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1BD36A" w14:textId="77777777" w:rsidR="009E286C" w:rsidRPr="005561DE" w:rsidRDefault="009E286C" w:rsidP="00777A2C">
      <w:bookmarkStart w:id="0" w:name="_GoBack"/>
      <w:bookmarkEnd w:id="0"/>
    </w:p>
    <w:p w14:paraId="7C8A4EE3" w14:textId="77777777" w:rsidR="009E286C" w:rsidRPr="005561DE" w:rsidRDefault="009E286C" w:rsidP="00777A2C"/>
    <w:p w14:paraId="6101624F" w14:textId="77777777" w:rsidR="009E286C" w:rsidRPr="005561DE" w:rsidRDefault="009E286C" w:rsidP="00777A2C"/>
    <w:p w14:paraId="0D2556AE" w14:textId="77777777" w:rsidR="009E286C" w:rsidRPr="005561DE" w:rsidRDefault="009E286C" w:rsidP="00777A2C"/>
    <w:p w14:paraId="6C7B0CDA" w14:textId="77777777" w:rsidR="009E286C" w:rsidRPr="005561DE" w:rsidRDefault="009E286C" w:rsidP="00777A2C"/>
    <w:p w14:paraId="47A8F783" w14:textId="77777777" w:rsidR="009E286C" w:rsidRPr="005561DE" w:rsidRDefault="009E286C" w:rsidP="00777A2C"/>
    <w:p w14:paraId="382C4138" w14:textId="77777777" w:rsidR="009E286C" w:rsidRPr="005561DE" w:rsidRDefault="009E286C" w:rsidP="00777A2C"/>
    <w:p w14:paraId="14CED903" w14:textId="77777777" w:rsidR="009E286C" w:rsidRPr="005561DE" w:rsidRDefault="009E286C" w:rsidP="00777A2C"/>
    <w:p w14:paraId="5E680F7F" w14:textId="77777777" w:rsidR="009E286C" w:rsidRPr="005561DE" w:rsidRDefault="009E286C" w:rsidP="00777A2C"/>
    <w:p w14:paraId="592758F2" w14:textId="77777777" w:rsidR="009E286C" w:rsidRPr="005561DE" w:rsidRDefault="009E286C" w:rsidP="00777A2C"/>
    <w:p w14:paraId="558C25A3" w14:textId="77777777" w:rsidR="009E286C" w:rsidRPr="005561DE" w:rsidRDefault="009E286C" w:rsidP="00777A2C"/>
    <w:p w14:paraId="7C8CC35D" w14:textId="77777777" w:rsidR="009E286C" w:rsidRPr="005561DE" w:rsidRDefault="009E286C" w:rsidP="00777A2C"/>
    <w:tbl>
      <w:tblPr>
        <w:tblW w:w="10089" w:type="dxa"/>
        <w:tblLook w:val="01E0" w:firstRow="1" w:lastRow="1" w:firstColumn="1" w:lastColumn="1" w:noHBand="0" w:noVBand="0"/>
      </w:tblPr>
      <w:tblGrid>
        <w:gridCol w:w="10089"/>
      </w:tblGrid>
      <w:tr w:rsidR="009E286C" w:rsidRPr="005561DE" w14:paraId="1D29A6BD" w14:textId="77777777" w:rsidTr="004D0B82">
        <w:tc>
          <w:tcPr>
            <w:tcW w:w="10089" w:type="dxa"/>
          </w:tcPr>
          <w:p w14:paraId="3F2FCF3B" w14:textId="77777777" w:rsidR="009E286C" w:rsidRPr="005561DE" w:rsidRDefault="009E286C" w:rsidP="00777A2C">
            <w:pPr>
              <w:spacing w:before="380"/>
              <w:jc w:val="right"/>
              <w:rPr>
                <w:rFonts w:ascii="Tahoma" w:hAnsi="Tahoma" w:cs="Tahoma"/>
                <w:b/>
                <w:bCs/>
                <w:iCs/>
                <w:color w:val="509141"/>
                <w:sz w:val="32"/>
                <w:szCs w:val="32"/>
              </w:rPr>
            </w:pPr>
            <w:r w:rsidRPr="005561DE">
              <w:rPr>
                <w:rFonts w:ascii="Tahoma" w:hAnsi="Tahoma" w:cs="Tahoma"/>
                <w:b/>
                <w:bCs/>
                <w:iCs/>
                <w:color w:val="509141"/>
                <w:position w:val="-10"/>
                <w:sz w:val="32"/>
                <w:szCs w:val="32"/>
              </w:rPr>
              <w:object w:dxaOrig="180" w:dyaOrig="340" w14:anchorId="7ACA83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pt" o:ole="">
                  <v:imagedata r:id="rId8" o:title=""/>
                </v:shape>
                <o:OLEObject Type="Embed" ProgID="Equation.3" ShapeID="_x0000_i1025" DrawAspect="Content" ObjectID="_1648896179" r:id="rId9"/>
              </w:object>
            </w:r>
          </w:p>
          <w:p w14:paraId="282DDB6F" w14:textId="77777777" w:rsidR="009E286C" w:rsidRPr="005561DE" w:rsidRDefault="009E286C" w:rsidP="00777A2C">
            <w:pPr>
              <w:spacing w:before="380"/>
              <w:jc w:val="right"/>
              <w:rPr>
                <w:rFonts w:ascii="Tahoma" w:hAnsi="Tahoma" w:cs="Tahoma"/>
                <w:b/>
                <w:bCs/>
                <w:iCs/>
                <w:color w:val="509141"/>
                <w:sz w:val="36"/>
                <w:szCs w:val="36"/>
              </w:rPr>
            </w:pPr>
            <w:r w:rsidRPr="005561DE">
              <w:rPr>
                <w:rFonts w:ascii="Tahoma" w:hAnsi="Tahoma" w:cs="Tahoma"/>
                <w:b/>
                <w:bCs/>
                <w:iCs/>
                <w:color w:val="509141"/>
                <w:sz w:val="36"/>
                <w:szCs w:val="36"/>
              </w:rPr>
              <w:t xml:space="preserve">Rapport  UIT-R  </w:t>
            </w:r>
            <w:r w:rsidR="00BE66B1" w:rsidRPr="005561DE">
              <w:rPr>
                <w:rFonts w:ascii="Tahoma" w:hAnsi="Tahoma" w:cs="Tahoma"/>
                <w:b/>
                <w:bCs/>
                <w:iCs/>
                <w:color w:val="509141"/>
                <w:sz w:val="36"/>
                <w:szCs w:val="36"/>
              </w:rPr>
              <w:t>S</w:t>
            </w:r>
            <w:r w:rsidR="005E2B1B" w:rsidRPr="005561DE">
              <w:rPr>
                <w:rFonts w:ascii="Tahoma" w:hAnsi="Tahoma" w:cs="Tahoma"/>
                <w:b/>
                <w:bCs/>
                <w:iCs/>
                <w:color w:val="509141"/>
                <w:sz w:val="36"/>
                <w:szCs w:val="36"/>
              </w:rPr>
              <w:t>M</w:t>
            </w:r>
            <w:r w:rsidRPr="005561DE">
              <w:rPr>
                <w:rFonts w:ascii="Tahoma" w:hAnsi="Tahoma" w:cs="Tahoma"/>
                <w:b/>
                <w:bCs/>
                <w:iCs/>
                <w:color w:val="509141"/>
                <w:sz w:val="36"/>
                <w:szCs w:val="36"/>
              </w:rPr>
              <w:t>.</w:t>
            </w:r>
            <w:r w:rsidR="006D2CCA" w:rsidRPr="005561DE">
              <w:rPr>
                <w:rFonts w:ascii="Tahoma" w:hAnsi="Tahoma" w:cs="Tahoma"/>
                <w:b/>
                <w:bCs/>
                <w:iCs/>
                <w:color w:val="509141"/>
                <w:sz w:val="36"/>
                <w:szCs w:val="36"/>
              </w:rPr>
              <w:t>2351-</w:t>
            </w:r>
            <w:r w:rsidR="00813EE2" w:rsidRPr="005561DE">
              <w:rPr>
                <w:rFonts w:ascii="Tahoma" w:hAnsi="Tahoma" w:cs="Tahoma"/>
                <w:b/>
                <w:bCs/>
                <w:iCs/>
                <w:color w:val="509141"/>
                <w:sz w:val="36"/>
                <w:szCs w:val="36"/>
              </w:rPr>
              <w:t>2</w:t>
            </w:r>
          </w:p>
          <w:p w14:paraId="0247F25E" w14:textId="77777777" w:rsidR="009E286C" w:rsidRPr="005561DE" w:rsidRDefault="009E286C" w:rsidP="00777A2C">
            <w:pPr>
              <w:spacing w:before="80"/>
              <w:jc w:val="right"/>
              <w:rPr>
                <w:rFonts w:ascii="Tahoma" w:hAnsi="Tahoma" w:cs="Tahoma"/>
                <w:b/>
                <w:bCs/>
                <w:iCs/>
                <w:color w:val="509141"/>
                <w:szCs w:val="24"/>
              </w:rPr>
            </w:pPr>
            <w:r w:rsidRPr="005561DE">
              <w:rPr>
                <w:rFonts w:ascii="Tahoma" w:hAnsi="Tahoma" w:cs="Tahoma"/>
                <w:b/>
                <w:bCs/>
                <w:iCs/>
                <w:color w:val="509141"/>
                <w:szCs w:val="24"/>
              </w:rPr>
              <w:t>(</w:t>
            </w:r>
            <w:r w:rsidR="00813EE2" w:rsidRPr="005561DE">
              <w:rPr>
                <w:rFonts w:ascii="Tahoma" w:hAnsi="Tahoma" w:cs="Tahoma"/>
                <w:b/>
                <w:bCs/>
                <w:iCs/>
                <w:color w:val="509141"/>
                <w:szCs w:val="24"/>
              </w:rPr>
              <w:t>06/2017</w:t>
            </w:r>
            <w:r w:rsidRPr="005561DE">
              <w:rPr>
                <w:rFonts w:ascii="Tahoma" w:hAnsi="Tahoma" w:cs="Tahoma"/>
                <w:b/>
                <w:bCs/>
                <w:iCs/>
                <w:color w:val="509141"/>
                <w:szCs w:val="24"/>
              </w:rPr>
              <w:t>)</w:t>
            </w:r>
          </w:p>
        </w:tc>
      </w:tr>
      <w:tr w:rsidR="009E286C" w:rsidRPr="005561DE" w14:paraId="555F5325" w14:textId="77777777" w:rsidTr="004D0B82">
        <w:tc>
          <w:tcPr>
            <w:tcW w:w="10089" w:type="dxa"/>
          </w:tcPr>
          <w:p w14:paraId="61EE690B" w14:textId="77777777" w:rsidR="009E286C" w:rsidRPr="005561DE" w:rsidRDefault="009E286C" w:rsidP="00777A2C">
            <w:pPr>
              <w:spacing w:before="80"/>
              <w:jc w:val="right"/>
              <w:rPr>
                <w:rFonts w:ascii="Tahoma" w:hAnsi="Tahoma" w:cs="Tahoma"/>
                <w:b/>
                <w:bCs/>
                <w:iCs/>
                <w:color w:val="509141"/>
                <w:sz w:val="44"/>
                <w:szCs w:val="44"/>
              </w:rPr>
            </w:pPr>
          </w:p>
          <w:p w14:paraId="1240A750" w14:textId="77777777" w:rsidR="009E286C" w:rsidRPr="005561DE" w:rsidRDefault="009E34ED" w:rsidP="00777A2C">
            <w:pPr>
              <w:spacing w:before="80"/>
              <w:jc w:val="right"/>
              <w:rPr>
                <w:rFonts w:ascii="Tahoma" w:hAnsi="Tahoma" w:cs="Tahoma"/>
                <w:b/>
                <w:bCs/>
                <w:iCs/>
                <w:color w:val="509141"/>
                <w:sz w:val="44"/>
                <w:szCs w:val="44"/>
              </w:rPr>
            </w:pPr>
            <w:r w:rsidRPr="005561DE">
              <w:rPr>
                <w:rFonts w:ascii="Tahoma" w:hAnsi="Tahoma" w:cs="Tahoma"/>
                <w:b/>
                <w:bCs/>
                <w:iCs/>
                <w:color w:val="509141"/>
                <w:sz w:val="44"/>
                <w:szCs w:val="44"/>
              </w:rPr>
              <w:t>Systèmes de gestion des réseaux intelligents</w:t>
            </w:r>
            <w:r w:rsidR="00272B57" w:rsidRPr="005561DE">
              <w:rPr>
                <w:rFonts w:ascii="Tahoma" w:hAnsi="Tahoma" w:cs="Tahoma"/>
                <w:b/>
                <w:bCs/>
                <w:iCs/>
                <w:color w:val="509141"/>
                <w:sz w:val="44"/>
                <w:szCs w:val="44"/>
              </w:rPr>
              <w:t xml:space="preserve"> pour services collectifs      </w:t>
            </w:r>
            <w:r w:rsidRPr="005561DE">
              <w:rPr>
                <w:rFonts w:ascii="Tahoma" w:hAnsi="Tahoma" w:cs="Tahoma"/>
                <w:b/>
                <w:bCs/>
                <w:iCs/>
                <w:color w:val="509141"/>
                <w:sz w:val="44"/>
                <w:szCs w:val="44"/>
              </w:rPr>
              <w:t xml:space="preserve"> </w:t>
            </w:r>
            <w:r w:rsidRPr="005561DE">
              <w:rPr>
                <w:rFonts w:ascii="Tahoma" w:hAnsi="Tahoma" w:cs="Tahoma"/>
                <w:b/>
                <w:bCs/>
                <w:iCs/>
                <w:color w:val="509141"/>
                <w:sz w:val="44"/>
                <w:szCs w:val="44"/>
              </w:rPr>
              <w:br/>
            </w:r>
          </w:p>
        </w:tc>
      </w:tr>
      <w:tr w:rsidR="009E286C" w:rsidRPr="005561DE" w14:paraId="3E6FE81A" w14:textId="77777777" w:rsidTr="004D0B82">
        <w:tc>
          <w:tcPr>
            <w:tcW w:w="10089" w:type="dxa"/>
          </w:tcPr>
          <w:p w14:paraId="45059D4A" w14:textId="77777777" w:rsidR="009E286C" w:rsidRPr="005561DE" w:rsidRDefault="009E286C" w:rsidP="00777A2C">
            <w:pPr>
              <w:spacing w:before="80"/>
              <w:ind w:right="640"/>
              <w:rPr>
                <w:rFonts w:ascii="Tahoma" w:hAnsi="Tahoma" w:cs="Tahoma"/>
                <w:b/>
                <w:bCs/>
                <w:iCs/>
                <w:color w:val="243285"/>
                <w:sz w:val="32"/>
                <w:szCs w:val="32"/>
              </w:rPr>
            </w:pPr>
          </w:p>
          <w:p w14:paraId="036FFA7A" w14:textId="77777777" w:rsidR="009E286C" w:rsidRPr="005561DE" w:rsidRDefault="009E286C" w:rsidP="00777A2C">
            <w:pPr>
              <w:spacing w:before="80"/>
              <w:ind w:right="640"/>
              <w:rPr>
                <w:rFonts w:ascii="Tahoma" w:hAnsi="Tahoma" w:cs="Tahoma"/>
                <w:b/>
                <w:bCs/>
                <w:iCs/>
                <w:color w:val="243285"/>
                <w:sz w:val="32"/>
                <w:szCs w:val="32"/>
              </w:rPr>
            </w:pPr>
          </w:p>
          <w:p w14:paraId="79E8BE95" w14:textId="77777777" w:rsidR="009E286C" w:rsidRPr="005561DE" w:rsidRDefault="009E286C" w:rsidP="00777A2C">
            <w:pPr>
              <w:spacing w:before="80"/>
              <w:ind w:right="640"/>
              <w:rPr>
                <w:rFonts w:ascii="Tahoma" w:hAnsi="Tahoma" w:cs="Tahoma"/>
                <w:b/>
                <w:bCs/>
                <w:iCs/>
                <w:color w:val="243285"/>
                <w:sz w:val="32"/>
                <w:szCs w:val="32"/>
              </w:rPr>
            </w:pPr>
          </w:p>
          <w:p w14:paraId="70E45708" w14:textId="77777777" w:rsidR="009E286C" w:rsidRPr="005561DE" w:rsidRDefault="009E286C" w:rsidP="00777A2C">
            <w:pPr>
              <w:spacing w:before="80" w:after="180"/>
              <w:jc w:val="right"/>
              <w:rPr>
                <w:rFonts w:ascii="Tahoma" w:hAnsi="Tahoma" w:cs="Tahoma"/>
                <w:b/>
                <w:bCs/>
                <w:iCs/>
                <w:color w:val="243285"/>
                <w:sz w:val="36"/>
                <w:szCs w:val="36"/>
              </w:rPr>
            </w:pPr>
          </w:p>
          <w:p w14:paraId="02EBC652" w14:textId="77777777" w:rsidR="009E286C" w:rsidRPr="005561DE" w:rsidRDefault="009E286C" w:rsidP="00777A2C">
            <w:pPr>
              <w:spacing w:before="80" w:after="180"/>
              <w:jc w:val="right"/>
              <w:rPr>
                <w:rFonts w:ascii="Tahoma" w:hAnsi="Tahoma" w:cs="Tahoma"/>
                <w:b/>
                <w:bCs/>
                <w:iCs/>
                <w:color w:val="509141"/>
                <w:sz w:val="36"/>
                <w:szCs w:val="36"/>
              </w:rPr>
            </w:pPr>
            <w:r w:rsidRPr="005561DE">
              <w:rPr>
                <w:rFonts w:ascii="Tahoma" w:hAnsi="Tahoma" w:cs="Tahoma"/>
                <w:b/>
                <w:bCs/>
                <w:iCs/>
                <w:color w:val="509141"/>
                <w:sz w:val="36"/>
                <w:szCs w:val="36"/>
              </w:rPr>
              <w:t xml:space="preserve">Série </w:t>
            </w:r>
            <w:r w:rsidR="00BE66B1" w:rsidRPr="005561DE">
              <w:rPr>
                <w:rFonts w:ascii="Tahoma" w:hAnsi="Tahoma" w:cs="Tahoma"/>
                <w:b/>
                <w:bCs/>
                <w:iCs/>
                <w:color w:val="509141"/>
                <w:sz w:val="36"/>
                <w:szCs w:val="36"/>
              </w:rPr>
              <w:t>S</w:t>
            </w:r>
            <w:r w:rsidR="005E2B1B" w:rsidRPr="005561DE">
              <w:rPr>
                <w:rFonts w:ascii="Tahoma" w:hAnsi="Tahoma" w:cs="Tahoma"/>
                <w:b/>
                <w:bCs/>
                <w:iCs/>
                <w:color w:val="509141"/>
                <w:sz w:val="36"/>
                <w:szCs w:val="36"/>
              </w:rPr>
              <w:t>M</w:t>
            </w:r>
          </w:p>
          <w:p w14:paraId="2A23E75F" w14:textId="77777777" w:rsidR="009230C7" w:rsidRPr="005561DE" w:rsidRDefault="005E2B1B" w:rsidP="00777A2C">
            <w:pPr>
              <w:spacing w:before="80"/>
              <w:jc w:val="right"/>
              <w:rPr>
                <w:rFonts w:ascii="Tahoma" w:hAnsi="Tahoma" w:cs="Tahoma"/>
                <w:b/>
                <w:bCs/>
                <w:iCs/>
                <w:color w:val="509141"/>
                <w:sz w:val="32"/>
                <w:szCs w:val="32"/>
              </w:rPr>
            </w:pPr>
            <w:r w:rsidRPr="005561DE">
              <w:rPr>
                <w:rFonts w:ascii="Tahoma" w:hAnsi="Tahoma" w:cs="Tahoma"/>
                <w:b/>
                <w:bCs/>
                <w:iCs/>
                <w:color w:val="509141"/>
                <w:sz w:val="36"/>
                <w:szCs w:val="36"/>
              </w:rPr>
              <w:t>Gestion du spectre</w:t>
            </w:r>
          </w:p>
        </w:tc>
      </w:tr>
    </w:tbl>
    <w:p w14:paraId="66280DF3" w14:textId="77777777" w:rsidR="009E286C" w:rsidRPr="005561DE" w:rsidRDefault="009E286C" w:rsidP="00777A2C">
      <w:pPr>
        <w:spacing w:before="80"/>
        <w:rPr>
          <w:i/>
          <w:sz w:val="22"/>
        </w:rPr>
      </w:pPr>
    </w:p>
    <w:p w14:paraId="29AC21AF" w14:textId="77777777" w:rsidR="009E286C" w:rsidRPr="005561DE" w:rsidRDefault="009E286C" w:rsidP="00777A2C">
      <w:pPr>
        <w:spacing w:before="80"/>
        <w:rPr>
          <w:i/>
          <w:sz w:val="22"/>
        </w:rPr>
      </w:pPr>
    </w:p>
    <w:p w14:paraId="4B94FA75" w14:textId="77777777" w:rsidR="009E286C" w:rsidRPr="005561DE" w:rsidRDefault="009E286C" w:rsidP="00777A2C">
      <w:pPr>
        <w:spacing w:before="80"/>
        <w:rPr>
          <w:i/>
          <w:sz w:val="22"/>
        </w:rPr>
      </w:pPr>
    </w:p>
    <w:p w14:paraId="2D594A13" w14:textId="77777777" w:rsidR="009E286C" w:rsidRPr="005561DE" w:rsidRDefault="009E286C" w:rsidP="00777A2C">
      <w:pPr>
        <w:spacing w:before="80"/>
        <w:rPr>
          <w:i/>
          <w:sz w:val="22"/>
        </w:rPr>
      </w:pPr>
    </w:p>
    <w:p w14:paraId="557B8023" w14:textId="77777777" w:rsidR="009E286C" w:rsidRPr="005561DE" w:rsidRDefault="009E286C" w:rsidP="00777A2C">
      <w:pPr>
        <w:spacing w:before="80"/>
        <w:rPr>
          <w:i/>
          <w:sz w:val="22"/>
        </w:rPr>
      </w:pPr>
    </w:p>
    <w:p w14:paraId="7DEF9242" w14:textId="77777777" w:rsidR="009E286C" w:rsidRPr="005561DE" w:rsidRDefault="009E286C" w:rsidP="00777A2C">
      <w:pPr>
        <w:spacing w:before="80"/>
        <w:rPr>
          <w:i/>
          <w:sz w:val="22"/>
        </w:rPr>
      </w:pPr>
    </w:p>
    <w:p w14:paraId="6ACADC1E" w14:textId="77777777" w:rsidR="005632C0" w:rsidRPr="005561DE" w:rsidRDefault="005632C0" w:rsidP="00777A2C">
      <w:pPr>
        <w:pStyle w:val="Equation"/>
        <w:tabs>
          <w:tab w:val="clear" w:pos="4820"/>
          <w:tab w:val="clear" w:pos="9639"/>
          <w:tab w:val="left" w:pos="1191"/>
          <w:tab w:val="left" w:pos="1588"/>
          <w:tab w:val="left" w:pos="1985"/>
        </w:tabs>
        <w:rPr>
          <w:rFonts w:ascii="Palatino Linotype" w:hAnsi="Palatino Linotype"/>
        </w:rPr>
        <w:sectPr w:rsidR="005632C0" w:rsidRPr="005561DE">
          <w:headerReference w:type="even" r:id="rId10"/>
          <w:headerReference w:type="default" r:id="rId11"/>
          <w:pgSz w:w="11907" w:h="16840" w:code="9"/>
          <w:pgMar w:top="1089" w:right="1089" w:bottom="284" w:left="1089" w:header="567" w:footer="284" w:gutter="0"/>
          <w:pgNumType w:start="1"/>
          <w:cols w:space="720"/>
        </w:sectPr>
      </w:pPr>
    </w:p>
    <w:p w14:paraId="036B6BB4" w14:textId="77777777" w:rsidR="009E286C" w:rsidRPr="005561DE" w:rsidRDefault="009E286C" w:rsidP="00777A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5561DE">
        <w:rPr>
          <w:bCs/>
          <w:sz w:val="24"/>
          <w:szCs w:val="24"/>
        </w:rPr>
        <w:lastRenderedPageBreak/>
        <w:t>Avant-propos</w:t>
      </w:r>
    </w:p>
    <w:p w14:paraId="4B0F9528" w14:textId="2B05BC8E" w:rsidR="009E286C" w:rsidRPr="005561DE" w:rsidRDefault="009E286C" w:rsidP="00777A2C">
      <w:pPr>
        <w:spacing w:before="240"/>
        <w:rPr>
          <w:sz w:val="20"/>
        </w:rPr>
      </w:pPr>
      <w:r w:rsidRPr="005561DE">
        <w:rPr>
          <w:sz w:val="20"/>
        </w:rPr>
        <w:t>Le rôle du Secteur des radiocommunications est d</w:t>
      </w:r>
      <w:r w:rsidR="00770F3F" w:rsidRPr="005561DE">
        <w:rPr>
          <w:sz w:val="20"/>
        </w:rPr>
        <w:t>'</w:t>
      </w:r>
      <w:r w:rsidRPr="005561DE">
        <w:rPr>
          <w:sz w:val="20"/>
        </w:rPr>
        <w:t>assurer l</w:t>
      </w:r>
      <w:r w:rsidR="00770F3F" w:rsidRPr="005561DE">
        <w:rPr>
          <w:sz w:val="20"/>
        </w:rPr>
        <w:t>'</w:t>
      </w:r>
      <w:r w:rsidRPr="005561DE">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2FDA0549" w14:textId="4D2ED1DB" w:rsidR="009E286C" w:rsidRPr="005561DE" w:rsidRDefault="009E286C" w:rsidP="00777A2C">
      <w:pPr>
        <w:rPr>
          <w:sz w:val="20"/>
        </w:rPr>
      </w:pPr>
      <w:r w:rsidRPr="005561DE">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770F3F" w:rsidRPr="005561DE">
        <w:rPr>
          <w:sz w:val="20"/>
        </w:rPr>
        <w:t>'</w:t>
      </w:r>
      <w:r w:rsidRPr="005561DE">
        <w:rPr>
          <w:sz w:val="20"/>
        </w:rPr>
        <w:t>études.</w:t>
      </w:r>
    </w:p>
    <w:p w14:paraId="5A098E9F" w14:textId="77777777" w:rsidR="009E286C" w:rsidRPr="005561DE" w:rsidRDefault="009E286C" w:rsidP="00777A2C">
      <w:pPr>
        <w:spacing w:before="0"/>
        <w:rPr>
          <w:sz w:val="20"/>
        </w:rPr>
      </w:pPr>
    </w:p>
    <w:p w14:paraId="3BB14014" w14:textId="77777777" w:rsidR="009E286C" w:rsidRPr="005561DE" w:rsidRDefault="009E286C" w:rsidP="00777A2C">
      <w:pPr>
        <w:spacing w:before="0"/>
        <w:rPr>
          <w:sz w:val="20"/>
        </w:rPr>
      </w:pPr>
    </w:p>
    <w:p w14:paraId="19F422B3" w14:textId="77777777" w:rsidR="009E286C" w:rsidRPr="005561DE" w:rsidRDefault="009E286C" w:rsidP="00E644B4">
      <w:pPr>
        <w:pStyle w:val="Headingb"/>
        <w:jc w:val="center"/>
      </w:pPr>
      <w:bookmarkStart w:id="2" w:name="_Toc440533888"/>
      <w:bookmarkStart w:id="3" w:name="_Toc498437757"/>
      <w:bookmarkStart w:id="4" w:name="_Toc498500095"/>
      <w:bookmarkStart w:id="5" w:name="_Toc498500346"/>
      <w:bookmarkStart w:id="6" w:name="_Toc498516111"/>
      <w:r w:rsidRPr="005561DE">
        <w:t>Politique en matière de droits de propriété intellectuelle (IPR)</w:t>
      </w:r>
      <w:bookmarkEnd w:id="2"/>
      <w:bookmarkEnd w:id="3"/>
      <w:bookmarkEnd w:id="4"/>
      <w:bookmarkEnd w:id="5"/>
      <w:bookmarkEnd w:id="6"/>
    </w:p>
    <w:p w14:paraId="45E3E1ED" w14:textId="371D5B9E" w:rsidR="009E286C" w:rsidRPr="005561DE" w:rsidRDefault="009E286C" w:rsidP="00777A2C">
      <w:pPr>
        <w:spacing w:before="240"/>
        <w:rPr>
          <w:sz w:val="20"/>
        </w:rPr>
      </w:pPr>
      <w:r w:rsidRPr="005561DE">
        <w:rPr>
          <w:sz w:val="20"/>
        </w:rPr>
        <w:t>La politique de l'UIT</w:t>
      </w:r>
      <w:r w:rsidRPr="005561DE">
        <w:rPr>
          <w:sz w:val="20"/>
        </w:rPr>
        <w:noBreakHyphen/>
        <w:t>R en matière de droits de propriété intellectuelle est décrite dans la</w:t>
      </w:r>
      <w:proofErr w:type="gramStart"/>
      <w:r w:rsidRPr="005561DE">
        <w:rPr>
          <w:sz w:val="20"/>
        </w:rPr>
        <w:t xml:space="preserve"> «Politique</w:t>
      </w:r>
      <w:proofErr w:type="gramEnd"/>
      <w:r w:rsidRPr="005561DE">
        <w:rPr>
          <w:sz w:val="20"/>
        </w:rPr>
        <w:t xml:space="preserve"> commune de l'UIT</w:t>
      </w:r>
      <w:r w:rsidRPr="005561DE">
        <w:rPr>
          <w:sz w:val="20"/>
        </w:rPr>
        <w:noBreakHyphen/>
        <w:t>T, l'UIT</w:t>
      </w:r>
      <w:r w:rsidRPr="005561DE">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2" w:history="1">
        <w:r w:rsidRPr="005561DE">
          <w:rPr>
            <w:rStyle w:val="Hyperlink"/>
            <w:sz w:val="20"/>
          </w:rPr>
          <w:t>http://www.itu.int/ITU-R/go/patents/fr</w:t>
        </w:r>
      </w:hyperlink>
      <w:r w:rsidRPr="005561DE">
        <w:rPr>
          <w:sz w:val="20"/>
        </w:rPr>
        <w:t xml:space="preserve">, où l'on trouvera également les Lignes directrices pour la mise en </w:t>
      </w:r>
      <w:r w:rsidR="000B7140" w:rsidRPr="005561DE">
        <w:rPr>
          <w:sz w:val="20"/>
        </w:rPr>
        <w:t>œuvre</w:t>
      </w:r>
      <w:r w:rsidRPr="005561DE">
        <w:rPr>
          <w:sz w:val="20"/>
        </w:rPr>
        <w:t xml:space="preserve"> de la politique commune en matière de brevets de l'UIT</w:t>
      </w:r>
      <w:r w:rsidRPr="005561DE">
        <w:rPr>
          <w:sz w:val="20"/>
        </w:rPr>
        <w:noBreakHyphen/>
        <w:t>T, l'UIT</w:t>
      </w:r>
      <w:r w:rsidRPr="005561DE">
        <w:rPr>
          <w:sz w:val="20"/>
        </w:rPr>
        <w:noBreakHyphen/>
        <w:t>R, l'ISO et la CEI</w:t>
      </w:r>
      <w:r w:rsidRPr="005561DE" w:rsidDel="0061025C">
        <w:rPr>
          <w:sz w:val="20"/>
        </w:rPr>
        <w:t xml:space="preserve"> </w:t>
      </w:r>
      <w:r w:rsidRPr="005561DE">
        <w:rPr>
          <w:sz w:val="20"/>
        </w:rPr>
        <w:t>et la base de données en matière de brevets de l'UIT-R.</w:t>
      </w:r>
    </w:p>
    <w:p w14:paraId="525F2414" w14:textId="77777777" w:rsidR="009E286C" w:rsidRPr="005561DE" w:rsidRDefault="009E286C" w:rsidP="00777A2C">
      <w:pPr>
        <w:spacing w:before="0"/>
        <w:jc w:val="center"/>
        <w:rPr>
          <w:sz w:val="22"/>
        </w:rPr>
      </w:pPr>
    </w:p>
    <w:p w14:paraId="26F7EB15" w14:textId="77777777" w:rsidR="009E286C" w:rsidRPr="005561DE" w:rsidRDefault="009E286C" w:rsidP="00777A2C">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E286C" w:rsidRPr="005561DE" w14:paraId="22767FA8" w14:textId="77777777" w:rsidTr="00770F3F">
        <w:tc>
          <w:tcPr>
            <w:tcW w:w="9321" w:type="dxa"/>
            <w:gridSpan w:val="2"/>
          </w:tcPr>
          <w:p w14:paraId="100259FA" w14:textId="77777777" w:rsidR="009E286C" w:rsidRPr="005561DE" w:rsidRDefault="009E286C" w:rsidP="00777A2C">
            <w:pPr>
              <w:pStyle w:val="Chaptitle"/>
              <w:keepLines w:val="0"/>
              <w:tabs>
                <w:tab w:val="clear" w:pos="794"/>
                <w:tab w:val="clear" w:pos="1191"/>
                <w:tab w:val="clear" w:pos="1588"/>
                <w:tab w:val="clear" w:pos="1985"/>
              </w:tabs>
              <w:overflowPunct/>
              <w:spacing w:before="140"/>
              <w:textAlignment w:val="auto"/>
              <w:rPr>
                <w:sz w:val="22"/>
                <w:szCs w:val="22"/>
              </w:rPr>
            </w:pPr>
            <w:r w:rsidRPr="005561DE">
              <w:rPr>
                <w:sz w:val="22"/>
                <w:szCs w:val="22"/>
              </w:rPr>
              <w:t xml:space="preserve">Séries des Rapports UIT-R </w:t>
            </w:r>
          </w:p>
          <w:p w14:paraId="45427B06" w14:textId="5B844024" w:rsidR="009E286C" w:rsidRPr="005561DE" w:rsidRDefault="009E286C" w:rsidP="00777A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5561DE">
              <w:rPr>
                <w:b w:val="0"/>
                <w:sz w:val="18"/>
                <w:szCs w:val="18"/>
              </w:rPr>
              <w:t>(</w:t>
            </w:r>
            <w:r w:rsidR="000B7140" w:rsidRPr="005561DE">
              <w:rPr>
                <w:b w:val="0"/>
                <w:sz w:val="18"/>
                <w:szCs w:val="18"/>
              </w:rPr>
              <w:t>Également</w:t>
            </w:r>
            <w:r w:rsidRPr="005561DE">
              <w:rPr>
                <w:b w:val="0"/>
                <w:sz w:val="18"/>
                <w:szCs w:val="18"/>
              </w:rPr>
              <w:t xml:space="preserve"> disponible en ligne: </w:t>
            </w:r>
            <w:hyperlink r:id="rId13" w:history="1">
              <w:r w:rsidRPr="005561DE">
                <w:rPr>
                  <w:rStyle w:val="Hyperlink"/>
                  <w:b w:val="0"/>
                  <w:sz w:val="18"/>
                  <w:szCs w:val="18"/>
                </w:rPr>
                <w:t>http://www.itu.int/publ/R-REP/fr</w:t>
              </w:r>
            </w:hyperlink>
            <w:r w:rsidRPr="005561DE">
              <w:rPr>
                <w:b w:val="0"/>
                <w:bCs/>
                <w:sz w:val="18"/>
                <w:szCs w:val="18"/>
              </w:rPr>
              <w:t>)</w:t>
            </w:r>
          </w:p>
        </w:tc>
      </w:tr>
      <w:tr w:rsidR="009E286C" w:rsidRPr="005561DE" w14:paraId="2285DBB7" w14:textId="77777777" w:rsidTr="00770F3F">
        <w:tc>
          <w:tcPr>
            <w:tcW w:w="1138" w:type="dxa"/>
            <w:tcBorders>
              <w:bottom w:val="nil"/>
            </w:tcBorders>
          </w:tcPr>
          <w:p w14:paraId="370C07C7" w14:textId="77777777" w:rsidR="009E286C" w:rsidRPr="005561DE" w:rsidRDefault="009E286C" w:rsidP="00777A2C">
            <w:pPr>
              <w:spacing w:before="90" w:after="100"/>
              <w:ind w:left="57"/>
              <w:rPr>
                <w:b/>
                <w:bCs/>
                <w:sz w:val="20"/>
              </w:rPr>
            </w:pPr>
            <w:r w:rsidRPr="005561DE">
              <w:rPr>
                <w:b/>
                <w:bCs/>
                <w:sz w:val="20"/>
              </w:rPr>
              <w:t>Séries</w:t>
            </w:r>
          </w:p>
        </w:tc>
        <w:tc>
          <w:tcPr>
            <w:tcW w:w="8183" w:type="dxa"/>
            <w:tcBorders>
              <w:bottom w:val="nil"/>
            </w:tcBorders>
          </w:tcPr>
          <w:p w14:paraId="63933C86" w14:textId="77777777" w:rsidR="009E286C" w:rsidRPr="005561DE" w:rsidRDefault="009E286C" w:rsidP="00777A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5561DE">
              <w:rPr>
                <w:bCs/>
                <w:sz w:val="20"/>
              </w:rPr>
              <w:t>Titre</w:t>
            </w:r>
          </w:p>
        </w:tc>
      </w:tr>
      <w:tr w:rsidR="009E286C" w:rsidRPr="005561DE" w14:paraId="292F9206" w14:textId="77777777" w:rsidTr="00770F3F">
        <w:tc>
          <w:tcPr>
            <w:tcW w:w="1138" w:type="dxa"/>
            <w:tcBorders>
              <w:top w:val="nil"/>
              <w:bottom w:val="nil"/>
            </w:tcBorders>
            <w:shd w:val="clear" w:color="auto" w:fill="auto"/>
          </w:tcPr>
          <w:p w14:paraId="044AB8B3" w14:textId="77777777" w:rsidR="009E286C" w:rsidRPr="005561DE" w:rsidRDefault="009E286C" w:rsidP="00777A2C">
            <w:pPr>
              <w:spacing w:before="30" w:after="30"/>
              <w:ind w:left="57"/>
              <w:jc w:val="left"/>
              <w:rPr>
                <w:b/>
                <w:sz w:val="20"/>
              </w:rPr>
            </w:pPr>
            <w:r w:rsidRPr="005561DE">
              <w:rPr>
                <w:b/>
                <w:sz w:val="20"/>
              </w:rPr>
              <w:t>BO</w:t>
            </w:r>
          </w:p>
        </w:tc>
        <w:tc>
          <w:tcPr>
            <w:tcW w:w="8183" w:type="dxa"/>
            <w:tcBorders>
              <w:top w:val="nil"/>
              <w:bottom w:val="nil"/>
            </w:tcBorders>
            <w:shd w:val="clear" w:color="auto" w:fill="auto"/>
          </w:tcPr>
          <w:p w14:paraId="419C6DDD" w14:textId="77777777" w:rsidR="009E286C" w:rsidRPr="005561DE" w:rsidRDefault="009E286C" w:rsidP="00777A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5561DE">
              <w:rPr>
                <w:b w:val="0"/>
                <w:bCs/>
                <w:sz w:val="20"/>
              </w:rPr>
              <w:t>Diffusion par satellite</w:t>
            </w:r>
          </w:p>
        </w:tc>
      </w:tr>
      <w:tr w:rsidR="009E286C" w:rsidRPr="005561DE" w14:paraId="126FD3A9" w14:textId="77777777" w:rsidTr="00770F3F">
        <w:tc>
          <w:tcPr>
            <w:tcW w:w="1138" w:type="dxa"/>
            <w:tcBorders>
              <w:top w:val="nil"/>
              <w:bottom w:val="nil"/>
            </w:tcBorders>
            <w:shd w:val="clear" w:color="auto" w:fill="auto"/>
          </w:tcPr>
          <w:p w14:paraId="2101C8BF" w14:textId="77777777" w:rsidR="009E286C" w:rsidRPr="005561DE" w:rsidRDefault="009E286C" w:rsidP="00777A2C">
            <w:pPr>
              <w:spacing w:before="30" w:after="30"/>
              <w:ind w:left="57"/>
              <w:jc w:val="left"/>
              <w:rPr>
                <w:b/>
                <w:bCs/>
                <w:sz w:val="20"/>
              </w:rPr>
            </w:pPr>
            <w:r w:rsidRPr="005561DE">
              <w:rPr>
                <w:b/>
                <w:bCs/>
                <w:sz w:val="20"/>
              </w:rPr>
              <w:t>BR</w:t>
            </w:r>
          </w:p>
        </w:tc>
        <w:tc>
          <w:tcPr>
            <w:tcW w:w="8183" w:type="dxa"/>
            <w:tcBorders>
              <w:top w:val="nil"/>
              <w:bottom w:val="nil"/>
            </w:tcBorders>
            <w:shd w:val="clear" w:color="auto" w:fill="auto"/>
          </w:tcPr>
          <w:p w14:paraId="5C7F15AF" w14:textId="77777777" w:rsidR="009E286C" w:rsidRPr="005561DE" w:rsidRDefault="009E286C" w:rsidP="00777A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561DE">
              <w:rPr>
                <w:b w:val="0"/>
                <w:sz w:val="20"/>
              </w:rPr>
              <w:t>Enregistrement pour la production, l'archivage et la diffusion; films pour la télévision</w:t>
            </w:r>
          </w:p>
        </w:tc>
      </w:tr>
      <w:tr w:rsidR="009E286C" w:rsidRPr="005561DE" w14:paraId="01FB363A" w14:textId="77777777" w:rsidTr="00770F3F">
        <w:tc>
          <w:tcPr>
            <w:tcW w:w="1138" w:type="dxa"/>
            <w:tcBorders>
              <w:top w:val="nil"/>
              <w:bottom w:val="nil"/>
            </w:tcBorders>
            <w:shd w:val="clear" w:color="auto" w:fill="auto"/>
          </w:tcPr>
          <w:p w14:paraId="6717C240" w14:textId="77777777" w:rsidR="009E286C" w:rsidRPr="005561DE" w:rsidRDefault="009E286C" w:rsidP="00777A2C">
            <w:pPr>
              <w:spacing w:before="30" w:after="30"/>
              <w:ind w:left="57"/>
              <w:jc w:val="left"/>
              <w:rPr>
                <w:b/>
                <w:bCs/>
                <w:sz w:val="20"/>
              </w:rPr>
            </w:pPr>
            <w:r w:rsidRPr="005561DE">
              <w:rPr>
                <w:b/>
                <w:bCs/>
                <w:sz w:val="20"/>
              </w:rPr>
              <w:t>BS</w:t>
            </w:r>
          </w:p>
        </w:tc>
        <w:tc>
          <w:tcPr>
            <w:tcW w:w="8183" w:type="dxa"/>
            <w:tcBorders>
              <w:top w:val="nil"/>
              <w:bottom w:val="nil"/>
            </w:tcBorders>
            <w:shd w:val="clear" w:color="auto" w:fill="auto"/>
          </w:tcPr>
          <w:p w14:paraId="1583F283" w14:textId="77777777" w:rsidR="009E286C" w:rsidRPr="005561DE" w:rsidRDefault="009E286C" w:rsidP="00777A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561DE">
              <w:rPr>
                <w:b w:val="0"/>
                <w:sz w:val="20"/>
              </w:rPr>
              <w:t>Service de radiodiffusion sonore</w:t>
            </w:r>
          </w:p>
        </w:tc>
      </w:tr>
      <w:tr w:rsidR="009E286C" w:rsidRPr="005561DE" w14:paraId="6B30DE02" w14:textId="77777777" w:rsidTr="00770F3F">
        <w:tc>
          <w:tcPr>
            <w:tcW w:w="1138" w:type="dxa"/>
            <w:tcBorders>
              <w:top w:val="nil"/>
              <w:bottom w:val="nil"/>
            </w:tcBorders>
            <w:shd w:val="clear" w:color="auto" w:fill="auto"/>
          </w:tcPr>
          <w:p w14:paraId="1D5C101C" w14:textId="77777777" w:rsidR="009E286C" w:rsidRPr="005561DE" w:rsidRDefault="009E286C" w:rsidP="00777A2C">
            <w:pPr>
              <w:spacing w:before="30" w:after="30"/>
              <w:ind w:left="57"/>
              <w:jc w:val="left"/>
              <w:rPr>
                <w:b/>
                <w:bCs/>
                <w:sz w:val="20"/>
              </w:rPr>
            </w:pPr>
            <w:r w:rsidRPr="005561DE">
              <w:rPr>
                <w:b/>
                <w:bCs/>
                <w:sz w:val="20"/>
              </w:rPr>
              <w:t>BT</w:t>
            </w:r>
          </w:p>
        </w:tc>
        <w:tc>
          <w:tcPr>
            <w:tcW w:w="8183" w:type="dxa"/>
            <w:tcBorders>
              <w:top w:val="nil"/>
              <w:bottom w:val="nil"/>
            </w:tcBorders>
            <w:shd w:val="clear" w:color="auto" w:fill="auto"/>
          </w:tcPr>
          <w:p w14:paraId="6FE2CF1F" w14:textId="77777777" w:rsidR="009E286C" w:rsidRPr="005561DE" w:rsidRDefault="009E286C" w:rsidP="00777A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561DE">
              <w:rPr>
                <w:b w:val="0"/>
                <w:sz w:val="20"/>
              </w:rPr>
              <w:t>Service de radiodiffusion télévisuelle</w:t>
            </w:r>
          </w:p>
        </w:tc>
      </w:tr>
      <w:tr w:rsidR="009E286C" w:rsidRPr="005561DE" w14:paraId="77ABE6B0" w14:textId="77777777" w:rsidTr="00770F3F">
        <w:tc>
          <w:tcPr>
            <w:tcW w:w="1138" w:type="dxa"/>
            <w:tcBorders>
              <w:top w:val="nil"/>
              <w:bottom w:val="nil"/>
            </w:tcBorders>
            <w:shd w:val="clear" w:color="auto" w:fill="auto"/>
          </w:tcPr>
          <w:p w14:paraId="4CC1D568" w14:textId="77777777" w:rsidR="009E286C" w:rsidRPr="005561DE" w:rsidRDefault="009E286C" w:rsidP="00777A2C">
            <w:pPr>
              <w:spacing w:before="30" w:after="30"/>
              <w:ind w:left="57"/>
              <w:jc w:val="left"/>
              <w:rPr>
                <w:b/>
                <w:bCs/>
                <w:sz w:val="20"/>
              </w:rPr>
            </w:pPr>
            <w:r w:rsidRPr="005561DE">
              <w:rPr>
                <w:b/>
                <w:bCs/>
                <w:sz w:val="20"/>
              </w:rPr>
              <w:t>F</w:t>
            </w:r>
          </w:p>
        </w:tc>
        <w:tc>
          <w:tcPr>
            <w:tcW w:w="8183" w:type="dxa"/>
            <w:tcBorders>
              <w:top w:val="nil"/>
              <w:bottom w:val="nil"/>
            </w:tcBorders>
            <w:shd w:val="clear" w:color="auto" w:fill="auto"/>
          </w:tcPr>
          <w:p w14:paraId="4324D92A" w14:textId="77777777" w:rsidR="009E286C" w:rsidRPr="005561DE" w:rsidRDefault="009E286C" w:rsidP="00777A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561DE">
              <w:rPr>
                <w:sz w:val="20"/>
              </w:rPr>
              <w:t>Service fixe</w:t>
            </w:r>
          </w:p>
        </w:tc>
      </w:tr>
      <w:tr w:rsidR="009E286C" w:rsidRPr="005561DE" w14:paraId="00556172" w14:textId="77777777" w:rsidTr="00770F3F">
        <w:tc>
          <w:tcPr>
            <w:tcW w:w="1138" w:type="dxa"/>
            <w:tcBorders>
              <w:top w:val="nil"/>
              <w:bottom w:val="nil"/>
            </w:tcBorders>
            <w:shd w:val="clear" w:color="auto" w:fill="auto"/>
          </w:tcPr>
          <w:p w14:paraId="18BDE441" w14:textId="77777777" w:rsidR="009E286C" w:rsidRPr="005561DE" w:rsidRDefault="009E286C" w:rsidP="00777A2C">
            <w:pPr>
              <w:spacing w:before="30" w:after="30"/>
              <w:ind w:left="57"/>
              <w:jc w:val="left"/>
              <w:rPr>
                <w:b/>
                <w:bCs/>
                <w:sz w:val="20"/>
              </w:rPr>
            </w:pPr>
            <w:r w:rsidRPr="005561DE">
              <w:rPr>
                <w:b/>
                <w:bCs/>
                <w:sz w:val="20"/>
              </w:rPr>
              <w:t>M</w:t>
            </w:r>
          </w:p>
        </w:tc>
        <w:tc>
          <w:tcPr>
            <w:tcW w:w="8183" w:type="dxa"/>
            <w:tcBorders>
              <w:top w:val="nil"/>
              <w:bottom w:val="nil"/>
            </w:tcBorders>
            <w:shd w:val="clear" w:color="auto" w:fill="auto"/>
          </w:tcPr>
          <w:p w14:paraId="47EA3DE5" w14:textId="77777777" w:rsidR="009E286C" w:rsidRPr="005561DE" w:rsidRDefault="009E286C" w:rsidP="00777A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561DE">
              <w:rPr>
                <w:b w:val="0"/>
                <w:sz w:val="20"/>
              </w:rPr>
              <w:t>Services mobile, de radiorepérage et d'amateur y compris les services par satellite associés</w:t>
            </w:r>
          </w:p>
        </w:tc>
      </w:tr>
      <w:tr w:rsidR="009E286C" w:rsidRPr="005561DE" w14:paraId="7272426F" w14:textId="77777777" w:rsidTr="00770F3F">
        <w:tc>
          <w:tcPr>
            <w:tcW w:w="1138" w:type="dxa"/>
            <w:tcBorders>
              <w:top w:val="nil"/>
              <w:bottom w:val="nil"/>
            </w:tcBorders>
            <w:shd w:val="clear" w:color="auto" w:fill="auto"/>
          </w:tcPr>
          <w:p w14:paraId="6688116D" w14:textId="77777777" w:rsidR="009E286C" w:rsidRPr="005561DE" w:rsidRDefault="009E286C" w:rsidP="00777A2C">
            <w:pPr>
              <w:spacing w:before="30" w:after="30"/>
              <w:ind w:left="57"/>
              <w:jc w:val="left"/>
              <w:rPr>
                <w:b/>
                <w:bCs/>
                <w:sz w:val="20"/>
              </w:rPr>
            </w:pPr>
            <w:r w:rsidRPr="005561DE">
              <w:rPr>
                <w:b/>
                <w:bCs/>
                <w:sz w:val="20"/>
              </w:rPr>
              <w:t>P</w:t>
            </w:r>
          </w:p>
        </w:tc>
        <w:tc>
          <w:tcPr>
            <w:tcW w:w="8183" w:type="dxa"/>
            <w:tcBorders>
              <w:top w:val="nil"/>
              <w:bottom w:val="nil"/>
            </w:tcBorders>
            <w:shd w:val="clear" w:color="auto" w:fill="auto"/>
          </w:tcPr>
          <w:p w14:paraId="0D117997" w14:textId="77777777" w:rsidR="009E286C" w:rsidRPr="005561DE" w:rsidRDefault="009E286C" w:rsidP="00777A2C">
            <w:pPr>
              <w:spacing w:before="30" w:after="30"/>
              <w:jc w:val="left"/>
              <w:rPr>
                <w:sz w:val="20"/>
              </w:rPr>
            </w:pPr>
            <w:r w:rsidRPr="005561DE">
              <w:rPr>
                <w:sz w:val="20"/>
              </w:rPr>
              <w:t>Propagation des ondes radioélectriques</w:t>
            </w:r>
          </w:p>
        </w:tc>
      </w:tr>
      <w:tr w:rsidR="009E286C" w:rsidRPr="005561DE" w14:paraId="195AFF5A" w14:textId="77777777" w:rsidTr="00770F3F">
        <w:tc>
          <w:tcPr>
            <w:tcW w:w="1138" w:type="dxa"/>
            <w:tcBorders>
              <w:top w:val="nil"/>
              <w:bottom w:val="nil"/>
            </w:tcBorders>
            <w:shd w:val="clear" w:color="auto" w:fill="auto"/>
          </w:tcPr>
          <w:p w14:paraId="246B9F73" w14:textId="77777777" w:rsidR="009E286C" w:rsidRPr="005561DE" w:rsidRDefault="009E286C" w:rsidP="00777A2C">
            <w:pPr>
              <w:spacing w:before="30" w:after="30"/>
              <w:ind w:left="57"/>
              <w:jc w:val="left"/>
              <w:rPr>
                <w:b/>
                <w:bCs/>
                <w:sz w:val="20"/>
              </w:rPr>
            </w:pPr>
            <w:r w:rsidRPr="005561DE">
              <w:rPr>
                <w:b/>
                <w:bCs/>
                <w:sz w:val="20"/>
              </w:rPr>
              <w:t>RA</w:t>
            </w:r>
          </w:p>
        </w:tc>
        <w:tc>
          <w:tcPr>
            <w:tcW w:w="8183" w:type="dxa"/>
            <w:tcBorders>
              <w:top w:val="nil"/>
              <w:bottom w:val="nil"/>
            </w:tcBorders>
            <w:shd w:val="clear" w:color="auto" w:fill="auto"/>
          </w:tcPr>
          <w:p w14:paraId="4FD0D3D2" w14:textId="77777777" w:rsidR="009E286C" w:rsidRPr="005561DE" w:rsidRDefault="009E286C" w:rsidP="00777A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561DE">
              <w:rPr>
                <w:sz w:val="20"/>
              </w:rPr>
              <w:t>Radio astronomie</w:t>
            </w:r>
          </w:p>
        </w:tc>
      </w:tr>
      <w:tr w:rsidR="009E286C" w:rsidRPr="005561DE" w14:paraId="5B86E213" w14:textId="77777777" w:rsidTr="00770F3F">
        <w:tc>
          <w:tcPr>
            <w:tcW w:w="1138" w:type="dxa"/>
            <w:tcBorders>
              <w:top w:val="nil"/>
              <w:bottom w:val="nil"/>
            </w:tcBorders>
            <w:shd w:val="clear" w:color="auto" w:fill="auto"/>
          </w:tcPr>
          <w:p w14:paraId="5302CDED" w14:textId="77777777" w:rsidR="009E286C" w:rsidRPr="005561DE" w:rsidRDefault="009E286C" w:rsidP="00777A2C">
            <w:pPr>
              <w:spacing w:before="30" w:after="30"/>
              <w:ind w:left="57"/>
              <w:jc w:val="left"/>
              <w:rPr>
                <w:b/>
                <w:bCs/>
                <w:sz w:val="20"/>
              </w:rPr>
            </w:pPr>
            <w:r w:rsidRPr="005561DE">
              <w:rPr>
                <w:b/>
                <w:bCs/>
                <w:sz w:val="20"/>
              </w:rPr>
              <w:t>RS</w:t>
            </w:r>
          </w:p>
        </w:tc>
        <w:tc>
          <w:tcPr>
            <w:tcW w:w="8183" w:type="dxa"/>
            <w:tcBorders>
              <w:top w:val="nil"/>
              <w:bottom w:val="nil"/>
            </w:tcBorders>
            <w:shd w:val="clear" w:color="auto" w:fill="auto"/>
          </w:tcPr>
          <w:p w14:paraId="2DA2D9B6" w14:textId="77777777" w:rsidR="009E286C" w:rsidRPr="005561DE" w:rsidRDefault="009E286C" w:rsidP="00777A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561DE">
              <w:rPr>
                <w:sz w:val="20"/>
              </w:rPr>
              <w:t>Systèmes de télédétection</w:t>
            </w:r>
          </w:p>
        </w:tc>
      </w:tr>
      <w:tr w:rsidR="009E286C" w:rsidRPr="005561DE" w14:paraId="31FF794A" w14:textId="77777777" w:rsidTr="00770F3F">
        <w:tc>
          <w:tcPr>
            <w:tcW w:w="1138" w:type="dxa"/>
            <w:tcBorders>
              <w:top w:val="nil"/>
              <w:bottom w:val="nil"/>
            </w:tcBorders>
            <w:shd w:val="clear" w:color="auto" w:fill="auto"/>
          </w:tcPr>
          <w:p w14:paraId="609BCD44" w14:textId="77777777" w:rsidR="009E286C" w:rsidRPr="005561DE" w:rsidRDefault="009E286C" w:rsidP="00777A2C">
            <w:pPr>
              <w:spacing w:before="30" w:after="30"/>
              <w:ind w:left="57"/>
              <w:jc w:val="left"/>
              <w:rPr>
                <w:b/>
                <w:bCs/>
                <w:sz w:val="20"/>
              </w:rPr>
            </w:pPr>
            <w:r w:rsidRPr="005561DE">
              <w:rPr>
                <w:b/>
                <w:bCs/>
                <w:sz w:val="20"/>
              </w:rPr>
              <w:t>S</w:t>
            </w:r>
          </w:p>
        </w:tc>
        <w:tc>
          <w:tcPr>
            <w:tcW w:w="8183" w:type="dxa"/>
            <w:tcBorders>
              <w:top w:val="nil"/>
              <w:bottom w:val="nil"/>
            </w:tcBorders>
            <w:shd w:val="clear" w:color="auto" w:fill="auto"/>
          </w:tcPr>
          <w:p w14:paraId="541E85CA" w14:textId="77777777" w:rsidR="009E286C" w:rsidRPr="005561DE" w:rsidRDefault="009E286C" w:rsidP="00777A2C">
            <w:pPr>
              <w:spacing w:before="30" w:after="30"/>
              <w:jc w:val="left"/>
              <w:rPr>
                <w:sz w:val="20"/>
              </w:rPr>
            </w:pPr>
            <w:r w:rsidRPr="005561DE">
              <w:rPr>
                <w:sz w:val="20"/>
              </w:rPr>
              <w:t>Service</w:t>
            </w:r>
            <w:r w:rsidR="00AE342D" w:rsidRPr="005561DE">
              <w:rPr>
                <w:sz w:val="20"/>
              </w:rPr>
              <w:t xml:space="preserve"> fixe</w:t>
            </w:r>
            <w:r w:rsidRPr="005561DE">
              <w:rPr>
                <w:sz w:val="20"/>
              </w:rPr>
              <w:t xml:space="preserve"> par satellite</w:t>
            </w:r>
          </w:p>
        </w:tc>
      </w:tr>
      <w:tr w:rsidR="009E286C" w:rsidRPr="005561DE" w14:paraId="19E3DD40" w14:textId="77777777" w:rsidTr="00770F3F">
        <w:tc>
          <w:tcPr>
            <w:tcW w:w="1138" w:type="dxa"/>
            <w:tcBorders>
              <w:top w:val="nil"/>
              <w:bottom w:val="nil"/>
            </w:tcBorders>
            <w:shd w:val="clear" w:color="auto" w:fill="auto"/>
          </w:tcPr>
          <w:p w14:paraId="30DCDCBB" w14:textId="77777777" w:rsidR="009E286C" w:rsidRPr="005561DE" w:rsidRDefault="009E286C" w:rsidP="00777A2C">
            <w:pPr>
              <w:spacing w:before="30" w:after="30"/>
              <w:ind w:left="57"/>
              <w:jc w:val="left"/>
              <w:rPr>
                <w:b/>
                <w:bCs/>
                <w:sz w:val="20"/>
              </w:rPr>
            </w:pPr>
            <w:r w:rsidRPr="005561DE">
              <w:rPr>
                <w:b/>
                <w:bCs/>
                <w:sz w:val="20"/>
              </w:rPr>
              <w:t>SA</w:t>
            </w:r>
          </w:p>
        </w:tc>
        <w:tc>
          <w:tcPr>
            <w:tcW w:w="8183" w:type="dxa"/>
            <w:tcBorders>
              <w:top w:val="nil"/>
              <w:bottom w:val="nil"/>
            </w:tcBorders>
            <w:shd w:val="clear" w:color="auto" w:fill="auto"/>
          </w:tcPr>
          <w:p w14:paraId="240CCB66" w14:textId="77777777" w:rsidR="009E286C" w:rsidRPr="005561DE" w:rsidRDefault="009E286C" w:rsidP="00777A2C">
            <w:pPr>
              <w:spacing w:before="30" w:after="30"/>
              <w:jc w:val="left"/>
              <w:rPr>
                <w:sz w:val="20"/>
              </w:rPr>
            </w:pPr>
            <w:r w:rsidRPr="005561DE">
              <w:rPr>
                <w:sz w:val="20"/>
              </w:rPr>
              <w:t>Applications spatiales et météorologie</w:t>
            </w:r>
          </w:p>
        </w:tc>
      </w:tr>
      <w:tr w:rsidR="009E286C" w:rsidRPr="005561DE" w14:paraId="7F5F207F" w14:textId="77777777" w:rsidTr="00770F3F">
        <w:tc>
          <w:tcPr>
            <w:tcW w:w="1138" w:type="dxa"/>
            <w:tcBorders>
              <w:top w:val="nil"/>
              <w:bottom w:val="nil"/>
            </w:tcBorders>
            <w:shd w:val="clear" w:color="auto" w:fill="auto"/>
          </w:tcPr>
          <w:p w14:paraId="55ABA7E1" w14:textId="77777777" w:rsidR="009E286C" w:rsidRPr="005561DE" w:rsidRDefault="009E286C" w:rsidP="00777A2C">
            <w:pPr>
              <w:spacing w:before="30" w:after="30"/>
              <w:ind w:left="57"/>
              <w:jc w:val="left"/>
              <w:rPr>
                <w:b/>
                <w:bCs/>
                <w:sz w:val="20"/>
              </w:rPr>
            </w:pPr>
            <w:r w:rsidRPr="005561DE">
              <w:rPr>
                <w:b/>
                <w:bCs/>
                <w:sz w:val="20"/>
              </w:rPr>
              <w:t>SF</w:t>
            </w:r>
          </w:p>
        </w:tc>
        <w:tc>
          <w:tcPr>
            <w:tcW w:w="8183" w:type="dxa"/>
            <w:tcBorders>
              <w:top w:val="nil"/>
              <w:bottom w:val="nil"/>
            </w:tcBorders>
            <w:shd w:val="clear" w:color="auto" w:fill="auto"/>
          </w:tcPr>
          <w:p w14:paraId="35545574" w14:textId="77777777" w:rsidR="009E286C" w:rsidRPr="005561DE" w:rsidRDefault="009E286C" w:rsidP="00777A2C">
            <w:pPr>
              <w:spacing w:before="30" w:after="30"/>
              <w:jc w:val="left"/>
              <w:rPr>
                <w:sz w:val="20"/>
              </w:rPr>
            </w:pPr>
            <w:r w:rsidRPr="005561DE">
              <w:rPr>
                <w:sz w:val="20"/>
              </w:rPr>
              <w:t>Partage des fréquences et coordination entre les systèmes du service fixe par satellite et du service fixe</w:t>
            </w:r>
          </w:p>
        </w:tc>
      </w:tr>
      <w:tr w:rsidR="00770F3F" w:rsidRPr="005561DE" w14:paraId="63937DFA" w14:textId="77777777" w:rsidTr="00770F3F">
        <w:trPr>
          <w:trHeight w:val="359"/>
        </w:trPr>
        <w:tc>
          <w:tcPr>
            <w:tcW w:w="1138" w:type="dxa"/>
            <w:tcBorders>
              <w:top w:val="nil"/>
            </w:tcBorders>
            <w:shd w:val="clear" w:color="auto" w:fill="F3F3F3"/>
          </w:tcPr>
          <w:p w14:paraId="7F6EB4C6" w14:textId="77777777" w:rsidR="00770F3F" w:rsidRPr="005561DE" w:rsidRDefault="00770F3F" w:rsidP="00777A2C">
            <w:pPr>
              <w:spacing w:before="30" w:after="30"/>
              <w:ind w:left="57"/>
              <w:jc w:val="left"/>
              <w:rPr>
                <w:b/>
                <w:bCs/>
                <w:color w:val="000080"/>
                <w:sz w:val="20"/>
              </w:rPr>
            </w:pPr>
            <w:r w:rsidRPr="005561DE">
              <w:rPr>
                <w:b/>
                <w:bCs/>
                <w:color w:val="000080"/>
                <w:sz w:val="20"/>
              </w:rPr>
              <w:t>SM</w:t>
            </w:r>
          </w:p>
        </w:tc>
        <w:tc>
          <w:tcPr>
            <w:tcW w:w="8183" w:type="dxa"/>
            <w:tcBorders>
              <w:top w:val="nil"/>
            </w:tcBorders>
            <w:shd w:val="clear" w:color="auto" w:fill="F3F3F3"/>
          </w:tcPr>
          <w:p w14:paraId="551A0DE2" w14:textId="77777777" w:rsidR="00770F3F" w:rsidRPr="005561DE" w:rsidRDefault="00770F3F" w:rsidP="00777A2C">
            <w:pPr>
              <w:spacing w:before="30" w:after="30"/>
              <w:jc w:val="left"/>
              <w:rPr>
                <w:b/>
                <w:bCs/>
                <w:color w:val="000080"/>
                <w:sz w:val="20"/>
              </w:rPr>
            </w:pPr>
            <w:r w:rsidRPr="005561DE">
              <w:rPr>
                <w:b/>
                <w:bCs/>
                <w:color w:val="000080"/>
                <w:sz w:val="20"/>
              </w:rPr>
              <w:t>Gestion du spectre</w:t>
            </w:r>
          </w:p>
        </w:tc>
      </w:tr>
    </w:tbl>
    <w:p w14:paraId="6E16DCA8" w14:textId="77777777" w:rsidR="009E286C" w:rsidRPr="005561DE" w:rsidRDefault="009E286C" w:rsidP="00777A2C">
      <w:pPr>
        <w:spacing w:before="0"/>
        <w:jc w:val="center"/>
        <w:rPr>
          <w:sz w:val="20"/>
        </w:rPr>
      </w:pPr>
    </w:p>
    <w:p w14:paraId="7E1BF9D6" w14:textId="77777777" w:rsidR="009E286C" w:rsidRPr="005561DE" w:rsidRDefault="009E286C" w:rsidP="00777A2C">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E286C" w:rsidRPr="005561DE" w14:paraId="1B0A58DF" w14:textId="77777777" w:rsidTr="004D0B82">
        <w:tc>
          <w:tcPr>
            <w:tcW w:w="9360" w:type="dxa"/>
          </w:tcPr>
          <w:p w14:paraId="124C7AA9" w14:textId="5E93EB27" w:rsidR="009E286C" w:rsidRPr="005561DE" w:rsidRDefault="009E286C" w:rsidP="00777A2C">
            <w:pPr>
              <w:spacing w:before="80" w:after="80"/>
              <w:jc w:val="left"/>
              <w:rPr>
                <w:i/>
                <w:iCs/>
                <w:sz w:val="20"/>
              </w:rPr>
            </w:pPr>
            <w:r w:rsidRPr="005561DE">
              <w:rPr>
                <w:b/>
                <w:bCs/>
                <w:i/>
                <w:iCs/>
                <w:sz w:val="20"/>
              </w:rPr>
              <w:t>Note</w:t>
            </w:r>
            <w:r w:rsidRPr="005561DE">
              <w:rPr>
                <w:i/>
                <w:iCs/>
                <w:sz w:val="20"/>
              </w:rPr>
              <w:t>: Ce Rapport UIT-R a été approuvé en anglais par la Commission d</w:t>
            </w:r>
            <w:r w:rsidR="00770F3F" w:rsidRPr="005561DE">
              <w:rPr>
                <w:i/>
                <w:iCs/>
                <w:sz w:val="20"/>
              </w:rPr>
              <w:t>'</w:t>
            </w:r>
            <w:r w:rsidRPr="005561DE">
              <w:rPr>
                <w:i/>
                <w:iCs/>
                <w:sz w:val="20"/>
              </w:rPr>
              <w:t xml:space="preserve">études aux termes de la procédure détaillée dans la Résolution UIT-R 1. </w:t>
            </w:r>
          </w:p>
        </w:tc>
      </w:tr>
    </w:tbl>
    <w:p w14:paraId="770034AE" w14:textId="77777777" w:rsidR="009E286C" w:rsidRPr="005561DE" w:rsidRDefault="009E286C" w:rsidP="00777A2C">
      <w:pPr>
        <w:spacing w:before="0"/>
        <w:jc w:val="center"/>
        <w:rPr>
          <w:sz w:val="22"/>
        </w:rPr>
      </w:pPr>
    </w:p>
    <w:p w14:paraId="5DF1F6F6" w14:textId="77777777" w:rsidR="009E286C" w:rsidRPr="005561DE" w:rsidRDefault="009E286C" w:rsidP="00777A2C">
      <w:pPr>
        <w:spacing w:before="100"/>
        <w:jc w:val="right"/>
        <w:rPr>
          <w:i/>
          <w:iCs/>
          <w:sz w:val="20"/>
        </w:rPr>
      </w:pPr>
      <w:r w:rsidRPr="005561DE">
        <w:rPr>
          <w:i/>
          <w:iCs/>
          <w:sz w:val="20"/>
        </w:rPr>
        <w:t>Publication électronique</w:t>
      </w:r>
    </w:p>
    <w:p w14:paraId="269C3008" w14:textId="24D4EAD0" w:rsidR="009E286C" w:rsidRPr="005561DE" w:rsidRDefault="009E286C" w:rsidP="00777A2C">
      <w:pPr>
        <w:spacing w:before="0"/>
        <w:jc w:val="right"/>
        <w:rPr>
          <w:sz w:val="20"/>
        </w:rPr>
      </w:pPr>
      <w:r w:rsidRPr="005561DE">
        <w:rPr>
          <w:sz w:val="20"/>
        </w:rPr>
        <w:t>Genève, 20</w:t>
      </w:r>
      <w:r w:rsidR="00712876">
        <w:rPr>
          <w:sz w:val="20"/>
        </w:rPr>
        <w:t>20</w:t>
      </w:r>
    </w:p>
    <w:p w14:paraId="50EB75A0" w14:textId="1624A943" w:rsidR="009E286C" w:rsidRPr="005561DE" w:rsidRDefault="009E286C" w:rsidP="00777A2C">
      <w:pPr>
        <w:spacing w:before="200"/>
        <w:jc w:val="center"/>
        <w:rPr>
          <w:sz w:val="20"/>
        </w:rPr>
      </w:pPr>
      <w:r w:rsidRPr="005561DE">
        <w:rPr>
          <w:sz w:val="20"/>
        </w:rPr>
        <w:sym w:font="Symbol" w:char="F0E3"/>
      </w:r>
      <w:r w:rsidRPr="005561DE">
        <w:rPr>
          <w:sz w:val="20"/>
        </w:rPr>
        <w:t xml:space="preserve"> UIT 20</w:t>
      </w:r>
      <w:r w:rsidR="00712876">
        <w:rPr>
          <w:sz w:val="20"/>
        </w:rPr>
        <w:t>20</w:t>
      </w:r>
    </w:p>
    <w:p w14:paraId="740C6957" w14:textId="287AAC8C" w:rsidR="005632C0" w:rsidRPr="005561DE" w:rsidRDefault="009E286C" w:rsidP="00777A2C">
      <w:pPr>
        <w:spacing w:before="80"/>
        <w:rPr>
          <w:sz w:val="18"/>
          <w:szCs w:val="18"/>
        </w:rPr>
      </w:pPr>
      <w:r w:rsidRPr="005561DE">
        <w:rPr>
          <w:sz w:val="18"/>
          <w:szCs w:val="18"/>
        </w:rPr>
        <w:t>Tous droits réservés. Aucune partie de cette publication ne peut être reproduite, par quelque procédé que ce soit, sans l</w:t>
      </w:r>
      <w:r w:rsidR="00770F3F" w:rsidRPr="005561DE">
        <w:rPr>
          <w:sz w:val="18"/>
          <w:szCs w:val="18"/>
        </w:rPr>
        <w:t>'</w:t>
      </w:r>
      <w:r w:rsidRPr="005561DE">
        <w:rPr>
          <w:sz w:val="18"/>
          <w:szCs w:val="18"/>
        </w:rPr>
        <w:t>accord écrit préalable de l</w:t>
      </w:r>
      <w:r w:rsidR="00770F3F" w:rsidRPr="005561DE">
        <w:rPr>
          <w:sz w:val="18"/>
          <w:szCs w:val="18"/>
        </w:rPr>
        <w:t>'</w:t>
      </w:r>
      <w:r w:rsidRPr="005561DE">
        <w:rPr>
          <w:sz w:val="18"/>
          <w:szCs w:val="18"/>
        </w:rPr>
        <w:t>UIT.</w:t>
      </w:r>
    </w:p>
    <w:p w14:paraId="1B32363A" w14:textId="77777777" w:rsidR="005632C0" w:rsidRPr="005561DE" w:rsidRDefault="005632C0" w:rsidP="00777A2C">
      <w:pPr>
        <w:spacing w:before="160"/>
        <w:rPr>
          <w:i/>
          <w:sz w:val="20"/>
          <w:highlight w:val="yellow"/>
        </w:rPr>
        <w:sectPr w:rsidR="005632C0" w:rsidRPr="005561DE" w:rsidSect="007565CC">
          <w:headerReference w:type="even" r:id="rId14"/>
          <w:headerReference w:type="default" r:id="rId15"/>
          <w:pgSz w:w="11907" w:h="16834" w:code="9"/>
          <w:pgMar w:top="1418" w:right="1134" w:bottom="1134" w:left="1134" w:header="720" w:footer="482" w:gutter="0"/>
          <w:pgNumType w:fmt="lowerRoman" w:start="2"/>
          <w:cols w:space="720"/>
        </w:sectPr>
      </w:pPr>
    </w:p>
    <w:p w14:paraId="70572037" w14:textId="77777777" w:rsidR="00DE31BE" w:rsidRPr="005561DE" w:rsidRDefault="00F31654" w:rsidP="00777A2C">
      <w:pPr>
        <w:pStyle w:val="RecNo"/>
        <w:spacing w:before="240"/>
      </w:pPr>
      <w:r w:rsidRPr="005561DE">
        <w:lastRenderedPageBreak/>
        <w:t xml:space="preserve">RAPPORT  </w:t>
      </w:r>
      <w:r w:rsidRPr="005561DE">
        <w:rPr>
          <w:rStyle w:val="href"/>
        </w:rPr>
        <w:t>UIT-R  SM.2351-</w:t>
      </w:r>
      <w:r w:rsidR="00813EE2" w:rsidRPr="005561DE">
        <w:rPr>
          <w:rStyle w:val="href"/>
        </w:rPr>
        <w:t>2</w:t>
      </w:r>
    </w:p>
    <w:p w14:paraId="597BD351" w14:textId="77777777" w:rsidR="00DE31BE" w:rsidRPr="005561DE" w:rsidRDefault="00DE31BE" w:rsidP="00777A2C">
      <w:pPr>
        <w:pStyle w:val="Rectitle"/>
      </w:pPr>
      <w:r w:rsidRPr="005561DE">
        <w:t xml:space="preserve">Systèmes de gestion des réseaux intelligents </w:t>
      </w:r>
      <w:r w:rsidRPr="005561DE">
        <w:br/>
        <w:t>pour services collectifs</w:t>
      </w:r>
    </w:p>
    <w:p w14:paraId="7E66B5A5" w14:textId="77777777" w:rsidR="00DE31BE" w:rsidRPr="005561DE" w:rsidRDefault="00DE31BE" w:rsidP="00777A2C">
      <w:pPr>
        <w:pStyle w:val="Recdate"/>
      </w:pPr>
      <w:r w:rsidRPr="005561DE">
        <w:t>(2015</w:t>
      </w:r>
      <w:r w:rsidR="00813EE2" w:rsidRPr="005561DE">
        <w:t>-2016-2017</w:t>
      </w:r>
      <w:r w:rsidRPr="005561DE">
        <w:t>)</w:t>
      </w:r>
    </w:p>
    <w:p w14:paraId="4553785F" w14:textId="77777777" w:rsidR="00DE31BE" w:rsidRPr="005561DE" w:rsidRDefault="00DE31BE" w:rsidP="00777A2C">
      <w:pPr>
        <w:pStyle w:val="Title1"/>
      </w:pPr>
      <w:r w:rsidRPr="005561DE">
        <w:t>Table des matières</w:t>
      </w:r>
    </w:p>
    <w:p w14:paraId="2E3DB10D" w14:textId="77777777" w:rsidR="00953485" w:rsidRPr="005561DE" w:rsidRDefault="00953485" w:rsidP="00777A2C">
      <w:pPr>
        <w:pStyle w:val="toc0"/>
        <w:ind w:right="992"/>
        <w:rPr>
          <w:noProof/>
        </w:rPr>
      </w:pPr>
      <w:bookmarkStart w:id="7" w:name="_Toc438029873"/>
      <w:bookmarkStart w:id="8" w:name="_Toc440533889"/>
      <w:r w:rsidRPr="005561DE">
        <w:tab/>
        <w:t>Page</w:t>
      </w:r>
    </w:p>
    <w:p w14:paraId="63719581" w14:textId="26FA493A" w:rsidR="009809E9" w:rsidRPr="005561DE" w:rsidRDefault="009809E9">
      <w:pPr>
        <w:pStyle w:val="TOC1"/>
        <w:rPr>
          <w:rFonts w:asciiTheme="minorHAnsi" w:eastAsiaTheme="minorEastAsia" w:hAnsiTheme="minorHAnsi" w:cstheme="minorBidi"/>
          <w:noProof/>
          <w:sz w:val="22"/>
          <w:szCs w:val="22"/>
          <w:lang w:val="fr-FR" w:eastAsia="en-GB"/>
        </w:rPr>
      </w:pPr>
      <w:r w:rsidRPr="005561DE">
        <w:rPr>
          <w:rFonts w:eastAsiaTheme="minorEastAsia"/>
          <w:noProof/>
          <w:lang w:val="fr-FR" w:eastAsia="zh-CN"/>
        </w:rPr>
        <w:fldChar w:fldCharType="begin"/>
      </w:r>
      <w:r w:rsidRPr="005561DE">
        <w:rPr>
          <w:rFonts w:eastAsiaTheme="minorEastAsia"/>
          <w:noProof/>
          <w:lang w:val="fr-FR" w:eastAsia="zh-CN"/>
        </w:rPr>
        <w:instrText xml:space="preserve"> TOC \o "1-2" \h \z \u </w:instrText>
      </w:r>
      <w:r w:rsidRPr="005561DE">
        <w:rPr>
          <w:rFonts w:eastAsiaTheme="minorEastAsia"/>
          <w:noProof/>
          <w:lang w:val="fr-FR" w:eastAsia="zh-CN"/>
        </w:rPr>
        <w:fldChar w:fldCharType="separate"/>
      </w:r>
      <w:hyperlink w:anchor="_Toc37999735" w:history="1">
        <w:r w:rsidRPr="005561DE">
          <w:rPr>
            <w:rStyle w:val="Hyperlink"/>
            <w:noProof/>
            <w:lang w:val="fr-FR"/>
          </w:rPr>
          <w:t>1</w:t>
        </w:r>
        <w:r w:rsidRPr="005561DE">
          <w:rPr>
            <w:rFonts w:asciiTheme="minorHAnsi" w:eastAsiaTheme="minorEastAsia" w:hAnsiTheme="minorHAnsi" w:cstheme="minorBidi"/>
            <w:noProof/>
            <w:sz w:val="22"/>
            <w:szCs w:val="22"/>
            <w:lang w:val="fr-FR" w:eastAsia="en-GB"/>
          </w:rPr>
          <w:tab/>
        </w:r>
        <w:r w:rsidRPr="005561DE">
          <w:rPr>
            <w:rStyle w:val="Hyperlink"/>
            <w:noProof/>
            <w:lang w:val="fr-FR"/>
          </w:rPr>
          <w:t>Introduction</w:t>
        </w:r>
        <w:r w:rsidRPr="005561DE">
          <w:rPr>
            <w:noProof/>
            <w:webHidden/>
            <w:lang w:val="fr-FR"/>
          </w:rPr>
          <w:tab/>
        </w:r>
        <w:r w:rsidRPr="005561DE">
          <w:rPr>
            <w:noProof/>
            <w:webHidden/>
            <w:lang w:val="fr-FR"/>
          </w:rPr>
          <w:tab/>
        </w:r>
        <w:r w:rsidRPr="005561DE">
          <w:rPr>
            <w:noProof/>
            <w:webHidden/>
            <w:lang w:val="fr-FR"/>
          </w:rPr>
          <w:fldChar w:fldCharType="begin"/>
        </w:r>
        <w:r w:rsidRPr="005561DE">
          <w:rPr>
            <w:noProof/>
            <w:webHidden/>
            <w:lang w:val="fr-FR"/>
          </w:rPr>
          <w:instrText xml:space="preserve"> PAGEREF _Toc37999735 \h </w:instrText>
        </w:r>
        <w:r w:rsidRPr="005561DE">
          <w:rPr>
            <w:noProof/>
            <w:webHidden/>
            <w:lang w:val="fr-FR"/>
          </w:rPr>
        </w:r>
        <w:r w:rsidRPr="005561DE">
          <w:rPr>
            <w:noProof/>
            <w:webHidden/>
            <w:lang w:val="fr-FR"/>
          </w:rPr>
          <w:fldChar w:fldCharType="separate"/>
        </w:r>
        <w:r w:rsidR="00C60403">
          <w:rPr>
            <w:noProof/>
            <w:webHidden/>
            <w:lang w:val="fr-FR"/>
          </w:rPr>
          <w:t>4</w:t>
        </w:r>
        <w:r w:rsidRPr="005561DE">
          <w:rPr>
            <w:noProof/>
            <w:webHidden/>
            <w:lang w:val="fr-FR"/>
          </w:rPr>
          <w:fldChar w:fldCharType="end"/>
        </w:r>
      </w:hyperlink>
    </w:p>
    <w:p w14:paraId="17815327" w14:textId="437C3C24" w:rsidR="009809E9" w:rsidRPr="005561DE" w:rsidRDefault="00E94D2B">
      <w:pPr>
        <w:pStyle w:val="TOC1"/>
        <w:rPr>
          <w:rFonts w:asciiTheme="minorHAnsi" w:eastAsiaTheme="minorEastAsia" w:hAnsiTheme="minorHAnsi" w:cstheme="minorBidi"/>
          <w:noProof/>
          <w:sz w:val="22"/>
          <w:szCs w:val="22"/>
          <w:lang w:val="fr-FR" w:eastAsia="en-GB"/>
        </w:rPr>
      </w:pPr>
      <w:hyperlink w:anchor="_Toc37999736" w:history="1">
        <w:r w:rsidR="009809E9" w:rsidRPr="005561DE">
          <w:rPr>
            <w:rStyle w:val="Hyperlink"/>
            <w:noProof/>
            <w:lang w:val="fr-FR"/>
          </w:rPr>
          <w:t>2</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Communications et fonctionnalités des réseaux intelligents</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_Toc37999736 \h </w:instrText>
        </w:r>
        <w:r w:rsidR="009809E9" w:rsidRPr="005561DE">
          <w:rPr>
            <w:noProof/>
            <w:webHidden/>
            <w:lang w:val="fr-FR"/>
          </w:rPr>
        </w:r>
        <w:r w:rsidR="009809E9" w:rsidRPr="005561DE">
          <w:rPr>
            <w:noProof/>
            <w:webHidden/>
            <w:lang w:val="fr-FR"/>
          </w:rPr>
          <w:fldChar w:fldCharType="separate"/>
        </w:r>
        <w:r w:rsidR="00C60403">
          <w:rPr>
            <w:noProof/>
            <w:webHidden/>
            <w:lang w:val="fr-FR"/>
          </w:rPr>
          <w:t>5</w:t>
        </w:r>
        <w:r w:rsidR="009809E9" w:rsidRPr="005561DE">
          <w:rPr>
            <w:noProof/>
            <w:webHidden/>
            <w:lang w:val="fr-FR"/>
          </w:rPr>
          <w:fldChar w:fldCharType="end"/>
        </w:r>
      </w:hyperlink>
    </w:p>
    <w:p w14:paraId="575FB81D" w14:textId="5A26B0F4" w:rsidR="009809E9" w:rsidRPr="005561DE" w:rsidRDefault="00E94D2B">
      <w:pPr>
        <w:pStyle w:val="TOC1"/>
        <w:rPr>
          <w:rFonts w:asciiTheme="minorHAnsi" w:eastAsiaTheme="minorEastAsia" w:hAnsiTheme="minorHAnsi" w:cstheme="minorBidi"/>
          <w:noProof/>
          <w:sz w:val="22"/>
          <w:szCs w:val="22"/>
          <w:lang w:val="fr-FR" w:eastAsia="en-GB"/>
        </w:rPr>
      </w:pPr>
      <w:hyperlink w:anchor="_Toc37999737" w:history="1">
        <w:r w:rsidR="009809E9" w:rsidRPr="005561DE">
          <w:rPr>
            <w:rStyle w:val="Hyperlink"/>
            <w:noProof/>
            <w:lang w:val="fr-FR"/>
          </w:rPr>
          <w:t>3</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Technologies des réseaux de communication utilisées dans les réseaux de distribution intelligents</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_Toc37999737 \h </w:instrText>
        </w:r>
        <w:r w:rsidR="009809E9" w:rsidRPr="005561DE">
          <w:rPr>
            <w:noProof/>
            <w:webHidden/>
            <w:lang w:val="fr-FR"/>
          </w:rPr>
        </w:r>
        <w:r w:rsidR="009809E9" w:rsidRPr="005561DE">
          <w:rPr>
            <w:noProof/>
            <w:webHidden/>
            <w:lang w:val="fr-FR"/>
          </w:rPr>
          <w:fldChar w:fldCharType="separate"/>
        </w:r>
        <w:r w:rsidR="00C60403">
          <w:rPr>
            <w:noProof/>
            <w:webHidden/>
            <w:lang w:val="fr-FR"/>
          </w:rPr>
          <w:t>6</w:t>
        </w:r>
        <w:r w:rsidR="009809E9" w:rsidRPr="005561DE">
          <w:rPr>
            <w:noProof/>
            <w:webHidden/>
            <w:lang w:val="fr-FR"/>
          </w:rPr>
          <w:fldChar w:fldCharType="end"/>
        </w:r>
      </w:hyperlink>
    </w:p>
    <w:p w14:paraId="0E270C2D" w14:textId="645BDE39" w:rsidR="009809E9" w:rsidRPr="005561DE" w:rsidRDefault="00E94D2B">
      <w:pPr>
        <w:pStyle w:val="TOC2"/>
        <w:rPr>
          <w:rFonts w:asciiTheme="minorHAnsi" w:eastAsiaTheme="minorEastAsia" w:hAnsiTheme="minorHAnsi" w:cstheme="minorBidi"/>
          <w:noProof/>
          <w:sz w:val="22"/>
          <w:szCs w:val="22"/>
          <w:lang w:val="fr-FR" w:eastAsia="en-GB"/>
        </w:rPr>
      </w:pPr>
      <w:hyperlink w:anchor="_Toc37999738" w:history="1">
        <w:r w:rsidR="009809E9" w:rsidRPr="005561DE">
          <w:rPr>
            <w:rStyle w:val="Hyperlink"/>
            <w:noProof/>
            <w:lang w:val="fr-FR"/>
          </w:rPr>
          <w:t>3.1</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Rôle de l'UIT et des organisations de normalisation</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_Toc37999738 \h </w:instrText>
        </w:r>
        <w:r w:rsidR="009809E9" w:rsidRPr="005561DE">
          <w:rPr>
            <w:noProof/>
            <w:webHidden/>
            <w:lang w:val="fr-FR"/>
          </w:rPr>
        </w:r>
        <w:r w:rsidR="009809E9" w:rsidRPr="005561DE">
          <w:rPr>
            <w:noProof/>
            <w:webHidden/>
            <w:lang w:val="fr-FR"/>
          </w:rPr>
          <w:fldChar w:fldCharType="separate"/>
        </w:r>
        <w:r w:rsidR="00C60403">
          <w:rPr>
            <w:noProof/>
            <w:webHidden/>
            <w:lang w:val="fr-FR"/>
          </w:rPr>
          <w:t>7</w:t>
        </w:r>
        <w:r w:rsidR="009809E9" w:rsidRPr="005561DE">
          <w:rPr>
            <w:noProof/>
            <w:webHidden/>
            <w:lang w:val="fr-FR"/>
          </w:rPr>
          <w:fldChar w:fldCharType="end"/>
        </w:r>
      </w:hyperlink>
    </w:p>
    <w:p w14:paraId="0B0AD372" w14:textId="7D43AE5F" w:rsidR="009809E9" w:rsidRPr="005561DE" w:rsidRDefault="00E94D2B">
      <w:pPr>
        <w:pStyle w:val="TOC2"/>
        <w:rPr>
          <w:rFonts w:asciiTheme="minorHAnsi" w:eastAsiaTheme="minorEastAsia" w:hAnsiTheme="minorHAnsi" w:cstheme="minorBidi"/>
          <w:noProof/>
          <w:sz w:val="22"/>
          <w:szCs w:val="22"/>
          <w:lang w:val="fr-FR" w:eastAsia="en-GB"/>
        </w:rPr>
      </w:pPr>
      <w:hyperlink w:anchor="_Toc37999739" w:history="1">
        <w:r w:rsidR="009809E9" w:rsidRPr="005561DE">
          <w:rPr>
            <w:rStyle w:val="Hyperlink"/>
            <w:noProof/>
            <w:lang w:val="fr-FR"/>
          </w:rPr>
          <w:t>3.2</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Coordination au sein de l'UIT</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_Toc37999739 \h </w:instrText>
        </w:r>
        <w:r w:rsidR="009809E9" w:rsidRPr="005561DE">
          <w:rPr>
            <w:noProof/>
            <w:webHidden/>
            <w:lang w:val="fr-FR"/>
          </w:rPr>
        </w:r>
        <w:r w:rsidR="009809E9" w:rsidRPr="005561DE">
          <w:rPr>
            <w:noProof/>
            <w:webHidden/>
            <w:lang w:val="fr-FR"/>
          </w:rPr>
          <w:fldChar w:fldCharType="separate"/>
        </w:r>
        <w:r w:rsidR="00C60403">
          <w:rPr>
            <w:noProof/>
            <w:webHidden/>
            <w:lang w:val="fr-FR"/>
          </w:rPr>
          <w:t>7</w:t>
        </w:r>
        <w:r w:rsidR="009809E9" w:rsidRPr="005561DE">
          <w:rPr>
            <w:noProof/>
            <w:webHidden/>
            <w:lang w:val="fr-FR"/>
          </w:rPr>
          <w:fldChar w:fldCharType="end"/>
        </w:r>
      </w:hyperlink>
    </w:p>
    <w:p w14:paraId="395E7FA0" w14:textId="0B7EF051" w:rsidR="009809E9" w:rsidRPr="005561DE" w:rsidRDefault="00E94D2B">
      <w:pPr>
        <w:pStyle w:val="TOC1"/>
        <w:rPr>
          <w:rFonts w:asciiTheme="minorHAnsi" w:eastAsiaTheme="minorEastAsia" w:hAnsiTheme="minorHAnsi" w:cstheme="minorBidi"/>
          <w:noProof/>
          <w:sz w:val="22"/>
          <w:szCs w:val="22"/>
          <w:lang w:val="fr-FR" w:eastAsia="en-GB"/>
        </w:rPr>
      </w:pPr>
      <w:hyperlink w:anchor="_Toc37999740" w:history="1">
        <w:r w:rsidR="009809E9" w:rsidRPr="005561DE">
          <w:rPr>
            <w:rStyle w:val="Hyperlink"/>
            <w:noProof/>
            <w:lang w:val="fr-FR"/>
          </w:rPr>
          <w:t>4</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Objectifs et avantages des réseaux intelligents</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_Toc37999740 \h </w:instrText>
        </w:r>
        <w:r w:rsidR="009809E9" w:rsidRPr="005561DE">
          <w:rPr>
            <w:noProof/>
            <w:webHidden/>
            <w:lang w:val="fr-FR"/>
          </w:rPr>
        </w:r>
        <w:r w:rsidR="009809E9" w:rsidRPr="005561DE">
          <w:rPr>
            <w:noProof/>
            <w:webHidden/>
            <w:lang w:val="fr-FR"/>
          </w:rPr>
          <w:fldChar w:fldCharType="separate"/>
        </w:r>
        <w:r w:rsidR="00C60403">
          <w:rPr>
            <w:noProof/>
            <w:webHidden/>
            <w:lang w:val="fr-FR"/>
          </w:rPr>
          <w:t>8</w:t>
        </w:r>
        <w:r w:rsidR="009809E9" w:rsidRPr="005561DE">
          <w:rPr>
            <w:noProof/>
            <w:webHidden/>
            <w:lang w:val="fr-FR"/>
          </w:rPr>
          <w:fldChar w:fldCharType="end"/>
        </w:r>
      </w:hyperlink>
    </w:p>
    <w:p w14:paraId="7952F457" w14:textId="6F78D007" w:rsidR="009809E9" w:rsidRPr="005561DE" w:rsidRDefault="00E94D2B">
      <w:pPr>
        <w:pStyle w:val="TOC2"/>
        <w:rPr>
          <w:rFonts w:asciiTheme="minorHAnsi" w:eastAsiaTheme="minorEastAsia" w:hAnsiTheme="minorHAnsi" w:cstheme="minorBidi"/>
          <w:noProof/>
          <w:sz w:val="22"/>
          <w:szCs w:val="22"/>
          <w:lang w:val="fr-FR" w:eastAsia="en-GB"/>
        </w:rPr>
      </w:pPr>
      <w:hyperlink w:anchor="_Toc37999741" w:history="1">
        <w:r w:rsidR="009809E9" w:rsidRPr="005561DE">
          <w:rPr>
            <w:rStyle w:val="Hyperlink"/>
            <w:noProof/>
            <w:lang w:val="fr-FR"/>
          </w:rPr>
          <w:t>4.1</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Réduction de la demande globale d'électricité grâce à l'optimisation des systèmes</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_Toc37999741 \h </w:instrText>
        </w:r>
        <w:r w:rsidR="009809E9" w:rsidRPr="005561DE">
          <w:rPr>
            <w:noProof/>
            <w:webHidden/>
            <w:lang w:val="fr-FR"/>
          </w:rPr>
        </w:r>
        <w:r w:rsidR="009809E9" w:rsidRPr="005561DE">
          <w:rPr>
            <w:noProof/>
            <w:webHidden/>
            <w:lang w:val="fr-FR"/>
          </w:rPr>
          <w:fldChar w:fldCharType="separate"/>
        </w:r>
        <w:r w:rsidR="00C60403">
          <w:rPr>
            <w:noProof/>
            <w:webHidden/>
            <w:lang w:val="fr-FR"/>
          </w:rPr>
          <w:t>8</w:t>
        </w:r>
        <w:r w:rsidR="009809E9" w:rsidRPr="005561DE">
          <w:rPr>
            <w:noProof/>
            <w:webHidden/>
            <w:lang w:val="fr-FR"/>
          </w:rPr>
          <w:fldChar w:fldCharType="end"/>
        </w:r>
      </w:hyperlink>
    </w:p>
    <w:p w14:paraId="7E7497ED" w14:textId="743A8672" w:rsidR="009809E9" w:rsidRPr="005561DE" w:rsidRDefault="00E94D2B">
      <w:pPr>
        <w:pStyle w:val="TOC2"/>
        <w:rPr>
          <w:rFonts w:asciiTheme="minorHAnsi" w:eastAsiaTheme="minorEastAsia" w:hAnsiTheme="minorHAnsi" w:cstheme="minorBidi"/>
          <w:noProof/>
          <w:sz w:val="22"/>
          <w:szCs w:val="22"/>
          <w:lang w:val="fr-FR" w:eastAsia="en-GB"/>
        </w:rPr>
      </w:pPr>
      <w:hyperlink w:anchor="_Toc37999742" w:history="1">
        <w:r w:rsidR="009809E9" w:rsidRPr="005561DE">
          <w:rPr>
            <w:rStyle w:val="Hyperlink"/>
            <w:noProof/>
            <w:lang w:val="fr-FR"/>
          </w:rPr>
          <w:t>4.2</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Intégration des ressources d'énergies renouvelables et décentralisées</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_Toc37999742 \h </w:instrText>
        </w:r>
        <w:r w:rsidR="009809E9" w:rsidRPr="005561DE">
          <w:rPr>
            <w:noProof/>
            <w:webHidden/>
            <w:lang w:val="fr-FR"/>
          </w:rPr>
        </w:r>
        <w:r w:rsidR="009809E9" w:rsidRPr="005561DE">
          <w:rPr>
            <w:noProof/>
            <w:webHidden/>
            <w:lang w:val="fr-FR"/>
          </w:rPr>
          <w:fldChar w:fldCharType="separate"/>
        </w:r>
        <w:r w:rsidR="00C60403">
          <w:rPr>
            <w:noProof/>
            <w:webHidden/>
            <w:lang w:val="fr-FR"/>
          </w:rPr>
          <w:t>9</w:t>
        </w:r>
        <w:r w:rsidR="009809E9" w:rsidRPr="005561DE">
          <w:rPr>
            <w:noProof/>
            <w:webHidden/>
            <w:lang w:val="fr-FR"/>
          </w:rPr>
          <w:fldChar w:fldCharType="end"/>
        </w:r>
      </w:hyperlink>
    </w:p>
    <w:p w14:paraId="59F555B5" w14:textId="7FC43C80" w:rsidR="009809E9" w:rsidRPr="005561DE" w:rsidRDefault="00E94D2B">
      <w:pPr>
        <w:pStyle w:val="TOC2"/>
        <w:rPr>
          <w:rFonts w:asciiTheme="minorHAnsi" w:eastAsiaTheme="minorEastAsia" w:hAnsiTheme="minorHAnsi" w:cstheme="minorBidi"/>
          <w:noProof/>
          <w:sz w:val="22"/>
          <w:szCs w:val="22"/>
          <w:lang w:val="fr-FR" w:eastAsia="en-GB"/>
        </w:rPr>
      </w:pPr>
      <w:hyperlink w:anchor="_Toc37999743" w:history="1">
        <w:r w:rsidR="009809E9" w:rsidRPr="005561DE">
          <w:rPr>
            <w:rStyle w:val="Hyperlink"/>
            <w:noProof/>
            <w:lang w:val="fr-FR"/>
          </w:rPr>
          <w:t>4.3</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Prise en charge du comptage intelligent</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_Toc37999743 \h </w:instrText>
        </w:r>
        <w:r w:rsidR="009809E9" w:rsidRPr="005561DE">
          <w:rPr>
            <w:noProof/>
            <w:webHidden/>
            <w:lang w:val="fr-FR"/>
          </w:rPr>
        </w:r>
        <w:r w:rsidR="009809E9" w:rsidRPr="005561DE">
          <w:rPr>
            <w:noProof/>
            <w:webHidden/>
            <w:lang w:val="fr-FR"/>
          </w:rPr>
          <w:fldChar w:fldCharType="separate"/>
        </w:r>
        <w:r w:rsidR="00C60403">
          <w:rPr>
            <w:noProof/>
            <w:webHidden/>
            <w:lang w:val="fr-FR"/>
          </w:rPr>
          <w:t>10</w:t>
        </w:r>
        <w:r w:rsidR="009809E9" w:rsidRPr="005561DE">
          <w:rPr>
            <w:noProof/>
            <w:webHidden/>
            <w:lang w:val="fr-FR"/>
          </w:rPr>
          <w:fldChar w:fldCharType="end"/>
        </w:r>
      </w:hyperlink>
    </w:p>
    <w:p w14:paraId="33E5EF46" w14:textId="4D4C48A3" w:rsidR="009809E9" w:rsidRPr="005561DE" w:rsidRDefault="00E94D2B">
      <w:pPr>
        <w:pStyle w:val="TOC2"/>
        <w:rPr>
          <w:rFonts w:asciiTheme="minorHAnsi" w:eastAsiaTheme="minorEastAsia" w:hAnsiTheme="minorHAnsi" w:cstheme="minorBidi"/>
          <w:noProof/>
          <w:sz w:val="22"/>
          <w:szCs w:val="22"/>
          <w:lang w:val="fr-FR" w:eastAsia="en-GB"/>
        </w:rPr>
      </w:pPr>
      <w:hyperlink w:anchor="_Toc37999744" w:history="1">
        <w:r w:rsidR="009809E9" w:rsidRPr="005561DE">
          <w:rPr>
            <w:rStyle w:val="Hyperlink"/>
            <w:noProof/>
            <w:lang w:val="fr-FR"/>
          </w:rPr>
          <w:t>4.4</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Fourniture d'un réseau résilient</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_Toc37999744 \h </w:instrText>
        </w:r>
        <w:r w:rsidR="009809E9" w:rsidRPr="005561DE">
          <w:rPr>
            <w:noProof/>
            <w:webHidden/>
            <w:lang w:val="fr-FR"/>
          </w:rPr>
        </w:r>
        <w:r w:rsidR="009809E9" w:rsidRPr="005561DE">
          <w:rPr>
            <w:noProof/>
            <w:webHidden/>
            <w:lang w:val="fr-FR"/>
          </w:rPr>
          <w:fldChar w:fldCharType="separate"/>
        </w:r>
        <w:r w:rsidR="00C60403">
          <w:rPr>
            <w:noProof/>
            <w:webHidden/>
            <w:lang w:val="fr-FR"/>
          </w:rPr>
          <w:t>11</w:t>
        </w:r>
        <w:r w:rsidR="009809E9" w:rsidRPr="005561DE">
          <w:rPr>
            <w:noProof/>
            <w:webHidden/>
            <w:lang w:val="fr-FR"/>
          </w:rPr>
          <w:fldChar w:fldCharType="end"/>
        </w:r>
      </w:hyperlink>
    </w:p>
    <w:p w14:paraId="17192733" w14:textId="677FDAA7" w:rsidR="009809E9" w:rsidRPr="005561DE" w:rsidRDefault="00E94D2B">
      <w:pPr>
        <w:pStyle w:val="TOC1"/>
        <w:rPr>
          <w:rFonts w:asciiTheme="minorHAnsi" w:eastAsiaTheme="minorEastAsia" w:hAnsiTheme="minorHAnsi" w:cstheme="minorBidi"/>
          <w:noProof/>
          <w:sz w:val="22"/>
          <w:szCs w:val="22"/>
          <w:lang w:val="fr-FR" w:eastAsia="en-GB"/>
        </w:rPr>
      </w:pPr>
      <w:hyperlink w:anchor="_Toc37999745" w:history="1">
        <w:r w:rsidR="009809E9" w:rsidRPr="005561DE">
          <w:rPr>
            <w:rStyle w:val="Hyperlink"/>
            <w:noProof/>
            <w:lang w:val="fr-FR"/>
          </w:rPr>
          <w:t>5</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Aperçu de l'architecture de référence pour les réseaux de distribution intelligents</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_Toc37999745 \h </w:instrText>
        </w:r>
        <w:r w:rsidR="009809E9" w:rsidRPr="005561DE">
          <w:rPr>
            <w:noProof/>
            <w:webHidden/>
            <w:lang w:val="fr-FR"/>
          </w:rPr>
        </w:r>
        <w:r w:rsidR="009809E9" w:rsidRPr="005561DE">
          <w:rPr>
            <w:noProof/>
            <w:webHidden/>
            <w:lang w:val="fr-FR"/>
          </w:rPr>
          <w:fldChar w:fldCharType="separate"/>
        </w:r>
        <w:r w:rsidR="00C60403">
          <w:rPr>
            <w:noProof/>
            <w:webHidden/>
            <w:lang w:val="fr-FR"/>
          </w:rPr>
          <w:t>12</w:t>
        </w:r>
        <w:r w:rsidR="009809E9" w:rsidRPr="005561DE">
          <w:rPr>
            <w:noProof/>
            <w:webHidden/>
            <w:lang w:val="fr-FR"/>
          </w:rPr>
          <w:fldChar w:fldCharType="end"/>
        </w:r>
      </w:hyperlink>
    </w:p>
    <w:p w14:paraId="3B01900B" w14:textId="29E3033D" w:rsidR="009809E9" w:rsidRPr="005561DE" w:rsidRDefault="00E94D2B">
      <w:pPr>
        <w:pStyle w:val="TOC1"/>
        <w:rPr>
          <w:rFonts w:asciiTheme="minorHAnsi" w:eastAsiaTheme="minorEastAsia" w:hAnsiTheme="minorHAnsi" w:cstheme="minorBidi"/>
          <w:noProof/>
          <w:sz w:val="22"/>
          <w:szCs w:val="22"/>
          <w:lang w:val="fr-FR" w:eastAsia="en-GB"/>
        </w:rPr>
      </w:pPr>
      <w:hyperlink w:anchor="_Toc37999746" w:history="1">
        <w:r w:rsidR="009809E9" w:rsidRPr="005561DE">
          <w:rPr>
            <w:rStyle w:val="Hyperlink"/>
            <w:noProof/>
            <w:lang w:val="fr-FR"/>
          </w:rPr>
          <w:t>6</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Normes sur les courants porteurs en ligne et sur les réseaux câblés pour les télécommunications dans les réseaux de distribution intelligents</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_Toc37999746 \h </w:instrText>
        </w:r>
        <w:r w:rsidR="009809E9" w:rsidRPr="005561DE">
          <w:rPr>
            <w:noProof/>
            <w:webHidden/>
            <w:lang w:val="fr-FR"/>
          </w:rPr>
        </w:r>
        <w:r w:rsidR="009809E9" w:rsidRPr="005561DE">
          <w:rPr>
            <w:noProof/>
            <w:webHidden/>
            <w:lang w:val="fr-FR"/>
          </w:rPr>
          <w:fldChar w:fldCharType="separate"/>
        </w:r>
        <w:r w:rsidR="00C60403">
          <w:rPr>
            <w:noProof/>
            <w:webHidden/>
            <w:lang w:val="fr-FR"/>
          </w:rPr>
          <w:t>14</w:t>
        </w:r>
        <w:r w:rsidR="009809E9" w:rsidRPr="005561DE">
          <w:rPr>
            <w:noProof/>
            <w:webHidden/>
            <w:lang w:val="fr-FR"/>
          </w:rPr>
          <w:fldChar w:fldCharType="end"/>
        </w:r>
      </w:hyperlink>
    </w:p>
    <w:p w14:paraId="45FFB888" w14:textId="2D1C5A3A" w:rsidR="009809E9" w:rsidRPr="005561DE" w:rsidRDefault="00E94D2B">
      <w:pPr>
        <w:pStyle w:val="TOC2"/>
        <w:rPr>
          <w:rFonts w:asciiTheme="minorHAnsi" w:eastAsiaTheme="minorEastAsia" w:hAnsiTheme="minorHAnsi" w:cstheme="minorBidi"/>
          <w:noProof/>
          <w:sz w:val="22"/>
          <w:szCs w:val="22"/>
          <w:lang w:val="fr-FR" w:eastAsia="en-GB"/>
        </w:rPr>
      </w:pPr>
      <w:hyperlink w:anchor="_Toc37999747" w:history="1">
        <w:r w:rsidR="009809E9" w:rsidRPr="005561DE">
          <w:rPr>
            <w:rStyle w:val="Hyperlink"/>
            <w:noProof/>
            <w:lang w:val="fr-FR"/>
          </w:rPr>
          <w:t>6.1</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Communications utilisant les courants porteurs en ligne pour réseaux de distribution intelligents</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_Toc37999747 \h </w:instrText>
        </w:r>
        <w:r w:rsidR="009809E9" w:rsidRPr="005561DE">
          <w:rPr>
            <w:noProof/>
            <w:webHidden/>
            <w:lang w:val="fr-FR"/>
          </w:rPr>
        </w:r>
        <w:r w:rsidR="009809E9" w:rsidRPr="005561DE">
          <w:rPr>
            <w:noProof/>
            <w:webHidden/>
            <w:lang w:val="fr-FR"/>
          </w:rPr>
          <w:fldChar w:fldCharType="separate"/>
        </w:r>
        <w:r w:rsidR="00C60403">
          <w:rPr>
            <w:noProof/>
            <w:webHidden/>
            <w:lang w:val="fr-FR"/>
          </w:rPr>
          <w:t>14</w:t>
        </w:r>
        <w:r w:rsidR="009809E9" w:rsidRPr="005561DE">
          <w:rPr>
            <w:noProof/>
            <w:webHidden/>
            <w:lang w:val="fr-FR"/>
          </w:rPr>
          <w:fldChar w:fldCharType="end"/>
        </w:r>
      </w:hyperlink>
    </w:p>
    <w:p w14:paraId="7E571EA2" w14:textId="2B96698E" w:rsidR="009809E9" w:rsidRPr="005561DE" w:rsidRDefault="00E94D2B">
      <w:pPr>
        <w:pStyle w:val="TOC2"/>
        <w:rPr>
          <w:rFonts w:asciiTheme="minorHAnsi" w:eastAsiaTheme="minorEastAsia" w:hAnsiTheme="minorHAnsi" w:cstheme="minorBidi"/>
          <w:noProof/>
          <w:sz w:val="22"/>
          <w:szCs w:val="22"/>
          <w:lang w:val="fr-FR" w:eastAsia="en-GB"/>
        </w:rPr>
      </w:pPr>
      <w:hyperlink w:anchor="_Toc37999748" w:history="1">
        <w:r w:rsidR="009809E9" w:rsidRPr="005561DE">
          <w:rPr>
            <w:rStyle w:val="Hyperlink"/>
            <w:noProof/>
            <w:lang w:val="fr-FR"/>
          </w:rPr>
          <w:t>6.2</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Communications par réseaux câblés pour les réseaux de distribution intelligents</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_Toc37999748 \h </w:instrText>
        </w:r>
        <w:r w:rsidR="009809E9" w:rsidRPr="005561DE">
          <w:rPr>
            <w:noProof/>
            <w:webHidden/>
            <w:lang w:val="fr-FR"/>
          </w:rPr>
        </w:r>
        <w:r w:rsidR="009809E9" w:rsidRPr="005561DE">
          <w:rPr>
            <w:noProof/>
            <w:webHidden/>
            <w:lang w:val="fr-FR"/>
          </w:rPr>
          <w:fldChar w:fldCharType="separate"/>
        </w:r>
        <w:r w:rsidR="00C60403">
          <w:rPr>
            <w:noProof/>
            <w:webHidden/>
            <w:lang w:val="fr-FR"/>
          </w:rPr>
          <w:t>15</w:t>
        </w:r>
        <w:r w:rsidR="009809E9" w:rsidRPr="005561DE">
          <w:rPr>
            <w:noProof/>
            <w:webHidden/>
            <w:lang w:val="fr-FR"/>
          </w:rPr>
          <w:fldChar w:fldCharType="end"/>
        </w:r>
      </w:hyperlink>
    </w:p>
    <w:p w14:paraId="6F3F15E6" w14:textId="025BA427" w:rsidR="009809E9" w:rsidRPr="005561DE" w:rsidRDefault="00E94D2B">
      <w:pPr>
        <w:pStyle w:val="TOC1"/>
        <w:rPr>
          <w:rFonts w:asciiTheme="minorHAnsi" w:eastAsiaTheme="minorEastAsia" w:hAnsiTheme="minorHAnsi" w:cstheme="minorBidi"/>
          <w:noProof/>
          <w:sz w:val="22"/>
          <w:szCs w:val="22"/>
          <w:lang w:val="fr-FR" w:eastAsia="en-GB"/>
        </w:rPr>
      </w:pPr>
      <w:hyperlink w:anchor="_Toc37999749" w:history="1">
        <w:r w:rsidR="009809E9" w:rsidRPr="005561DE">
          <w:rPr>
            <w:rStyle w:val="Hyperlink"/>
            <w:noProof/>
            <w:lang w:val="fr-FR"/>
          </w:rPr>
          <w:t>7</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Normes hertziennes pour les télécommunications dans les réseaux de distribution intelligents</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_Toc37999749 \h </w:instrText>
        </w:r>
        <w:r w:rsidR="009809E9" w:rsidRPr="005561DE">
          <w:rPr>
            <w:noProof/>
            <w:webHidden/>
            <w:lang w:val="fr-FR"/>
          </w:rPr>
        </w:r>
        <w:r w:rsidR="009809E9" w:rsidRPr="005561DE">
          <w:rPr>
            <w:noProof/>
            <w:webHidden/>
            <w:lang w:val="fr-FR"/>
          </w:rPr>
          <w:fldChar w:fldCharType="separate"/>
        </w:r>
        <w:r w:rsidR="00C60403">
          <w:rPr>
            <w:noProof/>
            <w:webHidden/>
            <w:lang w:val="fr-FR"/>
          </w:rPr>
          <w:t>15</w:t>
        </w:r>
        <w:r w:rsidR="009809E9" w:rsidRPr="005561DE">
          <w:rPr>
            <w:noProof/>
            <w:webHidden/>
            <w:lang w:val="fr-FR"/>
          </w:rPr>
          <w:fldChar w:fldCharType="end"/>
        </w:r>
      </w:hyperlink>
    </w:p>
    <w:p w14:paraId="62380BDE" w14:textId="662725E4" w:rsidR="009809E9" w:rsidRPr="005561DE" w:rsidRDefault="00E94D2B">
      <w:pPr>
        <w:pStyle w:val="TOC2"/>
        <w:rPr>
          <w:rFonts w:asciiTheme="minorHAnsi" w:eastAsiaTheme="minorEastAsia" w:hAnsiTheme="minorHAnsi" w:cstheme="minorBidi"/>
          <w:noProof/>
          <w:sz w:val="22"/>
          <w:szCs w:val="22"/>
          <w:lang w:val="fr-FR" w:eastAsia="en-GB"/>
        </w:rPr>
      </w:pPr>
      <w:hyperlink w:anchor="_Toc37999750" w:history="1">
        <w:r w:rsidR="009809E9" w:rsidRPr="005561DE">
          <w:rPr>
            <w:rStyle w:val="Hyperlink"/>
            <w:noProof/>
            <w:lang w:val="fr-FR"/>
          </w:rPr>
          <w:t>7.1</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Réseau domestique</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_Toc37999750 \h </w:instrText>
        </w:r>
        <w:r w:rsidR="009809E9" w:rsidRPr="005561DE">
          <w:rPr>
            <w:noProof/>
            <w:webHidden/>
            <w:lang w:val="fr-FR"/>
          </w:rPr>
        </w:r>
        <w:r w:rsidR="009809E9" w:rsidRPr="005561DE">
          <w:rPr>
            <w:noProof/>
            <w:webHidden/>
            <w:lang w:val="fr-FR"/>
          </w:rPr>
          <w:fldChar w:fldCharType="separate"/>
        </w:r>
        <w:r w:rsidR="00C60403">
          <w:rPr>
            <w:noProof/>
            <w:webHidden/>
            <w:lang w:val="fr-FR"/>
          </w:rPr>
          <w:t>15</w:t>
        </w:r>
        <w:r w:rsidR="009809E9" w:rsidRPr="005561DE">
          <w:rPr>
            <w:noProof/>
            <w:webHidden/>
            <w:lang w:val="fr-FR"/>
          </w:rPr>
          <w:fldChar w:fldCharType="end"/>
        </w:r>
      </w:hyperlink>
    </w:p>
    <w:p w14:paraId="1B2C3278" w14:textId="7667CFAC" w:rsidR="009809E9" w:rsidRPr="005561DE" w:rsidRDefault="00E94D2B">
      <w:pPr>
        <w:pStyle w:val="TOC2"/>
        <w:rPr>
          <w:rFonts w:asciiTheme="minorHAnsi" w:eastAsiaTheme="minorEastAsia" w:hAnsiTheme="minorHAnsi" w:cstheme="minorBidi"/>
          <w:noProof/>
          <w:sz w:val="22"/>
          <w:szCs w:val="22"/>
          <w:lang w:val="fr-FR" w:eastAsia="en-GB"/>
        </w:rPr>
      </w:pPr>
      <w:hyperlink w:anchor="_Toc37999751" w:history="1">
        <w:r w:rsidR="009809E9" w:rsidRPr="005561DE">
          <w:rPr>
            <w:rStyle w:val="Hyperlink"/>
            <w:noProof/>
            <w:lang w:val="fr-FR"/>
          </w:rPr>
          <w:t>7.2</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Réseaux WAN/NAN/FAN</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_Toc37999751 \h </w:instrText>
        </w:r>
        <w:r w:rsidR="009809E9" w:rsidRPr="005561DE">
          <w:rPr>
            <w:noProof/>
            <w:webHidden/>
            <w:lang w:val="fr-FR"/>
          </w:rPr>
        </w:r>
        <w:r w:rsidR="009809E9" w:rsidRPr="005561DE">
          <w:rPr>
            <w:noProof/>
            <w:webHidden/>
            <w:lang w:val="fr-FR"/>
          </w:rPr>
          <w:fldChar w:fldCharType="separate"/>
        </w:r>
        <w:r w:rsidR="00C60403">
          <w:rPr>
            <w:noProof/>
            <w:webHidden/>
            <w:lang w:val="fr-FR"/>
          </w:rPr>
          <w:t>17</w:t>
        </w:r>
        <w:r w:rsidR="009809E9" w:rsidRPr="005561DE">
          <w:rPr>
            <w:noProof/>
            <w:webHidden/>
            <w:lang w:val="fr-FR"/>
          </w:rPr>
          <w:fldChar w:fldCharType="end"/>
        </w:r>
      </w:hyperlink>
    </w:p>
    <w:p w14:paraId="0998F1E0" w14:textId="7E8DBD66" w:rsidR="009809E9" w:rsidRPr="005561DE" w:rsidRDefault="00E94D2B">
      <w:pPr>
        <w:pStyle w:val="TOC1"/>
        <w:rPr>
          <w:rFonts w:asciiTheme="minorHAnsi" w:eastAsiaTheme="minorEastAsia" w:hAnsiTheme="minorHAnsi" w:cstheme="minorBidi"/>
          <w:noProof/>
          <w:sz w:val="22"/>
          <w:szCs w:val="22"/>
          <w:lang w:val="fr-FR" w:eastAsia="en-GB"/>
        </w:rPr>
      </w:pPr>
      <w:hyperlink w:anchor="_Toc37999752" w:history="1">
        <w:r w:rsidR="009809E9" w:rsidRPr="005561DE">
          <w:rPr>
            <w:rStyle w:val="Hyperlink"/>
            <w:noProof/>
            <w:lang w:val="fr-FR"/>
          </w:rPr>
          <w:t>8</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Considérations liées aux brouillages associées à la mise en œuvre de technologies hertziennes ou filaires de transmission de données utilisées pour les systèmes de gestion des réseaux de distribution d'électricité</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_Toc37999752 \h </w:instrText>
        </w:r>
        <w:r w:rsidR="009809E9" w:rsidRPr="005561DE">
          <w:rPr>
            <w:noProof/>
            <w:webHidden/>
            <w:lang w:val="fr-FR"/>
          </w:rPr>
        </w:r>
        <w:r w:rsidR="009809E9" w:rsidRPr="005561DE">
          <w:rPr>
            <w:noProof/>
            <w:webHidden/>
            <w:lang w:val="fr-FR"/>
          </w:rPr>
          <w:fldChar w:fldCharType="separate"/>
        </w:r>
        <w:r w:rsidR="00C60403">
          <w:rPr>
            <w:noProof/>
            <w:webHidden/>
            <w:lang w:val="fr-FR"/>
          </w:rPr>
          <w:t>18</w:t>
        </w:r>
        <w:r w:rsidR="009809E9" w:rsidRPr="005561DE">
          <w:rPr>
            <w:noProof/>
            <w:webHidden/>
            <w:lang w:val="fr-FR"/>
          </w:rPr>
          <w:fldChar w:fldCharType="end"/>
        </w:r>
      </w:hyperlink>
    </w:p>
    <w:p w14:paraId="4B83CE67" w14:textId="7AF16396" w:rsidR="009809E9" w:rsidRPr="005561DE" w:rsidRDefault="00E94D2B">
      <w:pPr>
        <w:pStyle w:val="TOC1"/>
        <w:rPr>
          <w:rFonts w:asciiTheme="minorHAnsi" w:eastAsiaTheme="minorEastAsia" w:hAnsiTheme="minorHAnsi" w:cstheme="minorBidi"/>
          <w:noProof/>
          <w:sz w:val="22"/>
          <w:szCs w:val="22"/>
          <w:lang w:val="fr-FR" w:eastAsia="en-GB"/>
        </w:rPr>
      </w:pPr>
      <w:hyperlink w:anchor="_Toc37999753" w:history="1">
        <w:r w:rsidR="009809E9" w:rsidRPr="005561DE">
          <w:rPr>
            <w:rStyle w:val="Hyperlink"/>
            <w:noProof/>
            <w:lang w:val="fr-FR"/>
          </w:rPr>
          <w:t>9</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Incidences sur la disponibilité du spectre du déploiement à grande échelle des réseaux filaires et hertziens utilisés pour les systèmes de gestion du réseau de distribution d'électricité</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_Toc37999753 \h </w:instrText>
        </w:r>
        <w:r w:rsidR="009809E9" w:rsidRPr="005561DE">
          <w:rPr>
            <w:noProof/>
            <w:webHidden/>
            <w:lang w:val="fr-FR"/>
          </w:rPr>
        </w:r>
        <w:r w:rsidR="009809E9" w:rsidRPr="005561DE">
          <w:rPr>
            <w:noProof/>
            <w:webHidden/>
            <w:lang w:val="fr-FR"/>
          </w:rPr>
          <w:fldChar w:fldCharType="separate"/>
        </w:r>
        <w:r w:rsidR="00C60403">
          <w:rPr>
            <w:noProof/>
            <w:webHidden/>
            <w:lang w:val="fr-FR"/>
          </w:rPr>
          <w:t>20</w:t>
        </w:r>
        <w:r w:rsidR="009809E9" w:rsidRPr="005561DE">
          <w:rPr>
            <w:noProof/>
            <w:webHidden/>
            <w:lang w:val="fr-FR"/>
          </w:rPr>
          <w:fldChar w:fldCharType="end"/>
        </w:r>
      </w:hyperlink>
    </w:p>
    <w:p w14:paraId="1A922FD2" w14:textId="50BDF1A0" w:rsidR="009809E9" w:rsidRPr="005561DE" w:rsidRDefault="00E94D2B">
      <w:pPr>
        <w:pStyle w:val="TOC1"/>
        <w:rPr>
          <w:rFonts w:asciiTheme="minorHAnsi" w:eastAsiaTheme="minorEastAsia" w:hAnsiTheme="minorHAnsi" w:cstheme="minorBidi"/>
          <w:noProof/>
          <w:sz w:val="22"/>
          <w:szCs w:val="22"/>
          <w:lang w:val="fr-FR" w:eastAsia="en-GB"/>
        </w:rPr>
      </w:pPr>
      <w:hyperlink w:anchor="_Toc37999754" w:history="1">
        <w:r w:rsidR="009809E9" w:rsidRPr="005561DE">
          <w:rPr>
            <w:rStyle w:val="Hyperlink"/>
            <w:noProof/>
            <w:lang w:val="fr-FR"/>
          </w:rPr>
          <w:t>10</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Conclusion</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_Toc37999754 \h </w:instrText>
        </w:r>
        <w:r w:rsidR="009809E9" w:rsidRPr="005561DE">
          <w:rPr>
            <w:noProof/>
            <w:webHidden/>
            <w:lang w:val="fr-FR"/>
          </w:rPr>
        </w:r>
        <w:r w:rsidR="009809E9" w:rsidRPr="005561DE">
          <w:rPr>
            <w:noProof/>
            <w:webHidden/>
            <w:lang w:val="fr-FR"/>
          </w:rPr>
          <w:fldChar w:fldCharType="separate"/>
        </w:r>
        <w:r w:rsidR="00C60403">
          <w:rPr>
            <w:noProof/>
            <w:webHidden/>
            <w:lang w:val="fr-FR"/>
          </w:rPr>
          <w:t>21</w:t>
        </w:r>
        <w:r w:rsidR="009809E9" w:rsidRPr="005561DE">
          <w:rPr>
            <w:noProof/>
            <w:webHidden/>
            <w:lang w:val="fr-FR"/>
          </w:rPr>
          <w:fldChar w:fldCharType="end"/>
        </w:r>
      </w:hyperlink>
    </w:p>
    <w:p w14:paraId="75413C11" w14:textId="63902366" w:rsidR="009809E9" w:rsidRPr="005561DE" w:rsidRDefault="00E94D2B">
      <w:pPr>
        <w:pStyle w:val="TOC1"/>
        <w:rPr>
          <w:rFonts w:asciiTheme="minorHAnsi" w:eastAsiaTheme="minorEastAsia" w:hAnsiTheme="minorHAnsi" w:cstheme="minorBidi"/>
          <w:noProof/>
          <w:sz w:val="22"/>
          <w:szCs w:val="22"/>
          <w:lang w:val="fr-FR" w:eastAsia="en-GB"/>
        </w:rPr>
      </w:pPr>
      <w:hyperlink w:anchor="_Toc37999755" w:history="1">
        <w:r w:rsidR="009809E9" w:rsidRPr="005561DE">
          <w:rPr>
            <w:rStyle w:val="Hyperlink"/>
            <w:noProof/>
            <w:lang w:val="fr-FR"/>
          </w:rPr>
          <w:t>Annexe 1 – Exemple de normes existantes concernant les systèmes de gestion  des réseaux de distribution d'électricité</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_Toc37999755 \h </w:instrText>
        </w:r>
        <w:r w:rsidR="009809E9" w:rsidRPr="005561DE">
          <w:rPr>
            <w:noProof/>
            <w:webHidden/>
            <w:lang w:val="fr-FR"/>
          </w:rPr>
        </w:r>
        <w:r w:rsidR="009809E9" w:rsidRPr="005561DE">
          <w:rPr>
            <w:noProof/>
            <w:webHidden/>
            <w:lang w:val="fr-FR"/>
          </w:rPr>
          <w:fldChar w:fldCharType="separate"/>
        </w:r>
        <w:r w:rsidR="00C60403">
          <w:rPr>
            <w:noProof/>
            <w:webHidden/>
            <w:lang w:val="fr-FR"/>
          </w:rPr>
          <w:t>21</w:t>
        </w:r>
        <w:r w:rsidR="009809E9" w:rsidRPr="005561DE">
          <w:rPr>
            <w:noProof/>
            <w:webHidden/>
            <w:lang w:val="fr-FR"/>
          </w:rPr>
          <w:fldChar w:fldCharType="end"/>
        </w:r>
      </w:hyperlink>
    </w:p>
    <w:p w14:paraId="62AA3B87" w14:textId="7725DD9C" w:rsidR="009809E9" w:rsidRPr="005561DE" w:rsidRDefault="00E94D2B">
      <w:pPr>
        <w:pStyle w:val="TOC2"/>
        <w:rPr>
          <w:rFonts w:asciiTheme="minorHAnsi" w:eastAsiaTheme="minorEastAsia" w:hAnsiTheme="minorHAnsi" w:cstheme="minorBidi"/>
          <w:noProof/>
          <w:sz w:val="22"/>
          <w:szCs w:val="22"/>
          <w:lang w:val="fr-FR" w:eastAsia="en-GB"/>
        </w:rPr>
      </w:pPr>
      <w:hyperlink w:anchor="_Toc37999756" w:history="1">
        <w:r w:rsidR="009809E9" w:rsidRPr="005561DE">
          <w:rPr>
            <w:rStyle w:val="Hyperlink"/>
            <w:noProof/>
            <w:lang w:val="fr-FR"/>
          </w:rPr>
          <w:t>A1.1</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Normes IEEE</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_Toc37999756 \h </w:instrText>
        </w:r>
        <w:r w:rsidR="009809E9" w:rsidRPr="005561DE">
          <w:rPr>
            <w:noProof/>
            <w:webHidden/>
            <w:lang w:val="fr-FR"/>
          </w:rPr>
        </w:r>
        <w:r w:rsidR="009809E9" w:rsidRPr="005561DE">
          <w:rPr>
            <w:noProof/>
            <w:webHidden/>
            <w:lang w:val="fr-FR"/>
          </w:rPr>
          <w:fldChar w:fldCharType="separate"/>
        </w:r>
        <w:r w:rsidR="00C60403">
          <w:rPr>
            <w:noProof/>
            <w:webHidden/>
            <w:lang w:val="fr-FR"/>
          </w:rPr>
          <w:t>21</w:t>
        </w:r>
        <w:r w:rsidR="009809E9" w:rsidRPr="005561DE">
          <w:rPr>
            <w:noProof/>
            <w:webHidden/>
            <w:lang w:val="fr-FR"/>
          </w:rPr>
          <w:fldChar w:fldCharType="end"/>
        </w:r>
      </w:hyperlink>
    </w:p>
    <w:p w14:paraId="37BAA4DA" w14:textId="13C0C731" w:rsidR="009809E9" w:rsidRPr="005561DE" w:rsidRDefault="00E94D2B">
      <w:pPr>
        <w:pStyle w:val="TOC2"/>
        <w:rPr>
          <w:rFonts w:asciiTheme="minorHAnsi" w:eastAsiaTheme="minorEastAsia" w:hAnsiTheme="minorHAnsi" w:cstheme="minorBidi"/>
          <w:noProof/>
          <w:sz w:val="22"/>
          <w:szCs w:val="22"/>
          <w:lang w:val="fr-FR" w:eastAsia="en-GB"/>
        </w:rPr>
      </w:pPr>
      <w:hyperlink w:anchor="_Toc37999757" w:history="1">
        <w:r w:rsidR="009809E9" w:rsidRPr="005561DE">
          <w:rPr>
            <w:rStyle w:val="Hyperlink"/>
            <w:noProof/>
            <w:lang w:val="fr-FR"/>
          </w:rPr>
          <w:t>A1.2</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Normes UIT-T</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_Toc37999757 \h </w:instrText>
        </w:r>
        <w:r w:rsidR="009809E9" w:rsidRPr="005561DE">
          <w:rPr>
            <w:noProof/>
            <w:webHidden/>
            <w:lang w:val="fr-FR"/>
          </w:rPr>
        </w:r>
        <w:r w:rsidR="009809E9" w:rsidRPr="005561DE">
          <w:rPr>
            <w:noProof/>
            <w:webHidden/>
            <w:lang w:val="fr-FR"/>
          </w:rPr>
          <w:fldChar w:fldCharType="separate"/>
        </w:r>
        <w:r w:rsidR="00C60403">
          <w:rPr>
            <w:noProof/>
            <w:webHidden/>
            <w:lang w:val="fr-FR"/>
          </w:rPr>
          <w:t>28</w:t>
        </w:r>
        <w:r w:rsidR="009809E9" w:rsidRPr="005561DE">
          <w:rPr>
            <w:noProof/>
            <w:webHidden/>
            <w:lang w:val="fr-FR"/>
          </w:rPr>
          <w:fldChar w:fldCharType="end"/>
        </w:r>
      </w:hyperlink>
    </w:p>
    <w:p w14:paraId="0E530DE0" w14:textId="3E7D0CD5" w:rsidR="009809E9" w:rsidRPr="005561DE" w:rsidRDefault="00E94D2B">
      <w:pPr>
        <w:pStyle w:val="TOC2"/>
        <w:rPr>
          <w:rFonts w:asciiTheme="minorHAnsi" w:eastAsiaTheme="minorEastAsia" w:hAnsiTheme="minorHAnsi" w:cstheme="minorBidi"/>
          <w:noProof/>
          <w:sz w:val="22"/>
          <w:szCs w:val="22"/>
          <w:lang w:val="fr-FR" w:eastAsia="en-GB"/>
        </w:rPr>
      </w:pPr>
      <w:hyperlink w:anchor="_Toc37999758" w:history="1">
        <w:r w:rsidR="009809E9" w:rsidRPr="005561DE">
          <w:rPr>
            <w:rStyle w:val="Hyperlink"/>
            <w:noProof/>
            <w:lang w:val="fr-FR"/>
          </w:rPr>
          <w:t>A1.3</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Normes 3GPP</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_Toc37999758 \h </w:instrText>
        </w:r>
        <w:r w:rsidR="009809E9" w:rsidRPr="005561DE">
          <w:rPr>
            <w:noProof/>
            <w:webHidden/>
            <w:lang w:val="fr-FR"/>
          </w:rPr>
        </w:r>
        <w:r w:rsidR="009809E9" w:rsidRPr="005561DE">
          <w:rPr>
            <w:noProof/>
            <w:webHidden/>
            <w:lang w:val="fr-FR"/>
          </w:rPr>
          <w:fldChar w:fldCharType="separate"/>
        </w:r>
        <w:r w:rsidR="00C60403">
          <w:rPr>
            <w:noProof/>
            <w:webHidden/>
            <w:lang w:val="fr-FR"/>
          </w:rPr>
          <w:t>29</w:t>
        </w:r>
        <w:r w:rsidR="009809E9" w:rsidRPr="005561DE">
          <w:rPr>
            <w:noProof/>
            <w:webHidden/>
            <w:lang w:val="fr-FR"/>
          </w:rPr>
          <w:fldChar w:fldCharType="end"/>
        </w:r>
      </w:hyperlink>
    </w:p>
    <w:p w14:paraId="2347F337" w14:textId="14D600D1" w:rsidR="009809E9" w:rsidRPr="005561DE" w:rsidRDefault="00E94D2B">
      <w:pPr>
        <w:pStyle w:val="TOC2"/>
        <w:rPr>
          <w:rFonts w:asciiTheme="minorHAnsi" w:eastAsiaTheme="minorEastAsia" w:hAnsiTheme="minorHAnsi" w:cstheme="minorBidi"/>
          <w:noProof/>
          <w:sz w:val="22"/>
          <w:szCs w:val="22"/>
          <w:lang w:val="fr-FR" w:eastAsia="en-GB"/>
        </w:rPr>
      </w:pPr>
      <w:hyperlink w:anchor="_Toc37999759" w:history="1">
        <w:r w:rsidR="009809E9" w:rsidRPr="005561DE">
          <w:rPr>
            <w:rStyle w:val="Hyperlink"/>
            <w:noProof/>
            <w:lang w:val="fr-FR"/>
          </w:rPr>
          <w:t>A1.4</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Normes 3GPP2</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_Toc37999759 \h </w:instrText>
        </w:r>
        <w:r w:rsidR="009809E9" w:rsidRPr="005561DE">
          <w:rPr>
            <w:noProof/>
            <w:webHidden/>
            <w:lang w:val="fr-FR"/>
          </w:rPr>
        </w:r>
        <w:r w:rsidR="009809E9" w:rsidRPr="005561DE">
          <w:rPr>
            <w:noProof/>
            <w:webHidden/>
            <w:lang w:val="fr-FR"/>
          </w:rPr>
          <w:fldChar w:fldCharType="separate"/>
        </w:r>
        <w:r w:rsidR="00C60403">
          <w:rPr>
            <w:noProof/>
            <w:webHidden/>
            <w:lang w:val="fr-FR"/>
          </w:rPr>
          <w:t>48</w:t>
        </w:r>
        <w:r w:rsidR="009809E9" w:rsidRPr="005561DE">
          <w:rPr>
            <w:noProof/>
            <w:webHidden/>
            <w:lang w:val="fr-FR"/>
          </w:rPr>
          <w:fldChar w:fldCharType="end"/>
        </w:r>
      </w:hyperlink>
    </w:p>
    <w:p w14:paraId="1A4A383C" w14:textId="0B504597" w:rsidR="009809E9" w:rsidRPr="005561DE" w:rsidRDefault="00E94D2B">
      <w:pPr>
        <w:pStyle w:val="TOC1"/>
        <w:rPr>
          <w:rFonts w:asciiTheme="minorHAnsi" w:eastAsiaTheme="minorEastAsia" w:hAnsiTheme="minorHAnsi" w:cstheme="minorBidi"/>
          <w:noProof/>
          <w:sz w:val="22"/>
          <w:szCs w:val="22"/>
          <w:lang w:val="fr-FR" w:eastAsia="en-GB"/>
        </w:rPr>
      </w:pPr>
      <w:hyperlink w:anchor="_Toc37999760" w:history="1">
        <w:r w:rsidR="009809E9" w:rsidRPr="005561DE">
          <w:rPr>
            <w:rStyle w:val="Hyperlink"/>
            <w:noProof/>
            <w:lang w:val="fr-FR"/>
          </w:rPr>
          <w:t>Annexe 2 – Réseaux intelligents en Amérique du Nord</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_Toc37999760 \h </w:instrText>
        </w:r>
        <w:r w:rsidR="009809E9" w:rsidRPr="005561DE">
          <w:rPr>
            <w:noProof/>
            <w:webHidden/>
            <w:lang w:val="fr-FR"/>
          </w:rPr>
        </w:r>
        <w:r w:rsidR="009809E9" w:rsidRPr="005561DE">
          <w:rPr>
            <w:noProof/>
            <w:webHidden/>
            <w:lang w:val="fr-FR"/>
          </w:rPr>
          <w:fldChar w:fldCharType="separate"/>
        </w:r>
        <w:r w:rsidR="00C60403">
          <w:rPr>
            <w:noProof/>
            <w:webHidden/>
            <w:lang w:val="fr-FR"/>
          </w:rPr>
          <w:t>51</w:t>
        </w:r>
        <w:r w:rsidR="009809E9" w:rsidRPr="005561DE">
          <w:rPr>
            <w:noProof/>
            <w:webHidden/>
            <w:lang w:val="fr-FR"/>
          </w:rPr>
          <w:fldChar w:fldCharType="end"/>
        </w:r>
      </w:hyperlink>
    </w:p>
    <w:p w14:paraId="2C5C1291" w14:textId="19F116A8" w:rsidR="009809E9" w:rsidRPr="005561DE" w:rsidRDefault="00E94D2B">
      <w:pPr>
        <w:pStyle w:val="TOC2"/>
        <w:rPr>
          <w:rFonts w:asciiTheme="minorHAnsi" w:eastAsiaTheme="minorEastAsia" w:hAnsiTheme="minorHAnsi" w:cstheme="minorBidi"/>
          <w:noProof/>
          <w:sz w:val="22"/>
          <w:szCs w:val="22"/>
          <w:lang w:val="fr-FR" w:eastAsia="en-GB"/>
        </w:rPr>
      </w:pPr>
      <w:hyperlink w:anchor="_Toc37999761" w:history="1">
        <w:r w:rsidR="009809E9" w:rsidRPr="005561DE">
          <w:rPr>
            <w:rStyle w:val="Hyperlink"/>
            <w:noProof/>
            <w:lang w:val="fr-FR"/>
          </w:rPr>
          <w:t>A2.1</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Introduction</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_Toc37999761 \h </w:instrText>
        </w:r>
        <w:r w:rsidR="009809E9" w:rsidRPr="005561DE">
          <w:rPr>
            <w:noProof/>
            <w:webHidden/>
            <w:lang w:val="fr-FR"/>
          </w:rPr>
        </w:r>
        <w:r w:rsidR="009809E9" w:rsidRPr="005561DE">
          <w:rPr>
            <w:noProof/>
            <w:webHidden/>
            <w:lang w:val="fr-FR"/>
          </w:rPr>
          <w:fldChar w:fldCharType="separate"/>
        </w:r>
        <w:r w:rsidR="00C60403">
          <w:rPr>
            <w:noProof/>
            <w:webHidden/>
            <w:lang w:val="fr-FR"/>
          </w:rPr>
          <w:t>51</w:t>
        </w:r>
        <w:r w:rsidR="009809E9" w:rsidRPr="005561DE">
          <w:rPr>
            <w:noProof/>
            <w:webHidden/>
            <w:lang w:val="fr-FR"/>
          </w:rPr>
          <w:fldChar w:fldCharType="end"/>
        </w:r>
      </w:hyperlink>
    </w:p>
    <w:p w14:paraId="63410410" w14:textId="7153CB25" w:rsidR="009809E9" w:rsidRPr="005561DE" w:rsidRDefault="00E94D2B">
      <w:pPr>
        <w:pStyle w:val="TOC2"/>
        <w:rPr>
          <w:rFonts w:asciiTheme="minorHAnsi" w:eastAsiaTheme="minorEastAsia" w:hAnsiTheme="minorHAnsi" w:cstheme="minorBidi"/>
          <w:noProof/>
          <w:sz w:val="22"/>
          <w:szCs w:val="22"/>
          <w:lang w:val="fr-FR" w:eastAsia="en-GB"/>
        </w:rPr>
      </w:pPr>
      <w:hyperlink w:anchor="_Toc37999762" w:history="1">
        <w:r w:rsidR="009809E9" w:rsidRPr="005561DE">
          <w:rPr>
            <w:rStyle w:val="Hyperlink"/>
            <w:noProof/>
            <w:lang w:val="fr-FR"/>
          </w:rPr>
          <w:t>A2.2</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Objet du déploiement des réseaux intelligents</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_Toc37999762 \h </w:instrText>
        </w:r>
        <w:r w:rsidR="009809E9" w:rsidRPr="005561DE">
          <w:rPr>
            <w:noProof/>
            <w:webHidden/>
            <w:lang w:val="fr-FR"/>
          </w:rPr>
        </w:r>
        <w:r w:rsidR="009809E9" w:rsidRPr="005561DE">
          <w:rPr>
            <w:noProof/>
            <w:webHidden/>
            <w:lang w:val="fr-FR"/>
          </w:rPr>
          <w:fldChar w:fldCharType="separate"/>
        </w:r>
        <w:r w:rsidR="00C60403">
          <w:rPr>
            <w:noProof/>
            <w:webHidden/>
            <w:lang w:val="fr-FR"/>
          </w:rPr>
          <w:t>51</w:t>
        </w:r>
        <w:r w:rsidR="009809E9" w:rsidRPr="005561DE">
          <w:rPr>
            <w:noProof/>
            <w:webHidden/>
            <w:lang w:val="fr-FR"/>
          </w:rPr>
          <w:fldChar w:fldCharType="end"/>
        </w:r>
      </w:hyperlink>
    </w:p>
    <w:p w14:paraId="5045CD47" w14:textId="347A8D4D" w:rsidR="009809E9" w:rsidRPr="005561DE" w:rsidRDefault="00E94D2B">
      <w:pPr>
        <w:pStyle w:val="TOC1"/>
        <w:rPr>
          <w:rFonts w:asciiTheme="minorHAnsi" w:eastAsiaTheme="minorEastAsia" w:hAnsiTheme="minorHAnsi" w:cstheme="minorBidi"/>
          <w:noProof/>
          <w:sz w:val="22"/>
          <w:szCs w:val="22"/>
          <w:lang w:val="fr-FR" w:eastAsia="en-GB"/>
        </w:rPr>
      </w:pPr>
      <w:hyperlink w:anchor="_Toc37999763" w:history="1">
        <w:r w:rsidR="009809E9" w:rsidRPr="005561DE">
          <w:rPr>
            <w:rStyle w:val="Hyperlink"/>
            <w:noProof/>
            <w:lang w:val="fr-FR"/>
          </w:rPr>
          <w:t>Annexe 3 – Réseaux intelligents en Europe</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_Toc37999763 \h </w:instrText>
        </w:r>
        <w:r w:rsidR="009809E9" w:rsidRPr="005561DE">
          <w:rPr>
            <w:noProof/>
            <w:webHidden/>
            <w:lang w:val="fr-FR"/>
          </w:rPr>
        </w:r>
        <w:r w:rsidR="009809E9" w:rsidRPr="005561DE">
          <w:rPr>
            <w:noProof/>
            <w:webHidden/>
            <w:lang w:val="fr-FR"/>
          </w:rPr>
          <w:fldChar w:fldCharType="separate"/>
        </w:r>
        <w:r w:rsidR="00C60403">
          <w:rPr>
            <w:noProof/>
            <w:webHidden/>
            <w:lang w:val="fr-FR"/>
          </w:rPr>
          <w:t>52</w:t>
        </w:r>
        <w:r w:rsidR="009809E9" w:rsidRPr="005561DE">
          <w:rPr>
            <w:noProof/>
            <w:webHidden/>
            <w:lang w:val="fr-FR"/>
          </w:rPr>
          <w:fldChar w:fldCharType="end"/>
        </w:r>
      </w:hyperlink>
    </w:p>
    <w:p w14:paraId="20E0F31D" w14:textId="03E7F661" w:rsidR="009809E9" w:rsidRPr="005561DE" w:rsidRDefault="00E94D2B">
      <w:pPr>
        <w:pStyle w:val="TOC2"/>
        <w:rPr>
          <w:rFonts w:asciiTheme="minorHAnsi" w:eastAsiaTheme="minorEastAsia" w:hAnsiTheme="minorHAnsi" w:cstheme="minorBidi"/>
          <w:noProof/>
          <w:sz w:val="22"/>
          <w:szCs w:val="22"/>
          <w:lang w:val="fr-FR" w:eastAsia="en-GB"/>
        </w:rPr>
      </w:pPr>
      <w:hyperlink w:anchor="_Toc37999764" w:history="1">
        <w:r w:rsidR="009809E9" w:rsidRPr="005561DE">
          <w:rPr>
            <w:rStyle w:val="Hyperlink"/>
            <w:noProof/>
            <w:lang w:val="fr-FR"/>
          </w:rPr>
          <w:t>A3.1</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Introduction</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_Toc37999764 \h </w:instrText>
        </w:r>
        <w:r w:rsidR="009809E9" w:rsidRPr="005561DE">
          <w:rPr>
            <w:noProof/>
            <w:webHidden/>
            <w:lang w:val="fr-FR"/>
          </w:rPr>
        </w:r>
        <w:r w:rsidR="009809E9" w:rsidRPr="005561DE">
          <w:rPr>
            <w:noProof/>
            <w:webHidden/>
            <w:lang w:val="fr-FR"/>
          </w:rPr>
          <w:fldChar w:fldCharType="separate"/>
        </w:r>
        <w:r w:rsidR="00C60403">
          <w:rPr>
            <w:noProof/>
            <w:webHidden/>
            <w:lang w:val="fr-FR"/>
          </w:rPr>
          <w:t>52</w:t>
        </w:r>
        <w:r w:rsidR="009809E9" w:rsidRPr="005561DE">
          <w:rPr>
            <w:noProof/>
            <w:webHidden/>
            <w:lang w:val="fr-FR"/>
          </w:rPr>
          <w:fldChar w:fldCharType="end"/>
        </w:r>
      </w:hyperlink>
    </w:p>
    <w:p w14:paraId="70DB5C99" w14:textId="3D6E1154" w:rsidR="009809E9" w:rsidRPr="005561DE" w:rsidRDefault="00E94D2B">
      <w:pPr>
        <w:pStyle w:val="TOC2"/>
        <w:rPr>
          <w:rFonts w:asciiTheme="minorHAnsi" w:eastAsiaTheme="minorEastAsia" w:hAnsiTheme="minorHAnsi" w:cstheme="minorBidi"/>
          <w:noProof/>
          <w:sz w:val="22"/>
          <w:szCs w:val="22"/>
          <w:lang w:val="fr-FR" w:eastAsia="en-GB"/>
        </w:rPr>
      </w:pPr>
      <w:hyperlink w:anchor="_Toc37999765" w:history="1">
        <w:r w:rsidR="009809E9" w:rsidRPr="005561DE">
          <w:rPr>
            <w:rStyle w:val="Hyperlink"/>
            <w:noProof/>
            <w:lang w:val="fr-FR"/>
          </w:rPr>
          <w:t>A3.2</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Activités européennes menées dans certains États Membres</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_Toc37999765 \h </w:instrText>
        </w:r>
        <w:r w:rsidR="009809E9" w:rsidRPr="005561DE">
          <w:rPr>
            <w:noProof/>
            <w:webHidden/>
            <w:lang w:val="fr-FR"/>
          </w:rPr>
        </w:r>
        <w:r w:rsidR="009809E9" w:rsidRPr="005561DE">
          <w:rPr>
            <w:noProof/>
            <w:webHidden/>
            <w:lang w:val="fr-FR"/>
          </w:rPr>
          <w:fldChar w:fldCharType="separate"/>
        </w:r>
        <w:r w:rsidR="00C60403">
          <w:rPr>
            <w:noProof/>
            <w:webHidden/>
            <w:lang w:val="fr-FR"/>
          </w:rPr>
          <w:t>53</w:t>
        </w:r>
        <w:r w:rsidR="009809E9" w:rsidRPr="005561DE">
          <w:rPr>
            <w:noProof/>
            <w:webHidden/>
            <w:lang w:val="fr-FR"/>
          </w:rPr>
          <w:fldChar w:fldCharType="end"/>
        </w:r>
      </w:hyperlink>
    </w:p>
    <w:p w14:paraId="2A7C5B36" w14:textId="039C3231" w:rsidR="009809E9" w:rsidRPr="005561DE" w:rsidRDefault="00E94D2B">
      <w:pPr>
        <w:pStyle w:val="TOC1"/>
        <w:rPr>
          <w:rFonts w:asciiTheme="minorHAnsi" w:eastAsiaTheme="minorEastAsia" w:hAnsiTheme="minorHAnsi" w:cstheme="minorBidi"/>
          <w:noProof/>
          <w:sz w:val="22"/>
          <w:szCs w:val="22"/>
          <w:lang w:val="fr-FR" w:eastAsia="en-GB"/>
        </w:rPr>
      </w:pPr>
      <w:hyperlink w:anchor="_Toc37999766" w:history="1">
        <w:r w:rsidR="009809E9" w:rsidRPr="005561DE">
          <w:rPr>
            <w:rStyle w:val="Hyperlink"/>
            <w:noProof/>
            <w:lang w:val="fr-FR"/>
          </w:rPr>
          <w:t>Annexe 4 – Réseau intelligent au Brésil</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_Toc37999766 \h </w:instrText>
        </w:r>
        <w:r w:rsidR="009809E9" w:rsidRPr="005561DE">
          <w:rPr>
            <w:noProof/>
            <w:webHidden/>
            <w:lang w:val="fr-FR"/>
          </w:rPr>
        </w:r>
        <w:r w:rsidR="009809E9" w:rsidRPr="005561DE">
          <w:rPr>
            <w:noProof/>
            <w:webHidden/>
            <w:lang w:val="fr-FR"/>
          </w:rPr>
          <w:fldChar w:fldCharType="separate"/>
        </w:r>
        <w:r w:rsidR="00C60403">
          <w:rPr>
            <w:noProof/>
            <w:webHidden/>
            <w:lang w:val="fr-FR"/>
          </w:rPr>
          <w:t>56</w:t>
        </w:r>
        <w:r w:rsidR="009809E9" w:rsidRPr="005561DE">
          <w:rPr>
            <w:noProof/>
            <w:webHidden/>
            <w:lang w:val="fr-FR"/>
          </w:rPr>
          <w:fldChar w:fldCharType="end"/>
        </w:r>
      </w:hyperlink>
    </w:p>
    <w:p w14:paraId="7FC3E361" w14:textId="422C78DE" w:rsidR="009809E9" w:rsidRPr="005561DE" w:rsidRDefault="00E94D2B">
      <w:pPr>
        <w:pStyle w:val="TOC2"/>
        <w:rPr>
          <w:rFonts w:asciiTheme="minorHAnsi" w:eastAsiaTheme="minorEastAsia" w:hAnsiTheme="minorHAnsi" w:cstheme="minorBidi"/>
          <w:noProof/>
          <w:sz w:val="22"/>
          <w:szCs w:val="22"/>
          <w:lang w:val="fr-FR" w:eastAsia="en-GB"/>
        </w:rPr>
      </w:pPr>
      <w:hyperlink w:anchor="_Toc37999767" w:history="1">
        <w:r w:rsidR="009809E9" w:rsidRPr="005561DE">
          <w:rPr>
            <w:rStyle w:val="Hyperlink"/>
            <w:noProof/>
            <w:lang w:val="fr-FR"/>
          </w:rPr>
          <w:t>A4.1</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Introduction</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_Toc37999767 \h </w:instrText>
        </w:r>
        <w:r w:rsidR="009809E9" w:rsidRPr="005561DE">
          <w:rPr>
            <w:noProof/>
            <w:webHidden/>
            <w:lang w:val="fr-FR"/>
          </w:rPr>
        </w:r>
        <w:r w:rsidR="009809E9" w:rsidRPr="005561DE">
          <w:rPr>
            <w:noProof/>
            <w:webHidden/>
            <w:lang w:val="fr-FR"/>
          </w:rPr>
          <w:fldChar w:fldCharType="separate"/>
        </w:r>
        <w:r w:rsidR="00C60403">
          <w:rPr>
            <w:noProof/>
            <w:webHidden/>
            <w:lang w:val="fr-FR"/>
          </w:rPr>
          <w:t>56</w:t>
        </w:r>
        <w:r w:rsidR="009809E9" w:rsidRPr="005561DE">
          <w:rPr>
            <w:noProof/>
            <w:webHidden/>
            <w:lang w:val="fr-FR"/>
          </w:rPr>
          <w:fldChar w:fldCharType="end"/>
        </w:r>
      </w:hyperlink>
    </w:p>
    <w:p w14:paraId="18F70C5B" w14:textId="68982636" w:rsidR="009809E9" w:rsidRPr="005561DE" w:rsidRDefault="00E94D2B">
      <w:pPr>
        <w:pStyle w:val="TOC2"/>
        <w:rPr>
          <w:rFonts w:asciiTheme="minorHAnsi" w:eastAsiaTheme="minorEastAsia" w:hAnsiTheme="minorHAnsi" w:cstheme="minorBidi"/>
          <w:noProof/>
          <w:sz w:val="22"/>
          <w:szCs w:val="22"/>
          <w:lang w:val="fr-FR" w:eastAsia="en-GB"/>
        </w:rPr>
      </w:pPr>
      <w:hyperlink w:anchor="_Toc37999768" w:history="1">
        <w:r w:rsidR="009809E9" w:rsidRPr="005561DE">
          <w:rPr>
            <w:rStyle w:val="Hyperlink"/>
            <w:noProof/>
            <w:lang w:val="fr-FR"/>
          </w:rPr>
          <w:t>A4.2</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Secteur brésilien de l'électricité</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_Toc37999768 \h </w:instrText>
        </w:r>
        <w:r w:rsidR="009809E9" w:rsidRPr="005561DE">
          <w:rPr>
            <w:noProof/>
            <w:webHidden/>
            <w:lang w:val="fr-FR"/>
          </w:rPr>
        </w:r>
        <w:r w:rsidR="009809E9" w:rsidRPr="005561DE">
          <w:rPr>
            <w:noProof/>
            <w:webHidden/>
            <w:lang w:val="fr-FR"/>
          </w:rPr>
          <w:fldChar w:fldCharType="separate"/>
        </w:r>
        <w:r w:rsidR="00C60403">
          <w:rPr>
            <w:noProof/>
            <w:webHidden/>
            <w:lang w:val="fr-FR"/>
          </w:rPr>
          <w:t>56</w:t>
        </w:r>
        <w:r w:rsidR="009809E9" w:rsidRPr="005561DE">
          <w:rPr>
            <w:noProof/>
            <w:webHidden/>
            <w:lang w:val="fr-FR"/>
          </w:rPr>
          <w:fldChar w:fldCharType="end"/>
        </w:r>
      </w:hyperlink>
    </w:p>
    <w:p w14:paraId="58A1CC4F" w14:textId="6228A4B8" w:rsidR="009809E9" w:rsidRPr="005561DE" w:rsidRDefault="00E94D2B">
      <w:pPr>
        <w:pStyle w:val="TOC2"/>
        <w:rPr>
          <w:rFonts w:asciiTheme="minorHAnsi" w:eastAsiaTheme="minorEastAsia" w:hAnsiTheme="minorHAnsi" w:cstheme="minorBidi"/>
          <w:noProof/>
          <w:sz w:val="22"/>
          <w:szCs w:val="22"/>
          <w:lang w:val="fr-FR" w:eastAsia="en-GB"/>
        </w:rPr>
      </w:pPr>
      <w:hyperlink w:anchor="_Toc37999769" w:history="1">
        <w:r w:rsidR="009809E9" w:rsidRPr="005561DE">
          <w:rPr>
            <w:rStyle w:val="Hyperlink"/>
            <w:noProof/>
            <w:lang w:val="fr-FR"/>
          </w:rPr>
          <w:t>A4.3</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Groupe d'étude brésilien sur le réseau intelligent</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_Toc37999769 \h </w:instrText>
        </w:r>
        <w:r w:rsidR="009809E9" w:rsidRPr="005561DE">
          <w:rPr>
            <w:noProof/>
            <w:webHidden/>
            <w:lang w:val="fr-FR"/>
          </w:rPr>
        </w:r>
        <w:r w:rsidR="009809E9" w:rsidRPr="005561DE">
          <w:rPr>
            <w:noProof/>
            <w:webHidden/>
            <w:lang w:val="fr-FR"/>
          </w:rPr>
          <w:fldChar w:fldCharType="separate"/>
        </w:r>
        <w:r w:rsidR="00C60403">
          <w:rPr>
            <w:noProof/>
            <w:webHidden/>
            <w:lang w:val="fr-FR"/>
          </w:rPr>
          <w:t>57</w:t>
        </w:r>
        <w:r w:rsidR="009809E9" w:rsidRPr="005561DE">
          <w:rPr>
            <w:noProof/>
            <w:webHidden/>
            <w:lang w:val="fr-FR"/>
          </w:rPr>
          <w:fldChar w:fldCharType="end"/>
        </w:r>
      </w:hyperlink>
    </w:p>
    <w:p w14:paraId="5227D6F4" w14:textId="3986C814" w:rsidR="009809E9" w:rsidRPr="005561DE" w:rsidRDefault="00E94D2B">
      <w:pPr>
        <w:pStyle w:val="TOC2"/>
        <w:rPr>
          <w:rFonts w:asciiTheme="minorHAnsi" w:eastAsiaTheme="minorEastAsia" w:hAnsiTheme="minorHAnsi" w:cstheme="minorBidi"/>
          <w:noProof/>
          <w:sz w:val="22"/>
          <w:szCs w:val="22"/>
          <w:lang w:val="fr-FR" w:eastAsia="en-GB"/>
        </w:rPr>
      </w:pPr>
      <w:hyperlink w:anchor="_Toc37999770" w:history="1">
        <w:r w:rsidR="009809E9" w:rsidRPr="005561DE">
          <w:rPr>
            <w:rStyle w:val="Hyperlink"/>
            <w:noProof/>
            <w:lang w:val="fr-FR"/>
          </w:rPr>
          <w:t>A4.4</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Questions liées aux télécommunications</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_Toc37999770 \h </w:instrText>
        </w:r>
        <w:r w:rsidR="009809E9" w:rsidRPr="005561DE">
          <w:rPr>
            <w:noProof/>
            <w:webHidden/>
            <w:lang w:val="fr-FR"/>
          </w:rPr>
        </w:r>
        <w:r w:rsidR="009809E9" w:rsidRPr="005561DE">
          <w:rPr>
            <w:noProof/>
            <w:webHidden/>
            <w:lang w:val="fr-FR"/>
          </w:rPr>
          <w:fldChar w:fldCharType="separate"/>
        </w:r>
        <w:r w:rsidR="00C60403">
          <w:rPr>
            <w:noProof/>
            <w:webHidden/>
            <w:lang w:val="fr-FR"/>
          </w:rPr>
          <w:t>58</w:t>
        </w:r>
        <w:r w:rsidR="009809E9" w:rsidRPr="005561DE">
          <w:rPr>
            <w:noProof/>
            <w:webHidden/>
            <w:lang w:val="fr-FR"/>
          </w:rPr>
          <w:fldChar w:fldCharType="end"/>
        </w:r>
      </w:hyperlink>
    </w:p>
    <w:p w14:paraId="5D6E29D4" w14:textId="1E496F04" w:rsidR="009809E9" w:rsidRPr="005561DE" w:rsidRDefault="00E94D2B">
      <w:pPr>
        <w:pStyle w:val="TOC2"/>
        <w:rPr>
          <w:rFonts w:asciiTheme="minorHAnsi" w:eastAsiaTheme="minorEastAsia" w:hAnsiTheme="minorHAnsi" w:cstheme="minorBidi"/>
          <w:noProof/>
          <w:sz w:val="22"/>
          <w:szCs w:val="22"/>
          <w:lang w:val="fr-FR" w:eastAsia="en-GB"/>
        </w:rPr>
      </w:pPr>
      <w:hyperlink w:anchor="_Toc37999771" w:history="1">
        <w:r w:rsidR="009809E9" w:rsidRPr="005561DE">
          <w:rPr>
            <w:rStyle w:val="Hyperlink"/>
            <w:noProof/>
            <w:lang w:val="fr-FR"/>
          </w:rPr>
          <w:t>A4.5</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Données techniques</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_Toc37999771 \h </w:instrText>
        </w:r>
        <w:r w:rsidR="009809E9" w:rsidRPr="005561DE">
          <w:rPr>
            <w:noProof/>
            <w:webHidden/>
            <w:lang w:val="fr-FR"/>
          </w:rPr>
        </w:r>
        <w:r w:rsidR="009809E9" w:rsidRPr="005561DE">
          <w:rPr>
            <w:noProof/>
            <w:webHidden/>
            <w:lang w:val="fr-FR"/>
          </w:rPr>
          <w:fldChar w:fldCharType="separate"/>
        </w:r>
        <w:r w:rsidR="00C60403">
          <w:rPr>
            <w:noProof/>
            <w:webHidden/>
            <w:lang w:val="fr-FR"/>
          </w:rPr>
          <w:t>58</w:t>
        </w:r>
        <w:r w:rsidR="009809E9" w:rsidRPr="005561DE">
          <w:rPr>
            <w:noProof/>
            <w:webHidden/>
            <w:lang w:val="fr-FR"/>
          </w:rPr>
          <w:fldChar w:fldCharType="end"/>
        </w:r>
      </w:hyperlink>
    </w:p>
    <w:p w14:paraId="66478607" w14:textId="2C1B9CD2" w:rsidR="009809E9" w:rsidRPr="005561DE" w:rsidRDefault="00E94D2B">
      <w:pPr>
        <w:pStyle w:val="TOC2"/>
        <w:rPr>
          <w:rFonts w:asciiTheme="minorHAnsi" w:eastAsiaTheme="minorEastAsia" w:hAnsiTheme="minorHAnsi" w:cstheme="minorBidi"/>
          <w:noProof/>
          <w:sz w:val="22"/>
          <w:szCs w:val="22"/>
          <w:lang w:val="fr-FR" w:eastAsia="en-GB"/>
        </w:rPr>
      </w:pPr>
      <w:hyperlink w:anchor="_Toc37999772" w:history="1">
        <w:r w:rsidR="009809E9" w:rsidRPr="005561DE">
          <w:rPr>
            <w:rStyle w:val="Hyperlink"/>
            <w:noProof/>
            <w:lang w:val="fr-FR"/>
          </w:rPr>
          <w:t>A4.6</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Mesures dans la bande d'ondes kilométriques</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_Toc37999772 \h </w:instrText>
        </w:r>
        <w:r w:rsidR="009809E9" w:rsidRPr="005561DE">
          <w:rPr>
            <w:noProof/>
            <w:webHidden/>
            <w:lang w:val="fr-FR"/>
          </w:rPr>
        </w:r>
        <w:r w:rsidR="009809E9" w:rsidRPr="005561DE">
          <w:rPr>
            <w:noProof/>
            <w:webHidden/>
            <w:lang w:val="fr-FR"/>
          </w:rPr>
          <w:fldChar w:fldCharType="separate"/>
        </w:r>
        <w:r w:rsidR="00C60403">
          <w:rPr>
            <w:noProof/>
            <w:webHidden/>
            <w:lang w:val="fr-FR"/>
          </w:rPr>
          <w:t>59</w:t>
        </w:r>
        <w:r w:rsidR="009809E9" w:rsidRPr="005561DE">
          <w:rPr>
            <w:noProof/>
            <w:webHidden/>
            <w:lang w:val="fr-FR"/>
          </w:rPr>
          <w:fldChar w:fldCharType="end"/>
        </w:r>
      </w:hyperlink>
    </w:p>
    <w:p w14:paraId="60ED967A" w14:textId="02601975" w:rsidR="009809E9" w:rsidRPr="005561DE" w:rsidRDefault="00E94D2B">
      <w:pPr>
        <w:pStyle w:val="TOC2"/>
        <w:rPr>
          <w:rFonts w:asciiTheme="minorHAnsi" w:eastAsiaTheme="minorEastAsia" w:hAnsiTheme="minorHAnsi" w:cstheme="minorBidi"/>
          <w:noProof/>
          <w:sz w:val="22"/>
          <w:szCs w:val="22"/>
          <w:lang w:val="fr-FR" w:eastAsia="en-GB"/>
        </w:rPr>
      </w:pPr>
      <w:hyperlink w:anchor="_Toc37999773" w:history="1">
        <w:r w:rsidR="009809E9" w:rsidRPr="005561DE">
          <w:rPr>
            <w:rStyle w:val="Hyperlink"/>
            <w:noProof/>
            <w:lang w:val="fr-FR"/>
          </w:rPr>
          <w:t>A4.7</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Conclusion</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_Toc37999773 \h </w:instrText>
        </w:r>
        <w:r w:rsidR="009809E9" w:rsidRPr="005561DE">
          <w:rPr>
            <w:noProof/>
            <w:webHidden/>
            <w:lang w:val="fr-FR"/>
          </w:rPr>
        </w:r>
        <w:r w:rsidR="009809E9" w:rsidRPr="005561DE">
          <w:rPr>
            <w:noProof/>
            <w:webHidden/>
            <w:lang w:val="fr-FR"/>
          </w:rPr>
          <w:fldChar w:fldCharType="separate"/>
        </w:r>
        <w:r w:rsidR="00C60403">
          <w:rPr>
            <w:noProof/>
            <w:webHidden/>
            <w:lang w:val="fr-FR"/>
          </w:rPr>
          <w:t>59</w:t>
        </w:r>
        <w:r w:rsidR="009809E9" w:rsidRPr="005561DE">
          <w:rPr>
            <w:noProof/>
            <w:webHidden/>
            <w:lang w:val="fr-FR"/>
          </w:rPr>
          <w:fldChar w:fldCharType="end"/>
        </w:r>
      </w:hyperlink>
    </w:p>
    <w:p w14:paraId="15B2C1A8" w14:textId="2EB1033E" w:rsidR="009809E9" w:rsidRPr="005561DE" w:rsidRDefault="00E94D2B">
      <w:pPr>
        <w:pStyle w:val="TOC1"/>
        <w:rPr>
          <w:rFonts w:asciiTheme="minorHAnsi" w:eastAsiaTheme="minorEastAsia" w:hAnsiTheme="minorHAnsi" w:cstheme="minorBidi"/>
          <w:noProof/>
          <w:sz w:val="22"/>
          <w:szCs w:val="22"/>
          <w:lang w:val="fr-FR" w:eastAsia="en-GB"/>
        </w:rPr>
      </w:pPr>
      <w:hyperlink w:anchor="_Toc37999774" w:history="1">
        <w:r w:rsidR="009809E9" w:rsidRPr="005561DE">
          <w:rPr>
            <w:rStyle w:val="Hyperlink"/>
            <w:noProof/>
            <w:lang w:val="fr-FR"/>
          </w:rPr>
          <w:t>Référence</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_Toc37999774 \h </w:instrText>
        </w:r>
        <w:r w:rsidR="009809E9" w:rsidRPr="005561DE">
          <w:rPr>
            <w:noProof/>
            <w:webHidden/>
            <w:lang w:val="fr-FR"/>
          </w:rPr>
        </w:r>
        <w:r w:rsidR="009809E9" w:rsidRPr="005561DE">
          <w:rPr>
            <w:noProof/>
            <w:webHidden/>
            <w:lang w:val="fr-FR"/>
          </w:rPr>
          <w:fldChar w:fldCharType="separate"/>
        </w:r>
        <w:r w:rsidR="00C60403">
          <w:rPr>
            <w:noProof/>
            <w:webHidden/>
            <w:lang w:val="fr-FR"/>
          </w:rPr>
          <w:t>59</w:t>
        </w:r>
        <w:r w:rsidR="009809E9" w:rsidRPr="005561DE">
          <w:rPr>
            <w:noProof/>
            <w:webHidden/>
            <w:lang w:val="fr-FR"/>
          </w:rPr>
          <w:fldChar w:fldCharType="end"/>
        </w:r>
      </w:hyperlink>
    </w:p>
    <w:p w14:paraId="05BBFCC3" w14:textId="340A5443" w:rsidR="009809E9" w:rsidRPr="005561DE" w:rsidRDefault="00E94D2B">
      <w:pPr>
        <w:pStyle w:val="TOC1"/>
        <w:rPr>
          <w:rFonts w:asciiTheme="minorHAnsi" w:eastAsiaTheme="minorEastAsia" w:hAnsiTheme="minorHAnsi" w:cstheme="minorBidi"/>
          <w:noProof/>
          <w:sz w:val="22"/>
          <w:szCs w:val="22"/>
          <w:lang w:val="fr-FR" w:eastAsia="en-GB"/>
        </w:rPr>
      </w:pPr>
      <w:hyperlink w:anchor="_Toc37999775" w:history="1">
        <w:r w:rsidR="009809E9" w:rsidRPr="005561DE">
          <w:rPr>
            <w:rStyle w:val="Hyperlink"/>
            <w:noProof/>
            <w:lang w:val="fr-FR"/>
          </w:rPr>
          <w:t>Annexe 5 – Réseau intelligent en République de Corée</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_Toc37999775 \h </w:instrText>
        </w:r>
        <w:r w:rsidR="009809E9" w:rsidRPr="005561DE">
          <w:rPr>
            <w:noProof/>
            <w:webHidden/>
            <w:lang w:val="fr-FR"/>
          </w:rPr>
        </w:r>
        <w:r w:rsidR="009809E9" w:rsidRPr="005561DE">
          <w:rPr>
            <w:noProof/>
            <w:webHidden/>
            <w:lang w:val="fr-FR"/>
          </w:rPr>
          <w:fldChar w:fldCharType="separate"/>
        </w:r>
        <w:r w:rsidR="00C60403">
          <w:rPr>
            <w:noProof/>
            <w:webHidden/>
            <w:lang w:val="fr-FR"/>
          </w:rPr>
          <w:t>59</w:t>
        </w:r>
        <w:r w:rsidR="009809E9" w:rsidRPr="005561DE">
          <w:rPr>
            <w:noProof/>
            <w:webHidden/>
            <w:lang w:val="fr-FR"/>
          </w:rPr>
          <w:fldChar w:fldCharType="end"/>
        </w:r>
      </w:hyperlink>
    </w:p>
    <w:p w14:paraId="17DC7732" w14:textId="75634DD1" w:rsidR="009809E9" w:rsidRPr="005561DE" w:rsidRDefault="00E94D2B">
      <w:pPr>
        <w:pStyle w:val="TOC2"/>
        <w:rPr>
          <w:rFonts w:asciiTheme="minorHAnsi" w:eastAsiaTheme="minorEastAsia" w:hAnsiTheme="minorHAnsi" w:cstheme="minorBidi"/>
          <w:noProof/>
          <w:sz w:val="22"/>
          <w:szCs w:val="22"/>
          <w:lang w:val="fr-FR" w:eastAsia="en-GB"/>
        </w:rPr>
      </w:pPr>
      <w:hyperlink w:anchor="_Toc37999776" w:history="1">
        <w:r w:rsidR="009809E9" w:rsidRPr="005561DE">
          <w:rPr>
            <w:rStyle w:val="Hyperlink"/>
            <w:noProof/>
            <w:lang w:val="fr-FR"/>
          </w:rPr>
          <w:t>A5.1</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Feuille de route sur un réseau intelligent en Corée</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_Toc37999776 \h </w:instrText>
        </w:r>
        <w:r w:rsidR="009809E9" w:rsidRPr="005561DE">
          <w:rPr>
            <w:noProof/>
            <w:webHidden/>
            <w:lang w:val="fr-FR"/>
          </w:rPr>
        </w:r>
        <w:r w:rsidR="009809E9" w:rsidRPr="005561DE">
          <w:rPr>
            <w:noProof/>
            <w:webHidden/>
            <w:lang w:val="fr-FR"/>
          </w:rPr>
          <w:fldChar w:fldCharType="separate"/>
        </w:r>
        <w:r w:rsidR="00C60403">
          <w:rPr>
            <w:noProof/>
            <w:webHidden/>
            <w:lang w:val="fr-FR"/>
          </w:rPr>
          <w:t>59</w:t>
        </w:r>
        <w:r w:rsidR="009809E9" w:rsidRPr="005561DE">
          <w:rPr>
            <w:noProof/>
            <w:webHidden/>
            <w:lang w:val="fr-FR"/>
          </w:rPr>
          <w:fldChar w:fldCharType="end"/>
        </w:r>
      </w:hyperlink>
    </w:p>
    <w:p w14:paraId="7FD56F09" w14:textId="58F84FE8" w:rsidR="009809E9" w:rsidRPr="005561DE" w:rsidRDefault="00E94D2B">
      <w:pPr>
        <w:pStyle w:val="TOC2"/>
        <w:rPr>
          <w:rFonts w:asciiTheme="minorHAnsi" w:eastAsiaTheme="minorEastAsia" w:hAnsiTheme="minorHAnsi" w:cstheme="minorBidi"/>
          <w:noProof/>
          <w:sz w:val="22"/>
          <w:szCs w:val="22"/>
          <w:lang w:val="fr-FR" w:eastAsia="en-GB"/>
        </w:rPr>
      </w:pPr>
      <w:hyperlink w:anchor="_Toc37999777" w:history="1">
        <w:r w:rsidR="009809E9" w:rsidRPr="005561DE">
          <w:rPr>
            <w:rStyle w:val="Hyperlink"/>
            <w:noProof/>
            <w:lang w:val="fr-FR"/>
          </w:rPr>
          <w:t>A5.2</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Mise au point des technologies</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_Toc37999777 \h </w:instrText>
        </w:r>
        <w:r w:rsidR="009809E9" w:rsidRPr="005561DE">
          <w:rPr>
            <w:noProof/>
            <w:webHidden/>
            <w:lang w:val="fr-FR"/>
          </w:rPr>
        </w:r>
        <w:r w:rsidR="009809E9" w:rsidRPr="005561DE">
          <w:rPr>
            <w:noProof/>
            <w:webHidden/>
            <w:lang w:val="fr-FR"/>
          </w:rPr>
          <w:fldChar w:fldCharType="separate"/>
        </w:r>
        <w:r w:rsidR="00C60403">
          <w:rPr>
            <w:noProof/>
            <w:webHidden/>
            <w:lang w:val="fr-FR"/>
          </w:rPr>
          <w:t>62</w:t>
        </w:r>
        <w:r w:rsidR="009809E9" w:rsidRPr="005561DE">
          <w:rPr>
            <w:noProof/>
            <w:webHidden/>
            <w:lang w:val="fr-FR"/>
          </w:rPr>
          <w:fldChar w:fldCharType="end"/>
        </w:r>
      </w:hyperlink>
    </w:p>
    <w:p w14:paraId="3A119D1D" w14:textId="0C5B41C8" w:rsidR="009809E9" w:rsidRPr="005561DE" w:rsidRDefault="00E94D2B">
      <w:pPr>
        <w:pStyle w:val="TOC1"/>
        <w:rPr>
          <w:rFonts w:asciiTheme="minorHAnsi" w:eastAsiaTheme="minorEastAsia" w:hAnsiTheme="minorHAnsi" w:cstheme="minorBidi"/>
          <w:noProof/>
          <w:sz w:val="22"/>
          <w:szCs w:val="22"/>
          <w:lang w:val="fr-FR" w:eastAsia="en-GB"/>
        </w:rPr>
      </w:pPr>
      <w:hyperlink w:anchor="_Toc37999778" w:history="1">
        <w:r w:rsidR="009809E9" w:rsidRPr="005561DE">
          <w:rPr>
            <w:rStyle w:val="Hyperlink"/>
            <w:noProof/>
            <w:lang w:val="fr-FR"/>
          </w:rPr>
          <w:t>Annexe 6 – Réseau intelligent en Indonésie</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_Toc37999778 \h </w:instrText>
        </w:r>
        <w:r w:rsidR="009809E9" w:rsidRPr="005561DE">
          <w:rPr>
            <w:noProof/>
            <w:webHidden/>
            <w:lang w:val="fr-FR"/>
          </w:rPr>
        </w:r>
        <w:r w:rsidR="009809E9" w:rsidRPr="005561DE">
          <w:rPr>
            <w:noProof/>
            <w:webHidden/>
            <w:lang w:val="fr-FR"/>
          </w:rPr>
          <w:fldChar w:fldCharType="separate"/>
        </w:r>
        <w:r w:rsidR="00C60403">
          <w:rPr>
            <w:noProof/>
            <w:webHidden/>
            <w:lang w:val="fr-FR"/>
          </w:rPr>
          <w:t>62</w:t>
        </w:r>
        <w:r w:rsidR="009809E9" w:rsidRPr="005561DE">
          <w:rPr>
            <w:noProof/>
            <w:webHidden/>
            <w:lang w:val="fr-FR"/>
          </w:rPr>
          <w:fldChar w:fldCharType="end"/>
        </w:r>
      </w:hyperlink>
    </w:p>
    <w:p w14:paraId="50C52A4A" w14:textId="0F3B9858" w:rsidR="009809E9" w:rsidRPr="005561DE" w:rsidRDefault="00E94D2B">
      <w:pPr>
        <w:pStyle w:val="TOC2"/>
        <w:rPr>
          <w:rFonts w:asciiTheme="minorHAnsi" w:eastAsiaTheme="minorEastAsia" w:hAnsiTheme="minorHAnsi" w:cstheme="minorBidi"/>
          <w:noProof/>
          <w:sz w:val="22"/>
          <w:szCs w:val="22"/>
          <w:lang w:val="fr-FR" w:eastAsia="en-GB"/>
        </w:rPr>
      </w:pPr>
      <w:hyperlink w:anchor="_Toc37999779" w:history="1">
        <w:r w:rsidR="009809E9" w:rsidRPr="005561DE">
          <w:rPr>
            <w:rStyle w:val="Hyperlink"/>
            <w:noProof/>
            <w:lang w:val="fr-FR"/>
          </w:rPr>
          <w:t>A6.1</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Introduction</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_Toc37999779 \h </w:instrText>
        </w:r>
        <w:r w:rsidR="009809E9" w:rsidRPr="005561DE">
          <w:rPr>
            <w:noProof/>
            <w:webHidden/>
            <w:lang w:val="fr-FR"/>
          </w:rPr>
        </w:r>
        <w:r w:rsidR="009809E9" w:rsidRPr="005561DE">
          <w:rPr>
            <w:noProof/>
            <w:webHidden/>
            <w:lang w:val="fr-FR"/>
          </w:rPr>
          <w:fldChar w:fldCharType="separate"/>
        </w:r>
        <w:r w:rsidR="00C60403">
          <w:rPr>
            <w:noProof/>
            <w:webHidden/>
            <w:lang w:val="fr-FR"/>
          </w:rPr>
          <w:t>62</w:t>
        </w:r>
        <w:r w:rsidR="009809E9" w:rsidRPr="005561DE">
          <w:rPr>
            <w:noProof/>
            <w:webHidden/>
            <w:lang w:val="fr-FR"/>
          </w:rPr>
          <w:fldChar w:fldCharType="end"/>
        </w:r>
      </w:hyperlink>
    </w:p>
    <w:p w14:paraId="36F44109" w14:textId="6C01FB2C" w:rsidR="009809E9" w:rsidRPr="005561DE" w:rsidRDefault="00E94D2B">
      <w:pPr>
        <w:pStyle w:val="TOC2"/>
        <w:rPr>
          <w:rFonts w:asciiTheme="minorHAnsi" w:eastAsiaTheme="minorEastAsia" w:hAnsiTheme="minorHAnsi" w:cstheme="minorBidi"/>
          <w:noProof/>
          <w:sz w:val="22"/>
          <w:szCs w:val="22"/>
          <w:lang w:val="fr-FR" w:eastAsia="en-GB"/>
        </w:rPr>
      </w:pPr>
      <w:hyperlink w:anchor="_Toc37999780" w:history="1">
        <w:r w:rsidR="009809E9" w:rsidRPr="005561DE">
          <w:rPr>
            <w:rStyle w:val="Hyperlink"/>
            <w:noProof/>
            <w:lang w:val="fr-FR"/>
          </w:rPr>
          <w:t>A6.2</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Développement du réseau intelligent et questions à résoudre</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_Toc37999780 \h </w:instrText>
        </w:r>
        <w:r w:rsidR="009809E9" w:rsidRPr="005561DE">
          <w:rPr>
            <w:noProof/>
            <w:webHidden/>
            <w:lang w:val="fr-FR"/>
          </w:rPr>
        </w:r>
        <w:r w:rsidR="009809E9" w:rsidRPr="005561DE">
          <w:rPr>
            <w:noProof/>
            <w:webHidden/>
            <w:lang w:val="fr-FR"/>
          </w:rPr>
          <w:fldChar w:fldCharType="separate"/>
        </w:r>
        <w:r w:rsidR="00C60403">
          <w:rPr>
            <w:noProof/>
            <w:webHidden/>
            <w:lang w:val="fr-FR"/>
          </w:rPr>
          <w:t>63</w:t>
        </w:r>
        <w:r w:rsidR="009809E9" w:rsidRPr="005561DE">
          <w:rPr>
            <w:noProof/>
            <w:webHidden/>
            <w:lang w:val="fr-FR"/>
          </w:rPr>
          <w:fldChar w:fldCharType="end"/>
        </w:r>
      </w:hyperlink>
    </w:p>
    <w:p w14:paraId="536FBC2D" w14:textId="583E4325" w:rsidR="009809E9" w:rsidRPr="005561DE" w:rsidRDefault="00E94D2B">
      <w:pPr>
        <w:pStyle w:val="TOC1"/>
        <w:rPr>
          <w:rFonts w:asciiTheme="minorHAnsi" w:eastAsiaTheme="minorEastAsia" w:hAnsiTheme="minorHAnsi" w:cstheme="minorBidi"/>
          <w:noProof/>
          <w:sz w:val="22"/>
          <w:szCs w:val="22"/>
          <w:lang w:val="fr-FR" w:eastAsia="en-GB"/>
        </w:rPr>
      </w:pPr>
      <w:hyperlink w:anchor="_Toc37999781" w:history="1">
        <w:r w:rsidR="009809E9" w:rsidRPr="005561DE">
          <w:rPr>
            <w:rStyle w:val="Hyperlink"/>
            <w:noProof/>
            <w:lang w:val="fr-FR"/>
          </w:rPr>
          <w:t>Annexe 7 – Activités de recherche sur les technologies d'accès hertzien  pour les réseaux intelligents en Chine</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_Toc37999781 \h </w:instrText>
        </w:r>
        <w:r w:rsidR="009809E9" w:rsidRPr="005561DE">
          <w:rPr>
            <w:noProof/>
            <w:webHidden/>
            <w:lang w:val="fr-FR"/>
          </w:rPr>
        </w:r>
        <w:r w:rsidR="009809E9" w:rsidRPr="005561DE">
          <w:rPr>
            <w:noProof/>
            <w:webHidden/>
            <w:lang w:val="fr-FR"/>
          </w:rPr>
          <w:fldChar w:fldCharType="separate"/>
        </w:r>
        <w:r w:rsidR="00C60403">
          <w:rPr>
            <w:noProof/>
            <w:webHidden/>
            <w:lang w:val="fr-FR"/>
          </w:rPr>
          <w:t>65</w:t>
        </w:r>
        <w:r w:rsidR="009809E9" w:rsidRPr="005561DE">
          <w:rPr>
            <w:noProof/>
            <w:webHidden/>
            <w:lang w:val="fr-FR"/>
          </w:rPr>
          <w:fldChar w:fldCharType="end"/>
        </w:r>
      </w:hyperlink>
    </w:p>
    <w:p w14:paraId="0092F640" w14:textId="27177DB3" w:rsidR="009809E9" w:rsidRPr="005561DE" w:rsidRDefault="00E94D2B">
      <w:pPr>
        <w:pStyle w:val="TOC2"/>
        <w:rPr>
          <w:rFonts w:asciiTheme="minorHAnsi" w:eastAsiaTheme="minorEastAsia" w:hAnsiTheme="minorHAnsi" w:cstheme="minorBidi"/>
          <w:noProof/>
          <w:sz w:val="22"/>
          <w:szCs w:val="22"/>
          <w:lang w:val="fr-FR" w:eastAsia="en-GB"/>
        </w:rPr>
      </w:pPr>
      <w:hyperlink w:anchor="_Toc37999782" w:history="1">
        <w:r w:rsidR="009809E9" w:rsidRPr="005561DE">
          <w:rPr>
            <w:rStyle w:val="Hyperlink"/>
            <w:noProof/>
            <w:lang w:val="fr-FR"/>
          </w:rPr>
          <w:t>A7.1</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Introduction</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_Toc37999782 \h </w:instrText>
        </w:r>
        <w:r w:rsidR="009809E9" w:rsidRPr="005561DE">
          <w:rPr>
            <w:noProof/>
            <w:webHidden/>
            <w:lang w:val="fr-FR"/>
          </w:rPr>
        </w:r>
        <w:r w:rsidR="009809E9" w:rsidRPr="005561DE">
          <w:rPr>
            <w:noProof/>
            <w:webHidden/>
            <w:lang w:val="fr-FR"/>
          </w:rPr>
          <w:fldChar w:fldCharType="separate"/>
        </w:r>
        <w:r w:rsidR="00C60403">
          <w:rPr>
            <w:noProof/>
            <w:webHidden/>
            <w:lang w:val="fr-FR"/>
          </w:rPr>
          <w:t>65</w:t>
        </w:r>
        <w:r w:rsidR="009809E9" w:rsidRPr="005561DE">
          <w:rPr>
            <w:noProof/>
            <w:webHidden/>
            <w:lang w:val="fr-FR"/>
          </w:rPr>
          <w:fldChar w:fldCharType="end"/>
        </w:r>
      </w:hyperlink>
    </w:p>
    <w:p w14:paraId="20FD97F2" w14:textId="0457586C" w:rsidR="009809E9" w:rsidRPr="005561DE" w:rsidRDefault="00E94D2B">
      <w:pPr>
        <w:pStyle w:val="TOC2"/>
        <w:rPr>
          <w:rFonts w:asciiTheme="minorHAnsi" w:eastAsiaTheme="minorEastAsia" w:hAnsiTheme="minorHAnsi" w:cstheme="minorBidi"/>
          <w:noProof/>
          <w:sz w:val="22"/>
          <w:szCs w:val="22"/>
          <w:lang w:val="fr-FR" w:eastAsia="en-GB"/>
        </w:rPr>
      </w:pPr>
      <w:hyperlink w:anchor="_Toc37999783" w:history="1">
        <w:r w:rsidR="009809E9" w:rsidRPr="005561DE">
          <w:rPr>
            <w:rStyle w:val="Hyperlink"/>
            <w:noProof/>
            <w:lang w:val="fr-FR"/>
          </w:rPr>
          <w:t>A7.2</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Technologie d'accès hertzien pour le réseau intelligent en Chine</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_Toc37999783 \h </w:instrText>
        </w:r>
        <w:r w:rsidR="009809E9" w:rsidRPr="005561DE">
          <w:rPr>
            <w:noProof/>
            <w:webHidden/>
            <w:lang w:val="fr-FR"/>
          </w:rPr>
        </w:r>
        <w:r w:rsidR="009809E9" w:rsidRPr="005561DE">
          <w:rPr>
            <w:noProof/>
            <w:webHidden/>
            <w:lang w:val="fr-FR"/>
          </w:rPr>
          <w:fldChar w:fldCharType="separate"/>
        </w:r>
        <w:r w:rsidR="00C60403">
          <w:rPr>
            <w:noProof/>
            <w:webHidden/>
            <w:lang w:val="fr-FR"/>
          </w:rPr>
          <w:t>65</w:t>
        </w:r>
        <w:r w:rsidR="009809E9" w:rsidRPr="005561DE">
          <w:rPr>
            <w:noProof/>
            <w:webHidden/>
            <w:lang w:val="fr-FR"/>
          </w:rPr>
          <w:fldChar w:fldCharType="end"/>
        </w:r>
      </w:hyperlink>
    </w:p>
    <w:p w14:paraId="3BBAD637" w14:textId="78EA81FB" w:rsidR="009809E9" w:rsidRPr="005561DE" w:rsidRDefault="00E94D2B">
      <w:pPr>
        <w:pStyle w:val="TOC2"/>
        <w:rPr>
          <w:rFonts w:asciiTheme="minorHAnsi" w:eastAsiaTheme="minorEastAsia" w:hAnsiTheme="minorHAnsi" w:cstheme="minorBidi"/>
          <w:noProof/>
          <w:sz w:val="22"/>
          <w:szCs w:val="22"/>
          <w:lang w:val="fr-FR" w:eastAsia="en-GB"/>
        </w:rPr>
      </w:pPr>
      <w:hyperlink w:anchor="_Toc37999784" w:history="1">
        <w:r w:rsidR="009809E9" w:rsidRPr="005561DE">
          <w:rPr>
            <w:rStyle w:val="Hyperlink"/>
            <w:noProof/>
            <w:lang w:val="fr-FR"/>
          </w:rPr>
          <w:t>A7.3</w:t>
        </w:r>
        <w:r w:rsidR="009809E9" w:rsidRPr="005561DE">
          <w:rPr>
            <w:rFonts w:asciiTheme="minorHAnsi" w:eastAsiaTheme="minorEastAsia" w:hAnsiTheme="minorHAnsi" w:cstheme="minorBidi"/>
            <w:noProof/>
            <w:sz w:val="22"/>
            <w:szCs w:val="22"/>
            <w:lang w:val="fr-FR" w:eastAsia="en-GB"/>
          </w:rPr>
          <w:tab/>
        </w:r>
        <w:r w:rsidR="009809E9" w:rsidRPr="005561DE">
          <w:rPr>
            <w:rStyle w:val="Hyperlink"/>
            <w:noProof/>
            <w:lang w:val="fr-FR"/>
          </w:rPr>
          <w:t>Conclusion</w:t>
        </w:r>
        <w:r w:rsidR="009809E9" w:rsidRPr="005561DE">
          <w:rPr>
            <w:noProof/>
            <w:webHidden/>
            <w:lang w:val="fr-FR"/>
          </w:rPr>
          <w:tab/>
        </w:r>
        <w:r w:rsidR="009809E9" w:rsidRPr="005561DE">
          <w:rPr>
            <w:noProof/>
            <w:webHidden/>
            <w:lang w:val="fr-FR"/>
          </w:rPr>
          <w:tab/>
        </w:r>
        <w:r w:rsidR="009809E9" w:rsidRPr="005561DE">
          <w:rPr>
            <w:noProof/>
            <w:webHidden/>
            <w:lang w:val="fr-FR"/>
          </w:rPr>
          <w:fldChar w:fldCharType="begin"/>
        </w:r>
        <w:r w:rsidR="009809E9" w:rsidRPr="005561DE">
          <w:rPr>
            <w:noProof/>
            <w:webHidden/>
            <w:lang w:val="fr-FR"/>
          </w:rPr>
          <w:instrText xml:space="preserve"> PAGEREF _Toc37999784 \h </w:instrText>
        </w:r>
        <w:r w:rsidR="009809E9" w:rsidRPr="005561DE">
          <w:rPr>
            <w:noProof/>
            <w:webHidden/>
            <w:lang w:val="fr-FR"/>
          </w:rPr>
        </w:r>
        <w:r w:rsidR="009809E9" w:rsidRPr="005561DE">
          <w:rPr>
            <w:noProof/>
            <w:webHidden/>
            <w:lang w:val="fr-FR"/>
          </w:rPr>
          <w:fldChar w:fldCharType="separate"/>
        </w:r>
        <w:r w:rsidR="00C60403">
          <w:rPr>
            <w:noProof/>
            <w:webHidden/>
            <w:lang w:val="fr-FR"/>
          </w:rPr>
          <w:t>67</w:t>
        </w:r>
        <w:r w:rsidR="009809E9" w:rsidRPr="005561DE">
          <w:rPr>
            <w:noProof/>
            <w:webHidden/>
            <w:lang w:val="fr-FR"/>
          </w:rPr>
          <w:fldChar w:fldCharType="end"/>
        </w:r>
      </w:hyperlink>
    </w:p>
    <w:p w14:paraId="66C4EAF4" w14:textId="09B8BCE9" w:rsidR="00953485" w:rsidRPr="005561DE" w:rsidRDefault="009809E9" w:rsidP="00777A2C">
      <w:pPr>
        <w:rPr>
          <w:rFonts w:eastAsiaTheme="minorEastAsia"/>
          <w:noProof/>
          <w:lang w:eastAsia="zh-CN"/>
        </w:rPr>
      </w:pPr>
      <w:r w:rsidRPr="005561DE">
        <w:rPr>
          <w:rFonts w:eastAsiaTheme="minorEastAsia"/>
          <w:noProof/>
          <w:lang w:eastAsia="zh-CN"/>
        </w:rPr>
        <w:fldChar w:fldCharType="end"/>
      </w:r>
    </w:p>
    <w:p w14:paraId="39A046F0" w14:textId="1D14F9CF" w:rsidR="00813EE2" w:rsidRPr="005561DE" w:rsidRDefault="00813EE2" w:rsidP="00777A2C">
      <w:pPr>
        <w:tabs>
          <w:tab w:val="clear" w:pos="794"/>
          <w:tab w:val="clear" w:pos="1191"/>
          <w:tab w:val="clear" w:pos="1588"/>
          <w:tab w:val="clear" w:pos="1985"/>
        </w:tabs>
        <w:overflowPunct/>
        <w:autoSpaceDE/>
        <w:autoSpaceDN/>
        <w:adjustRightInd/>
        <w:spacing w:before="0"/>
        <w:jc w:val="left"/>
        <w:textAlignment w:val="auto"/>
        <w:rPr>
          <w:rFonts w:eastAsiaTheme="minorEastAsia"/>
          <w:noProof/>
          <w:lang w:eastAsia="zh-CN"/>
        </w:rPr>
      </w:pPr>
      <w:r w:rsidRPr="005561DE">
        <w:rPr>
          <w:rFonts w:eastAsiaTheme="minorEastAsia"/>
          <w:noProof/>
          <w:lang w:eastAsia="zh-CN"/>
        </w:rPr>
        <w:br w:type="page"/>
      </w:r>
    </w:p>
    <w:p w14:paraId="2409B574" w14:textId="77777777" w:rsidR="00DE31BE" w:rsidRPr="005561DE" w:rsidRDefault="00DE31BE" w:rsidP="00777A2C">
      <w:pPr>
        <w:pStyle w:val="Heading1"/>
        <w:rPr>
          <w:szCs w:val="24"/>
        </w:rPr>
      </w:pPr>
      <w:bookmarkStart w:id="9" w:name="_Toc498437758"/>
      <w:bookmarkStart w:id="10" w:name="_Toc498500096"/>
      <w:bookmarkStart w:id="11" w:name="_Toc498500347"/>
      <w:bookmarkStart w:id="12" w:name="_Toc498516112"/>
      <w:bookmarkStart w:id="13" w:name="_Toc37999735"/>
      <w:r w:rsidRPr="005561DE">
        <w:rPr>
          <w:szCs w:val="24"/>
        </w:rPr>
        <w:t>1</w:t>
      </w:r>
      <w:r w:rsidRPr="005561DE">
        <w:rPr>
          <w:szCs w:val="24"/>
        </w:rPr>
        <w:tab/>
        <w:t>Introduction</w:t>
      </w:r>
      <w:bookmarkEnd w:id="7"/>
      <w:bookmarkEnd w:id="8"/>
      <w:bookmarkEnd w:id="9"/>
      <w:bookmarkEnd w:id="10"/>
      <w:bookmarkEnd w:id="11"/>
      <w:bookmarkEnd w:id="12"/>
      <w:bookmarkEnd w:id="13"/>
    </w:p>
    <w:p w14:paraId="2382F437" w14:textId="417B0675" w:rsidR="00DE31BE" w:rsidRPr="005561DE" w:rsidRDefault="00DE31BE" w:rsidP="00777A2C">
      <w:r w:rsidRPr="005561DE">
        <w:t xml:space="preserve">L'expression «réseau intelligent» désigne les systèmes évolués de fourniture de services collectifs (électricité, gaz et eau) depuis les lieux de génération et de production jusqu'aux points de consommation, et couvre tous les systèmes de gestion et administratifs connexes, ainsi que les technologies de l'information numériques modernes intégrées. </w:t>
      </w:r>
      <w:r w:rsidR="000B7140" w:rsidRPr="005561DE">
        <w:t>À</w:t>
      </w:r>
      <w:r w:rsidRPr="005561DE">
        <w:t xml:space="preserve"> terme, l'amélioration de la fiabilité, de la sécurité et de l'efficacité de l'infrastructure de distribution que constituent les réseaux intelligents devrait entraîner une baisse des coûts de fourniture des services collectifs aux usagers.</w:t>
      </w:r>
    </w:p>
    <w:p w14:paraId="71DFA9FC" w14:textId="77777777" w:rsidR="00DE31BE" w:rsidRPr="005561DE" w:rsidRDefault="00DE31BE" w:rsidP="00777A2C">
      <w:pPr>
        <w:rPr>
          <w:rFonts w:asciiTheme="majorBidi" w:hAnsiTheme="majorBidi" w:cstheme="majorBidi"/>
          <w:szCs w:val="24"/>
        </w:rPr>
      </w:pPr>
      <w:r w:rsidRPr="005561DE">
        <w:rPr>
          <w:rFonts w:asciiTheme="majorBidi" w:hAnsiTheme="majorBidi" w:cstheme="majorBidi"/>
          <w:szCs w:val="24"/>
        </w:rPr>
        <w:t>Les technologies de communication sont très vite devenues un outil essentiel utilisé par de nombreuses entreprises de services collectifs pour mettre en place leur infrastructure de réseaux intelligents. Ces dernières années par exemple, les administrations et les commissions nationales chargées de superviser la production, la distribution et la consommation d'électricité ont pris des engagements afin d'améliorer l'efficacité, le stockage, la sécurité et la fiabilité dans le cadre de l'action qu'elles mènent pour parvenir à réduire la part de la production d'électricité dans les émissions mondiales de gaz à effet de serre, qui est de 40%</w:t>
      </w:r>
      <w:r w:rsidRPr="005561DE">
        <w:rPr>
          <w:rStyle w:val="FootnoteReference"/>
          <w:rFonts w:asciiTheme="majorBidi" w:hAnsiTheme="majorBidi" w:cstheme="majorBidi"/>
          <w:szCs w:val="24"/>
        </w:rPr>
        <w:footnoteReference w:id="1"/>
      </w:r>
      <w:r w:rsidRPr="005561DE">
        <w:rPr>
          <w:rFonts w:asciiTheme="majorBidi" w:hAnsiTheme="majorBidi" w:cstheme="majorBidi"/>
          <w:szCs w:val="24"/>
        </w:rPr>
        <w:t>. Les systèmes de réseaux intelligents représentent une technologie essentielle pour y parvenir.</w:t>
      </w:r>
    </w:p>
    <w:p w14:paraId="2C8917BE" w14:textId="77777777" w:rsidR="00DE31BE" w:rsidRPr="005561DE" w:rsidRDefault="00DE31BE" w:rsidP="00777A2C">
      <w:pPr>
        <w:rPr>
          <w:rFonts w:asciiTheme="majorBidi" w:hAnsiTheme="majorBidi" w:cstheme="majorBidi"/>
          <w:szCs w:val="24"/>
        </w:rPr>
      </w:pPr>
      <w:r w:rsidRPr="005561DE">
        <w:rPr>
          <w:rFonts w:asciiTheme="majorBidi" w:hAnsiTheme="majorBidi" w:cstheme="majorBidi"/>
          <w:szCs w:val="24"/>
        </w:rPr>
        <w:t>Les principaux objectifs de la mise en place de réseaux intelligents sont les suivants:</w:t>
      </w:r>
    </w:p>
    <w:p w14:paraId="22609CC8" w14:textId="77777777" w:rsidR="00DE31BE" w:rsidRPr="005561DE" w:rsidRDefault="00DE31BE" w:rsidP="00777A2C">
      <w:pPr>
        <w:pStyle w:val="enumlev1"/>
        <w:spacing w:before="40"/>
      </w:pPr>
      <w:r w:rsidRPr="005561DE">
        <w:t>–</w:t>
      </w:r>
      <w:r w:rsidRPr="005561DE">
        <w:tab/>
        <w:t>assurer une fourniture sécurisée;</w:t>
      </w:r>
    </w:p>
    <w:p w14:paraId="6F6B6671" w14:textId="77777777" w:rsidR="00DE31BE" w:rsidRPr="005561DE" w:rsidRDefault="00DE31BE" w:rsidP="00777A2C">
      <w:pPr>
        <w:pStyle w:val="enumlev1"/>
        <w:spacing w:before="40"/>
      </w:pPr>
      <w:r w:rsidRPr="005561DE">
        <w:t>–</w:t>
      </w:r>
      <w:r w:rsidRPr="005561DE">
        <w:tab/>
        <w:t>faciliter le passage à une économie à faible empreinte carbone;</w:t>
      </w:r>
    </w:p>
    <w:p w14:paraId="0645E953" w14:textId="77777777" w:rsidR="00DE31BE" w:rsidRPr="005561DE" w:rsidRDefault="00DE31BE" w:rsidP="00777A2C">
      <w:pPr>
        <w:pStyle w:val="enumlev1"/>
        <w:spacing w:before="40"/>
      </w:pPr>
      <w:r w:rsidRPr="005561DE">
        <w:t>–</w:t>
      </w:r>
      <w:r w:rsidRPr="005561DE">
        <w:tab/>
        <w:t>maintenir des prix stables et abordables.</w:t>
      </w:r>
    </w:p>
    <w:p w14:paraId="4314DAC3" w14:textId="77777777" w:rsidR="00DE31BE" w:rsidRPr="005561DE" w:rsidRDefault="00DE31BE" w:rsidP="00777A2C">
      <w:pPr>
        <w:rPr>
          <w:rFonts w:asciiTheme="majorBidi" w:hAnsiTheme="majorBidi" w:cstheme="majorBidi"/>
          <w:szCs w:val="24"/>
        </w:rPr>
      </w:pPr>
      <w:r w:rsidRPr="005561DE">
        <w:rPr>
          <w:rFonts w:asciiTheme="majorBidi" w:hAnsiTheme="majorBidi" w:cstheme="majorBidi"/>
          <w:szCs w:val="24"/>
        </w:rPr>
        <w:t xml:space="preserve">Les communications sécurisées sont un élément clé du réseau intelligent, sur lequel repose le déploiement de réseaux intelligents parmi les </w:t>
      </w:r>
      <w:r w:rsidR="00967DD2" w:rsidRPr="005561DE">
        <w:rPr>
          <w:rFonts w:asciiTheme="majorBidi" w:hAnsiTheme="majorBidi" w:cstheme="majorBidi"/>
          <w:szCs w:val="24"/>
        </w:rPr>
        <w:t xml:space="preserve">plus </w:t>
      </w:r>
      <w:r w:rsidRPr="005561DE">
        <w:rPr>
          <w:rFonts w:asciiTheme="majorBidi" w:hAnsiTheme="majorBidi" w:cstheme="majorBidi"/>
          <w:szCs w:val="24"/>
        </w:rPr>
        <w:t>grands et les plus évolués en cours aujourd'hui. Par ailleurs, parce qu'il est composé d'une superposition de technologies de l'information, un réseau intelligent est capable d'anticiper et de se rétablir seul, ce qui permet d'éviter les problèmes de manière automatique. Point essentiel du projet de réseaux intelligents, les particuliers et les entreprises doivent être équipés de compteurs intelligents efficaces qui permettent de suivre en temps réel la consommation et de communiquer, également en temps réel, avec les centres de commande des réseaux afin d'adapter la production en fonction de la consommation et de fournir les services au meilleur prix.</w:t>
      </w:r>
    </w:p>
    <w:p w14:paraId="12193ADE" w14:textId="1880B8E6" w:rsidR="00DE31BE" w:rsidRPr="005561DE" w:rsidRDefault="000B7140" w:rsidP="00777A2C">
      <w:pPr>
        <w:rPr>
          <w:rFonts w:asciiTheme="majorBidi" w:hAnsiTheme="majorBidi" w:cstheme="majorBidi"/>
          <w:szCs w:val="24"/>
        </w:rPr>
      </w:pPr>
      <w:r w:rsidRPr="005561DE">
        <w:rPr>
          <w:rFonts w:asciiTheme="majorBidi" w:hAnsiTheme="majorBidi" w:cstheme="majorBidi"/>
          <w:szCs w:val="24"/>
        </w:rPr>
        <w:t>À</w:t>
      </w:r>
      <w:r w:rsidR="00DE31BE" w:rsidRPr="005561DE">
        <w:rPr>
          <w:rFonts w:asciiTheme="majorBidi" w:hAnsiTheme="majorBidi" w:cstheme="majorBidi"/>
          <w:szCs w:val="24"/>
        </w:rPr>
        <w:t xml:space="preserve"> l'UIT, la mise en </w:t>
      </w:r>
      <w:r w:rsidRPr="005561DE">
        <w:rPr>
          <w:rFonts w:asciiTheme="majorBidi" w:hAnsiTheme="majorBidi" w:cstheme="majorBidi"/>
          <w:szCs w:val="24"/>
        </w:rPr>
        <w:t>œuvre</w:t>
      </w:r>
      <w:r w:rsidR="00DE31BE" w:rsidRPr="005561DE">
        <w:rPr>
          <w:rFonts w:asciiTheme="majorBidi" w:hAnsiTheme="majorBidi" w:cstheme="majorBidi"/>
          <w:szCs w:val="24"/>
        </w:rPr>
        <w:t xml:space="preserve"> des réseaux intelligents est devenue intrinsèquement liée aux diverses technologies filaires et hertziennes élaborées pour établir différents types de réseaux</w:t>
      </w:r>
      <w:r w:rsidR="00DE31BE" w:rsidRPr="005561DE">
        <w:rPr>
          <w:rStyle w:val="FootnoteReference"/>
          <w:rFonts w:asciiTheme="majorBidi" w:hAnsiTheme="majorBidi" w:cstheme="majorBidi"/>
          <w:szCs w:val="24"/>
        </w:rPr>
        <w:footnoteReference w:id="2"/>
      </w:r>
      <w:r w:rsidR="00DE31BE" w:rsidRPr="005561DE">
        <w:rPr>
          <w:rFonts w:asciiTheme="majorBidi" w:hAnsiTheme="majorBidi" w:cstheme="majorBidi"/>
          <w:szCs w:val="24"/>
        </w:rPr>
        <w:t xml:space="preserve">. Les services de réseaux intelligents à l'extérieur des habitations comprennent l'infrastructure de comptage évoluée (AMI), la gestion automatique des compteurs (AMM), le relevé automatique des compteurs (AMR) et l'automatisation de la distribution. </w:t>
      </w:r>
      <w:r w:rsidRPr="005561DE">
        <w:rPr>
          <w:rFonts w:asciiTheme="majorBidi" w:hAnsiTheme="majorBidi" w:cstheme="majorBidi"/>
          <w:szCs w:val="24"/>
        </w:rPr>
        <w:t>À</w:t>
      </w:r>
      <w:r w:rsidR="00DE31BE" w:rsidRPr="005561DE">
        <w:rPr>
          <w:rFonts w:asciiTheme="majorBidi" w:hAnsiTheme="majorBidi" w:cstheme="majorBidi"/>
          <w:szCs w:val="24"/>
        </w:rPr>
        <w:t xml:space="preserve"> l'intérieur des habitations, les applications de réseau intelligent auront pour tâche principale d'assurer des communications relatives au comptage, à la surveillance et à la commande entre le fournisseur de services collectifs, les compteurs intelligents et les appareils électroménagers intelligents (système de chauffage, climatiseur, lave-linge, lave</w:t>
      </w:r>
      <w:r w:rsidR="00DE31BE" w:rsidRPr="005561DE">
        <w:rPr>
          <w:rFonts w:asciiTheme="majorBidi" w:hAnsiTheme="majorBidi" w:cstheme="majorBidi"/>
          <w:szCs w:val="24"/>
        </w:rPr>
        <w:noBreakHyphen/>
        <w:t>vaisselle, etc.). Une autre grande application qui devrait voir le jour concerne les communications relatives à la facturation et à la tarification entre les véhicules électriques et les stations de recharge. Grâce aux services de réseau intelligent à l'intérieur d'une habitation, il sera possible de commander de manière granulaire les appareils électroménagers intelligents, de gérer à distance les appareils électriques et d'afficher la consommation et les coûts associés afin de mieux informer les consommateurs et, partant, de les inciter à économiser l'énergie.</w:t>
      </w:r>
    </w:p>
    <w:p w14:paraId="6CF409D2" w14:textId="77777777" w:rsidR="00DE31BE" w:rsidRPr="005561DE" w:rsidRDefault="00DE31BE" w:rsidP="00777A2C">
      <w:pPr>
        <w:pStyle w:val="Heading1"/>
        <w:rPr>
          <w:szCs w:val="24"/>
        </w:rPr>
      </w:pPr>
      <w:bookmarkStart w:id="14" w:name="_Toc438029874"/>
      <w:bookmarkStart w:id="15" w:name="_Toc440533890"/>
      <w:bookmarkStart w:id="16" w:name="_Toc498437759"/>
      <w:bookmarkStart w:id="17" w:name="_Toc498500097"/>
      <w:bookmarkStart w:id="18" w:name="_Toc498500348"/>
      <w:bookmarkStart w:id="19" w:name="_Toc498516113"/>
      <w:bookmarkStart w:id="20" w:name="_Toc37999736"/>
      <w:r w:rsidRPr="005561DE">
        <w:rPr>
          <w:szCs w:val="24"/>
        </w:rPr>
        <w:t>2</w:t>
      </w:r>
      <w:r w:rsidRPr="005561DE">
        <w:rPr>
          <w:szCs w:val="24"/>
        </w:rPr>
        <w:tab/>
      </w:r>
      <w:r w:rsidR="00C12461" w:rsidRPr="005561DE">
        <w:rPr>
          <w:szCs w:val="24"/>
        </w:rPr>
        <w:t>Communications et f</w:t>
      </w:r>
      <w:r w:rsidRPr="005561DE">
        <w:rPr>
          <w:szCs w:val="24"/>
        </w:rPr>
        <w:t>onctionnalités des réseaux intelligents</w:t>
      </w:r>
      <w:bookmarkEnd w:id="14"/>
      <w:bookmarkEnd w:id="15"/>
      <w:bookmarkEnd w:id="16"/>
      <w:bookmarkEnd w:id="17"/>
      <w:bookmarkEnd w:id="18"/>
      <w:bookmarkEnd w:id="19"/>
      <w:bookmarkEnd w:id="20"/>
    </w:p>
    <w:p w14:paraId="6929BFD0" w14:textId="090DC408" w:rsidR="00DE31BE" w:rsidRPr="005561DE" w:rsidRDefault="00DE31BE" w:rsidP="00777A2C">
      <w:pPr>
        <w:rPr>
          <w:rFonts w:asciiTheme="majorBidi" w:hAnsiTheme="majorBidi" w:cstheme="majorBidi"/>
          <w:spacing w:val="-2"/>
          <w:szCs w:val="24"/>
        </w:rPr>
      </w:pPr>
      <w:r w:rsidRPr="005561DE">
        <w:rPr>
          <w:rFonts w:asciiTheme="majorBidi" w:hAnsiTheme="majorBidi" w:cstheme="majorBidi"/>
          <w:spacing w:val="-2"/>
          <w:szCs w:val="24"/>
        </w:rPr>
        <w:t xml:space="preserve">Le projet de réseaux intelligents prévoit une connectivité ubiquitaire sur toutes les parties des réseaux de distribution de services collectifs, depuis le point d'alimentation du réseau en passant par les centres de gestion des réseaux et jusqu'aux différents locaux et appareils électroménagers. Ces réseaux nécessiteront des flux de données bidirectionnels d'une capacité considérable et une connectivité complexe d'une qualité équivalente à celle de l'Internet. De plus amples renseignements sur les flux de communication qu'il est envisagé de faire circuler sur les réseaux de distribution d'électricité sont présentés dans le </w:t>
      </w:r>
      <w:r w:rsidR="00967DD2" w:rsidRPr="005561DE">
        <w:rPr>
          <w:rFonts w:asciiTheme="majorBidi" w:hAnsiTheme="majorBidi" w:cstheme="majorBidi"/>
          <w:spacing w:val="-2"/>
          <w:szCs w:val="24"/>
        </w:rPr>
        <w:t>d</w:t>
      </w:r>
      <w:r w:rsidRPr="005561DE">
        <w:rPr>
          <w:rFonts w:asciiTheme="majorBidi" w:hAnsiTheme="majorBidi" w:cstheme="majorBidi"/>
          <w:spacing w:val="-2"/>
          <w:szCs w:val="24"/>
        </w:rPr>
        <w:t xml:space="preserve">ocument technique de l'UIT </w:t>
      </w:r>
      <w:r w:rsidR="00770F3F" w:rsidRPr="005561DE">
        <w:rPr>
          <w:rFonts w:asciiTheme="majorBidi" w:hAnsiTheme="majorBidi" w:cstheme="majorBidi"/>
          <w:spacing w:val="-2"/>
          <w:szCs w:val="24"/>
        </w:rPr>
        <w:t>«</w:t>
      </w:r>
      <w:r w:rsidRPr="005561DE">
        <w:rPr>
          <w:rFonts w:asciiTheme="majorBidi" w:hAnsiTheme="majorBidi" w:cstheme="majorBidi"/>
          <w:spacing w:val="-2"/>
          <w:szCs w:val="24"/>
        </w:rPr>
        <w:t>Applications des émetteurs-récepteurs UIT-T G.9960 et UIT</w:t>
      </w:r>
      <w:r w:rsidRPr="005561DE">
        <w:rPr>
          <w:rFonts w:asciiTheme="majorBidi" w:hAnsiTheme="majorBidi" w:cstheme="majorBidi"/>
          <w:spacing w:val="-2"/>
          <w:szCs w:val="24"/>
        </w:rPr>
        <w:noBreakHyphen/>
        <w:t>T G.9961 pour applications de réseaux intelligents: Infrastructure de comptage évoluée, gestion de l'énergie au domicile et dans les véhicules électriques</w:t>
      </w:r>
      <w:r w:rsidR="00770F3F" w:rsidRPr="005561DE">
        <w:rPr>
          <w:rFonts w:asciiTheme="majorBidi" w:hAnsiTheme="majorBidi" w:cstheme="majorBidi"/>
          <w:spacing w:val="-2"/>
          <w:szCs w:val="24"/>
        </w:rPr>
        <w:t>»</w:t>
      </w:r>
      <w:r w:rsidRPr="005561DE">
        <w:rPr>
          <w:rStyle w:val="FootnoteReference"/>
          <w:rFonts w:asciiTheme="majorBidi" w:hAnsiTheme="majorBidi" w:cstheme="majorBidi"/>
          <w:spacing w:val="-2"/>
          <w:szCs w:val="24"/>
        </w:rPr>
        <w:footnoteReference w:id="3"/>
      </w:r>
      <w:r w:rsidRPr="005561DE">
        <w:rPr>
          <w:rFonts w:asciiTheme="majorBidi" w:hAnsiTheme="majorBidi" w:cstheme="majorBidi"/>
          <w:spacing w:val="-2"/>
          <w:szCs w:val="24"/>
        </w:rPr>
        <w:t>. Afin de mettre davantage en avant les activités liées au projet de réseaux de distribution intelligents au sein de l'UIT-T, les travaux concernant la fourniture d'une connectivité sur les réseaux électriques et la conception de modems CPL pour les applications de réseaux intelligents ont été séparés des travaux plus généraux menés sur les réseaux domestiques dans le cadre de la Recommandation UIT-T G.9960 et se poursuivent désormais dans le cadre des activités relatives aux Recommandations UIT-T de la série G.990x (ex-UIT-T G.9955), c'est</w:t>
      </w:r>
      <w:r w:rsidRPr="005561DE">
        <w:rPr>
          <w:rFonts w:asciiTheme="majorBidi" w:hAnsiTheme="majorBidi" w:cstheme="majorBidi"/>
          <w:spacing w:val="-2"/>
          <w:szCs w:val="24"/>
        </w:rPr>
        <w:noBreakHyphen/>
        <w:t>à</w:t>
      </w:r>
      <w:r w:rsidRPr="005561DE">
        <w:rPr>
          <w:rFonts w:asciiTheme="majorBidi" w:hAnsiTheme="majorBidi" w:cstheme="majorBidi"/>
          <w:spacing w:val="-2"/>
          <w:szCs w:val="24"/>
        </w:rPr>
        <w:noBreakHyphen/>
        <w:t>dire les Recommandations UIT-T G.9901, G.9902, G.9903, G.9904.</w:t>
      </w:r>
    </w:p>
    <w:p w14:paraId="01B07897" w14:textId="77777777" w:rsidR="00DE31BE" w:rsidRPr="005561DE" w:rsidRDefault="00DE31BE" w:rsidP="00777A2C">
      <w:pPr>
        <w:rPr>
          <w:rFonts w:asciiTheme="majorBidi" w:hAnsiTheme="majorBidi" w:cstheme="majorBidi"/>
          <w:szCs w:val="24"/>
        </w:rPr>
      </w:pPr>
      <w:r w:rsidRPr="005561DE">
        <w:rPr>
          <w:rFonts w:asciiTheme="majorBidi" w:hAnsiTheme="majorBidi" w:cstheme="majorBidi"/>
          <w:szCs w:val="24"/>
        </w:rPr>
        <w:t>Les réseaux intelligents fourniront l'infrastructure permettant de superposer et de commander les informations, ce qui permettra de créer un réseau de communication et de détection intégré. Grâce à ces réseaux de distribution intelligents, les entreprises de services collectifs comme les clients peuvent mieux maîtriser l'utilisation de l'électricité, de l'eau et du gaz. En outre, les réseaux de distribution des services collectifs fonctionneront avec une efficacité encore jamais atteinte.</w:t>
      </w:r>
    </w:p>
    <w:p w14:paraId="6A0EED27" w14:textId="77777777" w:rsidR="00DE31BE" w:rsidRPr="005561DE" w:rsidRDefault="00DE31BE" w:rsidP="00777A2C">
      <w:pPr>
        <w:rPr>
          <w:rFonts w:asciiTheme="majorBidi" w:hAnsiTheme="majorBidi" w:cstheme="majorBidi"/>
          <w:szCs w:val="24"/>
        </w:rPr>
      </w:pPr>
      <w:r w:rsidRPr="005561DE">
        <w:rPr>
          <w:rFonts w:asciiTheme="majorBidi" w:hAnsiTheme="majorBidi" w:cstheme="majorBidi"/>
          <w:szCs w:val="24"/>
        </w:rPr>
        <w:t>Les pays, les instituts de recherche, les commissions, les entreprises et les organisations de normalisation ci-après ont tous identifié des fonctionnalités et des caractéristiques pour les réseaux de distribution et les systèmes de compteurs intelligents:</w:t>
      </w:r>
    </w:p>
    <w:p w14:paraId="59ACE921" w14:textId="7DC7CBA5" w:rsidR="00DE31BE" w:rsidRPr="005561DE" w:rsidRDefault="00DE31BE" w:rsidP="00777A2C">
      <w:pPr>
        <w:pStyle w:val="enumlev1"/>
      </w:pPr>
      <w:r w:rsidRPr="005561DE">
        <w:t>–</w:t>
      </w:r>
      <w:r w:rsidRPr="005561DE">
        <w:tab/>
        <w:t xml:space="preserve">les </w:t>
      </w:r>
      <w:r w:rsidR="00EB3A89" w:rsidRPr="005561DE">
        <w:t>États-Unis</w:t>
      </w:r>
      <w:r w:rsidRPr="005561DE">
        <w:t>, qui ont adopté récemment une législation</w:t>
      </w:r>
      <w:r w:rsidRPr="005561DE">
        <w:rPr>
          <w:rStyle w:val="FootnoteReference"/>
          <w:rFonts w:asciiTheme="majorBidi" w:hAnsiTheme="majorBidi" w:cstheme="majorBidi"/>
          <w:szCs w:val="24"/>
        </w:rPr>
        <w:footnoteReference w:id="4"/>
      </w:r>
      <w:r w:rsidRPr="005561DE">
        <w:t>;</w:t>
      </w:r>
    </w:p>
    <w:p w14:paraId="59788069" w14:textId="77777777" w:rsidR="00DE31BE" w:rsidRPr="005561DE" w:rsidRDefault="00DE31BE" w:rsidP="00777A2C">
      <w:pPr>
        <w:pStyle w:val="enumlev1"/>
      </w:pPr>
      <w:r w:rsidRPr="005561DE">
        <w:t>–</w:t>
      </w:r>
      <w:r w:rsidRPr="005561DE">
        <w:tab/>
        <w:t>le Groupe sur l'interopérabilité des réseaux électriques intelligents (SGIP)</w:t>
      </w:r>
      <w:r w:rsidRPr="005561DE">
        <w:rPr>
          <w:rStyle w:val="FootnoteReference"/>
          <w:rFonts w:asciiTheme="majorBidi" w:hAnsiTheme="majorBidi" w:cstheme="majorBidi"/>
          <w:szCs w:val="24"/>
        </w:rPr>
        <w:footnoteReference w:id="5"/>
      </w:r>
      <w:r w:rsidRPr="005561DE">
        <w:t>;</w:t>
      </w:r>
    </w:p>
    <w:p w14:paraId="7EE32BC9" w14:textId="77777777" w:rsidR="00DE31BE" w:rsidRPr="00712876" w:rsidRDefault="00DE31BE" w:rsidP="00777A2C">
      <w:pPr>
        <w:pStyle w:val="enumlev1"/>
        <w:rPr>
          <w:lang w:val="en-GB"/>
        </w:rPr>
      </w:pPr>
      <w:r w:rsidRPr="00712876">
        <w:rPr>
          <w:lang w:val="en-GB"/>
        </w:rPr>
        <w:t>–</w:t>
      </w:r>
      <w:r w:rsidRPr="00712876">
        <w:rPr>
          <w:lang w:val="en-GB"/>
        </w:rPr>
        <w:tab/>
        <w:t>l'Electric Power Research Institute (EPRI)</w:t>
      </w:r>
      <w:r w:rsidRPr="005561DE">
        <w:rPr>
          <w:rStyle w:val="FootnoteReference"/>
          <w:rFonts w:asciiTheme="majorBidi" w:hAnsiTheme="majorBidi" w:cstheme="majorBidi"/>
          <w:szCs w:val="24"/>
        </w:rPr>
        <w:footnoteReference w:id="6"/>
      </w:r>
      <w:r w:rsidRPr="00712876">
        <w:rPr>
          <w:lang w:val="en-GB"/>
        </w:rPr>
        <w:t>;</w:t>
      </w:r>
    </w:p>
    <w:p w14:paraId="6C13B095" w14:textId="77777777" w:rsidR="00DE31BE" w:rsidRPr="005561DE" w:rsidRDefault="00DE31BE" w:rsidP="00777A2C">
      <w:pPr>
        <w:pStyle w:val="enumlev1"/>
      </w:pPr>
      <w:r w:rsidRPr="005561DE">
        <w:t>–</w:t>
      </w:r>
      <w:r w:rsidRPr="005561DE">
        <w:tab/>
        <w:t>l'initiative Modern Grid appuyée par le Département américain de l'énergie</w:t>
      </w:r>
      <w:r w:rsidRPr="005561DE">
        <w:rPr>
          <w:rStyle w:val="FootnoteReference"/>
          <w:rFonts w:asciiTheme="majorBidi" w:hAnsiTheme="majorBidi" w:cstheme="majorBidi"/>
          <w:szCs w:val="24"/>
        </w:rPr>
        <w:footnoteReference w:id="7"/>
      </w:r>
      <w:r w:rsidRPr="005561DE">
        <w:t>;</w:t>
      </w:r>
    </w:p>
    <w:p w14:paraId="4A6A39FE" w14:textId="77777777" w:rsidR="00DE31BE" w:rsidRPr="005561DE" w:rsidRDefault="00DE31BE" w:rsidP="00777A2C">
      <w:pPr>
        <w:pStyle w:val="enumlev1"/>
      </w:pPr>
      <w:r w:rsidRPr="005561DE">
        <w:t>–</w:t>
      </w:r>
      <w:r w:rsidRPr="005561DE">
        <w:tab/>
        <w:t>la Commission européenne, avec son programme de recherche stratégique</w:t>
      </w:r>
      <w:r w:rsidRPr="005561DE">
        <w:rPr>
          <w:rStyle w:val="FootnoteReference"/>
          <w:rFonts w:asciiTheme="majorBidi" w:hAnsiTheme="majorBidi" w:cstheme="majorBidi"/>
          <w:szCs w:val="24"/>
        </w:rPr>
        <w:footnoteReference w:id="8"/>
      </w:r>
      <w:r w:rsidRPr="005561DE">
        <w:t>;</w:t>
      </w:r>
    </w:p>
    <w:p w14:paraId="683F9478" w14:textId="13EF715C" w:rsidR="00DE31BE" w:rsidRPr="005561DE" w:rsidRDefault="00DE31BE" w:rsidP="00777A2C">
      <w:pPr>
        <w:pStyle w:val="enumlev1"/>
      </w:pPr>
      <w:r w:rsidRPr="005561DE">
        <w:t>–</w:t>
      </w:r>
      <w:r w:rsidRPr="005561DE">
        <w:tab/>
        <w:t xml:space="preserve">le Royaume-Uni, qui a récemment tenu des consultations sur la mise en </w:t>
      </w:r>
      <w:r w:rsidR="000B7140" w:rsidRPr="005561DE">
        <w:t>œuvre</w:t>
      </w:r>
      <w:r w:rsidRPr="005561DE">
        <w:t xml:space="preserve"> du comptage intelligent</w:t>
      </w:r>
      <w:r w:rsidRPr="005561DE">
        <w:rPr>
          <w:rStyle w:val="FootnoteReference"/>
          <w:rFonts w:asciiTheme="majorBidi" w:hAnsiTheme="majorBidi" w:cstheme="majorBidi"/>
          <w:szCs w:val="24"/>
        </w:rPr>
        <w:footnoteReference w:id="9"/>
      </w:r>
      <w:r w:rsidRPr="005561DE">
        <w:t>;</w:t>
      </w:r>
    </w:p>
    <w:p w14:paraId="6A2FBF92" w14:textId="77777777" w:rsidR="00DE31BE" w:rsidRPr="005561DE" w:rsidRDefault="00DE31BE" w:rsidP="00777A2C">
      <w:pPr>
        <w:pStyle w:val="enumlev1"/>
      </w:pPr>
      <w:r w:rsidRPr="005561DE">
        <w:t>–</w:t>
      </w:r>
      <w:r w:rsidRPr="005561DE">
        <w:tab/>
        <w:t>la Commission TR51 de la Telecommunications Industry Association, qui s'occupe des réseaux de services collectifs intelligents</w:t>
      </w:r>
      <w:r w:rsidRPr="005561DE">
        <w:rPr>
          <w:rStyle w:val="FootnoteReference"/>
        </w:rPr>
        <w:footnoteReference w:id="10"/>
      </w:r>
      <w:r w:rsidRPr="005561DE">
        <w:t>.</w:t>
      </w:r>
    </w:p>
    <w:p w14:paraId="44D5272B" w14:textId="77777777" w:rsidR="00DE31BE" w:rsidRPr="005561DE" w:rsidRDefault="00DE31BE" w:rsidP="00777A2C">
      <w:pPr>
        <w:pStyle w:val="Heading1"/>
        <w:rPr>
          <w:szCs w:val="24"/>
        </w:rPr>
      </w:pPr>
      <w:bookmarkStart w:id="21" w:name="_Toc438029875"/>
      <w:bookmarkStart w:id="22" w:name="_Toc440533891"/>
      <w:bookmarkStart w:id="23" w:name="_Toc498437760"/>
      <w:bookmarkStart w:id="24" w:name="_Toc498500098"/>
      <w:bookmarkStart w:id="25" w:name="_Toc498500349"/>
      <w:bookmarkStart w:id="26" w:name="_Toc498516114"/>
      <w:bookmarkStart w:id="27" w:name="_Toc37999737"/>
      <w:r w:rsidRPr="005561DE">
        <w:rPr>
          <w:szCs w:val="24"/>
        </w:rPr>
        <w:t>3</w:t>
      </w:r>
      <w:r w:rsidRPr="005561DE">
        <w:rPr>
          <w:szCs w:val="24"/>
        </w:rPr>
        <w:tab/>
        <w:t>Technologies des réseaux de communication utilisées dans les réseaux de distribution intelligents</w:t>
      </w:r>
      <w:bookmarkEnd w:id="21"/>
      <w:bookmarkEnd w:id="22"/>
      <w:bookmarkEnd w:id="23"/>
      <w:bookmarkEnd w:id="24"/>
      <w:bookmarkEnd w:id="25"/>
      <w:bookmarkEnd w:id="26"/>
      <w:bookmarkEnd w:id="27"/>
    </w:p>
    <w:p w14:paraId="404C8260" w14:textId="19A2156B" w:rsidR="00DE31BE" w:rsidRPr="005561DE" w:rsidRDefault="00DE31BE" w:rsidP="00777A2C">
      <w:pPr>
        <w:rPr>
          <w:rFonts w:asciiTheme="majorBidi" w:hAnsiTheme="majorBidi" w:cstheme="majorBidi"/>
          <w:spacing w:val="-2"/>
          <w:szCs w:val="24"/>
        </w:rPr>
      </w:pPr>
      <w:r w:rsidRPr="005561DE">
        <w:rPr>
          <w:rFonts w:asciiTheme="majorBidi" w:hAnsiTheme="majorBidi" w:cstheme="majorBidi"/>
          <w:spacing w:val="-2"/>
          <w:szCs w:val="24"/>
        </w:rPr>
        <w:t xml:space="preserve">Différents types de réseaux de communication pourront être utilisés pour la mise en </w:t>
      </w:r>
      <w:r w:rsidR="00B71324" w:rsidRPr="005561DE">
        <w:rPr>
          <w:rFonts w:asciiTheme="majorBidi" w:hAnsiTheme="majorBidi" w:cstheme="majorBidi"/>
          <w:spacing w:val="-2"/>
          <w:szCs w:val="24"/>
        </w:rPr>
        <w:t>œuvre</w:t>
      </w:r>
      <w:r w:rsidRPr="005561DE">
        <w:rPr>
          <w:rFonts w:asciiTheme="majorBidi" w:hAnsiTheme="majorBidi" w:cstheme="majorBidi"/>
          <w:spacing w:val="-2"/>
          <w:szCs w:val="24"/>
        </w:rPr>
        <w:t xml:space="preserve"> des réseaux de distribution intelligents. Ces réseaux de communication doivent toutefois offrir une capacité suffisante pour prendre en charge les applications simples et évoluées de réseaux de distribution intelligents qui existent aujourd'hui, ainsi que celles qui seront disponibles dans un avenir proche.</w:t>
      </w:r>
    </w:p>
    <w:p w14:paraId="523269FA" w14:textId="77777777" w:rsidR="00E27478" w:rsidRPr="005561DE" w:rsidRDefault="00E27478" w:rsidP="00777A2C">
      <w:pPr>
        <w:rPr>
          <w:rFonts w:asciiTheme="majorBidi" w:hAnsiTheme="majorBidi" w:cstheme="majorBidi"/>
          <w:szCs w:val="24"/>
        </w:rPr>
      </w:pPr>
      <w:r w:rsidRPr="005561DE">
        <w:rPr>
          <w:rFonts w:asciiTheme="majorBidi" w:hAnsiTheme="majorBidi" w:cstheme="majorBidi"/>
          <w:szCs w:val="24"/>
        </w:rPr>
        <w:t>Le réseau électrique est un système de distribution d'un bien marchand</w:t>
      </w:r>
      <w:r w:rsidR="0017715E" w:rsidRPr="005561DE">
        <w:rPr>
          <w:rFonts w:asciiTheme="majorBidi" w:hAnsiTheme="majorBidi" w:cstheme="majorBidi"/>
          <w:szCs w:val="24"/>
        </w:rPr>
        <w:t xml:space="preserve"> dans lequel la durée du cycle entre la production et la consommation du bien (l'électricité) est quasi nulle: la production, la fourniture e</w:t>
      </w:r>
      <w:r w:rsidR="00664299" w:rsidRPr="005561DE">
        <w:rPr>
          <w:rFonts w:asciiTheme="majorBidi" w:hAnsiTheme="majorBidi" w:cstheme="majorBidi"/>
          <w:szCs w:val="24"/>
        </w:rPr>
        <w:t>t la consommation sont presque «</w:t>
      </w:r>
      <w:r w:rsidR="0017715E" w:rsidRPr="005561DE">
        <w:rPr>
          <w:rFonts w:asciiTheme="majorBidi" w:hAnsiTheme="majorBidi" w:cstheme="majorBidi"/>
          <w:szCs w:val="24"/>
        </w:rPr>
        <w:t>toutes</w:t>
      </w:r>
      <w:r w:rsidR="00664299" w:rsidRPr="005561DE">
        <w:rPr>
          <w:rFonts w:asciiTheme="majorBidi" w:hAnsiTheme="majorBidi" w:cstheme="majorBidi"/>
          <w:szCs w:val="24"/>
        </w:rPr>
        <w:t>»</w:t>
      </w:r>
      <w:r w:rsidR="0017715E" w:rsidRPr="005561DE">
        <w:rPr>
          <w:rFonts w:asciiTheme="majorBidi" w:hAnsiTheme="majorBidi" w:cstheme="majorBidi"/>
          <w:szCs w:val="24"/>
        </w:rPr>
        <w:t xml:space="preserve"> simultanée</w:t>
      </w:r>
      <w:r w:rsidR="00664299" w:rsidRPr="005561DE">
        <w:rPr>
          <w:rFonts w:asciiTheme="majorBidi" w:hAnsiTheme="majorBidi" w:cstheme="majorBidi"/>
          <w:szCs w:val="24"/>
        </w:rPr>
        <w:t>s</w:t>
      </w:r>
      <w:r w:rsidR="0017715E" w:rsidRPr="005561DE">
        <w:rPr>
          <w:rFonts w:asciiTheme="majorBidi" w:hAnsiTheme="majorBidi" w:cstheme="majorBidi"/>
          <w:szCs w:val="24"/>
        </w:rPr>
        <w:t xml:space="preserve">. Il sera encore plus difficile d'équilibrer la production et la demande avec l'intégration de nouvelles technologies </w:t>
      </w:r>
      <w:r w:rsidR="000476E5" w:rsidRPr="005561DE">
        <w:rPr>
          <w:rFonts w:asciiTheme="majorBidi" w:hAnsiTheme="majorBidi" w:cstheme="majorBidi"/>
          <w:szCs w:val="24"/>
        </w:rPr>
        <w:t xml:space="preserve">visant à </w:t>
      </w:r>
      <w:r w:rsidR="0017715E" w:rsidRPr="005561DE">
        <w:rPr>
          <w:rFonts w:asciiTheme="majorBidi" w:hAnsiTheme="majorBidi" w:cstheme="majorBidi"/>
          <w:szCs w:val="24"/>
        </w:rPr>
        <w:t>apporter une solution durable aux questions d'indépendance énergétique et de modernisation des réseaux électriques vieilliss</w:t>
      </w:r>
      <w:r w:rsidR="00664299" w:rsidRPr="005561DE">
        <w:rPr>
          <w:rFonts w:asciiTheme="majorBidi" w:hAnsiTheme="majorBidi" w:cstheme="majorBidi"/>
          <w:szCs w:val="24"/>
        </w:rPr>
        <w:t>ants –</w:t>
      </w:r>
      <w:r w:rsidR="0017715E" w:rsidRPr="005561DE">
        <w:rPr>
          <w:rFonts w:asciiTheme="majorBidi" w:hAnsiTheme="majorBidi" w:cstheme="majorBidi"/>
          <w:szCs w:val="24"/>
        </w:rPr>
        <w:t xml:space="preserve"> production d'énergie renouvelable, production décentralisée d'énergie, véhicules électriques rechargeables, maîtrise et prise en charge de la demande en énergie, stockage, participation des consommateurs, etc. </w:t>
      </w:r>
      <w:r w:rsidR="00C70FA5" w:rsidRPr="005561DE">
        <w:rPr>
          <w:rFonts w:asciiTheme="majorBidi" w:hAnsiTheme="majorBidi" w:cstheme="majorBidi"/>
          <w:szCs w:val="24"/>
        </w:rPr>
        <w:t>Pour équilibrer la production et la dem</w:t>
      </w:r>
      <w:r w:rsidR="000476E5" w:rsidRPr="005561DE">
        <w:rPr>
          <w:rFonts w:asciiTheme="majorBidi" w:hAnsiTheme="majorBidi" w:cstheme="majorBidi"/>
          <w:szCs w:val="24"/>
        </w:rPr>
        <w:t xml:space="preserve">ande avec </w:t>
      </w:r>
      <w:r w:rsidR="00664299" w:rsidRPr="005561DE">
        <w:rPr>
          <w:rFonts w:asciiTheme="majorBidi" w:hAnsiTheme="majorBidi" w:cstheme="majorBidi"/>
          <w:szCs w:val="24"/>
        </w:rPr>
        <w:t>un système «</w:t>
      </w:r>
      <w:r w:rsidR="00C70FA5" w:rsidRPr="005561DE">
        <w:rPr>
          <w:rFonts w:asciiTheme="majorBidi" w:hAnsiTheme="majorBidi" w:cstheme="majorBidi"/>
          <w:szCs w:val="24"/>
        </w:rPr>
        <w:t>juste à temps parfait</w:t>
      </w:r>
      <w:r w:rsidR="00664299" w:rsidRPr="005561DE">
        <w:rPr>
          <w:rFonts w:asciiTheme="majorBidi" w:hAnsiTheme="majorBidi" w:cstheme="majorBidi"/>
          <w:szCs w:val="24"/>
        </w:rPr>
        <w:t>»</w:t>
      </w:r>
      <w:r w:rsidR="00C70FA5" w:rsidRPr="005561DE">
        <w:rPr>
          <w:rFonts w:asciiTheme="majorBidi" w:hAnsiTheme="majorBidi" w:cstheme="majorBidi"/>
          <w:szCs w:val="24"/>
        </w:rPr>
        <w:t>, il faut intégrer des technologies de protection et de commande supplémentaires pour garantir la stabilité du réseau de distribution</w:t>
      </w:r>
      <w:r w:rsidR="000476E5" w:rsidRPr="005561DE">
        <w:rPr>
          <w:rFonts w:asciiTheme="majorBidi" w:hAnsiTheme="majorBidi" w:cstheme="majorBidi"/>
          <w:szCs w:val="24"/>
        </w:rPr>
        <w:t>,</w:t>
      </w:r>
      <w:r w:rsidR="00C70FA5" w:rsidRPr="005561DE">
        <w:rPr>
          <w:rFonts w:asciiTheme="majorBidi" w:hAnsiTheme="majorBidi" w:cstheme="majorBidi"/>
          <w:szCs w:val="24"/>
        </w:rPr>
        <w:t xml:space="preserve"> et non </w:t>
      </w:r>
      <w:r w:rsidR="000476E5" w:rsidRPr="005561DE">
        <w:rPr>
          <w:rFonts w:asciiTheme="majorBidi" w:hAnsiTheme="majorBidi" w:cstheme="majorBidi"/>
          <w:szCs w:val="24"/>
        </w:rPr>
        <w:t>se contenter d'</w:t>
      </w:r>
      <w:r w:rsidR="00C70FA5" w:rsidRPr="005561DE">
        <w:rPr>
          <w:rFonts w:asciiTheme="majorBidi" w:hAnsiTheme="majorBidi" w:cstheme="majorBidi"/>
          <w:szCs w:val="24"/>
        </w:rPr>
        <w:t>ajouter un simple correctif au réseau existant, ce qui constitue un véritable défi sur le plan de la conception étant donné que la production et la charge deviennent aléatoire</w:t>
      </w:r>
      <w:r w:rsidR="000476E5" w:rsidRPr="005561DE">
        <w:rPr>
          <w:rFonts w:asciiTheme="majorBidi" w:hAnsiTheme="majorBidi" w:cstheme="majorBidi"/>
          <w:szCs w:val="24"/>
        </w:rPr>
        <w:t>s</w:t>
      </w:r>
      <w:r w:rsidR="00C70FA5" w:rsidRPr="005561DE">
        <w:rPr>
          <w:rFonts w:asciiTheme="majorBidi" w:hAnsiTheme="majorBidi" w:cstheme="majorBidi"/>
          <w:szCs w:val="24"/>
        </w:rPr>
        <w:t xml:space="preserve"> par nature.</w:t>
      </w:r>
    </w:p>
    <w:p w14:paraId="73187223" w14:textId="77777777" w:rsidR="00C70FA5" w:rsidRPr="005561DE" w:rsidRDefault="00C70FA5" w:rsidP="00777A2C">
      <w:pPr>
        <w:rPr>
          <w:rFonts w:asciiTheme="majorBidi" w:hAnsiTheme="majorBidi" w:cstheme="majorBidi"/>
          <w:szCs w:val="24"/>
        </w:rPr>
      </w:pPr>
      <w:r w:rsidRPr="005561DE">
        <w:rPr>
          <w:rFonts w:asciiTheme="majorBidi" w:hAnsiTheme="majorBidi" w:cstheme="majorBidi"/>
          <w:szCs w:val="24"/>
        </w:rPr>
        <w:t>Pour assurer la prise en charge de ces technologies et applications, il faut pouvoir disposer d'un réseau de communication moderne, souple et modulable, dans lequel les fonctions de surveillance et de commande seront étroitement liées. Grâce aux technologies de l'information et de la communication, les compagnies d'électricité pourront, à distance, localiser les pannes, en déterminer la cause et rétablir le courant en moins de temps qu'à l'heure actuelle, ce qui contribuera à améliorer la stabilité du réseau. Les technologies de l'information et de la communication permettront également d'intégrer plus facilement dans le réseau des sources d'énergie renouvelable variable</w:t>
      </w:r>
      <w:r w:rsidR="000476E5" w:rsidRPr="005561DE">
        <w:rPr>
          <w:rFonts w:asciiTheme="majorBidi" w:hAnsiTheme="majorBidi" w:cstheme="majorBidi"/>
          <w:szCs w:val="24"/>
        </w:rPr>
        <w:t>s</w:t>
      </w:r>
      <w:r w:rsidRPr="005561DE">
        <w:rPr>
          <w:rFonts w:asciiTheme="majorBidi" w:hAnsiTheme="majorBidi" w:cstheme="majorBidi"/>
          <w:szCs w:val="24"/>
        </w:rPr>
        <w:t xml:space="preserve"> dans le temps et de contrôler la charge du réseau de manière plus précise et plus dynamique</w:t>
      </w:r>
      <w:r w:rsidR="000476E5" w:rsidRPr="005561DE">
        <w:rPr>
          <w:rFonts w:asciiTheme="majorBidi" w:hAnsiTheme="majorBidi" w:cstheme="majorBidi"/>
          <w:szCs w:val="24"/>
        </w:rPr>
        <w:t>,</w:t>
      </w:r>
      <w:r w:rsidRPr="005561DE">
        <w:rPr>
          <w:rFonts w:asciiTheme="majorBidi" w:hAnsiTheme="majorBidi" w:cstheme="majorBidi"/>
          <w:szCs w:val="24"/>
        </w:rPr>
        <w:t xml:space="preserve"> et offriront en outre aux </w:t>
      </w:r>
      <w:r w:rsidR="000476E5" w:rsidRPr="005561DE">
        <w:rPr>
          <w:rFonts w:asciiTheme="majorBidi" w:hAnsiTheme="majorBidi" w:cstheme="majorBidi"/>
          <w:szCs w:val="24"/>
        </w:rPr>
        <w:t>consommateurs</w:t>
      </w:r>
      <w:r w:rsidRPr="005561DE">
        <w:rPr>
          <w:rFonts w:asciiTheme="majorBidi" w:hAnsiTheme="majorBidi" w:cstheme="majorBidi"/>
          <w:szCs w:val="24"/>
        </w:rPr>
        <w:t xml:space="preserve"> des outils pour optimiser leur consommation d'énergie.</w:t>
      </w:r>
    </w:p>
    <w:p w14:paraId="0BDF8C26" w14:textId="77777777" w:rsidR="00BA1DAA" w:rsidRPr="005561DE" w:rsidRDefault="00BA1DAA" w:rsidP="00777A2C">
      <w:pPr>
        <w:keepNext/>
        <w:keepLines/>
        <w:rPr>
          <w:rFonts w:asciiTheme="majorBidi" w:hAnsiTheme="majorBidi" w:cstheme="majorBidi"/>
          <w:szCs w:val="24"/>
        </w:rPr>
      </w:pPr>
      <w:r w:rsidRPr="005561DE">
        <w:rPr>
          <w:rFonts w:asciiTheme="majorBidi" w:hAnsiTheme="majorBidi" w:cstheme="majorBidi"/>
          <w:szCs w:val="24"/>
        </w:rPr>
        <w:t>Pour atteindre ces objectifs, il faut s'appuyer sur des normes</w:t>
      </w:r>
      <w:r w:rsidR="007928CD" w:rsidRPr="005561DE">
        <w:rPr>
          <w:rFonts w:asciiTheme="majorBidi" w:hAnsiTheme="majorBidi" w:cstheme="majorBidi"/>
          <w:szCs w:val="24"/>
        </w:rPr>
        <w:t xml:space="preserve"> garantissant que les différentes technologies et les différents équipements prenant en charge les communications pour les réseaux de distribution intelligents sont adaptés et ne sont pas en contradiction les uns avec les autres ou avec d'autres systèmes de télécommunication et que les éléments utilisant les fréquences radi</w:t>
      </w:r>
      <w:r w:rsidR="000476E5" w:rsidRPr="005561DE">
        <w:rPr>
          <w:rFonts w:asciiTheme="majorBidi" w:hAnsiTheme="majorBidi" w:cstheme="majorBidi"/>
          <w:szCs w:val="24"/>
        </w:rPr>
        <w:t>oélectriques ne brouillent pas l</w:t>
      </w:r>
      <w:r w:rsidR="007928CD" w:rsidRPr="005561DE">
        <w:rPr>
          <w:rFonts w:asciiTheme="majorBidi" w:hAnsiTheme="majorBidi" w:cstheme="majorBidi"/>
          <w:szCs w:val="24"/>
        </w:rPr>
        <w:t>es services de radiocommunication.</w:t>
      </w:r>
    </w:p>
    <w:p w14:paraId="1A1042C8" w14:textId="77777777" w:rsidR="007928CD" w:rsidRPr="005561DE" w:rsidRDefault="007928CD" w:rsidP="00777A2C">
      <w:pPr>
        <w:pStyle w:val="Heading2"/>
      </w:pPr>
      <w:bookmarkStart w:id="28" w:name="_Toc498500099"/>
      <w:bookmarkStart w:id="29" w:name="_Toc498500350"/>
      <w:bookmarkStart w:id="30" w:name="_Toc498516115"/>
      <w:bookmarkStart w:id="31" w:name="_Toc37999738"/>
      <w:r w:rsidRPr="005561DE">
        <w:t>3.1</w:t>
      </w:r>
      <w:r w:rsidRPr="005561DE">
        <w:tab/>
        <w:t>Rôle de l'UIT et des organisations de normalisation</w:t>
      </w:r>
      <w:bookmarkEnd w:id="28"/>
      <w:bookmarkEnd w:id="29"/>
      <w:bookmarkEnd w:id="30"/>
      <w:bookmarkEnd w:id="31"/>
    </w:p>
    <w:p w14:paraId="7CDEB63D" w14:textId="77777777" w:rsidR="007928CD" w:rsidRPr="005561DE" w:rsidRDefault="00C61EE9" w:rsidP="00777A2C">
      <w:pPr>
        <w:rPr>
          <w:rFonts w:asciiTheme="majorBidi" w:hAnsiTheme="majorBidi" w:cstheme="majorBidi"/>
          <w:szCs w:val="24"/>
        </w:rPr>
      </w:pPr>
      <w:r w:rsidRPr="005561DE">
        <w:rPr>
          <w:rFonts w:asciiTheme="majorBidi" w:hAnsiTheme="majorBidi" w:cstheme="majorBidi"/>
          <w:szCs w:val="24"/>
        </w:rPr>
        <w:t xml:space="preserve">Le secteur des télécommunications a un rôle capital à jouer en ce qui concerne les applications des réseaux intelligents; par exemple, l'accès large bande peut être utilisé pour maîtriser la demande en énergie, et les prestataires de services énergétiques en nuage peuvent également intervenir chez leurs clients grâce aux technologies d'accès large bande existantes. En outre, le </w:t>
      </w:r>
      <w:r w:rsidR="00B33BAA" w:rsidRPr="005561DE">
        <w:rPr>
          <w:rFonts w:asciiTheme="majorBidi" w:hAnsiTheme="majorBidi" w:cstheme="majorBidi"/>
          <w:szCs w:val="24"/>
        </w:rPr>
        <w:t xml:space="preserve">secteur de l'électronique grand </w:t>
      </w:r>
      <w:r w:rsidRPr="005561DE">
        <w:rPr>
          <w:rFonts w:asciiTheme="majorBidi" w:hAnsiTheme="majorBidi" w:cstheme="majorBidi"/>
          <w:szCs w:val="24"/>
        </w:rPr>
        <w:t xml:space="preserve">public </w:t>
      </w:r>
      <w:r w:rsidR="000476E5" w:rsidRPr="005561DE">
        <w:rPr>
          <w:rFonts w:asciiTheme="majorBidi" w:hAnsiTheme="majorBidi" w:cstheme="majorBidi"/>
          <w:szCs w:val="24"/>
        </w:rPr>
        <w:t>concevra</w:t>
      </w:r>
      <w:r w:rsidRPr="005561DE">
        <w:rPr>
          <w:rFonts w:asciiTheme="majorBidi" w:hAnsiTheme="majorBidi" w:cstheme="majorBidi"/>
          <w:szCs w:val="24"/>
        </w:rPr>
        <w:t xml:space="preserve"> de nouveaux produits conformes aux nouvelles normes d'efficacité énergétique, qui prendront eux aussi en charge des applications des r</w:t>
      </w:r>
      <w:r w:rsidR="00AD4496" w:rsidRPr="005561DE">
        <w:rPr>
          <w:rFonts w:asciiTheme="majorBidi" w:hAnsiTheme="majorBidi" w:cstheme="majorBidi"/>
          <w:szCs w:val="24"/>
        </w:rPr>
        <w:t>éseaux électriques intelligents</w:t>
      </w:r>
      <w:r w:rsidRPr="005561DE">
        <w:rPr>
          <w:rFonts w:asciiTheme="majorBidi" w:hAnsiTheme="majorBidi" w:cstheme="majorBidi"/>
          <w:szCs w:val="24"/>
        </w:rPr>
        <w:t>. La convergence des secteurs des télécommunications, de l'éne</w:t>
      </w:r>
      <w:r w:rsidR="00B33BAA" w:rsidRPr="005561DE">
        <w:rPr>
          <w:rFonts w:asciiTheme="majorBidi" w:hAnsiTheme="majorBidi" w:cstheme="majorBidi"/>
          <w:szCs w:val="24"/>
        </w:rPr>
        <w:t xml:space="preserve">rgie et de l'électronique grand </w:t>
      </w:r>
      <w:r w:rsidRPr="005561DE">
        <w:rPr>
          <w:rFonts w:asciiTheme="majorBidi" w:hAnsiTheme="majorBidi" w:cstheme="majorBidi"/>
          <w:szCs w:val="24"/>
        </w:rPr>
        <w:t>public au niveau des applications des réseaux électriques intelligents va stimuler le développement d'un nouvel écosystème de produits. Il faut que cette convergence ait lieu sous les auspices des organis</w:t>
      </w:r>
      <w:r w:rsidR="000476E5" w:rsidRPr="005561DE">
        <w:rPr>
          <w:rFonts w:asciiTheme="majorBidi" w:hAnsiTheme="majorBidi" w:cstheme="majorBidi"/>
          <w:szCs w:val="24"/>
        </w:rPr>
        <w:t>ation</w:t>
      </w:r>
      <w:r w:rsidRPr="005561DE">
        <w:rPr>
          <w:rFonts w:asciiTheme="majorBidi" w:hAnsiTheme="majorBidi" w:cstheme="majorBidi"/>
          <w:szCs w:val="24"/>
        </w:rPr>
        <w:t>s internationa</w:t>
      </w:r>
      <w:r w:rsidR="000476E5" w:rsidRPr="005561DE">
        <w:rPr>
          <w:rFonts w:asciiTheme="majorBidi" w:hAnsiTheme="majorBidi" w:cstheme="majorBidi"/>
          <w:szCs w:val="24"/>
        </w:rPr>
        <w:t>les</w:t>
      </w:r>
      <w:r w:rsidRPr="005561DE">
        <w:rPr>
          <w:rFonts w:asciiTheme="majorBidi" w:hAnsiTheme="majorBidi" w:cstheme="majorBidi"/>
          <w:szCs w:val="24"/>
        </w:rPr>
        <w:t xml:space="preserve"> de normalisation</w:t>
      </w:r>
      <w:r w:rsidR="00AD4496" w:rsidRPr="005561DE">
        <w:rPr>
          <w:rFonts w:asciiTheme="majorBidi" w:hAnsiTheme="majorBidi" w:cstheme="majorBidi"/>
          <w:szCs w:val="24"/>
        </w:rPr>
        <w:t>.</w:t>
      </w:r>
    </w:p>
    <w:p w14:paraId="07023C39" w14:textId="77777777" w:rsidR="00AD4496" w:rsidRPr="005561DE" w:rsidRDefault="00AD4496" w:rsidP="00777A2C">
      <w:pPr>
        <w:rPr>
          <w:rFonts w:asciiTheme="majorBidi" w:hAnsiTheme="majorBidi" w:cstheme="majorBidi"/>
          <w:szCs w:val="24"/>
        </w:rPr>
      </w:pPr>
      <w:r w:rsidRPr="005561DE">
        <w:rPr>
          <w:rFonts w:asciiTheme="majorBidi" w:hAnsiTheme="majorBidi" w:cstheme="majorBidi"/>
          <w:szCs w:val="24"/>
        </w:rPr>
        <w:t>La prise en charge de ces applications et la convergence du secteur nécessiter</w:t>
      </w:r>
      <w:r w:rsidR="000476E5" w:rsidRPr="005561DE">
        <w:rPr>
          <w:rFonts w:asciiTheme="majorBidi" w:hAnsiTheme="majorBidi" w:cstheme="majorBidi"/>
          <w:szCs w:val="24"/>
        </w:rPr>
        <w:t>ont</w:t>
      </w:r>
      <w:r w:rsidRPr="005561DE">
        <w:rPr>
          <w:rFonts w:asciiTheme="majorBidi" w:hAnsiTheme="majorBidi" w:cstheme="majorBidi"/>
          <w:szCs w:val="24"/>
        </w:rPr>
        <w:t xml:space="preserve"> l'élaboration de nouvelles Recommandations et la modification de Recommandations existantes relatives à tous les aspects des communications à bande étroite et à large bande et de leur gestion sur le réseau électrique, depuis la génération jusqu'à la charge. Les études réalisées à cette fin porteront </w:t>
      </w:r>
      <w:r w:rsidR="000476E5" w:rsidRPr="005561DE">
        <w:rPr>
          <w:rFonts w:asciiTheme="majorBidi" w:hAnsiTheme="majorBidi" w:cstheme="majorBidi"/>
          <w:szCs w:val="24"/>
        </w:rPr>
        <w:t xml:space="preserve">sur des questions de communication allant de la couche physique aux </w:t>
      </w:r>
      <w:r w:rsidRPr="005561DE">
        <w:rPr>
          <w:rFonts w:asciiTheme="majorBidi" w:hAnsiTheme="majorBidi" w:cstheme="majorBidi"/>
          <w:szCs w:val="24"/>
        </w:rPr>
        <w:t xml:space="preserve">protocoles </w:t>
      </w:r>
      <w:r w:rsidR="000476E5" w:rsidRPr="005561DE">
        <w:rPr>
          <w:rFonts w:asciiTheme="majorBidi" w:hAnsiTheme="majorBidi" w:cstheme="majorBidi"/>
          <w:szCs w:val="24"/>
        </w:rPr>
        <w:t xml:space="preserve">de transport ou </w:t>
      </w:r>
      <w:r w:rsidRPr="005561DE">
        <w:rPr>
          <w:rFonts w:asciiTheme="majorBidi" w:hAnsiTheme="majorBidi" w:cstheme="majorBidi"/>
          <w:szCs w:val="24"/>
        </w:rPr>
        <w:t xml:space="preserve">de couches supérieures sur des réseaux hétérogènes, ainsi que sur la définition d'une architecture </w:t>
      </w:r>
      <w:r w:rsidR="000476E5" w:rsidRPr="005561DE">
        <w:rPr>
          <w:rFonts w:asciiTheme="majorBidi" w:hAnsiTheme="majorBidi" w:cstheme="majorBidi"/>
          <w:szCs w:val="24"/>
        </w:rPr>
        <w:t xml:space="preserve">de communication et d'exigences pour </w:t>
      </w:r>
      <w:r w:rsidRPr="005561DE">
        <w:rPr>
          <w:rFonts w:asciiTheme="majorBidi" w:hAnsiTheme="majorBidi" w:cstheme="majorBidi"/>
          <w:szCs w:val="24"/>
        </w:rPr>
        <w:t xml:space="preserve">les réseaux électriques intelligents. </w:t>
      </w:r>
    </w:p>
    <w:p w14:paraId="7BCD0622" w14:textId="77777777" w:rsidR="00AD4496" w:rsidRPr="005561DE" w:rsidRDefault="00AD4496" w:rsidP="00777A2C">
      <w:pPr>
        <w:rPr>
          <w:rFonts w:asciiTheme="majorBidi" w:hAnsiTheme="majorBidi" w:cstheme="majorBidi"/>
          <w:szCs w:val="24"/>
        </w:rPr>
      </w:pPr>
      <w:r w:rsidRPr="005561DE">
        <w:rPr>
          <w:rFonts w:asciiTheme="majorBidi" w:hAnsiTheme="majorBidi" w:cstheme="majorBidi"/>
          <w:szCs w:val="24"/>
        </w:rPr>
        <w:t>Les applications de ces réseaux étant, par nature, interdisciplinaires, il faudra une coopération très étroite entre les Secteurs de l'UIT (commissions d'études, groupes chargés de l'étude des Questions, groupes spécialisés</w:t>
      </w:r>
      <w:r w:rsidR="000476E5" w:rsidRPr="005561DE">
        <w:rPr>
          <w:rFonts w:asciiTheme="majorBidi" w:hAnsiTheme="majorBidi" w:cstheme="majorBidi"/>
          <w:szCs w:val="24"/>
        </w:rPr>
        <w:t xml:space="preserve"> (FG)</w:t>
      </w:r>
      <w:r w:rsidRPr="005561DE">
        <w:rPr>
          <w:rFonts w:asciiTheme="majorBidi" w:hAnsiTheme="majorBidi" w:cstheme="majorBidi"/>
          <w:szCs w:val="24"/>
        </w:rPr>
        <w:t>, activité conjointes de coordination</w:t>
      </w:r>
      <w:r w:rsidR="000476E5" w:rsidRPr="005561DE">
        <w:rPr>
          <w:rFonts w:asciiTheme="majorBidi" w:hAnsiTheme="majorBidi" w:cstheme="majorBidi"/>
          <w:szCs w:val="24"/>
        </w:rPr>
        <w:t xml:space="preserve"> (JCA)</w:t>
      </w:r>
      <w:r w:rsidRPr="005561DE">
        <w:rPr>
          <w:rFonts w:asciiTheme="majorBidi" w:hAnsiTheme="majorBidi" w:cstheme="majorBidi"/>
          <w:szCs w:val="24"/>
        </w:rPr>
        <w:t>, initiatives relatives aux normes mondiales</w:t>
      </w:r>
      <w:r w:rsidR="000476E5" w:rsidRPr="005561DE">
        <w:rPr>
          <w:rFonts w:asciiTheme="majorBidi" w:hAnsiTheme="majorBidi" w:cstheme="majorBidi"/>
          <w:szCs w:val="24"/>
        </w:rPr>
        <w:t xml:space="preserve"> (GSI)</w:t>
      </w:r>
      <w:r w:rsidRPr="005561DE">
        <w:rPr>
          <w:rFonts w:asciiTheme="majorBidi" w:hAnsiTheme="majorBidi" w:cstheme="majorBidi"/>
          <w:szCs w:val="24"/>
        </w:rPr>
        <w:t>), ainsi qu'avec les organismes internationaux, les instituts de recherche, les con</w:t>
      </w:r>
      <w:r w:rsidR="001E03AD" w:rsidRPr="005561DE">
        <w:rPr>
          <w:rFonts w:asciiTheme="majorBidi" w:hAnsiTheme="majorBidi" w:cstheme="majorBidi"/>
          <w:szCs w:val="24"/>
        </w:rPr>
        <w:t xml:space="preserve">sortiums de l'industrie et </w:t>
      </w:r>
      <w:r w:rsidR="000476E5" w:rsidRPr="005561DE">
        <w:rPr>
          <w:rFonts w:asciiTheme="majorBidi" w:hAnsiTheme="majorBidi" w:cstheme="majorBidi"/>
          <w:szCs w:val="24"/>
        </w:rPr>
        <w:t>d'</w:t>
      </w:r>
      <w:r w:rsidR="001E03AD" w:rsidRPr="005561DE">
        <w:rPr>
          <w:rFonts w:asciiTheme="majorBidi" w:hAnsiTheme="majorBidi" w:cstheme="majorBidi"/>
          <w:szCs w:val="24"/>
        </w:rPr>
        <w:t>autres forums participant au projet de réseau</w:t>
      </w:r>
      <w:r w:rsidR="000476E5" w:rsidRPr="005561DE">
        <w:rPr>
          <w:rFonts w:asciiTheme="majorBidi" w:hAnsiTheme="majorBidi" w:cstheme="majorBidi"/>
          <w:szCs w:val="24"/>
        </w:rPr>
        <w:t>x</w:t>
      </w:r>
      <w:r w:rsidR="001E03AD" w:rsidRPr="005561DE">
        <w:rPr>
          <w:rFonts w:asciiTheme="majorBidi" w:hAnsiTheme="majorBidi" w:cstheme="majorBidi"/>
          <w:szCs w:val="24"/>
        </w:rPr>
        <w:t xml:space="preserve"> intelligent</w:t>
      </w:r>
      <w:r w:rsidR="000476E5" w:rsidRPr="005561DE">
        <w:rPr>
          <w:rFonts w:asciiTheme="majorBidi" w:hAnsiTheme="majorBidi" w:cstheme="majorBidi"/>
          <w:szCs w:val="24"/>
        </w:rPr>
        <w:t>s</w:t>
      </w:r>
      <w:r w:rsidR="001E03AD" w:rsidRPr="005561DE">
        <w:rPr>
          <w:rFonts w:asciiTheme="majorBidi" w:hAnsiTheme="majorBidi" w:cstheme="majorBidi"/>
          <w:szCs w:val="24"/>
        </w:rPr>
        <w:t>.</w:t>
      </w:r>
    </w:p>
    <w:p w14:paraId="037145BC" w14:textId="77777777" w:rsidR="00FE2A92" w:rsidRPr="005561DE" w:rsidRDefault="00FE2A92" w:rsidP="00777A2C">
      <w:pPr>
        <w:rPr>
          <w:rFonts w:asciiTheme="majorBidi" w:hAnsiTheme="majorBidi" w:cstheme="majorBidi"/>
          <w:szCs w:val="24"/>
        </w:rPr>
      </w:pPr>
      <w:r w:rsidRPr="005561DE">
        <w:rPr>
          <w:rFonts w:asciiTheme="majorBidi" w:hAnsiTheme="majorBidi" w:cstheme="majorBidi"/>
          <w:szCs w:val="24"/>
        </w:rPr>
        <w:t xml:space="preserve">La coordination mondiale concernant les normes applicables aux réseaux de distribution intelligents a lieu dans le cadre de la CEI, qui a élaboré une position stratégique et une feuille de route </w:t>
      </w:r>
      <w:r w:rsidR="007A0CC4" w:rsidRPr="005561DE">
        <w:rPr>
          <w:rFonts w:asciiTheme="majorBidi" w:hAnsiTheme="majorBidi" w:cstheme="majorBidi"/>
          <w:szCs w:val="24"/>
        </w:rPr>
        <w:t>sur</w:t>
      </w:r>
      <w:r w:rsidRPr="005561DE">
        <w:rPr>
          <w:rFonts w:asciiTheme="majorBidi" w:hAnsiTheme="majorBidi" w:cstheme="majorBidi"/>
          <w:szCs w:val="24"/>
        </w:rPr>
        <w:t xml:space="preserve"> les activités </w:t>
      </w:r>
      <w:r w:rsidR="007A0CC4" w:rsidRPr="005561DE">
        <w:rPr>
          <w:rFonts w:asciiTheme="majorBidi" w:hAnsiTheme="majorBidi" w:cstheme="majorBidi"/>
          <w:szCs w:val="24"/>
        </w:rPr>
        <w:t>relatives aux</w:t>
      </w:r>
      <w:r w:rsidRPr="005561DE">
        <w:rPr>
          <w:rFonts w:asciiTheme="majorBidi" w:hAnsiTheme="majorBidi" w:cstheme="majorBidi"/>
          <w:szCs w:val="24"/>
        </w:rPr>
        <w:t xml:space="preserve"> réseaux de distribution intelligents</w:t>
      </w:r>
      <w:r w:rsidRPr="005561DE">
        <w:rPr>
          <w:rStyle w:val="FootnoteReference"/>
          <w:rFonts w:asciiTheme="majorBidi" w:hAnsiTheme="majorBidi" w:cstheme="majorBidi"/>
          <w:szCs w:val="24"/>
        </w:rPr>
        <w:footnoteReference w:id="11"/>
      </w:r>
      <w:r w:rsidR="007C3E03" w:rsidRPr="005561DE">
        <w:rPr>
          <w:rFonts w:asciiTheme="majorBidi" w:hAnsiTheme="majorBidi" w:cstheme="majorBidi"/>
          <w:szCs w:val="24"/>
        </w:rPr>
        <w:t xml:space="preserve">, </w:t>
      </w:r>
      <w:r w:rsidR="007A0CC4" w:rsidRPr="005561DE">
        <w:rPr>
          <w:rFonts w:asciiTheme="majorBidi" w:hAnsiTheme="majorBidi" w:cstheme="majorBidi"/>
          <w:szCs w:val="24"/>
        </w:rPr>
        <w:t>qui indique</w:t>
      </w:r>
      <w:r w:rsidR="007C3E03" w:rsidRPr="005561DE">
        <w:rPr>
          <w:rFonts w:asciiTheme="majorBidi" w:hAnsiTheme="majorBidi" w:cstheme="majorBidi"/>
          <w:szCs w:val="24"/>
        </w:rPr>
        <w:t xml:space="preserve"> les domaines dans lesquels des normes doivent être élaborées et </w:t>
      </w:r>
      <w:r w:rsidR="007A0CC4" w:rsidRPr="005561DE">
        <w:rPr>
          <w:rFonts w:asciiTheme="majorBidi" w:hAnsiTheme="majorBidi" w:cstheme="majorBidi"/>
          <w:szCs w:val="24"/>
        </w:rPr>
        <w:t xml:space="preserve">contient </w:t>
      </w:r>
      <w:r w:rsidR="007C3E03" w:rsidRPr="005561DE">
        <w:rPr>
          <w:rFonts w:asciiTheme="majorBidi" w:hAnsiTheme="majorBidi" w:cstheme="majorBidi"/>
          <w:szCs w:val="24"/>
        </w:rPr>
        <w:t>des recommandations.</w:t>
      </w:r>
    </w:p>
    <w:p w14:paraId="2B8CE8AF" w14:textId="77777777" w:rsidR="007C3E03" w:rsidRPr="005561DE" w:rsidRDefault="007B6CF9" w:rsidP="00777A2C">
      <w:pPr>
        <w:rPr>
          <w:rFonts w:asciiTheme="majorBidi" w:hAnsiTheme="majorBidi" w:cstheme="majorBidi"/>
          <w:szCs w:val="24"/>
        </w:rPr>
      </w:pPr>
      <w:r w:rsidRPr="005561DE">
        <w:rPr>
          <w:rFonts w:asciiTheme="majorBidi" w:hAnsiTheme="majorBidi" w:cstheme="majorBidi"/>
          <w:szCs w:val="24"/>
        </w:rPr>
        <w:t>L'UIT-T coopè</w:t>
      </w:r>
      <w:r w:rsidR="007C3E03" w:rsidRPr="005561DE">
        <w:rPr>
          <w:rFonts w:asciiTheme="majorBidi" w:hAnsiTheme="majorBidi" w:cstheme="majorBidi"/>
          <w:szCs w:val="24"/>
        </w:rPr>
        <w:t xml:space="preserve">re avec la CEI en soumettant des contributions sur les aspects des réseaux de distribution intelligents se rapportant aux communications. </w:t>
      </w:r>
      <w:r w:rsidR="00CE375D" w:rsidRPr="005561DE">
        <w:rPr>
          <w:rFonts w:asciiTheme="majorBidi" w:hAnsiTheme="majorBidi" w:cstheme="majorBidi"/>
          <w:szCs w:val="24"/>
        </w:rPr>
        <w:t>La collaboration est déjà très étroite avec le GT 20 du TC 57 de la CEI et sera étendue à d'autres comités techniques de la CEI et d'autres organisations extér</w:t>
      </w:r>
      <w:r w:rsidR="00F625FD" w:rsidRPr="005561DE">
        <w:rPr>
          <w:rFonts w:asciiTheme="majorBidi" w:hAnsiTheme="majorBidi" w:cstheme="majorBidi"/>
          <w:szCs w:val="24"/>
        </w:rPr>
        <w:t>i</w:t>
      </w:r>
      <w:r w:rsidR="00CE375D" w:rsidRPr="005561DE">
        <w:rPr>
          <w:rFonts w:asciiTheme="majorBidi" w:hAnsiTheme="majorBidi" w:cstheme="majorBidi"/>
          <w:szCs w:val="24"/>
        </w:rPr>
        <w:t xml:space="preserve">eures selon qu'il conviendra. Sans un effort important de coordination, il existe </w:t>
      </w:r>
      <w:r w:rsidR="00CE375D" w:rsidRPr="005561DE">
        <w:rPr>
          <w:rFonts w:asciiTheme="majorBidi" w:hAnsiTheme="majorBidi" w:cstheme="majorBidi"/>
          <w:spacing w:val="-2"/>
          <w:szCs w:val="24"/>
        </w:rPr>
        <w:t xml:space="preserve">un fort risque de duplication des travaux et d'élaboration de normes incompatibles et </w:t>
      </w:r>
      <w:r w:rsidR="00F625FD" w:rsidRPr="005561DE">
        <w:rPr>
          <w:rFonts w:asciiTheme="majorBidi" w:hAnsiTheme="majorBidi" w:cstheme="majorBidi"/>
          <w:spacing w:val="-2"/>
          <w:szCs w:val="24"/>
        </w:rPr>
        <w:t xml:space="preserve">non </w:t>
      </w:r>
      <w:r w:rsidR="00CE375D" w:rsidRPr="005561DE">
        <w:rPr>
          <w:rFonts w:asciiTheme="majorBidi" w:hAnsiTheme="majorBidi" w:cstheme="majorBidi"/>
          <w:spacing w:val="-2"/>
          <w:szCs w:val="24"/>
        </w:rPr>
        <w:t>interopérables.</w:t>
      </w:r>
    </w:p>
    <w:p w14:paraId="57C73B91" w14:textId="77777777" w:rsidR="00CE375D" w:rsidRPr="005561DE" w:rsidRDefault="00CE375D" w:rsidP="00777A2C">
      <w:pPr>
        <w:pStyle w:val="Heading2"/>
      </w:pPr>
      <w:bookmarkStart w:id="32" w:name="_Toc498500100"/>
      <w:bookmarkStart w:id="33" w:name="_Toc498500351"/>
      <w:bookmarkStart w:id="34" w:name="_Toc498516116"/>
      <w:bookmarkStart w:id="35" w:name="_Toc37999739"/>
      <w:r w:rsidRPr="005561DE">
        <w:t>3.2</w:t>
      </w:r>
      <w:r w:rsidRPr="005561DE">
        <w:tab/>
        <w:t>Coordination au sein de l'UIT</w:t>
      </w:r>
      <w:bookmarkEnd w:id="32"/>
      <w:bookmarkEnd w:id="33"/>
      <w:bookmarkEnd w:id="34"/>
      <w:bookmarkEnd w:id="35"/>
    </w:p>
    <w:p w14:paraId="11451A25" w14:textId="77777777" w:rsidR="001B724C" w:rsidRPr="005561DE" w:rsidRDefault="00F93900" w:rsidP="00777A2C">
      <w:pPr>
        <w:rPr>
          <w:rFonts w:asciiTheme="majorBidi" w:hAnsiTheme="majorBidi" w:cstheme="majorBidi"/>
          <w:szCs w:val="24"/>
        </w:rPr>
      </w:pPr>
      <w:r w:rsidRPr="005561DE">
        <w:rPr>
          <w:rFonts w:asciiTheme="majorBidi" w:hAnsiTheme="majorBidi" w:cstheme="majorBidi"/>
          <w:szCs w:val="24"/>
        </w:rPr>
        <w:t xml:space="preserve">Au sein de l'UIT-T, l'étude et l'élaboration des Recommandations relatives au transport dans le réseau d'accès ont lieu dans le cadre de plusieurs commissions d'études (par exemple, les CE 5, 9, 13, 15, 16 et 17). </w:t>
      </w:r>
      <w:r w:rsidR="004F67CE" w:rsidRPr="005561DE">
        <w:rPr>
          <w:rFonts w:asciiTheme="majorBidi" w:hAnsiTheme="majorBidi" w:cstheme="majorBidi"/>
          <w:szCs w:val="24"/>
        </w:rPr>
        <w:t>Les initiatives</w:t>
      </w:r>
      <w:r w:rsidR="001B724C" w:rsidRPr="005561DE">
        <w:rPr>
          <w:rFonts w:asciiTheme="majorBidi" w:hAnsiTheme="majorBidi" w:cstheme="majorBidi"/>
          <w:szCs w:val="24"/>
        </w:rPr>
        <w:t xml:space="preserve"> de coordination </w:t>
      </w:r>
      <w:r w:rsidR="004F67CE" w:rsidRPr="005561DE">
        <w:rPr>
          <w:rFonts w:asciiTheme="majorBidi" w:hAnsiTheme="majorBidi" w:cstheme="majorBidi"/>
          <w:szCs w:val="24"/>
        </w:rPr>
        <w:t>au sein de l'UIT</w:t>
      </w:r>
      <w:r w:rsidR="004F67CE" w:rsidRPr="005561DE">
        <w:rPr>
          <w:rFonts w:asciiTheme="majorBidi" w:hAnsiTheme="majorBidi" w:cstheme="majorBidi"/>
          <w:szCs w:val="24"/>
        </w:rPr>
        <w:noBreakHyphen/>
        <w:t xml:space="preserve">T </w:t>
      </w:r>
      <w:r w:rsidR="001B724C" w:rsidRPr="005561DE">
        <w:rPr>
          <w:rFonts w:asciiTheme="majorBidi" w:hAnsiTheme="majorBidi" w:cstheme="majorBidi"/>
          <w:szCs w:val="24"/>
        </w:rPr>
        <w:t>s'appuie</w:t>
      </w:r>
      <w:r w:rsidR="004F67CE" w:rsidRPr="005561DE">
        <w:rPr>
          <w:rFonts w:asciiTheme="majorBidi" w:hAnsiTheme="majorBidi" w:cstheme="majorBidi"/>
          <w:szCs w:val="24"/>
        </w:rPr>
        <w:t>nt</w:t>
      </w:r>
      <w:r w:rsidR="001B724C" w:rsidRPr="005561DE">
        <w:rPr>
          <w:rFonts w:asciiTheme="majorBidi" w:hAnsiTheme="majorBidi" w:cstheme="majorBidi"/>
          <w:szCs w:val="24"/>
        </w:rPr>
        <w:t xml:space="preserve"> sur des informations détaillées qui étaient auparavant centralisées dans le cadre du Groupe spécialisé de l'UIT-T sur les réseaux électriques intelligents, créé par le </w:t>
      </w:r>
      <w:r w:rsidR="004F67CE" w:rsidRPr="005561DE">
        <w:rPr>
          <w:rFonts w:asciiTheme="majorBidi" w:hAnsiTheme="majorBidi" w:cstheme="majorBidi"/>
          <w:szCs w:val="24"/>
        </w:rPr>
        <w:t>Groupe consultatif de la normalisation des télécommunications</w:t>
      </w:r>
      <w:r w:rsidR="001B724C" w:rsidRPr="005561DE">
        <w:rPr>
          <w:rFonts w:asciiTheme="majorBidi" w:hAnsiTheme="majorBidi" w:cstheme="majorBidi"/>
          <w:szCs w:val="24"/>
        </w:rPr>
        <w:t xml:space="preserve"> à sa réunion de f</w:t>
      </w:r>
      <w:r w:rsidR="007B6CF9" w:rsidRPr="005561DE">
        <w:rPr>
          <w:rFonts w:asciiTheme="majorBidi" w:hAnsiTheme="majorBidi" w:cstheme="majorBidi"/>
          <w:szCs w:val="24"/>
        </w:rPr>
        <w:t>évrier 2010 afin de donner aux C</w:t>
      </w:r>
      <w:r w:rsidR="001B724C" w:rsidRPr="005561DE">
        <w:rPr>
          <w:rFonts w:asciiTheme="majorBidi" w:hAnsiTheme="majorBidi" w:cstheme="majorBidi"/>
          <w:szCs w:val="24"/>
        </w:rPr>
        <w:t>ommissions d'études de l'UIT-T un cadre commun pour les activités relatives à la normalisation des réseaux intelligents et de collaborer avec les communautés du monde entier s'occupant de réseaux intelligents (par exemple, instituts de recherche, forums, établissements universitaires, organisations de normalisation et groupes du secteur privé). Les objectifs suivants avaient été définis:</w:t>
      </w:r>
    </w:p>
    <w:p w14:paraId="2308C992" w14:textId="77777777" w:rsidR="001B724C" w:rsidRPr="005561DE" w:rsidRDefault="001B724C" w:rsidP="00777A2C">
      <w:pPr>
        <w:pStyle w:val="enumlev1"/>
      </w:pPr>
      <w:r w:rsidRPr="005561DE">
        <w:t>–</w:t>
      </w:r>
      <w:r w:rsidRPr="005561DE">
        <w:tab/>
        <w:t>identifier les incidences potentielles sur la normalisation;</w:t>
      </w:r>
    </w:p>
    <w:p w14:paraId="2329AE7F" w14:textId="77777777" w:rsidR="001B724C" w:rsidRPr="005561DE" w:rsidRDefault="001B724C" w:rsidP="00777A2C">
      <w:pPr>
        <w:pStyle w:val="enumlev1"/>
      </w:pPr>
      <w:r w:rsidRPr="005561DE">
        <w:t>–</w:t>
      </w:r>
      <w:r w:rsidRPr="005561DE">
        <w:tab/>
        <w:t>déterminer de futurs sujets d'étude pour l'UIT-T et les actions connexes;</w:t>
      </w:r>
    </w:p>
    <w:p w14:paraId="11180A6B" w14:textId="77777777" w:rsidR="001B724C" w:rsidRPr="005561DE" w:rsidRDefault="001B724C" w:rsidP="00777A2C">
      <w:pPr>
        <w:pStyle w:val="enumlev1"/>
      </w:pPr>
      <w:r w:rsidRPr="005561DE">
        <w:t>–</w:t>
      </w:r>
      <w:r w:rsidRPr="005561DE">
        <w:tab/>
        <w:t>sensibiliser l'UIT-T et les communautés de normalisation aux nouveaux attributs des réseaux électriques intelligents;</w:t>
      </w:r>
    </w:p>
    <w:p w14:paraId="62545AE6" w14:textId="77777777" w:rsidR="001B724C" w:rsidRPr="005561DE" w:rsidRDefault="001B724C" w:rsidP="00777A2C">
      <w:pPr>
        <w:pStyle w:val="enumlev1"/>
      </w:pPr>
      <w:r w:rsidRPr="005561DE">
        <w:t>–</w:t>
      </w:r>
      <w:r w:rsidRPr="005561DE">
        <w:tab/>
        <w:t>encourager la collaboration entre l'UIT-T et les communautés s'intéressant aux réseaux électriques intelligents.</w:t>
      </w:r>
    </w:p>
    <w:p w14:paraId="593013F4" w14:textId="77777777" w:rsidR="00CE375D" w:rsidRPr="005561DE" w:rsidRDefault="00075B5D" w:rsidP="00777A2C">
      <w:pPr>
        <w:rPr>
          <w:rFonts w:asciiTheme="majorBidi" w:hAnsiTheme="majorBidi" w:cstheme="majorBidi"/>
          <w:szCs w:val="24"/>
        </w:rPr>
      </w:pPr>
      <w:r w:rsidRPr="005561DE">
        <w:rPr>
          <w:rFonts w:asciiTheme="majorBidi" w:hAnsiTheme="majorBidi" w:cstheme="majorBidi"/>
          <w:szCs w:val="24"/>
        </w:rPr>
        <w:t>Dans le cadre d'une autre initiative, à sa réunion de janvier 2012, le GCNT a créé un groupe spécial appelé Activité conjointe de coordination sur les réseaux électriques intelligents et les réseaux domestiques (JCA-SG&amp;HN)</w:t>
      </w:r>
      <w:r w:rsidR="004F67CE" w:rsidRPr="005561DE">
        <w:rPr>
          <w:rFonts w:asciiTheme="majorBidi" w:hAnsiTheme="majorBidi" w:cstheme="majorBidi"/>
          <w:szCs w:val="24"/>
        </w:rPr>
        <w:t>,</w:t>
      </w:r>
      <w:r w:rsidRPr="005561DE">
        <w:rPr>
          <w:rFonts w:asciiTheme="majorBidi" w:hAnsiTheme="majorBidi" w:cstheme="majorBidi"/>
          <w:szCs w:val="24"/>
        </w:rPr>
        <w:t xml:space="preserve"> afin de coordonner les activités au sein de l'UIT-T. Cette Activité</w:t>
      </w:r>
      <w:r w:rsidR="004F67CE" w:rsidRPr="005561DE">
        <w:rPr>
          <w:rFonts w:asciiTheme="majorBidi" w:hAnsiTheme="majorBidi" w:cstheme="majorBidi"/>
          <w:szCs w:val="24"/>
        </w:rPr>
        <w:t>, qui</w:t>
      </w:r>
      <w:r w:rsidRPr="005561DE">
        <w:rPr>
          <w:rFonts w:asciiTheme="majorBidi" w:hAnsiTheme="majorBidi" w:cstheme="majorBidi"/>
          <w:szCs w:val="24"/>
        </w:rPr>
        <w:t xml:space="preserve"> a remplacé l'ancienne JCA sur les réseaux domestiques (JCA-HN)</w:t>
      </w:r>
      <w:r w:rsidR="004F67CE" w:rsidRPr="005561DE">
        <w:rPr>
          <w:rFonts w:asciiTheme="majorBidi" w:hAnsiTheme="majorBidi" w:cstheme="majorBidi"/>
          <w:szCs w:val="24"/>
        </w:rPr>
        <w:t xml:space="preserve">, </w:t>
      </w:r>
      <w:r w:rsidRPr="005561DE">
        <w:rPr>
          <w:rFonts w:asciiTheme="majorBidi" w:hAnsiTheme="majorBidi" w:cstheme="majorBidi"/>
          <w:szCs w:val="24"/>
        </w:rPr>
        <w:t xml:space="preserve">avait pour objet de coordonner, au sein et à l'extérieur de l'UIT-T, les travaux de normalisation concernant, d'une part, tous les aspects liés au réseau et aux communications pour les réseaux électriques intelligents et, d'autre part, les réseaux domestiques. </w:t>
      </w:r>
      <w:r w:rsidR="009A2391" w:rsidRPr="005561DE">
        <w:rPr>
          <w:rFonts w:asciiTheme="majorBidi" w:hAnsiTheme="majorBidi" w:cstheme="majorBidi"/>
          <w:szCs w:val="24"/>
        </w:rPr>
        <w:t>Elle a achevé ses travaux en juin 2013 et</w:t>
      </w:r>
      <w:r w:rsidR="004F67CE" w:rsidRPr="005561DE">
        <w:rPr>
          <w:rFonts w:asciiTheme="majorBidi" w:hAnsiTheme="majorBidi" w:cstheme="majorBidi"/>
          <w:szCs w:val="24"/>
        </w:rPr>
        <w:t>, depuis,</w:t>
      </w:r>
      <w:r w:rsidR="00B33BAA" w:rsidRPr="005561DE">
        <w:rPr>
          <w:rFonts w:asciiTheme="majorBidi" w:hAnsiTheme="majorBidi" w:cstheme="majorBidi"/>
          <w:szCs w:val="24"/>
        </w:rPr>
        <w:t xml:space="preserve"> la coordination sur les «</w:t>
      </w:r>
      <w:r w:rsidR="009A2391" w:rsidRPr="005561DE">
        <w:rPr>
          <w:rFonts w:asciiTheme="majorBidi" w:hAnsiTheme="majorBidi" w:cstheme="majorBidi"/>
          <w:szCs w:val="24"/>
        </w:rPr>
        <w:t>réseaux électriques intelligents et les réseaux domestiques</w:t>
      </w:r>
      <w:r w:rsidR="00B33BAA" w:rsidRPr="005561DE">
        <w:rPr>
          <w:rFonts w:asciiTheme="majorBidi" w:hAnsiTheme="majorBidi" w:cstheme="majorBidi"/>
          <w:szCs w:val="24"/>
        </w:rPr>
        <w:t>»</w:t>
      </w:r>
      <w:r w:rsidR="009A2391" w:rsidRPr="005561DE">
        <w:rPr>
          <w:rFonts w:asciiTheme="majorBidi" w:hAnsiTheme="majorBidi" w:cstheme="majorBidi"/>
          <w:szCs w:val="24"/>
        </w:rPr>
        <w:t xml:space="preserve"> se fait dans le cadre de la CE 15 de l'UIT</w:t>
      </w:r>
      <w:r w:rsidR="004F67CE" w:rsidRPr="005561DE">
        <w:rPr>
          <w:rFonts w:asciiTheme="majorBidi" w:hAnsiTheme="majorBidi" w:cstheme="majorBidi"/>
          <w:szCs w:val="24"/>
        </w:rPr>
        <w:noBreakHyphen/>
      </w:r>
      <w:r w:rsidR="009A2391" w:rsidRPr="005561DE">
        <w:rPr>
          <w:rFonts w:asciiTheme="majorBidi" w:hAnsiTheme="majorBidi" w:cstheme="majorBidi"/>
          <w:szCs w:val="24"/>
        </w:rPr>
        <w:t xml:space="preserve">T, qui sert </w:t>
      </w:r>
      <w:r w:rsidR="008465E5" w:rsidRPr="005561DE">
        <w:rPr>
          <w:rFonts w:asciiTheme="majorBidi" w:hAnsiTheme="majorBidi" w:cstheme="majorBidi"/>
          <w:szCs w:val="24"/>
        </w:rPr>
        <w:t>de point central pour la coordination à l'UIT-T.</w:t>
      </w:r>
    </w:p>
    <w:p w14:paraId="247A4EC9" w14:textId="77777777" w:rsidR="008465E5" w:rsidRPr="005561DE" w:rsidRDefault="008465E5" w:rsidP="00777A2C">
      <w:pPr>
        <w:rPr>
          <w:rFonts w:asciiTheme="majorBidi" w:hAnsiTheme="majorBidi" w:cstheme="majorBidi"/>
          <w:szCs w:val="24"/>
        </w:rPr>
      </w:pPr>
      <w:r w:rsidRPr="005561DE">
        <w:rPr>
          <w:rFonts w:asciiTheme="majorBidi" w:hAnsiTheme="majorBidi" w:cstheme="majorBidi"/>
          <w:szCs w:val="24"/>
        </w:rPr>
        <w:t>En outre, la CE 15 de l'UIT-T participe actuellement aux initiatives ci-après consacrées à des questions ayant un lie</w:t>
      </w:r>
      <w:r w:rsidR="004F67CE" w:rsidRPr="005561DE">
        <w:rPr>
          <w:rFonts w:asciiTheme="majorBidi" w:hAnsiTheme="majorBidi" w:cstheme="majorBidi"/>
          <w:szCs w:val="24"/>
        </w:rPr>
        <w:t>n avec les réseaux intelligents</w:t>
      </w:r>
      <w:r w:rsidRPr="005561DE">
        <w:rPr>
          <w:rFonts w:asciiTheme="majorBidi" w:hAnsiTheme="majorBidi" w:cstheme="majorBidi"/>
          <w:szCs w:val="24"/>
        </w:rPr>
        <w:t>:</w:t>
      </w:r>
    </w:p>
    <w:p w14:paraId="032D3204" w14:textId="1475D9E2" w:rsidR="008465E5" w:rsidRPr="005561DE" w:rsidRDefault="004F67CE" w:rsidP="00777A2C">
      <w:pPr>
        <w:pStyle w:val="enumlev1"/>
      </w:pPr>
      <w:r w:rsidRPr="005561DE">
        <w:t>–</w:t>
      </w:r>
      <w:r w:rsidRPr="005561DE">
        <w:tab/>
      </w:r>
      <w:hyperlink r:id="rId16" w:history="1">
        <w:r w:rsidRPr="005561DE">
          <w:rPr>
            <w:rStyle w:val="Hyperlink"/>
          </w:rPr>
          <w:t>a</w:t>
        </w:r>
        <w:r w:rsidR="008465E5" w:rsidRPr="005561DE">
          <w:rPr>
            <w:rStyle w:val="Hyperlink"/>
          </w:rPr>
          <w:t>ctivité conjointe de coordination sur l'Internet des objets (JCA-IoT)</w:t>
        </w:r>
      </w:hyperlink>
    </w:p>
    <w:p w14:paraId="77E47162" w14:textId="746E6E7C" w:rsidR="008465E5" w:rsidRPr="005561DE" w:rsidRDefault="004F67CE" w:rsidP="00777A2C">
      <w:pPr>
        <w:pStyle w:val="enumlev1"/>
        <w:rPr>
          <w:rStyle w:val="Hyperlink"/>
        </w:rPr>
      </w:pPr>
      <w:r w:rsidRPr="005561DE">
        <w:t>–</w:t>
      </w:r>
      <w:r w:rsidRPr="005561DE">
        <w:tab/>
      </w:r>
      <w:r w:rsidR="00F93258" w:rsidRPr="005561DE">
        <w:fldChar w:fldCharType="begin"/>
      </w:r>
      <w:r w:rsidR="00F93258" w:rsidRPr="005561DE">
        <w:instrText xml:space="preserve"> HYPERLINK "http://www.itu.int/en/ITU-T/jca/ictcc/Pages/default.aspx" </w:instrText>
      </w:r>
      <w:r w:rsidR="00F93258" w:rsidRPr="005561DE">
        <w:fldChar w:fldCharType="separate"/>
      </w:r>
      <w:r w:rsidRPr="005561DE">
        <w:rPr>
          <w:rStyle w:val="Hyperlink"/>
        </w:rPr>
        <w:t>a</w:t>
      </w:r>
      <w:r w:rsidR="008465E5" w:rsidRPr="005561DE">
        <w:rPr>
          <w:rStyle w:val="Hyperlink"/>
        </w:rPr>
        <w:t>ctivité conjointe de coordination sur les TIC et les changements climatiques (JCA</w:t>
      </w:r>
      <w:r w:rsidRPr="005561DE">
        <w:rPr>
          <w:rStyle w:val="Hyperlink"/>
        </w:rPr>
        <w:noBreakHyphen/>
        <w:t>ICT</w:t>
      </w:r>
      <w:r w:rsidRPr="005561DE">
        <w:rPr>
          <w:rStyle w:val="Hyperlink"/>
        </w:rPr>
        <w:noBreakHyphen/>
      </w:r>
      <w:r w:rsidR="008465E5" w:rsidRPr="005561DE">
        <w:rPr>
          <w:rStyle w:val="Hyperlink"/>
        </w:rPr>
        <w:t>CC)</w:t>
      </w:r>
    </w:p>
    <w:p w14:paraId="11DEA3B5" w14:textId="3BDD6B81" w:rsidR="008465E5" w:rsidRPr="005561DE" w:rsidRDefault="00F93258" w:rsidP="00777A2C">
      <w:pPr>
        <w:pStyle w:val="enumlev1"/>
      </w:pPr>
      <w:r w:rsidRPr="005561DE">
        <w:fldChar w:fldCharType="end"/>
      </w:r>
      <w:r w:rsidR="004F67CE" w:rsidRPr="005561DE">
        <w:t>–</w:t>
      </w:r>
      <w:r w:rsidR="004F67CE" w:rsidRPr="005561DE">
        <w:tab/>
      </w:r>
      <w:hyperlink r:id="rId17" w:history="1">
        <w:r w:rsidR="004F67CE" w:rsidRPr="005561DE">
          <w:rPr>
            <w:rStyle w:val="Hyperlink"/>
          </w:rPr>
          <w:t>g</w:t>
        </w:r>
        <w:r w:rsidR="008465E5" w:rsidRPr="005561DE">
          <w:rPr>
            <w:rStyle w:val="Hyperlink"/>
          </w:rPr>
          <w:t>roupe spécialisé sur les communications de machine à machine (FG-M2M)</w:t>
        </w:r>
      </w:hyperlink>
    </w:p>
    <w:p w14:paraId="253B1EE9" w14:textId="1E434B9F" w:rsidR="008465E5" w:rsidRPr="005561DE" w:rsidRDefault="004F67CE" w:rsidP="00777A2C">
      <w:pPr>
        <w:pStyle w:val="enumlev1"/>
      </w:pPr>
      <w:r w:rsidRPr="005561DE">
        <w:t>–</w:t>
      </w:r>
      <w:r w:rsidRPr="005561DE">
        <w:tab/>
      </w:r>
      <w:hyperlink r:id="rId18" w:history="1">
        <w:r w:rsidRPr="005561DE">
          <w:rPr>
            <w:rStyle w:val="Hyperlink"/>
          </w:rPr>
          <w:t>c</w:t>
        </w:r>
        <w:r w:rsidR="008465E5" w:rsidRPr="005561DE">
          <w:rPr>
            <w:rStyle w:val="Hyperlink"/>
          </w:rPr>
          <w:t>ollaboration sur les normes de communication pour les systèmes de transport intelligents (ITS)</w:t>
        </w:r>
      </w:hyperlink>
    </w:p>
    <w:p w14:paraId="681DA769" w14:textId="77777777" w:rsidR="008465E5" w:rsidRPr="005561DE" w:rsidRDefault="00BA1021" w:rsidP="00777A2C">
      <w:pPr>
        <w:rPr>
          <w:rFonts w:asciiTheme="majorBidi" w:hAnsiTheme="majorBidi" w:cstheme="majorBidi"/>
          <w:szCs w:val="24"/>
        </w:rPr>
      </w:pPr>
      <w:r w:rsidRPr="005561DE">
        <w:rPr>
          <w:rFonts w:asciiTheme="majorBidi" w:hAnsiTheme="majorBidi" w:cstheme="majorBidi"/>
          <w:szCs w:val="24"/>
        </w:rPr>
        <w:t xml:space="preserve">Le rôle de l'UIT-R est de suivre les activités et d'intervenir </w:t>
      </w:r>
      <w:r w:rsidR="004F67CE" w:rsidRPr="005561DE">
        <w:rPr>
          <w:rFonts w:asciiTheme="majorBidi" w:hAnsiTheme="majorBidi" w:cstheme="majorBidi"/>
          <w:szCs w:val="24"/>
        </w:rPr>
        <w:t>s'il y a lieu</w:t>
      </w:r>
      <w:r w:rsidRPr="005561DE">
        <w:rPr>
          <w:rFonts w:asciiTheme="majorBidi" w:hAnsiTheme="majorBidi" w:cstheme="majorBidi"/>
          <w:szCs w:val="24"/>
        </w:rPr>
        <w:t xml:space="preserve"> pour faire en sorte que les initiatives portant sur l'utilisation des fréquences et la puissance radioélectrique pour la prise en charge des communications des réseaux de distribution intelligents n'aboutissent pas à des perturbations ou </w:t>
      </w:r>
      <w:r w:rsidR="004F67CE" w:rsidRPr="005561DE">
        <w:rPr>
          <w:rFonts w:asciiTheme="majorBidi" w:hAnsiTheme="majorBidi" w:cstheme="majorBidi"/>
          <w:szCs w:val="24"/>
        </w:rPr>
        <w:t xml:space="preserve">à </w:t>
      </w:r>
      <w:r w:rsidRPr="005561DE">
        <w:rPr>
          <w:rFonts w:asciiTheme="majorBidi" w:hAnsiTheme="majorBidi" w:cstheme="majorBidi"/>
          <w:szCs w:val="24"/>
        </w:rPr>
        <w:t xml:space="preserve">une dégradation du fonctionnement des services de radiocommunication, étant donné que l'implantation du réseau électrique suit étroitement la répartition de la population </w:t>
      </w:r>
      <w:r w:rsidR="004F67CE" w:rsidRPr="005561DE">
        <w:rPr>
          <w:rFonts w:asciiTheme="majorBidi" w:hAnsiTheme="majorBidi" w:cstheme="majorBidi"/>
          <w:szCs w:val="24"/>
        </w:rPr>
        <w:t>qui doit</w:t>
      </w:r>
      <w:r w:rsidRPr="005561DE">
        <w:rPr>
          <w:rFonts w:asciiTheme="majorBidi" w:hAnsiTheme="majorBidi" w:cstheme="majorBidi"/>
          <w:szCs w:val="24"/>
        </w:rPr>
        <w:t xml:space="preserve"> pouvoir accéder sans entrave aux services de radiocommunication.</w:t>
      </w:r>
    </w:p>
    <w:p w14:paraId="54AC4E05" w14:textId="77777777" w:rsidR="008465E5" w:rsidRPr="005561DE" w:rsidRDefault="00BA1021" w:rsidP="00777A2C">
      <w:pPr>
        <w:rPr>
          <w:rFonts w:asciiTheme="majorBidi" w:hAnsiTheme="majorBidi" w:cstheme="majorBidi"/>
          <w:szCs w:val="24"/>
        </w:rPr>
      </w:pPr>
      <w:r w:rsidRPr="005561DE">
        <w:rPr>
          <w:rFonts w:asciiTheme="majorBidi" w:hAnsiTheme="majorBidi" w:cstheme="majorBidi"/>
          <w:szCs w:val="24"/>
        </w:rPr>
        <w:t>Les activités menées en parallèle à l'UIT-R concernant les technologies de communication pour réseaux intelligents relèvent de la nouvelle Question UIT-R 236/1, «Incidence sur les systèmes de radiocommunication des technologies de transmission de données hertziennes ou filaires utilisées pour les systèmes de gestion des réseaux de distribution électrique», dont l'étude a été confiée à la Commission d'études 1 de l'UIT-R.</w:t>
      </w:r>
    </w:p>
    <w:p w14:paraId="7139FEB7" w14:textId="77777777" w:rsidR="00DE31BE" w:rsidRPr="005561DE" w:rsidRDefault="00DE31BE" w:rsidP="00777A2C">
      <w:pPr>
        <w:pStyle w:val="Heading1"/>
        <w:rPr>
          <w:szCs w:val="24"/>
        </w:rPr>
      </w:pPr>
      <w:bookmarkStart w:id="36" w:name="_Toc438029876"/>
      <w:bookmarkStart w:id="37" w:name="_Toc440533892"/>
      <w:bookmarkStart w:id="38" w:name="_Toc498437761"/>
      <w:bookmarkStart w:id="39" w:name="_Toc498500101"/>
      <w:bookmarkStart w:id="40" w:name="_Toc498500352"/>
      <w:bookmarkStart w:id="41" w:name="_Toc498516117"/>
      <w:bookmarkStart w:id="42" w:name="_Toc37999740"/>
      <w:r w:rsidRPr="005561DE">
        <w:rPr>
          <w:szCs w:val="24"/>
        </w:rPr>
        <w:t>4</w:t>
      </w:r>
      <w:r w:rsidRPr="005561DE">
        <w:rPr>
          <w:szCs w:val="24"/>
        </w:rPr>
        <w:tab/>
        <w:t>Objectifs et avantages des réseaux intelligents</w:t>
      </w:r>
      <w:bookmarkEnd w:id="36"/>
      <w:bookmarkEnd w:id="37"/>
      <w:bookmarkEnd w:id="38"/>
      <w:bookmarkEnd w:id="39"/>
      <w:bookmarkEnd w:id="40"/>
      <w:bookmarkEnd w:id="41"/>
      <w:bookmarkEnd w:id="42"/>
    </w:p>
    <w:p w14:paraId="58ED97B5" w14:textId="77777777" w:rsidR="00DE31BE" w:rsidRPr="005561DE" w:rsidRDefault="00DE31BE" w:rsidP="00777A2C">
      <w:pPr>
        <w:pStyle w:val="Heading2"/>
      </w:pPr>
      <w:bookmarkStart w:id="43" w:name="_Toc438029877"/>
      <w:bookmarkStart w:id="44" w:name="_Toc440533893"/>
      <w:bookmarkStart w:id="45" w:name="_Toc498437762"/>
      <w:bookmarkStart w:id="46" w:name="_Toc498500102"/>
      <w:bookmarkStart w:id="47" w:name="_Toc498500353"/>
      <w:bookmarkStart w:id="48" w:name="_Toc498516118"/>
      <w:bookmarkStart w:id="49" w:name="_Toc37999741"/>
      <w:r w:rsidRPr="005561DE">
        <w:t>4.1</w:t>
      </w:r>
      <w:r w:rsidRPr="005561DE">
        <w:tab/>
        <w:t>Réduction de la demande globale d'électricité grâce à l'optimisation des systèmes</w:t>
      </w:r>
      <w:bookmarkEnd w:id="43"/>
      <w:bookmarkEnd w:id="44"/>
      <w:bookmarkEnd w:id="45"/>
      <w:bookmarkEnd w:id="46"/>
      <w:bookmarkEnd w:id="47"/>
      <w:bookmarkEnd w:id="48"/>
      <w:bookmarkEnd w:id="49"/>
    </w:p>
    <w:p w14:paraId="2DE1E3E1" w14:textId="77777777" w:rsidR="00DE31BE" w:rsidRPr="005561DE" w:rsidRDefault="00DE31BE" w:rsidP="00777A2C">
      <w:pPr>
        <w:rPr>
          <w:rFonts w:asciiTheme="majorBidi" w:hAnsiTheme="majorBidi" w:cstheme="majorBidi"/>
          <w:szCs w:val="24"/>
        </w:rPr>
      </w:pPr>
      <w:r w:rsidRPr="005561DE">
        <w:rPr>
          <w:rFonts w:asciiTheme="majorBidi" w:hAnsiTheme="majorBidi" w:cstheme="majorBidi"/>
          <w:szCs w:val="24"/>
        </w:rPr>
        <w:t>Les systèmes de distribution d'électricité en place au niveau local sont conçus pour fournir de l'énergie et l'envoyer dans un sens, mais ils n'ont pas les capacités intelligentes leur permettant d'optimiser la fourniture. De ce fait, les entreprises de distribution d'énergie doivent mettre en place une capacité de production suffisante pour faire face aux pics de consommation d'énergie, bien que ces pics ne se produisent que quelques jours par an et que la demande moyenne soit largement inférieure. Dans la pratique, cela signifie que les jours où on attend une demande supérieure à la moyenne, les entreprises de distribution d'énergie redémarreront des générateurs peu utilisés, moins efficaces et plus coûteux.</w:t>
      </w:r>
    </w:p>
    <w:p w14:paraId="4DF00282" w14:textId="5704CD27" w:rsidR="00DE31BE" w:rsidRPr="005561DE" w:rsidRDefault="00DE31BE" w:rsidP="00777A2C">
      <w:pPr>
        <w:rPr>
          <w:rFonts w:asciiTheme="majorBidi" w:hAnsiTheme="majorBidi" w:cstheme="majorBidi"/>
          <w:szCs w:val="24"/>
        </w:rPr>
      </w:pPr>
      <w:r w:rsidRPr="005561DE">
        <w:rPr>
          <w:rFonts w:asciiTheme="majorBidi" w:hAnsiTheme="majorBidi" w:cstheme="majorBidi"/>
          <w:szCs w:val="24"/>
        </w:rPr>
        <w:t xml:space="preserve">L'Union européenne, le Congrès des </w:t>
      </w:r>
      <w:r w:rsidR="00EB3A89" w:rsidRPr="005561DE">
        <w:rPr>
          <w:rFonts w:asciiTheme="majorBidi" w:hAnsiTheme="majorBidi" w:cstheme="majorBidi"/>
          <w:szCs w:val="24"/>
        </w:rPr>
        <w:t>États-Unis</w:t>
      </w:r>
      <w:r w:rsidRPr="005561DE">
        <w:rPr>
          <w:rStyle w:val="FootnoteReference"/>
          <w:rFonts w:asciiTheme="majorBidi" w:hAnsiTheme="majorBidi" w:cstheme="majorBidi"/>
          <w:szCs w:val="24"/>
        </w:rPr>
        <w:footnoteReference w:id="12"/>
      </w:r>
      <w:r w:rsidRPr="005561DE">
        <w:rPr>
          <w:rFonts w:asciiTheme="majorBidi" w:hAnsiTheme="majorBidi" w:cstheme="majorBidi"/>
          <w:szCs w:val="24"/>
        </w:rPr>
        <w:t>, l'Agence internationale de l'énergie</w:t>
      </w:r>
      <w:r w:rsidRPr="005561DE">
        <w:rPr>
          <w:rStyle w:val="FootnoteReference"/>
          <w:rFonts w:asciiTheme="majorBidi" w:hAnsiTheme="majorBidi" w:cstheme="majorBidi"/>
          <w:szCs w:val="24"/>
        </w:rPr>
        <w:footnoteReference w:id="13"/>
      </w:r>
      <w:r w:rsidRPr="005561DE">
        <w:rPr>
          <w:rFonts w:asciiTheme="majorBidi" w:hAnsiTheme="majorBidi" w:cstheme="majorBidi"/>
          <w:szCs w:val="24"/>
        </w:rPr>
        <w:t xml:space="preserve"> ainsi que de nombreux chercheurs et de nombreuses entreprises de services collectifs sont convaincus que les réseaux intelligents représentent une technologie essentielle pour améliorer la fiabilité et réduire l'impact environnemental de la consommation d'électricité. Selon les estimations de l'EPRI, la distribution d'électricité par des réseaux intelligents pourrait permettre de réduire la consommation d'électricité de 5 à 10% et les émissions de dioxyde de carbone de 13 à 25%</w:t>
      </w:r>
      <w:r w:rsidRPr="005561DE">
        <w:rPr>
          <w:rStyle w:val="FootnoteReference"/>
          <w:rFonts w:asciiTheme="majorBidi" w:hAnsiTheme="majorBidi" w:cstheme="majorBidi"/>
          <w:szCs w:val="24"/>
        </w:rPr>
        <w:footnoteReference w:id="14"/>
      </w:r>
      <w:r w:rsidRPr="005561DE">
        <w:rPr>
          <w:rFonts w:asciiTheme="majorBidi" w:hAnsiTheme="majorBidi" w:cstheme="majorBidi"/>
          <w:szCs w:val="24"/>
        </w:rPr>
        <w:t xml:space="preserve">. </w:t>
      </w:r>
    </w:p>
    <w:p w14:paraId="0B9D11EB" w14:textId="77777777" w:rsidR="00DE31BE" w:rsidRPr="005561DE" w:rsidRDefault="00DE31BE" w:rsidP="00777A2C">
      <w:pPr>
        <w:pStyle w:val="Heading2"/>
      </w:pPr>
      <w:bookmarkStart w:id="50" w:name="_Toc438029878"/>
      <w:bookmarkStart w:id="51" w:name="_Toc440533894"/>
      <w:bookmarkStart w:id="52" w:name="_Toc498437763"/>
      <w:bookmarkStart w:id="53" w:name="_Toc498500103"/>
      <w:bookmarkStart w:id="54" w:name="_Toc498500354"/>
      <w:bookmarkStart w:id="55" w:name="_Toc498516119"/>
      <w:bookmarkStart w:id="56" w:name="_Toc37999742"/>
      <w:r w:rsidRPr="005561DE">
        <w:t>4.2</w:t>
      </w:r>
      <w:r w:rsidRPr="005561DE">
        <w:tab/>
        <w:t>Intégration des ressources d'énergies renouvelables et décentralisées</w:t>
      </w:r>
      <w:bookmarkEnd w:id="50"/>
      <w:bookmarkEnd w:id="51"/>
      <w:bookmarkEnd w:id="52"/>
      <w:bookmarkEnd w:id="53"/>
      <w:bookmarkEnd w:id="54"/>
      <w:bookmarkEnd w:id="55"/>
      <w:bookmarkEnd w:id="56"/>
    </w:p>
    <w:p w14:paraId="23C50BEF" w14:textId="77777777" w:rsidR="00DE31BE" w:rsidRPr="005561DE" w:rsidRDefault="00DE31BE" w:rsidP="00777A2C">
      <w:pPr>
        <w:rPr>
          <w:rFonts w:asciiTheme="majorBidi" w:hAnsiTheme="majorBidi" w:cstheme="majorBidi"/>
          <w:szCs w:val="24"/>
        </w:rPr>
      </w:pPr>
      <w:r w:rsidRPr="005561DE">
        <w:rPr>
          <w:rFonts w:asciiTheme="majorBidi" w:hAnsiTheme="majorBidi" w:cstheme="majorBidi"/>
          <w:szCs w:val="24"/>
        </w:rPr>
        <w:t>La connectivité et les communications de réseaux intelligents offrent une solution au problème du traitement de l'électricité autoproduite. Du fait de l'augmentation du prix de l'énergie et d'une prise de conscience des enjeux écologiques, les particuliers et les entreprises sont de plus en plus nombreux à produire leur propre électricité à partir d'énergies renouvelables, comme le vent ou le soleil. Ainsi, il était souvent coûteux et difficile, voire impossible, de raccorder ces sources décentralisées d'énergie renouvelable aux réseaux de distribution. En outre, même lorsqu'on parvenait à réinjecter cette énergie renouvelable dans le réseau, les réseaux de distribution, où que l'on soit dans le monde, n'avaient aucun moyen d'anticiper ce reflux d'énergie ou d'y faire face. Les techniques faisant appel à la facturation nette contribueront à l'intégration de sources d'énergies renouvelables disparates dans le réseau. La production et la distribution décentralisées d'énergie sont au nombre des nouvelles fonctionnalités prises en charge par les réseaux intelligents.</w:t>
      </w:r>
    </w:p>
    <w:p w14:paraId="5967A611" w14:textId="77777777" w:rsidR="00DE31BE" w:rsidRPr="005561DE" w:rsidRDefault="00DE31BE" w:rsidP="00777A2C">
      <w:pPr>
        <w:rPr>
          <w:rFonts w:asciiTheme="majorBidi" w:hAnsiTheme="majorBidi" w:cstheme="majorBidi"/>
          <w:szCs w:val="24"/>
        </w:rPr>
      </w:pPr>
      <w:r w:rsidRPr="005561DE">
        <w:rPr>
          <w:rFonts w:asciiTheme="majorBidi" w:hAnsiTheme="majorBidi" w:cstheme="majorBidi"/>
          <w:szCs w:val="24"/>
        </w:rPr>
        <w:t>Les réseaux intelligents offrent la solution en indiquant au centre de commande la quantité d'énergie requise et la quantité d'énergie autoproduite envoyée dans le réseau. La capacité de production principale peut ensuite être adaptée pour tenir compte de cet afflux supplémentaire au moment de répondre à la demande. Grâce aux réseaux intelligents qui permettent cette adaptation en temps réel, les entreprises de services collectifs peuvent éviter les problèmes liés à la nature imprévisible des sources d'énergies renouvelables. Selon le rapport élaboré récemment par Energy and Environmental Economics, Inc. (E3) et EPRI Solutions, Inc. pour la Commission de l'énergie de Californie, ce type de stockage d'électricité décentralisé pouvant être géré en temps réel (comme les batteries ou les véhicules électriques) coûterait près de 90% plus cher sur un équipement analogue qui ne serait pas raccordé à un réseau intelligent</w:t>
      </w:r>
      <w:r w:rsidRPr="005561DE">
        <w:rPr>
          <w:rStyle w:val="FootnoteReference"/>
          <w:rFonts w:asciiTheme="majorBidi" w:hAnsiTheme="majorBidi" w:cstheme="majorBidi"/>
          <w:szCs w:val="24"/>
        </w:rPr>
        <w:footnoteReference w:id="15"/>
      </w:r>
      <w:r w:rsidRPr="005561DE">
        <w:rPr>
          <w:rFonts w:asciiTheme="majorBidi" w:hAnsiTheme="majorBidi" w:cstheme="majorBidi"/>
          <w:szCs w:val="24"/>
        </w:rPr>
        <w:t>.</w:t>
      </w:r>
    </w:p>
    <w:p w14:paraId="785AB6A2" w14:textId="77777777" w:rsidR="00113EBA" w:rsidRPr="005561DE" w:rsidRDefault="00DE31BE" w:rsidP="00777A2C">
      <w:pPr>
        <w:pStyle w:val="Heading2"/>
      </w:pPr>
      <w:bookmarkStart w:id="57" w:name="_Toc498437764"/>
      <w:bookmarkStart w:id="58" w:name="_Toc498500104"/>
      <w:bookmarkStart w:id="59" w:name="_Toc498500355"/>
      <w:bookmarkStart w:id="60" w:name="_Toc498516120"/>
      <w:bookmarkStart w:id="61" w:name="_Toc37999743"/>
      <w:bookmarkStart w:id="62" w:name="_Toc438029879"/>
      <w:bookmarkStart w:id="63" w:name="_Toc440533895"/>
      <w:r w:rsidRPr="005561DE">
        <w:t>4.3</w:t>
      </w:r>
      <w:r w:rsidRPr="005561DE">
        <w:tab/>
      </w:r>
      <w:r w:rsidR="00113EBA" w:rsidRPr="005561DE">
        <w:t xml:space="preserve">Prise en charge </w:t>
      </w:r>
      <w:r w:rsidR="00C30F96" w:rsidRPr="005561DE">
        <w:t>du comptage intelligent</w:t>
      </w:r>
      <w:bookmarkEnd w:id="57"/>
      <w:bookmarkEnd w:id="58"/>
      <w:bookmarkEnd w:id="59"/>
      <w:bookmarkEnd w:id="60"/>
      <w:bookmarkEnd w:id="61"/>
    </w:p>
    <w:p w14:paraId="4B1D6A99" w14:textId="77777777" w:rsidR="00113EBA" w:rsidRPr="005561DE" w:rsidRDefault="00113EBA" w:rsidP="00777A2C">
      <w:pPr>
        <w:keepNext/>
        <w:keepLines/>
        <w:rPr>
          <w:rFonts w:asciiTheme="majorBidi" w:hAnsiTheme="majorBidi" w:cstheme="majorBidi"/>
          <w:szCs w:val="24"/>
        </w:rPr>
      </w:pPr>
      <w:r w:rsidRPr="005561DE">
        <w:rPr>
          <w:rFonts w:asciiTheme="majorBidi" w:hAnsiTheme="majorBidi" w:cstheme="majorBidi"/>
          <w:szCs w:val="24"/>
        </w:rPr>
        <w:t>Le comptage intelligent est l'une des applications pour les systèmes de gestion des réseaux d'électricité. Les fonctions correspondantes sont les suivantes:</w:t>
      </w:r>
    </w:p>
    <w:p w14:paraId="428F5243" w14:textId="77777777" w:rsidR="00113EBA" w:rsidRPr="005561DE" w:rsidRDefault="00113EBA" w:rsidP="00777A2C">
      <w:pPr>
        <w:pStyle w:val="enumlev1"/>
        <w:keepNext/>
        <w:keepLines/>
      </w:pPr>
      <w:r w:rsidRPr="005561DE">
        <w:t>–</w:t>
      </w:r>
      <w:r w:rsidRPr="005561DE">
        <w:tab/>
        <w:t>infrastructure de comptage évoluée (AMI);</w:t>
      </w:r>
    </w:p>
    <w:p w14:paraId="0F53B6A6" w14:textId="77777777" w:rsidR="00113EBA" w:rsidRPr="005561DE" w:rsidRDefault="00113EBA" w:rsidP="00777A2C">
      <w:pPr>
        <w:pStyle w:val="enumlev1"/>
      </w:pPr>
      <w:r w:rsidRPr="005561DE">
        <w:t>–</w:t>
      </w:r>
      <w:r w:rsidRPr="005561DE">
        <w:tab/>
        <w:t>gestion automatique des compteurs (AMM); et</w:t>
      </w:r>
    </w:p>
    <w:p w14:paraId="1992BDC6" w14:textId="77777777" w:rsidR="00113EBA" w:rsidRPr="005561DE" w:rsidRDefault="00113EBA" w:rsidP="00777A2C">
      <w:pPr>
        <w:pStyle w:val="enumlev1"/>
      </w:pPr>
      <w:r w:rsidRPr="005561DE">
        <w:t>–</w:t>
      </w:r>
      <w:r w:rsidRPr="005561DE">
        <w:tab/>
        <w:t>relevé automatique des compteurs (AMR).</w:t>
      </w:r>
    </w:p>
    <w:p w14:paraId="2D8702A3" w14:textId="77777777" w:rsidR="00113EBA" w:rsidRPr="005561DE" w:rsidRDefault="00113EBA" w:rsidP="00777A2C">
      <w:pPr>
        <w:rPr>
          <w:rFonts w:asciiTheme="majorBidi" w:hAnsiTheme="majorBidi" w:cstheme="majorBidi"/>
          <w:szCs w:val="24"/>
        </w:rPr>
      </w:pPr>
      <w:r w:rsidRPr="005561DE">
        <w:rPr>
          <w:rFonts w:asciiTheme="majorBidi" w:hAnsiTheme="majorBidi" w:cstheme="majorBidi"/>
          <w:szCs w:val="24"/>
        </w:rPr>
        <w:t>On trouvera ci-après une liste d'exemples de bandes utilisées pour les systèmes hertziens de gestion des réseaux d'électricité dans certaines parties du monde.</w:t>
      </w:r>
    </w:p>
    <w:p w14:paraId="2F7CF96A" w14:textId="77777777" w:rsidR="00113EBA" w:rsidRPr="005561DE" w:rsidRDefault="00113EBA" w:rsidP="00777A2C">
      <w:pPr>
        <w:pStyle w:val="TableNo"/>
      </w:pPr>
      <w:r w:rsidRPr="005561DE">
        <w:t>TABLEAU 1</w:t>
      </w:r>
    </w:p>
    <w:p w14:paraId="687914F2" w14:textId="77777777" w:rsidR="00113EBA" w:rsidRPr="005561DE" w:rsidRDefault="00113EBA" w:rsidP="00777A2C">
      <w:pPr>
        <w:pStyle w:val="Tabletitle"/>
      </w:pPr>
      <w:r w:rsidRPr="005561DE">
        <w:t xml:space="preserve">Exemples de bandes utilisées pour les systèmes hertziens de gestion </w:t>
      </w:r>
      <w:r w:rsidRPr="005561DE">
        <w:br/>
        <w:t>des réseaux d'électricité</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66"/>
        <w:gridCol w:w="4778"/>
      </w:tblGrid>
      <w:tr w:rsidR="00113EBA" w:rsidRPr="005561DE" w14:paraId="0DA18E83" w14:textId="77777777" w:rsidTr="00664299">
        <w:trPr>
          <w:cantSplit/>
          <w:jc w:val="center"/>
        </w:trPr>
        <w:tc>
          <w:tcPr>
            <w:tcW w:w="2195" w:type="dxa"/>
          </w:tcPr>
          <w:p w14:paraId="08258606" w14:textId="77777777" w:rsidR="00113EBA" w:rsidRPr="005561DE" w:rsidRDefault="00113EBA" w:rsidP="00777A2C">
            <w:pPr>
              <w:pStyle w:val="Tablehead"/>
              <w:rPr>
                <w:rFonts w:eastAsia="Batang"/>
              </w:rPr>
            </w:pPr>
            <w:r w:rsidRPr="005561DE">
              <w:rPr>
                <w:rFonts w:eastAsia="Batang"/>
              </w:rPr>
              <w:t>Fréquence (MHz)</w:t>
            </w:r>
          </w:p>
        </w:tc>
        <w:tc>
          <w:tcPr>
            <w:tcW w:w="2666" w:type="dxa"/>
          </w:tcPr>
          <w:p w14:paraId="22933C32" w14:textId="77777777" w:rsidR="00113EBA" w:rsidRPr="005561DE" w:rsidRDefault="00113EBA" w:rsidP="00777A2C">
            <w:pPr>
              <w:pStyle w:val="Tablehead"/>
              <w:rPr>
                <w:rFonts w:eastAsia="Batang"/>
              </w:rPr>
            </w:pPr>
            <w:r w:rsidRPr="005561DE">
              <w:rPr>
                <w:rFonts w:eastAsia="Batang"/>
              </w:rPr>
              <w:t>Zone/région</w:t>
            </w:r>
          </w:p>
        </w:tc>
        <w:tc>
          <w:tcPr>
            <w:tcW w:w="4778" w:type="dxa"/>
          </w:tcPr>
          <w:p w14:paraId="0578FD7E" w14:textId="77777777" w:rsidR="00113EBA" w:rsidRPr="005561DE" w:rsidRDefault="00113EBA" w:rsidP="00777A2C">
            <w:pPr>
              <w:pStyle w:val="Tablehead"/>
              <w:rPr>
                <w:rFonts w:eastAsia="Batang"/>
              </w:rPr>
            </w:pPr>
            <w:r w:rsidRPr="005561DE">
              <w:rPr>
                <w:rFonts w:eastAsia="Batang"/>
              </w:rPr>
              <w:t>Observations concernant l'utilisation effective</w:t>
            </w:r>
          </w:p>
        </w:tc>
      </w:tr>
      <w:tr w:rsidR="00113EBA" w:rsidRPr="005561DE" w14:paraId="414EB005" w14:textId="77777777" w:rsidTr="00664299">
        <w:trPr>
          <w:cantSplit/>
          <w:jc w:val="center"/>
        </w:trPr>
        <w:tc>
          <w:tcPr>
            <w:tcW w:w="2195" w:type="dxa"/>
            <w:tcBorders>
              <w:top w:val="single" w:sz="4" w:space="0" w:color="auto"/>
              <w:left w:val="single" w:sz="4" w:space="0" w:color="auto"/>
              <w:bottom w:val="single" w:sz="4" w:space="0" w:color="auto"/>
              <w:right w:val="single" w:sz="4" w:space="0" w:color="auto"/>
            </w:tcBorders>
          </w:tcPr>
          <w:p w14:paraId="09E4F2DD" w14:textId="77777777" w:rsidR="00113EBA" w:rsidRPr="005561DE" w:rsidRDefault="00113EBA" w:rsidP="00777A2C">
            <w:pPr>
              <w:pStyle w:val="Tabletext"/>
              <w:jc w:val="left"/>
              <w:rPr>
                <w:rFonts w:eastAsia="Batang"/>
              </w:rPr>
            </w:pPr>
            <w:r w:rsidRPr="005561DE">
              <w:rPr>
                <w:rFonts w:eastAsia="Batang"/>
              </w:rPr>
              <w:t xml:space="preserve">40-230 (partie de), </w:t>
            </w:r>
            <w:r w:rsidRPr="005561DE">
              <w:rPr>
                <w:rFonts w:eastAsia="Batang"/>
              </w:rPr>
              <w:br/>
              <w:t>470-694/698</w:t>
            </w:r>
          </w:p>
        </w:tc>
        <w:tc>
          <w:tcPr>
            <w:tcW w:w="2666" w:type="dxa"/>
            <w:tcBorders>
              <w:top w:val="single" w:sz="4" w:space="0" w:color="auto"/>
              <w:left w:val="single" w:sz="4" w:space="0" w:color="auto"/>
              <w:bottom w:val="single" w:sz="4" w:space="0" w:color="auto"/>
              <w:right w:val="single" w:sz="4" w:space="0" w:color="auto"/>
            </w:tcBorders>
          </w:tcPr>
          <w:p w14:paraId="2F45AF66" w14:textId="77777777" w:rsidR="00113EBA" w:rsidRPr="005561DE" w:rsidRDefault="00113EBA" w:rsidP="00777A2C">
            <w:pPr>
              <w:pStyle w:val="Tabletext"/>
              <w:jc w:val="left"/>
              <w:rPr>
                <w:rFonts w:eastAsia="Batang"/>
              </w:rPr>
            </w:pPr>
            <w:r w:rsidRPr="005561DE">
              <w:rPr>
                <w:rFonts w:eastAsia="Batang"/>
              </w:rPr>
              <w:t>Amérique du Nord, Royaume</w:t>
            </w:r>
            <w:r w:rsidRPr="005561DE">
              <w:rPr>
                <w:rFonts w:eastAsia="Batang"/>
              </w:rPr>
              <w:noBreakHyphen/>
              <w:t>Uni, Europe, Afrique et Japon</w:t>
            </w:r>
          </w:p>
        </w:tc>
        <w:tc>
          <w:tcPr>
            <w:tcW w:w="4778" w:type="dxa"/>
            <w:tcBorders>
              <w:top w:val="single" w:sz="4" w:space="0" w:color="auto"/>
              <w:left w:val="single" w:sz="4" w:space="0" w:color="auto"/>
              <w:bottom w:val="single" w:sz="4" w:space="0" w:color="auto"/>
              <w:right w:val="single" w:sz="4" w:space="0" w:color="auto"/>
            </w:tcBorders>
          </w:tcPr>
          <w:p w14:paraId="1F66AEDA" w14:textId="0A0B2A43" w:rsidR="00113EBA" w:rsidRPr="005561DE" w:rsidRDefault="00113EBA" w:rsidP="00777A2C">
            <w:pPr>
              <w:pStyle w:val="Tabletext"/>
              <w:jc w:val="left"/>
              <w:rPr>
                <w:rFonts w:eastAsia="Batang"/>
              </w:rPr>
            </w:pPr>
            <w:r w:rsidRPr="005561DE">
              <w:rPr>
                <w:rFonts w:eastAsia="Batang"/>
              </w:rPr>
              <w:t xml:space="preserve">Espaces blancs de la télévision, les règles ont été établies aux </w:t>
            </w:r>
            <w:r w:rsidR="00EB3A89" w:rsidRPr="005561DE">
              <w:rPr>
                <w:rFonts w:eastAsia="Batang"/>
              </w:rPr>
              <w:t>États-Unis</w:t>
            </w:r>
            <w:r w:rsidRPr="005561DE">
              <w:rPr>
                <w:rFonts w:eastAsia="Batang"/>
              </w:rPr>
              <w:t xml:space="preserve"> et au Royaume-Uni et sont en cours d'élaboration en Europe. </w:t>
            </w:r>
          </w:p>
        </w:tc>
      </w:tr>
      <w:tr w:rsidR="00113EBA" w:rsidRPr="005561DE" w14:paraId="0E200BCF" w14:textId="77777777" w:rsidTr="00664299">
        <w:trPr>
          <w:cantSplit/>
          <w:jc w:val="center"/>
        </w:trPr>
        <w:tc>
          <w:tcPr>
            <w:tcW w:w="2195" w:type="dxa"/>
          </w:tcPr>
          <w:p w14:paraId="02C38CF5" w14:textId="77777777" w:rsidR="00113EBA" w:rsidRPr="005561DE" w:rsidRDefault="00113EBA" w:rsidP="00777A2C">
            <w:pPr>
              <w:pStyle w:val="Tabletext"/>
              <w:jc w:val="left"/>
              <w:rPr>
                <w:rFonts w:eastAsia="Batang"/>
              </w:rPr>
            </w:pPr>
            <w:r w:rsidRPr="005561DE">
              <w:rPr>
                <w:rFonts w:eastAsia="Batang"/>
              </w:rPr>
              <w:t>169,4-169,8125</w:t>
            </w:r>
          </w:p>
        </w:tc>
        <w:tc>
          <w:tcPr>
            <w:tcW w:w="2666" w:type="dxa"/>
          </w:tcPr>
          <w:p w14:paraId="23033E04" w14:textId="77777777" w:rsidR="00113EBA" w:rsidRPr="005561DE" w:rsidRDefault="00113EBA" w:rsidP="00777A2C">
            <w:pPr>
              <w:pStyle w:val="Tabletext"/>
              <w:jc w:val="left"/>
              <w:rPr>
                <w:rFonts w:eastAsia="Batang"/>
              </w:rPr>
            </w:pPr>
            <w:r w:rsidRPr="005561DE">
              <w:rPr>
                <w:rFonts w:eastAsia="Batang"/>
              </w:rPr>
              <w:t>Europe</w:t>
            </w:r>
          </w:p>
        </w:tc>
        <w:tc>
          <w:tcPr>
            <w:tcW w:w="4778" w:type="dxa"/>
          </w:tcPr>
          <w:p w14:paraId="4E6EDCF9" w14:textId="77777777" w:rsidR="00113EBA" w:rsidRPr="005561DE" w:rsidRDefault="00113EBA" w:rsidP="00777A2C">
            <w:pPr>
              <w:pStyle w:val="Tabletext"/>
              <w:jc w:val="left"/>
              <w:rPr>
                <w:rFonts w:eastAsia="Batang"/>
              </w:rPr>
            </w:pPr>
            <w:r w:rsidRPr="005561DE">
              <w:rPr>
                <w:rFonts w:eastAsia="Batang"/>
              </w:rPr>
              <w:t>M-Bus hertzien</w:t>
            </w:r>
          </w:p>
        </w:tc>
      </w:tr>
      <w:tr w:rsidR="00113EBA" w:rsidRPr="005561DE" w14:paraId="010C2F09" w14:textId="77777777" w:rsidTr="00664299">
        <w:trPr>
          <w:cantSplit/>
          <w:jc w:val="center"/>
        </w:trPr>
        <w:tc>
          <w:tcPr>
            <w:tcW w:w="2195" w:type="dxa"/>
          </w:tcPr>
          <w:p w14:paraId="7E71C562" w14:textId="77777777" w:rsidR="00113EBA" w:rsidRPr="005561DE" w:rsidRDefault="00113EBA" w:rsidP="00777A2C">
            <w:pPr>
              <w:pStyle w:val="Tabletext"/>
              <w:jc w:val="left"/>
              <w:rPr>
                <w:rFonts w:eastAsia="Batang"/>
              </w:rPr>
            </w:pPr>
            <w:r w:rsidRPr="005561DE">
              <w:rPr>
                <w:rFonts w:eastAsia="Batang"/>
              </w:rPr>
              <w:t>220-222</w:t>
            </w:r>
          </w:p>
        </w:tc>
        <w:tc>
          <w:tcPr>
            <w:tcW w:w="2666" w:type="dxa"/>
          </w:tcPr>
          <w:p w14:paraId="6DAE41DA" w14:textId="77777777" w:rsidR="00113EBA" w:rsidRPr="005561DE" w:rsidRDefault="00113EBA" w:rsidP="00777A2C">
            <w:pPr>
              <w:pStyle w:val="Tabletext"/>
              <w:jc w:val="left"/>
              <w:rPr>
                <w:rFonts w:eastAsia="Batang"/>
              </w:rPr>
            </w:pPr>
            <w:r w:rsidRPr="005561DE">
              <w:rPr>
                <w:rFonts w:eastAsia="Batang"/>
              </w:rPr>
              <w:t xml:space="preserve">Certaines parties de la Région 2 de l'UIT </w:t>
            </w:r>
          </w:p>
        </w:tc>
        <w:tc>
          <w:tcPr>
            <w:tcW w:w="4778" w:type="dxa"/>
          </w:tcPr>
          <w:p w14:paraId="51212EC5" w14:textId="77777777" w:rsidR="00113EBA" w:rsidRPr="005561DE" w:rsidRDefault="00113EBA" w:rsidP="00777A2C">
            <w:pPr>
              <w:pStyle w:val="Tabletext"/>
              <w:jc w:val="left"/>
              <w:rPr>
                <w:rFonts w:eastAsia="Batang"/>
              </w:rPr>
            </w:pPr>
            <w:r w:rsidRPr="005561DE">
              <w:rPr>
                <w:rFonts w:eastAsia="Batang"/>
              </w:rPr>
              <w:t>Dans la Région 1 de l'UIT et en Iran, cette gamme fait partie de la bande utilisée pour la radiodiffusion de Terre conformément à l'Accord GE06; n'est pas utilisée par les systèmes AMR/AMI.</w:t>
            </w:r>
          </w:p>
        </w:tc>
      </w:tr>
      <w:tr w:rsidR="00113EBA" w:rsidRPr="005561DE" w14:paraId="55662503" w14:textId="77777777" w:rsidTr="00664299">
        <w:trPr>
          <w:cantSplit/>
          <w:jc w:val="center"/>
        </w:trPr>
        <w:tc>
          <w:tcPr>
            <w:tcW w:w="2195" w:type="dxa"/>
          </w:tcPr>
          <w:p w14:paraId="4B751C39" w14:textId="77777777" w:rsidR="00113EBA" w:rsidRPr="005561DE" w:rsidRDefault="00113EBA" w:rsidP="00777A2C">
            <w:pPr>
              <w:pStyle w:val="Tabletext"/>
              <w:jc w:val="left"/>
              <w:rPr>
                <w:rFonts w:eastAsia="Batang"/>
              </w:rPr>
            </w:pPr>
            <w:r w:rsidRPr="005561DE">
              <w:rPr>
                <w:rFonts w:eastAsia="Batang"/>
              </w:rPr>
              <w:t>223-235</w:t>
            </w:r>
          </w:p>
        </w:tc>
        <w:tc>
          <w:tcPr>
            <w:tcW w:w="2666" w:type="dxa"/>
          </w:tcPr>
          <w:p w14:paraId="66C89A23" w14:textId="77777777" w:rsidR="00113EBA" w:rsidRPr="005561DE" w:rsidRDefault="00113EBA" w:rsidP="00777A2C">
            <w:pPr>
              <w:pStyle w:val="Tabletext"/>
              <w:jc w:val="left"/>
              <w:rPr>
                <w:rFonts w:eastAsia="Batang"/>
              </w:rPr>
            </w:pPr>
            <w:r w:rsidRPr="005561DE">
              <w:rPr>
                <w:rFonts w:eastAsia="Batang"/>
              </w:rPr>
              <w:t>Chine</w:t>
            </w:r>
          </w:p>
        </w:tc>
        <w:tc>
          <w:tcPr>
            <w:tcW w:w="4778" w:type="dxa"/>
          </w:tcPr>
          <w:p w14:paraId="38CE1771" w14:textId="77777777" w:rsidR="00113EBA" w:rsidRPr="005561DE" w:rsidRDefault="00113EBA" w:rsidP="00777A2C">
            <w:pPr>
              <w:pStyle w:val="Tabletext"/>
              <w:jc w:val="left"/>
            </w:pPr>
            <w:r w:rsidRPr="005561DE">
              <w:rPr>
                <w:rFonts w:eastAsia="Batang"/>
              </w:rPr>
              <w:t>Bande soumise à licence</w:t>
            </w:r>
          </w:p>
        </w:tc>
      </w:tr>
      <w:tr w:rsidR="00113EBA" w:rsidRPr="005561DE" w14:paraId="2314F673" w14:textId="77777777" w:rsidTr="00664299">
        <w:trPr>
          <w:cantSplit/>
          <w:jc w:val="center"/>
        </w:trPr>
        <w:tc>
          <w:tcPr>
            <w:tcW w:w="2195" w:type="dxa"/>
          </w:tcPr>
          <w:p w14:paraId="4AA6D18F" w14:textId="77777777" w:rsidR="00113EBA" w:rsidRPr="005561DE" w:rsidRDefault="00113EBA" w:rsidP="00777A2C">
            <w:pPr>
              <w:pStyle w:val="Tabletext"/>
              <w:jc w:val="left"/>
              <w:rPr>
                <w:rFonts w:eastAsia="Batang"/>
              </w:rPr>
            </w:pPr>
            <w:r w:rsidRPr="005561DE">
              <w:rPr>
                <w:rFonts w:eastAsia="Batang"/>
              </w:rPr>
              <w:t>410-430</w:t>
            </w:r>
          </w:p>
        </w:tc>
        <w:tc>
          <w:tcPr>
            <w:tcW w:w="2666" w:type="dxa"/>
          </w:tcPr>
          <w:p w14:paraId="7CC2433F" w14:textId="77777777" w:rsidR="00113EBA" w:rsidRPr="005561DE" w:rsidRDefault="00113EBA" w:rsidP="00777A2C">
            <w:pPr>
              <w:pStyle w:val="Tabletext"/>
              <w:jc w:val="left"/>
              <w:rPr>
                <w:rFonts w:eastAsia="Batang"/>
              </w:rPr>
            </w:pPr>
            <w:r w:rsidRPr="005561DE">
              <w:rPr>
                <w:rFonts w:eastAsia="Batang"/>
              </w:rPr>
              <w:t>Parties de l'Europe</w:t>
            </w:r>
          </w:p>
        </w:tc>
        <w:tc>
          <w:tcPr>
            <w:tcW w:w="4778" w:type="dxa"/>
          </w:tcPr>
          <w:p w14:paraId="439AC218" w14:textId="77777777" w:rsidR="00113EBA" w:rsidRPr="005561DE" w:rsidRDefault="00113EBA" w:rsidP="00777A2C">
            <w:pPr>
              <w:pStyle w:val="Tabletext"/>
              <w:jc w:val="left"/>
              <w:rPr>
                <w:rFonts w:eastAsia="Batang"/>
              </w:rPr>
            </w:pPr>
          </w:p>
        </w:tc>
      </w:tr>
      <w:tr w:rsidR="00113EBA" w:rsidRPr="005561DE" w14:paraId="5BE8E518" w14:textId="77777777" w:rsidTr="00664299">
        <w:trPr>
          <w:cantSplit/>
          <w:jc w:val="center"/>
        </w:trPr>
        <w:tc>
          <w:tcPr>
            <w:tcW w:w="2195" w:type="dxa"/>
          </w:tcPr>
          <w:p w14:paraId="763F6A8C" w14:textId="77777777" w:rsidR="00113EBA" w:rsidRPr="005561DE" w:rsidRDefault="00113EBA" w:rsidP="00777A2C">
            <w:pPr>
              <w:pStyle w:val="Tabletext"/>
              <w:jc w:val="left"/>
              <w:rPr>
                <w:rFonts w:eastAsia="Batang"/>
              </w:rPr>
            </w:pPr>
            <w:r w:rsidRPr="005561DE">
              <w:rPr>
                <w:rFonts w:eastAsia="Batang"/>
              </w:rPr>
              <w:t>450-470</w:t>
            </w:r>
          </w:p>
        </w:tc>
        <w:tc>
          <w:tcPr>
            <w:tcW w:w="2666" w:type="dxa"/>
          </w:tcPr>
          <w:p w14:paraId="79E775B7" w14:textId="77777777" w:rsidR="00113EBA" w:rsidRPr="005561DE" w:rsidRDefault="00113EBA" w:rsidP="00777A2C">
            <w:pPr>
              <w:pStyle w:val="Tabletext"/>
              <w:jc w:val="left"/>
              <w:rPr>
                <w:rFonts w:eastAsia="Batang"/>
              </w:rPr>
            </w:pPr>
            <w:r w:rsidRPr="005561DE">
              <w:rPr>
                <w:rFonts w:eastAsia="Batang"/>
              </w:rPr>
              <w:t>Amérique du Nord, parties de l'Europe</w:t>
            </w:r>
          </w:p>
        </w:tc>
        <w:tc>
          <w:tcPr>
            <w:tcW w:w="4778" w:type="dxa"/>
          </w:tcPr>
          <w:p w14:paraId="3F9BED3C" w14:textId="77777777" w:rsidR="00113EBA" w:rsidRPr="005561DE" w:rsidRDefault="00113EBA" w:rsidP="00777A2C">
            <w:pPr>
              <w:pStyle w:val="Tabletext"/>
              <w:jc w:val="left"/>
              <w:rPr>
                <w:rFonts w:eastAsia="Batang"/>
              </w:rPr>
            </w:pPr>
          </w:p>
        </w:tc>
      </w:tr>
      <w:tr w:rsidR="00113EBA" w:rsidRPr="005561DE" w14:paraId="1370C9F3" w14:textId="77777777" w:rsidTr="00664299">
        <w:trPr>
          <w:cantSplit/>
          <w:jc w:val="center"/>
        </w:trPr>
        <w:tc>
          <w:tcPr>
            <w:tcW w:w="2195" w:type="dxa"/>
          </w:tcPr>
          <w:p w14:paraId="10A9C2CE" w14:textId="77777777" w:rsidR="00113EBA" w:rsidRPr="005561DE" w:rsidRDefault="00113EBA" w:rsidP="00777A2C">
            <w:pPr>
              <w:pStyle w:val="Tabletext"/>
              <w:jc w:val="left"/>
              <w:rPr>
                <w:rFonts w:eastAsia="Batang"/>
              </w:rPr>
            </w:pPr>
            <w:r w:rsidRPr="005561DE">
              <w:rPr>
                <w:rFonts w:eastAsia="Batang"/>
              </w:rPr>
              <w:t>470-510</w:t>
            </w:r>
          </w:p>
        </w:tc>
        <w:tc>
          <w:tcPr>
            <w:tcW w:w="2666" w:type="dxa"/>
          </w:tcPr>
          <w:p w14:paraId="5BA320B1" w14:textId="77777777" w:rsidR="00113EBA" w:rsidRPr="005561DE" w:rsidRDefault="00113EBA" w:rsidP="00777A2C">
            <w:pPr>
              <w:pStyle w:val="Tabletext"/>
              <w:jc w:val="left"/>
              <w:rPr>
                <w:rFonts w:eastAsia="Batang"/>
              </w:rPr>
            </w:pPr>
            <w:r w:rsidRPr="005561DE">
              <w:rPr>
                <w:rFonts w:eastAsia="Batang"/>
              </w:rPr>
              <w:t>Chine</w:t>
            </w:r>
          </w:p>
        </w:tc>
        <w:tc>
          <w:tcPr>
            <w:tcW w:w="4778" w:type="dxa"/>
          </w:tcPr>
          <w:p w14:paraId="1C2A078F" w14:textId="77777777" w:rsidR="00113EBA" w:rsidRPr="005561DE" w:rsidRDefault="00113EBA" w:rsidP="00777A2C">
            <w:pPr>
              <w:pStyle w:val="Tabletext"/>
              <w:jc w:val="left"/>
              <w:rPr>
                <w:rFonts w:eastAsia="Batang"/>
              </w:rPr>
            </w:pPr>
            <w:r w:rsidRPr="005561DE">
              <w:rPr>
                <w:rFonts w:eastAsia="Batang"/>
              </w:rPr>
              <w:t>Bande utilisée par les dispositifs à courte portée (SRD)</w:t>
            </w:r>
          </w:p>
        </w:tc>
      </w:tr>
      <w:tr w:rsidR="00113EBA" w:rsidRPr="005561DE" w14:paraId="045C6613" w14:textId="77777777" w:rsidTr="00664299">
        <w:trPr>
          <w:cantSplit/>
          <w:jc w:val="center"/>
        </w:trPr>
        <w:tc>
          <w:tcPr>
            <w:tcW w:w="2195" w:type="dxa"/>
          </w:tcPr>
          <w:p w14:paraId="69003050" w14:textId="77777777" w:rsidR="00113EBA" w:rsidRPr="005561DE" w:rsidRDefault="00113EBA" w:rsidP="00777A2C">
            <w:pPr>
              <w:pStyle w:val="Tabletext"/>
              <w:jc w:val="left"/>
              <w:rPr>
                <w:rFonts w:eastAsia="Batang"/>
              </w:rPr>
            </w:pPr>
            <w:r w:rsidRPr="005561DE">
              <w:rPr>
                <w:rFonts w:eastAsia="Batang"/>
              </w:rPr>
              <w:t>470-698</w:t>
            </w:r>
          </w:p>
        </w:tc>
        <w:tc>
          <w:tcPr>
            <w:tcW w:w="2666" w:type="dxa"/>
          </w:tcPr>
          <w:p w14:paraId="474A6061" w14:textId="77777777" w:rsidR="00113EBA" w:rsidRPr="005561DE" w:rsidRDefault="00113EBA" w:rsidP="00777A2C">
            <w:pPr>
              <w:pStyle w:val="Tabletext"/>
              <w:jc w:val="left"/>
              <w:rPr>
                <w:rFonts w:eastAsia="Batang"/>
              </w:rPr>
            </w:pPr>
            <w:r w:rsidRPr="005561DE">
              <w:rPr>
                <w:rFonts w:eastAsia="Batang"/>
              </w:rPr>
              <w:t>Amérique du Nord et Europe</w:t>
            </w:r>
          </w:p>
        </w:tc>
        <w:tc>
          <w:tcPr>
            <w:tcW w:w="4778" w:type="dxa"/>
          </w:tcPr>
          <w:p w14:paraId="0B60319F" w14:textId="77777777" w:rsidR="00113EBA" w:rsidRPr="005561DE" w:rsidRDefault="00113EBA" w:rsidP="00777A2C">
            <w:pPr>
              <w:pStyle w:val="Tabletext"/>
              <w:jc w:val="left"/>
              <w:rPr>
                <w:rFonts w:eastAsia="Batang"/>
              </w:rPr>
            </w:pPr>
            <w:r w:rsidRPr="005561DE">
              <w:rPr>
                <w:rFonts w:eastAsia="Batang"/>
              </w:rPr>
              <w:t>Dans la Région 1 de l'UIT et en Iran, cette gamme fait partie de la bande utilisée pour la radiodiffusion de Terre conformément à l'Accord GE06; n'est pas utilisée par les systèmes AMR/AMI.</w:t>
            </w:r>
          </w:p>
        </w:tc>
      </w:tr>
      <w:tr w:rsidR="00113EBA" w:rsidRPr="005561DE" w14:paraId="5D41D978" w14:textId="77777777" w:rsidTr="00664299">
        <w:trPr>
          <w:cantSplit/>
          <w:jc w:val="center"/>
        </w:trPr>
        <w:tc>
          <w:tcPr>
            <w:tcW w:w="2195" w:type="dxa"/>
          </w:tcPr>
          <w:p w14:paraId="67C49B0D" w14:textId="77777777" w:rsidR="00113EBA" w:rsidRPr="005561DE" w:rsidRDefault="00113EBA" w:rsidP="00777A2C">
            <w:pPr>
              <w:pStyle w:val="Tabletext"/>
              <w:jc w:val="left"/>
              <w:rPr>
                <w:rFonts w:eastAsia="Batang"/>
              </w:rPr>
            </w:pPr>
            <w:r w:rsidRPr="005561DE">
              <w:rPr>
                <w:rFonts w:eastAsia="Batang"/>
              </w:rPr>
              <w:t>779-787</w:t>
            </w:r>
          </w:p>
        </w:tc>
        <w:tc>
          <w:tcPr>
            <w:tcW w:w="2666" w:type="dxa"/>
          </w:tcPr>
          <w:p w14:paraId="7C7D2BBE" w14:textId="77777777" w:rsidR="00113EBA" w:rsidRPr="005561DE" w:rsidRDefault="00113EBA" w:rsidP="00777A2C">
            <w:pPr>
              <w:pStyle w:val="Tabletext"/>
              <w:jc w:val="left"/>
              <w:rPr>
                <w:rFonts w:eastAsia="Batang"/>
              </w:rPr>
            </w:pPr>
            <w:r w:rsidRPr="005561DE">
              <w:rPr>
                <w:rFonts w:eastAsia="Batang"/>
              </w:rPr>
              <w:t>Chine</w:t>
            </w:r>
          </w:p>
        </w:tc>
        <w:tc>
          <w:tcPr>
            <w:tcW w:w="4778" w:type="dxa"/>
          </w:tcPr>
          <w:p w14:paraId="6904190C" w14:textId="77777777" w:rsidR="00113EBA" w:rsidRPr="005561DE" w:rsidRDefault="00113EBA" w:rsidP="00777A2C">
            <w:pPr>
              <w:pStyle w:val="Tabletext"/>
              <w:jc w:val="left"/>
              <w:rPr>
                <w:rFonts w:eastAsia="Batang"/>
              </w:rPr>
            </w:pPr>
          </w:p>
        </w:tc>
      </w:tr>
      <w:tr w:rsidR="00113EBA" w:rsidRPr="005561DE" w14:paraId="73038968" w14:textId="77777777" w:rsidTr="00664299">
        <w:trPr>
          <w:cantSplit/>
          <w:jc w:val="center"/>
        </w:trPr>
        <w:tc>
          <w:tcPr>
            <w:tcW w:w="2195" w:type="dxa"/>
          </w:tcPr>
          <w:p w14:paraId="4240B0F4" w14:textId="77777777" w:rsidR="00113EBA" w:rsidRPr="005561DE" w:rsidRDefault="00113EBA" w:rsidP="00777A2C">
            <w:pPr>
              <w:pStyle w:val="Tabletext"/>
              <w:jc w:val="left"/>
              <w:rPr>
                <w:rFonts w:eastAsia="Batang"/>
              </w:rPr>
            </w:pPr>
            <w:r w:rsidRPr="005561DE">
              <w:rPr>
                <w:rFonts w:eastAsia="Batang"/>
              </w:rPr>
              <w:t>868-870</w:t>
            </w:r>
          </w:p>
        </w:tc>
        <w:tc>
          <w:tcPr>
            <w:tcW w:w="2666" w:type="dxa"/>
          </w:tcPr>
          <w:p w14:paraId="46D14ABF" w14:textId="77777777" w:rsidR="00113EBA" w:rsidRPr="005561DE" w:rsidRDefault="00113EBA" w:rsidP="00777A2C">
            <w:pPr>
              <w:pStyle w:val="Tabletext"/>
              <w:jc w:val="left"/>
              <w:rPr>
                <w:rFonts w:eastAsia="Batang"/>
              </w:rPr>
            </w:pPr>
            <w:r w:rsidRPr="005561DE">
              <w:rPr>
                <w:rFonts w:eastAsia="Batang"/>
              </w:rPr>
              <w:t>Europe</w:t>
            </w:r>
          </w:p>
        </w:tc>
        <w:tc>
          <w:tcPr>
            <w:tcW w:w="4778" w:type="dxa"/>
          </w:tcPr>
          <w:p w14:paraId="662D4D83" w14:textId="77777777" w:rsidR="00113EBA" w:rsidRPr="005561DE" w:rsidRDefault="00113EBA" w:rsidP="00777A2C">
            <w:pPr>
              <w:pStyle w:val="Tabletext"/>
              <w:jc w:val="left"/>
              <w:rPr>
                <w:rFonts w:eastAsia="Batang"/>
              </w:rPr>
            </w:pPr>
            <w:r w:rsidRPr="005561DE">
              <w:rPr>
                <w:rFonts w:eastAsia="Batang"/>
              </w:rPr>
              <w:t>Recommandation 70-03 du Comité européen des radiocommunications (ERC)</w:t>
            </w:r>
          </w:p>
        </w:tc>
      </w:tr>
      <w:tr w:rsidR="00113EBA" w:rsidRPr="005561DE" w14:paraId="1B37019B" w14:textId="77777777" w:rsidTr="00664299">
        <w:trPr>
          <w:cantSplit/>
          <w:jc w:val="center"/>
        </w:trPr>
        <w:tc>
          <w:tcPr>
            <w:tcW w:w="2195" w:type="dxa"/>
          </w:tcPr>
          <w:p w14:paraId="69BB4D6B" w14:textId="77777777" w:rsidR="00113EBA" w:rsidRPr="005561DE" w:rsidRDefault="00113EBA" w:rsidP="00777A2C">
            <w:pPr>
              <w:pStyle w:val="Tabletext"/>
              <w:jc w:val="left"/>
              <w:rPr>
                <w:rFonts w:eastAsia="Batang"/>
              </w:rPr>
            </w:pPr>
            <w:r w:rsidRPr="005561DE">
              <w:rPr>
                <w:rFonts w:eastAsia="Batang"/>
              </w:rPr>
              <w:t>87</w:t>
            </w:r>
            <w:r w:rsidR="00C30F96" w:rsidRPr="005561DE">
              <w:rPr>
                <w:rFonts w:eastAsia="Batang"/>
              </w:rPr>
              <w:t>3</w:t>
            </w:r>
            <w:r w:rsidRPr="005561DE">
              <w:rPr>
                <w:rFonts w:eastAsia="Batang"/>
              </w:rPr>
              <w:t>-876</w:t>
            </w:r>
          </w:p>
        </w:tc>
        <w:tc>
          <w:tcPr>
            <w:tcW w:w="2666" w:type="dxa"/>
          </w:tcPr>
          <w:p w14:paraId="5195FEC7" w14:textId="77777777" w:rsidR="00113EBA" w:rsidRPr="005561DE" w:rsidRDefault="00113EBA" w:rsidP="00777A2C">
            <w:pPr>
              <w:pStyle w:val="Tabletext"/>
              <w:jc w:val="left"/>
              <w:rPr>
                <w:rFonts w:eastAsia="Batang"/>
              </w:rPr>
            </w:pPr>
            <w:r w:rsidRPr="005561DE">
              <w:rPr>
                <w:rFonts w:eastAsia="Batang"/>
              </w:rPr>
              <w:t>Parties de l'Europe</w:t>
            </w:r>
          </w:p>
        </w:tc>
        <w:tc>
          <w:tcPr>
            <w:tcW w:w="4778" w:type="dxa"/>
          </w:tcPr>
          <w:p w14:paraId="025BEA45" w14:textId="77777777" w:rsidR="00113EBA" w:rsidRPr="005561DE" w:rsidRDefault="00113EBA" w:rsidP="00777A2C">
            <w:pPr>
              <w:pStyle w:val="Tabletext"/>
              <w:jc w:val="left"/>
              <w:rPr>
                <w:rFonts w:eastAsia="Batang"/>
              </w:rPr>
            </w:pPr>
            <w:r w:rsidRPr="005561DE">
              <w:rPr>
                <w:rFonts w:eastAsia="Batang"/>
              </w:rPr>
              <w:t>Recommandation ERC 70-03</w:t>
            </w:r>
          </w:p>
        </w:tc>
      </w:tr>
      <w:tr w:rsidR="00113EBA" w:rsidRPr="005561DE" w14:paraId="53E7A1BD" w14:textId="77777777" w:rsidTr="00664299">
        <w:trPr>
          <w:cantSplit/>
          <w:jc w:val="center"/>
        </w:trPr>
        <w:tc>
          <w:tcPr>
            <w:tcW w:w="2195" w:type="dxa"/>
          </w:tcPr>
          <w:p w14:paraId="2845550E" w14:textId="77777777" w:rsidR="00113EBA" w:rsidRPr="005561DE" w:rsidRDefault="00113EBA" w:rsidP="00777A2C">
            <w:pPr>
              <w:pStyle w:val="Tabletext"/>
              <w:jc w:val="left"/>
              <w:rPr>
                <w:rFonts w:eastAsia="Batang"/>
              </w:rPr>
            </w:pPr>
            <w:r w:rsidRPr="005561DE">
              <w:rPr>
                <w:rFonts w:eastAsia="Batang"/>
              </w:rPr>
              <w:t>896-901</w:t>
            </w:r>
          </w:p>
        </w:tc>
        <w:tc>
          <w:tcPr>
            <w:tcW w:w="2666" w:type="dxa"/>
          </w:tcPr>
          <w:p w14:paraId="06DCB7FB" w14:textId="77777777" w:rsidR="00113EBA" w:rsidRPr="005561DE" w:rsidRDefault="00113EBA" w:rsidP="00777A2C">
            <w:pPr>
              <w:pStyle w:val="Tabletext"/>
              <w:jc w:val="left"/>
              <w:rPr>
                <w:rFonts w:eastAsia="Batang"/>
              </w:rPr>
            </w:pPr>
            <w:r w:rsidRPr="005561DE">
              <w:rPr>
                <w:rFonts w:eastAsia="Batang"/>
              </w:rPr>
              <w:t xml:space="preserve">Amérique du Nord </w:t>
            </w:r>
          </w:p>
        </w:tc>
        <w:tc>
          <w:tcPr>
            <w:tcW w:w="4778" w:type="dxa"/>
          </w:tcPr>
          <w:p w14:paraId="5C8ACD02" w14:textId="49CCC064" w:rsidR="00113EBA" w:rsidRPr="005561DE" w:rsidRDefault="00113EBA" w:rsidP="00777A2C">
            <w:pPr>
              <w:pStyle w:val="Tabletext"/>
              <w:jc w:val="left"/>
              <w:rPr>
                <w:rFonts w:eastAsia="Batang"/>
              </w:rPr>
            </w:pPr>
            <w:r w:rsidRPr="005561DE">
              <w:rPr>
                <w:rFonts w:eastAsia="Batang"/>
              </w:rPr>
              <w:t xml:space="preserve">Bande soumise à licence, Partie 90 aux </w:t>
            </w:r>
            <w:r w:rsidR="00EB3A89" w:rsidRPr="005561DE">
              <w:rPr>
                <w:rFonts w:eastAsia="Batang"/>
              </w:rPr>
              <w:t>États-Unis</w:t>
            </w:r>
            <w:r w:rsidRPr="005561DE">
              <w:rPr>
                <w:rFonts w:eastAsia="Batang"/>
              </w:rPr>
              <w:t>.</w:t>
            </w:r>
          </w:p>
        </w:tc>
      </w:tr>
      <w:tr w:rsidR="00813EE2" w:rsidRPr="005561DE" w14:paraId="5BEF587D" w14:textId="77777777" w:rsidTr="00664299">
        <w:trPr>
          <w:cantSplit/>
          <w:jc w:val="center"/>
        </w:trPr>
        <w:tc>
          <w:tcPr>
            <w:tcW w:w="2195" w:type="dxa"/>
          </w:tcPr>
          <w:p w14:paraId="530E9B71" w14:textId="4D9E0547" w:rsidR="00813EE2" w:rsidRPr="005561DE" w:rsidRDefault="00813EE2" w:rsidP="00777A2C">
            <w:pPr>
              <w:pStyle w:val="Tabletext"/>
              <w:jc w:val="left"/>
              <w:rPr>
                <w:rFonts w:eastAsia="Batang"/>
              </w:rPr>
            </w:pPr>
            <w:r w:rsidRPr="005561DE">
              <w:rPr>
                <w:rFonts w:eastAsia="Batang"/>
              </w:rPr>
              <w:t>901-902</w:t>
            </w:r>
          </w:p>
        </w:tc>
        <w:tc>
          <w:tcPr>
            <w:tcW w:w="2666" w:type="dxa"/>
          </w:tcPr>
          <w:p w14:paraId="726E2F90" w14:textId="423D5A52" w:rsidR="00813EE2" w:rsidRPr="005561DE" w:rsidRDefault="00813EE2" w:rsidP="00777A2C">
            <w:pPr>
              <w:pStyle w:val="Tabletext"/>
              <w:jc w:val="left"/>
              <w:rPr>
                <w:rFonts w:eastAsia="Batang"/>
              </w:rPr>
            </w:pPr>
            <w:r w:rsidRPr="005561DE">
              <w:rPr>
                <w:rFonts w:eastAsia="Batang"/>
              </w:rPr>
              <w:t>Amérique du Nord</w:t>
            </w:r>
          </w:p>
        </w:tc>
        <w:tc>
          <w:tcPr>
            <w:tcW w:w="4778" w:type="dxa"/>
          </w:tcPr>
          <w:p w14:paraId="0823AEA3" w14:textId="707F8C6A" w:rsidR="00813EE2" w:rsidRPr="005561DE" w:rsidRDefault="00813EE2" w:rsidP="00777A2C">
            <w:pPr>
              <w:pStyle w:val="Tabletext"/>
              <w:jc w:val="left"/>
              <w:rPr>
                <w:rFonts w:eastAsia="Batang"/>
              </w:rPr>
            </w:pPr>
            <w:r w:rsidRPr="005561DE">
              <w:rPr>
                <w:rFonts w:eastAsia="Batang"/>
              </w:rPr>
              <w:t xml:space="preserve">Bande soumise à licence, Partie 24 aux </w:t>
            </w:r>
            <w:r w:rsidR="00EB3A89" w:rsidRPr="005561DE">
              <w:rPr>
                <w:rFonts w:eastAsia="Batang"/>
              </w:rPr>
              <w:t>États-Unis</w:t>
            </w:r>
            <w:r w:rsidRPr="005561DE">
              <w:rPr>
                <w:rFonts w:eastAsia="Batang"/>
              </w:rPr>
              <w:t>.</w:t>
            </w:r>
          </w:p>
        </w:tc>
      </w:tr>
      <w:tr w:rsidR="00813EE2" w:rsidRPr="005561DE" w14:paraId="65CF9254" w14:textId="77777777" w:rsidTr="00664299">
        <w:trPr>
          <w:cantSplit/>
          <w:jc w:val="center"/>
        </w:trPr>
        <w:tc>
          <w:tcPr>
            <w:tcW w:w="2195" w:type="dxa"/>
          </w:tcPr>
          <w:p w14:paraId="293DD728" w14:textId="654C6298" w:rsidR="00813EE2" w:rsidRPr="005561DE" w:rsidRDefault="00813EE2" w:rsidP="00777A2C">
            <w:pPr>
              <w:pStyle w:val="Tabletext"/>
              <w:jc w:val="left"/>
              <w:rPr>
                <w:rFonts w:eastAsia="Batang"/>
              </w:rPr>
            </w:pPr>
            <w:r w:rsidRPr="005561DE">
              <w:rPr>
                <w:rFonts w:eastAsia="Batang"/>
              </w:rPr>
              <w:t>902-928</w:t>
            </w:r>
          </w:p>
        </w:tc>
        <w:tc>
          <w:tcPr>
            <w:tcW w:w="2666" w:type="dxa"/>
          </w:tcPr>
          <w:p w14:paraId="4473DF97" w14:textId="3E6F5B94" w:rsidR="00813EE2" w:rsidRPr="005561DE" w:rsidRDefault="00813EE2" w:rsidP="00777A2C">
            <w:pPr>
              <w:pStyle w:val="Tabletext"/>
              <w:jc w:val="left"/>
              <w:rPr>
                <w:rFonts w:eastAsia="Batang"/>
              </w:rPr>
            </w:pPr>
            <w:r w:rsidRPr="005561DE">
              <w:rPr>
                <w:rFonts w:eastAsia="Batang"/>
              </w:rPr>
              <w:t>Amérique du Nord, Amérique du Sud, Australie</w:t>
            </w:r>
          </w:p>
        </w:tc>
        <w:tc>
          <w:tcPr>
            <w:tcW w:w="4778" w:type="dxa"/>
          </w:tcPr>
          <w:p w14:paraId="2C557754" w14:textId="511907FE" w:rsidR="00813EE2" w:rsidRPr="005561DE" w:rsidRDefault="00813EE2" w:rsidP="00777A2C">
            <w:pPr>
              <w:pStyle w:val="Tabletext"/>
              <w:jc w:val="left"/>
              <w:rPr>
                <w:rFonts w:eastAsia="Batang"/>
              </w:rPr>
            </w:pPr>
            <w:r w:rsidRPr="005561DE">
              <w:rPr>
                <w:rFonts w:eastAsia="Batang"/>
              </w:rPr>
              <w:t>Bande ISM sans obligation de licence. En Australie, seule la moitié supérieure de la bande est attribuée.</w:t>
            </w:r>
          </w:p>
        </w:tc>
      </w:tr>
    </w:tbl>
    <w:p w14:paraId="7834AB98" w14:textId="77777777" w:rsidR="00532499" w:rsidRPr="005561DE" w:rsidRDefault="00532499" w:rsidP="00777A2C">
      <w:pPr>
        <w:pStyle w:val="TableNo"/>
      </w:pPr>
      <w:r w:rsidRPr="005561DE">
        <w:t>TABLEAU 1 (</w:t>
      </w:r>
      <w:r w:rsidRPr="005561DE">
        <w:rPr>
          <w:i/>
          <w:iCs/>
        </w:rPr>
        <w:t>fin</w:t>
      </w:r>
      <w:r w:rsidRPr="005561DE">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20"/>
        <w:gridCol w:w="4824"/>
      </w:tblGrid>
      <w:tr w:rsidR="00532499" w:rsidRPr="005561DE" w14:paraId="79A9924F" w14:textId="77777777" w:rsidTr="00532499">
        <w:trPr>
          <w:cantSplit/>
          <w:tblHeader/>
          <w:jc w:val="center"/>
        </w:trPr>
        <w:tc>
          <w:tcPr>
            <w:tcW w:w="2195" w:type="dxa"/>
          </w:tcPr>
          <w:p w14:paraId="17A7E18E" w14:textId="77777777" w:rsidR="00532499" w:rsidRPr="005561DE" w:rsidRDefault="00532499" w:rsidP="00777A2C">
            <w:pPr>
              <w:pStyle w:val="Tablehead"/>
              <w:rPr>
                <w:rFonts w:eastAsia="Batang"/>
              </w:rPr>
            </w:pPr>
            <w:r w:rsidRPr="005561DE">
              <w:rPr>
                <w:rFonts w:eastAsia="Batang"/>
              </w:rPr>
              <w:t>Fréquence (MHz)</w:t>
            </w:r>
          </w:p>
        </w:tc>
        <w:tc>
          <w:tcPr>
            <w:tcW w:w="2620" w:type="dxa"/>
          </w:tcPr>
          <w:p w14:paraId="1E84B777" w14:textId="77777777" w:rsidR="00532499" w:rsidRPr="005561DE" w:rsidRDefault="00532499" w:rsidP="00777A2C">
            <w:pPr>
              <w:pStyle w:val="Tablehead"/>
              <w:rPr>
                <w:rFonts w:eastAsia="Batang"/>
              </w:rPr>
            </w:pPr>
            <w:r w:rsidRPr="005561DE">
              <w:rPr>
                <w:rFonts w:eastAsia="Batang"/>
              </w:rPr>
              <w:t>Zone/région</w:t>
            </w:r>
          </w:p>
        </w:tc>
        <w:tc>
          <w:tcPr>
            <w:tcW w:w="4824" w:type="dxa"/>
          </w:tcPr>
          <w:p w14:paraId="647F1084" w14:textId="77777777" w:rsidR="00532499" w:rsidRPr="005561DE" w:rsidRDefault="00532499" w:rsidP="00777A2C">
            <w:pPr>
              <w:pStyle w:val="Tablehead"/>
              <w:rPr>
                <w:rFonts w:eastAsia="Batang"/>
              </w:rPr>
            </w:pPr>
            <w:r w:rsidRPr="005561DE">
              <w:rPr>
                <w:rFonts w:eastAsia="Batang"/>
              </w:rPr>
              <w:t>Observations concernant l'utilisation effective</w:t>
            </w:r>
          </w:p>
        </w:tc>
      </w:tr>
      <w:tr w:rsidR="00113EBA" w:rsidRPr="005561DE" w14:paraId="1F740502" w14:textId="77777777" w:rsidTr="00532499">
        <w:trPr>
          <w:cantSplit/>
          <w:jc w:val="center"/>
        </w:trPr>
        <w:tc>
          <w:tcPr>
            <w:tcW w:w="2195" w:type="dxa"/>
          </w:tcPr>
          <w:p w14:paraId="4FE855CC" w14:textId="77777777" w:rsidR="00113EBA" w:rsidRPr="005561DE" w:rsidRDefault="00113EBA" w:rsidP="00777A2C">
            <w:pPr>
              <w:pStyle w:val="Tabletext"/>
              <w:jc w:val="left"/>
              <w:rPr>
                <w:rFonts w:eastAsia="Batang"/>
              </w:rPr>
            </w:pPr>
            <w:r w:rsidRPr="005561DE">
              <w:rPr>
                <w:rFonts w:eastAsia="Batang"/>
              </w:rPr>
              <w:t>915-921</w:t>
            </w:r>
          </w:p>
        </w:tc>
        <w:tc>
          <w:tcPr>
            <w:tcW w:w="2620" w:type="dxa"/>
          </w:tcPr>
          <w:p w14:paraId="1F305FE8" w14:textId="77777777" w:rsidR="00113EBA" w:rsidRPr="005561DE" w:rsidRDefault="00113EBA" w:rsidP="00777A2C">
            <w:pPr>
              <w:pStyle w:val="Tabletext"/>
              <w:jc w:val="left"/>
              <w:rPr>
                <w:rFonts w:eastAsia="Batang"/>
              </w:rPr>
            </w:pPr>
            <w:r w:rsidRPr="005561DE">
              <w:rPr>
                <w:rFonts w:eastAsia="Batang"/>
              </w:rPr>
              <w:t>Parties de l'Europe</w:t>
            </w:r>
          </w:p>
        </w:tc>
        <w:tc>
          <w:tcPr>
            <w:tcW w:w="4824" w:type="dxa"/>
          </w:tcPr>
          <w:p w14:paraId="1DDC173B" w14:textId="77777777" w:rsidR="00113EBA" w:rsidRPr="005561DE" w:rsidRDefault="00113EBA" w:rsidP="00777A2C">
            <w:pPr>
              <w:pStyle w:val="Tabletext"/>
              <w:jc w:val="left"/>
              <w:rPr>
                <w:rFonts w:eastAsia="Batang"/>
              </w:rPr>
            </w:pPr>
            <w:r w:rsidRPr="005561DE">
              <w:rPr>
                <w:rFonts w:eastAsia="Batang"/>
              </w:rPr>
              <w:t>Recommandation ERC 70-03</w:t>
            </w:r>
          </w:p>
        </w:tc>
      </w:tr>
      <w:tr w:rsidR="00113EBA" w:rsidRPr="005561DE" w14:paraId="37D0E321" w14:textId="77777777" w:rsidTr="00532499">
        <w:trPr>
          <w:cantSplit/>
          <w:jc w:val="center"/>
        </w:trPr>
        <w:tc>
          <w:tcPr>
            <w:tcW w:w="2195" w:type="dxa"/>
          </w:tcPr>
          <w:p w14:paraId="40F0D7A5" w14:textId="77777777" w:rsidR="00113EBA" w:rsidRPr="005561DE" w:rsidRDefault="00113EBA" w:rsidP="00777A2C">
            <w:pPr>
              <w:pStyle w:val="Tabletext"/>
              <w:jc w:val="left"/>
              <w:rPr>
                <w:rFonts w:eastAsia="Batang"/>
              </w:rPr>
            </w:pPr>
            <w:r w:rsidRPr="005561DE">
              <w:rPr>
                <w:rFonts w:eastAsia="Batang"/>
              </w:rPr>
              <w:t>917-923</w:t>
            </w:r>
            <w:r w:rsidR="002833FA" w:rsidRPr="005561DE">
              <w:rPr>
                <w:rFonts w:eastAsia="Batang"/>
              </w:rPr>
              <w:t>,</w:t>
            </w:r>
            <w:r w:rsidRPr="005561DE">
              <w:rPr>
                <w:rFonts w:eastAsia="Batang"/>
              </w:rPr>
              <w:t>5</w:t>
            </w:r>
          </w:p>
        </w:tc>
        <w:tc>
          <w:tcPr>
            <w:tcW w:w="2620" w:type="dxa"/>
          </w:tcPr>
          <w:p w14:paraId="728DBE70" w14:textId="77777777" w:rsidR="00113EBA" w:rsidRPr="005561DE" w:rsidRDefault="00113EBA" w:rsidP="00777A2C">
            <w:pPr>
              <w:pStyle w:val="Tabletext"/>
              <w:jc w:val="left"/>
              <w:rPr>
                <w:rFonts w:eastAsia="Batang"/>
              </w:rPr>
            </w:pPr>
            <w:r w:rsidRPr="005561DE">
              <w:rPr>
                <w:rFonts w:eastAsia="Batang"/>
              </w:rPr>
              <w:t>Corée</w:t>
            </w:r>
          </w:p>
        </w:tc>
        <w:tc>
          <w:tcPr>
            <w:tcW w:w="4824" w:type="dxa"/>
          </w:tcPr>
          <w:p w14:paraId="42CFC54D" w14:textId="77777777" w:rsidR="00113EBA" w:rsidRPr="005561DE" w:rsidRDefault="00113EBA" w:rsidP="00777A2C">
            <w:pPr>
              <w:pStyle w:val="Tabletext"/>
              <w:jc w:val="left"/>
              <w:rPr>
                <w:rFonts w:eastAsia="Batang"/>
              </w:rPr>
            </w:pPr>
          </w:p>
        </w:tc>
      </w:tr>
      <w:tr w:rsidR="00113EBA" w:rsidRPr="005561DE" w14:paraId="2A25516E" w14:textId="77777777" w:rsidTr="00532499">
        <w:trPr>
          <w:cantSplit/>
          <w:jc w:val="center"/>
        </w:trPr>
        <w:tc>
          <w:tcPr>
            <w:tcW w:w="2195" w:type="dxa"/>
          </w:tcPr>
          <w:p w14:paraId="63A63FC1" w14:textId="77777777" w:rsidR="00113EBA" w:rsidRPr="005561DE" w:rsidRDefault="00113EBA" w:rsidP="00777A2C">
            <w:pPr>
              <w:pStyle w:val="Tabletext"/>
              <w:jc w:val="left"/>
              <w:rPr>
                <w:rFonts w:eastAsia="Batang"/>
              </w:rPr>
            </w:pPr>
            <w:r w:rsidRPr="005561DE">
              <w:rPr>
                <w:rFonts w:eastAsia="Batang"/>
              </w:rPr>
              <w:t>920-928</w:t>
            </w:r>
          </w:p>
        </w:tc>
        <w:tc>
          <w:tcPr>
            <w:tcW w:w="2620" w:type="dxa"/>
          </w:tcPr>
          <w:p w14:paraId="7BE8B5FD" w14:textId="77777777" w:rsidR="00113EBA" w:rsidRPr="005561DE" w:rsidRDefault="00113EBA" w:rsidP="00777A2C">
            <w:pPr>
              <w:pStyle w:val="Tabletext"/>
              <w:jc w:val="left"/>
              <w:rPr>
                <w:rFonts w:eastAsia="Batang"/>
              </w:rPr>
            </w:pPr>
            <w:r w:rsidRPr="005561DE">
              <w:rPr>
                <w:rFonts w:eastAsia="Batang"/>
              </w:rPr>
              <w:t>Japon</w:t>
            </w:r>
          </w:p>
        </w:tc>
        <w:tc>
          <w:tcPr>
            <w:tcW w:w="4824" w:type="dxa"/>
          </w:tcPr>
          <w:p w14:paraId="299A93D0" w14:textId="77777777" w:rsidR="00113EBA" w:rsidRPr="005561DE" w:rsidRDefault="00113EBA" w:rsidP="00777A2C">
            <w:pPr>
              <w:pStyle w:val="Tabletext"/>
              <w:jc w:val="left"/>
              <w:rPr>
                <w:rFonts w:eastAsia="Batang"/>
              </w:rPr>
            </w:pPr>
          </w:p>
        </w:tc>
      </w:tr>
      <w:tr w:rsidR="00C30F96" w:rsidRPr="005561DE" w14:paraId="2DB342D2" w14:textId="77777777" w:rsidTr="00532499">
        <w:trPr>
          <w:cantSplit/>
          <w:jc w:val="center"/>
        </w:trPr>
        <w:tc>
          <w:tcPr>
            <w:tcW w:w="2195" w:type="dxa"/>
          </w:tcPr>
          <w:p w14:paraId="74B1ABA5" w14:textId="77777777" w:rsidR="00C30F96" w:rsidRPr="005561DE" w:rsidRDefault="00C30F96" w:rsidP="00777A2C">
            <w:pPr>
              <w:pStyle w:val="Tabletext"/>
              <w:jc w:val="left"/>
              <w:rPr>
                <w:rFonts w:eastAsia="Batang"/>
              </w:rPr>
            </w:pPr>
            <w:r w:rsidRPr="005561DE">
              <w:rPr>
                <w:rFonts w:eastAsia="Batang"/>
              </w:rPr>
              <w:t>920-928</w:t>
            </w:r>
          </w:p>
        </w:tc>
        <w:tc>
          <w:tcPr>
            <w:tcW w:w="2620" w:type="dxa"/>
          </w:tcPr>
          <w:p w14:paraId="5F12CC1B" w14:textId="77777777" w:rsidR="00C30F96" w:rsidRPr="005561DE" w:rsidRDefault="00C30F96" w:rsidP="00777A2C">
            <w:pPr>
              <w:pStyle w:val="Tabletext"/>
              <w:jc w:val="left"/>
              <w:rPr>
                <w:rFonts w:eastAsia="Batang"/>
              </w:rPr>
            </w:pPr>
            <w:r w:rsidRPr="005561DE">
              <w:rPr>
                <w:rFonts w:eastAsia="Batang"/>
              </w:rPr>
              <w:t>Japon</w:t>
            </w:r>
          </w:p>
        </w:tc>
        <w:tc>
          <w:tcPr>
            <w:tcW w:w="4824" w:type="dxa"/>
          </w:tcPr>
          <w:p w14:paraId="6F2D08B0" w14:textId="77777777" w:rsidR="00C30F96" w:rsidRPr="005561DE" w:rsidRDefault="00C30F96" w:rsidP="00777A2C">
            <w:pPr>
              <w:pStyle w:val="Tabletext"/>
              <w:jc w:val="left"/>
              <w:rPr>
                <w:rFonts w:eastAsia="Batang"/>
              </w:rPr>
            </w:pPr>
          </w:p>
        </w:tc>
      </w:tr>
      <w:tr w:rsidR="00113EBA" w:rsidRPr="005561DE" w14:paraId="319CF4E4" w14:textId="77777777" w:rsidTr="00532499">
        <w:trPr>
          <w:cantSplit/>
          <w:jc w:val="center"/>
        </w:trPr>
        <w:tc>
          <w:tcPr>
            <w:tcW w:w="2195" w:type="dxa"/>
          </w:tcPr>
          <w:p w14:paraId="511747EE" w14:textId="77777777" w:rsidR="00113EBA" w:rsidRPr="005561DE" w:rsidRDefault="00113EBA" w:rsidP="00777A2C">
            <w:pPr>
              <w:pStyle w:val="Tabletext"/>
              <w:jc w:val="left"/>
              <w:rPr>
                <w:rFonts w:eastAsia="Batang"/>
              </w:rPr>
            </w:pPr>
            <w:r w:rsidRPr="005561DE">
              <w:rPr>
                <w:rFonts w:eastAsia="Batang"/>
              </w:rPr>
              <w:t>928-960</w:t>
            </w:r>
          </w:p>
        </w:tc>
        <w:tc>
          <w:tcPr>
            <w:tcW w:w="2620" w:type="dxa"/>
          </w:tcPr>
          <w:p w14:paraId="052F66E8" w14:textId="77777777" w:rsidR="00113EBA" w:rsidRPr="005561DE" w:rsidRDefault="00113EBA" w:rsidP="00777A2C">
            <w:pPr>
              <w:pStyle w:val="Tabletext"/>
              <w:jc w:val="left"/>
              <w:rPr>
                <w:rFonts w:eastAsia="Batang"/>
              </w:rPr>
            </w:pPr>
            <w:r w:rsidRPr="005561DE">
              <w:rPr>
                <w:rFonts w:eastAsia="Batang"/>
              </w:rPr>
              <w:t>Amérique du Nord</w:t>
            </w:r>
          </w:p>
        </w:tc>
        <w:tc>
          <w:tcPr>
            <w:tcW w:w="4824" w:type="dxa"/>
          </w:tcPr>
          <w:p w14:paraId="068B85E9" w14:textId="2C40D114" w:rsidR="00113EBA" w:rsidRPr="005561DE" w:rsidRDefault="00113EBA" w:rsidP="00777A2C">
            <w:pPr>
              <w:pStyle w:val="Tabletext"/>
              <w:jc w:val="left"/>
              <w:rPr>
                <w:rFonts w:eastAsia="Batang"/>
              </w:rPr>
            </w:pPr>
            <w:r w:rsidRPr="005561DE">
              <w:rPr>
                <w:rFonts w:eastAsia="Batang"/>
              </w:rPr>
              <w:t xml:space="preserve">Bande soumise à licence, Parties 22, 24, 90 et 101 aux </w:t>
            </w:r>
            <w:r w:rsidR="00EB3A89" w:rsidRPr="005561DE">
              <w:rPr>
                <w:rFonts w:eastAsia="Batang"/>
              </w:rPr>
              <w:t>États-Unis</w:t>
            </w:r>
            <w:r w:rsidRPr="005561DE">
              <w:rPr>
                <w:rFonts w:eastAsia="Batang"/>
              </w:rPr>
              <w:t>.</w:t>
            </w:r>
          </w:p>
        </w:tc>
      </w:tr>
      <w:tr w:rsidR="00113EBA" w:rsidRPr="005561DE" w14:paraId="1F6F872A" w14:textId="77777777" w:rsidTr="00532499">
        <w:trPr>
          <w:cantSplit/>
          <w:jc w:val="center"/>
        </w:trPr>
        <w:tc>
          <w:tcPr>
            <w:tcW w:w="2195" w:type="dxa"/>
          </w:tcPr>
          <w:p w14:paraId="6D6B9FF9" w14:textId="77777777" w:rsidR="00113EBA" w:rsidRPr="005561DE" w:rsidRDefault="00113EBA" w:rsidP="00777A2C">
            <w:pPr>
              <w:pStyle w:val="Tabletext"/>
              <w:jc w:val="left"/>
              <w:rPr>
                <w:rFonts w:eastAsia="Batang"/>
              </w:rPr>
            </w:pPr>
            <w:r w:rsidRPr="005561DE">
              <w:rPr>
                <w:rFonts w:eastAsia="Batang"/>
              </w:rPr>
              <w:t>950-958</w:t>
            </w:r>
          </w:p>
        </w:tc>
        <w:tc>
          <w:tcPr>
            <w:tcW w:w="2620" w:type="dxa"/>
          </w:tcPr>
          <w:p w14:paraId="54E508CB" w14:textId="77777777" w:rsidR="00113EBA" w:rsidRPr="005561DE" w:rsidRDefault="00113EBA" w:rsidP="00777A2C">
            <w:pPr>
              <w:pStyle w:val="Tabletext"/>
              <w:jc w:val="left"/>
              <w:rPr>
                <w:rFonts w:eastAsia="Batang"/>
              </w:rPr>
            </w:pPr>
            <w:r w:rsidRPr="005561DE">
              <w:rPr>
                <w:rFonts w:eastAsia="Batang"/>
              </w:rPr>
              <w:t>Japon</w:t>
            </w:r>
          </w:p>
        </w:tc>
        <w:tc>
          <w:tcPr>
            <w:tcW w:w="4824" w:type="dxa"/>
          </w:tcPr>
          <w:p w14:paraId="718F3EF7" w14:textId="77777777" w:rsidR="00113EBA" w:rsidRPr="005561DE" w:rsidRDefault="00113EBA" w:rsidP="00777A2C">
            <w:pPr>
              <w:pStyle w:val="Tabletext"/>
              <w:jc w:val="left"/>
              <w:rPr>
                <w:rFonts w:eastAsia="Batang"/>
              </w:rPr>
            </w:pPr>
            <w:r w:rsidRPr="005561DE">
              <w:rPr>
                <w:rFonts w:eastAsia="Batang"/>
              </w:rPr>
              <w:t>Partagée avec les systèmes RFID passifs.</w:t>
            </w:r>
          </w:p>
        </w:tc>
      </w:tr>
      <w:tr w:rsidR="00113EBA" w:rsidRPr="005561DE" w14:paraId="1D220A70" w14:textId="77777777" w:rsidTr="00532499">
        <w:trPr>
          <w:cantSplit/>
          <w:jc w:val="center"/>
        </w:trPr>
        <w:tc>
          <w:tcPr>
            <w:tcW w:w="2195" w:type="dxa"/>
          </w:tcPr>
          <w:p w14:paraId="14A10C6F" w14:textId="77777777" w:rsidR="00113EBA" w:rsidRPr="005561DE" w:rsidRDefault="00113EBA" w:rsidP="00777A2C">
            <w:pPr>
              <w:pStyle w:val="Tabletext"/>
              <w:jc w:val="left"/>
              <w:rPr>
                <w:rFonts w:eastAsia="Batang"/>
              </w:rPr>
            </w:pPr>
            <w:r w:rsidRPr="005561DE">
              <w:rPr>
                <w:rFonts w:eastAsia="Batang"/>
              </w:rPr>
              <w:t>1 427-1 518</w:t>
            </w:r>
          </w:p>
        </w:tc>
        <w:tc>
          <w:tcPr>
            <w:tcW w:w="2620" w:type="dxa"/>
          </w:tcPr>
          <w:p w14:paraId="0166BE51" w14:textId="508D7EC0" w:rsidR="00113EBA" w:rsidRPr="005561DE" w:rsidRDefault="00EB3A89" w:rsidP="00777A2C">
            <w:pPr>
              <w:pStyle w:val="Tabletext"/>
              <w:jc w:val="left"/>
              <w:rPr>
                <w:rFonts w:eastAsia="Batang"/>
              </w:rPr>
            </w:pPr>
            <w:r w:rsidRPr="005561DE">
              <w:rPr>
                <w:rFonts w:eastAsia="Batang"/>
              </w:rPr>
              <w:t>États-Unis</w:t>
            </w:r>
            <w:r w:rsidR="00113EBA" w:rsidRPr="005561DE">
              <w:rPr>
                <w:rFonts w:eastAsia="Batang"/>
              </w:rPr>
              <w:t xml:space="preserve"> et Canada</w:t>
            </w:r>
          </w:p>
        </w:tc>
        <w:tc>
          <w:tcPr>
            <w:tcW w:w="4824" w:type="dxa"/>
          </w:tcPr>
          <w:p w14:paraId="5D9FE18C" w14:textId="77777777" w:rsidR="00113EBA" w:rsidRPr="005561DE" w:rsidRDefault="00113EBA" w:rsidP="00777A2C">
            <w:pPr>
              <w:pStyle w:val="Tabletext"/>
              <w:jc w:val="left"/>
              <w:rPr>
                <w:rFonts w:eastAsia="Batang"/>
              </w:rPr>
            </w:pPr>
            <w:r w:rsidRPr="005561DE">
              <w:rPr>
                <w:rFonts w:eastAsia="Batang"/>
              </w:rPr>
              <w:t>Dans des parties de la Région 1, à savoir en Europe:</w:t>
            </w:r>
          </w:p>
          <w:p w14:paraId="599C9392" w14:textId="05146428" w:rsidR="00113EBA" w:rsidRPr="005561DE" w:rsidRDefault="00113EBA" w:rsidP="00777A2C">
            <w:pPr>
              <w:pStyle w:val="Tabletext"/>
              <w:ind w:left="284" w:hanging="284"/>
              <w:jc w:val="left"/>
              <w:rPr>
                <w:rFonts w:eastAsia="Batang"/>
              </w:rPr>
            </w:pPr>
            <w:r w:rsidRPr="005561DE">
              <w:rPr>
                <w:rFonts w:eastAsia="Batang"/>
              </w:rPr>
              <w:t>–</w:t>
            </w:r>
            <w:r w:rsidRPr="005561DE">
              <w:rPr>
                <w:rFonts w:eastAsia="Batang"/>
              </w:rPr>
              <w:tab/>
              <w:t>Il est prévu d'utiliser la gamme 1</w:t>
            </w:r>
            <w:r w:rsidR="00EF0CBD">
              <w:rPr>
                <w:rFonts w:eastAsia="Batang"/>
              </w:rPr>
              <w:t> </w:t>
            </w:r>
            <w:r w:rsidRPr="005561DE">
              <w:rPr>
                <w:rFonts w:eastAsia="Batang"/>
              </w:rPr>
              <w:t>452</w:t>
            </w:r>
            <w:r w:rsidR="00EF0CBD">
              <w:rPr>
                <w:rFonts w:eastAsia="Batang"/>
              </w:rPr>
              <w:noBreakHyphen/>
            </w:r>
            <w:r w:rsidRPr="005561DE">
              <w:rPr>
                <w:rFonts w:eastAsia="Batang"/>
              </w:rPr>
              <w:t>1</w:t>
            </w:r>
            <w:r w:rsidR="006062B7" w:rsidRPr="005561DE">
              <w:rPr>
                <w:rFonts w:eastAsia="Batang"/>
              </w:rPr>
              <w:t> </w:t>
            </w:r>
            <w:r w:rsidRPr="005561DE">
              <w:rPr>
                <w:rFonts w:eastAsia="Batang"/>
              </w:rPr>
              <w:t>479,2</w:t>
            </w:r>
            <w:r w:rsidR="006062B7" w:rsidRPr="005561DE">
              <w:rPr>
                <w:rFonts w:eastAsia="Batang"/>
              </w:rPr>
              <w:t> </w:t>
            </w:r>
            <w:r w:rsidRPr="005561DE">
              <w:rPr>
                <w:rFonts w:eastAsia="Batang"/>
              </w:rPr>
              <w:t>MHz pour la radiodiffusion de Terre conformément à l'accord Ma02revCO07 (enregistré à l'UIT en tant qu'accord régional) et pour le service mobile pour la</w:t>
            </w:r>
            <w:r w:rsidRPr="005561DE">
              <w:t xml:space="preserve"> </w:t>
            </w:r>
            <w:r w:rsidRPr="005561DE">
              <w:rPr>
                <w:rFonts w:eastAsia="Batang"/>
              </w:rPr>
              <w:t>capacité additionnelle de liaisons descendantes uniquement, conformément à la décision pertinente de la CE.</w:t>
            </w:r>
          </w:p>
          <w:p w14:paraId="66D639EE" w14:textId="77777777" w:rsidR="00113EBA" w:rsidRPr="005561DE" w:rsidRDefault="00113EBA" w:rsidP="00777A2C">
            <w:pPr>
              <w:pStyle w:val="Tabletext"/>
              <w:ind w:left="284" w:hanging="284"/>
              <w:jc w:val="left"/>
              <w:rPr>
                <w:rFonts w:eastAsia="Batang"/>
              </w:rPr>
            </w:pPr>
            <w:r w:rsidRPr="005561DE">
              <w:rPr>
                <w:rFonts w:eastAsia="Batang"/>
              </w:rPr>
              <w:t>–</w:t>
            </w:r>
            <w:r w:rsidRPr="005561DE">
              <w:rPr>
                <w:rFonts w:eastAsia="Batang"/>
              </w:rPr>
              <w:tab/>
              <w:t>La gamme 1 492-1 518 MHz est utilisée pour les microphones sans fil conformément à l'Annexe 10 de la Recommandation ERC 70-03.</w:t>
            </w:r>
          </w:p>
          <w:p w14:paraId="43793CE6" w14:textId="77777777" w:rsidR="00113EBA" w:rsidRPr="005561DE" w:rsidRDefault="00113EBA" w:rsidP="00777A2C">
            <w:pPr>
              <w:pStyle w:val="Tabletext"/>
              <w:ind w:left="284" w:hanging="284"/>
              <w:jc w:val="left"/>
              <w:rPr>
                <w:rFonts w:eastAsia="Batang"/>
              </w:rPr>
            </w:pPr>
            <w:r w:rsidRPr="005561DE">
              <w:rPr>
                <w:rFonts w:eastAsia="Batang"/>
              </w:rPr>
              <w:t>–</w:t>
            </w:r>
            <w:r w:rsidRPr="005561DE">
              <w:rPr>
                <w:rFonts w:eastAsia="Batang"/>
              </w:rPr>
              <w:tab/>
              <w:t>N'est pas utilisée pour les systèmes AMR/AMI.</w:t>
            </w:r>
          </w:p>
        </w:tc>
      </w:tr>
      <w:tr w:rsidR="00113EBA" w:rsidRPr="005561DE" w14:paraId="6D2D18CC" w14:textId="77777777" w:rsidTr="00532499">
        <w:trPr>
          <w:cantSplit/>
          <w:jc w:val="center"/>
        </w:trPr>
        <w:tc>
          <w:tcPr>
            <w:tcW w:w="2195" w:type="dxa"/>
          </w:tcPr>
          <w:p w14:paraId="3DF73E15" w14:textId="77777777" w:rsidR="00113EBA" w:rsidRPr="005561DE" w:rsidRDefault="00113EBA" w:rsidP="00777A2C">
            <w:pPr>
              <w:pStyle w:val="Tabletext"/>
              <w:jc w:val="left"/>
              <w:rPr>
                <w:rFonts w:eastAsia="Batang"/>
              </w:rPr>
            </w:pPr>
            <w:r w:rsidRPr="005561DE">
              <w:rPr>
                <w:rFonts w:eastAsia="Batang"/>
              </w:rPr>
              <w:t>2 400-2 483,5</w:t>
            </w:r>
          </w:p>
        </w:tc>
        <w:tc>
          <w:tcPr>
            <w:tcW w:w="2620" w:type="dxa"/>
          </w:tcPr>
          <w:p w14:paraId="51158BD6" w14:textId="158AC7AC" w:rsidR="00113EBA" w:rsidRPr="005561DE" w:rsidRDefault="00B71324" w:rsidP="00777A2C">
            <w:pPr>
              <w:pStyle w:val="Tabletext"/>
              <w:jc w:val="left"/>
              <w:rPr>
                <w:rFonts w:eastAsia="Batang"/>
              </w:rPr>
            </w:pPr>
            <w:r w:rsidRPr="005561DE">
              <w:rPr>
                <w:rFonts w:eastAsia="Batang"/>
              </w:rPr>
              <w:t>À</w:t>
            </w:r>
            <w:r w:rsidR="00113EBA" w:rsidRPr="005561DE">
              <w:rPr>
                <w:rFonts w:eastAsia="Batang"/>
              </w:rPr>
              <w:t xml:space="preserve"> l'échelle mondiale</w:t>
            </w:r>
          </w:p>
        </w:tc>
        <w:tc>
          <w:tcPr>
            <w:tcW w:w="4824" w:type="dxa"/>
          </w:tcPr>
          <w:p w14:paraId="42A27346" w14:textId="77777777" w:rsidR="00113EBA" w:rsidRPr="005561DE" w:rsidRDefault="00113EBA" w:rsidP="00777A2C">
            <w:pPr>
              <w:pStyle w:val="Tabletext"/>
              <w:jc w:val="left"/>
              <w:rPr>
                <w:rFonts w:eastAsia="Batang"/>
              </w:rPr>
            </w:pPr>
          </w:p>
        </w:tc>
      </w:tr>
      <w:tr w:rsidR="00113EBA" w:rsidRPr="005561DE" w14:paraId="56E3A7DA" w14:textId="77777777" w:rsidTr="00532499">
        <w:trPr>
          <w:cantSplit/>
          <w:jc w:val="center"/>
        </w:trPr>
        <w:tc>
          <w:tcPr>
            <w:tcW w:w="2195" w:type="dxa"/>
            <w:tcBorders>
              <w:top w:val="single" w:sz="4" w:space="0" w:color="auto"/>
              <w:left w:val="single" w:sz="4" w:space="0" w:color="auto"/>
              <w:bottom w:val="single" w:sz="4" w:space="0" w:color="auto"/>
              <w:right w:val="single" w:sz="4" w:space="0" w:color="auto"/>
            </w:tcBorders>
          </w:tcPr>
          <w:p w14:paraId="761D382D" w14:textId="77777777" w:rsidR="00113EBA" w:rsidRPr="005561DE" w:rsidRDefault="00113EBA" w:rsidP="00777A2C">
            <w:pPr>
              <w:pStyle w:val="Tabletext"/>
              <w:jc w:val="left"/>
              <w:rPr>
                <w:rFonts w:eastAsia="Batang"/>
              </w:rPr>
            </w:pPr>
            <w:r w:rsidRPr="005561DE">
              <w:rPr>
                <w:rFonts w:eastAsia="Batang"/>
              </w:rPr>
              <w:t xml:space="preserve">3 </w:t>
            </w:r>
            <w:r w:rsidR="00C30F96" w:rsidRPr="005561DE">
              <w:rPr>
                <w:rFonts w:eastAsia="Batang"/>
              </w:rPr>
              <w:t>5</w:t>
            </w:r>
            <w:r w:rsidRPr="005561DE">
              <w:rPr>
                <w:rFonts w:eastAsia="Batang"/>
              </w:rPr>
              <w:t>50-3 700</w:t>
            </w:r>
          </w:p>
        </w:tc>
        <w:tc>
          <w:tcPr>
            <w:tcW w:w="2620" w:type="dxa"/>
            <w:tcBorders>
              <w:top w:val="single" w:sz="4" w:space="0" w:color="auto"/>
              <w:left w:val="single" w:sz="4" w:space="0" w:color="auto"/>
              <w:bottom w:val="single" w:sz="4" w:space="0" w:color="auto"/>
              <w:right w:val="single" w:sz="4" w:space="0" w:color="auto"/>
            </w:tcBorders>
          </w:tcPr>
          <w:p w14:paraId="5A01101B" w14:textId="5DF183EA" w:rsidR="00113EBA" w:rsidRPr="005561DE" w:rsidRDefault="00EB3A89" w:rsidP="00777A2C">
            <w:pPr>
              <w:pStyle w:val="Tabletext"/>
              <w:jc w:val="left"/>
              <w:rPr>
                <w:rFonts w:eastAsia="Batang"/>
              </w:rPr>
            </w:pPr>
            <w:r w:rsidRPr="005561DE">
              <w:rPr>
                <w:rFonts w:eastAsia="Batang"/>
              </w:rPr>
              <w:t>États-Unis</w:t>
            </w:r>
          </w:p>
        </w:tc>
        <w:tc>
          <w:tcPr>
            <w:tcW w:w="4824" w:type="dxa"/>
            <w:tcBorders>
              <w:top w:val="single" w:sz="4" w:space="0" w:color="auto"/>
              <w:left w:val="single" w:sz="4" w:space="0" w:color="auto"/>
              <w:bottom w:val="single" w:sz="4" w:space="0" w:color="auto"/>
              <w:right w:val="single" w:sz="4" w:space="0" w:color="auto"/>
            </w:tcBorders>
          </w:tcPr>
          <w:p w14:paraId="75D3BC17" w14:textId="77777777" w:rsidR="00113EBA" w:rsidRPr="005561DE" w:rsidRDefault="00113EBA" w:rsidP="00777A2C">
            <w:pPr>
              <w:pStyle w:val="Tabletext"/>
              <w:jc w:val="left"/>
              <w:rPr>
                <w:rFonts w:eastAsia="Batang"/>
              </w:rPr>
            </w:pPr>
            <w:r w:rsidRPr="005561DE">
              <w:rPr>
                <w:rFonts w:eastAsia="Batang"/>
              </w:rPr>
              <w:t>Licences régionales</w:t>
            </w:r>
          </w:p>
        </w:tc>
      </w:tr>
      <w:tr w:rsidR="00113EBA" w:rsidRPr="005561DE" w14:paraId="5AF54161" w14:textId="77777777" w:rsidTr="00532499">
        <w:trPr>
          <w:cantSplit/>
          <w:jc w:val="center"/>
        </w:trPr>
        <w:tc>
          <w:tcPr>
            <w:tcW w:w="2195" w:type="dxa"/>
            <w:tcBorders>
              <w:top w:val="single" w:sz="4" w:space="0" w:color="auto"/>
              <w:left w:val="single" w:sz="4" w:space="0" w:color="auto"/>
              <w:bottom w:val="single" w:sz="4" w:space="0" w:color="auto"/>
              <w:right w:val="single" w:sz="4" w:space="0" w:color="auto"/>
            </w:tcBorders>
          </w:tcPr>
          <w:p w14:paraId="76AB4CCE" w14:textId="77777777" w:rsidR="00113EBA" w:rsidRPr="005561DE" w:rsidRDefault="00113EBA" w:rsidP="00777A2C">
            <w:pPr>
              <w:pStyle w:val="Tabletext"/>
              <w:jc w:val="left"/>
              <w:rPr>
                <w:rFonts w:eastAsia="Batang"/>
              </w:rPr>
            </w:pPr>
            <w:r w:rsidRPr="005561DE">
              <w:rPr>
                <w:rFonts w:eastAsia="Batang"/>
              </w:rPr>
              <w:t>5 250-5 350</w:t>
            </w:r>
          </w:p>
        </w:tc>
        <w:tc>
          <w:tcPr>
            <w:tcW w:w="2620" w:type="dxa"/>
            <w:tcBorders>
              <w:top w:val="single" w:sz="4" w:space="0" w:color="auto"/>
              <w:left w:val="single" w:sz="4" w:space="0" w:color="auto"/>
              <w:bottom w:val="single" w:sz="4" w:space="0" w:color="auto"/>
              <w:right w:val="single" w:sz="4" w:space="0" w:color="auto"/>
            </w:tcBorders>
          </w:tcPr>
          <w:p w14:paraId="24AE6948" w14:textId="77777777" w:rsidR="00113EBA" w:rsidRPr="005561DE" w:rsidRDefault="00113EBA" w:rsidP="00777A2C">
            <w:pPr>
              <w:pStyle w:val="Tabletext"/>
              <w:jc w:val="left"/>
              <w:rPr>
                <w:rFonts w:eastAsia="Batang"/>
              </w:rPr>
            </w:pPr>
            <w:r w:rsidRPr="005561DE">
              <w:rPr>
                <w:rFonts w:eastAsia="Batang"/>
              </w:rPr>
              <w:t>Amérique du Nord, Europe, Japon</w:t>
            </w:r>
          </w:p>
        </w:tc>
        <w:tc>
          <w:tcPr>
            <w:tcW w:w="4824" w:type="dxa"/>
            <w:tcBorders>
              <w:top w:val="single" w:sz="4" w:space="0" w:color="auto"/>
              <w:left w:val="single" w:sz="4" w:space="0" w:color="auto"/>
              <w:bottom w:val="single" w:sz="4" w:space="0" w:color="auto"/>
              <w:right w:val="single" w:sz="4" w:space="0" w:color="auto"/>
            </w:tcBorders>
          </w:tcPr>
          <w:p w14:paraId="5209BF1B" w14:textId="77777777" w:rsidR="00113EBA" w:rsidRPr="005561DE" w:rsidRDefault="00113EBA" w:rsidP="00777A2C">
            <w:pPr>
              <w:pStyle w:val="Tabletext"/>
              <w:jc w:val="left"/>
              <w:rPr>
                <w:rFonts w:eastAsia="Batang"/>
              </w:rPr>
            </w:pPr>
          </w:p>
        </w:tc>
      </w:tr>
      <w:tr w:rsidR="00113EBA" w:rsidRPr="005561DE" w14:paraId="079DCD6F" w14:textId="77777777" w:rsidTr="00532499">
        <w:trPr>
          <w:cantSplit/>
          <w:jc w:val="center"/>
        </w:trPr>
        <w:tc>
          <w:tcPr>
            <w:tcW w:w="2195" w:type="dxa"/>
            <w:tcBorders>
              <w:top w:val="single" w:sz="4" w:space="0" w:color="auto"/>
              <w:left w:val="single" w:sz="4" w:space="0" w:color="auto"/>
              <w:bottom w:val="single" w:sz="4" w:space="0" w:color="auto"/>
              <w:right w:val="single" w:sz="4" w:space="0" w:color="auto"/>
            </w:tcBorders>
          </w:tcPr>
          <w:p w14:paraId="0DDA0686" w14:textId="77777777" w:rsidR="00113EBA" w:rsidRPr="005561DE" w:rsidRDefault="00113EBA" w:rsidP="00777A2C">
            <w:pPr>
              <w:pStyle w:val="Tabletext"/>
              <w:jc w:val="left"/>
              <w:rPr>
                <w:rFonts w:eastAsia="Batang"/>
              </w:rPr>
            </w:pPr>
            <w:r w:rsidRPr="005561DE">
              <w:rPr>
                <w:rFonts w:eastAsia="Batang"/>
              </w:rPr>
              <w:t>5 470-5 725</w:t>
            </w:r>
          </w:p>
        </w:tc>
        <w:tc>
          <w:tcPr>
            <w:tcW w:w="2620" w:type="dxa"/>
            <w:tcBorders>
              <w:top w:val="single" w:sz="4" w:space="0" w:color="auto"/>
              <w:left w:val="single" w:sz="4" w:space="0" w:color="auto"/>
              <w:bottom w:val="single" w:sz="4" w:space="0" w:color="auto"/>
              <w:right w:val="single" w:sz="4" w:space="0" w:color="auto"/>
            </w:tcBorders>
          </w:tcPr>
          <w:p w14:paraId="003905D2" w14:textId="77777777" w:rsidR="00113EBA" w:rsidRPr="005561DE" w:rsidRDefault="00113EBA" w:rsidP="00777A2C">
            <w:pPr>
              <w:pStyle w:val="Tabletext"/>
              <w:jc w:val="left"/>
              <w:rPr>
                <w:rFonts w:eastAsia="Batang"/>
              </w:rPr>
            </w:pPr>
            <w:r w:rsidRPr="005561DE">
              <w:rPr>
                <w:rFonts w:eastAsia="Batang"/>
              </w:rPr>
              <w:t>Amérique du Nord, Europe, Japon</w:t>
            </w:r>
          </w:p>
        </w:tc>
        <w:tc>
          <w:tcPr>
            <w:tcW w:w="4824" w:type="dxa"/>
            <w:tcBorders>
              <w:top w:val="single" w:sz="4" w:space="0" w:color="auto"/>
              <w:left w:val="single" w:sz="4" w:space="0" w:color="auto"/>
              <w:bottom w:val="single" w:sz="4" w:space="0" w:color="auto"/>
              <w:right w:val="single" w:sz="4" w:space="0" w:color="auto"/>
            </w:tcBorders>
          </w:tcPr>
          <w:p w14:paraId="26A0F32D" w14:textId="77777777" w:rsidR="00113EBA" w:rsidRPr="005561DE" w:rsidRDefault="00113EBA" w:rsidP="00777A2C">
            <w:pPr>
              <w:pStyle w:val="Tabletext"/>
              <w:jc w:val="left"/>
              <w:rPr>
                <w:rFonts w:eastAsia="Batang"/>
              </w:rPr>
            </w:pPr>
          </w:p>
        </w:tc>
      </w:tr>
      <w:tr w:rsidR="00113EBA" w:rsidRPr="005561DE" w14:paraId="3158995E" w14:textId="77777777" w:rsidTr="00532499">
        <w:trPr>
          <w:cantSplit/>
          <w:jc w:val="center"/>
        </w:trPr>
        <w:tc>
          <w:tcPr>
            <w:tcW w:w="2195" w:type="dxa"/>
            <w:tcBorders>
              <w:top w:val="single" w:sz="4" w:space="0" w:color="auto"/>
              <w:left w:val="single" w:sz="4" w:space="0" w:color="auto"/>
              <w:bottom w:val="single" w:sz="4" w:space="0" w:color="auto"/>
              <w:right w:val="single" w:sz="4" w:space="0" w:color="auto"/>
            </w:tcBorders>
          </w:tcPr>
          <w:p w14:paraId="4BDED325" w14:textId="77777777" w:rsidR="00113EBA" w:rsidRPr="005561DE" w:rsidRDefault="00113EBA" w:rsidP="00777A2C">
            <w:pPr>
              <w:pStyle w:val="Tabletext"/>
              <w:jc w:val="left"/>
              <w:rPr>
                <w:rFonts w:eastAsia="Batang"/>
              </w:rPr>
            </w:pPr>
            <w:r w:rsidRPr="005561DE">
              <w:rPr>
                <w:rFonts w:eastAsia="Batang"/>
              </w:rPr>
              <w:t>5 725-5 850</w:t>
            </w:r>
          </w:p>
        </w:tc>
        <w:tc>
          <w:tcPr>
            <w:tcW w:w="2620" w:type="dxa"/>
            <w:tcBorders>
              <w:top w:val="single" w:sz="4" w:space="0" w:color="auto"/>
              <w:left w:val="single" w:sz="4" w:space="0" w:color="auto"/>
              <w:bottom w:val="single" w:sz="4" w:space="0" w:color="auto"/>
              <w:right w:val="single" w:sz="4" w:space="0" w:color="auto"/>
            </w:tcBorders>
          </w:tcPr>
          <w:p w14:paraId="3E5718A5" w14:textId="77777777" w:rsidR="00113EBA" w:rsidRPr="005561DE" w:rsidRDefault="00113EBA" w:rsidP="00777A2C">
            <w:pPr>
              <w:pStyle w:val="Tabletext"/>
              <w:jc w:val="left"/>
              <w:rPr>
                <w:rFonts w:eastAsia="Batang"/>
              </w:rPr>
            </w:pPr>
            <w:r w:rsidRPr="005561DE">
              <w:rPr>
                <w:rFonts w:eastAsia="Batang"/>
              </w:rPr>
              <w:t xml:space="preserve">Amérique du Nord </w:t>
            </w:r>
          </w:p>
        </w:tc>
        <w:tc>
          <w:tcPr>
            <w:tcW w:w="4824" w:type="dxa"/>
            <w:tcBorders>
              <w:top w:val="single" w:sz="4" w:space="0" w:color="auto"/>
              <w:left w:val="single" w:sz="4" w:space="0" w:color="auto"/>
              <w:bottom w:val="single" w:sz="4" w:space="0" w:color="auto"/>
              <w:right w:val="single" w:sz="4" w:space="0" w:color="auto"/>
            </w:tcBorders>
          </w:tcPr>
          <w:p w14:paraId="2E59427E" w14:textId="77777777" w:rsidR="00113EBA" w:rsidRPr="005561DE" w:rsidRDefault="00113EBA" w:rsidP="00777A2C">
            <w:pPr>
              <w:pStyle w:val="Tabletext"/>
              <w:jc w:val="left"/>
              <w:rPr>
                <w:rFonts w:eastAsia="Batang"/>
              </w:rPr>
            </w:pPr>
            <w:r w:rsidRPr="005561DE">
              <w:rPr>
                <w:rFonts w:eastAsia="Batang"/>
              </w:rPr>
              <w:t>Bande ISM sans obligation de licence</w:t>
            </w:r>
          </w:p>
        </w:tc>
      </w:tr>
    </w:tbl>
    <w:p w14:paraId="3E011D5D" w14:textId="77777777" w:rsidR="00113EBA" w:rsidRPr="005561DE" w:rsidRDefault="00113EBA" w:rsidP="00777A2C">
      <w:r w:rsidRPr="005561DE">
        <w:t>Les technologies de la famille cdma2000 multiporteuses du 3GPP2 peuvent également être utilisées pour les applications de gestion du réseau électrique. Les bandes à utiliser sont définies dans la norme 3GPP2 C.0057-E v1.0 – Spécification des classes de bandes pour les systèmes à étalement de spectre cdma2000.</w:t>
      </w:r>
    </w:p>
    <w:p w14:paraId="4BD05339" w14:textId="77777777" w:rsidR="00DE31BE" w:rsidRPr="005561DE" w:rsidRDefault="00C30F96" w:rsidP="00777A2C">
      <w:pPr>
        <w:pStyle w:val="Heading2"/>
      </w:pPr>
      <w:bookmarkStart w:id="64" w:name="_Toc498437765"/>
      <w:bookmarkStart w:id="65" w:name="_Toc498500105"/>
      <w:bookmarkStart w:id="66" w:name="_Toc498500356"/>
      <w:bookmarkStart w:id="67" w:name="_Toc498516121"/>
      <w:bookmarkStart w:id="68" w:name="_Toc37999744"/>
      <w:r w:rsidRPr="005561DE">
        <w:t>4.4</w:t>
      </w:r>
      <w:r w:rsidRPr="005561DE">
        <w:tab/>
      </w:r>
      <w:r w:rsidR="00DE31BE" w:rsidRPr="005561DE">
        <w:t>Fourniture d'un réseau résilient</w:t>
      </w:r>
      <w:bookmarkEnd w:id="62"/>
      <w:bookmarkEnd w:id="63"/>
      <w:bookmarkEnd w:id="64"/>
      <w:bookmarkEnd w:id="65"/>
      <w:bookmarkEnd w:id="66"/>
      <w:bookmarkEnd w:id="67"/>
      <w:bookmarkEnd w:id="68"/>
    </w:p>
    <w:p w14:paraId="121594C4" w14:textId="2D632BEC" w:rsidR="00DE31BE" w:rsidRPr="005561DE" w:rsidRDefault="00DE31BE" w:rsidP="00777A2C">
      <w:pPr>
        <w:rPr>
          <w:rFonts w:asciiTheme="majorBidi" w:hAnsiTheme="majorBidi" w:cstheme="majorBidi"/>
          <w:szCs w:val="24"/>
        </w:rPr>
      </w:pPr>
      <w:r w:rsidRPr="005561DE">
        <w:rPr>
          <w:rFonts w:asciiTheme="majorBidi" w:hAnsiTheme="majorBidi" w:cstheme="majorBidi"/>
          <w:szCs w:val="24"/>
        </w:rPr>
        <w:t>La technologie de télédétection installée le long des lignes électriques permet aux opérateurs de réseau de recueillir des informations en temps réel sur l'état de leur réseau. Les fournisseurs d'infrastructures nationales essentielles peuvent ainsi à la fois éviter les pannes avant même qu'elles se produisent et, si un incident se produit malgré tout, localiser rapidement et avec précision l'endroit concerné. Le réseau intelligent utilise pour ce faire une série d'outils logiciels qui recueillent et analysent des données fournies par des capteurs qui sont répartis sur l'ensemble du réseau de distribution d'électricité et indiquent les points où la qualité de fonctionnement est moins bonne. Les entreprises de distribution peuvent optimiser leur programme de maintenance afin de prévenir les ruptures et envoyer rapidement des techniciens sur place en cas d'incident, sans qu'il soit nécessaire que les consommateurs signalent des problèmes. Ces dernières années, après deux pannes générales d'électricité très médiatisées en Amérique du Nord et en Europe, la sécurité des réseaux électriques est devenue une question politique et le réseau étant vieillissant, le nombre de pannes, et donc de coupures pour les utilisateurs finals, ne fera qu'augmenter. Les réseaux intelligents fourniront un véritable outil dans cet effort constant de contrôle.</w:t>
      </w:r>
    </w:p>
    <w:p w14:paraId="60F8DB9F" w14:textId="77777777" w:rsidR="004A645A" w:rsidRPr="005561DE" w:rsidRDefault="00DE31BE" w:rsidP="00777A2C">
      <w:pPr>
        <w:pStyle w:val="Heading1"/>
        <w:rPr>
          <w:szCs w:val="24"/>
        </w:rPr>
      </w:pPr>
      <w:bookmarkStart w:id="69" w:name="_Toc498437766"/>
      <w:bookmarkStart w:id="70" w:name="_Toc498500106"/>
      <w:bookmarkStart w:id="71" w:name="_Toc498500357"/>
      <w:bookmarkStart w:id="72" w:name="_Toc498516122"/>
      <w:bookmarkStart w:id="73" w:name="_Toc37999745"/>
      <w:bookmarkStart w:id="74" w:name="_Toc438029880"/>
      <w:bookmarkStart w:id="75" w:name="_Toc440533896"/>
      <w:r w:rsidRPr="005561DE">
        <w:rPr>
          <w:szCs w:val="24"/>
        </w:rPr>
        <w:t>5</w:t>
      </w:r>
      <w:r w:rsidRPr="005561DE">
        <w:rPr>
          <w:szCs w:val="24"/>
        </w:rPr>
        <w:tab/>
      </w:r>
      <w:r w:rsidR="004A645A" w:rsidRPr="005561DE">
        <w:rPr>
          <w:szCs w:val="24"/>
        </w:rPr>
        <w:t>Aperçu de l'architecture de référence pour les réseaux de distribution intelligents</w:t>
      </w:r>
      <w:bookmarkEnd w:id="69"/>
      <w:bookmarkEnd w:id="70"/>
      <w:bookmarkEnd w:id="71"/>
      <w:bookmarkEnd w:id="72"/>
      <w:bookmarkEnd w:id="73"/>
    </w:p>
    <w:p w14:paraId="460E5A59" w14:textId="77777777" w:rsidR="004A645A" w:rsidRPr="005561DE" w:rsidRDefault="004A645A" w:rsidP="00777A2C">
      <w:pPr>
        <w:rPr>
          <w:rFonts w:asciiTheme="majorBidi" w:hAnsiTheme="majorBidi" w:cstheme="majorBidi"/>
          <w:szCs w:val="24"/>
        </w:rPr>
      </w:pPr>
      <w:r w:rsidRPr="005561DE">
        <w:rPr>
          <w:rFonts w:asciiTheme="majorBidi" w:hAnsiTheme="majorBidi" w:cstheme="majorBidi"/>
          <w:szCs w:val="24"/>
        </w:rPr>
        <w:t>On trouvera ci-après un exemple d'architecture de référence pour réseaux intelligents, dans lequel sont représentés les éléments suivants</w:t>
      </w:r>
      <w:r w:rsidRPr="005561DE">
        <w:rPr>
          <w:rStyle w:val="FootnoteReference"/>
          <w:rFonts w:asciiTheme="majorBidi" w:hAnsiTheme="majorBidi" w:cstheme="majorBidi"/>
          <w:szCs w:val="24"/>
        </w:rPr>
        <w:footnoteReference w:id="16"/>
      </w:r>
      <w:r w:rsidRPr="005561DE">
        <w:rPr>
          <w:rFonts w:asciiTheme="majorBidi" w:hAnsiTheme="majorBidi" w:cstheme="majorBidi"/>
          <w:szCs w:val="24"/>
        </w:rPr>
        <w:t>:</w:t>
      </w:r>
    </w:p>
    <w:p w14:paraId="2FACDE47" w14:textId="77777777" w:rsidR="004A645A" w:rsidRPr="005561DE" w:rsidRDefault="004A645A" w:rsidP="00777A2C">
      <w:pPr>
        <w:pStyle w:val="enumlev1"/>
      </w:pPr>
      <w:r w:rsidRPr="005561DE">
        <w:rPr>
          <w:rFonts w:asciiTheme="majorBidi" w:hAnsiTheme="majorBidi" w:cstheme="majorBidi"/>
          <w:szCs w:val="24"/>
        </w:rPr>
        <w:t>•</w:t>
      </w:r>
      <w:r w:rsidRPr="005561DE">
        <w:rPr>
          <w:rFonts w:asciiTheme="majorBidi" w:hAnsiTheme="majorBidi" w:cstheme="majorBidi"/>
          <w:szCs w:val="24"/>
        </w:rPr>
        <w:tab/>
        <w:t>Réseau domestique (HAN) – Réseau d'appareils de gestion de l'énergie, d'équipements électroniques numériques grand public, d'appareils électroménagers commandés ou activés par un signal et d'applications dans un environnement domestique qui constitue l'extrémité domicile du compteur électrique.</w:t>
      </w:r>
    </w:p>
    <w:p w14:paraId="15D80A62" w14:textId="77777777" w:rsidR="004A645A" w:rsidRPr="005561DE" w:rsidRDefault="004A645A" w:rsidP="00777A2C">
      <w:pPr>
        <w:pStyle w:val="enumlev1"/>
      </w:pPr>
      <w:r w:rsidRPr="005561DE">
        <w:rPr>
          <w:rFonts w:asciiTheme="majorBidi" w:hAnsiTheme="majorBidi" w:cstheme="majorBidi"/>
          <w:szCs w:val="24"/>
        </w:rPr>
        <w:t>•</w:t>
      </w:r>
      <w:r w:rsidRPr="005561DE">
        <w:rPr>
          <w:rFonts w:asciiTheme="majorBidi" w:hAnsiTheme="majorBidi" w:cstheme="majorBidi"/>
          <w:szCs w:val="24"/>
        </w:rPr>
        <w:tab/>
      </w:r>
      <w:r w:rsidRPr="005561DE">
        <w:t>Réseau de jonction extérieure (FAN) – Réseau conçu pour assurer la connectivité aux appareils d'acquisition des données sur le terrain. Le réseau FAN peut assurer une connectivité à la sous</w:t>
      </w:r>
      <w:r w:rsidRPr="005561DE">
        <w:noBreakHyphen/>
        <w:t>station située en amont des appareils d'acquisition de données sur le terrain ou une connectivité qui permet d'éviter les sous</w:t>
      </w:r>
      <w:r w:rsidRPr="005561DE">
        <w:noBreakHyphen/>
        <w:t>stations et de relier les appareils d'acquisition de données sur le terrain pour former un système de gestion et de commande centralisées (appelé communément système SCADA).</w:t>
      </w:r>
    </w:p>
    <w:p w14:paraId="1C131B1C" w14:textId="77777777" w:rsidR="004A645A" w:rsidRPr="005561DE" w:rsidRDefault="004A645A" w:rsidP="00777A2C">
      <w:pPr>
        <w:pStyle w:val="enumlev1"/>
        <w:keepLines/>
      </w:pPr>
      <w:r w:rsidRPr="005561DE">
        <w:rPr>
          <w:rFonts w:asciiTheme="majorBidi" w:hAnsiTheme="majorBidi" w:cstheme="majorBidi"/>
          <w:szCs w:val="24"/>
        </w:rPr>
        <w:t>•</w:t>
      </w:r>
      <w:r w:rsidRPr="005561DE">
        <w:rPr>
          <w:rFonts w:asciiTheme="majorBidi" w:hAnsiTheme="majorBidi" w:cstheme="majorBidi"/>
          <w:szCs w:val="24"/>
        </w:rPr>
        <w:tab/>
      </w:r>
      <w:r w:rsidRPr="005561DE">
        <w:rPr>
          <w:spacing w:val="-2"/>
        </w:rPr>
        <w:t>Réseau de proximité (NAN) – Système réseau visant à assurer une connectivité directe avec les dispositifs terminaux des réseaux intelligents dans une zone géographique relativement petite. Dans la pratique, un réseau NAN peut couvrir quelques pâtés de maison dans un environnement urbain ou des zones de plusieurs kilomètres carrés dans un environnement rural.</w:t>
      </w:r>
    </w:p>
    <w:p w14:paraId="2403BBEB" w14:textId="77777777" w:rsidR="004A645A" w:rsidRPr="005561DE" w:rsidRDefault="004A645A" w:rsidP="00777A2C">
      <w:pPr>
        <w:pStyle w:val="enumlev1"/>
      </w:pPr>
      <w:r w:rsidRPr="005561DE">
        <w:rPr>
          <w:rFonts w:asciiTheme="majorBidi" w:hAnsiTheme="majorBidi" w:cstheme="majorBidi"/>
          <w:szCs w:val="24"/>
        </w:rPr>
        <w:t>•</w:t>
      </w:r>
      <w:r w:rsidRPr="005561DE">
        <w:rPr>
          <w:rFonts w:asciiTheme="majorBidi" w:hAnsiTheme="majorBidi" w:cstheme="majorBidi"/>
          <w:szCs w:val="24"/>
        </w:rPr>
        <w:tab/>
      </w:r>
      <w:r w:rsidRPr="005561DE">
        <w:t>Réseau étendu (WAN).</w:t>
      </w:r>
    </w:p>
    <w:p w14:paraId="3E4CE96F" w14:textId="77777777" w:rsidR="004A645A" w:rsidRPr="005561DE" w:rsidRDefault="004A645A" w:rsidP="00777A2C">
      <w:pPr>
        <w:pStyle w:val="enumlev1"/>
      </w:pPr>
      <w:r w:rsidRPr="005561DE">
        <w:rPr>
          <w:rFonts w:asciiTheme="majorBidi" w:hAnsiTheme="majorBidi" w:cstheme="majorBidi"/>
          <w:szCs w:val="24"/>
        </w:rPr>
        <w:t>•</w:t>
      </w:r>
      <w:r w:rsidRPr="005561DE">
        <w:rPr>
          <w:rFonts w:asciiTheme="majorBidi" w:hAnsiTheme="majorBidi" w:cstheme="majorBidi"/>
          <w:szCs w:val="24"/>
        </w:rPr>
        <w:tab/>
      </w:r>
      <w:r w:rsidRPr="005561DE">
        <w:t>Point d'agrégation des données (DAP) – Ce dispositif est un acteur logique qui correspond, dans la plupart des réseaux AMI, à la limite entre les réseaux étendus et les réseaux de proximité (par exemple collecteur, relais de cellule, station de base, point d'accès, etc.).</w:t>
      </w:r>
    </w:p>
    <w:p w14:paraId="27A4109B" w14:textId="77777777" w:rsidR="004A645A" w:rsidRPr="005561DE" w:rsidRDefault="004A645A" w:rsidP="00777A2C">
      <w:pPr>
        <w:pStyle w:val="enumlev1"/>
      </w:pPr>
      <w:r w:rsidRPr="005561DE">
        <w:rPr>
          <w:rFonts w:asciiTheme="majorBidi" w:hAnsiTheme="majorBidi" w:cstheme="majorBidi"/>
          <w:szCs w:val="24"/>
        </w:rPr>
        <w:t>•</w:t>
      </w:r>
      <w:r w:rsidRPr="005561DE">
        <w:rPr>
          <w:rFonts w:asciiTheme="majorBidi" w:hAnsiTheme="majorBidi" w:cstheme="majorBidi"/>
          <w:szCs w:val="24"/>
        </w:rPr>
        <w:tab/>
      </w:r>
      <w:r w:rsidRPr="005561DE">
        <w:t>Infrastructure de comptage évoluée (AMI) – Système réseau conçu spécialement pour prendre en charge une connectivité bidirectionnelle aux compteurs d'électricité, de gaz et d'eau, et plus particulièrement aux compteurs AMI et, éventuellement, à l'interface des services d'énergie de l'entreprise de services collectifs.</w:t>
      </w:r>
    </w:p>
    <w:p w14:paraId="5C1DD682" w14:textId="77777777" w:rsidR="004A645A" w:rsidRPr="005561DE" w:rsidRDefault="004A645A" w:rsidP="00777A2C">
      <w:pPr>
        <w:pStyle w:val="enumlev1"/>
      </w:pPr>
      <w:r w:rsidRPr="005561DE">
        <w:rPr>
          <w:rFonts w:asciiTheme="majorBidi" w:hAnsiTheme="majorBidi" w:cstheme="majorBidi"/>
          <w:szCs w:val="24"/>
        </w:rPr>
        <w:t>•</w:t>
      </w:r>
      <w:r w:rsidRPr="005561DE">
        <w:rPr>
          <w:rFonts w:asciiTheme="majorBidi" w:hAnsiTheme="majorBidi" w:cstheme="majorBidi"/>
          <w:szCs w:val="24"/>
        </w:rPr>
        <w:tab/>
      </w:r>
      <w:r w:rsidRPr="005561DE">
        <w:t>Surveillance et acquisition de données (SCADA) – Systèmes utilisés pour contrôler au quotidien les opérations du réseau de distribution d'électricité et mener des activités de surveillance selon les besoins.</w:t>
      </w:r>
    </w:p>
    <w:p w14:paraId="7FBB2F03" w14:textId="77777777" w:rsidR="004A645A" w:rsidRPr="005561DE" w:rsidRDefault="004A645A" w:rsidP="00777A2C">
      <w:pPr>
        <w:pStyle w:val="enumlev1"/>
      </w:pPr>
      <w:r w:rsidRPr="005561DE">
        <w:rPr>
          <w:rFonts w:asciiTheme="majorBidi" w:hAnsiTheme="majorBidi" w:cstheme="majorBidi"/>
          <w:szCs w:val="24"/>
        </w:rPr>
        <w:t>•</w:t>
      </w:r>
      <w:r w:rsidRPr="005561DE">
        <w:rPr>
          <w:rFonts w:asciiTheme="majorBidi" w:hAnsiTheme="majorBidi" w:cstheme="majorBidi"/>
          <w:szCs w:val="24"/>
        </w:rPr>
        <w:tab/>
      </w:r>
      <w:r w:rsidRPr="005561DE">
        <w:t>Processeur frontal (FEP) – Appareil servant de conduit principal pour envoyer les commandes provenant du système DMS/SCADA et recevoir les informations envoyées par les appareils déployés sur le terrain dans le réseau de distribution.</w:t>
      </w:r>
    </w:p>
    <w:p w14:paraId="4B07749C" w14:textId="77777777" w:rsidR="004A645A" w:rsidRPr="005561DE" w:rsidRDefault="004A645A" w:rsidP="00777A2C">
      <w:pPr>
        <w:pStyle w:val="FigureNo"/>
      </w:pPr>
      <w:r w:rsidRPr="005561DE">
        <w:t>FIGURE 1</w:t>
      </w:r>
    </w:p>
    <w:p w14:paraId="78115B83" w14:textId="77777777" w:rsidR="004A645A" w:rsidRPr="005561DE" w:rsidRDefault="004A645A" w:rsidP="00777A2C">
      <w:pPr>
        <w:pStyle w:val="Figuretitle"/>
        <w:spacing w:after="240"/>
      </w:pPr>
      <w:r w:rsidRPr="005561DE">
        <w:t>Exemple d'organisation d'un réseau intelligent</w:t>
      </w:r>
    </w:p>
    <w:p w14:paraId="4CF09E6F" w14:textId="77777777" w:rsidR="004A645A" w:rsidRPr="005561DE" w:rsidRDefault="004A645A" w:rsidP="00777A2C">
      <w:pPr>
        <w:pStyle w:val="Figure"/>
        <w:keepLines w:val="0"/>
      </w:pPr>
      <w:r w:rsidRPr="005561DE">
        <w:object w:dxaOrig="5822" w:dyaOrig="4205" w14:anchorId="462C726D">
          <v:shape id="_x0000_i1026" type="#_x0000_t75" style="width:424.5pt;height:306.5pt" o:ole="">
            <v:imagedata r:id="rId19" o:title=""/>
          </v:shape>
          <o:OLEObject Type="Embed" ProgID="CorelDraw.Graphic.16" ShapeID="_x0000_i1026" DrawAspect="Content" ObjectID="_1648896180" r:id="rId20"/>
        </w:object>
      </w:r>
    </w:p>
    <w:p w14:paraId="45FAED41" w14:textId="77777777" w:rsidR="004A645A" w:rsidRPr="005561DE" w:rsidRDefault="004A645A" w:rsidP="00777A2C">
      <w:pPr>
        <w:pStyle w:val="Normalaftertitle0"/>
      </w:pPr>
      <w:r w:rsidRPr="005561DE">
        <w:t>Une norme hertzienne donnée peut être appliquée dans plus d'une de ces zones. En outre, dans certaines applications, certaines liaisons peuvent être assurées grâce à des solutions filaires.</w:t>
      </w:r>
    </w:p>
    <w:p w14:paraId="466CA3CA" w14:textId="77777777" w:rsidR="00DE36BB" w:rsidRPr="005561DE" w:rsidRDefault="00DE36BB" w:rsidP="00777A2C">
      <w:pPr>
        <w:rPr>
          <w:rFonts w:asciiTheme="majorBidi" w:hAnsiTheme="majorBidi" w:cstheme="majorBidi"/>
          <w:szCs w:val="24"/>
        </w:rPr>
      </w:pPr>
      <w:r w:rsidRPr="005561DE">
        <w:rPr>
          <w:rFonts w:asciiTheme="majorBidi" w:hAnsiTheme="majorBidi" w:cstheme="majorBidi"/>
          <w:szCs w:val="24"/>
        </w:rPr>
        <w:t xml:space="preserve">Différents points de vue ont été exprimés (par exemple </w:t>
      </w:r>
      <w:r w:rsidR="00B20300" w:rsidRPr="005561DE">
        <w:rPr>
          <w:rFonts w:asciiTheme="majorBidi" w:hAnsiTheme="majorBidi" w:cstheme="majorBidi"/>
          <w:szCs w:val="24"/>
        </w:rPr>
        <w:t xml:space="preserve">à </w:t>
      </w:r>
      <w:r w:rsidRPr="005561DE">
        <w:rPr>
          <w:rFonts w:asciiTheme="majorBidi" w:hAnsiTheme="majorBidi" w:cstheme="majorBidi"/>
          <w:szCs w:val="24"/>
        </w:rPr>
        <w:t>l'occasion des consultations tenues par le Département de l'énergie et des changements climatiques du Royaume-Uni</w:t>
      </w:r>
      <w:r w:rsidRPr="005561DE">
        <w:rPr>
          <w:rStyle w:val="FootnoteReference"/>
          <w:rFonts w:asciiTheme="majorBidi" w:hAnsiTheme="majorBidi" w:cstheme="majorBidi"/>
          <w:szCs w:val="24"/>
        </w:rPr>
        <w:footnoteReference w:id="17"/>
      </w:r>
      <w:r w:rsidRPr="005561DE">
        <w:rPr>
          <w:rFonts w:asciiTheme="majorBidi" w:hAnsiTheme="majorBidi" w:cstheme="majorBidi"/>
          <w:szCs w:val="24"/>
        </w:rPr>
        <w:t>) sur la question de savoir si les fréquences utilisées pour les composantes hertziennes des communications de réseaux intelligents devraient être situées dans des bandes attribuées et protégées à cette fin ou dans des bandes dont l'utilisation n'est pas réglementée (</w:t>
      </w:r>
      <w:r w:rsidR="00B20300" w:rsidRPr="005561DE">
        <w:rPr>
          <w:rFonts w:asciiTheme="majorBidi" w:hAnsiTheme="majorBidi" w:cstheme="majorBidi"/>
          <w:szCs w:val="24"/>
        </w:rPr>
        <w:t xml:space="preserve">par exemple </w:t>
      </w:r>
      <w:r w:rsidRPr="005561DE">
        <w:rPr>
          <w:rFonts w:asciiTheme="majorBidi" w:hAnsiTheme="majorBidi" w:cstheme="majorBidi"/>
          <w:szCs w:val="24"/>
        </w:rPr>
        <w:t>utilisées sans licence). Il est à noter que, dans plusieurs pays, les données relatives à la tarification et à la facturation sont considérées comme des données personnelles et sont par conséquent soumises à une protection stricte dans le cadre de la législation applicable à la protection des données.</w:t>
      </w:r>
    </w:p>
    <w:p w14:paraId="50D459AB" w14:textId="77777777" w:rsidR="004A645A" w:rsidRPr="005561DE" w:rsidRDefault="00DE36BB" w:rsidP="00777A2C">
      <w:pPr>
        <w:rPr>
          <w:rFonts w:asciiTheme="majorBidi" w:hAnsiTheme="majorBidi" w:cstheme="majorBidi"/>
          <w:szCs w:val="24"/>
        </w:rPr>
      </w:pPr>
      <w:r w:rsidRPr="005561DE">
        <w:rPr>
          <w:rFonts w:asciiTheme="majorBidi" w:hAnsiTheme="majorBidi" w:cstheme="majorBidi"/>
          <w:szCs w:val="24"/>
        </w:rPr>
        <w:t>De nombreuses technologies hertziennes assurent une sécurité et une confidentialité élevées pour protéger les données des utilisateurs dans les applications de réseaux intelligents. Par exemple, les normes IEEE 802 offrent des fonctionnalités de confidentialité et de sécurité très robustes au niveau de la liaison, qui permettent de protéger les données personnelles dans les réseaux câblés et hertziens (que les bandes soient utilisées avec ou sans licence); de même, les technologies élaborées par le 3GPP fournissent des moyens pour assurer l'autorisation, l'authentification, la confidentialité et la sécurité à l'échelle du réseau.</w:t>
      </w:r>
    </w:p>
    <w:p w14:paraId="7D80D46D" w14:textId="77777777" w:rsidR="00DE31BE" w:rsidRPr="005561DE" w:rsidRDefault="00DE36BB" w:rsidP="00777A2C">
      <w:pPr>
        <w:pStyle w:val="Heading1"/>
        <w:rPr>
          <w:szCs w:val="24"/>
        </w:rPr>
      </w:pPr>
      <w:bookmarkStart w:id="76" w:name="_Toc498437767"/>
      <w:bookmarkStart w:id="77" w:name="_Toc498500107"/>
      <w:bookmarkStart w:id="78" w:name="_Toc498500358"/>
      <w:bookmarkStart w:id="79" w:name="_Toc498516123"/>
      <w:bookmarkStart w:id="80" w:name="_Toc37999746"/>
      <w:r w:rsidRPr="005561DE">
        <w:rPr>
          <w:szCs w:val="24"/>
        </w:rPr>
        <w:t>6</w:t>
      </w:r>
      <w:r w:rsidRPr="005561DE">
        <w:rPr>
          <w:szCs w:val="24"/>
        </w:rPr>
        <w:tab/>
        <w:t xml:space="preserve">Normes sur les courants porteurs en ligne et </w:t>
      </w:r>
      <w:r w:rsidR="00B20300" w:rsidRPr="005561DE">
        <w:rPr>
          <w:szCs w:val="24"/>
        </w:rPr>
        <w:t xml:space="preserve">sur </w:t>
      </w:r>
      <w:r w:rsidRPr="005561DE">
        <w:rPr>
          <w:szCs w:val="24"/>
        </w:rPr>
        <w:t xml:space="preserve">les </w:t>
      </w:r>
      <w:r w:rsidR="00C564FE" w:rsidRPr="005561DE">
        <w:rPr>
          <w:szCs w:val="24"/>
        </w:rPr>
        <w:t>réseaux câblés</w:t>
      </w:r>
      <w:r w:rsidRPr="005561DE">
        <w:rPr>
          <w:szCs w:val="24"/>
        </w:rPr>
        <w:t xml:space="preserve"> pour les télécommunications </w:t>
      </w:r>
      <w:r w:rsidR="00B20300" w:rsidRPr="005561DE">
        <w:rPr>
          <w:szCs w:val="24"/>
        </w:rPr>
        <w:t>dans</w:t>
      </w:r>
      <w:r w:rsidRPr="005561DE">
        <w:rPr>
          <w:szCs w:val="24"/>
        </w:rPr>
        <w:t xml:space="preserve"> les réseaux de distribution intelligents</w:t>
      </w:r>
      <w:bookmarkEnd w:id="74"/>
      <w:bookmarkEnd w:id="75"/>
      <w:bookmarkEnd w:id="76"/>
      <w:bookmarkEnd w:id="77"/>
      <w:bookmarkEnd w:id="78"/>
      <w:bookmarkEnd w:id="79"/>
      <w:bookmarkEnd w:id="80"/>
    </w:p>
    <w:p w14:paraId="52625B99" w14:textId="77777777" w:rsidR="00DE31BE" w:rsidRPr="005561DE" w:rsidRDefault="00DE31BE" w:rsidP="00777A2C">
      <w:r w:rsidRPr="005561DE">
        <w:t>Les réseaux intelligents s'appuieront à la fois sur les technologies filaires et les technologies hertziennes pour offrir la connectivité et les voies de communication nécessaires pour traiter les énormes flux de données liés aux réseaux de distribution de services collectifs.</w:t>
      </w:r>
    </w:p>
    <w:p w14:paraId="2260DC1E" w14:textId="77777777" w:rsidR="009A2476" w:rsidRPr="005561DE" w:rsidRDefault="009A2476" w:rsidP="00777A2C">
      <w:pPr>
        <w:pStyle w:val="Heading2"/>
      </w:pPr>
      <w:bookmarkStart w:id="81" w:name="_Toc498437768"/>
      <w:bookmarkStart w:id="82" w:name="_Toc498500108"/>
      <w:bookmarkStart w:id="83" w:name="_Toc498500359"/>
      <w:bookmarkStart w:id="84" w:name="_Toc498516124"/>
      <w:bookmarkStart w:id="85" w:name="_Toc37999747"/>
      <w:r w:rsidRPr="005561DE">
        <w:t>6.1</w:t>
      </w:r>
      <w:r w:rsidRPr="005561DE">
        <w:tab/>
      </w:r>
      <w:r w:rsidR="003F5DC2" w:rsidRPr="005561DE">
        <w:t>Communications utilisant les courants porteurs en ligne pour réseaux de distribution intelligents</w:t>
      </w:r>
      <w:bookmarkEnd w:id="81"/>
      <w:bookmarkEnd w:id="82"/>
      <w:bookmarkEnd w:id="83"/>
      <w:bookmarkEnd w:id="84"/>
      <w:bookmarkEnd w:id="85"/>
    </w:p>
    <w:p w14:paraId="78E93513" w14:textId="77777777" w:rsidR="00DE31BE" w:rsidRPr="005561DE" w:rsidRDefault="00DE31BE" w:rsidP="00777A2C">
      <w:r w:rsidRPr="005561DE">
        <w:t>On a tout d'abord examiné la possibilité d'utiliser les courants porteurs en ligne (CPL), au motif simple que les lignes électriques offrent une connectivité ubiquitaire à tous les éléments du réseau de distribution d'électricité et que les signaux de données nécessaires pourraient être transmis de bout en bout sur ces lignes électriques. Cette solution ne tenait pas compte de certains points importants tels que l'affaiblissement et le bruit le long des lignes électriques, la manière d'aiguiller les signaux dans le réseau et, point essentiel, l'intégrité des données.</w:t>
      </w:r>
    </w:p>
    <w:p w14:paraId="25A6135D" w14:textId="77777777" w:rsidR="00DE31BE" w:rsidRPr="005561DE" w:rsidRDefault="00DE31BE" w:rsidP="00777A2C">
      <w:r w:rsidRPr="005561DE">
        <w:t>Le Secteur UIT-T a décidé de s'intéresser aux CPL car il considérait que même si les câbles du réseau électrique étaient de plus en plus utilisés pour transmettre les données, les lignes électriques n'étaient ni conçues ni organisées pour les communications. En particulier, l'UIT-T avait des réserves quant aux câbles non protégés et non torsadés utilisés pour acheminer l'électricité, qui sont sujets à de nombreux types de brouillages importants</w:t>
      </w:r>
      <w:r w:rsidRPr="005561DE">
        <w:rPr>
          <w:rStyle w:val="FootnoteReference"/>
          <w:rFonts w:asciiTheme="majorBidi" w:hAnsiTheme="majorBidi" w:cstheme="majorBidi"/>
          <w:szCs w:val="24"/>
        </w:rPr>
        <w:footnoteReference w:id="18"/>
      </w:r>
      <w:r w:rsidRPr="005561DE">
        <w:t xml:space="preserve">; en outre, de nombreux appareils électriques sont </w:t>
      </w:r>
      <w:r w:rsidR="008A15EB" w:rsidRPr="005561DE">
        <w:t xml:space="preserve">à </w:t>
      </w:r>
      <w:r w:rsidRPr="005561DE">
        <w:t>l'origine de bruit sur les câbles.</w:t>
      </w:r>
    </w:p>
    <w:p w14:paraId="6F419B31" w14:textId="1D6D8A94" w:rsidR="00DE31BE" w:rsidRPr="005561DE" w:rsidRDefault="00DE31BE" w:rsidP="00777A2C">
      <w:r w:rsidRPr="005561DE">
        <w:t>En raison de la sensibilité des courants porteurs en ligne aux brouillages entrants, des technologies évoluées de communication et d'atténuation du bruit ont été mises au point</w:t>
      </w:r>
      <w:r w:rsidR="00C063D9" w:rsidRPr="005561DE">
        <w:t xml:space="preserve"> par la Commission d'études 15 de l'UIT-T</w:t>
      </w:r>
      <w:r w:rsidRPr="005561DE">
        <w:t xml:space="preserve"> pour les applications CPL à vocation générale dans le cadre des travaux relatifs aux Recommandations UIT-T de la série G.9960 depuis 2010. Plus récemment, l'UIT</w:t>
      </w:r>
      <w:r w:rsidRPr="005561DE">
        <w:noBreakHyphen/>
        <w:t>T a élaboré un ensemble de technologies pour les communications par courants porteurs en ligne à bande étroite (CPL-BE) (décrites dans les Recommandations UIT-T de la série G.990x ((UIT-T G.9901, UIT</w:t>
      </w:r>
      <w:r w:rsidR="00716F20" w:rsidRPr="005561DE">
        <w:noBreakHyphen/>
      </w:r>
      <w:r w:rsidRPr="005561DE">
        <w:t>T</w:t>
      </w:r>
      <w:r w:rsidR="00716F20" w:rsidRPr="005561DE">
        <w:t> </w:t>
      </w:r>
      <w:r w:rsidRPr="005561DE">
        <w:t>G.9902, UIT-T G.9903, UIT</w:t>
      </w:r>
      <w:r w:rsidRPr="005561DE">
        <w:noBreakHyphen/>
        <w:t xml:space="preserve">T G.9904), ex-UIT-T G.9955), conçues spécifiquement pour prendre en charge la connectivité et les communications des réseaux intelligents. Deux de ces Recommandations (UIT-T G.9903 et UIT-T G.9904) ont été mises en </w:t>
      </w:r>
      <w:r w:rsidR="00B71324" w:rsidRPr="005561DE">
        <w:t>œuvre</w:t>
      </w:r>
      <w:r w:rsidRPr="005561DE">
        <w:t xml:space="preserve"> avec succès sur le terrain dans plusieurs pays en Europe, en Asie et dans la région Amériques. L'Association de normalisation IEEE a élaboré des normes mettant à profit les courants porteurs en ligne pour les applications de réseaux intelligents (par</w:t>
      </w:r>
      <w:r w:rsidR="00873003" w:rsidRPr="005561DE">
        <w:t> </w:t>
      </w:r>
      <w:r w:rsidRPr="005561DE">
        <w:t>exemple la norme IEEE 1901.2-2013).</w:t>
      </w:r>
    </w:p>
    <w:p w14:paraId="42EBA0C9" w14:textId="65C7A2F8" w:rsidR="00DE31BE" w:rsidRPr="005561DE" w:rsidRDefault="00DE31BE" w:rsidP="00777A2C">
      <w:r w:rsidRPr="005561DE">
        <w:t>Les gammes de fréquences définies pour les courants porteurs en ligne à bande étroite dans les Recommandations UIT-T de la série G.990x</w:t>
      </w:r>
      <w:r w:rsidR="00C063D9" w:rsidRPr="005561DE">
        <w:t xml:space="preserve"> (ex UIT-T G.9955)</w:t>
      </w:r>
      <w:r w:rsidRPr="005561DE">
        <w:t xml:space="preserve"> (</w:t>
      </w:r>
      <w:r w:rsidR="00A20696" w:rsidRPr="005561DE">
        <w:t>voir le Tableau 2 –</w:t>
      </w:r>
      <w:r w:rsidR="00C063D9" w:rsidRPr="005561DE">
        <w:t xml:space="preserve"> </w:t>
      </w:r>
      <w:r w:rsidRPr="005561DE">
        <w:t>UIT-T G.9901, UIT-T G.99</w:t>
      </w:r>
      <w:r w:rsidR="00C063D9" w:rsidRPr="005561DE">
        <w:t>02, UIT-T G.9903, UIT</w:t>
      </w:r>
      <w:r w:rsidR="00C063D9" w:rsidRPr="005561DE">
        <w:noBreakHyphen/>
        <w:t>T G.9904)</w:t>
      </w:r>
      <w:r w:rsidRPr="005561DE">
        <w:t xml:space="preserve"> sont celles déjà identifiées pour les courants porteurs en ligne en Europe par la CENELEC</w:t>
      </w:r>
      <w:r w:rsidRPr="005561DE">
        <w:rPr>
          <w:rStyle w:val="FootnoteReference"/>
          <w:rFonts w:asciiTheme="majorBidi" w:hAnsiTheme="majorBidi" w:cstheme="majorBidi"/>
          <w:szCs w:val="24"/>
        </w:rPr>
        <w:footnoteReference w:id="19"/>
      </w:r>
      <w:r w:rsidRPr="005561DE">
        <w:t xml:space="preserve"> et la CEPT</w:t>
      </w:r>
      <w:r w:rsidRPr="005561DE">
        <w:rPr>
          <w:rStyle w:val="FootnoteReference"/>
          <w:rFonts w:asciiTheme="majorBidi" w:hAnsiTheme="majorBidi" w:cstheme="majorBidi"/>
          <w:szCs w:val="24"/>
        </w:rPr>
        <w:footnoteReference w:id="20"/>
      </w:r>
      <w:r w:rsidRPr="005561DE">
        <w:t xml:space="preserve">, aux </w:t>
      </w:r>
      <w:r w:rsidR="00EB3A89" w:rsidRPr="005561DE">
        <w:t>États-Unis</w:t>
      </w:r>
      <w:r w:rsidRPr="005561DE">
        <w:t xml:space="preserve"> par la FCC et au Japon par l'ARIB. En outre, les limites fixées pour les perturbations par conduction et par rayonnement dans </w:t>
      </w:r>
      <w:r w:rsidR="00C063D9" w:rsidRPr="005561DE">
        <w:t xml:space="preserve">les </w:t>
      </w:r>
      <w:r w:rsidRPr="005561DE">
        <w:t xml:space="preserve">Recommandations UIT-T </w:t>
      </w:r>
      <w:r w:rsidR="00C063D9" w:rsidRPr="005561DE">
        <w:t xml:space="preserve">de la série G.990x </w:t>
      </w:r>
      <w:r w:rsidRPr="005561DE">
        <w:t>sont conformes à la norme CEI CISPR 22, «</w:t>
      </w:r>
      <w:r w:rsidRPr="005561DE">
        <w:rPr>
          <w:i/>
          <w:iCs/>
        </w:rPr>
        <w:t xml:space="preserve">Appareils de traitement de l'information </w:t>
      </w:r>
      <w:r w:rsidRPr="005561DE">
        <w:t>–</w:t>
      </w:r>
      <w:r w:rsidRPr="005561DE">
        <w:rPr>
          <w:i/>
          <w:iCs/>
        </w:rPr>
        <w:t xml:space="preserve"> Caractéristiques des perturbations radioélectriques </w:t>
      </w:r>
      <w:r w:rsidRPr="005561DE">
        <w:t>–</w:t>
      </w:r>
      <w:r w:rsidRPr="005561DE">
        <w:rPr>
          <w:i/>
          <w:iCs/>
        </w:rPr>
        <w:t xml:space="preserve"> Limites et méthodes de mesure</w:t>
      </w:r>
      <w:r w:rsidRPr="005561DE">
        <w:t>», ainsi qu'à la norme CENELEC EN 50065-1 (2011) pour les fréquences au-dessous de 148,5 kHz.</w:t>
      </w:r>
    </w:p>
    <w:p w14:paraId="64840DC4" w14:textId="77777777" w:rsidR="00C063D9" w:rsidRPr="005561DE" w:rsidRDefault="00C564FE" w:rsidP="00777A2C">
      <w:pPr>
        <w:pStyle w:val="TableNo"/>
      </w:pPr>
      <w:r w:rsidRPr="005561DE">
        <w:t>TABLEAU 2</w:t>
      </w:r>
    </w:p>
    <w:p w14:paraId="391114BC" w14:textId="77777777" w:rsidR="00C564FE" w:rsidRPr="005561DE" w:rsidRDefault="00C564FE" w:rsidP="00777A2C">
      <w:pPr>
        <w:pStyle w:val="Tabletitle"/>
      </w:pPr>
      <w:r w:rsidRPr="005561DE">
        <w:t xml:space="preserve">Recommandations UIT-T relatives aux communications pour </w:t>
      </w:r>
      <w:r w:rsidR="001A332F" w:rsidRPr="005561DE">
        <w:br/>
      </w:r>
      <w:r w:rsidRPr="005561DE">
        <w:t>les réseaux de distribution intelligents</w:t>
      </w:r>
    </w:p>
    <w:tbl>
      <w:tblPr>
        <w:tblStyle w:val="TableGrid"/>
        <w:tblW w:w="0" w:type="auto"/>
        <w:tblLook w:val="04A0" w:firstRow="1" w:lastRow="0" w:firstColumn="1" w:lastColumn="0" w:noHBand="0" w:noVBand="1"/>
      </w:tblPr>
      <w:tblGrid>
        <w:gridCol w:w="3114"/>
        <w:gridCol w:w="6515"/>
      </w:tblGrid>
      <w:tr w:rsidR="00C564FE" w:rsidRPr="005561DE" w14:paraId="2AB09BB3" w14:textId="77777777" w:rsidTr="00EC5496">
        <w:tc>
          <w:tcPr>
            <w:tcW w:w="3114" w:type="dxa"/>
            <w:vAlign w:val="center"/>
          </w:tcPr>
          <w:p w14:paraId="5F5545CA" w14:textId="77777777" w:rsidR="00C564FE" w:rsidRPr="005561DE" w:rsidRDefault="00C564FE" w:rsidP="00EC5496">
            <w:pPr>
              <w:pStyle w:val="Tablehead"/>
            </w:pPr>
            <w:r w:rsidRPr="005561DE">
              <w:t xml:space="preserve">Numéro de </w:t>
            </w:r>
            <w:r w:rsidR="00B20300" w:rsidRPr="005561DE">
              <w:t xml:space="preserve">la </w:t>
            </w:r>
            <w:r w:rsidRPr="005561DE">
              <w:t>Recommandation</w:t>
            </w:r>
          </w:p>
        </w:tc>
        <w:tc>
          <w:tcPr>
            <w:tcW w:w="6515" w:type="dxa"/>
            <w:vAlign w:val="center"/>
          </w:tcPr>
          <w:p w14:paraId="656339E3" w14:textId="77777777" w:rsidR="00C564FE" w:rsidRPr="005561DE" w:rsidRDefault="00C564FE" w:rsidP="00EC5496">
            <w:pPr>
              <w:pStyle w:val="Tablehead"/>
            </w:pPr>
            <w:r w:rsidRPr="005561DE">
              <w:t xml:space="preserve">Titre de </w:t>
            </w:r>
            <w:r w:rsidR="00B20300" w:rsidRPr="005561DE">
              <w:t xml:space="preserve">la </w:t>
            </w:r>
            <w:r w:rsidRPr="005561DE">
              <w:t>Recommandation</w:t>
            </w:r>
          </w:p>
        </w:tc>
      </w:tr>
      <w:tr w:rsidR="00C564FE" w:rsidRPr="005561DE" w14:paraId="216222D6" w14:textId="77777777" w:rsidTr="006F7522">
        <w:tc>
          <w:tcPr>
            <w:tcW w:w="3114" w:type="dxa"/>
          </w:tcPr>
          <w:p w14:paraId="5451DA86" w14:textId="40616E03" w:rsidR="00C564FE" w:rsidRPr="005561DE" w:rsidRDefault="00E94D2B" w:rsidP="00777A2C">
            <w:pPr>
              <w:pStyle w:val="Tabletext"/>
              <w:jc w:val="center"/>
              <w:rPr>
                <w:b/>
                <w:bCs/>
              </w:rPr>
            </w:pPr>
            <w:hyperlink r:id="rId21" w:history="1">
              <w:r w:rsidR="00C564FE" w:rsidRPr="005561DE">
                <w:rPr>
                  <w:rStyle w:val="Hyperlink"/>
                  <w:b/>
                  <w:bCs/>
                </w:rPr>
                <w:t>UIT-T G.9901</w:t>
              </w:r>
            </w:hyperlink>
          </w:p>
        </w:tc>
        <w:tc>
          <w:tcPr>
            <w:tcW w:w="6515" w:type="dxa"/>
          </w:tcPr>
          <w:p w14:paraId="63391EDE" w14:textId="251837DF" w:rsidR="00C564FE" w:rsidRPr="005561DE" w:rsidRDefault="00E94D2B" w:rsidP="00777A2C">
            <w:pPr>
              <w:pStyle w:val="Tabletext"/>
            </w:pPr>
            <w:hyperlink r:id="rId22" w:history="1">
              <w:r w:rsidR="00B71324" w:rsidRPr="005561DE">
                <w:rPr>
                  <w:rStyle w:val="Hyperlink"/>
                </w:rPr>
                <w:t>Émetteurs-récepteurs</w:t>
              </w:r>
              <w:r w:rsidR="00C564FE" w:rsidRPr="005561DE">
                <w:rPr>
                  <w:rStyle w:val="Hyperlink"/>
                </w:rPr>
                <w:t xml:space="preserve"> de courants porteurs en ligne avec multiplexage par répartition orthogonale de la fr</w:t>
              </w:r>
              <w:r w:rsidR="00B20300" w:rsidRPr="005561DE">
                <w:rPr>
                  <w:rStyle w:val="Hyperlink"/>
                </w:rPr>
                <w:t>équence (</w:t>
              </w:r>
              <w:r w:rsidR="001A11BF" w:rsidRPr="005561DE">
                <w:rPr>
                  <w:rStyle w:val="Hyperlink"/>
                </w:rPr>
                <w:t>MROF</w:t>
              </w:r>
              <w:r w:rsidR="00B20300" w:rsidRPr="005561DE">
                <w:rPr>
                  <w:rStyle w:val="Hyperlink"/>
                </w:rPr>
                <w:t>) à bande étroite –</w:t>
              </w:r>
              <w:r w:rsidR="00C564FE" w:rsidRPr="005561DE">
                <w:rPr>
                  <w:rStyle w:val="Hyperlink"/>
                </w:rPr>
                <w:t xml:space="preserve"> Spécification de la densité spectrale de puissance</w:t>
              </w:r>
            </w:hyperlink>
          </w:p>
        </w:tc>
      </w:tr>
      <w:tr w:rsidR="00C564FE" w:rsidRPr="005561DE" w14:paraId="575ADC29" w14:textId="77777777" w:rsidTr="006F7522">
        <w:tc>
          <w:tcPr>
            <w:tcW w:w="3114" w:type="dxa"/>
          </w:tcPr>
          <w:p w14:paraId="4CDF2CB4" w14:textId="77777777" w:rsidR="00C564FE" w:rsidRPr="005561DE" w:rsidRDefault="00E94D2B" w:rsidP="00777A2C">
            <w:pPr>
              <w:pStyle w:val="Tabletext"/>
              <w:jc w:val="center"/>
              <w:rPr>
                <w:b/>
                <w:bCs/>
              </w:rPr>
            </w:pPr>
            <w:hyperlink r:id="rId23" w:history="1">
              <w:r w:rsidR="00C564FE" w:rsidRPr="005561DE">
                <w:rPr>
                  <w:rStyle w:val="Hyperlink"/>
                  <w:b/>
                  <w:bCs/>
                </w:rPr>
                <w:t>UIT-T G.9902</w:t>
              </w:r>
            </w:hyperlink>
          </w:p>
        </w:tc>
        <w:tc>
          <w:tcPr>
            <w:tcW w:w="6515" w:type="dxa"/>
          </w:tcPr>
          <w:p w14:paraId="28C2E1BD" w14:textId="4B509507" w:rsidR="00C564FE" w:rsidRPr="005561DE" w:rsidRDefault="00E94D2B" w:rsidP="00777A2C">
            <w:pPr>
              <w:pStyle w:val="Tabletext"/>
            </w:pPr>
            <w:hyperlink r:id="rId24" w:history="1">
              <w:r w:rsidR="00B71324" w:rsidRPr="005561DE">
                <w:rPr>
                  <w:rStyle w:val="Hyperlink"/>
                </w:rPr>
                <w:t>Émetteurs-récepteurs</w:t>
              </w:r>
              <w:r w:rsidR="00C564FE" w:rsidRPr="005561DE">
                <w:rPr>
                  <w:rStyle w:val="Hyperlink"/>
                </w:rPr>
                <w:t xml:space="preserve"> </w:t>
              </w:r>
              <w:r w:rsidR="001A11BF" w:rsidRPr="005561DE">
                <w:rPr>
                  <w:rStyle w:val="Hyperlink"/>
                </w:rPr>
                <w:t>MROF</w:t>
              </w:r>
              <w:r w:rsidR="00C564FE" w:rsidRPr="005561DE">
                <w:rPr>
                  <w:rStyle w:val="Hyperlink"/>
                </w:rPr>
                <w:t xml:space="preserve"> à bande étroite utilisant </w:t>
              </w:r>
              <w:r w:rsidR="00B20300" w:rsidRPr="005561DE">
                <w:rPr>
                  <w:rStyle w:val="Hyperlink"/>
                </w:rPr>
                <w:t>les courants porteurs en ligne –</w:t>
              </w:r>
              <w:r w:rsidR="00C564FE" w:rsidRPr="005561DE">
                <w:rPr>
                  <w:rStyle w:val="Hyperlink"/>
                </w:rPr>
                <w:t xml:space="preserve"> G.hnem</w:t>
              </w:r>
            </w:hyperlink>
          </w:p>
        </w:tc>
      </w:tr>
      <w:tr w:rsidR="00C564FE" w:rsidRPr="005561DE" w14:paraId="3AD00702" w14:textId="77777777" w:rsidTr="006F7522">
        <w:tc>
          <w:tcPr>
            <w:tcW w:w="3114" w:type="dxa"/>
          </w:tcPr>
          <w:p w14:paraId="53BCFC31" w14:textId="77777777" w:rsidR="00C564FE" w:rsidRPr="005561DE" w:rsidRDefault="00E94D2B" w:rsidP="00777A2C">
            <w:pPr>
              <w:pStyle w:val="Tabletext"/>
              <w:jc w:val="center"/>
              <w:rPr>
                <w:b/>
                <w:bCs/>
              </w:rPr>
            </w:pPr>
            <w:hyperlink r:id="rId25" w:history="1">
              <w:r w:rsidR="00C564FE" w:rsidRPr="005561DE">
                <w:rPr>
                  <w:rStyle w:val="Hyperlink"/>
                  <w:b/>
                  <w:bCs/>
                </w:rPr>
                <w:t>UIT-T G.9903</w:t>
              </w:r>
            </w:hyperlink>
          </w:p>
        </w:tc>
        <w:tc>
          <w:tcPr>
            <w:tcW w:w="6515" w:type="dxa"/>
          </w:tcPr>
          <w:p w14:paraId="1423C1D7" w14:textId="040BDAA2" w:rsidR="00C564FE" w:rsidRPr="005561DE" w:rsidRDefault="00E94D2B" w:rsidP="00777A2C">
            <w:pPr>
              <w:pStyle w:val="Tabletext"/>
            </w:pPr>
            <w:hyperlink r:id="rId26" w:history="1">
              <w:r w:rsidR="00B71324" w:rsidRPr="005561DE">
                <w:rPr>
                  <w:rStyle w:val="Hyperlink"/>
                </w:rPr>
                <w:t>Émetteurs-récepteurs</w:t>
              </w:r>
              <w:r w:rsidR="00C564FE" w:rsidRPr="005561DE">
                <w:rPr>
                  <w:rStyle w:val="Hyperlink"/>
                </w:rPr>
                <w:t xml:space="preserve"> </w:t>
              </w:r>
              <w:r w:rsidR="001A11BF" w:rsidRPr="005561DE">
                <w:rPr>
                  <w:rStyle w:val="Hyperlink"/>
                </w:rPr>
                <w:t>MROF</w:t>
              </w:r>
              <w:r w:rsidR="00C564FE" w:rsidRPr="005561DE">
                <w:rPr>
                  <w:rStyle w:val="Hyperlink"/>
                </w:rPr>
                <w:t xml:space="preserve"> à bande étroite utilisant </w:t>
              </w:r>
              <w:r w:rsidR="00B20300" w:rsidRPr="005561DE">
                <w:rPr>
                  <w:rStyle w:val="Hyperlink"/>
                </w:rPr>
                <w:t>les courants porteurs en ligne –</w:t>
              </w:r>
              <w:r w:rsidR="00C564FE" w:rsidRPr="005561DE">
                <w:rPr>
                  <w:rStyle w:val="Hyperlink"/>
                </w:rPr>
                <w:t xml:space="preserve"> G3-PLC</w:t>
              </w:r>
            </w:hyperlink>
          </w:p>
        </w:tc>
      </w:tr>
      <w:tr w:rsidR="00C564FE" w:rsidRPr="005561DE" w14:paraId="4C7E3A40" w14:textId="77777777" w:rsidTr="006F7522">
        <w:tc>
          <w:tcPr>
            <w:tcW w:w="3114" w:type="dxa"/>
          </w:tcPr>
          <w:p w14:paraId="59A9B084" w14:textId="77777777" w:rsidR="00C564FE" w:rsidRPr="005561DE" w:rsidRDefault="00E94D2B" w:rsidP="00777A2C">
            <w:pPr>
              <w:pStyle w:val="Tabletext"/>
              <w:jc w:val="center"/>
              <w:rPr>
                <w:b/>
                <w:bCs/>
              </w:rPr>
            </w:pPr>
            <w:hyperlink r:id="rId27" w:history="1">
              <w:r w:rsidR="00C564FE" w:rsidRPr="005561DE">
                <w:rPr>
                  <w:rStyle w:val="Hyperlink"/>
                  <w:b/>
                  <w:bCs/>
                </w:rPr>
                <w:t>UIT-T G.9904</w:t>
              </w:r>
            </w:hyperlink>
          </w:p>
        </w:tc>
        <w:tc>
          <w:tcPr>
            <w:tcW w:w="6515" w:type="dxa"/>
          </w:tcPr>
          <w:p w14:paraId="5DE59B28" w14:textId="2FA11FF2" w:rsidR="00C564FE" w:rsidRPr="005561DE" w:rsidRDefault="00E94D2B" w:rsidP="00777A2C">
            <w:pPr>
              <w:pStyle w:val="Tabletext"/>
            </w:pPr>
            <w:hyperlink r:id="rId28" w:history="1">
              <w:r w:rsidR="00B71324" w:rsidRPr="005561DE">
                <w:rPr>
                  <w:rStyle w:val="Hyperlink"/>
                </w:rPr>
                <w:t>Émetteurs-récepteurs</w:t>
              </w:r>
              <w:r w:rsidR="00C564FE" w:rsidRPr="005561DE">
                <w:rPr>
                  <w:rStyle w:val="Hyperlink"/>
                </w:rPr>
                <w:t xml:space="preserve"> </w:t>
              </w:r>
              <w:r w:rsidR="001A11BF" w:rsidRPr="005561DE">
                <w:rPr>
                  <w:rStyle w:val="Hyperlink"/>
                </w:rPr>
                <w:t>MROF</w:t>
              </w:r>
              <w:r w:rsidR="00C564FE" w:rsidRPr="005561DE">
                <w:rPr>
                  <w:rStyle w:val="Hyperlink"/>
                </w:rPr>
                <w:t xml:space="preserve"> à bande étroite utilisant </w:t>
              </w:r>
              <w:r w:rsidR="00B20300" w:rsidRPr="005561DE">
                <w:rPr>
                  <w:rStyle w:val="Hyperlink"/>
                </w:rPr>
                <w:t>les courants porteurs en ligne –</w:t>
              </w:r>
              <w:r w:rsidR="00C564FE" w:rsidRPr="005561DE">
                <w:rPr>
                  <w:rStyle w:val="Hyperlink"/>
                </w:rPr>
                <w:t xml:space="preserve"> PRIME</w:t>
              </w:r>
            </w:hyperlink>
          </w:p>
        </w:tc>
      </w:tr>
      <w:tr w:rsidR="00C564FE" w:rsidRPr="005561DE" w14:paraId="09D22B8E" w14:textId="77777777" w:rsidTr="006F7522">
        <w:tc>
          <w:tcPr>
            <w:tcW w:w="3114" w:type="dxa"/>
          </w:tcPr>
          <w:p w14:paraId="218D9898" w14:textId="77777777" w:rsidR="00C564FE" w:rsidRPr="005561DE" w:rsidRDefault="00E94D2B" w:rsidP="00777A2C">
            <w:pPr>
              <w:pStyle w:val="Tabletext"/>
              <w:jc w:val="center"/>
              <w:rPr>
                <w:b/>
                <w:bCs/>
              </w:rPr>
            </w:pPr>
            <w:hyperlink r:id="rId29" w:history="1">
              <w:r w:rsidR="00C564FE" w:rsidRPr="005561DE">
                <w:rPr>
                  <w:rStyle w:val="Hyperlink"/>
                  <w:b/>
                  <w:bCs/>
                </w:rPr>
                <w:t>UIT-T G.9905</w:t>
              </w:r>
            </w:hyperlink>
          </w:p>
        </w:tc>
        <w:tc>
          <w:tcPr>
            <w:tcW w:w="6515" w:type="dxa"/>
          </w:tcPr>
          <w:p w14:paraId="5023D5E9" w14:textId="74A48966" w:rsidR="00C564FE" w:rsidRPr="005561DE" w:rsidRDefault="00E94D2B" w:rsidP="00777A2C">
            <w:pPr>
              <w:pStyle w:val="Tabletext"/>
            </w:pPr>
            <w:hyperlink r:id="rId30" w:history="1">
              <w:r w:rsidR="00C564FE" w:rsidRPr="005561DE">
                <w:rPr>
                  <w:rStyle w:val="Hyperlink"/>
                </w:rPr>
                <w:t>Routage selon la source basé sur des indicateurs centralisés</w:t>
              </w:r>
            </w:hyperlink>
          </w:p>
        </w:tc>
      </w:tr>
      <w:tr w:rsidR="00C564FE" w:rsidRPr="005561DE" w14:paraId="74EA3771" w14:textId="77777777" w:rsidTr="006F7522">
        <w:tc>
          <w:tcPr>
            <w:tcW w:w="3114" w:type="dxa"/>
          </w:tcPr>
          <w:p w14:paraId="5EDDAD3E" w14:textId="77777777" w:rsidR="00C564FE" w:rsidRPr="005561DE" w:rsidRDefault="00E94D2B" w:rsidP="00777A2C">
            <w:pPr>
              <w:pStyle w:val="Tabletext"/>
              <w:jc w:val="center"/>
              <w:rPr>
                <w:b/>
                <w:bCs/>
              </w:rPr>
            </w:pPr>
            <w:hyperlink r:id="rId31" w:history="1">
              <w:r w:rsidR="00C564FE" w:rsidRPr="005561DE">
                <w:rPr>
                  <w:rStyle w:val="Hyperlink"/>
                  <w:b/>
                  <w:bCs/>
                </w:rPr>
                <w:t>UIT-T G.9959</w:t>
              </w:r>
            </w:hyperlink>
          </w:p>
        </w:tc>
        <w:tc>
          <w:tcPr>
            <w:tcW w:w="6515" w:type="dxa"/>
          </w:tcPr>
          <w:p w14:paraId="794C0860" w14:textId="55DB98BE" w:rsidR="00C564FE" w:rsidRPr="005561DE" w:rsidRDefault="00E94D2B" w:rsidP="00777A2C">
            <w:pPr>
              <w:pStyle w:val="Tabletext"/>
            </w:pPr>
            <w:hyperlink r:id="rId32" w:history="1">
              <w:r w:rsidR="00B71324" w:rsidRPr="005561DE">
                <w:rPr>
                  <w:rStyle w:val="Hyperlink"/>
                </w:rPr>
                <w:t>Émetteurs-récepteurs</w:t>
              </w:r>
              <w:r w:rsidR="00C564FE" w:rsidRPr="005561DE">
                <w:rPr>
                  <w:rStyle w:val="Hyperlink"/>
                </w:rPr>
                <w:t xml:space="preserve"> de radiocommunication numériques à</w:t>
              </w:r>
              <w:r w:rsidR="00B20300" w:rsidRPr="005561DE">
                <w:rPr>
                  <w:rStyle w:val="Hyperlink"/>
                </w:rPr>
                <w:t xml:space="preserve"> bande étroite à courte portée –</w:t>
              </w:r>
              <w:r w:rsidR="00FD2B8B" w:rsidRPr="005561DE">
                <w:rPr>
                  <w:rStyle w:val="Hyperlink"/>
                </w:rPr>
                <w:t xml:space="preserve"> Spécifications des couches PHY et</w:t>
              </w:r>
              <w:r w:rsidR="00C564FE" w:rsidRPr="005561DE">
                <w:rPr>
                  <w:rStyle w:val="Hyperlink"/>
                </w:rPr>
                <w:t xml:space="preserve"> MAC</w:t>
              </w:r>
            </w:hyperlink>
          </w:p>
        </w:tc>
      </w:tr>
    </w:tbl>
    <w:p w14:paraId="2715C42C" w14:textId="69B4BD26" w:rsidR="00DE31BE" w:rsidRPr="005561DE" w:rsidRDefault="00DE31BE" w:rsidP="00777A2C">
      <w:r w:rsidRPr="005561DE">
        <w:t>Les gammes de fréquences utilisées dans les Recommanda</w:t>
      </w:r>
      <w:r w:rsidR="00301A23" w:rsidRPr="005561DE">
        <w:t xml:space="preserve">tions UIT-T de la série G.990x </w:t>
      </w:r>
      <w:r w:rsidRPr="005561DE">
        <w:t>pour les courants porteurs en ligne à bande étroite/les réseaux intelligents reposent par conséquent sur les bonnes pratiques visant à éviter les incompatibilités avec les services de radiocommunication, que pourrait causer le déploiement ubiquitaire des courants porteurs en ligne pour les communications des réseaux intelligents. Toutefois, d'autres organisations de normalisation et groupes du secteur privé en dehors de l'UIT s'intéressent à l'élaboration de produits CPL pour les applications de réseaux intelligents, d'où la possible nécessité de tenir dûment compte des exigences de compatibilité.</w:t>
      </w:r>
    </w:p>
    <w:p w14:paraId="091387A2" w14:textId="77777777" w:rsidR="00C564FE" w:rsidRPr="005561DE" w:rsidRDefault="00C564FE" w:rsidP="00777A2C">
      <w:pPr>
        <w:pStyle w:val="Heading2"/>
      </w:pPr>
      <w:bookmarkStart w:id="86" w:name="_Toc498437769"/>
      <w:bookmarkStart w:id="87" w:name="_Toc498500109"/>
      <w:bookmarkStart w:id="88" w:name="_Toc498500360"/>
      <w:bookmarkStart w:id="89" w:name="_Toc498516125"/>
      <w:bookmarkStart w:id="90" w:name="_Toc37999748"/>
      <w:r w:rsidRPr="005561DE">
        <w:t>6.2</w:t>
      </w:r>
      <w:r w:rsidRPr="005561DE">
        <w:tab/>
        <w:t>Communications par réseaux câblés pour les réseaux de distribution intelligents</w:t>
      </w:r>
      <w:bookmarkEnd w:id="86"/>
      <w:bookmarkEnd w:id="87"/>
      <w:bookmarkEnd w:id="88"/>
      <w:bookmarkEnd w:id="89"/>
      <w:bookmarkEnd w:id="90"/>
    </w:p>
    <w:p w14:paraId="4D46F571" w14:textId="77777777" w:rsidR="00C564FE" w:rsidRPr="005561DE" w:rsidRDefault="00C564FE" w:rsidP="00777A2C">
      <w:pPr>
        <w:rPr>
          <w:rFonts w:asciiTheme="majorBidi" w:hAnsiTheme="majorBidi" w:cstheme="majorBidi"/>
          <w:szCs w:val="24"/>
        </w:rPr>
      </w:pPr>
      <w:r w:rsidRPr="005561DE">
        <w:rPr>
          <w:rFonts w:asciiTheme="majorBidi" w:hAnsiTheme="majorBidi" w:cstheme="majorBidi"/>
          <w:szCs w:val="24"/>
        </w:rPr>
        <w:t xml:space="preserve">Outre les courants porteurs en ligne, des solutions </w:t>
      </w:r>
      <w:r w:rsidR="00B20300" w:rsidRPr="005561DE">
        <w:rPr>
          <w:rFonts w:asciiTheme="majorBidi" w:hAnsiTheme="majorBidi" w:cstheme="majorBidi"/>
          <w:szCs w:val="24"/>
        </w:rPr>
        <w:t>à</w:t>
      </w:r>
      <w:r w:rsidRPr="005561DE">
        <w:rPr>
          <w:rFonts w:asciiTheme="majorBidi" w:hAnsiTheme="majorBidi" w:cstheme="majorBidi"/>
          <w:szCs w:val="24"/>
        </w:rPr>
        <w:t xml:space="preserve"> câbles classiques, comme la fibre optique et les fils de cuivre, sont fréquemment utilisé</w:t>
      </w:r>
      <w:r w:rsidR="00B20300" w:rsidRPr="005561DE">
        <w:rPr>
          <w:rFonts w:asciiTheme="majorBidi" w:hAnsiTheme="majorBidi" w:cstheme="majorBidi"/>
          <w:szCs w:val="24"/>
        </w:rPr>
        <w:t>e</w:t>
      </w:r>
      <w:r w:rsidRPr="005561DE">
        <w:rPr>
          <w:rFonts w:asciiTheme="majorBidi" w:hAnsiTheme="majorBidi" w:cstheme="majorBidi"/>
          <w:szCs w:val="24"/>
        </w:rPr>
        <w:t xml:space="preserve">s pour les réseaux étendus lorsqu'il existe un droit de passage. </w:t>
      </w:r>
    </w:p>
    <w:p w14:paraId="3642D49B" w14:textId="77777777" w:rsidR="00CC6E4D" w:rsidRPr="005561DE" w:rsidRDefault="00CC6E4D" w:rsidP="00777A2C">
      <w:pPr>
        <w:rPr>
          <w:rFonts w:asciiTheme="majorBidi" w:hAnsiTheme="majorBidi" w:cstheme="majorBidi"/>
          <w:szCs w:val="24"/>
        </w:rPr>
      </w:pPr>
      <w:r w:rsidRPr="005561DE">
        <w:rPr>
          <w:rFonts w:asciiTheme="majorBidi" w:hAnsiTheme="majorBidi" w:cstheme="majorBidi"/>
          <w:szCs w:val="24"/>
        </w:rPr>
        <w:t>Ces liaisons peuvent être déployées directement par le fournisseur de services collectifs sur les équipements de transmission et de distribution, enterrées dans des tranchées ou des conduits le long du droit de passage ou louées auprès d'exploitants de télécommunication.</w:t>
      </w:r>
    </w:p>
    <w:p w14:paraId="3CE30F02" w14:textId="77777777" w:rsidR="00CC6E4D" w:rsidRPr="005561DE" w:rsidRDefault="00CC6E4D" w:rsidP="00777A2C">
      <w:r w:rsidRPr="005561DE">
        <w:t>Le fonctionnement du réseau local Ethernet IEEE Std 802.3 est défini pour différents débits, allant de 1 Mbit/s à 100 Gbit/s sur différents supports à fibres optiques ou à fils de cuivre à usage séparé dédié pour différentes distances:</w:t>
      </w:r>
    </w:p>
    <w:p w14:paraId="6DC38B40" w14:textId="77777777" w:rsidR="00CC6E4D" w:rsidRPr="005561DE" w:rsidRDefault="006F7522" w:rsidP="00777A2C">
      <w:pPr>
        <w:pStyle w:val="enumlev1"/>
      </w:pPr>
      <w:r w:rsidRPr="005561DE">
        <w:t>–</w:t>
      </w:r>
      <w:r w:rsidR="00CC6E4D" w:rsidRPr="005561DE">
        <w:tab/>
        <w:t>Réseaux EPON IEEE 802.3</w:t>
      </w:r>
    </w:p>
    <w:p w14:paraId="01C21A0E" w14:textId="77777777" w:rsidR="00CC6E4D" w:rsidRPr="005561DE" w:rsidRDefault="006F7522" w:rsidP="00777A2C">
      <w:pPr>
        <w:pStyle w:val="enumlev1"/>
      </w:pPr>
      <w:r w:rsidRPr="005561DE">
        <w:t>–</w:t>
      </w:r>
      <w:r w:rsidR="00CC6E4D" w:rsidRPr="005561DE">
        <w:tab/>
        <w:t>Réseau Ethernet IEEE 802.3 pour le premier kilomètre</w:t>
      </w:r>
      <w:r w:rsidRPr="005561DE">
        <w:t>.</w:t>
      </w:r>
    </w:p>
    <w:p w14:paraId="0E6E2BAF" w14:textId="77777777" w:rsidR="00EC254E" w:rsidRPr="005561DE" w:rsidRDefault="00CC6E4D" w:rsidP="00777A2C">
      <w:r w:rsidRPr="005561DE">
        <w:t>Les liaisons Ethernet filaires doivent généralement être conformes aux codes locaux et nationaux applicables à la limitation du brouillage électromagnétique dans le cas de systèmes n'émettant pas.</w:t>
      </w:r>
    </w:p>
    <w:p w14:paraId="338E8C94" w14:textId="6D601CD7" w:rsidR="00CC6E4D" w:rsidRPr="005561DE" w:rsidRDefault="00B20300" w:rsidP="00777A2C">
      <w:pPr>
        <w:pStyle w:val="Heading1"/>
        <w:spacing w:before="240"/>
      </w:pPr>
      <w:bookmarkStart w:id="91" w:name="_Toc498437770"/>
      <w:bookmarkStart w:id="92" w:name="_Toc498500110"/>
      <w:bookmarkStart w:id="93" w:name="_Toc498500361"/>
      <w:bookmarkStart w:id="94" w:name="_Toc498516126"/>
      <w:bookmarkStart w:id="95" w:name="_Toc37999749"/>
      <w:r w:rsidRPr="005561DE">
        <w:t>7</w:t>
      </w:r>
      <w:r w:rsidRPr="005561DE">
        <w:tab/>
        <w:t>Normes hertziennes po</w:t>
      </w:r>
      <w:r w:rsidR="00EC254E" w:rsidRPr="005561DE">
        <w:t>u</w:t>
      </w:r>
      <w:r w:rsidRPr="005561DE">
        <w:t>r</w:t>
      </w:r>
      <w:r w:rsidR="00EC254E" w:rsidRPr="005561DE">
        <w:t xml:space="preserve"> les télécommunications </w:t>
      </w:r>
      <w:r w:rsidR="00206CD4" w:rsidRPr="005561DE">
        <w:t>dans les</w:t>
      </w:r>
      <w:r w:rsidR="00EC254E" w:rsidRPr="005561DE">
        <w:t xml:space="preserve"> réseaux de distribution intelligents</w:t>
      </w:r>
      <w:bookmarkEnd w:id="91"/>
      <w:bookmarkEnd w:id="92"/>
      <w:bookmarkEnd w:id="93"/>
      <w:bookmarkEnd w:id="94"/>
      <w:bookmarkEnd w:id="95"/>
    </w:p>
    <w:p w14:paraId="7EB3D67D" w14:textId="77777777" w:rsidR="00206CD4" w:rsidRPr="005561DE" w:rsidRDefault="00206CD4" w:rsidP="00777A2C">
      <w:pPr>
        <w:pStyle w:val="Heading2"/>
        <w:spacing w:before="240"/>
      </w:pPr>
      <w:bookmarkStart w:id="96" w:name="_Toc498437771"/>
      <w:bookmarkStart w:id="97" w:name="_Toc498500111"/>
      <w:bookmarkStart w:id="98" w:name="_Toc498500362"/>
      <w:bookmarkStart w:id="99" w:name="_Toc498516127"/>
      <w:bookmarkStart w:id="100" w:name="_Toc37999750"/>
      <w:r w:rsidRPr="005561DE">
        <w:t>7.1</w:t>
      </w:r>
      <w:r w:rsidRPr="005561DE">
        <w:tab/>
        <w:t>Réseau domestique</w:t>
      </w:r>
      <w:bookmarkEnd w:id="96"/>
      <w:bookmarkEnd w:id="97"/>
      <w:bookmarkEnd w:id="98"/>
      <w:bookmarkEnd w:id="99"/>
      <w:bookmarkEnd w:id="100"/>
    </w:p>
    <w:p w14:paraId="5438799D" w14:textId="77777777" w:rsidR="00D8056B" w:rsidRPr="005561DE" w:rsidRDefault="00D8056B" w:rsidP="00B71669">
      <w:r w:rsidRPr="005561DE">
        <w:t xml:space="preserve">Différentes solutions de réseau </w:t>
      </w:r>
      <w:r w:rsidR="00206CD4" w:rsidRPr="005561DE">
        <w:t xml:space="preserve">utilisant des liaisons filaires ou hertziennes </w:t>
      </w:r>
      <w:r w:rsidRPr="005561DE">
        <w:t xml:space="preserve">sont déjà déployées pour les réseaux HAN, en fonction des besoins en termes de consommation d'énergie, de débit, de mobilité et de coûts d'installation. Les réseaux HAN </w:t>
      </w:r>
      <w:r w:rsidR="00206CD4" w:rsidRPr="005561DE">
        <w:t xml:space="preserve">utilisant des solutions filaires </w:t>
      </w:r>
      <w:r w:rsidRPr="005561DE">
        <w:t>les plus courants sont ceux reposant sur l</w:t>
      </w:r>
      <w:r w:rsidR="00206CD4" w:rsidRPr="005561DE">
        <w:t>a</w:t>
      </w:r>
      <w:r w:rsidRPr="005561DE">
        <w:t xml:space="preserve"> norme IEEE 802.3 (Ethernet); pour ce qui est des solutions hertziennes, les normes IEEE 802.11</w:t>
      </w:r>
      <w:r w:rsidR="00206CD4" w:rsidRPr="005561DE">
        <w:t xml:space="preserve"> (WiF</w:t>
      </w:r>
      <w:r w:rsidRPr="005561DE">
        <w:t>i), IEEE 802.15.4 (ZigBee, Thread, Wi-SUN EchoNet HAN) et UIT-T G.9959 (Z</w:t>
      </w:r>
      <w:r w:rsidR="00206CD4" w:rsidRPr="005561DE">
        <w:noBreakHyphen/>
      </w:r>
      <w:r w:rsidRPr="005561DE">
        <w:t>Wave) sont les plus utilisées.</w:t>
      </w:r>
    </w:p>
    <w:p w14:paraId="159E4DC9" w14:textId="77777777" w:rsidR="00DE31BE" w:rsidRPr="005561DE" w:rsidRDefault="00D8056B" w:rsidP="00B71669">
      <w:r w:rsidRPr="005561DE">
        <w:t xml:space="preserve">Les </w:t>
      </w:r>
      <w:r w:rsidR="00DE31BE" w:rsidRPr="005561DE">
        <w:t>technologies hertziennes peuvent permettre de mettre en place des réseaux intelligents pour tous les types de services collectifs et être facilement raccordées directement à une infrastructure IP lorsqu'il n'est pas possible, pour des raisons de sécurité électrique ou des considérations juridiques, de procéder directement à un raccordement câblé, ce qui peut être le cas pour les compteurs de gaz ou d'eau.</w:t>
      </w:r>
    </w:p>
    <w:p w14:paraId="751AD203" w14:textId="7C860746" w:rsidR="00DE31BE" w:rsidRPr="005561DE" w:rsidRDefault="00D8056B" w:rsidP="00B71669">
      <w:r w:rsidRPr="005561DE">
        <w:t>L</w:t>
      </w:r>
      <w:r w:rsidR="00DE31BE" w:rsidRPr="005561DE">
        <w:t>a Recommandation UIT-T G.9959, «</w:t>
      </w:r>
      <w:r w:rsidR="00B71324" w:rsidRPr="005561DE">
        <w:t>Émetteurs-récepteurs</w:t>
      </w:r>
      <w:r w:rsidR="00DE31BE" w:rsidRPr="005561DE">
        <w:t xml:space="preserve"> de radiocommunication numériques à bande étroite à courte portée»</w:t>
      </w:r>
      <w:r w:rsidRPr="005561DE">
        <w:t xml:space="preserve"> a été élaborée à l'UIT</w:t>
      </w:r>
      <w:r w:rsidR="004A2EB8" w:rsidRPr="005561DE">
        <w:noBreakHyphen/>
        <w:t>T</w:t>
      </w:r>
      <w:r w:rsidRPr="005561DE">
        <w:t>, en vue</w:t>
      </w:r>
      <w:r w:rsidR="00DE31BE" w:rsidRPr="005561DE">
        <w:t xml:space="preserve"> de fournir une fonctionnalité de réseau local hertzien à bande étroite adaptée aux applications de réseaux intelligents. Au début du travail de rédaction de cette Recommandation, l'UIT-R et l'UIT-T ont discuté des bandes de fréquences qu'il convenait d'utiliser pour ces applications. Il s'agissait de déterminer les avantages et les inconvénients liés à l'identification de fréquences dans des bandes assujetties, d'une manière ou d'une autre, à des dispositions réglementaires établies par les administrations ou dans des bandes désignées pour les applications ISM ou désignées, au niveau régional ou national, pour une utilisation non réglementée, c'est-à-dire sans obligation d'obtenir une licence. Les discussions ont porté pour l'essentiel sur des questions de sécurité et de fiabilité, étant donné que les communications de réseaux intelligents pourraient contenir des données concernant la facturation et des données personnelles, alors que les bandes sont disponibles pour différentes utilisations non réglementées.</w:t>
      </w:r>
    </w:p>
    <w:p w14:paraId="20F7AD8F" w14:textId="77777777" w:rsidR="00DE31BE" w:rsidRPr="005561DE" w:rsidRDefault="00DE31BE" w:rsidP="00B71669">
      <w:pPr>
        <w:rPr>
          <w:rFonts w:asciiTheme="majorBidi" w:hAnsiTheme="majorBidi" w:cstheme="majorBidi"/>
          <w:szCs w:val="24"/>
        </w:rPr>
      </w:pPr>
      <w:r w:rsidRPr="005561DE">
        <w:rPr>
          <w:rFonts w:asciiTheme="majorBidi" w:hAnsiTheme="majorBidi" w:cstheme="majorBidi"/>
          <w:szCs w:val="24"/>
        </w:rPr>
        <w:t>Plusieurs fréquences situées dans des bandes au voisinage de 900 MHz, dont l'utilisation n'est plus réglementée aux niveaux national et régional, ont été recommandées comme pouvant être utilisées dans le cadre de la Recommandation UIT-T G.9959; parmi ces fréquences, seulement deux, dans la Région 2, se trouvent dans une bande désignée pour les applications ISM. L'une des exigences concernant la conception des émetteurs-récepteurs UIT</w:t>
      </w:r>
      <w:r w:rsidRPr="005561DE">
        <w:rPr>
          <w:rFonts w:asciiTheme="majorBidi" w:hAnsiTheme="majorBidi" w:cstheme="majorBidi"/>
          <w:szCs w:val="24"/>
        </w:rPr>
        <w:noBreakHyphen/>
        <w:t>T G.9959 est qu'ils devraient prendre en charge 1, 2 ou 3 canaux (chaque canal étant associé à une fréquence centrale) en fonction de la disponibilité des canaux dans la région ou dans le pays concerné.</w:t>
      </w:r>
    </w:p>
    <w:p w14:paraId="58CA1326" w14:textId="2B366097" w:rsidR="00DE31BE" w:rsidRPr="005561DE" w:rsidRDefault="00DE31BE" w:rsidP="00777A2C">
      <w:pPr>
        <w:rPr>
          <w:rFonts w:asciiTheme="majorBidi" w:hAnsiTheme="majorBidi" w:cstheme="majorBidi"/>
          <w:spacing w:val="-2"/>
          <w:szCs w:val="24"/>
        </w:rPr>
      </w:pPr>
      <w:r w:rsidRPr="005561DE">
        <w:rPr>
          <w:rFonts w:asciiTheme="majorBidi" w:hAnsiTheme="majorBidi" w:cstheme="majorBidi"/>
          <w:spacing w:val="-2"/>
          <w:szCs w:val="24"/>
        </w:rPr>
        <w:t>En ce qui concerne le choix et l'adéquation de fréquences à l'échelle mondiale pour les équipements UIT</w:t>
      </w:r>
      <w:r w:rsidRPr="005561DE">
        <w:rPr>
          <w:rFonts w:asciiTheme="majorBidi" w:hAnsiTheme="majorBidi" w:cstheme="majorBidi"/>
          <w:spacing w:val="-2"/>
          <w:szCs w:val="24"/>
        </w:rPr>
        <w:noBreakHyphen/>
        <w:t>T G.9959, l'exigence fondamentale pour ces équipements est qu'ils soient rétrocompatibles avec la technologie Z-Wave</w:t>
      </w:r>
      <w:r w:rsidRPr="005561DE">
        <w:rPr>
          <w:rStyle w:val="FootnoteReference"/>
          <w:rFonts w:asciiTheme="majorBidi" w:hAnsiTheme="majorBidi" w:cstheme="majorBidi"/>
          <w:spacing w:val="-2"/>
          <w:szCs w:val="24"/>
        </w:rPr>
        <w:footnoteReference w:id="21"/>
      </w:r>
      <w:r w:rsidRPr="005561DE">
        <w:rPr>
          <w:rFonts w:asciiTheme="majorBidi" w:hAnsiTheme="majorBidi" w:cstheme="majorBidi"/>
          <w:spacing w:val="-2"/>
          <w:szCs w:val="24"/>
        </w:rPr>
        <w:t>, qui est exploitée sur le terrain depuis plus de dix ans. Lorsqu'on envisagera d'assigner de nouvelles fréquences destinées à être utilisées par les équipements UIT</w:t>
      </w:r>
      <w:r w:rsidRPr="005561DE">
        <w:rPr>
          <w:rFonts w:asciiTheme="majorBidi" w:hAnsiTheme="majorBidi" w:cstheme="majorBidi"/>
          <w:spacing w:val="-2"/>
          <w:szCs w:val="24"/>
        </w:rPr>
        <w:noBreakHyphen/>
        <w:t>T G.9959, il conviendrait de tenir compte du fait que les futurs produits fondés sur la Recommandation UIT</w:t>
      </w:r>
      <w:r w:rsidR="006F7522" w:rsidRPr="005561DE">
        <w:rPr>
          <w:rFonts w:asciiTheme="majorBidi" w:hAnsiTheme="majorBidi" w:cstheme="majorBidi"/>
          <w:spacing w:val="-2"/>
          <w:szCs w:val="24"/>
        </w:rPr>
        <w:noBreakHyphen/>
        <w:t>T </w:t>
      </w:r>
      <w:r w:rsidRPr="005561DE">
        <w:rPr>
          <w:rFonts w:asciiTheme="majorBidi" w:hAnsiTheme="majorBidi" w:cstheme="majorBidi"/>
          <w:spacing w:val="-2"/>
          <w:szCs w:val="24"/>
        </w:rPr>
        <w:t>G.9959 pourraient devenir incompatibles avec les appareils Z-Wave existants et, de ce fait, empêcher ces nouveaux appareils UIT</w:t>
      </w:r>
      <w:r w:rsidRPr="005561DE">
        <w:rPr>
          <w:rFonts w:asciiTheme="majorBidi" w:hAnsiTheme="majorBidi" w:cstheme="majorBidi"/>
          <w:spacing w:val="-2"/>
          <w:szCs w:val="24"/>
        </w:rPr>
        <w:noBreakHyphen/>
        <w:t>T G.9959 de profiter de l'important écosystème interopérable déjà en place.</w:t>
      </w:r>
      <w:r w:rsidR="00A5559A" w:rsidRPr="005561DE">
        <w:rPr>
          <w:rFonts w:asciiTheme="majorBidi" w:hAnsiTheme="majorBidi" w:cstheme="majorBidi"/>
          <w:spacing w:val="-2"/>
          <w:szCs w:val="24"/>
        </w:rPr>
        <w:t xml:space="preserve"> Les futurs besoins de spectre pour les équipements UIT-T G.9959 et les technologies analogues utilisées avec les réseaux de distribution intelligents pourraient devenir une question importante à la CMR-23 au titre du point 2.5 de l'ordre du</w:t>
      </w:r>
      <w:r w:rsidR="007F6326" w:rsidRPr="005561DE">
        <w:rPr>
          <w:rFonts w:asciiTheme="majorBidi" w:hAnsiTheme="majorBidi" w:cstheme="majorBidi"/>
          <w:spacing w:val="-2"/>
          <w:szCs w:val="24"/>
        </w:rPr>
        <w:t xml:space="preserve"> </w:t>
      </w:r>
      <w:r w:rsidR="00A5559A" w:rsidRPr="005561DE">
        <w:rPr>
          <w:rFonts w:asciiTheme="majorBidi" w:hAnsiTheme="majorBidi" w:cstheme="majorBidi"/>
          <w:spacing w:val="-2"/>
          <w:szCs w:val="24"/>
        </w:rPr>
        <w:t>jour.</w:t>
      </w:r>
    </w:p>
    <w:p w14:paraId="5B4D8E97" w14:textId="77777777" w:rsidR="00DE31BE" w:rsidRPr="005561DE" w:rsidRDefault="00DE31BE" w:rsidP="00777A2C">
      <w:pPr>
        <w:rPr>
          <w:rFonts w:asciiTheme="majorBidi" w:hAnsiTheme="majorBidi" w:cstheme="majorBidi"/>
          <w:szCs w:val="24"/>
        </w:rPr>
      </w:pPr>
      <w:r w:rsidRPr="005561DE">
        <w:rPr>
          <w:rFonts w:asciiTheme="majorBidi" w:hAnsiTheme="majorBidi" w:cstheme="majorBidi"/>
          <w:szCs w:val="24"/>
        </w:rPr>
        <w:t>Il convient en outre de noter que</w:t>
      </w:r>
      <w:r w:rsidR="007F6326" w:rsidRPr="005561DE">
        <w:rPr>
          <w:rFonts w:asciiTheme="majorBidi" w:hAnsiTheme="majorBidi" w:cstheme="majorBidi"/>
          <w:szCs w:val="24"/>
        </w:rPr>
        <w:t xml:space="preserve"> les systèmes IEEE 802.11 et IEEE 802.15.4 sont largement déployés pour les applications HAN et que</w:t>
      </w:r>
      <w:r w:rsidRPr="005561DE">
        <w:rPr>
          <w:rFonts w:asciiTheme="majorBidi" w:hAnsiTheme="majorBidi" w:cstheme="majorBidi"/>
          <w:szCs w:val="24"/>
        </w:rPr>
        <w:t xml:space="preserve"> les systèmes UIT</w:t>
      </w:r>
      <w:r w:rsidRPr="005561DE">
        <w:rPr>
          <w:rFonts w:asciiTheme="majorBidi" w:hAnsiTheme="majorBidi" w:cstheme="majorBidi"/>
          <w:szCs w:val="24"/>
        </w:rPr>
        <w:noBreakHyphen/>
        <w:t>T G.9959</w:t>
      </w:r>
      <w:r w:rsidR="007F6326" w:rsidRPr="005561DE">
        <w:rPr>
          <w:rFonts w:asciiTheme="majorBidi" w:hAnsiTheme="majorBidi" w:cstheme="majorBidi"/>
          <w:szCs w:val="24"/>
        </w:rPr>
        <w:t xml:space="preserve"> comme les systèmes IEEE 802.15.4</w:t>
      </w:r>
      <w:r w:rsidRPr="005561DE">
        <w:rPr>
          <w:rFonts w:asciiTheme="majorBidi" w:hAnsiTheme="majorBidi" w:cstheme="majorBidi"/>
          <w:szCs w:val="24"/>
        </w:rPr>
        <w:t xml:space="preserve"> peuvent utiliser les techniques de sauts de fréquences et de routage maillé lorsque la transmission en portée directe n'est pas possible à cause d'une distance trop longue, de l'affaiblissement, de la distorsion ou de brouillages temporaires. Ces techniques permettent de renforcer la robustesse des systèmes lorsqu'ils fonctionnent dans des bandes utilisées sans licence.</w:t>
      </w:r>
    </w:p>
    <w:p w14:paraId="49642560" w14:textId="23088368" w:rsidR="007F6326" w:rsidRPr="005561DE" w:rsidRDefault="00DE31BE" w:rsidP="00777A2C">
      <w:pPr>
        <w:rPr>
          <w:rFonts w:asciiTheme="majorBidi" w:hAnsiTheme="majorBidi" w:cstheme="majorBidi"/>
          <w:szCs w:val="24"/>
        </w:rPr>
      </w:pPr>
      <w:r w:rsidRPr="005561DE">
        <w:rPr>
          <w:rFonts w:asciiTheme="majorBidi" w:hAnsiTheme="majorBidi" w:cstheme="majorBidi"/>
          <w:szCs w:val="24"/>
        </w:rPr>
        <w:t>En plus des considérations liées à la gestion du spectre et à la compatibilité qui relèvent de l'UIT-R, des questions concernant les aspects juridiques, la vie privée et la sécurité devront également être examinées dans les cadres compétents du point de vue de l'intégrité des appareils hertziens utilisés dans les réseaux intelligents. Ces considérations peuvent avoir un lien avec l'identification de fréquences à utiliser pour les communications hertziennes de réseaux intelligents – en particulier avec la nécessité d'éviter les interceptions, les usurpations d'identité, la corruption des données ou la perte des données de facturation ou de tarification.</w:t>
      </w:r>
    </w:p>
    <w:p w14:paraId="21FAAAA5" w14:textId="77777777" w:rsidR="007F6326" w:rsidRPr="005561DE" w:rsidRDefault="007F6326" w:rsidP="00777A2C">
      <w:pPr>
        <w:rPr>
          <w:rFonts w:asciiTheme="majorBidi" w:hAnsiTheme="majorBidi" w:cstheme="majorBidi"/>
          <w:szCs w:val="24"/>
        </w:rPr>
      </w:pPr>
      <w:r w:rsidRPr="005561DE">
        <w:rPr>
          <w:rFonts w:asciiTheme="majorBidi" w:hAnsiTheme="majorBidi" w:cstheme="majorBidi"/>
          <w:szCs w:val="24"/>
        </w:rPr>
        <w:t>Toutes les normes hertziennes citées dans la présente section prévoient un chiffrement pour assurer la confidentialité et la sécurité. Le risq</w:t>
      </w:r>
      <w:r w:rsidR="007F4DFC" w:rsidRPr="005561DE">
        <w:rPr>
          <w:rFonts w:asciiTheme="majorBidi" w:hAnsiTheme="majorBidi" w:cstheme="majorBidi"/>
          <w:szCs w:val="24"/>
        </w:rPr>
        <w:t xml:space="preserve">ue de brouillage est inévitable en cas </w:t>
      </w:r>
      <w:r w:rsidR="00206CD4" w:rsidRPr="005561DE">
        <w:rPr>
          <w:rFonts w:asciiTheme="majorBidi" w:hAnsiTheme="majorBidi" w:cstheme="majorBidi"/>
          <w:szCs w:val="24"/>
        </w:rPr>
        <w:t>de fonctionnement</w:t>
      </w:r>
      <w:r w:rsidR="007F4DFC" w:rsidRPr="005561DE">
        <w:rPr>
          <w:rFonts w:asciiTheme="majorBidi" w:hAnsiTheme="majorBidi" w:cstheme="majorBidi"/>
          <w:szCs w:val="24"/>
        </w:rPr>
        <w:t xml:space="preserve"> dans des bandes qui ne sont pas soumises à des </w:t>
      </w:r>
      <w:r w:rsidR="00CA3220" w:rsidRPr="005561DE">
        <w:rPr>
          <w:rFonts w:asciiTheme="majorBidi" w:hAnsiTheme="majorBidi" w:cstheme="majorBidi"/>
          <w:szCs w:val="24"/>
        </w:rPr>
        <w:t>dispositions</w:t>
      </w:r>
      <w:r w:rsidR="007F4DFC" w:rsidRPr="005561DE">
        <w:rPr>
          <w:rFonts w:asciiTheme="majorBidi" w:hAnsiTheme="majorBidi" w:cstheme="majorBidi"/>
          <w:szCs w:val="24"/>
        </w:rPr>
        <w:t xml:space="preserve"> réglementaires, </w:t>
      </w:r>
      <w:r w:rsidR="00206CD4" w:rsidRPr="005561DE">
        <w:rPr>
          <w:rFonts w:asciiTheme="majorBidi" w:hAnsiTheme="majorBidi" w:cstheme="majorBidi"/>
          <w:szCs w:val="24"/>
        </w:rPr>
        <w:t>par exemple à</w:t>
      </w:r>
      <w:r w:rsidR="007F4DFC" w:rsidRPr="005561DE">
        <w:rPr>
          <w:rFonts w:asciiTheme="majorBidi" w:hAnsiTheme="majorBidi" w:cstheme="majorBidi"/>
          <w:szCs w:val="24"/>
        </w:rPr>
        <w:t xml:space="preserve"> de</w:t>
      </w:r>
      <w:r w:rsidR="00206CD4" w:rsidRPr="005561DE">
        <w:rPr>
          <w:rFonts w:asciiTheme="majorBidi" w:hAnsiTheme="majorBidi" w:cstheme="majorBidi"/>
          <w:szCs w:val="24"/>
        </w:rPr>
        <w:t>s</w:t>
      </w:r>
      <w:r w:rsidR="007F4DFC" w:rsidRPr="005561DE">
        <w:rPr>
          <w:rFonts w:asciiTheme="majorBidi" w:hAnsiTheme="majorBidi" w:cstheme="majorBidi"/>
          <w:szCs w:val="24"/>
        </w:rPr>
        <w:t xml:space="preserve"> licences individuelles. En général, les applications HAN n'exigent pas une grande fiabilité. Il est préférable </w:t>
      </w:r>
      <w:r w:rsidR="00206CD4" w:rsidRPr="005561DE">
        <w:rPr>
          <w:rFonts w:asciiTheme="majorBidi" w:hAnsiTheme="majorBidi" w:cstheme="majorBidi"/>
          <w:szCs w:val="24"/>
        </w:rPr>
        <w:t>que</w:t>
      </w:r>
      <w:r w:rsidR="007F4DFC" w:rsidRPr="005561DE">
        <w:rPr>
          <w:rFonts w:asciiTheme="majorBidi" w:hAnsiTheme="majorBidi" w:cstheme="majorBidi"/>
          <w:szCs w:val="24"/>
        </w:rPr>
        <w:t xml:space="preserve"> les applications WAN et FAN utilisant des connexions hertziennes qui exigent une grande fiabilité et une grande disponibilité </w:t>
      </w:r>
      <w:r w:rsidR="00206CD4" w:rsidRPr="005561DE">
        <w:rPr>
          <w:rFonts w:asciiTheme="majorBidi" w:hAnsiTheme="majorBidi" w:cstheme="majorBidi"/>
          <w:szCs w:val="24"/>
        </w:rPr>
        <w:t xml:space="preserve">fonctionnent </w:t>
      </w:r>
      <w:r w:rsidR="007F4DFC" w:rsidRPr="005561DE">
        <w:rPr>
          <w:rFonts w:asciiTheme="majorBidi" w:hAnsiTheme="majorBidi" w:cstheme="majorBidi"/>
          <w:szCs w:val="24"/>
        </w:rPr>
        <w:t>dans des bandes assujetties à des licences individuelles, à des normes obligatoires ou à d'autres formes de réglementation.</w:t>
      </w:r>
    </w:p>
    <w:p w14:paraId="28713C75" w14:textId="77777777" w:rsidR="00446B13" w:rsidRPr="005561DE" w:rsidRDefault="00446B13" w:rsidP="00777A2C">
      <w:pPr>
        <w:pStyle w:val="Heading2"/>
      </w:pPr>
      <w:bookmarkStart w:id="101" w:name="_Toc498437772"/>
      <w:bookmarkStart w:id="102" w:name="_Toc498500112"/>
      <w:bookmarkStart w:id="103" w:name="_Toc498500363"/>
      <w:bookmarkStart w:id="104" w:name="_Toc498516128"/>
      <w:bookmarkStart w:id="105" w:name="_Toc37999751"/>
      <w:r w:rsidRPr="005561DE">
        <w:t>7.2</w:t>
      </w:r>
      <w:r w:rsidRPr="005561DE">
        <w:tab/>
        <w:t>Réseaux WAN/NAN/FAN</w:t>
      </w:r>
      <w:bookmarkEnd w:id="101"/>
      <w:bookmarkEnd w:id="102"/>
      <w:bookmarkEnd w:id="103"/>
      <w:bookmarkEnd w:id="104"/>
      <w:bookmarkEnd w:id="105"/>
    </w:p>
    <w:p w14:paraId="1B29170B" w14:textId="0FA8E9A5" w:rsidR="00446B13" w:rsidRPr="005561DE" w:rsidRDefault="00446B13" w:rsidP="00777A2C">
      <w:pPr>
        <w:rPr>
          <w:rFonts w:asciiTheme="majorBidi" w:hAnsiTheme="majorBidi" w:cstheme="majorBidi"/>
          <w:szCs w:val="24"/>
        </w:rPr>
      </w:pPr>
      <w:r w:rsidRPr="005561DE">
        <w:rPr>
          <w:rFonts w:asciiTheme="majorBidi" w:hAnsiTheme="majorBidi" w:cstheme="majorBidi"/>
          <w:szCs w:val="24"/>
        </w:rPr>
        <w:t xml:space="preserve">Les réseaux de communication WAN/NAN/FAN ont en commun de devoir être capables d'acheminer des données sur des distances relativement longues (quartiers, villes) vers des centres d'opération. Ils peuvent desservir directement le </w:t>
      </w:r>
      <w:r w:rsidR="00B71324" w:rsidRPr="005561DE">
        <w:rPr>
          <w:rFonts w:asciiTheme="majorBidi" w:hAnsiTheme="majorBidi" w:cstheme="majorBidi"/>
          <w:szCs w:val="24"/>
        </w:rPr>
        <w:t>nœud</w:t>
      </w:r>
      <w:r w:rsidRPr="005561DE">
        <w:rPr>
          <w:rFonts w:asciiTheme="majorBidi" w:hAnsiTheme="majorBidi" w:cstheme="majorBidi"/>
          <w:szCs w:val="24"/>
        </w:rPr>
        <w:t xml:space="preserve"> d'extrémité ou servir de liaisons de raccordement. Le type de solution choisie dépend de nombreuses considérations, parmi lesquelles:</w:t>
      </w:r>
    </w:p>
    <w:p w14:paraId="1265BFDD" w14:textId="77777777" w:rsidR="00446B13" w:rsidRPr="005561DE" w:rsidRDefault="00446B13" w:rsidP="00777A2C">
      <w:pPr>
        <w:pStyle w:val="enumlev1"/>
      </w:pPr>
      <w:r w:rsidRPr="005561DE">
        <w:t>–</w:t>
      </w:r>
      <w:r w:rsidRPr="005561DE">
        <w:tab/>
        <w:t>la longueur de la liaison;</w:t>
      </w:r>
    </w:p>
    <w:p w14:paraId="647E43F8" w14:textId="77777777" w:rsidR="00446B13" w:rsidRPr="005561DE" w:rsidRDefault="00446B13" w:rsidP="00777A2C">
      <w:pPr>
        <w:pStyle w:val="enumlev1"/>
      </w:pPr>
      <w:r w:rsidRPr="005561DE">
        <w:t>–</w:t>
      </w:r>
      <w:r w:rsidRPr="005561DE">
        <w:tab/>
        <w:t>la disponibilité d'un droit de passage (pour les solutions par câble);</w:t>
      </w:r>
    </w:p>
    <w:p w14:paraId="5B027442" w14:textId="77777777" w:rsidR="00446B13" w:rsidRPr="005561DE" w:rsidRDefault="00446B13" w:rsidP="00777A2C">
      <w:pPr>
        <w:pStyle w:val="enumlev1"/>
      </w:pPr>
      <w:r w:rsidRPr="005561DE">
        <w:t>–</w:t>
      </w:r>
      <w:r w:rsidRPr="005561DE">
        <w:tab/>
        <w:t>la capacité de la liaison;</w:t>
      </w:r>
    </w:p>
    <w:p w14:paraId="0832E8CA" w14:textId="77777777" w:rsidR="00446B13" w:rsidRPr="005561DE" w:rsidRDefault="00446B13" w:rsidP="00777A2C">
      <w:pPr>
        <w:pStyle w:val="enumlev1"/>
      </w:pPr>
      <w:r w:rsidRPr="005561DE">
        <w:t>–</w:t>
      </w:r>
      <w:r w:rsidRPr="005561DE">
        <w:tab/>
        <w:t>les dispositifs non alimentés sur secteur;</w:t>
      </w:r>
    </w:p>
    <w:p w14:paraId="24193493" w14:textId="77777777" w:rsidR="00446B13" w:rsidRPr="005561DE" w:rsidRDefault="00446B13" w:rsidP="00777A2C">
      <w:pPr>
        <w:pStyle w:val="enumlev1"/>
      </w:pPr>
      <w:r w:rsidRPr="005561DE">
        <w:t>–</w:t>
      </w:r>
      <w:r w:rsidRPr="005561DE">
        <w:tab/>
        <w:t>la disponibilité;</w:t>
      </w:r>
    </w:p>
    <w:p w14:paraId="76029ECD" w14:textId="77777777" w:rsidR="00446B13" w:rsidRPr="005561DE" w:rsidRDefault="00446B13" w:rsidP="00777A2C">
      <w:pPr>
        <w:pStyle w:val="enumlev1"/>
      </w:pPr>
      <w:r w:rsidRPr="005561DE">
        <w:t>–</w:t>
      </w:r>
      <w:r w:rsidRPr="005561DE">
        <w:tab/>
        <w:t>la fiabilité;</w:t>
      </w:r>
    </w:p>
    <w:p w14:paraId="5D930F8A" w14:textId="77777777" w:rsidR="00446B13" w:rsidRPr="005561DE" w:rsidRDefault="00446B13" w:rsidP="00777A2C">
      <w:pPr>
        <w:pStyle w:val="enumlev1"/>
      </w:pPr>
      <w:r w:rsidRPr="005561DE">
        <w:t>–</w:t>
      </w:r>
      <w:r w:rsidRPr="005561DE">
        <w:tab/>
        <w:t>les éventuelles dispositions réglementaires s'appliquant à l'utilisation du spectre (avec ou sans licence).</w:t>
      </w:r>
    </w:p>
    <w:p w14:paraId="6DC7FEB7" w14:textId="77777777" w:rsidR="00446B13" w:rsidRPr="005561DE" w:rsidRDefault="00446B13" w:rsidP="00777A2C">
      <w:r w:rsidRPr="005561DE">
        <w:t xml:space="preserve">Le Comité IEEE 802 s'occupant des normes relatives aux réseaux LAN/MAN a élaboré plusieurs normes </w:t>
      </w:r>
      <w:r w:rsidR="00206CD4" w:rsidRPr="005561DE">
        <w:t xml:space="preserve">hertziennes </w:t>
      </w:r>
      <w:r w:rsidRPr="005561DE">
        <w:t>qui sont actuellement utilisées pour prendre en charge les applications de réseaux intelligents.</w:t>
      </w:r>
    </w:p>
    <w:p w14:paraId="2C83ADAA" w14:textId="76B46941" w:rsidR="00446B13" w:rsidRPr="005561DE" w:rsidRDefault="00446B13" w:rsidP="00777A2C">
      <w:pPr>
        <w:rPr>
          <w:rFonts w:asciiTheme="majorBidi" w:hAnsiTheme="majorBidi" w:cstheme="majorBidi"/>
          <w:szCs w:val="24"/>
        </w:rPr>
      </w:pPr>
      <w:r w:rsidRPr="005561DE">
        <w:rPr>
          <w:rFonts w:asciiTheme="majorBidi" w:hAnsiTheme="majorBidi" w:cstheme="majorBidi"/>
          <w:szCs w:val="24"/>
        </w:rPr>
        <w:t xml:space="preserve">Ces solutions sont les </w:t>
      </w:r>
      <w:proofErr w:type="gramStart"/>
      <w:r w:rsidRPr="005561DE">
        <w:rPr>
          <w:rFonts w:asciiTheme="majorBidi" w:hAnsiTheme="majorBidi" w:cstheme="majorBidi"/>
          <w:szCs w:val="24"/>
        </w:rPr>
        <w:t>suivantes:</w:t>
      </w:r>
      <w:proofErr w:type="gramEnd"/>
    </w:p>
    <w:p w14:paraId="52AA1DE9" w14:textId="77777777" w:rsidR="00446B13" w:rsidRPr="005561DE" w:rsidRDefault="00446B13" w:rsidP="00777A2C">
      <w:pPr>
        <w:pStyle w:val="enumlev1"/>
        <w:rPr>
          <w:rFonts w:asciiTheme="majorBidi" w:hAnsiTheme="majorBidi" w:cstheme="majorBidi"/>
          <w:szCs w:val="24"/>
        </w:rPr>
      </w:pPr>
      <w:r w:rsidRPr="005561DE">
        <w:rPr>
          <w:rFonts w:asciiTheme="majorBidi" w:hAnsiTheme="majorBidi" w:cstheme="majorBidi"/>
          <w:szCs w:val="24"/>
        </w:rPr>
        <w:t>–</w:t>
      </w:r>
      <w:r w:rsidRPr="005561DE">
        <w:rPr>
          <w:rFonts w:asciiTheme="majorBidi" w:hAnsiTheme="majorBidi" w:cstheme="majorBidi"/>
          <w:szCs w:val="24"/>
        </w:rPr>
        <w:tab/>
        <w:t>Normes hertziennes prenant en charge des systèmes hertziens point à multipoint:</w:t>
      </w:r>
    </w:p>
    <w:p w14:paraId="634A549A" w14:textId="77777777" w:rsidR="00AB44A4" w:rsidRPr="005561DE" w:rsidRDefault="00AB44A4" w:rsidP="00777A2C">
      <w:pPr>
        <w:pStyle w:val="enumlev2"/>
      </w:pPr>
      <w:r w:rsidRPr="005561DE">
        <w:t>•</w:t>
      </w:r>
      <w:r w:rsidRPr="005561DE">
        <w:tab/>
      </w:r>
      <w:r w:rsidRPr="005561DE">
        <w:rPr>
          <w:rFonts w:asciiTheme="majorBidi" w:hAnsiTheme="majorBidi" w:cstheme="majorBidi"/>
          <w:szCs w:val="24"/>
        </w:rPr>
        <w:t>IEEE 802.11</w:t>
      </w:r>
    </w:p>
    <w:p w14:paraId="359C736F" w14:textId="77777777" w:rsidR="00446B13" w:rsidRPr="005561DE" w:rsidRDefault="00446B13" w:rsidP="00777A2C">
      <w:pPr>
        <w:pStyle w:val="enumlev2"/>
      </w:pPr>
      <w:r w:rsidRPr="005561DE">
        <w:t>•</w:t>
      </w:r>
      <w:r w:rsidRPr="005561DE">
        <w:tab/>
      </w:r>
      <w:r w:rsidRPr="005561DE">
        <w:rPr>
          <w:rFonts w:asciiTheme="majorBidi" w:hAnsiTheme="majorBidi" w:cstheme="majorBidi"/>
          <w:szCs w:val="24"/>
        </w:rPr>
        <w:t>IEEE 802.16</w:t>
      </w:r>
    </w:p>
    <w:p w14:paraId="4E053AD8" w14:textId="77777777" w:rsidR="00446B13" w:rsidRPr="005561DE" w:rsidRDefault="00446B13" w:rsidP="00777A2C">
      <w:pPr>
        <w:pStyle w:val="enumlev2"/>
      </w:pPr>
      <w:r w:rsidRPr="005561DE">
        <w:t>•</w:t>
      </w:r>
      <w:r w:rsidRPr="005561DE">
        <w:tab/>
        <w:t>IEEE 802.20</w:t>
      </w:r>
    </w:p>
    <w:p w14:paraId="39AF6249" w14:textId="77777777" w:rsidR="00446B13" w:rsidRPr="005561DE" w:rsidRDefault="00446B13" w:rsidP="00777A2C">
      <w:pPr>
        <w:pStyle w:val="enumlev2"/>
      </w:pPr>
      <w:r w:rsidRPr="005561DE">
        <w:t>•</w:t>
      </w:r>
      <w:r w:rsidRPr="005561DE">
        <w:tab/>
        <w:t>IEEE 802.22</w:t>
      </w:r>
    </w:p>
    <w:p w14:paraId="185A60FD" w14:textId="77777777" w:rsidR="00446B13" w:rsidRPr="005561DE" w:rsidRDefault="00446B13" w:rsidP="00777A2C">
      <w:pPr>
        <w:pStyle w:val="enumlev1"/>
        <w:keepNext/>
        <w:keepLines/>
        <w:rPr>
          <w:rFonts w:asciiTheme="majorBidi" w:hAnsiTheme="majorBidi" w:cstheme="majorBidi"/>
          <w:szCs w:val="24"/>
        </w:rPr>
      </w:pPr>
      <w:r w:rsidRPr="005561DE">
        <w:rPr>
          <w:rFonts w:asciiTheme="majorBidi" w:hAnsiTheme="majorBidi" w:cstheme="majorBidi"/>
          <w:szCs w:val="24"/>
        </w:rPr>
        <w:t>–</w:t>
      </w:r>
      <w:r w:rsidRPr="005561DE">
        <w:rPr>
          <w:rFonts w:asciiTheme="majorBidi" w:hAnsiTheme="majorBidi" w:cstheme="majorBidi"/>
          <w:szCs w:val="24"/>
        </w:rPr>
        <w:tab/>
        <w:t>Normes hertziennes prenant en charge des systèmes hertziens pour réseaux maillés:</w:t>
      </w:r>
    </w:p>
    <w:p w14:paraId="5E4794E9" w14:textId="77777777" w:rsidR="00446B13" w:rsidRPr="005561DE" w:rsidRDefault="00446B13" w:rsidP="00777A2C">
      <w:pPr>
        <w:pStyle w:val="enumlev2"/>
        <w:rPr>
          <w:rFonts w:asciiTheme="majorBidi" w:hAnsiTheme="majorBidi" w:cstheme="majorBidi"/>
          <w:szCs w:val="24"/>
        </w:rPr>
      </w:pPr>
      <w:r w:rsidRPr="005561DE">
        <w:t>•</w:t>
      </w:r>
      <w:r w:rsidRPr="005561DE">
        <w:tab/>
      </w:r>
      <w:r w:rsidRPr="005561DE">
        <w:rPr>
          <w:rFonts w:asciiTheme="majorBidi" w:hAnsiTheme="majorBidi" w:cstheme="majorBidi"/>
          <w:szCs w:val="24"/>
        </w:rPr>
        <w:t>IEEE 802.15.4</w:t>
      </w:r>
    </w:p>
    <w:p w14:paraId="7B28A806" w14:textId="77777777" w:rsidR="00446B13" w:rsidRPr="005561DE" w:rsidRDefault="00446B13" w:rsidP="00777A2C">
      <w:pPr>
        <w:pStyle w:val="enumlev2"/>
      </w:pPr>
      <w:r w:rsidRPr="005561DE">
        <w:t>•</w:t>
      </w:r>
      <w:r w:rsidRPr="005561DE">
        <w:tab/>
        <w:t>IEEE 802.11</w:t>
      </w:r>
    </w:p>
    <w:p w14:paraId="61C2F845" w14:textId="13F7C20F" w:rsidR="00DE31BE" w:rsidRPr="005561DE" w:rsidRDefault="00DE31BE" w:rsidP="00777A2C">
      <w:pPr>
        <w:keepNext/>
        <w:keepLines/>
        <w:rPr>
          <w:rFonts w:asciiTheme="majorBidi" w:hAnsiTheme="majorBidi" w:cstheme="majorBidi"/>
          <w:szCs w:val="24"/>
        </w:rPr>
      </w:pPr>
      <w:r w:rsidRPr="005561DE">
        <w:rPr>
          <w:rFonts w:asciiTheme="majorBidi" w:hAnsiTheme="majorBidi" w:cstheme="majorBidi"/>
          <w:szCs w:val="24"/>
        </w:rPr>
        <w:t xml:space="preserve">D'autres technologies de communication hertziennes peuvent contribuer à répondre aux exigences des réseaux intelligents, comme les technologies cellulaires ou la radiodiffusion sonore. Les réseaux cellulaires relevant du 3GPP (GSM/EDGE, WCDMA/HSPA et LTE), qui fournissaient au départ des services téléphoniques, ont évolué et assurent aujourd'hui un large éventail d'applications de données, avec prise en charge intégrée de la sécurité et de la qualité de service. Dans des </w:t>
      </w:r>
      <w:r w:rsidR="001D586F" w:rsidRPr="005561DE">
        <w:rPr>
          <w:rFonts w:asciiTheme="majorBidi" w:hAnsiTheme="majorBidi" w:cstheme="majorBidi"/>
          <w:szCs w:val="24"/>
        </w:rPr>
        <w:t xml:space="preserve">versions </w:t>
      </w:r>
      <w:r w:rsidRPr="005561DE">
        <w:rPr>
          <w:rFonts w:asciiTheme="majorBidi" w:hAnsiTheme="majorBidi" w:cstheme="majorBidi"/>
          <w:szCs w:val="24"/>
        </w:rPr>
        <w:t xml:space="preserve">récentes de normes 3GPP, des améliorations ont été apportées </w:t>
      </w:r>
      <w:r w:rsidR="001D586F" w:rsidRPr="005561DE">
        <w:rPr>
          <w:rFonts w:asciiTheme="majorBidi" w:hAnsiTheme="majorBidi" w:cstheme="majorBidi"/>
          <w:szCs w:val="24"/>
        </w:rPr>
        <w:t xml:space="preserve">pour les </w:t>
      </w:r>
      <w:r w:rsidRPr="005561DE">
        <w:rPr>
          <w:rFonts w:asciiTheme="majorBidi" w:hAnsiTheme="majorBidi" w:cstheme="majorBidi"/>
          <w:szCs w:val="24"/>
        </w:rPr>
        <w:t xml:space="preserve">communications de type machine (MTC), avec la prise en charge de la gestion des encombrements, </w:t>
      </w:r>
      <w:r w:rsidR="000C4A54" w:rsidRPr="005561DE">
        <w:rPr>
          <w:rFonts w:asciiTheme="majorBidi" w:hAnsiTheme="majorBidi" w:cstheme="majorBidi"/>
          <w:szCs w:val="24"/>
        </w:rPr>
        <w:t xml:space="preserve">d'une </w:t>
      </w:r>
      <w:r w:rsidRPr="005561DE">
        <w:rPr>
          <w:rFonts w:asciiTheme="majorBidi" w:hAnsiTheme="majorBidi" w:cstheme="majorBidi"/>
          <w:szCs w:val="24"/>
        </w:rPr>
        <w:t xml:space="preserve">durée de vie des batteries des </w:t>
      </w:r>
      <w:r w:rsidR="001D586F" w:rsidRPr="005561DE">
        <w:rPr>
          <w:rFonts w:asciiTheme="majorBidi" w:hAnsiTheme="majorBidi" w:cstheme="majorBidi"/>
          <w:szCs w:val="24"/>
        </w:rPr>
        <w:t>dispositifs</w:t>
      </w:r>
      <w:r w:rsidR="000C4A54" w:rsidRPr="005561DE">
        <w:rPr>
          <w:rFonts w:asciiTheme="majorBidi" w:hAnsiTheme="majorBidi" w:cstheme="majorBidi"/>
          <w:szCs w:val="24"/>
        </w:rPr>
        <w:t xml:space="preserve"> plus longue</w:t>
      </w:r>
      <w:r w:rsidR="003879B7" w:rsidRPr="005561DE">
        <w:rPr>
          <w:rFonts w:asciiTheme="majorBidi" w:hAnsiTheme="majorBidi" w:cstheme="majorBidi"/>
          <w:szCs w:val="24"/>
        </w:rPr>
        <w:t xml:space="preserve">, de </w:t>
      </w:r>
      <w:r w:rsidRPr="005561DE">
        <w:rPr>
          <w:rFonts w:asciiTheme="majorBidi" w:hAnsiTheme="majorBidi" w:cstheme="majorBidi"/>
          <w:szCs w:val="24"/>
        </w:rPr>
        <w:t>dispositifs</w:t>
      </w:r>
      <w:r w:rsidR="003879B7" w:rsidRPr="005561DE">
        <w:rPr>
          <w:rFonts w:asciiTheme="majorBidi" w:hAnsiTheme="majorBidi" w:cstheme="majorBidi"/>
          <w:szCs w:val="24"/>
        </w:rPr>
        <w:t xml:space="preserve"> </w:t>
      </w:r>
      <w:r w:rsidR="001D586F" w:rsidRPr="005561DE">
        <w:rPr>
          <w:rFonts w:asciiTheme="majorBidi" w:hAnsiTheme="majorBidi" w:cstheme="majorBidi"/>
          <w:szCs w:val="24"/>
        </w:rPr>
        <w:t>extrêmement peu complexes</w:t>
      </w:r>
      <w:r w:rsidR="003879B7" w:rsidRPr="005561DE">
        <w:rPr>
          <w:rFonts w:asciiTheme="majorBidi" w:hAnsiTheme="majorBidi" w:cstheme="majorBidi"/>
          <w:szCs w:val="24"/>
        </w:rPr>
        <w:t xml:space="preserve">, </w:t>
      </w:r>
      <w:r w:rsidR="00244B4B" w:rsidRPr="005561DE">
        <w:rPr>
          <w:rFonts w:asciiTheme="majorBidi" w:hAnsiTheme="majorBidi" w:cstheme="majorBidi"/>
          <w:szCs w:val="24"/>
        </w:rPr>
        <w:t>d'</w:t>
      </w:r>
      <w:r w:rsidR="003879B7" w:rsidRPr="005561DE">
        <w:rPr>
          <w:rFonts w:asciiTheme="majorBidi" w:hAnsiTheme="majorBidi" w:cstheme="majorBidi"/>
          <w:szCs w:val="24"/>
        </w:rPr>
        <w:t xml:space="preserve">un </w:t>
      </w:r>
      <w:r w:rsidR="000C4A54" w:rsidRPr="005561DE">
        <w:rPr>
          <w:rFonts w:asciiTheme="majorBidi" w:hAnsiTheme="majorBidi" w:cstheme="majorBidi"/>
          <w:szCs w:val="24"/>
        </w:rPr>
        <w:t xml:space="preserve">plus grand </w:t>
      </w:r>
      <w:r w:rsidR="003879B7" w:rsidRPr="005561DE">
        <w:rPr>
          <w:rFonts w:asciiTheme="majorBidi" w:hAnsiTheme="majorBidi" w:cstheme="majorBidi"/>
          <w:szCs w:val="24"/>
        </w:rPr>
        <w:t xml:space="preserve">nombre de dispositifs et </w:t>
      </w:r>
      <w:r w:rsidR="00244B4B" w:rsidRPr="005561DE">
        <w:rPr>
          <w:rFonts w:asciiTheme="majorBidi" w:hAnsiTheme="majorBidi" w:cstheme="majorBidi"/>
          <w:szCs w:val="24"/>
        </w:rPr>
        <w:t>d'</w:t>
      </w:r>
      <w:r w:rsidR="003879B7" w:rsidRPr="005561DE">
        <w:rPr>
          <w:rFonts w:asciiTheme="majorBidi" w:hAnsiTheme="majorBidi" w:cstheme="majorBidi"/>
          <w:szCs w:val="24"/>
        </w:rPr>
        <w:t xml:space="preserve">une </w:t>
      </w:r>
      <w:r w:rsidR="000C4A54" w:rsidRPr="005561DE">
        <w:rPr>
          <w:rFonts w:asciiTheme="majorBidi" w:hAnsiTheme="majorBidi" w:cstheme="majorBidi"/>
          <w:szCs w:val="24"/>
        </w:rPr>
        <w:t xml:space="preserve">meilleure </w:t>
      </w:r>
      <w:r w:rsidR="003879B7" w:rsidRPr="005561DE">
        <w:rPr>
          <w:rFonts w:asciiTheme="majorBidi" w:hAnsiTheme="majorBidi" w:cstheme="majorBidi"/>
          <w:szCs w:val="24"/>
        </w:rPr>
        <w:t>couverture en intérieur, comme précisé au chapitre 9</w:t>
      </w:r>
      <w:r w:rsidRPr="005561DE">
        <w:rPr>
          <w:rFonts w:asciiTheme="majorBidi" w:hAnsiTheme="majorBidi" w:cstheme="majorBidi"/>
          <w:szCs w:val="24"/>
        </w:rPr>
        <w:t xml:space="preserve">. Les compteurs intelligents offrent des fonctions de surveillance et de commande individuelles assurées grâce </w:t>
      </w:r>
      <w:r w:rsidR="003879B7" w:rsidRPr="005561DE">
        <w:rPr>
          <w:rFonts w:asciiTheme="majorBidi" w:hAnsiTheme="majorBidi" w:cstheme="majorBidi"/>
          <w:szCs w:val="24"/>
        </w:rPr>
        <w:t xml:space="preserve">aux </w:t>
      </w:r>
      <w:r w:rsidRPr="005561DE">
        <w:rPr>
          <w:rFonts w:asciiTheme="majorBidi" w:hAnsiTheme="majorBidi" w:cstheme="majorBidi"/>
          <w:szCs w:val="24"/>
        </w:rPr>
        <w:t>technologie</w:t>
      </w:r>
      <w:r w:rsidR="003879B7" w:rsidRPr="005561DE">
        <w:rPr>
          <w:rFonts w:asciiTheme="majorBidi" w:hAnsiTheme="majorBidi" w:cstheme="majorBidi"/>
          <w:szCs w:val="24"/>
        </w:rPr>
        <w:t>s</w:t>
      </w:r>
      <w:r w:rsidRPr="005561DE">
        <w:rPr>
          <w:rFonts w:asciiTheme="majorBidi" w:hAnsiTheme="majorBidi" w:cstheme="majorBidi"/>
          <w:szCs w:val="24"/>
        </w:rPr>
        <w:t xml:space="preserve"> </w:t>
      </w:r>
      <w:r w:rsidR="003879B7" w:rsidRPr="005561DE">
        <w:rPr>
          <w:rFonts w:asciiTheme="majorBidi" w:hAnsiTheme="majorBidi" w:cstheme="majorBidi"/>
          <w:szCs w:val="24"/>
        </w:rPr>
        <w:t>3GPP</w:t>
      </w:r>
      <w:r w:rsidRPr="005561DE">
        <w:rPr>
          <w:rFonts w:asciiTheme="majorBidi" w:hAnsiTheme="majorBidi" w:cstheme="majorBidi"/>
          <w:szCs w:val="24"/>
        </w:rPr>
        <w:t xml:space="preserve">. En outre, depuis plusieurs dizaines d'années, les réseaux de radiodiffusion à modulation de fréquence aux </w:t>
      </w:r>
      <w:r w:rsidR="00EB3A89" w:rsidRPr="005561DE">
        <w:rPr>
          <w:rFonts w:asciiTheme="majorBidi" w:hAnsiTheme="majorBidi" w:cstheme="majorBidi"/>
          <w:szCs w:val="24"/>
        </w:rPr>
        <w:t>États-Unis</w:t>
      </w:r>
      <w:r w:rsidRPr="005561DE">
        <w:rPr>
          <w:rFonts w:asciiTheme="majorBidi" w:hAnsiTheme="majorBidi" w:cstheme="majorBidi"/>
          <w:szCs w:val="24"/>
        </w:rPr>
        <w:t xml:space="preserve"> et le service de radiodiffusion à 198 kHz </w:t>
      </w:r>
      <w:r w:rsidR="00206CD4" w:rsidRPr="005561DE">
        <w:rPr>
          <w:rFonts w:asciiTheme="majorBidi" w:hAnsiTheme="majorBidi" w:cstheme="majorBidi"/>
          <w:szCs w:val="24"/>
        </w:rPr>
        <w:t>en ondes kilométriques</w:t>
      </w:r>
      <w:r w:rsidRPr="005561DE">
        <w:rPr>
          <w:rFonts w:asciiTheme="majorBidi" w:hAnsiTheme="majorBidi" w:cstheme="majorBidi"/>
          <w:szCs w:val="24"/>
        </w:rPr>
        <w:t xml:space="preserve"> couvrant tout le territoire du Royaume</w:t>
      </w:r>
      <w:r w:rsidRPr="005561DE">
        <w:rPr>
          <w:rFonts w:asciiTheme="majorBidi" w:hAnsiTheme="majorBidi" w:cstheme="majorBidi"/>
          <w:szCs w:val="24"/>
        </w:rPr>
        <w:noBreakHyphen/>
        <w:t>Uni sont utilisés pour transmettre des sous</w:t>
      </w:r>
      <w:r w:rsidRPr="005561DE">
        <w:rPr>
          <w:rFonts w:asciiTheme="majorBidi" w:hAnsiTheme="majorBidi" w:cstheme="majorBidi"/>
          <w:szCs w:val="24"/>
        </w:rPr>
        <w:noBreakHyphen/>
        <w:t xml:space="preserve">porteuses sans signal audio qui permettent de passer simplement, dans des zones étendues, d'un tarif à </w:t>
      </w:r>
      <w:r w:rsidR="006A7EBC" w:rsidRPr="005561DE">
        <w:rPr>
          <w:rFonts w:asciiTheme="majorBidi" w:hAnsiTheme="majorBidi" w:cstheme="majorBidi"/>
          <w:szCs w:val="24"/>
        </w:rPr>
        <w:t>l'</w:t>
      </w:r>
      <w:r w:rsidRPr="005561DE">
        <w:rPr>
          <w:rFonts w:asciiTheme="majorBidi" w:hAnsiTheme="majorBidi" w:cstheme="majorBidi"/>
          <w:szCs w:val="24"/>
        </w:rPr>
        <w:t>autre en fonction de la consommation. Le Comité IEEE 802 s'occupant des normes relatives aux réseaux LAN/MAN a élaboré plusieurs normes qui sont actuellement utilisées pour prendre en charge les applications de réseaux intelligents.</w:t>
      </w:r>
    </w:p>
    <w:p w14:paraId="0FBB6648" w14:textId="6FF3B71D" w:rsidR="00DE31BE" w:rsidRPr="005561DE" w:rsidRDefault="00AB44A4" w:rsidP="00777A2C">
      <w:pPr>
        <w:pStyle w:val="Heading1"/>
        <w:rPr>
          <w:szCs w:val="24"/>
        </w:rPr>
      </w:pPr>
      <w:bookmarkStart w:id="106" w:name="_Toc438029886"/>
      <w:bookmarkStart w:id="107" w:name="_Toc440533902"/>
      <w:bookmarkStart w:id="108" w:name="_Toc498437773"/>
      <w:bookmarkStart w:id="109" w:name="_Toc498500113"/>
      <w:bookmarkStart w:id="110" w:name="_Toc498500364"/>
      <w:bookmarkStart w:id="111" w:name="_Toc498516129"/>
      <w:bookmarkStart w:id="112" w:name="_Toc37999752"/>
      <w:r w:rsidRPr="005561DE">
        <w:rPr>
          <w:szCs w:val="24"/>
        </w:rPr>
        <w:t>8</w:t>
      </w:r>
      <w:r w:rsidR="00DE31BE" w:rsidRPr="005561DE">
        <w:rPr>
          <w:szCs w:val="24"/>
        </w:rPr>
        <w:tab/>
        <w:t xml:space="preserve">Considérations liées aux brouillages associées à la mise en </w:t>
      </w:r>
      <w:r w:rsidR="00B71324" w:rsidRPr="005561DE">
        <w:rPr>
          <w:szCs w:val="24"/>
        </w:rPr>
        <w:t>œuvre</w:t>
      </w:r>
      <w:r w:rsidR="00DE31BE" w:rsidRPr="005561DE">
        <w:rPr>
          <w:szCs w:val="24"/>
        </w:rPr>
        <w:t xml:space="preserve"> de technologies hertziennes ou filaires de transmission de données utilisées pour les systèmes de gestion des réseaux de distribution d'électricité</w:t>
      </w:r>
      <w:bookmarkEnd w:id="106"/>
      <w:bookmarkEnd w:id="107"/>
      <w:bookmarkEnd w:id="108"/>
      <w:bookmarkEnd w:id="109"/>
      <w:bookmarkEnd w:id="110"/>
      <w:bookmarkEnd w:id="111"/>
      <w:bookmarkEnd w:id="112"/>
    </w:p>
    <w:p w14:paraId="234F8B42" w14:textId="77777777" w:rsidR="00DE31BE" w:rsidRPr="005561DE" w:rsidRDefault="00DE31BE" w:rsidP="00777A2C">
      <w:pPr>
        <w:rPr>
          <w:rFonts w:asciiTheme="majorBidi" w:hAnsiTheme="majorBidi" w:cstheme="majorBidi"/>
          <w:szCs w:val="24"/>
        </w:rPr>
      </w:pPr>
      <w:r w:rsidRPr="005561DE">
        <w:rPr>
          <w:rFonts w:asciiTheme="majorBidi" w:hAnsiTheme="majorBidi" w:cstheme="majorBidi"/>
          <w:szCs w:val="24"/>
        </w:rPr>
        <w:t>Le Comité des normes LAN/MAN IEEE 802 a élaboré de nombreuses technologies hertziennes qui assurent des communications résilientes en cas de brouillages permettant de gérer les réseaux de distribution d'électricité sans causer de brouillages.</w:t>
      </w:r>
    </w:p>
    <w:p w14:paraId="3D9E382C" w14:textId="77777777" w:rsidR="00DE31BE" w:rsidRPr="005561DE" w:rsidRDefault="00DE31BE" w:rsidP="00777A2C">
      <w:pPr>
        <w:rPr>
          <w:rFonts w:asciiTheme="majorBidi" w:hAnsiTheme="majorBidi" w:cstheme="majorBidi"/>
          <w:szCs w:val="24"/>
        </w:rPr>
      </w:pPr>
      <w:r w:rsidRPr="005561DE">
        <w:rPr>
          <w:rFonts w:asciiTheme="majorBidi" w:hAnsiTheme="majorBidi" w:cstheme="majorBidi"/>
          <w:szCs w:val="24"/>
        </w:rPr>
        <w:t>Les caractéristiques types des normes IEEE 802 sont les suivantes:</w:t>
      </w:r>
    </w:p>
    <w:p w14:paraId="79DDB79D" w14:textId="77777777" w:rsidR="00DE31BE" w:rsidRPr="005561DE" w:rsidRDefault="00DE31BE" w:rsidP="00777A2C">
      <w:pPr>
        <w:pStyle w:val="enumlev1"/>
      </w:pPr>
      <w:r w:rsidRPr="005561DE">
        <w:t>–</w:t>
      </w:r>
      <w:r w:rsidRPr="005561DE">
        <w:tab/>
        <w:t>Par exemple, il est établi depuis de nombreuses années que le</w:t>
      </w:r>
      <w:r w:rsidR="00CA3220" w:rsidRPr="005561DE">
        <w:t>s technologies IEEE 802.11 (Wi</w:t>
      </w:r>
      <w:r w:rsidRPr="005561DE">
        <w:t>Fi</w:t>
      </w:r>
      <w:r w:rsidRPr="005561DE">
        <w:rPr>
          <w:vertAlign w:val="superscript"/>
        </w:rPr>
        <w:t>TM</w:t>
      </w:r>
      <w:r w:rsidRPr="005561DE">
        <w:t>) et IEEE 802.15.1 (Bluetooth</w:t>
      </w:r>
      <w:r w:rsidRPr="005561DE">
        <w:rPr>
          <w:vertAlign w:val="superscript"/>
        </w:rPr>
        <w:t>TM</w:t>
      </w:r>
      <w:r w:rsidRPr="005561DE">
        <w:t>) peuvent coexister tout en fonctionnant dans la même bande.</w:t>
      </w:r>
    </w:p>
    <w:p w14:paraId="49D9F4C0" w14:textId="77777777" w:rsidR="00DE31BE" w:rsidRPr="005561DE" w:rsidRDefault="00DE31BE" w:rsidP="00777A2C">
      <w:pPr>
        <w:pStyle w:val="enumlev1"/>
      </w:pPr>
      <w:r w:rsidRPr="005561DE">
        <w:t>–</w:t>
      </w:r>
      <w:r w:rsidRPr="005561DE">
        <w:tab/>
        <w:t>Même si des milliers de dispositifs de réseaux intelligents seront déployés, les exigences en matière de débits de données qui leur seront associées seront peut</w:t>
      </w:r>
      <w:r w:rsidRPr="005561DE">
        <w:noBreakHyphen/>
        <w:t>être faibles et, selon toute vraisemblance, ces dispositifs n'émettront pas tous en même temps. Par conséquent, ils peuvent partager efficacement les mêmes fréquences.</w:t>
      </w:r>
    </w:p>
    <w:p w14:paraId="498F472F" w14:textId="0E01B3B8" w:rsidR="00DE31BE" w:rsidRPr="005561DE" w:rsidRDefault="00DE31BE" w:rsidP="00777A2C">
      <w:pPr>
        <w:pStyle w:val="enumlev1"/>
      </w:pPr>
      <w:r w:rsidRPr="005561DE">
        <w:t>–</w:t>
      </w:r>
      <w:r w:rsidRPr="005561DE">
        <w:tab/>
        <w:t>Des régulateurs, comme la Federal Communications Commission et l'Ofcom au Royaume</w:t>
      </w:r>
      <w:r w:rsidR="00B71324" w:rsidRPr="005561DE">
        <w:noBreakHyphen/>
      </w:r>
      <w:r w:rsidRPr="005561DE">
        <w:t>Uni, ont proposé d'appliquer des limites d'émission strictes dans différentes bandes à respecter obligatoirement pour pouvoir utiliser ces bandes.</w:t>
      </w:r>
    </w:p>
    <w:p w14:paraId="18AAC353" w14:textId="77777777" w:rsidR="00DE31BE" w:rsidRPr="005561DE" w:rsidRDefault="00DE31BE" w:rsidP="00777A2C">
      <w:pPr>
        <w:pStyle w:val="enumlev1"/>
        <w:keepNext/>
        <w:keepLines/>
      </w:pPr>
      <w:r w:rsidRPr="005561DE">
        <w:t>–</w:t>
      </w:r>
      <w:r w:rsidRPr="005561DE">
        <w:tab/>
        <w:t>Les nouvelles technologies cognitives de partage des fréquences mises au point dans le cadre du Comité des normes IEEE 802 (par exemple la norme IEEE 802.22-2011</w:t>
      </w:r>
      <w:r w:rsidRPr="005561DE">
        <w:rPr>
          <w:vertAlign w:val="superscript"/>
        </w:rPr>
        <w:t>TM</w:t>
      </w:r>
      <w:r w:rsidRPr="005561DE">
        <w:t>, également appelée Wi-FAR</w:t>
      </w:r>
      <w:r w:rsidRPr="005561DE">
        <w:rPr>
          <w:vertAlign w:val="superscript"/>
        </w:rPr>
        <w:t>TM</w:t>
      </w:r>
      <w:r w:rsidRPr="005561DE">
        <w:t>) peuvent utiliser efficacement le spectre sans pour autant nuire aux autres utilisateurs primaires fonctionnant dans ces bandes ou dans les bandes adjacentes.</w:t>
      </w:r>
    </w:p>
    <w:p w14:paraId="6A13F42F" w14:textId="77777777" w:rsidR="00DE31BE" w:rsidRPr="005561DE" w:rsidRDefault="00DE31BE" w:rsidP="00777A2C">
      <w:pPr>
        <w:pStyle w:val="enumlev1"/>
      </w:pPr>
      <w:r w:rsidRPr="005561DE">
        <w:t>–</w:t>
      </w:r>
      <w:r w:rsidRPr="005561DE">
        <w:tab/>
        <w:t>Les fonctionnalités intégrées dans les appareils fondés sur les normes IEEE 802, comme la détection du spectre, les étiquettes relatives au spectre, la gestion d'ensembles de canaux et la coexistence, permettront de faire en sorte que les brouillages que ces appareils se causent mutuellement ou causent à d'autres appareils soient réduits au minimum.</w:t>
      </w:r>
    </w:p>
    <w:p w14:paraId="1A8B8F49" w14:textId="77777777" w:rsidR="00DE31BE" w:rsidRPr="005561DE" w:rsidRDefault="00DE31BE" w:rsidP="00777A2C">
      <w:pPr>
        <w:rPr>
          <w:rFonts w:asciiTheme="majorBidi" w:hAnsiTheme="majorBidi" w:cstheme="majorBidi"/>
          <w:szCs w:val="24"/>
        </w:rPr>
      </w:pPr>
      <w:r w:rsidRPr="005561DE">
        <w:rPr>
          <w:rFonts w:asciiTheme="majorBidi" w:hAnsiTheme="majorBidi" w:cstheme="majorBidi"/>
          <w:szCs w:val="24"/>
        </w:rPr>
        <w:t>Les technologies cellulaires mises au point par le 3GPP utilisent des bandes soumises à obligation de licence et, par conséquent, produisent des brouillages maîtrisés. En outre, des techniques évoluées de gestion des brouillages pour de multiples dispositifs sont en place, par exemple la suppression évoluée des brouillages.</w:t>
      </w:r>
    </w:p>
    <w:p w14:paraId="77049FAF" w14:textId="42242475" w:rsidR="00DE31BE" w:rsidRPr="005561DE" w:rsidRDefault="00DE31BE" w:rsidP="00777A2C">
      <w:pPr>
        <w:keepLines/>
        <w:rPr>
          <w:rFonts w:asciiTheme="majorBidi" w:hAnsiTheme="majorBidi" w:cstheme="majorBidi"/>
          <w:szCs w:val="24"/>
        </w:rPr>
      </w:pPr>
      <w:r w:rsidRPr="005561DE">
        <w:rPr>
          <w:rFonts w:asciiTheme="majorBidi" w:hAnsiTheme="majorBidi" w:cstheme="majorBidi"/>
          <w:szCs w:val="24"/>
        </w:rPr>
        <w:t>Ces solutions 3GPP, qui proposent des technologies pour réseaux de télécommunication cellulaires, comme l'accès radioélectrique, le réseau de transport central et les fonctionnalités de service (et</w:t>
      </w:r>
      <w:r w:rsidR="002E6F01" w:rsidRPr="005561DE">
        <w:rPr>
          <w:rFonts w:asciiTheme="majorBidi" w:hAnsiTheme="majorBidi" w:cstheme="majorBidi"/>
          <w:szCs w:val="24"/>
        </w:rPr>
        <w:t> </w:t>
      </w:r>
      <w:r w:rsidRPr="005561DE">
        <w:rPr>
          <w:rFonts w:asciiTheme="majorBidi" w:hAnsiTheme="majorBidi" w:cstheme="majorBidi"/>
          <w:szCs w:val="24"/>
        </w:rPr>
        <w:t>traitent également des codecs, de la sécurité ou de la qualité de service), contiennent des spécifications système complètes. Ces spécifications définissent en outre des points de raccordement pour assurer un accès non radioélectrique au réseau central ainsi que l'interfonctionnement avec les réseaux WiFi.</w:t>
      </w:r>
    </w:p>
    <w:p w14:paraId="076EF750" w14:textId="77777777" w:rsidR="00DE31BE" w:rsidRPr="005561DE" w:rsidRDefault="00DE31BE" w:rsidP="00777A2C">
      <w:r w:rsidRPr="005561DE">
        <w:t>Les principaux objectifs de toutes ces normes publiées par le 3GPP sont les suivants:</w:t>
      </w:r>
    </w:p>
    <w:p w14:paraId="4712598E" w14:textId="77777777" w:rsidR="00DE31BE" w:rsidRPr="005561DE" w:rsidRDefault="00DE31BE" w:rsidP="00777A2C">
      <w:pPr>
        <w:pStyle w:val="enumlev1"/>
      </w:pPr>
      <w:r w:rsidRPr="005561DE">
        <w:t>–</w:t>
      </w:r>
      <w:r w:rsidRPr="005561DE">
        <w:tab/>
        <w:t xml:space="preserve">Rendre le système compatible avec les versions antérieures et ultérieures dans toute la mesure possible, afin de veiller à ce que l'exploitation de l'équipement utilisateur ne soit jamais </w:t>
      </w:r>
      <w:r w:rsidR="00CA3220" w:rsidRPr="005561DE">
        <w:t>interrompue</w:t>
      </w:r>
      <w:r w:rsidRPr="005561DE">
        <w:t>.</w:t>
      </w:r>
    </w:p>
    <w:p w14:paraId="26027DD8" w14:textId="77777777" w:rsidR="00DE31BE" w:rsidRPr="005561DE" w:rsidRDefault="00DE31BE" w:rsidP="00777A2C">
      <w:pPr>
        <w:pStyle w:val="enumlev1"/>
      </w:pPr>
      <w:r w:rsidRPr="005561DE">
        <w:t>–</w:t>
      </w:r>
      <w:r w:rsidRPr="005561DE">
        <w:tab/>
        <w:t>Mener des études approfondies sur la coexistence et élaborer des spécifications afin de garantir l'utilisation en partage des bandes de fréquences par les systèmes employant différentes technologies d'accès 3GPP, avec des incidences minimales sur la qualité de fonctionnement.</w:t>
      </w:r>
    </w:p>
    <w:p w14:paraId="48A29877" w14:textId="77777777" w:rsidR="00DE31BE" w:rsidRPr="005561DE" w:rsidRDefault="00DE31BE" w:rsidP="00777A2C">
      <w:pPr>
        <w:pStyle w:val="enumlev1"/>
      </w:pPr>
      <w:r w:rsidRPr="005561DE">
        <w:t>–</w:t>
      </w:r>
      <w:r w:rsidRPr="005561DE">
        <w:tab/>
        <w:t>Respecter les exigences réglementaires mondiales en matière d'émission.</w:t>
      </w:r>
    </w:p>
    <w:p w14:paraId="20BFF4A2" w14:textId="77777777" w:rsidR="00DE31BE" w:rsidRPr="005561DE" w:rsidRDefault="00DE31BE" w:rsidP="00777A2C">
      <w:pPr>
        <w:pStyle w:val="enumlev1"/>
      </w:pPr>
      <w:r w:rsidRPr="005561DE">
        <w:t>–</w:t>
      </w:r>
      <w:r w:rsidRPr="005561DE">
        <w:tab/>
        <w:t>Fournir et tenir à jour des technologies d'accès prenant en charge une large gamme de débits et de capacités de données.</w:t>
      </w:r>
    </w:p>
    <w:p w14:paraId="7F18B7CD" w14:textId="77777777" w:rsidR="00DE31BE" w:rsidRPr="005561DE" w:rsidRDefault="00DE31BE" w:rsidP="00777A2C">
      <w:pPr>
        <w:rPr>
          <w:rFonts w:asciiTheme="majorBidi" w:hAnsiTheme="majorBidi" w:cstheme="majorBidi"/>
          <w:szCs w:val="24"/>
        </w:rPr>
      </w:pPr>
      <w:r w:rsidRPr="005561DE">
        <w:rPr>
          <w:rFonts w:asciiTheme="majorBidi" w:hAnsiTheme="majorBidi" w:cstheme="majorBidi"/>
          <w:szCs w:val="24"/>
        </w:rPr>
        <w:t>En outre, les technologies 3GPP peuvent utiliser des techniques de diversité, par exemple les sauts de fréquences, pour renforcer la protection contre les brouillages et réduire les brouillages causés à d'autres systèmes fonctionnant dans la même bande. Ces technologies utilisent également des techniques de planification et de coordination pour les brouillages, comme la planification des fréquences à l'échelle d'un système et la coordination intercellulaire relative aux brouillages, pour garantir l'utilisation efficace du spectre. Des techniques évoluées de suppression des brouillages sont par ailleurs utilisées au niveau des récepteurs, afin de renforcer la protection contre les brouillages.</w:t>
      </w:r>
    </w:p>
    <w:p w14:paraId="72502237" w14:textId="77777777" w:rsidR="00DE31BE" w:rsidRPr="005561DE" w:rsidRDefault="00DE31BE" w:rsidP="00777A2C">
      <w:pPr>
        <w:rPr>
          <w:rFonts w:asciiTheme="majorBidi" w:hAnsiTheme="majorBidi" w:cstheme="majorBidi"/>
          <w:szCs w:val="24"/>
        </w:rPr>
      </w:pPr>
      <w:r w:rsidRPr="005561DE">
        <w:rPr>
          <w:rFonts w:asciiTheme="majorBidi" w:hAnsiTheme="majorBidi" w:cstheme="majorBidi"/>
          <w:szCs w:val="24"/>
        </w:rPr>
        <w:t>Le 3GPP2 a élaboré de nombreuses technologies hertziennes qui assurent des communications résilientes en cas de brouillages permettant la gestion des réseaux de distribution d'électricité sans causer de brouillages. Les normes de la famille cdma2000 multiporteuses 3GPP2 sont les suivantes:</w:t>
      </w:r>
    </w:p>
    <w:p w14:paraId="073D83CE" w14:textId="77777777" w:rsidR="00DE31BE" w:rsidRPr="005561DE" w:rsidRDefault="00DE31BE" w:rsidP="00777A2C">
      <w:pPr>
        <w:pStyle w:val="enumlev1"/>
      </w:pPr>
      <w:r w:rsidRPr="005561DE">
        <w:t>–</w:t>
      </w:r>
      <w:r w:rsidRPr="005561DE">
        <w:tab/>
        <w:t>cdma2000 1x;</w:t>
      </w:r>
    </w:p>
    <w:p w14:paraId="5DF637FF" w14:textId="77777777" w:rsidR="00DE31BE" w:rsidRPr="005561DE" w:rsidRDefault="00DE31BE" w:rsidP="00777A2C">
      <w:pPr>
        <w:pStyle w:val="enumlev1"/>
      </w:pPr>
      <w:r w:rsidRPr="005561DE">
        <w:t>–</w:t>
      </w:r>
      <w:r w:rsidRPr="005561DE">
        <w:tab/>
        <w:t>cdma2000 à haut débit de données en paquets (HRDP/EV-DO);</w:t>
      </w:r>
    </w:p>
    <w:p w14:paraId="49CF1A63" w14:textId="77777777" w:rsidR="00DE31BE" w:rsidRPr="005561DE" w:rsidRDefault="00DE31BE" w:rsidP="00777A2C">
      <w:pPr>
        <w:pStyle w:val="enumlev1"/>
      </w:pPr>
      <w:r w:rsidRPr="005561DE">
        <w:t>–</w:t>
      </w:r>
      <w:r w:rsidRPr="005561DE">
        <w:tab/>
        <w:t>cdma2000 à haut débit de données en paquets étendue (xHRPD).</w:t>
      </w:r>
    </w:p>
    <w:p w14:paraId="29341F42" w14:textId="29201904" w:rsidR="00DE31BE" w:rsidRPr="005561DE" w:rsidRDefault="00DE31BE" w:rsidP="00777A2C">
      <w:pPr>
        <w:rPr>
          <w:rFonts w:asciiTheme="majorBidi" w:hAnsiTheme="majorBidi" w:cstheme="majorBidi"/>
          <w:szCs w:val="24"/>
        </w:rPr>
      </w:pPr>
      <w:r w:rsidRPr="005561DE">
        <w:rPr>
          <w:rFonts w:asciiTheme="majorBidi" w:hAnsiTheme="majorBidi" w:cstheme="majorBidi"/>
          <w:szCs w:val="24"/>
        </w:rPr>
        <w:t>Les normes de la famille cdma2000 multiporteuses 3GPP2 sont reconnues par l'UIT comme des technologies IMT telles qu'elles sont décrites dans la Recommandation UIT-R M.1457. Leurs fonctionnalités types sont les suivantes:</w:t>
      </w:r>
    </w:p>
    <w:p w14:paraId="4F9FF1E7" w14:textId="77777777" w:rsidR="00DE31BE" w:rsidRPr="005561DE" w:rsidRDefault="00DE31BE" w:rsidP="00777A2C">
      <w:pPr>
        <w:pStyle w:val="enumlev1"/>
      </w:pPr>
      <w:r w:rsidRPr="005561DE">
        <w:t>–</w:t>
      </w:r>
      <w:r w:rsidRPr="005561DE">
        <w:tab/>
        <w:t>Technologies éprouvées avec commande d'accès sophistiquée permettant de prendre en charge un grand nombre d'utilisateurs en mode accès aléatoire comme en mode trafic avec des brouillages minimes.</w:t>
      </w:r>
    </w:p>
    <w:p w14:paraId="46101D55" w14:textId="77777777" w:rsidR="00DE31BE" w:rsidRPr="005561DE" w:rsidRDefault="00DE31BE" w:rsidP="00777A2C">
      <w:pPr>
        <w:pStyle w:val="enumlev1"/>
      </w:pPr>
      <w:r w:rsidRPr="005561DE">
        <w:t>–</w:t>
      </w:r>
      <w:r w:rsidRPr="005561DE">
        <w:tab/>
        <w:t>Technologie déjà déployée partout dans le monde pour fournir la connectivité dans une zone géographique étendue.</w:t>
      </w:r>
    </w:p>
    <w:p w14:paraId="73422DBA" w14:textId="77777777" w:rsidR="00DE31BE" w:rsidRPr="005561DE" w:rsidRDefault="00DE31BE" w:rsidP="00777A2C">
      <w:pPr>
        <w:pStyle w:val="enumlev1"/>
      </w:pPr>
      <w:r w:rsidRPr="005561DE">
        <w:t>–</w:t>
      </w:r>
      <w:r w:rsidRPr="005561DE">
        <w:tab/>
        <w:t>Chaque station de base est conçue pour avoir une grande zone de couverture.</w:t>
      </w:r>
    </w:p>
    <w:p w14:paraId="4CE12F55" w14:textId="77777777" w:rsidR="00DE31BE" w:rsidRPr="005561DE" w:rsidRDefault="00DE31BE" w:rsidP="00777A2C">
      <w:pPr>
        <w:pStyle w:val="enumlev1"/>
      </w:pPr>
      <w:r w:rsidRPr="005561DE">
        <w:t>–</w:t>
      </w:r>
      <w:r w:rsidRPr="005561DE">
        <w:tab/>
        <w:t>Ensemble complet de spécifications comprenant des spécifications se rapportant aux réseaux, à la sécurité, aux tests et à la qualité de fonctionnement.</w:t>
      </w:r>
    </w:p>
    <w:p w14:paraId="75E1A5F8" w14:textId="77777777" w:rsidR="00DE31BE" w:rsidRPr="005561DE" w:rsidRDefault="00AB44A4" w:rsidP="00777A2C">
      <w:pPr>
        <w:pStyle w:val="Heading1"/>
        <w:rPr>
          <w:szCs w:val="24"/>
        </w:rPr>
      </w:pPr>
      <w:bookmarkStart w:id="113" w:name="_Toc438029887"/>
      <w:bookmarkStart w:id="114" w:name="_Toc440533903"/>
      <w:bookmarkStart w:id="115" w:name="_Toc498437774"/>
      <w:bookmarkStart w:id="116" w:name="_Toc498500114"/>
      <w:bookmarkStart w:id="117" w:name="_Toc498500365"/>
      <w:bookmarkStart w:id="118" w:name="_Toc498516130"/>
      <w:bookmarkStart w:id="119" w:name="_Toc37999753"/>
      <w:r w:rsidRPr="005561DE">
        <w:rPr>
          <w:szCs w:val="24"/>
        </w:rPr>
        <w:t>9</w:t>
      </w:r>
      <w:r w:rsidR="00DE31BE" w:rsidRPr="005561DE">
        <w:rPr>
          <w:szCs w:val="24"/>
        </w:rPr>
        <w:tab/>
        <w:t>Incidences sur la disponibilité du spectre du déploiement à grande échelle des réseaux filaires et hertziens utilisés pour les systèmes de gestion du réseau de distribution d'électricité</w:t>
      </w:r>
      <w:bookmarkEnd w:id="113"/>
      <w:bookmarkEnd w:id="114"/>
      <w:bookmarkEnd w:id="115"/>
      <w:bookmarkEnd w:id="116"/>
      <w:bookmarkEnd w:id="117"/>
      <w:bookmarkEnd w:id="118"/>
      <w:bookmarkEnd w:id="119"/>
    </w:p>
    <w:p w14:paraId="6CA90FFB" w14:textId="77777777" w:rsidR="00DE31BE" w:rsidRPr="005561DE" w:rsidRDefault="00DE31BE" w:rsidP="00777A2C">
      <w:pPr>
        <w:rPr>
          <w:rFonts w:asciiTheme="majorBidi" w:hAnsiTheme="majorBidi" w:cstheme="majorBidi"/>
          <w:szCs w:val="24"/>
        </w:rPr>
      </w:pPr>
      <w:r w:rsidRPr="005561DE">
        <w:rPr>
          <w:rFonts w:asciiTheme="majorBidi" w:hAnsiTheme="majorBidi" w:cstheme="majorBidi"/>
          <w:szCs w:val="24"/>
        </w:rPr>
        <w:t>Les technologies hertziennes cellulaires 3GPP et les normes de la famille IEEE 802 ont notamment pour objectif que la disponibilité du spectre ne soit pas affectée par les brouillages associés au déploiement à grande échelle de ces technologies et dispositifs.</w:t>
      </w:r>
    </w:p>
    <w:p w14:paraId="2CD6F7D0" w14:textId="77777777" w:rsidR="00DE31BE" w:rsidRPr="005561DE" w:rsidRDefault="00DE31BE" w:rsidP="00777A2C">
      <w:pPr>
        <w:rPr>
          <w:rFonts w:asciiTheme="majorBidi" w:hAnsiTheme="majorBidi" w:cstheme="majorBidi"/>
          <w:szCs w:val="24"/>
        </w:rPr>
      </w:pPr>
      <w:r w:rsidRPr="005561DE">
        <w:rPr>
          <w:rFonts w:asciiTheme="majorBidi" w:hAnsiTheme="majorBidi" w:cstheme="majorBidi"/>
          <w:szCs w:val="24"/>
        </w:rPr>
        <w:t>Cet aspect est essentiel pour les raisons suivantes:</w:t>
      </w:r>
    </w:p>
    <w:p w14:paraId="4DEDA221" w14:textId="77777777" w:rsidR="00DE31BE" w:rsidRPr="005561DE" w:rsidRDefault="00DE31BE" w:rsidP="00777A2C">
      <w:pPr>
        <w:pStyle w:val="enumlev1"/>
      </w:pPr>
      <w:r w:rsidRPr="005561DE">
        <w:t>–</w:t>
      </w:r>
      <w:r w:rsidRPr="005561DE">
        <w:tab/>
        <w:t>Des millions de dispositifs hertziens pour réseaux intelligents sont actuellement en place dans différents pays et dans différentes régions (par exemple en Europe, en Australie et en Amérique du Nord) et fonctionnent dans des bandes utilisées en partage. Ces dispositifs sont de plus en plus nombreux et leur nombre devrait continuer d'augmenter dans ces régions car ils sont performants et efficaces.</w:t>
      </w:r>
    </w:p>
    <w:p w14:paraId="3071B557" w14:textId="77777777" w:rsidR="00DE31BE" w:rsidRPr="005561DE" w:rsidRDefault="00DE31BE" w:rsidP="00777A2C">
      <w:pPr>
        <w:pStyle w:val="enumlev1"/>
      </w:pPr>
      <w:r w:rsidRPr="005561DE">
        <w:t>–</w:t>
      </w:r>
      <w:r w:rsidRPr="005561DE">
        <w:tab/>
        <w:t>Les appareils mobiles hertziens grand public sont très utilisés partout dans le monde. Chaque appareil peut transférer des gigabits de données chaque mois. En revanche, les dispositifs hertziens pour réseaux intelligents transfèrent des volumes de données beaucoup moins importants. Les bandes soumises à obligation de licence, qui sont gérées par les exploitants hertziens, peuvent facilement permettre de prendre en charge le trafic supplémentaire.</w:t>
      </w:r>
    </w:p>
    <w:p w14:paraId="15468CEC" w14:textId="77777777" w:rsidR="00DE31BE" w:rsidRPr="005561DE" w:rsidRDefault="00DE31BE" w:rsidP="00777A2C">
      <w:pPr>
        <w:pStyle w:val="enumlev1"/>
      </w:pPr>
      <w:r w:rsidRPr="005561DE">
        <w:t>–</w:t>
      </w:r>
      <w:r w:rsidRPr="005561DE">
        <w:tab/>
        <w:t>Grâce aux textes réglementaires existants élaborés par des régulateurs comme la Federal Communications Commission et l'Ofcom, des millions de dispositifs hertziens pour réseaux intelligents fonctionnent sans se nuire mutuellement.</w:t>
      </w:r>
    </w:p>
    <w:p w14:paraId="4E98E3B2" w14:textId="7B63FE84" w:rsidR="00DE31BE" w:rsidRPr="005561DE" w:rsidRDefault="00DE31BE" w:rsidP="00777A2C">
      <w:pPr>
        <w:pStyle w:val="enumlev1"/>
      </w:pPr>
      <w:r w:rsidRPr="005561DE">
        <w:t>–</w:t>
      </w:r>
      <w:r w:rsidRPr="005561DE">
        <w:tab/>
        <w:t>Les normes hertziennes IEEE 802 font appel à différentes technologies, par exemple les sauts de fréquences, le routage maillé, la fragmentation, le codage et le haut débit en salves, qui permettent de disposer de réseaux hertziens fiables pour les réseaux de distribution intelligents, qui sont en outre résilients en cas d'interruption des liaisons et de coupure d'électricité.</w:t>
      </w:r>
    </w:p>
    <w:p w14:paraId="5A63F2B6" w14:textId="77777777" w:rsidR="00DE31BE" w:rsidRPr="005561DE" w:rsidRDefault="00DE31BE" w:rsidP="00777A2C">
      <w:pPr>
        <w:pStyle w:val="enumlev1"/>
        <w:keepLines/>
        <w:rPr>
          <w:rFonts w:asciiTheme="majorBidi" w:hAnsiTheme="majorBidi" w:cstheme="majorBidi"/>
          <w:szCs w:val="24"/>
        </w:rPr>
      </w:pPr>
      <w:r w:rsidRPr="005561DE">
        <w:rPr>
          <w:rFonts w:asciiTheme="majorBidi" w:hAnsiTheme="majorBidi" w:cstheme="majorBidi"/>
          <w:szCs w:val="24"/>
        </w:rPr>
        <w:t>–</w:t>
      </w:r>
      <w:r w:rsidRPr="005561DE">
        <w:rPr>
          <w:rFonts w:asciiTheme="majorBidi" w:hAnsiTheme="majorBidi" w:cstheme="majorBidi"/>
          <w:szCs w:val="24"/>
        </w:rPr>
        <w:tab/>
        <w:t>Les technologies hertziennes cellulaires 3GPP ont recours à différentes techniques comme la modulation et le codage de haut niveau, l'attribution des blocs de ressources, la suppression et l'atténuation des brouillages et la technique MIMO, pour utiliser efficacement le spectre attribué. En outre, le fonctionnement en mode coordonné multipoints assure une robustesse accrue.</w:t>
      </w:r>
    </w:p>
    <w:p w14:paraId="47632228" w14:textId="77777777" w:rsidR="00DE31BE" w:rsidRPr="005561DE" w:rsidRDefault="00DE31BE" w:rsidP="00777A2C">
      <w:pPr>
        <w:pStyle w:val="enumlev1"/>
      </w:pPr>
      <w:r w:rsidRPr="005561DE">
        <w:t>–</w:t>
      </w:r>
      <w:r w:rsidRPr="005561DE">
        <w:tab/>
        <w:t>Les nouvelles technologies cognitives de partage des fréquences mises au point dans le cadre du Comité des normes IEEE 802 peuvent utiliser efficacement le spectre sans pour autant nuire aux autres utilisateurs primaires fonctionnant dans ces bandes ou dans les bandes adjacentes.</w:t>
      </w:r>
    </w:p>
    <w:p w14:paraId="412243E7" w14:textId="77777777" w:rsidR="00DE31BE" w:rsidRPr="005561DE" w:rsidRDefault="00DE31BE" w:rsidP="00777A2C">
      <w:pPr>
        <w:pStyle w:val="enumlev1"/>
      </w:pPr>
      <w:r w:rsidRPr="005561DE">
        <w:t>–</w:t>
      </w:r>
      <w:r w:rsidRPr="005561DE">
        <w:tab/>
        <w:t>Les fonctionnalités intégrées dans les appareils fondés sur les normes IEEE 802, comme la détection du spectre, les étiquettes relatives au spectre, la gestion d'ensembles de canaux et la coexistence, permettront de faire en sorte que les brouillages que ces appareils se causent mutuellement ou causent à d'autres appareils soient réduits au minimum.</w:t>
      </w:r>
    </w:p>
    <w:p w14:paraId="5A93D9EC" w14:textId="56C986CE" w:rsidR="00DE31BE" w:rsidRPr="005561DE" w:rsidRDefault="00DE31BE" w:rsidP="00777A2C">
      <w:pPr>
        <w:pStyle w:val="enumlev1"/>
      </w:pPr>
      <w:r w:rsidRPr="005561DE">
        <w:t>–</w:t>
      </w:r>
      <w:r w:rsidRPr="005561DE">
        <w:tab/>
        <w:t xml:space="preserve">Les technologies hertziennes cellulaires 3GPP évoluent en permanence et de nouvelles fonctionnalités présentant un intérêt pour les réseaux intelligents </w:t>
      </w:r>
      <w:r w:rsidR="00890264" w:rsidRPr="005561DE">
        <w:t xml:space="preserve">ont été </w:t>
      </w:r>
      <w:r w:rsidR="00037770" w:rsidRPr="005561DE">
        <w:t xml:space="preserve">définies </w:t>
      </w:r>
      <w:r w:rsidRPr="005561DE">
        <w:t>dans la version 13 de la norme 3GPP</w:t>
      </w:r>
      <w:r w:rsidR="00813EE2" w:rsidRPr="005561DE">
        <w:t xml:space="preserve"> </w:t>
      </w:r>
      <w:r w:rsidR="00890264" w:rsidRPr="005561DE">
        <w:t>afin de prendre en charge</w:t>
      </w:r>
      <w:r w:rsidR="00813EE2" w:rsidRPr="005561DE">
        <w:t>:</w:t>
      </w:r>
    </w:p>
    <w:p w14:paraId="491F312E" w14:textId="6D9BA6F8" w:rsidR="00813EE2" w:rsidRPr="005561DE" w:rsidRDefault="00217024" w:rsidP="00777A2C">
      <w:pPr>
        <w:pStyle w:val="enumlev2"/>
      </w:pPr>
      <w:r w:rsidRPr="005561DE">
        <w:t>•</w:t>
      </w:r>
      <w:r w:rsidR="00813EE2" w:rsidRPr="005561DE">
        <w:tab/>
      </w:r>
      <w:r w:rsidR="00037770" w:rsidRPr="005561DE">
        <w:t xml:space="preserve">un affaiblissement de couplage </w:t>
      </w:r>
      <w:r w:rsidR="00813EE2" w:rsidRPr="005561DE">
        <w:t>maxim</w:t>
      </w:r>
      <w:r w:rsidR="00037770" w:rsidRPr="005561DE">
        <w:t>al</w:t>
      </w:r>
      <w:r w:rsidR="00813EE2" w:rsidRPr="005561DE">
        <w:t xml:space="preserve"> </w:t>
      </w:r>
      <w:r w:rsidR="00037770" w:rsidRPr="005561DE">
        <w:t xml:space="preserve">de </w:t>
      </w:r>
      <w:r w:rsidR="00813EE2" w:rsidRPr="005561DE">
        <w:t>164 dB</w:t>
      </w:r>
      <w:r w:rsidR="00037770" w:rsidRPr="005561DE">
        <w:t>;</w:t>
      </w:r>
    </w:p>
    <w:p w14:paraId="040137A5" w14:textId="4E109808" w:rsidR="00E350E5" w:rsidRPr="005561DE" w:rsidRDefault="00217024" w:rsidP="00777A2C">
      <w:pPr>
        <w:pStyle w:val="enumlev2"/>
      </w:pPr>
      <w:r w:rsidRPr="005561DE">
        <w:t>•</w:t>
      </w:r>
      <w:r w:rsidR="00813EE2" w:rsidRPr="005561DE">
        <w:tab/>
      </w:r>
      <w:r w:rsidR="00E350E5" w:rsidRPr="005561DE">
        <w:t xml:space="preserve">une durée de fonctionnement d'au moins 10 ans sur une batterie de 5 Wh (Watt-heure) pour des profils de trafic </w:t>
      </w:r>
      <w:r w:rsidR="004521C2" w:rsidRPr="005561DE">
        <w:t xml:space="preserve">correspondant à </w:t>
      </w:r>
      <w:r w:rsidR="001A29F3" w:rsidRPr="005561DE">
        <w:t xml:space="preserve">une </w:t>
      </w:r>
      <w:r w:rsidR="00E350E5" w:rsidRPr="005561DE">
        <w:t>transmission peu fréquente de faibles quantités de données;</w:t>
      </w:r>
    </w:p>
    <w:p w14:paraId="678936EA" w14:textId="6F15E6AF" w:rsidR="00E350E5" w:rsidRPr="005561DE" w:rsidRDefault="00217024" w:rsidP="00777A2C">
      <w:pPr>
        <w:pStyle w:val="enumlev2"/>
      </w:pPr>
      <w:r w:rsidRPr="005561DE">
        <w:t>•</w:t>
      </w:r>
      <w:r w:rsidR="00813EE2" w:rsidRPr="005561DE">
        <w:tab/>
      </w:r>
      <w:r w:rsidR="00E350E5" w:rsidRPr="005561DE">
        <w:t>un temps de latence d'au plus 10 secondes pour la transmission d'un petit paquet</w:t>
      </w:r>
      <w:r w:rsidR="00720E77" w:rsidRPr="005561DE">
        <w:t>,</w:t>
      </w:r>
      <w:r w:rsidR="00E350E5" w:rsidRPr="005561DE">
        <w:t xml:space="preserve"> même à la périphérie du système, c'est-à-dire avec un affaiblissement de couplage de 164 dB;</w:t>
      </w:r>
    </w:p>
    <w:p w14:paraId="2BD2954C" w14:textId="4F5C94E5" w:rsidR="00E350E5" w:rsidRPr="005561DE" w:rsidRDefault="00217024" w:rsidP="00777A2C">
      <w:pPr>
        <w:pStyle w:val="enumlev2"/>
      </w:pPr>
      <w:r w:rsidRPr="005561DE">
        <w:t>•</w:t>
      </w:r>
      <w:r w:rsidR="00813EE2" w:rsidRPr="005561DE">
        <w:tab/>
      </w:r>
      <w:r w:rsidR="00E350E5" w:rsidRPr="005561DE">
        <w:t>au moins 60 000 dispositifs par kilomètre carré;</w:t>
      </w:r>
    </w:p>
    <w:p w14:paraId="7234E90C" w14:textId="5A0B390B" w:rsidR="00E350E5" w:rsidRPr="005561DE" w:rsidRDefault="00217024" w:rsidP="00777A2C">
      <w:pPr>
        <w:pStyle w:val="enumlev2"/>
      </w:pPr>
      <w:r w:rsidRPr="005561DE">
        <w:t>•</w:t>
      </w:r>
      <w:r w:rsidR="00813EE2" w:rsidRPr="005561DE">
        <w:tab/>
      </w:r>
      <w:r w:rsidR="00E350E5" w:rsidRPr="005561DE">
        <w:t>la transmission sécurisée des paquets de données au moyen du cryptage et de la protection de l'intégrité;</w:t>
      </w:r>
    </w:p>
    <w:p w14:paraId="0C2568FE" w14:textId="1F40757D" w:rsidR="00E350E5" w:rsidRPr="005561DE" w:rsidRDefault="00217024" w:rsidP="00777A2C">
      <w:pPr>
        <w:pStyle w:val="enumlev2"/>
      </w:pPr>
      <w:r w:rsidRPr="005561DE">
        <w:t>•</w:t>
      </w:r>
      <w:r w:rsidR="00813EE2" w:rsidRPr="005561DE">
        <w:tab/>
      </w:r>
      <w:r w:rsidR="00E350E5" w:rsidRPr="005561DE">
        <w:t>la conception de systèmes et de dispositifs peu complexes pour faciliter la prise en charge d'un large éventail d'applications MTC.</w:t>
      </w:r>
    </w:p>
    <w:p w14:paraId="751C06E0" w14:textId="5D964ED2" w:rsidR="00DE31BE" w:rsidRPr="005561DE" w:rsidRDefault="00DE31BE" w:rsidP="00777A2C">
      <w:pPr>
        <w:pStyle w:val="enumlev1"/>
      </w:pPr>
      <w:r w:rsidRPr="005561DE">
        <w:t>–</w:t>
      </w:r>
      <w:r w:rsidRPr="005561DE">
        <w:tab/>
        <w:t xml:space="preserve">Les liaisons Ethernet filaires n'utilisent pas les fréquences et sont généralement conformes aux codes locaux et nationaux applicables à la limitation des brouillages électromagnétiques dans le cas de systèmes n'émettant pas. </w:t>
      </w:r>
      <w:r w:rsidR="00B71324" w:rsidRPr="005561DE">
        <w:t>À</w:t>
      </w:r>
      <w:r w:rsidRPr="005561DE">
        <w:t xml:space="preserve"> ce titre, il ne devrait pas y avoir d'autres considérations liées aux brouillages en ce qui concerne les radiocommunications associées au recours à l'Ethernet dans la mise en </w:t>
      </w:r>
      <w:r w:rsidR="00B71324" w:rsidRPr="005561DE">
        <w:t>œuvre</w:t>
      </w:r>
      <w:r w:rsidRPr="005561DE">
        <w:t xml:space="preserve"> des technologies et des dispositifs hertziens et filaires utilisés pour appuyer les systèmes de gestion des réseaux de distribution d'électricité.</w:t>
      </w:r>
    </w:p>
    <w:p w14:paraId="4F40BEE7" w14:textId="77777777" w:rsidR="00DE31BE" w:rsidRPr="005561DE" w:rsidRDefault="00DE31BE" w:rsidP="00777A2C">
      <w:r w:rsidRPr="005561DE">
        <w:t>L'un des objectifs des normes de la série 3GPP est que la disponibilité du spectre ne soit pas affectée par les brouillages associés au déploiement à grande échelle de ces technologies et dispositifs compte tenu des éléments suivants:</w:t>
      </w:r>
    </w:p>
    <w:p w14:paraId="01E883C1" w14:textId="77777777" w:rsidR="00DE31BE" w:rsidRPr="005561DE" w:rsidRDefault="00DE31BE" w:rsidP="00777A2C">
      <w:pPr>
        <w:pStyle w:val="enumlev1"/>
      </w:pPr>
      <w:r w:rsidRPr="005561DE">
        <w:t>–</w:t>
      </w:r>
      <w:r w:rsidRPr="005561DE">
        <w:tab/>
        <w:t>déploiement à grande échelle partout dans le monde de systèmes assurant l'itinérance mondiale de millions d'équipements d'utilisateur:</w:t>
      </w:r>
    </w:p>
    <w:p w14:paraId="501342CD" w14:textId="77777777" w:rsidR="00DE31BE" w:rsidRPr="005561DE" w:rsidRDefault="00DE31BE" w:rsidP="00777A2C">
      <w:pPr>
        <w:pStyle w:val="enumlev1"/>
      </w:pPr>
      <w:r w:rsidRPr="005561DE">
        <w:t>–</w:t>
      </w:r>
      <w:r w:rsidRPr="005561DE">
        <w:tab/>
        <w:t>couverture fiable du réseau cellulaire presque partout dans le monde.</w:t>
      </w:r>
    </w:p>
    <w:p w14:paraId="0DF69B74" w14:textId="77777777" w:rsidR="00DE31BE" w:rsidRPr="005561DE" w:rsidRDefault="00AB44A4" w:rsidP="00777A2C">
      <w:pPr>
        <w:pStyle w:val="Heading1"/>
        <w:rPr>
          <w:szCs w:val="24"/>
        </w:rPr>
      </w:pPr>
      <w:bookmarkStart w:id="120" w:name="_Toc438029888"/>
      <w:bookmarkStart w:id="121" w:name="_Toc440533904"/>
      <w:bookmarkStart w:id="122" w:name="_Toc498437775"/>
      <w:bookmarkStart w:id="123" w:name="_Toc498500115"/>
      <w:bookmarkStart w:id="124" w:name="_Toc498500366"/>
      <w:bookmarkStart w:id="125" w:name="_Toc498516131"/>
      <w:bookmarkStart w:id="126" w:name="_Toc37999754"/>
      <w:r w:rsidRPr="005561DE">
        <w:rPr>
          <w:szCs w:val="24"/>
        </w:rPr>
        <w:t>10</w:t>
      </w:r>
      <w:r w:rsidR="00DE31BE" w:rsidRPr="005561DE">
        <w:rPr>
          <w:szCs w:val="24"/>
        </w:rPr>
        <w:tab/>
        <w:t>Conclusion</w:t>
      </w:r>
      <w:bookmarkEnd w:id="120"/>
      <w:bookmarkEnd w:id="121"/>
      <w:bookmarkEnd w:id="122"/>
      <w:bookmarkEnd w:id="123"/>
      <w:bookmarkEnd w:id="124"/>
      <w:bookmarkEnd w:id="125"/>
      <w:bookmarkEnd w:id="126"/>
    </w:p>
    <w:p w14:paraId="48B6679D" w14:textId="77777777" w:rsidR="00DE31BE" w:rsidRPr="005561DE" w:rsidRDefault="00DE31BE" w:rsidP="00777A2C">
      <w:r w:rsidRPr="005561DE">
        <w:t>Les réseaux de communications bidirectionnelles à haute capacité utilisant des technologies hertziennes, les courants porteurs en ligne ou d'autres technologies de télécommunication qui associent des capteurs et des compteurs intelligents peuvent permettre de transformer les réseaux de distribution de services collectifs existants en réseaux intelligents.</w:t>
      </w:r>
    </w:p>
    <w:p w14:paraId="18B1CDE6" w14:textId="77777777" w:rsidR="00DE31BE" w:rsidRPr="005561DE" w:rsidRDefault="00DE31BE" w:rsidP="00777A2C">
      <w:r w:rsidRPr="005561DE">
        <w:t>Grâce au comptage intelligent et aux communications via les réseaux de distribution intelligents, les consommateurs pourront en principe surveiller et modifier à leur avantage leur mode de consommation. Les entreprises de services collectifs pourront en outre mettre en place des mesures de tarification en temps réel, dans le cadre desquelles les prix pourront être ajustés constamment pour tenir compte de la demande totale et de l'intégrité des réseaux de distribution. Il sera par ailleurs possible, en principe, de réguler la demande due à certains types d'appareils électroménagers et équipements industriels très utilisés.</w:t>
      </w:r>
    </w:p>
    <w:p w14:paraId="7834BE8D" w14:textId="71C0D412" w:rsidR="00DE31BE" w:rsidRDefault="00DE31BE" w:rsidP="00777A2C">
      <w:r w:rsidRPr="005561DE">
        <w:t>L'objectif général est qu'il soit possible de surveiller et de contrôler les réseaux intelligents interactifs afin de renforcer l'efficacité, la fiabilité et la sécurité des réseaux de distribution d'électricité, de gaz et d'eau, tout en garantissant aux consommateurs une fourniture ininterrompue.</w:t>
      </w:r>
    </w:p>
    <w:p w14:paraId="0D94B193" w14:textId="59620E3E" w:rsidR="006C19ED" w:rsidRDefault="006C19ED" w:rsidP="00777A2C"/>
    <w:p w14:paraId="21C9344C" w14:textId="77777777" w:rsidR="006C19ED" w:rsidRPr="005561DE" w:rsidRDefault="006C19ED" w:rsidP="00777A2C"/>
    <w:p w14:paraId="71799788" w14:textId="77777777" w:rsidR="00DE31BE" w:rsidRPr="005561DE" w:rsidRDefault="00DE31BE" w:rsidP="00F1157E">
      <w:pPr>
        <w:pStyle w:val="AnnexNoTitle"/>
      </w:pPr>
      <w:bookmarkStart w:id="127" w:name="_Toc438029889"/>
      <w:bookmarkStart w:id="128" w:name="_Toc440533905"/>
      <w:bookmarkStart w:id="129" w:name="_Toc498437776"/>
      <w:bookmarkStart w:id="130" w:name="_Toc498500116"/>
      <w:bookmarkStart w:id="131" w:name="_Toc498500367"/>
      <w:bookmarkStart w:id="132" w:name="_Toc498516132"/>
      <w:bookmarkStart w:id="133" w:name="_Toc37999755"/>
      <w:r w:rsidRPr="005561DE">
        <w:t>Annexe 1</w:t>
      </w:r>
      <w:bookmarkStart w:id="134" w:name="_Toc438029890"/>
      <w:bookmarkEnd w:id="127"/>
      <w:r w:rsidRPr="005561DE">
        <w:br/>
      </w:r>
      <w:r w:rsidRPr="005561DE">
        <w:br/>
        <w:t xml:space="preserve">Exemple de normes existantes concernant les systèmes de gestion </w:t>
      </w:r>
      <w:r w:rsidRPr="005561DE">
        <w:br/>
        <w:t>des réseaux de distribution d'électricité</w:t>
      </w:r>
      <w:bookmarkEnd w:id="128"/>
      <w:bookmarkEnd w:id="129"/>
      <w:bookmarkEnd w:id="130"/>
      <w:bookmarkEnd w:id="131"/>
      <w:bookmarkEnd w:id="132"/>
      <w:bookmarkEnd w:id="133"/>
      <w:bookmarkEnd w:id="134"/>
    </w:p>
    <w:p w14:paraId="60B741DA" w14:textId="542696C1" w:rsidR="00DE31BE" w:rsidRPr="005561DE" w:rsidRDefault="00DE31BE" w:rsidP="00777A2C">
      <w:pPr>
        <w:pStyle w:val="Heading2"/>
      </w:pPr>
      <w:bookmarkStart w:id="135" w:name="_Toc438029891"/>
      <w:bookmarkStart w:id="136" w:name="_Toc440533906"/>
      <w:bookmarkStart w:id="137" w:name="_Toc498437777"/>
      <w:bookmarkStart w:id="138" w:name="_Toc498500117"/>
      <w:bookmarkStart w:id="139" w:name="_Toc498500368"/>
      <w:bookmarkStart w:id="140" w:name="_Toc498516133"/>
      <w:bookmarkStart w:id="141" w:name="_Toc37999756"/>
      <w:r w:rsidRPr="005561DE">
        <w:t>A1.1</w:t>
      </w:r>
      <w:r w:rsidRPr="005561DE">
        <w:tab/>
        <w:t>Normes IEEE</w:t>
      </w:r>
      <w:bookmarkEnd w:id="135"/>
      <w:bookmarkEnd w:id="136"/>
      <w:bookmarkEnd w:id="137"/>
      <w:bookmarkEnd w:id="138"/>
      <w:bookmarkEnd w:id="139"/>
      <w:bookmarkEnd w:id="140"/>
      <w:bookmarkEnd w:id="141"/>
    </w:p>
    <w:p w14:paraId="7166355D" w14:textId="77777777" w:rsidR="00DE31BE" w:rsidRPr="005561DE" w:rsidRDefault="00DE31BE" w:rsidP="00777A2C">
      <w:pPr>
        <w:rPr>
          <w:rFonts w:asciiTheme="majorBidi" w:hAnsiTheme="majorBidi" w:cstheme="majorBidi"/>
          <w:szCs w:val="24"/>
        </w:rPr>
      </w:pPr>
      <w:r w:rsidRPr="005561DE">
        <w:rPr>
          <w:rFonts w:asciiTheme="majorBidi" w:hAnsiTheme="majorBidi" w:cstheme="majorBidi"/>
          <w:szCs w:val="24"/>
        </w:rPr>
        <w:t>Le Comité IEEE 802 a élaboré différentes normes hertziennes pour les applications du premier kilomètre pour les systèmes de gestion des réseaux de distribution d'électricité. On trouvera dans les tableaux ci-après un récapitulatif des caractéristiques techniques et opérationnelles des normes hertziennes IEEE 802 pertinentes.</w:t>
      </w:r>
    </w:p>
    <w:p w14:paraId="791A2392" w14:textId="77777777" w:rsidR="00AB44A4" w:rsidRPr="005561DE" w:rsidRDefault="00206CD4" w:rsidP="00777A2C">
      <w:pPr>
        <w:pStyle w:val="Note"/>
      </w:pPr>
      <w:r w:rsidRPr="005561DE">
        <w:t>NOTE –</w:t>
      </w:r>
      <w:r w:rsidR="00AB44A4" w:rsidRPr="005561DE">
        <w:t xml:space="preserve"> Voir le Tableau 2 de la Recommandation UIT-R M.1450 pour les paramètres techniques associés à la normes IEEE Std 802.11.</w:t>
      </w:r>
    </w:p>
    <w:p w14:paraId="2416C22B" w14:textId="77777777" w:rsidR="00DE31BE" w:rsidRPr="005561DE" w:rsidRDefault="00DE31BE" w:rsidP="00777A2C">
      <w:pPr>
        <w:pStyle w:val="TableNo"/>
      </w:pPr>
      <w:r w:rsidRPr="005561DE">
        <w:t>TABLEAU A1.1</w:t>
      </w:r>
    </w:p>
    <w:p w14:paraId="1823A432" w14:textId="77777777" w:rsidR="00DE31BE" w:rsidRPr="005561DE" w:rsidRDefault="00DE31BE" w:rsidP="00777A2C">
      <w:pPr>
        <w:pStyle w:val="Tabletitle"/>
      </w:pPr>
      <w:r w:rsidRPr="005561DE">
        <w:t>Fonctionnalités techniques et opérationnelles des normes IEEE 802.11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4"/>
        <w:gridCol w:w="1058"/>
        <w:gridCol w:w="1745"/>
        <w:gridCol w:w="1747"/>
        <w:gridCol w:w="1112"/>
        <w:gridCol w:w="1243"/>
      </w:tblGrid>
      <w:tr w:rsidR="00DE31BE" w:rsidRPr="005561DE" w14:paraId="3E11EC31" w14:textId="77777777" w:rsidTr="00B71669">
        <w:trPr>
          <w:cantSplit/>
          <w:jc w:val="center"/>
        </w:trPr>
        <w:tc>
          <w:tcPr>
            <w:tcW w:w="1418" w:type="pct"/>
            <w:vMerge w:val="restart"/>
            <w:vAlign w:val="center"/>
          </w:tcPr>
          <w:p w14:paraId="2A5ECAF6" w14:textId="77777777" w:rsidR="00DE31BE" w:rsidRPr="005561DE" w:rsidRDefault="00DE31BE" w:rsidP="00777A2C">
            <w:pPr>
              <w:pStyle w:val="Tablehead"/>
            </w:pPr>
            <w:r w:rsidRPr="005561DE">
              <w:t>Fonction</w:t>
            </w:r>
          </w:p>
        </w:tc>
        <w:tc>
          <w:tcPr>
            <w:tcW w:w="549" w:type="pct"/>
            <w:vMerge w:val="restart"/>
            <w:vAlign w:val="center"/>
          </w:tcPr>
          <w:p w14:paraId="119D0D12" w14:textId="77777777" w:rsidR="00DE31BE" w:rsidRPr="005561DE" w:rsidRDefault="00DE31BE" w:rsidP="00777A2C">
            <w:pPr>
              <w:pStyle w:val="Tablehead"/>
            </w:pPr>
            <w:r w:rsidRPr="005561DE">
              <w:t>802.11</w:t>
            </w:r>
          </w:p>
        </w:tc>
        <w:tc>
          <w:tcPr>
            <w:tcW w:w="1811" w:type="pct"/>
            <w:gridSpan w:val="2"/>
            <w:vAlign w:val="center"/>
          </w:tcPr>
          <w:p w14:paraId="510B2CE0" w14:textId="77777777" w:rsidR="00DE31BE" w:rsidRPr="005561DE" w:rsidRDefault="00DE31BE" w:rsidP="00777A2C">
            <w:pPr>
              <w:pStyle w:val="Tablehead"/>
            </w:pPr>
            <w:r w:rsidRPr="005561DE">
              <w:t>802.11ah</w:t>
            </w:r>
            <w:r w:rsidR="00AB44A4" w:rsidRPr="005561DE">
              <w:rPr>
                <w:rStyle w:val="FootnoteReference"/>
              </w:rPr>
              <w:footnoteReference w:id="22"/>
            </w:r>
          </w:p>
        </w:tc>
        <w:tc>
          <w:tcPr>
            <w:tcW w:w="577" w:type="pct"/>
            <w:vMerge w:val="restart"/>
            <w:vAlign w:val="center"/>
          </w:tcPr>
          <w:p w14:paraId="34C57633" w14:textId="77777777" w:rsidR="00DE31BE" w:rsidRPr="005561DE" w:rsidRDefault="00DE31BE" w:rsidP="00777A2C">
            <w:pPr>
              <w:pStyle w:val="Tablehead"/>
            </w:pPr>
            <w:r w:rsidRPr="005561DE">
              <w:t>802.11n</w:t>
            </w:r>
          </w:p>
        </w:tc>
        <w:tc>
          <w:tcPr>
            <w:tcW w:w="645" w:type="pct"/>
            <w:vMerge w:val="restart"/>
            <w:vAlign w:val="center"/>
          </w:tcPr>
          <w:p w14:paraId="165460CA" w14:textId="77777777" w:rsidR="00DE31BE" w:rsidRPr="005561DE" w:rsidRDefault="00DE31BE" w:rsidP="00777A2C">
            <w:pPr>
              <w:pStyle w:val="Tablehead"/>
            </w:pPr>
            <w:r w:rsidRPr="005561DE">
              <w:t>802.11ac</w:t>
            </w:r>
          </w:p>
        </w:tc>
      </w:tr>
      <w:tr w:rsidR="00DE31BE" w:rsidRPr="005561DE" w14:paraId="49B7C205" w14:textId="77777777" w:rsidTr="00B71669">
        <w:trPr>
          <w:cantSplit/>
          <w:jc w:val="center"/>
        </w:trPr>
        <w:tc>
          <w:tcPr>
            <w:tcW w:w="1418" w:type="pct"/>
            <w:vMerge/>
            <w:vAlign w:val="center"/>
          </w:tcPr>
          <w:p w14:paraId="509EE03A" w14:textId="77777777" w:rsidR="00DE31BE" w:rsidRPr="005561DE" w:rsidRDefault="00DE31BE" w:rsidP="00777A2C">
            <w:pPr>
              <w:pStyle w:val="Tablehead"/>
            </w:pPr>
          </w:p>
        </w:tc>
        <w:tc>
          <w:tcPr>
            <w:tcW w:w="549" w:type="pct"/>
            <w:vMerge/>
            <w:vAlign w:val="center"/>
          </w:tcPr>
          <w:p w14:paraId="7A0CF565" w14:textId="77777777" w:rsidR="00DE31BE" w:rsidRPr="005561DE" w:rsidRDefault="00DE31BE" w:rsidP="00777A2C">
            <w:pPr>
              <w:pStyle w:val="Tablehead"/>
            </w:pPr>
          </w:p>
        </w:tc>
        <w:tc>
          <w:tcPr>
            <w:tcW w:w="905" w:type="pct"/>
            <w:vAlign w:val="center"/>
          </w:tcPr>
          <w:p w14:paraId="5E2F2C36" w14:textId="77777777" w:rsidR="00DE31BE" w:rsidRPr="005561DE" w:rsidRDefault="00DE31BE" w:rsidP="00777A2C">
            <w:pPr>
              <w:pStyle w:val="Tablehead"/>
            </w:pPr>
            <w:r w:rsidRPr="005561DE">
              <w:t>Modèle 1</w:t>
            </w:r>
            <w:bookmarkStart w:id="142" w:name="_Ref426016040"/>
            <w:r w:rsidRPr="005561DE">
              <w:rPr>
                <w:rStyle w:val="FootnoteReference"/>
                <w:szCs w:val="18"/>
              </w:rPr>
              <w:footnoteReference w:id="23"/>
            </w:r>
            <w:bookmarkEnd w:id="142"/>
          </w:p>
        </w:tc>
        <w:tc>
          <w:tcPr>
            <w:tcW w:w="906" w:type="pct"/>
            <w:vAlign w:val="center"/>
          </w:tcPr>
          <w:p w14:paraId="52BFEBA8" w14:textId="77777777" w:rsidR="00DE31BE" w:rsidRPr="005561DE" w:rsidRDefault="00DE31BE" w:rsidP="00777A2C">
            <w:pPr>
              <w:pStyle w:val="Tablehead"/>
            </w:pPr>
            <w:r w:rsidRPr="005561DE">
              <w:t>Modèle 2</w:t>
            </w:r>
            <w:bookmarkStart w:id="143" w:name="_Ref426016051"/>
            <w:r w:rsidRPr="005561DE">
              <w:rPr>
                <w:rStyle w:val="FootnoteReference"/>
              </w:rPr>
              <w:footnoteReference w:id="24"/>
            </w:r>
            <w:bookmarkEnd w:id="143"/>
          </w:p>
        </w:tc>
        <w:tc>
          <w:tcPr>
            <w:tcW w:w="577" w:type="pct"/>
            <w:vMerge/>
          </w:tcPr>
          <w:p w14:paraId="27C07648" w14:textId="77777777" w:rsidR="00DE31BE" w:rsidRPr="005561DE" w:rsidRDefault="00DE31BE" w:rsidP="00777A2C">
            <w:pPr>
              <w:pStyle w:val="Tablehead"/>
            </w:pPr>
          </w:p>
        </w:tc>
        <w:tc>
          <w:tcPr>
            <w:tcW w:w="645" w:type="pct"/>
            <w:vMerge/>
          </w:tcPr>
          <w:p w14:paraId="1D86715D" w14:textId="77777777" w:rsidR="00DE31BE" w:rsidRPr="005561DE" w:rsidRDefault="00DE31BE" w:rsidP="00777A2C">
            <w:pPr>
              <w:pStyle w:val="Tablehead"/>
            </w:pPr>
          </w:p>
        </w:tc>
      </w:tr>
      <w:tr w:rsidR="00DE31BE" w:rsidRPr="005561DE" w14:paraId="6F6966AD" w14:textId="77777777" w:rsidTr="00B71669">
        <w:trPr>
          <w:cantSplit/>
          <w:jc w:val="center"/>
        </w:trPr>
        <w:tc>
          <w:tcPr>
            <w:tcW w:w="1418" w:type="pct"/>
          </w:tcPr>
          <w:p w14:paraId="299B0D5D" w14:textId="77777777" w:rsidR="00DE31BE" w:rsidRPr="005561DE" w:rsidRDefault="00DE31BE" w:rsidP="00777A2C">
            <w:pPr>
              <w:pStyle w:val="Tabletext"/>
              <w:jc w:val="left"/>
            </w:pPr>
            <w:r w:rsidRPr="005561DE">
              <w:t>Bandes de fréquences prises en charges (avec ou sans licence)</w:t>
            </w:r>
          </w:p>
        </w:tc>
        <w:tc>
          <w:tcPr>
            <w:tcW w:w="549" w:type="pct"/>
          </w:tcPr>
          <w:p w14:paraId="3C5C7091" w14:textId="77777777" w:rsidR="00DE31BE" w:rsidRPr="005561DE" w:rsidRDefault="00DE31BE" w:rsidP="00777A2C">
            <w:pPr>
              <w:pStyle w:val="Tabletext"/>
              <w:jc w:val="center"/>
            </w:pPr>
            <w:r w:rsidRPr="005561DE">
              <w:t>2,4 GHz</w:t>
            </w:r>
          </w:p>
        </w:tc>
        <w:tc>
          <w:tcPr>
            <w:tcW w:w="905" w:type="pct"/>
          </w:tcPr>
          <w:p w14:paraId="415744F7" w14:textId="77777777" w:rsidR="00DE31BE" w:rsidRPr="005561DE" w:rsidRDefault="00DE31BE" w:rsidP="00777A2C">
            <w:pPr>
              <w:pStyle w:val="Tabletext"/>
              <w:jc w:val="center"/>
            </w:pPr>
            <w:r w:rsidRPr="005561DE">
              <w:t>900 MHz</w:t>
            </w:r>
          </w:p>
        </w:tc>
        <w:tc>
          <w:tcPr>
            <w:tcW w:w="906" w:type="pct"/>
          </w:tcPr>
          <w:p w14:paraId="4BFD8CD9" w14:textId="77777777" w:rsidR="00DE31BE" w:rsidRPr="005561DE" w:rsidRDefault="00DE31BE" w:rsidP="00777A2C">
            <w:pPr>
              <w:pStyle w:val="Tabletext"/>
              <w:jc w:val="center"/>
            </w:pPr>
            <w:r w:rsidRPr="005561DE">
              <w:t>900 MHz</w:t>
            </w:r>
          </w:p>
        </w:tc>
        <w:tc>
          <w:tcPr>
            <w:tcW w:w="577" w:type="pct"/>
          </w:tcPr>
          <w:p w14:paraId="591147DB" w14:textId="77777777" w:rsidR="00DE31BE" w:rsidRPr="005561DE" w:rsidRDefault="00DE31BE" w:rsidP="00777A2C">
            <w:pPr>
              <w:pStyle w:val="Tabletext"/>
              <w:jc w:val="center"/>
            </w:pPr>
            <w:r w:rsidRPr="005561DE">
              <w:t>2,4 GHz</w:t>
            </w:r>
          </w:p>
        </w:tc>
        <w:tc>
          <w:tcPr>
            <w:tcW w:w="645" w:type="pct"/>
          </w:tcPr>
          <w:p w14:paraId="06FE9366" w14:textId="77777777" w:rsidR="00DE31BE" w:rsidRPr="005561DE" w:rsidRDefault="00DE31BE" w:rsidP="00777A2C">
            <w:pPr>
              <w:pStyle w:val="Tabletext"/>
              <w:jc w:val="center"/>
            </w:pPr>
            <w:r w:rsidRPr="005561DE">
              <w:t>5 GHz</w:t>
            </w:r>
          </w:p>
        </w:tc>
      </w:tr>
      <w:tr w:rsidR="00DE31BE" w:rsidRPr="005561DE" w14:paraId="5FDEAE68" w14:textId="77777777" w:rsidTr="00B71669">
        <w:trPr>
          <w:cantSplit/>
          <w:jc w:val="center"/>
        </w:trPr>
        <w:tc>
          <w:tcPr>
            <w:tcW w:w="1418" w:type="pct"/>
          </w:tcPr>
          <w:p w14:paraId="3994E4A6" w14:textId="77777777" w:rsidR="00DE31BE" w:rsidRPr="005561DE" w:rsidRDefault="00DE31BE" w:rsidP="00777A2C">
            <w:pPr>
              <w:pStyle w:val="Tabletext"/>
              <w:jc w:val="left"/>
            </w:pPr>
            <w:r w:rsidRPr="005561DE">
              <w:t>Portée opérationnelle nominale</w:t>
            </w:r>
          </w:p>
        </w:tc>
        <w:tc>
          <w:tcPr>
            <w:tcW w:w="549" w:type="pct"/>
          </w:tcPr>
          <w:p w14:paraId="20147A11" w14:textId="77777777" w:rsidR="00DE31BE" w:rsidRPr="005561DE" w:rsidRDefault="00DE31BE" w:rsidP="00777A2C">
            <w:pPr>
              <w:pStyle w:val="Tabletext"/>
              <w:jc w:val="center"/>
            </w:pPr>
            <w:r w:rsidRPr="005561DE">
              <w:t>1,5 km</w:t>
            </w:r>
          </w:p>
        </w:tc>
        <w:tc>
          <w:tcPr>
            <w:tcW w:w="905" w:type="pct"/>
          </w:tcPr>
          <w:p w14:paraId="4C9B95C6" w14:textId="77777777" w:rsidR="00DE31BE" w:rsidRPr="005561DE" w:rsidRDefault="00DE31BE" w:rsidP="00777A2C">
            <w:pPr>
              <w:pStyle w:val="Tabletext"/>
              <w:jc w:val="center"/>
            </w:pPr>
            <w:r w:rsidRPr="005561DE">
              <w:t>2 km</w:t>
            </w:r>
          </w:p>
        </w:tc>
        <w:tc>
          <w:tcPr>
            <w:tcW w:w="906" w:type="pct"/>
          </w:tcPr>
          <w:p w14:paraId="07CD9E3B" w14:textId="77777777" w:rsidR="00DE31BE" w:rsidRPr="005561DE" w:rsidRDefault="00DE31BE" w:rsidP="00777A2C">
            <w:pPr>
              <w:pStyle w:val="Tabletext"/>
              <w:jc w:val="center"/>
            </w:pPr>
            <w:r w:rsidRPr="005561DE">
              <w:t>2 km</w:t>
            </w:r>
          </w:p>
        </w:tc>
        <w:tc>
          <w:tcPr>
            <w:tcW w:w="577" w:type="pct"/>
          </w:tcPr>
          <w:p w14:paraId="763BF3FA" w14:textId="77777777" w:rsidR="00DE31BE" w:rsidRPr="005561DE" w:rsidRDefault="002256A0" w:rsidP="00777A2C">
            <w:pPr>
              <w:pStyle w:val="Tabletext"/>
              <w:jc w:val="center"/>
            </w:pPr>
            <w:r w:rsidRPr="005561DE">
              <w:t>0,25</w:t>
            </w:r>
            <w:r w:rsidR="00DE31BE" w:rsidRPr="005561DE">
              <w:t xml:space="preserve"> km</w:t>
            </w:r>
          </w:p>
        </w:tc>
        <w:tc>
          <w:tcPr>
            <w:tcW w:w="645" w:type="pct"/>
          </w:tcPr>
          <w:p w14:paraId="750BC703" w14:textId="77777777" w:rsidR="00DE31BE" w:rsidRPr="005561DE" w:rsidRDefault="002256A0" w:rsidP="00777A2C">
            <w:pPr>
              <w:pStyle w:val="Tabletext"/>
              <w:jc w:val="center"/>
            </w:pPr>
            <w:r w:rsidRPr="005561DE">
              <w:t>0,</w:t>
            </w:r>
            <w:r w:rsidR="00DE31BE" w:rsidRPr="005561DE">
              <w:t>1</w:t>
            </w:r>
            <w:r w:rsidRPr="005561DE">
              <w:t>4</w:t>
            </w:r>
            <w:r w:rsidR="00DE31BE" w:rsidRPr="005561DE">
              <w:t xml:space="preserve"> km</w:t>
            </w:r>
          </w:p>
        </w:tc>
      </w:tr>
      <w:tr w:rsidR="00DE31BE" w:rsidRPr="005561DE" w14:paraId="7BCA3540" w14:textId="77777777" w:rsidTr="00B71669">
        <w:trPr>
          <w:cantSplit/>
          <w:jc w:val="center"/>
        </w:trPr>
        <w:tc>
          <w:tcPr>
            <w:tcW w:w="1418" w:type="pct"/>
          </w:tcPr>
          <w:p w14:paraId="7CD5B068" w14:textId="77777777" w:rsidR="00DE31BE" w:rsidRPr="005561DE" w:rsidRDefault="00DE31BE" w:rsidP="00777A2C">
            <w:pPr>
              <w:pStyle w:val="Tabletext"/>
              <w:jc w:val="left"/>
            </w:pPr>
            <w:r w:rsidRPr="005561DE">
              <w:t xml:space="preserve">Fonctionnalités de mobilité (nomade/mobile) </w:t>
            </w:r>
          </w:p>
        </w:tc>
        <w:tc>
          <w:tcPr>
            <w:tcW w:w="549" w:type="pct"/>
          </w:tcPr>
          <w:p w14:paraId="2CDD83D0" w14:textId="77777777" w:rsidR="00DE31BE" w:rsidRPr="005561DE" w:rsidRDefault="00DE31BE" w:rsidP="00777A2C">
            <w:pPr>
              <w:pStyle w:val="Tabletext"/>
              <w:jc w:val="center"/>
            </w:pPr>
            <w:r w:rsidRPr="005561DE">
              <w:t>Nomade et mobile</w:t>
            </w:r>
          </w:p>
        </w:tc>
        <w:tc>
          <w:tcPr>
            <w:tcW w:w="905" w:type="pct"/>
          </w:tcPr>
          <w:p w14:paraId="49168A1E" w14:textId="77777777" w:rsidR="00DE31BE" w:rsidRPr="005561DE" w:rsidRDefault="00DE31BE" w:rsidP="00777A2C">
            <w:pPr>
              <w:pStyle w:val="Tabletext"/>
              <w:jc w:val="center"/>
            </w:pPr>
            <w:r w:rsidRPr="005561DE">
              <w:t>Nomade</w:t>
            </w:r>
          </w:p>
        </w:tc>
        <w:tc>
          <w:tcPr>
            <w:tcW w:w="906" w:type="pct"/>
          </w:tcPr>
          <w:p w14:paraId="00BD8CA6" w14:textId="77777777" w:rsidR="00DE31BE" w:rsidRPr="005561DE" w:rsidRDefault="00DE31BE" w:rsidP="00777A2C">
            <w:pPr>
              <w:pStyle w:val="Tabletext"/>
              <w:jc w:val="center"/>
            </w:pPr>
            <w:r w:rsidRPr="005561DE">
              <w:t>Nomade</w:t>
            </w:r>
          </w:p>
        </w:tc>
        <w:tc>
          <w:tcPr>
            <w:tcW w:w="577" w:type="pct"/>
          </w:tcPr>
          <w:p w14:paraId="02C9776D" w14:textId="77777777" w:rsidR="00DE31BE" w:rsidRPr="005561DE" w:rsidRDefault="00DE31BE" w:rsidP="00777A2C">
            <w:pPr>
              <w:pStyle w:val="Tabletext"/>
              <w:jc w:val="center"/>
            </w:pPr>
            <w:r w:rsidRPr="005561DE">
              <w:t>Nomade et mobile</w:t>
            </w:r>
          </w:p>
        </w:tc>
        <w:tc>
          <w:tcPr>
            <w:tcW w:w="645" w:type="pct"/>
          </w:tcPr>
          <w:p w14:paraId="05F75024" w14:textId="77777777" w:rsidR="00DE31BE" w:rsidRPr="005561DE" w:rsidRDefault="00DE31BE" w:rsidP="00777A2C">
            <w:pPr>
              <w:pStyle w:val="Tabletext"/>
              <w:jc w:val="center"/>
            </w:pPr>
            <w:r w:rsidRPr="005561DE">
              <w:t>Nomade et mobile</w:t>
            </w:r>
          </w:p>
        </w:tc>
      </w:tr>
      <w:tr w:rsidR="00DE31BE" w:rsidRPr="005561DE" w14:paraId="792A3791" w14:textId="77777777" w:rsidTr="00B71669">
        <w:trPr>
          <w:cantSplit/>
          <w:jc w:val="center"/>
        </w:trPr>
        <w:tc>
          <w:tcPr>
            <w:tcW w:w="1418" w:type="pct"/>
          </w:tcPr>
          <w:p w14:paraId="1769C459" w14:textId="3FB8D7C0" w:rsidR="00DE31BE" w:rsidRPr="005561DE" w:rsidRDefault="00DE31BE" w:rsidP="00777A2C">
            <w:pPr>
              <w:pStyle w:val="Tabletext"/>
              <w:jc w:val="left"/>
            </w:pPr>
            <w:r w:rsidRPr="005561DE">
              <w:t xml:space="preserve">Débit de données </w:t>
            </w:r>
            <w:r w:rsidR="00720E77" w:rsidRPr="005561DE">
              <w:t xml:space="preserve">de crête </w:t>
            </w:r>
            <w:r w:rsidRPr="005561DE">
              <w:t>(sens amont/sens aval si différents)</w:t>
            </w:r>
          </w:p>
        </w:tc>
        <w:tc>
          <w:tcPr>
            <w:tcW w:w="549" w:type="pct"/>
          </w:tcPr>
          <w:p w14:paraId="4F9E3AA9" w14:textId="77777777" w:rsidR="00DE31BE" w:rsidRPr="005561DE" w:rsidRDefault="00DE31BE" w:rsidP="00777A2C">
            <w:pPr>
              <w:pStyle w:val="Tabletext"/>
              <w:jc w:val="center"/>
            </w:pPr>
            <w:r w:rsidRPr="005561DE">
              <w:t>2 Mb/s</w:t>
            </w:r>
          </w:p>
        </w:tc>
        <w:tc>
          <w:tcPr>
            <w:tcW w:w="905" w:type="pct"/>
          </w:tcPr>
          <w:p w14:paraId="043D454F" w14:textId="77777777" w:rsidR="00DE31BE" w:rsidRPr="005561DE" w:rsidRDefault="00DE31BE" w:rsidP="00777A2C">
            <w:pPr>
              <w:pStyle w:val="Tabletext"/>
              <w:jc w:val="center"/>
            </w:pPr>
            <w:r w:rsidRPr="005561DE">
              <w:t>156 Mb/s</w:t>
            </w:r>
          </w:p>
        </w:tc>
        <w:tc>
          <w:tcPr>
            <w:tcW w:w="906" w:type="pct"/>
          </w:tcPr>
          <w:p w14:paraId="3D9887FE" w14:textId="77777777" w:rsidR="00DE31BE" w:rsidRPr="005561DE" w:rsidRDefault="00DE31BE" w:rsidP="00777A2C">
            <w:pPr>
              <w:pStyle w:val="Tabletext"/>
              <w:jc w:val="center"/>
            </w:pPr>
            <w:r w:rsidRPr="005561DE">
              <w:t>1,3 Mb/s</w:t>
            </w:r>
          </w:p>
        </w:tc>
        <w:tc>
          <w:tcPr>
            <w:tcW w:w="577" w:type="pct"/>
          </w:tcPr>
          <w:p w14:paraId="1FA60021" w14:textId="77777777" w:rsidR="00DE31BE" w:rsidRPr="005561DE" w:rsidRDefault="00DE31BE" w:rsidP="00777A2C">
            <w:pPr>
              <w:pStyle w:val="Tabletext"/>
              <w:jc w:val="center"/>
            </w:pPr>
            <w:r w:rsidRPr="005561DE">
              <w:t>600 Mb/s</w:t>
            </w:r>
          </w:p>
        </w:tc>
        <w:tc>
          <w:tcPr>
            <w:tcW w:w="645" w:type="pct"/>
          </w:tcPr>
          <w:p w14:paraId="3E5FB832" w14:textId="77777777" w:rsidR="00DE31BE" w:rsidRPr="005561DE" w:rsidRDefault="00DE31BE" w:rsidP="00777A2C">
            <w:pPr>
              <w:pStyle w:val="Tabletext"/>
              <w:jc w:val="center"/>
            </w:pPr>
            <w:r w:rsidRPr="005561DE">
              <w:t>6 934 Mb/s</w:t>
            </w:r>
          </w:p>
        </w:tc>
      </w:tr>
      <w:tr w:rsidR="00DE31BE" w:rsidRPr="005561DE" w14:paraId="137277F9" w14:textId="77777777" w:rsidTr="00B71669">
        <w:trPr>
          <w:cantSplit/>
          <w:jc w:val="center"/>
        </w:trPr>
        <w:tc>
          <w:tcPr>
            <w:tcW w:w="1418" w:type="pct"/>
          </w:tcPr>
          <w:p w14:paraId="63A2BAF9" w14:textId="77777777" w:rsidR="00DE31BE" w:rsidRPr="005561DE" w:rsidRDefault="00DE31BE" w:rsidP="00777A2C">
            <w:pPr>
              <w:pStyle w:val="Tabletext"/>
              <w:jc w:val="left"/>
            </w:pPr>
            <w:r w:rsidRPr="005561DE">
              <w:t>Méthode duplex (DRT, DRT, etc.)</w:t>
            </w:r>
          </w:p>
        </w:tc>
        <w:tc>
          <w:tcPr>
            <w:tcW w:w="3582" w:type="pct"/>
            <w:gridSpan w:val="5"/>
          </w:tcPr>
          <w:p w14:paraId="74EBC1B0" w14:textId="77777777" w:rsidR="00DE31BE" w:rsidRPr="005561DE" w:rsidRDefault="00DE31BE" w:rsidP="00777A2C">
            <w:pPr>
              <w:pStyle w:val="Tabletext"/>
              <w:jc w:val="center"/>
            </w:pPr>
            <w:r w:rsidRPr="005561DE">
              <w:t>DRT</w:t>
            </w:r>
          </w:p>
        </w:tc>
      </w:tr>
      <w:tr w:rsidR="00DE31BE" w:rsidRPr="005561DE" w14:paraId="49752C11" w14:textId="77777777" w:rsidTr="00B71669">
        <w:trPr>
          <w:cantSplit/>
          <w:jc w:val="center"/>
        </w:trPr>
        <w:tc>
          <w:tcPr>
            <w:tcW w:w="1418" w:type="pct"/>
          </w:tcPr>
          <w:p w14:paraId="297148D3" w14:textId="77777777" w:rsidR="00DE31BE" w:rsidRPr="005561DE" w:rsidRDefault="00DE31BE" w:rsidP="00777A2C">
            <w:pPr>
              <w:pStyle w:val="Tabletext"/>
              <w:jc w:val="left"/>
            </w:pPr>
            <w:r w:rsidRPr="005561DE">
              <w:t>Largueur de bande RF nominale</w:t>
            </w:r>
          </w:p>
        </w:tc>
        <w:tc>
          <w:tcPr>
            <w:tcW w:w="549" w:type="pct"/>
          </w:tcPr>
          <w:p w14:paraId="7A03976C" w14:textId="77777777" w:rsidR="00DE31BE" w:rsidRPr="005561DE" w:rsidRDefault="00DE31BE" w:rsidP="00777A2C">
            <w:pPr>
              <w:pStyle w:val="Tabletext"/>
              <w:jc w:val="center"/>
            </w:pPr>
            <w:r w:rsidRPr="005561DE">
              <w:t>20 MHz</w:t>
            </w:r>
          </w:p>
        </w:tc>
        <w:tc>
          <w:tcPr>
            <w:tcW w:w="905" w:type="pct"/>
          </w:tcPr>
          <w:p w14:paraId="76D50317" w14:textId="77777777" w:rsidR="00DE31BE" w:rsidRPr="005561DE" w:rsidRDefault="00DE31BE" w:rsidP="00777A2C">
            <w:pPr>
              <w:pStyle w:val="Tabletext"/>
              <w:jc w:val="center"/>
            </w:pPr>
            <w:r w:rsidRPr="005561DE">
              <w:t xml:space="preserve">1, 2, 4, 8, </w:t>
            </w:r>
            <w:r w:rsidR="00B75E76" w:rsidRPr="005561DE">
              <w:br/>
            </w:r>
            <w:r w:rsidRPr="005561DE">
              <w:t>16 MHz</w:t>
            </w:r>
          </w:p>
        </w:tc>
        <w:tc>
          <w:tcPr>
            <w:tcW w:w="906" w:type="pct"/>
          </w:tcPr>
          <w:p w14:paraId="64E4891B" w14:textId="77777777" w:rsidR="00DE31BE" w:rsidRPr="005561DE" w:rsidRDefault="00DE31BE" w:rsidP="00777A2C">
            <w:pPr>
              <w:pStyle w:val="Tabletext"/>
              <w:jc w:val="center"/>
            </w:pPr>
            <w:r w:rsidRPr="005561DE">
              <w:t>2 MHz</w:t>
            </w:r>
          </w:p>
        </w:tc>
        <w:tc>
          <w:tcPr>
            <w:tcW w:w="577" w:type="pct"/>
          </w:tcPr>
          <w:p w14:paraId="2E6CC579" w14:textId="77777777" w:rsidR="00DE31BE" w:rsidRPr="005561DE" w:rsidRDefault="00DE31BE" w:rsidP="00777A2C">
            <w:pPr>
              <w:pStyle w:val="Tabletext"/>
              <w:jc w:val="center"/>
            </w:pPr>
            <w:r w:rsidRPr="005561DE">
              <w:t xml:space="preserve">20, </w:t>
            </w:r>
            <w:r w:rsidR="00B75E76" w:rsidRPr="005561DE">
              <w:br/>
            </w:r>
            <w:r w:rsidRPr="005561DE">
              <w:t>40 MHz</w:t>
            </w:r>
          </w:p>
        </w:tc>
        <w:tc>
          <w:tcPr>
            <w:tcW w:w="645" w:type="pct"/>
          </w:tcPr>
          <w:p w14:paraId="1DE085AE" w14:textId="77777777" w:rsidR="00DE31BE" w:rsidRPr="005561DE" w:rsidRDefault="00DE31BE" w:rsidP="00777A2C">
            <w:pPr>
              <w:pStyle w:val="Tabletext"/>
              <w:jc w:val="center"/>
            </w:pPr>
            <w:r w:rsidRPr="005561DE">
              <w:t xml:space="preserve">20, 40, 80, </w:t>
            </w:r>
            <w:r w:rsidR="00B75E76" w:rsidRPr="005561DE">
              <w:br/>
            </w:r>
            <w:r w:rsidRPr="005561DE">
              <w:t>160 MHz</w:t>
            </w:r>
          </w:p>
        </w:tc>
      </w:tr>
      <w:tr w:rsidR="00DE31BE" w:rsidRPr="005561DE" w14:paraId="071D6932" w14:textId="77777777" w:rsidTr="00B71669">
        <w:trPr>
          <w:cantSplit/>
          <w:jc w:val="center"/>
        </w:trPr>
        <w:tc>
          <w:tcPr>
            <w:tcW w:w="1418" w:type="pct"/>
          </w:tcPr>
          <w:p w14:paraId="2F28696F" w14:textId="77777777" w:rsidR="00DE31BE" w:rsidRPr="005561DE" w:rsidRDefault="00DE31BE" w:rsidP="00777A2C">
            <w:pPr>
              <w:pStyle w:val="Tabletext"/>
              <w:jc w:val="left"/>
            </w:pPr>
            <w:r w:rsidRPr="005561DE">
              <w:t>Techniques de diversité</w:t>
            </w:r>
          </w:p>
        </w:tc>
        <w:tc>
          <w:tcPr>
            <w:tcW w:w="3582" w:type="pct"/>
            <w:gridSpan w:val="5"/>
          </w:tcPr>
          <w:p w14:paraId="3C619852" w14:textId="77777777" w:rsidR="00DE31BE" w:rsidRPr="005561DE" w:rsidRDefault="00DE31BE" w:rsidP="00777A2C">
            <w:pPr>
              <w:pStyle w:val="Tabletext"/>
              <w:jc w:val="center"/>
            </w:pPr>
            <w:r w:rsidRPr="005561DE">
              <w:t>Spatiale et temporelle</w:t>
            </w:r>
          </w:p>
        </w:tc>
      </w:tr>
      <w:tr w:rsidR="00DE31BE" w:rsidRPr="005561DE" w14:paraId="2A34A3B2" w14:textId="77777777" w:rsidTr="00B71669">
        <w:trPr>
          <w:cantSplit/>
          <w:jc w:val="center"/>
        </w:trPr>
        <w:tc>
          <w:tcPr>
            <w:tcW w:w="1418" w:type="pct"/>
          </w:tcPr>
          <w:p w14:paraId="0E5949C1" w14:textId="77777777" w:rsidR="00DE31BE" w:rsidRPr="005561DE" w:rsidRDefault="00DE31BE" w:rsidP="00777A2C">
            <w:pPr>
              <w:pStyle w:val="Tabletext"/>
              <w:jc w:val="left"/>
            </w:pPr>
            <w:r w:rsidRPr="005561DE">
              <w:t>Prise en charge de la technique MIMO (oui/non)</w:t>
            </w:r>
          </w:p>
        </w:tc>
        <w:tc>
          <w:tcPr>
            <w:tcW w:w="549" w:type="pct"/>
          </w:tcPr>
          <w:p w14:paraId="126F397F" w14:textId="77777777" w:rsidR="00DE31BE" w:rsidRPr="005561DE" w:rsidRDefault="00DE31BE" w:rsidP="00777A2C">
            <w:pPr>
              <w:pStyle w:val="Tabletext"/>
              <w:jc w:val="center"/>
            </w:pPr>
            <w:r w:rsidRPr="005561DE">
              <w:t>Non</w:t>
            </w:r>
          </w:p>
        </w:tc>
        <w:tc>
          <w:tcPr>
            <w:tcW w:w="905" w:type="pct"/>
          </w:tcPr>
          <w:p w14:paraId="4FFD8272" w14:textId="77777777" w:rsidR="00DE31BE" w:rsidRPr="005561DE" w:rsidRDefault="00DE31BE" w:rsidP="00777A2C">
            <w:pPr>
              <w:pStyle w:val="Tabletext"/>
              <w:jc w:val="center"/>
            </w:pPr>
            <w:r w:rsidRPr="005561DE">
              <w:t>Oui</w:t>
            </w:r>
          </w:p>
        </w:tc>
        <w:tc>
          <w:tcPr>
            <w:tcW w:w="906" w:type="pct"/>
          </w:tcPr>
          <w:p w14:paraId="4B8229ED" w14:textId="77777777" w:rsidR="00DE31BE" w:rsidRPr="005561DE" w:rsidRDefault="00DE31BE" w:rsidP="00777A2C">
            <w:pPr>
              <w:pStyle w:val="Tabletext"/>
              <w:jc w:val="center"/>
            </w:pPr>
            <w:r w:rsidRPr="005561DE">
              <w:t>Non</w:t>
            </w:r>
          </w:p>
        </w:tc>
        <w:tc>
          <w:tcPr>
            <w:tcW w:w="577" w:type="pct"/>
          </w:tcPr>
          <w:p w14:paraId="5B8F531F" w14:textId="77777777" w:rsidR="00DE31BE" w:rsidRPr="005561DE" w:rsidRDefault="00DE31BE" w:rsidP="00777A2C">
            <w:pPr>
              <w:pStyle w:val="Tabletext"/>
              <w:jc w:val="center"/>
            </w:pPr>
            <w:r w:rsidRPr="005561DE">
              <w:t>Oui</w:t>
            </w:r>
          </w:p>
        </w:tc>
        <w:tc>
          <w:tcPr>
            <w:tcW w:w="645" w:type="pct"/>
          </w:tcPr>
          <w:p w14:paraId="2474A6ED" w14:textId="77777777" w:rsidR="00DE31BE" w:rsidRPr="005561DE" w:rsidRDefault="00DE31BE" w:rsidP="00777A2C">
            <w:pPr>
              <w:pStyle w:val="Tabletext"/>
              <w:jc w:val="center"/>
            </w:pPr>
            <w:r w:rsidRPr="005561DE">
              <w:t>Oui</w:t>
            </w:r>
          </w:p>
        </w:tc>
      </w:tr>
      <w:tr w:rsidR="00DE31BE" w:rsidRPr="005561DE" w14:paraId="3F2DAAF5" w14:textId="77777777" w:rsidTr="00B71669">
        <w:trPr>
          <w:cantSplit/>
          <w:jc w:val="center"/>
        </w:trPr>
        <w:tc>
          <w:tcPr>
            <w:tcW w:w="1418" w:type="pct"/>
          </w:tcPr>
          <w:p w14:paraId="4078B616" w14:textId="77777777" w:rsidR="00DE31BE" w:rsidRPr="005561DE" w:rsidRDefault="00DE31BE" w:rsidP="00777A2C">
            <w:pPr>
              <w:pStyle w:val="Tabletext"/>
              <w:jc w:val="left"/>
            </w:pPr>
            <w:r w:rsidRPr="005561DE">
              <w:t>Orientation/conformation du faisceau</w:t>
            </w:r>
          </w:p>
        </w:tc>
        <w:tc>
          <w:tcPr>
            <w:tcW w:w="549" w:type="pct"/>
          </w:tcPr>
          <w:p w14:paraId="71EE3C56" w14:textId="77777777" w:rsidR="00DE31BE" w:rsidRPr="005561DE" w:rsidRDefault="00DE31BE" w:rsidP="00777A2C">
            <w:pPr>
              <w:pStyle w:val="Tabletext"/>
              <w:jc w:val="center"/>
            </w:pPr>
            <w:r w:rsidRPr="005561DE">
              <w:t>Non</w:t>
            </w:r>
          </w:p>
        </w:tc>
        <w:tc>
          <w:tcPr>
            <w:tcW w:w="905" w:type="pct"/>
          </w:tcPr>
          <w:p w14:paraId="5B8DA0FB" w14:textId="77777777" w:rsidR="00DE31BE" w:rsidRPr="005561DE" w:rsidRDefault="00DE31BE" w:rsidP="00777A2C">
            <w:pPr>
              <w:pStyle w:val="Tabletext"/>
              <w:jc w:val="center"/>
            </w:pPr>
            <w:r w:rsidRPr="005561DE">
              <w:t>Oui</w:t>
            </w:r>
          </w:p>
        </w:tc>
        <w:tc>
          <w:tcPr>
            <w:tcW w:w="906" w:type="pct"/>
          </w:tcPr>
          <w:p w14:paraId="6365B332" w14:textId="77777777" w:rsidR="00DE31BE" w:rsidRPr="005561DE" w:rsidRDefault="00DE31BE" w:rsidP="00777A2C">
            <w:pPr>
              <w:pStyle w:val="Tabletext"/>
              <w:jc w:val="center"/>
            </w:pPr>
            <w:r w:rsidRPr="005561DE">
              <w:t>Oui</w:t>
            </w:r>
          </w:p>
        </w:tc>
        <w:tc>
          <w:tcPr>
            <w:tcW w:w="577" w:type="pct"/>
          </w:tcPr>
          <w:p w14:paraId="4F986239" w14:textId="77777777" w:rsidR="00DE31BE" w:rsidRPr="005561DE" w:rsidRDefault="00DE31BE" w:rsidP="00777A2C">
            <w:pPr>
              <w:pStyle w:val="Tabletext"/>
              <w:jc w:val="center"/>
            </w:pPr>
            <w:r w:rsidRPr="005561DE">
              <w:t>Oui</w:t>
            </w:r>
          </w:p>
        </w:tc>
        <w:tc>
          <w:tcPr>
            <w:tcW w:w="645" w:type="pct"/>
          </w:tcPr>
          <w:p w14:paraId="23FD157A" w14:textId="77777777" w:rsidR="00DE31BE" w:rsidRPr="005561DE" w:rsidRDefault="00DE31BE" w:rsidP="00777A2C">
            <w:pPr>
              <w:pStyle w:val="Tabletext"/>
              <w:jc w:val="center"/>
            </w:pPr>
            <w:r w:rsidRPr="005561DE">
              <w:t>Oui</w:t>
            </w:r>
          </w:p>
        </w:tc>
      </w:tr>
      <w:tr w:rsidR="00DE31BE" w:rsidRPr="005561DE" w14:paraId="700BE1E8" w14:textId="77777777" w:rsidTr="00B71669">
        <w:trPr>
          <w:cantSplit/>
          <w:jc w:val="center"/>
        </w:trPr>
        <w:tc>
          <w:tcPr>
            <w:tcW w:w="1418" w:type="pct"/>
          </w:tcPr>
          <w:p w14:paraId="56045756" w14:textId="77777777" w:rsidR="00DE31BE" w:rsidRPr="005561DE" w:rsidRDefault="00DE31BE" w:rsidP="00777A2C">
            <w:pPr>
              <w:pStyle w:val="Tabletext"/>
              <w:jc w:val="left"/>
            </w:pPr>
            <w:r w:rsidRPr="005561DE">
              <w:t>Retransmission</w:t>
            </w:r>
          </w:p>
        </w:tc>
        <w:tc>
          <w:tcPr>
            <w:tcW w:w="3582" w:type="pct"/>
            <w:gridSpan w:val="5"/>
          </w:tcPr>
          <w:p w14:paraId="7F977261" w14:textId="77777777" w:rsidR="00DE31BE" w:rsidRPr="005561DE" w:rsidRDefault="00DE31BE" w:rsidP="00777A2C">
            <w:pPr>
              <w:pStyle w:val="Tabletext"/>
              <w:jc w:val="center"/>
            </w:pPr>
            <w:r w:rsidRPr="005561DE">
              <w:t>Demande automatique de répétition (ARQ)</w:t>
            </w:r>
          </w:p>
        </w:tc>
      </w:tr>
      <w:tr w:rsidR="00DE31BE" w:rsidRPr="005561DE" w14:paraId="33B1F7BB" w14:textId="77777777" w:rsidTr="00B71669">
        <w:trPr>
          <w:cantSplit/>
          <w:jc w:val="center"/>
        </w:trPr>
        <w:tc>
          <w:tcPr>
            <w:tcW w:w="1418" w:type="pct"/>
          </w:tcPr>
          <w:p w14:paraId="12E66610" w14:textId="77777777" w:rsidR="00DE31BE" w:rsidRPr="005561DE" w:rsidRDefault="00DE31BE" w:rsidP="00777A2C">
            <w:pPr>
              <w:pStyle w:val="Tabletext"/>
              <w:jc w:val="left"/>
            </w:pPr>
            <w:r w:rsidRPr="005561DE">
              <w:t>Correction d'erreur directe</w:t>
            </w:r>
          </w:p>
        </w:tc>
        <w:tc>
          <w:tcPr>
            <w:tcW w:w="549" w:type="pct"/>
          </w:tcPr>
          <w:p w14:paraId="2BE63321" w14:textId="77777777" w:rsidR="00DE31BE" w:rsidRPr="005561DE" w:rsidRDefault="00DE31BE" w:rsidP="00777A2C">
            <w:pPr>
              <w:pStyle w:val="Tabletext"/>
              <w:jc w:val="center"/>
            </w:pPr>
            <w:r w:rsidRPr="005561DE">
              <w:t>Oui</w:t>
            </w:r>
          </w:p>
        </w:tc>
        <w:tc>
          <w:tcPr>
            <w:tcW w:w="905" w:type="pct"/>
          </w:tcPr>
          <w:p w14:paraId="39443F1F" w14:textId="77777777" w:rsidR="00DE31BE" w:rsidRPr="005561DE" w:rsidRDefault="00DE31BE" w:rsidP="00777A2C">
            <w:pPr>
              <w:pStyle w:val="Tabletext"/>
              <w:jc w:val="center"/>
            </w:pPr>
            <w:r w:rsidRPr="005561DE">
              <w:t>Convolutionnelle et LDPC</w:t>
            </w:r>
          </w:p>
        </w:tc>
        <w:tc>
          <w:tcPr>
            <w:tcW w:w="906" w:type="pct"/>
          </w:tcPr>
          <w:p w14:paraId="0A3662B4" w14:textId="77777777" w:rsidR="00DE31BE" w:rsidRPr="005561DE" w:rsidRDefault="00DE31BE" w:rsidP="00777A2C">
            <w:pPr>
              <w:pStyle w:val="Tabletext"/>
              <w:jc w:val="center"/>
            </w:pPr>
            <w:r w:rsidRPr="005561DE">
              <w:t>Convolutionnelle et LDPC</w:t>
            </w:r>
          </w:p>
        </w:tc>
        <w:tc>
          <w:tcPr>
            <w:tcW w:w="577" w:type="pct"/>
          </w:tcPr>
          <w:p w14:paraId="63755015" w14:textId="77777777" w:rsidR="00DE31BE" w:rsidRPr="005561DE" w:rsidRDefault="00DE31BE" w:rsidP="00777A2C">
            <w:pPr>
              <w:pStyle w:val="Tabletext"/>
              <w:jc w:val="center"/>
            </w:pPr>
            <w:r w:rsidRPr="005561DE">
              <w:t>Oui</w:t>
            </w:r>
          </w:p>
        </w:tc>
        <w:tc>
          <w:tcPr>
            <w:tcW w:w="645" w:type="pct"/>
          </w:tcPr>
          <w:p w14:paraId="268E146A" w14:textId="77777777" w:rsidR="00DE31BE" w:rsidRPr="005561DE" w:rsidRDefault="00DE31BE" w:rsidP="00777A2C">
            <w:pPr>
              <w:pStyle w:val="Tabletext"/>
              <w:jc w:val="center"/>
            </w:pPr>
            <w:r w:rsidRPr="005561DE">
              <w:t>Oui</w:t>
            </w:r>
          </w:p>
        </w:tc>
      </w:tr>
    </w:tbl>
    <w:p w14:paraId="0ED45A25" w14:textId="77777777" w:rsidR="00B71669" w:rsidRPr="005561DE" w:rsidRDefault="00B71669" w:rsidP="00B71669">
      <w:pPr>
        <w:pStyle w:val="TableNo"/>
      </w:pPr>
      <w:r w:rsidRPr="005561DE">
        <w:t xml:space="preserve">TABLEAU A1.1 </w:t>
      </w:r>
      <w:r w:rsidRPr="005561DE">
        <w:rPr>
          <w:i/>
          <w:iCs/>
        </w:rPr>
        <w:t>(fin)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7"/>
        <w:gridCol w:w="1058"/>
        <w:gridCol w:w="1745"/>
        <w:gridCol w:w="1747"/>
        <w:gridCol w:w="1112"/>
        <w:gridCol w:w="1240"/>
      </w:tblGrid>
      <w:tr w:rsidR="00B71669" w:rsidRPr="005561DE" w14:paraId="22F22B03" w14:textId="77777777" w:rsidTr="00117DBA">
        <w:trPr>
          <w:cantSplit/>
          <w:tblHeader/>
          <w:jc w:val="center"/>
        </w:trPr>
        <w:tc>
          <w:tcPr>
            <w:tcW w:w="1418" w:type="pct"/>
            <w:vMerge w:val="restart"/>
            <w:vAlign w:val="center"/>
          </w:tcPr>
          <w:p w14:paraId="6A79118B" w14:textId="77777777" w:rsidR="00B71669" w:rsidRPr="005561DE" w:rsidRDefault="00B71669" w:rsidP="00117DBA">
            <w:pPr>
              <w:pStyle w:val="Tablehead"/>
            </w:pPr>
            <w:r w:rsidRPr="005561DE">
              <w:t>Fonction</w:t>
            </w:r>
          </w:p>
        </w:tc>
        <w:tc>
          <w:tcPr>
            <w:tcW w:w="549" w:type="pct"/>
            <w:vMerge w:val="restart"/>
            <w:vAlign w:val="center"/>
          </w:tcPr>
          <w:p w14:paraId="41A2E1DB" w14:textId="77777777" w:rsidR="00B71669" w:rsidRPr="005561DE" w:rsidRDefault="00B71669" w:rsidP="00117DBA">
            <w:pPr>
              <w:pStyle w:val="Tablehead"/>
            </w:pPr>
            <w:r w:rsidRPr="005561DE">
              <w:t>802.11</w:t>
            </w:r>
          </w:p>
        </w:tc>
        <w:tc>
          <w:tcPr>
            <w:tcW w:w="1811" w:type="pct"/>
            <w:gridSpan w:val="2"/>
            <w:vAlign w:val="center"/>
          </w:tcPr>
          <w:p w14:paraId="20BF58AA" w14:textId="16BFE66F" w:rsidR="00B71669" w:rsidRPr="005561DE" w:rsidRDefault="00B71669" w:rsidP="00117DBA">
            <w:pPr>
              <w:pStyle w:val="Tablehead"/>
            </w:pPr>
            <w:r w:rsidRPr="005561DE">
              <w:t>802.11ah</w:t>
            </w:r>
            <w:r w:rsidR="006C19ED" w:rsidRPr="006C19ED">
              <w:rPr>
                <w:vertAlign w:val="superscript"/>
              </w:rPr>
              <w:t>22</w:t>
            </w:r>
          </w:p>
        </w:tc>
        <w:tc>
          <w:tcPr>
            <w:tcW w:w="577" w:type="pct"/>
            <w:vMerge w:val="restart"/>
            <w:vAlign w:val="center"/>
          </w:tcPr>
          <w:p w14:paraId="67B93DE2" w14:textId="77777777" w:rsidR="00B71669" w:rsidRPr="005561DE" w:rsidRDefault="00B71669" w:rsidP="00117DBA">
            <w:pPr>
              <w:pStyle w:val="Tablehead"/>
            </w:pPr>
            <w:r w:rsidRPr="005561DE">
              <w:t>802.11n</w:t>
            </w:r>
          </w:p>
        </w:tc>
        <w:tc>
          <w:tcPr>
            <w:tcW w:w="645" w:type="pct"/>
            <w:vMerge w:val="restart"/>
            <w:vAlign w:val="center"/>
          </w:tcPr>
          <w:p w14:paraId="4887F5EC" w14:textId="77777777" w:rsidR="00B71669" w:rsidRPr="005561DE" w:rsidRDefault="00B71669" w:rsidP="00117DBA">
            <w:pPr>
              <w:pStyle w:val="Tablehead"/>
            </w:pPr>
            <w:r w:rsidRPr="005561DE">
              <w:t>802.11ac</w:t>
            </w:r>
          </w:p>
        </w:tc>
      </w:tr>
      <w:tr w:rsidR="00B71669" w:rsidRPr="005561DE" w14:paraId="163BBF2B" w14:textId="77777777" w:rsidTr="00117DBA">
        <w:trPr>
          <w:cantSplit/>
          <w:tblHeader/>
          <w:jc w:val="center"/>
        </w:trPr>
        <w:tc>
          <w:tcPr>
            <w:tcW w:w="1418" w:type="pct"/>
            <w:vMerge/>
            <w:vAlign w:val="center"/>
          </w:tcPr>
          <w:p w14:paraId="3F68E87C" w14:textId="77777777" w:rsidR="00B71669" w:rsidRPr="005561DE" w:rsidRDefault="00B71669" w:rsidP="00117DBA">
            <w:pPr>
              <w:pStyle w:val="Tablehead"/>
            </w:pPr>
          </w:p>
        </w:tc>
        <w:tc>
          <w:tcPr>
            <w:tcW w:w="549" w:type="pct"/>
            <w:vMerge/>
            <w:vAlign w:val="center"/>
          </w:tcPr>
          <w:p w14:paraId="36ABA115" w14:textId="77777777" w:rsidR="00B71669" w:rsidRPr="005561DE" w:rsidRDefault="00B71669" w:rsidP="00117DBA">
            <w:pPr>
              <w:pStyle w:val="Tablehead"/>
            </w:pPr>
          </w:p>
        </w:tc>
        <w:tc>
          <w:tcPr>
            <w:tcW w:w="905" w:type="pct"/>
            <w:vAlign w:val="center"/>
          </w:tcPr>
          <w:p w14:paraId="714F79C5" w14:textId="256BC281" w:rsidR="00B71669" w:rsidRPr="005561DE" w:rsidRDefault="00B71669" w:rsidP="00117DBA">
            <w:pPr>
              <w:pStyle w:val="Tablehead"/>
            </w:pPr>
            <w:r w:rsidRPr="005561DE">
              <w:t>Modèle 1</w:t>
            </w:r>
            <w:r w:rsidR="006C19ED" w:rsidRPr="006C19ED">
              <w:rPr>
                <w:vertAlign w:val="superscript"/>
              </w:rPr>
              <w:t>23</w:t>
            </w:r>
          </w:p>
        </w:tc>
        <w:tc>
          <w:tcPr>
            <w:tcW w:w="906" w:type="pct"/>
            <w:vAlign w:val="center"/>
          </w:tcPr>
          <w:p w14:paraId="10FF5DED" w14:textId="1500DA0A" w:rsidR="00B71669" w:rsidRPr="005561DE" w:rsidRDefault="00B71669" w:rsidP="00117DBA">
            <w:pPr>
              <w:pStyle w:val="Tablehead"/>
            </w:pPr>
            <w:r w:rsidRPr="005561DE">
              <w:t>Modèle 2</w:t>
            </w:r>
            <w:r w:rsidR="006C19ED" w:rsidRPr="006C19ED">
              <w:rPr>
                <w:vertAlign w:val="superscript"/>
              </w:rPr>
              <w:t>24</w:t>
            </w:r>
          </w:p>
        </w:tc>
        <w:tc>
          <w:tcPr>
            <w:tcW w:w="577" w:type="pct"/>
            <w:vMerge/>
          </w:tcPr>
          <w:p w14:paraId="2FC2FB2E" w14:textId="77777777" w:rsidR="00B71669" w:rsidRPr="005561DE" w:rsidRDefault="00B71669" w:rsidP="00117DBA">
            <w:pPr>
              <w:pStyle w:val="Tablehead"/>
            </w:pPr>
          </w:p>
        </w:tc>
        <w:tc>
          <w:tcPr>
            <w:tcW w:w="645" w:type="pct"/>
            <w:vMerge/>
          </w:tcPr>
          <w:p w14:paraId="662AE262" w14:textId="77777777" w:rsidR="00B71669" w:rsidRPr="005561DE" w:rsidRDefault="00B71669" w:rsidP="00117DBA">
            <w:pPr>
              <w:pStyle w:val="Tablehead"/>
            </w:pPr>
          </w:p>
        </w:tc>
      </w:tr>
      <w:tr w:rsidR="00DE31BE" w:rsidRPr="005561DE" w14:paraId="3B1AFD8D" w14:textId="77777777" w:rsidTr="00206CD4">
        <w:trPr>
          <w:cantSplit/>
          <w:jc w:val="center"/>
        </w:trPr>
        <w:tc>
          <w:tcPr>
            <w:tcW w:w="1418" w:type="pct"/>
          </w:tcPr>
          <w:p w14:paraId="4D7996E0" w14:textId="77777777" w:rsidR="00DE31BE" w:rsidRPr="005561DE" w:rsidRDefault="00DE31BE" w:rsidP="00777A2C">
            <w:pPr>
              <w:pStyle w:val="Tabletext"/>
              <w:jc w:val="left"/>
            </w:pPr>
            <w:r w:rsidRPr="005561DE">
              <w:t>Gestion des brouillages</w:t>
            </w:r>
          </w:p>
        </w:tc>
        <w:tc>
          <w:tcPr>
            <w:tcW w:w="549" w:type="pct"/>
          </w:tcPr>
          <w:p w14:paraId="4C9DF653" w14:textId="77777777" w:rsidR="00DE31BE" w:rsidRPr="005561DE" w:rsidRDefault="00DE31BE" w:rsidP="00777A2C">
            <w:pPr>
              <w:pStyle w:val="Tabletext"/>
              <w:jc w:val="center"/>
            </w:pPr>
            <w:r w:rsidRPr="005561DE">
              <w:t>LBT («écouter avant de parler»)</w:t>
            </w:r>
          </w:p>
        </w:tc>
        <w:tc>
          <w:tcPr>
            <w:tcW w:w="905" w:type="pct"/>
          </w:tcPr>
          <w:p w14:paraId="62FFBE05" w14:textId="77777777" w:rsidR="00DE31BE" w:rsidRPr="005561DE" w:rsidRDefault="00DE31BE" w:rsidP="00777A2C">
            <w:pPr>
              <w:pStyle w:val="Tabletext"/>
              <w:jc w:val="center"/>
            </w:pPr>
            <w:r w:rsidRPr="005561DE">
              <w:t>LBT («écouter avant de parler») et sélection des canaux</w:t>
            </w:r>
          </w:p>
        </w:tc>
        <w:tc>
          <w:tcPr>
            <w:tcW w:w="906" w:type="pct"/>
          </w:tcPr>
          <w:p w14:paraId="0829A6ED" w14:textId="77777777" w:rsidR="00DE31BE" w:rsidRPr="005561DE" w:rsidRDefault="00DE31BE" w:rsidP="00777A2C">
            <w:pPr>
              <w:pStyle w:val="Tabletext"/>
              <w:jc w:val="center"/>
            </w:pPr>
            <w:r w:rsidRPr="005561DE">
              <w:t>LBT («écouter avant de parler») et sélection des canaux</w:t>
            </w:r>
          </w:p>
        </w:tc>
        <w:tc>
          <w:tcPr>
            <w:tcW w:w="577" w:type="pct"/>
          </w:tcPr>
          <w:p w14:paraId="40F59529" w14:textId="77777777" w:rsidR="00DE31BE" w:rsidRPr="005561DE" w:rsidRDefault="00DE31BE" w:rsidP="00777A2C">
            <w:pPr>
              <w:pStyle w:val="Tabletext"/>
              <w:jc w:val="center"/>
            </w:pPr>
            <w:r w:rsidRPr="005561DE">
              <w:t>LBT («écouter avant de parler»)</w:t>
            </w:r>
          </w:p>
        </w:tc>
        <w:tc>
          <w:tcPr>
            <w:tcW w:w="645" w:type="pct"/>
          </w:tcPr>
          <w:p w14:paraId="28680F2D" w14:textId="77777777" w:rsidR="00DE31BE" w:rsidRPr="005561DE" w:rsidRDefault="00DE31BE" w:rsidP="00777A2C">
            <w:pPr>
              <w:pStyle w:val="Tabletext"/>
              <w:jc w:val="center"/>
            </w:pPr>
            <w:r w:rsidRPr="005561DE">
              <w:t>LBT («écouter avant de parler»)</w:t>
            </w:r>
          </w:p>
        </w:tc>
      </w:tr>
      <w:tr w:rsidR="003C653B" w:rsidRPr="005561DE" w14:paraId="3EC0EEA2" w14:textId="77777777" w:rsidTr="00206CD4">
        <w:trPr>
          <w:cantSplit/>
          <w:jc w:val="center"/>
        </w:trPr>
        <w:tc>
          <w:tcPr>
            <w:tcW w:w="1418" w:type="pct"/>
          </w:tcPr>
          <w:p w14:paraId="157DD9A6" w14:textId="77777777" w:rsidR="003C653B" w:rsidRPr="005561DE" w:rsidRDefault="003C653B" w:rsidP="00777A2C">
            <w:pPr>
              <w:pStyle w:val="Tabletext"/>
              <w:jc w:val="left"/>
            </w:pPr>
            <w:r w:rsidRPr="005561DE">
              <w:t>Gestion de la puissance</w:t>
            </w:r>
          </w:p>
        </w:tc>
        <w:tc>
          <w:tcPr>
            <w:tcW w:w="3582" w:type="pct"/>
            <w:gridSpan w:val="5"/>
          </w:tcPr>
          <w:p w14:paraId="18137D77" w14:textId="77777777" w:rsidR="003C653B" w:rsidRPr="005561DE" w:rsidRDefault="003C653B" w:rsidP="00777A2C">
            <w:pPr>
              <w:pStyle w:val="Tabletext"/>
              <w:jc w:val="center"/>
            </w:pPr>
            <w:r w:rsidRPr="005561DE">
              <w:t>Oui</w:t>
            </w:r>
          </w:p>
        </w:tc>
      </w:tr>
      <w:tr w:rsidR="003C653B" w:rsidRPr="005561DE" w14:paraId="79BD83D2" w14:textId="77777777" w:rsidTr="00206CD4">
        <w:trPr>
          <w:cantSplit/>
          <w:jc w:val="center"/>
        </w:trPr>
        <w:tc>
          <w:tcPr>
            <w:tcW w:w="1418" w:type="pct"/>
          </w:tcPr>
          <w:p w14:paraId="0A8FA3BB" w14:textId="77777777" w:rsidR="003C653B" w:rsidRPr="005561DE" w:rsidRDefault="003C653B" w:rsidP="00777A2C">
            <w:pPr>
              <w:pStyle w:val="Tabletext"/>
              <w:jc w:val="left"/>
            </w:pPr>
            <w:r w:rsidRPr="005561DE">
              <w:t>Topologie de connexion</w:t>
            </w:r>
          </w:p>
        </w:tc>
        <w:tc>
          <w:tcPr>
            <w:tcW w:w="3582" w:type="pct"/>
            <w:gridSpan w:val="5"/>
          </w:tcPr>
          <w:p w14:paraId="4388FF78" w14:textId="77777777" w:rsidR="003C653B" w:rsidRPr="005561DE" w:rsidRDefault="003C653B" w:rsidP="00777A2C">
            <w:pPr>
              <w:pStyle w:val="Tabletext"/>
              <w:jc w:val="center"/>
            </w:pPr>
            <w:r w:rsidRPr="005561DE">
              <w:t>Point à point, à bonds multiples, en étoile</w:t>
            </w:r>
          </w:p>
        </w:tc>
      </w:tr>
      <w:tr w:rsidR="003C653B" w:rsidRPr="005561DE" w14:paraId="29C9AC68" w14:textId="77777777" w:rsidTr="00206CD4">
        <w:trPr>
          <w:cantSplit/>
          <w:jc w:val="center"/>
        </w:trPr>
        <w:tc>
          <w:tcPr>
            <w:tcW w:w="1418" w:type="pct"/>
          </w:tcPr>
          <w:p w14:paraId="7676F856" w14:textId="77777777" w:rsidR="003C653B" w:rsidRPr="005561DE" w:rsidRDefault="003C653B" w:rsidP="00777A2C">
            <w:pPr>
              <w:pStyle w:val="Tabletext"/>
              <w:jc w:val="left"/>
            </w:pPr>
            <w:r w:rsidRPr="005561DE">
              <w:t>Méthodes d'accès au support</w:t>
            </w:r>
          </w:p>
        </w:tc>
        <w:tc>
          <w:tcPr>
            <w:tcW w:w="3582" w:type="pct"/>
            <w:gridSpan w:val="5"/>
          </w:tcPr>
          <w:p w14:paraId="4D21EE8E" w14:textId="77777777" w:rsidR="003C653B" w:rsidRPr="005561DE" w:rsidRDefault="003C653B" w:rsidP="00777A2C">
            <w:pPr>
              <w:pStyle w:val="Tabletext"/>
              <w:jc w:val="center"/>
            </w:pPr>
            <w:r w:rsidRPr="005561DE">
              <w:t>CSMA/CA</w:t>
            </w:r>
          </w:p>
        </w:tc>
      </w:tr>
      <w:tr w:rsidR="00DE31BE" w:rsidRPr="005561DE" w14:paraId="41DF1E8F" w14:textId="77777777" w:rsidTr="00206CD4">
        <w:trPr>
          <w:cantSplit/>
          <w:jc w:val="center"/>
        </w:trPr>
        <w:tc>
          <w:tcPr>
            <w:tcW w:w="1418" w:type="pct"/>
          </w:tcPr>
          <w:p w14:paraId="38E7DE0F" w14:textId="77777777" w:rsidR="00DE31BE" w:rsidRPr="005561DE" w:rsidRDefault="00DE31BE" w:rsidP="00777A2C">
            <w:pPr>
              <w:pStyle w:val="Tabletext"/>
              <w:jc w:val="left"/>
            </w:pPr>
            <w:r w:rsidRPr="005561DE">
              <w:t>Méthodes d'accès multiple</w:t>
            </w:r>
          </w:p>
        </w:tc>
        <w:tc>
          <w:tcPr>
            <w:tcW w:w="549" w:type="pct"/>
          </w:tcPr>
          <w:p w14:paraId="323EBBD8" w14:textId="77777777" w:rsidR="00DE31BE" w:rsidRPr="005561DE" w:rsidRDefault="00DE31BE" w:rsidP="00777A2C">
            <w:pPr>
              <w:pStyle w:val="Tabletext"/>
            </w:pPr>
            <w:r w:rsidRPr="005561DE">
              <w:t>CSMA</w:t>
            </w:r>
          </w:p>
        </w:tc>
        <w:tc>
          <w:tcPr>
            <w:tcW w:w="905" w:type="pct"/>
          </w:tcPr>
          <w:p w14:paraId="2BB91181" w14:textId="77777777" w:rsidR="00DE31BE" w:rsidRPr="005561DE" w:rsidRDefault="00DE31BE" w:rsidP="00777A2C">
            <w:pPr>
              <w:pStyle w:val="Tabletext"/>
              <w:jc w:val="center"/>
            </w:pPr>
            <w:r w:rsidRPr="005561DE">
              <w:t>CSMA/AMRT</w:t>
            </w:r>
          </w:p>
        </w:tc>
        <w:tc>
          <w:tcPr>
            <w:tcW w:w="906" w:type="pct"/>
          </w:tcPr>
          <w:p w14:paraId="75E15900" w14:textId="77777777" w:rsidR="00DE31BE" w:rsidRPr="005561DE" w:rsidRDefault="00DE31BE" w:rsidP="00777A2C">
            <w:pPr>
              <w:pStyle w:val="Tabletext"/>
              <w:jc w:val="center"/>
            </w:pPr>
            <w:r w:rsidRPr="005561DE">
              <w:t>CSMA/AMRT</w:t>
            </w:r>
          </w:p>
        </w:tc>
        <w:tc>
          <w:tcPr>
            <w:tcW w:w="577" w:type="pct"/>
          </w:tcPr>
          <w:p w14:paraId="61205EB7" w14:textId="77777777" w:rsidR="00DE31BE" w:rsidRPr="005561DE" w:rsidRDefault="00DE31BE" w:rsidP="00777A2C">
            <w:pPr>
              <w:pStyle w:val="Tabletext"/>
              <w:jc w:val="center"/>
            </w:pPr>
            <w:r w:rsidRPr="005561DE">
              <w:t>CSMA</w:t>
            </w:r>
          </w:p>
        </w:tc>
        <w:tc>
          <w:tcPr>
            <w:tcW w:w="645" w:type="pct"/>
          </w:tcPr>
          <w:p w14:paraId="31DE8D4A" w14:textId="77777777" w:rsidR="00DE31BE" w:rsidRPr="005561DE" w:rsidRDefault="00DE31BE" w:rsidP="00777A2C">
            <w:pPr>
              <w:pStyle w:val="Tabletext"/>
              <w:jc w:val="center"/>
            </w:pPr>
            <w:r w:rsidRPr="005561DE">
              <w:t>CSMA</w:t>
            </w:r>
          </w:p>
        </w:tc>
      </w:tr>
      <w:tr w:rsidR="00DE31BE" w:rsidRPr="005561DE" w14:paraId="1C31E601" w14:textId="77777777" w:rsidTr="00206CD4">
        <w:trPr>
          <w:cantSplit/>
          <w:jc w:val="center"/>
        </w:trPr>
        <w:tc>
          <w:tcPr>
            <w:tcW w:w="1418" w:type="pct"/>
          </w:tcPr>
          <w:p w14:paraId="27A42326" w14:textId="77777777" w:rsidR="00DE31BE" w:rsidRPr="005561DE" w:rsidRDefault="00DE31BE" w:rsidP="00777A2C">
            <w:pPr>
              <w:pStyle w:val="Tabletext"/>
              <w:jc w:val="left"/>
            </w:pPr>
            <w:r w:rsidRPr="005561DE">
              <w:t>Découverte et méthode d'association</w:t>
            </w:r>
          </w:p>
        </w:tc>
        <w:tc>
          <w:tcPr>
            <w:tcW w:w="3582" w:type="pct"/>
            <w:gridSpan w:val="5"/>
          </w:tcPr>
          <w:p w14:paraId="5EE5426B" w14:textId="77777777" w:rsidR="00DE31BE" w:rsidRPr="005561DE" w:rsidRDefault="00DE31BE" w:rsidP="00777A2C">
            <w:pPr>
              <w:pStyle w:val="Tabletext"/>
              <w:jc w:val="center"/>
            </w:pPr>
            <w:r w:rsidRPr="005561DE">
              <w:t>Balayage passif et actif</w:t>
            </w:r>
          </w:p>
        </w:tc>
      </w:tr>
      <w:tr w:rsidR="00DE31BE" w:rsidRPr="005561DE" w14:paraId="6DBA6352" w14:textId="77777777" w:rsidTr="00AB1945">
        <w:trPr>
          <w:cantSplit/>
          <w:jc w:val="center"/>
        </w:trPr>
        <w:tc>
          <w:tcPr>
            <w:tcW w:w="1420" w:type="pct"/>
          </w:tcPr>
          <w:p w14:paraId="64CA0424" w14:textId="77777777" w:rsidR="00DE31BE" w:rsidRPr="005561DE" w:rsidRDefault="00DE31BE" w:rsidP="00777A2C">
            <w:pPr>
              <w:pStyle w:val="Tabletext"/>
              <w:jc w:val="left"/>
            </w:pPr>
            <w:r w:rsidRPr="005561DE">
              <w:t>Méthodes de qualité de service</w:t>
            </w:r>
          </w:p>
        </w:tc>
        <w:tc>
          <w:tcPr>
            <w:tcW w:w="3580" w:type="pct"/>
            <w:gridSpan w:val="5"/>
          </w:tcPr>
          <w:p w14:paraId="350DCE91" w14:textId="77777777" w:rsidR="00DE31BE" w:rsidRPr="005561DE" w:rsidRDefault="00DE31BE" w:rsidP="00777A2C">
            <w:pPr>
              <w:pStyle w:val="Tabletext"/>
              <w:jc w:val="center"/>
            </w:pPr>
            <w:r w:rsidRPr="005561DE">
              <w:t xml:space="preserve">Priorité de file d'attente, étiquetage des données de transfert </w:t>
            </w:r>
            <w:r w:rsidR="00AB1945" w:rsidRPr="005561DE">
              <w:br/>
            </w:r>
            <w:r w:rsidRPr="005561DE">
              <w:t>et priorité de trafic</w:t>
            </w:r>
          </w:p>
        </w:tc>
      </w:tr>
      <w:tr w:rsidR="00DE31BE" w:rsidRPr="005561DE" w14:paraId="5C3C1C74" w14:textId="77777777" w:rsidTr="00AB1945">
        <w:trPr>
          <w:cantSplit/>
          <w:jc w:val="center"/>
        </w:trPr>
        <w:tc>
          <w:tcPr>
            <w:tcW w:w="1420" w:type="pct"/>
            <w:tcBorders>
              <w:top w:val="single" w:sz="4" w:space="0" w:color="000000"/>
              <w:left w:val="single" w:sz="4" w:space="0" w:color="000000"/>
              <w:bottom w:val="single" w:sz="4" w:space="0" w:color="000000"/>
              <w:right w:val="single" w:sz="4" w:space="0" w:color="000000"/>
            </w:tcBorders>
          </w:tcPr>
          <w:p w14:paraId="2281280B" w14:textId="77777777" w:rsidR="00DE31BE" w:rsidRPr="005561DE" w:rsidRDefault="00DE31BE" w:rsidP="00777A2C">
            <w:pPr>
              <w:pStyle w:val="Tabletext"/>
              <w:jc w:val="left"/>
            </w:pPr>
            <w:r w:rsidRPr="005561DE">
              <w:t>Détection de l'emplacement</w:t>
            </w:r>
          </w:p>
        </w:tc>
        <w:tc>
          <w:tcPr>
            <w:tcW w:w="3580" w:type="pct"/>
            <w:gridSpan w:val="5"/>
            <w:tcBorders>
              <w:top w:val="single" w:sz="4" w:space="0" w:color="000000"/>
              <w:left w:val="single" w:sz="4" w:space="0" w:color="000000"/>
              <w:bottom w:val="single" w:sz="4" w:space="0" w:color="000000"/>
              <w:right w:val="single" w:sz="4" w:space="0" w:color="000000"/>
            </w:tcBorders>
          </w:tcPr>
          <w:p w14:paraId="4FE9ED29" w14:textId="77777777" w:rsidR="00DE31BE" w:rsidRPr="005561DE" w:rsidRDefault="00DE31BE" w:rsidP="00777A2C">
            <w:pPr>
              <w:pStyle w:val="Tabletext"/>
              <w:jc w:val="center"/>
            </w:pPr>
            <w:r w:rsidRPr="005561DE">
              <w:t>Oui</w:t>
            </w:r>
          </w:p>
        </w:tc>
      </w:tr>
      <w:tr w:rsidR="00DE31BE" w:rsidRPr="005561DE" w14:paraId="45A04F0C" w14:textId="77777777" w:rsidTr="00AB1945">
        <w:trPr>
          <w:cantSplit/>
          <w:jc w:val="center"/>
        </w:trPr>
        <w:tc>
          <w:tcPr>
            <w:tcW w:w="1420" w:type="pct"/>
            <w:tcBorders>
              <w:top w:val="single" w:sz="4" w:space="0" w:color="000000"/>
              <w:left w:val="single" w:sz="4" w:space="0" w:color="000000"/>
              <w:bottom w:val="single" w:sz="4" w:space="0" w:color="000000"/>
              <w:right w:val="single" w:sz="4" w:space="0" w:color="000000"/>
            </w:tcBorders>
          </w:tcPr>
          <w:p w14:paraId="091C70D3" w14:textId="77777777" w:rsidR="00DE31BE" w:rsidRPr="005561DE" w:rsidRDefault="00DE31BE" w:rsidP="00777A2C">
            <w:pPr>
              <w:pStyle w:val="Tabletext"/>
              <w:jc w:val="left"/>
            </w:pPr>
            <w:r w:rsidRPr="005561DE">
              <w:t>Télémétrie</w:t>
            </w:r>
          </w:p>
        </w:tc>
        <w:tc>
          <w:tcPr>
            <w:tcW w:w="3580" w:type="pct"/>
            <w:gridSpan w:val="5"/>
            <w:tcBorders>
              <w:top w:val="single" w:sz="4" w:space="0" w:color="000000"/>
              <w:left w:val="single" w:sz="4" w:space="0" w:color="000000"/>
              <w:bottom w:val="single" w:sz="4" w:space="0" w:color="000000"/>
              <w:right w:val="single" w:sz="4" w:space="0" w:color="000000"/>
            </w:tcBorders>
          </w:tcPr>
          <w:p w14:paraId="23210A99" w14:textId="77777777" w:rsidR="00DE31BE" w:rsidRPr="005561DE" w:rsidRDefault="00DE31BE" w:rsidP="00777A2C">
            <w:pPr>
              <w:pStyle w:val="Tabletext"/>
              <w:jc w:val="center"/>
            </w:pPr>
            <w:r w:rsidRPr="005561DE">
              <w:t>Oui</w:t>
            </w:r>
          </w:p>
        </w:tc>
      </w:tr>
      <w:tr w:rsidR="00DE31BE" w:rsidRPr="005561DE" w14:paraId="6FC16355" w14:textId="77777777" w:rsidTr="00AB1945">
        <w:trPr>
          <w:cantSplit/>
          <w:jc w:val="center"/>
        </w:trPr>
        <w:tc>
          <w:tcPr>
            <w:tcW w:w="1420" w:type="pct"/>
            <w:tcBorders>
              <w:top w:val="single" w:sz="4" w:space="0" w:color="000000"/>
              <w:left w:val="single" w:sz="4" w:space="0" w:color="000000"/>
              <w:bottom w:val="single" w:sz="4" w:space="0" w:color="000000"/>
              <w:right w:val="single" w:sz="4" w:space="0" w:color="000000"/>
            </w:tcBorders>
          </w:tcPr>
          <w:p w14:paraId="3205536E" w14:textId="77777777" w:rsidR="00DE31BE" w:rsidRPr="005561DE" w:rsidRDefault="00DE31BE" w:rsidP="00777A2C">
            <w:pPr>
              <w:pStyle w:val="Tabletext"/>
              <w:jc w:val="left"/>
            </w:pPr>
            <w:r w:rsidRPr="005561DE">
              <w:t>Chiffrement</w:t>
            </w:r>
          </w:p>
        </w:tc>
        <w:tc>
          <w:tcPr>
            <w:tcW w:w="3580" w:type="pct"/>
            <w:gridSpan w:val="5"/>
            <w:tcBorders>
              <w:top w:val="single" w:sz="4" w:space="0" w:color="000000"/>
              <w:left w:val="single" w:sz="4" w:space="0" w:color="000000"/>
              <w:bottom w:val="single" w:sz="4" w:space="0" w:color="000000"/>
              <w:right w:val="single" w:sz="4" w:space="0" w:color="000000"/>
            </w:tcBorders>
          </w:tcPr>
          <w:p w14:paraId="115E7529" w14:textId="77777777" w:rsidR="00DE31BE" w:rsidRPr="005561DE" w:rsidRDefault="00DE31BE" w:rsidP="00777A2C">
            <w:pPr>
              <w:pStyle w:val="Tabletext"/>
              <w:jc w:val="center"/>
            </w:pPr>
            <w:r w:rsidRPr="005561DE">
              <w:t>AES-128, AES-256</w:t>
            </w:r>
          </w:p>
        </w:tc>
      </w:tr>
      <w:tr w:rsidR="00DE31BE" w:rsidRPr="005561DE" w14:paraId="66BBBD4B" w14:textId="77777777" w:rsidTr="00AB1945">
        <w:trPr>
          <w:cantSplit/>
          <w:jc w:val="center"/>
        </w:trPr>
        <w:tc>
          <w:tcPr>
            <w:tcW w:w="1420" w:type="pct"/>
          </w:tcPr>
          <w:p w14:paraId="690CB1FB" w14:textId="77777777" w:rsidR="00DE31BE" w:rsidRPr="005561DE" w:rsidRDefault="00DE31BE" w:rsidP="00777A2C">
            <w:pPr>
              <w:pStyle w:val="Tabletext"/>
              <w:jc w:val="left"/>
            </w:pPr>
            <w:r w:rsidRPr="005561DE">
              <w:t>Authentification/protection contre les réexécutions</w:t>
            </w:r>
          </w:p>
        </w:tc>
        <w:tc>
          <w:tcPr>
            <w:tcW w:w="3580" w:type="pct"/>
            <w:gridSpan w:val="5"/>
          </w:tcPr>
          <w:p w14:paraId="2714DF00" w14:textId="77777777" w:rsidR="00DE31BE" w:rsidRPr="005561DE" w:rsidRDefault="00DE31BE" w:rsidP="00777A2C">
            <w:pPr>
              <w:pStyle w:val="Tabletext"/>
              <w:jc w:val="center"/>
            </w:pPr>
            <w:r w:rsidRPr="005561DE">
              <w:t>Oui</w:t>
            </w:r>
          </w:p>
        </w:tc>
      </w:tr>
      <w:tr w:rsidR="00DE31BE" w:rsidRPr="005561DE" w14:paraId="49159E6F" w14:textId="77777777" w:rsidTr="00AB1945">
        <w:trPr>
          <w:cantSplit/>
          <w:jc w:val="center"/>
        </w:trPr>
        <w:tc>
          <w:tcPr>
            <w:tcW w:w="1420" w:type="pct"/>
          </w:tcPr>
          <w:p w14:paraId="4B59CC39" w14:textId="377E5F0D" w:rsidR="00DE31BE" w:rsidRPr="005561DE" w:rsidRDefault="00B71324" w:rsidP="00777A2C">
            <w:pPr>
              <w:pStyle w:val="Tabletext"/>
              <w:jc w:val="left"/>
            </w:pPr>
            <w:r w:rsidRPr="005561DE">
              <w:t>Échange</w:t>
            </w:r>
            <w:r w:rsidR="00DE31BE" w:rsidRPr="005561DE">
              <w:t xml:space="preserve"> de clés</w:t>
            </w:r>
          </w:p>
        </w:tc>
        <w:tc>
          <w:tcPr>
            <w:tcW w:w="3580" w:type="pct"/>
            <w:gridSpan w:val="5"/>
          </w:tcPr>
          <w:p w14:paraId="4EFC88B6" w14:textId="77777777" w:rsidR="00DE31BE" w:rsidRPr="005561DE" w:rsidRDefault="00DE31BE" w:rsidP="00777A2C">
            <w:pPr>
              <w:pStyle w:val="Tabletext"/>
              <w:jc w:val="center"/>
            </w:pPr>
            <w:r w:rsidRPr="005561DE">
              <w:t>Oui</w:t>
            </w:r>
          </w:p>
        </w:tc>
      </w:tr>
      <w:tr w:rsidR="00DE31BE" w:rsidRPr="005561DE" w14:paraId="7E2D4836" w14:textId="77777777" w:rsidTr="00AB1945">
        <w:trPr>
          <w:cantSplit/>
          <w:jc w:val="center"/>
        </w:trPr>
        <w:tc>
          <w:tcPr>
            <w:tcW w:w="1420" w:type="pct"/>
          </w:tcPr>
          <w:p w14:paraId="5D6BECE0" w14:textId="28D0224E" w:rsidR="00DE31BE" w:rsidRPr="005561DE" w:rsidRDefault="00DE31BE" w:rsidP="00777A2C">
            <w:pPr>
              <w:pStyle w:val="Tabletext"/>
              <w:jc w:val="left"/>
            </w:pPr>
            <w:r w:rsidRPr="005561DE">
              <w:t xml:space="preserve">Détection des </w:t>
            </w:r>
            <w:r w:rsidR="00B71324" w:rsidRPr="005561DE">
              <w:t>nœuds</w:t>
            </w:r>
            <w:r w:rsidRPr="005561DE">
              <w:t xml:space="preserve"> malveillants</w:t>
            </w:r>
          </w:p>
        </w:tc>
        <w:tc>
          <w:tcPr>
            <w:tcW w:w="3580" w:type="pct"/>
            <w:gridSpan w:val="5"/>
          </w:tcPr>
          <w:p w14:paraId="106B4470" w14:textId="77777777" w:rsidR="00DE31BE" w:rsidRPr="005561DE" w:rsidRDefault="00DE31BE" w:rsidP="00777A2C">
            <w:pPr>
              <w:pStyle w:val="Tabletext"/>
              <w:jc w:val="center"/>
            </w:pPr>
            <w:r w:rsidRPr="005561DE">
              <w:t>Oui</w:t>
            </w:r>
          </w:p>
        </w:tc>
      </w:tr>
      <w:tr w:rsidR="00DE31BE" w:rsidRPr="005561DE" w14:paraId="68016D61" w14:textId="77777777" w:rsidTr="00AB1945">
        <w:trPr>
          <w:cantSplit/>
          <w:jc w:val="center"/>
        </w:trPr>
        <w:tc>
          <w:tcPr>
            <w:tcW w:w="1420" w:type="pct"/>
          </w:tcPr>
          <w:p w14:paraId="2A38436B" w14:textId="77777777" w:rsidR="00DE31BE" w:rsidRPr="005561DE" w:rsidRDefault="00DE31BE" w:rsidP="00777A2C">
            <w:pPr>
              <w:pStyle w:val="Tabletext"/>
              <w:jc w:val="left"/>
            </w:pPr>
            <w:r w:rsidRPr="005561DE">
              <w:t>Identification unique de l'équipement</w:t>
            </w:r>
          </w:p>
        </w:tc>
        <w:tc>
          <w:tcPr>
            <w:tcW w:w="3580" w:type="pct"/>
            <w:gridSpan w:val="5"/>
          </w:tcPr>
          <w:p w14:paraId="4B7F26D4" w14:textId="77777777" w:rsidR="00DE31BE" w:rsidRPr="005561DE" w:rsidRDefault="00DE31BE" w:rsidP="00777A2C">
            <w:pPr>
              <w:pStyle w:val="Tabletext"/>
              <w:jc w:val="center"/>
            </w:pPr>
            <w:r w:rsidRPr="005561DE">
              <w:t>Identifiant unique à 48 bits</w:t>
            </w:r>
          </w:p>
        </w:tc>
      </w:tr>
    </w:tbl>
    <w:p w14:paraId="19CDFE54" w14:textId="3F5218A4" w:rsidR="00DE31BE" w:rsidRPr="005561DE" w:rsidRDefault="00DE31BE" w:rsidP="00777A2C">
      <w:pPr>
        <w:pStyle w:val="Tablefin"/>
        <w:rPr>
          <w:lang w:val="fr-FR"/>
        </w:rPr>
      </w:pPr>
    </w:p>
    <w:p w14:paraId="4B8826D7" w14:textId="5806A2AA" w:rsidR="00B71669" w:rsidRPr="005561DE" w:rsidRDefault="00B71669">
      <w:pPr>
        <w:tabs>
          <w:tab w:val="clear" w:pos="794"/>
          <w:tab w:val="clear" w:pos="1191"/>
          <w:tab w:val="clear" w:pos="1588"/>
          <w:tab w:val="clear" w:pos="1985"/>
        </w:tabs>
        <w:overflowPunct/>
        <w:autoSpaceDE/>
        <w:autoSpaceDN/>
        <w:adjustRightInd/>
        <w:spacing w:before="0"/>
        <w:jc w:val="left"/>
        <w:textAlignment w:val="auto"/>
      </w:pPr>
      <w:r w:rsidRPr="005561DE">
        <w:br w:type="page"/>
      </w:r>
    </w:p>
    <w:p w14:paraId="0EA29910" w14:textId="77777777" w:rsidR="00DE31BE" w:rsidRPr="005561DE" w:rsidRDefault="00DE31BE" w:rsidP="00777A2C">
      <w:pPr>
        <w:pStyle w:val="TableNo"/>
        <w:rPr>
          <w:rFonts w:asciiTheme="majorBidi" w:hAnsiTheme="majorBidi" w:cstheme="majorBidi"/>
          <w:szCs w:val="24"/>
        </w:rPr>
      </w:pPr>
      <w:r w:rsidRPr="005561DE">
        <w:rPr>
          <w:rFonts w:asciiTheme="majorBidi" w:hAnsiTheme="majorBidi" w:cstheme="majorBidi"/>
          <w:szCs w:val="24"/>
        </w:rPr>
        <w:t>TABLEAU A1.2</w:t>
      </w:r>
    </w:p>
    <w:p w14:paraId="0ED6A54D" w14:textId="77777777" w:rsidR="00DE31BE" w:rsidRPr="005561DE" w:rsidRDefault="00DE31BE" w:rsidP="00777A2C">
      <w:pPr>
        <w:pStyle w:val="Tabletitle"/>
        <w:rPr>
          <w:rFonts w:asciiTheme="majorBidi" w:hAnsiTheme="majorBidi" w:cstheme="majorBidi"/>
          <w:b w:val="0"/>
          <w:bCs/>
          <w:szCs w:val="24"/>
        </w:rPr>
      </w:pPr>
      <w:r w:rsidRPr="005561DE">
        <w:rPr>
          <w:rFonts w:asciiTheme="majorBidi" w:hAnsiTheme="majorBidi" w:cstheme="majorBidi"/>
          <w:bCs/>
          <w:szCs w:val="24"/>
        </w:rPr>
        <w:t xml:space="preserve">Fonctionnalités techniques et </w:t>
      </w:r>
      <w:r w:rsidRPr="005561DE">
        <w:t>opérationnelles</w:t>
      </w:r>
      <w:r w:rsidRPr="005561DE">
        <w:rPr>
          <w:rFonts w:asciiTheme="majorBidi" w:hAnsiTheme="majorBidi" w:cstheme="majorBidi"/>
          <w:bCs/>
          <w:szCs w:val="24"/>
        </w:rPr>
        <w:t xml:space="preserve"> des normes IEEE 802.15.4</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5"/>
        <w:gridCol w:w="5419"/>
      </w:tblGrid>
      <w:tr w:rsidR="00DE31BE" w:rsidRPr="005561DE" w14:paraId="6BC0DAB6" w14:textId="77777777" w:rsidTr="00B824BF">
        <w:trPr>
          <w:cantSplit/>
          <w:jc w:val="center"/>
        </w:trPr>
        <w:tc>
          <w:tcPr>
            <w:tcW w:w="0" w:type="auto"/>
          </w:tcPr>
          <w:p w14:paraId="5B902E13" w14:textId="77777777" w:rsidR="00DE31BE" w:rsidRPr="005561DE" w:rsidRDefault="00DE31BE" w:rsidP="00777A2C">
            <w:pPr>
              <w:pStyle w:val="Tablehead"/>
            </w:pPr>
            <w:r w:rsidRPr="005561DE">
              <w:t>Fonction</w:t>
            </w:r>
          </w:p>
        </w:tc>
        <w:tc>
          <w:tcPr>
            <w:tcW w:w="5811" w:type="dxa"/>
          </w:tcPr>
          <w:p w14:paraId="45446419" w14:textId="77777777" w:rsidR="00DE31BE" w:rsidRPr="005561DE" w:rsidRDefault="00DE31BE" w:rsidP="00777A2C">
            <w:pPr>
              <w:pStyle w:val="Tablehead"/>
            </w:pPr>
            <w:r w:rsidRPr="005561DE">
              <w:t>Valeur</w:t>
            </w:r>
          </w:p>
        </w:tc>
      </w:tr>
      <w:tr w:rsidR="00DE31BE" w:rsidRPr="005561DE" w14:paraId="0F42AA99" w14:textId="77777777" w:rsidTr="00B824BF">
        <w:trPr>
          <w:cantSplit/>
          <w:jc w:val="center"/>
        </w:trPr>
        <w:tc>
          <w:tcPr>
            <w:tcW w:w="0" w:type="auto"/>
          </w:tcPr>
          <w:p w14:paraId="60936AD5" w14:textId="77777777" w:rsidR="00DE31BE" w:rsidRPr="005561DE" w:rsidRDefault="00DE31BE" w:rsidP="00777A2C">
            <w:pPr>
              <w:pStyle w:val="Tabletext"/>
              <w:jc w:val="left"/>
            </w:pPr>
            <w:r w:rsidRPr="005561DE">
              <w:t>Bandes de fréquences prises en charges (MHz)</w:t>
            </w:r>
          </w:p>
        </w:tc>
        <w:tc>
          <w:tcPr>
            <w:tcW w:w="5811" w:type="dxa"/>
          </w:tcPr>
          <w:p w14:paraId="12764AD1" w14:textId="77777777" w:rsidR="004A5BB7" w:rsidRPr="005561DE" w:rsidRDefault="00DE31BE" w:rsidP="00777A2C">
            <w:pPr>
              <w:pStyle w:val="Tabletext"/>
            </w:pPr>
            <w:r w:rsidRPr="005561DE">
              <w:t>Sans licence: 169, 450-510, 779-787, 863-870</w:t>
            </w:r>
            <w:r w:rsidR="008E3AD6" w:rsidRPr="005561DE">
              <w:t>, 902-928, 950</w:t>
            </w:r>
            <w:r w:rsidR="00D166E9" w:rsidRPr="005561DE">
              <w:noBreakHyphen/>
            </w:r>
            <w:r w:rsidR="008E3AD6" w:rsidRPr="005561DE">
              <w:t>958,</w:t>
            </w:r>
            <w:r w:rsidR="004A5BB7" w:rsidRPr="005561DE">
              <w:t xml:space="preserve"> </w:t>
            </w:r>
            <w:r w:rsidRPr="005561DE">
              <w:t>2 400</w:t>
            </w:r>
            <w:r w:rsidRPr="005561DE">
              <w:noBreakHyphen/>
              <w:t xml:space="preserve">2 483,5 </w:t>
            </w:r>
          </w:p>
          <w:p w14:paraId="5F20FACE" w14:textId="77777777" w:rsidR="00DE31BE" w:rsidRPr="005561DE" w:rsidRDefault="00DE31BE" w:rsidP="00777A2C">
            <w:pPr>
              <w:pStyle w:val="Tabletext"/>
            </w:pPr>
            <w:r w:rsidRPr="005561DE">
              <w:t>Avec licence: 220, 400-1 000, 1 427</w:t>
            </w:r>
          </w:p>
        </w:tc>
      </w:tr>
      <w:tr w:rsidR="00DE31BE" w:rsidRPr="00C60403" w14:paraId="048EB950" w14:textId="77777777" w:rsidTr="00B824BF">
        <w:trPr>
          <w:cantSplit/>
          <w:jc w:val="center"/>
        </w:trPr>
        <w:tc>
          <w:tcPr>
            <w:tcW w:w="0" w:type="auto"/>
          </w:tcPr>
          <w:p w14:paraId="0B97696E" w14:textId="77777777" w:rsidR="00DE31BE" w:rsidRPr="005561DE" w:rsidRDefault="00DE31BE" w:rsidP="00777A2C">
            <w:pPr>
              <w:pStyle w:val="Tabletext"/>
              <w:jc w:val="left"/>
            </w:pPr>
            <w:r w:rsidRPr="005561DE">
              <w:t>Portée opérationnelle nominale</w:t>
            </w:r>
          </w:p>
        </w:tc>
        <w:tc>
          <w:tcPr>
            <w:tcW w:w="5811" w:type="dxa"/>
          </w:tcPr>
          <w:p w14:paraId="4AB45D21" w14:textId="36D0D296" w:rsidR="004A5BB7" w:rsidRPr="00712876" w:rsidRDefault="001A11BF" w:rsidP="00777A2C">
            <w:pPr>
              <w:pStyle w:val="Tabletext"/>
              <w:rPr>
                <w:szCs w:val="22"/>
                <w:lang w:val="en-GB"/>
              </w:rPr>
            </w:pPr>
            <w:r w:rsidRPr="00712876">
              <w:rPr>
                <w:szCs w:val="22"/>
                <w:lang w:val="en-GB"/>
              </w:rPr>
              <w:t>MROF</w:t>
            </w:r>
            <w:r w:rsidR="00DE31BE" w:rsidRPr="00712876">
              <w:rPr>
                <w:szCs w:val="22"/>
                <w:lang w:val="en-GB"/>
              </w:rPr>
              <w:t xml:space="preserve"> – 2 km</w:t>
            </w:r>
          </w:p>
          <w:p w14:paraId="04658F5D" w14:textId="3BC10CB3" w:rsidR="004A5BB7" w:rsidRPr="00712876" w:rsidRDefault="00720E77" w:rsidP="00777A2C">
            <w:pPr>
              <w:pStyle w:val="Tabletext"/>
              <w:rPr>
                <w:szCs w:val="22"/>
                <w:lang w:val="en-GB"/>
              </w:rPr>
            </w:pPr>
            <w:r w:rsidRPr="00712876">
              <w:rPr>
                <w:szCs w:val="22"/>
                <w:lang w:val="en-GB"/>
              </w:rPr>
              <w:t>MDF-MR</w:t>
            </w:r>
            <w:r w:rsidR="00DE31BE" w:rsidRPr="00712876">
              <w:rPr>
                <w:szCs w:val="22"/>
                <w:lang w:val="en-GB"/>
              </w:rPr>
              <w:t xml:space="preserve"> – 5 km</w:t>
            </w:r>
          </w:p>
          <w:p w14:paraId="47398421" w14:textId="77777777" w:rsidR="00DE31BE" w:rsidRPr="00712876" w:rsidRDefault="00DE31BE" w:rsidP="00777A2C">
            <w:pPr>
              <w:pStyle w:val="Tabletext"/>
              <w:rPr>
                <w:szCs w:val="22"/>
                <w:lang w:val="en-GB"/>
              </w:rPr>
            </w:pPr>
            <w:r w:rsidRPr="00712876">
              <w:rPr>
                <w:szCs w:val="22"/>
                <w:lang w:val="en-GB"/>
              </w:rPr>
              <w:t>DSSS – 0,1 km</w:t>
            </w:r>
          </w:p>
        </w:tc>
      </w:tr>
      <w:tr w:rsidR="00DE31BE" w:rsidRPr="005561DE" w14:paraId="5FA15940" w14:textId="77777777" w:rsidTr="00B824BF">
        <w:trPr>
          <w:cantSplit/>
          <w:jc w:val="center"/>
        </w:trPr>
        <w:tc>
          <w:tcPr>
            <w:tcW w:w="0" w:type="auto"/>
          </w:tcPr>
          <w:p w14:paraId="7267E4F0" w14:textId="77777777" w:rsidR="00DE31BE" w:rsidRPr="005561DE" w:rsidRDefault="00DE31BE" w:rsidP="00777A2C">
            <w:pPr>
              <w:pStyle w:val="Tabletext"/>
              <w:jc w:val="left"/>
            </w:pPr>
            <w:r w:rsidRPr="005561DE">
              <w:t xml:space="preserve">Fonctionnalités de mobilité (nomade/mobile) </w:t>
            </w:r>
          </w:p>
        </w:tc>
        <w:tc>
          <w:tcPr>
            <w:tcW w:w="5811" w:type="dxa"/>
          </w:tcPr>
          <w:p w14:paraId="16C6B1D8" w14:textId="77777777" w:rsidR="00DE31BE" w:rsidRPr="005561DE" w:rsidRDefault="00DE31BE" w:rsidP="00777A2C">
            <w:pPr>
              <w:pStyle w:val="Tabletext"/>
            </w:pPr>
            <w:r w:rsidRPr="005561DE">
              <w:t>Nomade et mobile</w:t>
            </w:r>
          </w:p>
        </w:tc>
      </w:tr>
      <w:tr w:rsidR="00DE31BE" w:rsidRPr="005561DE" w14:paraId="639AB627" w14:textId="77777777" w:rsidTr="00B824BF">
        <w:trPr>
          <w:cantSplit/>
          <w:jc w:val="center"/>
        </w:trPr>
        <w:tc>
          <w:tcPr>
            <w:tcW w:w="0" w:type="auto"/>
          </w:tcPr>
          <w:p w14:paraId="4BE9C56A" w14:textId="4843FBFF" w:rsidR="00DE31BE" w:rsidRPr="005561DE" w:rsidRDefault="00DE31BE" w:rsidP="00777A2C">
            <w:pPr>
              <w:pStyle w:val="Tabletext"/>
              <w:jc w:val="left"/>
            </w:pPr>
            <w:r w:rsidRPr="005561DE">
              <w:t xml:space="preserve">Débit de données </w:t>
            </w:r>
            <w:r w:rsidR="00720E77" w:rsidRPr="005561DE">
              <w:t xml:space="preserve">de crête </w:t>
            </w:r>
            <w:r w:rsidRPr="005561DE">
              <w:t>(sens amont/sens aval si différents)</w:t>
            </w:r>
          </w:p>
        </w:tc>
        <w:tc>
          <w:tcPr>
            <w:tcW w:w="5811" w:type="dxa"/>
          </w:tcPr>
          <w:p w14:paraId="62475331" w14:textId="143B8489" w:rsidR="004A5BB7" w:rsidRPr="00712876" w:rsidRDefault="001A11BF" w:rsidP="00777A2C">
            <w:pPr>
              <w:pStyle w:val="Tabletext"/>
              <w:rPr>
                <w:lang w:val="en-GB"/>
              </w:rPr>
            </w:pPr>
            <w:r w:rsidRPr="00712876">
              <w:rPr>
                <w:lang w:val="en-GB"/>
              </w:rPr>
              <w:t>MROF</w:t>
            </w:r>
            <w:r w:rsidR="00DE31BE" w:rsidRPr="00712876">
              <w:rPr>
                <w:lang w:val="en-GB"/>
              </w:rPr>
              <w:t xml:space="preserve"> – 860 kb/s</w:t>
            </w:r>
          </w:p>
          <w:p w14:paraId="654F56EA" w14:textId="3D83015E" w:rsidR="004A5BB7" w:rsidRPr="00712876" w:rsidRDefault="00720E77" w:rsidP="00777A2C">
            <w:pPr>
              <w:pStyle w:val="Tabletext"/>
              <w:rPr>
                <w:lang w:val="en-GB"/>
              </w:rPr>
            </w:pPr>
            <w:r w:rsidRPr="00712876">
              <w:rPr>
                <w:lang w:val="en-GB"/>
              </w:rPr>
              <w:t>MDF-MR</w:t>
            </w:r>
            <w:r w:rsidR="00DE31BE" w:rsidRPr="00712876">
              <w:rPr>
                <w:lang w:val="en-GB"/>
              </w:rPr>
              <w:t xml:space="preserve"> – 400 kb/s</w:t>
            </w:r>
          </w:p>
          <w:p w14:paraId="2FC6403A" w14:textId="77777777" w:rsidR="00DE31BE" w:rsidRPr="005561DE" w:rsidRDefault="00DE31BE" w:rsidP="00777A2C">
            <w:pPr>
              <w:pStyle w:val="Tabletext"/>
            </w:pPr>
            <w:r w:rsidRPr="005561DE">
              <w:t>DSSS – 250 kb/s</w:t>
            </w:r>
          </w:p>
        </w:tc>
      </w:tr>
      <w:tr w:rsidR="00DE31BE" w:rsidRPr="005561DE" w14:paraId="4F3171FC" w14:textId="77777777" w:rsidTr="00B824BF">
        <w:trPr>
          <w:cantSplit/>
          <w:jc w:val="center"/>
        </w:trPr>
        <w:tc>
          <w:tcPr>
            <w:tcW w:w="0" w:type="auto"/>
          </w:tcPr>
          <w:p w14:paraId="414AE224" w14:textId="77777777" w:rsidR="00DE31BE" w:rsidRPr="005561DE" w:rsidRDefault="00DE31BE" w:rsidP="00777A2C">
            <w:pPr>
              <w:pStyle w:val="Tabletext"/>
              <w:jc w:val="left"/>
            </w:pPr>
            <w:r w:rsidRPr="005561DE">
              <w:t>Méthode duplex (DRF, DRT, etc.)</w:t>
            </w:r>
          </w:p>
        </w:tc>
        <w:tc>
          <w:tcPr>
            <w:tcW w:w="5811" w:type="dxa"/>
          </w:tcPr>
          <w:p w14:paraId="70D24F19" w14:textId="77777777" w:rsidR="00DE31BE" w:rsidRPr="005561DE" w:rsidRDefault="00DE31BE" w:rsidP="00777A2C">
            <w:pPr>
              <w:pStyle w:val="Tabletext"/>
            </w:pPr>
            <w:r w:rsidRPr="005561DE">
              <w:t>DRT</w:t>
            </w:r>
          </w:p>
        </w:tc>
      </w:tr>
      <w:tr w:rsidR="00DE31BE" w:rsidRPr="005561DE" w14:paraId="19B90A35" w14:textId="77777777" w:rsidTr="00B824BF">
        <w:trPr>
          <w:cantSplit/>
          <w:jc w:val="center"/>
        </w:trPr>
        <w:tc>
          <w:tcPr>
            <w:tcW w:w="0" w:type="auto"/>
          </w:tcPr>
          <w:p w14:paraId="36EEACC9" w14:textId="77777777" w:rsidR="00DE31BE" w:rsidRPr="005561DE" w:rsidRDefault="00DE31BE" w:rsidP="00777A2C">
            <w:pPr>
              <w:pStyle w:val="Tabletext"/>
              <w:jc w:val="left"/>
            </w:pPr>
            <w:r w:rsidRPr="005561DE">
              <w:t>Largueur de bande RF nominale</w:t>
            </w:r>
          </w:p>
        </w:tc>
        <w:tc>
          <w:tcPr>
            <w:tcW w:w="5811" w:type="dxa"/>
          </w:tcPr>
          <w:p w14:paraId="7D67657F" w14:textId="33308009" w:rsidR="00DE31BE" w:rsidRPr="005561DE" w:rsidRDefault="001A11BF" w:rsidP="00777A2C">
            <w:pPr>
              <w:pStyle w:val="Tabletext"/>
            </w:pPr>
            <w:r w:rsidRPr="005561DE">
              <w:t>MROF</w:t>
            </w:r>
            <w:r w:rsidR="00DE31BE" w:rsidRPr="005561DE">
              <w:t xml:space="preserve"> – de 200 kHz à 1,2 MHz</w:t>
            </w:r>
          </w:p>
          <w:p w14:paraId="02ADA81C" w14:textId="36A3D0DC" w:rsidR="00DE31BE" w:rsidRPr="005561DE" w:rsidRDefault="00720E77" w:rsidP="00777A2C">
            <w:pPr>
              <w:pStyle w:val="Tabletext"/>
            </w:pPr>
            <w:r w:rsidRPr="005561DE">
              <w:t>MDF-MR</w:t>
            </w:r>
            <w:r w:rsidR="00DE31BE" w:rsidRPr="005561DE">
              <w:t xml:space="preserve"> – de 12 kHz à 400 kHz</w:t>
            </w:r>
          </w:p>
          <w:p w14:paraId="5B16EE19" w14:textId="77777777" w:rsidR="00DE31BE" w:rsidRPr="005561DE" w:rsidRDefault="00DE31BE" w:rsidP="00777A2C">
            <w:pPr>
              <w:pStyle w:val="Tabletext"/>
            </w:pPr>
            <w:r w:rsidRPr="005561DE">
              <w:t>DSSS – 5 MHz</w:t>
            </w:r>
          </w:p>
        </w:tc>
      </w:tr>
      <w:tr w:rsidR="00DE31BE" w:rsidRPr="005561DE" w14:paraId="35A025F2" w14:textId="77777777" w:rsidTr="00B824BF">
        <w:trPr>
          <w:cantSplit/>
          <w:jc w:val="center"/>
        </w:trPr>
        <w:tc>
          <w:tcPr>
            <w:tcW w:w="0" w:type="auto"/>
          </w:tcPr>
          <w:p w14:paraId="6AC9448E" w14:textId="77777777" w:rsidR="00DE31BE" w:rsidRPr="005561DE" w:rsidRDefault="00DE31BE" w:rsidP="00777A2C">
            <w:pPr>
              <w:pStyle w:val="Tabletext"/>
              <w:jc w:val="left"/>
            </w:pPr>
            <w:r w:rsidRPr="005561DE">
              <w:t>Techniques de diversité</w:t>
            </w:r>
          </w:p>
        </w:tc>
        <w:tc>
          <w:tcPr>
            <w:tcW w:w="5811" w:type="dxa"/>
          </w:tcPr>
          <w:p w14:paraId="4657E95B" w14:textId="77777777" w:rsidR="00DE31BE" w:rsidRPr="005561DE" w:rsidRDefault="00DE31BE" w:rsidP="00777A2C">
            <w:pPr>
              <w:pStyle w:val="Tabletext"/>
            </w:pPr>
            <w:r w:rsidRPr="005561DE">
              <w:t>Spatiale et temporelle</w:t>
            </w:r>
          </w:p>
        </w:tc>
      </w:tr>
      <w:tr w:rsidR="004A5BB7" w:rsidRPr="005561DE" w14:paraId="48D7691F" w14:textId="77777777" w:rsidTr="00D166E9">
        <w:trPr>
          <w:cantSplit/>
          <w:jc w:val="center"/>
        </w:trPr>
        <w:tc>
          <w:tcPr>
            <w:tcW w:w="4411" w:type="dxa"/>
          </w:tcPr>
          <w:p w14:paraId="51665BE2" w14:textId="77777777" w:rsidR="004A5BB7" w:rsidRPr="005561DE" w:rsidRDefault="004A5BB7" w:rsidP="00777A2C">
            <w:pPr>
              <w:pStyle w:val="Tabletext"/>
              <w:jc w:val="left"/>
            </w:pPr>
            <w:r w:rsidRPr="005561DE">
              <w:t>Prise en charge de la technique MIMO (oui/non)</w:t>
            </w:r>
          </w:p>
        </w:tc>
        <w:tc>
          <w:tcPr>
            <w:tcW w:w="5223" w:type="dxa"/>
          </w:tcPr>
          <w:p w14:paraId="5EDFC00C" w14:textId="77777777" w:rsidR="004A5BB7" w:rsidRPr="005561DE" w:rsidRDefault="004A5BB7" w:rsidP="00777A2C">
            <w:pPr>
              <w:pStyle w:val="Tabletext"/>
            </w:pPr>
            <w:r w:rsidRPr="005561DE">
              <w:t>Non</w:t>
            </w:r>
          </w:p>
        </w:tc>
      </w:tr>
      <w:tr w:rsidR="008E3AD6" w:rsidRPr="005561DE" w14:paraId="2AE34A81" w14:textId="77777777" w:rsidTr="00D166E9">
        <w:trPr>
          <w:cantSplit/>
          <w:jc w:val="center"/>
        </w:trPr>
        <w:tc>
          <w:tcPr>
            <w:tcW w:w="4411" w:type="dxa"/>
            <w:tcBorders>
              <w:top w:val="single" w:sz="4" w:space="0" w:color="000000"/>
              <w:left w:val="single" w:sz="4" w:space="0" w:color="000000"/>
              <w:bottom w:val="single" w:sz="4" w:space="0" w:color="000000"/>
              <w:right w:val="single" w:sz="4" w:space="0" w:color="000000"/>
            </w:tcBorders>
          </w:tcPr>
          <w:p w14:paraId="0AE89F29" w14:textId="77777777" w:rsidR="008E3AD6" w:rsidRPr="005561DE" w:rsidRDefault="008E3AD6" w:rsidP="00777A2C">
            <w:pPr>
              <w:pStyle w:val="Tabletext"/>
              <w:jc w:val="left"/>
            </w:pPr>
            <w:r w:rsidRPr="005561DE">
              <w:t>Orientation/conformation du faisceau</w:t>
            </w:r>
          </w:p>
        </w:tc>
        <w:tc>
          <w:tcPr>
            <w:tcW w:w="5223" w:type="dxa"/>
            <w:tcBorders>
              <w:top w:val="single" w:sz="4" w:space="0" w:color="000000"/>
              <w:left w:val="single" w:sz="4" w:space="0" w:color="000000"/>
              <w:bottom w:val="single" w:sz="4" w:space="0" w:color="000000"/>
              <w:right w:val="single" w:sz="4" w:space="0" w:color="000000"/>
            </w:tcBorders>
          </w:tcPr>
          <w:p w14:paraId="192E93A8" w14:textId="77777777" w:rsidR="008E3AD6" w:rsidRPr="005561DE" w:rsidRDefault="008E3AD6" w:rsidP="00777A2C">
            <w:pPr>
              <w:pStyle w:val="Tabletext"/>
            </w:pPr>
            <w:r w:rsidRPr="005561DE">
              <w:t>Non</w:t>
            </w:r>
          </w:p>
        </w:tc>
      </w:tr>
      <w:tr w:rsidR="008E3AD6" w:rsidRPr="005561DE" w14:paraId="488DB953" w14:textId="77777777" w:rsidTr="00D166E9">
        <w:trPr>
          <w:cantSplit/>
          <w:jc w:val="center"/>
        </w:trPr>
        <w:tc>
          <w:tcPr>
            <w:tcW w:w="4411" w:type="dxa"/>
          </w:tcPr>
          <w:p w14:paraId="6CAE12B9" w14:textId="77777777" w:rsidR="008E3AD6" w:rsidRPr="005561DE" w:rsidRDefault="008E3AD6" w:rsidP="00777A2C">
            <w:pPr>
              <w:pStyle w:val="Tabletext"/>
              <w:jc w:val="left"/>
            </w:pPr>
            <w:r w:rsidRPr="005561DE">
              <w:t>Retransmission</w:t>
            </w:r>
          </w:p>
        </w:tc>
        <w:tc>
          <w:tcPr>
            <w:tcW w:w="5223" w:type="dxa"/>
          </w:tcPr>
          <w:p w14:paraId="6D113791" w14:textId="77777777" w:rsidR="008E3AD6" w:rsidRPr="005561DE" w:rsidRDefault="008E3AD6" w:rsidP="00777A2C">
            <w:pPr>
              <w:pStyle w:val="Tabletext"/>
            </w:pPr>
            <w:r w:rsidRPr="005561DE">
              <w:t>ARQ</w:t>
            </w:r>
          </w:p>
        </w:tc>
      </w:tr>
      <w:tr w:rsidR="008E3AD6" w:rsidRPr="005561DE" w14:paraId="71796436" w14:textId="77777777" w:rsidTr="00D166E9">
        <w:trPr>
          <w:cantSplit/>
          <w:jc w:val="center"/>
        </w:trPr>
        <w:tc>
          <w:tcPr>
            <w:tcW w:w="4411" w:type="dxa"/>
          </w:tcPr>
          <w:p w14:paraId="000B848A" w14:textId="77777777" w:rsidR="008E3AD6" w:rsidRPr="005561DE" w:rsidRDefault="008E3AD6" w:rsidP="00777A2C">
            <w:pPr>
              <w:pStyle w:val="Tabletext"/>
              <w:jc w:val="left"/>
            </w:pPr>
            <w:r w:rsidRPr="005561DE">
              <w:t>Correction d'erreur directe</w:t>
            </w:r>
          </w:p>
        </w:tc>
        <w:tc>
          <w:tcPr>
            <w:tcW w:w="5223" w:type="dxa"/>
          </w:tcPr>
          <w:p w14:paraId="54E85E60" w14:textId="77777777" w:rsidR="008E3AD6" w:rsidRPr="005561DE" w:rsidRDefault="008E3AD6" w:rsidP="00777A2C">
            <w:pPr>
              <w:pStyle w:val="Tabletext"/>
            </w:pPr>
            <w:r w:rsidRPr="005561DE">
              <w:t>Convolutionnelle</w:t>
            </w:r>
          </w:p>
        </w:tc>
      </w:tr>
      <w:tr w:rsidR="008E3AD6" w:rsidRPr="005561DE" w14:paraId="7B85AD54" w14:textId="77777777" w:rsidTr="00D166E9">
        <w:trPr>
          <w:cantSplit/>
          <w:jc w:val="center"/>
        </w:trPr>
        <w:tc>
          <w:tcPr>
            <w:tcW w:w="4411" w:type="dxa"/>
          </w:tcPr>
          <w:p w14:paraId="59066334" w14:textId="77777777" w:rsidR="008E3AD6" w:rsidRPr="005561DE" w:rsidRDefault="008E3AD6" w:rsidP="00777A2C">
            <w:pPr>
              <w:pStyle w:val="Tabletext"/>
              <w:jc w:val="left"/>
            </w:pPr>
            <w:r w:rsidRPr="005561DE">
              <w:t>Gestion des brouillages</w:t>
            </w:r>
          </w:p>
        </w:tc>
        <w:tc>
          <w:tcPr>
            <w:tcW w:w="5223" w:type="dxa"/>
          </w:tcPr>
          <w:p w14:paraId="651897D5" w14:textId="77777777" w:rsidR="008E3AD6" w:rsidRPr="005561DE" w:rsidRDefault="008E3AD6" w:rsidP="00777A2C">
            <w:pPr>
              <w:pStyle w:val="Tabletext"/>
            </w:pPr>
            <w:r w:rsidRPr="005561DE">
              <w:t xml:space="preserve">LBT («écouter avant de parler»), sélection des canaux, étalement de spectre par saut de fréquence, agilité en fréquence </w:t>
            </w:r>
          </w:p>
        </w:tc>
      </w:tr>
      <w:tr w:rsidR="00DE31BE" w:rsidRPr="005561DE" w14:paraId="144AD00D" w14:textId="77777777" w:rsidTr="00D166E9">
        <w:trPr>
          <w:cantSplit/>
          <w:jc w:val="center"/>
        </w:trPr>
        <w:tc>
          <w:tcPr>
            <w:tcW w:w="4411" w:type="dxa"/>
          </w:tcPr>
          <w:p w14:paraId="52575F62" w14:textId="77777777" w:rsidR="00DE31BE" w:rsidRPr="005561DE" w:rsidRDefault="00DE31BE" w:rsidP="00777A2C">
            <w:pPr>
              <w:pStyle w:val="Tabletext"/>
              <w:jc w:val="left"/>
            </w:pPr>
            <w:r w:rsidRPr="005561DE">
              <w:t>Gestion de la puissance</w:t>
            </w:r>
          </w:p>
        </w:tc>
        <w:tc>
          <w:tcPr>
            <w:tcW w:w="5223" w:type="dxa"/>
          </w:tcPr>
          <w:p w14:paraId="7CF313C8" w14:textId="77777777" w:rsidR="00DE31BE" w:rsidRPr="005561DE" w:rsidRDefault="00DE31BE" w:rsidP="00777A2C">
            <w:pPr>
              <w:pStyle w:val="Tabletext"/>
            </w:pPr>
            <w:r w:rsidRPr="005561DE">
              <w:t>Oui</w:t>
            </w:r>
          </w:p>
        </w:tc>
      </w:tr>
      <w:tr w:rsidR="00DE31BE" w:rsidRPr="005561DE" w14:paraId="54F5601D" w14:textId="77777777" w:rsidTr="00D166E9">
        <w:trPr>
          <w:cantSplit/>
          <w:jc w:val="center"/>
        </w:trPr>
        <w:tc>
          <w:tcPr>
            <w:tcW w:w="4411" w:type="dxa"/>
          </w:tcPr>
          <w:p w14:paraId="151C47E2" w14:textId="77777777" w:rsidR="00DE31BE" w:rsidRPr="005561DE" w:rsidRDefault="00DE31BE" w:rsidP="00777A2C">
            <w:pPr>
              <w:pStyle w:val="Tabletext"/>
              <w:jc w:val="left"/>
            </w:pPr>
            <w:r w:rsidRPr="005561DE">
              <w:t>Topologie de connexion</w:t>
            </w:r>
          </w:p>
        </w:tc>
        <w:tc>
          <w:tcPr>
            <w:tcW w:w="5223" w:type="dxa"/>
          </w:tcPr>
          <w:p w14:paraId="78FE75AD" w14:textId="77777777" w:rsidR="00DE31BE" w:rsidRPr="005561DE" w:rsidRDefault="00DE31BE" w:rsidP="00777A2C">
            <w:pPr>
              <w:pStyle w:val="Tabletext"/>
            </w:pPr>
            <w:r w:rsidRPr="005561DE">
              <w:t>Point à point, à bonds multiples, en étoile</w:t>
            </w:r>
          </w:p>
        </w:tc>
      </w:tr>
      <w:tr w:rsidR="00DE31BE" w:rsidRPr="005561DE" w14:paraId="167DAE08" w14:textId="77777777" w:rsidTr="00D166E9">
        <w:trPr>
          <w:cantSplit/>
          <w:jc w:val="center"/>
        </w:trPr>
        <w:tc>
          <w:tcPr>
            <w:tcW w:w="4411" w:type="dxa"/>
          </w:tcPr>
          <w:p w14:paraId="64751286" w14:textId="77777777" w:rsidR="00DE31BE" w:rsidRPr="005561DE" w:rsidRDefault="00DE31BE" w:rsidP="00777A2C">
            <w:pPr>
              <w:pStyle w:val="Tabletext"/>
              <w:jc w:val="left"/>
            </w:pPr>
            <w:r w:rsidRPr="005561DE">
              <w:t>Méthodes d'accès au support</w:t>
            </w:r>
          </w:p>
        </w:tc>
        <w:tc>
          <w:tcPr>
            <w:tcW w:w="5223" w:type="dxa"/>
          </w:tcPr>
          <w:p w14:paraId="7A547E49" w14:textId="77777777" w:rsidR="00DE31BE" w:rsidRPr="005561DE" w:rsidRDefault="00DE31BE" w:rsidP="00777A2C">
            <w:pPr>
              <w:pStyle w:val="Tabletext"/>
            </w:pPr>
            <w:r w:rsidRPr="005561DE">
              <w:t>CSMA/CA</w:t>
            </w:r>
          </w:p>
        </w:tc>
      </w:tr>
      <w:tr w:rsidR="00DE31BE" w:rsidRPr="005561DE" w14:paraId="338F67BC" w14:textId="77777777" w:rsidTr="00D166E9">
        <w:trPr>
          <w:cantSplit/>
          <w:jc w:val="center"/>
        </w:trPr>
        <w:tc>
          <w:tcPr>
            <w:tcW w:w="4411" w:type="dxa"/>
          </w:tcPr>
          <w:p w14:paraId="6E8A37F4" w14:textId="77777777" w:rsidR="00DE31BE" w:rsidRPr="005561DE" w:rsidRDefault="00DE31BE" w:rsidP="00777A2C">
            <w:pPr>
              <w:pStyle w:val="Tabletext"/>
              <w:jc w:val="left"/>
            </w:pPr>
            <w:r w:rsidRPr="005561DE">
              <w:t>Méthodes d'accès multiple</w:t>
            </w:r>
          </w:p>
        </w:tc>
        <w:tc>
          <w:tcPr>
            <w:tcW w:w="5223" w:type="dxa"/>
          </w:tcPr>
          <w:p w14:paraId="47917DAE" w14:textId="166EB7F6" w:rsidR="00DE31BE" w:rsidRPr="005561DE" w:rsidRDefault="00DE31BE" w:rsidP="00777A2C">
            <w:pPr>
              <w:pStyle w:val="Tabletext"/>
            </w:pPr>
            <w:r w:rsidRPr="005561DE">
              <w:t>CSMA/</w:t>
            </w:r>
            <w:r w:rsidR="00DA29D5" w:rsidRPr="005561DE">
              <w:t>AMRT</w:t>
            </w:r>
            <w:r w:rsidRPr="005561DE">
              <w:t>/</w:t>
            </w:r>
            <w:r w:rsidR="00DA29D5" w:rsidRPr="005561DE">
              <w:t>AMRF</w:t>
            </w:r>
            <w:r w:rsidRPr="005561DE">
              <w:t xml:space="preserve"> (dans les systèmes avec sauts)</w:t>
            </w:r>
          </w:p>
        </w:tc>
      </w:tr>
      <w:tr w:rsidR="00DE31BE" w:rsidRPr="005561DE" w14:paraId="664501B4" w14:textId="77777777" w:rsidTr="00D166E9">
        <w:trPr>
          <w:cantSplit/>
          <w:jc w:val="center"/>
        </w:trPr>
        <w:tc>
          <w:tcPr>
            <w:tcW w:w="4411" w:type="dxa"/>
          </w:tcPr>
          <w:p w14:paraId="1F8B63E0" w14:textId="77777777" w:rsidR="00DE31BE" w:rsidRPr="005561DE" w:rsidRDefault="00DE31BE" w:rsidP="00777A2C">
            <w:pPr>
              <w:pStyle w:val="Tabletext"/>
              <w:jc w:val="left"/>
            </w:pPr>
            <w:r w:rsidRPr="005561DE">
              <w:t>Découverte et méthode d'association</w:t>
            </w:r>
          </w:p>
        </w:tc>
        <w:tc>
          <w:tcPr>
            <w:tcW w:w="5223" w:type="dxa"/>
          </w:tcPr>
          <w:p w14:paraId="41835447" w14:textId="77777777" w:rsidR="00DE31BE" w:rsidRPr="005561DE" w:rsidRDefault="00DE31BE" w:rsidP="00777A2C">
            <w:pPr>
              <w:pStyle w:val="Tabletext"/>
            </w:pPr>
            <w:r w:rsidRPr="005561DE">
              <w:t>Balayage actif et passif</w:t>
            </w:r>
          </w:p>
        </w:tc>
      </w:tr>
      <w:tr w:rsidR="00DE31BE" w:rsidRPr="005561DE" w14:paraId="329F23F8" w14:textId="77777777" w:rsidTr="00D166E9">
        <w:trPr>
          <w:cantSplit/>
          <w:jc w:val="center"/>
        </w:trPr>
        <w:tc>
          <w:tcPr>
            <w:tcW w:w="4411" w:type="dxa"/>
          </w:tcPr>
          <w:p w14:paraId="005F5566" w14:textId="77777777" w:rsidR="00DE31BE" w:rsidRPr="005561DE" w:rsidRDefault="00DE31BE" w:rsidP="00777A2C">
            <w:pPr>
              <w:pStyle w:val="Tabletext"/>
              <w:jc w:val="left"/>
            </w:pPr>
            <w:r w:rsidRPr="005561DE">
              <w:t>Méthodes de qualité de service</w:t>
            </w:r>
          </w:p>
        </w:tc>
        <w:tc>
          <w:tcPr>
            <w:tcW w:w="5223" w:type="dxa"/>
          </w:tcPr>
          <w:p w14:paraId="645BD8F5" w14:textId="33FCE995" w:rsidR="00DE31BE" w:rsidRPr="005561DE" w:rsidRDefault="00B71324" w:rsidP="00777A2C">
            <w:pPr>
              <w:pStyle w:val="Tabletext"/>
            </w:pPr>
            <w:r w:rsidRPr="005561DE">
              <w:t>Étiquetage</w:t>
            </w:r>
            <w:r w:rsidR="00DE31BE" w:rsidRPr="005561DE">
              <w:t xml:space="preserve"> des données de transfert et priorité de trafic</w:t>
            </w:r>
          </w:p>
        </w:tc>
      </w:tr>
      <w:tr w:rsidR="00DE31BE" w:rsidRPr="005561DE" w14:paraId="5AF1FC3A" w14:textId="77777777" w:rsidTr="00D166E9">
        <w:trPr>
          <w:cantSplit/>
          <w:jc w:val="center"/>
        </w:trPr>
        <w:tc>
          <w:tcPr>
            <w:tcW w:w="4411" w:type="dxa"/>
          </w:tcPr>
          <w:p w14:paraId="1E33B7B7" w14:textId="77777777" w:rsidR="00DE31BE" w:rsidRPr="005561DE" w:rsidRDefault="00DE31BE" w:rsidP="00777A2C">
            <w:pPr>
              <w:pStyle w:val="Tabletext"/>
              <w:jc w:val="left"/>
            </w:pPr>
            <w:r w:rsidRPr="005561DE">
              <w:t>Détection de l'emplacement</w:t>
            </w:r>
          </w:p>
        </w:tc>
        <w:tc>
          <w:tcPr>
            <w:tcW w:w="5223" w:type="dxa"/>
          </w:tcPr>
          <w:p w14:paraId="411B9A0F" w14:textId="77777777" w:rsidR="00DE31BE" w:rsidRPr="005561DE" w:rsidRDefault="00DE31BE" w:rsidP="00777A2C">
            <w:pPr>
              <w:pStyle w:val="Tabletext"/>
            </w:pPr>
            <w:r w:rsidRPr="005561DE">
              <w:t>Oui</w:t>
            </w:r>
          </w:p>
        </w:tc>
      </w:tr>
      <w:tr w:rsidR="00DE31BE" w:rsidRPr="005561DE" w14:paraId="64CC4B4A" w14:textId="77777777" w:rsidTr="00D166E9">
        <w:trPr>
          <w:cantSplit/>
          <w:jc w:val="center"/>
        </w:trPr>
        <w:tc>
          <w:tcPr>
            <w:tcW w:w="4411" w:type="dxa"/>
          </w:tcPr>
          <w:p w14:paraId="1066218D" w14:textId="77777777" w:rsidR="00DE31BE" w:rsidRPr="005561DE" w:rsidRDefault="00DE31BE" w:rsidP="00777A2C">
            <w:pPr>
              <w:pStyle w:val="Tabletext"/>
              <w:jc w:val="left"/>
            </w:pPr>
            <w:r w:rsidRPr="005561DE">
              <w:t>Télémétrie</w:t>
            </w:r>
          </w:p>
        </w:tc>
        <w:tc>
          <w:tcPr>
            <w:tcW w:w="5223" w:type="dxa"/>
          </w:tcPr>
          <w:p w14:paraId="3921E7F4" w14:textId="77777777" w:rsidR="00DE31BE" w:rsidRPr="005561DE" w:rsidRDefault="00DE31BE" w:rsidP="00777A2C">
            <w:pPr>
              <w:pStyle w:val="Tabletext"/>
            </w:pPr>
            <w:r w:rsidRPr="005561DE">
              <w:t>Oui</w:t>
            </w:r>
          </w:p>
        </w:tc>
      </w:tr>
      <w:tr w:rsidR="00DE31BE" w:rsidRPr="005561DE" w14:paraId="68C9636D" w14:textId="77777777" w:rsidTr="00D166E9">
        <w:trPr>
          <w:cantSplit/>
          <w:jc w:val="center"/>
        </w:trPr>
        <w:tc>
          <w:tcPr>
            <w:tcW w:w="4411" w:type="dxa"/>
          </w:tcPr>
          <w:p w14:paraId="0C7132F2" w14:textId="77777777" w:rsidR="00DE31BE" w:rsidRPr="005561DE" w:rsidRDefault="00DE31BE" w:rsidP="00777A2C">
            <w:pPr>
              <w:pStyle w:val="Tabletext"/>
              <w:jc w:val="left"/>
            </w:pPr>
            <w:r w:rsidRPr="005561DE">
              <w:t>Chiffrement</w:t>
            </w:r>
          </w:p>
        </w:tc>
        <w:tc>
          <w:tcPr>
            <w:tcW w:w="5223" w:type="dxa"/>
          </w:tcPr>
          <w:p w14:paraId="6DBC3851" w14:textId="77777777" w:rsidR="00DE31BE" w:rsidRPr="005561DE" w:rsidRDefault="00DE31BE" w:rsidP="00777A2C">
            <w:pPr>
              <w:pStyle w:val="Tabletext"/>
            </w:pPr>
            <w:r w:rsidRPr="005561DE">
              <w:t>AES-128</w:t>
            </w:r>
          </w:p>
        </w:tc>
      </w:tr>
      <w:tr w:rsidR="00DE31BE" w:rsidRPr="005561DE" w14:paraId="131C3C41" w14:textId="77777777" w:rsidTr="00D166E9">
        <w:trPr>
          <w:cantSplit/>
          <w:jc w:val="center"/>
        </w:trPr>
        <w:tc>
          <w:tcPr>
            <w:tcW w:w="4411" w:type="dxa"/>
          </w:tcPr>
          <w:p w14:paraId="10F82AF0" w14:textId="77777777" w:rsidR="00DE31BE" w:rsidRPr="005561DE" w:rsidRDefault="00DE31BE" w:rsidP="00777A2C">
            <w:pPr>
              <w:pStyle w:val="Tabletext"/>
              <w:jc w:val="left"/>
            </w:pPr>
            <w:r w:rsidRPr="005561DE">
              <w:t>Authentification/protection contre les réexécutions</w:t>
            </w:r>
          </w:p>
        </w:tc>
        <w:tc>
          <w:tcPr>
            <w:tcW w:w="5223" w:type="dxa"/>
          </w:tcPr>
          <w:p w14:paraId="1B93E09A" w14:textId="77777777" w:rsidR="00DE31BE" w:rsidRPr="005561DE" w:rsidRDefault="00DE31BE" w:rsidP="00777A2C">
            <w:pPr>
              <w:pStyle w:val="Tabletext"/>
            </w:pPr>
            <w:r w:rsidRPr="005561DE">
              <w:t>Oui</w:t>
            </w:r>
          </w:p>
        </w:tc>
      </w:tr>
      <w:tr w:rsidR="00DE31BE" w:rsidRPr="005561DE" w14:paraId="57697914" w14:textId="77777777" w:rsidTr="00D166E9">
        <w:trPr>
          <w:cantSplit/>
          <w:jc w:val="center"/>
        </w:trPr>
        <w:tc>
          <w:tcPr>
            <w:tcW w:w="4411" w:type="dxa"/>
          </w:tcPr>
          <w:p w14:paraId="3D4047F4" w14:textId="5240EDA2" w:rsidR="00DE31BE" w:rsidRPr="005561DE" w:rsidRDefault="00B71324" w:rsidP="00777A2C">
            <w:pPr>
              <w:pStyle w:val="Tabletext"/>
              <w:jc w:val="left"/>
            </w:pPr>
            <w:r w:rsidRPr="005561DE">
              <w:t>Échange</w:t>
            </w:r>
            <w:r w:rsidR="00DE31BE" w:rsidRPr="005561DE">
              <w:t xml:space="preserve"> de clés</w:t>
            </w:r>
          </w:p>
        </w:tc>
        <w:tc>
          <w:tcPr>
            <w:tcW w:w="5223" w:type="dxa"/>
          </w:tcPr>
          <w:p w14:paraId="66153A46" w14:textId="77777777" w:rsidR="00DE31BE" w:rsidRPr="005561DE" w:rsidRDefault="00DE31BE" w:rsidP="00777A2C">
            <w:pPr>
              <w:pStyle w:val="Tabletext"/>
            </w:pPr>
            <w:r w:rsidRPr="005561DE">
              <w:t>Oui</w:t>
            </w:r>
          </w:p>
        </w:tc>
      </w:tr>
      <w:tr w:rsidR="00DE31BE" w:rsidRPr="005561DE" w14:paraId="1D3F4CBC" w14:textId="77777777" w:rsidTr="00D166E9">
        <w:trPr>
          <w:cantSplit/>
          <w:jc w:val="center"/>
        </w:trPr>
        <w:tc>
          <w:tcPr>
            <w:tcW w:w="4411" w:type="dxa"/>
          </w:tcPr>
          <w:p w14:paraId="0456D274" w14:textId="1E93CA28" w:rsidR="00DE31BE" w:rsidRPr="005561DE" w:rsidRDefault="00DE31BE" w:rsidP="00777A2C">
            <w:pPr>
              <w:pStyle w:val="Tabletext"/>
              <w:jc w:val="left"/>
            </w:pPr>
            <w:r w:rsidRPr="005561DE">
              <w:t xml:space="preserve">Détection des </w:t>
            </w:r>
            <w:r w:rsidR="00B71324" w:rsidRPr="005561DE">
              <w:t>nœuds</w:t>
            </w:r>
            <w:r w:rsidRPr="005561DE">
              <w:t xml:space="preserve"> malveillants</w:t>
            </w:r>
          </w:p>
        </w:tc>
        <w:tc>
          <w:tcPr>
            <w:tcW w:w="5223" w:type="dxa"/>
          </w:tcPr>
          <w:p w14:paraId="11D46BFC" w14:textId="77777777" w:rsidR="00DE31BE" w:rsidRPr="005561DE" w:rsidRDefault="00DE31BE" w:rsidP="00777A2C">
            <w:pPr>
              <w:pStyle w:val="Tabletext"/>
            </w:pPr>
            <w:r w:rsidRPr="005561DE">
              <w:t>Oui</w:t>
            </w:r>
          </w:p>
        </w:tc>
      </w:tr>
      <w:tr w:rsidR="00DE31BE" w:rsidRPr="005561DE" w14:paraId="7999C092" w14:textId="77777777" w:rsidTr="00D166E9">
        <w:trPr>
          <w:cantSplit/>
          <w:jc w:val="center"/>
        </w:trPr>
        <w:tc>
          <w:tcPr>
            <w:tcW w:w="4411" w:type="dxa"/>
          </w:tcPr>
          <w:p w14:paraId="206F85E4" w14:textId="77777777" w:rsidR="00DE31BE" w:rsidRPr="005561DE" w:rsidRDefault="00DE31BE" w:rsidP="00777A2C">
            <w:pPr>
              <w:pStyle w:val="Tabletext"/>
              <w:jc w:val="left"/>
            </w:pPr>
            <w:r w:rsidRPr="005561DE">
              <w:t>Identification unique de l'équipement</w:t>
            </w:r>
          </w:p>
        </w:tc>
        <w:tc>
          <w:tcPr>
            <w:tcW w:w="5223" w:type="dxa"/>
          </w:tcPr>
          <w:p w14:paraId="71703B24" w14:textId="77777777" w:rsidR="00DE31BE" w:rsidRPr="005561DE" w:rsidRDefault="00DE31BE" w:rsidP="00777A2C">
            <w:pPr>
              <w:pStyle w:val="Tabletext"/>
            </w:pPr>
            <w:r w:rsidRPr="005561DE">
              <w:t xml:space="preserve">Identifiant unique à 64 bits </w:t>
            </w:r>
          </w:p>
        </w:tc>
      </w:tr>
    </w:tbl>
    <w:p w14:paraId="1A7DA1D8" w14:textId="77777777" w:rsidR="00DE31BE" w:rsidRPr="005561DE" w:rsidRDefault="00DE31BE" w:rsidP="00777A2C">
      <w:pPr>
        <w:pStyle w:val="Tablefin"/>
        <w:rPr>
          <w:lang w:val="fr-FR"/>
        </w:rPr>
      </w:pPr>
    </w:p>
    <w:p w14:paraId="60B6983C" w14:textId="77777777" w:rsidR="00DE31BE" w:rsidRPr="005561DE" w:rsidRDefault="00DE31BE" w:rsidP="00777A2C">
      <w:pPr>
        <w:pStyle w:val="TableNo"/>
        <w:rPr>
          <w:rFonts w:asciiTheme="majorBidi" w:hAnsiTheme="majorBidi" w:cstheme="majorBidi"/>
          <w:szCs w:val="24"/>
        </w:rPr>
      </w:pPr>
      <w:r w:rsidRPr="005561DE">
        <w:rPr>
          <w:rFonts w:asciiTheme="majorBidi" w:hAnsiTheme="majorBidi" w:cstheme="majorBidi"/>
          <w:szCs w:val="24"/>
        </w:rPr>
        <w:t>TABLEAU A1.3</w:t>
      </w:r>
    </w:p>
    <w:p w14:paraId="57FB1B8C" w14:textId="77777777" w:rsidR="00DE31BE" w:rsidRPr="005561DE" w:rsidRDefault="00DE31BE" w:rsidP="00777A2C">
      <w:pPr>
        <w:pStyle w:val="Tabletitle"/>
      </w:pPr>
      <w:r w:rsidRPr="005561DE">
        <w:t>Caractéristiques de la norme IEEE 802.16</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06"/>
        <w:gridCol w:w="5533"/>
      </w:tblGrid>
      <w:tr w:rsidR="00DE31BE" w:rsidRPr="005561DE" w14:paraId="460AB206" w14:textId="77777777" w:rsidTr="00D166E9">
        <w:trPr>
          <w:cantSplit/>
          <w:jc w:val="center"/>
        </w:trPr>
        <w:tc>
          <w:tcPr>
            <w:tcW w:w="4106" w:type="dxa"/>
          </w:tcPr>
          <w:p w14:paraId="575CBD53" w14:textId="77777777" w:rsidR="00DE31BE" w:rsidRPr="005561DE" w:rsidRDefault="00DE31BE" w:rsidP="00777A2C">
            <w:pPr>
              <w:pStyle w:val="Tablehead"/>
            </w:pPr>
            <w:r w:rsidRPr="005561DE">
              <w:t>Fonction</w:t>
            </w:r>
          </w:p>
        </w:tc>
        <w:tc>
          <w:tcPr>
            <w:tcW w:w="5533" w:type="dxa"/>
          </w:tcPr>
          <w:p w14:paraId="1BD7EF79" w14:textId="77777777" w:rsidR="00DE31BE" w:rsidRPr="005561DE" w:rsidRDefault="00DE31BE" w:rsidP="00777A2C">
            <w:pPr>
              <w:pStyle w:val="Tablehead"/>
            </w:pPr>
            <w:r w:rsidRPr="005561DE">
              <w:t>Valeur</w:t>
            </w:r>
          </w:p>
        </w:tc>
      </w:tr>
      <w:tr w:rsidR="00DE31BE" w:rsidRPr="005561DE" w14:paraId="359E57B9" w14:textId="77777777" w:rsidTr="00D166E9">
        <w:trPr>
          <w:cantSplit/>
          <w:jc w:val="center"/>
        </w:trPr>
        <w:tc>
          <w:tcPr>
            <w:tcW w:w="4106" w:type="dxa"/>
          </w:tcPr>
          <w:p w14:paraId="235C6B72" w14:textId="77777777" w:rsidR="00DE31BE" w:rsidRPr="005561DE" w:rsidRDefault="00DE31BE" w:rsidP="00777A2C">
            <w:pPr>
              <w:pStyle w:val="Tabletext"/>
              <w:jc w:val="left"/>
            </w:pPr>
            <w:r w:rsidRPr="005561DE">
              <w:t>Bandes de fréquences prises en charges (avec ou sans licence)</w:t>
            </w:r>
          </w:p>
        </w:tc>
        <w:tc>
          <w:tcPr>
            <w:tcW w:w="5533" w:type="dxa"/>
          </w:tcPr>
          <w:p w14:paraId="2B92B108" w14:textId="77777777" w:rsidR="00DE31BE" w:rsidRPr="005561DE" w:rsidRDefault="00DE31BE" w:rsidP="00777A2C">
            <w:pPr>
              <w:pStyle w:val="Tabletext"/>
              <w:jc w:val="left"/>
            </w:pPr>
            <w:r w:rsidRPr="005561DE">
              <w:t>Bandes de fréquences avec licence entre 200 MHz et 6 GHz</w:t>
            </w:r>
          </w:p>
        </w:tc>
      </w:tr>
      <w:tr w:rsidR="00DE31BE" w:rsidRPr="005561DE" w14:paraId="2BC2BEDC" w14:textId="77777777" w:rsidTr="00D166E9">
        <w:trPr>
          <w:cantSplit/>
          <w:jc w:val="center"/>
        </w:trPr>
        <w:tc>
          <w:tcPr>
            <w:tcW w:w="4106" w:type="dxa"/>
          </w:tcPr>
          <w:p w14:paraId="1698298E" w14:textId="77777777" w:rsidR="00DE31BE" w:rsidRPr="005561DE" w:rsidRDefault="00DE31BE" w:rsidP="00777A2C">
            <w:pPr>
              <w:pStyle w:val="Tabletext"/>
              <w:jc w:val="left"/>
            </w:pPr>
            <w:r w:rsidRPr="005561DE">
              <w:t>Portée opérationnelle nominale</w:t>
            </w:r>
          </w:p>
        </w:tc>
        <w:tc>
          <w:tcPr>
            <w:tcW w:w="5533" w:type="dxa"/>
          </w:tcPr>
          <w:p w14:paraId="667EDBCA" w14:textId="77777777" w:rsidR="00DE31BE" w:rsidRPr="005561DE" w:rsidRDefault="00DE31BE" w:rsidP="00777A2C">
            <w:pPr>
              <w:pStyle w:val="Tabletext"/>
              <w:jc w:val="left"/>
            </w:pPr>
            <w:r w:rsidRPr="005561DE">
              <w:t>Optimisée pour une portée allant jusqu'à 5 km dans un environnement point à multipoint type, fonctionnelle jusqu'à 100 km</w:t>
            </w:r>
          </w:p>
        </w:tc>
      </w:tr>
      <w:tr w:rsidR="00DE31BE" w:rsidRPr="005561DE" w14:paraId="6A3FB7BA" w14:textId="77777777" w:rsidTr="00D166E9">
        <w:trPr>
          <w:cantSplit/>
          <w:jc w:val="center"/>
        </w:trPr>
        <w:tc>
          <w:tcPr>
            <w:tcW w:w="4106" w:type="dxa"/>
          </w:tcPr>
          <w:p w14:paraId="6920B5AB" w14:textId="77777777" w:rsidR="00DE31BE" w:rsidRPr="005561DE" w:rsidRDefault="00DE31BE" w:rsidP="00777A2C">
            <w:pPr>
              <w:pStyle w:val="Tabletext"/>
              <w:jc w:val="left"/>
            </w:pPr>
            <w:r w:rsidRPr="005561DE">
              <w:t xml:space="preserve">Fonctionnalités de mobilité (nomade/mobile) </w:t>
            </w:r>
          </w:p>
        </w:tc>
        <w:tc>
          <w:tcPr>
            <w:tcW w:w="5533" w:type="dxa"/>
          </w:tcPr>
          <w:p w14:paraId="26E6405B" w14:textId="77777777" w:rsidR="00DE31BE" w:rsidRPr="005561DE" w:rsidRDefault="00DE31BE" w:rsidP="00777A2C">
            <w:pPr>
              <w:pStyle w:val="Tabletext"/>
              <w:jc w:val="left"/>
            </w:pPr>
            <w:r w:rsidRPr="005561DE">
              <w:t>Nomade et mobile</w:t>
            </w:r>
          </w:p>
        </w:tc>
      </w:tr>
      <w:tr w:rsidR="00DE31BE" w:rsidRPr="005561DE" w14:paraId="4FDAB564" w14:textId="77777777" w:rsidTr="00D166E9">
        <w:trPr>
          <w:cantSplit/>
          <w:jc w:val="center"/>
        </w:trPr>
        <w:tc>
          <w:tcPr>
            <w:tcW w:w="4106" w:type="dxa"/>
          </w:tcPr>
          <w:p w14:paraId="29783E27" w14:textId="3A5721E8" w:rsidR="00DE31BE" w:rsidRPr="005561DE" w:rsidRDefault="00DE31BE" w:rsidP="00777A2C">
            <w:pPr>
              <w:pStyle w:val="Tabletext"/>
              <w:jc w:val="left"/>
            </w:pPr>
            <w:r w:rsidRPr="005561DE">
              <w:t xml:space="preserve">Débit de données </w:t>
            </w:r>
            <w:r w:rsidR="00DA29D5" w:rsidRPr="005561DE">
              <w:t xml:space="preserve">de crête </w:t>
            </w:r>
            <w:r w:rsidR="00D166E9" w:rsidRPr="005561DE">
              <w:br/>
            </w:r>
            <w:r w:rsidRPr="005561DE">
              <w:t>(sens amont/sens aval si différents)</w:t>
            </w:r>
          </w:p>
        </w:tc>
        <w:tc>
          <w:tcPr>
            <w:tcW w:w="5533" w:type="dxa"/>
          </w:tcPr>
          <w:p w14:paraId="04F52102" w14:textId="42B16A5F" w:rsidR="00DE31BE" w:rsidRPr="005561DE" w:rsidRDefault="00DE31BE" w:rsidP="00777A2C">
            <w:pPr>
              <w:pStyle w:val="Tabletext"/>
              <w:jc w:val="left"/>
            </w:pPr>
            <w:r w:rsidRPr="005561DE">
              <w:t>802</w:t>
            </w:r>
            <w:r w:rsidR="00DA29D5" w:rsidRPr="005561DE">
              <w:t>.</w:t>
            </w:r>
            <w:r w:rsidRPr="005561DE">
              <w:t>16-2012: 34,6 sens amont/60 sens aval Mbit/s avec 1</w:t>
            </w:r>
            <w:r w:rsidR="00B75E76" w:rsidRPr="005561DE">
              <w:t> </w:t>
            </w:r>
            <w:r w:rsidRPr="005561DE">
              <w:t>antenne de station de base d'émission (10 MHz BW)</w:t>
            </w:r>
          </w:p>
          <w:p w14:paraId="4AFFFE1A" w14:textId="77777777" w:rsidR="00DE31BE" w:rsidRPr="005561DE" w:rsidRDefault="00DE31BE" w:rsidP="00777A2C">
            <w:pPr>
              <w:pStyle w:val="Tabletext"/>
              <w:jc w:val="left"/>
            </w:pPr>
            <w:r w:rsidRPr="005561DE">
              <w:t>69.2 sens amont/120 sens aval Mbit/s avec 2 antennes de station de base d'émission (10 MHz BW)</w:t>
            </w:r>
          </w:p>
          <w:p w14:paraId="59C40402" w14:textId="77777777" w:rsidR="00DE31BE" w:rsidRPr="005561DE" w:rsidRDefault="00DE31BE" w:rsidP="00777A2C">
            <w:pPr>
              <w:pStyle w:val="Tabletext"/>
              <w:jc w:val="left"/>
            </w:pPr>
            <w:r w:rsidRPr="005561DE">
              <w:t>802.16.1-2012: 66,7 sens amont/120 sens aval Mbit/s avec 2</w:t>
            </w:r>
            <w:r w:rsidR="00B75E76" w:rsidRPr="005561DE">
              <w:t> </w:t>
            </w:r>
            <w:r w:rsidRPr="005561DE">
              <w:t>antennes de station de base d'émission (10 MHz BW), 137</w:t>
            </w:r>
            <w:r w:rsidR="00D166E9" w:rsidRPr="005561DE">
              <w:t> </w:t>
            </w:r>
            <w:r w:rsidRPr="005561DE">
              <w:t>sens amont/240 sens aval Mbit/s avec 4 antennes de station de base d'émission (10 MHz BW)</w:t>
            </w:r>
          </w:p>
        </w:tc>
      </w:tr>
      <w:tr w:rsidR="003416E3" w:rsidRPr="005561DE" w14:paraId="4443D6A9" w14:textId="77777777" w:rsidTr="00D166E9">
        <w:trPr>
          <w:cantSplit/>
          <w:jc w:val="center"/>
        </w:trPr>
        <w:tc>
          <w:tcPr>
            <w:tcW w:w="4106" w:type="dxa"/>
          </w:tcPr>
          <w:p w14:paraId="72CF19D2" w14:textId="77777777" w:rsidR="003416E3" w:rsidRPr="005561DE" w:rsidRDefault="003416E3" w:rsidP="00777A2C">
            <w:pPr>
              <w:pStyle w:val="Tabletext"/>
              <w:jc w:val="left"/>
            </w:pPr>
            <w:r w:rsidRPr="005561DE">
              <w:t>Méthode duplex (DRF, DRT, etc.)</w:t>
            </w:r>
          </w:p>
        </w:tc>
        <w:tc>
          <w:tcPr>
            <w:tcW w:w="5533" w:type="dxa"/>
          </w:tcPr>
          <w:p w14:paraId="0E1E8793" w14:textId="77777777" w:rsidR="003416E3" w:rsidRPr="005561DE" w:rsidRDefault="003416E3" w:rsidP="00777A2C">
            <w:pPr>
              <w:pStyle w:val="Tabletext"/>
              <w:jc w:val="left"/>
            </w:pPr>
            <w:r w:rsidRPr="005561DE">
              <w:t>DRT et DRT définies, DRT le plus souvent utilisée, DRT adaptative pour le trafic asymétrique</w:t>
            </w:r>
          </w:p>
        </w:tc>
      </w:tr>
      <w:tr w:rsidR="003416E3" w:rsidRPr="005561DE" w14:paraId="25510E7E" w14:textId="77777777" w:rsidTr="00D166E9">
        <w:trPr>
          <w:cantSplit/>
          <w:jc w:val="center"/>
        </w:trPr>
        <w:tc>
          <w:tcPr>
            <w:tcW w:w="4106" w:type="dxa"/>
          </w:tcPr>
          <w:p w14:paraId="798EFD70" w14:textId="77777777" w:rsidR="003416E3" w:rsidRPr="005561DE" w:rsidRDefault="003416E3" w:rsidP="00777A2C">
            <w:pPr>
              <w:pStyle w:val="Tabletext"/>
              <w:jc w:val="left"/>
            </w:pPr>
            <w:r w:rsidRPr="005561DE">
              <w:t>Largueur de bande RF nominale</w:t>
            </w:r>
          </w:p>
        </w:tc>
        <w:tc>
          <w:tcPr>
            <w:tcW w:w="5533" w:type="dxa"/>
          </w:tcPr>
          <w:p w14:paraId="7D9DAF0A" w14:textId="77777777" w:rsidR="003416E3" w:rsidRPr="005561DE" w:rsidRDefault="003416E3" w:rsidP="00777A2C">
            <w:pPr>
              <w:pStyle w:val="Tabletext"/>
              <w:jc w:val="left"/>
            </w:pPr>
            <w:r w:rsidRPr="005561DE">
              <w:t>Ajustable: de 1,25 MHz à 10 MHz</w:t>
            </w:r>
          </w:p>
        </w:tc>
      </w:tr>
      <w:tr w:rsidR="003416E3" w:rsidRPr="005561DE" w14:paraId="24D807E9" w14:textId="77777777" w:rsidTr="00D166E9">
        <w:trPr>
          <w:cantSplit/>
          <w:jc w:val="center"/>
        </w:trPr>
        <w:tc>
          <w:tcPr>
            <w:tcW w:w="4106" w:type="dxa"/>
          </w:tcPr>
          <w:p w14:paraId="31A5B4FE" w14:textId="77777777" w:rsidR="003416E3" w:rsidRPr="005561DE" w:rsidRDefault="003416E3" w:rsidP="00777A2C">
            <w:pPr>
              <w:pStyle w:val="Tabletext"/>
              <w:jc w:val="left"/>
            </w:pPr>
            <w:r w:rsidRPr="005561DE">
              <w:t>Techniques de diversité</w:t>
            </w:r>
          </w:p>
        </w:tc>
        <w:tc>
          <w:tcPr>
            <w:tcW w:w="5533" w:type="dxa"/>
          </w:tcPr>
          <w:p w14:paraId="3D1D371C" w14:textId="77777777" w:rsidR="003416E3" w:rsidRPr="005561DE" w:rsidRDefault="003416E3" w:rsidP="00777A2C">
            <w:pPr>
              <w:pStyle w:val="Tabletext"/>
              <w:jc w:val="left"/>
            </w:pPr>
            <w:r w:rsidRPr="005561DE">
              <w:t>Spatiale et temporelle</w:t>
            </w:r>
          </w:p>
        </w:tc>
      </w:tr>
      <w:tr w:rsidR="003416E3" w:rsidRPr="005561DE" w14:paraId="66EC7917" w14:textId="77777777" w:rsidTr="00D166E9">
        <w:trPr>
          <w:cantSplit/>
          <w:jc w:val="center"/>
        </w:trPr>
        <w:tc>
          <w:tcPr>
            <w:tcW w:w="4106" w:type="dxa"/>
          </w:tcPr>
          <w:p w14:paraId="0EB44E37" w14:textId="77777777" w:rsidR="003416E3" w:rsidRPr="005561DE" w:rsidRDefault="003416E3" w:rsidP="00777A2C">
            <w:pPr>
              <w:pStyle w:val="Tabletext"/>
              <w:jc w:val="left"/>
            </w:pPr>
            <w:r w:rsidRPr="005561DE">
              <w:t>Prise en charge de la technique MIMO (oui/non)</w:t>
            </w:r>
          </w:p>
        </w:tc>
        <w:tc>
          <w:tcPr>
            <w:tcW w:w="5533" w:type="dxa"/>
          </w:tcPr>
          <w:p w14:paraId="36293BEB" w14:textId="77777777" w:rsidR="003416E3" w:rsidRPr="005561DE" w:rsidRDefault="003416E3" w:rsidP="00777A2C">
            <w:pPr>
              <w:pStyle w:val="Tabletext"/>
              <w:jc w:val="left"/>
            </w:pPr>
            <w:r w:rsidRPr="005561DE">
              <w:t>Oui</w:t>
            </w:r>
          </w:p>
        </w:tc>
      </w:tr>
      <w:tr w:rsidR="003416E3" w:rsidRPr="005561DE" w14:paraId="18262965" w14:textId="77777777" w:rsidTr="00D166E9">
        <w:trPr>
          <w:cantSplit/>
          <w:jc w:val="center"/>
        </w:trPr>
        <w:tc>
          <w:tcPr>
            <w:tcW w:w="4106" w:type="dxa"/>
          </w:tcPr>
          <w:p w14:paraId="18EE5594" w14:textId="77777777" w:rsidR="003416E3" w:rsidRPr="005561DE" w:rsidRDefault="003416E3" w:rsidP="00777A2C">
            <w:pPr>
              <w:pStyle w:val="Tabletext"/>
              <w:jc w:val="left"/>
            </w:pPr>
            <w:r w:rsidRPr="005561DE">
              <w:t>Orientation/conformation du faisceau</w:t>
            </w:r>
          </w:p>
        </w:tc>
        <w:tc>
          <w:tcPr>
            <w:tcW w:w="5533" w:type="dxa"/>
          </w:tcPr>
          <w:p w14:paraId="0A55C9AA" w14:textId="77777777" w:rsidR="003416E3" w:rsidRPr="005561DE" w:rsidRDefault="003416E3" w:rsidP="00777A2C">
            <w:pPr>
              <w:pStyle w:val="Tabletext"/>
              <w:jc w:val="left"/>
            </w:pPr>
            <w:r w:rsidRPr="005561DE">
              <w:t>Oui</w:t>
            </w:r>
          </w:p>
        </w:tc>
      </w:tr>
      <w:tr w:rsidR="003416E3" w:rsidRPr="005561DE" w14:paraId="58721ED8" w14:textId="77777777" w:rsidTr="00D166E9">
        <w:trPr>
          <w:cantSplit/>
          <w:jc w:val="center"/>
        </w:trPr>
        <w:tc>
          <w:tcPr>
            <w:tcW w:w="4106" w:type="dxa"/>
          </w:tcPr>
          <w:p w14:paraId="0B0EC8BC" w14:textId="77777777" w:rsidR="003416E3" w:rsidRPr="005561DE" w:rsidRDefault="003416E3" w:rsidP="00777A2C">
            <w:pPr>
              <w:pStyle w:val="Tabletext"/>
              <w:jc w:val="left"/>
            </w:pPr>
            <w:r w:rsidRPr="005561DE">
              <w:t>Retransmission</w:t>
            </w:r>
          </w:p>
        </w:tc>
        <w:tc>
          <w:tcPr>
            <w:tcW w:w="5533" w:type="dxa"/>
          </w:tcPr>
          <w:p w14:paraId="51377AE2" w14:textId="77777777" w:rsidR="003416E3" w:rsidRPr="005561DE" w:rsidRDefault="003416E3" w:rsidP="00777A2C">
            <w:pPr>
              <w:pStyle w:val="Tabletext"/>
              <w:jc w:val="left"/>
            </w:pPr>
            <w:r w:rsidRPr="005561DE">
              <w:t>Oui (ARQ et ARQ hybride (HARQ))</w:t>
            </w:r>
          </w:p>
        </w:tc>
      </w:tr>
      <w:tr w:rsidR="003416E3" w:rsidRPr="005561DE" w14:paraId="3DFA1DE1" w14:textId="77777777" w:rsidTr="00D166E9">
        <w:trPr>
          <w:cantSplit/>
          <w:jc w:val="center"/>
        </w:trPr>
        <w:tc>
          <w:tcPr>
            <w:tcW w:w="4106" w:type="dxa"/>
          </w:tcPr>
          <w:p w14:paraId="2D163024" w14:textId="77777777" w:rsidR="003416E3" w:rsidRPr="005561DE" w:rsidRDefault="003416E3" w:rsidP="00777A2C">
            <w:pPr>
              <w:pStyle w:val="Tabletext"/>
              <w:jc w:val="left"/>
            </w:pPr>
            <w:r w:rsidRPr="005561DE">
              <w:t>Correction d'erreur directe</w:t>
            </w:r>
          </w:p>
        </w:tc>
        <w:tc>
          <w:tcPr>
            <w:tcW w:w="5533" w:type="dxa"/>
          </w:tcPr>
          <w:p w14:paraId="4741AF97" w14:textId="77777777" w:rsidR="003416E3" w:rsidRPr="005561DE" w:rsidRDefault="003416E3" w:rsidP="00777A2C">
            <w:pPr>
              <w:pStyle w:val="Tabletext"/>
              <w:jc w:val="left"/>
            </w:pPr>
            <w:r w:rsidRPr="005561DE">
              <w:t>Oui (codage convolutionnel)</w:t>
            </w:r>
          </w:p>
        </w:tc>
      </w:tr>
      <w:tr w:rsidR="003416E3" w:rsidRPr="005561DE" w14:paraId="50DC3BE0" w14:textId="77777777" w:rsidTr="00D166E9">
        <w:trPr>
          <w:cantSplit/>
          <w:jc w:val="center"/>
        </w:trPr>
        <w:tc>
          <w:tcPr>
            <w:tcW w:w="4106" w:type="dxa"/>
          </w:tcPr>
          <w:p w14:paraId="3F591B67" w14:textId="77777777" w:rsidR="003416E3" w:rsidRPr="005561DE" w:rsidRDefault="003416E3" w:rsidP="00777A2C">
            <w:pPr>
              <w:pStyle w:val="Tabletext"/>
              <w:jc w:val="left"/>
            </w:pPr>
            <w:r w:rsidRPr="005561DE">
              <w:t>Gestion des brouillages</w:t>
            </w:r>
          </w:p>
        </w:tc>
        <w:tc>
          <w:tcPr>
            <w:tcW w:w="5533" w:type="dxa"/>
          </w:tcPr>
          <w:p w14:paraId="587D1004" w14:textId="77777777" w:rsidR="003416E3" w:rsidRPr="005561DE" w:rsidRDefault="003416E3" w:rsidP="00777A2C">
            <w:pPr>
              <w:pStyle w:val="Tabletext"/>
              <w:jc w:val="left"/>
            </w:pPr>
            <w:r w:rsidRPr="005561DE">
              <w:t>Oui (réutilisation partielle des fréquences)</w:t>
            </w:r>
          </w:p>
        </w:tc>
      </w:tr>
      <w:tr w:rsidR="00DE31BE" w:rsidRPr="005561DE" w14:paraId="335B1FFE" w14:textId="77777777" w:rsidTr="00D166E9">
        <w:trPr>
          <w:cantSplit/>
          <w:jc w:val="center"/>
        </w:trPr>
        <w:tc>
          <w:tcPr>
            <w:tcW w:w="4106" w:type="dxa"/>
          </w:tcPr>
          <w:p w14:paraId="2BF1D2B9" w14:textId="77777777" w:rsidR="00DE31BE" w:rsidRPr="005561DE" w:rsidRDefault="00DE31BE" w:rsidP="00777A2C">
            <w:pPr>
              <w:pStyle w:val="Tabletext"/>
              <w:jc w:val="left"/>
            </w:pPr>
            <w:r w:rsidRPr="005561DE">
              <w:t>Gestion de la puissance</w:t>
            </w:r>
          </w:p>
        </w:tc>
        <w:tc>
          <w:tcPr>
            <w:tcW w:w="5533" w:type="dxa"/>
          </w:tcPr>
          <w:p w14:paraId="772DCE95" w14:textId="77777777" w:rsidR="00DE31BE" w:rsidRPr="005561DE" w:rsidRDefault="00DE31BE" w:rsidP="00777A2C">
            <w:pPr>
              <w:pStyle w:val="Tabletext"/>
              <w:jc w:val="left"/>
            </w:pPr>
            <w:r w:rsidRPr="005561DE">
              <w:t>Oui</w:t>
            </w:r>
          </w:p>
        </w:tc>
      </w:tr>
      <w:tr w:rsidR="00DE31BE" w:rsidRPr="005561DE" w14:paraId="1739A52C" w14:textId="77777777" w:rsidTr="00D166E9">
        <w:trPr>
          <w:cantSplit/>
          <w:jc w:val="center"/>
        </w:trPr>
        <w:tc>
          <w:tcPr>
            <w:tcW w:w="4106" w:type="dxa"/>
          </w:tcPr>
          <w:p w14:paraId="49E72279" w14:textId="77777777" w:rsidR="00DE31BE" w:rsidRPr="005561DE" w:rsidRDefault="00DE31BE" w:rsidP="00777A2C">
            <w:pPr>
              <w:pStyle w:val="Tabletext"/>
              <w:jc w:val="left"/>
            </w:pPr>
            <w:r w:rsidRPr="005561DE">
              <w:t>Topologie de connexion</w:t>
            </w:r>
          </w:p>
        </w:tc>
        <w:tc>
          <w:tcPr>
            <w:tcW w:w="5533" w:type="dxa"/>
          </w:tcPr>
          <w:p w14:paraId="43225592" w14:textId="77777777" w:rsidR="00DE31BE" w:rsidRPr="005561DE" w:rsidRDefault="00DE31BE" w:rsidP="00777A2C">
            <w:pPr>
              <w:pStyle w:val="Tabletext"/>
              <w:jc w:val="left"/>
            </w:pPr>
            <w:r w:rsidRPr="005561DE">
              <w:t>Point à multipoint, point à point, retransmission à bonds multiples</w:t>
            </w:r>
          </w:p>
        </w:tc>
      </w:tr>
      <w:tr w:rsidR="00DE31BE" w:rsidRPr="005561DE" w14:paraId="6B7EE823" w14:textId="77777777" w:rsidTr="00D166E9">
        <w:trPr>
          <w:cantSplit/>
          <w:jc w:val="center"/>
        </w:trPr>
        <w:tc>
          <w:tcPr>
            <w:tcW w:w="4106" w:type="dxa"/>
          </w:tcPr>
          <w:p w14:paraId="19824860" w14:textId="77777777" w:rsidR="00DE31BE" w:rsidRPr="005561DE" w:rsidRDefault="00DE31BE" w:rsidP="00777A2C">
            <w:pPr>
              <w:pStyle w:val="Tabletext"/>
              <w:jc w:val="left"/>
            </w:pPr>
            <w:r w:rsidRPr="005561DE">
              <w:t>Méthodes d'accès au support</w:t>
            </w:r>
          </w:p>
        </w:tc>
        <w:tc>
          <w:tcPr>
            <w:tcW w:w="5533" w:type="dxa"/>
          </w:tcPr>
          <w:p w14:paraId="361F57FA" w14:textId="77777777" w:rsidR="00DE31BE" w:rsidRPr="005561DE" w:rsidRDefault="00DE31BE" w:rsidP="00777A2C">
            <w:pPr>
              <w:pStyle w:val="Tabletext"/>
              <w:jc w:val="left"/>
            </w:pPr>
            <w:r w:rsidRPr="005561DE">
              <w:t>La contention coordonnée suivie d'une qualité de service orientée connexion est prise en charge grâce à l'utilisation de 5</w:t>
            </w:r>
            <w:r w:rsidR="00B75E76" w:rsidRPr="005561DE">
              <w:t> </w:t>
            </w:r>
            <w:r w:rsidRPr="005561DE">
              <w:t>disciplines de service.</w:t>
            </w:r>
          </w:p>
        </w:tc>
      </w:tr>
      <w:tr w:rsidR="00DE31BE" w:rsidRPr="005561DE" w14:paraId="250F0452" w14:textId="77777777" w:rsidTr="00D166E9">
        <w:trPr>
          <w:cantSplit/>
          <w:jc w:val="center"/>
        </w:trPr>
        <w:tc>
          <w:tcPr>
            <w:tcW w:w="4106" w:type="dxa"/>
          </w:tcPr>
          <w:p w14:paraId="7E9C6A24" w14:textId="77777777" w:rsidR="00DE31BE" w:rsidRPr="005561DE" w:rsidRDefault="00DE31BE" w:rsidP="00777A2C">
            <w:pPr>
              <w:pStyle w:val="Tabletext"/>
              <w:jc w:val="left"/>
            </w:pPr>
            <w:r w:rsidRPr="005561DE">
              <w:t>Méthodes d'accès multiple</w:t>
            </w:r>
          </w:p>
        </w:tc>
        <w:tc>
          <w:tcPr>
            <w:tcW w:w="5533" w:type="dxa"/>
          </w:tcPr>
          <w:p w14:paraId="51A0E8C7" w14:textId="39BE50B4" w:rsidR="00DE31BE" w:rsidRPr="005561DE" w:rsidRDefault="00DA29D5" w:rsidP="00777A2C">
            <w:pPr>
              <w:pStyle w:val="Tabletext"/>
              <w:jc w:val="left"/>
            </w:pPr>
            <w:r w:rsidRPr="005561DE">
              <w:t>AMROF</w:t>
            </w:r>
          </w:p>
        </w:tc>
      </w:tr>
      <w:tr w:rsidR="00DE31BE" w:rsidRPr="005561DE" w14:paraId="569C3C10" w14:textId="77777777" w:rsidTr="00D166E9">
        <w:trPr>
          <w:cantSplit/>
          <w:jc w:val="center"/>
        </w:trPr>
        <w:tc>
          <w:tcPr>
            <w:tcW w:w="4106" w:type="dxa"/>
          </w:tcPr>
          <w:p w14:paraId="4C257217" w14:textId="77777777" w:rsidR="00DE31BE" w:rsidRPr="005561DE" w:rsidRDefault="00DE31BE" w:rsidP="00777A2C">
            <w:pPr>
              <w:pStyle w:val="Tabletext"/>
              <w:jc w:val="left"/>
            </w:pPr>
            <w:r w:rsidRPr="005561DE">
              <w:t>Découverte et méthode d'association</w:t>
            </w:r>
          </w:p>
        </w:tc>
        <w:tc>
          <w:tcPr>
            <w:tcW w:w="5533" w:type="dxa"/>
          </w:tcPr>
          <w:p w14:paraId="5396ADF4" w14:textId="77777777" w:rsidR="00DE31BE" w:rsidRPr="005561DE" w:rsidRDefault="00DE31BE" w:rsidP="00777A2C">
            <w:pPr>
              <w:pStyle w:val="Tabletext"/>
              <w:jc w:val="left"/>
            </w:pPr>
            <w:r w:rsidRPr="005561DE">
              <w:t>Découverte autonome, association par CID/SFID</w:t>
            </w:r>
          </w:p>
        </w:tc>
      </w:tr>
      <w:tr w:rsidR="00DE31BE" w:rsidRPr="005561DE" w14:paraId="37D0A0EE" w14:textId="77777777" w:rsidTr="00D166E9">
        <w:trPr>
          <w:cantSplit/>
          <w:jc w:val="center"/>
        </w:trPr>
        <w:tc>
          <w:tcPr>
            <w:tcW w:w="4106" w:type="dxa"/>
          </w:tcPr>
          <w:p w14:paraId="42B90429" w14:textId="77777777" w:rsidR="00DE31BE" w:rsidRPr="005561DE" w:rsidRDefault="00DE31BE" w:rsidP="00777A2C">
            <w:pPr>
              <w:pStyle w:val="Tabletext"/>
              <w:jc w:val="left"/>
            </w:pPr>
            <w:r w:rsidRPr="005561DE">
              <w:t>Méthodes de qualité de service</w:t>
            </w:r>
          </w:p>
        </w:tc>
        <w:tc>
          <w:tcPr>
            <w:tcW w:w="5533" w:type="dxa"/>
          </w:tcPr>
          <w:p w14:paraId="4EE16446" w14:textId="77777777" w:rsidR="00DE31BE" w:rsidRPr="005561DE" w:rsidRDefault="00DE31BE" w:rsidP="00777A2C">
            <w:pPr>
              <w:pStyle w:val="Tabletext"/>
              <w:jc w:val="left"/>
            </w:pPr>
            <w:r w:rsidRPr="005561DE">
              <w:t>Différentiation de la qualité de service (5 classes prises en charge) et prise en charge de la qualité de service orientée connexion</w:t>
            </w:r>
          </w:p>
        </w:tc>
      </w:tr>
      <w:tr w:rsidR="00DE31BE" w:rsidRPr="005561DE" w14:paraId="11CA3FF8" w14:textId="77777777" w:rsidTr="00D166E9">
        <w:trPr>
          <w:cantSplit/>
          <w:jc w:val="center"/>
        </w:trPr>
        <w:tc>
          <w:tcPr>
            <w:tcW w:w="4106" w:type="dxa"/>
          </w:tcPr>
          <w:p w14:paraId="59BA9995" w14:textId="77777777" w:rsidR="00DE31BE" w:rsidRPr="005561DE" w:rsidRDefault="00DE31BE" w:rsidP="00777A2C">
            <w:pPr>
              <w:pStyle w:val="Tabletext"/>
              <w:jc w:val="left"/>
            </w:pPr>
            <w:r w:rsidRPr="005561DE">
              <w:t>Détection de l'emplacement</w:t>
            </w:r>
          </w:p>
        </w:tc>
        <w:tc>
          <w:tcPr>
            <w:tcW w:w="5533" w:type="dxa"/>
          </w:tcPr>
          <w:p w14:paraId="66A2E223" w14:textId="77777777" w:rsidR="00DE31BE" w:rsidRPr="005561DE" w:rsidRDefault="00DE31BE" w:rsidP="00777A2C">
            <w:pPr>
              <w:pStyle w:val="Tabletext"/>
              <w:jc w:val="left"/>
              <w:rPr>
                <w:rFonts w:asciiTheme="majorBidi" w:hAnsiTheme="majorBidi" w:cstheme="majorBidi"/>
              </w:rPr>
            </w:pPr>
            <w:r w:rsidRPr="005561DE">
              <w:rPr>
                <w:rFonts w:asciiTheme="majorBidi" w:hAnsiTheme="majorBidi" w:cstheme="majorBidi"/>
                <w:color w:val="000000"/>
              </w:rPr>
              <w:t>Oui</w:t>
            </w:r>
          </w:p>
        </w:tc>
      </w:tr>
      <w:tr w:rsidR="00DE31BE" w:rsidRPr="005561DE" w14:paraId="48053CAB" w14:textId="77777777" w:rsidTr="00D166E9">
        <w:trPr>
          <w:cantSplit/>
          <w:jc w:val="center"/>
        </w:trPr>
        <w:tc>
          <w:tcPr>
            <w:tcW w:w="4106" w:type="dxa"/>
          </w:tcPr>
          <w:p w14:paraId="1704CC1C" w14:textId="77777777" w:rsidR="00DE31BE" w:rsidRPr="005561DE" w:rsidRDefault="00DE31BE" w:rsidP="00777A2C">
            <w:pPr>
              <w:pStyle w:val="Tabletext"/>
              <w:jc w:val="left"/>
            </w:pPr>
            <w:r w:rsidRPr="005561DE">
              <w:t>Télémétrie</w:t>
            </w:r>
          </w:p>
        </w:tc>
        <w:tc>
          <w:tcPr>
            <w:tcW w:w="5533" w:type="dxa"/>
          </w:tcPr>
          <w:p w14:paraId="2E171ECC" w14:textId="77777777" w:rsidR="00DE31BE" w:rsidRPr="005561DE" w:rsidRDefault="00DE31BE" w:rsidP="00777A2C">
            <w:pPr>
              <w:pStyle w:val="Tabletext"/>
              <w:jc w:val="left"/>
            </w:pPr>
            <w:r w:rsidRPr="005561DE">
              <w:t>Facultative</w:t>
            </w:r>
          </w:p>
        </w:tc>
      </w:tr>
    </w:tbl>
    <w:p w14:paraId="529B73B3" w14:textId="0728C361" w:rsidR="00B71669" w:rsidRPr="005561DE" w:rsidRDefault="00B71669">
      <w:pPr>
        <w:tabs>
          <w:tab w:val="clear" w:pos="794"/>
          <w:tab w:val="clear" w:pos="1191"/>
          <w:tab w:val="clear" w:pos="1588"/>
          <w:tab w:val="clear" w:pos="1985"/>
        </w:tabs>
        <w:overflowPunct/>
        <w:autoSpaceDE/>
        <w:autoSpaceDN/>
        <w:adjustRightInd/>
        <w:spacing w:before="0"/>
        <w:jc w:val="left"/>
        <w:textAlignment w:val="auto"/>
      </w:pPr>
      <w:r w:rsidRPr="005561DE">
        <w:br w:type="page"/>
      </w:r>
    </w:p>
    <w:p w14:paraId="05C3E5A9" w14:textId="2759CBC4" w:rsidR="00B71669" w:rsidRPr="005561DE" w:rsidRDefault="00B71669" w:rsidP="00B71669">
      <w:pPr>
        <w:pStyle w:val="TableNo"/>
        <w:rPr>
          <w:rFonts w:asciiTheme="majorBidi" w:hAnsiTheme="majorBidi" w:cstheme="majorBidi"/>
          <w:szCs w:val="24"/>
        </w:rPr>
      </w:pPr>
      <w:r w:rsidRPr="005561DE">
        <w:rPr>
          <w:rFonts w:asciiTheme="majorBidi" w:hAnsiTheme="majorBidi" w:cstheme="majorBidi"/>
          <w:szCs w:val="24"/>
        </w:rPr>
        <w:t>TABLEAU A1.3 (</w:t>
      </w:r>
      <w:r w:rsidRPr="005561DE">
        <w:rPr>
          <w:rFonts w:asciiTheme="majorBidi" w:hAnsiTheme="majorBidi" w:cstheme="majorBidi"/>
          <w:i/>
          <w:iCs/>
          <w:szCs w:val="24"/>
        </w:rPr>
        <w:t>fin</w:t>
      </w:r>
      <w:r w:rsidRPr="005561DE">
        <w:rPr>
          <w:rFonts w:asciiTheme="majorBidi" w:hAnsiTheme="majorBidi" w:cstheme="majorBidi"/>
          <w:szCs w:val="24"/>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06"/>
        <w:gridCol w:w="5533"/>
      </w:tblGrid>
      <w:tr w:rsidR="00B71669" w:rsidRPr="005561DE" w14:paraId="27E887D7" w14:textId="77777777" w:rsidTr="00B71669">
        <w:trPr>
          <w:cantSplit/>
          <w:jc w:val="center"/>
        </w:trPr>
        <w:tc>
          <w:tcPr>
            <w:tcW w:w="4106" w:type="dxa"/>
            <w:tcBorders>
              <w:top w:val="single" w:sz="4" w:space="0" w:color="000000"/>
              <w:left w:val="single" w:sz="4" w:space="0" w:color="000000"/>
              <w:bottom w:val="single" w:sz="4" w:space="0" w:color="000000"/>
              <w:right w:val="single" w:sz="4" w:space="0" w:color="000000"/>
            </w:tcBorders>
          </w:tcPr>
          <w:p w14:paraId="27F1D3DF" w14:textId="77777777" w:rsidR="00B71669" w:rsidRPr="005561DE" w:rsidRDefault="00B71669" w:rsidP="00B71669">
            <w:pPr>
              <w:pStyle w:val="Tablehead"/>
            </w:pPr>
            <w:r w:rsidRPr="005561DE">
              <w:t>Fonction</w:t>
            </w:r>
          </w:p>
        </w:tc>
        <w:tc>
          <w:tcPr>
            <w:tcW w:w="5533" w:type="dxa"/>
            <w:tcBorders>
              <w:top w:val="single" w:sz="4" w:space="0" w:color="000000"/>
              <w:left w:val="single" w:sz="4" w:space="0" w:color="000000"/>
              <w:bottom w:val="single" w:sz="4" w:space="0" w:color="000000"/>
              <w:right w:val="single" w:sz="4" w:space="0" w:color="000000"/>
            </w:tcBorders>
          </w:tcPr>
          <w:p w14:paraId="0359D261" w14:textId="77777777" w:rsidR="00B71669" w:rsidRPr="005561DE" w:rsidRDefault="00B71669" w:rsidP="00B71669">
            <w:pPr>
              <w:pStyle w:val="Tablehead"/>
            </w:pPr>
            <w:r w:rsidRPr="005561DE">
              <w:t>Valeur</w:t>
            </w:r>
          </w:p>
        </w:tc>
      </w:tr>
      <w:tr w:rsidR="00DE31BE" w:rsidRPr="005561DE" w14:paraId="2CEDB3C3" w14:textId="77777777" w:rsidTr="00D166E9">
        <w:trPr>
          <w:cantSplit/>
          <w:jc w:val="center"/>
        </w:trPr>
        <w:tc>
          <w:tcPr>
            <w:tcW w:w="4106" w:type="dxa"/>
          </w:tcPr>
          <w:p w14:paraId="0BF54DAE" w14:textId="77777777" w:rsidR="00DE31BE" w:rsidRPr="005561DE" w:rsidRDefault="00DE31BE" w:rsidP="00777A2C">
            <w:pPr>
              <w:pStyle w:val="Tabletext"/>
              <w:jc w:val="left"/>
            </w:pPr>
            <w:r w:rsidRPr="005561DE">
              <w:t>Chiffrement</w:t>
            </w:r>
          </w:p>
        </w:tc>
        <w:tc>
          <w:tcPr>
            <w:tcW w:w="5533" w:type="dxa"/>
          </w:tcPr>
          <w:p w14:paraId="5CB1D2B8" w14:textId="77777777" w:rsidR="00DE31BE" w:rsidRPr="005561DE" w:rsidRDefault="00DE31BE" w:rsidP="00777A2C">
            <w:pPr>
              <w:pStyle w:val="Tabletext"/>
              <w:jc w:val="left"/>
            </w:pPr>
            <w:r w:rsidRPr="005561DE">
              <w:t>AES128 – CCM et CTR</w:t>
            </w:r>
          </w:p>
        </w:tc>
      </w:tr>
      <w:tr w:rsidR="00DE31BE" w:rsidRPr="005561DE" w14:paraId="33274D1C" w14:textId="77777777" w:rsidTr="00D166E9">
        <w:trPr>
          <w:cantSplit/>
          <w:jc w:val="center"/>
        </w:trPr>
        <w:tc>
          <w:tcPr>
            <w:tcW w:w="4106" w:type="dxa"/>
          </w:tcPr>
          <w:p w14:paraId="36160E4A" w14:textId="77777777" w:rsidR="00DE31BE" w:rsidRPr="005561DE" w:rsidRDefault="00DE31BE" w:rsidP="00777A2C">
            <w:pPr>
              <w:pStyle w:val="Tabletext"/>
              <w:jc w:val="left"/>
            </w:pPr>
            <w:r w:rsidRPr="005561DE">
              <w:t>Authentification/protection contre les réexécutions</w:t>
            </w:r>
          </w:p>
        </w:tc>
        <w:tc>
          <w:tcPr>
            <w:tcW w:w="5533" w:type="dxa"/>
          </w:tcPr>
          <w:p w14:paraId="072F0D8B" w14:textId="77777777" w:rsidR="00DE31BE" w:rsidRPr="005561DE" w:rsidRDefault="00DE31BE" w:rsidP="00777A2C">
            <w:pPr>
              <w:pStyle w:val="Tabletext"/>
              <w:jc w:val="left"/>
            </w:pPr>
            <w:r w:rsidRPr="005561DE">
              <w:rPr>
                <w:rFonts w:asciiTheme="majorBidi" w:hAnsiTheme="majorBidi" w:cstheme="majorBidi"/>
                <w:color w:val="000000"/>
              </w:rPr>
              <w:t>Oui</w:t>
            </w:r>
          </w:p>
        </w:tc>
      </w:tr>
      <w:tr w:rsidR="00DE31BE" w:rsidRPr="005561DE" w14:paraId="5039C950" w14:textId="77777777" w:rsidTr="00D166E9">
        <w:trPr>
          <w:cantSplit/>
          <w:jc w:val="center"/>
        </w:trPr>
        <w:tc>
          <w:tcPr>
            <w:tcW w:w="4106" w:type="dxa"/>
          </w:tcPr>
          <w:p w14:paraId="05C60D2F" w14:textId="3BD3162D" w:rsidR="00DE31BE" w:rsidRPr="005561DE" w:rsidRDefault="00B71324" w:rsidP="00777A2C">
            <w:pPr>
              <w:pStyle w:val="Tabletext"/>
              <w:jc w:val="left"/>
            </w:pPr>
            <w:r w:rsidRPr="005561DE">
              <w:t>Échange</w:t>
            </w:r>
            <w:r w:rsidR="00DE31BE" w:rsidRPr="005561DE">
              <w:t xml:space="preserve"> de clés</w:t>
            </w:r>
          </w:p>
        </w:tc>
        <w:tc>
          <w:tcPr>
            <w:tcW w:w="5533" w:type="dxa"/>
          </w:tcPr>
          <w:p w14:paraId="19F467AB" w14:textId="77777777" w:rsidR="00DE31BE" w:rsidRPr="005561DE" w:rsidRDefault="00DE31BE" w:rsidP="00777A2C">
            <w:pPr>
              <w:pStyle w:val="Tabletext"/>
              <w:jc w:val="left"/>
            </w:pPr>
            <w:r w:rsidRPr="005561DE">
              <w:t>PKMv2 (Section 7.2.2)</w:t>
            </w:r>
          </w:p>
        </w:tc>
      </w:tr>
      <w:tr w:rsidR="00DE31BE" w:rsidRPr="005561DE" w14:paraId="1FF14996" w14:textId="77777777" w:rsidTr="00D166E9">
        <w:trPr>
          <w:cantSplit/>
          <w:jc w:val="center"/>
        </w:trPr>
        <w:tc>
          <w:tcPr>
            <w:tcW w:w="4106" w:type="dxa"/>
          </w:tcPr>
          <w:p w14:paraId="53ECD2C2" w14:textId="16969F21" w:rsidR="00DE31BE" w:rsidRPr="005561DE" w:rsidRDefault="00DE31BE" w:rsidP="00777A2C">
            <w:pPr>
              <w:pStyle w:val="Tabletext"/>
              <w:jc w:val="left"/>
            </w:pPr>
            <w:r w:rsidRPr="005561DE">
              <w:t xml:space="preserve">Détection des </w:t>
            </w:r>
            <w:r w:rsidR="00B71324" w:rsidRPr="005561DE">
              <w:t>nœuds</w:t>
            </w:r>
            <w:r w:rsidRPr="005561DE">
              <w:t xml:space="preserve"> malveillants</w:t>
            </w:r>
          </w:p>
        </w:tc>
        <w:tc>
          <w:tcPr>
            <w:tcW w:w="5533" w:type="dxa"/>
          </w:tcPr>
          <w:p w14:paraId="3F5E4E5E" w14:textId="77777777" w:rsidR="00DE31BE" w:rsidRPr="005561DE" w:rsidRDefault="00DE31BE" w:rsidP="00777A2C">
            <w:pPr>
              <w:pStyle w:val="Tabletext"/>
              <w:jc w:val="left"/>
            </w:pPr>
            <w:r w:rsidRPr="005561DE">
              <w:t>Oui, calcul de la clé par code d'authentification de message basé sur un chiffrement (CMAC)/code d'authentification de message haché (HMAC) pour protéger l'intégrité des messages de commande. En outre, valeur ICV des clés pour protéger l'intégrité des unités MPDU.</w:t>
            </w:r>
          </w:p>
        </w:tc>
      </w:tr>
      <w:tr w:rsidR="00DE31BE" w:rsidRPr="005561DE" w14:paraId="1E674B47" w14:textId="77777777" w:rsidTr="00D166E9">
        <w:trPr>
          <w:cantSplit/>
          <w:jc w:val="center"/>
        </w:trPr>
        <w:tc>
          <w:tcPr>
            <w:tcW w:w="4106" w:type="dxa"/>
          </w:tcPr>
          <w:p w14:paraId="06A0C661" w14:textId="77777777" w:rsidR="00DE31BE" w:rsidRPr="005561DE" w:rsidRDefault="00DE31BE" w:rsidP="00777A2C">
            <w:pPr>
              <w:pStyle w:val="Tabletext"/>
              <w:jc w:val="left"/>
            </w:pPr>
            <w:r w:rsidRPr="005561DE">
              <w:t>Identification unique de l'équipement</w:t>
            </w:r>
          </w:p>
        </w:tc>
        <w:tc>
          <w:tcPr>
            <w:tcW w:w="5533" w:type="dxa"/>
          </w:tcPr>
          <w:p w14:paraId="60E72445" w14:textId="77777777" w:rsidR="00DE31BE" w:rsidRPr="005561DE" w:rsidRDefault="00DE31BE" w:rsidP="00777A2C">
            <w:pPr>
              <w:pStyle w:val="Tabletext"/>
              <w:jc w:val="left"/>
            </w:pPr>
            <w:r w:rsidRPr="005561DE">
              <w:t>Adresse MAC, certificats X.509, carte SIM facultative</w:t>
            </w:r>
          </w:p>
        </w:tc>
      </w:tr>
    </w:tbl>
    <w:p w14:paraId="014217BE" w14:textId="77777777" w:rsidR="00DE31BE" w:rsidRPr="005561DE" w:rsidRDefault="00DE31BE" w:rsidP="00777A2C">
      <w:pPr>
        <w:pStyle w:val="TableNo"/>
      </w:pPr>
      <w:r w:rsidRPr="005561DE">
        <w:t>TABLEAU A1.4</w:t>
      </w:r>
    </w:p>
    <w:p w14:paraId="5F957584" w14:textId="77777777" w:rsidR="00DE31BE" w:rsidRPr="005561DE" w:rsidRDefault="00DE31BE" w:rsidP="00777A2C">
      <w:pPr>
        <w:pStyle w:val="Tabletitle"/>
      </w:pPr>
      <w:r w:rsidRPr="005561DE">
        <w:t>Fonctionnalités techniques et opérationnelles de la norme IEEE 802.20, mode 625k-MC</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27"/>
        <w:gridCol w:w="5812"/>
      </w:tblGrid>
      <w:tr w:rsidR="00DE31BE" w:rsidRPr="005561DE" w14:paraId="1EA17CA7" w14:textId="77777777" w:rsidTr="00B71669">
        <w:trPr>
          <w:cantSplit/>
        </w:trPr>
        <w:tc>
          <w:tcPr>
            <w:tcW w:w="3827" w:type="dxa"/>
          </w:tcPr>
          <w:p w14:paraId="03CA2A37" w14:textId="77777777" w:rsidR="00DE31BE" w:rsidRPr="005561DE" w:rsidRDefault="00DE31BE" w:rsidP="00777A2C">
            <w:pPr>
              <w:pStyle w:val="Tablehead"/>
            </w:pPr>
            <w:r w:rsidRPr="005561DE">
              <w:t>Fonction</w:t>
            </w:r>
          </w:p>
        </w:tc>
        <w:tc>
          <w:tcPr>
            <w:tcW w:w="5812" w:type="dxa"/>
          </w:tcPr>
          <w:p w14:paraId="7DC23613" w14:textId="77777777" w:rsidR="00DE31BE" w:rsidRPr="005561DE" w:rsidRDefault="00DE31BE" w:rsidP="00777A2C">
            <w:pPr>
              <w:pStyle w:val="Tablehead"/>
            </w:pPr>
            <w:r w:rsidRPr="005561DE">
              <w:t>Valeur</w:t>
            </w:r>
          </w:p>
        </w:tc>
      </w:tr>
      <w:tr w:rsidR="00DE31BE" w:rsidRPr="005561DE" w14:paraId="65F84005" w14:textId="77777777" w:rsidTr="00B71669">
        <w:trPr>
          <w:cantSplit/>
        </w:trPr>
        <w:tc>
          <w:tcPr>
            <w:tcW w:w="3827" w:type="dxa"/>
          </w:tcPr>
          <w:p w14:paraId="3437CEFC" w14:textId="77777777" w:rsidR="00DE31BE" w:rsidRPr="005561DE" w:rsidRDefault="00DE31BE" w:rsidP="00777A2C">
            <w:pPr>
              <w:pStyle w:val="Tabletext"/>
              <w:jc w:val="left"/>
            </w:pPr>
            <w:r w:rsidRPr="005561DE">
              <w:t>Bandes de fréquences prises en charges (avec ou sans licence)</w:t>
            </w:r>
          </w:p>
        </w:tc>
        <w:tc>
          <w:tcPr>
            <w:tcW w:w="5812" w:type="dxa"/>
          </w:tcPr>
          <w:p w14:paraId="5C0C7BDA" w14:textId="77777777" w:rsidR="00DE31BE" w:rsidRPr="005561DE" w:rsidRDefault="00DE31BE" w:rsidP="00777A2C">
            <w:pPr>
              <w:pStyle w:val="Tabletext"/>
              <w:jc w:val="left"/>
            </w:pPr>
            <w:r w:rsidRPr="005561DE">
              <w:t>Bandes avec licence au-dessous de 3,5 GHz</w:t>
            </w:r>
          </w:p>
        </w:tc>
      </w:tr>
      <w:tr w:rsidR="00DE31BE" w:rsidRPr="005561DE" w14:paraId="1BCA684C" w14:textId="77777777" w:rsidTr="00B71669">
        <w:trPr>
          <w:cantSplit/>
        </w:trPr>
        <w:tc>
          <w:tcPr>
            <w:tcW w:w="3827" w:type="dxa"/>
          </w:tcPr>
          <w:p w14:paraId="7FBCFA3F" w14:textId="77777777" w:rsidR="00DE31BE" w:rsidRPr="005561DE" w:rsidRDefault="00DE31BE" w:rsidP="00777A2C">
            <w:pPr>
              <w:pStyle w:val="Tabletext"/>
              <w:jc w:val="left"/>
            </w:pPr>
            <w:r w:rsidRPr="005561DE">
              <w:t>Portée opérationnelle nominale</w:t>
            </w:r>
          </w:p>
        </w:tc>
        <w:tc>
          <w:tcPr>
            <w:tcW w:w="5812" w:type="dxa"/>
          </w:tcPr>
          <w:p w14:paraId="0FD93B73" w14:textId="77777777" w:rsidR="00DE31BE" w:rsidRPr="005561DE" w:rsidRDefault="00DE31BE" w:rsidP="00777A2C">
            <w:pPr>
              <w:pStyle w:val="Tabletext"/>
              <w:jc w:val="left"/>
            </w:pPr>
            <w:r w:rsidRPr="005561DE">
              <w:t>12,7 km (max)</w:t>
            </w:r>
          </w:p>
        </w:tc>
      </w:tr>
      <w:tr w:rsidR="009B006E" w:rsidRPr="005561DE" w14:paraId="569AE553" w14:textId="77777777" w:rsidTr="00B71669">
        <w:trPr>
          <w:cantSplit/>
        </w:trPr>
        <w:tc>
          <w:tcPr>
            <w:tcW w:w="3827" w:type="dxa"/>
          </w:tcPr>
          <w:p w14:paraId="2BA1F8B8" w14:textId="77777777" w:rsidR="009B006E" w:rsidRPr="005561DE" w:rsidRDefault="009B006E" w:rsidP="00777A2C">
            <w:pPr>
              <w:pStyle w:val="Tabletext"/>
              <w:jc w:val="left"/>
            </w:pPr>
            <w:r w:rsidRPr="005561DE">
              <w:t xml:space="preserve">Fonctionnalités de mobilité (nomade/mobile) </w:t>
            </w:r>
          </w:p>
        </w:tc>
        <w:tc>
          <w:tcPr>
            <w:tcW w:w="5812" w:type="dxa"/>
          </w:tcPr>
          <w:p w14:paraId="7FCF8128" w14:textId="77777777" w:rsidR="009B006E" w:rsidRPr="005561DE" w:rsidRDefault="009B006E" w:rsidP="00777A2C">
            <w:pPr>
              <w:pStyle w:val="Tabletext"/>
              <w:jc w:val="left"/>
            </w:pPr>
            <w:r w:rsidRPr="005561DE">
              <w:t>Mobile</w:t>
            </w:r>
          </w:p>
        </w:tc>
      </w:tr>
      <w:tr w:rsidR="009B006E" w:rsidRPr="005561DE" w14:paraId="0340EA1F" w14:textId="77777777" w:rsidTr="00B71669">
        <w:trPr>
          <w:cantSplit/>
        </w:trPr>
        <w:tc>
          <w:tcPr>
            <w:tcW w:w="3827" w:type="dxa"/>
          </w:tcPr>
          <w:p w14:paraId="0F5C7C7E" w14:textId="7545DFDB" w:rsidR="009B006E" w:rsidRPr="005561DE" w:rsidRDefault="009B006E" w:rsidP="00777A2C">
            <w:pPr>
              <w:pStyle w:val="Tabletext"/>
              <w:jc w:val="left"/>
            </w:pPr>
            <w:r w:rsidRPr="005561DE">
              <w:t xml:space="preserve">Débit de données </w:t>
            </w:r>
            <w:r w:rsidR="00DA29D5" w:rsidRPr="005561DE">
              <w:t xml:space="preserve">de crête </w:t>
            </w:r>
            <w:r w:rsidRPr="005561DE">
              <w:t>(sens amont/sens aval si différents)</w:t>
            </w:r>
          </w:p>
        </w:tc>
        <w:tc>
          <w:tcPr>
            <w:tcW w:w="5812" w:type="dxa"/>
          </w:tcPr>
          <w:p w14:paraId="6A20B15B" w14:textId="77777777" w:rsidR="009B006E" w:rsidRPr="005561DE" w:rsidRDefault="009B006E" w:rsidP="00777A2C">
            <w:pPr>
              <w:pStyle w:val="Tabletext"/>
              <w:jc w:val="left"/>
            </w:pPr>
            <w:r w:rsidRPr="005561DE">
              <w:t xml:space="preserve">Débit maximal de données d'utilisateur de 1 493 Mbit/s dans le sens aval et de 571 kbit/s dans le sens amont dans une largeur de bande de porteuse de 625 kHz. </w:t>
            </w:r>
          </w:p>
        </w:tc>
      </w:tr>
      <w:tr w:rsidR="009B006E" w:rsidRPr="005561DE" w14:paraId="3EEDAB49" w14:textId="77777777" w:rsidTr="00B71669">
        <w:trPr>
          <w:cantSplit/>
        </w:trPr>
        <w:tc>
          <w:tcPr>
            <w:tcW w:w="3827" w:type="dxa"/>
          </w:tcPr>
          <w:p w14:paraId="6C62569D" w14:textId="77777777" w:rsidR="009B006E" w:rsidRPr="005561DE" w:rsidRDefault="009B006E" w:rsidP="00777A2C">
            <w:pPr>
              <w:pStyle w:val="Tabletext"/>
              <w:jc w:val="left"/>
            </w:pPr>
            <w:r w:rsidRPr="005561DE">
              <w:t>Méthode duplex (DRF, DRT, etc.)</w:t>
            </w:r>
          </w:p>
        </w:tc>
        <w:tc>
          <w:tcPr>
            <w:tcW w:w="5812" w:type="dxa"/>
          </w:tcPr>
          <w:p w14:paraId="13A1BD73" w14:textId="77777777" w:rsidR="009B006E" w:rsidRPr="005561DE" w:rsidRDefault="009B006E" w:rsidP="00777A2C">
            <w:pPr>
              <w:pStyle w:val="Tabletext"/>
              <w:jc w:val="left"/>
            </w:pPr>
            <w:r w:rsidRPr="005561DE">
              <w:t>DRT</w:t>
            </w:r>
          </w:p>
        </w:tc>
      </w:tr>
      <w:tr w:rsidR="009B006E" w:rsidRPr="005561DE" w14:paraId="7F0E905E" w14:textId="77777777" w:rsidTr="00B71669">
        <w:trPr>
          <w:cantSplit/>
        </w:trPr>
        <w:tc>
          <w:tcPr>
            <w:tcW w:w="3827" w:type="dxa"/>
          </w:tcPr>
          <w:p w14:paraId="3ED0E670" w14:textId="77777777" w:rsidR="009B006E" w:rsidRPr="005561DE" w:rsidRDefault="009B006E" w:rsidP="00777A2C">
            <w:pPr>
              <w:pStyle w:val="Tabletext"/>
              <w:jc w:val="left"/>
            </w:pPr>
            <w:r w:rsidRPr="005561DE">
              <w:t>Largueur de bande RF nominale</w:t>
            </w:r>
          </w:p>
        </w:tc>
        <w:tc>
          <w:tcPr>
            <w:tcW w:w="5812" w:type="dxa"/>
          </w:tcPr>
          <w:p w14:paraId="6F252523" w14:textId="77777777" w:rsidR="009B006E" w:rsidRPr="005561DE" w:rsidRDefault="009B006E" w:rsidP="00777A2C">
            <w:pPr>
              <w:pStyle w:val="Tabletext"/>
              <w:jc w:val="left"/>
            </w:pPr>
            <w:r w:rsidRPr="005561DE">
              <w:t>2,5 MHz (prend en charge 4 porteuses espacées de 625 kHz), 5</w:t>
            </w:r>
            <w:r w:rsidR="00B75E76" w:rsidRPr="005561DE">
              <w:t> </w:t>
            </w:r>
            <w:r w:rsidRPr="005561DE">
              <w:t>MHz (prend en charge 8 porteuses espacées de 625 kHz)</w:t>
            </w:r>
          </w:p>
        </w:tc>
      </w:tr>
      <w:tr w:rsidR="009B006E" w:rsidRPr="005561DE" w14:paraId="3DA7118D" w14:textId="77777777" w:rsidTr="00B71669">
        <w:trPr>
          <w:cantSplit/>
        </w:trPr>
        <w:tc>
          <w:tcPr>
            <w:tcW w:w="3827" w:type="dxa"/>
          </w:tcPr>
          <w:p w14:paraId="6CC572A3" w14:textId="77777777" w:rsidR="009B006E" w:rsidRPr="005561DE" w:rsidRDefault="009B006E" w:rsidP="00777A2C">
            <w:pPr>
              <w:pStyle w:val="Tabletext"/>
              <w:jc w:val="left"/>
            </w:pPr>
            <w:r w:rsidRPr="005561DE">
              <w:t>Modulation/rendement de codage – sens amont et sens aval</w:t>
            </w:r>
          </w:p>
        </w:tc>
        <w:tc>
          <w:tcPr>
            <w:tcW w:w="5812" w:type="dxa"/>
          </w:tcPr>
          <w:p w14:paraId="6DCBC73B" w14:textId="48E113BA" w:rsidR="009B006E" w:rsidRPr="005561DE" w:rsidRDefault="009B006E" w:rsidP="00777A2C">
            <w:pPr>
              <w:pStyle w:val="Tabletext"/>
              <w:jc w:val="left"/>
            </w:pPr>
            <w:r w:rsidRPr="005561DE">
              <w:t xml:space="preserve">Modulation et codage adaptatifs, </w:t>
            </w:r>
            <w:r w:rsidR="001A11BF" w:rsidRPr="005561DE">
              <w:t>MDP-2</w:t>
            </w:r>
            <w:r w:rsidRPr="005561DE">
              <w:t xml:space="preserve">, </w:t>
            </w:r>
            <w:r w:rsidR="001A11BF" w:rsidRPr="005561DE">
              <w:t>MDP-4</w:t>
            </w:r>
            <w:r w:rsidRPr="005561DE">
              <w:t xml:space="preserve">, </w:t>
            </w:r>
            <w:r w:rsidR="001A11BF" w:rsidRPr="005561DE">
              <w:t>MDP-8</w:t>
            </w:r>
            <w:r w:rsidRPr="005561DE">
              <w:t xml:space="preserve">, </w:t>
            </w:r>
            <w:r w:rsidR="00DA29D5" w:rsidRPr="005561DE">
              <w:t>MDP-</w:t>
            </w:r>
            <w:r w:rsidRPr="005561DE">
              <w:t xml:space="preserve">12, </w:t>
            </w:r>
            <w:r w:rsidR="001A11BF" w:rsidRPr="005561DE">
              <w:t>MAQ16</w:t>
            </w:r>
            <w:r w:rsidRPr="005561DE">
              <w:t xml:space="preserve">, </w:t>
            </w:r>
            <w:r w:rsidR="00DA29D5" w:rsidRPr="005561DE">
              <w:t>MAQ</w:t>
            </w:r>
            <w:r w:rsidRPr="005561DE">
              <w:t xml:space="preserve">24, </w:t>
            </w:r>
            <w:r w:rsidR="001A11BF" w:rsidRPr="005561DE">
              <w:t>MAQ32</w:t>
            </w:r>
            <w:r w:rsidRPr="005561DE">
              <w:t xml:space="preserve"> et </w:t>
            </w:r>
            <w:r w:rsidR="001A11BF" w:rsidRPr="005561DE">
              <w:t>MAQ64</w:t>
            </w:r>
          </w:p>
        </w:tc>
      </w:tr>
      <w:tr w:rsidR="009B006E" w:rsidRPr="005561DE" w14:paraId="4C283C71" w14:textId="77777777" w:rsidTr="00B71669">
        <w:trPr>
          <w:cantSplit/>
        </w:trPr>
        <w:tc>
          <w:tcPr>
            <w:tcW w:w="3827" w:type="dxa"/>
          </w:tcPr>
          <w:p w14:paraId="4D593673" w14:textId="77777777" w:rsidR="009B006E" w:rsidRPr="005561DE" w:rsidRDefault="009B006E" w:rsidP="00777A2C">
            <w:pPr>
              <w:pStyle w:val="Tabletext"/>
              <w:jc w:val="left"/>
            </w:pPr>
            <w:r w:rsidRPr="005561DE">
              <w:t>Techniques de diversité</w:t>
            </w:r>
          </w:p>
        </w:tc>
        <w:tc>
          <w:tcPr>
            <w:tcW w:w="5812" w:type="dxa"/>
          </w:tcPr>
          <w:p w14:paraId="728AA6A7" w14:textId="77777777" w:rsidR="009B006E" w:rsidRPr="005561DE" w:rsidRDefault="009B006E" w:rsidP="00777A2C">
            <w:pPr>
              <w:pStyle w:val="Tabletext"/>
              <w:jc w:val="left"/>
            </w:pPr>
            <w:r w:rsidRPr="005561DE">
              <w:t>Diversité spatiale</w:t>
            </w:r>
          </w:p>
        </w:tc>
      </w:tr>
      <w:tr w:rsidR="009B006E" w:rsidRPr="005561DE" w14:paraId="782A63BE" w14:textId="77777777" w:rsidTr="00B71669">
        <w:trPr>
          <w:cantSplit/>
        </w:trPr>
        <w:tc>
          <w:tcPr>
            <w:tcW w:w="3827" w:type="dxa"/>
          </w:tcPr>
          <w:p w14:paraId="3EA3AAEB" w14:textId="77777777" w:rsidR="009B006E" w:rsidRPr="005561DE" w:rsidRDefault="009B006E" w:rsidP="00777A2C">
            <w:pPr>
              <w:pStyle w:val="Tabletext"/>
              <w:jc w:val="left"/>
            </w:pPr>
            <w:r w:rsidRPr="005561DE">
              <w:t>Prise en charge de la technique MIMO (oui/non)</w:t>
            </w:r>
          </w:p>
        </w:tc>
        <w:tc>
          <w:tcPr>
            <w:tcW w:w="5812" w:type="dxa"/>
          </w:tcPr>
          <w:p w14:paraId="27E0DA7B" w14:textId="77777777" w:rsidR="009B006E" w:rsidRPr="005561DE" w:rsidRDefault="009B006E" w:rsidP="00777A2C">
            <w:pPr>
              <w:pStyle w:val="Tabletext"/>
              <w:jc w:val="left"/>
            </w:pPr>
            <w:r w:rsidRPr="005561DE">
              <w:t>Oui</w:t>
            </w:r>
          </w:p>
        </w:tc>
      </w:tr>
      <w:tr w:rsidR="009B006E" w:rsidRPr="005561DE" w14:paraId="3892D252" w14:textId="77777777" w:rsidTr="00B71669">
        <w:trPr>
          <w:cantSplit/>
        </w:trPr>
        <w:tc>
          <w:tcPr>
            <w:tcW w:w="3827" w:type="dxa"/>
          </w:tcPr>
          <w:p w14:paraId="0D415FAC" w14:textId="77777777" w:rsidR="009B006E" w:rsidRPr="005561DE" w:rsidRDefault="009B006E" w:rsidP="00777A2C">
            <w:pPr>
              <w:pStyle w:val="Tabletext"/>
              <w:jc w:val="left"/>
            </w:pPr>
            <w:r w:rsidRPr="005561DE">
              <w:t>Orientation/conformation du faisceau</w:t>
            </w:r>
          </w:p>
        </w:tc>
        <w:tc>
          <w:tcPr>
            <w:tcW w:w="5812" w:type="dxa"/>
          </w:tcPr>
          <w:p w14:paraId="1FFFEF7A" w14:textId="77777777" w:rsidR="009B006E" w:rsidRPr="005561DE" w:rsidRDefault="009B006E" w:rsidP="00777A2C">
            <w:pPr>
              <w:pStyle w:val="Tabletext"/>
              <w:jc w:val="left"/>
            </w:pPr>
            <w:r w:rsidRPr="005561DE">
              <w:t>Sélectivité spatiale du canal et traitement adaptatif du réseau d'antennes.</w:t>
            </w:r>
          </w:p>
        </w:tc>
      </w:tr>
      <w:tr w:rsidR="009B006E" w:rsidRPr="005561DE" w14:paraId="3FC15F1D" w14:textId="77777777" w:rsidTr="00B71669">
        <w:trPr>
          <w:cantSplit/>
        </w:trPr>
        <w:tc>
          <w:tcPr>
            <w:tcW w:w="3827" w:type="dxa"/>
          </w:tcPr>
          <w:p w14:paraId="739B53B3" w14:textId="77777777" w:rsidR="009B006E" w:rsidRPr="005561DE" w:rsidRDefault="009B006E" w:rsidP="00777A2C">
            <w:pPr>
              <w:pStyle w:val="Tabletext"/>
              <w:jc w:val="left"/>
            </w:pPr>
            <w:r w:rsidRPr="005561DE">
              <w:t>Retransmission</w:t>
            </w:r>
          </w:p>
        </w:tc>
        <w:tc>
          <w:tcPr>
            <w:tcW w:w="5812" w:type="dxa"/>
          </w:tcPr>
          <w:p w14:paraId="28E6F7E9" w14:textId="77777777" w:rsidR="009B006E" w:rsidRPr="005561DE" w:rsidRDefault="009B006E" w:rsidP="00777A2C">
            <w:pPr>
              <w:pStyle w:val="Tabletext"/>
              <w:jc w:val="left"/>
            </w:pPr>
            <w:r w:rsidRPr="005561DE">
              <w:t>ARQ rapide</w:t>
            </w:r>
          </w:p>
        </w:tc>
      </w:tr>
      <w:tr w:rsidR="00DE31BE" w:rsidRPr="005561DE" w14:paraId="12FA4181" w14:textId="77777777" w:rsidTr="00B71669">
        <w:trPr>
          <w:cantSplit/>
        </w:trPr>
        <w:tc>
          <w:tcPr>
            <w:tcW w:w="3827" w:type="dxa"/>
          </w:tcPr>
          <w:p w14:paraId="786AC196" w14:textId="77777777" w:rsidR="00DE31BE" w:rsidRPr="005561DE" w:rsidRDefault="00DE31BE" w:rsidP="00777A2C">
            <w:pPr>
              <w:pStyle w:val="Tabletext"/>
              <w:jc w:val="left"/>
            </w:pPr>
            <w:r w:rsidRPr="005561DE">
              <w:t>Correction d'erreur directe</w:t>
            </w:r>
          </w:p>
        </w:tc>
        <w:tc>
          <w:tcPr>
            <w:tcW w:w="5812" w:type="dxa"/>
          </w:tcPr>
          <w:p w14:paraId="32918078" w14:textId="77777777" w:rsidR="00DE31BE" w:rsidRPr="005561DE" w:rsidRDefault="00DE31BE" w:rsidP="00777A2C">
            <w:pPr>
              <w:pStyle w:val="Tabletext"/>
              <w:jc w:val="left"/>
            </w:pPr>
            <w:r w:rsidRPr="005561DE">
              <w:t>Codage par bloc et codage convolutionnel/décodage Viterbi</w:t>
            </w:r>
          </w:p>
        </w:tc>
      </w:tr>
      <w:tr w:rsidR="00DE31BE" w:rsidRPr="005561DE" w14:paraId="790148D4" w14:textId="77777777" w:rsidTr="00B71669">
        <w:trPr>
          <w:cantSplit/>
        </w:trPr>
        <w:tc>
          <w:tcPr>
            <w:tcW w:w="3827" w:type="dxa"/>
          </w:tcPr>
          <w:p w14:paraId="25AFB766" w14:textId="77777777" w:rsidR="00DE31BE" w:rsidRPr="005561DE" w:rsidRDefault="00DE31BE" w:rsidP="00777A2C">
            <w:pPr>
              <w:pStyle w:val="Tabletext"/>
              <w:jc w:val="left"/>
            </w:pPr>
            <w:r w:rsidRPr="005561DE">
              <w:t>Gestion des brouillages</w:t>
            </w:r>
          </w:p>
        </w:tc>
        <w:tc>
          <w:tcPr>
            <w:tcW w:w="5812" w:type="dxa"/>
          </w:tcPr>
          <w:p w14:paraId="611B8D1C" w14:textId="77777777" w:rsidR="00DE31BE" w:rsidRPr="005561DE" w:rsidRDefault="00DE31BE" w:rsidP="00777A2C">
            <w:pPr>
              <w:pStyle w:val="Tabletext"/>
              <w:jc w:val="left"/>
            </w:pPr>
            <w:r w:rsidRPr="005561DE">
              <w:t>Traitement adaptatif des signaux d'antenne</w:t>
            </w:r>
          </w:p>
        </w:tc>
      </w:tr>
      <w:tr w:rsidR="00DE31BE" w:rsidRPr="005561DE" w14:paraId="5ECDC6DE" w14:textId="77777777" w:rsidTr="00B71669">
        <w:trPr>
          <w:cantSplit/>
        </w:trPr>
        <w:tc>
          <w:tcPr>
            <w:tcW w:w="3827" w:type="dxa"/>
          </w:tcPr>
          <w:p w14:paraId="4153EF2B" w14:textId="77777777" w:rsidR="00DE31BE" w:rsidRPr="005561DE" w:rsidRDefault="00DE31BE" w:rsidP="00777A2C">
            <w:pPr>
              <w:pStyle w:val="Tabletext"/>
              <w:jc w:val="left"/>
            </w:pPr>
            <w:r w:rsidRPr="005561DE">
              <w:t>Gestion de la puissance</w:t>
            </w:r>
          </w:p>
        </w:tc>
        <w:tc>
          <w:tcPr>
            <w:tcW w:w="5812" w:type="dxa"/>
          </w:tcPr>
          <w:p w14:paraId="4C0B0BBA" w14:textId="77777777" w:rsidR="00DE31BE" w:rsidRPr="005561DE" w:rsidRDefault="00DE31BE" w:rsidP="00777A2C">
            <w:pPr>
              <w:pStyle w:val="Tabletext"/>
              <w:jc w:val="left"/>
            </w:pPr>
            <w:r w:rsidRPr="005561DE">
              <w:t>Mécanisme de commande adaptative de puissance (boucle ouverte et boucle fermée). La commande de puissance permettra d'augmenter la capacité du réseau et de réduire la consommation d'électricité dans les sens amont et aval.</w:t>
            </w:r>
          </w:p>
        </w:tc>
      </w:tr>
      <w:tr w:rsidR="00DE31BE" w:rsidRPr="005561DE" w14:paraId="4F5754C9" w14:textId="77777777" w:rsidTr="00B71669">
        <w:trPr>
          <w:cantSplit/>
        </w:trPr>
        <w:tc>
          <w:tcPr>
            <w:tcW w:w="3827" w:type="dxa"/>
          </w:tcPr>
          <w:p w14:paraId="17532CDC" w14:textId="77777777" w:rsidR="00DE31BE" w:rsidRPr="005561DE" w:rsidRDefault="00DE31BE" w:rsidP="00777A2C">
            <w:pPr>
              <w:pStyle w:val="Tabletext"/>
              <w:jc w:val="left"/>
            </w:pPr>
            <w:r w:rsidRPr="005561DE">
              <w:t>Topologie de connexion</w:t>
            </w:r>
          </w:p>
        </w:tc>
        <w:tc>
          <w:tcPr>
            <w:tcW w:w="5812" w:type="dxa"/>
          </w:tcPr>
          <w:p w14:paraId="6CECB136" w14:textId="77777777" w:rsidR="00DE31BE" w:rsidRPr="005561DE" w:rsidRDefault="00DE31BE" w:rsidP="00777A2C">
            <w:pPr>
              <w:pStyle w:val="Tabletext"/>
              <w:jc w:val="left"/>
            </w:pPr>
            <w:r w:rsidRPr="005561DE">
              <w:t>Point à multipoint</w:t>
            </w:r>
          </w:p>
        </w:tc>
      </w:tr>
    </w:tbl>
    <w:p w14:paraId="74574A9B" w14:textId="78BB762B" w:rsidR="00B71669" w:rsidRPr="005561DE" w:rsidRDefault="00B71669">
      <w:pPr>
        <w:tabs>
          <w:tab w:val="clear" w:pos="794"/>
          <w:tab w:val="clear" w:pos="1191"/>
          <w:tab w:val="clear" w:pos="1588"/>
          <w:tab w:val="clear" w:pos="1985"/>
        </w:tabs>
        <w:overflowPunct/>
        <w:autoSpaceDE/>
        <w:autoSpaceDN/>
        <w:adjustRightInd/>
        <w:spacing w:before="0"/>
        <w:jc w:val="left"/>
        <w:textAlignment w:val="auto"/>
      </w:pPr>
      <w:r w:rsidRPr="005561DE">
        <w:br w:type="page"/>
      </w:r>
    </w:p>
    <w:p w14:paraId="7F26F94B" w14:textId="3C64EA7D" w:rsidR="00B71669" w:rsidRPr="005561DE" w:rsidRDefault="00B71669" w:rsidP="00B71669">
      <w:pPr>
        <w:pStyle w:val="TableNo"/>
      </w:pPr>
      <w:r w:rsidRPr="005561DE">
        <w:t>TABLEAU A1.4 (</w:t>
      </w:r>
      <w:r w:rsidRPr="005561DE">
        <w:rPr>
          <w:i/>
          <w:iCs/>
        </w:rPr>
        <w:t>fin</w:t>
      </w:r>
      <w:r w:rsidRPr="005561DE">
        <w:t>)</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27"/>
        <w:gridCol w:w="5812"/>
      </w:tblGrid>
      <w:tr w:rsidR="00B71669" w:rsidRPr="005561DE" w14:paraId="075F5834" w14:textId="77777777" w:rsidTr="00117DBA">
        <w:trPr>
          <w:cantSplit/>
        </w:trPr>
        <w:tc>
          <w:tcPr>
            <w:tcW w:w="3827" w:type="dxa"/>
          </w:tcPr>
          <w:p w14:paraId="475BD2BB" w14:textId="77777777" w:rsidR="00B71669" w:rsidRPr="005561DE" w:rsidRDefault="00B71669" w:rsidP="00117DBA">
            <w:pPr>
              <w:pStyle w:val="Tablehead"/>
            </w:pPr>
            <w:r w:rsidRPr="005561DE">
              <w:t>Fonction</w:t>
            </w:r>
          </w:p>
        </w:tc>
        <w:tc>
          <w:tcPr>
            <w:tcW w:w="5812" w:type="dxa"/>
          </w:tcPr>
          <w:p w14:paraId="28B01D43" w14:textId="77777777" w:rsidR="00B71669" w:rsidRPr="005561DE" w:rsidRDefault="00B71669" w:rsidP="00117DBA">
            <w:pPr>
              <w:pStyle w:val="Tablehead"/>
            </w:pPr>
            <w:r w:rsidRPr="005561DE">
              <w:t>Valeur</w:t>
            </w:r>
          </w:p>
        </w:tc>
      </w:tr>
      <w:tr w:rsidR="00DE31BE" w:rsidRPr="005561DE" w14:paraId="4737A233" w14:textId="77777777" w:rsidTr="00B71669">
        <w:trPr>
          <w:cantSplit/>
        </w:trPr>
        <w:tc>
          <w:tcPr>
            <w:tcW w:w="3827" w:type="dxa"/>
          </w:tcPr>
          <w:p w14:paraId="645C79B6" w14:textId="77777777" w:rsidR="00DE31BE" w:rsidRPr="005561DE" w:rsidRDefault="00DE31BE" w:rsidP="00777A2C">
            <w:pPr>
              <w:pStyle w:val="Tabletext"/>
              <w:jc w:val="left"/>
            </w:pPr>
            <w:r w:rsidRPr="005561DE">
              <w:t>Méthodes d'accès au support</w:t>
            </w:r>
          </w:p>
        </w:tc>
        <w:tc>
          <w:tcPr>
            <w:tcW w:w="5812" w:type="dxa"/>
          </w:tcPr>
          <w:p w14:paraId="4AB61B06" w14:textId="1B207E30" w:rsidR="00DE31BE" w:rsidRPr="005561DE" w:rsidRDefault="00DE31BE" w:rsidP="00777A2C">
            <w:pPr>
              <w:pStyle w:val="Tabletext"/>
              <w:jc w:val="left"/>
            </w:pPr>
            <w:r w:rsidRPr="005561DE">
              <w:t xml:space="preserve">Accès aléatoire </w:t>
            </w:r>
            <w:r w:rsidR="00DA29D5" w:rsidRPr="005561DE">
              <w:t>AMRT</w:t>
            </w:r>
            <w:r w:rsidRPr="005561DE">
              <w:t>-</w:t>
            </w:r>
            <w:r w:rsidR="00DA29D5" w:rsidRPr="005561DE">
              <w:t>DRT</w:t>
            </w:r>
          </w:p>
        </w:tc>
      </w:tr>
      <w:tr w:rsidR="00DE31BE" w:rsidRPr="005561DE" w14:paraId="0B6E229C" w14:textId="77777777" w:rsidTr="00B71669">
        <w:trPr>
          <w:cantSplit/>
        </w:trPr>
        <w:tc>
          <w:tcPr>
            <w:tcW w:w="3827" w:type="dxa"/>
          </w:tcPr>
          <w:p w14:paraId="3C566362" w14:textId="77777777" w:rsidR="00DE31BE" w:rsidRPr="005561DE" w:rsidRDefault="00DE31BE" w:rsidP="00777A2C">
            <w:pPr>
              <w:pStyle w:val="Tabletext"/>
              <w:jc w:val="left"/>
            </w:pPr>
            <w:r w:rsidRPr="005561DE">
              <w:t>Méthodes d'accès multiple</w:t>
            </w:r>
          </w:p>
        </w:tc>
        <w:tc>
          <w:tcPr>
            <w:tcW w:w="5812" w:type="dxa"/>
          </w:tcPr>
          <w:p w14:paraId="592F6CCF" w14:textId="47C7E6D5" w:rsidR="00DE31BE" w:rsidRPr="005561DE" w:rsidRDefault="00DA29D5" w:rsidP="00777A2C">
            <w:pPr>
              <w:pStyle w:val="Tabletext"/>
              <w:jc w:val="left"/>
            </w:pPr>
            <w:r w:rsidRPr="005561DE">
              <w:t>AMRF</w:t>
            </w:r>
            <w:r w:rsidR="00DE31BE" w:rsidRPr="005561DE">
              <w:t>-</w:t>
            </w:r>
            <w:r w:rsidRPr="005561DE">
              <w:t>AMRT</w:t>
            </w:r>
            <w:r w:rsidR="00DE31BE" w:rsidRPr="005561DE">
              <w:t>-</w:t>
            </w:r>
            <w:r w:rsidRPr="005561DE">
              <w:t>AMRS</w:t>
            </w:r>
          </w:p>
        </w:tc>
      </w:tr>
      <w:tr w:rsidR="00DE31BE" w:rsidRPr="005561DE" w14:paraId="22CD3747" w14:textId="77777777" w:rsidTr="00B71669">
        <w:trPr>
          <w:cantSplit/>
        </w:trPr>
        <w:tc>
          <w:tcPr>
            <w:tcW w:w="3827" w:type="dxa"/>
          </w:tcPr>
          <w:p w14:paraId="1B32733F" w14:textId="77777777" w:rsidR="00DE31BE" w:rsidRPr="005561DE" w:rsidRDefault="00DE31BE" w:rsidP="00777A2C">
            <w:pPr>
              <w:pStyle w:val="Tabletext"/>
              <w:jc w:val="left"/>
            </w:pPr>
            <w:r w:rsidRPr="005561DE">
              <w:t>Découverte et méthode d'association</w:t>
            </w:r>
          </w:p>
        </w:tc>
        <w:tc>
          <w:tcPr>
            <w:tcW w:w="5812" w:type="dxa"/>
          </w:tcPr>
          <w:p w14:paraId="797BF0AE" w14:textId="77777777" w:rsidR="00DE31BE" w:rsidRPr="005561DE" w:rsidRDefault="00DE31BE" w:rsidP="00777A2C">
            <w:pPr>
              <w:pStyle w:val="Tabletext"/>
              <w:jc w:val="left"/>
            </w:pPr>
            <w:r w:rsidRPr="005561DE">
              <w:t xml:space="preserve">Par authentification mutuelle station de base – terminal utilisateur </w:t>
            </w:r>
          </w:p>
        </w:tc>
      </w:tr>
      <w:tr w:rsidR="00DE31BE" w:rsidRPr="005561DE" w14:paraId="413405B7" w14:textId="77777777" w:rsidTr="00B71669">
        <w:trPr>
          <w:cantSplit/>
        </w:trPr>
        <w:tc>
          <w:tcPr>
            <w:tcW w:w="3827" w:type="dxa"/>
          </w:tcPr>
          <w:p w14:paraId="35CE6035" w14:textId="77777777" w:rsidR="00DE31BE" w:rsidRPr="005561DE" w:rsidRDefault="00DE31BE" w:rsidP="00777A2C">
            <w:pPr>
              <w:pStyle w:val="Tabletext"/>
              <w:jc w:val="left"/>
            </w:pPr>
            <w:r w:rsidRPr="005561DE">
              <w:t>Méthodes de qualité de service</w:t>
            </w:r>
          </w:p>
        </w:tc>
        <w:tc>
          <w:tcPr>
            <w:tcW w:w="5812" w:type="dxa"/>
          </w:tcPr>
          <w:p w14:paraId="494D9AAF" w14:textId="6451B7BF" w:rsidR="00DE31BE" w:rsidRPr="005561DE" w:rsidRDefault="00DE31BE" w:rsidP="00777A2C">
            <w:pPr>
              <w:pStyle w:val="Tabletext"/>
              <w:jc w:val="left"/>
            </w:pPr>
            <w:r w:rsidRPr="005561DE">
              <w:t xml:space="preserve">Le mode 625k-MC définit trois classes de qualité de service qui mettent en </w:t>
            </w:r>
            <w:r w:rsidR="00B71324" w:rsidRPr="005561DE">
              <w:t>œuvre</w:t>
            </w:r>
            <w:r w:rsidRPr="005561DE">
              <w:t xml:space="preserve"> le model DiffServ de l'IETF: les comportements par saut de réexpédition accélérée (EF), de réexpédition assurée (AF) et de meilleur effort fondés sur les points de code DiffServ. </w:t>
            </w:r>
          </w:p>
        </w:tc>
      </w:tr>
      <w:tr w:rsidR="00DE31BE" w:rsidRPr="005561DE" w14:paraId="3BFB677B" w14:textId="77777777" w:rsidTr="00B71669">
        <w:trPr>
          <w:cantSplit/>
        </w:trPr>
        <w:tc>
          <w:tcPr>
            <w:tcW w:w="3827" w:type="dxa"/>
          </w:tcPr>
          <w:p w14:paraId="03CC04AB" w14:textId="77777777" w:rsidR="00DE31BE" w:rsidRPr="005561DE" w:rsidRDefault="00DE31BE" w:rsidP="00777A2C">
            <w:pPr>
              <w:pStyle w:val="Tabletext"/>
              <w:jc w:val="left"/>
            </w:pPr>
            <w:r w:rsidRPr="005561DE">
              <w:t>Détection de l'emplacement</w:t>
            </w:r>
          </w:p>
        </w:tc>
        <w:tc>
          <w:tcPr>
            <w:tcW w:w="5812" w:type="dxa"/>
          </w:tcPr>
          <w:p w14:paraId="44DBB6AA" w14:textId="77777777" w:rsidR="00DE31BE" w:rsidRPr="005561DE" w:rsidRDefault="00DE31BE" w:rsidP="00777A2C">
            <w:pPr>
              <w:pStyle w:val="Tabletext"/>
              <w:jc w:val="left"/>
            </w:pPr>
            <w:r w:rsidRPr="005561DE">
              <w:t>Oui</w:t>
            </w:r>
          </w:p>
        </w:tc>
      </w:tr>
      <w:tr w:rsidR="00DE31BE" w:rsidRPr="005561DE" w14:paraId="02B2B038" w14:textId="77777777" w:rsidTr="00B71669">
        <w:trPr>
          <w:cantSplit/>
        </w:trPr>
        <w:tc>
          <w:tcPr>
            <w:tcW w:w="3827" w:type="dxa"/>
          </w:tcPr>
          <w:p w14:paraId="36BDBDB7" w14:textId="77777777" w:rsidR="00DE31BE" w:rsidRPr="005561DE" w:rsidRDefault="00DE31BE" w:rsidP="00777A2C">
            <w:pPr>
              <w:pStyle w:val="Tabletext"/>
              <w:jc w:val="left"/>
            </w:pPr>
            <w:r w:rsidRPr="005561DE">
              <w:t>Télémétrie</w:t>
            </w:r>
          </w:p>
        </w:tc>
        <w:tc>
          <w:tcPr>
            <w:tcW w:w="5812" w:type="dxa"/>
          </w:tcPr>
          <w:p w14:paraId="2823DBC4" w14:textId="77777777" w:rsidR="00DE31BE" w:rsidRPr="005561DE" w:rsidRDefault="00DE31BE" w:rsidP="00777A2C">
            <w:pPr>
              <w:pStyle w:val="Tabletext"/>
              <w:jc w:val="left"/>
            </w:pPr>
            <w:r w:rsidRPr="005561DE">
              <w:t>Oui</w:t>
            </w:r>
          </w:p>
        </w:tc>
      </w:tr>
      <w:tr w:rsidR="00DE31BE" w:rsidRPr="005561DE" w14:paraId="5C393256" w14:textId="77777777" w:rsidTr="00B71669">
        <w:trPr>
          <w:cantSplit/>
        </w:trPr>
        <w:tc>
          <w:tcPr>
            <w:tcW w:w="3827" w:type="dxa"/>
          </w:tcPr>
          <w:p w14:paraId="1C1F08CC" w14:textId="77777777" w:rsidR="00DE31BE" w:rsidRPr="005561DE" w:rsidRDefault="00DE31BE" w:rsidP="00777A2C">
            <w:pPr>
              <w:pStyle w:val="Tabletext"/>
              <w:jc w:val="left"/>
            </w:pPr>
            <w:r w:rsidRPr="005561DE">
              <w:t>Chiffrement</w:t>
            </w:r>
          </w:p>
        </w:tc>
        <w:tc>
          <w:tcPr>
            <w:tcW w:w="5812" w:type="dxa"/>
          </w:tcPr>
          <w:p w14:paraId="6DA13348" w14:textId="77777777" w:rsidR="00DE31BE" w:rsidRPr="005561DE" w:rsidRDefault="00DE31BE" w:rsidP="00777A2C">
            <w:pPr>
              <w:pStyle w:val="Tabletext"/>
              <w:jc w:val="left"/>
            </w:pPr>
            <w:r w:rsidRPr="005561DE">
              <w:t>Chiffrement de flux RC4 et AES</w:t>
            </w:r>
          </w:p>
        </w:tc>
      </w:tr>
      <w:tr w:rsidR="00DE31BE" w:rsidRPr="005561DE" w14:paraId="628C6857" w14:textId="77777777" w:rsidTr="00B71669">
        <w:trPr>
          <w:cantSplit/>
        </w:trPr>
        <w:tc>
          <w:tcPr>
            <w:tcW w:w="3827" w:type="dxa"/>
          </w:tcPr>
          <w:p w14:paraId="194CFDB6" w14:textId="77777777" w:rsidR="00DE31BE" w:rsidRPr="005561DE" w:rsidRDefault="00DE31BE" w:rsidP="00777A2C">
            <w:pPr>
              <w:pStyle w:val="Tabletext"/>
              <w:jc w:val="left"/>
            </w:pPr>
            <w:r w:rsidRPr="005561DE">
              <w:t>Authentification/protection contre les réexécutions</w:t>
            </w:r>
          </w:p>
        </w:tc>
        <w:tc>
          <w:tcPr>
            <w:tcW w:w="5812" w:type="dxa"/>
          </w:tcPr>
          <w:p w14:paraId="39ADFB3F" w14:textId="77777777" w:rsidR="00DE31BE" w:rsidRPr="005561DE" w:rsidRDefault="00DE31BE" w:rsidP="00777A2C">
            <w:pPr>
              <w:pStyle w:val="Tabletext"/>
              <w:jc w:val="left"/>
            </w:pPr>
            <w:r w:rsidRPr="005561DE">
              <w:t>Authentification de la station de base et authentification du terminal utilisateur fondées sur l'utilisation de certificats numériques signés conformément à la norme ISO/CEI 9796 à l'aide de l'algorithme Rivest, Shamir et Adleman (RSA).</w:t>
            </w:r>
          </w:p>
        </w:tc>
      </w:tr>
      <w:tr w:rsidR="00DE31BE" w:rsidRPr="005561DE" w14:paraId="112A3D32" w14:textId="77777777" w:rsidTr="00B71669">
        <w:trPr>
          <w:cantSplit/>
        </w:trPr>
        <w:tc>
          <w:tcPr>
            <w:tcW w:w="3827" w:type="dxa"/>
          </w:tcPr>
          <w:p w14:paraId="3F8BC43F" w14:textId="257F7EBD" w:rsidR="00DE31BE" w:rsidRPr="005561DE" w:rsidRDefault="00B71324" w:rsidP="00777A2C">
            <w:pPr>
              <w:pStyle w:val="Tabletext"/>
              <w:jc w:val="left"/>
            </w:pPr>
            <w:r w:rsidRPr="005561DE">
              <w:t>Échange</w:t>
            </w:r>
            <w:r w:rsidR="00DE31BE" w:rsidRPr="005561DE">
              <w:t xml:space="preserve"> de clés</w:t>
            </w:r>
          </w:p>
        </w:tc>
        <w:tc>
          <w:tcPr>
            <w:tcW w:w="5812" w:type="dxa"/>
          </w:tcPr>
          <w:p w14:paraId="6FF47B47" w14:textId="77777777" w:rsidR="00DE31BE" w:rsidRPr="005561DE" w:rsidRDefault="00DE31BE" w:rsidP="00777A2C">
            <w:pPr>
              <w:pStyle w:val="Tabletext"/>
              <w:jc w:val="left"/>
            </w:pPr>
            <w:r w:rsidRPr="005561DE">
              <w:t>Cryptographie à courbe elliptique (en utilisant les courbes K</w:t>
            </w:r>
            <w:r w:rsidR="00B75E76" w:rsidRPr="005561DE">
              <w:noBreakHyphen/>
            </w:r>
            <w:r w:rsidRPr="005561DE">
              <w:t>163 et K-233 de la norme FIPS-186-2)</w:t>
            </w:r>
          </w:p>
        </w:tc>
      </w:tr>
      <w:tr w:rsidR="00DE31BE" w:rsidRPr="005561DE" w14:paraId="5945E793" w14:textId="77777777" w:rsidTr="00B71669">
        <w:trPr>
          <w:cantSplit/>
        </w:trPr>
        <w:tc>
          <w:tcPr>
            <w:tcW w:w="3827" w:type="dxa"/>
          </w:tcPr>
          <w:p w14:paraId="1C7A57F2" w14:textId="08335FD6" w:rsidR="00DE31BE" w:rsidRPr="005561DE" w:rsidRDefault="00DE31BE" w:rsidP="00777A2C">
            <w:pPr>
              <w:pStyle w:val="Tabletext"/>
              <w:jc w:val="left"/>
            </w:pPr>
            <w:r w:rsidRPr="005561DE">
              <w:t xml:space="preserve">Détection des </w:t>
            </w:r>
            <w:r w:rsidR="00B71324" w:rsidRPr="005561DE">
              <w:t>nœuds</w:t>
            </w:r>
            <w:r w:rsidRPr="005561DE">
              <w:t xml:space="preserve"> malveillants</w:t>
            </w:r>
          </w:p>
        </w:tc>
        <w:tc>
          <w:tcPr>
            <w:tcW w:w="5812" w:type="dxa"/>
          </w:tcPr>
          <w:p w14:paraId="1C8C9BE8" w14:textId="49DB4A08" w:rsidR="00DE31BE" w:rsidRPr="005561DE" w:rsidRDefault="00DE31BE" w:rsidP="00777A2C">
            <w:pPr>
              <w:pStyle w:val="Tabletext"/>
              <w:jc w:val="left"/>
            </w:pPr>
            <w:r w:rsidRPr="005561DE">
              <w:t xml:space="preserve">Protégée contre les </w:t>
            </w:r>
            <w:r w:rsidR="00B71324" w:rsidRPr="005561DE">
              <w:t>nœuds</w:t>
            </w:r>
            <w:r w:rsidRPr="005561DE">
              <w:t xml:space="preserve"> malveillants</w:t>
            </w:r>
          </w:p>
        </w:tc>
      </w:tr>
      <w:tr w:rsidR="00DE31BE" w:rsidRPr="005561DE" w14:paraId="2648E634" w14:textId="77777777" w:rsidTr="00B71669">
        <w:trPr>
          <w:cantSplit/>
        </w:trPr>
        <w:tc>
          <w:tcPr>
            <w:tcW w:w="3827" w:type="dxa"/>
          </w:tcPr>
          <w:p w14:paraId="69D1D980" w14:textId="77777777" w:rsidR="00DE31BE" w:rsidRPr="005561DE" w:rsidRDefault="00DE31BE" w:rsidP="00777A2C">
            <w:pPr>
              <w:pStyle w:val="Tabletext"/>
              <w:jc w:val="left"/>
            </w:pPr>
            <w:r w:rsidRPr="005561DE">
              <w:t>Identification unique de l'équipement</w:t>
            </w:r>
          </w:p>
        </w:tc>
        <w:tc>
          <w:tcPr>
            <w:tcW w:w="5812" w:type="dxa"/>
          </w:tcPr>
          <w:p w14:paraId="3292014E" w14:textId="77777777" w:rsidR="00DE31BE" w:rsidRPr="005561DE" w:rsidRDefault="00DE31BE" w:rsidP="00777A2C">
            <w:pPr>
              <w:pStyle w:val="Tabletext"/>
              <w:jc w:val="left"/>
            </w:pPr>
            <w:r w:rsidRPr="005561DE">
              <w:t>Oui</w:t>
            </w:r>
          </w:p>
        </w:tc>
      </w:tr>
    </w:tbl>
    <w:p w14:paraId="79BDE7A0" w14:textId="77777777" w:rsidR="00DE31BE" w:rsidRPr="005561DE" w:rsidRDefault="00DE31BE" w:rsidP="00777A2C">
      <w:pPr>
        <w:pStyle w:val="TableNo"/>
      </w:pPr>
      <w:r w:rsidRPr="005561DE">
        <w:t>TABLEAU A1.5</w:t>
      </w:r>
    </w:p>
    <w:p w14:paraId="056BD4D9" w14:textId="77777777" w:rsidR="00DE31BE" w:rsidRPr="005561DE" w:rsidRDefault="00DE31BE" w:rsidP="00777A2C">
      <w:pPr>
        <w:pStyle w:val="Tabletitle"/>
      </w:pPr>
      <w:r w:rsidRPr="005561DE">
        <w:t>Fonctionnalités techniques et opérationnelles de la norme IEEE 802.22</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31"/>
        <w:gridCol w:w="5108"/>
      </w:tblGrid>
      <w:tr w:rsidR="00DE31BE" w:rsidRPr="005561DE" w14:paraId="495FD386" w14:textId="77777777" w:rsidTr="00D166E9">
        <w:trPr>
          <w:cantSplit/>
        </w:trPr>
        <w:tc>
          <w:tcPr>
            <w:tcW w:w="4531" w:type="dxa"/>
          </w:tcPr>
          <w:p w14:paraId="14D135B8" w14:textId="77777777" w:rsidR="00DE31BE" w:rsidRPr="005561DE" w:rsidRDefault="00DE31BE" w:rsidP="00777A2C">
            <w:pPr>
              <w:pStyle w:val="Tablehead"/>
            </w:pPr>
            <w:r w:rsidRPr="005561DE">
              <w:t xml:space="preserve">Fonction </w:t>
            </w:r>
          </w:p>
        </w:tc>
        <w:tc>
          <w:tcPr>
            <w:tcW w:w="5108" w:type="dxa"/>
          </w:tcPr>
          <w:p w14:paraId="39067FC1" w14:textId="77777777" w:rsidR="00DE31BE" w:rsidRPr="005561DE" w:rsidRDefault="00DE31BE" w:rsidP="00777A2C">
            <w:pPr>
              <w:pStyle w:val="Tablehead"/>
            </w:pPr>
            <w:r w:rsidRPr="005561DE">
              <w:t>Valeur</w:t>
            </w:r>
          </w:p>
        </w:tc>
      </w:tr>
      <w:tr w:rsidR="00DE31BE" w:rsidRPr="005561DE" w14:paraId="74E5CE72" w14:textId="77777777" w:rsidTr="00D166E9">
        <w:trPr>
          <w:cantSplit/>
        </w:trPr>
        <w:tc>
          <w:tcPr>
            <w:tcW w:w="4531" w:type="dxa"/>
          </w:tcPr>
          <w:p w14:paraId="7C428F4C" w14:textId="77777777" w:rsidR="00DE31BE" w:rsidRPr="005561DE" w:rsidRDefault="00DE31BE" w:rsidP="00777A2C">
            <w:pPr>
              <w:pStyle w:val="Tabletext"/>
              <w:jc w:val="left"/>
            </w:pPr>
            <w:r w:rsidRPr="005561DE">
              <w:t>Bandes de fréquences prises en charges (avec ou sans licence)</w:t>
            </w:r>
          </w:p>
        </w:tc>
        <w:tc>
          <w:tcPr>
            <w:tcW w:w="5108" w:type="dxa"/>
          </w:tcPr>
          <w:p w14:paraId="20804BB9" w14:textId="77777777" w:rsidR="00DE31BE" w:rsidRPr="005561DE" w:rsidRDefault="00DE31BE" w:rsidP="00777A2C">
            <w:pPr>
              <w:pStyle w:val="Tabletext"/>
              <w:jc w:val="left"/>
            </w:pPr>
            <w:r w:rsidRPr="005561DE">
              <w:t>54-862 MHz</w:t>
            </w:r>
          </w:p>
        </w:tc>
      </w:tr>
      <w:tr w:rsidR="00DE31BE" w:rsidRPr="005561DE" w14:paraId="3C5E6BD8" w14:textId="77777777" w:rsidTr="00D166E9">
        <w:trPr>
          <w:cantSplit/>
        </w:trPr>
        <w:tc>
          <w:tcPr>
            <w:tcW w:w="4531" w:type="dxa"/>
          </w:tcPr>
          <w:p w14:paraId="2F2DEE3D" w14:textId="77777777" w:rsidR="00DE31BE" w:rsidRPr="005561DE" w:rsidRDefault="00DE31BE" w:rsidP="00777A2C">
            <w:pPr>
              <w:pStyle w:val="Tabletext"/>
              <w:jc w:val="left"/>
            </w:pPr>
            <w:r w:rsidRPr="005561DE">
              <w:t>Portée opérationnelle nominale</w:t>
            </w:r>
          </w:p>
        </w:tc>
        <w:tc>
          <w:tcPr>
            <w:tcW w:w="5108" w:type="dxa"/>
          </w:tcPr>
          <w:p w14:paraId="101979B2" w14:textId="77777777" w:rsidR="00DE31BE" w:rsidRPr="005561DE" w:rsidRDefault="00DE31BE" w:rsidP="00777A2C">
            <w:pPr>
              <w:pStyle w:val="Tabletext"/>
              <w:jc w:val="left"/>
            </w:pPr>
            <w:r w:rsidRPr="005561DE">
              <w:t>Optimisée pour une portée allant jusqu'à 30 km dans un environnement point à multipoint type, fonctionnelle jusqu'à 100 km</w:t>
            </w:r>
          </w:p>
        </w:tc>
      </w:tr>
      <w:tr w:rsidR="00DE31BE" w:rsidRPr="005561DE" w14:paraId="7A87F2BD" w14:textId="77777777" w:rsidTr="00D166E9">
        <w:trPr>
          <w:cantSplit/>
        </w:trPr>
        <w:tc>
          <w:tcPr>
            <w:tcW w:w="4531" w:type="dxa"/>
          </w:tcPr>
          <w:p w14:paraId="0D5C1091" w14:textId="77777777" w:rsidR="00DE31BE" w:rsidRPr="005561DE" w:rsidRDefault="00DE31BE" w:rsidP="00777A2C">
            <w:pPr>
              <w:pStyle w:val="Tabletext"/>
              <w:jc w:val="left"/>
            </w:pPr>
            <w:r w:rsidRPr="005561DE">
              <w:t xml:space="preserve">Fonctionnalités de mobilité (nomade/mobile) </w:t>
            </w:r>
          </w:p>
        </w:tc>
        <w:tc>
          <w:tcPr>
            <w:tcW w:w="5108" w:type="dxa"/>
          </w:tcPr>
          <w:p w14:paraId="1FF44F03" w14:textId="77777777" w:rsidR="00DE31BE" w:rsidRPr="005561DE" w:rsidRDefault="00DE31BE" w:rsidP="00777A2C">
            <w:pPr>
              <w:pStyle w:val="Tabletext"/>
              <w:jc w:val="left"/>
            </w:pPr>
            <w:r w:rsidRPr="005561DE">
              <w:t>Nomade et mobile</w:t>
            </w:r>
          </w:p>
        </w:tc>
      </w:tr>
      <w:tr w:rsidR="00DE31BE" w:rsidRPr="005561DE" w14:paraId="4F7FC74D" w14:textId="77777777" w:rsidTr="00D166E9">
        <w:trPr>
          <w:cantSplit/>
        </w:trPr>
        <w:tc>
          <w:tcPr>
            <w:tcW w:w="4531" w:type="dxa"/>
          </w:tcPr>
          <w:p w14:paraId="4C7835E5" w14:textId="03EE9053" w:rsidR="00DE31BE" w:rsidRPr="005561DE" w:rsidRDefault="00DE31BE" w:rsidP="00777A2C">
            <w:pPr>
              <w:pStyle w:val="Tabletext"/>
              <w:jc w:val="left"/>
            </w:pPr>
            <w:r w:rsidRPr="005561DE">
              <w:t xml:space="preserve">Débit de données </w:t>
            </w:r>
            <w:r w:rsidR="00DA29D5" w:rsidRPr="005561DE">
              <w:t xml:space="preserve">de crête </w:t>
            </w:r>
            <w:r w:rsidRPr="005561DE">
              <w:t>(sens amont/sens aval si différents)</w:t>
            </w:r>
          </w:p>
        </w:tc>
        <w:tc>
          <w:tcPr>
            <w:tcW w:w="5108" w:type="dxa"/>
          </w:tcPr>
          <w:p w14:paraId="3AB86823" w14:textId="77777777" w:rsidR="00DE31BE" w:rsidRPr="005561DE" w:rsidRDefault="00DE31BE" w:rsidP="00777A2C">
            <w:pPr>
              <w:pStyle w:val="Tabletext"/>
              <w:jc w:val="left"/>
            </w:pPr>
            <w:r w:rsidRPr="005561DE">
              <w:t>22-29 Mb/s, supérieur à 40 Mb/s avec technique MIMO</w:t>
            </w:r>
          </w:p>
        </w:tc>
      </w:tr>
      <w:tr w:rsidR="00DE31BE" w:rsidRPr="005561DE" w14:paraId="30AFFA0B" w14:textId="77777777" w:rsidTr="00D166E9">
        <w:trPr>
          <w:cantSplit/>
        </w:trPr>
        <w:tc>
          <w:tcPr>
            <w:tcW w:w="4531" w:type="dxa"/>
          </w:tcPr>
          <w:p w14:paraId="740DC4D6" w14:textId="77777777" w:rsidR="00DE31BE" w:rsidRPr="005561DE" w:rsidRDefault="00DE31BE" w:rsidP="00777A2C">
            <w:pPr>
              <w:pStyle w:val="Tabletext"/>
              <w:jc w:val="left"/>
            </w:pPr>
            <w:r w:rsidRPr="005561DE">
              <w:t>Méthode duplex (DRF, DRT, etc.)</w:t>
            </w:r>
          </w:p>
        </w:tc>
        <w:tc>
          <w:tcPr>
            <w:tcW w:w="5108" w:type="dxa"/>
          </w:tcPr>
          <w:p w14:paraId="4F454D36" w14:textId="77777777" w:rsidR="00DE31BE" w:rsidRPr="005561DE" w:rsidRDefault="00DE31BE" w:rsidP="00777A2C">
            <w:pPr>
              <w:pStyle w:val="Tabletext"/>
              <w:jc w:val="left"/>
            </w:pPr>
            <w:r w:rsidRPr="005561DE">
              <w:t>DRT</w:t>
            </w:r>
          </w:p>
        </w:tc>
      </w:tr>
      <w:tr w:rsidR="00DE31BE" w:rsidRPr="005561DE" w14:paraId="21386210" w14:textId="77777777" w:rsidTr="00D166E9">
        <w:trPr>
          <w:cantSplit/>
        </w:trPr>
        <w:tc>
          <w:tcPr>
            <w:tcW w:w="4531" w:type="dxa"/>
          </w:tcPr>
          <w:p w14:paraId="6A184146" w14:textId="77777777" w:rsidR="00DE31BE" w:rsidRPr="005561DE" w:rsidRDefault="00DE31BE" w:rsidP="00777A2C">
            <w:pPr>
              <w:pStyle w:val="Tabletext"/>
              <w:jc w:val="left"/>
            </w:pPr>
            <w:r w:rsidRPr="005561DE">
              <w:t>Largueur de bande RF nominale</w:t>
            </w:r>
          </w:p>
        </w:tc>
        <w:tc>
          <w:tcPr>
            <w:tcW w:w="5108" w:type="dxa"/>
          </w:tcPr>
          <w:p w14:paraId="3F8D0CFF" w14:textId="77777777" w:rsidR="00DE31BE" w:rsidRPr="005561DE" w:rsidRDefault="00DE31BE" w:rsidP="00777A2C">
            <w:pPr>
              <w:pStyle w:val="Tabletext"/>
              <w:jc w:val="left"/>
            </w:pPr>
            <w:r w:rsidRPr="005561DE">
              <w:t>6, 7 ou 8 MHz</w:t>
            </w:r>
          </w:p>
        </w:tc>
      </w:tr>
      <w:tr w:rsidR="00DE31BE" w:rsidRPr="005561DE" w14:paraId="67251DCC" w14:textId="77777777" w:rsidTr="00D166E9">
        <w:trPr>
          <w:cantSplit/>
        </w:trPr>
        <w:tc>
          <w:tcPr>
            <w:tcW w:w="4531" w:type="dxa"/>
          </w:tcPr>
          <w:p w14:paraId="0B16C7F9" w14:textId="77777777" w:rsidR="00DE31BE" w:rsidRPr="005561DE" w:rsidRDefault="00DE31BE" w:rsidP="00777A2C">
            <w:pPr>
              <w:pStyle w:val="Tabletext"/>
              <w:jc w:val="left"/>
            </w:pPr>
            <w:r w:rsidRPr="005561DE">
              <w:t>Techniques de diversité</w:t>
            </w:r>
          </w:p>
        </w:tc>
        <w:tc>
          <w:tcPr>
            <w:tcW w:w="5108" w:type="dxa"/>
          </w:tcPr>
          <w:p w14:paraId="04024BDD" w14:textId="77777777" w:rsidR="00DE31BE" w:rsidRPr="005561DE" w:rsidRDefault="00DE31BE" w:rsidP="00777A2C">
            <w:pPr>
              <w:pStyle w:val="Tabletext"/>
              <w:jc w:val="left"/>
            </w:pPr>
            <w:r w:rsidRPr="005561DE">
              <w:t>Spatiale, temporelle, codes par bloc, multiplexage spatial</w:t>
            </w:r>
          </w:p>
        </w:tc>
      </w:tr>
      <w:tr w:rsidR="00DE31BE" w:rsidRPr="005561DE" w14:paraId="01966AB2" w14:textId="77777777" w:rsidTr="00D166E9">
        <w:trPr>
          <w:cantSplit/>
        </w:trPr>
        <w:tc>
          <w:tcPr>
            <w:tcW w:w="4531" w:type="dxa"/>
          </w:tcPr>
          <w:p w14:paraId="15F50403" w14:textId="77777777" w:rsidR="00DE31BE" w:rsidRPr="005561DE" w:rsidRDefault="00DE31BE" w:rsidP="00777A2C">
            <w:pPr>
              <w:pStyle w:val="Tabletext"/>
              <w:jc w:val="left"/>
            </w:pPr>
            <w:r w:rsidRPr="005561DE">
              <w:t>Prise en charge de la technique MIMO (oui/non)</w:t>
            </w:r>
          </w:p>
        </w:tc>
        <w:tc>
          <w:tcPr>
            <w:tcW w:w="5108" w:type="dxa"/>
          </w:tcPr>
          <w:p w14:paraId="73A7A5F4" w14:textId="77777777" w:rsidR="00DE31BE" w:rsidRPr="005561DE" w:rsidRDefault="00DE31BE" w:rsidP="00777A2C">
            <w:pPr>
              <w:pStyle w:val="Tabletext"/>
              <w:jc w:val="left"/>
            </w:pPr>
            <w:r w:rsidRPr="005561DE">
              <w:t>Oui</w:t>
            </w:r>
          </w:p>
        </w:tc>
      </w:tr>
      <w:tr w:rsidR="00DE31BE" w:rsidRPr="005561DE" w14:paraId="7A069571" w14:textId="77777777" w:rsidTr="00D166E9">
        <w:trPr>
          <w:cantSplit/>
        </w:trPr>
        <w:tc>
          <w:tcPr>
            <w:tcW w:w="4531" w:type="dxa"/>
          </w:tcPr>
          <w:p w14:paraId="0287D542" w14:textId="77777777" w:rsidR="00DE31BE" w:rsidRPr="005561DE" w:rsidRDefault="00DE31BE" w:rsidP="00777A2C">
            <w:pPr>
              <w:pStyle w:val="Tabletext"/>
              <w:jc w:val="left"/>
            </w:pPr>
            <w:r w:rsidRPr="005561DE">
              <w:t>Orientation/conformation du faisceau</w:t>
            </w:r>
          </w:p>
        </w:tc>
        <w:tc>
          <w:tcPr>
            <w:tcW w:w="5108" w:type="dxa"/>
          </w:tcPr>
          <w:p w14:paraId="300CE6FF" w14:textId="77777777" w:rsidR="00DE31BE" w:rsidRPr="005561DE" w:rsidRDefault="00DE31BE" w:rsidP="00777A2C">
            <w:pPr>
              <w:pStyle w:val="Tabletext"/>
              <w:jc w:val="left"/>
            </w:pPr>
            <w:r w:rsidRPr="005561DE">
              <w:t>Oui</w:t>
            </w:r>
          </w:p>
        </w:tc>
      </w:tr>
      <w:tr w:rsidR="00DE31BE" w:rsidRPr="005561DE" w14:paraId="2ED336EC" w14:textId="77777777" w:rsidTr="00D166E9">
        <w:trPr>
          <w:cantSplit/>
        </w:trPr>
        <w:tc>
          <w:tcPr>
            <w:tcW w:w="4531" w:type="dxa"/>
          </w:tcPr>
          <w:p w14:paraId="69A00892" w14:textId="77777777" w:rsidR="00DE31BE" w:rsidRPr="005561DE" w:rsidRDefault="00DE31BE" w:rsidP="00777A2C">
            <w:pPr>
              <w:pStyle w:val="Tabletext"/>
              <w:jc w:val="left"/>
            </w:pPr>
            <w:r w:rsidRPr="005561DE">
              <w:t>Retransmission</w:t>
            </w:r>
          </w:p>
        </w:tc>
        <w:tc>
          <w:tcPr>
            <w:tcW w:w="5108" w:type="dxa"/>
          </w:tcPr>
          <w:p w14:paraId="3B75BCA7" w14:textId="77777777" w:rsidR="00DE31BE" w:rsidRPr="005561DE" w:rsidRDefault="00DE31BE" w:rsidP="00777A2C">
            <w:pPr>
              <w:pStyle w:val="Tabletext"/>
              <w:jc w:val="left"/>
            </w:pPr>
            <w:r w:rsidRPr="005561DE">
              <w:t>ARQ, HARQ</w:t>
            </w:r>
          </w:p>
        </w:tc>
      </w:tr>
      <w:tr w:rsidR="00DE31BE" w:rsidRPr="005561DE" w14:paraId="4CA83653" w14:textId="77777777" w:rsidTr="00D166E9">
        <w:trPr>
          <w:cantSplit/>
        </w:trPr>
        <w:tc>
          <w:tcPr>
            <w:tcW w:w="4531" w:type="dxa"/>
          </w:tcPr>
          <w:p w14:paraId="77EED6EB" w14:textId="77777777" w:rsidR="00DE31BE" w:rsidRPr="005561DE" w:rsidRDefault="00DE31BE" w:rsidP="00777A2C">
            <w:pPr>
              <w:pStyle w:val="Tabletext"/>
              <w:jc w:val="left"/>
            </w:pPr>
            <w:r w:rsidRPr="005561DE">
              <w:t>Correction d'erreur directe</w:t>
            </w:r>
          </w:p>
        </w:tc>
        <w:tc>
          <w:tcPr>
            <w:tcW w:w="5108" w:type="dxa"/>
          </w:tcPr>
          <w:p w14:paraId="20B7F7C0" w14:textId="77777777" w:rsidR="00DE31BE" w:rsidRPr="005561DE" w:rsidRDefault="00DE31BE" w:rsidP="00777A2C">
            <w:pPr>
              <w:pStyle w:val="Tabletext"/>
              <w:jc w:val="left"/>
            </w:pPr>
            <w:r w:rsidRPr="005561DE">
              <w:t>Convolutionnelle, Turbo et LDPC</w:t>
            </w:r>
          </w:p>
        </w:tc>
      </w:tr>
      <w:tr w:rsidR="00DE31BE" w:rsidRPr="005561DE" w14:paraId="5E6A567C" w14:textId="77777777" w:rsidTr="00D166E9">
        <w:trPr>
          <w:cantSplit/>
        </w:trPr>
        <w:tc>
          <w:tcPr>
            <w:tcW w:w="4531" w:type="dxa"/>
          </w:tcPr>
          <w:p w14:paraId="6C38E31E" w14:textId="77777777" w:rsidR="00DE31BE" w:rsidRPr="005561DE" w:rsidRDefault="00DE31BE" w:rsidP="00777A2C">
            <w:pPr>
              <w:pStyle w:val="Tabletext"/>
              <w:jc w:val="left"/>
            </w:pPr>
            <w:r w:rsidRPr="005561DE">
              <w:t>Gestion des brouillages</w:t>
            </w:r>
          </w:p>
        </w:tc>
        <w:tc>
          <w:tcPr>
            <w:tcW w:w="5108" w:type="dxa"/>
          </w:tcPr>
          <w:p w14:paraId="5D6DF55A" w14:textId="77777777" w:rsidR="00DE31BE" w:rsidRPr="005561DE" w:rsidRDefault="00DE31BE" w:rsidP="00777A2C">
            <w:pPr>
              <w:pStyle w:val="Tabletext"/>
              <w:jc w:val="left"/>
            </w:pPr>
            <w:r w:rsidRPr="005561DE">
              <w:t>Oui</w:t>
            </w:r>
          </w:p>
        </w:tc>
      </w:tr>
    </w:tbl>
    <w:p w14:paraId="07CEAD46" w14:textId="78492A6F" w:rsidR="00B71669" w:rsidRPr="005561DE" w:rsidRDefault="00B71669">
      <w:pPr>
        <w:tabs>
          <w:tab w:val="clear" w:pos="794"/>
          <w:tab w:val="clear" w:pos="1191"/>
          <w:tab w:val="clear" w:pos="1588"/>
          <w:tab w:val="clear" w:pos="1985"/>
        </w:tabs>
        <w:overflowPunct/>
        <w:autoSpaceDE/>
        <w:autoSpaceDN/>
        <w:adjustRightInd/>
        <w:spacing w:before="0"/>
        <w:jc w:val="left"/>
        <w:textAlignment w:val="auto"/>
      </w:pPr>
      <w:r w:rsidRPr="005561DE">
        <w:br w:type="page"/>
      </w:r>
    </w:p>
    <w:p w14:paraId="7C335333" w14:textId="3E5454C8" w:rsidR="00B71669" w:rsidRPr="005561DE" w:rsidRDefault="00B71669" w:rsidP="00B71669">
      <w:pPr>
        <w:pStyle w:val="TableNo"/>
      </w:pPr>
      <w:r w:rsidRPr="005561DE">
        <w:t>TABLEAU A1.5 (</w:t>
      </w:r>
      <w:r w:rsidRPr="005561DE">
        <w:rPr>
          <w:i/>
          <w:iCs/>
        </w:rPr>
        <w:t>fin</w:t>
      </w:r>
      <w:r w:rsidRPr="005561DE">
        <w:t>)</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31"/>
        <w:gridCol w:w="5108"/>
      </w:tblGrid>
      <w:tr w:rsidR="00B71669" w:rsidRPr="005561DE" w14:paraId="01A7A9F0" w14:textId="77777777" w:rsidTr="00B71669">
        <w:trPr>
          <w:cantSplit/>
        </w:trPr>
        <w:tc>
          <w:tcPr>
            <w:tcW w:w="4531" w:type="dxa"/>
            <w:tcBorders>
              <w:top w:val="single" w:sz="4" w:space="0" w:color="000000"/>
              <w:left w:val="single" w:sz="4" w:space="0" w:color="000000"/>
              <w:bottom w:val="single" w:sz="4" w:space="0" w:color="000000"/>
              <w:right w:val="single" w:sz="4" w:space="0" w:color="000000"/>
            </w:tcBorders>
          </w:tcPr>
          <w:p w14:paraId="4DC323F2" w14:textId="77777777" w:rsidR="00B71669" w:rsidRPr="005561DE" w:rsidRDefault="00B71669" w:rsidP="00B71669">
            <w:pPr>
              <w:pStyle w:val="Tablehead"/>
            </w:pPr>
            <w:r w:rsidRPr="005561DE">
              <w:t xml:space="preserve">Fonction </w:t>
            </w:r>
          </w:p>
        </w:tc>
        <w:tc>
          <w:tcPr>
            <w:tcW w:w="5108" w:type="dxa"/>
            <w:tcBorders>
              <w:top w:val="single" w:sz="4" w:space="0" w:color="000000"/>
              <w:left w:val="single" w:sz="4" w:space="0" w:color="000000"/>
              <w:bottom w:val="single" w:sz="4" w:space="0" w:color="000000"/>
              <w:right w:val="single" w:sz="4" w:space="0" w:color="000000"/>
            </w:tcBorders>
          </w:tcPr>
          <w:p w14:paraId="5246D008" w14:textId="77777777" w:rsidR="00B71669" w:rsidRPr="005561DE" w:rsidRDefault="00B71669" w:rsidP="00B71669">
            <w:pPr>
              <w:pStyle w:val="Tablehead"/>
            </w:pPr>
            <w:r w:rsidRPr="005561DE">
              <w:t>Valeur</w:t>
            </w:r>
          </w:p>
        </w:tc>
      </w:tr>
      <w:tr w:rsidR="00DE31BE" w:rsidRPr="005561DE" w14:paraId="26629670" w14:textId="77777777" w:rsidTr="00D166E9">
        <w:trPr>
          <w:cantSplit/>
        </w:trPr>
        <w:tc>
          <w:tcPr>
            <w:tcW w:w="4531" w:type="dxa"/>
          </w:tcPr>
          <w:p w14:paraId="3084B641" w14:textId="77777777" w:rsidR="00DE31BE" w:rsidRPr="005561DE" w:rsidRDefault="00DE31BE" w:rsidP="00777A2C">
            <w:pPr>
              <w:pStyle w:val="Tabletext"/>
              <w:jc w:val="left"/>
            </w:pPr>
            <w:r w:rsidRPr="005561DE">
              <w:t>Gestion de la puissance</w:t>
            </w:r>
          </w:p>
        </w:tc>
        <w:tc>
          <w:tcPr>
            <w:tcW w:w="5108" w:type="dxa"/>
          </w:tcPr>
          <w:p w14:paraId="6E50A1F8" w14:textId="77777777" w:rsidR="00DE31BE" w:rsidRPr="005561DE" w:rsidRDefault="00DE31BE" w:rsidP="00777A2C">
            <w:pPr>
              <w:pStyle w:val="Tabletext"/>
              <w:jc w:val="left"/>
            </w:pPr>
            <w:r w:rsidRPr="005561DE">
              <w:t>Oui, différents états de faible puissance</w:t>
            </w:r>
          </w:p>
        </w:tc>
      </w:tr>
      <w:tr w:rsidR="00DE31BE" w:rsidRPr="005561DE" w14:paraId="12EC363F" w14:textId="77777777" w:rsidTr="00D166E9">
        <w:trPr>
          <w:cantSplit/>
        </w:trPr>
        <w:tc>
          <w:tcPr>
            <w:tcW w:w="4531" w:type="dxa"/>
          </w:tcPr>
          <w:p w14:paraId="2F321D88" w14:textId="77777777" w:rsidR="00DE31BE" w:rsidRPr="005561DE" w:rsidRDefault="00DE31BE" w:rsidP="00777A2C">
            <w:pPr>
              <w:pStyle w:val="Tabletext"/>
              <w:jc w:val="left"/>
            </w:pPr>
            <w:r w:rsidRPr="005561DE">
              <w:t>Topologie de connexion</w:t>
            </w:r>
          </w:p>
        </w:tc>
        <w:tc>
          <w:tcPr>
            <w:tcW w:w="5108" w:type="dxa"/>
          </w:tcPr>
          <w:p w14:paraId="30A3B1E4" w14:textId="77777777" w:rsidR="00DE31BE" w:rsidRPr="005561DE" w:rsidRDefault="00DE31BE" w:rsidP="00777A2C">
            <w:pPr>
              <w:pStyle w:val="Tabletext"/>
              <w:jc w:val="left"/>
            </w:pPr>
            <w:r w:rsidRPr="005561DE">
              <w:t>Point à multipoint</w:t>
            </w:r>
          </w:p>
        </w:tc>
      </w:tr>
      <w:tr w:rsidR="00DE31BE" w:rsidRPr="005561DE" w14:paraId="716EC1BA" w14:textId="77777777" w:rsidTr="00D166E9">
        <w:trPr>
          <w:cantSplit/>
        </w:trPr>
        <w:tc>
          <w:tcPr>
            <w:tcW w:w="4531" w:type="dxa"/>
          </w:tcPr>
          <w:p w14:paraId="0AE9CE21" w14:textId="77777777" w:rsidR="00DE31BE" w:rsidRPr="005561DE" w:rsidRDefault="00DE31BE" w:rsidP="00777A2C">
            <w:pPr>
              <w:pStyle w:val="Tabletext"/>
              <w:jc w:val="left"/>
            </w:pPr>
            <w:r w:rsidRPr="005561DE">
              <w:t>Méthodes d'accès au support</w:t>
            </w:r>
          </w:p>
        </w:tc>
        <w:tc>
          <w:tcPr>
            <w:tcW w:w="5108" w:type="dxa"/>
          </w:tcPr>
          <w:p w14:paraId="46958727" w14:textId="73D891F1" w:rsidR="00DE31BE" w:rsidRPr="005561DE" w:rsidRDefault="00DA29D5" w:rsidP="00777A2C">
            <w:pPr>
              <w:pStyle w:val="Tabletext"/>
              <w:jc w:val="left"/>
            </w:pPr>
            <w:r w:rsidRPr="005561DE">
              <w:t>AMRT</w:t>
            </w:r>
            <w:r w:rsidR="00DE31BE" w:rsidRPr="005561DE">
              <w:t>/</w:t>
            </w:r>
            <w:r w:rsidRPr="005561DE">
              <w:t>DRT</w:t>
            </w:r>
            <w:r w:rsidR="00DE31BE" w:rsidRPr="005561DE">
              <w:t xml:space="preserve"> </w:t>
            </w:r>
            <w:r w:rsidRPr="005561DE">
              <w:t>AMROF</w:t>
            </w:r>
            <w:r w:rsidR="00DE31BE" w:rsidRPr="005561DE">
              <w:t>, MAC fondé sur la réservation</w:t>
            </w:r>
          </w:p>
        </w:tc>
      </w:tr>
      <w:tr w:rsidR="00DE31BE" w:rsidRPr="005561DE" w14:paraId="41711949" w14:textId="77777777" w:rsidTr="00D166E9">
        <w:trPr>
          <w:cantSplit/>
        </w:trPr>
        <w:tc>
          <w:tcPr>
            <w:tcW w:w="4531" w:type="dxa"/>
          </w:tcPr>
          <w:p w14:paraId="410ADF40" w14:textId="77777777" w:rsidR="00DE31BE" w:rsidRPr="005561DE" w:rsidRDefault="00DE31BE" w:rsidP="00777A2C">
            <w:pPr>
              <w:pStyle w:val="Tabletext"/>
              <w:jc w:val="left"/>
            </w:pPr>
            <w:r w:rsidRPr="005561DE">
              <w:t>Méthodes d'accès multiple</w:t>
            </w:r>
          </w:p>
        </w:tc>
        <w:tc>
          <w:tcPr>
            <w:tcW w:w="5108" w:type="dxa"/>
          </w:tcPr>
          <w:p w14:paraId="59237CA1" w14:textId="4AC57E1F" w:rsidR="00DE31BE" w:rsidRPr="005561DE" w:rsidRDefault="00DA29D5" w:rsidP="00777A2C">
            <w:pPr>
              <w:pStyle w:val="Tabletext"/>
              <w:jc w:val="left"/>
            </w:pPr>
            <w:r w:rsidRPr="005561DE">
              <w:t>AMROF</w:t>
            </w:r>
          </w:p>
        </w:tc>
      </w:tr>
      <w:tr w:rsidR="00DE31BE" w:rsidRPr="005561DE" w14:paraId="53FB3E8A" w14:textId="77777777" w:rsidTr="00D166E9">
        <w:trPr>
          <w:cantSplit/>
        </w:trPr>
        <w:tc>
          <w:tcPr>
            <w:tcW w:w="4531" w:type="dxa"/>
          </w:tcPr>
          <w:p w14:paraId="2AE3D578" w14:textId="77777777" w:rsidR="00DE31BE" w:rsidRPr="005561DE" w:rsidRDefault="00DE31BE" w:rsidP="00777A2C">
            <w:pPr>
              <w:pStyle w:val="Tabletext"/>
              <w:jc w:val="left"/>
            </w:pPr>
            <w:r w:rsidRPr="005561DE">
              <w:t>Découverte et méthode d'association</w:t>
            </w:r>
          </w:p>
        </w:tc>
        <w:tc>
          <w:tcPr>
            <w:tcW w:w="5108" w:type="dxa"/>
          </w:tcPr>
          <w:p w14:paraId="01812F2B" w14:textId="77777777" w:rsidR="00DE31BE" w:rsidRPr="005561DE" w:rsidRDefault="00DE31BE" w:rsidP="00777A2C">
            <w:pPr>
              <w:pStyle w:val="Tabletext"/>
              <w:jc w:val="left"/>
            </w:pPr>
            <w:r w:rsidRPr="005561DE">
              <w:t>Oui, via ID MAC, CID et SFID de l'équipement</w:t>
            </w:r>
          </w:p>
        </w:tc>
      </w:tr>
      <w:tr w:rsidR="00DE31BE" w:rsidRPr="005561DE" w14:paraId="43DE99BD" w14:textId="77777777" w:rsidTr="00D166E9">
        <w:trPr>
          <w:cantSplit/>
        </w:trPr>
        <w:tc>
          <w:tcPr>
            <w:tcW w:w="4531" w:type="dxa"/>
          </w:tcPr>
          <w:p w14:paraId="689B1DA2" w14:textId="77777777" w:rsidR="00DE31BE" w:rsidRPr="005561DE" w:rsidRDefault="00DE31BE" w:rsidP="00777A2C">
            <w:pPr>
              <w:pStyle w:val="Tabletext"/>
              <w:jc w:val="left"/>
            </w:pPr>
            <w:r w:rsidRPr="005561DE">
              <w:t>Méthodes de qualité de service</w:t>
            </w:r>
          </w:p>
        </w:tc>
        <w:tc>
          <w:tcPr>
            <w:tcW w:w="5108" w:type="dxa"/>
          </w:tcPr>
          <w:p w14:paraId="21CCAB91" w14:textId="77777777" w:rsidR="00DE31BE" w:rsidRPr="005561DE" w:rsidRDefault="00DE31BE" w:rsidP="00777A2C">
            <w:pPr>
              <w:pStyle w:val="Tabletext"/>
              <w:jc w:val="left"/>
            </w:pPr>
            <w:r w:rsidRPr="005561DE">
              <w:t>Différentiation de la qualité de service (5 classes prises en charge) et prise en charge de la qualité de service orientée connexion</w:t>
            </w:r>
          </w:p>
        </w:tc>
      </w:tr>
      <w:tr w:rsidR="00DE31BE" w:rsidRPr="005561DE" w14:paraId="5D06176D" w14:textId="77777777" w:rsidTr="00D166E9">
        <w:trPr>
          <w:cantSplit/>
        </w:trPr>
        <w:tc>
          <w:tcPr>
            <w:tcW w:w="4531" w:type="dxa"/>
          </w:tcPr>
          <w:p w14:paraId="4DBCCD1D" w14:textId="77777777" w:rsidR="00DE31BE" w:rsidRPr="005561DE" w:rsidRDefault="00DE31BE" w:rsidP="00777A2C">
            <w:pPr>
              <w:pStyle w:val="Tabletext"/>
              <w:jc w:val="left"/>
            </w:pPr>
            <w:r w:rsidRPr="005561DE">
              <w:t>Détection de l'emplacement</w:t>
            </w:r>
          </w:p>
        </w:tc>
        <w:tc>
          <w:tcPr>
            <w:tcW w:w="5108" w:type="dxa"/>
          </w:tcPr>
          <w:p w14:paraId="5F15A920" w14:textId="77777777" w:rsidR="00DE31BE" w:rsidRPr="005561DE" w:rsidRDefault="00DE31BE" w:rsidP="00777A2C">
            <w:pPr>
              <w:pStyle w:val="Tabletext"/>
              <w:jc w:val="left"/>
            </w:pPr>
            <w:r w:rsidRPr="005561DE">
              <w:t>Géolocalisation</w:t>
            </w:r>
          </w:p>
        </w:tc>
      </w:tr>
      <w:tr w:rsidR="00DE31BE" w:rsidRPr="005561DE" w14:paraId="4E1F9B01" w14:textId="77777777" w:rsidTr="00D166E9">
        <w:trPr>
          <w:cantSplit/>
        </w:trPr>
        <w:tc>
          <w:tcPr>
            <w:tcW w:w="4531" w:type="dxa"/>
          </w:tcPr>
          <w:p w14:paraId="4DBD9287" w14:textId="77777777" w:rsidR="00DE31BE" w:rsidRPr="005561DE" w:rsidRDefault="00DE31BE" w:rsidP="00777A2C">
            <w:pPr>
              <w:pStyle w:val="Tabletext"/>
              <w:jc w:val="left"/>
            </w:pPr>
            <w:r w:rsidRPr="005561DE">
              <w:t>Télémétrie</w:t>
            </w:r>
          </w:p>
        </w:tc>
        <w:tc>
          <w:tcPr>
            <w:tcW w:w="5108" w:type="dxa"/>
          </w:tcPr>
          <w:p w14:paraId="7CAB2E64" w14:textId="77777777" w:rsidR="00DE31BE" w:rsidRPr="005561DE" w:rsidRDefault="00DE31BE" w:rsidP="00777A2C">
            <w:pPr>
              <w:pStyle w:val="Tabletext"/>
              <w:jc w:val="left"/>
            </w:pPr>
            <w:r w:rsidRPr="005561DE">
              <w:t>Oui</w:t>
            </w:r>
          </w:p>
        </w:tc>
      </w:tr>
      <w:tr w:rsidR="00DE31BE" w:rsidRPr="005561DE" w14:paraId="090A027B" w14:textId="77777777" w:rsidTr="00D166E9">
        <w:trPr>
          <w:cantSplit/>
        </w:trPr>
        <w:tc>
          <w:tcPr>
            <w:tcW w:w="4531" w:type="dxa"/>
          </w:tcPr>
          <w:p w14:paraId="2D8A45C3" w14:textId="77777777" w:rsidR="00DE31BE" w:rsidRPr="005561DE" w:rsidRDefault="00DE31BE" w:rsidP="00777A2C">
            <w:pPr>
              <w:pStyle w:val="Tabletext"/>
              <w:jc w:val="left"/>
            </w:pPr>
            <w:r w:rsidRPr="005561DE">
              <w:t>Chiffrement</w:t>
            </w:r>
          </w:p>
        </w:tc>
        <w:tc>
          <w:tcPr>
            <w:tcW w:w="5108" w:type="dxa"/>
          </w:tcPr>
          <w:p w14:paraId="2CA31FDC" w14:textId="77777777" w:rsidR="00DE31BE" w:rsidRPr="005561DE" w:rsidRDefault="00DE31BE" w:rsidP="00777A2C">
            <w:pPr>
              <w:pStyle w:val="Tabletext"/>
              <w:jc w:val="left"/>
            </w:pPr>
            <w:r w:rsidRPr="005561DE">
              <w:t>AES128 – CCM, ECC et TLS</w:t>
            </w:r>
          </w:p>
        </w:tc>
      </w:tr>
      <w:tr w:rsidR="00DE31BE" w:rsidRPr="005561DE" w14:paraId="7F9489EE" w14:textId="77777777" w:rsidTr="00D166E9">
        <w:trPr>
          <w:cantSplit/>
        </w:trPr>
        <w:tc>
          <w:tcPr>
            <w:tcW w:w="4531" w:type="dxa"/>
          </w:tcPr>
          <w:p w14:paraId="600DEE11" w14:textId="77777777" w:rsidR="00DE31BE" w:rsidRPr="005561DE" w:rsidRDefault="00DE31BE" w:rsidP="00777A2C">
            <w:pPr>
              <w:pStyle w:val="Tabletext"/>
              <w:jc w:val="left"/>
            </w:pPr>
            <w:r w:rsidRPr="005561DE">
              <w:t>Authentification/protection contre les réexécutions</w:t>
            </w:r>
          </w:p>
        </w:tc>
        <w:tc>
          <w:tcPr>
            <w:tcW w:w="5108" w:type="dxa"/>
          </w:tcPr>
          <w:p w14:paraId="1172E3A9" w14:textId="77777777" w:rsidR="00DE31BE" w:rsidRPr="005561DE" w:rsidRDefault="00DE31BE" w:rsidP="00777A2C">
            <w:pPr>
              <w:pStyle w:val="Tabletext"/>
              <w:jc w:val="left"/>
            </w:pPr>
            <w:r w:rsidRPr="005561DE">
              <w:t>AES128 – CCM, ECC, EAP et TLS, protection contre les réexécution par chiffrement, authentification et étiquetage des paquets.</w:t>
            </w:r>
          </w:p>
        </w:tc>
      </w:tr>
      <w:tr w:rsidR="00DE31BE" w:rsidRPr="005561DE" w14:paraId="1C38397A" w14:textId="77777777" w:rsidTr="00D166E9">
        <w:trPr>
          <w:cantSplit/>
        </w:trPr>
        <w:tc>
          <w:tcPr>
            <w:tcW w:w="4531" w:type="dxa"/>
          </w:tcPr>
          <w:p w14:paraId="007C70DE" w14:textId="2A9519CB" w:rsidR="00DE31BE" w:rsidRPr="005561DE" w:rsidRDefault="00B71324" w:rsidP="00777A2C">
            <w:pPr>
              <w:pStyle w:val="Tabletext"/>
              <w:jc w:val="left"/>
            </w:pPr>
            <w:r w:rsidRPr="005561DE">
              <w:t>Échange</w:t>
            </w:r>
            <w:r w:rsidR="00DE31BE" w:rsidRPr="005561DE">
              <w:t xml:space="preserve"> de clés</w:t>
            </w:r>
          </w:p>
        </w:tc>
        <w:tc>
          <w:tcPr>
            <w:tcW w:w="5108" w:type="dxa"/>
          </w:tcPr>
          <w:p w14:paraId="41029C70" w14:textId="77777777" w:rsidR="00DE31BE" w:rsidRPr="005561DE" w:rsidRDefault="00DE31BE" w:rsidP="00777A2C">
            <w:pPr>
              <w:pStyle w:val="Tabletext"/>
              <w:jc w:val="left"/>
            </w:pPr>
            <w:r w:rsidRPr="005561DE">
              <w:t>Oui, PKMv2</w:t>
            </w:r>
          </w:p>
        </w:tc>
      </w:tr>
      <w:tr w:rsidR="00DE31BE" w:rsidRPr="005561DE" w14:paraId="37367C88" w14:textId="77777777" w:rsidTr="00D166E9">
        <w:trPr>
          <w:cantSplit/>
        </w:trPr>
        <w:tc>
          <w:tcPr>
            <w:tcW w:w="4531" w:type="dxa"/>
          </w:tcPr>
          <w:p w14:paraId="3401B285" w14:textId="34C63CAF" w:rsidR="00DE31BE" w:rsidRPr="005561DE" w:rsidRDefault="00DE31BE" w:rsidP="00777A2C">
            <w:pPr>
              <w:pStyle w:val="Tabletext"/>
              <w:jc w:val="left"/>
            </w:pPr>
            <w:r w:rsidRPr="005561DE">
              <w:t xml:space="preserve">Détection des </w:t>
            </w:r>
            <w:r w:rsidR="00B71324" w:rsidRPr="005561DE">
              <w:t>nœuds</w:t>
            </w:r>
            <w:r w:rsidRPr="005561DE">
              <w:t xml:space="preserve"> malveillants</w:t>
            </w:r>
          </w:p>
        </w:tc>
        <w:tc>
          <w:tcPr>
            <w:tcW w:w="5108" w:type="dxa"/>
          </w:tcPr>
          <w:p w14:paraId="402A70CF" w14:textId="77777777" w:rsidR="00DE31BE" w:rsidRPr="005561DE" w:rsidRDefault="00DE31BE" w:rsidP="00777A2C">
            <w:pPr>
              <w:pStyle w:val="Tabletext"/>
              <w:jc w:val="left"/>
            </w:pPr>
            <w:r w:rsidRPr="005561DE">
              <w:t>Oui</w:t>
            </w:r>
          </w:p>
        </w:tc>
      </w:tr>
      <w:tr w:rsidR="00DE31BE" w:rsidRPr="005561DE" w14:paraId="389A74B7" w14:textId="77777777" w:rsidTr="00D166E9">
        <w:trPr>
          <w:cantSplit/>
        </w:trPr>
        <w:tc>
          <w:tcPr>
            <w:tcW w:w="4531" w:type="dxa"/>
          </w:tcPr>
          <w:p w14:paraId="40544440" w14:textId="77777777" w:rsidR="00DE31BE" w:rsidRPr="005561DE" w:rsidRDefault="00DE31BE" w:rsidP="00777A2C">
            <w:pPr>
              <w:pStyle w:val="Tabletext"/>
              <w:jc w:val="left"/>
            </w:pPr>
            <w:r w:rsidRPr="005561DE">
              <w:t>Identification unique de l'équipement</w:t>
            </w:r>
          </w:p>
        </w:tc>
        <w:tc>
          <w:tcPr>
            <w:tcW w:w="5108" w:type="dxa"/>
          </w:tcPr>
          <w:p w14:paraId="7BCB12BA" w14:textId="77777777" w:rsidR="00DE31BE" w:rsidRPr="005561DE" w:rsidRDefault="00DE31BE" w:rsidP="00777A2C">
            <w:pPr>
              <w:pStyle w:val="Tabletext"/>
              <w:jc w:val="left"/>
            </w:pPr>
            <w:r w:rsidRPr="005561DE">
              <w:t>Identifiant unique de l'équipement à 48 bits, certificat</w:t>
            </w:r>
            <w:r w:rsidR="00D166E9" w:rsidRPr="005561DE">
              <w:t> </w:t>
            </w:r>
            <w:r w:rsidRPr="005561DE">
              <w:t xml:space="preserve">X.509 </w:t>
            </w:r>
          </w:p>
        </w:tc>
      </w:tr>
    </w:tbl>
    <w:p w14:paraId="59D223F6" w14:textId="77777777" w:rsidR="00DE31BE" w:rsidRPr="005561DE" w:rsidRDefault="00DE31BE" w:rsidP="00777A2C">
      <w:pPr>
        <w:pStyle w:val="Heading2"/>
      </w:pPr>
      <w:bookmarkStart w:id="144" w:name="_Toc438029892"/>
      <w:bookmarkStart w:id="145" w:name="_Toc440533907"/>
      <w:bookmarkStart w:id="146" w:name="_Toc498437778"/>
      <w:bookmarkStart w:id="147" w:name="_Toc498500118"/>
      <w:bookmarkStart w:id="148" w:name="_Toc498500369"/>
      <w:bookmarkStart w:id="149" w:name="_Toc498516134"/>
      <w:bookmarkStart w:id="150" w:name="_Toc37999757"/>
      <w:r w:rsidRPr="005561DE">
        <w:t>A1.2</w:t>
      </w:r>
      <w:r w:rsidRPr="005561DE">
        <w:tab/>
        <w:t>Normes UIT-T</w:t>
      </w:r>
      <w:bookmarkEnd w:id="144"/>
      <w:bookmarkEnd w:id="145"/>
      <w:bookmarkEnd w:id="146"/>
      <w:bookmarkEnd w:id="147"/>
      <w:bookmarkEnd w:id="148"/>
      <w:bookmarkEnd w:id="149"/>
      <w:bookmarkEnd w:id="150"/>
    </w:p>
    <w:p w14:paraId="6DBA777F" w14:textId="77777777" w:rsidR="00DE31BE" w:rsidRPr="005561DE" w:rsidRDefault="00DE31BE" w:rsidP="00777A2C">
      <w:pPr>
        <w:rPr>
          <w:rFonts w:asciiTheme="majorBidi" w:hAnsiTheme="majorBidi" w:cstheme="majorBidi"/>
          <w:szCs w:val="24"/>
        </w:rPr>
      </w:pPr>
      <w:r w:rsidRPr="005561DE">
        <w:rPr>
          <w:rFonts w:asciiTheme="majorBidi" w:hAnsiTheme="majorBidi" w:cstheme="majorBidi"/>
          <w:szCs w:val="24"/>
        </w:rPr>
        <w:t>Les Recommandations UIT-T de la série G.990x (UIT</w:t>
      </w:r>
      <w:r w:rsidRPr="005561DE">
        <w:rPr>
          <w:rFonts w:asciiTheme="majorBidi" w:hAnsiTheme="majorBidi" w:cstheme="majorBidi"/>
          <w:szCs w:val="24"/>
        </w:rPr>
        <w:noBreakHyphen/>
        <w:t>T G.9901, UIT</w:t>
      </w:r>
      <w:r w:rsidRPr="005561DE">
        <w:rPr>
          <w:rFonts w:asciiTheme="majorBidi" w:hAnsiTheme="majorBidi" w:cstheme="majorBidi"/>
          <w:szCs w:val="24"/>
        </w:rPr>
        <w:noBreakHyphen/>
        <w:t>T G.9902, UIT</w:t>
      </w:r>
      <w:r w:rsidRPr="005561DE">
        <w:rPr>
          <w:rFonts w:asciiTheme="majorBidi" w:hAnsiTheme="majorBidi" w:cstheme="majorBidi"/>
          <w:szCs w:val="24"/>
        </w:rPr>
        <w:noBreakHyphen/>
        <w:t>T G.9903, UIT</w:t>
      </w:r>
      <w:r w:rsidRPr="005561DE">
        <w:rPr>
          <w:rFonts w:asciiTheme="majorBidi" w:hAnsiTheme="majorBidi" w:cstheme="majorBidi"/>
          <w:szCs w:val="24"/>
        </w:rPr>
        <w:noBreakHyphen/>
        <w:t>T G.9904) relatives aux courants porteurs en ligne à bande étroite ont été élaborées pour prendre en charge la connectivité et les communications pour réseaux intelligents. On trouvera dans les tableaux ci-après un récapitulatif des fonctionnalités techniques et opérationnelles des deux technologies de courants porteurs en ligne à bande étroite ayant fait leurs preuves, qui ont été définies à l'UIT</w:t>
      </w:r>
      <w:r w:rsidRPr="005561DE">
        <w:rPr>
          <w:rFonts w:asciiTheme="majorBidi" w:hAnsiTheme="majorBidi" w:cstheme="majorBidi"/>
          <w:szCs w:val="24"/>
        </w:rPr>
        <w:noBreakHyphen/>
        <w:t>T.</w:t>
      </w:r>
    </w:p>
    <w:p w14:paraId="258728E4" w14:textId="77777777" w:rsidR="00DE31BE" w:rsidRPr="005561DE" w:rsidRDefault="00DE31BE" w:rsidP="00777A2C">
      <w:pPr>
        <w:pStyle w:val="TableNo"/>
      </w:pPr>
      <w:r w:rsidRPr="005561DE">
        <w:t>TABLEAU A1.6</w:t>
      </w:r>
    </w:p>
    <w:p w14:paraId="4D388014" w14:textId="77777777" w:rsidR="00DE31BE" w:rsidRPr="005561DE" w:rsidRDefault="00DE31BE" w:rsidP="00777A2C">
      <w:pPr>
        <w:pStyle w:val="Tabletitle"/>
      </w:pPr>
      <w:r w:rsidRPr="005561DE">
        <w:t xml:space="preserve">Fonctionnalités techniques et opérationnelles des Recommandations </w:t>
      </w:r>
      <w:r w:rsidRPr="005561DE">
        <w:br/>
        <w:t>UIT-T G9903 et UIT-T G.9904</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34"/>
        <w:gridCol w:w="3222"/>
        <w:gridCol w:w="3183"/>
      </w:tblGrid>
      <w:tr w:rsidR="00DE31BE" w:rsidRPr="005561DE" w14:paraId="056A9D51" w14:textId="77777777" w:rsidTr="00A32342">
        <w:trPr>
          <w:cantSplit/>
        </w:trPr>
        <w:tc>
          <w:tcPr>
            <w:tcW w:w="0" w:type="auto"/>
            <w:shd w:val="clear" w:color="auto" w:fill="auto"/>
          </w:tcPr>
          <w:p w14:paraId="0B966386" w14:textId="77777777" w:rsidR="00DE31BE" w:rsidRPr="005561DE" w:rsidRDefault="00DE31BE" w:rsidP="00777A2C">
            <w:pPr>
              <w:pStyle w:val="Tablehead"/>
            </w:pPr>
            <w:r w:rsidRPr="005561DE">
              <w:t>Fonction</w:t>
            </w:r>
          </w:p>
        </w:tc>
        <w:tc>
          <w:tcPr>
            <w:tcW w:w="3222" w:type="dxa"/>
            <w:shd w:val="clear" w:color="auto" w:fill="auto"/>
          </w:tcPr>
          <w:p w14:paraId="2374C082" w14:textId="77777777" w:rsidR="00DE31BE" w:rsidRPr="005561DE" w:rsidRDefault="00DE31BE" w:rsidP="00777A2C">
            <w:pPr>
              <w:pStyle w:val="Tablehead"/>
            </w:pPr>
            <w:r w:rsidRPr="005561DE">
              <w:t>Valeur UIT</w:t>
            </w:r>
            <w:r w:rsidRPr="005561DE">
              <w:noBreakHyphen/>
              <w:t>T G.9903</w:t>
            </w:r>
          </w:p>
        </w:tc>
        <w:tc>
          <w:tcPr>
            <w:tcW w:w="3183" w:type="dxa"/>
            <w:shd w:val="clear" w:color="auto" w:fill="auto"/>
          </w:tcPr>
          <w:p w14:paraId="5109F0E0" w14:textId="77777777" w:rsidR="00DE31BE" w:rsidRPr="005561DE" w:rsidRDefault="00DE31BE" w:rsidP="00777A2C">
            <w:pPr>
              <w:pStyle w:val="Tablehead"/>
            </w:pPr>
            <w:r w:rsidRPr="005561DE">
              <w:t>Valeur UIT</w:t>
            </w:r>
            <w:r w:rsidRPr="005561DE">
              <w:noBreakHyphen/>
              <w:t>T G.9904</w:t>
            </w:r>
          </w:p>
        </w:tc>
      </w:tr>
      <w:tr w:rsidR="00DE31BE" w:rsidRPr="005561DE" w14:paraId="54C7B5EE" w14:textId="77777777" w:rsidTr="00A32342">
        <w:trPr>
          <w:cantSplit/>
        </w:trPr>
        <w:tc>
          <w:tcPr>
            <w:tcW w:w="0" w:type="auto"/>
            <w:shd w:val="clear" w:color="auto" w:fill="auto"/>
          </w:tcPr>
          <w:p w14:paraId="6621DB07" w14:textId="77777777" w:rsidR="00DE31BE" w:rsidRPr="005561DE" w:rsidRDefault="00DE31BE" w:rsidP="00777A2C">
            <w:pPr>
              <w:pStyle w:val="Tabletext"/>
              <w:jc w:val="left"/>
            </w:pPr>
            <w:r w:rsidRPr="005561DE">
              <w:t xml:space="preserve">Bandes de fréquences prises en charge </w:t>
            </w:r>
          </w:p>
        </w:tc>
        <w:tc>
          <w:tcPr>
            <w:tcW w:w="3222" w:type="dxa"/>
            <w:shd w:val="clear" w:color="auto" w:fill="auto"/>
          </w:tcPr>
          <w:p w14:paraId="3BDC9AFF" w14:textId="77777777" w:rsidR="00DE31BE" w:rsidRPr="005561DE" w:rsidRDefault="00DE31BE" w:rsidP="00777A2C">
            <w:pPr>
              <w:pStyle w:val="Tabletext"/>
              <w:jc w:val="left"/>
            </w:pPr>
            <w:r w:rsidRPr="005561DE">
              <w:t>35-488 kHz</w:t>
            </w:r>
          </w:p>
        </w:tc>
        <w:tc>
          <w:tcPr>
            <w:tcW w:w="3183" w:type="dxa"/>
            <w:shd w:val="clear" w:color="auto" w:fill="auto"/>
          </w:tcPr>
          <w:p w14:paraId="1933015B" w14:textId="77777777" w:rsidR="00DE31BE" w:rsidRPr="005561DE" w:rsidRDefault="00DE31BE" w:rsidP="00777A2C">
            <w:pPr>
              <w:pStyle w:val="Tabletext"/>
              <w:jc w:val="left"/>
            </w:pPr>
            <w:r w:rsidRPr="005561DE">
              <w:t>42-89 kHz</w:t>
            </w:r>
          </w:p>
        </w:tc>
      </w:tr>
      <w:tr w:rsidR="00DE31BE" w:rsidRPr="005561DE" w14:paraId="1254EC5B" w14:textId="77777777" w:rsidTr="00A32342">
        <w:trPr>
          <w:cantSplit/>
        </w:trPr>
        <w:tc>
          <w:tcPr>
            <w:tcW w:w="0" w:type="auto"/>
            <w:shd w:val="clear" w:color="auto" w:fill="auto"/>
          </w:tcPr>
          <w:p w14:paraId="0C9B5C4E" w14:textId="0DDA194E" w:rsidR="00DE31BE" w:rsidRPr="005561DE" w:rsidRDefault="00DE31BE" w:rsidP="00777A2C">
            <w:pPr>
              <w:pStyle w:val="Tabletext"/>
              <w:jc w:val="left"/>
            </w:pPr>
            <w:r w:rsidRPr="005561DE">
              <w:t xml:space="preserve">Débit </w:t>
            </w:r>
            <w:r w:rsidR="00DA29D5" w:rsidRPr="005561DE">
              <w:t>de données de crête</w:t>
            </w:r>
          </w:p>
        </w:tc>
        <w:tc>
          <w:tcPr>
            <w:tcW w:w="3222" w:type="dxa"/>
            <w:shd w:val="clear" w:color="auto" w:fill="auto"/>
          </w:tcPr>
          <w:p w14:paraId="3F30E4F1" w14:textId="77777777" w:rsidR="00DE31BE" w:rsidRPr="005561DE" w:rsidRDefault="00DE31BE" w:rsidP="00777A2C">
            <w:pPr>
              <w:pStyle w:val="Tabletext"/>
              <w:jc w:val="left"/>
            </w:pPr>
            <w:r w:rsidRPr="005561DE">
              <w:t>42 kbit/s</w:t>
            </w:r>
          </w:p>
        </w:tc>
        <w:tc>
          <w:tcPr>
            <w:tcW w:w="3183" w:type="dxa"/>
            <w:shd w:val="clear" w:color="auto" w:fill="auto"/>
          </w:tcPr>
          <w:p w14:paraId="51CBCBC4" w14:textId="77777777" w:rsidR="00DE31BE" w:rsidRPr="005561DE" w:rsidRDefault="00DE31BE" w:rsidP="00777A2C">
            <w:pPr>
              <w:pStyle w:val="Tabletext"/>
              <w:jc w:val="left"/>
            </w:pPr>
            <w:r w:rsidRPr="005561DE">
              <w:t>128 kbit/s</w:t>
            </w:r>
          </w:p>
        </w:tc>
      </w:tr>
      <w:tr w:rsidR="00DE31BE" w:rsidRPr="005561DE" w14:paraId="4C5BFF1D" w14:textId="77777777" w:rsidTr="00A32342">
        <w:trPr>
          <w:cantSplit/>
        </w:trPr>
        <w:tc>
          <w:tcPr>
            <w:tcW w:w="0" w:type="auto"/>
            <w:shd w:val="clear" w:color="auto" w:fill="auto"/>
          </w:tcPr>
          <w:p w14:paraId="5EFC23D7" w14:textId="77777777" w:rsidR="00DE31BE" w:rsidRPr="005561DE" w:rsidRDefault="00DE31BE" w:rsidP="00777A2C">
            <w:pPr>
              <w:pStyle w:val="Tabletext"/>
              <w:jc w:val="left"/>
            </w:pPr>
            <w:r w:rsidRPr="005561DE">
              <w:t>Méthodes d'accès multiple</w:t>
            </w:r>
          </w:p>
        </w:tc>
        <w:tc>
          <w:tcPr>
            <w:tcW w:w="3222" w:type="dxa"/>
            <w:shd w:val="clear" w:color="auto" w:fill="auto"/>
          </w:tcPr>
          <w:p w14:paraId="09F7E592" w14:textId="7CA41BED" w:rsidR="00DE31BE" w:rsidRPr="005561DE" w:rsidRDefault="001A11BF" w:rsidP="00777A2C">
            <w:pPr>
              <w:pStyle w:val="Tabletext"/>
              <w:jc w:val="left"/>
            </w:pPr>
            <w:r w:rsidRPr="005561DE">
              <w:t>MROF</w:t>
            </w:r>
          </w:p>
        </w:tc>
        <w:tc>
          <w:tcPr>
            <w:tcW w:w="3183" w:type="dxa"/>
            <w:shd w:val="clear" w:color="auto" w:fill="auto"/>
          </w:tcPr>
          <w:p w14:paraId="062ECC30" w14:textId="587D49B4" w:rsidR="00DE31BE" w:rsidRPr="005561DE" w:rsidRDefault="001A11BF" w:rsidP="00777A2C">
            <w:pPr>
              <w:pStyle w:val="Tabletext"/>
              <w:jc w:val="left"/>
            </w:pPr>
            <w:r w:rsidRPr="005561DE">
              <w:t>MROF</w:t>
            </w:r>
          </w:p>
        </w:tc>
      </w:tr>
      <w:tr w:rsidR="00DE31BE" w:rsidRPr="005561DE" w14:paraId="5EFB1144" w14:textId="77777777" w:rsidTr="00A32342">
        <w:trPr>
          <w:cantSplit/>
        </w:trPr>
        <w:tc>
          <w:tcPr>
            <w:tcW w:w="0" w:type="auto"/>
            <w:shd w:val="clear" w:color="auto" w:fill="auto"/>
          </w:tcPr>
          <w:p w14:paraId="0056E5CA" w14:textId="77777777" w:rsidR="00DE31BE" w:rsidRPr="005561DE" w:rsidRDefault="00DE31BE" w:rsidP="00777A2C">
            <w:pPr>
              <w:pStyle w:val="Tabletext"/>
              <w:jc w:val="left"/>
            </w:pPr>
            <w:r w:rsidRPr="005561DE">
              <w:t xml:space="preserve">Correction d'erreur directe </w:t>
            </w:r>
          </w:p>
        </w:tc>
        <w:tc>
          <w:tcPr>
            <w:tcW w:w="3222" w:type="dxa"/>
            <w:shd w:val="clear" w:color="auto" w:fill="auto"/>
          </w:tcPr>
          <w:p w14:paraId="20BA193A" w14:textId="77777777" w:rsidR="00DE31BE" w:rsidRPr="005561DE" w:rsidRDefault="00DE31BE" w:rsidP="00777A2C">
            <w:pPr>
              <w:pStyle w:val="Tabletext"/>
              <w:jc w:val="left"/>
            </w:pPr>
            <w:r w:rsidRPr="005561DE">
              <w:t>Reed Solomon, convolutionnelle, embrouilleur, entrelaceur, code de répétition</w:t>
            </w:r>
          </w:p>
        </w:tc>
        <w:tc>
          <w:tcPr>
            <w:tcW w:w="3183" w:type="dxa"/>
            <w:shd w:val="clear" w:color="auto" w:fill="auto"/>
          </w:tcPr>
          <w:p w14:paraId="1E668B4F" w14:textId="77777777" w:rsidR="00DE31BE" w:rsidRPr="005561DE" w:rsidRDefault="00DE31BE" w:rsidP="00777A2C">
            <w:pPr>
              <w:pStyle w:val="Tabletext"/>
              <w:jc w:val="left"/>
            </w:pPr>
            <w:r w:rsidRPr="005561DE">
              <w:t>Convolutionnelle, embrouilleur, entrelaceur</w:t>
            </w:r>
          </w:p>
        </w:tc>
      </w:tr>
      <w:tr w:rsidR="00DE31BE" w:rsidRPr="005561DE" w14:paraId="6BF2C349" w14:textId="77777777" w:rsidTr="00A32342">
        <w:trPr>
          <w:cantSplit/>
        </w:trPr>
        <w:tc>
          <w:tcPr>
            <w:tcW w:w="0" w:type="auto"/>
            <w:shd w:val="clear" w:color="auto" w:fill="auto"/>
          </w:tcPr>
          <w:p w14:paraId="60D2470D" w14:textId="77777777" w:rsidR="00DE31BE" w:rsidRPr="005561DE" w:rsidRDefault="00DE31BE" w:rsidP="00777A2C">
            <w:pPr>
              <w:pStyle w:val="Tabletext"/>
              <w:jc w:val="left"/>
            </w:pPr>
            <w:r w:rsidRPr="005561DE">
              <w:t xml:space="preserve">Topologie de réseau </w:t>
            </w:r>
          </w:p>
        </w:tc>
        <w:tc>
          <w:tcPr>
            <w:tcW w:w="3222" w:type="dxa"/>
            <w:shd w:val="clear" w:color="auto" w:fill="auto"/>
          </w:tcPr>
          <w:p w14:paraId="7DFCA665" w14:textId="77777777" w:rsidR="00DE31BE" w:rsidRPr="005561DE" w:rsidRDefault="00DE31BE" w:rsidP="00777A2C">
            <w:pPr>
              <w:pStyle w:val="Tabletext"/>
              <w:jc w:val="left"/>
            </w:pPr>
            <w:r w:rsidRPr="005561DE">
              <w:t xml:space="preserve">Maillé </w:t>
            </w:r>
          </w:p>
        </w:tc>
        <w:tc>
          <w:tcPr>
            <w:tcW w:w="3183" w:type="dxa"/>
            <w:shd w:val="clear" w:color="auto" w:fill="auto"/>
          </w:tcPr>
          <w:p w14:paraId="60886760" w14:textId="77777777" w:rsidR="00DE31BE" w:rsidRPr="005561DE" w:rsidRDefault="00DE31BE" w:rsidP="00777A2C">
            <w:pPr>
              <w:pStyle w:val="Tabletext"/>
              <w:jc w:val="left"/>
            </w:pPr>
            <w:r w:rsidRPr="005561DE">
              <w:t>Arborescence</w:t>
            </w:r>
          </w:p>
        </w:tc>
      </w:tr>
      <w:tr w:rsidR="00DE31BE" w:rsidRPr="005561DE" w14:paraId="410C47D2" w14:textId="77777777" w:rsidTr="00A32342">
        <w:trPr>
          <w:cantSplit/>
        </w:trPr>
        <w:tc>
          <w:tcPr>
            <w:tcW w:w="0" w:type="auto"/>
            <w:tcBorders>
              <w:bottom w:val="single" w:sz="4" w:space="0" w:color="000000"/>
            </w:tcBorders>
            <w:shd w:val="clear" w:color="auto" w:fill="auto"/>
          </w:tcPr>
          <w:p w14:paraId="5B3AB98F" w14:textId="77777777" w:rsidR="00DE31BE" w:rsidRPr="005561DE" w:rsidRDefault="00DE31BE" w:rsidP="00777A2C">
            <w:pPr>
              <w:pStyle w:val="Tabletext"/>
              <w:jc w:val="left"/>
            </w:pPr>
            <w:r w:rsidRPr="005561DE">
              <w:t>Retransmission</w:t>
            </w:r>
          </w:p>
        </w:tc>
        <w:tc>
          <w:tcPr>
            <w:tcW w:w="3222" w:type="dxa"/>
            <w:tcBorders>
              <w:bottom w:val="single" w:sz="4" w:space="0" w:color="000000"/>
            </w:tcBorders>
            <w:shd w:val="clear" w:color="auto" w:fill="auto"/>
          </w:tcPr>
          <w:p w14:paraId="76ED8E78" w14:textId="77777777" w:rsidR="00DE31BE" w:rsidRPr="005561DE" w:rsidRDefault="00DE31BE" w:rsidP="00777A2C">
            <w:pPr>
              <w:pStyle w:val="Tabletext"/>
              <w:jc w:val="left"/>
            </w:pPr>
            <w:r w:rsidRPr="005561DE">
              <w:t>ARQ</w:t>
            </w:r>
          </w:p>
        </w:tc>
        <w:tc>
          <w:tcPr>
            <w:tcW w:w="3183" w:type="dxa"/>
            <w:tcBorders>
              <w:bottom w:val="single" w:sz="4" w:space="0" w:color="000000"/>
            </w:tcBorders>
            <w:shd w:val="clear" w:color="auto" w:fill="auto"/>
          </w:tcPr>
          <w:p w14:paraId="127F8489" w14:textId="77777777" w:rsidR="00DE31BE" w:rsidRPr="005561DE" w:rsidRDefault="00DE31BE" w:rsidP="00777A2C">
            <w:pPr>
              <w:pStyle w:val="Tabletext"/>
              <w:jc w:val="left"/>
            </w:pPr>
            <w:r w:rsidRPr="005561DE">
              <w:t>ARQ</w:t>
            </w:r>
          </w:p>
        </w:tc>
      </w:tr>
    </w:tbl>
    <w:p w14:paraId="678706C8" w14:textId="4E5CF656" w:rsidR="00B71669" w:rsidRPr="005561DE" w:rsidRDefault="00B71669">
      <w:pPr>
        <w:tabs>
          <w:tab w:val="clear" w:pos="794"/>
          <w:tab w:val="clear" w:pos="1191"/>
          <w:tab w:val="clear" w:pos="1588"/>
          <w:tab w:val="clear" w:pos="1985"/>
        </w:tabs>
        <w:overflowPunct/>
        <w:autoSpaceDE/>
        <w:autoSpaceDN/>
        <w:adjustRightInd/>
        <w:spacing w:before="0"/>
        <w:jc w:val="left"/>
        <w:textAlignment w:val="auto"/>
      </w:pPr>
      <w:r w:rsidRPr="005561DE">
        <w:br w:type="page"/>
      </w:r>
    </w:p>
    <w:p w14:paraId="6DC3F56C" w14:textId="06C1BDCD" w:rsidR="00B71669" w:rsidRPr="005561DE" w:rsidRDefault="00B71669" w:rsidP="00B71669">
      <w:pPr>
        <w:pStyle w:val="TableNo"/>
      </w:pPr>
      <w:r w:rsidRPr="005561DE">
        <w:t>TABLEAU A1.6 (</w:t>
      </w:r>
      <w:r w:rsidRPr="005561DE">
        <w:rPr>
          <w:i/>
          <w:iCs/>
        </w:rPr>
        <w:t>fin</w:t>
      </w:r>
      <w:r w:rsidRPr="005561DE">
        <w:t>)</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34"/>
        <w:gridCol w:w="3222"/>
        <w:gridCol w:w="3183"/>
      </w:tblGrid>
      <w:tr w:rsidR="00B71669" w:rsidRPr="005561DE" w14:paraId="04A2A97B" w14:textId="77777777" w:rsidTr="00B71669">
        <w:trPr>
          <w:cantSplit/>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C1EB9F4" w14:textId="77777777" w:rsidR="00B71669" w:rsidRPr="005561DE" w:rsidRDefault="00B71669" w:rsidP="00B71669">
            <w:pPr>
              <w:pStyle w:val="Tablehead"/>
            </w:pPr>
            <w:r w:rsidRPr="005561DE">
              <w:t>Fonction</w:t>
            </w:r>
          </w:p>
        </w:tc>
        <w:tc>
          <w:tcPr>
            <w:tcW w:w="3222" w:type="dxa"/>
            <w:tcBorders>
              <w:top w:val="single" w:sz="4" w:space="0" w:color="000000"/>
              <w:left w:val="single" w:sz="4" w:space="0" w:color="000000"/>
              <w:bottom w:val="single" w:sz="4" w:space="0" w:color="000000"/>
              <w:right w:val="single" w:sz="4" w:space="0" w:color="000000"/>
            </w:tcBorders>
            <w:shd w:val="clear" w:color="auto" w:fill="auto"/>
          </w:tcPr>
          <w:p w14:paraId="21D0B822" w14:textId="77777777" w:rsidR="00B71669" w:rsidRPr="005561DE" w:rsidRDefault="00B71669" w:rsidP="00B71669">
            <w:pPr>
              <w:pStyle w:val="Tablehead"/>
            </w:pPr>
            <w:r w:rsidRPr="005561DE">
              <w:t>Valeur UIT</w:t>
            </w:r>
            <w:r w:rsidRPr="005561DE">
              <w:noBreakHyphen/>
              <w:t>T G.9903</w:t>
            </w:r>
          </w:p>
        </w:tc>
        <w:tc>
          <w:tcPr>
            <w:tcW w:w="3183" w:type="dxa"/>
            <w:tcBorders>
              <w:top w:val="single" w:sz="4" w:space="0" w:color="000000"/>
              <w:left w:val="single" w:sz="4" w:space="0" w:color="000000"/>
              <w:bottom w:val="single" w:sz="4" w:space="0" w:color="000000"/>
              <w:right w:val="single" w:sz="4" w:space="0" w:color="000000"/>
            </w:tcBorders>
            <w:shd w:val="clear" w:color="auto" w:fill="auto"/>
          </w:tcPr>
          <w:p w14:paraId="5F34B8CE" w14:textId="77777777" w:rsidR="00B71669" w:rsidRPr="005561DE" w:rsidRDefault="00B71669" w:rsidP="00B71669">
            <w:pPr>
              <w:pStyle w:val="Tablehead"/>
            </w:pPr>
            <w:r w:rsidRPr="005561DE">
              <w:t>Valeur UIT</w:t>
            </w:r>
            <w:r w:rsidRPr="005561DE">
              <w:noBreakHyphen/>
              <w:t>T G.9904</w:t>
            </w:r>
          </w:p>
        </w:tc>
      </w:tr>
      <w:tr w:rsidR="00DE31BE" w:rsidRPr="005561DE" w14:paraId="0FBD2B2A" w14:textId="77777777" w:rsidTr="00A32342">
        <w:trPr>
          <w:cantSplit/>
        </w:trPr>
        <w:tc>
          <w:tcPr>
            <w:tcW w:w="0" w:type="auto"/>
            <w:shd w:val="clear" w:color="auto" w:fill="auto"/>
          </w:tcPr>
          <w:p w14:paraId="0F2C2B25" w14:textId="77777777" w:rsidR="00DE31BE" w:rsidRPr="005561DE" w:rsidRDefault="00DE31BE" w:rsidP="00777A2C">
            <w:pPr>
              <w:pStyle w:val="Tabletext"/>
              <w:jc w:val="left"/>
            </w:pPr>
            <w:r w:rsidRPr="005561DE">
              <w:t xml:space="preserve">Méthodes d'accès au support </w:t>
            </w:r>
          </w:p>
        </w:tc>
        <w:tc>
          <w:tcPr>
            <w:tcW w:w="3222" w:type="dxa"/>
            <w:shd w:val="clear" w:color="auto" w:fill="auto"/>
          </w:tcPr>
          <w:p w14:paraId="2C7FD47A" w14:textId="77777777" w:rsidR="00DE31BE" w:rsidRPr="005561DE" w:rsidRDefault="00DE31BE" w:rsidP="00777A2C">
            <w:pPr>
              <w:pStyle w:val="Tabletext"/>
              <w:jc w:val="left"/>
            </w:pPr>
            <w:r w:rsidRPr="005561DE">
              <w:t>CSMA et priorité</w:t>
            </w:r>
          </w:p>
        </w:tc>
        <w:tc>
          <w:tcPr>
            <w:tcW w:w="3183" w:type="dxa"/>
            <w:shd w:val="clear" w:color="auto" w:fill="auto"/>
          </w:tcPr>
          <w:p w14:paraId="3F072257" w14:textId="77777777" w:rsidR="00DE31BE" w:rsidRPr="005561DE" w:rsidRDefault="00DE31BE" w:rsidP="00777A2C">
            <w:pPr>
              <w:pStyle w:val="Tabletext"/>
              <w:jc w:val="left"/>
            </w:pPr>
            <w:r w:rsidRPr="005561DE">
              <w:t>CSMA et sans concurrence ou priorité</w:t>
            </w:r>
          </w:p>
        </w:tc>
      </w:tr>
      <w:tr w:rsidR="00DE31BE" w:rsidRPr="005561DE" w14:paraId="637F10BB" w14:textId="77777777" w:rsidTr="00A32342">
        <w:trPr>
          <w:cantSplit/>
        </w:trPr>
        <w:tc>
          <w:tcPr>
            <w:tcW w:w="0" w:type="auto"/>
            <w:shd w:val="clear" w:color="auto" w:fill="auto"/>
          </w:tcPr>
          <w:p w14:paraId="672DAFA4" w14:textId="77777777" w:rsidR="00DE31BE" w:rsidRPr="005561DE" w:rsidRDefault="00DE31BE" w:rsidP="00777A2C">
            <w:pPr>
              <w:pStyle w:val="Tabletext"/>
              <w:jc w:val="left"/>
            </w:pPr>
            <w:r w:rsidRPr="005561DE">
              <w:t xml:space="preserve">Découverte et méthode d'association </w:t>
            </w:r>
          </w:p>
        </w:tc>
        <w:tc>
          <w:tcPr>
            <w:tcW w:w="3222" w:type="dxa"/>
            <w:shd w:val="clear" w:color="auto" w:fill="auto"/>
          </w:tcPr>
          <w:p w14:paraId="5EB8080F" w14:textId="77777777" w:rsidR="00DE31BE" w:rsidRPr="005561DE" w:rsidRDefault="00DE31BE" w:rsidP="00777A2C">
            <w:pPr>
              <w:pStyle w:val="Tabletext"/>
              <w:jc w:val="left"/>
            </w:pPr>
            <w:r w:rsidRPr="005561DE">
              <w:t>6loWPAN et fondée sur EAP</w:t>
            </w:r>
            <w:r w:rsidR="00B75E76" w:rsidRPr="005561DE">
              <w:noBreakHyphen/>
            </w:r>
            <w:r w:rsidRPr="005561DE">
              <w:t xml:space="preserve">PSK </w:t>
            </w:r>
          </w:p>
        </w:tc>
        <w:tc>
          <w:tcPr>
            <w:tcW w:w="3183" w:type="dxa"/>
            <w:shd w:val="clear" w:color="auto" w:fill="auto"/>
          </w:tcPr>
          <w:p w14:paraId="551A0D5A" w14:textId="77777777" w:rsidR="00DE31BE" w:rsidRPr="005561DE" w:rsidRDefault="00B43A80" w:rsidP="00777A2C">
            <w:pPr>
              <w:pStyle w:val="Tabletext"/>
              <w:ind w:right="850"/>
              <w:jc w:val="left"/>
            </w:pPr>
            <w:r w:rsidRPr="005561DE">
              <w:t xml:space="preserve">Procédures </w:t>
            </w:r>
            <w:r w:rsidR="00DE31BE" w:rsidRPr="005561DE">
              <w:t>spécifiques d'enregistrement sur le réseau</w:t>
            </w:r>
          </w:p>
        </w:tc>
      </w:tr>
      <w:tr w:rsidR="00DE31BE" w:rsidRPr="005561DE" w14:paraId="71FD9272" w14:textId="77777777" w:rsidTr="00A32342">
        <w:trPr>
          <w:cantSplit/>
        </w:trPr>
        <w:tc>
          <w:tcPr>
            <w:tcW w:w="0" w:type="auto"/>
            <w:shd w:val="clear" w:color="auto" w:fill="auto"/>
          </w:tcPr>
          <w:p w14:paraId="1CB1CA60" w14:textId="77777777" w:rsidR="00DE31BE" w:rsidRPr="005561DE" w:rsidRDefault="00DE31BE" w:rsidP="00777A2C">
            <w:pPr>
              <w:pStyle w:val="Tabletext"/>
              <w:jc w:val="left"/>
            </w:pPr>
            <w:r w:rsidRPr="005561DE">
              <w:t xml:space="preserve">Méthodes de qualité de service </w:t>
            </w:r>
          </w:p>
        </w:tc>
        <w:tc>
          <w:tcPr>
            <w:tcW w:w="3222" w:type="dxa"/>
            <w:shd w:val="clear" w:color="auto" w:fill="auto"/>
          </w:tcPr>
          <w:p w14:paraId="6BAD82B0" w14:textId="77777777" w:rsidR="00DE31BE" w:rsidRPr="005561DE" w:rsidRDefault="00DE31BE" w:rsidP="00777A2C">
            <w:pPr>
              <w:pStyle w:val="Tabletext"/>
              <w:jc w:val="left"/>
            </w:pPr>
            <w:r w:rsidRPr="005561DE">
              <w:t>Différentiation de la qualité de service avec 2 priorités</w:t>
            </w:r>
          </w:p>
        </w:tc>
        <w:tc>
          <w:tcPr>
            <w:tcW w:w="3183" w:type="dxa"/>
            <w:shd w:val="clear" w:color="auto" w:fill="auto"/>
          </w:tcPr>
          <w:p w14:paraId="7A7B9484" w14:textId="77777777" w:rsidR="00DE31BE" w:rsidRPr="005561DE" w:rsidRDefault="00DE31BE" w:rsidP="00777A2C">
            <w:pPr>
              <w:pStyle w:val="Tabletext"/>
              <w:jc w:val="left"/>
            </w:pPr>
            <w:r w:rsidRPr="005561DE">
              <w:t>Différentiation de la qualité de service avec 4 priorités</w:t>
            </w:r>
          </w:p>
        </w:tc>
      </w:tr>
      <w:tr w:rsidR="00DE31BE" w:rsidRPr="005561DE" w14:paraId="2B113872" w14:textId="77777777" w:rsidTr="00A32342">
        <w:trPr>
          <w:cantSplit/>
        </w:trPr>
        <w:tc>
          <w:tcPr>
            <w:tcW w:w="0" w:type="auto"/>
            <w:shd w:val="clear" w:color="auto" w:fill="auto"/>
          </w:tcPr>
          <w:p w14:paraId="27E8216B" w14:textId="77777777" w:rsidR="00DE31BE" w:rsidRPr="005561DE" w:rsidRDefault="00DE31BE" w:rsidP="00777A2C">
            <w:pPr>
              <w:pStyle w:val="Tabletext"/>
              <w:jc w:val="left"/>
            </w:pPr>
            <w:r w:rsidRPr="005561DE">
              <w:t xml:space="preserve">Chiffrement </w:t>
            </w:r>
          </w:p>
        </w:tc>
        <w:tc>
          <w:tcPr>
            <w:tcW w:w="3222" w:type="dxa"/>
            <w:shd w:val="clear" w:color="auto" w:fill="auto"/>
          </w:tcPr>
          <w:p w14:paraId="0F56BF0B" w14:textId="77777777" w:rsidR="00DE31BE" w:rsidRPr="005561DE" w:rsidRDefault="00DE31BE" w:rsidP="00777A2C">
            <w:pPr>
              <w:pStyle w:val="Tabletext"/>
              <w:jc w:val="left"/>
            </w:pPr>
            <w:r w:rsidRPr="005561DE">
              <w:t>AES128 – CCM</w:t>
            </w:r>
          </w:p>
        </w:tc>
        <w:tc>
          <w:tcPr>
            <w:tcW w:w="3183" w:type="dxa"/>
            <w:shd w:val="clear" w:color="auto" w:fill="auto"/>
          </w:tcPr>
          <w:p w14:paraId="0DEBD32E" w14:textId="77777777" w:rsidR="00DE31BE" w:rsidRPr="005561DE" w:rsidRDefault="00DE31BE" w:rsidP="00777A2C">
            <w:pPr>
              <w:pStyle w:val="Tabletext"/>
              <w:jc w:val="left"/>
            </w:pPr>
            <w:r w:rsidRPr="005561DE">
              <w:t>AES128 – GCM</w:t>
            </w:r>
          </w:p>
        </w:tc>
      </w:tr>
      <w:tr w:rsidR="00DE31BE" w:rsidRPr="005561DE" w14:paraId="63497DAD" w14:textId="77777777" w:rsidTr="00A32342">
        <w:trPr>
          <w:cantSplit/>
        </w:trPr>
        <w:tc>
          <w:tcPr>
            <w:tcW w:w="0" w:type="auto"/>
            <w:shd w:val="clear" w:color="auto" w:fill="auto"/>
          </w:tcPr>
          <w:p w14:paraId="4EAF31C0" w14:textId="77777777" w:rsidR="00DE31BE" w:rsidRPr="005561DE" w:rsidRDefault="00DE31BE" w:rsidP="00777A2C">
            <w:pPr>
              <w:pStyle w:val="Tabletext"/>
              <w:jc w:val="left"/>
            </w:pPr>
            <w:r w:rsidRPr="005561DE">
              <w:t xml:space="preserve">Authentification/protection contre les réexécution </w:t>
            </w:r>
          </w:p>
        </w:tc>
        <w:tc>
          <w:tcPr>
            <w:tcW w:w="3222" w:type="dxa"/>
            <w:shd w:val="clear" w:color="auto" w:fill="auto"/>
          </w:tcPr>
          <w:p w14:paraId="32145F67" w14:textId="77777777" w:rsidR="00DE31BE" w:rsidRPr="005561DE" w:rsidRDefault="00DE31BE" w:rsidP="00777A2C">
            <w:pPr>
              <w:pStyle w:val="Tabletext"/>
              <w:jc w:val="left"/>
            </w:pPr>
            <w:r w:rsidRPr="005561DE">
              <w:t>Mécanismes d'authentification et anti</w:t>
            </w:r>
            <w:r w:rsidRPr="005561DE">
              <w:noBreakHyphen/>
              <w:t>réexécution</w:t>
            </w:r>
          </w:p>
        </w:tc>
        <w:tc>
          <w:tcPr>
            <w:tcW w:w="3183" w:type="dxa"/>
            <w:shd w:val="clear" w:color="auto" w:fill="auto"/>
          </w:tcPr>
          <w:p w14:paraId="529CC54A" w14:textId="77777777" w:rsidR="00DE31BE" w:rsidRPr="005561DE" w:rsidRDefault="00DE31BE" w:rsidP="00777A2C">
            <w:pPr>
              <w:pStyle w:val="Tabletext"/>
              <w:jc w:val="left"/>
            </w:pPr>
            <w:r w:rsidRPr="005561DE">
              <w:t>Mécanismes d'authentification et anti</w:t>
            </w:r>
            <w:r w:rsidRPr="005561DE">
              <w:noBreakHyphen/>
              <w:t>réexécution</w:t>
            </w:r>
          </w:p>
        </w:tc>
      </w:tr>
      <w:tr w:rsidR="00DE31BE" w:rsidRPr="005561DE" w14:paraId="483B37CF" w14:textId="77777777" w:rsidTr="00A32342">
        <w:trPr>
          <w:cantSplit/>
        </w:trPr>
        <w:tc>
          <w:tcPr>
            <w:tcW w:w="0" w:type="auto"/>
            <w:shd w:val="clear" w:color="auto" w:fill="auto"/>
          </w:tcPr>
          <w:p w14:paraId="15672EDE" w14:textId="627A8188" w:rsidR="00DE31BE" w:rsidRPr="005561DE" w:rsidRDefault="00B71324" w:rsidP="00777A2C">
            <w:pPr>
              <w:pStyle w:val="Tabletext"/>
              <w:jc w:val="left"/>
            </w:pPr>
            <w:r w:rsidRPr="005561DE">
              <w:t>Échange</w:t>
            </w:r>
            <w:r w:rsidR="00DE31BE" w:rsidRPr="005561DE">
              <w:t xml:space="preserve"> de clés </w:t>
            </w:r>
          </w:p>
        </w:tc>
        <w:tc>
          <w:tcPr>
            <w:tcW w:w="3222" w:type="dxa"/>
            <w:shd w:val="clear" w:color="auto" w:fill="auto"/>
          </w:tcPr>
          <w:p w14:paraId="327DA608" w14:textId="77777777" w:rsidR="00DE31BE" w:rsidRPr="005561DE" w:rsidRDefault="00DE31BE" w:rsidP="00777A2C">
            <w:pPr>
              <w:pStyle w:val="Tabletext"/>
              <w:jc w:val="left"/>
            </w:pPr>
            <w:r w:rsidRPr="005561DE">
              <w:t xml:space="preserve">Oui </w:t>
            </w:r>
          </w:p>
        </w:tc>
        <w:tc>
          <w:tcPr>
            <w:tcW w:w="3183" w:type="dxa"/>
            <w:shd w:val="clear" w:color="auto" w:fill="auto"/>
          </w:tcPr>
          <w:p w14:paraId="19576144" w14:textId="77777777" w:rsidR="00DE31BE" w:rsidRPr="005561DE" w:rsidRDefault="00DE31BE" w:rsidP="00777A2C">
            <w:pPr>
              <w:pStyle w:val="Tabletext"/>
              <w:jc w:val="left"/>
            </w:pPr>
            <w:r w:rsidRPr="005561DE">
              <w:t>Oui</w:t>
            </w:r>
          </w:p>
        </w:tc>
      </w:tr>
      <w:tr w:rsidR="00DE31BE" w:rsidRPr="005561DE" w14:paraId="4171F8D7" w14:textId="77777777" w:rsidTr="00A32342">
        <w:trPr>
          <w:cantSplit/>
        </w:trPr>
        <w:tc>
          <w:tcPr>
            <w:tcW w:w="0" w:type="auto"/>
            <w:shd w:val="clear" w:color="auto" w:fill="auto"/>
          </w:tcPr>
          <w:p w14:paraId="22D8CC54" w14:textId="77777777" w:rsidR="00DE31BE" w:rsidRPr="005561DE" w:rsidRDefault="00DE31BE" w:rsidP="00777A2C">
            <w:pPr>
              <w:pStyle w:val="Tabletext"/>
              <w:jc w:val="left"/>
            </w:pPr>
            <w:r w:rsidRPr="005561DE">
              <w:t xml:space="preserve">Identification unique de l'équipement </w:t>
            </w:r>
          </w:p>
        </w:tc>
        <w:tc>
          <w:tcPr>
            <w:tcW w:w="3222" w:type="dxa"/>
            <w:shd w:val="clear" w:color="auto" w:fill="auto"/>
          </w:tcPr>
          <w:p w14:paraId="72237AF8" w14:textId="77777777" w:rsidR="00DE31BE" w:rsidRPr="005561DE" w:rsidRDefault="00DE31BE" w:rsidP="00777A2C">
            <w:pPr>
              <w:pStyle w:val="Tabletext"/>
              <w:jc w:val="left"/>
            </w:pPr>
            <w:r w:rsidRPr="005561DE">
              <w:t>Identifiant d'équipement unique à</w:t>
            </w:r>
            <w:r w:rsidR="00B75E76" w:rsidRPr="005561DE">
              <w:t> </w:t>
            </w:r>
            <w:r w:rsidRPr="005561DE">
              <w:t>64 bits</w:t>
            </w:r>
          </w:p>
        </w:tc>
        <w:tc>
          <w:tcPr>
            <w:tcW w:w="3183" w:type="dxa"/>
            <w:shd w:val="clear" w:color="auto" w:fill="auto"/>
          </w:tcPr>
          <w:p w14:paraId="56316EBC" w14:textId="77777777" w:rsidR="00DE31BE" w:rsidRPr="005561DE" w:rsidRDefault="00DE31BE" w:rsidP="00777A2C">
            <w:pPr>
              <w:pStyle w:val="Tabletext"/>
              <w:jc w:val="left"/>
            </w:pPr>
            <w:r w:rsidRPr="005561DE">
              <w:t>Identifiant d'équipement unique à 64 bits</w:t>
            </w:r>
          </w:p>
        </w:tc>
      </w:tr>
    </w:tbl>
    <w:p w14:paraId="387C282A" w14:textId="074E016A" w:rsidR="00DE31BE" w:rsidRPr="005561DE" w:rsidRDefault="00DE31BE" w:rsidP="00777A2C">
      <w:pPr>
        <w:pStyle w:val="Heading2"/>
      </w:pPr>
      <w:bookmarkStart w:id="151" w:name="_Toc438029893"/>
      <w:bookmarkStart w:id="152" w:name="_Toc440533908"/>
      <w:bookmarkStart w:id="153" w:name="_Toc498437779"/>
      <w:bookmarkStart w:id="154" w:name="_Toc498500119"/>
      <w:bookmarkStart w:id="155" w:name="_Toc498500370"/>
      <w:bookmarkStart w:id="156" w:name="_Toc498516135"/>
      <w:bookmarkStart w:id="157" w:name="_Toc37999758"/>
      <w:r w:rsidRPr="005561DE">
        <w:t>A1.3</w:t>
      </w:r>
      <w:r w:rsidRPr="005561DE">
        <w:tab/>
        <w:t>Normes 3GPP</w:t>
      </w:r>
      <w:bookmarkEnd w:id="151"/>
      <w:bookmarkEnd w:id="152"/>
      <w:bookmarkEnd w:id="153"/>
      <w:bookmarkEnd w:id="154"/>
      <w:bookmarkEnd w:id="155"/>
      <w:bookmarkEnd w:id="156"/>
      <w:bookmarkEnd w:id="157"/>
    </w:p>
    <w:p w14:paraId="0E1DB75E" w14:textId="31D90E61" w:rsidR="00DE31BE" w:rsidRPr="005561DE" w:rsidRDefault="00DE31BE" w:rsidP="00777A2C">
      <w:r w:rsidRPr="005561DE">
        <w:t xml:space="preserve">Le 3GPP a élaboré différentes normes hertziennes pour les applications du premier kilomètre pour les systèmes de gestion des réseaux de distribution d'électricité. </w:t>
      </w:r>
      <w:r w:rsidR="004F645F" w:rsidRPr="005561DE">
        <w:t>Dans les versions récentes des normes 3GPP, des améliorations ont été apportées pour les communications de type machine (MTC), par exemple</w:t>
      </w:r>
      <w:r w:rsidR="00417222" w:rsidRPr="005561DE">
        <w:t>:</w:t>
      </w:r>
    </w:p>
    <w:p w14:paraId="1EEFE1FA" w14:textId="64483471" w:rsidR="00813EE2" w:rsidRPr="005561DE" w:rsidRDefault="003972E7" w:rsidP="00777A2C">
      <w:r w:rsidRPr="005561DE">
        <w:t xml:space="preserve">Version </w:t>
      </w:r>
      <w:r w:rsidR="00813EE2" w:rsidRPr="005561DE">
        <w:t>10:</w:t>
      </w:r>
    </w:p>
    <w:p w14:paraId="4A6BB700" w14:textId="1D77E6EC" w:rsidR="004F645F" w:rsidRPr="005561DE" w:rsidRDefault="00B71669" w:rsidP="00777A2C">
      <w:pPr>
        <w:pStyle w:val="enumlev1"/>
      </w:pPr>
      <w:r w:rsidRPr="005561DE">
        <w:t>–</w:t>
      </w:r>
      <w:r w:rsidR="00813EE2" w:rsidRPr="005561DE">
        <w:tab/>
      </w:r>
      <w:r w:rsidR="004F645F" w:rsidRPr="005561DE">
        <w:t>Introduction de la cause d'établissement de l'accès pouvant tolérer des retards et indication d'accès faible</w:t>
      </w:r>
      <w:r w:rsidR="001A29F3" w:rsidRPr="005561DE">
        <w:t>ment</w:t>
      </w:r>
      <w:r w:rsidR="004F645F" w:rsidRPr="005561DE">
        <w:t xml:space="preserve"> priorit</w:t>
      </w:r>
      <w:r w:rsidR="001A29F3" w:rsidRPr="005561DE">
        <w:t>aire</w:t>
      </w:r>
      <w:r w:rsidR="004F645F" w:rsidRPr="005561DE">
        <w:t xml:space="preserve"> pour </w:t>
      </w:r>
      <w:r w:rsidR="00DA29D5" w:rsidRPr="005561DE">
        <w:t xml:space="preserve">permettre au système d'exercer un contrôle </w:t>
      </w:r>
      <w:r w:rsidR="004F645F" w:rsidRPr="005561DE">
        <w:t xml:space="preserve">sur les dispositifs MTC </w:t>
      </w:r>
      <w:r w:rsidR="001A29F3" w:rsidRPr="005561DE">
        <w:t xml:space="preserve">ayant </w:t>
      </w:r>
      <w:r w:rsidR="004F645F" w:rsidRPr="005561DE">
        <w:t>des exigences assouplies en termes de temps de latence. Cela peut être particulièrement utile en cas de surcharge (GSM/EDGE, UMTS, HSPA+, LTE)</w:t>
      </w:r>
      <w:r w:rsidR="00417222" w:rsidRPr="005561DE">
        <w:t>.</w:t>
      </w:r>
    </w:p>
    <w:p w14:paraId="1082C715" w14:textId="0C81AC5C" w:rsidR="004F645F" w:rsidRPr="005561DE" w:rsidRDefault="00B71669" w:rsidP="00777A2C">
      <w:pPr>
        <w:pStyle w:val="enumlev1"/>
      </w:pPr>
      <w:r w:rsidRPr="005561DE">
        <w:t>–</w:t>
      </w:r>
      <w:r w:rsidR="00813EE2" w:rsidRPr="005561DE">
        <w:tab/>
      </w:r>
      <w:r w:rsidR="004F645F" w:rsidRPr="005561DE">
        <w:t xml:space="preserve">Interdiction d'accès étendue et rejet implicite pour </w:t>
      </w:r>
      <w:r w:rsidR="001A29F3" w:rsidRPr="005561DE">
        <w:t xml:space="preserve">pouvoir interdire les </w:t>
      </w:r>
      <w:r w:rsidR="004F645F" w:rsidRPr="005561DE">
        <w:t xml:space="preserve">dispositifs </w:t>
      </w:r>
      <w:r w:rsidR="001A29F3" w:rsidRPr="005561DE">
        <w:t xml:space="preserve">pouvant tolérer des </w:t>
      </w:r>
      <w:r w:rsidR="004F645F" w:rsidRPr="005561DE">
        <w:t xml:space="preserve">retards </w:t>
      </w:r>
      <w:r w:rsidR="001A29F3" w:rsidRPr="005561DE">
        <w:t xml:space="preserve">qui sont </w:t>
      </w:r>
      <w:r w:rsidR="004F645F" w:rsidRPr="005561DE">
        <w:t xml:space="preserve">configurés pour </w:t>
      </w:r>
      <w:r w:rsidR="001A29F3" w:rsidRPr="005561DE">
        <w:t xml:space="preserve">un accès faiblement </w:t>
      </w:r>
      <w:r w:rsidR="004F645F" w:rsidRPr="005561DE">
        <w:t>priorit</w:t>
      </w:r>
      <w:r w:rsidR="001A29F3" w:rsidRPr="005561DE">
        <w:t>aire</w:t>
      </w:r>
      <w:r w:rsidR="004F645F" w:rsidRPr="005561DE">
        <w:t xml:space="preserve"> (GSM/EDGE)</w:t>
      </w:r>
      <w:r w:rsidR="00417222" w:rsidRPr="005561DE">
        <w:t>.</w:t>
      </w:r>
    </w:p>
    <w:p w14:paraId="17B3A426" w14:textId="421633FD" w:rsidR="00813EE2" w:rsidRPr="005561DE" w:rsidRDefault="003972E7" w:rsidP="00777A2C">
      <w:r w:rsidRPr="005561DE">
        <w:t xml:space="preserve">Version </w:t>
      </w:r>
      <w:r w:rsidR="00813EE2" w:rsidRPr="005561DE">
        <w:t>11:</w:t>
      </w:r>
    </w:p>
    <w:p w14:paraId="75CCB4D7" w14:textId="537594A3" w:rsidR="004F645F" w:rsidRPr="005561DE" w:rsidRDefault="00B71669" w:rsidP="00777A2C">
      <w:pPr>
        <w:pStyle w:val="enumlev1"/>
      </w:pPr>
      <w:r w:rsidRPr="005561DE">
        <w:t>–</w:t>
      </w:r>
      <w:r w:rsidR="00813EE2" w:rsidRPr="005561DE">
        <w:tab/>
      </w:r>
      <w:r w:rsidR="004F645F" w:rsidRPr="005561DE">
        <w:t>Interdiction d'accès étendue</w:t>
      </w:r>
      <w:r w:rsidR="00217024" w:rsidRPr="005561DE">
        <w:t xml:space="preserve"> </w:t>
      </w:r>
      <w:r w:rsidR="004F645F" w:rsidRPr="005561DE">
        <w:t>(UMTS, HSPA+, LTE)</w:t>
      </w:r>
      <w:r w:rsidR="00417222" w:rsidRPr="005561DE">
        <w:t>.</w:t>
      </w:r>
    </w:p>
    <w:p w14:paraId="44C7269D" w14:textId="40E08D30" w:rsidR="00813EE2" w:rsidRPr="005561DE" w:rsidRDefault="003972E7" w:rsidP="00777A2C">
      <w:r w:rsidRPr="005561DE">
        <w:t xml:space="preserve">Version </w:t>
      </w:r>
      <w:r w:rsidR="00813EE2" w:rsidRPr="005561DE">
        <w:t>12:</w:t>
      </w:r>
    </w:p>
    <w:p w14:paraId="18EEBA64" w14:textId="7C3D2AED" w:rsidR="004F645F" w:rsidRPr="005561DE" w:rsidRDefault="00B71669" w:rsidP="00777A2C">
      <w:pPr>
        <w:pStyle w:val="enumlev1"/>
      </w:pPr>
      <w:r w:rsidRPr="005561DE">
        <w:t>–</w:t>
      </w:r>
      <w:r w:rsidR="00813EE2" w:rsidRPr="005561DE">
        <w:tab/>
      </w:r>
      <w:r w:rsidR="001A29F3" w:rsidRPr="005561DE">
        <w:t>M</w:t>
      </w:r>
      <w:r w:rsidR="004F645F" w:rsidRPr="005561DE">
        <w:t xml:space="preserve">ode économie d'énergie pour l'équipement d'utilisateur </w:t>
      </w:r>
      <w:r w:rsidR="00A01E02" w:rsidRPr="005561DE">
        <w:t xml:space="preserve">pour assurer une longue durée de vie de </w:t>
      </w:r>
      <w:r w:rsidR="001A29F3" w:rsidRPr="005561DE">
        <w:t>la batterie,</w:t>
      </w:r>
      <w:r w:rsidR="004F645F" w:rsidRPr="005561DE">
        <w:t xml:space="preserve"> jusqu'à plusieurs années</w:t>
      </w:r>
      <w:r w:rsidR="001A29F3" w:rsidRPr="005561DE">
        <w:t>,</w:t>
      </w:r>
      <w:r w:rsidR="004F645F" w:rsidRPr="005561DE">
        <w:t xml:space="preserve"> dans le cas </w:t>
      </w:r>
      <w:r w:rsidR="001A29F3" w:rsidRPr="005561DE">
        <w:t xml:space="preserve">de dispositifs </w:t>
      </w:r>
      <w:r w:rsidR="001B5C53" w:rsidRPr="005561DE">
        <w:t xml:space="preserve">caractérisés par une </w:t>
      </w:r>
      <w:r w:rsidR="004521C2" w:rsidRPr="005561DE">
        <w:t xml:space="preserve">transmission peu fréquente </w:t>
      </w:r>
      <w:r w:rsidR="004F645F" w:rsidRPr="005561DE">
        <w:t xml:space="preserve">de </w:t>
      </w:r>
      <w:r w:rsidR="001A29F3" w:rsidRPr="005561DE">
        <w:t xml:space="preserve">faibles quantités de </w:t>
      </w:r>
      <w:r w:rsidR="004F645F" w:rsidRPr="005561DE">
        <w:t>données (GSM/EDGE, UMTS, HSPA+, LTE)</w:t>
      </w:r>
      <w:r w:rsidR="00417222" w:rsidRPr="005561DE">
        <w:t>.</w:t>
      </w:r>
    </w:p>
    <w:p w14:paraId="020DA6A4" w14:textId="3CDA1F62" w:rsidR="004F645F" w:rsidRPr="005561DE" w:rsidRDefault="00B71669" w:rsidP="00777A2C">
      <w:pPr>
        <w:pStyle w:val="enumlev1"/>
      </w:pPr>
      <w:r w:rsidRPr="005561DE">
        <w:t>–</w:t>
      </w:r>
      <w:r w:rsidR="00813EE2" w:rsidRPr="005561DE">
        <w:tab/>
      </w:r>
      <w:r w:rsidR="004F645F" w:rsidRPr="005561DE">
        <w:t xml:space="preserve">Catégorie d'équipement d'utilisateur </w:t>
      </w:r>
      <w:r w:rsidR="001D586F" w:rsidRPr="005561DE">
        <w:t xml:space="preserve">peu </w:t>
      </w:r>
      <w:r w:rsidR="004F645F" w:rsidRPr="005561DE">
        <w:t>complex</w:t>
      </w:r>
      <w:r w:rsidR="001D586F" w:rsidRPr="005561DE">
        <w:t>e</w:t>
      </w:r>
      <w:r w:rsidR="004F645F" w:rsidRPr="005561DE">
        <w:t xml:space="preserve"> pour rédu</w:t>
      </w:r>
      <w:r w:rsidR="00A01E02" w:rsidRPr="005561DE">
        <w:t xml:space="preserve">ire le </w:t>
      </w:r>
      <w:r w:rsidR="004F645F" w:rsidRPr="005561DE">
        <w:t xml:space="preserve">coût des </w:t>
      </w:r>
      <w:r w:rsidR="00A01E02" w:rsidRPr="005561DE">
        <w:t xml:space="preserve">dispositifs et prendre en charge </w:t>
      </w:r>
      <w:r w:rsidR="004F645F" w:rsidRPr="005561DE">
        <w:t xml:space="preserve">une utilisation </w:t>
      </w:r>
      <w:r w:rsidR="00A01E02" w:rsidRPr="005561DE">
        <w:t xml:space="preserve">souple </w:t>
      </w:r>
      <w:r w:rsidR="001B5C53" w:rsidRPr="005561DE">
        <w:t xml:space="preserve">pour tout un éventail </w:t>
      </w:r>
      <w:r w:rsidR="004F645F" w:rsidRPr="005561DE">
        <w:t>d'applications MTC (LTE)</w:t>
      </w:r>
      <w:r w:rsidR="00417222" w:rsidRPr="005561DE">
        <w:t>.</w:t>
      </w:r>
    </w:p>
    <w:p w14:paraId="0F7A40A2" w14:textId="25383BF0" w:rsidR="00813EE2" w:rsidRPr="005561DE" w:rsidRDefault="003972E7" w:rsidP="00777A2C">
      <w:r w:rsidRPr="005561DE">
        <w:t xml:space="preserve">Version </w:t>
      </w:r>
      <w:r w:rsidR="00813EE2" w:rsidRPr="005561DE">
        <w:t>13:</w:t>
      </w:r>
    </w:p>
    <w:p w14:paraId="292D5459" w14:textId="7649A9EC" w:rsidR="004F645F" w:rsidRPr="005561DE" w:rsidRDefault="00B71669" w:rsidP="00777A2C">
      <w:pPr>
        <w:pStyle w:val="enumlev1"/>
      </w:pPr>
      <w:r w:rsidRPr="005561DE">
        <w:t>–</w:t>
      </w:r>
      <w:r w:rsidR="00813EE2" w:rsidRPr="005561DE">
        <w:tab/>
      </w:r>
      <w:r w:rsidR="00A01E02" w:rsidRPr="005561DE">
        <w:t>Réception discontinue (</w:t>
      </w:r>
      <w:r w:rsidR="004F645F" w:rsidRPr="005561DE">
        <w:t>DRX</w:t>
      </w:r>
      <w:r w:rsidR="00A01E02" w:rsidRPr="005561DE">
        <w:t>) étendue</w:t>
      </w:r>
      <w:r w:rsidR="004F645F" w:rsidRPr="005561DE">
        <w:t xml:space="preserve"> pour assurer une longue durée de vie de la batterie tout en maintenant l'accessibilité des terminaux mobiles sous le contrôle du réseau (GSM/EDGE, UMTS, HSPA+, LTE)</w:t>
      </w:r>
      <w:r w:rsidR="00417222" w:rsidRPr="005561DE">
        <w:t>.</w:t>
      </w:r>
    </w:p>
    <w:p w14:paraId="13F159ED" w14:textId="7EB6AA5B" w:rsidR="004F645F" w:rsidRPr="005561DE" w:rsidRDefault="00B71669" w:rsidP="00B71669">
      <w:pPr>
        <w:pStyle w:val="enumlev1"/>
        <w:keepNext/>
        <w:keepLines/>
      </w:pPr>
      <w:r w:rsidRPr="005561DE">
        <w:t>–</w:t>
      </w:r>
      <w:r w:rsidR="00813EE2" w:rsidRPr="005561DE">
        <w:tab/>
      </w:r>
      <w:r w:rsidR="004F645F" w:rsidRPr="005561DE">
        <w:t xml:space="preserve">Internet des objets GSM </w:t>
      </w:r>
      <w:r w:rsidR="004521C2" w:rsidRPr="005561DE">
        <w:t xml:space="preserve">à couverture étendue </w:t>
      </w:r>
      <w:r w:rsidR="004F645F" w:rsidRPr="005561DE">
        <w:t xml:space="preserve">(EC-GSM-IoT) (GSM/EDGE), améliorations de la couche physique LTE pour </w:t>
      </w:r>
      <w:r w:rsidR="004521C2" w:rsidRPr="005561DE">
        <w:t xml:space="preserve">les communications </w:t>
      </w:r>
      <w:r w:rsidR="004F645F" w:rsidRPr="005561DE">
        <w:t xml:space="preserve">MTC (eMTC) (LTE), Internet des objets à bande étroite (NB-IoT) pour </w:t>
      </w:r>
      <w:r w:rsidR="004521C2" w:rsidRPr="005561DE">
        <w:t xml:space="preserve">prendre en charge des dispositifs </w:t>
      </w:r>
      <w:r w:rsidR="001D586F" w:rsidRPr="005561DE">
        <w:t xml:space="preserve">peu </w:t>
      </w:r>
      <w:r w:rsidR="004F645F" w:rsidRPr="005561DE">
        <w:t>complex</w:t>
      </w:r>
      <w:r w:rsidR="001D586F" w:rsidRPr="005561DE">
        <w:t>es</w:t>
      </w:r>
      <w:r w:rsidR="004F645F" w:rsidRPr="005561DE">
        <w:t xml:space="preserve">, </w:t>
      </w:r>
      <w:r w:rsidR="004521C2" w:rsidRPr="005561DE">
        <w:t xml:space="preserve">affaiblissement </w:t>
      </w:r>
      <w:r w:rsidR="004F645F" w:rsidRPr="005561DE">
        <w:t xml:space="preserve">de couplage de 164 dB, </w:t>
      </w:r>
      <w:r w:rsidR="004521C2" w:rsidRPr="005561DE">
        <w:t xml:space="preserve">durée de vie de la batterie de </w:t>
      </w:r>
      <w:r w:rsidR="004F645F" w:rsidRPr="005561DE">
        <w:t>10</w:t>
      </w:r>
      <w:r w:rsidR="004521C2" w:rsidRPr="005561DE">
        <w:t> </w:t>
      </w:r>
      <w:r w:rsidR="004F645F" w:rsidRPr="005561DE">
        <w:t xml:space="preserve">ans, </w:t>
      </w:r>
      <w:r w:rsidR="004521C2" w:rsidRPr="005561DE">
        <w:t xml:space="preserve">temps de latence de </w:t>
      </w:r>
      <w:r w:rsidR="004F645F" w:rsidRPr="005561DE">
        <w:t xml:space="preserve">10 secondes et </w:t>
      </w:r>
      <w:r w:rsidR="004521C2" w:rsidRPr="005561DE">
        <w:t xml:space="preserve">prise en charge </w:t>
      </w:r>
      <w:r w:rsidR="004F645F" w:rsidRPr="005561DE">
        <w:t xml:space="preserve">d'au moins 60 000 </w:t>
      </w:r>
      <w:r w:rsidR="004521C2" w:rsidRPr="005561DE">
        <w:t xml:space="preserve">dispositifs </w:t>
      </w:r>
      <w:r w:rsidR="004F645F" w:rsidRPr="005561DE">
        <w:t>par kilomètre carré.</w:t>
      </w:r>
    </w:p>
    <w:p w14:paraId="47FA100D" w14:textId="555D141D" w:rsidR="00813EE2" w:rsidRPr="005561DE" w:rsidRDefault="003972E7" w:rsidP="00777A2C">
      <w:r w:rsidRPr="005561DE">
        <w:t>On trouvera dans le tableau ci</w:t>
      </w:r>
      <w:r w:rsidRPr="005561DE">
        <w:noBreakHyphen/>
        <w:t>après un récapitulatif des caractéristiques techniques et opérationnelles des normes hertziennes pertinentes du 3GPP, y compris les améliorations indiquées ci-dessus pour les communications MTC.</w:t>
      </w:r>
    </w:p>
    <w:p w14:paraId="6ED98DF9" w14:textId="77777777" w:rsidR="00B71669" w:rsidRPr="005561DE" w:rsidRDefault="00B71669" w:rsidP="00777A2C"/>
    <w:p w14:paraId="746D3942" w14:textId="77777777" w:rsidR="00813EE2" w:rsidRPr="005561DE" w:rsidRDefault="00813EE2" w:rsidP="00777A2C">
      <w:pPr>
        <w:sectPr w:rsidR="00813EE2" w:rsidRPr="005561DE" w:rsidSect="005E0502">
          <w:headerReference w:type="even" r:id="rId33"/>
          <w:headerReference w:type="default" r:id="rId34"/>
          <w:type w:val="oddPage"/>
          <w:pgSz w:w="11907" w:h="16834" w:code="9"/>
          <w:pgMar w:top="1418" w:right="1134" w:bottom="1134" w:left="1134" w:header="720" w:footer="482" w:gutter="0"/>
          <w:pgNumType w:start="1"/>
          <w:cols w:space="720"/>
        </w:sectPr>
      </w:pPr>
    </w:p>
    <w:p w14:paraId="2510380A" w14:textId="77777777" w:rsidR="00DE31BE" w:rsidRPr="005561DE" w:rsidRDefault="00DE31BE" w:rsidP="00777A2C">
      <w:pPr>
        <w:pStyle w:val="TableNo"/>
      </w:pPr>
      <w:r w:rsidRPr="005561DE">
        <w:t>TABLEAU A1.7</w:t>
      </w:r>
    </w:p>
    <w:p w14:paraId="7A429585" w14:textId="77777777" w:rsidR="00DE31BE" w:rsidRPr="005561DE" w:rsidRDefault="00DE31BE" w:rsidP="00777A2C">
      <w:pPr>
        <w:pStyle w:val="Tabletitle"/>
      </w:pPr>
      <w:r w:rsidRPr="005561DE">
        <w:t>Fonctionnalités techniques et opérationnelles des technologies 3GPP</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5"/>
        <w:gridCol w:w="1646"/>
        <w:gridCol w:w="1582"/>
        <w:gridCol w:w="1502"/>
        <w:gridCol w:w="1502"/>
        <w:gridCol w:w="1454"/>
        <w:gridCol w:w="1582"/>
        <w:gridCol w:w="1870"/>
        <w:gridCol w:w="1516"/>
      </w:tblGrid>
      <w:tr w:rsidR="00813EE2" w:rsidRPr="005561DE" w14:paraId="6C82CBCF" w14:textId="46440E73" w:rsidTr="00CC299A">
        <w:trPr>
          <w:cantSplit/>
          <w:tblHeader/>
          <w:jc w:val="center"/>
        </w:trPr>
        <w:tc>
          <w:tcPr>
            <w:tcW w:w="1778" w:type="dxa"/>
            <w:noWrap/>
            <w:vAlign w:val="center"/>
            <w:hideMark/>
          </w:tcPr>
          <w:p w14:paraId="676F10DE" w14:textId="77777777" w:rsidR="00813EE2" w:rsidRPr="005561DE" w:rsidRDefault="00813EE2" w:rsidP="00777A2C">
            <w:pPr>
              <w:pStyle w:val="Tablehead"/>
              <w:rPr>
                <w:rFonts w:eastAsia="Batang"/>
              </w:rPr>
            </w:pPr>
            <w:r w:rsidRPr="005561DE">
              <w:rPr>
                <w:rFonts w:eastAsia="Batang"/>
              </w:rPr>
              <w:t>Caractéristiques de la fonctionnalité</w:t>
            </w:r>
          </w:p>
        </w:tc>
        <w:tc>
          <w:tcPr>
            <w:tcW w:w="1621" w:type="dxa"/>
            <w:vAlign w:val="center"/>
            <w:hideMark/>
          </w:tcPr>
          <w:p w14:paraId="2AE6F0BD" w14:textId="77777777" w:rsidR="00813EE2" w:rsidRPr="005561DE" w:rsidRDefault="00813EE2" w:rsidP="00777A2C">
            <w:pPr>
              <w:pStyle w:val="Tablehead"/>
              <w:rPr>
                <w:rFonts w:eastAsia="Batang"/>
              </w:rPr>
            </w:pPr>
            <w:r w:rsidRPr="005561DE">
              <w:rPr>
                <w:rFonts w:eastAsia="Batang"/>
              </w:rPr>
              <w:t>Unité de mesure</w:t>
            </w:r>
          </w:p>
        </w:tc>
        <w:tc>
          <w:tcPr>
            <w:tcW w:w="1559" w:type="dxa"/>
            <w:noWrap/>
            <w:vAlign w:val="center"/>
            <w:hideMark/>
          </w:tcPr>
          <w:p w14:paraId="78AE3F33" w14:textId="77777777" w:rsidR="00813EE2" w:rsidRPr="005561DE" w:rsidRDefault="00813EE2" w:rsidP="00777A2C">
            <w:pPr>
              <w:pStyle w:val="Tablehead"/>
              <w:rPr>
                <w:rFonts w:eastAsia="Batang"/>
              </w:rPr>
            </w:pPr>
            <w:r w:rsidRPr="005561DE">
              <w:rPr>
                <w:rFonts w:eastAsia="Batang"/>
              </w:rPr>
              <w:t>GSM/EDGE</w:t>
            </w:r>
          </w:p>
        </w:tc>
        <w:tc>
          <w:tcPr>
            <w:tcW w:w="1480" w:type="dxa"/>
            <w:vAlign w:val="center"/>
          </w:tcPr>
          <w:p w14:paraId="0CBDAE38" w14:textId="7C0B31B5" w:rsidR="00813EE2" w:rsidRPr="005561DE" w:rsidRDefault="00813EE2" w:rsidP="00777A2C">
            <w:pPr>
              <w:pStyle w:val="Tablehead"/>
              <w:rPr>
                <w:rFonts w:eastAsia="Batang"/>
              </w:rPr>
            </w:pPr>
            <w:r w:rsidRPr="005561DE">
              <w:rPr>
                <w:rFonts w:eastAsia="Batang"/>
              </w:rPr>
              <w:t>EC-GSM-IoT</w:t>
            </w:r>
          </w:p>
        </w:tc>
        <w:tc>
          <w:tcPr>
            <w:tcW w:w="1480" w:type="dxa"/>
            <w:vAlign w:val="center"/>
            <w:hideMark/>
          </w:tcPr>
          <w:p w14:paraId="4FBB7EBD" w14:textId="045D5CCC" w:rsidR="00813EE2" w:rsidRPr="005561DE" w:rsidRDefault="00813EE2" w:rsidP="00777A2C">
            <w:pPr>
              <w:pStyle w:val="Tablehead"/>
              <w:rPr>
                <w:rFonts w:eastAsia="Batang"/>
              </w:rPr>
            </w:pPr>
            <w:r w:rsidRPr="005561DE">
              <w:rPr>
                <w:rFonts w:eastAsia="Batang"/>
              </w:rPr>
              <w:t>UMTS</w:t>
            </w:r>
          </w:p>
        </w:tc>
        <w:tc>
          <w:tcPr>
            <w:tcW w:w="1433" w:type="dxa"/>
            <w:noWrap/>
            <w:vAlign w:val="center"/>
            <w:hideMark/>
          </w:tcPr>
          <w:p w14:paraId="66F9F233" w14:textId="77777777" w:rsidR="00813EE2" w:rsidRPr="005561DE" w:rsidRDefault="00813EE2" w:rsidP="00777A2C">
            <w:pPr>
              <w:pStyle w:val="Tablehead"/>
              <w:rPr>
                <w:rFonts w:eastAsia="Batang"/>
              </w:rPr>
            </w:pPr>
            <w:r w:rsidRPr="005561DE">
              <w:rPr>
                <w:rFonts w:eastAsia="Batang"/>
              </w:rPr>
              <w:t>HSPA+</w:t>
            </w:r>
          </w:p>
        </w:tc>
        <w:tc>
          <w:tcPr>
            <w:tcW w:w="1559" w:type="dxa"/>
            <w:vAlign w:val="center"/>
            <w:hideMark/>
          </w:tcPr>
          <w:p w14:paraId="1DCD6AB1" w14:textId="587BFF85" w:rsidR="00813EE2" w:rsidRPr="005561DE" w:rsidRDefault="00813EE2" w:rsidP="00777A2C">
            <w:pPr>
              <w:pStyle w:val="Tablehead"/>
              <w:rPr>
                <w:rFonts w:eastAsia="Batang"/>
              </w:rPr>
            </w:pPr>
            <w:r w:rsidRPr="005561DE">
              <w:rPr>
                <w:rFonts w:eastAsia="Batang"/>
              </w:rPr>
              <w:t>LTE</w:t>
            </w:r>
            <w:r w:rsidR="00394852" w:rsidRPr="005561DE">
              <w:rPr>
                <w:rFonts w:eastAsia="Batang"/>
              </w:rPr>
              <w:t xml:space="preserve"> Advanced Pro</w:t>
            </w:r>
          </w:p>
        </w:tc>
        <w:tc>
          <w:tcPr>
            <w:tcW w:w="1843" w:type="dxa"/>
            <w:vAlign w:val="center"/>
          </w:tcPr>
          <w:p w14:paraId="48B9D887" w14:textId="0BBB59F7" w:rsidR="00813EE2" w:rsidRPr="005561DE" w:rsidRDefault="00394852" w:rsidP="00777A2C">
            <w:pPr>
              <w:pStyle w:val="Tablehead"/>
              <w:rPr>
                <w:rFonts w:eastAsia="Batang"/>
              </w:rPr>
            </w:pPr>
            <w:r w:rsidRPr="005561DE">
              <w:rPr>
                <w:rFonts w:eastAsia="Batang"/>
              </w:rPr>
              <w:t>eMTC</w:t>
            </w:r>
          </w:p>
        </w:tc>
        <w:tc>
          <w:tcPr>
            <w:tcW w:w="1494" w:type="dxa"/>
            <w:vAlign w:val="center"/>
          </w:tcPr>
          <w:p w14:paraId="3BEB3369" w14:textId="45A32397" w:rsidR="00813EE2" w:rsidRPr="005561DE" w:rsidRDefault="00813EE2" w:rsidP="00777A2C">
            <w:pPr>
              <w:pStyle w:val="Tablehead"/>
              <w:rPr>
                <w:rFonts w:eastAsia="Batang"/>
              </w:rPr>
            </w:pPr>
            <w:r w:rsidRPr="005561DE">
              <w:rPr>
                <w:rFonts w:eastAsia="Batang"/>
              </w:rPr>
              <w:t>NB-IoT</w:t>
            </w:r>
          </w:p>
        </w:tc>
      </w:tr>
      <w:tr w:rsidR="00813EE2" w:rsidRPr="005561DE" w14:paraId="7D643692" w14:textId="4920109F" w:rsidTr="00CC299A">
        <w:trPr>
          <w:cantSplit/>
          <w:jc w:val="center"/>
        </w:trPr>
        <w:tc>
          <w:tcPr>
            <w:tcW w:w="1778" w:type="dxa"/>
            <w:noWrap/>
            <w:hideMark/>
          </w:tcPr>
          <w:p w14:paraId="70D1B749" w14:textId="77777777" w:rsidR="00813EE2" w:rsidRPr="005561DE" w:rsidRDefault="00813EE2" w:rsidP="00777A2C">
            <w:pPr>
              <w:pStyle w:val="Tabletext"/>
              <w:jc w:val="left"/>
              <w:rPr>
                <w:rFonts w:eastAsia="Batang"/>
                <w:lang w:eastAsia="ko-KR"/>
              </w:rPr>
            </w:pPr>
            <w:r w:rsidRPr="005561DE">
              <w:rPr>
                <w:rFonts w:eastAsia="Batang"/>
                <w:lang w:eastAsia="ko-KR"/>
              </w:rPr>
              <w:t>Capacité d'établir de manière fiable une liaison satisfaisante avec le dispositif</w:t>
            </w:r>
          </w:p>
        </w:tc>
        <w:tc>
          <w:tcPr>
            <w:tcW w:w="1621" w:type="dxa"/>
            <w:hideMark/>
          </w:tcPr>
          <w:p w14:paraId="38716BB9" w14:textId="77777777" w:rsidR="00813EE2" w:rsidRPr="005561DE" w:rsidRDefault="00813EE2" w:rsidP="00777A2C">
            <w:pPr>
              <w:pStyle w:val="Tabletext"/>
              <w:jc w:val="left"/>
              <w:rPr>
                <w:rFonts w:eastAsia="Batang"/>
                <w:lang w:eastAsia="ko-KR"/>
              </w:rPr>
            </w:pPr>
            <w:r w:rsidRPr="005561DE">
              <w:rPr>
                <w:rFonts w:eastAsia="Batang"/>
                <w:lang w:eastAsia="ko-KR"/>
              </w:rPr>
              <w:t>% du temps</w:t>
            </w:r>
          </w:p>
        </w:tc>
        <w:tc>
          <w:tcPr>
            <w:tcW w:w="1559" w:type="dxa"/>
            <w:hideMark/>
          </w:tcPr>
          <w:p w14:paraId="723E69F3" w14:textId="77777777" w:rsidR="00813EE2" w:rsidRPr="005561DE" w:rsidRDefault="00813EE2" w:rsidP="00777A2C">
            <w:pPr>
              <w:pStyle w:val="Tabletext"/>
              <w:jc w:val="left"/>
              <w:rPr>
                <w:rFonts w:eastAsia="Batang"/>
                <w:lang w:eastAsia="ko-KR"/>
              </w:rPr>
            </w:pPr>
            <w:r w:rsidRPr="005561DE">
              <w:rPr>
                <w:rFonts w:eastAsia="Batang"/>
                <w:lang w:eastAsia="ko-KR"/>
              </w:rPr>
              <w:t>Dépend du déploiement (type &gt; 99%)</w:t>
            </w:r>
          </w:p>
        </w:tc>
        <w:tc>
          <w:tcPr>
            <w:tcW w:w="1480" w:type="dxa"/>
          </w:tcPr>
          <w:p w14:paraId="6D6A1C91" w14:textId="54258C36" w:rsidR="00813EE2" w:rsidRPr="005561DE" w:rsidRDefault="007837ED" w:rsidP="00777A2C">
            <w:pPr>
              <w:pStyle w:val="Tabletext"/>
              <w:jc w:val="left"/>
              <w:rPr>
                <w:rFonts w:eastAsia="Batang"/>
                <w:lang w:eastAsia="ko-KR"/>
              </w:rPr>
            </w:pPr>
            <w:r w:rsidRPr="005561DE">
              <w:rPr>
                <w:rFonts w:eastAsia="Batang"/>
                <w:lang w:eastAsia="ko-KR"/>
              </w:rPr>
              <w:t>Dépend du déploiement (type &gt; 99%)</w:t>
            </w:r>
          </w:p>
        </w:tc>
        <w:tc>
          <w:tcPr>
            <w:tcW w:w="1480" w:type="dxa"/>
            <w:hideMark/>
          </w:tcPr>
          <w:p w14:paraId="5F7395FF" w14:textId="63D13EFB" w:rsidR="00813EE2" w:rsidRPr="005561DE" w:rsidRDefault="00813EE2" w:rsidP="00777A2C">
            <w:pPr>
              <w:pStyle w:val="Tabletext"/>
              <w:jc w:val="left"/>
              <w:rPr>
                <w:rFonts w:eastAsia="Batang"/>
                <w:lang w:eastAsia="ko-KR"/>
              </w:rPr>
            </w:pPr>
            <w:r w:rsidRPr="005561DE">
              <w:rPr>
                <w:rFonts w:eastAsia="Batang"/>
                <w:lang w:eastAsia="ko-KR"/>
              </w:rPr>
              <w:t>Dépend du déploiement (type &gt; 99%)</w:t>
            </w:r>
          </w:p>
        </w:tc>
        <w:tc>
          <w:tcPr>
            <w:tcW w:w="1433" w:type="dxa"/>
            <w:hideMark/>
          </w:tcPr>
          <w:p w14:paraId="704E4840" w14:textId="77777777" w:rsidR="00813EE2" w:rsidRPr="005561DE" w:rsidRDefault="00813EE2" w:rsidP="00777A2C">
            <w:pPr>
              <w:pStyle w:val="Tabletext"/>
              <w:jc w:val="left"/>
              <w:rPr>
                <w:rFonts w:eastAsia="Batang"/>
                <w:lang w:eastAsia="ko-KR"/>
              </w:rPr>
            </w:pPr>
            <w:r w:rsidRPr="005561DE">
              <w:rPr>
                <w:rFonts w:eastAsia="Batang"/>
                <w:lang w:eastAsia="ko-KR"/>
              </w:rPr>
              <w:t>Dépend du déploiement (type &gt; 99%)</w:t>
            </w:r>
          </w:p>
        </w:tc>
        <w:tc>
          <w:tcPr>
            <w:tcW w:w="1559" w:type="dxa"/>
            <w:hideMark/>
          </w:tcPr>
          <w:p w14:paraId="0636BFAE" w14:textId="77777777" w:rsidR="00813EE2" w:rsidRPr="005561DE" w:rsidRDefault="00813EE2" w:rsidP="00777A2C">
            <w:pPr>
              <w:pStyle w:val="Tabletext"/>
              <w:jc w:val="left"/>
              <w:rPr>
                <w:rFonts w:eastAsia="Batang"/>
                <w:lang w:eastAsia="ko-KR"/>
              </w:rPr>
            </w:pPr>
            <w:r w:rsidRPr="005561DE">
              <w:rPr>
                <w:rFonts w:eastAsia="Batang"/>
                <w:lang w:eastAsia="ko-KR"/>
              </w:rPr>
              <w:t>Dépend du déploiement (type &gt; 99%)</w:t>
            </w:r>
          </w:p>
        </w:tc>
        <w:tc>
          <w:tcPr>
            <w:tcW w:w="1843" w:type="dxa"/>
          </w:tcPr>
          <w:p w14:paraId="552EB00A" w14:textId="5BAFB85F" w:rsidR="00813EE2" w:rsidRPr="005561DE" w:rsidRDefault="007837ED" w:rsidP="00777A2C">
            <w:pPr>
              <w:pStyle w:val="Tabletext"/>
              <w:jc w:val="left"/>
              <w:rPr>
                <w:rFonts w:eastAsia="Batang"/>
                <w:lang w:eastAsia="ko-KR"/>
              </w:rPr>
            </w:pPr>
            <w:r w:rsidRPr="005561DE">
              <w:rPr>
                <w:rFonts w:eastAsia="Batang"/>
                <w:lang w:eastAsia="ko-KR"/>
              </w:rPr>
              <w:t xml:space="preserve">Dépend du déploiement </w:t>
            </w:r>
            <w:r w:rsidR="00117DBA" w:rsidRPr="005561DE">
              <w:rPr>
                <w:rFonts w:eastAsia="Batang"/>
                <w:lang w:eastAsia="ko-KR"/>
              </w:rPr>
              <w:br/>
            </w:r>
            <w:r w:rsidRPr="005561DE">
              <w:rPr>
                <w:rFonts w:eastAsia="Batang"/>
                <w:lang w:eastAsia="ko-KR"/>
              </w:rPr>
              <w:t>(type &gt; 99%)</w:t>
            </w:r>
          </w:p>
        </w:tc>
        <w:tc>
          <w:tcPr>
            <w:tcW w:w="1494" w:type="dxa"/>
          </w:tcPr>
          <w:p w14:paraId="6E2A768E" w14:textId="26D44A52" w:rsidR="00813EE2" w:rsidRPr="005561DE" w:rsidRDefault="007837ED" w:rsidP="00777A2C">
            <w:pPr>
              <w:pStyle w:val="Tabletext"/>
              <w:jc w:val="left"/>
              <w:rPr>
                <w:rFonts w:eastAsia="Batang"/>
                <w:lang w:eastAsia="ko-KR"/>
              </w:rPr>
            </w:pPr>
            <w:r w:rsidRPr="005561DE">
              <w:rPr>
                <w:rFonts w:eastAsia="Batang"/>
                <w:lang w:eastAsia="ko-KR"/>
              </w:rPr>
              <w:t>Dépend du déploiement (type &gt; 99%)</w:t>
            </w:r>
          </w:p>
        </w:tc>
      </w:tr>
      <w:tr w:rsidR="00813EE2" w:rsidRPr="005561DE" w14:paraId="13599D6F" w14:textId="6E131AC5" w:rsidTr="00CC299A">
        <w:trPr>
          <w:cantSplit/>
          <w:jc w:val="center"/>
        </w:trPr>
        <w:tc>
          <w:tcPr>
            <w:tcW w:w="1778" w:type="dxa"/>
            <w:noWrap/>
            <w:hideMark/>
          </w:tcPr>
          <w:p w14:paraId="088E805E" w14:textId="77777777" w:rsidR="00813EE2" w:rsidRPr="005561DE" w:rsidRDefault="00813EE2" w:rsidP="00777A2C">
            <w:pPr>
              <w:pStyle w:val="Tabletext"/>
              <w:jc w:val="left"/>
              <w:rPr>
                <w:rFonts w:eastAsia="Batang"/>
                <w:lang w:eastAsia="ko-KR"/>
              </w:rPr>
            </w:pPr>
            <w:r w:rsidRPr="005561DE">
              <w:rPr>
                <w:rFonts w:eastAsia="Batang"/>
                <w:lang w:eastAsia="ko-KR"/>
              </w:rPr>
              <w:t>Capacité de maintenir une connexion satisfaisante</w:t>
            </w:r>
          </w:p>
        </w:tc>
        <w:tc>
          <w:tcPr>
            <w:tcW w:w="1621" w:type="dxa"/>
            <w:hideMark/>
          </w:tcPr>
          <w:p w14:paraId="5DDF5D67" w14:textId="77777777" w:rsidR="00813EE2" w:rsidRPr="005561DE" w:rsidRDefault="00813EE2" w:rsidP="00777A2C">
            <w:pPr>
              <w:pStyle w:val="Tabletext"/>
              <w:jc w:val="left"/>
              <w:rPr>
                <w:rFonts w:eastAsia="Batang"/>
                <w:lang w:eastAsia="ko-KR"/>
              </w:rPr>
            </w:pPr>
            <w:r w:rsidRPr="005561DE">
              <w:rPr>
                <w:rFonts w:eastAsia="Batang"/>
                <w:lang w:eastAsia="ko-KR"/>
              </w:rPr>
              <w:t>Taux d'échec pour 1 000 sessions</w:t>
            </w:r>
          </w:p>
        </w:tc>
        <w:tc>
          <w:tcPr>
            <w:tcW w:w="1559" w:type="dxa"/>
            <w:hideMark/>
          </w:tcPr>
          <w:p w14:paraId="5D0F2EA7" w14:textId="77777777" w:rsidR="00813EE2" w:rsidRPr="005561DE" w:rsidRDefault="00813EE2" w:rsidP="00777A2C">
            <w:pPr>
              <w:pStyle w:val="Tabletext"/>
              <w:jc w:val="left"/>
              <w:rPr>
                <w:rFonts w:eastAsia="Batang"/>
                <w:lang w:eastAsia="ko-KR"/>
              </w:rPr>
            </w:pPr>
            <w:r w:rsidRPr="005561DE">
              <w:rPr>
                <w:rFonts w:eastAsia="Batang"/>
                <w:lang w:eastAsia="ko-KR"/>
              </w:rPr>
              <w:t>Dépend du déploiement (type &lt; 1%)</w:t>
            </w:r>
          </w:p>
        </w:tc>
        <w:tc>
          <w:tcPr>
            <w:tcW w:w="1480" w:type="dxa"/>
          </w:tcPr>
          <w:p w14:paraId="3D1FC8A1" w14:textId="39808DA7" w:rsidR="00813EE2" w:rsidRPr="005561DE" w:rsidRDefault="007837ED" w:rsidP="00777A2C">
            <w:pPr>
              <w:pStyle w:val="Tabletext"/>
              <w:jc w:val="left"/>
              <w:rPr>
                <w:rFonts w:eastAsia="Batang"/>
                <w:lang w:eastAsia="ko-KR"/>
              </w:rPr>
            </w:pPr>
            <w:r w:rsidRPr="005561DE">
              <w:rPr>
                <w:rFonts w:eastAsia="Batang"/>
                <w:lang w:eastAsia="ko-KR"/>
              </w:rPr>
              <w:t>Dépend du déploiement (type &lt; 1%)</w:t>
            </w:r>
          </w:p>
        </w:tc>
        <w:tc>
          <w:tcPr>
            <w:tcW w:w="1480" w:type="dxa"/>
            <w:hideMark/>
          </w:tcPr>
          <w:p w14:paraId="2A7DAEA3" w14:textId="1AD6CA68" w:rsidR="00813EE2" w:rsidRPr="005561DE" w:rsidRDefault="00813EE2" w:rsidP="00777A2C">
            <w:pPr>
              <w:pStyle w:val="Tabletext"/>
              <w:jc w:val="left"/>
              <w:rPr>
                <w:rFonts w:eastAsia="Batang"/>
                <w:lang w:eastAsia="ko-KR"/>
              </w:rPr>
            </w:pPr>
            <w:r w:rsidRPr="005561DE">
              <w:rPr>
                <w:rFonts w:eastAsia="Batang"/>
                <w:lang w:eastAsia="ko-KR"/>
              </w:rPr>
              <w:t>Dépend du déploiement (type &lt; 1%)</w:t>
            </w:r>
          </w:p>
        </w:tc>
        <w:tc>
          <w:tcPr>
            <w:tcW w:w="1433" w:type="dxa"/>
            <w:hideMark/>
          </w:tcPr>
          <w:p w14:paraId="32A16142" w14:textId="77777777" w:rsidR="00813EE2" w:rsidRPr="005561DE" w:rsidRDefault="00813EE2" w:rsidP="00777A2C">
            <w:pPr>
              <w:pStyle w:val="Tabletext"/>
              <w:jc w:val="left"/>
              <w:rPr>
                <w:rFonts w:eastAsia="Batang"/>
                <w:lang w:eastAsia="ko-KR"/>
              </w:rPr>
            </w:pPr>
            <w:r w:rsidRPr="005561DE">
              <w:rPr>
                <w:rFonts w:eastAsia="Batang"/>
                <w:lang w:eastAsia="ko-KR"/>
              </w:rPr>
              <w:t>Dépend du déploiement (type &lt; 1%)</w:t>
            </w:r>
          </w:p>
        </w:tc>
        <w:tc>
          <w:tcPr>
            <w:tcW w:w="1559" w:type="dxa"/>
            <w:hideMark/>
          </w:tcPr>
          <w:p w14:paraId="741CE3BC" w14:textId="77777777" w:rsidR="00813EE2" w:rsidRPr="005561DE" w:rsidRDefault="00813EE2" w:rsidP="00777A2C">
            <w:pPr>
              <w:pStyle w:val="Tabletext"/>
              <w:jc w:val="left"/>
              <w:rPr>
                <w:rFonts w:eastAsia="Batang"/>
                <w:lang w:eastAsia="ko-KR"/>
              </w:rPr>
            </w:pPr>
            <w:r w:rsidRPr="005561DE">
              <w:rPr>
                <w:rFonts w:eastAsia="Batang"/>
                <w:lang w:eastAsia="ko-KR"/>
              </w:rPr>
              <w:t>Dépend du déploiement (type &lt; 1%)</w:t>
            </w:r>
          </w:p>
        </w:tc>
        <w:tc>
          <w:tcPr>
            <w:tcW w:w="1843" w:type="dxa"/>
          </w:tcPr>
          <w:p w14:paraId="3D343553" w14:textId="38BB9B1C" w:rsidR="00813EE2" w:rsidRPr="005561DE" w:rsidRDefault="007837ED" w:rsidP="00777A2C">
            <w:pPr>
              <w:pStyle w:val="Tabletext"/>
              <w:jc w:val="left"/>
              <w:rPr>
                <w:rFonts w:eastAsia="Batang"/>
                <w:lang w:eastAsia="ko-KR"/>
              </w:rPr>
            </w:pPr>
            <w:r w:rsidRPr="005561DE">
              <w:rPr>
                <w:rFonts w:eastAsia="Batang"/>
                <w:lang w:eastAsia="ko-KR"/>
              </w:rPr>
              <w:t xml:space="preserve">Dépend du déploiement </w:t>
            </w:r>
            <w:r w:rsidR="00117DBA" w:rsidRPr="005561DE">
              <w:rPr>
                <w:rFonts w:eastAsia="Batang"/>
                <w:lang w:eastAsia="ko-KR"/>
              </w:rPr>
              <w:br/>
            </w:r>
            <w:r w:rsidRPr="005561DE">
              <w:rPr>
                <w:rFonts w:eastAsia="Batang"/>
                <w:lang w:eastAsia="ko-KR"/>
              </w:rPr>
              <w:t>(type &lt; 1%)</w:t>
            </w:r>
          </w:p>
        </w:tc>
        <w:tc>
          <w:tcPr>
            <w:tcW w:w="1494" w:type="dxa"/>
          </w:tcPr>
          <w:p w14:paraId="6DF6FB10" w14:textId="204FF90D" w:rsidR="00813EE2" w:rsidRPr="005561DE" w:rsidRDefault="007837ED" w:rsidP="00777A2C">
            <w:pPr>
              <w:pStyle w:val="Tabletext"/>
              <w:jc w:val="left"/>
              <w:rPr>
                <w:rFonts w:eastAsia="Batang"/>
                <w:lang w:eastAsia="ko-KR"/>
              </w:rPr>
            </w:pPr>
            <w:r w:rsidRPr="005561DE">
              <w:rPr>
                <w:rFonts w:eastAsia="Batang"/>
                <w:lang w:eastAsia="ko-KR"/>
              </w:rPr>
              <w:t>Dépend du déploiement (type &lt; 1%)</w:t>
            </w:r>
          </w:p>
        </w:tc>
      </w:tr>
      <w:tr w:rsidR="00813EE2" w:rsidRPr="005561DE" w14:paraId="1D348F2F" w14:textId="370A8CA0" w:rsidTr="00CC299A">
        <w:trPr>
          <w:cantSplit/>
          <w:jc w:val="center"/>
        </w:trPr>
        <w:tc>
          <w:tcPr>
            <w:tcW w:w="1778" w:type="dxa"/>
            <w:noWrap/>
            <w:hideMark/>
          </w:tcPr>
          <w:p w14:paraId="6FF961CB" w14:textId="77777777" w:rsidR="00813EE2" w:rsidRPr="005561DE" w:rsidRDefault="00813EE2" w:rsidP="00777A2C">
            <w:pPr>
              <w:pStyle w:val="Tabletext"/>
              <w:jc w:val="left"/>
              <w:rPr>
                <w:rFonts w:eastAsia="Batang"/>
                <w:lang w:eastAsia="ko-KR"/>
              </w:rPr>
            </w:pPr>
            <w:r w:rsidRPr="005561DE">
              <w:rPr>
                <w:rFonts w:eastAsia="Batang"/>
                <w:lang w:eastAsia="ko-KR"/>
              </w:rPr>
              <w:t>Voix</w:t>
            </w:r>
          </w:p>
        </w:tc>
        <w:tc>
          <w:tcPr>
            <w:tcW w:w="1621" w:type="dxa"/>
            <w:hideMark/>
          </w:tcPr>
          <w:p w14:paraId="4D29AAF9" w14:textId="77777777" w:rsidR="00813EE2" w:rsidRPr="005561DE" w:rsidRDefault="00813EE2" w:rsidP="00777A2C">
            <w:pPr>
              <w:pStyle w:val="Tabletext"/>
              <w:jc w:val="left"/>
              <w:rPr>
                <w:rFonts w:eastAsia="Batang"/>
                <w:lang w:eastAsia="ko-KR"/>
              </w:rPr>
            </w:pPr>
          </w:p>
        </w:tc>
        <w:tc>
          <w:tcPr>
            <w:tcW w:w="1559" w:type="dxa"/>
            <w:noWrap/>
            <w:hideMark/>
          </w:tcPr>
          <w:p w14:paraId="5290E09B" w14:textId="77777777" w:rsidR="00813EE2" w:rsidRPr="005561DE" w:rsidRDefault="00813EE2" w:rsidP="00777A2C">
            <w:pPr>
              <w:pStyle w:val="Tabletext"/>
              <w:jc w:val="left"/>
              <w:rPr>
                <w:rFonts w:eastAsia="Batang"/>
                <w:lang w:eastAsia="ko-KR"/>
              </w:rPr>
            </w:pPr>
            <w:r w:rsidRPr="005561DE">
              <w:rPr>
                <w:rFonts w:eastAsia="Batang"/>
                <w:lang w:eastAsia="ko-KR"/>
              </w:rPr>
              <w:t>Oui</w:t>
            </w:r>
          </w:p>
        </w:tc>
        <w:tc>
          <w:tcPr>
            <w:tcW w:w="1480" w:type="dxa"/>
          </w:tcPr>
          <w:p w14:paraId="2131E2D6" w14:textId="77463227" w:rsidR="00813EE2" w:rsidRPr="005561DE" w:rsidRDefault="00394852" w:rsidP="00777A2C">
            <w:pPr>
              <w:pStyle w:val="Tabletext"/>
              <w:jc w:val="left"/>
              <w:rPr>
                <w:rFonts w:eastAsia="Batang"/>
                <w:lang w:eastAsia="ko-KR"/>
              </w:rPr>
            </w:pPr>
            <w:r w:rsidRPr="005561DE">
              <w:rPr>
                <w:rFonts w:eastAsia="Batang"/>
                <w:lang w:eastAsia="ko-KR"/>
              </w:rPr>
              <w:t>Messagerie vocale prise en charge</w:t>
            </w:r>
          </w:p>
        </w:tc>
        <w:tc>
          <w:tcPr>
            <w:tcW w:w="1480" w:type="dxa"/>
            <w:hideMark/>
          </w:tcPr>
          <w:p w14:paraId="1B058575" w14:textId="0760A1F5" w:rsidR="00813EE2" w:rsidRPr="005561DE" w:rsidRDefault="00813EE2" w:rsidP="00777A2C">
            <w:pPr>
              <w:pStyle w:val="Tabletext"/>
              <w:jc w:val="left"/>
              <w:rPr>
                <w:rFonts w:eastAsia="Batang"/>
                <w:lang w:eastAsia="ko-KR"/>
              </w:rPr>
            </w:pPr>
            <w:r w:rsidRPr="005561DE">
              <w:rPr>
                <w:rFonts w:eastAsia="Batang"/>
                <w:lang w:eastAsia="ko-KR"/>
              </w:rPr>
              <w:t>Oui</w:t>
            </w:r>
          </w:p>
        </w:tc>
        <w:tc>
          <w:tcPr>
            <w:tcW w:w="1433" w:type="dxa"/>
            <w:hideMark/>
          </w:tcPr>
          <w:p w14:paraId="3DDDA99A" w14:textId="77777777" w:rsidR="00813EE2" w:rsidRPr="005561DE" w:rsidRDefault="00813EE2" w:rsidP="00777A2C">
            <w:pPr>
              <w:pStyle w:val="Tabletext"/>
              <w:jc w:val="left"/>
              <w:rPr>
                <w:rFonts w:eastAsia="Batang"/>
                <w:lang w:eastAsia="ko-KR"/>
              </w:rPr>
            </w:pPr>
            <w:r w:rsidRPr="005561DE">
              <w:rPr>
                <w:rFonts w:eastAsia="Batang"/>
                <w:lang w:eastAsia="ko-KR"/>
              </w:rPr>
              <w:t>Oui</w:t>
            </w:r>
          </w:p>
        </w:tc>
        <w:tc>
          <w:tcPr>
            <w:tcW w:w="1559" w:type="dxa"/>
            <w:hideMark/>
          </w:tcPr>
          <w:p w14:paraId="7BC05973" w14:textId="77777777" w:rsidR="00813EE2" w:rsidRPr="005561DE" w:rsidRDefault="00813EE2" w:rsidP="00777A2C">
            <w:pPr>
              <w:pStyle w:val="Tabletext"/>
              <w:jc w:val="left"/>
              <w:rPr>
                <w:rFonts w:eastAsia="Batang"/>
                <w:lang w:eastAsia="ko-KR"/>
              </w:rPr>
            </w:pPr>
            <w:r w:rsidRPr="005561DE">
              <w:rPr>
                <w:rFonts w:eastAsia="Batang"/>
                <w:lang w:eastAsia="ko-KR"/>
              </w:rPr>
              <w:t>Oui</w:t>
            </w:r>
          </w:p>
        </w:tc>
        <w:tc>
          <w:tcPr>
            <w:tcW w:w="1843" w:type="dxa"/>
          </w:tcPr>
          <w:p w14:paraId="56689A30" w14:textId="482BCB57" w:rsidR="00813EE2" w:rsidRPr="005561DE" w:rsidRDefault="007837ED" w:rsidP="00777A2C">
            <w:pPr>
              <w:pStyle w:val="Tabletext"/>
              <w:jc w:val="left"/>
              <w:rPr>
                <w:rFonts w:eastAsia="Batang"/>
                <w:lang w:eastAsia="ko-KR"/>
              </w:rPr>
            </w:pPr>
            <w:r w:rsidRPr="005561DE">
              <w:rPr>
                <w:rFonts w:eastAsia="Batang"/>
                <w:lang w:eastAsia="ko-KR"/>
              </w:rPr>
              <w:t>Oui (</w:t>
            </w:r>
            <w:r w:rsidR="00394852" w:rsidRPr="005561DE">
              <w:rPr>
                <w:rFonts w:eastAsia="Batang"/>
                <w:lang w:eastAsia="ko-KR"/>
              </w:rPr>
              <w:t>éventuellement avec une couverture réduite</w:t>
            </w:r>
            <w:r w:rsidR="00E644B4" w:rsidRPr="005561DE">
              <w:rPr>
                <w:rFonts w:eastAsia="Batang"/>
                <w:lang w:eastAsia="ko-KR"/>
              </w:rPr>
              <w:t>)</w:t>
            </w:r>
          </w:p>
        </w:tc>
        <w:tc>
          <w:tcPr>
            <w:tcW w:w="1494" w:type="dxa"/>
          </w:tcPr>
          <w:p w14:paraId="2AC19AB0" w14:textId="1A7771D5" w:rsidR="00813EE2" w:rsidRPr="005561DE" w:rsidRDefault="00394852" w:rsidP="00777A2C">
            <w:pPr>
              <w:pStyle w:val="Tabletext"/>
              <w:jc w:val="left"/>
              <w:rPr>
                <w:rFonts w:eastAsia="Batang"/>
                <w:lang w:eastAsia="ko-KR"/>
              </w:rPr>
            </w:pPr>
            <w:r w:rsidRPr="005561DE">
              <w:rPr>
                <w:rFonts w:eastAsia="Batang"/>
                <w:lang w:eastAsia="ko-KR"/>
              </w:rPr>
              <w:t>Messagerie vocale prise en charge</w:t>
            </w:r>
          </w:p>
        </w:tc>
      </w:tr>
    </w:tbl>
    <w:p w14:paraId="23CB54FC" w14:textId="5C94F4C4" w:rsidR="007837ED" w:rsidRPr="005561DE" w:rsidRDefault="007837ED" w:rsidP="00777A2C"/>
    <w:p w14:paraId="4E5C54B4" w14:textId="6CAC5B1A" w:rsidR="00C01DDF" w:rsidRPr="005561DE" w:rsidRDefault="00C01DDF" w:rsidP="00777A2C">
      <w:pPr>
        <w:pStyle w:val="TableNo"/>
      </w:pPr>
      <w:r w:rsidRPr="005561DE">
        <w:t>TABLEAU A1.7 (</w:t>
      </w:r>
      <w:r w:rsidRPr="005561DE">
        <w:rPr>
          <w:i/>
          <w:iCs/>
        </w:rPr>
        <w:t>suite</w:t>
      </w:r>
      <w:r w:rsidRPr="005561DE">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2"/>
        <w:gridCol w:w="1325"/>
        <w:gridCol w:w="1966"/>
        <w:gridCol w:w="1329"/>
        <w:gridCol w:w="1468"/>
        <w:gridCol w:w="1421"/>
        <w:gridCol w:w="2248"/>
        <w:gridCol w:w="1674"/>
        <w:gridCol w:w="1266"/>
      </w:tblGrid>
      <w:tr w:rsidR="00394852" w:rsidRPr="005561DE" w14:paraId="1B097F97" w14:textId="77777777" w:rsidTr="00CC299A">
        <w:trPr>
          <w:cantSplit/>
          <w:jc w:val="center"/>
        </w:trPr>
        <w:tc>
          <w:tcPr>
            <w:tcW w:w="1778" w:type="dxa"/>
            <w:noWrap/>
            <w:vAlign w:val="center"/>
          </w:tcPr>
          <w:p w14:paraId="2EDCCD60" w14:textId="245D32E0" w:rsidR="00394852" w:rsidRPr="00CC299A" w:rsidRDefault="00394852" w:rsidP="00777A2C">
            <w:pPr>
              <w:pStyle w:val="Tablehead"/>
              <w:rPr>
                <w:rFonts w:ascii="Times New Roman Bold" w:eastAsia="Batang" w:hAnsi="Times New Roman Bold"/>
                <w:spacing w:val="-4"/>
                <w:lang w:eastAsia="ko-KR"/>
              </w:rPr>
            </w:pPr>
            <w:r w:rsidRPr="00CC299A">
              <w:rPr>
                <w:rFonts w:ascii="Times New Roman Bold" w:eastAsia="Batang" w:hAnsi="Times New Roman Bold"/>
                <w:spacing w:val="-4"/>
              </w:rPr>
              <w:t>Caractéristiques de la fonctionnalité</w:t>
            </w:r>
          </w:p>
        </w:tc>
        <w:tc>
          <w:tcPr>
            <w:tcW w:w="1336" w:type="dxa"/>
            <w:vAlign w:val="center"/>
          </w:tcPr>
          <w:p w14:paraId="67BF97AA" w14:textId="043E4673" w:rsidR="00394852" w:rsidRPr="005561DE" w:rsidRDefault="00394852" w:rsidP="00777A2C">
            <w:pPr>
              <w:pStyle w:val="Tablehead"/>
              <w:rPr>
                <w:rFonts w:eastAsia="Batang"/>
                <w:lang w:eastAsia="ko-KR"/>
              </w:rPr>
            </w:pPr>
            <w:r w:rsidRPr="005561DE">
              <w:rPr>
                <w:rFonts w:eastAsia="Batang"/>
              </w:rPr>
              <w:t>Unité de mesure</w:t>
            </w:r>
          </w:p>
        </w:tc>
        <w:tc>
          <w:tcPr>
            <w:tcW w:w="1984" w:type="dxa"/>
            <w:vAlign w:val="center"/>
          </w:tcPr>
          <w:p w14:paraId="3C2A5303" w14:textId="6C1F2996" w:rsidR="00394852" w:rsidRPr="005561DE" w:rsidRDefault="00394852" w:rsidP="00777A2C">
            <w:pPr>
              <w:pStyle w:val="Tablehead"/>
              <w:rPr>
                <w:rFonts w:eastAsia="Batang"/>
                <w:lang w:eastAsia="ko-KR"/>
              </w:rPr>
            </w:pPr>
            <w:r w:rsidRPr="005561DE">
              <w:rPr>
                <w:rFonts w:eastAsia="Batang"/>
              </w:rPr>
              <w:t>GSM/EDGE</w:t>
            </w:r>
          </w:p>
        </w:tc>
        <w:tc>
          <w:tcPr>
            <w:tcW w:w="1340" w:type="dxa"/>
            <w:vAlign w:val="center"/>
          </w:tcPr>
          <w:p w14:paraId="3EBF7667" w14:textId="33009998" w:rsidR="00394852" w:rsidRPr="005561DE" w:rsidRDefault="00394852" w:rsidP="00777A2C">
            <w:pPr>
              <w:pStyle w:val="Tablehead"/>
              <w:rPr>
                <w:rFonts w:eastAsia="Batang"/>
                <w:lang w:eastAsia="ko-KR"/>
              </w:rPr>
            </w:pPr>
            <w:r w:rsidRPr="005561DE">
              <w:rPr>
                <w:rFonts w:eastAsia="Batang"/>
              </w:rPr>
              <w:t>EC-GSM-IoT</w:t>
            </w:r>
          </w:p>
        </w:tc>
        <w:tc>
          <w:tcPr>
            <w:tcW w:w="1480" w:type="dxa"/>
            <w:vAlign w:val="center"/>
          </w:tcPr>
          <w:p w14:paraId="522E1EDD" w14:textId="62B2F8E0" w:rsidR="00394852" w:rsidRPr="005561DE" w:rsidRDefault="00394852" w:rsidP="00777A2C">
            <w:pPr>
              <w:pStyle w:val="Tablehead"/>
              <w:rPr>
                <w:rFonts w:eastAsia="Batang"/>
                <w:lang w:eastAsia="ko-KR"/>
              </w:rPr>
            </w:pPr>
            <w:r w:rsidRPr="005561DE">
              <w:rPr>
                <w:rFonts w:eastAsia="Batang"/>
              </w:rPr>
              <w:t>UMTS</w:t>
            </w:r>
          </w:p>
        </w:tc>
        <w:tc>
          <w:tcPr>
            <w:tcW w:w="1433" w:type="dxa"/>
            <w:vAlign w:val="center"/>
          </w:tcPr>
          <w:p w14:paraId="4E62EF22" w14:textId="085390EE" w:rsidR="00394852" w:rsidRPr="005561DE" w:rsidRDefault="00394852" w:rsidP="00777A2C">
            <w:pPr>
              <w:pStyle w:val="Tablehead"/>
              <w:rPr>
                <w:rFonts w:eastAsia="Batang"/>
                <w:lang w:eastAsia="ko-KR"/>
              </w:rPr>
            </w:pPr>
            <w:r w:rsidRPr="005561DE">
              <w:rPr>
                <w:rFonts w:eastAsia="Batang"/>
              </w:rPr>
              <w:t>HSPA+</w:t>
            </w:r>
          </w:p>
        </w:tc>
        <w:tc>
          <w:tcPr>
            <w:tcW w:w="2268" w:type="dxa"/>
            <w:vAlign w:val="center"/>
          </w:tcPr>
          <w:p w14:paraId="447CC5F1" w14:textId="542665BD" w:rsidR="00394852" w:rsidRPr="005561DE" w:rsidRDefault="00394852" w:rsidP="00777A2C">
            <w:pPr>
              <w:pStyle w:val="Tablehead"/>
              <w:rPr>
                <w:rFonts w:eastAsia="Batang"/>
                <w:lang w:eastAsia="ko-KR"/>
              </w:rPr>
            </w:pPr>
            <w:r w:rsidRPr="005561DE">
              <w:rPr>
                <w:rFonts w:eastAsia="Batang"/>
              </w:rPr>
              <w:t>LTE Advanced Pro</w:t>
            </w:r>
          </w:p>
        </w:tc>
        <w:tc>
          <w:tcPr>
            <w:tcW w:w="1689" w:type="dxa"/>
            <w:vAlign w:val="center"/>
          </w:tcPr>
          <w:p w14:paraId="01C2792F" w14:textId="5C89BB34" w:rsidR="00394852" w:rsidRPr="005561DE" w:rsidRDefault="00394852" w:rsidP="00777A2C">
            <w:pPr>
              <w:pStyle w:val="Tablehead"/>
              <w:rPr>
                <w:rFonts w:eastAsia="Batang"/>
                <w:lang w:eastAsia="ko-KR"/>
              </w:rPr>
            </w:pPr>
            <w:r w:rsidRPr="005561DE">
              <w:rPr>
                <w:rFonts w:eastAsia="Batang"/>
              </w:rPr>
              <w:t>eMTC</w:t>
            </w:r>
          </w:p>
        </w:tc>
        <w:tc>
          <w:tcPr>
            <w:tcW w:w="1276" w:type="dxa"/>
            <w:vAlign w:val="center"/>
          </w:tcPr>
          <w:p w14:paraId="1CAFB041" w14:textId="606C64FF" w:rsidR="00394852" w:rsidRPr="005561DE" w:rsidRDefault="00394852" w:rsidP="00777A2C">
            <w:pPr>
              <w:pStyle w:val="Tablehead"/>
              <w:rPr>
                <w:rFonts w:eastAsia="Batang"/>
                <w:lang w:eastAsia="ko-KR"/>
              </w:rPr>
            </w:pPr>
            <w:r w:rsidRPr="005561DE">
              <w:rPr>
                <w:rFonts w:eastAsia="Batang"/>
              </w:rPr>
              <w:t>NB-IoT</w:t>
            </w:r>
          </w:p>
        </w:tc>
      </w:tr>
      <w:tr w:rsidR="00813EE2" w:rsidRPr="005561DE" w14:paraId="7080A26A" w14:textId="60580D21" w:rsidTr="00CC299A">
        <w:trPr>
          <w:cantSplit/>
          <w:jc w:val="center"/>
        </w:trPr>
        <w:tc>
          <w:tcPr>
            <w:tcW w:w="1778" w:type="dxa"/>
            <w:noWrap/>
            <w:hideMark/>
          </w:tcPr>
          <w:p w14:paraId="0465C20A" w14:textId="77777777" w:rsidR="00813EE2" w:rsidRPr="005561DE" w:rsidRDefault="00813EE2" w:rsidP="00777A2C">
            <w:pPr>
              <w:pStyle w:val="Tabletext"/>
              <w:jc w:val="left"/>
              <w:rPr>
                <w:rFonts w:eastAsia="Batang"/>
                <w:lang w:eastAsia="ko-KR"/>
              </w:rPr>
            </w:pPr>
            <w:r w:rsidRPr="005561DE">
              <w:rPr>
                <w:rFonts w:eastAsia="Batang"/>
                <w:lang w:eastAsia="ko-KR"/>
              </w:rPr>
              <w:t>Données</w:t>
            </w:r>
          </w:p>
        </w:tc>
        <w:tc>
          <w:tcPr>
            <w:tcW w:w="1336" w:type="dxa"/>
            <w:hideMark/>
          </w:tcPr>
          <w:p w14:paraId="4ED1A371" w14:textId="191A3079" w:rsidR="00813EE2" w:rsidRPr="005561DE" w:rsidRDefault="00060A66" w:rsidP="00777A2C">
            <w:pPr>
              <w:pStyle w:val="Tabletext"/>
              <w:jc w:val="left"/>
              <w:rPr>
                <w:rFonts w:eastAsia="Batang"/>
                <w:lang w:eastAsia="ko-KR"/>
              </w:rPr>
            </w:pPr>
            <w:r w:rsidRPr="005561DE">
              <w:rPr>
                <w:rFonts w:eastAsia="Batang"/>
                <w:lang w:eastAsia="ko-KR"/>
              </w:rPr>
              <w:t xml:space="preserve">Débit de données d'utilisateur maximal admissible </w:t>
            </w:r>
            <w:r w:rsidR="00813EE2" w:rsidRPr="005561DE">
              <w:rPr>
                <w:rFonts w:eastAsia="Batang"/>
                <w:lang w:eastAsia="ko-KR"/>
              </w:rPr>
              <w:t xml:space="preserve">par utilisateur en </w:t>
            </w:r>
            <w:r w:rsidR="00394852" w:rsidRPr="005561DE">
              <w:rPr>
                <w:rFonts w:eastAsia="Batang"/>
                <w:lang w:eastAsia="ko-KR"/>
              </w:rPr>
              <w:t xml:space="preserve">Gbit/s, </w:t>
            </w:r>
            <w:r w:rsidR="00813EE2" w:rsidRPr="005561DE">
              <w:rPr>
                <w:rFonts w:eastAsia="Batang"/>
                <w:lang w:eastAsia="ko-KR"/>
              </w:rPr>
              <w:t>Mbits/s</w:t>
            </w:r>
            <w:r w:rsidR="00394852" w:rsidRPr="005561DE">
              <w:rPr>
                <w:rFonts w:eastAsia="Batang"/>
                <w:lang w:eastAsia="ko-KR"/>
              </w:rPr>
              <w:t xml:space="preserve"> ou kbit/s</w:t>
            </w:r>
          </w:p>
        </w:tc>
        <w:tc>
          <w:tcPr>
            <w:tcW w:w="1984" w:type="dxa"/>
            <w:hideMark/>
          </w:tcPr>
          <w:p w14:paraId="23A8C37C" w14:textId="77777777" w:rsidR="007837ED" w:rsidRPr="005561DE" w:rsidRDefault="007837ED" w:rsidP="00777A2C">
            <w:pPr>
              <w:pStyle w:val="Tabletext"/>
              <w:jc w:val="left"/>
              <w:rPr>
                <w:rFonts w:eastAsia="Batang"/>
                <w:lang w:eastAsia="ko-KR"/>
              </w:rPr>
            </w:pPr>
            <w:r w:rsidRPr="005561DE">
              <w:rPr>
                <w:rFonts w:eastAsia="Batang"/>
                <w:lang w:eastAsia="ko-KR"/>
              </w:rPr>
              <w:t>GPRS:</w:t>
            </w:r>
          </w:p>
          <w:p w14:paraId="1C603208" w14:textId="4372575E" w:rsidR="007837ED" w:rsidRPr="005561DE" w:rsidRDefault="007837ED" w:rsidP="00777A2C">
            <w:pPr>
              <w:pStyle w:val="Tabletext"/>
              <w:jc w:val="left"/>
              <w:rPr>
                <w:rFonts w:eastAsia="Batang"/>
                <w:lang w:eastAsia="ko-KR"/>
              </w:rPr>
            </w:pPr>
            <w:r w:rsidRPr="005561DE">
              <w:rPr>
                <w:rFonts w:eastAsia="Batang"/>
                <w:lang w:eastAsia="ko-KR"/>
              </w:rPr>
              <w:t xml:space="preserve">172 kbit/s </w:t>
            </w:r>
            <w:r w:rsidR="00394852" w:rsidRPr="005561DE">
              <w:rPr>
                <w:rFonts w:eastAsia="Batang"/>
                <w:lang w:eastAsia="ko-KR"/>
              </w:rPr>
              <w:t>sens amont</w:t>
            </w:r>
            <w:r w:rsidRPr="005561DE">
              <w:rPr>
                <w:rFonts w:eastAsia="Batang"/>
                <w:lang w:eastAsia="ko-KR"/>
              </w:rPr>
              <w:t>/</w:t>
            </w:r>
            <w:r w:rsidR="001B3287" w:rsidRPr="005561DE">
              <w:rPr>
                <w:rFonts w:eastAsia="Batang"/>
                <w:lang w:eastAsia="ko-KR"/>
              </w:rPr>
              <w:t>sens aval</w:t>
            </w:r>
          </w:p>
          <w:p w14:paraId="316C2969" w14:textId="77777777" w:rsidR="007837ED" w:rsidRPr="005561DE" w:rsidRDefault="007837ED" w:rsidP="00777A2C">
            <w:pPr>
              <w:pStyle w:val="Tabletext"/>
              <w:jc w:val="left"/>
              <w:rPr>
                <w:rFonts w:eastAsia="Batang"/>
                <w:lang w:eastAsia="ko-KR"/>
              </w:rPr>
            </w:pPr>
            <w:r w:rsidRPr="005561DE">
              <w:rPr>
                <w:rFonts w:eastAsia="Batang"/>
                <w:lang w:eastAsia="ko-KR"/>
              </w:rPr>
              <w:t>EGPRS:</w:t>
            </w:r>
          </w:p>
          <w:p w14:paraId="1D7D6615" w14:textId="0D7EB94B" w:rsidR="007837ED" w:rsidRPr="005561DE" w:rsidRDefault="007837ED" w:rsidP="00777A2C">
            <w:pPr>
              <w:pStyle w:val="Tabletext"/>
              <w:jc w:val="left"/>
              <w:rPr>
                <w:rFonts w:eastAsia="Batang"/>
                <w:lang w:eastAsia="ko-KR"/>
              </w:rPr>
            </w:pPr>
            <w:r w:rsidRPr="005561DE">
              <w:rPr>
                <w:rFonts w:eastAsia="Batang"/>
                <w:lang w:eastAsia="ko-KR"/>
              </w:rPr>
              <w:t xml:space="preserve">491 kbit/s </w:t>
            </w:r>
            <w:r w:rsidR="001B3287" w:rsidRPr="005561DE">
              <w:rPr>
                <w:rFonts w:eastAsia="Batang"/>
                <w:lang w:eastAsia="ko-KR"/>
              </w:rPr>
              <w:t>sens amont/sens aval</w:t>
            </w:r>
          </w:p>
          <w:p w14:paraId="6EC1EB4C" w14:textId="77777777" w:rsidR="007837ED" w:rsidRPr="005561DE" w:rsidRDefault="007837ED" w:rsidP="00777A2C">
            <w:pPr>
              <w:pStyle w:val="Tabletext"/>
              <w:jc w:val="left"/>
              <w:rPr>
                <w:rFonts w:eastAsia="Batang"/>
                <w:lang w:eastAsia="ko-KR"/>
              </w:rPr>
            </w:pPr>
            <w:r w:rsidRPr="005561DE">
              <w:rPr>
                <w:rFonts w:eastAsia="Batang"/>
                <w:lang w:eastAsia="ko-KR"/>
              </w:rPr>
              <w:t>EGPRS2-A:</w:t>
            </w:r>
          </w:p>
          <w:p w14:paraId="206CC13E" w14:textId="05250488" w:rsidR="007837ED" w:rsidRPr="005561DE" w:rsidRDefault="007837ED" w:rsidP="00777A2C">
            <w:pPr>
              <w:pStyle w:val="Tabletext"/>
              <w:jc w:val="left"/>
              <w:rPr>
                <w:rFonts w:eastAsia="Batang"/>
                <w:lang w:eastAsia="ko-KR"/>
              </w:rPr>
            </w:pPr>
            <w:r w:rsidRPr="005561DE">
              <w:rPr>
                <w:rFonts w:eastAsia="Batang"/>
                <w:lang w:eastAsia="ko-KR"/>
              </w:rPr>
              <w:t xml:space="preserve">811 kbit/s </w:t>
            </w:r>
            <w:r w:rsidR="001B3287" w:rsidRPr="005561DE">
              <w:rPr>
                <w:rFonts w:eastAsia="Batang"/>
                <w:lang w:eastAsia="ko-KR"/>
              </w:rPr>
              <w:t>sens aval</w:t>
            </w:r>
          </w:p>
          <w:p w14:paraId="35E47731" w14:textId="1652A9E8" w:rsidR="00813EE2" w:rsidRPr="005561DE" w:rsidRDefault="007837ED" w:rsidP="00777A2C">
            <w:pPr>
              <w:pStyle w:val="Tabletext"/>
              <w:jc w:val="left"/>
              <w:rPr>
                <w:rFonts w:eastAsia="Batang"/>
                <w:lang w:eastAsia="ko-KR"/>
              </w:rPr>
            </w:pPr>
            <w:r w:rsidRPr="005561DE">
              <w:rPr>
                <w:rFonts w:eastAsia="Batang"/>
                <w:lang w:eastAsia="ko-KR"/>
              </w:rPr>
              <w:t xml:space="preserve">638 kbit/s </w:t>
            </w:r>
            <w:r w:rsidR="001B3287" w:rsidRPr="005561DE">
              <w:rPr>
                <w:rFonts w:eastAsia="Batang"/>
                <w:lang w:eastAsia="ko-KR"/>
              </w:rPr>
              <w:t>sens amont</w:t>
            </w:r>
          </w:p>
        </w:tc>
        <w:tc>
          <w:tcPr>
            <w:tcW w:w="1340" w:type="dxa"/>
          </w:tcPr>
          <w:p w14:paraId="67E0D520" w14:textId="7FC07CB6" w:rsidR="007837ED" w:rsidRPr="005561DE" w:rsidRDefault="007837ED" w:rsidP="00777A2C">
            <w:pPr>
              <w:pStyle w:val="Tabletext"/>
              <w:jc w:val="left"/>
              <w:rPr>
                <w:rFonts w:eastAsia="Batang"/>
                <w:lang w:eastAsia="ko-KR"/>
              </w:rPr>
            </w:pPr>
            <w:r w:rsidRPr="005561DE">
              <w:rPr>
                <w:rFonts w:eastAsia="Batang"/>
                <w:lang w:eastAsia="ko-KR"/>
              </w:rPr>
              <w:t xml:space="preserve">98 kbit/s </w:t>
            </w:r>
            <w:r w:rsidR="008876AA" w:rsidRPr="005561DE">
              <w:rPr>
                <w:rFonts w:eastAsia="Batang"/>
                <w:lang w:eastAsia="ko-KR"/>
              </w:rPr>
              <w:t>sens amont/sens aval</w:t>
            </w:r>
          </w:p>
          <w:p w14:paraId="24A0763B" w14:textId="7030E409" w:rsidR="00813EE2" w:rsidRPr="005561DE" w:rsidRDefault="007837ED" w:rsidP="00777A2C">
            <w:pPr>
              <w:pStyle w:val="Tabletext"/>
              <w:jc w:val="left"/>
              <w:rPr>
                <w:rFonts w:eastAsia="Batang"/>
                <w:lang w:eastAsia="ko-KR"/>
              </w:rPr>
            </w:pPr>
            <w:r w:rsidRPr="005561DE">
              <w:rPr>
                <w:rFonts w:eastAsia="Batang"/>
                <w:lang w:eastAsia="ko-KR"/>
              </w:rPr>
              <w:t>(</w:t>
            </w:r>
            <w:r w:rsidR="001D2791" w:rsidRPr="005561DE">
              <w:rPr>
                <w:rFonts w:eastAsia="Batang"/>
                <w:lang w:eastAsia="ko-KR"/>
              </w:rPr>
              <w:t xml:space="preserve">compte tenu des </w:t>
            </w:r>
            <w:r w:rsidRPr="005561DE">
              <w:rPr>
                <w:rFonts w:eastAsia="Batang"/>
                <w:lang w:eastAsia="ko-KR"/>
              </w:rPr>
              <w:t xml:space="preserve">limitations </w:t>
            </w:r>
            <w:r w:rsidR="001D2791" w:rsidRPr="005561DE">
              <w:rPr>
                <w:rFonts w:eastAsia="Batang"/>
                <w:lang w:eastAsia="ko-KR"/>
              </w:rPr>
              <w:t>du protocole</w:t>
            </w:r>
            <w:r w:rsidRPr="005561DE">
              <w:rPr>
                <w:rFonts w:eastAsia="Batang"/>
                <w:lang w:eastAsia="ko-KR"/>
              </w:rPr>
              <w:t>)</w:t>
            </w:r>
          </w:p>
        </w:tc>
        <w:tc>
          <w:tcPr>
            <w:tcW w:w="1480" w:type="dxa"/>
            <w:hideMark/>
          </w:tcPr>
          <w:p w14:paraId="2BFC8F48" w14:textId="25191D17" w:rsidR="007837ED" w:rsidRPr="005561DE" w:rsidRDefault="007837ED" w:rsidP="00777A2C">
            <w:pPr>
              <w:pStyle w:val="Tabletext"/>
              <w:jc w:val="left"/>
              <w:rPr>
                <w:rFonts w:eastAsia="Batang"/>
                <w:lang w:eastAsia="ko-KR"/>
              </w:rPr>
            </w:pPr>
            <w:r w:rsidRPr="005561DE">
              <w:rPr>
                <w:rFonts w:eastAsia="Batang"/>
                <w:lang w:eastAsia="ko-KR"/>
              </w:rPr>
              <w:t xml:space="preserve">1,92 Mbit/s </w:t>
            </w:r>
            <w:r w:rsidR="008876AA" w:rsidRPr="005561DE">
              <w:rPr>
                <w:rFonts w:eastAsia="Batang"/>
                <w:lang w:eastAsia="ko-KR"/>
              </w:rPr>
              <w:t>sens aval</w:t>
            </w:r>
          </w:p>
          <w:p w14:paraId="131178BA" w14:textId="71A56F35" w:rsidR="007837ED" w:rsidRPr="005561DE" w:rsidRDefault="007837ED" w:rsidP="00777A2C">
            <w:pPr>
              <w:pStyle w:val="Tabletext"/>
              <w:jc w:val="left"/>
              <w:rPr>
                <w:rFonts w:eastAsia="Batang"/>
                <w:lang w:eastAsia="ko-KR"/>
              </w:rPr>
            </w:pPr>
            <w:r w:rsidRPr="005561DE">
              <w:rPr>
                <w:rFonts w:eastAsia="Batang"/>
                <w:lang w:eastAsia="ko-KR"/>
              </w:rPr>
              <w:t>0</w:t>
            </w:r>
            <w:r w:rsidR="001D2791" w:rsidRPr="005561DE">
              <w:rPr>
                <w:rFonts w:eastAsia="Batang"/>
                <w:lang w:eastAsia="ko-KR"/>
              </w:rPr>
              <w:t>,</w:t>
            </w:r>
            <w:r w:rsidRPr="005561DE">
              <w:rPr>
                <w:rFonts w:eastAsia="Batang"/>
                <w:lang w:eastAsia="ko-KR"/>
              </w:rPr>
              <w:t xml:space="preserve">96 Mbit/s </w:t>
            </w:r>
            <w:r w:rsidR="008876AA" w:rsidRPr="005561DE">
              <w:rPr>
                <w:rFonts w:eastAsia="Batang"/>
                <w:lang w:eastAsia="ko-KR"/>
              </w:rPr>
              <w:t>sens amont</w:t>
            </w:r>
            <w:r w:rsidRPr="005561DE">
              <w:rPr>
                <w:rFonts w:eastAsia="Batang"/>
                <w:lang w:eastAsia="ko-KR"/>
              </w:rPr>
              <w:t xml:space="preserve"> </w:t>
            </w:r>
          </w:p>
          <w:p w14:paraId="18BD51E5" w14:textId="2881D6C7" w:rsidR="00813EE2" w:rsidRPr="005561DE" w:rsidRDefault="007837ED" w:rsidP="00777A2C">
            <w:pPr>
              <w:pStyle w:val="Tabletext"/>
              <w:jc w:val="left"/>
              <w:rPr>
                <w:rFonts w:eastAsia="Batang"/>
                <w:lang w:eastAsia="ko-KR"/>
              </w:rPr>
            </w:pPr>
            <w:r w:rsidRPr="005561DE">
              <w:rPr>
                <w:rFonts w:eastAsia="Batang"/>
                <w:lang w:eastAsia="ko-KR"/>
              </w:rPr>
              <w:t>(</w:t>
            </w:r>
            <w:r w:rsidR="001272EA" w:rsidRPr="005561DE">
              <w:rPr>
                <w:rFonts w:eastAsia="Batang"/>
                <w:lang w:eastAsia="ko-KR"/>
              </w:rPr>
              <w:t>dans l'hypothèse d'une connexion de données uniquement</w:t>
            </w:r>
            <w:r w:rsidRPr="005561DE">
              <w:rPr>
                <w:rFonts w:eastAsia="Batang"/>
                <w:lang w:eastAsia="ko-KR"/>
              </w:rPr>
              <w:t>)</w:t>
            </w:r>
          </w:p>
        </w:tc>
        <w:tc>
          <w:tcPr>
            <w:tcW w:w="1433" w:type="dxa"/>
            <w:hideMark/>
          </w:tcPr>
          <w:p w14:paraId="2EBF0F5E" w14:textId="45DA7D60" w:rsidR="007837ED" w:rsidRPr="005561DE" w:rsidRDefault="007837ED" w:rsidP="00777A2C">
            <w:pPr>
              <w:pStyle w:val="Tabletext"/>
              <w:jc w:val="left"/>
              <w:rPr>
                <w:rFonts w:eastAsia="Batang"/>
                <w:lang w:eastAsia="ko-KR"/>
              </w:rPr>
            </w:pPr>
            <w:r w:rsidRPr="005561DE">
              <w:rPr>
                <w:rFonts w:eastAsia="Batang"/>
                <w:lang w:eastAsia="ko-KR"/>
              </w:rPr>
              <w:t xml:space="preserve">294 Mbit/s </w:t>
            </w:r>
            <w:r w:rsidR="008876AA" w:rsidRPr="005561DE">
              <w:rPr>
                <w:rFonts w:eastAsia="Batang"/>
                <w:lang w:eastAsia="ko-KR"/>
              </w:rPr>
              <w:t>sens aval</w:t>
            </w:r>
          </w:p>
          <w:p w14:paraId="72BD538D" w14:textId="0213026C" w:rsidR="007837ED" w:rsidRPr="005561DE" w:rsidRDefault="007837ED" w:rsidP="00777A2C">
            <w:pPr>
              <w:pStyle w:val="Tabletext"/>
              <w:jc w:val="left"/>
              <w:rPr>
                <w:rFonts w:eastAsia="Batang"/>
                <w:lang w:eastAsia="ko-KR"/>
              </w:rPr>
            </w:pPr>
            <w:r w:rsidRPr="005561DE">
              <w:rPr>
                <w:rFonts w:eastAsia="Batang"/>
                <w:lang w:eastAsia="ko-KR"/>
              </w:rPr>
              <w:t xml:space="preserve">58,65 Mbit/s </w:t>
            </w:r>
            <w:r w:rsidR="008876AA" w:rsidRPr="005561DE">
              <w:rPr>
                <w:rFonts w:eastAsia="Batang"/>
                <w:lang w:eastAsia="ko-KR"/>
              </w:rPr>
              <w:t>sens amont</w:t>
            </w:r>
          </w:p>
          <w:p w14:paraId="31FB6F6C" w14:textId="42DDD258" w:rsidR="00813EE2" w:rsidRPr="005561DE" w:rsidRDefault="007837ED" w:rsidP="00777A2C">
            <w:pPr>
              <w:pStyle w:val="Tabletext"/>
              <w:jc w:val="left"/>
              <w:rPr>
                <w:rFonts w:eastAsia="Batang"/>
                <w:lang w:eastAsia="ko-KR"/>
              </w:rPr>
            </w:pPr>
            <w:r w:rsidRPr="005561DE">
              <w:rPr>
                <w:rFonts w:eastAsia="Batang"/>
                <w:lang w:eastAsia="ko-KR"/>
              </w:rPr>
              <w:t>(</w:t>
            </w:r>
            <w:r w:rsidR="001272EA" w:rsidRPr="005561DE">
              <w:rPr>
                <w:rFonts w:eastAsia="Batang"/>
                <w:lang w:eastAsia="ko-KR"/>
              </w:rPr>
              <w:t xml:space="preserve">dans l'hypothèse d'une réduction de </w:t>
            </w:r>
            <w:r w:rsidRPr="005561DE">
              <w:rPr>
                <w:rFonts w:eastAsia="Batang"/>
                <w:lang w:eastAsia="ko-KR"/>
              </w:rPr>
              <w:t xml:space="preserve">15% </w:t>
            </w:r>
            <w:r w:rsidR="001272EA" w:rsidRPr="005561DE">
              <w:rPr>
                <w:rFonts w:eastAsia="Batang"/>
                <w:lang w:eastAsia="ko-KR"/>
              </w:rPr>
              <w:t xml:space="preserve">du débit par rapport aux débits de données </w:t>
            </w:r>
            <w:r w:rsidR="00F41383" w:rsidRPr="005561DE">
              <w:rPr>
                <w:rFonts w:eastAsia="Batang"/>
                <w:lang w:eastAsia="ko-KR"/>
              </w:rPr>
              <w:t xml:space="preserve">de </w:t>
            </w:r>
            <w:r w:rsidR="001272EA" w:rsidRPr="005561DE">
              <w:rPr>
                <w:rFonts w:eastAsia="Batang"/>
                <w:lang w:eastAsia="ko-KR"/>
              </w:rPr>
              <w:t xml:space="preserve">crête </w:t>
            </w:r>
            <w:r w:rsidR="00F41383" w:rsidRPr="005561DE">
              <w:rPr>
                <w:rFonts w:eastAsia="Batang"/>
                <w:lang w:eastAsia="ko-KR"/>
              </w:rPr>
              <w:t xml:space="preserve">en liaison </w:t>
            </w:r>
            <w:r w:rsidR="001272EA" w:rsidRPr="005561DE">
              <w:rPr>
                <w:rFonts w:eastAsia="Batang"/>
                <w:lang w:eastAsia="ko-KR"/>
              </w:rPr>
              <w:t>hertzienne</w:t>
            </w:r>
            <w:r w:rsidRPr="005561DE">
              <w:rPr>
                <w:rFonts w:eastAsia="Batang"/>
                <w:lang w:eastAsia="ko-KR"/>
              </w:rPr>
              <w:t>)</w:t>
            </w:r>
          </w:p>
        </w:tc>
        <w:tc>
          <w:tcPr>
            <w:tcW w:w="2268" w:type="dxa"/>
            <w:hideMark/>
          </w:tcPr>
          <w:p w14:paraId="588CF1E7" w14:textId="238CE5ED" w:rsidR="007837ED" w:rsidRPr="005561DE" w:rsidRDefault="004F7217" w:rsidP="00777A2C">
            <w:pPr>
              <w:pStyle w:val="Tabletext"/>
              <w:jc w:val="left"/>
              <w:rPr>
                <w:rFonts w:eastAsia="Batang"/>
                <w:lang w:eastAsia="ko-KR"/>
              </w:rPr>
            </w:pPr>
            <w:r w:rsidRPr="005561DE">
              <w:rPr>
                <w:rFonts w:eastAsia="Batang"/>
                <w:lang w:eastAsia="ko-KR"/>
              </w:rPr>
              <w:t>S</w:t>
            </w:r>
            <w:r w:rsidR="008876AA" w:rsidRPr="005561DE">
              <w:rPr>
                <w:rFonts w:eastAsia="Batang"/>
                <w:lang w:eastAsia="ko-KR"/>
              </w:rPr>
              <w:t xml:space="preserve">ens </w:t>
            </w:r>
            <w:proofErr w:type="gramStart"/>
            <w:r w:rsidR="008876AA" w:rsidRPr="005561DE">
              <w:rPr>
                <w:rFonts w:eastAsia="Batang"/>
                <w:lang w:eastAsia="ko-KR"/>
              </w:rPr>
              <w:t>aval</w:t>
            </w:r>
            <w:r w:rsidR="007837ED" w:rsidRPr="005561DE">
              <w:rPr>
                <w:rFonts w:eastAsia="Batang"/>
                <w:lang w:eastAsia="ko-KR"/>
              </w:rPr>
              <w:t>:</w:t>
            </w:r>
            <w:proofErr w:type="gramEnd"/>
            <w:r w:rsidR="007837ED" w:rsidRPr="005561DE">
              <w:rPr>
                <w:rFonts w:eastAsia="Batang"/>
                <w:lang w:eastAsia="ko-KR"/>
              </w:rPr>
              <w:t xml:space="preserve"> </w:t>
            </w:r>
            <w:r w:rsidR="00F41383" w:rsidRPr="005561DE">
              <w:rPr>
                <w:rFonts w:eastAsia="Batang"/>
                <w:lang w:eastAsia="ko-KR"/>
              </w:rPr>
              <w:t xml:space="preserve">entre </w:t>
            </w:r>
            <w:r w:rsidR="007837ED" w:rsidRPr="005561DE">
              <w:rPr>
                <w:rFonts w:eastAsia="Batang"/>
                <w:lang w:eastAsia="ko-KR"/>
              </w:rPr>
              <w:t xml:space="preserve">0,85 Mbit/s </w:t>
            </w:r>
            <w:r w:rsidR="00F41383" w:rsidRPr="005561DE">
              <w:rPr>
                <w:rFonts w:eastAsia="Batang"/>
                <w:lang w:eastAsia="ko-KR"/>
              </w:rPr>
              <w:t xml:space="preserve">et </w:t>
            </w:r>
            <w:r w:rsidR="007837ED" w:rsidRPr="005561DE">
              <w:rPr>
                <w:rFonts w:eastAsia="Batang"/>
                <w:lang w:eastAsia="ko-KR"/>
              </w:rPr>
              <w:t>21,2</w:t>
            </w:r>
            <w:r w:rsidR="00EE35C4">
              <w:rPr>
                <w:rFonts w:eastAsia="Batang"/>
                <w:lang w:eastAsia="ko-KR"/>
              </w:rPr>
              <w:t> </w:t>
            </w:r>
            <w:r w:rsidR="007837ED" w:rsidRPr="005561DE">
              <w:rPr>
                <w:rFonts w:eastAsia="Batang"/>
                <w:lang w:eastAsia="ko-KR"/>
              </w:rPr>
              <w:t xml:space="preserve">Gbit/s </w:t>
            </w:r>
            <w:r w:rsidR="001272EA" w:rsidRPr="005561DE">
              <w:rPr>
                <w:rFonts w:eastAsia="Batang"/>
                <w:lang w:eastAsia="ko-KR"/>
              </w:rPr>
              <w:t>en fonction de la catégorie d'équipement d'utilisateur</w:t>
            </w:r>
            <w:r w:rsidR="007837ED" w:rsidRPr="005561DE">
              <w:rPr>
                <w:rFonts w:eastAsia="Batang"/>
                <w:lang w:eastAsia="ko-KR"/>
              </w:rPr>
              <w:t>.</w:t>
            </w:r>
          </w:p>
          <w:p w14:paraId="32291B76" w14:textId="38CFB0D2" w:rsidR="007837ED" w:rsidRPr="005561DE" w:rsidRDefault="004F7217" w:rsidP="00777A2C">
            <w:pPr>
              <w:pStyle w:val="Tabletext"/>
              <w:jc w:val="left"/>
              <w:rPr>
                <w:rFonts w:eastAsia="Batang"/>
                <w:lang w:eastAsia="ko-KR"/>
              </w:rPr>
            </w:pPr>
            <w:r w:rsidRPr="005561DE">
              <w:rPr>
                <w:rFonts w:eastAsia="Batang"/>
                <w:lang w:eastAsia="ko-KR"/>
              </w:rPr>
              <w:t>S</w:t>
            </w:r>
            <w:r w:rsidR="008876AA" w:rsidRPr="005561DE">
              <w:rPr>
                <w:rFonts w:eastAsia="Batang"/>
                <w:lang w:eastAsia="ko-KR"/>
              </w:rPr>
              <w:t>ens amont</w:t>
            </w:r>
            <w:r w:rsidR="007837ED" w:rsidRPr="005561DE">
              <w:rPr>
                <w:rFonts w:eastAsia="Batang"/>
                <w:lang w:eastAsia="ko-KR"/>
              </w:rPr>
              <w:t xml:space="preserve">: </w:t>
            </w:r>
            <w:r w:rsidR="00F41383" w:rsidRPr="005561DE">
              <w:rPr>
                <w:rFonts w:eastAsia="Batang"/>
                <w:lang w:eastAsia="ko-KR"/>
              </w:rPr>
              <w:t xml:space="preserve">entre </w:t>
            </w:r>
            <w:r w:rsidR="007837ED" w:rsidRPr="005561DE">
              <w:rPr>
                <w:rFonts w:eastAsia="Batang"/>
                <w:lang w:eastAsia="ko-KR"/>
              </w:rPr>
              <w:t>0</w:t>
            </w:r>
            <w:r w:rsidR="001272EA" w:rsidRPr="005561DE">
              <w:rPr>
                <w:rFonts w:eastAsia="Batang"/>
                <w:lang w:eastAsia="ko-KR"/>
              </w:rPr>
              <w:t>,</w:t>
            </w:r>
            <w:r w:rsidR="007837ED" w:rsidRPr="005561DE">
              <w:rPr>
                <w:rFonts w:eastAsia="Batang"/>
                <w:lang w:eastAsia="ko-KR"/>
              </w:rPr>
              <w:t xml:space="preserve">85 Mbit/s </w:t>
            </w:r>
            <w:r w:rsidR="00F41383" w:rsidRPr="005561DE">
              <w:rPr>
                <w:rFonts w:eastAsia="Batang"/>
                <w:lang w:eastAsia="ko-KR"/>
              </w:rPr>
              <w:t xml:space="preserve">et </w:t>
            </w:r>
            <w:r w:rsidR="007837ED" w:rsidRPr="005561DE">
              <w:rPr>
                <w:rFonts w:eastAsia="Batang"/>
                <w:lang w:eastAsia="ko-KR"/>
              </w:rPr>
              <w:t>11,6</w:t>
            </w:r>
            <w:r w:rsidR="00117DBA" w:rsidRPr="005561DE">
              <w:rPr>
                <w:rFonts w:eastAsia="Batang"/>
                <w:lang w:eastAsia="ko-KR"/>
              </w:rPr>
              <w:t> </w:t>
            </w:r>
            <w:r w:rsidR="007837ED" w:rsidRPr="005561DE">
              <w:rPr>
                <w:rFonts w:eastAsia="Batang"/>
                <w:lang w:eastAsia="ko-KR"/>
              </w:rPr>
              <w:t xml:space="preserve">Gbit/s </w:t>
            </w:r>
            <w:r w:rsidR="001272EA" w:rsidRPr="005561DE">
              <w:rPr>
                <w:rFonts w:eastAsia="Batang"/>
                <w:lang w:eastAsia="ko-KR"/>
              </w:rPr>
              <w:t>en fonction de la catégorie d'équipement d'utilisateur</w:t>
            </w:r>
          </w:p>
          <w:p w14:paraId="15EE42AD" w14:textId="2050DE5C" w:rsidR="00813EE2" w:rsidRPr="005561DE" w:rsidRDefault="007837ED" w:rsidP="00777A2C">
            <w:pPr>
              <w:pStyle w:val="Tabletext"/>
              <w:jc w:val="left"/>
              <w:rPr>
                <w:rFonts w:eastAsia="Batang"/>
                <w:lang w:eastAsia="ko-KR"/>
              </w:rPr>
            </w:pPr>
            <w:r w:rsidRPr="005561DE">
              <w:rPr>
                <w:rFonts w:eastAsia="Batang"/>
                <w:lang w:eastAsia="ko-KR"/>
              </w:rPr>
              <w:t>(</w:t>
            </w:r>
            <w:r w:rsidR="001272EA" w:rsidRPr="005561DE">
              <w:rPr>
                <w:rFonts w:eastAsia="Batang"/>
                <w:lang w:eastAsia="ko-KR"/>
              </w:rPr>
              <w:t xml:space="preserve">dans l'hypothèse d'une réduction de 15% du débit par rapport aux débits de données </w:t>
            </w:r>
            <w:r w:rsidR="00F41383" w:rsidRPr="005561DE">
              <w:rPr>
                <w:rFonts w:eastAsia="Batang"/>
                <w:lang w:eastAsia="ko-KR"/>
              </w:rPr>
              <w:t xml:space="preserve">de </w:t>
            </w:r>
            <w:r w:rsidR="001272EA" w:rsidRPr="005561DE">
              <w:rPr>
                <w:rFonts w:eastAsia="Batang"/>
                <w:lang w:eastAsia="ko-KR"/>
              </w:rPr>
              <w:t xml:space="preserve">crête </w:t>
            </w:r>
            <w:r w:rsidR="00F41383" w:rsidRPr="005561DE">
              <w:rPr>
                <w:rFonts w:eastAsia="Batang"/>
                <w:lang w:eastAsia="ko-KR"/>
              </w:rPr>
              <w:t xml:space="preserve">en liaison </w:t>
            </w:r>
            <w:r w:rsidR="001272EA" w:rsidRPr="005561DE">
              <w:rPr>
                <w:rFonts w:eastAsia="Batang"/>
                <w:lang w:eastAsia="ko-KR"/>
              </w:rPr>
              <w:t>hertzienne</w:t>
            </w:r>
            <w:r w:rsidRPr="005561DE">
              <w:rPr>
                <w:rFonts w:eastAsia="Batang"/>
                <w:lang w:eastAsia="ko-KR"/>
              </w:rPr>
              <w:t>)</w:t>
            </w:r>
          </w:p>
        </w:tc>
        <w:tc>
          <w:tcPr>
            <w:tcW w:w="1689" w:type="dxa"/>
          </w:tcPr>
          <w:p w14:paraId="0477ECF0" w14:textId="7B2F7F97" w:rsidR="007837ED" w:rsidRPr="005561DE" w:rsidRDefault="006F1DBE" w:rsidP="00777A2C">
            <w:pPr>
              <w:pStyle w:val="Tabletext"/>
              <w:jc w:val="left"/>
              <w:rPr>
                <w:rFonts w:eastAsia="Batang"/>
                <w:lang w:eastAsia="ko-KR"/>
              </w:rPr>
            </w:pPr>
            <w:r w:rsidRPr="005561DE">
              <w:rPr>
                <w:rFonts w:eastAsia="Batang"/>
                <w:lang w:eastAsia="ko-KR"/>
              </w:rPr>
              <w:t>DRF-FD</w:t>
            </w:r>
            <w:r w:rsidR="007837ED" w:rsidRPr="005561DE">
              <w:rPr>
                <w:rFonts w:eastAsia="Batang"/>
                <w:lang w:eastAsia="ko-KR"/>
              </w:rPr>
              <w:t>:</w:t>
            </w:r>
          </w:p>
          <w:p w14:paraId="07C955A9" w14:textId="50D13023" w:rsidR="007837ED" w:rsidRPr="005561DE" w:rsidRDefault="007837ED" w:rsidP="00777A2C">
            <w:pPr>
              <w:pStyle w:val="Tabletext"/>
              <w:jc w:val="left"/>
              <w:rPr>
                <w:rFonts w:eastAsia="Batang"/>
                <w:lang w:eastAsia="ko-KR"/>
              </w:rPr>
            </w:pPr>
            <w:r w:rsidRPr="005561DE">
              <w:rPr>
                <w:rFonts w:eastAsia="Batang"/>
                <w:lang w:eastAsia="ko-KR"/>
              </w:rPr>
              <w:t xml:space="preserve">800 kbit/s </w:t>
            </w:r>
            <w:r w:rsidR="008876AA" w:rsidRPr="005561DE">
              <w:rPr>
                <w:rFonts w:eastAsia="Batang"/>
                <w:lang w:eastAsia="ko-KR"/>
              </w:rPr>
              <w:t>sens aval</w:t>
            </w:r>
          </w:p>
          <w:p w14:paraId="51E7D6C9" w14:textId="7BA321EB" w:rsidR="007837ED" w:rsidRPr="005561DE" w:rsidRDefault="007837ED" w:rsidP="00777A2C">
            <w:pPr>
              <w:pStyle w:val="Tabletext"/>
              <w:jc w:val="left"/>
              <w:rPr>
                <w:rFonts w:eastAsia="Batang"/>
                <w:lang w:eastAsia="ko-KR"/>
              </w:rPr>
            </w:pPr>
            <w:r w:rsidRPr="005561DE">
              <w:rPr>
                <w:rFonts w:eastAsia="Batang"/>
                <w:lang w:eastAsia="ko-KR"/>
              </w:rPr>
              <w:t xml:space="preserve">1 Mbit/s </w:t>
            </w:r>
            <w:r w:rsidR="008876AA" w:rsidRPr="005561DE">
              <w:rPr>
                <w:rFonts w:eastAsia="Batang"/>
                <w:lang w:eastAsia="ko-KR"/>
              </w:rPr>
              <w:t>sens amont</w:t>
            </w:r>
          </w:p>
          <w:p w14:paraId="4627C52B" w14:textId="4BADF959" w:rsidR="007837ED" w:rsidRPr="005561DE" w:rsidRDefault="006F1DBE" w:rsidP="00777A2C">
            <w:pPr>
              <w:pStyle w:val="Tabletext"/>
              <w:jc w:val="left"/>
              <w:rPr>
                <w:rFonts w:eastAsia="Batang"/>
                <w:lang w:eastAsia="ko-KR"/>
              </w:rPr>
            </w:pPr>
            <w:r w:rsidRPr="005561DE">
              <w:rPr>
                <w:rFonts w:eastAsia="Batang"/>
                <w:lang w:eastAsia="ko-KR"/>
              </w:rPr>
              <w:t>DRF-HD</w:t>
            </w:r>
            <w:r w:rsidR="007837ED" w:rsidRPr="005561DE">
              <w:rPr>
                <w:rFonts w:eastAsia="Batang"/>
                <w:lang w:eastAsia="ko-KR"/>
              </w:rPr>
              <w:t>:</w:t>
            </w:r>
          </w:p>
          <w:p w14:paraId="7EC3EEE4" w14:textId="1668A2C1" w:rsidR="007837ED" w:rsidRPr="005561DE" w:rsidRDefault="007837ED" w:rsidP="00777A2C">
            <w:pPr>
              <w:pStyle w:val="Tabletext"/>
              <w:jc w:val="left"/>
              <w:rPr>
                <w:rFonts w:eastAsia="Batang"/>
                <w:lang w:eastAsia="ko-KR"/>
              </w:rPr>
            </w:pPr>
            <w:r w:rsidRPr="005561DE">
              <w:rPr>
                <w:rFonts w:eastAsia="Batang"/>
                <w:lang w:eastAsia="ko-KR"/>
              </w:rPr>
              <w:t xml:space="preserve">300 kbit/s </w:t>
            </w:r>
            <w:r w:rsidR="008876AA" w:rsidRPr="005561DE">
              <w:rPr>
                <w:rFonts w:eastAsia="Batang"/>
                <w:lang w:eastAsia="ko-KR"/>
              </w:rPr>
              <w:t>sens aval</w:t>
            </w:r>
          </w:p>
          <w:p w14:paraId="3DB08CBA" w14:textId="55BE7BE0" w:rsidR="007837ED" w:rsidRPr="005561DE" w:rsidRDefault="007837ED" w:rsidP="00777A2C">
            <w:pPr>
              <w:pStyle w:val="Tabletext"/>
              <w:jc w:val="left"/>
              <w:rPr>
                <w:rFonts w:eastAsia="Batang"/>
                <w:lang w:eastAsia="ko-KR"/>
              </w:rPr>
            </w:pPr>
            <w:r w:rsidRPr="005561DE">
              <w:rPr>
                <w:rFonts w:eastAsia="Batang"/>
                <w:lang w:eastAsia="ko-KR"/>
              </w:rPr>
              <w:t xml:space="preserve">375 kbit/s </w:t>
            </w:r>
            <w:r w:rsidR="008876AA" w:rsidRPr="005561DE">
              <w:rPr>
                <w:rFonts w:eastAsia="Batang"/>
                <w:lang w:eastAsia="ko-KR"/>
              </w:rPr>
              <w:t>sens amont</w:t>
            </w:r>
          </w:p>
          <w:p w14:paraId="65807FAF" w14:textId="5DD4E281" w:rsidR="00813EE2" w:rsidRPr="005561DE" w:rsidRDefault="007837ED" w:rsidP="00777A2C">
            <w:pPr>
              <w:pStyle w:val="Tabletext"/>
              <w:jc w:val="left"/>
              <w:rPr>
                <w:rFonts w:eastAsia="Batang"/>
                <w:lang w:eastAsia="ko-KR"/>
              </w:rPr>
            </w:pPr>
            <w:r w:rsidRPr="005561DE">
              <w:rPr>
                <w:rFonts w:eastAsia="Batang"/>
                <w:lang w:eastAsia="ko-KR"/>
              </w:rPr>
              <w:t>(</w:t>
            </w:r>
            <w:r w:rsidR="001D2791" w:rsidRPr="005561DE">
              <w:rPr>
                <w:rFonts w:eastAsia="Batang"/>
                <w:lang w:eastAsia="ko-KR"/>
              </w:rPr>
              <w:t>compte tenu des limitations du protocole</w:t>
            </w:r>
            <w:r w:rsidRPr="005561DE">
              <w:rPr>
                <w:rFonts w:eastAsia="Batang"/>
                <w:lang w:eastAsia="ko-KR"/>
              </w:rPr>
              <w:t>)</w:t>
            </w:r>
          </w:p>
        </w:tc>
        <w:tc>
          <w:tcPr>
            <w:tcW w:w="1276" w:type="dxa"/>
          </w:tcPr>
          <w:p w14:paraId="45715B48" w14:textId="653C88ED" w:rsidR="007837ED" w:rsidRPr="005561DE" w:rsidRDefault="007837ED" w:rsidP="00777A2C">
            <w:pPr>
              <w:pStyle w:val="Tabletext"/>
              <w:jc w:val="left"/>
              <w:rPr>
                <w:rFonts w:eastAsia="Batang"/>
                <w:lang w:eastAsia="ko-KR"/>
              </w:rPr>
            </w:pPr>
            <w:r w:rsidRPr="005561DE">
              <w:rPr>
                <w:rFonts w:eastAsia="Batang"/>
                <w:lang w:eastAsia="ko-KR"/>
              </w:rPr>
              <w:t xml:space="preserve">21,3 kbit/s </w:t>
            </w:r>
            <w:r w:rsidR="008876AA" w:rsidRPr="005561DE">
              <w:rPr>
                <w:rFonts w:eastAsia="Batang"/>
                <w:lang w:eastAsia="ko-KR"/>
              </w:rPr>
              <w:t>sens aval</w:t>
            </w:r>
          </w:p>
          <w:p w14:paraId="28C79FDA" w14:textId="4E083890" w:rsidR="007837ED" w:rsidRPr="005561DE" w:rsidRDefault="007837ED" w:rsidP="00777A2C">
            <w:pPr>
              <w:pStyle w:val="Tabletext"/>
              <w:jc w:val="left"/>
              <w:rPr>
                <w:rFonts w:eastAsia="Batang"/>
                <w:lang w:eastAsia="ko-KR"/>
              </w:rPr>
            </w:pPr>
            <w:r w:rsidRPr="005561DE">
              <w:rPr>
                <w:rFonts w:eastAsia="Batang"/>
                <w:lang w:eastAsia="ko-KR"/>
              </w:rPr>
              <w:t xml:space="preserve">62,5 kbit/s </w:t>
            </w:r>
            <w:r w:rsidR="008876AA" w:rsidRPr="005561DE">
              <w:rPr>
                <w:rFonts w:eastAsia="Batang"/>
                <w:lang w:eastAsia="ko-KR"/>
              </w:rPr>
              <w:t>sens amont</w:t>
            </w:r>
            <w:r w:rsidRPr="005561DE">
              <w:rPr>
                <w:rFonts w:eastAsia="Batang"/>
                <w:lang w:eastAsia="ko-KR"/>
              </w:rPr>
              <w:t xml:space="preserve"> </w:t>
            </w:r>
          </w:p>
          <w:p w14:paraId="2CFC97DC" w14:textId="34A2D0EC" w:rsidR="00813EE2" w:rsidRPr="005561DE" w:rsidRDefault="007837ED" w:rsidP="00777A2C">
            <w:pPr>
              <w:pStyle w:val="Tabletext"/>
              <w:jc w:val="left"/>
              <w:rPr>
                <w:rFonts w:eastAsia="Batang"/>
                <w:lang w:eastAsia="ko-KR"/>
              </w:rPr>
            </w:pPr>
            <w:r w:rsidRPr="005561DE">
              <w:rPr>
                <w:rFonts w:eastAsia="Batang"/>
                <w:lang w:eastAsia="ko-KR"/>
              </w:rPr>
              <w:t>(</w:t>
            </w:r>
            <w:r w:rsidR="001D2791" w:rsidRPr="005561DE">
              <w:rPr>
                <w:rFonts w:eastAsia="Batang"/>
                <w:lang w:eastAsia="ko-KR"/>
              </w:rPr>
              <w:t>compte tenu des limitations du protocole</w:t>
            </w:r>
            <w:r w:rsidRPr="005561DE">
              <w:rPr>
                <w:rFonts w:eastAsia="Batang"/>
                <w:lang w:eastAsia="ko-KR"/>
              </w:rPr>
              <w:t>)</w:t>
            </w:r>
          </w:p>
        </w:tc>
      </w:tr>
      <w:tr w:rsidR="007837ED" w:rsidRPr="005561DE" w14:paraId="6A2BF4CE" w14:textId="77777777" w:rsidTr="00CC299A">
        <w:trPr>
          <w:cantSplit/>
          <w:jc w:val="center"/>
        </w:trPr>
        <w:tc>
          <w:tcPr>
            <w:tcW w:w="1778" w:type="dxa"/>
            <w:noWrap/>
          </w:tcPr>
          <w:p w14:paraId="77DC6826" w14:textId="77815AED" w:rsidR="007837ED" w:rsidRPr="005561DE" w:rsidRDefault="007837ED" w:rsidP="00777A2C">
            <w:pPr>
              <w:pStyle w:val="Tabletext"/>
              <w:jc w:val="left"/>
              <w:rPr>
                <w:rFonts w:eastAsia="Batang"/>
                <w:lang w:eastAsia="ko-KR"/>
              </w:rPr>
            </w:pPr>
            <w:r w:rsidRPr="005561DE">
              <w:rPr>
                <w:rFonts w:eastAsia="Batang"/>
                <w:lang w:eastAsia="ko-KR"/>
              </w:rPr>
              <w:t>Vidéo</w:t>
            </w:r>
          </w:p>
        </w:tc>
        <w:tc>
          <w:tcPr>
            <w:tcW w:w="1336" w:type="dxa"/>
          </w:tcPr>
          <w:p w14:paraId="5D9461A7" w14:textId="77777777" w:rsidR="007837ED" w:rsidRPr="005561DE" w:rsidRDefault="007837ED" w:rsidP="00777A2C">
            <w:pPr>
              <w:pStyle w:val="Tabletext"/>
              <w:jc w:val="left"/>
              <w:rPr>
                <w:rFonts w:eastAsia="Batang"/>
                <w:lang w:eastAsia="ko-KR"/>
              </w:rPr>
            </w:pPr>
          </w:p>
        </w:tc>
        <w:tc>
          <w:tcPr>
            <w:tcW w:w="1984" w:type="dxa"/>
          </w:tcPr>
          <w:p w14:paraId="20733A95" w14:textId="289C281F" w:rsidR="007837ED" w:rsidRPr="005561DE" w:rsidRDefault="007837ED" w:rsidP="00777A2C">
            <w:pPr>
              <w:pStyle w:val="Tabletext"/>
              <w:jc w:val="left"/>
              <w:rPr>
                <w:rFonts w:eastAsia="Batang"/>
                <w:lang w:eastAsia="ko-KR"/>
              </w:rPr>
            </w:pPr>
            <w:r w:rsidRPr="005561DE">
              <w:rPr>
                <w:rFonts w:eastAsia="Batang"/>
                <w:lang w:eastAsia="ko-KR"/>
              </w:rPr>
              <w:t>Oui</w:t>
            </w:r>
          </w:p>
        </w:tc>
        <w:tc>
          <w:tcPr>
            <w:tcW w:w="1340" w:type="dxa"/>
          </w:tcPr>
          <w:p w14:paraId="7F9B23B7" w14:textId="3966D049" w:rsidR="007837ED" w:rsidRPr="005561DE" w:rsidRDefault="007837ED" w:rsidP="00777A2C">
            <w:pPr>
              <w:pStyle w:val="Tabletext"/>
              <w:jc w:val="left"/>
              <w:rPr>
                <w:rFonts w:eastAsia="Batang"/>
                <w:lang w:eastAsia="ko-KR"/>
              </w:rPr>
            </w:pPr>
            <w:r w:rsidRPr="005561DE">
              <w:rPr>
                <w:rFonts w:eastAsia="Batang"/>
                <w:lang w:eastAsia="ko-KR"/>
              </w:rPr>
              <w:t>Non</w:t>
            </w:r>
          </w:p>
        </w:tc>
        <w:tc>
          <w:tcPr>
            <w:tcW w:w="1480" w:type="dxa"/>
          </w:tcPr>
          <w:p w14:paraId="7DB62F85" w14:textId="09327BDC" w:rsidR="007837ED" w:rsidRPr="005561DE" w:rsidRDefault="007837ED" w:rsidP="00777A2C">
            <w:pPr>
              <w:pStyle w:val="Tabletext"/>
              <w:jc w:val="left"/>
              <w:rPr>
                <w:rFonts w:eastAsia="Batang"/>
                <w:lang w:eastAsia="ko-KR"/>
              </w:rPr>
            </w:pPr>
            <w:r w:rsidRPr="005561DE">
              <w:rPr>
                <w:rFonts w:eastAsia="Batang"/>
                <w:lang w:eastAsia="ko-KR"/>
              </w:rPr>
              <w:t>Oui</w:t>
            </w:r>
          </w:p>
        </w:tc>
        <w:tc>
          <w:tcPr>
            <w:tcW w:w="1433" w:type="dxa"/>
          </w:tcPr>
          <w:p w14:paraId="5149EDE3" w14:textId="281A8EBD" w:rsidR="007837ED" w:rsidRPr="005561DE" w:rsidRDefault="007837ED" w:rsidP="00777A2C">
            <w:pPr>
              <w:pStyle w:val="Tabletext"/>
              <w:jc w:val="left"/>
              <w:rPr>
                <w:rFonts w:eastAsia="Batang"/>
                <w:lang w:eastAsia="ko-KR"/>
              </w:rPr>
            </w:pPr>
            <w:r w:rsidRPr="005561DE">
              <w:rPr>
                <w:rFonts w:eastAsia="Batang"/>
                <w:lang w:eastAsia="ko-KR"/>
              </w:rPr>
              <w:t>Oui</w:t>
            </w:r>
          </w:p>
        </w:tc>
        <w:tc>
          <w:tcPr>
            <w:tcW w:w="2268" w:type="dxa"/>
          </w:tcPr>
          <w:p w14:paraId="1C37FEF3" w14:textId="6BE41B82" w:rsidR="007837ED" w:rsidRPr="005561DE" w:rsidRDefault="007837ED" w:rsidP="00777A2C">
            <w:pPr>
              <w:pStyle w:val="Tabletext"/>
              <w:jc w:val="left"/>
              <w:rPr>
                <w:rFonts w:eastAsia="Batang"/>
                <w:lang w:eastAsia="ko-KR"/>
              </w:rPr>
            </w:pPr>
            <w:r w:rsidRPr="005561DE">
              <w:rPr>
                <w:rFonts w:eastAsia="Batang"/>
                <w:lang w:eastAsia="ko-KR"/>
              </w:rPr>
              <w:t>Oui</w:t>
            </w:r>
          </w:p>
        </w:tc>
        <w:tc>
          <w:tcPr>
            <w:tcW w:w="1689" w:type="dxa"/>
          </w:tcPr>
          <w:p w14:paraId="2B3C6FD1" w14:textId="3B5C4A3A" w:rsidR="007837ED" w:rsidRPr="005561DE" w:rsidRDefault="007837ED" w:rsidP="00777A2C">
            <w:pPr>
              <w:pStyle w:val="Tabletext"/>
              <w:jc w:val="left"/>
              <w:rPr>
                <w:rFonts w:eastAsia="Batang"/>
                <w:lang w:eastAsia="ko-KR"/>
              </w:rPr>
            </w:pPr>
            <w:r w:rsidRPr="005561DE">
              <w:rPr>
                <w:rFonts w:eastAsia="Batang"/>
                <w:lang w:eastAsia="ko-KR"/>
              </w:rPr>
              <w:t>Oui (</w:t>
            </w:r>
            <w:r w:rsidR="001272EA" w:rsidRPr="005561DE">
              <w:rPr>
                <w:rFonts w:eastAsia="Batang"/>
                <w:lang w:eastAsia="ko-KR"/>
              </w:rPr>
              <w:t>éventuellement avec une couverture réduite</w:t>
            </w:r>
            <w:r w:rsidRPr="005561DE">
              <w:rPr>
                <w:rFonts w:eastAsia="Batang"/>
                <w:lang w:eastAsia="ko-KR"/>
              </w:rPr>
              <w:t>)</w:t>
            </w:r>
          </w:p>
        </w:tc>
        <w:tc>
          <w:tcPr>
            <w:tcW w:w="1276" w:type="dxa"/>
          </w:tcPr>
          <w:p w14:paraId="489A7FF7" w14:textId="22FCC188" w:rsidR="007837ED" w:rsidRPr="005561DE" w:rsidRDefault="007837ED" w:rsidP="00777A2C">
            <w:pPr>
              <w:pStyle w:val="Tabletext"/>
              <w:jc w:val="left"/>
              <w:rPr>
                <w:rFonts w:eastAsia="Batang"/>
                <w:lang w:eastAsia="ko-KR"/>
              </w:rPr>
            </w:pPr>
            <w:r w:rsidRPr="005561DE">
              <w:rPr>
                <w:rFonts w:eastAsia="Batang"/>
                <w:lang w:eastAsia="ko-KR"/>
              </w:rPr>
              <w:t>Non</w:t>
            </w:r>
          </w:p>
        </w:tc>
      </w:tr>
      <w:tr w:rsidR="007837ED" w:rsidRPr="005561DE" w14:paraId="11353DD2" w14:textId="77777777" w:rsidTr="00CC299A">
        <w:trPr>
          <w:cantSplit/>
          <w:jc w:val="center"/>
        </w:trPr>
        <w:tc>
          <w:tcPr>
            <w:tcW w:w="1778" w:type="dxa"/>
            <w:noWrap/>
          </w:tcPr>
          <w:p w14:paraId="5D7DF685" w14:textId="2928ADEC" w:rsidR="007837ED" w:rsidRPr="005561DE" w:rsidRDefault="007837ED" w:rsidP="00777A2C">
            <w:pPr>
              <w:pStyle w:val="Tabletext"/>
              <w:jc w:val="left"/>
              <w:rPr>
                <w:rFonts w:eastAsia="Batang"/>
                <w:lang w:eastAsia="ko-KR"/>
              </w:rPr>
            </w:pPr>
            <w:r w:rsidRPr="005561DE">
              <w:rPr>
                <w:rFonts w:eastAsia="Batang"/>
                <w:lang w:eastAsia="ko-KR"/>
              </w:rPr>
              <w:t>Zone géographique de couverture</w:t>
            </w:r>
          </w:p>
        </w:tc>
        <w:tc>
          <w:tcPr>
            <w:tcW w:w="1336" w:type="dxa"/>
          </w:tcPr>
          <w:p w14:paraId="446724F5" w14:textId="10DFB4ED" w:rsidR="007837ED" w:rsidRPr="005561DE" w:rsidRDefault="007837ED" w:rsidP="00777A2C">
            <w:pPr>
              <w:pStyle w:val="Tabletext"/>
              <w:jc w:val="left"/>
              <w:rPr>
                <w:rFonts w:eastAsia="Batang"/>
                <w:lang w:eastAsia="ko-KR"/>
              </w:rPr>
            </w:pPr>
            <w:r w:rsidRPr="005561DE">
              <w:rPr>
                <w:rFonts w:eastAsia="Batang"/>
                <w:lang w:eastAsia="ko-KR"/>
              </w:rPr>
              <w:t>km</w:t>
            </w:r>
            <w:r w:rsidRPr="005561DE">
              <w:rPr>
                <w:rFonts w:eastAsia="Batang"/>
                <w:vertAlign w:val="superscript"/>
                <w:lang w:eastAsia="ko-KR"/>
              </w:rPr>
              <w:t>2</w:t>
            </w:r>
          </w:p>
        </w:tc>
        <w:tc>
          <w:tcPr>
            <w:tcW w:w="1984" w:type="dxa"/>
          </w:tcPr>
          <w:p w14:paraId="4401A046" w14:textId="31F9CE27" w:rsidR="007837ED" w:rsidRPr="005561DE" w:rsidRDefault="007837ED" w:rsidP="00777A2C">
            <w:pPr>
              <w:pStyle w:val="Tabletext"/>
              <w:jc w:val="left"/>
              <w:rPr>
                <w:rFonts w:eastAsia="Batang"/>
                <w:lang w:eastAsia="ko-KR"/>
              </w:rPr>
            </w:pPr>
            <w:r w:rsidRPr="005561DE">
              <w:rPr>
                <w:rFonts w:eastAsia="Batang"/>
                <w:lang w:eastAsia="ko-KR"/>
              </w:rPr>
              <w:t>Rayon de 35 km avec une</w:t>
            </w:r>
            <w:r w:rsidRPr="005561DE">
              <w:t xml:space="preserve"> </w:t>
            </w:r>
            <w:r w:rsidRPr="005561DE">
              <w:rPr>
                <w:rFonts w:eastAsia="Batang"/>
                <w:lang w:eastAsia="ko-KR"/>
              </w:rPr>
              <w:t>avance de synchronisation normale; rayon de 120 km avec une</w:t>
            </w:r>
            <w:r w:rsidRPr="005561DE">
              <w:t xml:space="preserve"> </w:t>
            </w:r>
            <w:r w:rsidRPr="005561DE">
              <w:rPr>
                <w:rFonts w:eastAsia="Batang"/>
                <w:lang w:eastAsia="ko-KR"/>
              </w:rPr>
              <w:t>avance de synchronisation rallongée</w:t>
            </w:r>
          </w:p>
        </w:tc>
        <w:tc>
          <w:tcPr>
            <w:tcW w:w="1340" w:type="dxa"/>
          </w:tcPr>
          <w:p w14:paraId="0D6E6C08" w14:textId="6C8635BD" w:rsidR="007837ED" w:rsidRPr="005561DE" w:rsidRDefault="00C01DDF" w:rsidP="00777A2C">
            <w:pPr>
              <w:pStyle w:val="Tabletext"/>
              <w:jc w:val="left"/>
              <w:rPr>
                <w:rFonts w:eastAsia="Batang"/>
                <w:lang w:eastAsia="ko-KR"/>
              </w:rPr>
            </w:pPr>
            <w:r w:rsidRPr="005561DE">
              <w:rPr>
                <w:rFonts w:eastAsia="Batang"/>
                <w:lang w:eastAsia="ko-KR"/>
              </w:rPr>
              <w:t>Rayon de 35 km avec une</w:t>
            </w:r>
            <w:r w:rsidRPr="005561DE">
              <w:t xml:space="preserve"> </w:t>
            </w:r>
            <w:r w:rsidRPr="005561DE">
              <w:rPr>
                <w:rFonts w:eastAsia="Batang"/>
                <w:lang w:eastAsia="ko-KR"/>
              </w:rPr>
              <w:t>avance de synchronisation normale</w:t>
            </w:r>
          </w:p>
        </w:tc>
        <w:tc>
          <w:tcPr>
            <w:tcW w:w="1480" w:type="dxa"/>
          </w:tcPr>
          <w:p w14:paraId="60333723" w14:textId="221E018F" w:rsidR="007837ED" w:rsidRPr="005561DE" w:rsidRDefault="007837ED" w:rsidP="00777A2C">
            <w:pPr>
              <w:pStyle w:val="Tabletext"/>
              <w:jc w:val="left"/>
              <w:rPr>
                <w:rFonts w:eastAsia="Batang"/>
                <w:lang w:eastAsia="ko-KR"/>
              </w:rPr>
            </w:pPr>
            <w:r w:rsidRPr="005561DE">
              <w:rPr>
                <w:rFonts w:eastAsia="Batang"/>
                <w:lang w:eastAsia="ko-KR"/>
              </w:rPr>
              <w:t>Rayon de 120 km pour les cellules à portée étendue</w:t>
            </w:r>
          </w:p>
        </w:tc>
        <w:tc>
          <w:tcPr>
            <w:tcW w:w="1433" w:type="dxa"/>
          </w:tcPr>
          <w:p w14:paraId="27D71774" w14:textId="085252AB" w:rsidR="007837ED" w:rsidRPr="005561DE" w:rsidRDefault="007837ED" w:rsidP="00777A2C">
            <w:pPr>
              <w:pStyle w:val="Tabletext"/>
              <w:jc w:val="left"/>
              <w:rPr>
                <w:rFonts w:eastAsia="Batang"/>
                <w:lang w:eastAsia="ko-KR"/>
              </w:rPr>
            </w:pPr>
            <w:r w:rsidRPr="005561DE">
              <w:rPr>
                <w:rFonts w:eastAsia="Batang"/>
                <w:lang w:eastAsia="ko-KR"/>
              </w:rPr>
              <w:t>Rayon de 120 km pour les cellules à portée étendue</w:t>
            </w:r>
          </w:p>
        </w:tc>
        <w:tc>
          <w:tcPr>
            <w:tcW w:w="2268" w:type="dxa"/>
          </w:tcPr>
          <w:p w14:paraId="01AB7989" w14:textId="443AE520" w:rsidR="007837ED" w:rsidRPr="005561DE" w:rsidRDefault="007837ED" w:rsidP="00777A2C">
            <w:pPr>
              <w:pStyle w:val="Tabletext"/>
              <w:jc w:val="left"/>
              <w:rPr>
                <w:rFonts w:eastAsia="Batang"/>
                <w:lang w:eastAsia="ko-KR"/>
              </w:rPr>
            </w:pPr>
            <w:r w:rsidRPr="005561DE">
              <w:rPr>
                <w:rFonts w:eastAsia="Batang"/>
                <w:lang w:eastAsia="ko-KR"/>
              </w:rPr>
              <w:t>Rayon de 100 km</w:t>
            </w:r>
          </w:p>
        </w:tc>
        <w:tc>
          <w:tcPr>
            <w:tcW w:w="1689" w:type="dxa"/>
          </w:tcPr>
          <w:p w14:paraId="2A623FAF" w14:textId="3C17B6FF" w:rsidR="007837ED" w:rsidRPr="005561DE" w:rsidRDefault="007837ED" w:rsidP="00777A2C">
            <w:pPr>
              <w:pStyle w:val="Tabletext"/>
              <w:jc w:val="left"/>
              <w:rPr>
                <w:rFonts w:eastAsia="Batang"/>
                <w:lang w:eastAsia="ko-KR"/>
              </w:rPr>
            </w:pPr>
            <w:r w:rsidRPr="005561DE">
              <w:rPr>
                <w:rFonts w:eastAsia="Batang"/>
                <w:lang w:eastAsia="ko-KR"/>
              </w:rPr>
              <w:t>Rayon de 100 km</w:t>
            </w:r>
          </w:p>
        </w:tc>
        <w:tc>
          <w:tcPr>
            <w:tcW w:w="1276" w:type="dxa"/>
          </w:tcPr>
          <w:p w14:paraId="1631D7EC" w14:textId="2C846D02" w:rsidR="007837ED" w:rsidRPr="005561DE" w:rsidRDefault="007837ED" w:rsidP="00777A2C">
            <w:pPr>
              <w:pStyle w:val="Tabletext"/>
              <w:jc w:val="left"/>
              <w:rPr>
                <w:rFonts w:eastAsia="Batang"/>
                <w:lang w:eastAsia="ko-KR"/>
              </w:rPr>
            </w:pPr>
            <w:r w:rsidRPr="005561DE">
              <w:rPr>
                <w:rFonts w:eastAsia="Batang"/>
                <w:lang w:eastAsia="ko-KR"/>
              </w:rPr>
              <w:t>Rayon de 40 km</w:t>
            </w:r>
          </w:p>
        </w:tc>
      </w:tr>
    </w:tbl>
    <w:p w14:paraId="6D34F94F" w14:textId="77777777" w:rsidR="00C01DDF" w:rsidRPr="005561DE" w:rsidRDefault="00C01DDF" w:rsidP="00777A2C">
      <w:pPr>
        <w:pStyle w:val="TableNo"/>
      </w:pPr>
      <w:r w:rsidRPr="005561DE">
        <w:t>TABLEAU A1.7 (</w:t>
      </w:r>
      <w:r w:rsidRPr="005561DE">
        <w:rPr>
          <w:i/>
          <w:iCs/>
        </w:rPr>
        <w:t>suite</w:t>
      </w:r>
      <w:r w:rsidRPr="005561DE">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5"/>
        <w:gridCol w:w="1068"/>
        <w:gridCol w:w="1583"/>
        <w:gridCol w:w="1869"/>
        <w:gridCol w:w="1151"/>
        <w:gridCol w:w="1439"/>
        <w:gridCol w:w="1726"/>
        <w:gridCol w:w="1870"/>
        <w:gridCol w:w="1948"/>
      </w:tblGrid>
      <w:tr w:rsidR="00394852" w:rsidRPr="005561DE" w14:paraId="40BA9AF0" w14:textId="77777777" w:rsidTr="00CC299A">
        <w:trPr>
          <w:cantSplit/>
          <w:jc w:val="center"/>
        </w:trPr>
        <w:tc>
          <w:tcPr>
            <w:tcW w:w="1778" w:type="dxa"/>
            <w:noWrap/>
            <w:vAlign w:val="center"/>
          </w:tcPr>
          <w:p w14:paraId="133829A3" w14:textId="736CA5B2" w:rsidR="00394852" w:rsidRPr="005561DE" w:rsidRDefault="00394852" w:rsidP="00777A2C">
            <w:pPr>
              <w:pStyle w:val="Tablehead"/>
              <w:rPr>
                <w:rFonts w:eastAsia="Batang"/>
                <w:lang w:eastAsia="ko-KR"/>
              </w:rPr>
            </w:pPr>
            <w:r w:rsidRPr="005561DE">
              <w:rPr>
                <w:rFonts w:eastAsia="Batang"/>
              </w:rPr>
              <w:t>Caractéristiques de la fonctionnalité</w:t>
            </w:r>
          </w:p>
        </w:tc>
        <w:tc>
          <w:tcPr>
            <w:tcW w:w="1052" w:type="dxa"/>
            <w:vAlign w:val="center"/>
          </w:tcPr>
          <w:p w14:paraId="6CA21FFD" w14:textId="4ADF9A9C" w:rsidR="00394852" w:rsidRPr="005561DE" w:rsidRDefault="00394852" w:rsidP="00777A2C">
            <w:pPr>
              <w:pStyle w:val="Tablehead"/>
              <w:rPr>
                <w:rFonts w:eastAsia="Batang"/>
                <w:lang w:eastAsia="ko-KR"/>
              </w:rPr>
            </w:pPr>
            <w:r w:rsidRPr="005561DE">
              <w:rPr>
                <w:rFonts w:eastAsia="Batang"/>
              </w:rPr>
              <w:t>Unité de mesure</w:t>
            </w:r>
          </w:p>
        </w:tc>
        <w:tc>
          <w:tcPr>
            <w:tcW w:w="1560" w:type="dxa"/>
            <w:vAlign w:val="center"/>
          </w:tcPr>
          <w:p w14:paraId="22B21B95" w14:textId="1A2AA628" w:rsidR="00394852" w:rsidRPr="005561DE" w:rsidRDefault="00394852" w:rsidP="00777A2C">
            <w:pPr>
              <w:pStyle w:val="Tablehead"/>
              <w:rPr>
                <w:rFonts w:eastAsia="Batang"/>
                <w:lang w:eastAsia="ko-KR"/>
              </w:rPr>
            </w:pPr>
            <w:r w:rsidRPr="005561DE">
              <w:rPr>
                <w:rFonts w:eastAsia="Batang"/>
              </w:rPr>
              <w:t>GSM/EDGE</w:t>
            </w:r>
          </w:p>
        </w:tc>
        <w:tc>
          <w:tcPr>
            <w:tcW w:w="1842" w:type="dxa"/>
            <w:vAlign w:val="center"/>
          </w:tcPr>
          <w:p w14:paraId="25D8E18C" w14:textId="1953DE24" w:rsidR="00394852" w:rsidRPr="005561DE" w:rsidRDefault="00394852" w:rsidP="00777A2C">
            <w:pPr>
              <w:pStyle w:val="Tablehead"/>
              <w:rPr>
                <w:rFonts w:eastAsia="Batang"/>
                <w:lang w:eastAsia="ko-KR"/>
              </w:rPr>
            </w:pPr>
            <w:r w:rsidRPr="005561DE">
              <w:rPr>
                <w:rFonts w:eastAsia="Batang"/>
              </w:rPr>
              <w:t>EC-GSM-IoT</w:t>
            </w:r>
          </w:p>
        </w:tc>
        <w:tc>
          <w:tcPr>
            <w:tcW w:w="1134" w:type="dxa"/>
            <w:vAlign w:val="center"/>
          </w:tcPr>
          <w:p w14:paraId="0C51771A" w14:textId="14766C0C" w:rsidR="00394852" w:rsidRPr="005561DE" w:rsidRDefault="00394852" w:rsidP="00777A2C">
            <w:pPr>
              <w:pStyle w:val="Tablehead"/>
              <w:rPr>
                <w:rFonts w:eastAsia="Batang"/>
                <w:lang w:eastAsia="ko-KR"/>
              </w:rPr>
            </w:pPr>
            <w:r w:rsidRPr="005561DE">
              <w:rPr>
                <w:rFonts w:eastAsia="Batang"/>
              </w:rPr>
              <w:t>UMTS</w:t>
            </w:r>
          </w:p>
        </w:tc>
        <w:tc>
          <w:tcPr>
            <w:tcW w:w="1418" w:type="dxa"/>
            <w:vAlign w:val="center"/>
          </w:tcPr>
          <w:p w14:paraId="2C52DF9D" w14:textId="2B96F4AC" w:rsidR="00394852" w:rsidRPr="005561DE" w:rsidRDefault="00394852" w:rsidP="00777A2C">
            <w:pPr>
              <w:pStyle w:val="Tablehead"/>
              <w:rPr>
                <w:rFonts w:eastAsia="Batang"/>
                <w:lang w:eastAsia="ko-KR"/>
              </w:rPr>
            </w:pPr>
            <w:r w:rsidRPr="005561DE">
              <w:rPr>
                <w:rFonts w:eastAsia="Batang"/>
              </w:rPr>
              <w:t>HSPA+</w:t>
            </w:r>
          </w:p>
        </w:tc>
        <w:tc>
          <w:tcPr>
            <w:tcW w:w="1701" w:type="dxa"/>
            <w:vAlign w:val="center"/>
          </w:tcPr>
          <w:p w14:paraId="0259423C" w14:textId="6769256A" w:rsidR="00394852" w:rsidRPr="005561DE" w:rsidRDefault="00394852" w:rsidP="00777A2C">
            <w:pPr>
              <w:pStyle w:val="Tablehead"/>
              <w:rPr>
                <w:rFonts w:eastAsia="Batang"/>
                <w:lang w:eastAsia="ko-KR"/>
              </w:rPr>
            </w:pPr>
            <w:r w:rsidRPr="005561DE">
              <w:rPr>
                <w:rFonts w:eastAsia="Batang"/>
              </w:rPr>
              <w:t>LTE Advanced Pro</w:t>
            </w:r>
          </w:p>
        </w:tc>
        <w:tc>
          <w:tcPr>
            <w:tcW w:w="1843" w:type="dxa"/>
            <w:vAlign w:val="center"/>
          </w:tcPr>
          <w:p w14:paraId="354EB41D" w14:textId="284E1E9B" w:rsidR="00394852" w:rsidRPr="005561DE" w:rsidRDefault="00394852" w:rsidP="00777A2C">
            <w:pPr>
              <w:pStyle w:val="Tablehead"/>
              <w:rPr>
                <w:rFonts w:eastAsia="Batang"/>
                <w:lang w:eastAsia="ko-KR"/>
              </w:rPr>
            </w:pPr>
            <w:r w:rsidRPr="005561DE">
              <w:rPr>
                <w:rFonts w:eastAsia="Batang"/>
              </w:rPr>
              <w:t>eMTC</w:t>
            </w:r>
          </w:p>
        </w:tc>
        <w:tc>
          <w:tcPr>
            <w:tcW w:w="1919" w:type="dxa"/>
            <w:vAlign w:val="center"/>
          </w:tcPr>
          <w:p w14:paraId="27609ED8" w14:textId="0242FC47" w:rsidR="00394852" w:rsidRPr="005561DE" w:rsidRDefault="00394852" w:rsidP="00777A2C">
            <w:pPr>
              <w:pStyle w:val="Tablehead"/>
              <w:rPr>
                <w:rFonts w:eastAsia="Batang"/>
                <w:lang w:eastAsia="ko-KR"/>
              </w:rPr>
            </w:pPr>
            <w:r w:rsidRPr="005561DE">
              <w:rPr>
                <w:rFonts w:eastAsia="Batang"/>
              </w:rPr>
              <w:t>NB-IoT</w:t>
            </w:r>
          </w:p>
        </w:tc>
      </w:tr>
      <w:tr w:rsidR="00C01DDF" w:rsidRPr="005561DE" w14:paraId="563B8D66" w14:textId="77777777" w:rsidTr="00CC299A">
        <w:trPr>
          <w:cantSplit/>
          <w:jc w:val="center"/>
        </w:trPr>
        <w:tc>
          <w:tcPr>
            <w:tcW w:w="1778" w:type="dxa"/>
            <w:noWrap/>
          </w:tcPr>
          <w:p w14:paraId="71C4780D" w14:textId="5DD974CE" w:rsidR="00C01DDF" w:rsidRPr="005561DE" w:rsidRDefault="00C01DDF" w:rsidP="00777A2C">
            <w:pPr>
              <w:pStyle w:val="Tabletext"/>
              <w:jc w:val="left"/>
              <w:rPr>
                <w:rFonts w:eastAsia="Batang"/>
                <w:lang w:eastAsia="ko-KR"/>
              </w:rPr>
            </w:pPr>
            <w:r w:rsidRPr="005561DE">
              <w:rPr>
                <w:rFonts w:eastAsia="Batang"/>
                <w:lang w:eastAsia="ko-KR"/>
              </w:rPr>
              <w:t>Bilan de liaison</w:t>
            </w:r>
          </w:p>
        </w:tc>
        <w:tc>
          <w:tcPr>
            <w:tcW w:w="1052" w:type="dxa"/>
          </w:tcPr>
          <w:p w14:paraId="193E78CC" w14:textId="728DF192" w:rsidR="00C01DDF" w:rsidRPr="005561DE" w:rsidRDefault="00C01DDF" w:rsidP="00777A2C">
            <w:pPr>
              <w:pStyle w:val="Tabletext"/>
              <w:jc w:val="left"/>
              <w:rPr>
                <w:rFonts w:eastAsia="Batang"/>
                <w:lang w:eastAsia="ko-KR"/>
              </w:rPr>
            </w:pPr>
            <w:r w:rsidRPr="005561DE">
              <w:rPr>
                <w:rFonts w:eastAsia="Batang"/>
                <w:lang w:eastAsia="ko-KR"/>
              </w:rPr>
              <w:t>dB</w:t>
            </w:r>
          </w:p>
        </w:tc>
        <w:tc>
          <w:tcPr>
            <w:tcW w:w="1560" w:type="dxa"/>
          </w:tcPr>
          <w:p w14:paraId="763C9943" w14:textId="77777777" w:rsidR="00597A49" w:rsidRPr="00712876" w:rsidRDefault="00597A49" w:rsidP="00777A2C">
            <w:pPr>
              <w:pStyle w:val="Tabletext"/>
              <w:jc w:val="left"/>
              <w:rPr>
                <w:rFonts w:eastAsia="Batang"/>
                <w:lang w:val="en-GB" w:eastAsia="ko-KR"/>
              </w:rPr>
            </w:pPr>
            <w:r w:rsidRPr="00712876">
              <w:rPr>
                <w:rFonts w:eastAsia="Batang"/>
                <w:lang w:val="en-GB" w:eastAsia="ko-KR"/>
              </w:rPr>
              <w:t>EGPRS (Veh A50):</w:t>
            </w:r>
          </w:p>
          <w:p w14:paraId="1C03DFC6" w14:textId="004CD98C" w:rsidR="00597A49" w:rsidRPr="00712876" w:rsidRDefault="00C01DDF" w:rsidP="00777A2C">
            <w:pPr>
              <w:pStyle w:val="Tabletext"/>
              <w:jc w:val="left"/>
              <w:rPr>
                <w:rFonts w:eastAsia="Batang"/>
                <w:lang w:val="en-GB" w:eastAsia="ko-KR"/>
              </w:rPr>
            </w:pPr>
            <w:r w:rsidRPr="00712876">
              <w:rPr>
                <w:rFonts w:eastAsia="Batang"/>
                <w:lang w:val="en-GB" w:eastAsia="ko-KR"/>
              </w:rPr>
              <w:t>146,36/</w:t>
            </w:r>
            <w:r w:rsidR="006F1DBE" w:rsidRPr="00712876">
              <w:rPr>
                <w:rFonts w:eastAsia="Batang"/>
                <w:lang w:val="en-GB" w:eastAsia="ko-KR"/>
              </w:rPr>
              <w:br/>
            </w:r>
            <w:r w:rsidRPr="00712876">
              <w:rPr>
                <w:rFonts w:eastAsia="Batang"/>
                <w:lang w:val="en-GB" w:eastAsia="ko-KR"/>
              </w:rPr>
              <w:t>133,39 dB</w:t>
            </w:r>
          </w:p>
          <w:p w14:paraId="0CACD725" w14:textId="58EAA6A4" w:rsidR="00C01DDF" w:rsidRPr="00712876" w:rsidRDefault="00597A49" w:rsidP="00777A2C">
            <w:pPr>
              <w:pStyle w:val="Tabletext"/>
              <w:jc w:val="left"/>
              <w:rPr>
                <w:rFonts w:eastAsia="Batang"/>
                <w:lang w:val="en-GB" w:eastAsia="ko-KR"/>
              </w:rPr>
            </w:pPr>
            <w:r w:rsidRPr="00712876">
              <w:rPr>
                <w:rFonts w:eastAsia="Batang"/>
                <w:lang w:val="en-GB" w:eastAsia="ko-KR"/>
              </w:rPr>
              <w:t>GPRS/EGPRS/EGPRS2-A</w:t>
            </w:r>
            <w:r w:rsidR="00C01DDF" w:rsidRPr="00712876">
              <w:rPr>
                <w:rFonts w:eastAsia="Batang"/>
                <w:lang w:val="en-GB" w:eastAsia="ko-KR"/>
              </w:rPr>
              <w:t xml:space="preserve">: 144 dB </w:t>
            </w:r>
          </w:p>
        </w:tc>
        <w:tc>
          <w:tcPr>
            <w:tcW w:w="1842" w:type="dxa"/>
          </w:tcPr>
          <w:p w14:paraId="66F5E260" w14:textId="77777777" w:rsidR="00C01DDF" w:rsidRPr="005561DE" w:rsidRDefault="00C01DDF" w:rsidP="00777A2C">
            <w:pPr>
              <w:pStyle w:val="Tabletext"/>
              <w:jc w:val="left"/>
              <w:rPr>
                <w:rFonts w:eastAsia="Batang"/>
                <w:lang w:eastAsia="ko-KR"/>
              </w:rPr>
            </w:pPr>
            <w:r w:rsidRPr="005561DE">
              <w:rPr>
                <w:rFonts w:eastAsia="Batang"/>
                <w:lang w:eastAsia="ko-KR"/>
              </w:rPr>
              <w:t>164 dB</w:t>
            </w:r>
          </w:p>
          <w:p w14:paraId="5DC66049" w14:textId="1979D85E" w:rsidR="00C01DDF" w:rsidRPr="005561DE" w:rsidRDefault="00C01DDF" w:rsidP="00777A2C">
            <w:pPr>
              <w:pStyle w:val="Tabletext"/>
              <w:jc w:val="left"/>
              <w:rPr>
                <w:rFonts w:eastAsia="Batang"/>
                <w:lang w:eastAsia="ko-KR"/>
              </w:rPr>
            </w:pPr>
            <w:r w:rsidRPr="005561DE">
              <w:rPr>
                <w:rFonts w:eastAsia="Batang"/>
                <w:lang w:eastAsia="ko-KR"/>
              </w:rPr>
              <w:t>(</w:t>
            </w:r>
            <w:r w:rsidR="00597A49" w:rsidRPr="005561DE">
              <w:rPr>
                <w:rFonts w:eastAsia="Batang"/>
                <w:lang w:eastAsia="ko-KR"/>
              </w:rPr>
              <w:t xml:space="preserve">dans l'hypothèse d'une classe de puissance de station mobile de </w:t>
            </w:r>
            <w:r w:rsidRPr="005561DE">
              <w:rPr>
                <w:rFonts w:eastAsia="Batang"/>
                <w:lang w:eastAsia="ko-KR"/>
              </w:rPr>
              <w:t>33</w:t>
            </w:r>
            <w:r w:rsidR="00597A49" w:rsidRPr="005561DE">
              <w:rPr>
                <w:rFonts w:eastAsia="Batang"/>
                <w:lang w:eastAsia="ko-KR"/>
              </w:rPr>
              <w:t> </w:t>
            </w:r>
            <w:r w:rsidRPr="005561DE">
              <w:rPr>
                <w:rFonts w:eastAsia="Batang"/>
                <w:lang w:eastAsia="ko-KR"/>
              </w:rPr>
              <w:t xml:space="preserve">dBm. </w:t>
            </w:r>
            <w:r w:rsidR="00597A49" w:rsidRPr="005561DE">
              <w:rPr>
                <w:rFonts w:eastAsia="Batang"/>
                <w:lang w:eastAsia="ko-KR"/>
              </w:rPr>
              <w:t xml:space="preserve">Voir </w:t>
            </w:r>
            <w:r w:rsidRPr="005561DE">
              <w:rPr>
                <w:rFonts w:eastAsia="Batang"/>
                <w:lang w:eastAsia="ko-KR"/>
              </w:rPr>
              <w:t xml:space="preserve">3GPP TR 45.820 </w:t>
            </w:r>
            <w:r w:rsidR="00597A49" w:rsidRPr="005561DE">
              <w:rPr>
                <w:rFonts w:eastAsia="Batang"/>
                <w:lang w:eastAsia="ko-KR"/>
              </w:rPr>
              <w:t>pour d'autres hypothèses</w:t>
            </w:r>
            <w:r w:rsidRPr="005561DE">
              <w:rPr>
                <w:rFonts w:eastAsia="Batang"/>
                <w:lang w:eastAsia="ko-KR"/>
              </w:rPr>
              <w:t>)</w:t>
            </w:r>
          </w:p>
        </w:tc>
        <w:tc>
          <w:tcPr>
            <w:tcW w:w="1134" w:type="dxa"/>
          </w:tcPr>
          <w:p w14:paraId="1E68B30D" w14:textId="0E8EA3E5" w:rsidR="00C01DDF" w:rsidRPr="005561DE" w:rsidRDefault="00C01DDF" w:rsidP="00777A2C">
            <w:pPr>
              <w:pStyle w:val="Tabletext"/>
              <w:jc w:val="left"/>
              <w:rPr>
                <w:rFonts w:eastAsia="Batang"/>
                <w:lang w:eastAsia="ko-KR"/>
              </w:rPr>
            </w:pPr>
            <w:r w:rsidRPr="005561DE">
              <w:rPr>
                <w:rFonts w:eastAsia="Batang"/>
                <w:lang w:eastAsia="ko-KR"/>
              </w:rPr>
              <w:t>Jusqu'à 147 dB</w:t>
            </w:r>
          </w:p>
        </w:tc>
        <w:tc>
          <w:tcPr>
            <w:tcW w:w="1418" w:type="dxa"/>
          </w:tcPr>
          <w:p w14:paraId="31A9CE18" w14:textId="3060AFDF" w:rsidR="00C01DDF" w:rsidRPr="005561DE" w:rsidRDefault="00C01DDF" w:rsidP="00777A2C">
            <w:pPr>
              <w:pStyle w:val="Tabletext"/>
              <w:jc w:val="left"/>
              <w:rPr>
                <w:rFonts w:eastAsia="Batang"/>
                <w:lang w:eastAsia="ko-KR"/>
              </w:rPr>
            </w:pPr>
            <w:r w:rsidRPr="005561DE">
              <w:rPr>
                <w:rFonts w:eastAsia="Batang"/>
                <w:lang w:eastAsia="ko-KR"/>
              </w:rPr>
              <w:t>Jusqu'à 147 dB</w:t>
            </w:r>
          </w:p>
        </w:tc>
        <w:tc>
          <w:tcPr>
            <w:tcW w:w="1701" w:type="dxa"/>
          </w:tcPr>
          <w:p w14:paraId="5A54366D" w14:textId="4698F57D" w:rsidR="00C01DDF" w:rsidRPr="005561DE" w:rsidRDefault="00C01DDF" w:rsidP="00777A2C">
            <w:pPr>
              <w:pStyle w:val="Tabletext"/>
              <w:jc w:val="left"/>
              <w:rPr>
                <w:rFonts w:eastAsia="Batang"/>
                <w:lang w:eastAsia="ko-KR"/>
              </w:rPr>
            </w:pPr>
            <w:r w:rsidRPr="005561DE">
              <w:rPr>
                <w:rFonts w:eastAsia="Batang"/>
                <w:lang w:eastAsia="ko-KR"/>
              </w:rPr>
              <w:t xml:space="preserve">Jusqu'à 143 dB </w:t>
            </w:r>
            <w:r w:rsidR="008876AA" w:rsidRPr="005561DE">
              <w:rPr>
                <w:rFonts w:eastAsia="Batang"/>
                <w:lang w:eastAsia="ko-KR"/>
              </w:rPr>
              <w:t>sens aval</w:t>
            </w:r>
            <w:r w:rsidRPr="005561DE">
              <w:rPr>
                <w:rFonts w:eastAsia="Batang"/>
                <w:lang w:eastAsia="ko-KR"/>
              </w:rPr>
              <w:t xml:space="preserve">; </w:t>
            </w:r>
            <w:r w:rsidR="006F1DBE" w:rsidRPr="005561DE">
              <w:rPr>
                <w:rFonts w:eastAsia="Batang"/>
                <w:lang w:eastAsia="ko-KR"/>
              </w:rPr>
              <w:t>j</w:t>
            </w:r>
            <w:r w:rsidRPr="005561DE">
              <w:rPr>
                <w:rFonts w:eastAsia="Batang"/>
                <w:lang w:eastAsia="ko-KR"/>
              </w:rPr>
              <w:t xml:space="preserve">usqu'à 133 dB </w:t>
            </w:r>
            <w:r w:rsidR="008876AA" w:rsidRPr="005561DE">
              <w:rPr>
                <w:rFonts w:eastAsia="Batang"/>
                <w:lang w:eastAsia="ko-KR"/>
              </w:rPr>
              <w:t>sens amont</w:t>
            </w:r>
          </w:p>
        </w:tc>
        <w:tc>
          <w:tcPr>
            <w:tcW w:w="1843" w:type="dxa"/>
          </w:tcPr>
          <w:p w14:paraId="0803DB07" w14:textId="3223F6BB" w:rsidR="00C01DDF" w:rsidRPr="005561DE" w:rsidRDefault="00C01DDF" w:rsidP="00777A2C">
            <w:pPr>
              <w:pStyle w:val="Tabletext"/>
              <w:jc w:val="left"/>
              <w:rPr>
                <w:rFonts w:eastAsia="Batang"/>
                <w:lang w:eastAsia="ko-KR"/>
              </w:rPr>
            </w:pPr>
            <w:r w:rsidRPr="005561DE">
              <w:rPr>
                <w:rFonts w:eastAsia="Batang"/>
                <w:lang w:eastAsia="ko-KR"/>
              </w:rPr>
              <w:t xml:space="preserve">155,7 dB </w:t>
            </w:r>
          </w:p>
          <w:p w14:paraId="6BB8C6EA" w14:textId="7C2A9264" w:rsidR="00C01DDF" w:rsidRPr="005561DE" w:rsidRDefault="00C01DDF" w:rsidP="00777A2C">
            <w:pPr>
              <w:pStyle w:val="Tabletext"/>
              <w:jc w:val="left"/>
              <w:rPr>
                <w:rFonts w:eastAsia="Batang"/>
                <w:lang w:eastAsia="ko-KR"/>
              </w:rPr>
            </w:pPr>
            <w:r w:rsidRPr="005561DE">
              <w:rPr>
                <w:rFonts w:eastAsia="Batang"/>
                <w:lang w:eastAsia="ko-KR"/>
              </w:rPr>
              <w:t>(</w:t>
            </w:r>
            <w:r w:rsidR="00597A49" w:rsidRPr="005561DE">
              <w:rPr>
                <w:rFonts w:eastAsia="Batang"/>
                <w:lang w:eastAsia="ko-KR"/>
              </w:rPr>
              <w:t xml:space="preserve">dans l'hypothèse d'une classe de puissance d'équipement d'utilisateur de </w:t>
            </w:r>
            <w:r w:rsidRPr="005561DE">
              <w:rPr>
                <w:rFonts w:eastAsia="Batang"/>
                <w:lang w:eastAsia="ko-KR"/>
              </w:rPr>
              <w:t>20</w:t>
            </w:r>
            <w:r w:rsidR="00117DBA" w:rsidRPr="005561DE">
              <w:rPr>
                <w:rFonts w:eastAsia="Batang"/>
                <w:lang w:eastAsia="ko-KR"/>
              </w:rPr>
              <w:t> </w:t>
            </w:r>
            <w:r w:rsidRPr="005561DE">
              <w:rPr>
                <w:rFonts w:eastAsia="Batang"/>
                <w:lang w:eastAsia="ko-KR"/>
              </w:rPr>
              <w:t xml:space="preserve">dBm. </w:t>
            </w:r>
            <w:r w:rsidR="00597A49" w:rsidRPr="005561DE">
              <w:rPr>
                <w:rFonts w:eastAsia="Batang"/>
                <w:lang w:eastAsia="ko-KR"/>
              </w:rPr>
              <w:t xml:space="preserve">Voir </w:t>
            </w:r>
            <w:r w:rsidRPr="005561DE">
              <w:rPr>
                <w:rFonts w:eastAsia="Batang"/>
                <w:lang w:eastAsia="ko-KR"/>
              </w:rPr>
              <w:t xml:space="preserve">3GPP TR 36.888 </w:t>
            </w:r>
            <w:r w:rsidR="00597A49" w:rsidRPr="005561DE">
              <w:rPr>
                <w:rFonts w:eastAsia="Batang"/>
                <w:lang w:eastAsia="ko-KR"/>
              </w:rPr>
              <w:t>pour d'autres hypothèses</w:t>
            </w:r>
            <w:r w:rsidRPr="005561DE">
              <w:rPr>
                <w:rFonts w:eastAsia="Batang"/>
                <w:lang w:eastAsia="ko-KR"/>
              </w:rPr>
              <w:t>)</w:t>
            </w:r>
          </w:p>
        </w:tc>
        <w:tc>
          <w:tcPr>
            <w:tcW w:w="1919" w:type="dxa"/>
          </w:tcPr>
          <w:p w14:paraId="0B0E72F8" w14:textId="77777777" w:rsidR="00C01DDF" w:rsidRPr="005561DE" w:rsidRDefault="00C01DDF" w:rsidP="00777A2C">
            <w:pPr>
              <w:pStyle w:val="Tabletext"/>
              <w:jc w:val="left"/>
              <w:rPr>
                <w:rFonts w:eastAsia="Batang"/>
                <w:lang w:eastAsia="ko-KR"/>
              </w:rPr>
            </w:pPr>
            <w:r w:rsidRPr="005561DE">
              <w:rPr>
                <w:rFonts w:eastAsia="Batang"/>
                <w:lang w:eastAsia="ko-KR"/>
              </w:rPr>
              <w:t xml:space="preserve">164 dB </w:t>
            </w:r>
          </w:p>
          <w:p w14:paraId="2AB3FE9D" w14:textId="05C6171C" w:rsidR="00C01DDF" w:rsidRPr="005561DE" w:rsidRDefault="00C01DDF" w:rsidP="00777A2C">
            <w:pPr>
              <w:pStyle w:val="Tabletext"/>
              <w:jc w:val="left"/>
              <w:rPr>
                <w:rFonts w:eastAsia="Batang"/>
                <w:lang w:eastAsia="ko-KR"/>
              </w:rPr>
            </w:pPr>
            <w:r w:rsidRPr="005561DE">
              <w:rPr>
                <w:rFonts w:eastAsia="Batang"/>
                <w:lang w:eastAsia="ko-KR"/>
              </w:rPr>
              <w:t>(</w:t>
            </w:r>
            <w:r w:rsidR="00597A49" w:rsidRPr="005561DE">
              <w:rPr>
                <w:rFonts w:eastAsia="Batang"/>
                <w:lang w:eastAsia="ko-KR"/>
              </w:rPr>
              <w:t xml:space="preserve">dans l'hypothèse d'une classe de puissance d'équipement d'utilisateur de </w:t>
            </w:r>
            <w:r w:rsidRPr="005561DE">
              <w:rPr>
                <w:rFonts w:eastAsia="Batang"/>
                <w:lang w:eastAsia="ko-KR"/>
              </w:rPr>
              <w:t>23</w:t>
            </w:r>
            <w:r w:rsidR="00117DBA" w:rsidRPr="005561DE">
              <w:rPr>
                <w:rFonts w:eastAsia="Batang"/>
                <w:lang w:eastAsia="ko-KR"/>
              </w:rPr>
              <w:t> </w:t>
            </w:r>
            <w:r w:rsidRPr="005561DE">
              <w:rPr>
                <w:rFonts w:eastAsia="Batang"/>
                <w:lang w:eastAsia="ko-KR"/>
              </w:rPr>
              <w:t xml:space="preserve">dBm. </w:t>
            </w:r>
            <w:r w:rsidR="00597A49" w:rsidRPr="005561DE">
              <w:rPr>
                <w:rFonts w:eastAsia="Batang"/>
                <w:lang w:eastAsia="ko-KR"/>
              </w:rPr>
              <w:t xml:space="preserve">Voir </w:t>
            </w:r>
            <w:r w:rsidRPr="005561DE">
              <w:rPr>
                <w:rFonts w:eastAsia="Batang"/>
                <w:lang w:eastAsia="ko-KR"/>
              </w:rPr>
              <w:t xml:space="preserve">3GPP TR 45.820 </w:t>
            </w:r>
            <w:r w:rsidR="00597A49" w:rsidRPr="005561DE">
              <w:rPr>
                <w:rFonts w:eastAsia="Batang"/>
                <w:lang w:eastAsia="ko-KR"/>
              </w:rPr>
              <w:t>pour d'autres hypothèses</w:t>
            </w:r>
            <w:r w:rsidRPr="005561DE">
              <w:rPr>
                <w:rFonts w:eastAsia="Batang"/>
                <w:lang w:eastAsia="ko-KR"/>
              </w:rPr>
              <w:t>)</w:t>
            </w:r>
          </w:p>
        </w:tc>
      </w:tr>
      <w:tr w:rsidR="00C01DDF" w:rsidRPr="005561DE" w14:paraId="29D7D401" w14:textId="77777777" w:rsidTr="00CC299A">
        <w:trPr>
          <w:cantSplit/>
          <w:jc w:val="center"/>
        </w:trPr>
        <w:tc>
          <w:tcPr>
            <w:tcW w:w="1778" w:type="dxa"/>
            <w:noWrap/>
          </w:tcPr>
          <w:p w14:paraId="607363C8" w14:textId="1A9C69F1" w:rsidR="00C01DDF" w:rsidRPr="005561DE" w:rsidRDefault="00C01DDF" w:rsidP="00777A2C">
            <w:pPr>
              <w:pStyle w:val="Tabletext"/>
              <w:jc w:val="left"/>
              <w:rPr>
                <w:rFonts w:eastAsia="Batang"/>
                <w:lang w:eastAsia="ko-KR"/>
              </w:rPr>
            </w:pPr>
            <w:r w:rsidRPr="005561DE">
              <w:rPr>
                <w:rFonts w:eastAsia="Batang"/>
                <w:lang w:eastAsia="ko-KR"/>
              </w:rPr>
              <w:t>Vitesse maximale de mouvement relatif</w:t>
            </w:r>
          </w:p>
        </w:tc>
        <w:tc>
          <w:tcPr>
            <w:tcW w:w="1052" w:type="dxa"/>
          </w:tcPr>
          <w:p w14:paraId="45C7D39C" w14:textId="7D990CA7" w:rsidR="00C01DDF" w:rsidRPr="005561DE" w:rsidRDefault="00C01DDF" w:rsidP="00777A2C">
            <w:pPr>
              <w:pStyle w:val="Tabletext"/>
              <w:jc w:val="left"/>
              <w:rPr>
                <w:rFonts w:eastAsia="Batang"/>
                <w:lang w:eastAsia="ko-KR"/>
              </w:rPr>
            </w:pPr>
            <w:r w:rsidRPr="005561DE">
              <w:rPr>
                <w:rFonts w:eastAsia="Batang"/>
                <w:lang w:eastAsia="ko-KR"/>
              </w:rPr>
              <w:t>km/s</w:t>
            </w:r>
          </w:p>
        </w:tc>
        <w:tc>
          <w:tcPr>
            <w:tcW w:w="1560" w:type="dxa"/>
          </w:tcPr>
          <w:p w14:paraId="1E0DED5A" w14:textId="73875528" w:rsidR="00C01DDF" w:rsidRPr="005561DE" w:rsidRDefault="00C01DDF" w:rsidP="00777A2C">
            <w:pPr>
              <w:pStyle w:val="Tabletext"/>
              <w:jc w:val="left"/>
              <w:rPr>
                <w:rFonts w:eastAsia="Batang"/>
                <w:lang w:eastAsia="ko-KR"/>
              </w:rPr>
            </w:pPr>
            <w:r w:rsidRPr="005561DE">
              <w:rPr>
                <w:rFonts w:eastAsia="Batang"/>
                <w:lang w:eastAsia="ko-KR"/>
              </w:rPr>
              <w:t>350 km/h</w:t>
            </w:r>
          </w:p>
        </w:tc>
        <w:tc>
          <w:tcPr>
            <w:tcW w:w="1842" w:type="dxa"/>
          </w:tcPr>
          <w:p w14:paraId="33DDC725" w14:textId="77777777" w:rsidR="00C01DDF" w:rsidRPr="005561DE" w:rsidRDefault="00C01DDF" w:rsidP="00777A2C">
            <w:pPr>
              <w:pStyle w:val="Tabletext"/>
              <w:jc w:val="left"/>
              <w:rPr>
                <w:rFonts w:eastAsia="Batang"/>
                <w:lang w:eastAsia="ko-KR"/>
              </w:rPr>
            </w:pPr>
            <w:r w:rsidRPr="005561DE">
              <w:rPr>
                <w:rFonts w:eastAsia="Batang"/>
                <w:lang w:eastAsia="ko-KR"/>
              </w:rPr>
              <w:t>~100 km/h</w:t>
            </w:r>
          </w:p>
          <w:p w14:paraId="17575BD5" w14:textId="416EAE03" w:rsidR="00C01DDF" w:rsidRPr="005561DE" w:rsidRDefault="00C01DDF" w:rsidP="00777A2C">
            <w:pPr>
              <w:pStyle w:val="Tabletext"/>
              <w:jc w:val="left"/>
              <w:rPr>
                <w:rFonts w:eastAsia="Batang"/>
                <w:lang w:eastAsia="ko-KR"/>
              </w:rPr>
            </w:pPr>
            <w:r w:rsidRPr="005561DE">
              <w:rPr>
                <w:rFonts w:eastAsia="Batang"/>
                <w:lang w:eastAsia="ko-KR"/>
              </w:rPr>
              <w:t>(</w:t>
            </w:r>
            <w:r w:rsidR="007A060E" w:rsidRPr="005561DE">
              <w:rPr>
                <w:rFonts w:eastAsia="Batang"/>
                <w:lang w:eastAsia="ko-KR"/>
              </w:rPr>
              <w:t>pas de prise en charge du transfert</w:t>
            </w:r>
            <w:r w:rsidRPr="005561DE">
              <w:rPr>
                <w:rFonts w:eastAsia="Batang"/>
                <w:lang w:eastAsia="ko-KR"/>
              </w:rPr>
              <w:t>)</w:t>
            </w:r>
          </w:p>
        </w:tc>
        <w:tc>
          <w:tcPr>
            <w:tcW w:w="1134" w:type="dxa"/>
          </w:tcPr>
          <w:p w14:paraId="0D6AAE75" w14:textId="25DBD62B" w:rsidR="00C01DDF" w:rsidRPr="005561DE" w:rsidRDefault="00C01DDF" w:rsidP="00777A2C">
            <w:pPr>
              <w:pStyle w:val="Tabletext"/>
              <w:jc w:val="left"/>
              <w:rPr>
                <w:rFonts w:eastAsia="Batang"/>
                <w:lang w:eastAsia="ko-KR"/>
              </w:rPr>
            </w:pPr>
            <w:r w:rsidRPr="005561DE">
              <w:rPr>
                <w:rFonts w:eastAsia="Batang"/>
                <w:lang w:eastAsia="ko-KR"/>
              </w:rPr>
              <w:t>350 km/h</w:t>
            </w:r>
          </w:p>
        </w:tc>
        <w:tc>
          <w:tcPr>
            <w:tcW w:w="1418" w:type="dxa"/>
          </w:tcPr>
          <w:p w14:paraId="50B37B32" w14:textId="0286A46C" w:rsidR="00C01DDF" w:rsidRPr="005561DE" w:rsidRDefault="00C01DDF" w:rsidP="00777A2C">
            <w:pPr>
              <w:pStyle w:val="Tabletext"/>
              <w:jc w:val="left"/>
              <w:rPr>
                <w:rFonts w:eastAsia="Batang"/>
                <w:lang w:eastAsia="ko-KR"/>
              </w:rPr>
            </w:pPr>
            <w:r w:rsidRPr="005561DE">
              <w:rPr>
                <w:rFonts w:eastAsia="Batang"/>
                <w:lang w:eastAsia="ko-KR"/>
              </w:rPr>
              <w:t>350 km/h</w:t>
            </w:r>
          </w:p>
        </w:tc>
        <w:tc>
          <w:tcPr>
            <w:tcW w:w="1701" w:type="dxa"/>
          </w:tcPr>
          <w:p w14:paraId="108A0BF4" w14:textId="01934C79" w:rsidR="00C01DDF" w:rsidRPr="005561DE" w:rsidRDefault="00C01DDF" w:rsidP="00777A2C">
            <w:pPr>
              <w:pStyle w:val="Tabletext"/>
              <w:jc w:val="left"/>
              <w:rPr>
                <w:rFonts w:eastAsia="Batang"/>
                <w:lang w:eastAsia="ko-KR"/>
              </w:rPr>
            </w:pPr>
            <w:r w:rsidRPr="005561DE">
              <w:rPr>
                <w:rFonts w:eastAsia="Batang"/>
                <w:lang w:eastAsia="ko-KR"/>
              </w:rPr>
              <w:t>350 km/h</w:t>
            </w:r>
          </w:p>
        </w:tc>
        <w:tc>
          <w:tcPr>
            <w:tcW w:w="1843" w:type="dxa"/>
          </w:tcPr>
          <w:p w14:paraId="1AF93A81" w14:textId="281E459B" w:rsidR="00C01DDF" w:rsidRPr="005561DE" w:rsidRDefault="00C01DDF" w:rsidP="00777A2C">
            <w:pPr>
              <w:pStyle w:val="Tabletext"/>
              <w:jc w:val="left"/>
              <w:rPr>
                <w:rFonts w:eastAsia="Batang"/>
                <w:lang w:eastAsia="ko-KR"/>
              </w:rPr>
            </w:pPr>
            <w:r w:rsidRPr="005561DE">
              <w:rPr>
                <w:rFonts w:eastAsia="Batang"/>
                <w:lang w:eastAsia="ko-KR"/>
              </w:rPr>
              <w:t>~100 km/h</w:t>
            </w:r>
          </w:p>
        </w:tc>
        <w:tc>
          <w:tcPr>
            <w:tcW w:w="1919" w:type="dxa"/>
          </w:tcPr>
          <w:p w14:paraId="07DCF356" w14:textId="77777777" w:rsidR="00C01DDF" w:rsidRPr="005561DE" w:rsidRDefault="00C01DDF" w:rsidP="00777A2C">
            <w:pPr>
              <w:pStyle w:val="Tabletext"/>
              <w:jc w:val="left"/>
              <w:rPr>
                <w:rFonts w:eastAsia="Batang"/>
                <w:lang w:eastAsia="ko-KR"/>
              </w:rPr>
            </w:pPr>
            <w:r w:rsidRPr="005561DE">
              <w:rPr>
                <w:rFonts w:eastAsia="Batang"/>
                <w:lang w:eastAsia="ko-KR"/>
              </w:rPr>
              <w:t>~100 km/h</w:t>
            </w:r>
          </w:p>
          <w:p w14:paraId="66461671" w14:textId="33485A65" w:rsidR="00C01DDF" w:rsidRPr="005561DE" w:rsidRDefault="00C01DDF" w:rsidP="00777A2C">
            <w:pPr>
              <w:pStyle w:val="Tabletext"/>
              <w:jc w:val="left"/>
              <w:rPr>
                <w:rFonts w:eastAsia="Batang"/>
                <w:lang w:eastAsia="ko-KR"/>
              </w:rPr>
            </w:pPr>
            <w:r w:rsidRPr="005561DE">
              <w:rPr>
                <w:rFonts w:eastAsia="Batang"/>
                <w:lang w:eastAsia="ko-KR"/>
              </w:rPr>
              <w:t>(</w:t>
            </w:r>
            <w:r w:rsidR="007A060E" w:rsidRPr="005561DE">
              <w:rPr>
                <w:rFonts w:eastAsia="Batang"/>
                <w:lang w:eastAsia="ko-KR"/>
              </w:rPr>
              <w:t>pas de prise en charge du transfert</w:t>
            </w:r>
            <w:r w:rsidRPr="005561DE">
              <w:rPr>
                <w:rFonts w:eastAsia="Batang"/>
                <w:lang w:eastAsia="ko-KR"/>
              </w:rPr>
              <w:t>)</w:t>
            </w:r>
          </w:p>
        </w:tc>
      </w:tr>
      <w:tr w:rsidR="00C01DDF" w:rsidRPr="005561DE" w14:paraId="0D5AA431" w14:textId="77777777" w:rsidTr="00CC299A">
        <w:trPr>
          <w:cantSplit/>
          <w:jc w:val="center"/>
        </w:trPr>
        <w:tc>
          <w:tcPr>
            <w:tcW w:w="1778" w:type="dxa"/>
            <w:noWrap/>
          </w:tcPr>
          <w:p w14:paraId="24E23E33" w14:textId="4BC24E96" w:rsidR="00C01DDF" w:rsidRPr="005561DE" w:rsidRDefault="00C01DDF" w:rsidP="00777A2C">
            <w:pPr>
              <w:pStyle w:val="Tabletext"/>
              <w:jc w:val="left"/>
              <w:rPr>
                <w:rFonts w:eastAsia="Batang"/>
                <w:lang w:eastAsia="ko-KR"/>
              </w:rPr>
            </w:pPr>
            <w:r w:rsidRPr="005561DE">
              <w:rPr>
                <w:rFonts w:eastAsia="Batang"/>
                <w:lang w:eastAsia="ko-KR"/>
              </w:rPr>
              <w:t>Doppler maximum</w:t>
            </w:r>
          </w:p>
        </w:tc>
        <w:tc>
          <w:tcPr>
            <w:tcW w:w="1052" w:type="dxa"/>
          </w:tcPr>
          <w:p w14:paraId="1678E739" w14:textId="48997B39" w:rsidR="00C01DDF" w:rsidRPr="005561DE" w:rsidRDefault="00C01DDF" w:rsidP="00777A2C">
            <w:pPr>
              <w:pStyle w:val="Tabletext"/>
              <w:jc w:val="left"/>
              <w:rPr>
                <w:rFonts w:eastAsia="Batang"/>
                <w:lang w:eastAsia="ko-KR"/>
              </w:rPr>
            </w:pPr>
            <w:r w:rsidRPr="005561DE">
              <w:rPr>
                <w:rFonts w:eastAsia="Batang"/>
                <w:lang w:eastAsia="ko-KR"/>
              </w:rPr>
              <w:t>Hz</w:t>
            </w:r>
          </w:p>
        </w:tc>
        <w:tc>
          <w:tcPr>
            <w:tcW w:w="1560" w:type="dxa"/>
          </w:tcPr>
          <w:p w14:paraId="374B2E21" w14:textId="02385111" w:rsidR="00C01DDF" w:rsidRPr="005561DE" w:rsidRDefault="00C01DDF" w:rsidP="00777A2C">
            <w:pPr>
              <w:pStyle w:val="Tabletext"/>
              <w:jc w:val="left"/>
              <w:rPr>
                <w:rFonts w:eastAsia="Batang"/>
                <w:lang w:eastAsia="ko-KR"/>
              </w:rPr>
            </w:pPr>
            <w:r w:rsidRPr="005561DE">
              <w:rPr>
                <w:rFonts w:eastAsia="Batang"/>
                <w:lang w:eastAsia="ko-KR"/>
              </w:rPr>
              <w:t>1 000 avec égaliseur de poursuite de canaux</w:t>
            </w:r>
          </w:p>
        </w:tc>
        <w:tc>
          <w:tcPr>
            <w:tcW w:w="1842" w:type="dxa"/>
          </w:tcPr>
          <w:p w14:paraId="5A357936" w14:textId="77777777" w:rsidR="00C01DDF" w:rsidRPr="005561DE" w:rsidRDefault="00C01DDF" w:rsidP="00777A2C">
            <w:pPr>
              <w:pStyle w:val="Tabletext"/>
              <w:jc w:val="left"/>
              <w:rPr>
                <w:rFonts w:eastAsia="Batang"/>
                <w:lang w:eastAsia="ko-KR"/>
              </w:rPr>
            </w:pPr>
          </w:p>
        </w:tc>
        <w:tc>
          <w:tcPr>
            <w:tcW w:w="1134" w:type="dxa"/>
          </w:tcPr>
          <w:p w14:paraId="5077E28F" w14:textId="0D44FE3F" w:rsidR="00C01DDF" w:rsidRPr="005561DE" w:rsidRDefault="00C01DDF" w:rsidP="00777A2C">
            <w:pPr>
              <w:pStyle w:val="Tabletext"/>
              <w:jc w:val="left"/>
              <w:rPr>
                <w:rFonts w:eastAsia="Batang"/>
                <w:lang w:eastAsia="ko-KR"/>
              </w:rPr>
            </w:pPr>
            <w:r w:rsidRPr="005561DE">
              <w:rPr>
                <w:rFonts w:eastAsia="Batang"/>
                <w:lang w:eastAsia="ko-KR"/>
              </w:rPr>
              <w:t>648</w:t>
            </w:r>
          </w:p>
        </w:tc>
        <w:tc>
          <w:tcPr>
            <w:tcW w:w="1418" w:type="dxa"/>
          </w:tcPr>
          <w:p w14:paraId="223B6EE7" w14:textId="2947840A" w:rsidR="00C01DDF" w:rsidRPr="005561DE" w:rsidRDefault="00C01DDF" w:rsidP="00777A2C">
            <w:pPr>
              <w:pStyle w:val="Tabletext"/>
              <w:jc w:val="left"/>
              <w:rPr>
                <w:rFonts w:eastAsia="Batang"/>
                <w:lang w:eastAsia="ko-KR"/>
              </w:rPr>
            </w:pPr>
            <w:r w:rsidRPr="005561DE">
              <w:rPr>
                <w:rFonts w:eastAsia="Batang"/>
                <w:lang w:eastAsia="ko-KR"/>
              </w:rPr>
              <w:t>648</w:t>
            </w:r>
          </w:p>
        </w:tc>
        <w:tc>
          <w:tcPr>
            <w:tcW w:w="1701" w:type="dxa"/>
          </w:tcPr>
          <w:p w14:paraId="5D1A5D6C" w14:textId="3B74CF4A" w:rsidR="00C01DDF" w:rsidRPr="005561DE" w:rsidRDefault="00C01DDF" w:rsidP="00777A2C">
            <w:pPr>
              <w:pStyle w:val="Tabletext"/>
              <w:jc w:val="left"/>
              <w:rPr>
                <w:rFonts w:eastAsia="Batang"/>
                <w:lang w:eastAsia="ko-KR"/>
              </w:rPr>
            </w:pPr>
            <w:r w:rsidRPr="005561DE">
              <w:rPr>
                <w:rFonts w:eastAsia="Batang"/>
                <w:lang w:eastAsia="ko-KR"/>
              </w:rPr>
              <w:t>648</w:t>
            </w:r>
          </w:p>
        </w:tc>
        <w:tc>
          <w:tcPr>
            <w:tcW w:w="1843" w:type="dxa"/>
          </w:tcPr>
          <w:p w14:paraId="577ED957" w14:textId="2BF2E893" w:rsidR="00C01DDF" w:rsidRPr="005561DE" w:rsidRDefault="00C01DDF" w:rsidP="00777A2C">
            <w:pPr>
              <w:pStyle w:val="Tabletext"/>
              <w:jc w:val="left"/>
              <w:rPr>
                <w:rFonts w:eastAsia="Batang"/>
                <w:lang w:eastAsia="ko-KR"/>
              </w:rPr>
            </w:pPr>
            <w:r w:rsidRPr="005561DE">
              <w:rPr>
                <w:rFonts w:eastAsia="Batang"/>
                <w:lang w:eastAsia="ko-KR"/>
              </w:rPr>
              <w:t>70</w:t>
            </w:r>
          </w:p>
        </w:tc>
        <w:tc>
          <w:tcPr>
            <w:tcW w:w="1919" w:type="dxa"/>
          </w:tcPr>
          <w:p w14:paraId="3864C808" w14:textId="77777777" w:rsidR="00C01DDF" w:rsidRPr="005561DE" w:rsidRDefault="00C01DDF" w:rsidP="00777A2C">
            <w:pPr>
              <w:pStyle w:val="Tabletext"/>
              <w:jc w:val="left"/>
              <w:rPr>
                <w:rFonts w:eastAsia="Batang"/>
                <w:lang w:eastAsia="ko-KR"/>
              </w:rPr>
            </w:pPr>
          </w:p>
        </w:tc>
      </w:tr>
    </w:tbl>
    <w:p w14:paraId="6862E771" w14:textId="307CFB4C" w:rsidR="00C01DDF" w:rsidRPr="005561DE" w:rsidRDefault="00C01DDF" w:rsidP="00777A2C">
      <w:pPr>
        <w:tabs>
          <w:tab w:val="clear" w:pos="794"/>
          <w:tab w:val="clear" w:pos="1191"/>
          <w:tab w:val="clear" w:pos="1588"/>
          <w:tab w:val="clear" w:pos="1985"/>
        </w:tabs>
        <w:overflowPunct/>
        <w:autoSpaceDE/>
        <w:autoSpaceDN/>
        <w:adjustRightInd/>
        <w:spacing w:before="0"/>
        <w:jc w:val="left"/>
        <w:textAlignment w:val="auto"/>
      </w:pPr>
    </w:p>
    <w:p w14:paraId="63582D4B" w14:textId="77777777" w:rsidR="00C01DDF" w:rsidRPr="005561DE" w:rsidRDefault="00C01DDF" w:rsidP="00777A2C">
      <w:pPr>
        <w:pStyle w:val="TableNo"/>
      </w:pPr>
      <w:r w:rsidRPr="005561DE">
        <w:t>TABLEAU A1.7 (</w:t>
      </w:r>
      <w:r w:rsidRPr="005561DE">
        <w:rPr>
          <w:i/>
          <w:iCs/>
        </w:rPr>
        <w:t>suite</w:t>
      </w:r>
      <w:r w:rsidRPr="005561DE">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807"/>
        <w:gridCol w:w="1544"/>
        <w:gridCol w:w="1466"/>
        <w:gridCol w:w="1466"/>
        <w:gridCol w:w="1622"/>
        <w:gridCol w:w="1549"/>
        <w:gridCol w:w="1549"/>
        <w:gridCol w:w="1895"/>
      </w:tblGrid>
      <w:tr w:rsidR="00394852" w:rsidRPr="005561DE" w14:paraId="210DD501" w14:textId="77777777" w:rsidTr="00CC299A">
        <w:trPr>
          <w:cantSplit/>
          <w:jc w:val="center"/>
        </w:trPr>
        <w:tc>
          <w:tcPr>
            <w:tcW w:w="1575" w:type="dxa"/>
            <w:noWrap/>
            <w:vAlign w:val="center"/>
          </w:tcPr>
          <w:p w14:paraId="06779E41" w14:textId="0EB9B788" w:rsidR="00394852" w:rsidRPr="005561DE" w:rsidRDefault="00394852" w:rsidP="00777A2C">
            <w:pPr>
              <w:pStyle w:val="Tablehead"/>
              <w:rPr>
                <w:rFonts w:eastAsia="Batang"/>
                <w:lang w:eastAsia="ko-KR"/>
              </w:rPr>
            </w:pPr>
            <w:r w:rsidRPr="005561DE">
              <w:rPr>
                <w:rFonts w:eastAsia="Batang"/>
              </w:rPr>
              <w:t>Caractéristi</w:t>
            </w:r>
            <w:r w:rsidR="00CC299A">
              <w:rPr>
                <w:rFonts w:eastAsia="Batang"/>
              </w:rPr>
              <w:t>-</w:t>
            </w:r>
            <w:r w:rsidRPr="005561DE">
              <w:rPr>
                <w:rFonts w:eastAsia="Batang"/>
              </w:rPr>
              <w:t>ques de la fonctionnalité</w:t>
            </w:r>
          </w:p>
        </w:tc>
        <w:tc>
          <w:tcPr>
            <w:tcW w:w="1824" w:type="dxa"/>
            <w:vAlign w:val="center"/>
          </w:tcPr>
          <w:p w14:paraId="35FEE10E" w14:textId="158F47A7" w:rsidR="00394852" w:rsidRPr="005561DE" w:rsidRDefault="00394852" w:rsidP="00777A2C">
            <w:pPr>
              <w:pStyle w:val="Tablehead"/>
              <w:rPr>
                <w:rFonts w:eastAsia="Batang"/>
                <w:lang w:eastAsia="ko-KR"/>
              </w:rPr>
            </w:pPr>
            <w:r w:rsidRPr="005561DE">
              <w:rPr>
                <w:rFonts w:eastAsia="Batang"/>
              </w:rPr>
              <w:t>Unité de mesure</w:t>
            </w:r>
          </w:p>
        </w:tc>
        <w:tc>
          <w:tcPr>
            <w:tcW w:w="1559" w:type="dxa"/>
            <w:vAlign w:val="center"/>
          </w:tcPr>
          <w:p w14:paraId="0E0CADD5" w14:textId="409D15FC" w:rsidR="00394852" w:rsidRPr="005561DE" w:rsidRDefault="00394852" w:rsidP="00777A2C">
            <w:pPr>
              <w:pStyle w:val="Tablehead"/>
              <w:rPr>
                <w:rFonts w:eastAsia="Batang"/>
                <w:lang w:eastAsia="ko-KR"/>
              </w:rPr>
            </w:pPr>
            <w:r w:rsidRPr="005561DE">
              <w:rPr>
                <w:rFonts w:eastAsia="Batang"/>
              </w:rPr>
              <w:t>GSM/EDGE</w:t>
            </w:r>
          </w:p>
        </w:tc>
        <w:tc>
          <w:tcPr>
            <w:tcW w:w="1480" w:type="dxa"/>
            <w:vAlign w:val="center"/>
          </w:tcPr>
          <w:p w14:paraId="17756C65" w14:textId="5FB1617A" w:rsidR="00394852" w:rsidRPr="005561DE" w:rsidRDefault="00394852" w:rsidP="00777A2C">
            <w:pPr>
              <w:pStyle w:val="Tablehead"/>
              <w:rPr>
                <w:rFonts w:eastAsia="Batang"/>
                <w:lang w:eastAsia="ko-KR"/>
              </w:rPr>
            </w:pPr>
            <w:r w:rsidRPr="005561DE">
              <w:rPr>
                <w:rFonts w:eastAsia="Batang"/>
              </w:rPr>
              <w:t>EC-GSM-IoT</w:t>
            </w:r>
          </w:p>
        </w:tc>
        <w:tc>
          <w:tcPr>
            <w:tcW w:w="1480" w:type="dxa"/>
            <w:vAlign w:val="center"/>
          </w:tcPr>
          <w:p w14:paraId="0ECC1205" w14:textId="0F6F3E99" w:rsidR="00394852" w:rsidRPr="005561DE" w:rsidRDefault="00394852" w:rsidP="00777A2C">
            <w:pPr>
              <w:pStyle w:val="Tablehead"/>
              <w:rPr>
                <w:rFonts w:eastAsia="Batang"/>
                <w:lang w:eastAsia="ko-KR"/>
              </w:rPr>
            </w:pPr>
            <w:r w:rsidRPr="005561DE">
              <w:rPr>
                <w:rFonts w:eastAsia="Batang"/>
              </w:rPr>
              <w:t>UMTS</w:t>
            </w:r>
          </w:p>
        </w:tc>
        <w:tc>
          <w:tcPr>
            <w:tcW w:w="1637" w:type="dxa"/>
            <w:vAlign w:val="center"/>
          </w:tcPr>
          <w:p w14:paraId="45DC0D8D" w14:textId="4209FBDD" w:rsidR="00394852" w:rsidRPr="005561DE" w:rsidRDefault="00394852" w:rsidP="00777A2C">
            <w:pPr>
              <w:pStyle w:val="Tablehead"/>
              <w:rPr>
                <w:rFonts w:eastAsia="Batang"/>
                <w:lang w:eastAsia="ko-KR"/>
              </w:rPr>
            </w:pPr>
            <w:r w:rsidRPr="005561DE">
              <w:rPr>
                <w:rFonts w:eastAsia="Batang"/>
              </w:rPr>
              <w:t>HSPA+</w:t>
            </w:r>
          </w:p>
        </w:tc>
        <w:tc>
          <w:tcPr>
            <w:tcW w:w="1564" w:type="dxa"/>
            <w:vAlign w:val="center"/>
          </w:tcPr>
          <w:p w14:paraId="2600BBDB" w14:textId="496C574C" w:rsidR="00394852" w:rsidRPr="005561DE" w:rsidRDefault="00394852" w:rsidP="00777A2C">
            <w:pPr>
              <w:pStyle w:val="Tablehead"/>
              <w:rPr>
                <w:rFonts w:eastAsia="Batang"/>
                <w:lang w:eastAsia="ko-KR"/>
              </w:rPr>
            </w:pPr>
            <w:r w:rsidRPr="005561DE">
              <w:rPr>
                <w:rFonts w:eastAsia="Batang"/>
              </w:rPr>
              <w:t>LTE Advanced Pro</w:t>
            </w:r>
          </w:p>
        </w:tc>
        <w:tc>
          <w:tcPr>
            <w:tcW w:w="1564" w:type="dxa"/>
            <w:vAlign w:val="center"/>
          </w:tcPr>
          <w:p w14:paraId="05338E0A" w14:textId="19DAA7B5" w:rsidR="00394852" w:rsidRPr="005561DE" w:rsidRDefault="00394852" w:rsidP="00777A2C">
            <w:pPr>
              <w:pStyle w:val="Tablehead"/>
              <w:rPr>
                <w:rFonts w:eastAsia="Batang"/>
                <w:lang w:eastAsia="ko-KR"/>
              </w:rPr>
            </w:pPr>
            <w:r w:rsidRPr="005561DE">
              <w:rPr>
                <w:rFonts w:eastAsia="Batang"/>
              </w:rPr>
              <w:t>eMTC</w:t>
            </w:r>
          </w:p>
        </w:tc>
        <w:tc>
          <w:tcPr>
            <w:tcW w:w="1913" w:type="dxa"/>
            <w:vAlign w:val="center"/>
          </w:tcPr>
          <w:p w14:paraId="25DCC211" w14:textId="36755C7C" w:rsidR="00394852" w:rsidRPr="005561DE" w:rsidRDefault="00394852" w:rsidP="00777A2C">
            <w:pPr>
              <w:pStyle w:val="Tablehead"/>
              <w:rPr>
                <w:rFonts w:eastAsia="Batang"/>
                <w:lang w:eastAsia="ko-KR"/>
              </w:rPr>
            </w:pPr>
            <w:r w:rsidRPr="005561DE">
              <w:rPr>
                <w:rFonts w:eastAsia="Batang"/>
              </w:rPr>
              <w:t>NB-IoT</w:t>
            </w:r>
          </w:p>
        </w:tc>
      </w:tr>
      <w:tr w:rsidR="00C01DDF" w:rsidRPr="005561DE" w14:paraId="0D850EBD" w14:textId="77777777" w:rsidTr="00CC299A">
        <w:trPr>
          <w:cantSplit/>
          <w:jc w:val="center"/>
        </w:trPr>
        <w:tc>
          <w:tcPr>
            <w:tcW w:w="1575" w:type="dxa"/>
            <w:noWrap/>
          </w:tcPr>
          <w:p w14:paraId="39635D54" w14:textId="66CEBD4A" w:rsidR="00C01DDF" w:rsidRPr="005561DE" w:rsidRDefault="00C01DDF" w:rsidP="00777A2C">
            <w:pPr>
              <w:pStyle w:val="Tabletext"/>
              <w:jc w:val="left"/>
              <w:rPr>
                <w:rFonts w:eastAsia="Batang"/>
                <w:lang w:eastAsia="ko-KR"/>
              </w:rPr>
            </w:pPr>
            <w:r w:rsidRPr="005561DE">
              <w:rPr>
                <w:rFonts w:eastAsia="Batang"/>
                <w:lang w:eastAsia="ko-KR"/>
              </w:rPr>
              <w:t xml:space="preserve">Débit de données </w:t>
            </w:r>
            <w:r w:rsidR="00F41383" w:rsidRPr="005561DE">
              <w:rPr>
                <w:rFonts w:eastAsia="Batang"/>
                <w:lang w:eastAsia="ko-KR"/>
              </w:rPr>
              <w:t xml:space="preserve">de crête </w:t>
            </w:r>
            <w:r w:rsidRPr="005561DE">
              <w:rPr>
                <w:rFonts w:eastAsia="Batang"/>
                <w:lang w:eastAsia="ko-KR"/>
              </w:rPr>
              <w:t>dans le sens amont en liaison hertzienne</w:t>
            </w:r>
          </w:p>
        </w:tc>
        <w:tc>
          <w:tcPr>
            <w:tcW w:w="1824" w:type="dxa"/>
          </w:tcPr>
          <w:p w14:paraId="34003469" w14:textId="69C4854C" w:rsidR="00C01DDF" w:rsidRPr="005561DE" w:rsidRDefault="00F41383" w:rsidP="00777A2C">
            <w:pPr>
              <w:pStyle w:val="Tabletext"/>
              <w:jc w:val="left"/>
              <w:rPr>
                <w:rFonts w:eastAsia="Batang"/>
                <w:lang w:eastAsia="ko-KR"/>
              </w:rPr>
            </w:pPr>
            <w:r w:rsidRPr="005561DE">
              <w:rPr>
                <w:rFonts w:eastAsia="Batang"/>
                <w:lang w:eastAsia="ko-KR"/>
              </w:rPr>
              <w:t>Débit de données de crête i</w:t>
            </w:r>
            <w:r w:rsidR="00C01DDF" w:rsidRPr="005561DE">
              <w:rPr>
                <w:rFonts w:eastAsia="Batang"/>
                <w:lang w:eastAsia="ko-KR"/>
              </w:rPr>
              <w:t>nstantan</w:t>
            </w:r>
            <w:r w:rsidRPr="005561DE">
              <w:rPr>
                <w:rFonts w:eastAsia="Batang"/>
                <w:lang w:eastAsia="ko-KR"/>
              </w:rPr>
              <w:t xml:space="preserve">é en </w:t>
            </w:r>
            <w:r w:rsidR="00C01DDF" w:rsidRPr="005561DE">
              <w:rPr>
                <w:rFonts w:eastAsia="Batang"/>
                <w:lang w:eastAsia="ko-KR"/>
              </w:rPr>
              <w:t>Gbit/s</w:t>
            </w:r>
            <w:r w:rsidRPr="005561DE">
              <w:rPr>
                <w:rFonts w:eastAsia="Batang"/>
                <w:lang w:eastAsia="ko-KR"/>
              </w:rPr>
              <w:t xml:space="preserve">, </w:t>
            </w:r>
            <w:r w:rsidR="00C01DDF" w:rsidRPr="005561DE">
              <w:rPr>
                <w:rFonts w:eastAsia="Batang"/>
                <w:lang w:eastAsia="ko-KR"/>
              </w:rPr>
              <w:t xml:space="preserve">Mbit/s </w:t>
            </w:r>
            <w:r w:rsidRPr="005561DE">
              <w:rPr>
                <w:rFonts w:eastAsia="Batang"/>
                <w:lang w:eastAsia="ko-KR"/>
              </w:rPr>
              <w:t>ou</w:t>
            </w:r>
            <w:r w:rsidR="00C01DDF" w:rsidRPr="005561DE">
              <w:rPr>
                <w:rFonts w:eastAsia="Batang"/>
                <w:lang w:eastAsia="ko-KR"/>
              </w:rPr>
              <w:t xml:space="preserve"> kbit/s</w:t>
            </w:r>
          </w:p>
        </w:tc>
        <w:tc>
          <w:tcPr>
            <w:tcW w:w="1559" w:type="dxa"/>
          </w:tcPr>
          <w:p w14:paraId="01313CA7" w14:textId="77777777" w:rsidR="00C01DDF" w:rsidRPr="00712876" w:rsidRDefault="00C01DDF" w:rsidP="00777A2C">
            <w:pPr>
              <w:pStyle w:val="Tabletext"/>
              <w:jc w:val="left"/>
              <w:rPr>
                <w:rFonts w:eastAsia="Batang"/>
                <w:lang w:val="en-GB" w:eastAsia="ko-KR"/>
              </w:rPr>
            </w:pPr>
            <w:r w:rsidRPr="00712876">
              <w:rPr>
                <w:rFonts w:eastAsia="Batang"/>
                <w:lang w:val="en-GB" w:eastAsia="ko-KR"/>
              </w:rPr>
              <w:t>GPRS:</w:t>
            </w:r>
          </w:p>
          <w:p w14:paraId="58F09368" w14:textId="77777777" w:rsidR="00C01DDF" w:rsidRPr="00712876" w:rsidRDefault="00C01DDF" w:rsidP="00777A2C">
            <w:pPr>
              <w:pStyle w:val="Tabletext"/>
              <w:jc w:val="left"/>
              <w:rPr>
                <w:rFonts w:eastAsia="Batang"/>
                <w:lang w:val="en-GB" w:eastAsia="ko-KR"/>
              </w:rPr>
            </w:pPr>
            <w:r w:rsidRPr="00712876">
              <w:rPr>
                <w:rFonts w:eastAsia="Batang"/>
                <w:lang w:val="en-GB" w:eastAsia="ko-KR"/>
              </w:rPr>
              <w:t>172 kbit/s</w:t>
            </w:r>
          </w:p>
          <w:p w14:paraId="2053D43A" w14:textId="77777777" w:rsidR="00C01DDF" w:rsidRPr="00712876" w:rsidRDefault="00C01DDF" w:rsidP="00777A2C">
            <w:pPr>
              <w:pStyle w:val="Tabletext"/>
              <w:jc w:val="left"/>
              <w:rPr>
                <w:rFonts w:eastAsia="Batang"/>
                <w:lang w:val="en-GB" w:eastAsia="ko-KR"/>
              </w:rPr>
            </w:pPr>
            <w:r w:rsidRPr="00712876">
              <w:rPr>
                <w:rFonts w:eastAsia="Batang"/>
                <w:lang w:val="en-GB" w:eastAsia="ko-KR"/>
              </w:rPr>
              <w:t>EGPRS:</w:t>
            </w:r>
          </w:p>
          <w:p w14:paraId="4B017309" w14:textId="77777777" w:rsidR="00C01DDF" w:rsidRPr="00712876" w:rsidRDefault="00C01DDF" w:rsidP="00777A2C">
            <w:pPr>
              <w:pStyle w:val="Tabletext"/>
              <w:jc w:val="left"/>
              <w:rPr>
                <w:rFonts w:eastAsia="Batang"/>
                <w:lang w:val="en-GB" w:eastAsia="ko-KR"/>
              </w:rPr>
            </w:pPr>
            <w:r w:rsidRPr="00712876">
              <w:rPr>
                <w:rFonts w:eastAsia="Batang"/>
                <w:lang w:val="en-GB" w:eastAsia="ko-KR"/>
              </w:rPr>
              <w:t>491 kbit/s</w:t>
            </w:r>
          </w:p>
          <w:p w14:paraId="11A7026E" w14:textId="77777777" w:rsidR="00C01DDF" w:rsidRPr="005561DE" w:rsidRDefault="00C01DDF" w:rsidP="00777A2C">
            <w:pPr>
              <w:pStyle w:val="Tabletext"/>
              <w:jc w:val="left"/>
              <w:rPr>
                <w:rFonts w:eastAsia="Batang"/>
                <w:lang w:eastAsia="ko-KR"/>
              </w:rPr>
            </w:pPr>
            <w:r w:rsidRPr="005561DE">
              <w:rPr>
                <w:rFonts w:eastAsia="Batang"/>
                <w:lang w:eastAsia="ko-KR"/>
              </w:rPr>
              <w:t>EGPRS2-</w:t>
            </w:r>
            <w:proofErr w:type="gramStart"/>
            <w:r w:rsidRPr="005561DE">
              <w:rPr>
                <w:rFonts w:eastAsia="Batang"/>
                <w:lang w:eastAsia="ko-KR"/>
              </w:rPr>
              <w:t>A:</w:t>
            </w:r>
            <w:proofErr w:type="gramEnd"/>
          </w:p>
          <w:p w14:paraId="4F14E77D" w14:textId="77777777" w:rsidR="00C01DDF" w:rsidRPr="005561DE" w:rsidRDefault="00C01DDF" w:rsidP="00777A2C">
            <w:pPr>
              <w:pStyle w:val="Tabletext"/>
              <w:jc w:val="left"/>
              <w:rPr>
                <w:rFonts w:eastAsia="Batang"/>
                <w:lang w:eastAsia="ko-KR"/>
              </w:rPr>
            </w:pPr>
            <w:r w:rsidRPr="005561DE">
              <w:rPr>
                <w:rFonts w:eastAsia="Batang"/>
                <w:lang w:eastAsia="ko-KR"/>
              </w:rPr>
              <w:t>638 kbit/s</w:t>
            </w:r>
          </w:p>
          <w:p w14:paraId="06E77245" w14:textId="5A5DAF3E" w:rsidR="00C01DDF" w:rsidRPr="005561DE" w:rsidRDefault="00C01DDF" w:rsidP="00777A2C">
            <w:pPr>
              <w:pStyle w:val="Tabletext"/>
              <w:jc w:val="left"/>
              <w:rPr>
                <w:rFonts w:eastAsia="Batang"/>
                <w:lang w:eastAsia="ko-KR"/>
              </w:rPr>
            </w:pPr>
            <w:r w:rsidRPr="005561DE">
              <w:rPr>
                <w:rFonts w:eastAsia="Batang"/>
                <w:lang w:eastAsia="ko-KR"/>
              </w:rPr>
              <w:t>(</w:t>
            </w:r>
            <w:r w:rsidR="00F41383" w:rsidRPr="005561DE">
              <w:rPr>
                <w:rFonts w:eastAsia="Batang"/>
                <w:lang w:eastAsia="ko-KR"/>
              </w:rPr>
              <w:t>basé sur le nombre de bits d'information par bloc radio</w:t>
            </w:r>
            <w:r w:rsidRPr="005561DE">
              <w:rPr>
                <w:rFonts w:eastAsia="Batang"/>
                <w:lang w:eastAsia="ko-KR"/>
              </w:rPr>
              <w:t xml:space="preserve">, </w:t>
            </w:r>
            <w:r w:rsidR="00F41383" w:rsidRPr="005561DE">
              <w:rPr>
                <w:rFonts w:eastAsia="Batang"/>
                <w:lang w:eastAsia="ko-KR"/>
              </w:rPr>
              <w:t xml:space="preserve">voir </w:t>
            </w:r>
            <w:r w:rsidRPr="005561DE">
              <w:rPr>
                <w:rFonts w:eastAsia="Batang"/>
                <w:lang w:eastAsia="ko-KR"/>
              </w:rPr>
              <w:t>3GPP TS 45.003)</w:t>
            </w:r>
          </w:p>
        </w:tc>
        <w:tc>
          <w:tcPr>
            <w:tcW w:w="1480" w:type="dxa"/>
          </w:tcPr>
          <w:p w14:paraId="6D4CEFAF" w14:textId="77777777" w:rsidR="00C01DDF" w:rsidRPr="005561DE" w:rsidRDefault="00C01DDF" w:rsidP="00777A2C">
            <w:pPr>
              <w:pStyle w:val="Tabletext"/>
              <w:jc w:val="left"/>
              <w:rPr>
                <w:rFonts w:eastAsia="Batang"/>
                <w:lang w:eastAsia="ko-KR"/>
              </w:rPr>
            </w:pPr>
            <w:r w:rsidRPr="005561DE">
              <w:rPr>
                <w:rFonts w:eastAsia="Batang"/>
                <w:lang w:eastAsia="ko-KR"/>
              </w:rPr>
              <w:t>491 kbit/s</w:t>
            </w:r>
          </w:p>
          <w:p w14:paraId="78177789" w14:textId="04A1BD94" w:rsidR="00C01DDF" w:rsidRPr="005561DE" w:rsidRDefault="00C01DDF" w:rsidP="00777A2C">
            <w:pPr>
              <w:pStyle w:val="Tabletext"/>
              <w:jc w:val="left"/>
              <w:rPr>
                <w:rFonts w:eastAsia="Batang"/>
                <w:lang w:eastAsia="ko-KR"/>
              </w:rPr>
            </w:pPr>
            <w:r w:rsidRPr="005561DE">
              <w:rPr>
                <w:rFonts w:eastAsia="Batang"/>
                <w:lang w:eastAsia="ko-KR"/>
              </w:rPr>
              <w:t>(</w:t>
            </w:r>
            <w:r w:rsidR="00F41383" w:rsidRPr="005561DE">
              <w:rPr>
                <w:rFonts w:eastAsia="Batang"/>
                <w:lang w:eastAsia="ko-KR"/>
              </w:rPr>
              <w:t>basé sur le nombre de bits d'information par bloc radio</w:t>
            </w:r>
            <w:r w:rsidRPr="005561DE">
              <w:rPr>
                <w:rFonts w:eastAsia="Batang"/>
                <w:lang w:eastAsia="ko-KR"/>
              </w:rPr>
              <w:t xml:space="preserve">, </w:t>
            </w:r>
            <w:r w:rsidR="00F41383" w:rsidRPr="005561DE">
              <w:rPr>
                <w:rFonts w:eastAsia="Batang"/>
                <w:lang w:eastAsia="ko-KR"/>
              </w:rPr>
              <w:t xml:space="preserve">voir </w:t>
            </w:r>
            <w:r w:rsidRPr="005561DE">
              <w:rPr>
                <w:rFonts w:eastAsia="Batang"/>
                <w:lang w:eastAsia="ko-KR"/>
              </w:rPr>
              <w:t>3GPP TS 45.003)</w:t>
            </w:r>
          </w:p>
        </w:tc>
        <w:tc>
          <w:tcPr>
            <w:tcW w:w="1480" w:type="dxa"/>
          </w:tcPr>
          <w:p w14:paraId="558522D5" w14:textId="33BD038D" w:rsidR="00C01DDF" w:rsidRPr="005561DE" w:rsidRDefault="00C01DDF" w:rsidP="00777A2C">
            <w:pPr>
              <w:pStyle w:val="Tabletext"/>
              <w:jc w:val="left"/>
              <w:rPr>
                <w:rFonts w:eastAsia="Batang"/>
                <w:lang w:eastAsia="ko-KR"/>
              </w:rPr>
            </w:pPr>
            <w:r w:rsidRPr="005561DE">
              <w:rPr>
                <w:rFonts w:eastAsia="Batang"/>
                <w:lang w:eastAsia="ko-KR"/>
              </w:rPr>
              <w:t xml:space="preserve">1,024 Mbit/s </w:t>
            </w:r>
            <w:r w:rsidR="008876AA" w:rsidRPr="005561DE">
              <w:rPr>
                <w:rFonts w:eastAsia="Batang"/>
                <w:lang w:eastAsia="ko-KR"/>
              </w:rPr>
              <w:t>sens amont</w:t>
            </w:r>
          </w:p>
          <w:p w14:paraId="3751C4FF" w14:textId="7D5329A7" w:rsidR="00C01DDF" w:rsidRPr="005561DE" w:rsidRDefault="00C01DDF" w:rsidP="00777A2C">
            <w:pPr>
              <w:pStyle w:val="Tabletext"/>
              <w:jc w:val="left"/>
              <w:rPr>
                <w:rFonts w:eastAsia="Batang"/>
                <w:lang w:eastAsia="ko-KR"/>
              </w:rPr>
            </w:pPr>
            <w:r w:rsidRPr="005561DE">
              <w:rPr>
                <w:rFonts w:eastAsia="Batang"/>
                <w:lang w:eastAsia="ko-KR"/>
              </w:rPr>
              <w:t>(</w:t>
            </w:r>
            <w:r w:rsidR="00F41383" w:rsidRPr="005561DE">
              <w:rPr>
                <w:rFonts w:eastAsia="Batang"/>
                <w:lang w:eastAsia="ko-KR"/>
              </w:rPr>
              <w:t xml:space="preserve">dans l'hypothèse de connexions voix </w:t>
            </w:r>
            <w:r w:rsidRPr="005561DE">
              <w:rPr>
                <w:rFonts w:eastAsia="Batang"/>
                <w:lang w:eastAsia="ko-KR"/>
              </w:rPr>
              <w:t>(64</w:t>
            </w:r>
            <w:r w:rsidR="00117DBA" w:rsidRPr="005561DE">
              <w:rPr>
                <w:rFonts w:eastAsia="Batang"/>
                <w:lang w:eastAsia="ko-KR"/>
              </w:rPr>
              <w:t> </w:t>
            </w:r>
            <w:r w:rsidRPr="005561DE">
              <w:rPr>
                <w:rFonts w:eastAsia="Batang"/>
                <w:lang w:eastAsia="ko-KR"/>
              </w:rPr>
              <w:t xml:space="preserve">kbit/s) </w:t>
            </w:r>
            <w:r w:rsidR="00F41383" w:rsidRPr="005561DE">
              <w:rPr>
                <w:rFonts w:eastAsia="Batang"/>
                <w:lang w:eastAsia="ko-KR"/>
              </w:rPr>
              <w:t xml:space="preserve">et données </w:t>
            </w:r>
            <w:r w:rsidRPr="005561DE">
              <w:rPr>
                <w:rFonts w:eastAsia="Batang"/>
                <w:lang w:eastAsia="ko-KR"/>
              </w:rPr>
              <w:t>(0</w:t>
            </w:r>
            <w:r w:rsidR="00F41383" w:rsidRPr="005561DE">
              <w:rPr>
                <w:rFonts w:eastAsia="Batang"/>
                <w:lang w:eastAsia="ko-KR"/>
              </w:rPr>
              <w:t>,</w:t>
            </w:r>
            <w:r w:rsidRPr="005561DE">
              <w:rPr>
                <w:rFonts w:eastAsia="Batang"/>
                <w:lang w:eastAsia="ko-KR"/>
              </w:rPr>
              <w:t>96</w:t>
            </w:r>
            <w:r w:rsidR="00117DBA" w:rsidRPr="005561DE">
              <w:rPr>
                <w:rFonts w:eastAsia="Batang"/>
                <w:lang w:eastAsia="ko-KR"/>
              </w:rPr>
              <w:t> </w:t>
            </w:r>
            <w:r w:rsidRPr="005561DE">
              <w:rPr>
                <w:rFonts w:eastAsia="Batang"/>
                <w:lang w:eastAsia="ko-KR"/>
              </w:rPr>
              <w:t xml:space="preserve">Mbit/s) </w:t>
            </w:r>
            <w:r w:rsidR="00F41383" w:rsidRPr="005561DE">
              <w:rPr>
                <w:rFonts w:eastAsia="Batang"/>
                <w:lang w:eastAsia="ko-KR"/>
              </w:rPr>
              <w:t>simultanées</w:t>
            </w:r>
            <w:r w:rsidRPr="005561DE">
              <w:rPr>
                <w:rFonts w:eastAsia="Batang"/>
                <w:lang w:eastAsia="ko-KR"/>
              </w:rPr>
              <w:t>)</w:t>
            </w:r>
          </w:p>
        </w:tc>
        <w:tc>
          <w:tcPr>
            <w:tcW w:w="1637" w:type="dxa"/>
          </w:tcPr>
          <w:p w14:paraId="6A06D1F9" w14:textId="3F21109F" w:rsidR="00C01DDF" w:rsidRPr="005561DE" w:rsidRDefault="00C01DDF" w:rsidP="00777A2C">
            <w:pPr>
              <w:pStyle w:val="Tabletext"/>
              <w:jc w:val="left"/>
              <w:rPr>
                <w:rFonts w:eastAsia="Batang"/>
                <w:lang w:eastAsia="ko-KR"/>
              </w:rPr>
            </w:pPr>
            <w:r w:rsidRPr="005561DE">
              <w:rPr>
                <w:rFonts w:eastAsia="Batang"/>
                <w:lang w:eastAsia="ko-KR"/>
              </w:rPr>
              <w:t xml:space="preserve">69 Mbit/s </w:t>
            </w:r>
            <w:r w:rsidR="008876AA" w:rsidRPr="005561DE">
              <w:rPr>
                <w:rFonts w:eastAsia="Batang"/>
                <w:lang w:eastAsia="ko-KR"/>
              </w:rPr>
              <w:t>sens amont</w:t>
            </w:r>
          </w:p>
          <w:p w14:paraId="56FF38C9" w14:textId="78B5DCE1" w:rsidR="00C01DDF" w:rsidRPr="005561DE" w:rsidRDefault="00C01DDF" w:rsidP="00777A2C">
            <w:pPr>
              <w:pStyle w:val="Tabletext"/>
              <w:jc w:val="left"/>
              <w:rPr>
                <w:rFonts w:eastAsia="Batang"/>
                <w:lang w:eastAsia="ko-KR"/>
              </w:rPr>
            </w:pPr>
            <w:r w:rsidRPr="005561DE">
              <w:rPr>
                <w:rFonts w:eastAsia="Batang"/>
                <w:lang w:eastAsia="ko-KR"/>
              </w:rPr>
              <w:t>(</w:t>
            </w:r>
            <w:r w:rsidR="00F41383" w:rsidRPr="005561DE">
              <w:rPr>
                <w:rFonts w:eastAsia="Batang"/>
                <w:lang w:eastAsia="ko-KR"/>
              </w:rPr>
              <w:t>dans l'hypothèse de deux porteuses</w:t>
            </w:r>
            <w:r w:rsidRPr="005561DE">
              <w:rPr>
                <w:rFonts w:eastAsia="Batang"/>
                <w:lang w:eastAsia="ko-KR"/>
              </w:rPr>
              <w:t xml:space="preserve">, </w:t>
            </w:r>
            <w:r w:rsidR="00F41383" w:rsidRPr="005561DE">
              <w:rPr>
                <w:rFonts w:eastAsia="Batang"/>
                <w:lang w:eastAsia="ko-KR"/>
              </w:rPr>
              <w:t>MAQ</w:t>
            </w:r>
            <w:r w:rsidRPr="005561DE">
              <w:rPr>
                <w:rFonts w:eastAsia="Batang"/>
                <w:lang w:eastAsia="ko-KR"/>
              </w:rPr>
              <w:t>64</w:t>
            </w:r>
            <w:r w:rsidR="00F41383" w:rsidRPr="005561DE">
              <w:rPr>
                <w:rFonts w:eastAsia="Batang"/>
                <w:lang w:eastAsia="ko-KR"/>
              </w:rPr>
              <w:t xml:space="preserve"> et </w:t>
            </w:r>
            <w:r w:rsidRPr="005561DE">
              <w:rPr>
                <w:rFonts w:eastAsia="Batang"/>
                <w:lang w:eastAsia="ko-KR"/>
              </w:rPr>
              <w:t>2</w:t>
            </w:r>
            <w:r w:rsidR="00117DBA" w:rsidRPr="005561DE">
              <w:rPr>
                <w:rFonts w:eastAsia="Batang"/>
                <w:lang w:eastAsia="ko-KR"/>
              </w:rPr>
              <w:t> </w:t>
            </w:r>
            <w:r w:rsidR="00F41383" w:rsidRPr="005561DE">
              <w:rPr>
                <w:rFonts w:eastAsia="Batang"/>
                <w:lang w:eastAsia="ko-KR"/>
              </w:rPr>
              <w:t xml:space="preserve">couches </w:t>
            </w:r>
            <w:r w:rsidRPr="005561DE">
              <w:rPr>
                <w:rFonts w:eastAsia="Batang"/>
                <w:lang w:eastAsia="ko-KR"/>
              </w:rPr>
              <w:t>MIMO)</w:t>
            </w:r>
          </w:p>
        </w:tc>
        <w:tc>
          <w:tcPr>
            <w:tcW w:w="1564" w:type="dxa"/>
          </w:tcPr>
          <w:p w14:paraId="1E7B8188" w14:textId="0C0DFAC2" w:rsidR="00C01DDF" w:rsidRPr="005561DE" w:rsidRDefault="00F41383" w:rsidP="00777A2C">
            <w:pPr>
              <w:pStyle w:val="Tabletext"/>
              <w:jc w:val="left"/>
              <w:rPr>
                <w:rFonts w:eastAsia="Batang"/>
                <w:lang w:eastAsia="ko-KR"/>
              </w:rPr>
            </w:pPr>
            <w:r w:rsidRPr="005561DE">
              <w:rPr>
                <w:rFonts w:eastAsia="Batang"/>
                <w:lang w:eastAsia="ko-KR"/>
              </w:rPr>
              <w:t xml:space="preserve">Entre </w:t>
            </w:r>
            <w:r w:rsidR="00C01DDF" w:rsidRPr="005561DE">
              <w:rPr>
                <w:rFonts w:eastAsia="Batang"/>
                <w:lang w:eastAsia="ko-KR"/>
              </w:rPr>
              <w:t xml:space="preserve">1 Mbit/s </w:t>
            </w:r>
            <w:r w:rsidRPr="005561DE">
              <w:rPr>
                <w:rFonts w:eastAsia="Batang"/>
                <w:lang w:eastAsia="ko-KR"/>
              </w:rPr>
              <w:t xml:space="preserve">et </w:t>
            </w:r>
            <w:r w:rsidR="00C01DDF" w:rsidRPr="005561DE">
              <w:rPr>
                <w:rFonts w:eastAsia="Batang"/>
                <w:lang w:eastAsia="ko-KR"/>
              </w:rPr>
              <w:t>13</w:t>
            </w:r>
            <w:r w:rsidRPr="005561DE">
              <w:rPr>
                <w:rFonts w:eastAsia="Batang"/>
                <w:lang w:eastAsia="ko-KR"/>
              </w:rPr>
              <w:t>,</w:t>
            </w:r>
            <w:r w:rsidR="00C01DDF" w:rsidRPr="005561DE">
              <w:rPr>
                <w:rFonts w:eastAsia="Batang"/>
                <w:lang w:eastAsia="ko-KR"/>
              </w:rPr>
              <w:t xml:space="preserve">6 Gbit/s </w:t>
            </w:r>
            <w:r w:rsidRPr="005561DE">
              <w:rPr>
                <w:rFonts w:eastAsia="Batang"/>
                <w:lang w:eastAsia="ko-KR"/>
              </w:rPr>
              <w:t>en fonction de la catégorie d'équipement d'utilisateur</w:t>
            </w:r>
            <w:r w:rsidR="00C01DDF" w:rsidRPr="005561DE">
              <w:rPr>
                <w:rFonts w:eastAsia="Batang"/>
                <w:lang w:eastAsia="ko-KR"/>
              </w:rPr>
              <w:t xml:space="preserve"> </w:t>
            </w:r>
          </w:p>
          <w:p w14:paraId="1832622B" w14:textId="20DD385B" w:rsidR="00C01DDF" w:rsidRPr="005561DE" w:rsidRDefault="00C01DDF" w:rsidP="00777A2C">
            <w:pPr>
              <w:pStyle w:val="Tabletext"/>
              <w:jc w:val="left"/>
              <w:rPr>
                <w:rFonts w:eastAsia="Batang"/>
                <w:lang w:eastAsia="ko-KR"/>
              </w:rPr>
            </w:pPr>
            <w:r w:rsidRPr="005561DE">
              <w:rPr>
                <w:rFonts w:eastAsia="Batang"/>
                <w:lang w:eastAsia="ko-KR"/>
              </w:rPr>
              <w:t>(</w:t>
            </w:r>
            <w:r w:rsidR="00F41383" w:rsidRPr="005561DE">
              <w:rPr>
                <w:rFonts w:eastAsia="Batang"/>
                <w:lang w:eastAsia="ko-KR"/>
              </w:rPr>
              <w:t xml:space="preserve">voir </w:t>
            </w:r>
            <w:r w:rsidRPr="005561DE">
              <w:rPr>
                <w:rFonts w:eastAsia="Batang"/>
                <w:lang w:eastAsia="ko-KR"/>
              </w:rPr>
              <w:t xml:space="preserve">3GPP TS 36.306 </w:t>
            </w:r>
            <w:r w:rsidR="000A65B3" w:rsidRPr="005561DE">
              <w:rPr>
                <w:rFonts w:eastAsia="Batang"/>
                <w:lang w:eastAsia="ko-KR"/>
              </w:rPr>
              <w:t xml:space="preserve">pour les </w:t>
            </w:r>
            <w:r w:rsidRPr="005561DE">
              <w:rPr>
                <w:rFonts w:eastAsia="Batang"/>
                <w:lang w:eastAsia="ko-KR"/>
              </w:rPr>
              <w:t>cat</w:t>
            </w:r>
            <w:r w:rsidR="000A65B3" w:rsidRPr="005561DE">
              <w:rPr>
                <w:rFonts w:eastAsia="Batang"/>
                <w:lang w:eastAsia="ko-KR"/>
              </w:rPr>
              <w:t>é</w:t>
            </w:r>
            <w:r w:rsidRPr="005561DE">
              <w:rPr>
                <w:rFonts w:eastAsia="Batang"/>
                <w:lang w:eastAsia="ko-KR"/>
              </w:rPr>
              <w:t xml:space="preserve">gories </w:t>
            </w:r>
            <w:r w:rsidR="000A65B3" w:rsidRPr="005561DE">
              <w:rPr>
                <w:rFonts w:eastAsia="Batang"/>
                <w:lang w:eastAsia="ko-KR"/>
              </w:rPr>
              <w:t>d'équipement d'utilisateur</w:t>
            </w:r>
            <w:r w:rsidRPr="005561DE">
              <w:rPr>
                <w:rFonts w:eastAsia="Batang"/>
                <w:lang w:eastAsia="ko-KR"/>
              </w:rPr>
              <w:t>)</w:t>
            </w:r>
          </w:p>
        </w:tc>
        <w:tc>
          <w:tcPr>
            <w:tcW w:w="1564" w:type="dxa"/>
          </w:tcPr>
          <w:p w14:paraId="75DC9A74" w14:textId="5E89AED5" w:rsidR="00C01DDF" w:rsidRPr="00712876" w:rsidRDefault="006F1DBE" w:rsidP="00777A2C">
            <w:pPr>
              <w:pStyle w:val="Tabletext"/>
              <w:jc w:val="left"/>
              <w:rPr>
                <w:rFonts w:eastAsia="Batang"/>
                <w:lang w:val="en-GB" w:eastAsia="ko-KR"/>
              </w:rPr>
            </w:pPr>
            <w:r w:rsidRPr="00712876">
              <w:rPr>
                <w:rFonts w:eastAsia="Batang"/>
                <w:lang w:val="en-GB" w:eastAsia="ko-KR"/>
              </w:rPr>
              <w:t>DRF-FD</w:t>
            </w:r>
            <w:r w:rsidR="00C01DDF" w:rsidRPr="00712876">
              <w:rPr>
                <w:rFonts w:eastAsia="Batang"/>
                <w:lang w:val="en-GB" w:eastAsia="ko-KR"/>
              </w:rPr>
              <w:t>: 1</w:t>
            </w:r>
            <w:r w:rsidR="00CC299A">
              <w:rPr>
                <w:rFonts w:eastAsia="Batang"/>
                <w:lang w:val="en-GB" w:eastAsia="ko-KR"/>
              </w:rPr>
              <w:t> </w:t>
            </w:r>
            <w:r w:rsidR="00C01DDF" w:rsidRPr="00712876">
              <w:rPr>
                <w:rFonts w:eastAsia="Batang"/>
                <w:lang w:val="en-GB" w:eastAsia="ko-KR"/>
              </w:rPr>
              <w:t xml:space="preserve">Mbit/s </w:t>
            </w:r>
          </w:p>
          <w:p w14:paraId="2B1E5757" w14:textId="0FF98A49" w:rsidR="00C01DDF" w:rsidRPr="00712876" w:rsidRDefault="006F1DBE" w:rsidP="00777A2C">
            <w:pPr>
              <w:pStyle w:val="Tabletext"/>
              <w:jc w:val="left"/>
              <w:rPr>
                <w:rFonts w:eastAsia="Batang"/>
                <w:lang w:val="en-GB" w:eastAsia="ko-KR"/>
              </w:rPr>
            </w:pPr>
            <w:r w:rsidRPr="00712876">
              <w:rPr>
                <w:rFonts w:eastAsia="Batang"/>
                <w:lang w:val="en-GB" w:eastAsia="ko-KR"/>
              </w:rPr>
              <w:t>DRF-HD</w:t>
            </w:r>
            <w:r w:rsidR="00C01DDF" w:rsidRPr="00712876">
              <w:rPr>
                <w:rFonts w:eastAsia="Batang"/>
                <w:lang w:val="en-GB" w:eastAsia="ko-KR"/>
              </w:rPr>
              <w:t>: 1</w:t>
            </w:r>
            <w:r w:rsidR="00CC299A">
              <w:rPr>
                <w:rFonts w:eastAsia="Batang"/>
                <w:lang w:val="en-GB" w:eastAsia="ko-KR"/>
              </w:rPr>
              <w:t> </w:t>
            </w:r>
            <w:r w:rsidR="00C01DDF" w:rsidRPr="00712876">
              <w:rPr>
                <w:rFonts w:eastAsia="Batang"/>
                <w:lang w:val="en-GB" w:eastAsia="ko-KR"/>
              </w:rPr>
              <w:t xml:space="preserve">Mbit/s </w:t>
            </w:r>
          </w:p>
          <w:p w14:paraId="5FECDBB8" w14:textId="7A6F8C9A" w:rsidR="00C01DDF" w:rsidRPr="005561DE" w:rsidRDefault="000A65B3" w:rsidP="00777A2C">
            <w:pPr>
              <w:pStyle w:val="Tabletext"/>
              <w:jc w:val="left"/>
              <w:rPr>
                <w:rFonts w:eastAsia="Batang"/>
                <w:lang w:eastAsia="ko-KR"/>
              </w:rPr>
            </w:pPr>
            <w:r w:rsidRPr="005561DE">
              <w:rPr>
                <w:rFonts w:eastAsia="Batang"/>
                <w:lang w:eastAsia="ko-KR"/>
              </w:rPr>
              <w:t>(</w:t>
            </w:r>
            <w:proofErr w:type="gramStart"/>
            <w:r w:rsidRPr="005561DE">
              <w:rPr>
                <w:rFonts w:eastAsia="Batang"/>
                <w:lang w:eastAsia="ko-KR"/>
              </w:rPr>
              <w:t>dans</w:t>
            </w:r>
            <w:proofErr w:type="gramEnd"/>
            <w:r w:rsidRPr="005561DE">
              <w:rPr>
                <w:rFonts w:eastAsia="Batang"/>
                <w:lang w:eastAsia="ko-KR"/>
              </w:rPr>
              <w:t xml:space="preserve"> l'hypothèse de la catégorie d'équipement d'utilisateur </w:t>
            </w:r>
            <w:r w:rsidR="00C01DDF" w:rsidRPr="005561DE">
              <w:rPr>
                <w:rFonts w:eastAsia="Batang"/>
                <w:lang w:eastAsia="ko-KR"/>
              </w:rPr>
              <w:t>M1 (</w:t>
            </w:r>
            <w:r w:rsidRPr="005561DE">
              <w:rPr>
                <w:rFonts w:eastAsia="Batang"/>
                <w:lang w:eastAsia="ko-KR"/>
              </w:rPr>
              <w:t xml:space="preserve">voir </w:t>
            </w:r>
            <w:r w:rsidR="00C01DDF" w:rsidRPr="005561DE">
              <w:rPr>
                <w:rFonts w:eastAsia="Batang"/>
                <w:lang w:eastAsia="ko-KR"/>
              </w:rPr>
              <w:t>3GPP 36.306)</w:t>
            </w:r>
            <w:r w:rsidRPr="005561DE">
              <w:rPr>
                <w:rFonts w:eastAsia="Batang"/>
                <w:lang w:eastAsia="ko-KR"/>
              </w:rPr>
              <w:t>)</w:t>
            </w:r>
          </w:p>
        </w:tc>
        <w:tc>
          <w:tcPr>
            <w:tcW w:w="1913" w:type="dxa"/>
          </w:tcPr>
          <w:p w14:paraId="7049A89A" w14:textId="77777777" w:rsidR="00C01DDF" w:rsidRPr="005561DE" w:rsidRDefault="00C01DDF" w:rsidP="00777A2C">
            <w:pPr>
              <w:pStyle w:val="Tabletext"/>
              <w:jc w:val="left"/>
              <w:rPr>
                <w:rFonts w:eastAsia="Batang"/>
                <w:lang w:eastAsia="ko-KR"/>
              </w:rPr>
            </w:pPr>
            <w:r w:rsidRPr="005561DE">
              <w:rPr>
                <w:rFonts w:eastAsia="Batang"/>
                <w:lang w:eastAsia="ko-KR"/>
              </w:rPr>
              <w:t>250 kbit/s</w:t>
            </w:r>
          </w:p>
          <w:p w14:paraId="1CB6025B" w14:textId="6EE062BA" w:rsidR="00C01DDF" w:rsidRPr="005561DE" w:rsidRDefault="00C01DDF" w:rsidP="00777A2C">
            <w:pPr>
              <w:pStyle w:val="Tabletext"/>
              <w:jc w:val="left"/>
              <w:rPr>
                <w:rFonts w:eastAsia="Batang"/>
                <w:lang w:eastAsia="ko-KR"/>
              </w:rPr>
            </w:pPr>
            <w:r w:rsidRPr="005561DE">
              <w:rPr>
                <w:rFonts w:eastAsia="Batang"/>
                <w:lang w:eastAsia="ko-KR"/>
              </w:rPr>
              <w:t>(</w:t>
            </w:r>
            <w:r w:rsidR="000A65B3" w:rsidRPr="005561DE">
              <w:rPr>
                <w:rFonts w:eastAsia="Batang"/>
                <w:lang w:eastAsia="ko-KR"/>
              </w:rPr>
              <w:t xml:space="preserve">dans l'hypothèse de la catégorie d'équipement d'utilisateur </w:t>
            </w:r>
            <w:r w:rsidRPr="005561DE">
              <w:rPr>
                <w:rFonts w:eastAsia="Batang"/>
                <w:lang w:eastAsia="ko-KR"/>
              </w:rPr>
              <w:t>NB1 (</w:t>
            </w:r>
            <w:r w:rsidR="004F7217" w:rsidRPr="005561DE">
              <w:rPr>
                <w:rFonts w:eastAsia="Batang"/>
                <w:lang w:eastAsia="ko-KR"/>
              </w:rPr>
              <w:t xml:space="preserve">voir </w:t>
            </w:r>
            <w:r w:rsidRPr="005561DE">
              <w:rPr>
                <w:rFonts w:eastAsia="Batang"/>
                <w:lang w:eastAsia="ko-KR"/>
              </w:rPr>
              <w:t>3GPP 36.306</w:t>
            </w:r>
            <w:r w:rsidR="000A65B3" w:rsidRPr="005561DE">
              <w:rPr>
                <w:rFonts w:eastAsia="Batang"/>
                <w:lang w:eastAsia="ko-KR"/>
              </w:rPr>
              <w:t>)</w:t>
            </w:r>
            <w:r w:rsidRPr="005561DE">
              <w:rPr>
                <w:rFonts w:eastAsia="Batang"/>
                <w:lang w:eastAsia="ko-KR"/>
              </w:rPr>
              <w:t>)</w:t>
            </w:r>
          </w:p>
        </w:tc>
      </w:tr>
      <w:tr w:rsidR="00C01DDF" w:rsidRPr="005561DE" w14:paraId="075063C0" w14:textId="77777777" w:rsidTr="00CC299A">
        <w:trPr>
          <w:cantSplit/>
          <w:jc w:val="center"/>
        </w:trPr>
        <w:tc>
          <w:tcPr>
            <w:tcW w:w="1575" w:type="dxa"/>
            <w:noWrap/>
          </w:tcPr>
          <w:p w14:paraId="7084EBA1" w14:textId="1AB44C3F" w:rsidR="00C01DDF" w:rsidRPr="005561DE" w:rsidRDefault="00C01DDF" w:rsidP="00777A2C">
            <w:pPr>
              <w:pStyle w:val="Tabletext"/>
              <w:jc w:val="left"/>
              <w:rPr>
                <w:rFonts w:eastAsia="Batang"/>
                <w:lang w:eastAsia="ko-KR"/>
              </w:rPr>
            </w:pPr>
            <w:r w:rsidRPr="005561DE">
              <w:rPr>
                <w:rFonts w:eastAsia="Batang"/>
                <w:lang w:eastAsia="ko-KR"/>
              </w:rPr>
              <w:t xml:space="preserve">Débit de données </w:t>
            </w:r>
            <w:r w:rsidR="00F41383" w:rsidRPr="005561DE">
              <w:rPr>
                <w:rFonts w:eastAsia="Batang"/>
                <w:lang w:eastAsia="ko-KR"/>
              </w:rPr>
              <w:t xml:space="preserve">de crête </w:t>
            </w:r>
            <w:r w:rsidRPr="005561DE">
              <w:rPr>
                <w:rFonts w:eastAsia="Batang"/>
                <w:lang w:eastAsia="ko-KR"/>
              </w:rPr>
              <w:t>dans le sens aval en liaison hertzienne</w:t>
            </w:r>
          </w:p>
        </w:tc>
        <w:tc>
          <w:tcPr>
            <w:tcW w:w="1824" w:type="dxa"/>
          </w:tcPr>
          <w:p w14:paraId="365063E5" w14:textId="2FC39E1E" w:rsidR="00C01DDF" w:rsidRPr="005561DE" w:rsidRDefault="00F41383" w:rsidP="00777A2C">
            <w:pPr>
              <w:pStyle w:val="Tabletext"/>
              <w:jc w:val="left"/>
              <w:rPr>
                <w:rFonts w:eastAsia="Batang"/>
                <w:lang w:eastAsia="ko-KR"/>
              </w:rPr>
            </w:pPr>
            <w:r w:rsidRPr="005561DE">
              <w:rPr>
                <w:rFonts w:eastAsia="Batang"/>
                <w:lang w:eastAsia="ko-KR"/>
              </w:rPr>
              <w:t>Débit de données de crête instantané en Gbit/s, Mbit/s ou kbit/s</w:t>
            </w:r>
          </w:p>
        </w:tc>
        <w:tc>
          <w:tcPr>
            <w:tcW w:w="1559" w:type="dxa"/>
          </w:tcPr>
          <w:p w14:paraId="3A11C7EE" w14:textId="77777777" w:rsidR="00C01DDF" w:rsidRPr="00712876" w:rsidRDefault="00C01DDF" w:rsidP="00777A2C">
            <w:pPr>
              <w:pStyle w:val="Tabletext"/>
              <w:jc w:val="left"/>
              <w:rPr>
                <w:rFonts w:eastAsia="Batang"/>
                <w:lang w:val="en-GB" w:eastAsia="ko-KR"/>
              </w:rPr>
            </w:pPr>
            <w:r w:rsidRPr="00712876">
              <w:rPr>
                <w:rFonts w:eastAsia="Batang"/>
                <w:lang w:val="en-GB" w:eastAsia="ko-KR"/>
              </w:rPr>
              <w:t>GPRS:</w:t>
            </w:r>
          </w:p>
          <w:p w14:paraId="572FC0D6" w14:textId="77777777" w:rsidR="00C01DDF" w:rsidRPr="00712876" w:rsidRDefault="00C01DDF" w:rsidP="00777A2C">
            <w:pPr>
              <w:pStyle w:val="Tabletext"/>
              <w:jc w:val="left"/>
              <w:rPr>
                <w:rFonts w:eastAsia="Batang"/>
                <w:lang w:val="en-GB" w:eastAsia="ko-KR"/>
              </w:rPr>
            </w:pPr>
            <w:r w:rsidRPr="00712876">
              <w:rPr>
                <w:rFonts w:eastAsia="Batang"/>
                <w:lang w:val="en-GB" w:eastAsia="ko-KR"/>
              </w:rPr>
              <w:t>172 kbit/s</w:t>
            </w:r>
          </w:p>
          <w:p w14:paraId="5E05C79A" w14:textId="77777777" w:rsidR="00C01DDF" w:rsidRPr="00712876" w:rsidRDefault="00C01DDF" w:rsidP="00777A2C">
            <w:pPr>
              <w:pStyle w:val="Tabletext"/>
              <w:jc w:val="left"/>
              <w:rPr>
                <w:rFonts w:eastAsia="Batang"/>
                <w:lang w:val="en-GB" w:eastAsia="ko-KR"/>
              </w:rPr>
            </w:pPr>
            <w:r w:rsidRPr="00712876">
              <w:rPr>
                <w:rFonts w:eastAsia="Batang"/>
                <w:lang w:val="en-GB" w:eastAsia="ko-KR"/>
              </w:rPr>
              <w:t>EGPRS:</w:t>
            </w:r>
          </w:p>
          <w:p w14:paraId="1EC7546F" w14:textId="77777777" w:rsidR="00C01DDF" w:rsidRPr="00712876" w:rsidRDefault="00C01DDF" w:rsidP="00777A2C">
            <w:pPr>
              <w:pStyle w:val="Tabletext"/>
              <w:jc w:val="left"/>
              <w:rPr>
                <w:rFonts w:eastAsia="Batang"/>
                <w:lang w:val="en-GB" w:eastAsia="ko-KR"/>
              </w:rPr>
            </w:pPr>
            <w:r w:rsidRPr="00712876">
              <w:rPr>
                <w:rFonts w:eastAsia="Batang"/>
                <w:lang w:val="en-GB" w:eastAsia="ko-KR"/>
              </w:rPr>
              <w:t>491 kbit/s</w:t>
            </w:r>
          </w:p>
          <w:p w14:paraId="5FFEF8F8" w14:textId="77777777" w:rsidR="00C01DDF" w:rsidRPr="005561DE" w:rsidRDefault="00C01DDF" w:rsidP="00777A2C">
            <w:pPr>
              <w:pStyle w:val="Tabletext"/>
              <w:jc w:val="left"/>
              <w:rPr>
                <w:rFonts w:eastAsia="Batang"/>
                <w:lang w:eastAsia="ko-KR"/>
              </w:rPr>
            </w:pPr>
            <w:r w:rsidRPr="005561DE">
              <w:rPr>
                <w:rFonts w:eastAsia="Batang"/>
                <w:lang w:eastAsia="ko-KR"/>
              </w:rPr>
              <w:t>EGPRS2-</w:t>
            </w:r>
            <w:proofErr w:type="gramStart"/>
            <w:r w:rsidRPr="005561DE">
              <w:rPr>
                <w:rFonts w:eastAsia="Batang"/>
                <w:lang w:eastAsia="ko-KR"/>
              </w:rPr>
              <w:t>A:</w:t>
            </w:r>
            <w:proofErr w:type="gramEnd"/>
          </w:p>
          <w:p w14:paraId="53A22958" w14:textId="77777777" w:rsidR="00C01DDF" w:rsidRPr="005561DE" w:rsidRDefault="00C01DDF" w:rsidP="00777A2C">
            <w:pPr>
              <w:pStyle w:val="Tabletext"/>
              <w:jc w:val="left"/>
              <w:rPr>
                <w:rFonts w:eastAsia="Batang"/>
                <w:lang w:eastAsia="ko-KR"/>
              </w:rPr>
            </w:pPr>
            <w:r w:rsidRPr="005561DE">
              <w:rPr>
                <w:rFonts w:eastAsia="Batang"/>
                <w:lang w:eastAsia="ko-KR"/>
              </w:rPr>
              <w:t>811 kbit/s</w:t>
            </w:r>
          </w:p>
          <w:p w14:paraId="45150AF4" w14:textId="593FDE7E" w:rsidR="00C01DDF" w:rsidRPr="005561DE" w:rsidRDefault="00C01DDF" w:rsidP="00777A2C">
            <w:pPr>
              <w:pStyle w:val="Tabletext"/>
              <w:jc w:val="left"/>
              <w:rPr>
                <w:rFonts w:eastAsia="Batang"/>
                <w:lang w:eastAsia="ko-KR"/>
              </w:rPr>
            </w:pPr>
            <w:r w:rsidRPr="005561DE">
              <w:rPr>
                <w:rFonts w:eastAsia="Batang"/>
                <w:lang w:eastAsia="ko-KR"/>
              </w:rPr>
              <w:t>(</w:t>
            </w:r>
            <w:r w:rsidR="00F41383" w:rsidRPr="005561DE">
              <w:rPr>
                <w:rFonts w:eastAsia="Batang"/>
                <w:lang w:eastAsia="ko-KR"/>
              </w:rPr>
              <w:t>basé sur le nombre de bits d'information par bloc radio</w:t>
            </w:r>
            <w:r w:rsidRPr="005561DE">
              <w:rPr>
                <w:rFonts w:eastAsia="Batang"/>
                <w:lang w:eastAsia="ko-KR"/>
              </w:rPr>
              <w:t xml:space="preserve">, </w:t>
            </w:r>
            <w:r w:rsidR="00F41383" w:rsidRPr="005561DE">
              <w:rPr>
                <w:rFonts w:eastAsia="Batang"/>
                <w:lang w:eastAsia="ko-KR"/>
              </w:rPr>
              <w:t xml:space="preserve">voir </w:t>
            </w:r>
            <w:r w:rsidRPr="005561DE">
              <w:rPr>
                <w:rFonts w:eastAsia="Batang"/>
                <w:lang w:eastAsia="ko-KR"/>
              </w:rPr>
              <w:t>3GPP TS 45.003)</w:t>
            </w:r>
          </w:p>
        </w:tc>
        <w:tc>
          <w:tcPr>
            <w:tcW w:w="1480" w:type="dxa"/>
          </w:tcPr>
          <w:p w14:paraId="09D9325F" w14:textId="77777777" w:rsidR="00C01DDF" w:rsidRPr="005561DE" w:rsidRDefault="00C01DDF" w:rsidP="00777A2C">
            <w:pPr>
              <w:pStyle w:val="Tabletext"/>
              <w:jc w:val="left"/>
              <w:rPr>
                <w:rFonts w:eastAsia="Batang"/>
                <w:lang w:eastAsia="ko-KR"/>
              </w:rPr>
            </w:pPr>
            <w:r w:rsidRPr="005561DE">
              <w:rPr>
                <w:rFonts w:eastAsia="Batang"/>
                <w:lang w:eastAsia="ko-KR"/>
              </w:rPr>
              <w:t>491 kbit/s</w:t>
            </w:r>
          </w:p>
          <w:p w14:paraId="53520669" w14:textId="6B5F284B" w:rsidR="00C01DDF" w:rsidRPr="005561DE" w:rsidRDefault="00C01DDF" w:rsidP="00777A2C">
            <w:pPr>
              <w:pStyle w:val="Tabletext"/>
              <w:jc w:val="left"/>
              <w:rPr>
                <w:rFonts w:eastAsia="Batang"/>
                <w:lang w:eastAsia="ko-KR"/>
              </w:rPr>
            </w:pPr>
            <w:r w:rsidRPr="005561DE">
              <w:rPr>
                <w:rFonts w:eastAsia="Batang"/>
                <w:lang w:eastAsia="ko-KR"/>
              </w:rPr>
              <w:t>(</w:t>
            </w:r>
            <w:r w:rsidR="00F41383" w:rsidRPr="005561DE">
              <w:rPr>
                <w:rFonts w:eastAsia="Batang"/>
                <w:lang w:eastAsia="ko-KR"/>
              </w:rPr>
              <w:t>basé sur le nombre de bits d'information par bloc radio</w:t>
            </w:r>
            <w:r w:rsidRPr="005561DE">
              <w:rPr>
                <w:rFonts w:eastAsia="Batang"/>
                <w:lang w:eastAsia="ko-KR"/>
              </w:rPr>
              <w:t xml:space="preserve">, </w:t>
            </w:r>
            <w:r w:rsidR="00F41383" w:rsidRPr="005561DE">
              <w:rPr>
                <w:rFonts w:eastAsia="Batang"/>
                <w:lang w:eastAsia="ko-KR"/>
              </w:rPr>
              <w:t xml:space="preserve">voir </w:t>
            </w:r>
            <w:r w:rsidRPr="005561DE">
              <w:rPr>
                <w:rFonts w:eastAsia="Batang"/>
                <w:lang w:eastAsia="ko-KR"/>
              </w:rPr>
              <w:t>3GPP TS 45.003)</w:t>
            </w:r>
          </w:p>
        </w:tc>
        <w:tc>
          <w:tcPr>
            <w:tcW w:w="1480" w:type="dxa"/>
          </w:tcPr>
          <w:p w14:paraId="6DD66ECD" w14:textId="286F764F" w:rsidR="00C01DDF" w:rsidRPr="005561DE" w:rsidRDefault="00C01DDF" w:rsidP="00777A2C">
            <w:pPr>
              <w:pStyle w:val="Tabletext"/>
              <w:jc w:val="left"/>
              <w:rPr>
                <w:rFonts w:eastAsia="Batang"/>
                <w:lang w:eastAsia="ko-KR"/>
              </w:rPr>
            </w:pPr>
            <w:r w:rsidRPr="005561DE">
              <w:rPr>
                <w:rFonts w:eastAsia="Batang"/>
                <w:lang w:eastAsia="ko-KR"/>
              </w:rPr>
              <w:t>2</w:t>
            </w:r>
            <w:r w:rsidR="00F41383" w:rsidRPr="005561DE">
              <w:rPr>
                <w:rFonts w:eastAsia="Batang"/>
                <w:lang w:eastAsia="ko-KR"/>
              </w:rPr>
              <w:t>,</w:t>
            </w:r>
            <w:r w:rsidRPr="005561DE">
              <w:rPr>
                <w:rFonts w:eastAsia="Batang"/>
                <w:lang w:eastAsia="ko-KR"/>
              </w:rPr>
              <w:t xml:space="preserve">048 Mbit/s </w:t>
            </w:r>
            <w:r w:rsidR="008876AA" w:rsidRPr="005561DE">
              <w:rPr>
                <w:rFonts w:eastAsia="Batang"/>
                <w:lang w:eastAsia="ko-KR"/>
              </w:rPr>
              <w:t>sens aval</w:t>
            </w:r>
          </w:p>
          <w:p w14:paraId="0CCCC6D6" w14:textId="229B7F8C" w:rsidR="00C01DDF" w:rsidRPr="005561DE" w:rsidRDefault="00C01DDF" w:rsidP="00777A2C">
            <w:pPr>
              <w:pStyle w:val="Tabletext"/>
              <w:jc w:val="left"/>
              <w:rPr>
                <w:rFonts w:eastAsia="Batang"/>
                <w:lang w:eastAsia="ko-KR"/>
              </w:rPr>
            </w:pPr>
            <w:r w:rsidRPr="005561DE">
              <w:rPr>
                <w:rFonts w:eastAsia="Batang"/>
                <w:lang w:eastAsia="ko-KR"/>
              </w:rPr>
              <w:t>(</w:t>
            </w:r>
            <w:r w:rsidR="00F41383" w:rsidRPr="005561DE">
              <w:rPr>
                <w:rFonts w:eastAsia="Batang"/>
                <w:lang w:eastAsia="ko-KR"/>
              </w:rPr>
              <w:t xml:space="preserve">dans l'hypothèse de connexions voix </w:t>
            </w:r>
            <w:r w:rsidRPr="005561DE">
              <w:rPr>
                <w:rFonts w:eastAsia="Batang"/>
                <w:lang w:eastAsia="ko-KR"/>
              </w:rPr>
              <w:t>(128</w:t>
            </w:r>
            <w:r w:rsidR="00117DBA" w:rsidRPr="005561DE">
              <w:rPr>
                <w:rFonts w:eastAsia="Batang"/>
                <w:lang w:eastAsia="ko-KR"/>
              </w:rPr>
              <w:t> </w:t>
            </w:r>
            <w:r w:rsidRPr="005561DE">
              <w:rPr>
                <w:rFonts w:eastAsia="Batang"/>
                <w:lang w:eastAsia="ko-KR"/>
              </w:rPr>
              <w:t xml:space="preserve">kbit/s) </w:t>
            </w:r>
            <w:r w:rsidR="00F41383" w:rsidRPr="005561DE">
              <w:rPr>
                <w:rFonts w:eastAsia="Batang"/>
                <w:lang w:eastAsia="ko-KR"/>
              </w:rPr>
              <w:t xml:space="preserve">et données </w:t>
            </w:r>
            <w:r w:rsidRPr="005561DE">
              <w:rPr>
                <w:rFonts w:eastAsia="Batang"/>
                <w:lang w:eastAsia="ko-KR"/>
              </w:rPr>
              <w:t>(1</w:t>
            </w:r>
            <w:r w:rsidR="00F41383" w:rsidRPr="005561DE">
              <w:rPr>
                <w:rFonts w:eastAsia="Batang"/>
                <w:lang w:eastAsia="ko-KR"/>
              </w:rPr>
              <w:t>,</w:t>
            </w:r>
            <w:r w:rsidRPr="005561DE">
              <w:rPr>
                <w:rFonts w:eastAsia="Batang"/>
                <w:lang w:eastAsia="ko-KR"/>
              </w:rPr>
              <w:t>92</w:t>
            </w:r>
            <w:r w:rsidR="00117DBA" w:rsidRPr="005561DE">
              <w:rPr>
                <w:rFonts w:eastAsia="Batang"/>
                <w:lang w:eastAsia="ko-KR"/>
              </w:rPr>
              <w:t> </w:t>
            </w:r>
            <w:r w:rsidRPr="005561DE">
              <w:rPr>
                <w:rFonts w:eastAsia="Batang"/>
                <w:lang w:eastAsia="ko-KR"/>
              </w:rPr>
              <w:t xml:space="preserve">Mbit/s) </w:t>
            </w:r>
            <w:r w:rsidR="00F41383" w:rsidRPr="005561DE">
              <w:rPr>
                <w:rFonts w:eastAsia="Batang"/>
                <w:lang w:eastAsia="ko-KR"/>
              </w:rPr>
              <w:t>simultanées</w:t>
            </w:r>
            <w:r w:rsidRPr="005561DE">
              <w:rPr>
                <w:rFonts w:eastAsia="Batang"/>
                <w:lang w:eastAsia="ko-KR"/>
              </w:rPr>
              <w:t>)</w:t>
            </w:r>
          </w:p>
        </w:tc>
        <w:tc>
          <w:tcPr>
            <w:tcW w:w="1637" w:type="dxa"/>
          </w:tcPr>
          <w:p w14:paraId="7AD5F161" w14:textId="1B0ED5D3" w:rsidR="00C01DDF" w:rsidRPr="005561DE" w:rsidRDefault="00C01DDF" w:rsidP="00777A2C">
            <w:pPr>
              <w:pStyle w:val="Tabletext"/>
              <w:jc w:val="left"/>
              <w:rPr>
                <w:rFonts w:eastAsia="Batang"/>
                <w:lang w:eastAsia="ko-KR"/>
              </w:rPr>
            </w:pPr>
            <w:r w:rsidRPr="005561DE">
              <w:rPr>
                <w:rFonts w:eastAsia="Batang"/>
                <w:lang w:eastAsia="ko-KR"/>
              </w:rPr>
              <w:t xml:space="preserve">346 Mbit/s </w:t>
            </w:r>
            <w:r w:rsidR="008876AA" w:rsidRPr="005561DE">
              <w:rPr>
                <w:rFonts w:eastAsia="Batang"/>
                <w:lang w:eastAsia="ko-KR"/>
              </w:rPr>
              <w:t>sens aval</w:t>
            </w:r>
          </w:p>
          <w:p w14:paraId="26F4A74E" w14:textId="4A48F5F2" w:rsidR="00C01DDF" w:rsidRPr="005561DE" w:rsidRDefault="00C01DDF" w:rsidP="00777A2C">
            <w:pPr>
              <w:pStyle w:val="Tabletext"/>
              <w:jc w:val="left"/>
              <w:rPr>
                <w:rFonts w:eastAsia="Batang"/>
                <w:lang w:eastAsia="ko-KR"/>
              </w:rPr>
            </w:pPr>
            <w:r w:rsidRPr="005561DE">
              <w:rPr>
                <w:rFonts w:eastAsia="Batang"/>
                <w:lang w:eastAsia="ko-KR"/>
              </w:rPr>
              <w:t>(</w:t>
            </w:r>
            <w:r w:rsidR="00F41383" w:rsidRPr="005561DE">
              <w:rPr>
                <w:rFonts w:eastAsia="Batang"/>
                <w:lang w:eastAsia="ko-KR"/>
              </w:rPr>
              <w:t xml:space="preserve">dans l'hypothèse de </w:t>
            </w:r>
            <w:r w:rsidRPr="005561DE">
              <w:rPr>
                <w:rFonts w:eastAsia="Batang"/>
                <w:lang w:eastAsia="ko-KR"/>
              </w:rPr>
              <w:t xml:space="preserve">15 </w:t>
            </w:r>
            <w:r w:rsidR="00F41383" w:rsidRPr="005561DE">
              <w:rPr>
                <w:rFonts w:eastAsia="Batang"/>
                <w:lang w:eastAsia="ko-KR"/>
              </w:rPr>
              <w:t xml:space="preserve">codes </w:t>
            </w:r>
            <w:r w:rsidRPr="005561DE">
              <w:rPr>
                <w:rFonts w:eastAsia="Batang"/>
                <w:lang w:eastAsia="ko-KR"/>
              </w:rPr>
              <w:t>HS</w:t>
            </w:r>
            <w:r w:rsidR="00117DBA" w:rsidRPr="005561DE">
              <w:rPr>
                <w:rFonts w:eastAsia="Batang"/>
                <w:lang w:eastAsia="ko-KR"/>
              </w:rPr>
              <w:noBreakHyphen/>
            </w:r>
            <w:r w:rsidRPr="005561DE">
              <w:rPr>
                <w:rFonts w:eastAsia="Batang"/>
                <w:lang w:eastAsia="ko-KR"/>
              </w:rPr>
              <w:t xml:space="preserve">PDSCH, </w:t>
            </w:r>
            <w:r w:rsidR="00F41383" w:rsidRPr="005561DE">
              <w:rPr>
                <w:rFonts w:eastAsia="Batang"/>
                <w:lang w:eastAsia="ko-KR"/>
              </w:rPr>
              <w:t>quatre porteuses</w:t>
            </w:r>
            <w:r w:rsidRPr="005561DE">
              <w:rPr>
                <w:rFonts w:eastAsia="Batang"/>
                <w:lang w:eastAsia="ko-KR"/>
              </w:rPr>
              <w:t xml:space="preserve">, </w:t>
            </w:r>
            <w:r w:rsidR="00F41383" w:rsidRPr="005561DE">
              <w:rPr>
                <w:rFonts w:eastAsia="Batang"/>
                <w:lang w:eastAsia="ko-KR"/>
              </w:rPr>
              <w:t>MAQ</w:t>
            </w:r>
            <w:r w:rsidRPr="005561DE">
              <w:rPr>
                <w:rFonts w:eastAsia="Batang"/>
                <w:lang w:eastAsia="ko-KR"/>
              </w:rPr>
              <w:t>64</w:t>
            </w:r>
            <w:r w:rsidR="00F41383" w:rsidRPr="005561DE">
              <w:rPr>
                <w:rFonts w:eastAsia="Batang"/>
                <w:lang w:eastAsia="ko-KR"/>
              </w:rPr>
              <w:t xml:space="preserve"> et </w:t>
            </w:r>
            <w:r w:rsidRPr="005561DE">
              <w:rPr>
                <w:rFonts w:eastAsia="Batang"/>
                <w:lang w:eastAsia="ko-KR"/>
              </w:rPr>
              <w:t>4</w:t>
            </w:r>
            <w:r w:rsidR="00F41383" w:rsidRPr="005561DE">
              <w:rPr>
                <w:rFonts w:eastAsia="Batang"/>
                <w:lang w:eastAsia="ko-KR"/>
              </w:rPr>
              <w:t xml:space="preserve"> couches </w:t>
            </w:r>
            <w:r w:rsidRPr="005561DE">
              <w:rPr>
                <w:rFonts w:eastAsia="Batang"/>
                <w:lang w:eastAsia="ko-KR"/>
              </w:rPr>
              <w:t>MIMO.)</w:t>
            </w:r>
          </w:p>
        </w:tc>
        <w:tc>
          <w:tcPr>
            <w:tcW w:w="1564" w:type="dxa"/>
          </w:tcPr>
          <w:p w14:paraId="0BB2837D" w14:textId="4F1D4566" w:rsidR="00C01DDF" w:rsidRPr="005561DE" w:rsidRDefault="004F7217" w:rsidP="00777A2C">
            <w:pPr>
              <w:pStyle w:val="Tabletext"/>
              <w:jc w:val="left"/>
              <w:rPr>
                <w:rFonts w:eastAsia="Batang"/>
                <w:lang w:eastAsia="ko-KR"/>
              </w:rPr>
            </w:pPr>
            <w:r w:rsidRPr="005561DE">
              <w:rPr>
                <w:rFonts w:eastAsia="Batang"/>
                <w:lang w:eastAsia="ko-KR"/>
              </w:rPr>
              <w:t xml:space="preserve">Entre </w:t>
            </w:r>
            <w:r w:rsidR="00C01DDF" w:rsidRPr="005561DE">
              <w:rPr>
                <w:rFonts w:eastAsia="Batang"/>
                <w:lang w:eastAsia="ko-KR"/>
              </w:rPr>
              <w:t xml:space="preserve">1 Mbit/s </w:t>
            </w:r>
            <w:r w:rsidRPr="005561DE">
              <w:rPr>
                <w:rFonts w:eastAsia="Batang"/>
                <w:lang w:eastAsia="ko-KR"/>
              </w:rPr>
              <w:t xml:space="preserve">et </w:t>
            </w:r>
            <w:r w:rsidR="00C01DDF" w:rsidRPr="005561DE">
              <w:rPr>
                <w:rFonts w:eastAsia="Batang"/>
                <w:lang w:eastAsia="ko-KR"/>
              </w:rPr>
              <w:t xml:space="preserve">25 Gbit/s </w:t>
            </w:r>
            <w:r w:rsidR="00F41383" w:rsidRPr="005561DE">
              <w:rPr>
                <w:rFonts w:eastAsia="Batang"/>
                <w:lang w:eastAsia="ko-KR"/>
              </w:rPr>
              <w:t>en fonction de la catégorie d'équipement d'utilisateur</w:t>
            </w:r>
          </w:p>
          <w:p w14:paraId="12C33195" w14:textId="4691286E" w:rsidR="00C01DDF" w:rsidRPr="005561DE" w:rsidRDefault="00C01DDF" w:rsidP="00777A2C">
            <w:pPr>
              <w:pStyle w:val="Tabletext"/>
              <w:jc w:val="left"/>
              <w:rPr>
                <w:rFonts w:eastAsia="Batang"/>
                <w:lang w:eastAsia="ko-KR"/>
              </w:rPr>
            </w:pPr>
            <w:r w:rsidRPr="005561DE">
              <w:rPr>
                <w:rFonts w:eastAsia="Batang"/>
                <w:lang w:eastAsia="ko-KR"/>
              </w:rPr>
              <w:t>(</w:t>
            </w:r>
            <w:r w:rsidR="000A65B3" w:rsidRPr="005561DE">
              <w:rPr>
                <w:rFonts w:eastAsia="Batang"/>
                <w:lang w:eastAsia="ko-KR"/>
              </w:rPr>
              <w:t xml:space="preserve">voir </w:t>
            </w:r>
            <w:r w:rsidRPr="005561DE">
              <w:rPr>
                <w:rFonts w:eastAsia="Batang"/>
                <w:lang w:eastAsia="ko-KR"/>
              </w:rPr>
              <w:t xml:space="preserve">3GPP TS 36.306 </w:t>
            </w:r>
            <w:r w:rsidR="000A65B3" w:rsidRPr="005561DE">
              <w:rPr>
                <w:rFonts w:eastAsia="Batang"/>
                <w:lang w:eastAsia="ko-KR"/>
              </w:rPr>
              <w:t>pour les catégories d'équipement d'utilisateur</w:t>
            </w:r>
            <w:r w:rsidRPr="005561DE">
              <w:rPr>
                <w:rFonts w:eastAsia="Batang"/>
                <w:lang w:eastAsia="ko-KR"/>
              </w:rPr>
              <w:t>)</w:t>
            </w:r>
          </w:p>
        </w:tc>
        <w:tc>
          <w:tcPr>
            <w:tcW w:w="1564" w:type="dxa"/>
          </w:tcPr>
          <w:p w14:paraId="75331298" w14:textId="40532008" w:rsidR="00C01DDF" w:rsidRPr="00712876" w:rsidRDefault="006F1DBE" w:rsidP="00777A2C">
            <w:pPr>
              <w:pStyle w:val="Tabletext"/>
              <w:jc w:val="left"/>
              <w:rPr>
                <w:rFonts w:eastAsia="Batang"/>
                <w:lang w:val="en-GB" w:eastAsia="ko-KR"/>
              </w:rPr>
            </w:pPr>
            <w:r w:rsidRPr="00712876">
              <w:rPr>
                <w:rFonts w:eastAsia="Batang"/>
                <w:lang w:val="en-GB" w:eastAsia="ko-KR"/>
              </w:rPr>
              <w:t>DRF-FD</w:t>
            </w:r>
            <w:r w:rsidR="00C01DDF" w:rsidRPr="00712876">
              <w:rPr>
                <w:rFonts w:eastAsia="Batang"/>
                <w:lang w:val="en-GB" w:eastAsia="ko-KR"/>
              </w:rPr>
              <w:t>: 1</w:t>
            </w:r>
            <w:r w:rsidR="00117DBA" w:rsidRPr="00712876">
              <w:rPr>
                <w:rFonts w:eastAsia="Batang"/>
                <w:lang w:val="en-GB" w:eastAsia="ko-KR"/>
              </w:rPr>
              <w:t> </w:t>
            </w:r>
            <w:r w:rsidR="00C01DDF" w:rsidRPr="00712876">
              <w:rPr>
                <w:rFonts w:eastAsia="Batang"/>
                <w:lang w:val="en-GB" w:eastAsia="ko-KR"/>
              </w:rPr>
              <w:t xml:space="preserve">Mbit/s </w:t>
            </w:r>
          </w:p>
          <w:p w14:paraId="435D5312" w14:textId="2665ADCC" w:rsidR="00C01DDF" w:rsidRPr="00712876" w:rsidRDefault="006F1DBE" w:rsidP="00777A2C">
            <w:pPr>
              <w:pStyle w:val="Tabletext"/>
              <w:jc w:val="left"/>
              <w:rPr>
                <w:rFonts w:eastAsia="Batang"/>
                <w:lang w:val="en-GB" w:eastAsia="ko-KR"/>
              </w:rPr>
            </w:pPr>
            <w:r w:rsidRPr="00712876">
              <w:rPr>
                <w:rFonts w:eastAsia="Batang"/>
                <w:lang w:val="en-GB" w:eastAsia="ko-KR"/>
              </w:rPr>
              <w:t>DRF-HD</w:t>
            </w:r>
            <w:r w:rsidR="00C01DDF" w:rsidRPr="00712876">
              <w:rPr>
                <w:rFonts w:eastAsia="Batang"/>
                <w:lang w:val="en-GB" w:eastAsia="ko-KR"/>
              </w:rPr>
              <w:t>: 1</w:t>
            </w:r>
            <w:r w:rsidR="00117DBA" w:rsidRPr="00712876">
              <w:rPr>
                <w:rFonts w:eastAsia="Batang"/>
                <w:lang w:val="en-GB" w:eastAsia="ko-KR"/>
              </w:rPr>
              <w:t> </w:t>
            </w:r>
            <w:r w:rsidR="00C01DDF" w:rsidRPr="00712876">
              <w:rPr>
                <w:rFonts w:eastAsia="Batang"/>
                <w:lang w:val="en-GB" w:eastAsia="ko-KR"/>
              </w:rPr>
              <w:t xml:space="preserve">Mbit/s </w:t>
            </w:r>
          </w:p>
          <w:p w14:paraId="6551D73A" w14:textId="13381FBB" w:rsidR="00C01DDF" w:rsidRPr="005561DE" w:rsidRDefault="000A65B3" w:rsidP="00777A2C">
            <w:pPr>
              <w:pStyle w:val="Tabletext"/>
              <w:jc w:val="left"/>
              <w:rPr>
                <w:rFonts w:eastAsia="Batang"/>
                <w:lang w:eastAsia="ko-KR"/>
              </w:rPr>
            </w:pPr>
            <w:r w:rsidRPr="005561DE">
              <w:rPr>
                <w:rFonts w:eastAsia="Batang"/>
                <w:lang w:eastAsia="ko-KR"/>
              </w:rPr>
              <w:t>(</w:t>
            </w:r>
            <w:proofErr w:type="gramStart"/>
            <w:r w:rsidRPr="005561DE">
              <w:rPr>
                <w:rFonts w:eastAsia="Batang"/>
                <w:lang w:eastAsia="ko-KR"/>
              </w:rPr>
              <w:t>dans</w:t>
            </w:r>
            <w:proofErr w:type="gramEnd"/>
            <w:r w:rsidRPr="005561DE">
              <w:rPr>
                <w:rFonts w:eastAsia="Batang"/>
                <w:lang w:eastAsia="ko-KR"/>
              </w:rPr>
              <w:t xml:space="preserve"> l'hypothèse de la catégorie d'équipement d'utilisateur </w:t>
            </w:r>
            <w:r w:rsidR="00C01DDF" w:rsidRPr="005561DE">
              <w:rPr>
                <w:rFonts w:eastAsia="Batang"/>
                <w:lang w:eastAsia="ko-KR"/>
              </w:rPr>
              <w:t>M1 (</w:t>
            </w:r>
            <w:r w:rsidRPr="005561DE">
              <w:rPr>
                <w:rFonts w:eastAsia="Batang"/>
                <w:lang w:eastAsia="ko-KR"/>
              </w:rPr>
              <w:t xml:space="preserve">voir </w:t>
            </w:r>
            <w:r w:rsidR="00C01DDF" w:rsidRPr="005561DE">
              <w:rPr>
                <w:rFonts w:eastAsia="Batang"/>
                <w:lang w:eastAsia="ko-KR"/>
              </w:rPr>
              <w:t>3GPP 36.306)</w:t>
            </w:r>
            <w:r w:rsidRPr="005561DE">
              <w:rPr>
                <w:rFonts w:eastAsia="Batang"/>
                <w:lang w:eastAsia="ko-KR"/>
              </w:rPr>
              <w:t>)</w:t>
            </w:r>
          </w:p>
        </w:tc>
        <w:tc>
          <w:tcPr>
            <w:tcW w:w="1913" w:type="dxa"/>
          </w:tcPr>
          <w:p w14:paraId="7780F311" w14:textId="15D4836B" w:rsidR="00C01DDF" w:rsidRPr="005561DE" w:rsidRDefault="000B33FE" w:rsidP="00777A2C">
            <w:pPr>
              <w:pStyle w:val="Tabletext"/>
              <w:jc w:val="left"/>
              <w:rPr>
                <w:rFonts w:eastAsia="Batang"/>
                <w:lang w:eastAsia="ko-KR"/>
              </w:rPr>
            </w:pPr>
            <w:r w:rsidRPr="005561DE">
              <w:rPr>
                <w:rFonts w:eastAsia="Batang"/>
                <w:lang w:eastAsia="ko-KR"/>
              </w:rPr>
              <w:t>Fonctionnement LTE dans la bande</w:t>
            </w:r>
            <w:r w:rsidR="00C01DDF" w:rsidRPr="005561DE">
              <w:rPr>
                <w:rFonts w:eastAsia="Batang"/>
                <w:lang w:eastAsia="ko-KR"/>
              </w:rPr>
              <w:t>: 170 kbit/s</w:t>
            </w:r>
          </w:p>
          <w:p w14:paraId="28F9DD6C" w14:textId="630971CF" w:rsidR="00C01DDF" w:rsidRPr="005561DE" w:rsidRDefault="000B33FE" w:rsidP="00777A2C">
            <w:pPr>
              <w:pStyle w:val="Tabletext"/>
              <w:jc w:val="left"/>
              <w:rPr>
                <w:rFonts w:eastAsia="Batang"/>
                <w:lang w:eastAsia="ko-KR"/>
              </w:rPr>
            </w:pPr>
            <w:r w:rsidRPr="005561DE">
              <w:rPr>
                <w:rFonts w:eastAsia="Batang"/>
                <w:lang w:eastAsia="ko-KR"/>
              </w:rPr>
              <w:t>Fonctionnement autonome</w:t>
            </w:r>
            <w:r w:rsidR="00C01DDF" w:rsidRPr="005561DE">
              <w:rPr>
                <w:rFonts w:eastAsia="Batang"/>
                <w:lang w:eastAsia="ko-KR"/>
              </w:rPr>
              <w:t>: 226</w:t>
            </w:r>
            <w:r w:rsidR="004F7217" w:rsidRPr="005561DE">
              <w:rPr>
                <w:rFonts w:eastAsia="Batang"/>
                <w:lang w:eastAsia="ko-KR"/>
              </w:rPr>
              <w:t>,</w:t>
            </w:r>
            <w:r w:rsidR="00C01DDF" w:rsidRPr="005561DE">
              <w:rPr>
                <w:rFonts w:eastAsia="Batang"/>
                <w:lang w:eastAsia="ko-KR"/>
              </w:rPr>
              <w:t>7</w:t>
            </w:r>
            <w:r w:rsidR="00117DBA" w:rsidRPr="005561DE">
              <w:rPr>
                <w:rFonts w:eastAsia="Batang"/>
                <w:lang w:eastAsia="ko-KR"/>
              </w:rPr>
              <w:t> </w:t>
            </w:r>
            <w:r w:rsidR="00C01DDF" w:rsidRPr="005561DE">
              <w:rPr>
                <w:rFonts w:eastAsia="Batang"/>
                <w:lang w:eastAsia="ko-KR"/>
              </w:rPr>
              <w:t>kbit/s</w:t>
            </w:r>
          </w:p>
          <w:p w14:paraId="0FBAAB75" w14:textId="0A88C1FC" w:rsidR="00C01DDF" w:rsidRPr="005561DE" w:rsidRDefault="00C01DDF" w:rsidP="00777A2C">
            <w:pPr>
              <w:pStyle w:val="Tabletext"/>
              <w:jc w:val="left"/>
              <w:rPr>
                <w:rFonts w:eastAsia="Batang"/>
                <w:lang w:eastAsia="ko-KR"/>
              </w:rPr>
            </w:pPr>
            <w:r w:rsidRPr="005561DE">
              <w:rPr>
                <w:rFonts w:eastAsia="Batang"/>
                <w:lang w:eastAsia="ko-KR"/>
              </w:rPr>
              <w:t>(</w:t>
            </w:r>
            <w:r w:rsidR="000A65B3" w:rsidRPr="005561DE">
              <w:rPr>
                <w:rFonts w:eastAsia="Batang"/>
                <w:lang w:eastAsia="ko-KR"/>
              </w:rPr>
              <w:t xml:space="preserve">dans l'hypothèse de la catégorie d'équipement d'utilisateur </w:t>
            </w:r>
            <w:r w:rsidRPr="005561DE">
              <w:rPr>
                <w:rFonts w:eastAsia="Batang"/>
                <w:lang w:eastAsia="ko-KR"/>
              </w:rPr>
              <w:t>NB1 (</w:t>
            </w:r>
            <w:r w:rsidR="000A65B3" w:rsidRPr="005561DE">
              <w:rPr>
                <w:rFonts w:eastAsia="Batang"/>
                <w:lang w:eastAsia="ko-KR"/>
              </w:rPr>
              <w:t xml:space="preserve">voir </w:t>
            </w:r>
            <w:r w:rsidRPr="005561DE">
              <w:rPr>
                <w:rFonts w:eastAsia="Batang"/>
                <w:lang w:eastAsia="ko-KR"/>
              </w:rPr>
              <w:t>3GPP 36.306)</w:t>
            </w:r>
            <w:r w:rsidR="000A65B3" w:rsidRPr="005561DE">
              <w:rPr>
                <w:rFonts w:eastAsia="Batang"/>
                <w:lang w:eastAsia="ko-KR"/>
              </w:rPr>
              <w:t>)</w:t>
            </w:r>
          </w:p>
        </w:tc>
      </w:tr>
    </w:tbl>
    <w:p w14:paraId="6E1DEA45" w14:textId="007C073E" w:rsidR="00C01DDF" w:rsidRPr="005561DE" w:rsidRDefault="00C01DDF" w:rsidP="00777A2C">
      <w:pPr>
        <w:tabs>
          <w:tab w:val="clear" w:pos="794"/>
          <w:tab w:val="clear" w:pos="1191"/>
          <w:tab w:val="clear" w:pos="1588"/>
          <w:tab w:val="clear" w:pos="1985"/>
        </w:tabs>
        <w:overflowPunct/>
        <w:autoSpaceDE/>
        <w:autoSpaceDN/>
        <w:adjustRightInd/>
        <w:spacing w:before="0"/>
        <w:jc w:val="left"/>
        <w:textAlignment w:val="auto"/>
      </w:pPr>
      <w:r w:rsidRPr="005561DE">
        <w:br w:type="page"/>
      </w:r>
    </w:p>
    <w:p w14:paraId="41DABCFF" w14:textId="77777777" w:rsidR="00C01DDF" w:rsidRPr="005561DE" w:rsidRDefault="00C01DDF" w:rsidP="00777A2C">
      <w:pPr>
        <w:pStyle w:val="TableNo"/>
      </w:pPr>
      <w:r w:rsidRPr="005561DE">
        <w:t>TABLEAU A1.7 (</w:t>
      </w:r>
      <w:r w:rsidRPr="005561DE">
        <w:rPr>
          <w:i/>
          <w:iCs/>
        </w:rPr>
        <w:t>suite</w:t>
      </w:r>
      <w:r w:rsidRPr="005561DE">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6"/>
        <w:gridCol w:w="1638"/>
        <w:gridCol w:w="1575"/>
        <w:gridCol w:w="1574"/>
        <w:gridCol w:w="1575"/>
        <w:gridCol w:w="1575"/>
        <w:gridCol w:w="1576"/>
        <w:gridCol w:w="1575"/>
        <w:gridCol w:w="1575"/>
      </w:tblGrid>
      <w:tr w:rsidR="00394852" w:rsidRPr="005561DE" w14:paraId="10CA5D91" w14:textId="77777777" w:rsidTr="00CC299A">
        <w:trPr>
          <w:cantSplit/>
          <w:jc w:val="center"/>
        </w:trPr>
        <w:tc>
          <w:tcPr>
            <w:tcW w:w="1778" w:type="dxa"/>
            <w:noWrap/>
            <w:vAlign w:val="center"/>
          </w:tcPr>
          <w:p w14:paraId="6360E2D7" w14:textId="2F4DCC36" w:rsidR="00394852" w:rsidRPr="005561DE" w:rsidRDefault="00394852" w:rsidP="00777A2C">
            <w:pPr>
              <w:pStyle w:val="Tablehead"/>
              <w:rPr>
                <w:rFonts w:eastAsia="Batang"/>
                <w:lang w:eastAsia="ko-KR"/>
              </w:rPr>
            </w:pPr>
            <w:r w:rsidRPr="005561DE">
              <w:rPr>
                <w:rFonts w:eastAsia="Batang"/>
              </w:rPr>
              <w:t>Caractéristiques de la fonctionnalité</w:t>
            </w:r>
          </w:p>
        </w:tc>
        <w:tc>
          <w:tcPr>
            <w:tcW w:w="1621" w:type="dxa"/>
            <w:vAlign w:val="center"/>
          </w:tcPr>
          <w:p w14:paraId="16EB3144" w14:textId="55F48A61" w:rsidR="00394852" w:rsidRPr="005561DE" w:rsidRDefault="00394852" w:rsidP="00777A2C">
            <w:pPr>
              <w:pStyle w:val="Tablehead"/>
              <w:rPr>
                <w:rFonts w:eastAsia="Batang"/>
                <w:lang w:eastAsia="ko-KR"/>
              </w:rPr>
            </w:pPr>
            <w:r w:rsidRPr="005561DE">
              <w:rPr>
                <w:rFonts w:eastAsia="Batang"/>
              </w:rPr>
              <w:t>Unité de mesure</w:t>
            </w:r>
          </w:p>
        </w:tc>
        <w:tc>
          <w:tcPr>
            <w:tcW w:w="1559" w:type="dxa"/>
            <w:vAlign w:val="center"/>
          </w:tcPr>
          <w:p w14:paraId="57CDCB67" w14:textId="058534AD" w:rsidR="00394852" w:rsidRPr="005561DE" w:rsidRDefault="00394852" w:rsidP="00777A2C">
            <w:pPr>
              <w:pStyle w:val="Tablehead"/>
              <w:rPr>
                <w:rFonts w:eastAsia="Batang"/>
                <w:lang w:eastAsia="ko-KR"/>
              </w:rPr>
            </w:pPr>
            <w:r w:rsidRPr="005561DE">
              <w:rPr>
                <w:rFonts w:eastAsia="Batang"/>
              </w:rPr>
              <w:t>GSM/EDGE</w:t>
            </w:r>
          </w:p>
        </w:tc>
        <w:tc>
          <w:tcPr>
            <w:tcW w:w="1558" w:type="dxa"/>
            <w:vAlign w:val="center"/>
          </w:tcPr>
          <w:p w14:paraId="0D01161F" w14:textId="2F1A1BF6" w:rsidR="00394852" w:rsidRPr="005561DE" w:rsidRDefault="00394852" w:rsidP="00777A2C">
            <w:pPr>
              <w:pStyle w:val="Tablehead"/>
              <w:rPr>
                <w:rFonts w:eastAsia="Batang"/>
                <w:lang w:eastAsia="ko-KR"/>
              </w:rPr>
            </w:pPr>
            <w:r w:rsidRPr="005561DE">
              <w:rPr>
                <w:rFonts w:eastAsia="Batang"/>
              </w:rPr>
              <w:t>EC-GSM-IoT</w:t>
            </w:r>
          </w:p>
        </w:tc>
        <w:tc>
          <w:tcPr>
            <w:tcW w:w="1559" w:type="dxa"/>
            <w:vAlign w:val="center"/>
          </w:tcPr>
          <w:p w14:paraId="7DBA65B8" w14:textId="40E251C6" w:rsidR="00394852" w:rsidRPr="005561DE" w:rsidRDefault="00394852" w:rsidP="00777A2C">
            <w:pPr>
              <w:pStyle w:val="Tablehead"/>
              <w:rPr>
                <w:rFonts w:eastAsia="Batang"/>
                <w:lang w:eastAsia="ko-KR"/>
              </w:rPr>
            </w:pPr>
            <w:r w:rsidRPr="005561DE">
              <w:rPr>
                <w:rFonts w:eastAsia="Batang"/>
              </w:rPr>
              <w:t>UMTS</w:t>
            </w:r>
          </w:p>
        </w:tc>
        <w:tc>
          <w:tcPr>
            <w:tcW w:w="1559" w:type="dxa"/>
            <w:vAlign w:val="center"/>
          </w:tcPr>
          <w:p w14:paraId="72DD4877" w14:textId="416BAF22" w:rsidR="00394852" w:rsidRPr="005561DE" w:rsidRDefault="00394852" w:rsidP="00777A2C">
            <w:pPr>
              <w:pStyle w:val="Tablehead"/>
              <w:rPr>
                <w:rFonts w:eastAsia="Batang"/>
                <w:lang w:eastAsia="ko-KR"/>
              </w:rPr>
            </w:pPr>
            <w:r w:rsidRPr="005561DE">
              <w:rPr>
                <w:rFonts w:eastAsia="Batang"/>
              </w:rPr>
              <w:t>HSPA+</w:t>
            </w:r>
          </w:p>
        </w:tc>
        <w:tc>
          <w:tcPr>
            <w:tcW w:w="1560" w:type="dxa"/>
            <w:vAlign w:val="center"/>
          </w:tcPr>
          <w:p w14:paraId="2E31EA8D" w14:textId="08F9BDD7" w:rsidR="00394852" w:rsidRPr="005561DE" w:rsidRDefault="00394852" w:rsidP="00777A2C">
            <w:pPr>
              <w:pStyle w:val="Tablehead"/>
              <w:rPr>
                <w:rFonts w:eastAsia="Batang"/>
                <w:lang w:eastAsia="ko-KR"/>
              </w:rPr>
            </w:pPr>
            <w:r w:rsidRPr="005561DE">
              <w:rPr>
                <w:rFonts w:eastAsia="Batang"/>
              </w:rPr>
              <w:t>LTE Advanced Pro</w:t>
            </w:r>
          </w:p>
        </w:tc>
        <w:tc>
          <w:tcPr>
            <w:tcW w:w="1559" w:type="dxa"/>
            <w:vAlign w:val="center"/>
          </w:tcPr>
          <w:p w14:paraId="4BFFFDA9" w14:textId="13B2F84A" w:rsidR="00394852" w:rsidRPr="005561DE" w:rsidRDefault="00394852" w:rsidP="00777A2C">
            <w:pPr>
              <w:pStyle w:val="Tablehead"/>
              <w:rPr>
                <w:rFonts w:eastAsia="Batang"/>
                <w:lang w:eastAsia="ko-KR"/>
              </w:rPr>
            </w:pPr>
            <w:r w:rsidRPr="005561DE">
              <w:rPr>
                <w:rFonts w:eastAsia="Batang"/>
              </w:rPr>
              <w:t>eMTC</w:t>
            </w:r>
          </w:p>
        </w:tc>
        <w:tc>
          <w:tcPr>
            <w:tcW w:w="1559" w:type="dxa"/>
            <w:vAlign w:val="center"/>
          </w:tcPr>
          <w:p w14:paraId="36B31F73" w14:textId="1B7A338B" w:rsidR="00394852" w:rsidRPr="005561DE" w:rsidRDefault="00394852" w:rsidP="00777A2C">
            <w:pPr>
              <w:pStyle w:val="Tablehead"/>
              <w:rPr>
                <w:rFonts w:eastAsia="Batang"/>
                <w:lang w:eastAsia="ko-KR"/>
              </w:rPr>
            </w:pPr>
            <w:r w:rsidRPr="005561DE">
              <w:rPr>
                <w:rFonts w:eastAsia="Batang"/>
              </w:rPr>
              <w:t>NB-IoT</w:t>
            </w:r>
          </w:p>
        </w:tc>
      </w:tr>
      <w:tr w:rsidR="00C01DDF" w:rsidRPr="005561DE" w14:paraId="05A22C4C" w14:textId="77777777" w:rsidTr="00CC299A">
        <w:trPr>
          <w:cantSplit/>
          <w:jc w:val="center"/>
        </w:trPr>
        <w:tc>
          <w:tcPr>
            <w:tcW w:w="1778" w:type="dxa"/>
            <w:noWrap/>
          </w:tcPr>
          <w:p w14:paraId="2006BAD2" w14:textId="3857C559" w:rsidR="00C01DDF" w:rsidRPr="005561DE" w:rsidRDefault="00C01DDF" w:rsidP="00777A2C">
            <w:pPr>
              <w:pStyle w:val="Tabletext"/>
              <w:jc w:val="left"/>
              <w:rPr>
                <w:rFonts w:eastAsia="Batang"/>
                <w:lang w:eastAsia="ko-KR"/>
              </w:rPr>
            </w:pPr>
            <w:r w:rsidRPr="005561DE">
              <w:rPr>
                <w:rFonts w:eastAsia="Batang"/>
                <w:lang w:eastAsia="ko-KR"/>
              </w:rPr>
              <w:t xml:space="preserve">Débit de données utile </w:t>
            </w:r>
            <w:r w:rsidR="00597756" w:rsidRPr="005561DE">
              <w:rPr>
                <w:rFonts w:eastAsia="Batang"/>
                <w:lang w:eastAsia="ko-KR"/>
              </w:rPr>
              <w:t xml:space="preserve">de crête </w:t>
            </w:r>
            <w:r w:rsidRPr="005561DE">
              <w:rPr>
                <w:rFonts w:eastAsia="Batang"/>
                <w:lang w:eastAsia="ko-KR"/>
              </w:rPr>
              <w:t>dans le sens amont</w:t>
            </w:r>
          </w:p>
        </w:tc>
        <w:tc>
          <w:tcPr>
            <w:tcW w:w="1621" w:type="dxa"/>
          </w:tcPr>
          <w:p w14:paraId="3D39C495" w14:textId="688E37A8" w:rsidR="00C01DDF" w:rsidRPr="005561DE" w:rsidRDefault="00597756" w:rsidP="00777A2C">
            <w:pPr>
              <w:pStyle w:val="Tabletext"/>
              <w:jc w:val="left"/>
              <w:rPr>
                <w:rFonts w:eastAsia="Batang"/>
                <w:lang w:eastAsia="ko-KR"/>
              </w:rPr>
            </w:pPr>
            <w:r w:rsidRPr="005561DE">
              <w:rPr>
                <w:rFonts w:eastAsia="Batang"/>
                <w:lang w:eastAsia="ko-KR"/>
              </w:rPr>
              <w:t xml:space="preserve">Débit de données d'utilisateur maximal admissible en </w:t>
            </w:r>
            <w:r w:rsidR="00C01DDF" w:rsidRPr="005561DE">
              <w:rPr>
                <w:rFonts w:eastAsia="Batang"/>
                <w:lang w:eastAsia="ko-KR"/>
              </w:rPr>
              <w:t>Gbit/s</w:t>
            </w:r>
            <w:r w:rsidRPr="005561DE">
              <w:rPr>
                <w:rFonts w:eastAsia="Batang"/>
                <w:lang w:eastAsia="ko-KR"/>
              </w:rPr>
              <w:t>,</w:t>
            </w:r>
            <w:r w:rsidR="00C01DDF" w:rsidRPr="005561DE">
              <w:rPr>
                <w:rFonts w:eastAsia="Batang"/>
                <w:lang w:eastAsia="ko-KR"/>
              </w:rPr>
              <w:t xml:space="preserve"> Mbit/s </w:t>
            </w:r>
            <w:r w:rsidRPr="005561DE">
              <w:rPr>
                <w:rFonts w:eastAsia="Batang"/>
                <w:lang w:eastAsia="ko-KR"/>
              </w:rPr>
              <w:t>ou</w:t>
            </w:r>
            <w:r w:rsidR="00C01DDF" w:rsidRPr="005561DE">
              <w:rPr>
                <w:rFonts w:eastAsia="Batang"/>
                <w:lang w:eastAsia="ko-KR"/>
              </w:rPr>
              <w:t xml:space="preserve"> kbit/s</w:t>
            </w:r>
          </w:p>
        </w:tc>
        <w:tc>
          <w:tcPr>
            <w:tcW w:w="1559" w:type="dxa"/>
          </w:tcPr>
          <w:p w14:paraId="6C376E1B" w14:textId="6F4EA309" w:rsidR="00C01DDF" w:rsidRPr="005561DE" w:rsidRDefault="00597756" w:rsidP="00777A2C">
            <w:pPr>
              <w:pStyle w:val="Tabletext"/>
              <w:jc w:val="left"/>
              <w:rPr>
                <w:rFonts w:eastAsia="Batang"/>
                <w:lang w:eastAsia="ko-KR"/>
              </w:rPr>
            </w:pPr>
            <w:r w:rsidRPr="005561DE">
              <w:rPr>
                <w:rFonts w:eastAsia="Batang"/>
                <w:lang w:eastAsia="ko-KR"/>
              </w:rPr>
              <w:t>Voir la ligne Données</w:t>
            </w:r>
          </w:p>
        </w:tc>
        <w:tc>
          <w:tcPr>
            <w:tcW w:w="1558" w:type="dxa"/>
          </w:tcPr>
          <w:p w14:paraId="2587E3D1" w14:textId="20838500" w:rsidR="00C01DDF" w:rsidRPr="005561DE" w:rsidRDefault="00597756" w:rsidP="00777A2C">
            <w:pPr>
              <w:pStyle w:val="Tabletext"/>
              <w:jc w:val="left"/>
              <w:rPr>
                <w:rFonts w:eastAsia="Batang"/>
                <w:lang w:eastAsia="ko-KR"/>
              </w:rPr>
            </w:pPr>
            <w:r w:rsidRPr="005561DE">
              <w:rPr>
                <w:rFonts w:eastAsia="Batang"/>
                <w:lang w:eastAsia="ko-KR"/>
              </w:rPr>
              <w:t>Voir la ligne Données</w:t>
            </w:r>
          </w:p>
        </w:tc>
        <w:tc>
          <w:tcPr>
            <w:tcW w:w="1559" w:type="dxa"/>
          </w:tcPr>
          <w:p w14:paraId="693B92E1" w14:textId="2E29DDD4" w:rsidR="00C01DDF" w:rsidRPr="005561DE" w:rsidRDefault="00597756" w:rsidP="00777A2C">
            <w:pPr>
              <w:pStyle w:val="Tabletext"/>
              <w:jc w:val="left"/>
              <w:rPr>
                <w:rFonts w:eastAsia="Batang"/>
                <w:lang w:eastAsia="ko-KR"/>
              </w:rPr>
            </w:pPr>
            <w:r w:rsidRPr="005561DE">
              <w:rPr>
                <w:rFonts w:eastAsia="Batang"/>
                <w:lang w:eastAsia="ko-KR"/>
              </w:rPr>
              <w:t>Voir la ligne Données</w:t>
            </w:r>
          </w:p>
        </w:tc>
        <w:tc>
          <w:tcPr>
            <w:tcW w:w="1559" w:type="dxa"/>
          </w:tcPr>
          <w:p w14:paraId="2D7EA64B" w14:textId="215AAB34" w:rsidR="00C01DDF" w:rsidRPr="005561DE" w:rsidRDefault="00597756" w:rsidP="00777A2C">
            <w:pPr>
              <w:pStyle w:val="Tabletext"/>
              <w:jc w:val="left"/>
              <w:rPr>
                <w:rFonts w:eastAsia="Batang"/>
                <w:lang w:eastAsia="ko-KR"/>
              </w:rPr>
            </w:pPr>
            <w:r w:rsidRPr="005561DE">
              <w:rPr>
                <w:rFonts w:eastAsia="Batang"/>
                <w:lang w:eastAsia="ko-KR"/>
              </w:rPr>
              <w:t>Voir la ligne Données</w:t>
            </w:r>
          </w:p>
        </w:tc>
        <w:tc>
          <w:tcPr>
            <w:tcW w:w="1560" w:type="dxa"/>
          </w:tcPr>
          <w:p w14:paraId="6EBE5BF1" w14:textId="31FAAD76" w:rsidR="00C01DDF" w:rsidRPr="005561DE" w:rsidRDefault="00597756" w:rsidP="00777A2C">
            <w:pPr>
              <w:pStyle w:val="Tabletext"/>
              <w:jc w:val="left"/>
              <w:rPr>
                <w:rFonts w:eastAsia="Batang"/>
                <w:lang w:eastAsia="ko-KR"/>
              </w:rPr>
            </w:pPr>
            <w:r w:rsidRPr="005561DE">
              <w:rPr>
                <w:rFonts w:eastAsia="Batang"/>
                <w:lang w:eastAsia="ko-KR"/>
              </w:rPr>
              <w:t>Voir la ligne Données</w:t>
            </w:r>
          </w:p>
        </w:tc>
        <w:tc>
          <w:tcPr>
            <w:tcW w:w="1559" w:type="dxa"/>
          </w:tcPr>
          <w:p w14:paraId="17DA1E72" w14:textId="5B59E3B5" w:rsidR="00C01DDF" w:rsidRPr="005561DE" w:rsidRDefault="00597756" w:rsidP="00777A2C">
            <w:pPr>
              <w:pStyle w:val="Tabletext"/>
              <w:jc w:val="left"/>
              <w:rPr>
                <w:rFonts w:eastAsia="Batang"/>
                <w:lang w:eastAsia="ko-KR"/>
              </w:rPr>
            </w:pPr>
            <w:r w:rsidRPr="005561DE">
              <w:rPr>
                <w:rFonts w:eastAsia="Batang"/>
                <w:lang w:eastAsia="ko-KR"/>
              </w:rPr>
              <w:t>Voir la ligne Données</w:t>
            </w:r>
          </w:p>
        </w:tc>
        <w:tc>
          <w:tcPr>
            <w:tcW w:w="1559" w:type="dxa"/>
          </w:tcPr>
          <w:p w14:paraId="25CEB27D" w14:textId="5C393856" w:rsidR="00C01DDF" w:rsidRPr="005561DE" w:rsidRDefault="00597756" w:rsidP="00777A2C">
            <w:pPr>
              <w:pStyle w:val="Tabletext"/>
              <w:jc w:val="left"/>
              <w:rPr>
                <w:rFonts w:eastAsia="Batang"/>
                <w:lang w:eastAsia="ko-KR"/>
              </w:rPr>
            </w:pPr>
            <w:r w:rsidRPr="005561DE">
              <w:rPr>
                <w:rFonts w:eastAsia="Batang"/>
                <w:lang w:eastAsia="ko-KR"/>
              </w:rPr>
              <w:t>Voir la ligne Données</w:t>
            </w:r>
          </w:p>
        </w:tc>
      </w:tr>
      <w:tr w:rsidR="00C01DDF" w:rsidRPr="005561DE" w14:paraId="52B3D093" w14:textId="77777777" w:rsidTr="00CC299A">
        <w:trPr>
          <w:cantSplit/>
          <w:jc w:val="center"/>
        </w:trPr>
        <w:tc>
          <w:tcPr>
            <w:tcW w:w="1778" w:type="dxa"/>
            <w:noWrap/>
          </w:tcPr>
          <w:p w14:paraId="5FA227A9" w14:textId="096E19AD" w:rsidR="00C01DDF" w:rsidRPr="005561DE" w:rsidRDefault="00C01DDF" w:rsidP="00777A2C">
            <w:pPr>
              <w:pStyle w:val="Tabletext"/>
              <w:jc w:val="left"/>
              <w:rPr>
                <w:rFonts w:eastAsia="Batang"/>
                <w:lang w:eastAsia="ko-KR"/>
              </w:rPr>
            </w:pPr>
            <w:r w:rsidRPr="005561DE">
              <w:rPr>
                <w:rFonts w:eastAsia="Batang"/>
                <w:lang w:eastAsia="ko-KR"/>
              </w:rPr>
              <w:t xml:space="preserve">Débit de données utile </w:t>
            </w:r>
            <w:r w:rsidR="00597756" w:rsidRPr="005561DE">
              <w:rPr>
                <w:rFonts w:eastAsia="Batang"/>
                <w:lang w:eastAsia="ko-KR"/>
              </w:rPr>
              <w:t xml:space="preserve">de crête </w:t>
            </w:r>
            <w:r w:rsidRPr="005561DE">
              <w:rPr>
                <w:rFonts w:eastAsia="Batang"/>
                <w:lang w:eastAsia="ko-KR"/>
              </w:rPr>
              <w:t>dans le sens aval</w:t>
            </w:r>
          </w:p>
        </w:tc>
        <w:tc>
          <w:tcPr>
            <w:tcW w:w="1621" w:type="dxa"/>
          </w:tcPr>
          <w:p w14:paraId="6AD87980" w14:textId="237558EE" w:rsidR="00C01DDF" w:rsidRPr="005561DE" w:rsidRDefault="00597756" w:rsidP="00777A2C">
            <w:pPr>
              <w:pStyle w:val="Tabletext"/>
              <w:jc w:val="left"/>
              <w:rPr>
                <w:rFonts w:eastAsia="Batang"/>
                <w:lang w:eastAsia="ko-KR"/>
              </w:rPr>
            </w:pPr>
            <w:r w:rsidRPr="005561DE">
              <w:rPr>
                <w:rFonts w:eastAsia="Batang"/>
                <w:lang w:eastAsia="ko-KR"/>
              </w:rPr>
              <w:t>Débit de données d'utilisateur maximal admissible en Gbit/s, Mbit/s ou kbit/s</w:t>
            </w:r>
          </w:p>
        </w:tc>
        <w:tc>
          <w:tcPr>
            <w:tcW w:w="1559" w:type="dxa"/>
          </w:tcPr>
          <w:p w14:paraId="0DBA0E0D" w14:textId="361B4886" w:rsidR="00C01DDF" w:rsidRPr="005561DE" w:rsidRDefault="00597756" w:rsidP="00777A2C">
            <w:pPr>
              <w:pStyle w:val="Tabletext"/>
              <w:jc w:val="left"/>
              <w:rPr>
                <w:rFonts w:eastAsia="Batang"/>
                <w:lang w:eastAsia="ko-KR"/>
              </w:rPr>
            </w:pPr>
            <w:r w:rsidRPr="005561DE">
              <w:rPr>
                <w:rFonts w:eastAsia="Batang"/>
                <w:lang w:eastAsia="ko-KR"/>
              </w:rPr>
              <w:t>Voir la ligne Données</w:t>
            </w:r>
          </w:p>
        </w:tc>
        <w:tc>
          <w:tcPr>
            <w:tcW w:w="1558" w:type="dxa"/>
          </w:tcPr>
          <w:p w14:paraId="35B9C797" w14:textId="305245C0" w:rsidR="00C01DDF" w:rsidRPr="005561DE" w:rsidRDefault="00597756" w:rsidP="00777A2C">
            <w:pPr>
              <w:pStyle w:val="Tabletext"/>
              <w:jc w:val="left"/>
              <w:rPr>
                <w:rFonts w:eastAsia="Batang"/>
                <w:lang w:eastAsia="ko-KR"/>
              </w:rPr>
            </w:pPr>
            <w:r w:rsidRPr="005561DE">
              <w:rPr>
                <w:rFonts w:eastAsia="Batang"/>
                <w:lang w:eastAsia="ko-KR"/>
              </w:rPr>
              <w:t>Voir la ligne Données</w:t>
            </w:r>
          </w:p>
        </w:tc>
        <w:tc>
          <w:tcPr>
            <w:tcW w:w="1559" w:type="dxa"/>
          </w:tcPr>
          <w:p w14:paraId="332AAE8B" w14:textId="4C23C808" w:rsidR="00C01DDF" w:rsidRPr="005561DE" w:rsidRDefault="00597756" w:rsidP="00777A2C">
            <w:pPr>
              <w:pStyle w:val="Tabletext"/>
              <w:jc w:val="left"/>
              <w:rPr>
                <w:rFonts w:eastAsia="Batang"/>
                <w:lang w:eastAsia="ko-KR"/>
              </w:rPr>
            </w:pPr>
            <w:r w:rsidRPr="005561DE">
              <w:rPr>
                <w:rFonts w:eastAsia="Batang"/>
                <w:lang w:eastAsia="ko-KR"/>
              </w:rPr>
              <w:t>Voir la ligne Données</w:t>
            </w:r>
          </w:p>
        </w:tc>
        <w:tc>
          <w:tcPr>
            <w:tcW w:w="1559" w:type="dxa"/>
          </w:tcPr>
          <w:p w14:paraId="0776D74D" w14:textId="709ACBBF" w:rsidR="00C01DDF" w:rsidRPr="005561DE" w:rsidRDefault="00597756" w:rsidP="00777A2C">
            <w:pPr>
              <w:pStyle w:val="Tabletext"/>
              <w:jc w:val="left"/>
              <w:rPr>
                <w:rFonts w:eastAsia="Batang"/>
                <w:lang w:eastAsia="ko-KR"/>
              </w:rPr>
            </w:pPr>
            <w:r w:rsidRPr="005561DE">
              <w:rPr>
                <w:rFonts w:eastAsia="Batang"/>
                <w:lang w:eastAsia="ko-KR"/>
              </w:rPr>
              <w:t>Voir la ligne Données</w:t>
            </w:r>
          </w:p>
        </w:tc>
        <w:tc>
          <w:tcPr>
            <w:tcW w:w="1560" w:type="dxa"/>
          </w:tcPr>
          <w:p w14:paraId="752E5F6A" w14:textId="48FA8A01" w:rsidR="00C01DDF" w:rsidRPr="005561DE" w:rsidRDefault="00597756" w:rsidP="00777A2C">
            <w:pPr>
              <w:pStyle w:val="Tabletext"/>
              <w:jc w:val="left"/>
              <w:rPr>
                <w:rFonts w:eastAsia="Batang"/>
                <w:lang w:eastAsia="ko-KR"/>
              </w:rPr>
            </w:pPr>
            <w:r w:rsidRPr="005561DE">
              <w:rPr>
                <w:rFonts w:eastAsia="Batang"/>
                <w:lang w:eastAsia="ko-KR"/>
              </w:rPr>
              <w:t>Voir la ligne Données</w:t>
            </w:r>
          </w:p>
        </w:tc>
        <w:tc>
          <w:tcPr>
            <w:tcW w:w="1559" w:type="dxa"/>
          </w:tcPr>
          <w:p w14:paraId="0F0F596D" w14:textId="1896A8DB" w:rsidR="00C01DDF" w:rsidRPr="005561DE" w:rsidRDefault="00597756" w:rsidP="00777A2C">
            <w:pPr>
              <w:pStyle w:val="Tabletext"/>
              <w:jc w:val="left"/>
              <w:rPr>
                <w:rFonts w:eastAsia="Batang"/>
                <w:lang w:eastAsia="ko-KR"/>
              </w:rPr>
            </w:pPr>
            <w:r w:rsidRPr="005561DE">
              <w:rPr>
                <w:rFonts w:eastAsia="Batang"/>
                <w:lang w:eastAsia="ko-KR"/>
              </w:rPr>
              <w:t>Voir la ligne Données</w:t>
            </w:r>
          </w:p>
        </w:tc>
        <w:tc>
          <w:tcPr>
            <w:tcW w:w="1559" w:type="dxa"/>
          </w:tcPr>
          <w:p w14:paraId="5AE65E12" w14:textId="201CBC1C" w:rsidR="00C01DDF" w:rsidRPr="005561DE" w:rsidRDefault="00597756" w:rsidP="00777A2C">
            <w:pPr>
              <w:pStyle w:val="Tabletext"/>
              <w:jc w:val="left"/>
              <w:rPr>
                <w:rFonts w:eastAsia="Batang"/>
                <w:lang w:eastAsia="ko-KR"/>
              </w:rPr>
            </w:pPr>
            <w:r w:rsidRPr="005561DE">
              <w:rPr>
                <w:rFonts w:eastAsia="Batang"/>
                <w:lang w:eastAsia="ko-KR"/>
              </w:rPr>
              <w:t>Voir la ligne Données</w:t>
            </w:r>
          </w:p>
        </w:tc>
      </w:tr>
      <w:tr w:rsidR="00C01DDF" w:rsidRPr="005561DE" w14:paraId="361B1C7C" w14:textId="77777777" w:rsidTr="00CC299A">
        <w:trPr>
          <w:cantSplit/>
          <w:jc w:val="center"/>
        </w:trPr>
        <w:tc>
          <w:tcPr>
            <w:tcW w:w="1778" w:type="dxa"/>
            <w:noWrap/>
          </w:tcPr>
          <w:p w14:paraId="2BC49C0E" w14:textId="1AB92C1C" w:rsidR="00C01DDF" w:rsidRPr="005561DE" w:rsidRDefault="00C01DDF" w:rsidP="00777A2C">
            <w:pPr>
              <w:pStyle w:val="Tabletext"/>
              <w:jc w:val="left"/>
              <w:rPr>
                <w:rFonts w:eastAsia="Batang"/>
                <w:lang w:eastAsia="ko-KR"/>
              </w:rPr>
            </w:pPr>
            <w:r w:rsidRPr="005561DE">
              <w:rPr>
                <w:rFonts w:eastAsia="Batang"/>
                <w:lang w:eastAsia="ko-KR"/>
              </w:rPr>
              <w:t>Normes pour les radiocommunica-tions publiques fonctionnant dans les bandes sans obligation de licence</w:t>
            </w:r>
          </w:p>
        </w:tc>
        <w:tc>
          <w:tcPr>
            <w:tcW w:w="1621" w:type="dxa"/>
          </w:tcPr>
          <w:p w14:paraId="30A3914A" w14:textId="2F1153C4" w:rsidR="00C01DDF" w:rsidRPr="005561DE" w:rsidRDefault="00C01DDF" w:rsidP="00777A2C">
            <w:pPr>
              <w:pStyle w:val="Tabletext"/>
              <w:jc w:val="left"/>
              <w:rPr>
                <w:rFonts w:eastAsia="Batang"/>
                <w:lang w:eastAsia="ko-KR"/>
              </w:rPr>
            </w:pPr>
            <w:r w:rsidRPr="005561DE">
              <w:rPr>
                <w:rFonts w:eastAsia="Batang"/>
                <w:lang w:eastAsia="ko-KR"/>
              </w:rPr>
              <w:t xml:space="preserve">GHz </w:t>
            </w:r>
            <w:r w:rsidR="00CD1F59" w:rsidRPr="005561DE">
              <w:rPr>
                <w:rFonts w:eastAsia="Batang"/>
                <w:lang w:eastAsia="ko-KR"/>
              </w:rPr>
              <w:t>sens aval</w:t>
            </w:r>
            <w:r w:rsidRPr="005561DE">
              <w:rPr>
                <w:rFonts w:eastAsia="Batang"/>
                <w:lang w:eastAsia="ko-KR"/>
              </w:rPr>
              <w:t>/</w:t>
            </w:r>
            <w:r w:rsidR="008876AA" w:rsidRPr="005561DE">
              <w:rPr>
                <w:rFonts w:eastAsia="Batang"/>
                <w:lang w:eastAsia="ko-KR"/>
              </w:rPr>
              <w:t>sens amont</w:t>
            </w:r>
          </w:p>
        </w:tc>
        <w:tc>
          <w:tcPr>
            <w:tcW w:w="1559" w:type="dxa"/>
          </w:tcPr>
          <w:p w14:paraId="0E09934F" w14:textId="6677B38E" w:rsidR="00C01DDF" w:rsidRPr="005561DE" w:rsidRDefault="00C01DDF" w:rsidP="00777A2C">
            <w:pPr>
              <w:pStyle w:val="Tabletext"/>
              <w:jc w:val="left"/>
              <w:rPr>
                <w:rFonts w:eastAsia="Batang"/>
                <w:lang w:eastAsia="ko-KR"/>
              </w:rPr>
            </w:pPr>
            <w:r w:rsidRPr="005561DE">
              <w:rPr>
                <w:rFonts w:eastAsia="Batang"/>
                <w:lang w:eastAsia="ko-KR"/>
              </w:rPr>
              <w:t xml:space="preserve">Peut être mise en </w:t>
            </w:r>
            <w:r w:rsidR="00B71324" w:rsidRPr="005561DE">
              <w:rPr>
                <w:rFonts w:eastAsia="Batang"/>
                <w:lang w:eastAsia="ko-KR"/>
              </w:rPr>
              <w:t>œuvre</w:t>
            </w:r>
            <w:r w:rsidRPr="005561DE">
              <w:rPr>
                <w:rFonts w:eastAsia="Batang"/>
                <w:lang w:eastAsia="ko-KR"/>
              </w:rPr>
              <w:t xml:space="preserve"> mais pas spécifiée actuellement</w:t>
            </w:r>
          </w:p>
        </w:tc>
        <w:tc>
          <w:tcPr>
            <w:tcW w:w="1558" w:type="dxa"/>
          </w:tcPr>
          <w:p w14:paraId="206505DB" w14:textId="03F6FF21" w:rsidR="00C01DDF" w:rsidRPr="005561DE" w:rsidRDefault="00C01DDF" w:rsidP="00777A2C">
            <w:pPr>
              <w:pStyle w:val="Tabletext"/>
              <w:jc w:val="left"/>
              <w:rPr>
                <w:rFonts w:eastAsia="Batang"/>
                <w:lang w:eastAsia="ko-KR"/>
              </w:rPr>
            </w:pPr>
            <w:r w:rsidRPr="005561DE">
              <w:rPr>
                <w:rFonts w:eastAsia="Batang"/>
                <w:lang w:eastAsia="ko-KR"/>
              </w:rPr>
              <w:t xml:space="preserve">Peut être mise en </w:t>
            </w:r>
            <w:r w:rsidR="00B71324" w:rsidRPr="005561DE">
              <w:rPr>
                <w:rFonts w:eastAsia="Batang"/>
                <w:lang w:eastAsia="ko-KR"/>
              </w:rPr>
              <w:t>œuvre</w:t>
            </w:r>
            <w:r w:rsidRPr="005561DE">
              <w:rPr>
                <w:rFonts w:eastAsia="Batang"/>
                <w:lang w:eastAsia="ko-KR"/>
              </w:rPr>
              <w:t xml:space="preserve"> mais pas spécifiée actuellement</w:t>
            </w:r>
          </w:p>
        </w:tc>
        <w:tc>
          <w:tcPr>
            <w:tcW w:w="1559" w:type="dxa"/>
          </w:tcPr>
          <w:p w14:paraId="5E9E7953" w14:textId="1060AD9E" w:rsidR="00C01DDF" w:rsidRPr="005561DE" w:rsidRDefault="00C01DDF" w:rsidP="00777A2C">
            <w:pPr>
              <w:pStyle w:val="Tabletext"/>
              <w:jc w:val="left"/>
              <w:rPr>
                <w:rFonts w:eastAsia="Batang"/>
                <w:lang w:eastAsia="ko-KR"/>
              </w:rPr>
            </w:pPr>
            <w:r w:rsidRPr="005561DE">
              <w:rPr>
                <w:rFonts w:eastAsia="Batang"/>
                <w:lang w:eastAsia="ko-KR"/>
              </w:rPr>
              <w:t xml:space="preserve">Peut être mise en </w:t>
            </w:r>
            <w:r w:rsidR="00B71324" w:rsidRPr="005561DE">
              <w:rPr>
                <w:rFonts w:eastAsia="Batang"/>
                <w:lang w:eastAsia="ko-KR"/>
              </w:rPr>
              <w:t>œuvre</w:t>
            </w:r>
            <w:r w:rsidRPr="005561DE">
              <w:rPr>
                <w:rFonts w:eastAsia="Batang"/>
                <w:lang w:eastAsia="ko-KR"/>
              </w:rPr>
              <w:t xml:space="preserve"> mais pas spécifiée actuellement</w:t>
            </w:r>
          </w:p>
        </w:tc>
        <w:tc>
          <w:tcPr>
            <w:tcW w:w="1559" w:type="dxa"/>
          </w:tcPr>
          <w:p w14:paraId="00A14C08" w14:textId="5B6F061E" w:rsidR="00C01DDF" w:rsidRPr="005561DE" w:rsidRDefault="00C01DDF" w:rsidP="00777A2C">
            <w:pPr>
              <w:pStyle w:val="Tabletext"/>
              <w:jc w:val="left"/>
              <w:rPr>
                <w:rFonts w:eastAsia="Batang"/>
                <w:lang w:eastAsia="ko-KR"/>
              </w:rPr>
            </w:pPr>
            <w:r w:rsidRPr="005561DE">
              <w:rPr>
                <w:rFonts w:eastAsia="Batang"/>
                <w:lang w:eastAsia="ko-KR"/>
              </w:rPr>
              <w:t xml:space="preserve">Peut être mise en </w:t>
            </w:r>
            <w:r w:rsidR="00B71324" w:rsidRPr="005561DE">
              <w:rPr>
                <w:rFonts w:eastAsia="Batang"/>
                <w:lang w:eastAsia="ko-KR"/>
              </w:rPr>
              <w:t>œuvre</w:t>
            </w:r>
            <w:r w:rsidRPr="005561DE">
              <w:rPr>
                <w:rFonts w:eastAsia="Batang"/>
                <w:lang w:eastAsia="ko-KR"/>
              </w:rPr>
              <w:t xml:space="preserve"> mais pas spécifiée actuellement</w:t>
            </w:r>
          </w:p>
        </w:tc>
        <w:tc>
          <w:tcPr>
            <w:tcW w:w="1560" w:type="dxa"/>
          </w:tcPr>
          <w:p w14:paraId="46EE9171" w14:textId="1BFDB262" w:rsidR="00C01DDF" w:rsidRPr="005561DE" w:rsidRDefault="00C01DDF" w:rsidP="00777A2C">
            <w:pPr>
              <w:pStyle w:val="Tabletext"/>
              <w:jc w:val="left"/>
              <w:rPr>
                <w:rFonts w:eastAsia="Batang"/>
                <w:lang w:eastAsia="ko-KR"/>
              </w:rPr>
            </w:pPr>
            <w:r w:rsidRPr="005561DE">
              <w:rPr>
                <w:rFonts w:eastAsia="Batang"/>
                <w:lang w:eastAsia="ko-KR"/>
              </w:rPr>
              <w:t>Oui (</w:t>
            </w:r>
            <w:r w:rsidR="00CD1F59" w:rsidRPr="005561DE">
              <w:rPr>
                <w:rFonts w:eastAsia="Batang"/>
                <w:lang w:eastAsia="ko-KR"/>
              </w:rPr>
              <w:t>accès facilité sous licence</w:t>
            </w:r>
            <w:r w:rsidRPr="005561DE">
              <w:rPr>
                <w:rFonts w:eastAsia="Batang"/>
                <w:lang w:eastAsia="ko-KR"/>
              </w:rPr>
              <w:t>)</w:t>
            </w:r>
          </w:p>
        </w:tc>
        <w:tc>
          <w:tcPr>
            <w:tcW w:w="1559" w:type="dxa"/>
          </w:tcPr>
          <w:p w14:paraId="494E8148" w14:textId="494DAD25" w:rsidR="00C01DDF" w:rsidRPr="005561DE" w:rsidRDefault="00C01DDF" w:rsidP="00777A2C">
            <w:pPr>
              <w:pStyle w:val="Tabletext"/>
              <w:jc w:val="left"/>
              <w:rPr>
                <w:rFonts w:eastAsia="Batang"/>
                <w:lang w:eastAsia="ko-KR"/>
              </w:rPr>
            </w:pPr>
            <w:r w:rsidRPr="005561DE">
              <w:rPr>
                <w:rFonts w:eastAsia="Batang"/>
                <w:lang w:eastAsia="ko-KR"/>
              </w:rPr>
              <w:t xml:space="preserve">Peut être mise en </w:t>
            </w:r>
            <w:r w:rsidR="00B71324" w:rsidRPr="005561DE">
              <w:rPr>
                <w:rFonts w:eastAsia="Batang"/>
                <w:lang w:eastAsia="ko-KR"/>
              </w:rPr>
              <w:t>œuvre</w:t>
            </w:r>
            <w:r w:rsidRPr="005561DE">
              <w:rPr>
                <w:rFonts w:eastAsia="Batang"/>
                <w:lang w:eastAsia="ko-KR"/>
              </w:rPr>
              <w:t xml:space="preserve"> mais pas spécifiée actuellement</w:t>
            </w:r>
          </w:p>
        </w:tc>
        <w:tc>
          <w:tcPr>
            <w:tcW w:w="1559" w:type="dxa"/>
          </w:tcPr>
          <w:p w14:paraId="63C2754E" w14:textId="2D0E218D" w:rsidR="00C01DDF" w:rsidRPr="005561DE" w:rsidRDefault="00C01DDF" w:rsidP="00777A2C">
            <w:pPr>
              <w:pStyle w:val="Tabletext"/>
              <w:jc w:val="left"/>
              <w:rPr>
                <w:rFonts w:eastAsia="Batang"/>
                <w:lang w:eastAsia="ko-KR"/>
              </w:rPr>
            </w:pPr>
            <w:r w:rsidRPr="005561DE">
              <w:rPr>
                <w:rFonts w:eastAsia="Batang"/>
                <w:lang w:eastAsia="ko-KR"/>
              </w:rPr>
              <w:t xml:space="preserve">Peut être mise en </w:t>
            </w:r>
            <w:r w:rsidR="00B71324" w:rsidRPr="005561DE">
              <w:rPr>
                <w:rFonts w:eastAsia="Batang"/>
                <w:lang w:eastAsia="ko-KR"/>
              </w:rPr>
              <w:t>œuvre</w:t>
            </w:r>
            <w:r w:rsidRPr="005561DE">
              <w:rPr>
                <w:rFonts w:eastAsia="Batang"/>
                <w:lang w:eastAsia="ko-KR"/>
              </w:rPr>
              <w:t xml:space="preserve"> mais pas spécifiée actuellement</w:t>
            </w:r>
          </w:p>
        </w:tc>
      </w:tr>
      <w:tr w:rsidR="004E01F1" w:rsidRPr="005561DE" w14:paraId="56D2FA55" w14:textId="77777777" w:rsidTr="00CC299A">
        <w:trPr>
          <w:cantSplit/>
          <w:jc w:val="center"/>
        </w:trPr>
        <w:tc>
          <w:tcPr>
            <w:tcW w:w="1778" w:type="dxa"/>
            <w:noWrap/>
          </w:tcPr>
          <w:p w14:paraId="7F7297C5" w14:textId="3E761907" w:rsidR="004E01F1" w:rsidRPr="005561DE" w:rsidRDefault="004E01F1" w:rsidP="00777A2C">
            <w:pPr>
              <w:pStyle w:val="Tabletext"/>
              <w:jc w:val="left"/>
              <w:rPr>
                <w:rFonts w:eastAsia="Batang"/>
                <w:lang w:eastAsia="ko-KR"/>
              </w:rPr>
            </w:pPr>
            <w:r w:rsidRPr="005561DE">
              <w:rPr>
                <w:rFonts w:eastAsia="Batang"/>
                <w:lang w:eastAsia="ko-KR"/>
              </w:rPr>
              <w:t>Normes pour les radiocommunica-tions publiques fonctionnant dans les bandes avec obligation de licence</w:t>
            </w:r>
          </w:p>
        </w:tc>
        <w:tc>
          <w:tcPr>
            <w:tcW w:w="1621" w:type="dxa"/>
          </w:tcPr>
          <w:p w14:paraId="6A355959" w14:textId="3BF83150" w:rsidR="004E01F1" w:rsidRPr="005561DE" w:rsidRDefault="004E01F1" w:rsidP="00777A2C">
            <w:pPr>
              <w:pStyle w:val="Tabletext"/>
              <w:jc w:val="left"/>
              <w:rPr>
                <w:rFonts w:eastAsia="Batang"/>
                <w:lang w:eastAsia="ko-KR"/>
              </w:rPr>
            </w:pPr>
            <w:r w:rsidRPr="005561DE">
              <w:rPr>
                <w:rFonts w:eastAsia="Batang"/>
                <w:lang w:eastAsia="ko-KR"/>
              </w:rPr>
              <w:t xml:space="preserve">GHz </w:t>
            </w:r>
            <w:r w:rsidR="00CD1F59" w:rsidRPr="005561DE">
              <w:rPr>
                <w:rFonts w:eastAsia="Batang"/>
                <w:lang w:eastAsia="ko-KR"/>
              </w:rPr>
              <w:t>sens aval</w:t>
            </w:r>
            <w:r w:rsidRPr="005561DE">
              <w:rPr>
                <w:rFonts w:eastAsia="Batang"/>
                <w:lang w:eastAsia="ko-KR"/>
              </w:rPr>
              <w:t>/</w:t>
            </w:r>
            <w:r w:rsidR="008876AA" w:rsidRPr="005561DE">
              <w:rPr>
                <w:rFonts w:eastAsia="Batang"/>
                <w:lang w:eastAsia="ko-KR"/>
              </w:rPr>
              <w:t>sens amont</w:t>
            </w:r>
          </w:p>
        </w:tc>
        <w:tc>
          <w:tcPr>
            <w:tcW w:w="1559" w:type="dxa"/>
          </w:tcPr>
          <w:p w14:paraId="1BB1A40B" w14:textId="0686F27A" w:rsidR="004E01F1" w:rsidRPr="005561DE" w:rsidRDefault="004E01F1" w:rsidP="00777A2C">
            <w:pPr>
              <w:pStyle w:val="Tabletext"/>
              <w:jc w:val="left"/>
              <w:rPr>
                <w:rFonts w:eastAsia="Batang"/>
                <w:lang w:eastAsia="ko-KR"/>
              </w:rPr>
            </w:pPr>
            <w:r w:rsidRPr="005561DE">
              <w:rPr>
                <w:rFonts w:eastAsia="Batang"/>
                <w:lang w:eastAsia="ko-KR"/>
              </w:rPr>
              <w:t>Bandes multiples conformément à 3GPP 45.005</w:t>
            </w:r>
          </w:p>
        </w:tc>
        <w:tc>
          <w:tcPr>
            <w:tcW w:w="1558" w:type="dxa"/>
          </w:tcPr>
          <w:p w14:paraId="08EF0561" w14:textId="76E0034F" w:rsidR="004E01F1" w:rsidRPr="005561DE" w:rsidRDefault="004E01F1" w:rsidP="00777A2C">
            <w:pPr>
              <w:pStyle w:val="Tabletext"/>
              <w:jc w:val="left"/>
              <w:rPr>
                <w:rFonts w:eastAsia="Batang"/>
                <w:lang w:eastAsia="ko-KR"/>
              </w:rPr>
            </w:pPr>
            <w:r w:rsidRPr="005561DE">
              <w:rPr>
                <w:rFonts w:eastAsia="Batang"/>
                <w:lang w:eastAsia="ko-KR"/>
              </w:rPr>
              <w:t>Bandes multiples conformément à 3GPP 45.005</w:t>
            </w:r>
          </w:p>
        </w:tc>
        <w:tc>
          <w:tcPr>
            <w:tcW w:w="1559" w:type="dxa"/>
          </w:tcPr>
          <w:p w14:paraId="54AE035F" w14:textId="3AAC4F4E" w:rsidR="004E01F1" w:rsidRPr="005561DE" w:rsidRDefault="004E01F1" w:rsidP="00777A2C">
            <w:pPr>
              <w:pStyle w:val="Tabletext"/>
              <w:jc w:val="left"/>
              <w:rPr>
                <w:rFonts w:eastAsia="Batang"/>
                <w:lang w:eastAsia="ko-KR"/>
              </w:rPr>
            </w:pPr>
            <w:r w:rsidRPr="005561DE">
              <w:rPr>
                <w:rFonts w:eastAsia="Batang"/>
                <w:lang w:eastAsia="ko-KR"/>
              </w:rPr>
              <w:t xml:space="preserve">Bandes multiples conformément à 3GPP </w:t>
            </w:r>
            <w:r w:rsidR="004F7217" w:rsidRPr="005561DE">
              <w:rPr>
                <w:rFonts w:eastAsia="Batang"/>
                <w:lang w:eastAsia="ko-KR"/>
              </w:rPr>
              <w:t>25</w:t>
            </w:r>
            <w:r w:rsidRPr="005561DE">
              <w:rPr>
                <w:rFonts w:eastAsia="Batang"/>
                <w:lang w:eastAsia="ko-KR"/>
              </w:rPr>
              <w:t>.</w:t>
            </w:r>
            <w:r w:rsidR="004F7217" w:rsidRPr="005561DE">
              <w:rPr>
                <w:rFonts w:eastAsia="Batang"/>
                <w:lang w:eastAsia="ko-KR"/>
              </w:rPr>
              <w:t>101</w:t>
            </w:r>
          </w:p>
        </w:tc>
        <w:tc>
          <w:tcPr>
            <w:tcW w:w="1559" w:type="dxa"/>
          </w:tcPr>
          <w:p w14:paraId="32C44900" w14:textId="517284C4" w:rsidR="004E01F1" w:rsidRPr="005561DE" w:rsidRDefault="004E01F1" w:rsidP="00777A2C">
            <w:pPr>
              <w:pStyle w:val="Tabletext"/>
              <w:jc w:val="left"/>
              <w:rPr>
                <w:rFonts w:eastAsia="Batang"/>
                <w:lang w:eastAsia="ko-KR"/>
              </w:rPr>
            </w:pPr>
            <w:r w:rsidRPr="005561DE">
              <w:rPr>
                <w:rFonts w:eastAsia="Batang"/>
                <w:lang w:eastAsia="ko-KR"/>
              </w:rPr>
              <w:t xml:space="preserve">Bandes multiples conformément à 3GPP </w:t>
            </w:r>
            <w:r w:rsidR="004F7217" w:rsidRPr="005561DE">
              <w:rPr>
                <w:rFonts w:eastAsia="Batang"/>
                <w:lang w:eastAsia="ko-KR"/>
              </w:rPr>
              <w:t>25</w:t>
            </w:r>
            <w:r w:rsidRPr="005561DE">
              <w:rPr>
                <w:rFonts w:eastAsia="Batang"/>
                <w:lang w:eastAsia="ko-KR"/>
              </w:rPr>
              <w:t>.</w:t>
            </w:r>
            <w:r w:rsidR="004F7217" w:rsidRPr="005561DE">
              <w:rPr>
                <w:rFonts w:eastAsia="Batang"/>
                <w:lang w:eastAsia="ko-KR"/>
              </w:rPr>
              <w:t>101</w:t>
            </w:r>
          </w:p>
        </w:tc>
        <w:tc>
          <w:tcPr>
            <w:tcW w:w="1560" w:type="dxa"/>
          </w:tcPr>
          <w:p w14:paraId="2F3157A6" w14:textId="10633DCC" w:rsidR="004E01F1" w:rsidRPr="005561DE" w:rsidRDefault="004E01F1" w:rsidP="00777A2C">
            <w:pPr>
              <w:pStyle w:val="Tabletext"/>
              <w:jc w:val="left"/>
              <w:rPr>
                <w:rFonts w:eastAsia="Batang"/>
                <w:lang w:eastAsia="ko-KR"/>
              </w:rPr>
            </w:pPr>
            <w:r w:rsidRPr="005561DE">
              <w:rPr>
                <w:rFonts w:eastAsia="Batang"/>
                <w:lang w:eastAsia="ko-KR"/>
              </w:rPr>
              <w:t>Bandes multiples conformément à 3GPP 36.101 et 36.104</w:t>
            </w:r>
          </w:p>
        </w:tc>
        <w:tc>
          <w:tcPr>
            <w:tcW w:w="1559" w:type="dxa"/>
          </w:tcPr>
          <w:p w14:paraId="12FC3C32" w14:textId="0B483C69" w:rsidR="004E01F1" w:rsidRPr="005561DE" w:rsidRDefault="004E01F1" w:rsidP="00777A2C">
            <w:pPr>
              <w:pStyle w:val="Tabletext"/>
              <w:jc w:val="left"/>
              <w:rPr>
                <w:rFonts w:eastAsia="Batang"/>
                <w:lang w:eastAsia="ko-KR"/>
              </w:rPr>
            </w:pPr>
            <w:r w:rsidRPr="005561DE">
              <w:rPr>
                <w:rFonts w:eastAsia="Batang"/>
                <w:lang w:eastAsia="ko-KR"/>
              </w:rPr>
              <w:t>Bandes multiples conformément à 3GPP 36.101 et 36.104</w:t>
            </w:r>
          </w:p>
        </w:tc>
        <w:tc>
          <w:tcPr>
            <w:tcW w:w="1559" w:type="dxa"/>
          </w:tcPr>
          <w:p w14:paraId="719E092D" w14:textId="6D42505F" w:rsidR="004E01F1" w:rsidRPr="005561DE" w:rsidRDefault="004E01F1" w:rsidP="00777A2C">
            <w:pPr>
              <w:pStyle w:val="Tabletext"/>
              <w:jc w:val="left"/>
              <w:rPr>
                <w:rFonts w:eastAsia="Batang"/>
                <w:lang w:eastAsia="ko-KR"/>
              </w:rPr>
            </w:pPr>
            <w:r w:rsidRPr="005561DE">
              <w:rPr>
                <w:rFonts w:eastAsia="Batang"/>
                <w:lang w:eastAsia="ko-KR"/>
              </w:rPr>
              <w:t>Bandes multiples conformément à 3GPP 36.101 et 36.104</w:t>
            </w:r>
          </w:p>
        </w:tc>
      </w:tr>
    </w:tbl>
    <w:p w14:paraId="3E31930A" w14:textId="77777777" w:rsidR="004E01F1" w:rsidRPr="005561DE" w:rsidRDefault="004E01F1" w:rsidP="00777A2C">
      <w:pPr>
        <w:tabs>
          <w:tab w:val="clear" w:pos="794"/>
          <w:tab w:val="clear" w:pos="1191"/>
          <w:tab w:val="clear" w:pos="1588"/>
          <w:tab w:val="clear" w:pos="1985"/>
        </w:tabs>
        <w:overflowPunct/>
        <w:autoSpaceDE/>
        <w:autoSpaceDN/>
        <w:adjustRightInd/>
        <w:spacing w:before="0"/>
        <w:jc w:val="left"/>
        <w:textAlignment w:val="auto"/>
      </w:pPr>
      <w:r w:rsidRPr="005561DE">
        <w:br w:type="page"/>
      </w:r>
    </w:p>
    <w:p w14:paraId="45A2540E" w14:textId="77777777" w:rsidR="004E01F1" w:rsidRPr="005561DE" w:rsidRDefault="004E01F1" w:rsidP="00777A2C">
      <w:pPr>
        <w:pStyle w:val="TableNo"/>
      </w:pPr>
      <w:r w:rsidRPr="005561DE">
        <w:t>TABLEAU A1.7 (</w:t>
      </w:r>
      <w:r w:rsidRPr="005561DE">
        <w:rPr>
          <w:i/>
          <w:iCs/>
        </w:rPr>
        <w:t>suite</w:t>
      </w:r>
      <w:r w:rsidRPr="005561DE">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5"/>
        <w:gridCol w:w="1646"/>
        <w:gridCol w:w="1582"/>
        <w:gridCol w:w="1502"/>
        <w:gridCol w:w="1502"/>
        <w:gridCol w:w="1661"/>
        <w:gridCol w:w="1587"/>
        <w:gridCol w:w="1587"/>
        <w:gridCol w:w="1587"/>
      </w:tblGrid>
      <w:tr w:rsidR="00394852" w:rsidRPr="005561DE" w14:paraId="48CE523C" w14:textId="77777777" w:rsidTr="00CC299A">
        <w:trPr>
          <w:cantSplit/>
          <w:jc w:val="center"/>
        </w:trPr>
        <w:tc>
          <w:tcPr>
            <w:tcW w:w="1778" w:type="dxa"/>
            <w:noWrap/>
            <w:vAlign w:val="center"/>
          </w:tcPr>
          <w:p w14:paraId="79451511" w14:textId="16CF37B9" w:rsidR="00394852" w:rsidRPr="005561DE" w:rsidRDefault="00394852" w:rsidP="00777A2C">
            <w:pPr>
              <w:pStyle w:val="Tablehead"/>
              <w:rPr>
                <w:rFonts w:eastAsia="Batang"/>
                <w:lang w:eastAsia="ko-KR"/>
              </w:rPr>
            </w:pPr>
            <w:r w:rsidRPr="005561DE">
              <w:rPr>
                <w:rFonts w:eastAsia="Batang"/>
              </w:rPr>
              <w:t>Caractéristiques de la fonctionnalité</w:t>
            </w:r>
          </w:p>
        </w:tc>
        <w:tc>
          <w:tcPr>
            <w:tcW w:w="1621" w:type="dxa"/>
            <w:vAlign w:val="center"/>
          </w:tcPr>
          <w:p w14:paraId="6A46165F" w14:textId="661A3705" w:rsidR="00394852" w:rsidRPr="005561DE" w:rsidRDefault="00394852" w:rsidP="00777A2C">
            <w:pPr>
              <w:pStyle w:val="Tablehead"/>
              <w:rPr>
                <w:rFonts w:eastAsia="Batang"/>
                <w:lang w:eastAsia="ko-KR"/>
              </w:rPr>
            </w:pPr>
            <w:r w:rsidRPr="005561DE">
              <w:rPr>
                <w:rFonts w:eastAsia="Batang"/>
              </w:rPr>
              <w:t>Unité de mesure</w:t>
            </w:r>
          </w:p>
        </w:tc>
        <w:tc>
          <w:tcPr>
            <w:tcW w:w="1559" w:type="dxa"/>
            <w:vAlign w:val="center"/>
          </w:tcPr>
          <w:p w14:paraId="1DD53B9E" w14:textId="05A018CE" w:rsidR="00394852" w:rsidRPr="005561DE" w:rsidRDefault="00394852" w:rsidP="00777A2C">
            <w:pPr>
              <w:pStyle w:val="Tablehead"/>
              <w:rPr>
                <w:rFonts w:eastAsia="Batang"/>
                <w:lang w:eastAsia="ko-KR"/>
              </w:rPr>
            </w:pPr>
            <w:r w:rsidRPr="005561DE">
              <w:rPr>
                <w:rFonts w:eastAsia="Batang"/>
              </w:rPr>
              <w:t>GSM/EDGE</w:t>
            </w:r>
          </w:p>
        </w:tc>
        <w:tc>
          <w:tcPr>
            <w:tcW w:w="1480" w:type="dxa"/>
            <w:vAlign w:val="center"/>
          </w:tcPr>
          <w:p w14:paraId="185CCE9A" w14:textId="7711E493" w:rsidR="00394852" w:rsidRPr="005561DE" w:rsidRDefault="00394852" w:rsidP="00777A2C">
            <w:pPr>
              <w:pStyle w:val="Tablehead"/>
              <w:rPr>
                <w:rFonts w:eastAsia="Batang"/>
                <w:lang w:eastAsia="ko-KR"/>
              </w:rPr>
            </w:pPr>
            <w:r w:rsidRPr="005561DE">
              <w:rPr>
                <w:rFonts w:eastAsia="Batang"/>
              </w:rPr>
              <w:t>EC-GSM-IoT</w:t>
            </w:r>
          </w:p>
        </w:tc>
        <w:tc>
          <w:tcPr>
            <w:tcW w:w="1480" w:type="dxa"/>
            <w:vAlign w:val="center"/>
          </w:tcPr>
          <w:p w14:paraId="3B6EB83F" w14:textId="77A6A24B" w:rsidR="00394852" w:rsidRPr="005561DE" w:rsidRDefault="00394852" w:rsidP="00777A2C">
            <w:pPr>
              <w:pStyle w:val="Tablehead"/>
              <w:rPr>
                <w:rFonts w:eastAsia="Batang"/>
                <w:lang w:eastAsia="ko-KR"/>
              </w:rPr>
            </w:pPr>
            <w:r w:rsidRPr="005561DE">
              <w:rPr>
                <w:rFonts w:eastAsia="Batang"/>
              </w:rPr>
              <w:t>UMTS</w:t>
            </w:r>
          </w:p>
        </w:tc>
        <w:tc>
          <w:tcPr>
            <w:tcW w:w="1637" w:type="dxa"/>
            <w:vAlign w:val="center"/>
          </w:tcPr>
          <w:p w14:paraId="219F1B9C" w14:textId="627A7C50" w:rsidR="00394852" w:rsidRPr="005561DE" w:rsidRDefault="00394852" w:rsidP="00777A2C">
            <w:pPr>
              <w:pStyle w:val="Tablehead"/>
              <w:rPr>
                <w:rFonts w:eastAsia="Batang"/>
                <w:lang w:eastAsia="ko-KR"/>
              </w:rPr>
            </w:pPr>
            <w:r w:rsidRPr="005561DE">
              <w:rPr>
                <w:rFonts w:eastAsia="Batang"/>
              </w:rPr>
              <w:t>HSPA+</w:t>
            </w:r>
          </w:p>
        </w:tc>
        <w:tc>
          <w:tcPr>
            <w:tcW w:w="1564" w:type="dxa"/>
            <w:vAlign w:val="center"/>
          </w:tcPr>
          <w:p w14:paraId="6FF2F787" w14:textId="67881FE3" w:rsidR="00394852" w:rsidRPr="005561DE" w:rsidRDefault="00394852" w:rsidP="00777A2C">
            <w:pPr>
              <w:pStyle w:val="Tablehead"/>
              <w:rPr>
                <w:rFonts w:eastAsia="Batang"/>
                <w:lang w:eastAsia="ko-KR"/>
              </w:rPr>
            </w:pPr>
            <w:r w:rsidRPr="005561DE">
              <w:rPr>
                <w:rFonts w:eastAsia="Batang"/>
              </w:rPr>
              <w:t>LTE Advanced Pro</w:t>
            </w:r>
          </w:p>
        </w:tc>
        <w:tc>
          <w:tcPr>
            <w:tcW w:w="1564" w:type="dxa"/>
            <w:vAlign w:val="center"/>
          </w:tcPr>
          <w:p w14:paraId="570ED74C" w14:textId="5F31A151" w:rsidR="00394852" w:rsidRPr="005561DE" w:rsidRDefault="00394852" w:rsidP="00777A2C">
            <w:pPr>
              <w:pStyle w:val="Tablehead"/>
              <w:rPr>
                <w:rFonts w:eastAsia="Batang"/>
                <w:lang w:eastAsia="ko-KR"/>
              </w:rPr>
            </w:pPr>
            <w:r w:rsidRPr="005561DE">
              <w:rPr>
                <w:rFonts w:eastAsia="Batang"/>
              </w:rPr>
              <w:t>eMTC</w:t>
            </w:r>
          </w:p>
        </w:tc>
        <w:tc>
          <w:tcPr>
            <w:tcW w:w="1564" w:type="dxa"/>
            <w:vAlign w:val="center"/>
          </w:tcPr>
          <w:p w14:paraId="6F66761E" w14:textId="2DDD22B7" w:rsidR="00394852" w:rsidRPr="005561DE" w:rsidRDefault="00394852" w:rsidP="00777A2C">
            <w:pPr>
              <w:pStyle w:val="Tablehead"/>
              <w:rPr>
                <w:rFonts w:eastAsia="Batang"/>
                <w:lang w:eastAsia="ko-KR"/>
              </w:rPr>
            </w:pPr>
            <w:r w:rsidRPr="005561DE">
              <w:rPr>
                <w:rFonts w:eastAsia="Batang"/>
              </w:rPr>
              <w:t>NB-IoT</w:t>
            </w:r>
          </w:p>
        </w:tc>
      </w:tr>
      <w:tr w:rsidR="001B060A" w:rsidRPr="005561DE" w14:paraId="101426F7" w14:textId="77777777" w:rsidTr="00CC299A">
        <w:trPr>
          <w:cantSplit/>
          <w:jc w:val="center"/>
        </w:trPr>
        <w:tc>
          <w:tcPr>
            <w:tcW w:w="1778" w:type="dxa"/>
            <w:noWrap/>
          </w:tcPr>
          <w:p w14:paraId="78ACC0A6" w14:textId="6EB1A09E" w:rsidR="001B060A" w:rsidRPr="005561DE" w:rsidRDefault="001B060A" w:rsidP="00777A2C">
            <w:pPr>
              <w:pStyle w:val="Tabletext"/>
              <w:jc w:val="left"/>
              <w:rPr>
                <w:rFonts w:eastAsia="Batang"/>
                <w:lang w:eastAsia="ko-KR"/>
              </w:rPr>
            </w:pPr>
            <w:r w:rsidRPr="005561DE">
              <w:rPr>
                <w:rFonts w:eastAsia="Batang"/>
                <w:lang w:eastAsia="ko-KR"/>
              </w:rPr>
              <w:t>Normes pour les radiocommunica-tions privées fonctionnant dans les bandes avec obligation de licence</w:t>
            </w:r>
          </w:p>
        </w:tc>
        <w:tc>
          <w:tcPr>
            <w:tcW w:w="1621" w:type="dxa"/>
          </w:tcPr>
          <w:p w14:paraId="166797AB" w14:textId="3BA747EF" w:rsidR="001B060A" w:rsidRPr="005561DE" w:rsidRDefault="001B060A" w:rsidP="00777A2C">
            <w:pPr>
              <w:pStyle w:val="Tabletext"/>
              <w:jc w:val="left"/>
              <w:rPr>
                <w:rFonts w:eastAsia="Batang"/>
                <w:lang w:eastAsia="ko-KR"/>
              </w:rPr>
            </w:pPr>
            <w:r w:rsidRPr="005561DE">
              <w:rPr>
                <w:rFonts w:eastAsia="Batang"/>
                <w:lang w:eastAsia="ko-KR"/>
              </w:rPr>
              <w:t xml:space="preserve">GHz </w:t>
            </w:r>
            <w:r w:rsidR="00CD1F59" w:rsidRPr="005561DE">
              <w:rPr>
                <w:rFonts w:eastAsia="Batang"/>
                <w:lang w:eastAsia="ko-KR"/>
              </w:rPr>
              <w:t>sens aval</w:t>
            </w:r>
            <w:r w:rsidRPr="005561DE">
              <w:rPr>
                <w:rFonts w:eastAsia="Batang"/>
                <w:lang w:eastAsia="ko-KR"/>
              </w:rPr>
              <w:t>/</w:t>
            </w:r>
            <w:r w:rsidR="008876AA" w:rsidRPr="005561DE">
              <w:rPr>
                <w:rFonts w:eastAsia="Batang"/>
                <w:lang w:eastAsia="ko-KR"/>
              </w:rPr>
              <w:t>sens amont</w:t>
            </w:r>
          </w:p>
        </w:tc>
        <w:tc>
          <w:tcPr>
            <w:tcW w:w="1559" w:type="dxa"/>
          </w:tcPr>
          <w:p w14:paraId="1F323C3C" w14:textId="7C9A30CF" w:rsidR="001B060A" w:rsidRPr="005561DE" w:rsidRDefault="001B060A" w:rsidP="00777A2C">
            <w:pPr>
              <w:pStyle w:val="Tabletext"/>
              <w:jc w:val="left"/>
              <w:rPr>
                <w:rFonts w:eastAsia="Batang"/>
                <w:lang w:eastAsia="ko-KR"/>
              </w:rPr>
            </w:pPr>
            <w:r w:rsidRPr="005561DE">
              <w:rPr>
                <w:rFonts w:eastAsia="Batang"/>
                <w:lang w:eastAsia="ko-KR"/>
              </w:rPr>
              <w:t xml:space="preserve">Peut être mise en </w:t>
            </w:r>
            <w:r w:rsidR="00B71324" w:rsidRPr="005561DE">
              <w:rPr>
                <w:rFonts w:eastAsia="Batang"/>
                <w:lang w:eastAsia="ko-KR"/>
              </w:rPr>
              <w:t>œuvre</w:t>
            </w:r>
            <w:r w:rsidRPr="005561DE">
              <w:rPr>
                <w:rFonts w:eastAsia="Batang"/>
                <w:lang w:eastAsia="ko-KR"/>
              </w:rPr>
              <w:t xml:space="preserve"> mais pas spécifiée actuellement</w:t>
            </w:r>
          </w:p>
        </w:tc>
        <w:tc>
          <w:tcPr>
            <w:tcW w:w="1480" w:type="dxa"/>
          </w:tcPr>
          <w:p w14:paraId="653D9DB7" w14:textId="6440414F" w:rsidR="001B060A" w:rsidRPr="005561DE" w:rsidRDefault="001B060A" w:rsidP="00777A2C">
            <w:pPr>
              <w:pStyle w:val="Tabletext"/>
              <w:jc w:val="left"/>
              <w:rPr>
                <w:rFonts w:eastAsia="Batang"/>
                <w:lang w:eastAsia="ko-KR"/>
              </w:rPr>
            </w:pPr>
            <w:r w:rsidRPr="005561DE">
              <w:rPr>
                <w:rFonts w:eastAsia="Batang"/>
                <w:lang w:eastAsia="ko-KR"/>
              </w:rPr>
              <w:t xml:space="preserve">Peut être mise en </w:t>
            </w:r>
            <w:r w:rsidR="00B71324" w:rsidRPr="005561DE">
              <w:rPr>
                <w:rFonts w:eastAsia="Batang"/>
                <w:lang w:eastAsia="ko-KR"/>
              </w:rPr>
              <w:t>œuvre</w:t>
            </w:r>
            <w:r w:rsidRPr="005561DE">
              <w:rPr>
                <w:rFonts w:eastAsia="Batang"/>
                <w:lang w:eastAsia="ko-KR"/>
              </w:rPr>
              <w:t xml:space="preserve"> mais pas spécifiée actuellement</w:t>
            </w:r>
          </w:p>
        </w:tc>
        <w:tc>
          <w:tcPr>
            <w:tcW w:w="1480" w:type="dxa"/>
          </w:tcPr>
          <w:p w14:paraId="07D8601B" w14:textId="56365493" w:rsidR="001B060A" w:rsidRPr="005561DE" w:rsidRDefault="001B060A" w:rsidP="00777A2C">
            <w:pPr>
              <w:pStyle w:val="Tabletext"/>
              <w:jc w:val="left"/>
              <w:rPr>
                <w:rFonts w:eastAsia="Batang"/>
                <w:lang w:eastAsia="ko-KR"/>
              </w:rPr>
            </w:pPr>
            <w:r w:rsidRPr="005561DE">
              <w:rPr>
                <w:rFonts w:eastAsia="Batang"/>
                <w:lang w:eastAsia="ko-KR"/>
              </w:rPr>
              <w:t xml:space="preserve">Peut être mise en </w:t>
            </w:r>
            <w:r w:rsidR="00B71324" w:rsidRPr="005561DE">
              <w:rPr>
                <w:rFonts w:eastAsia="Batang"/>
                <w:lang w:eastAsia="ko-KR"/>
              </w:rPr>
              <w:t>œuvre</w:t>
            </w:r>
            <w:r w:rsidRPr="005561DE">
              <w:rPr>
                <w:rFonts w:eastAsia="Batang"/>
                <w:lang w:eastAsia="ko-KR"/>
              </w:rPr>
              <w:t xml:space="preserve"> mais pas spécifiée actuellement</w:t>
            </w:r>
          </w:p>
        </w:tc>
        <w:tc>
          <w:tcPr>
            <w:tcW w:w="1637" w:type="dxa"/>
          </w:tcPr>
          <w:p w14:paraId="12EBB17F" w14:textId="64138F48" w:rsidR="001B060A" w:rsidRPr="005561DE" w:rsidRDefault="001B060A" w:rsidP="00777A2C">
            <w:pPr>
              <w:pStyle w:val="Tabletext"/>
              <w:jc w:val="left"/>
              <w:rPr>
                <w:rFonts w:eastAsia="Batang"/>
                <w:lang w:eastAsia="ko-KR"/>
              </w:rPr>
            </w:pPr>
            <w:r w:rsidRPr="005561DE">
              <w:rPr>
                <w:rFonts w:eastAsia="Batang"/>
                <w:lang w:eastAsia="ko-KR"/>
              </w:rPr>
              <w:t xml:space="preserve">Peut être mise en </w:t>
            </w:r>
            <w:r w:rsidR="00B71324" w:rsidRPr="005561DE">
              <w:rPr>
                <w:rFonts w:eastAsia="Batang"/>
                <w:lang w:eastAsia="ko-KR"/>
              </w:rPr>
              <w:t>œuvre</w:t>
            </w:r>
            <w:r w:rsidRPr="005561DE">
              <w:rPr>
                <w:rFonts w:eastAsia="Batang"/>
                <w:lang w:eastAsia="ko-KR"/>
              </w:rPr>
              <w:t xml:space="preserve"> mais pas spécifiée actuellement</w:t>
            </w:r>
          </w:p>
        </w:tc>
        <w:tc>
          <w:tcPr>
            <w:tcW w:w="1564" w:type="dxa"/>
          </w:tcPr>
          <w:p w14:paraId="770505C3" w14:textId="32FDED6D" w:rsidR="001B060A" w:rsidRPr="005561DE" w:rsidRDefault="001B060A" w:rsidP="00777A2C">
            <w:pPr>
              <w:pStyle w:val="Tabletext"/>
              <w:jc w:val="left"/>
              <w:rPr>
                <w:rFonts w:eastAsia="Batang"/>
                <w:lang w:eastAsia="ko-KR"/>
              </w:rPr>
            </w:pPr>
            <w:r w:rsidRPr="005561DE">
              <w:rPr>
                <w:rFonts w:eastAsia="Batang"/>
                <w:lang w:eastAsia="ko-KR"/>
              </w:rPr>
              <w:t>Oui, y compris avec fonction «push to talk» (communication vocale instantanée) et technologie directe de dispositif à dispositif.</w:t>
            </w:r>
          </w:p>
        </w:tc>
        <w:tc>
          <w:tcPr>
            <w:tcW w:w="1564" w:type="dxa"/>
          </w:tcPr>
          <w:p w14:paraId="16BB05A0" w14:textId="68695EF1" w:rsidR="001B060A" w:rsidRPr="005561DE" w:rsidRDefault="001B060A" w:rsidP="00777A2C">
            <w:pPr>
              <w:pStyle w:val="Tabletext"/>
              <w:jc w:val="left"/>
              <w:rPr>
                <w:rFonts w:eastAsia="Batang"/>
                <w:lang w:eastAsia="ko-KR"/>
              </w:rPr>
            </w:pPr>
            <w:r w:rsidRPr="005561DE">
              <w:rPr>
                <w:rFonts w:eastAsia="Batang"/>
                <w:lang w:eastAsia="ko-KR"/>
              </w:rPr>
              <w:t xml:space="preserve">Peut être mise en </w:t>
            </w:r>
            <w:r w:rsidR="00B71324" w:rsidRPr="005561DE">
              <w:rPr>
                <w:rFonts w:eastAsia="Batang"/>
                <w:lang w:eastAsia="ko-KR"/>
              </w:rPr>
              <w:t>œuvre</w:t>
            </w:r>
            <w:r w:rsidRPr="005561DE">
              <w:rPr>
                <w:rFonts w:eastAsia="Batang"/>
                <w:lang w:eastAsia="ko-KR"/>
              </w:rPr>
              <w:t xml:space="preserve"> mais pas spécifiée actuellement</w:t>
            </w:r>
          </w:p>
        </w:tc>
        <w:tc>
          <w:tcPr>
            <w:tcW w:w="1564" w:type="dxa"/>
          </w:tcPr>
          <w:p w14:paraId="1FD3814D" w14:textId="6A4058C7" w:rsidR="001B060A" w:rsidRPr="005561DE" w:rsidRDefault="001B060A" w:rsidP="00777A2C">
            <w:pPr>
              <w:pStyle w:val="Tabletext"/>
              <w:jc w:val="left"/>
              <w:rPr>
                <w:rFonts w:eastAsia="Batang"/>
                <w:lang w:eastAsia="ko-KR"/>
              </w:rPr>
            </w:pPr>
            <w:r w:rsidRPr="005561DE">
              <w:rPr>
                <w:rFonts w:eastAsia="Batang"/>
                <w:lang w:eastAsia="ko-KR"/>
              </w:rPr>
              <w:t xml:space="preserve">Peut être mise en </w:t>
            </w:r>
            <w:r w:rsidR="00B71324" w:rsidRPr="005561DE">
              <w:rPr>
                <w:rFonts w:eastAsia="Batang"/>
                <w:lang w:eastAsia="ko-KR"/>
              </w:rPr>
              <w:t>œuvre</w:t>
            </w:r>
            <w:r w:rsidRPr="005561DE">
              <w:rPr>
                <w:rFonts w:eastAsia="Batang"/>
                <w:lang w:eastAsia="ko-KR"/>
              </w:rPr>
              <w:t xml:space="preserve"> mais pas spécifiée actuellement</w:t>
            </w:r>
          </w:p>
        </w:tc>
      </w:tr>
      <w:tr w:rsidR="001B060A" w:rsidRPr="005561DE" w14:paraId="6DC373BD" w14:textId="77777777" w:rsidTr="00CC299A">
        <w:trPr>
          <w:cantSplit/>
          <w:jc w:val="center"/>
        </w:trPr>
        <w:tc>
          <w:tcPr>
            <w:tcW w:w="1778" w:type="dxa"/>
            <w:noWrap/>
          </w:tcPr>
          <w:p w14:paraId="5BB8B4BE" w14:textId="3A24FB12" w:rsidR="001B060A" w:rsidRPr="005561DE" w:rsidRDefault="001B060A" w:rsidP="00777A2C">
            <w:pPr>
              <w:pStyle w:val="Tabletext"/>
              <w:jc w:val="left"/>
              <w:rPr>
                <w:rFonts w:eastAsia="Batang"/>
                <w:lang w:eastAsia="ko-KR"/>
              </w:rPr>
            </w:pPr>
            <w:r w:rsidRPr="005561DE">
              <w:rPr>
                <w:rFonts w:eastAsia="Batang"/>
                <w:lang w:eastAsia="ko-KR"/>
              </w:rPr>
              <w:t>Méthode duplex</w:t>
            </w:r>
          </w:p>
        </w:tc>
        <w:tc>
          <w:tcPr>
            <w:tcW w:w="1621" w:type="dxa"/>
          </w:tcPr>
          <w:p w14:paraId="57FAB9DC" w14:textId="37C0B995" w:rsidR="001B060A" w:rsidRPr="005561DE" w:rsidRDefault="001B060A" w:rsidP="00777A2C">
            <w:pPr>
              <w:pStyle w:val="Tabletext"/>
              <w:jc w:val="left"/>
              <w:rPr>
                <w:rFonts w:eastAsia="Batang"/>
                <w:lang w:eastAsia="ko-KR"/>
              </w:rPr>
            </w:pPr>
            <w:r w:rsidRPr="005561DE">
              <w:rPr>
                <w:rFonts w:eastAsia="Batang"/>
                <w:lang w:eastAsia="ko-KR"/>
              </w:rPr>
              <w:t>DRT/DRF</w:t>
            </w:r>
          </w:p>
        </w:tc>
        <w:tc>
          <w:tcPr>
            <w:tcW w:w="1559" w:type="dxa"/>
          </w:tcPr>
          <w:p w14:paraId="48B91FC9" w14:textId="6EE83DD4" w:rsidR="001B060A" w:rsidRPr="005561DE" w:rsidRDefault="001B060A" w:rsidP="00777A2C">
            <w:pPr>
              <w:pStyle w:val="Tabletext"/>
              <w:jc w:val="left"/>
              <w:rPr>
                <w:rFonts w:eastAsia="Batang"/>
                <w:lang w:eastAsia="ko-KR"/>
              </w:rPr>
            </w:pPr>
            <w:r w:rsidRPr="005561DE">
              <w:rPr>
                <w:rFonts w:eastAsia="Batang"/>
                <w:lang w:eastAsia="ko-KR"/>
              </w:rPr>
              <w:t>DRF</w:t>
            </w:r>
            <w:r w:rsidR="00CD1F59" w:rsidRPr="005561DE">
              <w:rPr>
                <w:rFonts w:eastAsia="Batang"/>
                <w:lang w:eastAsia="ko-KR"/>
              </w:rPr>
              <w:t xml:space="preserve"> semi</w:t>
            </w:r>
            <w:r w:rsidR="001202EC" w:rsidRPr="005561DE">
              <w:rPr>
                <w:rFonts w:eastAsia="Batang"/>
                <w:lang w:eastAsia="ko-KR"/>
              </w:rPr>
              <w:noBreakHyphen/>
            </w:r>
            <w:r w:rsidR="00CD1F59" w:rsidRPr="005561DE">
              <w:rPr>
                <w:rFonts w:eastAsia="Batang"/>
                <w:lang w:eastAsia="ko-KR"/>
              </w:rPr>
              <w:t>duplex</w:t>
            </w:r>
          </w:p>
        </w:tc>
        <w:tc>
          <w:tcPr>
            <w:tcW w:w="1480" w:type="dxa"/>
          </w:tcPr>
          <w:p w14:paraId="01054D52" w14:textId="59435FAE" w:rsidR="001B060A" w:rsidRPr="005561DE" w:rsidRDefault="00CD1F59" w:rsidP="00777A2C">
            <w:pPr>
              <w:pStyle w:val="Tabletext"/>
              <w:jc w:val="left"/>
              <w:rPr>
                <w:rFonts w:eastAsia="Batang"/>
                <w:lang w:eastAsia="ko-KR"/>
              </w:rPr>
            </w:pPr>
            <w:r w:rsidRPr="005561DE">
              <w:rPr>
                <w:rFonts w:eastAsia="Batang"/>
                <w:lang w:eastAsia="ko-KR"/>
              </w:rPr>
              <w:t>DRF semi</w:t>
            </w:r>
            <w:r w:rsidR="001202EC" w:rsidRPr="005561DE">
              <w:rPr>
                <w:rFonts w:eastAsia="Batang"/>
                <w:lang w:eastAsia="ko-KR"/>
              </w:rPr>
              <w:noBreakHyphen/>
            </w:r>
            <w:r w:rsidRPr="005561DE">
              <w:rPr>
                <w:rFonts w:eastAsia="Batang"/>
                <w:lang w:eastAsia="ko-KR"/>
              </w:rPr>
              <w:t>duplex</w:t>
            </w:r>
          </w:p>
        </w:tc>
        <w:tc>
          <w:tcPr>
            <w:tcW w:w="1480" w:type="dxa"/>
          </w:tcPr>
          <w:p w14:paraId="4373FA76" w14:textId="3A4288BA" w:rsidR="001B060A" w:rsidRPr="005561DE" w:rsidRDefault="001B060A" w:rsidP="00777A2C">
            <w:pPr>
              <w:pStyle w:val="Tabletext"/>
              <w:jc w:val="left"/>
              <w:rPr>
                <w:rFonts w:eastAsia="Batang"/>
                <w:lang w:eastAsia="ko-KR"/>
              </w:rPr>
            </w:pPr>
            <w:r w:rsidRPr="005561DE">
              <w:rPr>
                <w:rFonts w:eastAsia="Batang"/>
                <w:lang w:eastAsia="ko-KR"/>
              </w:rPr>
              <w:t>DRF et DRT</w:t>
            </w:r>
          </w:p>
        </w:tc>
        <w:tc>
          <w:tcPr>
            <w:tcW w:w="1637" w:type="dxa"/>
          </w:tcPr>
          <w:p w14:paraId="535C5922" w14:textId="5E26B24F" w:rsidR="001B060A" w:rsidRPr="005561DE" w:rsidRDefault="001B060A" w:rsidP="00777A2C">
            <w:pPr>
              <w:pStyle w:val="Tabletext"/>
              <w:jc w:val="left"/>
              <w:rPr>
                <w:rFonts w:eastAsia="Batang"/>
                <w:lang w:eastAsia="ko-KR"/>
              </w:rPr>
            </w:pPr>
            <w:r w:rsidRPr="005561DE">
              <w:rPr>
                <w:rFonts w:eastAsia="Batang"/>
                <w:lang w:eastAsia="ko-KR"/>
              </w:rPr>
              <w:t>DRF et DRT</w:t>
            </w:r>
          </w:p>
        </w:tc>
        <w:tc>
          <w:tcPr>
            <w:tcW w:w="1564" w:type="dxa"/>
          </w:tcPr>
          <w:p w14:paraId="18D4519C" w14:textId="28C14DAF" w:rsidR="001B060A" w:rsidRPr="005561DE" w:rsidRDefault="001B060A" w:rsidP="00777A2C">
            <w:pPr>
              <w:pStyle w:val="Tabletext"/>
              <w:jc w:val="left"/>
              <w:rPr>
                <w:rFonts w:eastAsia="Batang"/>
                <w:lang w:eastAsia="ko-KR"/>
              </w:rPr>
            </w:pPr>
            <w:r w:rsidRPr="005561DE">
              <w:rPr>
                <w:rFonts w:eastAsia="Batang"/>
                <w:lang w:eastAsia="ko-KR"/>
              </w:rPr>
              <w:t xml:space="preserve">DRF et DRT, y compris DRF </w:t>
            </w:r>
            <w:r w:rsidR="000B33FE" w:rsidRPr="005561DE">
              <w:rPr>
                <w:rFonts w:eastAsia="Batang"/>
                <w:lang w:eastAsia="ko-KR"/>
              </w:rPr>
              <w:t xml:space="preserve">duplex intégral et </w:t>
            </w:r>
            <w:r w:rsidRPr="005561DE">
              <w:rPr>
                <w:rFonts w:eastAsia="Batang"/>
                <w:lang w:eastAsia="ko-KR"/>
              </w:rPr>
              <w:t>semi-duplex</w:t>
            </w:r>
          </w:p>
        </w:tc>
        <w:tc>
          <w:tcPr>
            <w:tcW w:w="1564" w:type="dxa"/>
          </w:tcPr>
          <w:p w14:paraId="244B8280" w14:textId="05CB848D" w:rsidR="001B060A" w:rsidRPr="005561DE" w:rsidRDefault="000B33FE" w:rsidP="00777A2C">
            <w:pPr>
              <w:pStyle w:val="Tabletext"/>
              <w:jc w:val="left"/>
              <w:rPr>
                <w:rFonts w:eastAsia="Batang"/>
                <w:lang w:eastAsia="ko-KR"/>
              </w:rPr>
            </w:pPr>
            <w:r w:rsidRPr="005561DE">
              <w:rPr>
                <w:rFonts w:eastAsia="Batang"/>
                <w:lang w:eastAsia="ko-KR"/>
              </w:rPr>
              <w:t>DRF et DRT, y compris DRF duplex intégral et semi-duplex</w:t>
            </w:r>
          </w:p>
        </w:tc>
        <w:tc>
          <w:tcPr>
            <w:tcW w:w="1564" w:type="dxa"/>
          </w:tcPr>
          <w:p w14:paraId="7FDA1E25" w14:textId="1D75A838" w:rsidR="001B060A" w:rsidRPr="005561DE" w:rsidRDefault="00CD1F59" w:rsidP="00777A2C">
            <w:pPr>
              <w:pStyle w:val="Tabletext"/>
              <w:jc w:val="left"/>
              <w:rPr>
                <w:rFonts w:eastAsia="Batang"/>
                <w:lang w:eastAsia="ko-KR"/>
              </w:rPr>
            </w:pPr>
            <w:r w:rsidRPr="005561DE">
              <w:rPr>
                <w:rFonts w:eastAsia="Batang"/>
                <w:lang w:eastAsia="ko-KR"/>
              </w:rPr>
              <w:t>DRF semi-duplex</w:t>
            </w:r>
          </w:p>
        </w:tc>
      </w:tr>
      <w:tr w:rsidR="001B060A" w:rsidRPr="005561DE" w14:paraId="55C97098" w14:textId="77777777" w:rsidTr="00CC299A">
        <w:trPr>
          <w:cantSplit/>
          <w:jc w:val="center"/>
        </w:trPr>
        <w:tc>
          <w:tcPr>
            <w:tcW w:w="1778" w:type="dxa"/>
            <w:noWrap/>
          </w:tcPr>
          <w:p w14:paraId="0CA2AA95" w14:textId="0C9A0F89" w:rsidR="001B060A" w:rsidRPr="005561DE" w:rsidRDefault="001B060A" w:rsidP="00777A2C">
            <w:pPr>
              <w:pStyle w:val="Tabletext"/>
              <w:jc w:val="left"/>
              <w:rPr>
                <w:rFonts w:eastAsia="Batang"/>
                <w:lang w:eastAsia="ko-KR"/>
              </w:rPr>
            </w:pPr>
            <w:r w:rsidRPr="005561DE">
              <w:rPr>
                <w:rFonts w:eastAsia="Batang"/>
                <w:lang w:eastAsia="ko-KR"/>
              </w:rPr>
              <w:t>Largeur de bande de la porteuse</w:t>
            </w:r>
          </w:p>
        </w:tc>
        <w:tc>
          <w:tcPr>
            <w:tcW w:w="1621" w:type="dxa"/>
          </w:tcPr>
          <w:p w14:paraId="5776C269" w14:textId="0D52BD76" w:rsidR="001B060A" w:rsidRPr="005561DE" w:rsidRDefault="001B060A" w:rsidP="00777A2C">
            <w:pPr>
              <w:pStyle w:val="Tabletext"/>
              <w:jc w:val="left"/>
              <w:rPr>
                <w:rFonts w:eastAsia="Batang"/>
                <w:lang w:eastAsia="ko-KR"/>
              </w:rPr>
            </w:pPr>
            <w:r w:rsidRPr="005561DE">
              <w:rPr>
                <w:rFonts w:eastAsia="Batang"/>
                <w:lang w:eastAsia="ko-KR"/>
              </w:rPr>
              <w:t>kHz</w:t>
            </w:r>
          </w:p>
        </w:tc>
        <w:tc>
          <w:tcPr>
            <w:tcW w:w="1559" w:type="dxa"/>
          </w:tcPr>
          <w:p w14:paraId="020D1D66" w14:textId="5BF732E2" w:rsidR="001B060A" w:rsidRPr="005561DE" w:rsidRDefault="001B060A" w:rsidP="00777A2C">
            <w:pPr>
              <w:pStyle w:val="Tabletext"/>
              <w:jc w:val="left"/>
              <w:rPr>
                <w:rFonts w:eastAsia="Batang"/>
                <w:lang w:eastAsia="ko-KR"/>
              </w:rPr>
            </w:pPr>
            <w:r w:rsidRPr="005561DE">
              <w:rPr>
                <w:rFonts w:eastAsia="Batang"/>
                <w:lang w:eastAsia="ko-KR"/>
              </w:rPr>
              <w:t>200 kHz</w:t>
            </w:r>
          </w:p>
        </w:tc>
        <w:tc>
          <w:tcPr>
            <w:tcW w:w="1480" w:type="dxa"/>
          </w:tcPr>
          <w:p w14:paraId="4C2D9112" w14:textId="10081277" w:rsidR="001B060A" w:rsidRPr="005561DE" w:rsidRDefault="001B060A" w:rsidP="00777A2C">
            <w:pPr>
              <w:pStyle w:val="Tabletext"/>
              <w:jc w:val="left"/>
              <w:rPr>
                <w:rFonts w:eastAsia="Batang"/>
                <w:lang w:eastAsia="ko-KR"/>
              </w:rPr>
            </w:pPr>
            <w:r w:rsidRPr="005561DE">
              <w:rPr>
                <w:rFonts w:eastAsia="Batang"/>
                <w:lang w:eastAsia="ko-KR"/>
              </w:rPr>
              <w:t>200 kHz</w:t>
            </w:r>
          </w:p>
        </w:tc>
        <w:tc>
          <w:tcPr>
            <w:tcW w:w="1480" w:type="dxa"/>
          </w:tcPr>
          <w:p w14:paraId="0B23302B" w14:textId="0FDA0F60" w:rsidR="001B060A" w:rsidRPr="005561DE" w:rsidRDefault="001B060A" w:rsidP="00777A2C">
            <w:pPr>
              <w:pStyle w:val="Tabletext"/>
              <w:jc w:val="left"/>
              <w:rPr>
                <w:rFonts w:eastAsia="Batang"/>
                <w:lang w:eastAsia="ko-KR"/>
              </w:rPr>
            </w:pPr>
            <w:r w:rsidRPr="005561DE">
              <w:rPr>
                <w:rFonts w:eastAsia="Batang"/>
                <w:lang w:eastAsia="ko-KR"/>
              </w:rPr>
              <w:t>5 MHz pour DRF</w:t>
            </w:r>
          </w:p>
        </w:tc>
        <w:tc>
          <w:tcPr>
            <w:tcW w:w="1637" w:type="dxa"/>
          </w:tcPr>
          <w:p w14:paraId="5FFB96D2" w14:textId="3B8C968A" w:rsidR="001B060A" w:rsidRPr="005561DE" w:rsidRDefault="001B060A" w:rsidP="00777A2C">
            <w:pPr>
              <w:pStyle w:val="Tabletext"/>
              <w:jc w:val="left"/>
              <w:rPr>
                <w:rFonts w:eastAsia="Batang"/>
                <w:lang w:eastAsia="ko-KR"/>
              </w:rPr>
            </w:pPr>
            <w:r w:rsidRPr="005561DE">
              <w:rPr>
                <w:rFonts w:eastAsia="Batang"/>
                <w:lang w:eastAsia="ko-KR"/>
              </w:rPr>
              <w:t>5 MHz pour DRF</w:t>
            </w:r>
          </w:p>
        </w:tc>
        <w:tc>
          <w:tcPr>
            <w:tcW w:w="1564" w:type="dxa"/>
          </w:tcPr>
          <w:p w14:paraId="7E08B95D" w14:textId="64ED8D26" w:rsidR="001B060A" w:rsidRPr="005561DE" w:rsidRDefault="001B060A" w:rsidP="00777A2C">
            <w:pPr>
              <w:pStyle w:val="Tabletext"/>
              <w:jc w:val="left"/>
              <w:rPr>
                <w:rFonts w:eastAsia="Batang"/>
                <w:lang w:eastAsia="ko-KR"/>
              </w:rPr>
            </w:pPr>
            <w:r w:rsidRPr="005561DE">
              <w:rPr>
                <w:rFonts w:eastAsia="Batang"/>
                <w:lang w:eastAsia="ko-KR"/>
              </w:rPr>
              <w:t>1</w:t>
            </w:r>
            <w:r w:rsidR="004F7217" w:rsidRPr="005561DE">
              <w:rPr>
                <w:rFonts w:eastAsia="Batang"/>
                <w:lang w:eastAsia="ko-KR"/>
              </w:rPr>
              <w:t>,</w:t>
            </w:r>
            <w:r w:rsidRPr="005561DE">
              <w:rPr>
                <w:rFonts w:eastAsia="Batang"/>
                <w:lang w:eastAsia="ko-KR"/>
              </w:rPr>
              <w:t xml:space="preserve">4, 3, 5, 10, 15, 20 MHz </w:t>
            </w:r>
          </w:p>
          <w:p w14:paraId="51D5CEC7" w14:textId="475B4A14" w:rsidR="001B060A" w:rsidRPr="005561DE" w:rsidRDefault="000B33FE" w:rsidP="00777A2C">
            <w:pPr>
              <w:pStyle w:val="Tabletext"/>
              <w:jc w:val="left"/>
              <w:rPr>
                <w:rFonts w:eastAsia="Batang"/>
                <w:lang w:eastAsia="ko-KR"/>
              </w:rPr>
            </w:pPr>
            <w:r w:rsidRPr="005561DE">
              <w:rPr>
                <w:rFonts w:eastAsia="Batang"/>
                <w:lang w:eastAsia="ko-KR"/>
              </w:rPr>
              <w:t xml:space="preserve">Jusqu'à </w:t>
            </w:r>
            <w:r w:rsidR="001B060A" w:rsidRPr="005561DE">
              <w:rPr>
                <w:rFonts w:eastAsia="Batang"/>
                <w:lang w:eastAsia="ko-KR"/>
              </w:rPr>
              <w:t>640</w:t>
            </w:r>
            <w:r w:rsidR="001202EC" w:rsidRPr="005561DE">
              <w:rPr>
                <w:rFonts w:eastAsia="Batang"/>
                <w:lang w:eastAsia="ko-KR"/>
              </w:rPr>
              <w:t> </w:t>
            </w:r>
            <w:r w:rsidR="001B060A" w:rsidRPr="005561DE">
              <w:rPr>
                <w:rFonts w:eastAsia="Batang"/>
                <w:lang w:eastAsia="ko-KR"/>
              </w:rPr>
              <w:t xml:space="preserve">MHz </w:t>
            </w:r>
            <w:r w:rsidRPr="005561DE">
              <w:rPr>
                <w:rFonts w:eastAsia="Batang"/>
                <w:lang w:eastAsia="ko-KR"/>
              </w:rPr>
              <w:t>de largeur de bande cumulée avec regroupement de porteuses</w:t>
            </w:r>
          </w:p>
        </w:tc>
        <w:tc>
          <w:tcPr>
            <w:tcW w:w="1564" w:type="dxa"/>
          </w:tcPr>
          <w:p w14:paraId="126A95FE" w14:textId="2208A0D8" w:rsidR="001B060A" w:rsidRPr="005561DE" w:rsidRDefault="001B060A" w:rsidP="00777A2C">
            <w:pPr>
              <w:pStyle w:val="Tabletext"/>
              <w:jc w:val="left"/>
              <w:rPr>
                <w:rFonts w:eastAsia="Batang"/>
                <w:lang w:eastAsia="ko-KR"/>
              </w:rPr>
            </w:pPr>
            <w:r w:rsidRPr="005561DE">
              <w:rPr>
                <w:rFonts w:eastAsia="Batang"/>
                <w:lang w:eastAsia="ko-KR"/>
              </w:rPr>
              <w:t>1,4 MHz</w:t>
            </w:r>
          </w:p>
        </w:tc>
        <w:tc>
          <w:tcPr>
            <w:tcW w:w="1564" w:type="dxa"/>
          </w:tcPr>
          <w:p w14:paraId="1E08E1C1" w14:textId="19403A5A" w:rsidR="001B060A" w:rsidRPr="005561DE" w:rsidRDefault="001B060A" w:rsidP="00777A2C">
            <w:pPr>
              <w:pStyle w:val="Tabletext"/>
              <w:jc w:val="left"/>
              <w:rPr>
                <w:rFonts w:eastAsia="Batang"/>
                <w:lang w:eastAsia="ko-KR"/>
              </w:rPr>
            </w:pPr>
            <w:r w:rsidRPr="005561DE">
              <w:rPr>
                <w:rFonts w:eastAsia="Batang"/>
                <w:lang w:eastAsia="ko-KR"/>
              </w:rPr>
              <w:t>180 kHz</w:t>
            </w:r>
          </w:p>
        </w:tc>
      </w:tr>
    </w:tbl>
    <w:p w14:paraId="0ACCB398" w14:textId="5D958E4B" w:rsidR="001B060A" w:rsidRPr="005561DE" w:rsidRDefault="001B060A" w:rsidP="00777A2C"/>
    <w:p w14:paraId="4D80C4D6" w14:textId="2E3762B2" w:rsidR="001B060A" w:rsidRPr="005561DE" w:rsidRDefault="001B060A" w:rsidP="00777A2C">
      <w:pPr>
        <w:tabs>
          <w:tab w:val="clear" w:pos="794"/>
          <w:tab w:val="clear" w:pos="1191"/>
          <w:tab w:val="clear" w:pos="1588"/>
          <w:tab w:val="clear" w:pos="1985"/>
        </w:tabs>
        <w:overflowPunct/>
        <w:autoSpaceDE/>
        <w:autoSpaceDN/>
        <w:adjustRightInd/>
        <w:spacing w:before="0"/>
        <w:jc w:val="left"/>
        <w:textAlignment w:val="auto"/>
      </w:pPr>
      <w:r w:rsidRPr="005561DE">
        <w:br w:type="page"/>
      </w:r>
    </w:p>
    <w:p w14:paraId="0770857F" w14:textId="77777777" w:rsidR="001B060A" w:rsidRPr="005561DE" w:rsidRDefault="001B060A" w:rsidP="00777A2C">
      <w:pPr>
        <w:pStyle w:val="TableNo"/>
      </w:pPr>
      <w:r w:rsidRPr="005561DE">
        <w:t>TABLEAU A1.7 (</w:t>
      </w:r>
      <w:r w:rsidRPr="005561DE">
        <w:rPr>
          <w:i/>
          <w:iCs/>
        </w:rPr>
        <w:t>suite</w:t>
      </w:r>
      <w:r w:rsidRPr="005561DE">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2"/>
        <w:gridCol w:w="1606"/>
        <w:gridCol w:w="1544"/>
        <w:gridCol w:w="1466"/>
        <w:gridCol w:w="1466"/>
        <w:gridCol w:w="1420"/>
        <w:gridCol w:w="1751"/>
        <w:gridCol w:w="1759"/>
        <w:gridCol w:w="1685"/>
      </w:tblGrid>
      <w:tr w:rsidR="00394852" w:rsidRPr="005561DE" w14:paraId="255419BC" w14:textId="77777777" w:rsidTr="00CC299A">
        <w:trPr>
          <w:cantSplit/>
          <w:jc w:val="center"/>
        </w:trPr>
        <w:tc>
          <w:tcPr>
            <w:tcW w:w="1778" w:type="dxa"/>
            <w:noWrap/>
            <w:vAlign w:val="center"/>
          </w:tcPr>
          <w:p w14:paraId="34717AD3" w14:textId="43A6F68C" w:rsidR="00394852" w:rsidRPr="005561DE" w:rsidRDefault="00394852" w:rsidP="00777A2C">
            <w:pPr>
              <w:pStyle w:val="Tablehead"/>
              <w:rPr>
                <w:rFonts w:eastAsia="Batang"/>
                <w:lang w:eastAsia="ko-KR"/>
              </w:rPr>
            </w:pPr>
            <w:r w:rsidRPr="005561DE">
              <w:rPr>
                <w:rFonts w:eastAsia="Batang"/>
              </w:rPr>
              <w:t>Caractéristiques de la fonctionnalité</w:t>
            </w:r>
          </w:p>
        </w:tc>
        <w:tc>
          <w:tcPr>
            <w:tcW w:w="1621" w:type="dxa"/>
            <w:vAlign w:val="center"/>
          </w:tcPr>
          <w:p w14:paraId="0081BB96" w14:textId="66EF7696" w:rsidR="00394852" w:rsidRPr="005561DE" w:rsidRDefault="00394852" w:rsidP="00777A2C">
            <w:pPr>
              <w:pStyle w:val="Tablehead"/>
              <w:rPr>
                <w:rFonts w:eastAsia="Batang"/>
                <w:lang w:eastAsia="ko-KR"/>
              </w:rPr>
            </w:pPr>
            <w:r w:rsidRPr="005561DE">
              <w:rPr>
                <w:rFonts w:eastAsia="Batang"/>
              </w:rPr>
              <w:t>Unité de mesure</w:t>
            </w:r>
          </w:p>
        </w:tc>
        <w:tc>
          <w:tcPr>
            <w:tcW w:w="1559" w:type="dxa"/>
            <w:vAlign w:val="center"/>
          </w:tcPr>
          <w:p w14:paraId="0C061AB0" w14:textId="5EA7D499" w:rsidR="00394852" w:rsidRPr="005561DE" w:rsidRDefault="00394852" w:rsidP="00777A2C">
            <w:pPr>
              <w:pStyle w:val="Tablehead"/>
              <w:rPr>
                <w:rFonts w:eastAsia="Batang"/>
                <w:lang w:eastAsia="ko-KR"/>
              </w:rPr>
            </w:pPr>
            <w:r w:rsidRPr="005561DE">
              <w:rPr>
                <w:rFonts w:eastAsia="Batang"/>
              </w:rPr>
              <w:t>GSM/EDGE</w:t>
            </w:r>
          </w:p>
        </w:tc>
        <w:tc>
          <w:tcPr>
            <w:tcW w:w="1480" w:type="dxa"/>
            <w:vAlign w:val="center"/>
          </w:tcPr>
          <w:p w14:paraId="613A7BB6" w14:textId="2CA7B7A2" w:rsidR="00394852" w:rsidRPr="005561DE" w:rsidRDefault="00394852" w:rsidP="00777A2C">
            <w:pPr>
              <w:pStyle w:val="Tablehead"/>
              <w:rPr>
                <w:rFonts w:eastAsia="Batang"/>
                <w:lang w:eastAsia="ko-KR"/>
              </w:rPr>
            </w:pPr>
            <w:r w:rsidRPr="005561DE">
              <w:rPr>
                <w:rFonts w:eastAsia="Batang"/>
              </w:rPr>
              <w:t>EC-GSM-IoT</w:t>
            </w:r>
          </w:p>
        </w:tc>
        <w:tc>
          <w:tcPr>
            <w:tcW w:w="1480" w:type="dxa"/>
            <w:vAlign w:val="center"/>
          </w:tcPr>
          <w:p w14:paraId="1BA8D16E" w14:textId="6014A1AF" w:rsidR="00394852" w:rsidRPr="005561DE" w:rsidRDefault="00394852" w:rsidP="00777A2C">
            <w:pPr>
              <w:pStyle w:val="Tablehead"/>
              <w:rPr>
                <w:rFonts w:eastAsia="Batang"/>
                <w:lang w:eastAsia="ko-KR"/>
              </w:rPr>
            </w:pPr>
            <w:r w:rsidRPr="005561DE">
              <w:rPr>
                <w:rFonts w:eastAsia="Batang"/>
              </w:rPr>
              <w:t>UMTS</w:t>
            </w:r>
          </w:p>
        </w:tc>
        <w:tc>
          <w:tcPr>
            <w:tcW w:w="1433" w:type="dxa"/>
            <w:vAlign w:val="center"/>
          </w:tcPr>
          <w:p w14:paraId="36773A69" w14:textId="138B5201" w:rsidR="00394852" w:rsidRPr="005561DE" w:rsidRDefault="00394852" w:rsidP="00777A2C">
            <w:pPr>
              <w:pStyle w:val="Tablehead"/>
              <w:rPr>
                <w:rFonts w:eastAsia="Batang"/>
                <w:lang w:eastAsia="ko-KR"/>
              </w:rPr>
            </w:pPr>
            <w:r w:rsidRPr="005561DE">
              <w:rPr>
                <w:rFonts w:eastAsia="Batang"/>
              </w:rPr>
              <w:t>HSPA+</w:t>
            </w:r>
          </w:p>
        </w:tc>
        <w:tc>
          <w:tcPr>
            <w:tcW w:w="1768" w:type="dxa"/>
            <w:vAlign w:val="center"/>
          </w:tcPr>
          <w:p w14:paraId="170892A2" w14:textId="3AC16C58" w:rsidR="00394852" w:rsidRPr="005561DE" w:rsidRDefault="00394852" w:rsidP="00777A2C">
            <w:pPr>
              <w:pStyle w:val="Tablehead"/>
              <w:rPr>
                <w:rFonts w:eastAsia="Batang"/>
                <w:lang w:eastAsia="ko-KR"/>
              </w:rPr>
            </w:pPr>
            <w:r w:rsidRPr="005561DE">
              <w:rPr>
                <w:rFonts w:eastAsia="Batang"/>
              </w:rPr>
              <w:t>LTE Advanced Pro</w:t>
            </w:r>
          </w:p>
        </w:tc>
        <w:tc>
          <w:tcPr>
            <w:tcW w:w="1776" w:type="dxa"/>
            <w:vAlign w:val="center"/>
          </w:tcPr>
          <w:p w14:paraId="3EEE0514" w14:textId="53A7E6D6" w:rsidR="00394852" w:rsidRPr="005561DE" w:rsidRDefault="00394852" w:rsidP="00777A2C">
            <w:pPr>
              <w:pStyle w:val="Tablehead"/>
              <w:rPr>
                <w:rFonts w:eastAsia="Batang"/>
                <w:lang w:eastAsia="ko-KR"/>
              </w:rPr>
            </w:pPr>
            <w:r w:rsidRPr="005561DE">
              <w:rPr>
                <w:rFonts w:eastAsia="Batang"/>
              </w:rPr>
              <w:t>eMTC</w:t>
            </w:r>
          </w:p>
        </w:tc>
        <w:tc>
          <w:tcPr>
            <w:tcW w:w="1701" w:type="dxa"/>
            <w:vAlign w:val="center"/>
          </w:tcPr>
          <w:p w14:paraId="4C459AE5" w14:textId="63B5D243" w:rsidR="00394852" w:rsidRPr="005561DE" w:rsidRDefault="00394852" w:rsidP="00777A2C">
            <w:pPr>
              <w:pStyle w:val="Tablehead"/>
              <w:rPr>
                <w:rFonts w:eastAsia="Batang"/>
                <w:lang w:eastAsia="ko-KR"/>
              </w:rPr>
            </w:pPr>
            <w:r w:rsidRPr="005561DE">
              <w:rPr>
                <w:rFonts w:eastAsia="Batang"/>
              </w:rPr>
              <w:t>NB-IoT</w:t>
            </w:r>
          </w:p>
        </w:tc>
      </w:tr>
      <w:tr w:rsidR="001B060A" w:rsidRPr="005561DE" w14:paraId="08E54369" w14:textId="77777777" w:rsidTr="00CC299A">
        <w:trPr>
          <w:cantSplit/>
          <w:jc w:val="center"/>
        </w:trPr>
        <w:tc>
          <w:tcPr>
            <w:tcW w:w="1778" w:type="dxa"/>
            <w:noWrap/>
          </w:tcPr>
          <w:p w14:paraId="550DF082" w14:textId="6C3CD224" w:rsidR="001B060A" w:rsidRPr="005561DE" w:rsidRDefault="001B060A" w:rsidP="00777A2C">
            <w:pPr>
              <w:pStyle w:val="Tabletext"/>
              <w:jc w:val="left"/>
              <w:rPr>
                <w:rFonts w:eastAsia="Batang"/>
                <w:lang w:eastAsia="ko-KR"/>
              </w:rPr>
            </w:pPr>
            <w:r w:rsidRPr="005561DE">
              <w:rPr>
                <w:rFonts w:eastAsia="Batang"/>
                <w:lang w:eastAsia="ko-KR"/>
              </w:rPr>
              <w:t>Espacement des canaux</w:t>
            </w:r>
          </w:p>
        </w:tc>
        <w:tc>
          <w:tcPr>
            <w:tcW w:w="1621" w:type="dxa"/>
          </w:tcPr>
          <w:p w14:paraId="12D08FB5" w14:textId="7456A0AB" w:rsidR="001B060A" w:rsidRPr="005561DE" w:rsidRDefault="001B060A" w:rsidP="00777A2C">
            <w:pPr>
              <w:pStyle w:val="Tabletext"/>
              <w:jc w:val="left"/>
              <w:rPr>
                <w:rFonts w:eastAsia="Batang"/>
                <w:lang w:eastAsia="ko-KR"/>
              </w:rPr>
            </w:pPr>
            <w:r w:rsidRPr="005561DE">
              <w:rPr>
                <w:rFonts w:eastAsia="Batang"/>
                <w:lang w:eastAsia="ko-KR"/>
              </w:rPr>
              <w:t>kHz</w:t>
            </w:r>
          </w:p>
        </w:tc>
        <w:tc>
          <w:tcPr>
            <w:tcW w:w="1559" w:type="dxa"/>
          </w:tcPr>
          <w:p w14:paraId="6625DC7B" w14:textId="0548F5F4" w:rsidR="001B060A" w:rsidRPr="005561DE" w:rsidRDefault="001B060A" w:rsidP="00777A2C">
            <w:pPr>
              <w:pStyle w:val="Tabletext"/>
              <w:jc w:val="left"/>
              <w:rPr>
                <w:rFonts w:eastAsia="Batang"/>
                <w:lang w:eastAsia="ko-KR"/>
              </w:rPr>
            </w:pPr>
            <w:r w:rsidRPr="005561DE">
              <w:rPr>
                <w:rFonts w:eastAsia="Batang"/>
                <w:lang w:eastAsia="ko-KR"/>
              </w:rPr>
              <w:t>200 kHz</w:t>
            </w:r>
          </w:p>
        </w:tc>
        <w:tc>
          <w:tcPr>
            <w:tcW w:w="1480" w:type="dxa"/>
          </w:tcPr>
          <w:p w14:paraId="558850B2" w14:textId="7DAD6C6B" w:rsidR="001B060A" w:rsidRPr="005561DE" w:rsidRDefault="001B060A" w:rsidP="00777A2C">
            <w:pPr>
              <w:pStyle w:val="Tabletext"/>
              <w:jc w:val="left"/>
              <w:rPr>
                <w:rFonts w:eastAsia="Batang"/>
                <w:lang w:eastAsia="ko-KR"/>
              </w:rPr>
            </w:pPr>
            <w:r w:rsidRPr="005561DE">
              <w:rPr>
                <w:rFonts w:eastAsia="Batang"/>
                <w:lang w:eastAsia="ko-KR"/>
              </w:rPr>
              <w:t>200 kHz</w:t>
            </w:r>
          </w:p>
        </w:tc>
        <w:tc>
          <w:tcPr>
            <w:tcW w:w="1480" w:type="dxa"/>
          </w:tcPr>
          <w:p w14:paraId="698C99B9" w14:textId="0EA9A472" w:rsidR="001B060A" w:rsidRPr="005561DE" w:rsidRDefault="001B060A" w:rsidP="00777A2C">
            <w:pPr>
              <w:pStyle w:val="Tabletext"/>
              <w:jc w:val="left"/>
              <w:rPr>
                <w:rFonts w:eastAsia="Batang"/>
                <w:lang w:eastAsia="ko-KR"/>
              </w:rPr>
            </w:pPr>
            <w:r w:rsidRPr="005561DE">
              <w:rPr>
                <w:rFonts w:eastAsia="Batang"/>
                <w:lang w:eastAsia="ko-KR"/>
              </w:rPr>
              <w:t>5 MHz pour DRF</w:t>
            </w:r>
          </w:p>
        </w:tc>
        <w:tc>
          <w:tcPr>
            <w:tcW w:w="1433" w:type="dxa"/>
          </w:tcPr>
          <w:p w14:paraId="51F23EF9" w14:textId="629AF81A" w:rsidR="001B060A" w:rsidRPr="005561DE" w:rsidRDefault="001B060A" w:rsidP="00777A2C">
            <w:pPr>
              <w:pStyle w:val="Tabletext"/>
              <w:jc w:val="left"/>
              <w:rPr>
                <w:rFonts w:eastAsia="Batang"/>
                <w:lang w:eastAsia="ko-KR"/>
              </w:rPr>
            </w:pPr>
            <w:r w:rsidRPr="005561DE">
              <w:rPr>
                <w:rFonts w:eastAsia="Batang"/>
                <w:lang w:eastAsia="ko-KR"/>
              </w:rPr>
              <w:t>5 MHz pour DRF</w:t>
            </w:r>
          </w:p>
        </w:tc>
        <w:tc>
          <w:tcPr>
            <w:tcW w:w="1768" w:type="dxa"/>
          </w:tcPr>
          <w:p w14:paraId="5566BE75" w14:textId="65DC6815" w:rsidR="001B060A" w:rsidRPr="005561DE" w:rsidRDefault="001B060A" w:rsidP="00777A2C">
            <w:pPr>
              <w:pStyle w:val="Tabletext"/>
              <w:jc w:val="left"/>
              <w:rPr>
                <w:rFonts w:eastAsia="Batang"/>
                <w:lang w:eastAsia="ko-KR"/>
              </w:rPr>
            </w:pPr>
            <w:r w:rsidRPr="005561DE">
              <w:rPr>
                <w:rFonts w:eastAsia="Batang"/>
                <w:lang w:eastAsia="ko-KR"/>
              </w:rPr>
              <w:t>Espacement nominal des canaux = (BWChannel(1) + BWChannel(2))/2, où BWChannel(1) et BWChannel(2) sont les largeurs de bande de canal des deux porteuses respectives.</w:t>
            </w:r>
          </w:p>
        </w:tc>
        <w:tc>
          <w:tcPr>
            <w:tcW w:w="1776" w:type="dxa"/>
          </w:tcPr>
          <w:p w14:paraId="09CD6FC5" w14:textId="4172F7BE" w:rsidR="001B060A" w:rsidRPr="005561DE" w:rsidRDefault="000B33FE" w:rsidP="00777A2C">
            <w:pPr>
              <w:pStyle w:val="Tabletext"/>
              <w:jc w:val="left"/>
              <w:rPr>
                <w:rFonts w:eastAsia="Batang"/>
                <w:lang w:eastAsia="ko-KR"/>
              </w:rPr>
            </w:pPr>
            <w:r w:rsidRPr="005561DE">
              <w:rPr>
                <w:rFonts w:eastAsia="Batang"/>
                <w:lang w:eastAsia="ko-KR"/>
              </w:rPr>
              <w:t xml:space="preserve">Fonctionnement </w:t>
            </w:r>
            <w:r w:rsidR="001B060A" w:rsidRPr="005561DE">
              <w:rPr>
                <w:rFonts w:eastAsia="Batang"/>
                <w:lang w:eastAsia="ko-KR"/>
              </w:rPr>
              <w:t xml:space="preserve">LTE </w:t>
            </w:r>
            <w:r w:rsidRPr="005561DE">
              <w:rPr>
                <w:rFonts w:eastAsia="Batang"/>
                <w:lang w:eastAsia="ko-KR"/>
              </w:rPr>
              <w:t xml:space="preserve">dans la </w:t>
            </w:r>
            <w:r w:rsidR="001B060A" w:rsidRPr="005561DE">
              <w:rPr>
                <w:rFonts w:eastAsia="Batang"/>
                <w:lang w:eastAsia="ko-KR"/>
              </w:rPr>
              <w:t>band</w:t>
            </w:r>
            <w:r w:rsidRPr="005561DE">
              <w:rPr>
                <w:rFonts w:eastAsia="Batang"/>
                <w:lang w:eastAsia="ko-KR"/>
              </w:rPr>
              <w:t>e</w:t>
            </w:r>
            <w:r w:rsidR="001B060A" w:rsidRPr="005561DE">
              <w:rPr>
                <w:rFonts w:eastAsia="Batang"/>
                <w:lang w:eastAsia="ko-KR"/>
              </w:rPr>
              <w:t>:</w:t>
            </w:r>
          </w:p>
          <w:p w14:paraId="29459BEE" w14:textId="3BE3B7C9" w:rsidR="001B060A" w:rsidRPr="005561DE" w:rsidRDefault="001B060A" w:rsidP="00777A2C">
            <w:pPr>
              <w:pStyle w:val="Tabletext"/>
              <w:jc w:val="left"/>
              <w:rPr>
                <w:rFonts w:eastAsia="Batang"/>
                <w:lang w:eastAsia="ko-KR"/>
              </w:rPr>
            </w:pPr>
            <w:r w:rsidRPr="005561DE">
              <w:rPr>
                <w:rFonts w:eastAsia="Batang"/>
                <w:lang w:eastAsia="ko-KR"/>
              </w:rPr>
              <w:t>1</w:t>
            </w:r>
            <w:r w:rsidR="000B33FE" w:rsidRPr="005561DE">
              <w:rPr>
                <w:rFonts w:eastAsia="Batang"/>
                <w:lang w:eastAsia="ko-KR"/>
              </w:rPr>
              <w:t>,</w:t>
            </w:r>
            <w:r w:rsidRPr="005561DE">
              <w:rPr>
                <w:rFonts w:eastAsia="Batang"/>
                <w:lang w:eastAsia="ko-KR"/>
              </w:rPr>
              <w:t>08 MHz</w:t>
            </w:r>
          </w:p>
          <w:p w14:paraId="6E7BB840" w14:textId="7D6C7799" w:rsidR="001B060A" w:rsidRPr="005561DE" w:rsidRDefault="000B33FE" w:rsidP="00777A2C">
            <w:pPr>
              <w:pStyle w:val="Tabletext"/>
              <w:jc w:val="left"/>
              <w:rPr>
                <w:rFonts w:eastAsia="Batang"/>
                <w:lang w:eastAsia="ko-KR"/>
              </w:rPr>
            </w:pPr>
            <w:r w:rsidRPr="005561DE">
              <w:rPr>
                <w:rFonts w:eastAsia="Batang"/>
                <w:lang w:eastAsia="ko-KR"/>
              </w:rPr>
              <w:t>Fonctionnement autonome</w:t>
            </w:r>
            <w:r w:rsidR="001B060A" w:rsidRPr="005561DE">
              <w:rPr>
                <w:rFonts w:eastAsia="Batang"/>
                <w:lang w:eastAsia="ko-KR"/>
              </w:rPr>
              <w:t>:</w:t>
            </w:r>
          </w:p>
          <w:p w14:paraId="61A56CD6" w14:textId="6D762E6E" w:rsidR="001B060A" w:rsidRPr="005561DE" w:rsidRDefault="001B060A" w:rsidP="00777A2C">
            <w:pPr>
              <w:pStyle w:val="Tabletext"/>
              <w:jc w:val="left"/>
              <w:rPr>
                <w:rFonts w:eastAsia="Batang"/>
                <w:lang w:eastAsia="ko-KR"/>
              </w:rPr>
            </w:pPr>
            <w:r w:rsidRPr="005561DE">
              <w:rPr>
                <w:rFonts w:eastAsia="Batang"/>
                <w:lang w:eastAsia="ko-KR"/>
              </w:rPr>
              <w:t>1</w:t>
            </w:r>
            <w:r w:rsidR="000B33FE" w:rsidRPr="005561DE">
              <w:rPr>
                <w:rFonts w:eastAsia="Batang"/>
                <w:lang w:eastAsia="ko-KR"/>
              </w:rPr>
              <w:t>,</w:t>
            </w:r>
            <w:r w:rsidRPr="005561DE">
              <w:rPr>
                <w:rFonts w:eastAsia="Batang"/>
                <w:lang w:eastAsia="ko-KR"/>
              </w:rPr>
              <w:t>4 MHz</w:t>
            </w:r>
          </w:p>
        </w:tc>
        <w:tc>
          <w:tcPr>
            <w:tcW w:w="1701" w:type="dxa"/>
          </w:tcPr>
          <w:p w14:paraId="799FD10A" w14:textId="2D04A37F" w:rsidR="001B060A" w:rsidRPr="005561DE" w:rsidRDefault="000B33FE" w:rsidP="00777A2C">
            <w:pPr>
              <w:pStyle w:val="Tabletext"/>
              <w:jc w:val="left"/>
              <w:rPr>
                <w:rFonts w:eastAsia="Batang"/>
                <w:lang w:eastAsia="ko-KR"/>
              </w:rPr>
            </w:pPr>
            <w:r w:rsidRPr="005561DE">
              <w:rPr>
                <w:rFonts w:eastAsia="Batang"/>
                <w:lang w:eastAsia="ko-KR"/>
              </w:rPr>
              <w:t>Fonctionnement LTE dans la bande</w:t>
            </w:r>
            <w:r w:rsidR="001B060A" w:rsidRPr="005561DE">
              <w:rPr>
                <w:rFonts w:eastAsia="Batang"/>
                <w:lang w:eastAsia="ko-KR"/>
              </w:rPr>
              <w:t>:</w:t>
            </w:r>
          </w:p>
          <w:p w14:paraId="03235E87" w14:textId="77777777" w:rsidR="001B060A" w:rsidRPr="005561DE" w:rsidRDefault="001B060A" w:rsidP="00777A2C">
            <w:pPr>
              <w:pStyle w:val="Tabletext"/>
              <w:jc w:val="left"/>
              <w:rPr>
                <w:rFonts w:eastAsia="Batang"/>
                <w:lang w:eastAsia="ko-KR"/>
              </w:rPr>
            </w:pPr>
            <w:r w:rsidRPr="005561DE">
              <w:rPr>
                <w:rFonts w:eastAsia="Batang"/>
                <w:lang w:eastAsia="ko-KR"/>
              </w:rPr>
              <w:t>180 kHz</w:t>
            </w:r>
          </w:p>
          <w:p w14:paraId="7EEE181D" w14:textId="48EBCE44" w:rsidR="001B060A" w:rsidRPr="005561DE" w:rsidRDefault="000B33FE" w:rsidP="00777A2C">
            <w:pPr>
              <w:pStyle w:val="Tabletext"/>
              <w:jc w:val="left"/>
              <w:rPr>
                <w:rFonts w:eastAsia="Batang"/>
                <w:lang w:eastAsia="ko-KR"/>
              </w:rPr>
            </w:pPr>
            <w:r w:rsidRPr="005561DE">
              <w:rPr>
                <w:rFonts w:eastAsia="Batang"/>
                <w:lang w:eastAsia="ko-KR"/>
              </w:rPr>
              <w:t>Fonctionnement autonome</w:t>
            </w:r>
            <w:r w:rsidR="001B060A" w:rsidRPr="005561DE">
              <w:rPr>
                <w:rFonts w:eastAsia="Batang"/>
                <w:lang w:eastAsia="ko-KR"/>
              </w:rPr>
              <w:t>:</w:t>
            </w:r>
          </w:p>
          <w:p w14:paraId="224D41E2" w14:textId="0F1FFDC9" w:rsidR="001B060A" w:rsidRPr="005561DE" w:rsidRDefault="001B060A" w:rsidP="00777A2C">
            <w:pPr>
              <w:pStyle w:val="Tabletext"/>
              <w:jc w:val="left"/>
              <w:rPr>
                <w:rFonts w:eastAsia="Batang"/>
                <w:lang w:eastAsia="ko-KR"/>
              </w:rPr>
            </w:pPr>
            <w:r w:rsidRPr="005561DE">
              <w:rPr>
                <w:rFonts w:eastAsia="Batang"/>
                <w:lang w:eastAsia="ko-KR"/>
              </w:rPr>
              <w:t>200 kHz</w:t>
            </w:r>
          </w:p>
        </w:tc>
      </w:tr>
      <w:tr w:rsidR="001B060A" w:rsidRPr="005561DE" w14:paraId="23305D4E" w14:textId="77777777" w:rsidTr="00CC299A">
        <w:trPr>
          <w:cantSplit/>
          <w:jc w:val="center"/>
        </w:trPr>
        <w:tc>
          <w:tcPr>
            <w:tcW w:w="3399" w:type="dxa"/>
            <w:gridSpan w:val="2"/>
            <w:noWrap/>
          </w:tcPr>
          <w:p w14:paraId="2DD6E208" w14:textId="18067E76" w:rsidR="001B060A" w:rsidRPr="005561DE" w:rsidRDefault="001B060A" w:rsidP="00777A2C">
            <w:pPr>
              <w:pStyle w:val="Tabletext"/>
              <w:jc w:val="left"/>
              <w:rPr>
                <w:rFonts w:eastAsia="Batang"/>
                <w:lang w:eastAsia="ko-KR"/>
              </w:rPr>
            </w:pPr>
            <w:r w:rsidRPr="005561DE">
              <w:rPr>
                <w:rFonts w:eastAsia="Batang"/>
                <w:lang w:eastAsia="ko-KR"/>
              </w:rPr>
              <w:t>Nombre de canaux qui ne se chevauchent pas dans la bande de fonctionnement</w:t>
            </w:r>
          </w:p>
        </w:tc>
        <w:tc>
          <w:tcPr>
            <w:tcW w:w="1559" w:type="dxa"/>
          </w:tcPr>
          <w:p w14:paraId="27AA21A7" w14:textId="4CD1C970" w:rsidR="001B060A" w:rsidRPr="005561DE" w:rsidRDefault="001B060A" w:rsidP="00777A2C">
            <w:pPr>
              <w:pStyle w:val="Tabletext"/>
              <w:jc w:val="left"/>
              <w:rPr>
                <w:rFonts w:eastAsia="Batang"/>
                <w:lang w:eastAsia="ko-KR"/>
              </w:rPr>
            </w:pPr>
            <w:r w:rsidRPr="005561DE">
              <w:rPr>
                <w:rFonts w:eastAsia="Batang"/>
                <w:lang w:eastAsia="ko-KR"/>
              </w:rPr>
              <w:t>Voir 3GPP 45.005</w:t>
            </w:r>
          </w:p>
        </w:tc>
        <w:tc>
          <w:tcPr>
            <w:tcW w:w="1480" w:type="dxa"/>
          </w:tcPr>
          <w:p w14:paraId="44D9C7DA" w14:textId="2358EC0D" w:rsidR="001B060A" w:rsidRPr="005561DE" w:rsidRDefault="0056338D" w:rsidP="00777A2C">
            <w:pPr>
              <w:pStyle w:val="Tabletext"/>
              <w:jc w:val="left"/>
              <w:rPr>
                <w:rFonts w:eastAsia="Batang"/>
                <w:lang w:eastAsia="ko-KR"/>
              </w:rPr>
            </w:pPr>
            <w:r w:rsidRPr="005561DE">
              <w:rPr>
                <w:rFonts w:eastAsia="Batang"/>
                <w:lang w:eastAsia="ko-KR"/>
              </w:rPr>
              <w:t>Voir 3GPP 45.005</w:t>
            </w:r>
          </w:p>
        </w:tc>
        <w:tc>
          <w:tcPr>
            <w:tcW w:w="1480" w:type="dxa"/>
          </w:tcPr>
          <w:p w14:paraId="71D4DB45" w14:textId="79069E37" w:rsidR="001B060A" w:rsidRPr="005561DE" w:rsidRDefault="0056338D" w:rsidP="00777A2C">
            <w:pPr>
              <w:pStyle w:val="Tabletext"/>
              <w:jc w:val="left"/>
              <w:rPr>
                <w:rFonts w:eastAsia="Batang"/>
                <w:lang w:eastAsia="ko-KR"/>
              </w:rPr>
            </w:pPr>
            <w:r w:rsidRPr="005561DE">
              <w:rPr>
                <w:rFonts w:eastAsia="Batang"/>
                <w:lang w:eastAsia="ko-KR"/>
              </w:rPr>
              <w:t>Voir 3GPP 25.101</w:t>
            </w:r>
          </w:p>
        </w:tc>
        <w:tc>
          <w:tcPr>
            <w:tcW w:w="1433" w:type="dxa"/>
          </w:tcPr>
          <w:p w14:paraId="0DECE78C" w14:textId="35AF9965" w:rsidR="001B060A" w:rsidRPr="005561DE" w:rsidRDefault="0056338D" w:rsidP="00777A2C">
            <w:pPr>
              <w:pStyle w:val="Tabletext"/>
              <w:jc w:val="left"/>
              <w:rPr>
                <w:rFonts w:eastAsia="Batang"/>
                <w:lang w:eastAsia="ko-KR"/>
              </w:rPr>
            </w:pPr>
            <w:r w:rsidRPr="005561DE">
              <w:rPr>
                <w:rFonts w:eastAsia="Batang"/>
                <w:lang w:eastAsia="ko-KR"/>
              </w:rPr>
              <w:t>Voir 3GPP 25.101</w:t>
            </w:r>
          </w:p>
        </w:tc>
        <w:tc>
          <w:tcPr>
            <w:tcW w:w="1768" w:type="dxa"/>
          </w:tcPr>
          <w:p w14:paraId="547B948A" w14:textId="2FD65102" w:rsidR="001B060A" w:rsidRPr="005561DE" w:rsidRDefault="0056338D" w:rsidP="00777A2C">
            <w:pPr>
              <w:pStyle w:val="Tabletext"/>
              <w:jc w:val="left"/>
              <w:rPr>
                <w:rFonts w:eastAsia="Batang"/>
                <w:lang w:eastAsia="ko-KR"/>
              </w:rPr>
            </w:pPr>
            <w:r w:rsidRPr="005561DE">
              <w:rPr>
                <w:rFonts w:eastAsia="Batang"/>
                <w:lang w:eastAsia="ko-KR"/>
              </w:rPr>
              <w:t>Voir 3GPP 36.101 et 36.104</w:t>
            </w:r>
          </w:p>
        </w:tc>
        <w:tc>
          <w:tcPr>
            <w:tcW w:w="1776" w:type="dxa"/>
          </w:tcPr>
          <w:p w14:paraId="23FE5231" w14:textId="77777777" w:rsidR="001B060A" w:rsidRPr="005561DE" w:rsidRDefault="001B060A" w:rsidP="00777A2C">
            <w:pPr>
              <w:pStyle w:val="Tabletext"/>
              <w:jc w:val="left"/>
              <w:rPr>
                <w:rFonts w:eastAsia="Batang"/>
                <w:lang w:eastAsia="ko-KR"/>
              </w:rPr>
            </w:pPr>
          </w:p>
        </w:tc>
        <w:tc>
          <w:tcPr>
            <w:tcW w:w="1701" w:type="dxa"/>
          </w:tcPr>
          <w:p w14:paraId="6EA3F664" w14:textId="05364FC5" w:rsidR="001B060A" w:rsidRPr="005561DE" w:rsidRDefault="0056338D" w:rsidP="00777A2C">
            <w:pPr>
              <w:pStyle w:val="Tabletext"/>
              <w:jc w:val="left"/>
              <w:rPr>
                <w:rFonts w:eastAsia="Batang"/>
                <w:lang w:eastAsia="ko-KR"/>
              </w:rPr>
            </w:pPr>
            <w:r w:rsidRPr="005561DE">
              <w:rPr>
                <w:rFonts w:eastAsia="Batang"/>
                <w:lang w:eastAsia="ko-KR"/>
              </w:rPr>
              <w:t>Voir 3GPP 36.101 et 36.104</w:t>
            </w:r>
          </w:p>
        </w:tc>
      </w:tr>
    </w:tbl>
    <w:p w14:paraId="0965890E" w14:textId="3F958FCF" w:rsidR="0056338D" w:rsidRPr="005561DE" w:rsidRDefault="0056338D" w:rsidP="00777A2C"/>
    <w:p w14:paraId="67BADB07" w14:textId="7D9B2A79" w:rsidR="0056338D" w:rsidRPr="005561DE" w:rsidRDefault="0056338D" w:rsidP="00777A2C">
      <w:pPr>
        <w:tabs>
          <w:tab w:val="clear" w:pos="794"/>
          <w:tab w:val="clear" w:pos="1191"/>
          <w:tab w:val="clear" w:pos="1588"/>
          <w:tab w:val="clear" w:pos="1985"/>
        </w:tabs>
        <w:overflowPunct/>
        <w:autoSpaceDE/>
        <w:autoSpaceDN/>
        <w:adjustRightInd/>
        <w:spacing w:before="0"/>
        <w:jc w:val="left"/>
        <w:textAlignment w:val="auto"/>
      </w:pPr>
      <w:r w:rsidRPr="005561DE">
        <w:br w:type="page"/>
      </w:r>
    </w:p>
    <w:p w14:paraId="64FFD602" w14:textId="77777777" w:rsidR="0056338D" w:rsidRPr="005561DE" w:rsidRDefault="0056338D" w:rsidP="00777A2C">
      <w:pPr>
        <w:pStyle w:val="TableNo"/>
      </w:pPr>
      <w:r w:rsidRPr="005561DE">
        <w:t>TABLEAU A1.7 (</w:t>
      </w:r>
      <w:r w:rsidRPr="005561DE">
        <w:rPr>
          <w:i/>
          <w:iCs/>
        </w:rPr>
        <w:t>suite</w:t>
      </w:r>
      <w:r w:rsidRPr="005561DE">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1"/>
        <w:gridCol w:w="1667"/>
        <w:gridCol w:w="1529"/>
        <w:gridCol w:w="1452"/>
        <w:gridCol w:w="1452"/>
        <w:gridCol w:w="1605"/>
        <w:gridCol w:w="1534"/>
        <w:gridCol w:w="1741"/>
        <w:gridCol w:w="1668"/>
      </w:tblGrid>
      <w:tr w:rsidR="00394852" w:rsidRPr="005561DE" w14:paraId="3362C32E" w14:textId="77777777" w:rsidTr="00CC299A">
        <w:trPr>
          <w:cantSplit/>
          <w:jc w:val="center"/>
        </w:trPr>
        <w:tc>
          <w:tcPr>
            <w:tcW w:w="1846" w:type="dxa"/>
            <w:noWrap/>
            <w:vAlign w:val="center"/>
          </w:tcPr>
          <w:p w14:paraId="6C1A474D" w14:textId="2E6A0235" w:rsidR="00394852" w:rsidRPr="005561DE" w:rsidRDefault="00394852" w:rsidP="00777A2C">
            <w:pPr>
              <w:pStyle w:val="Tablehead"/>
              <w:rPr>
                <w:rFonts w:eastAsia="Batang"/>
                <w:lang w:eastAsia="ko-KR"/>
              </w:rPr>
            </w:pPr>
            <w:r w:rsidRPr="005561DE">
              <w:rPr>
                <w:rFonts w:eastAsia="Batang"/>
              </w:rPr>
              <w:t>Caractéristiques de la fonctionnalité</w:t>
            </w:r>
          </w:p>
        </w:tc>
        <w:tc>
          <w:tcPr>
            <w:tcW w:w="1700" w:type="dxa"/>
            <w:vAlign w:val="center"/>
          </w:tcPr>
          <w:p w14:paraId="472E39D3" w14:textId="373700C4" w:rsidR="00394852" w:rsidRPr="005561DE" w:rsidRDefault="00394852" w:rsidP="00777A2C">
            <w:pPr>
              <w:pStyle w:val="Tablehead"/>
              <w:rPr>
                <w:rFonts w:eastAsia="Batang"/>
                <w:lang w:eastAsia="ko-KR"/>
              </w:rPr>
            </w:pPr>
            <w:r w:rsidRPr="005561DE">
              <w:rPr>
                <w:rFonts w:eastAsia="Batang"/>
              </w:rPr>
              <w:t>Unité de mesure</w:t>
            </w:r>
          </w:p>
        </w:tc>
        <w:tc>
          <w:tcPr>
            <w:tcW w:w="1559" w:type="dxa"/>
            <w:vAlign w:val="center"/>
          </w:tcPr>
          <w:p w14:paraId="536D405F" w14:textId="333B0A78" w:rsidR="00394852" w:rsidRPr="005561DE" w:rsidRDefault="00394852" w:rsidP="00777A2C">
            <w:pPr>
              <w:pStyle w:val="Tablehead"/>
              <w:rPr>
                <w:rFonts w:eastAsia="Batang"/>
                <w:lang w:eastAsia="ko-KR"/>
              </w:rPr>
            </w:pPr>
            <w:r w:rsidRPr="005561DE">
              <w:rPr>
                <w:rFonts w:eastAsia="Batang"/>
              </w:rPr>
              <w:t>GSM/EDGE</w:t>
            </w:r>
          </w:p>
        </w:tc>
        <w:tc>
          <w:tcPr>
            <w:tcW w:w="1480" w:type="dxa"/>
            <w:vAlign w:val="center"/>
          </w:tcPr>
          <w:p w14:paraId="214B6BDB" w14:textId="4F9A4443" w:rsidR="00394852" w:rsidRPr="005561DE" w:rsidRDefault="00394852" w:rsidP="00777A2C">
            <w:pPr>
              <w:pStyle w:val="Tablehead"/>
              <w:rPr>
                <w:rFonts w:eastAsia="Batang"/>
                <w:lang w:eastAsia="ko-KR"/>
              </w:rPr>
            </w:pPr>
            <w:r w:rsidRPr="005561DE">
              <w:rPr>
                <w:rFonts w:eastAsia="Batang"/>
              </w:rPr>
              <w:t>EC-GSM-IoT</w:t>
            </w:r>
          </w:p>
        </w:tc>
        <w:tc>
          <w:tcPr>
            <w:tcW w:w="1480" w:type="dxa"/>
            <w:vAlign w:val="center"/>
          </w:tcPr>
          <w:p w14:paraId="65758740" w14:textId="78FD2977" w:rsidR="00394852" w:rsidRPr="005561DE" w:rsidRDefault="00394852" w:rsidP="00777A2C">
            <w:pPr>
              <w:pStyle w:val="Tablehead"/>
              <w:rPr>
                <w:rFonts w:eastAsia="Batang"/>
                <w:lang w:eastAsia="ko-KR"/>
              </w:rPr>
            </w:pPr>
            <w:r w:rsidRPr="005561DE">
              <w:rPr>
                <w:rFonts w:eastAsia="Batang"/>
              </w:rPr>
              <w:t>UMTS</w:t>
            </w:r>
          </w:p>
        </w:tc>
        <w:tc>
          <w:tcPr>
            <w:tcW w:w="1637" w:type="dxa"/>
            <w:vAlign w:val="center"/>
          </w:tcPr>
          <w:p w14:paraId="68D28228" w14:textId="056F0C48" w:rsidR="00394852" w:rsidRPr="005561DE" w:rsidRDefault="00394852" w:rsidP="00777A2C">
            <w:pPr>
              <w:pStyle w:val="Tablehead"/>
              <w:rPr>
                <w:rFonts w:eastAsia="Batang"/>
                <w:lang w:eastAsia="ko-KR"/>
              </w:rPr>
            </w:pPr>
            <w:r w:rsidRPr="005561DE">
              <w:rPr>
                <w:rFonts w:eastAsia="Batang"/>
              </w:rPr>
              <w:t>HSPA+</w:t>
            </w:r>
          </w:p>
        </w:tc>
        <w:tc>
          <w:tcPr>
            <w:tcW w:w="1564" w:type="dxa"/>
            <w:vAlign w:val="center"/>
          </w:tcPr>
          <w:p w14:paraId="6ED8258D" w14:textId="2527F7EE" w:rsidR="00394852" w:rsidRPr="005561DE" w:rsidRDefault="00394852" w:rsidP="00777A2C">
            <w:pPr>
              <w:pStyle w:val="Tablehead"/>
              <w:rPr>
                <w:rFonts w:eastAsia="Batang"/>
                <w:lang w:eastAsia="ko-KR"/>
              </w:rPr>
            </w:pPr>
            <w:r w:rsidRPr="005561DE">
              <w:rPr>
                <w:rFonts w:eastAsia="Batang"/>
              </w:rPr>
              <w:t>LTE Advanced Pro</w:t>
            </w:r>
          </w:p>
        </w:tc>
        <w:tc>
          <w:tcPr>
            <w:tcW w:w="1776" w:type="dxa"/>
            <w:vAlign w:val="center"/>
          </w:tcPr>
          <w:p w14:paraId="75257713" w14:textId="20945DA1" w:rsidR="00394852" w:rsidRPr="005561DE" w:rsidRDefault="00394852" w:rsidP="00777A2C">
            <w:pPr>
              <w:pStyle w:val="Tablehead"/>
              <w:rPr>
                <w:rFonts w:eastAsia="Batang"/>
                <w:lang w:eastAsia="ko-KR"/>
              </w:rPr>
            </w:pPr>
            <w:r w:rsidRPr="005561DE">
              <w:rPr>
                <w:rFonts w:eastAsia="Batang"/>
              </w:rPr>
              <w:t>eMTC</w:t>
            </w:r>
          </w:p>
        </w:tc>
        <w:tc>
          <w:tcPr>
            <w:tcW w:w="1701" w:type="dxa"/>
            <w:vAlign w:val="center"/>
          </w:tcPr>
          <w:p w14:paraId="395600A0" w14:textId="70C80D5B" w:rsidR="00394852" w:rsidRPr="005561DE" w:rsidRDefault="00394852" w:rsidP="00777A2C">
            <w:pPr>
              <w:pStyle w:val="Tablehead"/>
              <w:rPr>
                <w:rFonts w:eastAsia="Batang"/>
                <w:lang w:eastAsia="ko-KR"/>
              </w:rPr>
            </w:pPr>
            <w:r w:rsidRPr="005561DE">
              <w:rPr>
                <w:rFonts w:eastAsia="Batang"/>
              </w:rPr>
              <w:t>NB-IoT</w:t>
            </w:r>
          </w:p>
        </w:tc>
      </w:tr>
      <w:tr w:rsidR="0056338D" w:rsidRPr="005561DE" w14:paraId="1A23DA2F" w14:textId="77777777" w:rsidTr="00CC299A">
        <w:trPr>
          <w:cantSplit/>
          <w:jc w:val="center"/>
        </w:trPr>
        <w:tc>
          <w:tcPr>
            <w:tcW w:w="1846" w:type="dxa"/>
            <w:noWrap/>
          </w:tcPr>
          <w:p w14:paraId="128AC684" w14:textId="63AA3B3D" w:rsidR="0056338D" w:rsidRPr="005561DE" w:rsidRDefault="0056338D" w:rsidP="00777A2C">
            <w:pPr>
              <w:pStyle w:val="Tabletext"/>
              <w:jc w:val="left"/>
              <w:rPr>
                <w:rFonts w:eastAsia="Batang"/>
                <w:lang w:eastAsia="ko-KR"/>
              </w:rPr>
            </w:pPr>
            <w:r w:rsidRPr="005561DE">
              <w:rPr>
                <w:rFonts w:eastAsia="Batang"/>
                <w:lang w:eastAsia="ko-KR"/>
              </w:rPr>
              <w:t>Efficacité spectrale</w:t>
            </w:r>
            <w:r w:rsidR="000B33FE" w:rsidRPr="005561DE">
              <w:rPr>
                <w:rFonts w:eastAsia="Batang"/>
                <w:lang w:eastAsia="ko-KR"/>
              </w:rPr>
              <w:t xml:space="preserve"> de crête</w:t>
            </w:r>
          </w:p>
        </w:tc>
        <w:tc>
          <w:tcPr>
            <w:tcW w:w="1700" w:type="dxa"/>
          </w:tcPr>
          <w:p w14:paraId="3FE6A1EA" w14:textId="1ACD73D3" w:rsidR="0056338D" w:rsidRPr="005561DE" w:rsidRDefault="0056338D" w:rsidP="00777A2C">
            <w:pPr>
              <w:pStyle w:val="Tabletext"/>
              <w:jc w:val="left"/>
              <w:rPr>
                <w:rFonts w:eastAsia="Batang"/>
                <w:lang w:eastAsia="ko-KR"/>
              </w:rPr>
            </w:pPr>
            <w:r w:rsidRPr="005561DE">
              <w:rPr>
                <w:rFonts w:eastAsia="Batang"/>
                <w:lang w:eastAsia="ko-KR"/>
              </w:rPr>
              <w:t>bits/s/Hz</w:t>
            </w:r>
          </w:p>
        </w:tc>
        <w:tc>
          <w:tcPr>
            <w:tcW w:w="1559" w:type="dxa"/>
          </w:tcPr>
          <w:p w14:paraId="2EB35443" w14:textId="77777777" w:rsidR="0056338D" w:rsidRPr="00712876" w:rsidRDefault="0056338D" w:rsidP="00777A2C">
            <w:pPr>
              <w:pStyle w:val="Tabletext"/>
              <w:jc w:val="left"/>
              <w:rPr>
                <w:rFonts w:eastAsia="Batang"/>
                <w:lang w:val="en-GB" w:eastAsia="ko-KR"/>
              </w:rPr>
            </w:pPr>
            <w:r w:rsidRPr="00712876">
              <w:rPr>
                <w:rFonts w:eastAsia="Batang"/>
                <w:lang w:val="en-GB" w:eastAsia="ko-KR"/>
              </w:rPr>
              <w:t>GPRS:</w:t>
            </w:r>
          </w:p>
          <w:p w14:paraId="30B46465" w14:textId="7FBD931E" w:rsidR="0056338D" w:rsidRPr="00712876" w:rsidRDefault="0056338D" w:rsidP="00777A2C">
            <w:pPr>
              <w:pStyle w:val="Tabletext"/>
              <w:jc w:val="left"/>
              <w:rPr>
                <w:rFonts w:eastAsia="Batang"/>
                <w:lang w:val="en-GB" w:eastAsia="ko-KR"/>
              </w:rPr>
            </w:pPr>
            <w:r w:rsidRPr="00712876">
              <w:rPr>
                <w:rFonts w:eastAsia="Batang"/>
                <w:lang w:val="en-GB" w:eastAsia="ko-KR"/>
              </w:rPr>
              <w:t>0</w:t>
            </w:r>
            <w:r w:rsidR="000B33FE" w:rsidRPr="00712876">
              <w:rPr>
                <w:rFonts w:eastAsia="Batang"/>
                <w:lang w:val="en-GB" w:eastAsia="ko-KR"/>
              </w:rPr>
              <w:t>,</w:t>
            </w:r>
            <w:r w:rsidRPr="00712876">
              <w:rPr>
                <w:rFonts w:eastAsia="Batang"/>
                <w:lang w:val="en-GB" w:eastAsia="ko-KR"/>
              </w:rPr>
              <w:t>86 bit/s/Hz</w:t>
            </w:r>
          </w:p>
          <w:p w14:paraId="137C54EB" w14:textId="77777777" w:rsidR="0056338D" w:rsidRPr="00712876" w:rsidRDefault="0056338D" w:rsidP="00777A2C">
            <w:pPr>
              <w:pStyle w:val="Tabletext"/>
              <w:jc w:val="left"/>
              <w:rPr>
                <w:rFonts w:eastAsia="Batang"/>
                <w:lang w:val="en-GB" w:eastAsia="ko-KR"/>
              </w:rPr>
            </w:pPr>
            <w:r w:rsidRPr="00712876">
              <w:rPr>
                <w:rFonts w:eastAsia="Batang"/>
                <w:lang w:val="en-GB" w:eastAsia="ko-KR"/>
              </w:rPr>
              <w:t>EGPRS:</w:t>
            </w:r>
          </w:p>
          <w:p w14:paraId="23D26B84" w14:textId="1BC2432A" w:rsidR="0056338D" w:rsidRPr="00712876" w:rsidRDefault="0056338D" w:rsidP="00777A2C">
            <w:pPr>
              <w:pStyle w:val="Tabletext"/>
              <w:jc w:val="left"/>
              <w:rPr>
                <w:rFonts w:eastAsia="Batang"/>
                <w:lang w:val="en-GB" w:eastAsia="ko-KR"/>
              </w:rPr>
            </w:pPr>
            <w:r w:rsidRPr="00712876">
              <w:rPr>
                <w:rFonts w:eastAsia="Batang"/>
                <w:lang w:val="en-GB" w:eastAsia="ko-KR"/>
              </w:rPr>
              <w:t>2</w:t>
            </w:r>
            <w:r w:rsidR="000B33FE" w:rsidRPr="00712876">
              <w:rPr>
                <w:rFonts w:eastAsia="Batang"/>
                <w:lang w:val="en-GB" w:eastAsia="ko-KR"/>
              </w:rPr>
              <w:t>,</w:t>
            </w:r>
            <w:r w:rsidRPr="00712876">
              <w:rPr>
                <w:rFonts w:eastAsia="Batang"/>
                <w:lang w:val="en-GB" w:eastAsia="ko-KR"/>
              </w:rPr>
              <w:t>46 bit/s/Hz</w:t>
            </w:r>
          </w:p>
          <w:p w14:paraId="5A736242" w14:textId="77777777" w:rsidR="0056338D" w:rsidRPr="00712876" w:rsidRDefault="0056338D" w:rsidP="00777A2C">
            <w:pPr>
              <w:pStyle w:val="Tabletext"/>
              <w:jc w:val="left"/>
              <w:rPr>
                <w:rFonts w:eastAsia="Batang"/>
                <w:lang w:val="en-GB" w:eastAsia="ko-KR"/>
              </w:rPr>
            </w:pPr>
            <w:r w:rsidRPr="00712876">
              <w:rPr>
                <w:rFonts w:eastAsia="Batang"/>
                <w:lang w:val="en-GB" w:eastAsia="ko-KR"/>
              </w:rPr>
              <w:t>EGPRS2-A:</w:t>
            </w:r>
          </w:p>
          <w:p w14:paraId="178D621F" w14:textId="0A0F9945" w:rsidR="0056338D" w:rsidRPr="005561DE" w:rsidRDefault="0056338D" w:rsidP="00777A2C">
            <w:pPr>
              <w:pStyle w:val="Tabletext"/>
              <w:jc w:val="left"/>
              <w:rPr>
                <w:rFonts w:eastAsia="Batang"/>
                <w:lang w:eastAsia="ko-KR"/>
              </w:rPr>
            </w:pPr>
            <w:r w:rsidRPr="005561DE">
              <w:rPr>
                <w:rFonts w:eastAsia="Batang"/>
                <w:lang w:eastAsia="ko-KR"/>
              </w:rPr>
              <w:t>4</w:t>
            </w:r>
            <w:r w:rsidR="000B33FE" w:rsidRPr="005561DE">
              <w:rPr>
                <w:rFonts w:eastAsia="Batang"/>
                <w:lang w:eastAsia="ko-KR"/>
              </w:rPr>
              <w:t>,</w:t>
            </w:r>
            <w:r w:rsidRPr="005561DE">
              <w:rPr>
                <w:rFonts w:eastAsia="Batang"/>
                <w:lang w:eastAsia="ko-KR"/>
              </w:rPr>
              <w:t xml:space="preserve">05 bit/s/Hz </w:t>
            </w:r>
            <w:r w:rsidR="008876AA" w:rsidRPr="005561DE">
              <w:rPr>
                <w:rFonts w:eastAsia="Batang"/>
                <w:lang w:eastAsia="ko-KR"/>
              </w:rPr>
              <w:t>sens aval</w:t>
            </w:r>
          </w:p>
          <w:p w14:paraId="0DDE6E72" w14:textId="65F00590" w:rsidR="0056338D" w:rsidRPr="005561DE" w:rsidRDefault="0056338D" w:rsidP="00777A2C">
            <w:pPr>
              <w:pStyle w:val="Tabletext"/>
              <w:jc w:val="left"/>
              <w:rPr>
                <w:rFonts w:eastAsia="Batang"/>
                <w:lang w:eastAsia="ko-KR"/>
              </w:rPr>
            </w:pPr>
            <w:r w:rsidRPr="005561DE">
              <w:rPr>
                <w:rFonts w:eastAsia="Batang"/>
                <w:lang w:eastAsia="ko-KR"/>
              </w:rPr>
              <w:t>3</w:t>
            </w:r>
            <w:r w:rsidR="000B33FE" w:rsidRPr="005561DE">
              <w:rPr>
                <w:rFonts w:eastAsia="Batang"/>
                <w:lang w:eastAsia="ko-KR"/>
              </w:rPr>
              <w:t>,</w:t>
            </w:r>
            <w:r w:rsidRPr="005561DE">
              <w:rPr>
                <w:rFonts w:eastAsia="Batang"/>
                <w:lang w:eastAsia="ko-KR"/>
              </w:rPr>
              <w:t xml:space="preserve">19 bit/s/Hz </w:t>
            </w:r>
            <w:r w:rsidR="008876AA" w:rsidRPr="005561DE">
              <w:rPr>
                <w:rFonts w:eastAsia="Batang"/>
                <w:lang w:eastAsia="ko-KR"/>
              </w:rPr>
              <w:t>sens amont</w:t>
            </w:r>
          </w:p>
        </w:tc>
        <w:tc>
          <w:tcPr>
            <w:tcW w:w="1480" w:type="dxa"/>
          </w:tcPr>
          <w:p w14:paraId="293FB620" w14:textId="71E1EA75" w:rsidR="0056338D" w:rsidRPr="005561DE" w:rsidRDefault="0056338D" w:rsidP="00777A2C">
            <w:pPr>
              <w:pStyle w:val="Tabletext"/>
              <w:jc w:val="left"/>
              <w:rPr>
                <w:rFonts w:eastAsia="Batang"/>
                <w:lang w:eastAsia="ko-KR"/>
              </w:rPr>
            </w:pPr>
            <w:r w:rsidRPr="005561DE">
              <w:rPr>
                <w:rFonts w:eastAsia="Batang"/>
                <w:lang w:eastAsia="ko-KR"/>
              </w:rPr>
              <w:t>2,46 bits/s/Hz</w:t>
            </w:r>
          </w:p>
        </w:tc>
        <w:tc>
          <w:tcPr>
            <w:tcW w:w="1480" w:type="dxa"/>
          </w:tcPr>
          <w:p w14:paraId="0C3AB1A2" w14:textId="1424A0B0" w:rsidR="0056338D" w:rsidRPr="005561DE" w:rsidRDefault="0056338D" w:rsidP="00777A2C">
            <w:pPr>
              <w:pStyle w:val="Tabletext"/>
              <w:jc w:val="left"/>
              <w:rPr>
                <w:rFonts w:eastAsia="Batang"/>
                <w:lang w:eastAsia="ko-KR"/>
              </w:rPr>
            </w:pPr>
            <w:r w:rsidRPr="005561DE">
              <w:rPr>
                <w:rFonts w:eastAsia="Batang"/>
                <w:lang w:eastAsia="ko-KR"/>
              </w:rPr>
              <w:t>0</w:t>
            </w:r>
            <w:r w:rsidR="000B33FE" w:rsidRPr="005561DE">
              <w:rPr>
                <w:rFonts w:eastAsia="Batang"/>
                <w:lang w:eastAsia="ko-KR"/>
              </w:rPr>
              <w:t>,</w:t>
            </w:r>
            <w:r w:rsidRPr="005561DE">
              <w:rPr>
                <w:rFonts w:eastAsia="Batang"/>
                <w:lang w:eastAsia="ko-KR"/>
              </w:rPr>
              <w:t>2048 bit/s/</w:t>
            </w:r>
            <w:r w:rsidR="001202EC" w:rsidRPr="005561DE">
              <w:rPr>
                <w:rFonts w:eastAsia="Batang"/>
                <w:lang w:eastAsia="ko-KR"/>
              </w:rPr>
              <w:br/>
            </w:r>
            <w:r w:rsidRPr="005561DE">
              <w:rPr>
                <w:rFonts w:eastAsia="Batang"/>
                <w:lang w:eastAsia="ko-KR"/>
              </w:rPr>
              <w:t xml:space="preserve">Hz </w:t>
            </w:r>
            <w:r w:rsidR="008876AA" w:rsidRPr="005561DE">
              <w:rPr>
                <w:rFonts w:eastAsia="Batang"/>
                <w:lang w:eastAsia="ko-KR"/>
              </w:rPr>
              <w:t>sens amont</w:t>
            </w:r>
            <w:r w:rsidRPr="005561DE">
              <w:rPr>
                <w:rFonts w:eastAsia="Batang"/>
                <w:lang w:eastAsia="ko-KR"/>
              </w:rPr>
              <w:t>; 0</w:t>
            </w:r>
            <w:r w:rsidR="000B33FE" w:rsidRPr="005561DE">
              <w:rPr>
                <w:rFonts w:eastAsia="Batang"/>
                <w:lang w:eastAsia="ko-KR"/>
              </w:rPr>
              <w:t>,</w:t>
            </w:r>
            <w:r w:rsidRPr="005561DE">
              <w:rPr>
                <w:rFonts w:eastAsia="Batang"/>
                <w:lang w:eastAsia="ko-KR"/>
              </w:rPr>
              <w:t xml:space="preserve">4096 bit/s/Hz </w:t>
            </w:r>
            <w:r w:rsidR="008876AA" w:rsidRPr="005561DE">
              <w:rPr>
                <w:rFonts w:eastAsia="Batang"/>
                <w:lang w:eastAsia="ko-KR"/>
              </w:rPr>
              <w:t>sens aval</w:t>
            </w:r>
          </w:p>
        </w:tc>
        <w:tc>
          <w:tcPr>
            <w:tcW w:w="1637" w:type="dxa"/>
          </w:tcPr>
          <w:p w14:paraId="793D32E9" w14:textId="3A7A67C8" w:rsidR="0056338D" w:rsidRPr="005561DE" w:rsidRDefault="0056338D" w:rsidP="00777A2C">
            <w:pPr>
              <w:pStyle w:val="Tabletext"/>
              <w:jc w:val="left"/>
              <w:rPr>
                <w:rFonts w:eastAsia="Batang"/>
                <w:lang w:eastAsia="ko-KR"/>
              </w:rPr>
            </w:pPr>
            <w:r w:rsidRPr="005561DE">
              <w:rPr>
                <w:rFonts w:eastAsia="Batang"/>
                <w:lang w:eastAsia="ko-KR"/>
              </w:rPr>
              <w:t>2</w:t>
            </w:r>
            <w:r w:rsidR="000B33FE" w:rsidRPr="005561DE">
              <w:rPr>
                <w:rFonts w:eastAsia="Batang"/>
                <w:lang w:eastAsia="ko-KR"/>
              </w:rPr>
              <w:t>,</w:t>
            </w:r>
            <w:r w:rsidRPr="005561DE">
              <w:rPr>
                <w:rFonts w:eastAsia="Batang"/>
                <w:lang w:eastAsia="ko-KR"/>
              </w:rPr>
              <w:t xml:space="preserve">2 bit/s/Hz </w:t>
            </w:r>
            <w:r w:rsidR="008876AA" w:rsidRPr="005561DE">
              <w:rPr>
                <w:rFonts w:eastAsia="Batang"/>
                <w:lang w:eastAsia="ko-KR"/>
              </w:rPr>
              <w:t>sens amont</w:t>
            </w:r>
            <w:r w:rsidRPr="005561DE">
              <w:rPr>
                <w:rFonts w:eastAsia="Batang"/>
                <w:lang w:eastAsia="ko-KR"/>
              </w:rPr>
              <w:t xml:space="preserve">; </w:t>
            </w:r>
          </w:p>
          <w:p w14:paraId="42BD5CAF" w14:textId="1B49C6FC" w:rsidR="0056338D" w:rsidRPr="005561DE" w:rsidRDefault="0056338D" w:rsidP="00777A2C">
            <w:pPr>
              <w:pStyle w:val="Tabletext"/>
              <w:jc w:val="left"/>
              <w:rPr>
                <w:rFonts w:eastAsia="Batang"/>
                <w:lang w:eastAsia="ko-KR"/>
              </w:rPr>
            </w:pPr>
            <w:r w:rsidRPr="005561DE">
              <w:rPr>
                <w:rFonts w:eastAsia="Batang"/>
                <w:lang w:eastAsia="ko-KR"/>
              </w:rPr>
              <w:t>5</w:t>
            </w:r>
            <w:r w:rsidR="000B33FE" w:rsidRPr="005561DE">
              <w:rPr>
                <w:rFonts w:eastAsia="Batang"/>
                <w:lang w:eastAsia="ko-KR"/>
              </w:rPr>
              <w:t>,</w:t>
            </w:r>
            <w:r w:rsidRPr="005561DE">
              <w:rPr>
                <w:rFonts w:eastAsia="Batang"/>
                <w:lang w:eastAsia="ko-KR"/>
              </w:rPr>
              <w:t xml:space="preserve">6 bit/s/Hz </w:t>
            </w:r>
            <w:r w:rsidR="008876AA" w:rsidRPr="005561DE">
              <w:rPr>
                <w:rFonts w:eastAsia="Batang"/>
                <w:lang w:eastAsia="ko-KR"/>
              </w:rPr>
              <w:t>sens aval</w:t>
            </w:r>
          </w:p>
        </w:tc>
        <w:tc>
          <w:tcPr>
            <w:tcW w:w="1564" w:type="dxa"/>
          </w:tcPr>
          <w:p w14:paraId="75996E54" w14:textId="19932B74" w:rsidR="0056338D" w:rsidRPr="005561DE" w:rsidRDefault="0056338D" w:rsidP="00777A2C">
            <w:pPr>
              <w:pStyle w:val="Tabletext"/>
              <w:jc w:val="left"/>
              <w:rPr>
                <w:rFonts w:eastAsia="Batang"/>
                <w:lang w:eastAsia="ko-KR"/>
              </w:rPr>
            </w:pPr>
            <w:r w:rsidRPr="005561DE">
              <w:rPr>
                <w:rFonts w:eastAsia="Batang"/>
                <w:lang w:eastAsia="ko-KR"/>
              </w:rPr>
              <w:t xml:space="preserve">15 bit/s/Hz </w:t>
            </w:r>
            <w:r w:rsidR="008876AA" w:rsidRPr="005561DE">
              <w:rPr>
                <w:rFonts w:eastAsia="Batang"/>
                <w:lang w:eastAsia="ko-KR"/>
              </w:rPr>
              <w:t>sens amont</w:t>
            </w:r>
            <w:r w:rsidRPr="005561DE">
              <w:rPr>
                <w:rFonts w:eastAsia="Batang"/>
                <w:lang w:eastAsia="ko-KR"/>
              </w:rPr>
              <w:t>; 40</w:t>
            </w:r>
            <w:r w:rsidR="001202EC" w:rsidRPr="005561DE">
              <w:rPr>
                <w:rFonts w:eastAsia="Batang"/>
                <w:lang w:eastAsia="ko-KR"/>
              </w:rPr>
              <w:t> </w:t>
            </w:r>
            <w:r w:rsidRPr="005561DE">
              <w:rPr>
                <w:rFonts w:eastAsia="Batang"/>
                <w:lang w:eastAsia="ko-KR"/>
              </w:rPr>
              <w:t xml:space="preserve">bit/s/Hz </w:t>
            </w:r>
            <w:r w:rsidR="008876AA" w:rsidRPr="005561DE">
              <w:rPr>
                <w:rFonts w:eastAsia="Batang"/>
                <w:lang w:eastAsia="ko-KR"/>
              </w:rPr>
              <w:t>sens aval</w:t>
            </w:r>
          </w:p>
        </w:tc>
        <w:tc>
          <w:tcPr>
            <w:tcW w:w="1776" w:type="dxa"/>
          </w:tcPr>
          <w:p w14:paraId="30C0837B" w14:textId="473BA7ED" w:rsidR="0056338D" w:rsidRPr="005561DE" w:rsidRDefault="000B33FE" w:rsidP="00777A2C">
            <w:pPr>
              <w:pStyle w:val="Tabletext"/>
              <w:jc w:val="left"/>
              <w:rPr>
                <w:rFonts w:eastAsia="Batang"/>
                <w:lang w:eastAsia="ko-KR"/>
              </w:rPr>
            </w:pPr>
            <w:r w:rsidRPr="005561DE">
              <w:rPr>
                <w:rFonts w:eastAsia="Batang"/>
                <w:lang w:eastAsia="ko-KR"/>
              </w:rPr>
              <w:t>Fonctionnement LTE dans la bande</w:t>
            </w:r>
            <w:r w:rsidR="0056338D" w:rsidRPr="005561DE">
              <w:rPr>
                <w:rFonts w:eastAsia="Batang"/>
                <w:lang w:eastAsia="ko-KR"/>
              </w:rPr>
              <w:t>:</w:t>
            </w:r>
          </w:p>
          <w:p w14:paraId="6480D781" w14:textId="5421B168" w:rsidR="0056338D" w:rsidRPr="005561DE" w:rsidRDefault="0056338D" w:rsidP="00777A2C">
            <w:pPr>
              <w:pStyle w:val="Tabletext"/>
              <w:jc w:val="left"/>
              <w:rPr>
                <w:rFonts w:eastAsia="Batang"/>
                <w:lang w:eastAsia="ko-KR"/>
              </w:rPr>
            </w:pPr>
            <w:r w:rsidRPr="005561DE">
              <w:rPr>
                <w:rFonts w:eastAsia="Batang"/>
                <w:lang w:eastAsia="ko-KR"/>
              </w:rPr>
              <w:t>1</w:t>
            </w:r>
            <w:r w:rsidR="000B33FE" w:rsidRPr="005561DE">
              <w:rPr>
                <w:rFonts w:eastAsia="Batang"/>
                <w:lang w:eastAsia="ko-KR"/>
              </w:rPr>
              <w:t>,</w:t>
            </w:r>
            <w:r w:rsidRPr="005561DE">
              <w:rPr>
                <w:rFonts w:eastAsia="Batang"/>
                <w:lang w:eastAsia="ko-KR"/>
              </w:rPr>
              <w:t>56 bit/s/Hz</w:t>
            </w:r>
          </w:p>
          <w:p w14:paraId="3DD85731" w14:textId="5CC7CBB7" w:rsidR="0056338D" w:rsidRPr="005561DE" w:rsidRDefault="000B33FE" w:rsidP="00777A2C">
            <w:pPr>
              <w:pStyle w:val="Tabletext"/>
              <w:jc w:val="left"/>
              <w:rPr>
                <w:rFonts w:eastAsia="Batang"/>
                <w:lang w:eastAsia="ko-KR"/>
              </w:rPr>
            </w:pPr>
            <w:r w:rsidRPr="005561DE">
              <w:rPr>
                <w:rFonts w:eastAsia="Batang"/>
                <w:lang w:eastAsia="ko-KR"/>
              </w:rPr>
              <w:t>Fonctionnement autonome</w:t>
            </w:r>
            <w:r w:rsidR="0056338D" w:rsidRPr="005561DE">
              <w:rPr>
                <w:rFonts w:eastAsia="Batang"/>
                <w:lang w:eastAsia="ko-KR"/>
              </w:rPr>
              <w:t>:</w:t>
            </w:r>
          </w:p>
          <w:p w14:paraId="1A2A74AB" w14:textId="71CA48A7" w:rsidR="0056338D" w:rsidRPr="005561DE" w:rsidRDefault="0056338D" w:rsidP="00777A2C">
            <w:pPr>
              <w:pStyle w:val="Tabletext"/>
              <w:jc w:val="left"/>
              <w:rPr>
                <w:rFonts w:eastAsia="Batang"/>
                <w:lang w:eastAsia="ko-KR"/>
              </w:rPr>
            </w:pPr>
            <w:r w:rsidRPr="005561DE">
              <w:rPr>
                <w:rFonts w:eastAsia="Batang"/>
                <w:lang w:eastAsia="ko-KR"/>
              </w:rPr>
              <w:t>1</w:t>
            </w:r>
            <w:r w:rsidR="000B33FE" w:rsidRPr="005561DE">
              <w:rPr>
                <w:rFonts w:eastAsia="Batang"/>
                <w:lang w:eastAsia="ko-KR"/>
              </w:rPr>
              <w:t>,</w:t>
            </w:r>
            <w:r w:rsidRPr="005561DE">
              <w:rPr>
                <w:rFonts w:eastAsia="Batang"/>
                <w:lang w:eastAsia="ko-KR"/>
              </w:rPr>
              <w:t>56 bit/s/Hz</w:t>
            </w:r>
          </w:p>
        </w:tc>
        <w:tc>
          <w:tcPr>
            <w:tcW w:w="1701" w:type="dxa"/>
          </w:tcPr>
          <w:p w14:paraId="16A59703" w14:textId="3C91BB43" w:rsidR="0056338D" w:rsidRPr="005561DE" w:rsidRDefault="000B33FE" w:rsidP="00777A2C">
            <w:pPr>
              <w:pStyle w:val="Tabletext"/>
              <w:jc w:val="left"/>
              <w:rPr>
                <w:rFonts w:eastAsia="Batang"/>
                <w:lang w:eastAsia="ko-KR"/>
              </w:rPr>
            </w:pPr>
            <w:r w:rsidRPr="005561DE">
              <w:rPr>
                <w:rFonts w:eastAsia="Batang"/>
                <w:lang w:eastAsia="ko-KR"/>
              </w:rPr>
              <w:t>Fonctionnement LTE dans la bande</w:t>
            </w:r>
            <w:r w:rsidR="0056338D" w:rsidRPr="005561DE">
              <w:rPr>
                <w:rFonts w:eastAsia="Batang"/>
                <w:lang w:eastAsia="ko-KR"/>
              </w:rPr>
              <w:t>:</w:t>
            </w:r>
          </w:p>
          <w:p w14:paraId="699EFDBE" w14:textId="0F1A5C9E" w:rsidR="0056338D" w:rsidRPr="005561DE" w:rsidRDefault="0056338D" w:rsidP="00777A2C">
            <w:pPr>
              <w:pStyle w:val="Tabletext"/>
              <w:jc w:val="left"/>
              <w:rPr>
                <w:rFonts w:eastAsia="Batang"/>
                <w:lang w:eastAsia="ko-KR"/>
              </w:rPr>
            </w:pPr>
            <w:r w:rsidRPr="005561DE">
              <w:rPr>
                <w:rFonts w:eastAsia="Batang"/>
                <w:lang w:eastAsia="ko-KR"/>
              </w:rPr>
              <w:t>1</w:t>
            </w:r>
            <w:r w:rsidR="000B33FE" w:rsidRPr="005561DE">
              <w:rPr>
                <w:rFonts w:eastAsia="Batang"/>
                <w:lang w:eastAsia="ko-KR"/>
              </w:rPr>
              <w:t>,</w:t>
            </w:r>
            <w:r w:rsidRPr="005561DE">
              <w:rPr>
                <w:rFonts w:eastAsia="Batang"/>
                <w:lang w:eastAsia="ko-KR"/>
              </w:rPr>
              <w:t xml:space="preserve">39 bit/s/Hz </w:t>
            </w:r>
            <w:r w:rsidR="008876AA" w:rsidRPr="005561DE">
              <w:rPr>
                <w:rFonts w:eastAsia="Batang"/>
                <w:lang w:eastAsia="ko-KR"/>
              </w:rPr>
              <w:t>sens amont</w:t>
            </w:r>
          </w:p>
          <w:p w14:paraId="13794FF2" w14:textId="4CFF9A27" w:rsidR="0056338D" w:rsidRPr="005561DE" w:rsidRDefault="0056338D" w:rsidP="00777A2C">
            <w:pPr>
              <w:pStyle w:val="Tabletext"/>
              <w:jc w:val="left"/>
              <w:rPr>
                <w:rFonts w:eastAsia="Batang"/>
                <w:lang w:eastAsia="ko-KR"/>
              </w:rPr>
            </w:pPr>
            <w:r w:rsidRPr="005561DE">
              <w:rPr>
                <w:rFonts w:eastAsia="Batang"/>
                <w:lang w:eastAsia="ko-KR"/>
              </w:rPr>
              <w:t>0</w:t>
            </w:r>
            <w:r w:rsidR="000B33FE" w:rsidRPr="005561DE">
              <w:rPr>
                <w:rFonts w:eastAsia="Batang"/>
                <w:lang w:eastAsia="ko-KR"/>
              </w:rPr>
              <w:t>,</w:t>
            </w:r>
            <w:r w:rsidRPr="005561DE">
              <w:rPr>
                <w:rFonts w:eastAsia="Batang"/>
                <w:lang w:eastAsia="ko-KR"/>
              </w:rPr>
              <w:t xml:space="preserve">94 bit/s/Hz </w:t>
            </w:r>
            <w:r w:rsidR="008876AA" w:rsidRPr="005561DE">
              <w:rPr>
                <w:rFonts w:eastAsia="Batang"/>
                <w:lang w:eastAsia="ko-KR"/>
              </w:rPr>
              <w:t>sens aval</w:t>
            </w:r>
          </w:p>
          <w:p w14:paraId="2FFCBC4D" w14:textId="43461C2A" w:rsidR="0056338D" w:rsidRPr="005561DE" w:rsidRDefault="000B33FE" w:rsidP="00777A2C">
            <w:pPr>
              <w:pStyle w:val="Tabletext"/>
              <w:jc w:val="left"/>
              <w:rPr>
                <w:rFonts w:eastAsia="Batang"/>
                <w:lang w:eastAsia="ko-KR"/>
              </w:rPr>
            </w:pPr>
            <w:r w:rsidRPr="005561DE">
              <w:rPr>
                <w:rFonts w:eastAsia="Batang"/>
                <w:lang w:eastAsia="ko-KR"/>
              </w:rPr>
              <w:t>Fonctionnement autonome</w:t>
            </w:r>
            <w:r w:rsidR="0056338D" w:rsidRPr="005561DE">
              <w:rPr>
                <w:rFonts w:eastAsia="Batang"/>
                <w:lang w:eastAsia="ko-KR"/>
              </w:rPr>
              <w:t>:</w:t>
            </w:r>
          </w:p>
          <w:p w14:paraId="0DD09118" w14:textId="21CCDD14" w:rsidR="0056338D" w:rsidRPr="005561DE" w:rsidRDefault="0056338D" w:rsidP="00777A2C">
            <w:pPr>
              <w:pStyle w:val="Tabletext"/>
              <w:jc w:val="left"/>
              <w:rPr>
                <w:rFonts w:eastAsia="Batang"/>
                <w:lang w:eastAsia="ko-KR"/>
              </w:rPr>
            </w:pPr>
            <w:r w:rsidRPr="005561DE">
              <w:rPr>
                <w:rFonts w:eastAsia="Batang"/>
                <w:lang w:eastAsia="ko-KR"/>
              </w:rPr>
              <w:t>1</w:t>
            </w:r>
            <w:r w:rsidR="000B33FE" w:rsidRPr="005561DE">
              <w:rPr>
                <w:rFonts w:eastAsia="Batang"/>
                <w:lang w:eastAsia="ko-KR"/>
              </w:rPr>
              <w:t>,</w:t>
            </w:r>
            <w:r w:rsidRPr="005561DE">
              <w:rPr>
                <w:rFonts w:eastAsia="Batang"/>
                <w:lang w:eastAsia="ko-KR"/>
              </w:rPr>
              <w:t xml:space="preserve">25 bit/s/Hz </w:t>
            </w:r>
            <w:r w:rsidR="008876AA" w:rsidRPr="005561DE">
              <w:rPr>
                <w:rFonts w:eastAsia="Batang"/>
                <w:lang w:eastAsia="ko-KR"/>
              </w:rPr>
              <w:t>sens amont</w:t>
            </w:r>
          </w:p>
          <w:p w14:paraId="69CA8A2D" w14:textId="439E0C8A" w:rsidR="0056338D" w:rsidRPr="005561DE" w:rsidRDefault="0056338D" w:rsidP="00777A2C">
            <w:pPr>
              <w:pStyle w:val="Tabletext"/>
              <w:jc w:val="left"/>
              <w:rPr>
                <w:rFonts w:eastAsia="Batang"/>
                <w:lang w:eastAsia="ko-KR"/>
              </w:rPr>
            </w:pPr>
            <w:r w:rsidRPr="005561DE">
              <w:rPr>
                <w:rFonts w:eastAsia="Batang"/>
                <w:lang w:eastAsia="ko-KR"/>
              </w:rPr>
              <w:t>1</w:t>
            </w:r>
            <w:r w:rsidR="000B33FE" w:rsidRPr="005561DE">
              <w:rPr>
                <w:rFonts w:eastAsia="Batang"/>
                <w:lang w:eastAsia="ko-KR"/>
              </w:rPr>
              <w:t>,</w:t>
            </w:r>
            <w:r w:rsidRPr="005561DE">
              <w:rPr>
                <w:rFonts w:eastAsia="Batang"/>
                <w:lang w:eastAsia="ko-KR"/>
              </w:rPr>
              <w:t xml:space="preserve">13 bit/s/Hz </w:t>
            </w:r>
            <w:r w:rsidR="008876AA" w:rsidRPr="005561DE">
              <w:rPr>
                <w:rFonts w:eastAsia="Batang"/>
                <w:lang w:eastAsia="ko-KR"/>
              </w:rPr>
              <w:t>sens aval</w:t>
            </w:r>
          </w:p>
        </w:tc>
      </w:tr>
      <w:tr w:rsidR="0056338D" w:rsidRPr="005561DE" w14:paraId="401FF43E" w14:textId="77777777" w:rsidTr="00CC299A">
        <w:trPr>
          <w:cantSplit/>
          <w:jc w:val="center"/>
        </w:trPr>
        <w:tc>
          <w:tcPr>
            <w:tcW w:w="1846" w:type="dxa"/>
            <w:noWrap/>
          </w:tcPr>
          <w:p w14:paraId="4CFF3159" w14:textId="54E4AC44" w:rsidR="0056338D" w:rsidRPr="005561DE" w:rsidRDefault="0056338D" w:rsidP="00777A2C">
            <w:pPr>
              <w:pStyle w:val="Tabletext"/>
              <w:jc w:val="left"/>
              <w:rPr>
                <w:rFonts w:eastAsia="Batang"/>
                <w:lang w:eastAsia="ko-KR"/>
              </w:rPr>
            </w:pPr>
            <w:r w:rsidRPr="005561DE">
              <w:rPr>
                <w:rFonts w:eastAsia="Batang"/>
                <w:lang w:eastAsia="ko-KR"/>
              </w:rPr>
              <w:t>Efficacité spectrale moyenne des cellules</w:t>
            </w:r>
          </w:p>
        </w:tc>
        <w:tc>
          <w:tcPr>
            <w:tcW w:w="1700" w:type="dxa"/>
          </w:tcPr>
          <w:p w14:paraId="75151179" w14:textId="63B198D3" w:rsidR="0056338D" w:rsidRPr="005561DE" w:rsidRDefault="0056338D" w:rsidP="00777A2C">
            <w:pPr>
              <w:pStyle w:val="Tabletext"/>
              <w:jc w:val="left"/>
              <w:rPr>
                <w:rFonts w:eastAsia="Batang"/>
                <w:lang w:eastAsia="ko-KR"/>
              </w:rPr>
            </w:pPr>
            <w:r w:rsidRPr="005561DE">
              <w:rPr>
                <w:rFonts w:eastAsia="Batang"/>
                <w:sz w:val="21"/>
                <w:szCs w:val="21"/>
                <w:lang w:eastAsia="ko-KR"/>
              </w:rPr>
              <w:t>bits/s/Hz/cellule</w:t>
            </w:r>
          </w:p>
        </w:tc>
        <w:tc>
          <w:tcPr>
            <w:tcW w:w="1559" w:type="dxa"/>
          </w:tcPr>
          <w:p w14:paraId="444C4F9C" w14:textId="2B148B8A" w:rsidR="0056338D" w:rsidRPr="00712876" w:rsidRDefault="0056338D" w:rsidP="00777A2C">
            <w:pPr>
              <w:pStyle w:val="Tabletext"/>
              <w:jc w:val="left"/>
              <w:rPr>
                <w:rFonts w:eastAsia="Batang"/>
                <w:lang w:val="en-GB" w:eastAsia="ko-KR"/>
              </w:rPr>
            </w:pPr>
            <w:r w:rsidRPr="00712876">
              <w:rPr>
                <w:rFonts w:eastAsia="Batang"/>
                <w:lang w:val="en-GB" w:eastAsia="ko-KR"/>
              </w:rPr>
              <w:t>1,1760 Mbit/s/</w:t>
            </w:r>
            <w:r w:rsidRPr="00712876">
              <w:rPr>
                <w:rFonts w:eastAsia="Batang"/>
                <w:lang w:val="en-GB" w:eastAsia="ko-KR"/>
              </w:rPr>
              <w:br/>
              <w:t>MHz/cellule (Veh A50) (EGPRS)</w:t>
            </w:r>
          </w:p>
        </w:tc>
        <w:tc>
          <w:tcPr>
            <w:tcW w:w="1480" w:type="dxa"/>
          </w:tcPr>
          <w:p w14:paraId="3E96E8DE" w14:textId="3910E93D" w:rsidR="0056338D" w:rsidRPr="005561DE" w:rsidRDefault="0056338D" w:rsidP="00777A2C">
            <w:pPr>
              <w:pStyle w:val="Tabletext"/>
              <w:jc w:val="left"/>
              <w:rPr>
                <w:rFonts w:eastAsia="Batang"/>
                <w:lang w:eastAsia="ko-KR"/>
              </w:rPr>
            </w:pPr>
            <w:r w:rsidRPr="005561DE">
              <w:rPr>
                <w:rFonts w:eastAsia="Batang"/>
                <w:lang w:eastAsia="ko-KR"/>
              </w:rPr>
              <w:t xml:space="preserve">Dépend du </w:t>
            </w:r>
            <w:r w:rsidR="000B33FE" w:rsidRPr="005561DE">
              <w:rPr>
                <w:rFonts w:eastAsia="Batang"/>
                <w:lang w:eastAsia="ko-KR"/>
              </w:rPr>
              <w:t>scénario</w:t>
            </w:r>
            <w:r w:rsidRPr="005561DE">
              <w:rPr>
                <w:rFonts w:eastAsia="Batang"/>
                <w:lang w:eastAsia="ko-KR"/>
              </w:rPr>
              <w:t xml:space="preserve"> de déploiement</w:t>
            </w:r>
          </w:p>
        </w:tc>
        <w:tc>
          <w:tcPr>
            <w:tcW w:w="1480" w:type="dxa"/>
          </w:tcPr>
          <w:p w14:paraId="3E705448" w14:textId="0F327B5C" w:rsidR="0056338D" w:rsidRPr="005561DE" w:rsidRDefault="0056338D" w:rsidP="00777A2C">
            <w:pPr>
              <w:pStyle w:val="Tabletext"/>
              <w:jc w:val="left"/>
              <w:rPr>
                <w:rFonts w:eastAsia="Batang"/>
                <w:lang w:eastAsia="ko-KR"/>
              </w:rPr>
            </w:pPr>
            <w:r w:rsidRPr="005561DE">
              <w:rPr>
                <w:rFonts w:eastAsia="Batang"/>
                <w:lang w:eastAsia="ko-KR"/>
              </w:rPr>
              <w:t>0,67 sens aval (avec diversité); 0,47 sens amont (</w:t>
            </w:r>
            <w:r w:rsidR="004F7217" w:rsidRPr="005561DE">
              <w:rPr>
                <w:rFonts w:eastAsia="Batang"/>
                <w:lang w:eastAsia="ko-KR"/>
              </w:rPr>
              <w:t>p</w:t>
            </w:r>
            <w:r w:rsidRPr="005561DE">
              <w:rPr>
                <w:rFonts w:eastAsia="Batang"/>
                <w:lang w:eastAsia="ko-KR"/>
              </w:rPr>
              <w:t>iéton</w:t>
            </w:r>
            <w:r w:rsidR="001202EC" w:rsidRPr="005561DE">
              <w:rPr>
                <w:rFonts w:eastAsia="Batang"/>
                <w:lang w:eastAsia="ko-KR"/>
              </w:rPr>
              <w:t> </w:t>
            </w:r>
            <w:r w:rsidRPr="005561DE">
              <w:rPr>
                <w:rFonts w:eastAsia="Batang"/>
                <w:lang w:eastAsia="ko-KR"/>
              </w:rPr>
              <w:t>A)</w:t>
            </w:r>
          </w:p>
        </w:tc>
        <w:tc>
          <w:tcPr>
            <w:tcW w:w="1637" w:type="dxa"/>
          </w:tcPr>
          <w:p w14:paraId="765E1A81" w14:textId="7040E373" w:rsidR="0056338D" w:rsidRPr="005561DE" w:rsidRDefault="0056338D" w:rsidP="00777A2C">
            <w:pPr>
              <w:pStyle w:val="Tabletext"/>
              <w:jc w:val="left"/>
              <w:rPr>
                <w:rFonts w:eastAsia="Batang"/>
                <w:lang w:eastAsia="ko-KR"/>
              </w:rPr>
            </w:pPr>
            <w:r w:rsidRPr="005561DE">
              <w:rPr>
                <w:rFonts w:eastAsia="Batang"/>
                <w:lang w:eastAsia="ko-KR"/>
              </w:rPr>
              <w:t xml:space="preserve">Dépend du </w:t>
            </w:r>
            <w:r w:rsidR="000B33FE" w:rsidRPr="005561DE">
              <w:rPr>
                <w:rFonts w:eastAsia="Batang"/>
                <w:lang w:eastAsia="ko-KR"/>
              </w:rPr>
              <w:t>scénario</w:t>
            </w:r>
            <w:r w:rsidRPr="005561DE">
              <w:rPr>
                <w:rFonts w:eastAsia="Batang"/>
                <w:lang w:eastAsia="ko-KR"/>
              </w:rPr>
              <w:t xml:space="preserve"> de déploiement, exemples de plage: 1,1-1,6 sens aval; 0,7</w:t>
            </w:r>
            <w:r w:rsidR="001202EC" w:rsidRPr="005561DE">
              <w:rPr>
                <w:rFonts w:eastAsia="Batang"/>
                <w:lang w:eastAsia="ko-KR"/>
              </w:rPr>
              <w:noBreakHyphen/>
            </w:r>
            <w:r w:rsidRPr="005561DE">
              <w:rPr>
                <w:rFonts w:eastAsia="Batang"/>
                <w:lang w:eastAsia="ko-KR"/>
              </w:rPr>
              <w:t>2,3 sens amont</w:t>
            </w:r>
          </w:p>
        </w:tc>
        <w:tc>
          <w:tcPr>
            <w:tcW w:w="1564" w:type="dxa"/>
          </w:tcPr>
          <w:p w14:paraId="132BCA97" w14:textId="00B3AD62" w:rsidR="0056338D" w:rsidRPr="005561DE" w:rsidRDefault="0056338D" w:rsidP="00777A2C">
            <w:pPr>
              <w:pStyle w:val="Tabletext"/>
              <w:jc w:val="left"/>
              <w:rPr>
                <w:rFonts w:eastAsia="Batang"/>
                <w:lang w:eastAsia="ko-KR"/>
              </w:rPr>
            </w:pPr>
            <w:r w:rsidRPr="005561DE">
              <w:rPr>
                <w:rFonts w:eastAsia="Batang"/>
                <w:lang w:eastAsia="ko-KR"/>
              </w:rPr>
              <w:t xml:space="preserve">Dépend du </w:t>
            </w:r>
            <w:r w:rsidR="000B33FE" w:rsidRPr="005561DE">
              <w:rPr>
                <w:rFonts w:eastAsia="Batang"/>
                <w:lang w:eastAsia="ko-KR"/>
              </w:rPr>
              <w:t>scénario</w:t>
            </w:r>
            <w:r w:rsidRPr="005561DE">
              <w:rPr>
                <w:rFonts w:eastAsia="Batang"/>
                <w:lang w:eastAsia="ko-KR"/>
              </w:rPr>
              <w:t xml:space="preserve"> de déploiement, exemples de plage pour la version 8: 1,8</w:t>
            </w:r>
            <w:r w:rsidRPr="005561DE">
              <w:rPr>
                <w:rFonts w:eastAsia="Batang"/>
                <w:lang w:eastAsia="ko-KR"/>
              </w:rPr>
              <w:noBreakHyphen/>
              <w:t>3,2 sens aval; 0,7</w:t>
            </w:r>
            <w:r w:rsidR="001202EC" w:rsidRPr="005561DE">
              <w:rPr>
                <w:rFonts w:eastAsia="Batang"/>
                <w:lang w:eastAsia="ko-KR"/>
              </w:rPr>
              <w:noBreakHyphen/>
            </w:r>
            <w:r w:rsidRPr="005561DE">
              <w:rPr>
                <w:rFonts w:eastAsia="Batang"/>
                <w:lang w:eastAsia="ko-KR"/>
              </w:rPr>
              <w:t>1,05</w:t>
            </w:r>
            <w:r w:rsidR="001202EC" w:rsidRPr="005561DE">
              <w:rPr>
                <w:rFonts w:eastAsia="Batang"/>
                <w:lang w:eastAsia="ko-KR"/>
              </w:rPr>
              <w:t> </w:t>
            </w:r>
            <w:r w:rsidRPr="005561DE">
              <w:rPr>
                <w:rFonts w:eastAsia="Batang"/>
                <w:lang w:eastAsia="ko-KR"/>
              </w:rPr>
              <w:t xml:space="preserve">sens amont </w:t>
            </w:r>
          </w:p>
        </w:tc>
        <w:tc>
          <w:tcPr>
            <w:tcW w:w="1776" w:type="dxa"/>
          </w:tcPr>
          <w:p w14:paraId="1207C2EC" w14:textId="26C4E149" w:rsidR="0056338D" w:rsidRPr="005561DE" w:rsidRDefault="0056338D" w:rsidP="00777A2C">
            <w:pPr>
              <w:pStyle w:val="Tabletext"/>
              <w:jc w:val="left"/>
              <w:rPr>
                <w:rFonts w:eastAsia="Batang"/>
                <w:lang w:eastAsia="ko-KR"/>
              </w:rPr>
            </w:pPr>
            <w:r w:rsidRPr="005561DE">
              <w:rPr>
                <w:rFonts w:eastAsia="Batang"/>
                <w:lang w:eastAsia="ko-KR"/>
              </w:rPr>
              <w:t>Dépend du sc</w:t>
            </w:r>
            <w:r w:rsidR="000B33FE" w:rsidRPr="005561DE">
              <w:rPr>
                <w:rFonts w:eastAsia="Batang"/>
                <w:lang w:eastAsia="ko-KR"/>
              </w:rPr>
              <w:t>é</w:t>
            </w:r>
            <w:r w:rsidRPr="005561DE">
              <w:rPr>
                <w:rFonts w:eastAsia="Batang"/>
                <w:lang w:eastAsia="ko-KR"/>
              </w:rPr>
              <w:t>nario de déploiement</w:t>
            </w:r>
          </w:p>
        </w:tc>
        <w:tc>
          <w:tcPr>
            <w:tcW w:w="1701" w:type="dxa"/>
          </w:tcPr>
          <w:p w14:paraId="4ECD96D3" w14:textId="18822D43" w:rsidR="0056338D" w:rsidRPr="005561DE" w:rsidRDefault="0056338D" w:rsidP="00777A2C">
            <w:pPr>
              <w:pStyle w:val="Tabletext"/>
              <w:jc w:val="left"/>
              <w:rPr>
                <w:rFonts w:eastAsia="Batang"/>
                <w:lang w:eastAsia="ko-KR"/>
              </w:rPr>
            </w:pPr>
            <w:r w:rsidRPr="005561DE">
              <w:rPr>
                <w:rFonts w:eastAsia="Batang"/>
                <w:lang w:eastAsia="ko-KR"/>
              </w:rPr>
              <w:t xml:space="preserve">Dépend du </w:t>
            </w:r>
            <w:r w:rsidR="000B33FE" w:rsidRPr="005561DE">
              <w:rPr>
                <w:rFonts w:eastAsia="Batang"/>
                <w:lang w:eastAsia="ko-KR"/>
              </w:rPr>
              <w:t>scénario</w:t>
            </w:r>
            <w:r w:rsidRPr="005561DE">
              <w:rPr>
                <w:rFonts w:eastAsia="Batang"/>
                <w:lang w:eastAsia="ko-KR"/>
              </w:rPr>
              <w:t xml:space="preserve"> de déploiement</w:t>
            </w:r>
          </w:p>
        </w:tc>
      </w:tr>
      <w:tr w:rsidR="0056338D" w:rsidRPr="005561DE" w14:paraId="3F75951D" w14:textId="77777777" w:rsidTr="00CC299A">
        <w:trPr>
          <w:cantSplit/>
          <w:jc w:val="center"/>
        </w:trPr>
        <w:tc>
          <w:tcPr>
            <w:tcW w:w="1846" w:type="dxa"/>
            <w:noWrap/>
          </w:tcPr>
          <w:p w14:paraId="33E30288" w14:textId="2F40B49D" w:rsidR="0056338D" w:rsidRPr="005561DE" w:rsidRDefault="0056338D" w:rsidP="00777A2C">
            <w:pPr>
              <w:pStyle w:val="Tabletext"/>
              <w:jc w:val="left"/>
              <w:rPr>
                <w:rFonts w:eastAsia="Batang"/>
                <w:lang w:eastAsia="ko-KR"/>
              </w:rPr>
            </w:pPr>
            <w:r w:rsidRPr="005561DE">
              <w:rPr>
                <w:rFonts w:eastAsia="Batang"/>
                <w:lang w:eastAsia="ko-KR"/>
              </w:rPr>
              <w:t>Durée de la trame</w:t>
            </w:r>
          </w:p>
        </w:tc>
        <w:tc>
          <w:tcPr>
            <w:tcW w:w="1700" w:type="dxa"/>
          </w:tcPr>
          <w:p w14:paraId="26E4DE3F" w14:textId="19697518" w:rsidR="0056338D" w:rsidRPr="005561DE" w:rsidRDefault="00F60E3B" w:rsidP="00777A2C">
            <w:pPr>
              <w:pStyle w:val="Tabletext"/>
              <w:jc w:val="left"/>
              <w:rPr>
                <w:rFonts w:eastAsia="Batang"/>
                <w:lang w:eastAsia="ko-KR"/>
              </w:rPr>
            </w:pPr>
            <w:r w:rsidRPr="005561DE">
              <w:rPr>
                <w:rFonts w:eastAsia="Batang"/>
                <w:lang w:eastAsia="ko-KR"/>
              </w:rPr>
              <w:t>m</w:t>
            </w:r>
            <w:r w:rsidR="0056338D" w:rsidRPr="005561DE">
              <w:rPr>
                <w:rFonts w:eastAsia="Batang"/>
                <w:lang w:eastAsia="ko-KR"/>
              </w:rPr>
              <w:t>s</w:t>
            </w:r>
          </w:p>
        </w:tc>
        <w:tc>
          <w:tcPr>
            <w:tcW w:w="1559" w:type="dxa"/>
          </w:tcPr>
          <w:p w14:paraId="0029C5FA" w14:textId="77777777" w:rsidR="0056338D" w:rsidRPr="00712876" w:rsidRDefault="0056338D" w:rsidP="00777A2C">
            <w:pPr>
              <w:pStyle w:val="Tabletext"/>
              <w:jc w:val="left"/>
              <w:rPr>
                <w:rFonts w:eastAsia="Batang"/>
                <w:lang w:val="en-GB" w:eastAsia="ko-KR"/>
              </w:rPr>
            </w:pPr>
            <w:r w:rsidRPr="00712876">
              <w:rPr>
                <w:rFonts w:eastAsia="Batang"/>
                <w:lang w:val="en-GB" w:eastAsia="ko-KR"/>
              </w:rPr>
              <w:t>120/26 ms</w:t>
            </w:r>
          </w:p>
          <w:p w14:paraId="27E27182" w14:textId="708BB34F" w:rsidR="0056338D" w:rsidRPr="00712876" w:rsidRDefault="00F60E3B" w:rsidP="00777A2C">
            <w:pPr>
              <w:pStyle w:val="Tabletext"/>
              <w:jc w:val="left"/>
              <w:rPr>
                <w:rFonts w:eastAsia="Batang"/>
                <w:lang w:val="en-GB" w:eastAsia="ko-KR"/>
              </w:rPr>
            </w:pPr>
            <w:r w:rsidRPr="00712876">
              <w:rPr>
                <w:rFonts w:eastAsia="Batang"/>
                <w:lang w:val="en-GB" w:eastAsia="ko-KR"/>
              </w:rPr>
              <w:t>Trame AMRT</w:t>
            </w:r>
          </w:p>
          <w:p w14:paraId="352944C5" w14:textId="77777777" w:rsidR="0056338D" w:rsidRPr="00712876" w:rsidRDefault="0056338D" w:rsidP="00777A2C">
            <w:pPr>
              <w:pStyle w:val="Tabletext"/>
              <w:jc w:val="left"/>
              <w:rPr>
                <w:rFonts w:eastAsia="Batang"/>
                <w:lang w:val="en-GB" w:eastAsia="ko-KR"/>
              </w:rPr>
            </w:pPr>
            <w:r w:rsidRPr="00712876">
              <w:rPr>
                <w:rFonts w:eastAsia="Batang"/>
                <w:lang w:val="en-GB" w:eastAsia="ko-KR"/>
              </w:rPr>
              <w:t>GPRS:</w:t>
            </w:r>
          </w:p>
          <w:p w14:paraId="0B400A6B" w14:textId="77777777" w:rsidR="0056338D" w:rsidRPr="00712876" w:rsidRDefault="0056338D" w:rsidP="00777A2C">
            <w:pPr>
              <w:pStyle w:val="Tabletext"/>
              <w:jc w:val="left"/>
              <w:rPr>
                <w:rFonts w:eastAsia="Batang"/>
                <w:lang w:val="en-GB" w:eastAsia="ko-KR"/>
              </w:rPr>
            </w:pPr>
            <w:r w:rsidRPr="00712876">
              <w:rPr>
                <w:rFonts w:eastAsia="Batang"/>
                <w:lang w:val="en-GB" w:eastAsia="ko-KR"/>
              </w:rPr>
              <w:t>20 ms TTI</w:t>
            </w:r>
          </w:p>
          <w:p w14:paraId="32DC5DF9" w14:textId="77777777" w:rsidR="0056338D" w:rsidRPr="00712876" w:rsidRDefault="0056338D" w:rsidP="00777A2C">
            <w:pPr>
              <w:pStyle w:val="Tabletext"/>
              <w:jc w:val="left"/>
              <w:rPr>
                <w:rFonts w:eastAsia="Batang"/>
                <w:lang w:val="en-GB" w:eastAsia="ko-KR"/>
              </w:rPr>
            </w:pPr>
            <w:r w:rsidRPr="00712876">
              <w:rPr>
                <w:rFonts w:eastAsia="Batang"/>
                <w:lang w:val="en-GB" w:eastAsia="ko-KR"/>
              </w:rPr>
              <w:t>EGPRS/EGPRS2-A:</w:t>
            </w:r>
          </w:p>
          <w:p w14:paraId="352ECB43" w14:textId="4B0DEEA6" w:rsidR="0056338D" w:rsidRPr="005561DE" w:rsidRDefault="0056338D" w:rsidP="00777A2C">
            <w:pPr>
              <w:pStyle w:val="Tabletext"/>
              <w:jc w:val="left"/>
              <w:rPr>
                <w:rFonts w:eastAsia="Batang"/>
                <w:lang w:eastAsia="ko-KR"/>
              </w:rPr>
            </w:pPr>
            <w:r w:rsidRPr="005561DE">
              <w:rPr>
                <w:rFonts w:eastAsia="Batang"/>
                <w:lang w:eastAsia="ko-KR"/>
              </w:rPr>
              <w:t>10, 20 ms TTI</w:t>
            </w:r>
          </w:p>
        </w:tc>
        <w:tc>
          <w:tcPr>
            <w:tcW w:w="1480" w:type="dxa"/>
          </w:tcPr>
          <w:p w14:paraId="5F38A1E7" w14:textId="7880A36F" w:rsidR="0056338D" w:rsidRPr="005561DE" w:rsidRDefault="0056338D" w:rsidP="00777A2C">
            <w:pPr>
              <w:pStyle w:val="Tabletext"/>
              <w:jc w:val="left"/>
              <w:rPr>
                <w:rFonts w:eastAsia="Batang"/>
                <w:lang w:eastAsia="ko-KR"/>
              </w:rPr>
            </w:pPr>
            <w:r w:rsidRPr="005561DE">
              <w:rPr>
                <w:rFonts w:eastAsia="Batang"/>
                <w:lang w:eastAsia="ko-KR"/>
              </w:rPr>
              <w:t>20-80 ms TTI</w:t>
            </w:r>
          </w:p>
        </w:tc>
        <w:tc>
          <w:tcPr>
            <w:tcW w:w="1480" w:type="dxa"/>
          </w:tcPr>
          <w:p w14:paraId="1AA80F95" w14:textId="384E3D7A" w:rsidR="0056338D" w:rsidRPr="005561DE" w:rsidRDefault="0056338D" w:rsidP="00777A2C">
            <w:pPr>
              <w:pStyle w:val="Tabletext"/>
              <w:jc w:val="left"/>
              <w:rPr>
                <w:rFonts w:eastAsia="Batang"/>
                <w:lang w:eastAsia="ko-KR"/>
              </w:rPr>
            </w:pPr>
            <w:r w:rsidRPr="005561DE">
              <w:rPr>
                <w:rFonts w:eastAsia="Batang"/>
                <w:lang w:eastAsia="ko-KR"/>
              </w:rPr>
              <w:t xml:space="preserve">10 ms </w:t>
            </w:r>
            <w:r w:rsidRPr="005561DE">
              <w:rPr>
                <w:rFonts w:eastAsia="Batang"/>
                <w:lang w:eastAsia="ko-KR"/>
              </w:rPr>
              <w:br/>
              <w:t>(2 ms TTI)</w:t>
            </w:r>
          </w:p>
        </w:tc>
        <w:tc>
          <w:tcPr>
            <w:tcW w:w="1637" w:type="dxa"/>
          </w:tcPr>
          <w:p w14:paraId="3C6A99DA" w14:textId="589903EA" w:rsidR="0056338D" w:rsidRPr="005561DE" w:rsidRDefault="0056338D" w:rsidP="00777A2C">
            <w:pPr>
              <w:pStyle w:val="Tabletext"/>
              <w:jc w:val="left"/>
              <w:rPr>
                <w:rFonts w:eastAsia="Batang"/>
                <w:lang w:eastAsia="ko-KR"/>
              </w:rPr>
            </w:pPr>
            <w:r w:rsidRPr="005561DE">
              <w:rPr>
                <w:rFonts w:eastAsia="Batang"/>
                <w:lang w:eastAsia="ko-KR"/>
              </w:rPr>
              <w:t xml:space="preserve">10 ms </w:t>
            </w:r>
            <w:r w:rsidRPr="005561DE">
              <w:rPr>
                <w:rFonts w:eastAsia="Batang"/>
                <w:lang w:eastAsia="ko-KR"/>
              </w:rPr>
              <w:br/>
              <w:t>(2 ms TTI)</w:t>
            </w:r>
          </w:p>
        </w:tc>
        <w:tc>
          <w:tcPr>
            <w:tcW w:w="1564" w:type="dxa"/>
          </w:tcPr>
          <w:p w14:paraId="609D080D" w14:textId="345967B6" w:rsidR="0056338D" w:rsidRPr="005561DE" w:rsidRDefault="0056338D" w:rsidP="00777A2C">
            <w:pPr>
              <w:pStyle w:val="Tabletext"/>
              <w:jc w:val="left"/>
              <w:rPr>
                <w:rFonts w:eastAsia="Batang"/>
                <w:lang w:eastAsia="ko-KR"/>
              </w:rPr>
            </w:pPr>
            <w:r w:rsidRPr="005561DE">
              <w:rPr>
                <w:rFonts w:eastAsia="Batang"/>
                <w:lang w:eastAsia="ko-KR"/>
              </w:rPr>
              <w:t xml:space="preserve">10 ms </w:t>
            </w:r>
            <w:r w:rsidRPr="005561DE">
              <w:rPr>
                <w:rFonts w:eastAsia="Batang"/>
                <w:lang w:eastAsia="ko-KR"/>
              </w:rPr>
              <w:br/>
              <w:t>(1 ms TTI)</w:t>
            </w:r>
          </w:p>
        </w:tc>
        <w:tc>
          <w:tcPr>
            <w:tcW w:w="1776" w:type="dxa"/>
          </w:tcPr>
          <w:p w14:paraId="034ABBFC" w14:textId="363C40CE" w:rsidR="0056338D" w:rsidRPr="005561DE" w:rsidRDefault="0056338D" w:rsidP="00777A2C">
            <w:pPr>
              <w:pStyle w:val="Tabletext"/>
              <w:jc w:val="left"/>
              <w:rPr>
                <w:rFonts w:eastAsia="Batang"/>
                <w:lang w:eastAsia="ko-KR"/>
              </w:rPr>
            </w:pPr>
            <w:r w:rsidRPr="005561DE">
              <w:rPr>
                <w:rFonts w:eastAsia="Batang"/>
                <w:lang w:eastAsia="ko-KR"/>
              </w:rPr>
              <w:t xml:space="preserve">10 ms </w:t>
            </w:r>
            <w:r w:rsidRPr="005561DE">
              <w:rPr>
                <w:rFonts w:eastAsia="Batang"/>
                <w:lang w:eastAsia="ko-KR"/>
              </w:rPr>
              <w:br/>
              <w:t>(1 ms TTI)</w:t>
            </w:r>
          </w:p>
        </w:tc>
        <w:tc>
          <w:tcPr>
            <w:tcW w:w="1701" w:type="dxa"/>
          </w:tcPr>
          <w:p w14:paraId="651A5D2E" w14:textId="7AB6A9FD" w:rsidR="0056338D" w:rsidRPr="005561DE" w:rsidRDefault="0056338D" w:rsidP="00777A2C">
            <w:pPr>
              <w:pStyle w:val="Tabletext"/>
              <w:jc w:val="left"/>
              <w:rPr>
                <w:rFonts w:eastAsia="Batang"/>
                <w:lang w:eastAsia="ko-KR"/>
              </w:rPr>
            </w:pPr>
            <w:r w:rsidRPr="005561DE">
              <w:rPr>
                <w:rFonts w:eastAsia="Batang"/>
                <w:lang w:eastAsia="ko-KR"/>
              </w:rPr>
              <w:t xml:space="preserve">10 ms </w:t>
            </w:r>
            <w:r w:rsidRPr="005561DE">
              <w:rPr>
                <w:rFonts w:eastAsia="Batang"/>
                <w:lang w:eastAsia="ko-KR"/>
              </w:rPr>
              <w:br/>
              <w:t>(1 ms minimum TTI)</w:t>
            </w:r>
          </w:p>
        </w:tc>
      </w:tr>
    </w:tbl>
    <w:p w14:paraId="0A11D86A" w14:textId="77777777" w:rsidR="0056338D" w:rsidRPr="005561DE" w:rsidRDefault="0056338D" w:rsidP="00777A2C">
      <w:pPr>
        <w:pStyle w:val="TableNo"/>
      </w:pPr>
      <w:r w:rsidRPr="005561DE">
        <w:t>TABLEAU A1.7 (</w:t>
      </w:r>
      <w:r w:rsidRPr="005561DE">
        <w:rPr>
          <w:i/>
          <w:iCs/>
        </w:rPr>
        <w:t>suite</w:t>
      </w:r>
      <w:r w:rsidRPr="005561DE">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5"/>
        <w:gridCol w:w="1726"/>
        <w:gridCol w:w="1582"/>
        <w:gridCol w:w="1502"/>
        <w:gridCol w:w="1502"/>
        <w:gridCol w:w="1661"/>
        <w:gridCol w:w="1587"/>
        <w:gridCol w:w="1587"/>
        <w:gridCol w:w="1587"/>
      </w:tblGrid>
      <w:tr w:rsidR="00394852" w:rsidRPr="005561DE" w14:paraId="5719C3BA" w14:textId="77777777" w:rsidTr="00CC299A">
        <w:trPr>
          <w:cantSplit/>
          <w:jc w:val="center"/>
        </w:trPr>
        <w:tc>
          <w:tcPr>
            <w:tcW w:w="1699" w:type="dxa"/>
            <w:noWrap/>
            <w:vAlign w:val="center"/>
          </w:tcPr>
          <w:p w14:paraId="69A80A03" w14:textId="0423C56B" w:rsidR="00394852" w:rsidRPr="00CC299A" w:rsidRDefault="00394852" w:rsidP="00777A2C">
            <w:pPr>
              <w:pStyle w:val="Tablehead"/>
              <w:rPr>
                <w:rFonts w:ascii="Times New Roman Bold" w:eastAsia="Batang" w:hAnsi="Times New Roman Bold"/>
                <w:spacing w:val="-4"/>
                <w:lang w:eastAsia="ko-KR"/>
              </w:rPr>
            </w:pPr>
            <w:r w:rsidRPr="00CC299A">
              <w:rPr>
                <w:rFonts w:ascii="Times New Roman Bold" w:eastAsia="Batang" w:hAnsi="Times New Roman Bold"/>
                <w:spacing w:val="-4"/>
              </w:rPr>
              <w:t>Caractéristiques de la fonctionnalité</w:t>
            </w:r>
          </w:p>
        </w:tc>
        <w:tc>
          <w:tcPr>
            <w:tcW w:w="1700" w:type="dxa"/>
            <w:vAlign w:val="center"/>
          </w:tcPr>
          <w:p w14:paraId="6E94F512" w14:textId="5DE1CB04" w:rsidR="00394852" w:rsidRPr="005561DE" w:rsidRDefault="00394852" w:rsidP="00777A2C">
            <w:pPr>
              <w:pStyle w:val="Tablehead"/>
              <w:rPr>
                <w:rFonts w:eastAsia="Batang"/>
                <w:lang w:eastAsia="ko-KR"/>
              </w:rPr>
            </w:pPr>
            <w:r w:rsidRPr="005561DE">
              <w:rPr>
                <w:rFonts w:eastAsia="Batang"/>
              </w:rPr>
              <w:t>Unité de mesure</w:t>
            </w:r>
          </w:p>
        </w:tc>
        <w:tc>
          <w:tcPr>
            <w:tcW w:w="1559" w:type="dxa"/>
            <w:vAlign w:val="center"/>
          </w:tcPr>
          <w:p w14:paraId="638AA787" w14:textId="506188CF" w:rsidR="00394852" w:rsidRPr="005561DE" w:rsidRDefault="00394852" w:rsidP="00777A2C">
            <w:pPr>
              <w:pStyle w:val="Tablehead"/>
              <w:rPr>
                <w:rFonts w:eastAsia="Batang"/>
                <w:lang w:eastAsia="ko-KR"/>
              </w:rPr>
            </w:pPr>
            <w:r w:rsidRPr="005561DE">
              <w:rPr>
                <w:rFonts w:eastAsia="Batang"/>
              </w:rPr>
              <w:t>GSM/EDGE</w:t>
            </w:r>
          </w:p>
        </w:tc>
        <w:tc>
          <w:tcPr>
            <w:tcW w:w="1480" w:type="dxa"/>
            <w:vAlign w:val="center"/>
          </w:tcPr>
          <w:p w14:paraId="5949C6C6" w14:textId="133C5A7F" w:rsidR="00394852" w:rsidRPr="005561DE" w:rsidRDefault="00394852" w:rsidP="00777A2C">
            <w:pPr>
              <w:pStyle w:val="Tablehead"/>
              <w:rPr>
                <w:rFonts w:eastAsia="Batang"/>
                <w:lang w:eastAsia="ko-KR"/>
              </w:rPr>
            </w:pPr>
            <w:r w:rsidRPr="005561DE">
              <w:rPr>
                <w:rFonts w:eastAsia="Batang"/>
              </w:rPr>
              <w:t>EC-GSM-IoT</w:t>
            </w:r>
          </w:p>
        </w:tc>
        <w:tc>
          <w:tcPr>
            <w:tcW w:w="1480" w:type="dxa"/>
            <w:vAlign w:val="center"/>
          </w:tcPr>
          <w:p w14:paraId="7E5B86DF" w14:textId="7D0AD1A1" w:rsidR="00394852" w:rsidRPr="005561DE" w:rsidRDefault="00394852" w:rsidP="00777A2C">
            <w:pPr>
              <w:pStyle w:val="Tablehead"/>
              <w:rPr>
                <w:rFonts w:eastAsia="Batang"/>
                <w:lang w:eastAsia="ko-KR"/>
              </w:rPr>
            </w:pPr>
            <w:r w:rsidRPr="005561DE">
              <w:rPr>
                <w:rFonts w:eastAsia="Batang"/>
              </w:rPr>
              <w:t>UMTS</w:t>
            </w:r>
          </w:p>
        </w:tc>
        <w:tc>
          <w:tcPr>
            <w:tcW w:w="1637" w:type="dxa"/>
            <w:vAlign w:val="center"/>
          </w:tcPr>
          <w:p w14:paraId="18521D43" w14:textId="152EBA08" w:rsidR="00394852" w:rsidRPr="005561DE" w:rsidRDefault="00394852" w:rsidP="00777A2C">
            <w:pPr>
              <w:pStyle w:val="Tablehead"/>
              <w:rPr>
                <w:rFonts w:eastAsia="Batang"/>
                <w:lang w:eastAsia="ko-KR"/>
              </w:rPr>
            </w:pPr>
            <w:r w:rsidRPr="005561DE">
              <w:rPr>
                <w:rFonts w:eastAsia="Batang"/>
              </w:rPr>
              <w:t>HSPA+</w:t>
            </w:r>
          </w:p>
        </w:tc>
        <w:tc>
          <w:tcPr>
            <w:tcW w:w="1564" w:type="dxa"/>
            <w:vAlign w:val="center"/>
          </w:tcPr>
          <w:p w14:paraId="21395DBF" w14:textId="6695F60A" w:rsidR="00394852" w:rsidRPr="005561DE" w:rsidRDefault="00394852" w:rsidP="00777A2C">
            <w:pPr>
              <w:pStyle w:val="Tablehead"/>
              <w:rPr>
                <w:rFonts w:eastAsia="Batang"/>
                <w:lang w:eastAsia="ko-KR"/>
              </w:rPr>
            </w:pPr>
            <w:r w:rsidRPr="005561DE">
              <w:rPr>
                <w:rFonts w:eastAsia="Batang"/>
              </w:rPr>
              <w:t>LTE Advanced Pro</w:t>
            </w:r>
          </w:p>
        </w:tc>
        <w:tc>
          <w:tcPr>
            <w:tcW w:w="1564" w:type="dxa"/>
            <w:vAlign w:val="center"/>
          </w:tcPr>
          <w:p w14:paraId="30CE2A06" w14:textId="5EA4FA95" w:rsidR="00394852" w:rsidRPr="005561DE" w:rsidRDefault="00394852" w:rsidP="00777A2C">
            <w:pPr>
              <w:pStyle w:val="Tablehead"/>
              <w:rPr>
                <w:rFonts w:eastAsia="Batang"/>
                <w:lang w:eastAsia="ko-KR"/>
              </w:rPr>
            </w:pPr>
            <w:r w:rsidRPr="005561DE">
              <w:rPr>
                <w:rFonts w:eastAsia="Batang"/>
              </w:rPr>
              <w:t>eMTC</w:t>
            </w:r>
          </w:p>
        </w:tc>
        <w:tc>
          <w:tcPr>
            <w:tcW w:w="1564" w:type="dxa"/>
            <w:vAlign w:val="center"/>
          </w:tcPr>
          <w:p w14:paraId="702F0683" w14:textId="53B2E864" w:rsidR="00394852" w:rsidRPr="005561DE" w:rsidRDefault="00394852" w:rsidP="00777A2C">
            <w:pPr>
              <w:pStyle w:val="Tablehead"/>
              <w:rPr>
                <w:rFonts w:eastAsia="Batang"/>
                <w:lang w:eastAsia="ko-KR"/>
              </w:rPr>
            </w:pPr>
            <w:r w:rsidRPr="005561DE">
              <w:rPr>
                <w:rFonts w:eastAsia="Batang"/>
              </w:rPr>
              <w:t>NB-IoT</w:t>
            </w:r>
          </w:p>
        </w:tc>
      </w:tr>
      <w:tr w:rsidR="009D7615" w:rsidRPr="005561DE" w14:paraId="1466C3EE" w14:textId="77777777" w:rsidTr="00CC299A">
        <w:trPr>
          <w:cantSplit/>
          <w:jc w:val="center"/>
        </w:trPr>
        <w:tc>
          <w:tcPr>
            <w:tcW w:w="1699" w:type="dxa"/>
            <w:noWrap/>
          </w:tcPr>
          <w:p w14:paraId="1276A564" w14:textId="50244CD3" w:rsidR="009D7615" w:rsidRPr="005561DE" w:rsidRDefault="009D7615" w:rsidP="00777A2C">
            <w:pPr>
              <w:pStyle w:val="Tabletext"/>
              <w:jc w:val="left"/>
              <w:rPr>
                <w:rFonts w:eastAsia="Batang"/>
                <w:lang w:eastAsia="ko-KR"/>
              </w:rPr>
            </w:pPr>
            <w:r w:rsidRPr="005561DE">
              <w:rPr>
                <w:rFonts w:eastAsia="Batang"/>
                <w:lang w:eastAsia="ko-KR"/>
              </w:rPr>
              <w:t>Taille maximale des paquets</w:t>
            </w:r>
          </w:p>
        </w:tc>
        <w:tc>
          <w:tcPr>
            <w:tcW w:w="1700" w:type="dxa"/>
          </w:tcPr>
          <w:p w14:paraId="6CB3B99A" w14:textId="584E5BED" w:rsidR="009D7615" w:rsidRPr="005561DE" w:rsidRDefault="009D7615" w:rsidP="00777A2C">
            <w:pPr>
              <w:pStyle w:val="Tabletext"/>
              <w:jc w:val="left"/>
              <w:rPr>
                <w:rFonts w:eastAsia="Batang"/>
                <w:lang w:eastAsia="ko-KR"/>
              </w:rPr>
            </w:pPr>
            <w:r w:rsidRPr="005561DE">
              <w:rPr>
                <w:rFonts w:eastAsia="Batang"/>
                <w:lang w:eastAsia="ko-KR"/>
              </w:rPr>
              <w:t>Octets</w:t>
            </w:r>
          </w:p>
        </w:tc>
        <w:tc>
          <w:tcPr>
            <w:tcW w:w="1559" w:type="dxa"/>
          </w:tcPr>
          <w:p w14:paraId="6DFC887F" w14:textId="51297913" w:rsidR="009D7615" w:rsidRPr="005561DE" w:rsidRDefault="009D7615" w:rsidP="00777A2C">
            <w:pPr>
              <w:pStyle w:val="Tabletext"/>
              <w:jc w:val="left"/>
              <w:rPr>
                <w:rFonts w:eastAsia="Batang"/>
                <w:lang w:eastAsia="ko-KR"/>
              </w:rPr>
            </w:pPr>
            <w:r w:rsidRPr="005561DE">
              <w:rPr>
                <w:rFonts w:eastAsia="Batang"/>
                <w:lang w:eastAsia="ko-KR"/>
              </w:rPr>
              <w:t xml:space="preserve">1 560 octets à l'interface RLC </w:t>
            </w:r>
          </w:p>
        </w:tc>
        <w:tc>
          <w:tcPr>
            <w:tcW w:w="1480" w:type="dxa"/>
          </w:tcPr>
          <w:p w14:paraId="0C0D6900" w14:textId="14070781" w:rsidR="009D7615" w:rsidRPr="005561DE" w:rsidRDefault="009D7615" w:rsidP="00777A2C">
            <w:pPr>
              <w:pStyle w:val="Tabletext"/>
              <w:jc w:val="left"/>
              <w:rPr>
                <w:rFonts w:eastAsia="Batang"/>
                <w:lang w:eastAsia="ko-KR"/>
              </w:rPr>
            </w:pPr>
            <w:r w:rsidRPr="005561DE">
              <w:rPr>
                <w:rFonts w:eastAsia="Batang"/>
                <w:lang w:eastAsia="ko-KR"/>
              </w:rPr>
              <w:t>1 560 octets à l'interface RLC</w:t>
            </w:r>
          </w:p>
        </w:tc>
        <w:tc>
          <w:tcPr>
            <w:tcW w:w="1480" w:type="dxa"/>
          </w:tcPr>
          <w:p w14:paraId="7981D806" w14:textId="70DA8213" w:rsidR="009D7615" w:rsidRPr="005561DE" w:rsidRDefault="009D7615" w:rsidP="00777A2C">
            <w:pPr>
              <w:pStyle w:val="Tabletext"/>
              <w:jc w:val="left"/>
              <w:rPr>
                <w:rFonts w:eastAsia="Batang"/>
                <w:lang w:eastAsia="ko-KR"/>
              </w:rPr>
            </w:pPr>
            <w:r w:rsidRPr="005561DE">
              <w:rPr>
                <w:rFonts w:eastAsia="Batang"/>
                <w:lang w:eastAsia="ko-KR"/>
              </w:rPr>
              <w:t>Pas de taille fixe pour DRF (dépend du niveau de modulation et du nombre de codes de découpage des canaux); DRT (3,84 Mbit/s) = 12 750 octets (voir 3GPP 25.321)</w:t>
            </w:r>
          </w:p>
        </w:tc>
        <w:tc>
          <w:tcPr>
            <w:tcW w:w="1637" w:type="dxa"/>
          </w:tcPr>
          <w:p w14:paraId="68F91B51" w14:textId="09BCFA15" w:rsidR="009D7615" w:rsidRPr="005561DE" w:rsidRDefault="009D7615" w:rsidP="00777A2C">
            <w:pPr>
              <w:pStyle w:val="Tabletext"/>
              <w:jc w:val="left"/>
              <w:rPr>
                <w:rFonts w:eastAsia="Batang"/>
                <w:lang w:eastAsia="ko-KR"/>
              </w:rPr>
            </w:pPr>
            <w:r w:rsidRPr="005561DE">
              <w:rPr>
                <w:rFonts w:eastAsia="Batang"/>
                <w:lang w:eastAsia="ko-KR"/>
              </w:rPr>
              <w:t>42 192 bits par flux dans sens aval; 22 996 bits dans sens amont</w:t>
            </w:r>
          </w:p>
        </w:tc>
        <w:tc>
          <w:tcPr>
            <w:tcW w:w="1564" w:type="dxa"/>
          </w:tcPr>
          <w:p w14:paraId="3799E4C4" w14:textId="766D6F8E" w:rsidR="009D7615" w:rsidRPr="005561DE" w:rsidRDefault="009D7615" w:rsidP="00777A2C">
            <w:pPr>
              <w:pStyle w:val="Tabletext"/>
              <w:jc w:val="left"/>
              <w:rPr>
                <w:rFonts w:eastAsia="Batang"/>
                <w:lang w:eastAsia="ko-KR"/>
              </w:rPr>
            </w:pPr>
            <w:r w:rsidRPr="005561DE">
              <w:rPr>
                <w:rFonts w:eastAsia="Batang"/>
                <w:lang w:eastAsia="ko-KR"/>
              </w:rPr>
              <w:t xml:space="preserve">8 188 octets </w:t>
            </w:r>
            <w:r w:rsidR="00F60E3B" w:rsidRPr="005561DE">
              <w:rPr>
                <w:rFonts w:eastAsia="Batang"/>
                <w:lang w:eastAsia="ko-KR"/>
              </w:rPr>
              <w:t xml:space="preserve">dans </w:t>
            </w:r>
            <w:r w:rsidRPr="005561DE">
              <w:rPr>
                <w:rFonts w:eastAsia="Batang"/>
                <w:lang w:eastAsia="ko-KR"/>
              </w:rPr>
              <w:t>sens aval/sens amont</w:t>
            </w:r>
          </w:p>
        </w:tc>
        <w:tc>
          <w:tcPr>
            <w:tcW w:w="1564" w:type="dxa"/>
          </w:tcPr>
          <w:p w14:paraId="680687DF" w14:textId="50BA769B" w:rsidR="009D7615" w:rsidRPr="005561DE" w:rsidRDefault="009D7615" w:rsidP="00777A2C">
            <w:pPr>
              <w:pStyle w:val="Tabletext"/>
              <w:jc w:val="left"/>
              <w:rPr>
                <w:rFonts w:eastAsia="Batang"/>
                <w:lang w:eastAsia="ko-KR"/>
              </w:rPr>
            </w:pPr>
            <w:r w:rsidRPr="005561DE">
              <w:rPr>
                <w:rFonts w:eastAsia="Batang"/>
                <w:lang w:eastAsia="ko-KR"/>
              </w:rPr>
              <w:t xml:space="preserve">8 188 octets </w:t>
            </w:r>
            <w:r w:rsidR="00F60E3B" w:rsidRPr="005561DE">
              <w:rPr>
                <w:rFonts w:eastAsia="Batang"/>
                <w:lang w:eastAsia="ko-KR"/>
              </w:rPr>
              <w:t xml:space="preserve">dans </w:t>
            </w:r>
            <w:r w:rsidRPr="005561DE">
              <w:rPr>
                <w:rFonts w:eastAsia="Batang"/>
                <w:lang w:eastAsia="ko-KR"/>
              </w:rPr>
              <w:t>sens aval/sens amont</w:t>
            </w:r>
          </w:p>
        </w:tc>
        <w:tc>
          <w:tcPr>
            <w:tcW w:w="1564" w:type="dxa"/>
          </w:tcPr>
          <w:p w14:paraId="1E934FBD" w14:textId="27E63BB3" w:rsidR="009D7615" w:rsidRPr="005561DE" w:rsidRDefault="009D7615" w:rsidP="00777A2C">
            <w:pPr>
              <w:pStyle w:val="Tabletext"/>
              <w:jc w:val="left"/>
              <w:rPr>
                <w:rFonts w:eastAsia="Batang"/>
                <w:lang w:eastAsia="ko-KR"/>
              </w:rPr>
            </w:pPr>
            <w:r w:rsidRPr="005561DE">
              <w:rPr>
                <w:rFonts w:eastAsia="Batang"/>
                <w:lang w:eastAsia="ko-KR"/>
              </w:rPr>
              <w:t xml:space="preserve">1 600 octets </w:t>
            </w:r>
            <w:r w:rsidR="00F60E3B" w:rsidRPr="005561DE">
              <w:rPr>
                <w:rFonts w:eastAsia="Batang"/>
                <w:lang w:eastAsia="ko-KR"/>
              </w:rPr>
              <w:t xml:space="preserve">dans </w:t>
            </w:r>
            <w:r w:rsidRPr="005561DE">
              <w:rPr>
                <w:rFonts w:eastAsia="Batang"/>
                <w:lang w:eastAsia="ko-KR"/>
              </w:rPr>
              <w:t>sens aval/sens amont</w:t>
            </w:r>
          </w:p>
        </w:tc>
      </w:tr>
      <w:tr w:rsidR="009D7615" w:rsidRPr="005561DE" w14:paraId="50115976" w14:textId="77777777" w:rsidTr="00CC299A">
        <w:trPr>
          <w:cantSplit/>
          <w:jc w:val="center"/>
        </w:trPr>
        <w:tc>
          <w:tcPr>
            <w:tcW w:w="1699" w:type="dxa"/>
            <w:noWrap/>
          </w:tcPr>
          <w:p w14:paraId="0FCCB97E" w14:textId="69E74E49" w:rsidR="009D7615" w:rsidRPr="005561DE" w:rsidRDefault="009D7615" w:rsidP="00777A2C">
            <w:pPr>
              <w:pStyle w:val="Tabletext"/>
              <w:jc w:val="left"/>
              <w:rPr>
                <w:rFonts w:eastAsia="Batang"/>
                <w:lang w:eastAsia="ko-KR"/>
              </w:rPr>
            </w:pPr>
            <w:r w:rsidRPr="005561DE">
              <w:rPr>
                <w:rFonts w:eastAsia="Batang"/>
                <w:lang w:eastAsia="ko-KR"/>
              </w:rPr>
              <w:t>Prise en charge de la segmentation</w:t>
            </w:r>
          </w:p>
        </w:tc>
        <w:tc>
          <w:tcPr>
            <w:tcW w:w="1700" w:type="dxa"/>
          </w:tcPr>
          <w:p w14:paraId="3BF4CAB3" w14:textId="69B32B25" w:rsidR="009D7615" w:rsidRPr="005561DE" w:rsidRDefault="009D7615" w:rsidP="00777A2C">
            <w:pPr>
              <w:pStyle w:val="Tabletext"/>
              <w:jc w:val="left"/>
              <w:rPr>
                <w:rFonts w:eastAsia="Batang"/>
                <w:lang w:eastAsia="ko-KR"/>
              </w:rPr>
            </w:pPr>
            <w:r w:rsidRPr="005561DE">
              <w:rPr>
                <w:rFonts w:eastAsia="Batang"/>
                <w:lang w:eastAsia="ko-KR"/>
              </w:rPr>
              <w:t>Oui/Non</w:t>
            </w:r>
          </w:p>
        </w:tc>
        <w:tc>
          <w:tcPr>
            <w:tcW w:w="1559" w:type="dxa"/>
          </w:tcPr>
          <w:p w14:paraId="39110A26" w14:textId="198B2879" w:rsidR="009D7615" w:rsidRPr="005561DE" w:rsidRDefault="009D7615" w:rsidP="00777A2C">
            <w:pPr>
              <w:pStyle w:val="Tabletext"/>
              <w:jc w:val="left"/>
              <w:rPr>
                <w:rFonts w:eastAsia="Batang"/>
                <w:lang w:eastAsia="ko-KR"/>
              </w:rPr>
            </w:pPr>
            <w:r w:rsidRPr="005561DE">
              <w:rPr>
                <w:rFonts w:eastAsia="Batang"/>
                <w:lang w:eastAsia="ko-KR"/>
              </w:rPr>
              <w:t>Oui</w:t>
            </w:r>
          </w:p>
        </w:tc>
        <w:tc>
          <w:tcPr>
            <w:tcW w:w="1480" w:type="dxa"/>
          </w:tcPr>
          <w:p w14:paraId="5DBF1477" w14:textId="762131DF" w:rsidR="009D7615" w:rsidRPr="005561DE" w:rsidRDefault="009D7615" w:rsidP="00777A2C">
            <w:pPr>
              <w:pStyle w:val="Tabletext"/>
              <w:jc w:val="left"/>
              <w:rPr>
                <w:rFonts w:eastAsia="Batang"/>
                <w:lang w:eastAsia="ko-KR"/>
              </w:rPr>
            </w:pPr>
            <w:r w:rsidRPr="005561DE">
              <w:rPr>
                <w:rFonts w:eastAsia="Batang"/>
                <w:lang w:eastAsia="ko-KR"/>
              </w:rPr>
              <w:t>Oui</w:t>
            </w:r>
          </w:p>
        </w:tc>
        <w:tc>
          <w:tcPr>
            <w:tcW w:w="1480" w:type="dxa"/>
          </w:tcPr>
          <w:p w14:paraId="06811012" w14:textId="72832508" w:rsidR="009D7615" w:rsidRPr="005561DE" w:rsidRDefault="009D7615" w:rsidP="00777A2C">
            <w:pPr>
              <w:pStyle w:val="Tabletext"/>
              <w:jc w:val="left"/>
              <w:rPr>
                <w:rFonts w:eastAsia="Batang"/>
                <w:lang w:eastAsia="ko-KR"/>
              </w:rPr>
            </w:pPr>
            <w:r w:rsidRPr="005561DE">
              <w:rPr>
                <w:rFonts w:eastAsia="Batang"/>
                <w:lang w:eastAsia="ko-KR"/>
              </w:rPr>
              <w:t>Oui</w:t>
            </w:r>
          </w:p>
        </w:tc>
        <w:tc>
          <w:tcPr>
            <w:tcW w:w="1637" w:type="dxa"/>
          </w:tcPr>
          <w:p w14:paraId="2052392A" w14:textId="2C3088D6" w:rsidR="009D7615" w:rsidRPr="005561DE" w:rsidRDefault="009D7615" w:rsidP="00777A2C">
            <w:pPr>
              <w:pStyle w:val="Tabletext"/>
              <w:jc w:val="left"/>
              <w:rPr>
                <w:rFonts w:eastAsia="Batang"/>
                <w:lang w:eastAsia="ko-KR"/>
              </w:rPr>
            </w:pPr>
            <w:r w:rsidRPr="005561DE">
              <w:rPr>
                <w:rFonts w:eastAsia="Batang"/>
                <w:lang w:eastAsia="ko-KR"/>
              </w:rPr>
              <w:t>Oui</w:t>
            </w:r>
          </w:p>
        </w:tc>
        <w:tc>
          <w:tcPr>
            <w:tcW w:w="1564" w:type="dxa"/>
          </w:tcPr>
          <w:p w14:paraId="0D67C3B2" w14:textId="5CFE46FE" w:rsidR="009D7615" w:rsidRPr="005561DE" w:rsidRDefault="009D7615" w:rsidP="00777A2C">
            <w:pPr>
              <w:pStyle w:val="Tabletext"/>
              <w:jc w:val="left"/>
              <w:rPr>
                <w:rFonts w:eastAsia="Batang"/>
                <w:lang w:eastAsia="ko-KR"/>
              </w:rPr>
            </w:pPr>
            <w:r w:rsidRPr="005561DE">
              <w:rPr>
                <w:rFonts w:eastAsia="Batang"/>
                <w:lang w:eastAsia="ko-KR"/>
              </w:rPr>
              <w:t>Oui</w:t>
            </w:r>
          </w:p>
        </w:tc>
        <w:tc>
          <w:tcPr>
            <w:tcW w:w="1564" w:type="dxa"/>
          </w:tcPr>
          <w:p w14:paraId="60CB496C" w14:textId="21F66288" w:rsidR="009D7615" w:rsidRPr="005561DE" w:rsidRDefault="009D7615" w:rsidP="00777A2C">
            <w:pPr>
              <w:pStyle w:val="Tabletext"/>
              <w:jc w:val="left"/>
              <w:rPr>
                <w:rFonts w:eastAsia="Batang"/>
                <w:lang w:eastAsia="ko-KR"/>
              </w:rPr>
            </w:pPr>
            <w:r w:rsidRPr="005561DE">
              <w:rPr>
                <w:rFonts w:eastAsia="Batang"/>
                <w:lang w:eastAsia="ko-KR"/>
              </w:rPr>
              <w:t>Oui</w:t>
            </w:r>
          </w:p>
        </w:tc>
        <w:tc>
          <w:tcPr>
            <w:tcW w:w="1564" w:type="dxa"/>
          </w:tcPr>
          <w:p w14:paraId="71CC9231" w14:textId="042EB03C" w:rsidR="009D7615" w:rsidRPr="005561DE" w:rsidRDefault="009D7615" w:rsidP="00777A2C">
            <w:pPr>
              <w:pStyle w:val="Tabletext"/>
              <w:jc w:val="left"/>
              <w:rPr>
                <w:rFonts w:eastAsia="Batang"/>
                <w:lang w:eastAsia="ko-KR"/>
              </w:rPr>
            </w:pPr>
            <w:r w:rsidRPr="005561DE">
              <w:rPr>
                <w:rFonts w:eastAsia="Batang"/>
                <w:lang w:eastAsia="ko-KR"/>
              </w:rPr>
              <w:t>Oui</w:t>
            </w:r>
          </w:p>
        </w:tc>
      </w:tr>
      <w:tr w:rsidR="009D7615" w:rsidRPr="005561DE" w14:paraId="45B2A595" w14:textId="77777777" w:rsidTr="00CC299A">
        <w:trPr>
          <w:cantSplit/>
          <w:jc w:val="center"/>
        </w:trPr>
        <w:tc>
          <w:tcPr>
            <w:tcW w:w="1699" w:type="dxa"/>
            <w:noWrap/>
          </w:tcPr>
          <w:p w14:paraId="33934A5A" w14:textId="3E20AC75" w:rsidR="009D7615" w:rsidRPr="005561DE" w:rsidRDefault="009D7615" w:rsidP="00777A2C">
            <w:pPr>
              <w:pStyle w:val="Tabletext"/>
              <w:jc w:val="left"/>
              <w:rPr>
                <w:rFonts w:eastAsia="Batang"/>
                <w:lang w:eastAsia="ko-KR"/>
              </w:rPr>
            </w:pPr>
            <w:r w:rsidRPr="005561DE">
              <w:rPr>
                <w:rFonts w:eastAsia="Batang"/>
                <w:lang w:eastAsia="ko-KR"/>
              </w:rPr>
              <w:t>Technique de diversité</w:t>
            </w:r>
          </w:p>
        </w:tc>
        <w:tc>
          <w:tcPr>
            <w:tcW w:w="1700" w:type="dxa"/>
          </w:tcPr>
          <w:p w14:paraId="34982AD3" w14:textId="0684CAA4" w:rsidR="009D7615" w:rsidRPr="005561DE" w:rsidRDefault="009D7615" w:rsidP="00777A2C">
            <w:pPr>
              <w:pStyle w:val="Tabletext"/>
              <w:jc w:val="left"/>
              <w:rPr>
                <w:rFonts w:eastAsia="Batang"/>
                <w:lang w:eastAsia="ko-KR"/>
              </w:rPr>
            </w:pPr>
            <w:r w:rsidRPr="005561DE">
              <w:rPr>
                <w:rFonts w:eastAsia="Batang"/>
                <w:lang w:eastAsia="ko-KR"/>
              </w:rPr>
              <w:t>Antenne, polarisation, spatiale, temporelle</w:t>
            </w:r>
          </w:p>
        </w:tc>
        <w:tc>
          <w:tcPr>
            <w:tcW w:w="1559" w:type="dxa"/>
          </w:tcPr>
          <w:p w14:paraId="4CAFA91C" w14:textId="0D3FC217" w:rsidR="009D7615" w:rsidRPr="005561DE" w:rsidRDefault="009D7615" w:rsidP="00777A2C">
            <w:pPr>
              <w:pStyle w:val="Tabletext"/>
              <w:jc w:val="left"/>
              <w:rPr>
                <w:rFonts w:eastAsia="Batang"/>
                <w:lang w:eastAsia="ko-KR"/>
              </w:rPr>
            </w:pPr>
            <w:r w:rsidRPr="005561DE">
              <w:rPr>
                <w:rFonts w:eastAsia="Batang"/>
                <w:lang w:eastAsia="ko-KR"/>
              </w:rPr>
              <w:t>Oui</w:t>
            </w:r>
          </w:p>
        </w:tc>
        <w:tc>
          <w:tcPr>
            <w:tcW w:w="1480" w:type="dxa"/>
          </w:tcPr>
          <w:p w14:paraId="09F76374" w14:textId="452C5C29" w:rsidR="009D7615" w:rsidRPr="005561DE" w:rsidRDefault="009D7615" w:rsidP="00777A2C">
            <w:pPr>
              <w:pStyle w:val="Tabletext"/>
              <w:jc w:val="left"/>
              <w:rPr>
                <w:rFonts w:eastAsia="Batang"/>
                <w:lang w:eastAsia="ko-KR"/>
              </w:rPr>
            </w:pPr>
            <w:r w:rsidRPr="005561DE">
              <w:rPr>
                <w:rFonts w:eastAsia="Batang"/>
                <w:lang w:eastAsia="ko-KR"/>
              </w:rPr>
              <w:t>Oui</w:t>
            </w:r>
          </w:p>
        </w:tc>
        <w:tc>
          <w:tcPr>
            <w:tcW w:w="1480" w:type="dxa"/>
          </w:tcPr>
          <w:p w14:paraId="72AF092B" w14:textId="51D86650" w:rsidR="009D7615" w:rsidRPr="005561DE" w:rsidRDefault="009D7615" w:rsidP="00777A2C">
            <w:pPr>
              <w:pStyle w:val="Tabletext"/>
              <w:jc w:val="left"/>
              <w:rPr>
                <w:rFonts w:eastAsia="Batang"/>
                <w:lang w:eastAsia="ko-KR"/>
              </w:rPr>
            </w:pPr>
            <w:r w:rsidRPr="005561DE">
              <w:rPr>
                <w:rFonts w:eastAsia="Batang"/>
                <w:lang w:eastAsia="ko-KR"/>
              </w:rPr>
              <w:t>Oui</w:t>
            </w:r>
          </w:p>
        </w:tc>
        <w:tc>
          <w:tcPr>
            <w:tcW w:w="1637" w:type="dxa"/>
          </w:tcPr>
          <w:p w14:paraId="3FFFA105" w14:textId="75D9FE99" w:rsidR="009D7615" w:rsidRPr="005561DE" w:rsidRDefault="009D7615" w:rsidP="00777A2C">
            <w:pPr>
              <w:pStyle w:val="Tabletext"/>
              <w:jc w:val="left"/>
              <w:rPr>
                <w:rFonts w:eastAsia="Batang"/>
                <w:lang w:eastAsia="ko-KR"/>
              </w:rPr>
            </w:pPr>
            <w:r w:rsidRPr="005561DE">
              <w:rPr>
                <w:rFonts w:eastAsia="Batang"/>
                <w:lang w:eastAsia="ko-KR"/>
              </w:rPr>
              <w:t>Oui</w:t>
            </w:r>
          </w:p>
        </w:tc>
        <w:tc>
          <w:tcPr>
            <w:tcW w:w="1564" w:type="dxa"/>
          </w:tcPr>
          <w:p w14:paraId="4CD113F5" w14:textId="4709373B" w:rsidR="009D7615" w:rsidRPr="005561DE" w:rsidRDefault="009D7615" w:rsidP="00777A2C">
            <w:pPr>
              <w:pStyle w:val="Tabletext"/>
              <w:jc w:val="left"/>
              <w:rPr>
                <w:rFonts w:eastAsia="Batang"/>
                <w:lang w:eastAsia="ko-KR"/>
              </w:rPr>
            </w:pPr>
            <w:r w:rsidRPr="005561DE">
              <w:rPr>
                <w:rFonts w:eastAsia="Batang"/>
                <w:lang w:eastAsia="ko-KR"/>
              </w:rPr>
              <w:t>Oui</w:t>
            </w:r>
          </w:p>
        </w:tc>
        <w:tc>
          <w:tcPr>
            <w:tcW w:w="1564" w:type="dxa"/>
          </w:tcPr>
          <w:p w14:paraId="0BF7815D" w14:textId="4798B1D1" w:rsidR="009D7615" w:rsidRPr="005561DE" w:rsidRDefault="009D7615" w:rsidP="00777A2C">
            <w:pPr>
              <w:pStyle w:val="Tabletext"/>
              <w:jc w:val="left"/>
              <w:rPr>
                <w:rFonts w:eastAsia="Batang"/>
                <w:lang w:eastAsia="ko-KR"/>
              </w:rPr>
            </w:pPr>
            <w:r w:rsidRPr="005561DE">
              <w:rPr>
                <w:rFonts w:eastAsia="Batang"/>
                <w:lang w:eastAsia="ko-KR"/>
              </w:rPr>
              <w:t>Oui</w:t>
            </w:r>
          </w:p>
        </w:tc>
        <w:tc>
          <w:tcPr>
            <w:tcW w:w="1564" w:type="dxa"/>
          </w:tcPr>
          <w:p w14:paraId="312A7AB8" w14:textId="47EA8188" w:rsidR="009D7615" w:rsidRPr="005561DE" w:rsidRDefault="009D7615" w:rsidP="00777A2C">
            <w:pPr>
              <w:pStyle w:val="Tabletext"/>
              <w:jc w:val="left"/>
              <w:rPr>
                <w:rFonts w:eastAsia="Batang"/>
                <w:lang w:eastAsia="ko-KR"/>
              </w:rPr>
            </w:pPr>
            <w:r w:rsidRPr="005561DE">
              <w:rPr>
                <w:rFonts w:eastAsia="Batang"/>
                <w:lang w:eastAsia="ko-KR"/>
              </w:rPr>
              <w:t>Oui</w:t>
            </w:r>
          </w:p>
        </w:tc>
      </w:tr>
      <w:tr w:rsidR="009D7615" w:rsidRPr="005561DE" w14:paraId="5A851A38" w14:textId="77777777" w:rsidTr="00CC299A">
        <w:trPr>
          <w:cantSplit/>
          <w:jc w:val="center"/>
        </w:trPr>
        <w:tc>
          <w:tcPr>
            <w:tcW w:w="1699" w:type="dxa"/>
            <w:noWrap/>
          </w:tcPr>
          <w:p w14:paraId="03490688" w14:textId="26B922F7" w:rsidR="009D7615" w:rsidRPr="005561DE" w:rsidRDefault="009D7615" w:rsidP="00777A2C">
            <w:pPr>
              <w:pStyle w:val="Tabletext"/>
              <w:jc w:val="left"/>
              <w:rPr>
                <w:rFonts w:eastAsia="Batang"/>
                <w:lang w:eastAsia="ko-KR"/>
              </w:rPr>
            </w:pPr>
            <w:r w:rsidRPr="005561DE">
              <w:rPr>
                <w:rFonts w:eastAsia="Batang"/>
                <w:lang w:eastAsia="ko-KR"/>
              </w:rPr>
              <w:t>Orientation du faisceau</w:t>
            </w:r>
          </w:p>
        </w:tc>
        <w:tc>
          <w:tcPr>
            <w:tcW w:w="1700" w:type="dxa"/>
          </w:tcPr>
          <w:p w14:paraId="238C4150" w14:textId="277F267D" w:rsidR="009D7615" w:rsidRPr="005561DE" w:rsidRDefault="009D7615" w:rsidP="00777A2C">
            <w:pPr>
              <w:pStyle w:val="Tabletext"/>
              <w:jc w:val="left"/>
              <w:rPr>
                <w:rFonts w:eastAsia="Batang"/>
                <w:lang w:eastAsia="ko-KR"/>
              </w:rPr>
            </w:pPr>
            <w:r w:rsidRPr="005561DE">
              <w:rPr>
                <w:rFonts w:eastAsia="Batang"/>
                <w:lang w:eastAsia="ko-KR"/>
              </w:rPr>
              <w:t>Oui/Non</w:t>
            </w:r>
          </w:p>
        </w:tc>
        <w:tc>
          <w:tcPr>
            <w:tcW w:w="1559" w:type="dxa"/>
          </w:tcPr>
          <w:p w14:paraId="56B24C7E" w14:textId="53F44B32" w:rsidR="009D7615" w:rsidRPr="005561DE" w:rsidRDefault="009D7615" w:rsidP="00777A2C">
            <w:pPr>
              <w:pStyle w:val="Tabletext"/>
              <w:jc w:val="left"/>
              <w:rPr>
                <w:rFonts w:eastAsia="Batang"/>
                <w:lang w:eastAsia="ko-KR"/>
              </w:rPr>
            </w:pPr>
            <w:r w:rsidRPr="005561DE">
              <w:rPr>
                <w:rFonts w:eastAsia="Batang"/>
                <w:lang w:eastAsia="ko-KR"/>
              </w:rPr>
              <w:t>Non</w:t>
            </w:r>
          </w:p>
        </w:tc>
        <w:tc>
          <w:tcPr>
            <w:tcW w:w="1480" w:type="dxa"/>
          </w:tcPr>
          <w:p w14:paraId="112D519F" w14:textId="45872921" w:rsidR="009D7615" w:rsidRPr="005561DE" w:rsidRDefault="009D7615" w:rsidP="00777A2C">
            <w:pPr>
              <w:pStyle w:val="Tabletext"/>
              <w:jc w:val="left"/>
              <w:rPr>
                <w:rFonts w:eastAsia="Batang"/>
                <w:lang w:eastAsia="ko-KR"/>
              </w:rPr>
            </w:pPr>
            <w:r w:rsidRPr="005561DE">
              <w:rPr>
                <w:rFonts w:eastAsia="Batang"/>
                <w:lang w:eastAsia="ko-KR"/>
              </w:rPr>
              <w:t>Non</w:t>
            </w:r>
          </w:p>
        </w:tc>
        <w:tc>
          <w:tcPr>
            <w:tcW w:w="1480" w:type="dxa"/>
          </w:tcPr>
          <w:p w14:paraId="12A0FE0E" w14:textId="6D41B0C0" w:rsidR="009D7615" w:rsidRPr="005561DE" w:rsidRDefault="009D7615" w:rsidP="00777A2C">
            <w:pPr>
              <w:pStyle w:val="Tabletext"/>
              <w:jc w:val="left"/>
              <w:rPr>
                <w:rFonts w:eastAsia="Batang"/>
                <w:lang w:eastAsia="ko-KR"/>
              </w:rPr>
            </w:pPr>
            <w:r w:rsidRPr="005561DE">
              <w:rPr>
                <w:rFonts w:eastAsia="Batang"/>
                <w:lang w:eastAsia="ko-KR"/>
              </w:rPr>
              <w:t>Non</w:t>
            </w:r>
          </w:p>
        </w:tc>
        <w:tc>
          <w:tcPr>
            <w:tcW w:w="1637" w:type="dxa"/>
          </w:tcPr>
          <w:p w14:paraId="453F28E4" w14:textId="39615009" w:rsidR="009D7615" w:rsidRPr="005561DE" w:rsidRDefault="009D7615" w:rsidP="00777A2C">
            <w:pPr>
              <w:pStyle w:val="Tabletext"/>
              <w:jc w:val="left"/>
              <w:rPr>
                <w:rFonts w:eastAsia="Batang"/>
                <w:lang w:eastAsia="ko-KR"/>
              </w:rPr>
            </w:pPr>
            <w:r w:rsidRPr="005561DE">
              <w:rPr>
                <w:rFonts w:eastAsia="Batang"/>
                <w:lang w:eastAsia="ko-KR"/>
              </w:rPr>
              <w:t>Oui</w:t>
            </w:r>
          </w:p>
        </w:tc>
        <w:tc>
          <w:tcPr>
            <w:tcW w:w="1564" w:type="dxa"/>
          </w:tcPr>
          <w:p w14:paraId="23108973" w14:textId="654838D7" w:rsidR="009D7615" w:rsidRPr="005561DE" w:rsidRDefault="009D7615" w:rsidP="00777A2C">
            <w:pPr>
              <w:pStyle w:val="Tabletext"/>
              <w:jc w:val="left"/>
              <w:rPr>
                <w:rFonts w:eastAsia="Batang"/>
                <w:lang w:eastAsia="ko-KR"/>
              </w:rPr>
            </w:pPr>
            <w:r w:rsidRPr="005561DE">
              <w:rPr>
                <w:rFonts w:eastAsia="Batang"/>
                <w:lang w:eastAsia="ko-KR"/>
              </w:rPr>
              <w:t>Oui</w:t>
            </w:r>
          </w:p>
        </w:tc>
        <w:tc>
          <w:tcPr>
            <w:tcW w:w="1564" w:type="dxa"/>
          </w:tcPr>
          <w:p w14:paraId="4C75B35A" w14:textId="1EB98C90" w:rsidR="009D7615" w:rsidRPr="005561DE" w:rsidRDefault="009D7615" w:rsidP="00777A2C">
            <w:pPr>
              <w:pStyle w:val="Tabletext"/>
              <w:jc w:val="left"/>
              <w:rPr>
                <w:rFonts w:eastAsia="Batang"/>
                <w:lang w:eastAsia="ko-KR"/>
              </w:rPr>
            </w:pPr>
            <w:r w:rsidRPr="005561DE">
              <w:rPr>
                <w:rFonts w:eastAsia="Batang"/>
                <w:lang w:eastAsia="ko-KR"/>
              </w:rPr>
              <w:t>Oui</w:t>
            </w:r>
          </w:p>
        </w:tc>
        <w:tc>
          <w:tcPr>
            <w:tcW w:w="1564" w:type="dxa"/>
          </w:tcPr>
          <w:p w14:paraId="5A6E74D6" w14:textId="220E24D1" w:rsidR="009D7615" w:rsidRPr="005561DE" w:rsidRDefault="009D7615" w:rsidP="00777A2C">
            <w:pPr>
              <w:pStyle w:val="Tabletext"/>
              <w:jc w:val="left"/>
              <w:rPr>
                <w:rFonts w:eastAsia="Batang"/>
                <w:lang w:eastAsia="ko-KR"/>
              </w:rPr>
            </w:pPr>
            <w:r w:rsidRPr="005561DE">
              <w:rPr>
                <w:rFonts w:eastAsia="Batang"/>
                <w:lang w:eastAsia="ko-KR"/>
              </w:rPr>
              <w:t>Non</w:t>
            </w:r>
          </w:p>
        </w:tc>
      </w:tr>
      <w:tr w:rsidR="009D7615" w:rsidRPr="005561DE" w14:paraId="3BCB12A6" w14:textId="77777777" w:rsidTr="00CC299A">
        <w:trPr>
          <w:cantSplit/>
          <w:jc w:val="center"/>
        </w:trPr>
        <w:tc>
          <w:tcPr>
            <w:tcW w:w="1699" w:type="dxa"/>
            <w:noWrap/>
          </w:tcPr>
          <w:p w14:paraId="5F6339A5" w14:textId="6BD6FA07" w:rsidR="009D7615" w:rsidRPr="005561DE" w:rsidRDefault="009D7615" w:rsidP="00777A2C">
            <w:pPr>
              <w:pStyle w:val="Tabletext"/>
              <w:jc w:val="left"/>
              <w:rPr>
                <w:rFonts w:eastAsia="Batang"/>
                <w:lang w:eastAsia="ko-KR"/>
              </w:rPr>
            </w:pPr>
            <w:r w:rsidRPr="005561DE">
              <w:rPr>
                <w:rFonts w:eastAsia="Batang"/>
                <w:lang w:eastAsia="ko-KR"/>
              </w:rPr>
              <w:t>Retransmission</w:t>
            </w:r>
          </w:p>
        </w:tc>
        <w:tc>
          <w:tcPr>
            <w:tcW w:w="1700" w:type="dxa"/>
          </w:tcPr>
          <w:p w14:paraId="7CA74AF3" w14:textId="3142D681" w:rsidR="009D7615" w:rsidRPr="005561DE" w:rsidRDefault="009D7615" w:rsidP="00777A2C">
            <w:pPr>
              <w:pStyle w:val="Tabletext"/>
              <w:jc w:val="left"/>
              <w:rPr>
                <w:rFonts w:eastAsia="Batang"/>
                <w:lang w:eastAsia="ko-KR"/>
              </w:rPr>
            </w:pPr>
            <w:r w:rsidRPr="005561DE">
              <w:rPr>
                <w:rFonts w:eastAsia="Batang"/>
                <w:lang w:eastAsia="ko-KR"/>
              </w:rPr>
              <w:t>ARQ/HARQ/-</w:t>
            </w:r>
          </w:p>
        </w:tc>
        <w:tc>
          <w:tcPr>
            <w:tcW w:w="1559" w:type="dxa"/>
          </w:tcPr>
          <w:p w14:paraId="38F34E94" w14:textId="0BB32DC6" w:rsidR="009D7615" w:rsidRPr="005561DE" w:rsidRDefault="009D7615" w:rsidP="00777A2C">
            <w:pPr>
              <w:pStyle w:val="Tabletext"/>
              <w:jc w:val="left"/>
              <w:rPr>
                <w:rFonts w:eastAsia="Batang"/>
                <w:lang w:eastAsia="ko-KR"/>
              </w:rPr>
            </w:pPr>
            <w:r w:rsidRPr="005561DE">
              <w:rPr>
                <w:rFonts w:eastAsia="Batang"/>
                <w:lang w:eastAsia="ko-KR"/>
              </w:rPr>
              <w:t>Oui, par exemple ARQ, HARQ</w:t>
            </w:r>
            <w:r w:rsidR="001202EC" w:rsidRPr="005561DE">
              <w:rPr>
                <w:rFonts w:eastAsia="Batang"/>
                <w:lang w:eastAsia="ko-KR"/>
              </w:rPr>
              <w:noBreakHyphen/>
            </w:r>
            <w:r w:rsidR="001202EC" w:rsidRPr="005561DE">
              <w:rPr>
                <w:rFonts w:eastAsia="Batang"/>
                <w:lang w:eastAsia="ko-KR"/>
              </w:rPr>
              <w:br/>
            </w:r>
            <w:r w:rsidRPr="005561DE">
              <w:rPr>
                <w:rFonts w:eastAsia="Batang"/>
                <w:lang w:eastAsia="ko-KR"/>
              </w:rPr>
              <w:t>redondance incrémentale</w:t>
            </w:r>
          </w:p>
        </w:tc>
        <w:tc>
          <w:tcPr>
            <w:tcW w:w="1480" w:type="dxa"/>
          </w:tcPr>
          <w:p w14:paraId="691A58CF" w14:textId="4161DC8F" w:rsidR="009D7615" w:rsidRPr="005561DE" w:rsidRDefault="009D7615" w:rsidP="00777A2C">
            <w:pPr>
              <w:pStyle w:val="Tabletext"/>
              <w:jc w:val="left"/>
              <w:rPr>
                <w:rFonts w:eastAsia="Batang"/>
                <w:lang w:eastAsia="ko-KR"/>
              </w:rPr>
            </w:pPr>
            <w:r w:rsidRPr="005561DE">
              <w:rPr>
                <w:rFonts w:eastAsia="Batang"/>
                <w:lang w:eastAsia="ko-KR"/>
              </w:rPr>
              <w:t>Oui, par exemple ARQ, HARQ</w:t>
            </w:r>
            <w:r w:rsidR="001202EC" w:rsidRPr="005561DE">
              <w:rPr>
                <w:rFonts w:eastAsia="Batang"/>
                <w:lang w:eastAsia="ko-KR"/>
              </w:rPr>
              <w:t>-</w:t>
            </w:r>
            <w:r w:rsidR="001202EC" w:rsidRPr="005561DE">
              <w:rPr>
                <w:rFonts w:eastAsia="Batang"/>
                <w:lang w:eastAsia="ko-KR"/>
              </w:rPr>
              <w:br/>
            </w:r>
            <w:r w:rsidRPr="005561DE">
              <w:rPr>
                <w:rFonts w:eastAsia="Batang"/>
                <w:lang w:eastAsia="ko-KR"/>
              </w:rPr>
              <w:t>redondance incrémentale</w:t>
            </w:r>
          </w:p>
        </w:tc>
        <w:tc>
          <w:tcPr>
            <w:tcW w:w="1480" w:type="dxa"/>
          </w:tcPr>
          <w:p w14:paraId="32CDDD42" w14:textId="43DCB908" w:rsidR="009D7615" w:rsidRPr="005561DE" w:rsidRDefault="009D7615" w:rsidP="00777A2C">
            <w:pPr>
              <w:pStyle w:val="Tabletext"/>
              <w:jc w:val="left"/>
              <w:rPr>
                <w:rFonts w:eastAsia="Batang"/>
                <w:lang w:eastAsia="ko-KR"/>
              </w:rPr>
            </w:pPr>
            <w:r w:rsidRPr="005561DE">
              <w:rPr>
                <w:rFonts w:eastAsia="Batang"/>
                <w:lang w:eastAsia="ko-KR"/>
              </w:rPr>
              <w:t>Oui, par exemple ARQ/HARQ</w:t>
            </w:r>
          </w:p>
        </w:tc>
        <w:tc>
          <w:tcPr>
            <w:tcW w:w="1637" w:type="dxa"/>
          </w:tcPr>
          <w:p w14:paraId="1EAE0193" w14:textId="05B3328A" w:rsidR="009D7615" w:rsidRPr="005561DE" w:rsidRDefault="009D7615" w:rsidP="00777A2C">
            <w:pPr>
              <w:pStyle w:val="Tabletext"/>
              <w:jc w:val="left"/>
              <w:rPr>
                <w:rFonts w:eastAsia="Batang"/>
                <w:lang w:eastAsia="ko-KR"/>
              </w:rPr>
            </w:pPr>
            <w:r w:rsidRPr="005561DE">
              <w:rPr>
                <w:rFonts w:eastAsia="Batang"/>
                <w:lang w:eastAsia="ko-KR"/>
              </w:rPr>
              <w:t>Oui, par exemple ARQ/HARQ</w:t>
            </w:r>
          </w:p>
        </w:tc>
        <w:tc>
          <w:tcPr>
            <w:tcW w:w="1564" w:type="dxa"/>
          </w:tcPr>
          <w:p w14:paraId="147F1AA7" w14:textId="46A68850" w:rsidR="009D7615" w:rsidRPr="005561DE" w:rsidRDefault="009D7615" w:rsidP="00777A2C">
            <w:pPr>
              <w:pStyle w:val="Tabletext"/>
              <w:jc w:val="left"/>
              <w:rPr>
                <w:rFonts w:eastAsia="Batang"/>
                <w:lang w:eastAsia="ko-KR"/>
              </w:rPr>
            </w:pPr>
            <w:r w:rsidRPr="005561DE">
              <w:rPr>
                <w:rFonts w:eastAsia="Batang"/>
                <w:lang w:eastAsia="ko-KR"/>
              </w:rPr>
              <w:t>Oui, par exemple ARQ/HARQ</w:t>
            </w:r>
          </w:p>
        </w:tc>
        <w:tc>
          <w:tcPr>
            <w:tcW w:w="1564" w:type="dxa"/>
          </w:tcPr>
          <w:p w14:paraId="6B2E3F9F" w14:textId="7DC83708" w:rsidR="009D7615" w:rsidRPr="005561DE" w:rsidRDefault="009D7615" w:rsidP="00777A2C">
            <w:pPr>
              <w:pStyle w:val="Tabletext"/>
              <w:jc w:val="left"/>
              <w:rPr>
                <w:rFonts w:eastAsia="Batang"/>
                <w:lang w:eastAsia="ko-KR"/>
              </w:rPr>
            </w:pPr>
            <w:r w:rsidRPr="005561DE">
              <w:rPr>
                <w:rFonts w:eastAsia="Batang"/>
                <w:lang w:eastAsia="ko-KR"/>
              </w:rPr>
              <w:t>Oui, par exemple ARQ/HARQ</w:t>
            </w:r>
          </w:p>
        </w:tc>
        <w:tc>
          <w:tcPr>
            <w:tcW w:w="1564" w:type="dxa"/>
          </w:tcPr>
          <w:p w14:paraId="684BB77D" w14:textId="04F4232C" w:rsidR="009D7615" w:rsidRPr="005561DE" w:rsidRDefault="009D7615" w:rsidP="00777A2C">
            <w:pPr>
              <w:pStyle w:val="Tabletext"/>
              <w:jc w:val="left"/>
              <w:rPr>
                <w:rFonts w:eastAsia="Batang"/>
                <w:lang w:eastAsia="ko-KR"/>
              </w:rPr>
            </w:pPr>
            <w:r w:rsidRPr="005561DE">
              <w:rPr>
                <w:rFonts w:eastAsia="Batang"/>
                <w:lang w:eastAsia="ko-KR"/>
              </w:rPr>
              <w:t>Oui, par exemple ARQ/HARQ</w:t>
            </w:r>
          </w:p>
        </w:tc>
      </w:tr>
    </w:tbl>
    <w:p w14:paraId="0CA9D681" w14:textId="164902E3" w:rsidR="009D7615" w:rsidRPr="005561DE" w:rsidRDefault="009D7615" w:rsidP="00777A2C">
      <w:pPr>
        <w:tabs>
          <w:tab w:val="clear" w:pos="794"/>
          <w:tab w:val="clear" w:pos="1191"/>
          <w:tab w:val="clear" w:pos="1588"/>
          <w:tab w:val="clear" w:pos="1985"/>
        </w:tabs>
        <w:overflowPunct/>
        <w:autoSpaceDE/>
        <w:autoSpaceDN/>
        <w:adjustRightInd/>
        <w:spacing w:before="0"/>
        <w:jc w:val="left"/>
        <w:textAlignment w:val="auto"/>
      </w:pPr>
      <w:r w:rsidRPr="005561DE">
        <w:br w:type="page"/>
      </w:r>
    </w:p>
    <w:p w14:paraId="2B648DA4" w14:textId="77777777" w:rsidR="009D7615" w:rsidRPr="005561DE" w:rsidRDefault="009D7615" w:rsidP="00777A2C">
      <w:pPr>
        <w:pStyle w:val="TableNo"/>
      </w:pPr>
      <w:r w:rsidRPr="005561DE">
        <w:t>TABLEAU A1.7 (</w:t>
      </w:r>
      <w:r w:rsidRPr="005561DE">
        <w:rPr>
          <w:i/>
          <w:iCs/>
        </w:rPr>
        <w:t>suite</w:t>
      </w:r>
      <w:r w:rsidRPr="005561DE">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5"/>
        <w:gridCol w:w="1708"/>
        <w:gridCol w:w="1566"/>
        <w:gridCol w:w="1560"/>
        <w:gridCol w:w="1413"/>
        <w:gridCol w:w="1644"/>
        <w:gridCol w:w="1571"/>
        <w:gridCol w:w="1571"/>
        <w:gridCol w:w="1571"/>
      </w:tblGrid>
      <w:tr w:rsidR="00394852" w:rsidRPr="005561DE" w14:paraId="69DAC6E3" w14:textId="77777777" w:rsidTr="00CC299A">
        <w:trPr>
          <w:cantSplit/>
          <w:jc w:val="center"/>
        </w:trPr>
        <w:tc>
          <w:tcPr>
            <w:tcW w:w="1846" w:type="dxa"/>
            <w:noWrap/>
            <w:vAlign w:val="center"/>
          </w:tcPr>
          <w:p w14:paraId="4B9A9748" w14:textId="08DCF14C" w:rsidR="00394852" w:rsidRPr="005561DE" w:rsidRDefault="00394852" w:rsidP="00777A2C">
            <w:pPr>
              <w:pStyle w:val="Tablehead"/>
              <w:rPr>
                <w:rFonts w:eastAsia="Batang"/>
                <w:lang w:eastAsia="ko-KR"/>
              </w:rPr>
            </w:pPr>
            <w:r w:rsidRPr="005561DE">
              <w:rPr>
                <w:rFonts w:eastAsia="Batang"/>
              </w:rPr>
              <w:t>Caractéristiques de la fonctionnalité</w:t>
            </w:r>
          </w:p>
        </w:tc>
        <w:tc>
          <w:tcPr>
            <w:tcW w:w="1700" w:type="dxa"/>
            <w:vAlign w:val="center"/>
          </w:tcPr>
          <w:p w14:paraId="04AA82AC" w14:textId="68DA2F13" w:rsidR="00394852" w:rsidRPr="005561DE" w:rsidRDefault="00394852" w:rsidP="00777A2C">
            <w:pPr>
              <w:pStyle w:val="Tablehead"/>
              <w:rPr>
                <w:rFonts w:eastAsia="Batang"/>
                <w:lang w:eastAsia="ko-KR"/>
              </w:rPr>
            </w:pPr>
            <w:r w:rsidRPr="005561DE">
              <w:rPr>
                <w:rFonts w:eastAsia="Batang"/>
              </w:rPr>
              <w:t>Unité de mesure</w:t>
            </w:r>
          </w:p>
        </w:tc>
        <w:tc>
          <w:tcPr>
            <w:tcW w:w="1559" w:type="dxa"/>
            <w:vAlign w:val="center"/>
          </w:tcPr>
          <w:p w14:paraId="1C63A7F9" w14:textId="421EE416" w:rsidR="00394852" w:rsidRPr="005561DE" w:rsidRDefault="00394852" w:rsidP="00777A2C">
            <w:pPr>
              <w:pStyle w:val="Tablehead"/>
              <w:rPr>
                <w:rFonts w:eastAsia="Batang"/>
                <w:lang w:eastAsia="ko-KR"/>
              </w:rPr>
            </w:pPr>
            <w:r w:rsidRPr="005561DE">
              <w:rPr>
                <w:rFonts w:eastAsia="Batang"/>
              </w:rPr>
              <w:t>GSM/EDGE</w:t>
            </w:r>
          </w:p>
        </w:tc>
        <w:tc>
          <w:tcPr>
            <w:tcW w:w="1553" w:type="dxa"/>
            <w:vAlign w:val="center"/>
          </w:tcPr>
          <w:p w14:paraId="362FCABB" w14:textId="28F23F81" w:rsidR="00394852" w:rsidRPr="005561DE" w:rsidRDefault="00394852" w:rsidP="00777A2C">
            <w:pPr>
              <w:pStyle w:val="Tablehead"/>
              <w:rPr>
                <w:rFonts w:eastAsia="Batang"/>
                <w:lang w:eastAsia="ko-KR"/>
              </w:rPr>
            </w:pPr>
            <w:r w:rsidRPr="005561DE">
              <w:rPr>
                <w:rFonts w:eastAsia="Batang"/>
              </w:rPr>
              <w:t>EC-GSM-IoT</w:t>
            </w:r>
          </w:p>
        </w:tc>
        <w:tc>
          <w:tcPr>
            <w:tcW w:w="1407" w:type="dxa"/>
            <w:vAlign w:val="center"/>
          </w:tcPr>
          <w:p w14:paraId="62814884" w14:textId="378EEFAC" w:rsidR="00394852" w:rsidRPr="005561DE" w:rsidRDefault="00394852" w:rsidP="00777A2C">
            <w:pPr>
              <w:pStyle w:val="Tablehead"/>
              <w:rPr>
                <w:rFonts w:eastAsia="Batang"/>
                <w:lang w:eastAsia="ko-KR"/>
              </w:rPr>
            </w:pPr>
            <w:r w:rsidRPr="005561DE">
              <w:rPr>
                <w:rFonts w:eastAsia="Batang"/>
              </w:rPr>
              <w:t>UMTS</w:t>
            </w:r>
          </w:p>
        </w:tc>
        <w:tc>
          <w:tcPr>
            <w:tcW w:w="1637" w:type="dxa"/>
            <w:vAlign w:val="center"/>
          </w:tcPr>
          <w:p w14:paraId="14C7CEF7" w14:textId="2B967CEE" w:rsidR="00394852" w:rsidRPr="005561DE" w:rsidRDefault="00394852" w:rsidP="00777A2C">
            <w:pPr>
              <w:pStyle w:val="Tablehead"/>
              <w:rPr>
                <w:rFonts w:eastAsia="Batang"/>
                <w:lang w:eastAsia="ko-KR"/>
              </w:rPr>
            </w:pPr>
            <w:r w:rsidRPr="005561DE">
              <w:rPr>
                <w:rFonts w:eastAsia="Batang"/>
              </w:rPr>
              <w:t>HSPA+</w:t>
            </w:r>
          </w:p>
        </w:tc>
        <w:tc>
          <w:tcPr>
            <w:tcW w:w="1564" w:type="dxa"/>
            <w:vAlign w:val="center"/>
          </w:tcPr>
          <w:p w14:paraId="505B997E" w14:textId="00DF3262" w:rsidR="00394852" w:rsidRPr="005561DE" w:rsidRDefault="00394852" w:rsidP="00777A2C">
            <w:pPr>
              <w:pStyle w:val="Tablehead"/>
              <w:rPr>
                <w:rFonts w:eastAsia="Batang"/>
                <w:lang w:eastAsia="ko-KR"/>
              </w:rPr>
            </w:pPr>
            <w:r w:rsidRPr="005561DE">
              <w:rPr>
                <w:rFonts w:eastAsia="Batang"/>
              </w:rPr>
              <w:t>LTE Advanced Pro</w:t>
            </w:r>
          </w:p>
        </w:tc>
        <w:tc>
          <w:tcPr>
            <w:tcW w:w="1564" w:type="dxa"/>
            <w:vAlign w:val="center"/>
          </w:tcPr>
          <w:p w14:paraId="651C66B7" w14:textId="4761C685" w:rsidR="00394852" w:rsidRPr="005561DE" w:rsidRDefault="00394852" w:rsidP="00777A2C">
            <w:pPr>
              <w:pStyle w:val="Tablehead"/>
              <w:rPr>
                <w:rFonts w:eastAsia="Batang"/>
                <w:lang w:eastAsia="ko-KR"/>
              </w:rPr>
            </w:pPr>
            <w:r w:rsidRPr="005561DE">
              <w:rPr>
                <w:rFonts w:eastAsia="Batang"/>
              </w:rPr>
              <w:t>eMTC</w:t>
            </w:r>
          </w:p>
        </w:tc>
        <w:tc>
          <w:tcPr>
            <w:tcW w:w="1564" w:type="dxa"/>
            <w:vAlign w:val="center"/>
          </w:tcPr>
          <w:p w14:paraId="0D9D628F" w14:textId="48C79C4A" w:rsidR="00394852" w:rsidRPr="005561DE" w:rsidRDefault="00394852" w:rsidP="00777A2C">
            <w:pPr>
              <w:pStyle w:val="Tablehead"/>
              <w:rPr>
                <w:rFonts w:eastAsia="Batang"/>
                <w:lang w:eastAsia="ko-KR"/>
              </w:rPr>
            </w:pPr>
            <w:r w:rsidRPr="005561DE">
              <w:rPr>
                <w:rFonts w:eastAsia="Batang"/>
              </w:rPr>
              <w:t>NB-IoT</w:t>
            </w:r>
          </w:p>
        </w:tc>
      </w:tr>
      <w:tr w:rsidR="009D7615" w:rsidRPr="005561DE" w14:paraId="08AAD390" w14:textId="77777777" w:rsidTr="00CC299A">
        <w:trPr>
          <w:cantSplit/>
          <w:jc w:val="center"/>
        </w:trPr>
        <w:tc>
          <w:tcPr>
            <w:tcW w:w="1846" w:type="dxa"/>
            <w:noWrap/>
          </w:tcPr>
          <w:p w14:paraId="090CE27C" w14:textId="5743D2EA" w:rsidR="009D7615" w:rsidRPr="005561DE" w:rsidRDefault="009D7615" w:rsidP="00777A2C">
            <w:pPr>
              <w:pStyle w:val="Tabletext"/>
              <w:jc w:val="left"/>
              <w:rPr>
                <w:rFonts w:eastAsia="Batang"/>
                <w:lang w:eastAsia="ko-KR"/>
              </w:rPr>
            </w:pPr>
            <w:r w:rsidRPr="005561DE">
              <w:rPr>
                <w:rFonts w:eastAsia="Batang"/>
                <w:lang w:eastAsia="ko-KR"/>
              </w:rPr>
              <w:t>Technique de correction d'erreur</w:t>
            </w:r>
          </w:p>
        </w:tc>
        <w:tc>
          <w:tcPr>
            <w:tcW w:w="1700" w:type="dxa"/>
          </w:tcPr>
          <w:p w14:paraId="4E5977BA" w14:textId="0D400739" w:rsidR="009D7615" w:rsidRPr="005561DE" w:rsidRDefault="009D7615" w:rsidP="00777A2C">
            <w:pPr>
              <w:pStyle w:val="Tabletext"/>
              <w:jc w:val="left"/>
              <w:rPr>
                <w:rFonts w:eastAsia="Batang"/>
                <w:lang w:eastAsia="ko-KR"/>
              </w:rPr>
            </w:pPr>
          </w:p>
        </w:tc>
        <w:tc>
          <w:tcPr>
            <w:tcW w:w="1559" w:type="dxa"/>
          </w:tcPr>
          <w:p w14:paraId="3C19B814" w14:textId="77777777" w:rsidR="009D7615" w:rsidRPr="005561DE" w:rsidRDefault="009D7615" w:rsidP="00777A2C">
            <w:pPr>
              <w:pStyle w:val="Tabletext"/>
              <w:jc w:val="left"/>
              <w:rPr>
                <w:rFonts w:eastAsia="Batang"/>
                <w:lang w:eastAsia="ko-KR"/>
              </w:rPr>
            </w:pPr>
            <w:r w:rsidRPr="005561DE">
              <w:rPr>
                <w:rFonts w:eastAsia="Batang"/>
                <w:lang w:eastAsia="ko-KR"/>
              </w:rPr>
              <w:t>Codage convolutionnel poinçonné</w:t>
            </w:r>
          </w:p>
          <w:p w14:paraId="5952FBC0" w14:textId="3230D923" w:rsidR="009D7615" w:rsidRPr="005561DE" w:rsidRDefault="009D7615" w:rsidP="00777A2C">
            <w:pPr>
              <w:pStyle w:val="Tabletext"/>
              <w:jc w:val="left"/>
              <w:rPr>
                <w:rFonts w:eastAsia="Batang"/>
                <w:lang w:eastAsia="ko-KR"/>
              </w:rPr>
            </w:pPr>
            <w:r w:rsidRPr="005561DE">
              <w:rPr>
                <w:rFonts w:eastAsia="Batang"/>
                <w:lang w:eastAsia="ko-KR"/>
              </w:rPr>
              <w:t xml:space="preserve">Turbo ajouté à EGPRS2-A </w:t>
            </w:r>
          </w:p>
        </w:tc>
        <w:tc>
          <w:tcPr>
            <w:tcW w:w="1553" w:type="dxa"/>
          </w:tcPr>
          <w:p w14:paraId="5F90E524" w14:textId="754BCD72" w:rsidR="009D7615" w:rsidRPr="005561DE" w:rsidRDefault="009D7615" w:rsidP="00777A2C">
            <w:pPr>
              <w:pStyle w:val="Tabletext"/>
              <w:jc w:val="left"/>
              <w:rPr>
                <w:rFonts w:eastAsia="Batang"/>
                <w:lang w:eastAsia="ko-KR"/>
              </w:rPr>
            </w:pPr>
            <w:r w:rsidRPr="005561DE">
              <w:rPr>
                <w:rFonts w:eastAsia="Batang"/>
                <w:lang w:eastAsia="ko-KR"/>
              </w:rPr>
              <w:t>Codage convolutionnel poinçonné</w:t>
            </w:r>
          </w:p>
        </w:tc>
        <w:tc>
          <w:tcPr>
            <w:tcW w:w="1407" w:type="dxa"/>
          </w:tcPr>
          <w:p w14:paraId="54B38199" w14:textId="680D1841" w:rsidR="009D7615" w:rsidRPr="005561DE" w:rsidRDefault="009D7615" w:rsidP="00777A2C">
            <w:pPr>
              <w:pStyle w:val="Tabletext"/>
              <w:jc w:val="left"/>
              <w:rPr>
                <w:rFonts w:eastAsia="Batang"/>
                <w:lang w:eastAsia="ko-KR"/>
              </w:rPr>
            </w:pPr>
            <w:r w:rsidRPr="005561DE">
              <w:rPr>
                <w:rFonts w:eastAsia="Batang"/>
                <w:lang w:eastAsia="ko-KR"/>
              </w:rPr>
              <w:t>Convolutionnel et turbo</w:t>
            </w:r>
          </w:p>
        </w:tc>
        <w:tc>
          <w:tcPr>
            <w:tcW w:w="1637" w:type="dxa"/>
          </w:tcPr>
          <w:p w14:paraId="057FBD87" w14:textId="59686076" w:rsidR="009D7615" w:rsidRPr="005561DE" w:rsidRDefault="009D7615" w:rsidP="00777A2C">
            <w:pPr>
              <w:pStyle w:val="Tabletext"/>
              <w:jc w:val="left"/>
              <w:rPr>
                <w:rFonts w:eastAsia="Batang"/>
                <w:lang w:eastAsia="ko-KR"/>
              </w:rPr>
            </w:pPr>
            <w:r w:rsidRPr="005561DE">
              <w:rPr>
                <w:rFonts w:eastAsia="Batang"/>
                <w:lang w:eastAsia="ko-KR"/>
              </w:rPr>
              <w:t>Convolutionnel et turbo</w:t>
            </w:r>
          </w:p>
        </w:tc>
        <w:tc>
          <w:tcPr>
            <w:tcW w:w="1564" w:type="dxa"/>
          </w:tcPr>
          <w:p w14:paraId="10968996" w14:textId="6DE96E6E" w:rsidR="009D7615" w:rsidRPr="005561DE" w:rsidRDefault="009D7615" w:rsidP="00777A2C">
            <w:pPr>
              <w:pStyle w:val="Tabletext"/>
              <w:jc w:val="left"/>
              <w:rPr>
                <w:rFonts w:eastAsia="Batang"/>
                <w:lang w:eastAsia="ko-KR"/>
              </w:rPr>
            </w:pPr>
            <w:r w:rsidRPr="005561DE">
              <w:rPr>
                <w:rFonts w:eastAsia="Batang"/>
                <w:lang w:eastAsia="ko-KR"/>
              </w:rPr>
              <w:t>Turbo; convolution avec bit d'extrémité sur BCH</w:t>
            </w:r>
          </w:p>
        </w:tc>
        <w:tc>
          <w:tcPr>
            <w:tcW w:w="1564" w:type="dxa"/>
          </w:tcPr>
          <w:p w14:paraId="7A28F30A" w14:textId="07544A3B" w:rsidR="009D7615" w:rsidRPr="005561DE" w:rsidRDefault="009D7615" w:rsidP="00777A2C">
            <w:pPr>
              <w:pStyle w:val="Tabletext"/>
              <w:jc w:val="left"/>
              <w:rPr>
                <w:rFonts w:eastAsia="Batang"/>
                <w:lang w:eastAsia="ko-KR"/>
              </w:rPr>
            </w:pPr>
            <w:r w:rsidRPr="005561DE">
              <w:rPr>
                <w:rFonts w:eastAsia="Batang"/>
                <w:lang w:eastAsia="ko-KR"/>
              </w:rPr>
              <w:t>Turbo; convolution avec bit d'extrémité sur BCH</w:t>
            </w:r>
          </w:p>
        </w:tc>
        <w:tc>
          <w:tcPr>
            <w:tcW w:w="1564" w:type="dxa"/>
          </w:tcPr>
          <w:p w14:paraId="1000C5A4" w14:textId="4AEB653A" w:rsidR="009D7615" w:rsidRPr="005561DE" w:rsidRDefault="003271D2" w:rsidP="00777A2C">
            <w:pPr>
              <w:pStyle w:val="Tabletext"/>
              <w:jc w:val="left"/>
              <w:rPr>
                <w:rFonts w:eastAsia="Batang"/>
                <w:lang w:eastAsia="ko-KR"/>
              </w:rPr>
            </w:pPr>
            <w:r w:rsidRPr="005561DE">
              <w:rPr>
                <w:rFonts w:eastAsia="Batang"/>
                <w:lang w:eastAsia="ko-KR"/>
              </w:rPr>
              <w:t>C</w:t>
            </w:r>
            <w:r w:rsidR="009D7615" w:rsidRPr="005561DE">
              <w:rPr>
                <w:rFonts w:eastAsia="Batang"/>
                <w:lang w:eastAsia="ko-KR"/>
              </w:rPr>
              <w:t xml:space="preserve">onvolution avec bit d'extrémité </w:t>
            </w:r>
            <w:r w:rsidRPr="005561DE">
              <w:rPr>
                <w:rFonts w:eastAsia="Batang"/>
                <w:lang w:eastAsia="ko-KR"/>
              </w:rPr>
              <w:t xml:space="preserve">dans </w:t>
            </w:r>
            <w:r w:rsidR="008876AA" w:rsidRPr="005561DE">
              <w:rPr>
                <w:rFonts w:eastAsia="Batang"/>
                <w:lang w:eastAsia="ko-KR"/>
              </w:rPr>
              <w:t>sens aval</w:t>
            </w:r>
            <w:r w:rsidR="009D7615" w:rsidRPr="005561DE">
              <w:rPr>
                <w:rFonts w:eastAsia="Batang"/>
                <w:lang w:eastAsia="ko-KR"/>
              </w:rPr>
              <w:t xml:space="preserve">; Turbo </w:t>
            </w:r>
            <w:r w:rsidRPr="005561DE">
              <w:rPr>
                <w:rFonts w:eastAsia="Batang"/>
                <w:lang w:eastAsia="ko-KR"/>
              </w:rPr>
              <w:t xml:space="preserve">dans </w:t>
            </w:r>
            <w:r w:rsidR="008876AA" w:rsidRPr="005561DE">
              <w:rPr>
                <w:rFonts w:eastAsia="Batang"/>
                <w:lang w:eastAsia="ko-KR"/>
              </w:rPr>
              <w:t>sens amont</w:t>
            </w:r>
          </w:p>
        </w:tc>
      </w:tr>
      <w:tr w:rsidR="009D7615" w:rsidRPr="005561DE" w14:paraId="72693B6C" w14:textId="77777777" w:rsidTr="00CC299A">
        <w:trPr>
          <w:cantSplit/>
          <w:jc w:val="center"/>
        </w:trPr>
        <w:tc>
          <w:tcPr>
            <w:tcW w:w="1846" w:type="dxa"/>
            <w:noWrap/>
          </w:tcPr>
          <w:p w14:paraId="2BC36660" w14:textId="3D70F5F0" w:rsidR="009D7615" w:rsidRPr="005561DE" w:rsidRDefault="009D7615" w:rsidP="00777A2C">
            <w:pPr>
              <w:pStyle w:val="Tabletext"/>
              <w:jc w:val="left"/>
              <w:rPr>
                <w:rFonts w:eastAsia="Batang"/>
                <w:lang w:eastAsia="ko-KR"/>
              </w:rPr>
            </w:pPr>
            <w:r w:rsidRPr="005561DE">
              <w:rPr>
                <w:rFonts w:eastAsia="Batang"/>
                <w:lang w:eastAsia="ko-KR"/>
              </w:rPr>
              <w:t>Suppression des brouillages</w:t>
            </w:r>
          </w:p>
        </w:tc>
        <w:tc>
          <w:tcPr>
            <w:tcW w:w="1700" w:type="dxa"/>
          </w:tcPr>
          <w:p w14:paraId="023B2A33" w14:textId="77777777" w:rsidR="009D7615" w:rsidRPr="005561DE" w:rsidRDefault="009D7615" w:rsidP="00777A2C">
            <w:pPr>
              <w:pStyle w:val="Tabletext"/>
              <w:jc w:val="left"/>
              <w:rPr>
                <w:rFonts w:eastAsia="Batang"/>
                <w:lang w:eastAsia="ko-KR"/>
              </w:rPr>
            </w:pPr>
          </w:p>
        </w:tc>
        <w:tc>
          <w:tcPr>
            <w:tcW w:w="1559" w:type="dxa"/>
          </w:tcPr>
          <w:p w14:paraId="32CE9848" w14:textId="2ADE170A" w:rsidR="009D7615" w:rsidRPr="005561DE" w:rsidRDefault="009D7615" w:rsidP="00777A2C">
            <w:pPr>
              <w:pStyle w:val="Tabletext"/>
              <w:jc w:val="left"/>
              <w:rPr>
                <w:rFonts w:eastAsia="Batang"/>
                <w:lang w:eastAsia="ko-KR"/>
              </w:rPr>
            </w:pPr>
            <w:r w:rsidRPr="005561DE">
              <w:rPr>
                <w:rFonts w:eastAsia="Batang"/>
                <w:lang w:eastAsia="ko-KR"/>
              </w:rPr>
              <w:t>Oui</w:t>
            </w:r>
          </w:p>
        </w:tc>
        <w:tc>
          <w:tcPr>
            <w:tcW w:w="1553" w:type="dxa"/>
          </w:tcPr>
          <w:p w14:paraId="3AB4CD03" w14:textId="5151DC95" w:rsidR="009D7615" w:rsidRPr="005561DE" w:rsidRDefault="009D7615" w:rsidP="00777A2C">
            <w:pPr>
              <w:pStyle w:val="Tabletext"/>
              <w:jc w:val="left"/>
              <w:rPr>
                <w:rFonts w:eastAsia="Batang"/>
                <w:lang w:eastAsia="ko-KR"/>
              </w:rPr>
            </w:pPr>
            <w:r w:rsidRPr="005561DE">
              <w:rPr>
                <w:rFonts w:eastAsia="Batang"/>
                <w:lang w:eastAsia="ko-KR"/>
              </w:rPr>
              <w:t>Oui</w:t>
            </w:r>
          </w:p>
        </w:tc>
        <w:tc>
          <w:tcPr>
            <w:tcW w:w="1407" w:type="dxa"/>
          </w:tcPr>
          <w:p w14:paraId="4529C82D" w14:textId="70C533AC" w:rsidR="009D7615" w:rsidRPr="005561DE" w:rsidRDefault="009D7615" w:rsidP="00777A2C">
            <w:pPr>
              <w:pStyle w:val="Tabletext"/>
              <w:jc w:val="left"/>
              <w:rPr>
                <w:rFonts w:eastAsia="Batang"/>
                <w:lang w:eastAsia="ko-KR"/>
              </w:rPr>
            </w:pPr>
            <w:r w:rsidRPr="005561DE">
              <w:rPr>
                <w:rFonts w:eastAsia="Batang"/>
                <w:lang w:eastAsia="ko-KR"/>
              </w:rPr>
              <w:t>Non</w:t>
            </w:r>
          </w:p>
        </w:tc>
        <w:tc>
          <w:tcPr>
            <w:tcW w:w="1637" w:type="dxa"/>
          </w:tcPr>
          <w:p w14:paraId="6EF14940" w14:textId="7B5F9C20" w:rsidR="009D7615" w:rsidRPr="005561DE" w:rsidRDefault="009D7615" w:rsidP="00777A2C">
            <w:pPr>
              <w:pStyle w:val="Tabletext"/>
              <w:jc w:val="left"/>
              <w:rPr>
                <w:rFonts w:eastAsia="Batang"/>
                <w:lang w:eastAsia="ko-KR"/>
              </w:rPr>
            </w:pPr>
            <w:r w:rsidRPr="005561DE">
              <w:rPr>
                <w:rFonts w:eastAsia="Batang"/>
                <w:lang w:eastAsia="ko-KR"/>
              </w:rPr>
              <w:t>Oui</w:t>
            </w:r>
          </w:p>
        </w:tc>
        <w:tc>
          <w:tcPr>
            <w:tcW w:w="1564" w:type="dxa"/>
          </w:tcPr>
          <w:p w14:paraId="39941376" w14:textId="1DF57954" w:rsidR="009D7615" w:rsidRPr="005561DE" w:rsidRDefault="009D7615" w:rsidP="00777A2C">
            <w:pPr>
              <w:pStyle w:val="Tabletext"/>
              <w:jc w:val="left"/>
              <w:rPr>
                <w:rFonts w:eastAsia="Batang"/>
                <w:lang w:eastAsia="ko-KR"/>
              </w:rPr>
            </w:pPr>
            <w:r w:rsidRPr="005561DE">
              <w:rPr>
                <w:rFonts w:eastAsia="Batang"/>
                <w:lang w:eastAsia="ko-KR"/>
              </w:rPr>
              <w:t>Oui</w:t>
            </w:r>
          </w:p>
        </w:tc>
        <w:tc>
          <w:tcPr>
            <w:tcW w:w="1564" w:type="dxa"/>
          </w:tcPr>
          <w:p w14:paraId="00BB6F69" w14:textId="6D3C4F2C" w:rsidR="009D7615" w:rsidRPr="005561DE" w:rsidRDefault="009D7615" w:rsidP="00777A2C">
            <w:pPr>
              <w:pStyle w:val="Tabletext"/>
              <w:jc w:val="left"/>
              <w:rPr>
                <w:rFonts w:eastAsia="Batang"/>
                <w:lang w:eastAsia="ko-KR"/>
              </w:rPr>
            </w:pPr>
            <w:r w:rsidRPr="005561DE">
              <w:rPr>
                <w:rFonts w:eastAsia="Batang"/>
                <w:lang w:eastAsia="ko-KR"/>
              </w:rPr>
              <w:t>Oui</w:t>
            </w:r>
          </w:p>
        </w:tc>
        <w:tc>
          <w:tcPr>
            <w:tcW w:w="1564" w:type="dxa"/>
          </w:tcPr>
          <w:p w14:paraId="31ADC4F2" w14:textId="3DB64C03" w:rsidR="009D7615" w:rsidRPr="005561DE" w:rsidRDefault="009D7615" w:rsidP="00777A2C">
            <w:pPr>
              <w:pStyle w:val="Tabletext"/>
              <w:jc w:val="left"/>
              <w:rPr>
                <w:rFonts w:eastAsia="Batang"/>
                <w:lang w:eastAsia="ko-KR"/>
              </w:rPr>
            </w:pPr>
            <w:r w:rsidRPr="005561DE">
              <w:rPr>
                <w:rFonts w:eastAsia="Batang"/>
                <w:lang w:eastAsia="ko-KR"/>
              </w:rPr>
              <w:t>Oui</w:t>
            </w:r>
          </w:p>
        </w:tc>
      </w:tr>
      <w:tr w:rsidR="002323B0" w:rsidRPr="005561DE" w14:paraId="7F0B14F5" w14:textId="77777777" w:rsidTr="00CC299A">
        <w:trPr>
          <w:cantSplit/>
          <w:jc w:val="center"/>
        </w:trPr>
        <w:tc>
          <w:tcPr>
            <w:tcW w:w="1846" w:type="dxa"/>
            <w:noWrap/>
          </w:tcPr>
          <w:p w14:paraId="225769C1" w14:textId="227B89EA" w:rsidR="002323B0" w:rsidRPr="005561DE" w:rsidRDefault="002323B0" w:rsidP="00777A2C">
            <w:pPr>
              <w:pStyle w:val="Tabletext"/>
              <w:jc w:val="left"/>
              <w:rPr>
                <w:rFonts w:eastAsia="Batang"/>
                <w:lang w:eastAsia="ko-KR"/>
              </w:rPr>
            </w:pPr>
            <w:r w:rsidRPr="005561DE">
              <w:rPr>
                <w:rFonts w:eastAsia="Batang"/>
                <w:lang w:eastAsia="ko-KR"/>
              </w:rPr>
              <w:t>Fréquence de fonctionnement</w:t>
            </w:r>
          </w:p>
        </w:tc>
        <w:tc>
          <w:tcPr>
            <w:tcW w:w="1700" w:type="dxa"/>
          </w:tcPr>
          <w:p w14:paraId="0E80C561" w14:textId="77777777" w:rsidR="002323B0" w:rsidRPr="005561DE" w:rsidRDefault="002323B0" w:rsidP="00777A2C">
            <w:pPr>
              <w:pStyle w:val="Tabletext"/>
              <w:jc w:val="left"/>
              <w:rPr>
                <w:rFonts w:eastAsia="Batang"/>
                <w:lang w:eastAsia="ko-KR"/>
              </w:rPr>
            </w:pPr>
          </w:p>
        </w:tc>
        <w:tc>
          <w:tcPr>
            <w:tcW w:w="1559" w:type="dxa"/>
          </w:tcPr>
          <w:p w14:paraId="7D20D52A" w14:textId="78669A7D" w:rsidR="002323B0" w:rsidRPr="005561DE" w:rsidRDefault="002323B0" w:rsidP="00777A2C">
            <w:pPr>
              <w:pStyle w:val="Tabletext"/>
              <w:jc w:val="left"/>
              <w:rPr>
                <w:rFonts w:eastAsia="Batang"/>
                <w:lang w:eastAsia="ko-KR"/>
              </w:rPr>
            </w:pPr>
            <w:r w:rsidRPr="005561DE">
              <w:rPr>
                <w:rFonts w:eastAsia="Batang"/>
                <w:lang w:eastAsia="ko-KR"/>
              </w:rPr>
              <w:t>Bandes multiples conformément à 3GPP 45.005</w:t>
            </w:r>
          </w:p>
        </w:tc>
        <w:tc>
          <w:tcPr>
            <w:tcW w:w="1553" w:type="dxa"/>
          </w:tcPr>
          <w:p w14:paraId="6F9EBA48" w14:textId="02C09446" w:rsidR="002323B0" w:rsidRPr="005561DE" w:rsidRDefault="002323B0" w:rsidP="00777A2C">
            <w:pPr>
              <w:pStyle w:val="Tabletext"/>
              <w:jc w:val="left"/>
              <w:rPr>
                <w:rFonts w:eastAsia="Batang"/>
                <w:lang w:eastAsia="ko-KR"/>
              </w:rPr>
            </w:pPr>
            <w:r w:rsidRPr="005561DE">
              <w:rPr>
                <w:rFonts w:eastAsia="Batang"/>
                <w:lang w:eastAsia="ko-KR"/>
              </w:rPr>
              <w:t>Bandes multiples conformément à 3GPP 45.005</w:t>
            </w:r>
          </w:p>
        </w:tc>
        <w:tc>
          <w:tcPr>
            <w:tcW w:w="1407" w:type="dxa"/>
          </w:tcPr>
          <w:p w14:paraId="375D54B7" w14:textId="1DE0E4CE" w:rsidR="002323B0" w:rsidRPr="005561DE" w:rsidRDefault="002323B0" w:rsidP="00777A2C">
            <w:pPr>
              <w:pStyle w:val="Tabletext"/>
              <w:jc w:val="left"/>
              <w:rPr>
                <w:rFonts w:eastAsia="Batang"/>
                <w:lang w:eastAsia="ko-KR"/>
              </w:rPr>
            </w:pPr>
            <w:r w:rsidRPr="005561DE">
              <w:rPr>
                <w:rFonts w:eastAsia="Batang"/>
                <w:lang w:eastAsia="ko-KR"/>
              </w:rPr>
              <w:t>Spécifiée dans 3GPP 25.101</w:t>
            </w:r>
          </w:p>
        </w:tc>
        <w:tc>
          <w:tcPr>
            <w:tcW w:w="1637" w:type="dxa"/>
          </w:tcPr>
          <w:p w14:paraId="1287D45D" w14:textId="57B673F3" w:rsidR="002323B0" w:rsidRPr="005561DE" w:rsidRDefault="002323B0" w:rsidP="00777A2C">
            <w:pPr>
              <w:pStyle w:val="Tabletext"/>
              <w:jc w:val="left"/>
              <w:rPr>
                <w:rFonts w:eastAsia="Batang"/>
                <w:lang w:eastAsia="ko-KR"/>
              </w:rPr>
            </w:pPr>
            <w:r w:rsidRPr="005561DE">
              <w:rPr>
                <w:rFonts w:eastAsia="Batang"/>
                <w:lang w:eastAsia="ko-KR"/>
              </w:rPr>
              <w:t>Spécifiée dans 3GPP 25.101</w:t>
            </w:r>
          </w:p>
        </w:tc>
        <w:tc>
          <w:tcPr>
            <w:tcW w:w="1564" w:type="dxa"/>
          </w:tcPr>
          <w:p w14:paraId="7FEAAC21" w14:textId="5AE1013E" w:rsidR="002323B0" w:rsidRPr="005561DE" w:rsidRDefault="002323B0" w:rsidP="00777A2C">
            <w:pPr>
              <w:pStyle w:val="Tabletext"/>
              <w:jc w:val="left"/>
              <w:rPr>
                <w:rFonts w:eastAsia="Batang"/>
                <w:lang w:eastAsia="ko-KR"/>
              </w:rPr>
            </w:pPr>
            <w:r w:rsidRPr="005561DE">
              <w:rPr>
                <w:rFonts w:eastAsia="Batang"/>
                <w:lang w:eastAsia="ko-KR"/>
              </w:rPr>
              <w:t>Spécifiée dans 3GPP 36.101</w:t>
            </w:r>
          </w:p>
        </w:tc>
        <w:tc>
          <w:tcPr>
            <w:tcW w:w="1564" w:type="dxa"/>
          </w:tcPr>
          <w:p w14:paraId="68DA5E9A" w14:textId="737CD80C" w:rsidR="002323B0" w:rsidRPr="005561DE" w:rsidRDefault="002323B0" w:rsidP="00777A2C">
            <w:pPr>
              <w:pStyle w:val="Tabletext"/>
              <w:jc w:val="left"/>
              <w:rPr>
                <w:rFonts w:eastAsia="Batang"/>
                <w:lang w:eastAsia="ko-KR"/>
              </w:rPr>
            </w:pPr>
            <w:r w:rsidRPr="005561DE">
              <w:rPr>
                <w:rFonts w:eastAsia="Batang"/>
                <w:lang w:eastAsia="ko-KR"/>
              </w:rPr>
              <w:t>Spécifiée dans 3GPP 36.101</w:t>
            </w:r>
          </w:p>
        </w:tc>
        <w:tc>
          <w:tcPr>
            <w:tcW w:w="1564" w:type="dxa"/>
          </w:tcPr>
          <w:p w14:paraId="1C6C3A73" w14:textId="177941DE" w:rsidR="002323B0" w:rsidRPr="005561DE" w:rsidRDefault="002323B0" w:rsidP="00777A2C">
            <w:pPr>
              <w:pStyle w:val="Tabletext"/>
              <w:jc w:val="left"/>
              <w:rPr>
                <w:rFonts w:eastAsia="Batang"/>
                <w:lang w:eastAsia="ko-KR"/>
              </w:rPr>
            </w:pPr>
            <w:r w:rsidRPr="005561DE">
              <w:rPr>
                <w:rFonts w:eastAsia="Batang"/>
                <w:lang w:eastAsia="ko-KR"/>
              </w:rPr>
              <w:t>Spécifiée dans 3GPP 36.101</w:t>
            </w:r>
          </w:p>
        </w:tc>
      </w:tr>
      <w:tr w:rsidR="002323B0" w:rsidRPr="005561DE" w14:paraId="2B040E0A" w14:textId="77777777" w:rsidTr="00CC299A">
        <w:trPr>
          <w:cantSplit/>
          <w:jc w:val="center"/>
        </w:trPr>
        <w:tc>
          <w:tcPr>
            <w:tcW w:w="1846" w:type="dxa"/>
            <w:noWrap/>
          </w:tcPr>
          <w:p w14:paraId="4D181DC0" w14:textId="7F6F94C3" w:rsidR="002323B0" w:rsidRPr="005561DE" w:rsidRDefault="002323B0" w:rsidP="00777A2C">
            <w:pPr>
              <w:pStyle w:val="Tabletext"/>
              <w:jc w:val="left"/>
              <w:rPr>
                <w:rFonts w:eastAsia="Batang"/>
                <w:lang w:eastAsia="ko-KR"/>
              </w:rPr>
            </w:pPr>
            <w:r w:rsidRPr="005561DE">
              <w:rPr>
                <w:rFonts w:eastAsia="Batang"/>
                <w:lang w:eastAsia="ko-KR"/>
              </w:rPr>
              <w:t>Nouvelles tentatives</w:t>
            </w:r>
          </w:p>
        </w:tc>
        <w:tc>
          <w:tcPr>
            <w:tcW w:w="1700" w:type="dxa"/>
          </w:tcPr>
          <w:p w14:paraId="313A26DE" w14:textId="77777777" w:rsidR="002323B0" w:rsidRPr="005561DE" w:rsidRDefault="002323B0" w:rsidP="00777A2C">
            <w:pPr>
              <w:pStyle w:val="Tabletext"/>
              <w:jc w:val="left"/>
              <w:rPr>
                <w:rFonts w:eastAsia="Batang"/>
                <w:lang w:eastAsia="ko-KR"/>
              </w:rPr>
            </w:pPr>
          </w:p>
        </w:tc>
        <w:tc>
          <w:tcPr>
            <w:tcW w:w="1559" w:type="dxa"/>
          </w:tcPr>
          <w:p w14:paraId="1EF1DD81" w14:textId="76AAF70B" w:rsidR="002323B0" w:rsidRPr="005561DE" w:rsidRDefault="002323B0" w:rsidP="00777A2C">
            <w:pPr>
              <w:pStyle w:val="Tabletext"/>
              <w:jc w:val="left"/>
              <w:rPr>
                <w:rFonts w:eastAsia="Batang"/>
                <w:lang w:eastAsia="ko-KR"/>
              </w:rPr>
            </w:pPr>
            <w:r w:rsidRPr="005561DE">
              <w:rPr>
                <w:rFonts w:eastAsia="Batang"/>
                <w:lang w:eastAsia="ko-KR"/>
              </w:rPr>
              <w:t>Configurable</w:t>
            </w:r>
          </w:p>
        </w:tc>
        <w:tc>
          <w:tcPr>
            <w:tcW w:w="1553" w:type="dxa"/>
          </w:tcPr>
          <w:p w14:paraId="3FCB62F3" w14:textId="7B278669" w:rsidR="002323B0" w:rsidRPr="005561DE" w:rsidRDefault="002323B0" w:rsidP="00777A2C">
            <w:pPr>
              <w:pStyle w:val="Tabletext"/>
              <w:jc w:val="left"/>
              <w:rPr>
                <w:rFonts w:eastAsia="Batang"/>
                <w:lang w:eastAsia="ko-KR"/>
              </w:rPr>
            </w:pPr>
            <w:r w:rsidRPr="005561DE">
              <w:rPr>
                <w:rFonts w:eastAsia="Batang"/>
                <w:lang w:eastAsia="ko-KR"/>
              </w:rPr>
              <w:t>Configurable</w:t>
            </w:r>
          </w:p>
        </w:tc>
        <w:tc>
          <w:tcPr>
            <w:tcW w:w="1407" w:type="dxa"/>
          </w:tcPr>
          <w:p w14:paraId="789FC9E2" w14:textId="365C56DE" w:rsidR="002323B0" w:rsidRPr="005561DE" w:rsidRDefault="002323B0" w:rsidP="00777A2C">
            <w:pPr>
              <w:pStyle w:val="Tabletext"/>
              <w:jc w:val="left"/>
              <w:rPr>
                <w:rFonts w:eastAsia="Batang"/>
                <w:lang w:eastAsia="ko-KR"/>
              </w:rPr>
            </w:pPr>
            <w:r w:rsidRPr="005561DE">
              <w:rPr>
                <w:rFonts w:eastAsia="Batang"/>
                <w:lang w:eastAsia="ko-KR"/>
              </w:rPr>
              <w:t>Configurable</w:t>
            </w:r>
          </w:p>
        </w:tc>
        <w:tc>
          <w:tcPr>
            <w:tcW w:w="1637" w:type="dxa"/>
          </w:tcPr>
          <w:p w14:paraId="2510D97D" w14:textId="0F7D4BB5" w:rsidR="002323B0" w:rsidRPr="005561DE" w:rsidRDefault="002323B0" w:rsidP="00777A2C">
            <w:pPr>
              <w:pStyle w:val="Tabletext"/>
              <w:jc w:val="left"/>
              <w:rPr>
                <w:rFonts w:eastAsia="Batang"/>
                <w:lang w:eastAsia="ko-KR"/>
              </w:rPr>
            </w:pPr>
            <w:r w:rsidRPr="005561DE">
              <w:rPr>
                <w:rFonts w:eastAsia="Batang"/>
                <w:lang w:eastAsia="ko-KR"/>
              </w:rPr>
              <w:t>Configurable</w:t>
            </w:r>
          </w:p>
        </w:tc>
        <w:tc>
          <w:tcPr>
            <w:tcW w:w="1564" w:type="dxa"/>
          </w:tcPr>
          <w:p w14:paraId="127469F4" w14:textId="54CE160D" w:rsidR="002323B0" w:rsidRPr="005561DE" w:rsidRDefault="002323B0" w:rsidP="00777A2C">
            <w:pPr>
              <w:pStyle w:val="Tabletext"/>
              <w:jc w:val="left"/>
              <w:rPr>
                <w:rFonts w:eastAsia="Batang"/>
                <w:lang w:eastAsia="ko-KR"/>
              </w:rPr>
            </w:pPr>
            <w:r w:rsidRPr="005561DE">
              <w:rPr>
                <w:rFonts w:eastAsia="Batang"/>
                <w:lang w:eastAsia="ko-KR"/>
              </w:rPr>
              <w:t>Configurable</w:t>
            </w:r>
          </w:p>
        </w:tc>
        <w:tc>
          <w:tcPr>
            <w:tcW w:w="1564" w:type="dxa"/>
          </w:tcPr>
          <w:p w14:paraId="17116B71" w14:textId="0130CC84" w:rsidR="002323B0" w:rsidRPr="005561DE" w:rsidRDefault="002323B0" w:rsidP="00777A2C">
            <w:pPr>
              <w:pStyle w:val="Tabletext"/>
              <w:jc w:val="left"/>
              <w:rPr>
                <w:rFonts w:eastAsia="Batang"/>
                <w:lang w:eastAsia="ko-KR"/>
              </w:rPr>
            </w:pPr>
            <w:r w:rsidRPr="005561DE">
              <w:rPr>
                <w:rFonts w:eastAsia="Batang"/>
                <w:lang w:eastAsia="ko-KR"/>
              </w:rPr>
              <w:t>Configurable</w:t>
            </w:r>
          </w:p>
        </w:tc>
        <w:tc>
          <w:tcPr>
            <w:tcW w:w="1564" w:type="dxa"/>
          </w:tcPr>
          <w:p w14:paraId="12539190" w14:textId="4822849F" w:rsidR="002323B0" w:rsidRPr="005561DE" w:rsidRDefault="002323B0" w:rsidP="00777A2C">
            <w:pPr>
              <w:pStyle w:val="Tabletext"/>
              <w:jc w:val="left"/>
              <w:rPr>
                <w:rFonts w:eastAsia="Batang"/>
                <w:lang w:eastAsia="ko-KR"/>
              </w:rPr>
            </w:pPr>
            <w:r w:rsidRPr="005561DE">
              <w:rPr>
                <w:rFonts w:eastAsia="Batang"/>
                <w:lang w:eastAsia="ko-KR"/>
              </w:rPr>
              <w:t>Configurable</w:t>
            </w:r>
          </w:p>
        </w:tc>
      </w:tr>
    </w:tbl>
    <w:p w14:paraId="76AC4D7C" w14:textId="6E5929DB" w:rsidR="002323B0" w:rsidRPr="005561DE" w:rsidRDefault="002323B0" w:rsidP="00777A2C"/>
    <w:p w14:paraId="6DA7B0D7" w14:textId="397A0C93" w:rsidR="002323B0" w:rsidRPr="005561DE" w:rsidRDefault="002323B0" w:rsidP="00777A2C">
      <w:pPr>
        <w:tabs>
          <w:tab w:val="clear" w:pos="794"/>
          <w:tab w:val="clear" w:pos="1191"/>
          <w:tab w:val="clear" w:pos="1588"/>
          <w:tab w:val="clear" w:pos="1985"/>
        </w:tabs>
        <w:overflowPunct/>
        <w:autoSpaceDE/>
        <w:autoSpaceDN/>
        <w:adjustRightInd/>
        <w:spacing w:before="0"/>
        <w:jc w:val="left"/>
        <w:textAlignment w:val="auto"/>
      </w:pPr>
      <w:r w:rsidRPr="005561DE">
        <w:br w:type="page"/>
      </w:r>
    </w:p>
    <w:p w14:paraId="44E090D8" w14:textId="77777777" w:rsidR="002323B0" w:rsidRPr="005561DE" w:rsidRDefault="002323B0" w:rsidP="00777A2C">
      <w:pPr>
        <w:pStyle w:val="TableNo"/>
      </w:pPr>
      <w:r w:rsidRPr="005561DE">
        <w:t>TABLEAU A1.7 (</w:t>
      </w:r>
      <w:r w:rsidRPr="005561DE">
        <w:rPr>
          <w:i/>
          <w:iCs/>
        </w:rPr>
        <w:t>suite</w:t>
      </w:r>
      <w:r w:rsidRPr="005561DE">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6"/>
        <w:gridCol w:w="1354"/>
        <w:gridCol w:w="1645"/>
        <w:gridCol w:w="1587"/>
        <w:gridCol w:w="1433"/>
        <w:gridCol w:w="1584"/>
        <w:gridCol w:w="1633"/>
        <w:gridCol w:w="1645"/>
        <w:gridCol w:w="1782"/>
      </w:tblGrid>
      <w:tr w:rsidR="00394852" w:rsidRPr="005561DE" w14:paraId="32C82FB2" w14:textId="77777777" w:rsidTr="00CC299A">
        <w:trPr>
          <w:cantSplit/>
          <w:jc w:val="center"/>
        </w:trPr>
        <w:tc>
          <w:tcPr>
            <w:tcW w:w="1858" w:type="dxa"/>
            <w:noWrap/>
            <w:vAlign w:val="center"/>
          </w:tcPr>
          <w:p w14:paraId="7621835C" w14:textId="7B7846B5" w:rsidR="00394852" w:rsidRPr="005561DE" w:rsidRDefault="00394852" w:rsidP="00777A2C">
            <w:pPr>
              <w:pStyle w:val="Tablehead"/>
              <w:rPr>
                <w:rFonts w:eastAsia="Batang"/>
                <w:lang w:eastAsia="ko-KR"/>
              </w:rPr>
            </w:pPr>
            <w:r w:rsidRPr="005561DE">
              <w:rPr>
                <w:rFonts w:eastAsia="Batang"/>
              </w:rPr>
              <w:t>Caractéristiques de la fonctionnalité</w:t>
            </w:r>
          </w:p>
        </w:tc>
        <w:tc>
          <w:tcPr>
            <w:tcW w:w="1398" w:type="dxa"/>
            <w:vAlign w:val="center"/>
          </w:tcPr>
          <w:p w14:paraId="7EB958E7" w14:textId="62B5962F" w:rsidR="00394852" w:rsidRPr="005561DE" w:rsidRDefault="00394852" w:rsidP="00777A2C">
            <w:pPr>
              <w:pStyle w:val="Tablehead"/>
              <w:rPr>
                <w:rFonts w:eastAsia="Batang"/>
                <w:lang w:eastAsia="ko-KR"/>
              </w:rPr>
            </w:pPr>
            <w:r w:rsidRPr="005561DE">
              <w:rPr>
                <w:rFonts w:eastAsia="Batang"/>
              </w:rPr>
              <w:t>Unité de mesure</w:t>
            </w:r>
          </w:p>
        </w:tc>
        <w:tc>
          <w:tcPr>
            <w:tcW w:w="1701" w:type="dxa"/>
            <w:vAlign w:val="center"/>
          </w:tcPr>
          <w:p w14:paraId="2794991F" w14:textId="6064533D" w:rsidR="00394852" w:rsidRPr="005561DE" w:rsidRDefault="00394852" w:rsidP="00777A2C">
            <w:pPr>
              <w:pStyle w:val="Tablehead"/>
              <w:rPr>
                <w:rFonts w:eastAsia="Batang"/>
                <w:lang w:eastAsia="ko-KR"/>
              </w:rPr>
            </w:pPr>
            <w:r w:rsidRPr="005561DE">
              <w:rPr>
                <w:rFonts w:eastAsia="Batang"/>
              </w:rPr>
              <w:t>GSM/EDGE</w:t>
            </w:r>
          </w:p>
        </w:tc>
        <w:tc>
          <w:tcPr>
            <w:tcW w:w="1640" w:type="dxa"/>
            <w:vAlign w:val="center"/>
          </w:tcPr>
          <w:p w14:paraId="0AC2EFD7" w14:textId="63A4B8D7" w:rsidR="00394852" w:rsidRPr="005561DE" w:rsidRDefault="00394852" w:rsidP="00777A2C">
            <w:pPr>
              <w:pStyle w:val="Tablehead"/>
              <w:rPr>
                <w:rFonts w:eastAsia="Batang"/>
                <w:lang w:eastAsia="ko-KR"/>
              </w:rPr>
            </w:pPr>
            <w:r w:rsidRPr="005561DE">
              <w:rPr>
                <w:rFonts w:eastAsia="Batang"/>
              </w:rPr>
              <w:t>EC-GSM-IoT</w:t>
            </w:r>
          </w:p>
        </w:tc>
        <w:tc>
          <w:tcPr>
            <w:tcW w:w="1480" w:type="dxa"/>
            <w:vAlign w:val="center"/>
          </w:tcPr>
          <w:p w14:paraId="7377B9B5" w14:textId="4FFFC402" w:rsidR="00394852" w:rsidRPr="005561DE" w:rsidRDefault="00394852" w:rsidP="00777A2C">
            <w:pPr>
              <w:pStyle w:val="Tablehead"/>
              <w:rPr>
                <w:rFonts w:eastAsia="Batang"/>
                <w:lang w:eastAsia="ko-KR"/>
              </w:rPr>
            </w:pPr>
            <w:r w:rsidRPr="005561DE">
              <w:rPr>
                <w:rFonts w:eastAsia="Batang"/>
              </w:rPr>
              <w:t>UMTS</w:t>
            </w:r>
          </w:p>
        </w:tc>
        <w:tc>
          <w:tcPr>
            <w:tcW w:w="1637" w:type="dxa"/>
            <w:vAlign w:val="center"/>
          </w:tcPr>
          <w:p w14:paraId="531C5435" w14:textId="45D812E5" w:rsidR="00394852" w:rsidRPr="005561DE" w:rsidRDefault="00394852" w:rsidP="00777A2C">
            <w:pPr>
              <w:pStyle w:val="Tablehead"/>
              <w:rPr>
                <w:rFonts w:eastAsia="Batang"/>
                <w:lang w:eastAsia="ko-KR"/>
              </w:rPr>
            </w:pPr>
            <w:r w:rsidRPr="005561DE">
              <w:rPr>
                <w:rFonts w:eastAsia="Batang"/>
              </w:rPr>
              <w:t>HSPA+</w:t>
            </w:r>
          </w:p>
        </w:tc>
        <w:tc>
          <w:tcPr>
            <w:tcW w:w="1688" w:type="dxa"/>
            <w:vAlign w:val="center"/>
          </w:tcPr>
          <w:p w14:paraId="00D74E0C" w14:textId="44E78C90" w:rsidR="00394852" w:rsidRPr="005561DE" w:rsidRDefault="00394852" w:rsidP="00777A2C">
            <w:pPr>
              <w:pStyle w:val="Tablehead"/>
              <w:rPr>
                <w:rFonts w:eastAsia="Batang"/>
                <w:lang w:eastAsia="ko-KR"/>
              </w:rPr>
            </w:pPr>
            <w:r w:rsidRPr="005561DE">
              <w:rPr>
                <w:rFonts w:eastAsia="Batang"/>
              </w:rPr>
              <w:t>LTE Advanced Pro</w:t>
            </w:r>
          </w:p>
        </w:tc>
        <w:tc>
          <w:tcPr>
            <w:tcW w:w="1701" w:type="dxa"/>
            <w:vAlign w:val="center"/>
          </w:tcPr>
          <w:p w14:paraId="5ED9DF33" w14:textId="11DB19CF" w:rsidR="00394852" w:rsidRPr="005561DE" w:rsidRDefault="00394852" w:rsidP="00777A2C">
            <w:pPr>
              <w:pStyle w:val="Tablehead"/>
              <w:rPr>
                <w:rFonts w:eastAsia="Batang"/>
                <w:lang w:eastAsia="ko-KR"/>
              </w:rPr>
            </w:pPr>
            <w:r w:rsidRPr="005561DE">
              <w:rPr>
                <w:rFonts w:eastAsia="Batang"/>
              </w:rPr>
              <w:t>eMTC</w:t>
            </w:r>
          </w:p>
        </w:tc>
        <w:tc>
          <w:tcPr>
            <w:tcW w:w="1843" w:type="dxa"/>
            <w:vAlign w:val="center"/>
          </w:tcPr>
          <w:p w14:paraId="6754943F" w14:textId="68386777" w:rsidR="00394852" w:rsidRPr="005561DE" w:rsidRDefault="00394852" w:rsidP="00777A2C">
            <w:pPr>
              <w:pStyle w:val="Tablehead"/>
              <w:rPr>
                <w:rFonts w:eastAsia="Batang"/>
                <w:lang w:eastAsia="ko-KR"/>
              </w:rPr>
            </w:pPr>
            <w:r w:rsidRPr="005561DE">
              <w:rPr>
                <w:rFonts w:eastAsia="Batang"/>
              </w:rPr>
              <w:t>NB-IoT</w:t>
            </w:r>
          </w:p>
        </w:tc>
      </w:tr>
      <w:tr w:rsidR="002323B0" w:rsidRPr="005561DE" w14:paraId="7A702F11" w14:textId="77777777" w:rsidTr="00CC299A">
        <w:trPr>
          <w:cantSplit/>
          <w:jc w:val="center"/>
        </w:trPr>
        <w:tc>
          <w:tcPr>
            <w:tcW w:w="1858" w:type="dxa"/>
            <w:noWrap/>
          </w:tcPr>
          <w:p w14:paraId="033C3466" w14:textId="37DA779D" w:rsidR="002323B0" w:rsidRPr="005561DE" w:rsidRDefault="002323B0" w:rsidP="00777A2C">
            <w:pPr>
              <w:pStyle w:val="Tabletext"/>
              <w:jc w:val="left"/>
              <w:rPr>
                <w:rFonts w:eastAsia="Batang"/>
                <w:lang w:eastAsia="ko-KR"/>
              </w:rPr>
            </w:pPr>
            <w:r w:rsidRPr="005561DE">
              <w:rPr>
                <w:rFonts w:eastAsia="Batang"/>
                <w:lang w:eastAsia="ko-KR"/>
              </w:rPr>
              <w:t>Indicateur d'intensité du signal à la réception (RSSI)</w:t>
            </w:r>
          </w:p>
        </w:tc>
        <w:tc>
          <w:tcPr>
            <w:tcW w:w="1398" w:type="dxa"/>
          </w:tcPr>
          <w:p w14:paraId="37B2D644" w14:textId="77777777" w:rsidR="002323B0" w:rsidRPr="005561DE" w:rsidRDefault="002323B0" w:rsidP="00777A2C">
            <w:pPr>
              <w:pStyle w:val="Tabletext"/>
              <w:jc w:val="left"/>
              <w:rPr>
                <w:rFonts w:eastAsia="Batang"/>
                <w:lang w:eastAsia="ko-KR"/>
              </w:rPr>
            </w:pPr>
          </w:p>
        </w:tc>
        <w:tc>
          <w:tcPr>
            <w:tcW w:w="1701" w:type="dxa"/>
          </w:tcPr>
          <w:p w14:paraId="62D2C4CC" w14:textId="532B8937" w:rsidR="002323B0" w:rsidRPr="005561DE" w:rsidRDefault="002323B0" w:rsidP="00777A2C">
            <w:pPr>
              <w:pStyle w:val="Tabletext"/>
              <w:jc w:val="left"/>
              <w:rPr>
                <w:rFonts w:eastAsia="Batang"/>
                <w:lang w:eastAsia="ko-KR"/>
              </w:rPr>
            </w:pPr>
            <w:r w:rsidRPr="005561DE">
              <w:rPr>
                <w:rFonts w:eastAsia="Batang"/>
                <w:lang w:eastAsia="ko-KR"/>
              </w:rPr>
              <w:t>Oui; 64 niveaux entre −110 dBm + échelle et −48 dBm + échelle</w:t>
            </w:r>
          </w:p>
        </w:tc>
        <w:tc>
          <w:tcPr>
            <w:tcW w:w="1640" w:type="dxa"/>
          </w:tcPr>
          <w:p w14:paraId="4AD4ABA3" w14:textId="753EEFA0" w:rsidR="002323B0" w:rsidRPr="005561DE" w:rsidRDefault="002323B0" w:rsidP="00777A2C">
            <w:pPr>
              <w:pStyle w:val="Tabletext"/>
              <w:jc w:val="left"/>
              <w:rPr>
                <w:rFonts w:eastAsia="Batang"/>
                <w:lang w:eastAsia="ko-KR"/>
              </w:rPr>
            </w:pPr>
            <w:r w:rsidRPr="005561DE">
              <w:rPr>
                <w:rFonts w:eastAsia="Batang"/>
                <w:lang w:eastAsia="ko-KR"/>
              </w:rPr>
              <w:t xml:space="preserve">EC-GSM-IoT </w:t>
            </w:r>
            <w:r w:rsidR="009E7318" w:rsidRPr="005561DE">
              <w:rPr>
                <w:rFonts w:eastAsia="Batang"/>
                <w:lang w:eastAsia="ko-KR"/>
              </w:rPr>
              <w:t xml:space="preserve">indique le signal utile reçu en </w:t>
            </w:r>
            <w:r w:rsidRPr="005561DE">
              <w:rPr>
                <w:rFonts w:eastAsia="Batang"/>
                <w:lang w:eastAsia="ko-KR"/>
              </w:rPr>
              <w:t xml:space="preserve">75 </w:t>
            </w:r>
            <w:r w:rsidR="009E7318" w:rsidRPr="005561DE">
              <w:rPr>
                <w:rFonts w:eastAsia="Batang"/>
                <w:lang w:eastAsia="ko-KR"/>
              </w:rPr>
              <w:t xml:space="preserve">niveaux entre </w:t>
            </w:r>
            <w:r w:rsidRPr="005561DE">
              <w:rPr>
                <w:rFonts w:eastAsia="Batang"/>
                <w:lang w:eastAsia="ko-KR"/>
              </w:rPr>
              <w:t>−122</w:t>
            </w:r>
            <w:r w:rsidR="00C64CEF" w:rsidRPr="005561DE">
              <w:rPr>
                <w:rFonts w:eastAsia="Batang"/>
                <w:lang w:eastAsia="ko-KR"/>
              </w:rPr>
              <w:t> </w:t>
            </w:r>
            <w:r w:rsidRPr="005561DE">
              <w:rPr>
                <w:rFonts w:eastAsia="Batang"/>
                <w:lang w:eastAsia="ko-KR"/>
              </w:rPr>
              <w:t xml:space="preserve">dBm </w:t>
            </w:r>
            <w:r w:rsidR="009E7318" w:rsidRPr="005561DE">
              <w:rPr>
                <w:rFonts w:eastAsia="Batang"/>
                <w:lang w:eastAsia="ko-KR"/>
              </w:rPr>
              <w:t xml:space="preserve">et </w:t>
            </w:r>
            <w:r w:rsidRPr="005561DE">
              <w:rPr>
                <w:rFonts w:eastAsia="Batang"/>
                <w:lang w:eastAsia="ko-KR"/>
              </w:rPr>
              <w:t>−48 dBm</w:t>
            </w:r>
          </w:p>
        </w:tc>
        <w:tc>
          <w:tcPr>
            <w:tcW w:w="1480" w:type="dxa"/>
          </w:tcPr>
          <w:p w14:paraId="5BC96AC6" w14:textId="4294C97C" w:rsidR="002323B0" w:rsidRPr="005561DE" w:rsidRDefault="002323B0" w:rsidP="00777A2C">
            <w:pPr>
              <w:pStyle w:val="Tabletext"/>
              <w:jc w:val="left"/>
              <w:rPr>
                <w:rFonts w:eastAsia="Batang"/>
                <w:lang w:eastAsia="ko-KR"/>
              </w:rPr>
            </w:pPr>
            <w:r w:rsidRPr="005561DE">
              <w:rPr>
                <w:rFonts w:eastAsia="Batang"/>
                <w:lang w:eastAsia="ko-KR"/>
              </w:rPr>
              <w:t>Oui; 77 niveaux entre −100 dBm et −25 dBm</w:t>
            </w:r>
          </w:p>
        </w:tc>
        <w:tc>
          <w:tcPr>
            <w:tcW w:w="1637" w:type="dxa"/>
          </w:tcPr>
          <w:p w14:paraId="5912109C" w14:textId="6102619A" w:rsidR="002323B0" w:rsidRPr="005561DE" w:rsidRDefault="002323B0" w:rsidP="00777A2C">
            <w:pPr>
              <w:pStyle w:val="Tabletext"/>
              <w:jc w:val="left"/>
              <w:rPr>
                <w:rFonts w:eastAsia="Batang"/>
                <w:lang w:eastAsia="ko-KR"/>
              </w:rPr>
            </w:pPr>
            <w:r w:rsidRPr="005561DE">
              <w:rPr>
                <w:rFonts w:eastAsia="Batang"/>
                <w:lang w:eastAsia="ko-KR"/>
              </w:rPr>
              <w:t>Oui; 77 niveaux entre −100 dBm et −25 dBm</w:t>
            </w:r>
          </w:p>
        </w:tc>
        <w:tc>
          <w:tcPr>
            <w:tcW w:w="1688" w:type="dxa"/>
          </w:tcPr>
          <w:p w14:paraId="251412FB" w14:textId="47024BEB" w:rsidR="002323B0" w:rsidRPr="005561DE" w:rsidRDefault="002323B0" w:rsidP="00777A2C">
            <w:pPr>
              <w:pStyle w:val="Tabletext"/>
              <w:jc w:val="left"/>
              <w:rPr>
                <w:rFonts w:eastAsia="Batang"/>
                <w:lang w:eastAsia="ko-KR"/>
              </w:rPr>
            </w:pPr>
            <w:r w:rsidRPr="005561DE">
              <w:rPr>
                <w:rFonts w:eastAsia="Batang"/>
                <w:lang w:eastAsia="ko-KR"/>
              </w:rPr>
              <w:t>LTE indique la puissance du signal de référence reçu (RSRP) pour l</w:t>
            </w:r>
            <w:r w:rsidR="00B76040" w:rsidRPr="005561DE">
              <w:rPr>
                <w:rFonts w:eastAsia="Batang"/>
                <w:lang w:eastAsia="ko-KR"/>
              </w:rPr>
              <w:t>es</w:t>
            </w:r>
            <w:r w:rsidRPr="005561DE">
              <w:rPr>
                <w:rFonts w:eastAsia="Batang"/>
                <w:lang w:eastAsia="ko-KR"/>
              </w:rPr>
              <w:t xml:space="preserve"> cellule</w:t>
            </w:r>
            <w:r w:rsidR="00B76040" w:rsidRPr="005561DE">
              <w:rPr>
                <w:rFonts w:eastAsia="Batang"/>
                <w:lang w:eastAsia="ko-KR"/>
              </w:rPr>
              <w:t>s</w:t>
            </w:r>
            <w:r w:rsidRPr="005561DE">
              <w:rPr>
                <w:rFonts w:eastAsia="Batang"/>
                <w:lang w:eastAsia="ko-KR"/>
              </w:rPr>
              <w:t xml:space="preserve"> LTE voisine</w:t>
            </w:r>
            <w:r w:rsidR="00B76040" w:rsidRPr="005561DE">
              <w:rPr>
                <w:rFonts w:eastAsia="Batang"/>
                <w:lang w:eastAsia="ko-KR"/>
              </w:rPr>
              <w:t>s</w:t>
            </w:r>
            <w:r w:rsidRPr="005561DE">
              <w:rPr>
                <w:rFonts w:eastAsia="Batang"/>
                <w:lang w:eastAsia="ko-KR"/>
              </w:rPr>
              <w:t xml:space="preserve"> et RSSI (77 niveaux entre −100 dBm et −25 dBm) pour les cellules HSPA et EDGE voisines. Voir 3GPP TS 36.133.</w:t>
            </w:r>
          </w:p>
        </w:tc>
        <w:tc>
          <w:tcPr>
            <w:tcW w:w="1701" w:type="dxa"/>
          </w:tcPr>
          <w:p w14:paraId="05D23B4A" w14:textId="1D5FE109" w:rsidR="002323B0" w:rsidRPr="005561DE" w:rsidRDefault="002323B0" w:rsidP="00777A2C">
            <w:pPr>
              <w:pStyle w:val="Tabletext"/>
              <w:jc w:val="left"/>
              <w:rPr>
                <w:rFonts w:eastAsia="Batang"/>
                <w:lang w:eastAsia="ko-KR"/>
              </w:rPr>
            </w:pPr>
            <w:r w:rsidRPr="005561DE">
              <w:rPr>
                <w:rFonts w:eastAsia="Batang"/>
                <w:lang w:eastAsia="ko-KR"/>
              </w:rPr>
              <w:t>LTE indique la puissance du signal de référence reçu (RSRP) pour l</w:t>
            </w:r>
            <w:r w:rsidR="00B76040" w:rsidRPr="005561DE">
              <w:rPr>
                <w:rFonts w:eastAsia="Batang"/>
                <w:lang w:eastAsia="ko-KR"/>
              </w:rPr>
              <w:t>es</w:t>
            </w:r>
            <w:r w:rsidRPr="005561DE">
              <w:rPr>
                <w:rFonts w:eastAsia="Batang"/>
                <w:lang w:eastAsia="ko-KR"/>
              </w:rPr>
              <w:t xml:space="preserve"> cellule</w:t>
            </w:r>
            <w:r w:rsidR="00B76040" w:rsidRPr="005561DE">
              <w:rPr>
                <w:rFonts w:eastAsia="Batang"/>
                <w:lang w:eastAsia="ko-KR"/>
              </w:rPr>
              <w:t>s</w:t>
            </w:r>
            <w:r w:rsidRPr="005561DE">
              <w:rPr>
                <w:rFonts w:eastAsia="Batang"/>
                <w:lang w:eastAsia="ko-KR"/>
              </w:rPr>
              <w:t xml:space="preserve"> LTE voisine</w:t>
            </w:r>
            <w:r w:rsidR="00B76040" w:rsidRPr="005561DE">
              <w:rPr>
                <w:rFonts w:eastAsia="Batang"/>
                <w:lang w:eastAsia="ko-KR"/>
              </w:rPr>
              <w:t>s</w:t>
            </w:r>
            <w:r w:rsidRPr="005561DE">
              <w:rPr>
                <w:rFonts w:eastAsia="Batang"/>
                <w:lang w:eastAsia="ko-KR"/>
              </w:rPr>
              <w:t xml:space="preserve">. </w:t>
            </w:r>
          </w:p>
          <w:p w14:paraId="0E28E6A7" w14:textId="0EE5D13E" w:rsidR="002323B0" w:rsidRPr="005561DE" w:rsidRDefault="002323B0" w:rsidP="00777A2C">
            <w:pPr>
              <w:pStyle w:val="Tabletext"/>
              <w:jc w:val="left"/>
              <w:rPr>
                <w:rFonts w:eastAsia="Batang"/>
                <w:lang w:eastAsia="ko-KR"/>
              </w:rPr>
            </w:pPr>
            <w:r w:rsidRPr="005561DE">
              <w:rPr>
                <w:rFonts w:eastAsia="Batang"/>
                <w:lang w:eastAsia="ko-KR"/>
              </w:rPr>
              <w:t>Voir 3GPP TS 36.133.</w:t>
            </w:r>
          </w:p>
        </w:tc>
        <w:tc>
          <w:tcPr>
            <w:tcW w:w="1843" w:type="dxa"/>
          </w:tcPr>
          <w:p w14:paraId="52254260" w14:textId="7BD590E6" w:rsidR="002323B0" w:rsidRPr="005561DE" w:rsidRDefault="002323B0" w:rsidP="00777A2C">
            <w:pPr>
              <w:pStyle w:val="Tabletext"/>
              <w:jc w:val="left"/>
              <w:rPr>
                <w:rFonts w:eastAsia="Batang"/>
                <w:lang w:eastAsia="ko-KR"/>
              </w:rPr>
            </w:pPr>
            <w:r w:rsidRPr="005561DE">
              <w:rPr>
                <w:rFonts w:eastAsia="Batang"/>
                <w:lang w:eastAsia="ko-KR"/>
              </w:rPr>
              <w:t xml:space="preserve">NB-IoT mesure </w:t>
            </w:r>
            <w:r w:rsidR="00B76040" w:rsidRPr="005561DE">
              <w:rPr>
                <w:rFonts w:eastAsia="Batang"/>
                <w:lang w:eastAsia="ko-KR"/>
              </w:rPr>
              <w:t xml:space="preserve">la puissance du signal de référence reçu </w:t>
            </w:r>
            <w:r w:rsidRPr="005561DE">
              <w:rPr>
                <w:rFonts w:eastAsia="Batang"/>
                <w:lang w:eastAsia="ko-KR"/>
              </w:rPr>
              <w:t>(RSRP).</w:t>
            </w:r>
          </w:p>
        </w:tc>
      </w:tr>
      <w:tr w:rsidR="002323B0" w:rsidRPr="005561DE" w14:paraId="3884508F" w14:textId="77777777" w:rsidTr="00CC299A">
        <w:trPr>
          <w:cantSplit/>
          <w:jc w:val="center"/>
        </w:trPr>
        <w:tc>
          <w:tcPr>
            <w:tcW w:w="1858" w:type="dxa"/>
            <w:noWrap/>
          </w:tcPr>
          <w:p w14:paraId="1C8DADC9" w14:textId="3E9A8CDA" w:rsidR="002323B0" w:rsidRPr="005561DE" w:rsidRDefault="002323B0" w:rsidP="00777A2C">
            <w:pPr>
              <w:pStyle w:val="Tabletext"/>
              <w:jc w:val="left"/>
              <w:rPr>
                <w:rFonts w:eastAsia="Batang"/>
                <w:lang w:eastAsia="ko-KR"/>
              </w:rPr>
            </w:pPr>
            <w:r w:rsidRPr="005561DE">
              <w:rPr>
                <w:rFonts w:eastAsia="Batang"/>
                <w:lang w:eastAsia="ko-KR"/>
              </w:rPr>
              <w:t>Paquets perdus</w:t>
            </w:r>
          </w:p>
        </w:tc>
        <w:tc>
          <w:tcPr>
            <w:tcW w:w="1398" w:type="dxa"/>
          </w:tcPr>
          <w:p w14:paraId="0250B11E" w14:textId="77777777" w:rsidR="002323B0" w:rsidRPr="005561DE" w:rsidRDefault="002323B0" w:rsidP="00777A2C">
            <w:pPr>
              <w:pStyle w:val="Tabletext"/>
              <w:jc w:val="left"/>
              <w:rPr>
                <w:rFonts w:eastAsia="Batang"/>
                <w:lang w:eastAsia="ko-KR"/>
              </w:rPr>
            </w:pPr>
          </w:p>
        </w:tc>
        <w:tc>
          <w:tcPr>
            <w:tcW w:w="1701" w:type="dxa"/>
          </w:tcPr>
          <w:p w14:paraId="6CA78F1B" w14:textId="75A45993" w:rsidR="002323B0" w:rsidRPr="005561DE" w:rsidRDefault="002323B0" w:rsidP="00777A2C">
            <w:pPr>
              <w:pStyle w:val="Tabletext"/>
              <w:jc w:val="left"/>
              <w:rPr>
                <w:rFonts w:eastAsia="Batang"/>
                <w:lang w:eastAsia="ko-KR"/>
              </w:rPr>
            </w:pPr>
            <w:r w:rsidRPr="005561DE">
              <w:rPr>
                <w:rFonts w:eastAsia="Batang"/>
                <w:lang w:eastAsia="ko-KR"/>
              </w:rPr>
              <w:t>Dépend du point de fonctionnement mais, en général, 1%</w:t>
            </w:r>
            <w:r w:rsidR="00C64CEF" w:rsidRPr="005561DE">
              <w:rPr>
                <w:rFonts w:eastAsia="Batang"/>
                <w:lang w:eastAsia="ko-KR"/>
              </w:rPr>
              <w:t> </w:t>
            </w:r>
            <w:r w:rsidRPr="005561DE">
              <w:rPr>
                <w:rFonts w:eastAsia="Batang"/>
                <w:lang w:eastAsia="ko-KR"/>
              </w:rPr>
              <w:t>d'erreur résiduelle sur les blocs après HARQ</w:t>
            </w:r>
          </w:p>
        </w:tc>
        <w:tc>
          <w:tcPr>
            <w:tcW w:w="1640" w:type="dxa"/>
          </w:tcPr>
          <w:p w14:paraId="7329FC63" w14:textId="37DB31CB" w:rsidR="002323B0" w:rsidRPr="005561DE" w:rsidRDefault="002323B0" w:rsidP="00777A2C">
            <w:pPr>
              <w:pStyle w:val="Tabletext"/>
              <w:jc w:val="left"/>
              <w:rPr>
                <w:rFonts w:eastAsia="Batang"/>
                <w:lang w:eastAsia="ko-KR"/>
              </w:rPr>
            </w:pPr>
            <w:r w:rsidRPr="005561DE">
              <w:rPr>
                <w:rFonts w:eastAsia="Batang"/>
                <w:lang w:eastAsia="ko-KR"/>
              </w:rPr>
              <w:t>Dépend du point de fonctionnement mais, en général, 1%</w:t>
            </w:r>
            <w:r w:rsidR="00C64CEF" w:rsidRPr="005561DE">
              <w:rPr>
                <w:rFonts w:eastAsia="Batang"/>
                <w:lang w:eastAsia="ko-KR"/>
              </w:rPr>
              <w:t> </w:t>
            </w:r>
            <w:r w:rsidRPr="005561DE">
              <w:rPr>
                <w:rFonts w:eastAsia="Batang"/>
                <w:lang w:eastAsia="ko-KR"/>
              </w:rPr>
              <w:t>d'erreur résiduelle sur les blocs après HARQ</w:t>
            </w:r>
          </w:p>
        </w:tc>
        <w:tc>
          <w:tcPr>
            <w:tcW w:w="1480" w:type="dxa"/>
          </w:tcPr>
          <w:p w14:paraId="2CC4635E" w14:textId="4F20137A" w:rsidR="002323B0" w:rsidRPr="005561DE" w:rsidRDefault="002323B0" w:rsidP="00777A2C">
            <w:pPr>
              <w:pStyle w:val="Tabletext"/>
              <w:jc w:val="left"/>
              <w:rPr>
                <w:rFonts w:eastAsia="Batang"/>
                <w:lang w:eastAsia="ko-KR"/>
              </w:rPr>
            </w:pPr>
            <w:r w:rsidRPr="005561DE">
              <w:rPr>
                <w:rFonts w:eastAsia="Batang"/>
                <w:lang w:eastAsia="ko-KR"/>
              </w:rPr>
              <w:t>Taux d'erreur résiduelle sur les blocs (BLER) = 1%</w:t>
            </w:r>
            <w:r w:rsidR="00C64CEF" w:rsidRPr="005561DE">
              <w:rPr>
                <w:rFonts w:eastAsia="Batang"/>
                <w:lang w:eastAsia="ko-KR"/>
              </w:rPr>
              <w:t> </w:t>
            </w:r>
            <w:r w:rsidRPr="005561DE">
              <w:rPr>
                <w:rFonts w:eastAsia="Batang"/>
                <w:lang w:eastAsia="ko-KR"/>
              </w:rPr>
              <w:t>après HARQ</w:t>
            </w:r>
          </w:p>
        </w:tc>
        <w:tc>
          <w:tcPr>
            <w:tcW w:w="1637" w:type="dxa"/>
          </w:tcPr>
          <w:p w14:paraId="0524DB4D" w14:textId="0DAC2A12" w:rsidR="002323B0" w:rsidRPr="005561DE" w:rsidRDefault="002323B0" w:rsidP="00777A2C">
            <w:pPr>
              <w:pStyle w:val="Tabletext"/>
              <w:jc w:val="left"/>
              <w:rPr>
                <w:rFonts w:eastAsia="Batang"/>
                <w:lang w:eastAsia="ko-KR"/>
              </w:rPr>
            </w:pPr>
            <w:r w:rsidRPr="005561DE">
              <w:rPr>
                <w:rFonts w:eastAsia="Batang"/>
                <w:lang w:eastAsia="ko-KR"/>
              </w:rPr>
              <w:t>Dépend du point de fonctionnement mais, en général, 1%</w:t>
            </w:r>
            <w:r w:rsidR="00C64CEF" w:rsidRPr="005561DE">
              <w:rPr>
                <w:rFonts w:eastAsia="Batang"/>
                <w:lang w:eastAsia="ko-KR"/>
              </w:rPr>
              <w:t> </w:t>
            </w:r>
            <w:r w:rsidRPr="005561DE">
              <w:rPr>
                <w:rFonts w:eastAsia="Batang"/>
                <w:lang w:eastAsia="ko-KR"/>
              </w:rPr>
              <w:t>d'erreur résiduelle sur les blocs après HARQ</w:t>
            </w:r>
          </w:p>
        </w:tc>
        <w:tc>
          <w:tcPr>
            <w:tcW w:w="1688" w:type="dxa"/>
          </w:tcPr>
          <w:p w14:paraId="71FDDDC1" w14:textId="2FF4C00B" w:rsidR="002323B0" w:rsidRPr="005561DE" w:rsidRDefault="002323B0" w:rsidP="00777A2C">
            <w:pPr>
              <w:pStyle w:val="Tabletext"/>
              <w:jc w:val="left"/>
              <w:rPr>
                <w:rFonts w:eastAsia="Batang"/>
                <w:lang w:eastAsia="ko-KR"/>
              </w:rPr>
            </w:pPr>
            <w:r w:rsidRPr="005561DE">
              <w:rPr>
                <w:rFonts w:eastAsia="Batang"/>
                <w:lang w:eastAsia="ko-KR"/>
              </w:rPr>
              <w:t>Dépend du point de fonctionnement mais, en général, 1%</w:t>
            </w:r>
            <w:r w:rsidR="00C64CEF" w:rsidRPr="005561DE">
              <w:rPr>
                <w:rFonts w:eastAsia="Batang"/>
                <w:lang w:eastAsia="ko-KR"/>
              </w:rPr>
              <w:t> </w:t>
            </w:r>
            <w:r w:rsidRPr="005561DE">
              <w:rPr>
                <w:rFonts w:eastAsia="Batang"/>
                <w:lang w:eastAsia="ko-KR"/>
              </w:rPr>
              <w:t>d'erreur résiduelle sur les blocs après HARQ</w:t>
            </w:r>
          </w:p>
        </w:tc>
        <w:tc>
          <w:tcPr>
            <w:tcW w:w="1701" w:type="dxa"/>
          </w:tcPr>
          <w:p w14:paraId="33312B93" w14:textId="010CD258" w:rsidR="002323B0" w:rsidRPr="005561DE" w:rsidRDefault="002323B0" w:rsidP="00777A2C">
            <w:pPr>
              <w:pStyle w:val="Tabletext"/>
              <w:jc w:val="left"/>
              <w:rPr>
                <w:rFonts w:eastAsia="Batang"/>
                <w:lang w:eastAsia="ko-KR"/>
              </w:rPr>
            </w:pPr>
            <w:r w:rsidRPr="005561DE">
              <w:rPr>
                <w:rFonts w:eastAsia="Batang"/>
                <w:lang w:eastAsia="ko-KR"/>
              </w:rPr>
              <w:t>Dépend du point de fonctionnement mais, en général, 1%</w:t>
            </w:r>
            <w:r w:rsidR="00C64CEF" w:rsidRPr="005561DE">
              <w:rPr>
                <w:rFonts w:eastAsia="Batang"/>
                <w:lang w:eastAsia="ko-KR"/>
              </w:rPr>
              <w:t> </w:t>
            </w:r>
            <w:r w:rsidRPr="005561DE">
              <w:rPr>
                <w:rFonts w:eastAsia="Batang"/>
                <w:lang w:eastAsia="ko-KR"/>
              </w:rPr>
              <w:t>d'erreur résiduelle sur les blocs après HARQ</w:t>
            </w:r>
          </w:p>
        </w:tc>
        <w:tc>
          <w:tcPr>
            <w:tcW w:w="1843" w:type="dxa"/>
          </w:tcPr>
          <w:p w14:paraId="006186FD" w14:textId="361E10F0" w:rsidR="002323B0" w:rsidRPr="005561DE" w:rsidRDefault="002323B0" w:rsidP="00777A2C">
            <w:pPr>
              <w:pStyle w:val="Tabletext"/>
              <w:jc w:val="left"/>
              <w:rPr>
                <w:rFonts w:eastAsia="Batang"/>
                <w:lang w:eastAsia="ko-KR"/>
              </w:rPr>
            </w:pPr>
            <w:r w:rsidRPr="005561DE">
              <w:rPr>
                <w:rFonts w:eastAsia="Batang"/>
                <w:lang w:eastAsia="ko-KR"/>
              </w:rPr>
              <w:t>Dépend du point de fonctionnement mais, en général, 1% d'erreur résiduelle sur les blocs après HARQ</w:t>
            </w:r>
          </w:p>
        </w:tc>
      </w:tr>
    </w:tbl>
    <w:p w14:paraId="2E9A5DEB" w14:textId="372D88A1" w:rsidR="002323B0" w:rsidRPr="005561DE" w:rsidRDefault="002323B0" w:rsidP="00777A2C">
      <w:pPr>
        <w:tabs>
          <w:tab w:val="clear" w:pos="794"/>
          <w:tab w:val="clear" w:pos="1191"/>
          <w:tab w:val="clear" w:pos="1588"/>
          <w:tab w:val="clear" w:pos="1985"/>
        </w:tabs>
        <w:overflowPunct/>
        <w:autoSpaceDE/>
        <w:autoSpaceDN/>
        <w:adjustRightInd/>
        <w:spacing w:before="0"/>
        <w:jc w:val="left"/>
        <w:textAlignment w:val="auto"/>
      </w:pPr>
    </w:p>
    <w:p w14:paraId="0F17AAE8" w14:textId="7EC030D6" w:rsidR="002323B0" w:rsidRPr="005561DE" w:rsidRDefault="002323B0" w:rsidP="00777A2C">
      <w:pPr>
        <w:tabs>
          <w:tab w:val="clear" w:pos="794"/>
          <w:tab w:val="clear" w:pos="1191"/>
          <w:tab w:val="clear" w:pos="1588"/>
          <w:tab w:val="clear" w:pos="1985"/>
        </w:tabs>
        <w:overflowPunct/>
        <w:autoSpaceDE/>
        <w:autoSpaceDN/>
        <w:adjustRightInd/>
        <w:spacing w:before="0"/>
        <w:jc w:val="left"/>
        <w:textAlignment w:val="auto"/>
      </w:pPr>
      <w:r w:rsidRPr="005561DE">
        <w:br w:type="page"/>
      </w:r>
    </w:p>
    <w:p w14:paraId="078BBE5B" w14:textId="77777777" w:rsidR="002323B0" w:rsidRPr="005561DE" w:rsidRDefault="002323B0" w:rsidP="00777A2C">
      <w:pPr>
        <w:pStyle w:val="TableNo"/>
      </w:pPr>
      <w:r w:rsidRPr="005561DE">
        <w:t>TABLEAU A1.7 (</w:t>
      </w:r>
      <w:r w:rsidRPr="005561DE">
        <w:rPr>
          <w:i/>
          <w:iCs/>
        </w:rPr>
        <w:t>suite</w:t>
      </w:r>
      <w:r w:rsidRPr="005561DE">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1278"/>
        <w:gridCol w:w="1850"/>
        <w:gridCol w:w="1629"/>
        <w:gridCol w:w="1485"/>
        <w:gridCol w:w="1643"/>
        <w:gridCol w:w="1570"/>
        <w:gridCol w:w="1570"/>
        <w:gridCol w:w="1570"/>
      </w:tblGrid>
      <w:tr w:rsidR="00394852" w:rsidRPr="005561DE" w14:paraId="263D4126" w14:textId="77777777" w:rsidTr="00CC299A">
        <w:trPr>
          <w:cantSplit/>
          <w:jc w:val="center"/>
        </w:trPr>
        <w:tc>
          <w:tcPr>
            <w:tcW w:w="1858" w:type="dxa"/>
            <w:noWrap/>
            <w:vAlign w:val="center"/>
          </w:tcPr>
          <w:p w14:paraId="17125CC3" w14:textId="207CCB5B" w:rsidR="00394852" w:rsidRPr="005561DE" w:rsidRDefault="00394852" w:rsidP="00777A2C">
            <w:pPr>
              <w:pStyle w:val="Tablehead"/>
              <w:rPr>
                <w:rFonts w:eastAsia="Batang"/>
                <w:lang w:eastAsia="ko-KR"/>
              </w:rPr>
            </w:pPr>
            <w:r w:rsidRPr="005561DE">
              <w:rPr>
                <w:rFonts w:eastAsia="Batang"/>
              </w:rPr>
              <w:t>Caractéristiques de la fonctionnalité</w:t>
            </w:r>
          </w:p>
        </w:tc>
        <w:tc>
          <w:tcPr>
            <w:tcW w:w="1273" w:type="dxa"/>
            <w:vAlign w:val="center"/>
          </w:tcPr>
          <w:p w14:paraId="367D650E" w14:textId="78E5F12F" w:rsidR="00394852" w:rsidRPr="005561DE" w:rsidRDefault="00394852" w:rsidP="00777A2C">
            <w:pPr>
              <w:pStyle w:val="Tablehead"/>
              <w:rPr>
                <w:rFonts w:eastAsia="Batang"/>
                <w:lang w:eastAsia="ko-KR"/>
              </w:rPr>
            </w:pPr>
            <w:r w:rsidRPr="005561DE">
              <w:rPr>
                <w:rFonts w:eastAsia="Batang"/>
              </w:rPr>
              <w:t>Unité de mesure</w:t>
            </w:r>
          </w:p>
        </w:tc>
        <w:tc>
          <w:tcPr>
            <w:tcW w:w="1843" w:type="dxa"/>
            <w:vAlign w:val="center"/>
          </w:tcPr>
          <w:p w14:paraId="039A971E" w14:textId="67E07FE7" w:rsidR="00394852" w:rsidRPr="005561DE" w:rsidRDefault="00394852" w:rsidP="00777A2C">
            <w:pPr>
              <w:pStyle w:val="Tablehead"/>
              <w:rPr>
                <w:rFonts w:eastAsia="Batang"/>
                <w:lang w:eastAsia="ko-KR"/>
              </w:rPr>
            </w:pPr>
            <w:r w:rsidRPr="005561DE">
              <w:rPr>
                <w:rFonts w:eastAsia="Batang"/>
              </w:rPr>
              <w:t>GSM/EDGE</w:t>
            </w:r>
          </w:p>
        </w:tc>
        <w:tc>
          <w:tcPr>
            <w:tcW w:w="1623" w:type="dxa"/>
            <w:vAlign w:val="center"/>
          </w:tcPr>
          <w:p w14:paraId="5CA402E2" w14:textId="17889A16" w:rsidR="00394852" w:rsidRPr="005561DE" w:rsidRDefault="00394852" w:rsidP="00777A2C">
            <w:pPr>
              <w:pStyle w:val="Tablehead"/>
              <w:rPr>
                <w:rFonts w:eastAsia="Batang"/>
                <w:lang w:eastAsia="ko-KR"/>
              </w:rPr>
            </w:pPr>
            <w:r w:rsidRPr="005561DE">
              <w:rPr>
                <w:rFonts w:eastAsia="Batang"/>
              </w:rPr>
              <w:t>EC-GSM-IoT</w:t>
            </w:r>
          </w:p>
        </w:tc>
        <w:tc>
          <w:tcPr>
            <w:tcW w:w="1480" w:type="dxa"/>
            <w:vAlign w:val="center"/>
          </w:tcPr>
          <w:p w14:paraId="1B0F7FA8" w14:textId="0DA0CD65" w:rsidR="00394852" w:rsidRPr="005561DE" w:rsidRDefault="00394852" w:rsidP="00777A2C">
            <w:pPr>
              <w:pStyle w:val="Tablehead"/>
              <w:rPr>
                <w:rFonts w:eastAsia="Batang"/>
                <w:lang w:eastAsia="ko-KR"/>
              </w:rPr>
            </w:pPr>
            <w:r w:rsidRPr="005561DE">
              <w:rPr>
                <w:rFonts w:eastAsia="Batang"/>
              </w:rPr>
              <w:t>UMTS</w:t>
            </w:r>
          </w:p>
        </w:tc>
        <w:tc>
          <w:tcPr>
            <w:tcW w:w="1637" w:type="dxa"/>
            <w:vAlign w:val="center"/>
          </w:tcPr>
          <w:p w14:paraId="3CA1048E" w14:textId="71EA492C" w:rsidR="00394852" w:rsidRPr="005561DE" w:rsidRDefault="00394852" w:rsidP="00777A2C">
            <w:pPr>
              <w:pStyle w:val="Tablehead"/>
              <w:rPr>
                <w:rFonts w:eastAsia="Batang"/>
                <w:lang w:eastAsia="ko-KR"/>
              </w:rPr>
            </w:pPr>
            <w:r w:rsidRPr="005561DE">
              <w:rPr>
                <w:rFonts w:eastAsia="Batang"/>
              </w:rPr>
              <w:t>HSPA+</w:t>
            </w:r>
          </w:p>
        </w:tc>
        <w:tc>
          <w:tcPr>
            <w:tcW w:w="1564" w:type="dxa"/>
            <w:vAlign w:val="center"/>
          </w:tcPr>
          <w:p w14:paraId="0838A217" w14:textId="37B7A1E9" w:rsidR="00394852" w:rsidRPr="005561DE" w:rsidRDefault="00394852" w:rsidP="00777A2C">
            <w:pPr>
              <w:pStyle w:val="Tablehead"/>
              <w:rPr>
                <w:rFonts w:eastAsia="Batang"/>
                <w:lang w:eastAsia="ko-KR"/>
              </w:rPr>
            </w:pPr>
            <w:r w:rsidRPr="005561DE">
              <w:rPr>
                <w:rFonts w:eastAsia="Batang"/>
              </w:rPr>
              <w:t>LTE Advanced Pro</w:t>
            </w:r>
          </w:p>
        </w:tc>
        <w:tc>
          <w:tcPr>
            <w:tcW w:w="1564" w:type="dxa"/>
            <w:vAlign w:val="center"/>
          </w:tcPr>
          <w:p w14:paraId="7FAF1269" w14:textId="03DB155E" w:rsidR="00394852" w:rsidRPr="005561DE" w:rsidRDefault="00394852" w:rsidP="00777A2C">
            <w:pPr>
              <w:pStyle w:val="Tablehead"/>
              <w:rPr>
                <w:rFonts w:eastAsia="Batang"/>
                <w:lang w:eastAsia="ko-KR"/>
              </w:rPr>
            </w:pPr>
            <w:r w:rsidRPr="005561DE">
              <w:rPr>
                <w:rFonts w:eastAsia="Batang"/>
              </w:rPr>
              <w:t>eMTC</w:t>
            </w:r>
          </w:p>
        </w:tc>
        <w:tc>
          <w:tcPr>
            <w:tcW w:w="1564" w:type="dxa"/>
            <w:vAlign w:val="center"/>
          </w:tcPr>
          <w:p w14:paraId="7A623FFA" w14:textId="5E992987" w:rsidR="00394852" w:rsidRPr="005561DE" w:rsidRDefault="00394852" w:rsidP="00777A2C">
            <w:pPr>
              <w:pStyle w:val="Tablehead"/>
              <w:rPr>
                <w:rFonts w:eastAsia="Batang"/>
                <w:lang w:eastAsia="ko-KR"/>
              </w:rPr>
            </w:pPr>
            <w:r w:rsidRPr="005561DE">
              <w:rPr>
                <w:rFonts w:eastAsia="Batang"/>
              </w:rPr>
              <w:t>NB-IoT</w:t>
            </w:r>
          </w:p>
        </w:tc>
      </w:tr>
      <w:tr w:rsidR="002323B0" w:rsidRPr="005561DE" w14:paraId="3D7D78D1" w14:textId="77777777" w:rsidTr="00CC299A">
        <w:trPr>
          <w:cantSplit/>
          <w:jc w:val="center"/>
        </w:trPr>
        <w:tc>
          <w:tcPr>
            <w:tcW w:w="1858" w:type="dxa"/>
            <w:noWrap/>
          </w:tcPr>
          <w:p w14:paraId="16F914DE" w14:textId="2FE05BB7" w:rsidR="002323B0" w:rsidRPr="005561DE" w:rsidRDefault="002323B0" w:rsidP="00777A2C">
            <w:pPr>
              <w:pStyle w:val="Tabletext"/>
              <w:jc w:val="left"/>
              <w:rPr>
                <w:rFonts w:eastAsia="Batang"/>
                <w:lang w:eastAsia="ko-KR"/>
              </w:rPr>
            </w:pPr>
            <w:r w:rsidRPr="005561DE">
              <w:rPr>
                <w:rFonts w:eastAsia="Batang"/>
                <w:lang w:eastAsia="ko-KR"/>
              </w:rPr>
              <w:t>Mécanismes de réduction de la consommation d'énergie</w:t>
            </w:r>
          </w:p>
        </w:tc>
        <w:tc>
          <w:tcPr>
            <w:tcW w:w="1273" w:type="dxa"/>
          </w:tcPr>
          <w:p w14:paraId="6CA235C1" w14:textId="77777777" w:rsidR="002323B0" w:rsidRPr="005561DE" w:rsidRDefault="002323B0" w:rsidP="00777A2C">
            <w:pPr>
              <w:pStyle w:val="Tabletext"/>
              <w:jc w:val="left"/>
              <w:rPr>
                <w:rFonts w:eastAsia="Batang"/>
                <w:lang w:eastAsia="ko-KR"/>
              </w:rPr>
            </w:pPr>
          </w:p>
        </w:tc>
        <w:tc>
          <w:tcPr>
            <w:tcW w:w="1843" w:type="dxa"/>
          </w:tcPr>
          <w:p w14:paraId="25F5144B" w14:textId="3CE4DBAF" w:rsidR="002323B0" w:rsidRPr="005561DE" w:rsidRDefault="002323B0" w:rsidP="00777A2C">
            <w:pPr>
              <w:pStyle w:val="Tabletext"/>
              <w:jc w:val="left"/>
              <w:rPr>
                <w:rFonts w:eastAsia="Batang"/>
                <w:lang w:eastAsia="ko-KR"/>
              </w:rPr>
            </w:pPr>
            <w:r w:rsidRPr="005561DE">
              <w:rPr>
                <w:rFonts w:eastAsia="Batang"/>
                <w:lang w:eastAsia="ko-KR"/>
              </w:rPr>
              <w:t>Oui, par exemple DTX, DRX, DRX</w:t>
            </w:r>
            <w:r w:rsidR="003F5BB6" w:rsidRPr="005561DE">
              <w:rPr>
                <w:rFonts w:eastAsia="Batang"/>
                <w:lang w:eastAsia="ko-KR"/>
              </w:rPr>
              <w:t xml:space="preserve"> étendue</w:t>
            </w:r>
            <w:r w:rsidRPr="005561DE">
              <w:rPr>
                <w:rFonts w:eastAsia="Batang"/>
                <w:lang w:eastAsia="ko-KR"/>
              </w:rPr>
              <w:t xml:space="preserve">, </w:t>
            </w:r>
            <w:r w:rsidR="003F5BB6" w:rsidRPr="005561DE">
              <w:rPr>
                <w:rFonts w:eastAsia="Batang"/>
                <w:lang w:eastAsia="ko-KR"/>
              </w:rPr>
              <w:t>mode économie d'énergie et commande de puissance</w:t>
            </w:r>
          </w:p>
        </w:tc>
        <w:tc>
          <w:tcPr>
            <w:tcW w:w="1623" w:type="dxa"/>
          </w:tcPr>
          <w:p w14:paraId="4618395E" w14:textId="021D3548" w:rsidR="002323B0" w:rsidRPr="005561DE" w:rsidRDefault="002323B0" w:rsidP="00777A2C">
            <w:pPr>
              <w:pStyle w:val="Tabletext"/>
              <w:jc w:val="left"/>
              <w:rPr>
                <w:rFonts w:eastAsia="Batang"/>
                <w:lang w:eastAsia="ko-KR"/>
              </w:rPr>
            </w:pPr>
            <w:r w:rsidRPr="005561DE">
              <w:rPr>
                <w:rFonts w:eastAsia="Batang"/>
                <w:lang w:eastAsia="ko-KR"/>
              </w:rPr>
              <w:t>Oui, par exemple DRX</w:t>
            </w:r>
            <w:r w:rsidR="003F5BB6" w:rsidRPr="005561DE">
              <w:rPr>
                <w:rFonts w:eastAsia="Batang"/>
                <w:lang w:eastAsia="ko-KR"/>
              </w:rPr>
              <w:t xml:space="preserve"> étendue et mode économie d'énergie</w:t>
            </w:r>
          </w:p>
        </w:tc>
        <w:tc>
          <w:tcPr>
            <w:tcW w:w="1480" w:type="dxa"/>
          </w:tcPr>
          <w:p w14:paraId="2A5DA6DD" w14:textId="4E962F9F" w:rsidR="002323B0" w:rsidRPr="005561DE" w:rsidRDefault="002323B0" w:rsidP="00777A2C">
            <w:pPr>
              <w:pStyle w:val="Tabletext"/>
              <w:jc w:val="left"/>
              <w:rPr>
                <w:rFonts w:eastAsia="Batang"/>
                <w:lang w:eastAsia="ko-KR"/>
              </w:rPr>
            </w:pPr>
            <w:r w:rsidRPr="005561DE">
              <w:rPr>
                <w:rFonts w:eastAsia="Batang"/>
                <w:lang w:eastAsia="ko-KR"/>
              </w:rPr>
              <w:t xml:space="preserve">Oui, par exemple DTX, DRX, DRX </w:t>
            </w:r>
            <w:r w:rsidR="003F5BB6" w:rsidRPr="005561DE">
              <w:rPr>
                <w:rFonts w:eastAsia="Batang"/>
                <w:lang w:eastAsia="ko-KR"/>
              </w:rPr>
              <w:t>étendue et mode économie d'énergie</w:t>
            </w:r>
          </w:p>
        </w:tc>
        <w:tc>
          <w:tcPr>
            <w:tcW w:w="1637" w:type="dxa"/>
          </w:tcPr>
          <w:p w14:paraId="65D72C59" w14:textId="5D9CD685" w:rsidR="002323B0" w:rsidRPr="005561DE" w:rsidRDefault="003F5BB6" w:rsidP="00777A2C">
            <w:pPr>
              <w:pStyle w:val="Tabletext"/>
              <w:jc w:val="left"/>
              <w:rPr>
                <w:rFonts w:eastAsia="Batang"/>
                <w:lang w:eastAsia="ko-KR"/>
              </w:rPr>
            </w:pPr>
            <w:r w:rsidRPr="005561DE">
              <w:rPr>
                <w:rFonts w:eastAsia="Batang"/>
                <w:lang w:eastAsia="ko-KR"/>
              </w:rPr>
              <w:t>Oui, par exemple DTX, DRX, DRX étendue et mode économie d'énergie</w:t>
            </w:r>
          </w:p>
        </w:tc>
        <w:tc>
          <w:tcPr>
            <w:tcW w:w="1564" w:type="dxa"/>
          </w:tcPr>
          <w:p w14:paraId="0ACD37CA" w14:textId="066A995C" w:rsidR="002323B0" w:rsidRPr="005561DE" w:rsidRDefault="003F5BB6" w:rsidP="00777A2C">
            <w:pPr>
              <w:pStyle w:val="Tabletext"/>
              <w:jc w:val="left"/>
              <w:rPr>
                <w:rFonts w:eastAsia="Batang"/>
                <w:lang w:eastAsia="ko-KR"/>
              </w:rPr>
            </w:pPr>
            <w:r w:rsidRPr="005561DE">
              <w:rPr>
                <w:rFonts w:eastAsia="Batang"/>
                <w:lang w:eastAsia="ko-KR"/>
              </w:rPr>
              <w:t>Oui, par exemple DTX, DRX, DRX étendue et mode économie d'énergie</w:t>
            </w:r>
          </w:p>
        </w:tc>
        <w:tc>
          <w:tcPr>
            <w:tcW w:w="1564" w:type="dxa"/>
          </w:tcPr>
          <w:p w14:paraId="5FFED479" w14:textId="16A5CB7C" w:rsidR="002323B0" w:rsidRPr="005561DE" w:rsidRDefault="003F5BB6" w:rsidP="00777A2C">
            <w:pPr>
              <w:pStyle w:val="Tabletext"/>
              <w:jc w:val="left"/>
              <w:rPr>
                <w:rFonts w:eastAsia="Batang"/>
                <w:lang w:eastAsia="ko-KR"/>
              </w:rPr>
            </w:pPr>
            <w:r w:rsidRPr="005561DE">
              <w:rPr>
                <w:rFonts w:eastAsia="Batang"/>
                <w:lang w:eastAsia="ko-KR"/>
              </w:rPr>
              <w:t>Oui, par exemple DRX étendue et mode économie d'énergie</w:t>
            </w:r>
          </w:p>
        </w:tc>
        <w:tc>
          <w:tcPr>
            <w:tcW w:w="1564" w:type="dxa"/>
          </w:tcPr>
          <w:p w14:paraId="4E2A07E3" w14:textId="419AC9D3" w:rsidR="002323B0" w:rsidRPr="005561DE" w:rsidRDefault="003F5BB6" w:rsidP="00777A2C">
            <w:pPr>
              <w:pStyle w:val="Tabletext"/>
              <w:jc w:val="left"/>
              <w:rPr>
                <w:rFonts w:eastAsia="Batang"/>
                <w:lang w:eastAsia="ko-KR"/>
              </w:rPr>
            </w:pPr>
            <w:r w:rsidRPr="005561DE">
              <w:rPr>
                <w:rFonts w:eastAsia="Batang"/>
                <w:lang w:eastAsia="ko-KR"/>
              </w:rPr>
              <w:t>Oui, par exemple DRX étendue et mode économie d'énergie</w:t>
            </w:r>
          </w:p>
        </w:tc>
      </w:tr>
      <w:tr w:rsidR="002323B0" w:rsidRPr="005561DE" w14:paraId="0386B312" w14:textId="77777777" w:rsidTr="00CC299A">
        <w:trPr>
          <w:cantSplit/>
          <w:jc w:val="center"/>
        </w:trPr>
        <w:tc>
          <w:tcPr>
            <w:tcW w:w="1858" w:type="dxa"/>
            <w:noWrap/>
          </w:tcPr>
          <w:p w14:paraId="79C4CCC7" w14:textId="3BD9329E" w:rsidR="002323B0" w:rsidRPr="005561DE" w:rsidRDefault="002323B0" w:rsidP="00777A2C">
            <w:pPr>
              <w:pStyle w:val="Tabletext"/>
              <w:jc w:val="left"/>
              <w:rPr>
                <w:rFonts w:eastAsia="Batang"/>
                <w:lang w:eastAsia="ko-KR"/>
              </w:rPr>
            </w:pPr>
            <w:r w:rsidRPr="005561DE">
              <w:rPr>
                <w:rFonts w:eastAsia="Batang"/>
                <w:lang w:eastAsia="ko-KR"/>
              </w:rPr>
              <w:t>Prise en charge des états de faible puissance</w:t>
            </w:r>
          </w:p>
        </w:tc>
        <w:tc>
          <w:tcPr>
            <w:tcW w:w="1273" w:type="dxa"/>
          </w:tcPr>
          <w:p w14:paraId="0DF0E2BC" w14:textId="77777777" w:rsidR="002323B0" w:rsidRPr="005561DE" w:rsidRDefault="002323B0" w:rsidP="00777A2C">
            <w:pPr>
              <w:pStyle w:val="Tabletext"/>
              <w:jc w:val="left"/>
              <w:rPr>
                <w:rFonts w:eastAsia="Batang"/>
                <w:lang w:eastAsia="ko-KR"/>
              </w:rPr>
            </w:pPr>
          </w:p>
        </w:tc>
        <w:tc>
          <w:tcPr>
            <w:tcW w:w="1843" w:type="dxa"/>
          </w:tcPr>
          <w:p w14:paraId="6D370443" w14:textId="0E0AE83D" w:rsidR="002323B0" w:rsidRPr="005561DE" w:rsidRDefault="003F5BB6" w:rsidP="00777A2C">
            <w:pPr>
              <w:pStyle w:val="Tabletext"/>
              <w:jc w:val="left"/>
              <w:rPr>
                <w:rFonts w:eastAsia="Batang"/>
                <w:lang w:eastAsia="ko-KR"/>
              </w:rPr>
            </w:pPr>
            <w:r w:rsidRPr="005561DE">
              <w:rPr>
                <w:rFonts w:eastAsia="Batang"/>
                <w:lang w:eastAsia="ko-KR"/>
              </w:rPr>
              <w:t>Oui, par exemple DRX étendue et mode économie d'énergie</w:t>
            </w:r>
          </w:p>
        </w:tc>
        <w:tc>
          <w:tcPr>
            <w:tcW w:w="1623" w:type="dxa"/>
          </w:tcPr>
          <w:p w14:paraId="72AB607E" w14:textId="03D2D0B0" w:rsidR="002323B0" w:rsidRPr="005561DE" w:rsidRDefault="003F5BB6" w:rsidP="00777A2C">
            <w:pPr>
              <w:pStyle w:val="Tabletext"/>
              <w:jc w:val="left"/>
              <w:rPr>
                <w:rFonts w:eastAsia="Batang"/>
                <w:lang w:eastAsia="ko-KR"/>
              </w:rPr>
            </w:pPr>
            <w:r w:rsidRPr="005561DE">
              <w:rPr>
                <w:rFonts w:eastAsia="Batang"/>
                <w:lang w:eastAsia="ko-KR"/>
              </w:rPr>
              <w:t>Oui, par exemple DRX étendue et mode économie d'énergie</w:t>
            </w:r>
          </w:p>
        </w:tc>
        <w:tc>
          <w:tcPr>
            <w:tcW w:w="1480" w:type="dxa"/>
          </w:tcPr>
          <w:p w14:paraId="33A1C02E" w14:textId="0F878F6A" w:rsidR="002323B0" w:rsidRPr="005561DE" w:rsidRDefault="002323B0" w:rsidP="00777A2C">
            <w:pPr>
              <w:pStyle w:val="Tabletext"/>
              <w:jc w:val="left"/>
              <w:rPr>
                <w:rFonts w:eastAsia="Batang"/>
                <w:lang w:eastAsia="ko-KR"/>
              </w:rPr>
            </w:pPr>
            <w:r w:rsidRPr="005561DE">
              <w:rPr>
                <w:rFonts w:eastAsia="Batang"/>
                <w:lang w:eastAsia="ko-KR"/>
              </w:rPr>
              <w:t>Oui</w:t>
            </w:r>
          </w:p>
        </w:tc>
        <w:tc>
          <w:tcPr>
            <w:tcW w:w="1637" w:type="dxa"/>
          </w:tcPr>
          <w:p w14:paraId="5F5668AB" w14:textId="5849D09F" w:rsidR="002323B0" w:rsidRPr="005561DE" w:rsidRDefault="002323B0" w:rsidP="00777A2C">
            <w:pPr>
              <w:pStyle w:val="Tabletext"/>
              <w:jc w:val="left"/>
              <w:rPr>
                <w:rFonts w:eastAsia="Batang"/>
                <w:lang w:eastAsia="ko-KR"/>
              </w:rPr>
            </w:pPr>
            <w:r w:rsidRPr="005561DE">
              <w:rPr>
                <w:rFonts w:eastAsia="Batang"/>
                <w:lang w:eastAsia="ko-KR"/>
              </w:rPr>
              <w:t>Oui, par exemple cycles DTX/DRX plus longs dans tous les états</w:t>
            </w:r>
          </w:p>
        </w:tc>
        <w:tc>
          <w:tcPr>
            <w:tcW w:w="1564" w:type="dxa"/>
          </w:tcPr>
          <w:p w14:paraId="10FA5EA9" w14:textId="58F916C8" w:rsidR="002323B0" w:rsidRPr="005561DE" w:rsidRDefault="003F5BB6" w:rsidP="00777A2C">
            <w:pPr>
              <w:pStyle w:val="Tabletext"/>
              <w:jc w:val="left"/>
              <w:rPr>
                <w:rFonts w:eastAsia="Batang"/>
                <w:lang w:eastAsia="ko-KR"/>
              </w:rPr>
            </w:pPr>
            <w:r w:rsidRPr="005561DE">
              <w:rPr>
                <w:rFonts w:eastAsia="Batang"/>
                <w:lang w:eastAsia="ko-KR"/>
              </w:rPr>
              <w:t>Oui, par exemple DRX étendue et mode économie d'énergie</w:t>
            </w:r>
          </w:p>
        </w:tc>
        <w:tc>
          <w:tcPr>
            <w:tcW w:w="1564" w:type="dxa"/>
          </w:tcPr>
          <w:p w14:paraId="700E3A81" w14:textId="08FA86D9" w:rsidR="002323B0" w:rsidRPr="005561DE" w:rsidRDefault="003F5BB6" w:rsidP="00777A2C">
            <w:pPr>
              <w:pStyle w:val="Tabletext"/>
              <w:jc w:val="left"/>
              <w:rPr>
                <w:rFonts w:eastAsia="Batang"/>
                <w:lang w:eastAsia="ko-KR"/>
              </w:rPr>
            </w:pPr>
            <w:r w:rsidRPr="005561DE">
              <w:rPr>
                <w:rFonts w:eastAsia="Batang"/>
                <w:lang w:eastAsia="ko-KR"/>
              </w:rPr>
              <w:t>Oui, par exemple DRX étendue et mode économie d'énergie</w:t>
            </w:r>
          </w:p>
        </w:tc>
        <w:tc>
          <w:tcPr>
            <w:tcW w:w="1564" w:type="dxa"/>
          </w:tcPr>
          <w:p w14:paraId="6CE76125" w14:textId="59FA522F" w:rsidR="002323B0" w:rsidRPr="005561DE" w:rsidRDefault="003F5BB6" w:rsidP="00777A2C">
            <w:pPr>
              <w:pStyle w:val="Tabletext"/>
              <w:jc w:val="left"/>
              <w:rPr>
                <w:rFonts w:eastAsia="Batang"/>
                <w:lang w:eastAsia="ko-KR"/>
              </w:rPr>
            </w:pPr>
            <w:r w:rsidRPr="005561DE">
              <w:rPr>
                <w:rFonts w:eastAsia="Batang"/>
                <w:lang w:eastAsia="ko-KR"/>
              </w:rPr>
              <w:t>Oui, par exemple DRX étendue et mode économie d'énergie</w:t>
            </w:r>
          </w:p>
        </w:tc>
      </w:tr>
      <w:tr w:rsidR="002323B0" w:rsidRPr="005561DE" w14:paraId="48359DA7" w14:textId="77777777" w:rsidTr="00CC299A">
        <w:trPr>
          <w:cantSplit/>
          <w:jc w:val="center"/>
        </w:trPr>
        <w:tc>
          <w:tcPr>
            <w:tcW w:w="1858" w:type="dxa"/>
            <w:noWrap/>
          </w:tcPr>
          <w:p w14:paraId="050001AD" w14:textId="0A0926A9" w:rsidR="002323B0" w:rsidRPr="005561DE" w:rsidRDefault="002323B0" w:rsidP="00777A2C">
            <w:pPr>
              <w:pStyle w:val="Tabletext"/>
              <w:jc w:val="left"/>
              <w:rPr>
                <w:rFonts w:eastAsia="Batang"/>
                <w:lang w:eastAsia="ko-KR"/>
              </w:rPr>
            </w:pPr>
            <w:r w:rsidRPr="005561DE">
              <w:rPr>
                <w:rFonts w:eastAsia="Batang"/>
                <w:lang w:eastAsia="ko-KR"/>
              </w:rPr>
              <w:t>Point à point</w:t>
            </w:r>
          </w:p>
        </w:tc>
        <w:tc>
          <w:tcPr>
            <w:tcW w:w="1273" w:type="dxa"/>
          </w:tcPr>
          <w:p w14:paraId="6C4D087C" w14:textId="77777777" w:rsidR="002323B0" w:rsidRPr="005561DE" w:rsidRDefault="002323B0" w:rsidP="00777A2C">
            <w:pPr>
              <w:pStyle w:val="Tabletext"/>
              <w:jc w:val="left"/>
              <w:rPr>
                <w:rFonts w:eastAsia="Batang"/>
                <w:lang w:eastAsia="ko-KR"/>
              </w:rPr>
            </w:pPr>
          </w:p>
        </w:tc>
        <w:tc>
          <w:tcPr>
            <w:tcW w:w="1843" w:type="dxa"/>
          </w:tcPr>
          <w:p w14:paraId="624B778E" w14:textId="175571F9" w:rsidR="002323B0" w:rsidRPr="005561DE" w:rsidRDefault="002323B0" w:rsidP="00777A2C">
            <w:pPr>
              <w:pStyle w:val="Tabletext"/>
              <w:jc w:val="left"/>
              <w:rPr>
                <w:rFonts w:eastAsia="Batang"/>
                <w:lang w:eastAsia="ko-KR"/>
              </w:rPr>
            </w:pPr>
            <w:r w:rsidRPr="005561DE">
              <w:rPr>
                <w:rFonts w:eastAsia="Batang"/>
                <w:lang w:eastAsia="ko-KR"/>
              </w:rPr>
              <w:t>Oui</w:t>
            </w:r>
          </w:p>
        </w:tc>
        <w:tc>
          <w:tcPr>
            <w:tcW w:w="1623" w:type="dxa"/>
          </w:tcPr>
          <w:p w14:paraId="04365BD4" w14:textId="2D8BD9F6" w:rsidR="002323B0" w:rsidRPr="005561DE" w:rsidRDefault="002323B0" w:rsidP="00777A2C">
            <w:pPr>
              <w:pStyle w:val="Tabletext"/>
              <w:jc w:val="left"/>
              <w:rPr>
                <w:rFonts w:eastAsia="Batang"/>
                <w:lang w:eastAsia="ko-KR"/>
              </w:rPr>
            </w:pPr>
            <w:r w:rsidRPr="005561DE">
              <w:rPr>
                <w:rFonts w:eastAsia="Batang"/>
                <w:lang w:eastAsia="ko-KR"/>
              </w:rPr>
              <w:t>Oui</w:t>
            </w:r>
          </w:p>
        </w:tc>
        <w:tc>
          <w:tcPr>
            <w:tcW w:w="1480" w:type="dxa"/>
          </w:tcPr>
          <w:p w14:paraId="346D944E" w14:textId="5D6984BD" w:rsidR="002323B0" w:rsidRPr="005561DE" w:rsidRDefault="002323B0" w:rsidP="00777A2C">
            <w:pPr>
              <w:pStyle w:val="Tabletext"/>
              <w:jc w:val="left"/>
              <w:rPr>
                <w:rFonts w:eastAsia="Batang"/>
                <w:lang w:eastAsia="ko-KR"/>
              </w:rPr>
            </w:pPr>
            <w:r w:rsidRPr="005561DE">
              <w:rPr>
                <w:rFonts w:eastAsia="Batang"/>
                <w:lang w:eastAsia="ko-KR"/>
              </w:rPr>
              <w:t>Oui</w:t>
            </w:r>
          </w:p>
        </w:tc>
        <w:tc>
          <w:tcPr>
            <w:tcW w:w="1637" w:type="dxa"/>
          </w:tcPr>
          <w:p w14:paraId="6ADF4854" w14:textId="47A18ABA" w:rsidR="002323B0" w:rsidRPr="005561DE" w:rsidRDefault="002323B0" w:rsidP="00777A2C">
            <w:pPr>
              <w:pStyle w:val="Tabletext"/>
              <w:jc w:val="left"/>
              <w:rPr>
                <w:rFonts w:eastAsia="Batang"/>
                <w:lang w:eastAsia="ko-KR"/>
              </w:rPr>
            </w:pPr>
            <w:r w:rsidRPr="005561DE">
              <w:rPr>
                <w:rFonts w:eastAsia="Batang"/>
                <w:lang w:eastAsia="ko-KR"/>
              </w:rPr>
              <w:t>Oui</w:t>
            </w:r>
          </w:p>
        </w:tc>
        <w:tc>
          <w:tcPr>
            <w:tcW w:w="1564" w:type="dxa"/>
          </w:tcPr>
          <w:p w14:paraId="12E6B01C" w14:textId="5F174FEA" w:rsidR="002323B0" w:rsidRPr="005561DE" w:rsidRDefault="002323B0" w:rsidP="00777A2C">
            <w:pPr>
              <w:pStyle w:val="Tabletext"/>
              <w:jc w:val="left"/>
              <w:rPr>
                <w:rFonts w:eastAsia="Batang"/>
                <w:lang w:eastAsia="ko-KR"/>
              </w:rPr>
            </w:pPr>
            <w:r w:rsidRPr="005561DE">
              <w:rPr>
                <w:rFonts w:eastAsia="Batang"/>
                <w:lang w:eastAsia="ko-KR"/>
              </w:rPr>
              <w:t>Oui</w:t>
            </w:r>
          </w:p>
        </w:tc>
        <w:tc>
          <w:tcPr>
            <w:tcW w:w="1564" w:type="dxa"/>
          </w:tcPr>
          <w:p w14:paraId="36FEE3BC" w14:textId="63513DF0" w:rsidR="002323B0" w:rsidRPr="005561DE" w:rsidRDefault="002323B0" w:rsidP="00777A2C">
            <w:pPr>
              <w:pStyle w:val="Tabletext"/>
              <w:jc w:val="left"/>
              <w:rPr>
                <w:rFonts w:eastAsia="Batang"/>
                <w:lang w:eastAsia="ko-KR"/>
              </w:rPr>
            </w:pPr>
            <w:r w:rsidRPr="005561DE">
              <w:rPr>
                <w:rFonts w:eastAsia="Batang"/>
                <w:lang w:eastAsia="ko-KR"/>
              </w:rPr>
              <w:t>Oui</w:t>
            </w:r>
          </w:p>
        </w:tc>
        <w:tc>
          <w:tcPr>
            <w:tcW w:w="1564" w:type="dxa"/>
          </w:tcPr>
          <w:p w14:paraId="6B737AA9" w14:textId="5D7AB261" w:rsidR="002323B0" w:rsidRPr="005561DE" w:rsidRDefault="002323B0" w:rsidP="00777A2C">
            <w:pPr>
              <w:pStyle w:val="Tabletext"/>
              <w:jc w:val="left"/>
              <w:rPr>
                <w:rFonts w:eastAsia="Batang"/>
                <w:lang w:eastAsia="ko-KR"/>
              </w:rPr>
            </w:pPr>
            <w:r w:rsidRPr="005561DE">
              <w:rPr>
                <w:rFonts w:eastAsia="Batang"/>
                <w:lang w:eastAsia="ko-KR"/>
              </w:rPr>
              <w:t>Oui</w:t>
            </w:r>
          </w:p>
        </w:tc>
      </w:tr>
      <w:tr w:rsidR="002323B0" w:rsidRPr="005561DE" w14:paraId="268CF66D" w14:textId="77777777" w:rsidTr="00CC299A">
        <w:trPr>
          <w:cantSplit/>
          <w:jc w:val="center"/>
        </w:trPr>
        <w:tc>
          <w:tcPr>
            <w:tcW w:w="1858" w:type="dxa"/>
            <w:noWrap/>
          </w:tcPr>
          <w:p w14:paraId="33DF61C2" w14:textId="1C1CCEBB" w:rsidR="002323B0" w:rsidRPr="005561DE" w:rsidRDefault="002323B0" w:rsidP="00777A2C">
            <w:pPr>
              <w:pStyle w:val="Tabletext"/>
              <w:jc w:val="left"/>
              <w:rPr>
                <w:rFonts w:eastAsia="Batang"/>
                <w:lang w:eastAsia="ko-KR"/>
              </w:rPr>
            </w:pPr>
            <w:r w:rsidRPr="005561DE">
              <w:rPr>
                <w:rFonts w:eastAsia="Batang"/>
                <w:lang w:eastAsia="ko-KR"/>
              </w:rPr>
              <w:t>Point à multipoint</w:t>
            </w:r>
          </w:p>
        </w:tc>
        <w:tc>
          <w:tcPr>
            <w:tcW w:w="1273" w:type="dxa"/>
          </w:tcPr>
          <w:p w14:paraId="1BB630BC" w14:textId="77777777" w:rsidR="002323B0" w:rsidRPr="005561DE" w:rsidRDefault="002323B0" w:rsidP="00777A2C">
            <w:pPr>
              <w:pStyle w:val="Tabletext"/>
              <w:jc w:val="left"/>
              <w:rPr>
                <w:rFonts w:eastAsia="Batang"/>
                <w:lang w:eastAsia="ko-KR"/>
              </w:rPr>
            </w:pPr>
          </w:p>
        </w:tc>
        <w:tc>
          <w:tcPr>
            <w:tcW w:w="1843" w:type="dxa"/>
          </w:tcPr>
          <w:p w14:paraId="37786D4C" w14:textId="3CF77A08" w:rsidR="002323B0" w:rsidRPr="005561DE" w:rsidRDefault="002323B0" w:rsidP="00777A2C">
            <w:pPr>
              <w:pStyle w:val="Tabletext"/>
              <w:jc w:val="left"/>
              <w:rPr>
                <w:rFonts w:eastAsia="Batang"/>
                <w:lang w:eastAsia="ko-KR"/>
              </w:rPr>
            </w:pPr>
            <w:r w:rsidRPr="005561DE">
              <w:rPr>
                <w:rFonts w:eastAsia="Batang"/>
                <w:lang w:eastAsia="ko-KR"/>
              </w:rPr>
              <w:t>Oui</w:t>
            </w:r>
          </w:p>
        </w:tc>
        <w:tc>
          <w:tcPr>
            <w:tcW w:w="1623" w:type="dxa"/>
          </w:tcPr>
          <w:p w14:paraId="2205BDA6" w14:textId="2F4E3E51" w:rsidR="002323B0" w:rsidRPr="005561DE" w:rsidRDefault="002323B0" w:rsidP="00777A2C">
            <w:pPr>
              <w:pStyle w:val="Tabletext"/>
              <w:jc w:val="left"/>
              <w:rPr>
                <w:rFonts w:eastAsia="Batang"/>
                <w:lang w:eastAsia="ko-KR"/>
              </w:rPr>
            </w:pPr>
            <w:r w:rsidRPr="005561DE">
              <w:rPr>
                <w:rFonts w:eastAsia="Batang"/>
                <w:lang w:eastAsia="ko-KR"/>
              </w:rPr>
              <w:t>Non</w:t>
            </w:r>
          </w:p>
        </w:tc>
        <w:tc>
          <w:tcPr>
            <w:tcW w:w="1480" w:type="dxa"/>
          </w:tcPr>
          <w:p w14:paraId="51495641" w14:textId="341636E7" w:rsidR="002323B0" w:rsidRPr="005561DE" w:rsidRDefault="002323B0" w:rsidP="00777A2C">
            <w:pPr>
              <w:pStyle w:val="Tabletext"/>
              <w:jc w:val="left"/>
              <w:rPr>
                <w:rFonts w:eastAsia="Batang"/>
                <w:lang w:eastAsia="ko-KR"/>
              </w:rPr>
            </w:pPr>
            <w:r w:rsidRPr="005561DE">
              <w:rPr>
                <w:rFonts w:eastAsia="Batang"/>
                <w:lang w:eastAsia="ko-KR"/>
              </w:rPr>
              <w:t>Oui</w:t>
            </w:r>
          </w:p>
        </w:tc>
        <w:tc>
          <w:tcPr>
            <w:tcW w:w="1637" w:type="dxa"/>
          </w:tcPr>
          <w:p w14:paraId="057EEA5C" w14:textId="1B53E288" w:rsidR="002323B0" w:rsidRPr="005561DE" w:rsidRDefault="002323B0" w:rsidP="00777A2C">
            <w:pPr>
              <w:pStyle w:val="Tabletext"/>
              <w:jc w:val="left"/>
              <w:rPr>
                <w:rFonts w:eastAsia="Batang"/>
                <w:lang w:eastAsia="ko-KR"/>
              </w:rPr>
            </w:pPr>
            <w:r w:rsidRPr="005561DE">
              <w:rPr>
                <w:rFonts w:eastAsia="Batang"/>
                <w:lang w:eastAsia="ko-KR"/>
              </w:rPr>
              <w:t>Oui</w:t>
            </w:r>
          </w:p>
        </w:tc>
        <w:tc>
          <w:tcPr>
            <w:tcW w:w="1564" w:type="dxa"/>
          </w:tcPr>
          <w:p w14:paraId="70F190BA" w14:textId="1C619A7A" w:rsidR="002323B0" w:rsidRPr="005561DE" w:rsidRDefault="002323B0" w:rsidP="00777A2C">
            <w:pPr>
              <w:pStyle w:val="Tabletext"/>
              <w:jc w:val="left"/>
              <w:rPr>
                <w:rFonts w:eastAsia="Batang"/>
                <w:lang w:eastAsia="ko-KR"/>
              </w:rPr>
            </w:pPr>
            <w:r w:rsidRPr="005561DE">
              <w:rPr>
                <w:rFonts w:eastAsia="Batang"/>
                <w:lang w:eastAsia="ko-KR"/>
              </w:rPr>
              <w:t>Oui</w:t>
            </w:r>
          </w:p>
        </w:tc>
        <w:tc>
          <w:tcPr>
            <w:tcW w:w="1564" w:type="dxa"/>
          </w:tcPr>
          <w:p w14:paraId="7E4A3072" w14:textId="3B8811D7" w:rsidR="002323B0" w:rsidRPr="005561DE" w:rsidRDefault="002323B0" w:rsidP="00777A2C">
            <w:pPr>
              <w:pStyle w:val="Tabletext"/>
              <w:jc w:val="left"/>
              <w:rPr>
                <w:rFonts w:eastAsia="Batang"/>
                <w:lang w:eastAsia="ko-KR"/>
              </w:rPr>
            </w:pPr>
            <w:r w:rsidRPr="005561DE">
              <w:rPr>
                <w:rFonts w:eastAsia="Batang"/>
                <w:lang w:eastAsia="ko-KR"/>
              </w:rPr>
              <w:t>Non</w:t>
            </w:r>
          </w:p>
        </w:tc>
        <w:tc>
          <w:tcPr>
            <w:tcW w:w="1564" w:type="dxa"/>
          </w:tcPr>
          <w:p w14:paraId="7F316F6F" w14:textId="7BEFED9A" w:rsidR="002323B0" w:rsidRPr="005561DE" w:rsidRDefault="002323B0" w:rsidP="00777A2C">
            <w:pPr>
              <w:pStyle w:val="Tabletext"/>
              <w:jc w:val="left"/>
              <w:rPr>
                <w:rFonts w:eastAsia="Batang"/>
                <w:lang w:eastAsia="ko-KR"/>
              </w:rPr>
            </w:pPr>
            <w:r w:rsidRPr="005561DE">
              <w:rPr>
                <w:rFonts w:eastAsia="Batang"/>
                <w:lang w:eastAsia="ko-KR"/>
              </w:rPr>
              <w:t>Non</w:t>
            </w:r>
          </w:p>
        </w:tc>
      </w:tr>
      <w:tr w:rsidR="002323B0" w:rsidRPr="005561DE" w14:paraId="63A696A5" w14:textId="77777777" w:rsidTr="00CC299A">
        <w:trPr>
          <w:cantSplit/>
          <w:jc w:val="center"/>
        </w:trPr>
        <w:tc>
          <w:tcPr>
            <w:tcW w:w="1858" w:type="dxa"/>
            <w:noWrap/>
          </w:tcPr>
          <w:p w14:paraId="287B78FD" w14:textId="1833A249" w:rsidR="002323B0" w:rsidRPr="005561DE" w:rsidRDefault="002323B0" w:rsidP="00777A2C">
            <w:pPr>
              <w:pStyle w:val="Tabletext"/>
              <w:jc w:val="left"/>
              <w:rPr>
                <w:rFonts w:eastAsia="Batang"/>
                <w:lang w:eastAsia="ko-KR"/>
              </w:rPr>
            </w:pPr>
            <w:r w:rsidRPr="005561DE">
              <w:rPr>
                <w:rFonts w:eastAsia="Batang"/>
                <w:lang w:eastAsia="ko-KR"/>
              </w:rPr>
              <w:t>Radiodiffusion</w:t>
            </w:r>
          </w:p>
        </w:tc>
        <w:tc>
          <w:tcPr>
            <w:tcW w:w="1273" w:type="dxa"/>
          </w:tcPr>
          <w:p w14:paraId="23DD4BF1" w14:textId="77777777" w:rsidR="002323B0" w:rsidRPr="005561DE" w:rsidRDefault="002323B0" w:rsidP="00777A2C">
            <w:pPr>
              <w:pStyle w:val="Tabletext"/>
              <w:jc w:val="left"/>
              <w:rPr>
                <w:rFonts w:eastAsia="Batang"/>
                <w:lang w:eastAsia="ko-KR"/>
              </w:rPr>
            </w:pPr>
          </w:p>
        </w:tc>
        <w:tc>
          <w:tcPr>
            <w:tcW w:w="1843" w:type="dxa"/>
          </w:tcPr>
          <w:p w14:paraId="7BB721B5" w14:textId="7D1153E1" w:rsidR="002323B0" w:rsidRPr="005561DE" w:rsidRDefault="002323B0" w:rsidP="00777A2C">
            <w:pPr>
              <w:pStyle w:val="Tabletext"/>
              <w:jc w:val="left"/>
              <w:rPr>
                <w:rFonts w:eastAsia="Batang"/>
                <w:lang w:eastAsia="ko-KR"/>
              </w:rPr>
            </w:pPr>
            <w:r w:rsidRPr="005561DE">
              <w:rPr>
                <w:rFonts w:eastAsia="Batang"/>
                <w:lang w:eastAsia="ko-KR"/>
              </w:rPr>
              <w:t>Oui</w:t>
            </w:r>
          </w:p>
        </w:tc>
        <w:tc>
          <w:tcPr>
            <w:tcW w:w="1623" w:type="dxa"/>
          </w:tcPr>
          <w:p w14:paraId="3B950FB2" w14:textId="17782DA7" w:rsidR="002323B0" w:rsidRPr="005561DE" w:rsidRDefault="002323B0" w:rsidP="00777A2C">
            <w:pPr>
              <w:pStyle w:val="Tabletext"/>
              <w:jc w:val="left"/>
              <w:rPr>
                <w:rFonts w:eastAsia="Batang"/>
                <w:lang w:eastAsia="ko-KR"/>
              </w:rPr>
            </w:pPr>
            <w:r w:rsidRPr="005561DE">
              <w:rPr>
                <w:rFonts w:eastAsia="Batang"/>
                <w:lang w:eastAsia="ko-KR"/>
              </w:rPr>
              <w:t>Non</w:t>
            </w:r>
          </w:p>
        </w:tc>
        <w:tc>
          <w:tcPr>
            <w:tcW w:w="1480" w:type="dxa"/>
          </w:tcPr>
          <w:p w14:paraId="6087EBB7" w14:textId="53451981" w:rsidR="002323B0" w:rsidRPr="005561DE" w:rsidRDefault="002323B0" w:rsidP="00777A2C">
            <w:pPr>
              <w:pStyle w:val="Tabletext"/>
              <w:jc w:val="left"/>
              <w:rPr>
                <w:rFonts w:eastAsia="Batang"/>
                <w:lang w:eastAsia="ko-KR"/>
              </w:rPr>
            </w:pPr>
            <w:r w:rsidRPr="005561DE">
              <w:rPr>
                <w:rFonts w:eastAsia="Batang"/>
                <w:lang w:eastAsia="ko-KR"/>
              </w:rPr>
              <w:t>Oui</w:t>
            </w:r>
          </w:p>
        </w:tc>
        <w:tc>
          <w:tcPr>
            <w:tcW w:w="1637" w:type="dxa"/>
          </w:tcPr>
          <w:p w14:paraId="596AB354" w14:textId="7C263087" w:rsidR="002323B0" w:rsidRPr="005561DE" w:rsidRDefault="002323B0" w:rsidP="00777A2C">
            <w:pPr>
              <w:pStyle w:val="Tabletext"/>
              <w:jc w:val="left"/>
              <w:rPr>
                <w:rFonts w:eastAsia="Batang"/>
                <w:lang w:eastAsia="ko-KR"/>
              </w:rPr>
            </w:pPr>
            <w:r w:rsidRPr="005561DE">
              <w:rPr>
                <w:rFonts w:eastAsia="Batang"/>
                <w:lang w:eastAsia="ko-KR"/>
              </w:rPr>
              <w:t>Oui</w:t>
            </w:r>
          </w:p>
        </w:tc>
        <w:tc>
          <w:tcPr>
            <w:tcW w:w="1564" w:type="dxa"/>
          </w:tcPr>
          <w:p w14:paraId="6D6E9446" w14:textId="67700552" w:rsidR="002323B0" w:rsidRPr="005561DE" w:rsidRDefault="002323B0" w:rsidP="00777A2C">
            <w:pPr>
              <w:pStyle w:val="Tabletext"/>
              <w:jc w:val="left"/>
              <w:rPr>
                <w:rFonts w:eastAsia="Batang"/>
                <w:lang w:eastAsia="ko-KR"/>
              </w:rPr>
            </w:pPr>
            <w:r w:rsidRPr="005561DE">
              <w:rPr>
                <w:rFonts w:eastAsia="Batang"/>
                <w:lang w:eastAsia="ko-KR"/>
              </w:rPr>
              <w:t>Oui</w:t>
            </w:r>
          </w:p>
        </w:tc>
        <w:tc>
          <w:tcPr>
            <w:tcW w:w="1564" w:type="dxa"/>
          </w:tcPr>
          <w:p w14:paraId="463B3DD0" w14:textId="51FA9B0A" w:rsidR="002323B0" w:rsidRPr="005561DE" w:rsidRDefault="002323B0" w:rsidP="00777A2C">
            <w:pPr>
              <w:pStyle w:val="Tabletext"/>
              <w:jc w:val="left"/>
              <w:rPr>
                <w:rFonts w:eastAsia="Batang"/>
                <w:lang w:eastAsia="ko-KR"/>
              </w:rPr>
            </w:pPr>
            <w:r w:rsidRPr="005561DE">
              <w:rPr>
                <w:rFonts w:eastAsia="Batang"/>
                <w:lang w:eastAsia="ko-KR"/>
              </w:rPr>
              <w:t xml:space="preserve">ETWS, CMAS, </w:t>
            </w:r>
            <w:r w:rsidR="003F5BB6" w:rsidRPr="005561DE">
              <w:rPr>
                <w:rFonts w:eastAsia="Batang"/>
                <w:lang w:eastAsia="ko-KR"/>
              </w:rPr>
              <w:t xml:space="preserve">info temporelle </w:t>
            </w:r>
            <w:r w:rsidRPr="005561DE">
              <w:rPr>
                <w:rFonts w:eastAsia="Batang"/>
                <w:lang w:eastAsia="ko-KR"/>
              </w:rPr>
              <w:t xml:space="preserve">SIB16 </w:t>
            </w:r>
          </w:p>
        </w:tc>
        <w:tc>
          <w:tcPr>
            <w:tcW w:w="1564" w:type="dxa"/>
          </w:tcPr>
          <w:p w14:paraId="69BF1C1E" w14:textId="2E52DD8B" w:rsidR="002323B0" w:rsidRPr="005561DE" w:rsidRDefault="003F5BB6" w:rsidP="00777A2C">
            <w:pPr>
              <w:pStyle w:val="Tabletext"/>
              <w:jc w:val="left"/>
              <w:rPr>
                <w:rFonts w:eastAsia="Batang"/>
                <w:lang w:eastAsia="ko-KR"/>
              </w:rPr>
            </w:pPr>
            <w:r w:rsidRPr="005561DE">
              <w:rPr>
                <w:rFonts w:eastAsia="Batang"/>
                <w:lang w:eastAsia="ko-KR"/>
              </w:rPr>
              <w:t xml:space="preserve">Info temporelle </w:t>
            </w:r>
            <w:r w:rsidR="002323B0" w:rsidRPr="005561DE">
              <w:rPr>
                <w:rFonts w:eastAsia="Batang"/>
                <w:lang w:eastAsia="ko-KR"/>
              </w:rPr>
              <w:t xml:space="preserve">SIB16 </w:t>
            </w:r>
          </w:p>
        </w:tc>
      </w:tr>
      <w:tr w:rsidR="002323B0" w:rsidRPr="005561DE" w14:paraId="0A4AC011" w14:textId="77777777" w:rsidTr="00CC299A">
        <w:trPr>
          <w:cantSplit/>
          <w:jc w:val="center"/>
        </w:trPr>
        <w:tc>
          <w:tcPr>
            <w:tcW w:w="1858" w:type="dxa"/>
            <w:noWrap/>
          </w:tcPr>
          <w:p w14:paraId="2BA9114A" w14:textId="154664C9" w:rsidR="002323B0" w:rsidRPr="005561DE" w:rsidRDefault="002323B0" w:rsidP="00777A2C">
            <w:pPr>
              <w:pStyle w:val="Tabletext"/>
              <w:jc w:val="left"/>
              <w:rPr>
                <w:rFonts w:eastAsia="Batang"/>
                <w:lang w:eastAsia="ko-KR"/>
              </w:rPr>
            </w:pPr>
            <w:r w:rsidRPr="005561DE">
              <w:rPr>
                <w:rFonts w:eastAsia="Batang"/>
                <w:lang w:eastAsia="ko-KR"/>
              </w:rPr>
              <w:t>Transfert</w:t>
            </w:r>
            <w:r w:rsidR="00451A13" w:rsidRPr="005561DE">
              <w:rPr>
                <w:rFonts w:eastAsia="Batang"/>
                <w:lang w:eastAsia="ko-KR"/>
              </w:rPr>
              <w:t xml:space="preserve"> </w:t>
            </w:r>
          </w:p>
        </w:tc>
        <w:tc>
          <w:tcPr>
            <w:tcW w:w="1273" w:type="dxa"/>
          </w:tcPr>
          <w:p w14:paraId="10091AA7" w14:textId="77777777" w:rsidR="002323B0" w:rsidRPr="005561DE" w:rsidRDefault="002323B0" w:rsidP="00777A2C">
            <w:pPr>
              <w:pStyle w:val="Tabletext"/>
              <w:jc w:val="left"/>
              <w:rPr>
                <w:rFonts w:eastAsia="Batang"/>
                <w:lang w:eastAsia="ko-KR"/>
              </w:rPr>
            </w:pPr>
          </w:p>
        </w:tc>
        <w:tc>
          <w:tcPr>
            <w:tcW w:w="1843" w:type="dxa"/>
          </w:tcPr>
          <w:p w14:paraId="4850392E" w14:textId="1CCBC9D0" w:rsidR="002323B0" w:rsidRPr="005561DE" w:rsidRDefault="002323B0" w:rsidP="00777A2C">
            <w:pPr>
              <w:pStyle w:val="Tabletext"/>
              <w:jc w:val="left"/>
              <w:rPr>
                <w:rFonts w:eastAsia="Batang"/>
                <w:lang w:eastAsia="ko-KR"/>
              </w:rPr>
            </w:pPr>
            <w:r w:rsidRPr="005561DE">
              <w:rPr>
                <w:rFonts w:eastAsia="Batang"/>
                <w:lang w:eastAsia="ko-KR"/>
              </w:rPr>
              <w:t>Oui</w:t>
            </w:r>
          </w:p>
        </w:tc>
        <w:tc>
          <w:tcPr>
            <w:tcW w:w="1623" w:type="dxa"/>
          </w:tcPr>
          <w:p w14:paraId="48AE829C" w14:textId="787C1D8E" w:rsidR="002323B0" w:rsidRPr="005561DE" w:rsidRDefault="002323B0" w:rsidP="00777A2C">
            <w:pPr>
              <w:pStyle w:val="Tabletext"/>
              <w:jc w:val="left"/>
              <w:rPr>
                <w:rFonts w:eastAsia="Batang"/>
                <w:lang w:eastAsia="ko-KR"/>
              </w:rPr>
            </w:pPr>
            <w:r w:rsidRPr="005561DE">
              <w:rPr>
                <w:rFonts w:eastAsia="Batang"/>
                <w:lang w:eastAsia="ko-KR"/>
              </w:rPr>
              <w:t>Non</w:t>
            </w:r>
          </w:p>
        </w:tc>
        <w:tc>
          <w:tcPr>
            <w:tcW w:w="1480" w:type="dxa"/>
          </w:tcPr>
          <w:p w14:paraId="69D57FE6" w14:textId="1CF03EAF" w:rsidR="002323B0" w:rsidRPr="005561DE" w:rsidRDefault="002323B0" w:rsidP="00777A2C">
            <w:pPr>
              <w:pStyle w:val="Tabletext"/>
              <w:jc w:val="left"/>
              <w:rPr>
                <w:rFonts w:eastAsia="Batang"/>
                <w:lang w:eastAsia="ko-KR"/>
              </w:rPr>
            </w:pPr>
            <w:r w:rsidRPr="005561DE">
              <w:rPr>
                <w:rFonts w:eastAsia="Batang"/>
                <w:lang w:eastAsia="ko-KR"/>
              </w:rPr>
              <w:t>Oui</w:t>
            </w:r>
          </w:p>
        </w:tc>
        <w:tc>
          <w:tcPr>
            <w:tcW w:w="1637" w:type="dxa"/>
          </w:tcPr>
          <w:p w14:paraId="3E98839B" w14:textId="6020A2ED" w:rsidR="002323B0" w:rsidRPr="005561DE" w:rsidRDefault="002323B0" w:rsidP="00777A2C">
            <w:pPr>
              <w:pStyle w:val="Tabletext"/>
              <w:jc w:val="left"/>
              <w:rPr>
                <w:rFonts w:eastAsia="Batang"/>
                <w:lang w:eastAsia="ko-KR"/>
              </w:rPr>
            </w:pPr>
            <w:r w:rsidRPr="005561DE">
              <w:rPr>
                <w:rFonts w:eastAsia="Batang"/>
                <w:lang w:eastAsia="ko-KR"/>
              </w:rPr>
              <w:t>Oui</w:t>
            </w:r>
          </w:p>
        </w:tc>
        <w:tc>
          <w:tcPr>
            <w:tcW w:w="1564" w:type="dxa"/>
          </w:tcPr>
          <w:p w14:paraId="7BFD9E1B" w14:textId="4F89142C" w:rsidR="002323B0" w:rsidRPr="005561DE" w:rsidRDefault="002323B0" w:rsidP="00777A2C">
            <w:pPr>
              <w:pStyle w:val="Tabletext"/>
              <w:jc w:val="left"/>
              <w:rPr>
                <w:rFonts w:eastAsia="Batang"/>
                <w:lang w:eastAsia="ko-KR"/>
              </w:rPr>
            </w:pPr>
            <w:r w:rsidRPr="005561DE">
              <w:rPr>
                <w:rFonts w:eastAsia="Batang"/>
                <w:lang w:eastAsia="ko-KR"/>
              </w:rPr>
              <w:t>Oui</w:t>
            </w:r>
          </w:p>
        </w:tc>
        <w:tc>
          <w:tcPr>
            <w:tcW w:w="1564" w:type="dxa"/>
          </w:tcPr>
          <w:p w14:paraId="4BA778FB" w14:textId="0F86973F" w:rsidR="002323B0" w:rsidRPr="005561DE" w:rsidRDefault="002323B0" w:rsidP="00777A2C">
            <w:pPr>
              <w:pStyle w:val="Tabletext"/>
              <w:jc w:val="left"/>
              <w:rPr>
                <w:rFonts w:eastAsia="Batang"/>
                <w:lang w:eastAsia="ko-KR"/>
              </w:rPr>
            </w:pPr>
            <w:r w:rsidRPr="005561DE">
              <w:rPr>
                <w:rFonts w:eastAsia="Batang"/>
                <w:lang w:eastAsia="ko-KR"/>
              </w:rPr>
              <w:t>Oui</w:t>
            </w:r>
          </w:p>
        </w:tc>
        <w:tc>
          <w:tcPr>
            <w:tcW w:w="1564" w:type="dxa"/>
          </w:tcPr>
          <w:p w14:paraId="72D902BB" w14:textId="23B71B86" w:rsidR="002323B0" w:rsidRPr="005561DE" w:rsidRDefault="002323B0" w:rsidP="00777A2C">
            <w:pPr>
              <w:pStyle w:val="Tabletext"/>
              <w:jc w:val="left"/>
              <w:rPr>
                <w:rFonts w:eastAsia="Batang"/>
                <w:lang w:eastAsia="ko-KR"/>
              </w:rPr>
            </w:pPr>
            <w:r w:rsidRPr="005561DE">
              <w:rPr>
                <w:rFonts w:eastAsia="Batang"/>
                <w:lang w:eastAsia="ko-KR"/>
              </w:rPr>
              <w:t>Non</w:t>
            </w:r>
          </w:p>
        </w:tc>
      </w:tr>
      <w:tr w:rsidR="00CD263C" w:rsidRPr="005561DE" w14:paraId="5A3B722A" w14:textId="77777777" w:rsidTr="00CC299A">
        <w:trPr>
          <w:cantSplit/>
          <w:jc w:val="center"/>
        </w:trPr>
        <w:tc>
          <w:tcPr>
            <w:tcW w:w="1858" w:type="dxa"/>
            <w:noWrap/>
          </w:tcPr>
          <w:p w14:paraId="023928C6" w14:textId="5D6BA450" w:rsidR="00CD263C" w:rsidRPr="005561DE" w:rsidRDefault="00CD263C" w:rsidP="00777A2C">
            <w:pPr>
              <w:pStyle w:val="Tabletext"/>
              <w:jc w:val="left"/>
              <w:rPr>
                <w:rFonts w:eastAsia="Batang"/>
                <w:lang w:eastAsia="ko-KR"/>
              </w:rPr>
            </w:pPr>
            <w:r w:rsidRPr="005561DE">
              <w:rPr>
                <w:rFonts w:eastAsia="Batang"/>
                <w:lang w:eastAsia="ko-KR"/>
              </w:rPr>
              <w:t>Méthode d'accès au support</w:t>
            </w:r>
          </w:p>
        </w:tc>
        <w:tc>
          <w:tcPr>
            <w:tcW w:w="1273" w:type="dxa"/>
          </w:tcPr>
          <w:p w14:paraId="65DDE17C" w14:textId="77777777" w:rsidR="00CD263C" w:rsidRPr="005561DE" w:rsidRDefault="00CD263C" w:rsidP="00777A2C">
            <w:pPr>
              <w:pStyle w:val="Tabletext"/>
              <w:jc w:val="left"/>
              <w:rPr>
                <w:rFonts w:eastAsia="Batang"/>
                <w:lang w:eastAsia="ko-KR"/>
              </w:rPr>
            </w:pPr>
          </w:p>
        </w:tc>
        <w:tc>
          <w:tcPr>
            <w:tcW w:w="1843" w:type="dxa"/>
          </w:tcPr>
          <w:p w14:paraId="5B04E7D0" w14:textId="4816D952" w:rsidR="00CD263C" w:rsidRPr="005561DE" w:rsidRDefault="00451A13" w:rsidP="00777A2C">
            <w:pPr>
              <w:pStyle w:val="Tabletext"/>
              <w:jc w:val="left"/>
            </w:pPr>
            <w:r w:rsidRPr="005561DE">
              <w:t xml:space="preserve">AMRT/AMRF </w:t>
            </w:r>
            <w:r w:rsidR="00CD263C" w:rsidRPr="005561DE">
              <w:t>à commutation de circuits</w:t>
            </w:r>
          </w:p>
          <w:p w14:paraId="0C203CAD" w14:textId="7B037CE8" w:rsidR="00CD263C" w:rsidRPr="005561DE" w:rsidRDefault="00451A13" w:rsidP="00777A2C">
            <w:pPr>
              <w:pStyle w:val="Tabletext"/>
              <w:jc w:val="left"/>
              <w:rPr>
                <w:rFonts w:eastAsia="Batang"/>
                <w:lang w:eastAsia="ko-KR"/>
              </w:rPr>
            </w:pPr>
            <w:r w:rsidRPr="005561DE">
              <w:t xml:space="preserve">AMRT/AMRF </w:t>
            </w:r>
            <w:r w:rsidR="00CD263C" w:rsidRPr="005561DE">
              <w:t>programmé par paquets</w:t>
            </w:r>
          </w:p>
        </w:tc>
        <w:tc>
          <w:tcPr>
            <w:tcW w:w="1623" w:type="dxa"/>
          </w:tcPr>
          <w:p w14:paraId="4BC46F2C" w14:textId="79B02C48" w:rsidR="00CD263C" w:rsidRPr="005561DE" w:rsidRDefault="00451A13" w:rsidP="00777A2C">
            <w:pPr>
              <w:pStyle w:val="Tabletext"/>
              <w:jc w:val="left"/>
              <w:rPr>
                <w:rFonts w:eastAsia="Batang"/>
                <w:lang w:eastAsia="ko-KR"/>
              </w:rPr>
            </w:pPr>
            <w:r w:rsidRPr="005561DE">
              <w:t xml:space="preserve">AMRT/AMRF </w:t>
            </w:r>
            <w:r w:rsidR="00CD263C" w:rsidRPr="005561DE">
              <w:t>programmé par paquets</w:t>
            </w:r>
          </w:p>
        </w:tc>
        <w:tc>
          <w:tcPr>
            <w:tcW w:w="1480" w:type="dxa"/>
          </w:tcPr>
          <w:p w14:paraId="49E9B8E9" w14:textId="0A925955" w:rsidR="00CD263C" w:rsidRPr="005561DE" w:rsidRDefault="00451A13" w:rsidP="00777A2C">
            <w:pPr>
              <w:pStyle w:val="Tabletext"/>
              <w:jc w:val="left"/>
              <w:rPr>
                <w:rFonts w:eastAsia="Batang"/>
                <w:lang w:eastAsia="ko-KR"/>
              </w:rPr>
            </w:pPr>
            <w:r w:rsidRPr="005561DE">
              <w:t xml:space="preserve">AMRC </w:t>
            </w:r>
            <w:r w:rsidR="00CD263C" w:rsidRPr="005561DE">
              <w:t>à commutation de circuits</w:t>
            </w:r>
          </w:p>
        </w:tc>
        <w:tc>
          <w:tcPr>
            <w:tcW w:w="1637" w:type="dxa"/>
          </w:tcPr>
          <w:p w14:paraId="266798E4" w14:textId="29C43B62" w:rsidR="00CD263C" w:rsidRPr="005561DE" w:rsidRDefault="00451A13" w:rsidP="00777A2C">
            <w:pPr>
              <w:pStyle w:val="Tabletext"/>
              <w:jc w:val="left"/>
              <w:rPr>
                <w:rFonts w:eastAsia="Batang"/>
                <w:lang w:eastAsia="ko-KR"/>
              </w:rPr>
            </w:pPr>
            <w:r w:rsidRPr="005561DE">
              <w:t xml:space="preserve">AMRC </w:t>
            </w:r>
            <w:r w:rsidR="00CD263C" w:rsidRPr="005561DE">
              <w:t>programmé par paquets</w:t>
            </w:r>
          </w:p>
        </w:tc>
        <w:tc>
          <w:tcPr>
            <w:tcW w:w="1564" w:type="dxa"/>
          </w:tcPr>
          <w:p w14:paraId="6F6118EC" w14:textId="6D23A476" w:rsidR="00CD263C" w:rsidRPr="005561DE" w:rsidRDefault="00451A13" w:rsidP="00777A2C">
            <w:pPr>
              <w:pStyle w:val="Tabletext"/>
              <w:jc w:val="left"/>
              <w:rPr>
                <w:rFonts w:eastAsia="Batang"/>
                <w:lang w:eastAsia="ko-KR"/>
              </w:rPr>
            </w:pPr>
            <w:r w:rsidRPr="005561DE">
              <w:t xml:space="preserve">AMROF </w:t>
            </w:r>
            <w:r w:rsidR="00CD263C" w:rsidRPr="005561DE">
              <w:t xml:space="preserve">programmé par paquets </w:t>
            </w:r>
          </w:p>
        </w:tc>
        <w:tc>
          <w:tcPr>
            <w:tcW w:w="1564" w:type="dxa"/>
          </w:tcPr>
          <w:p w14:paraId="7B061B7A" w14:textId="227B43FB" w:rsidR="00CD263C" w:rsidRPr="005561DE" w:rsidRDefault="00451A13" w:rsidP="00777A2C">
            <w:pPr>
              <w:pStyle w:val="Tabletext"/>
              <w:jc w:val="left"/>
              <w:rPr>
                <w:rFonts w:eastAsia="Batang"/>
                <w:lang w:eastAsia="ko-KR"/>
              </w:rPr>
            </w:pPr>
            <w:r w:rsidRPr="005561DE">
              <w:t>AMROF programmé par paquets</w:t>
            </w:r>
          </w:p>
        </w:tc>
        <w:tc>
          <w:tcPr>
            <w:tcW w:w="1564" w:type="dxa"/>
          </w:tcPr>
          <w:p w14:paraId="3459205D" w14:textId="35DAE25F" w:rsidR="00CD263C" w:rsidRPr="005561DE" w:rsidRDefault="00451A13" w:rsidP="00777A2C">
            <w:pPr>
              <w:pStyle w:val="Tabletext"/>
              <w:jc w:val="left"/>
              <w:rPr>
                <w:rFonts w:eastAsia="Batang"/>
                <w:lang w:eastAsia="ko-KR"/>
              </w:rPr>
            </w:pPr>
            <w:r w:rsidRPr="005561DE">
              <w:t>AMROF programmé par paquets</w:t>
            </w:r>
          </w:p>
        </w:tc>
      </w:tr>
    </w:tbl>
    <w:p w14:paraId="64679BD3" w14:textId="51628C47" w:rsidR="00CD263C" w:rsidRPr="005561DE" w:rsidRDefault="00CD263C" w:rsidP="00777A2C">
      <w:pPr>
        <w:tabs>
          <w:tab w:val="clear" w:pos="794"/>
          <w:tab w:val="clear" w:pos="1191"/>
          <w:tab w:val="clear" w:pos="1588"/>
          <w:tab w:val="clear" w:pos="1985"/>
        </w:tabs>
        <w:overflowPunct/>
        <w:autoSpaceDE/>
        <w:autoSpaceDN/>
        <w:adjustRightInd/>
        <w:spacing w:before="0"/>
        <w:jc w:val="left"/>
        <w:textAlignment w:val="auto"/>
      </w:pPr>
    </w:p>
    <w:p w14:paraId="701548E1" w14:textId="77777777" w:rsidR="00CD263C" w:rsidRPr="005561DE" w:rsidRDefault="00CD263C" w:rsidP="00777A2C">
      <w:pPr>
        <w:pStyle w:val="TableNo"/>
      </w:pPr>
      <w:r w:rsidRPr="005561DE">
        <w:t>TABLEAU A1.7 (</w:t>
      </w:r>
      <w:r w:rsidRPr="005561DE">
        <w:rPr>
          <w:i/>
          <w:iCs/>
        </w:rPr>
        <w:t>suite</w:t>
      </w:r>
      <w:r w:rsidRPr="005561DE">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8"/>
        <w:gridCol w:w="1524"/>
        <w:gridCol w:w="1605"/>
        <w:gridCol w:w="1607"/>
        <w:gridCol w:w="1607"/>
        <w:gridCol w:w="1607"/>
        <w:gridCol w:w="1607"/>
        <w:gridCol w:w="1607"/>
        <w:gridCol w:w="1607"/>
      </w:tblGrid>
      <w:tr w:rsidR="00394852" w:rsidRPr="005561DE" w14:paraId="4EC6BF6C" w14:textId="77777777" w:rsidTr="00CC299A">
        <w:trPr>
          <w:cantSplit/>
          <w:jc w:val="center"/>
        </w:trPr>
        <w:tc>
          <w:tcPr>
            <w:tcW w:w="1787" w:type="dxa"/>
            <w:noWrap/>
            <w:vAlign w:val="center"/>
          </w:tcPr>
          <w:p w14:paraId="7B99D583" w14:textId="72BA95ED" w:rsidR="00394852" w:rsidRPr="005561DE" w:rsidRDefault="00394852" w:rsidP="00777A2C">
            <w:pPr>
              <w:pStyle w:val="Tablehead"/>
              <w:rPr>
                <w:rFonts w:eastAsia="Batang"/>
                <w:lang w:eastAsia="ko-KR"/>
              </w:rPr>
            </w:pPr>
            <w:r w:rsidRPr="005561DE">
              <w:rPr>
                <w:rFonts w:eastAsia="Batang"/>
              </w:rPr>
              <w:t>Caractéristiques de la fonctionnalité</w:t>
            </w:r>
          </w:p>
        </w:tc>
        <w:tc>
          <w:tcPr>
            <w:tcW w:w="1612" w:type="dxa"/>
            <w:vAlign w:val="center"/>
          </w:tcPr>
          <w:p w14:paraId="57A10856" w14:textId="2B35964F" w:rsidR="00394852" w:rsidRPr="005561DE" w:rsidRDefault="00394852" w:rsidP="00777A2C">
            <w:pPr>
              <w:pStyle w:val="Tablehead"/>
              <w:rPr>
                <w:rFonts w:eastAsia="Batang"/>
                <w:lang w:eastAsia="ko-KR"/>
              </w:rPr>
            </w:pPr>
            <w:r w:rsidRPr="005561DE">
              <w:rPr>
                <w:rFonts w:eastAsia="Batang"/>
              </w:rPr>
              <w:t>Unité de mesure</w:t>
            </w:r>
          </w:p>
        </w:tc>
        <w:tc>
          <w:tcPr>
            <w:tcW w:w="1699" w:type="dxa"/>
            <w:vAlign w:val="center"/>
          </w:tcPr>
          <w:p w14:paraId="57C9ADEC" w14:textId="0318C0AC" w:rsidR="00394852" w:rsidRPr="005561DE" w:rsidRDefault="00394852" w:rsidP="00777A2C">
            <w:pPr>
              <w:pStyle w:val="Tablehead"/>
              <w:rPr>
                <w:rFonts w:eastAsia="Batang"/>
                <w:lang w:eastAsia="ko-KR"/>
              </w:rPr>
            </w:pPr>
            <w:r w:rsidRPr="005561DE">
              <w:rPr>
                <w:rFonts w:eastAsia="Batang"/>
              </w:rPr>
              <w:t>GSM/EDGE</w:t>
            </w:r>
          </w:p>
        </w:tc>
        <w:tc>
          <w:tcPr>
            <w:tcW w:w="1701" w:type="dxa"/>
            <w:vAlign w:val="center"/>
          </w:tcPr>
          <w:p w14:paraId="6F22190A" w14:textId="2261A344" w:rsidR="00394852" w:rsidRPr="005561DE" w:rsidRDefault="00394852" w:rsidP="00777A2C">
            <w:pPr>
              <w:pStyle w:val="Tablehead"/>
              <w:rPr>
                <w:rFonts w:eastAsia="Batang"/>
                <w:lang w:eastAsia="ko-KR"/>
              </w:rPr>
            </w:pPr>
            <w:r w:rsidRPr="005561DE">
              <w:rPr>
                <w:rFonts w:eastAsia="Batang"/>
              </w:rPr>
              <w:t>EC-GSM-IoT</w:t>
            </w:r>
          </w:p>
        </w:tc>
        <w:tc>
          <w:tcPr>
            <w:tcW w:w="1701" w:type="dxa"/>
            <w:vAlign w:val="center"/>
          </w:tcPr>
          <w:p w14:paraId="0A277A77" w14:textId="0EA8E6EC" w:rsidR="00394852" w:rsidRPr="005561DE" w:rsidRDefault="00394852" w:rsidP="00777A2C">
            <w:pPr>
              <w:pStyle w:val="Tablehead"/>
              <w:rPr>
                <w:rFonts w:eastAsia="Batang"/>
                <w:lang w:eastAsia="ko-KR"/>
              </w:rPr>
            </w:pPr>
            <w:r w:rsidRPr="005561DE">
              <w:rPr>
                <w:rFonts w:eastAsia="Batang"/>
              </w:rPr>
              <w:t>UMTS</w:t>
            </w:r>
          </w:p>
        </w:tc>
        <w:tc>
          <w:tcPr>
            <w:tcW w:w="1701" w:type="dxa"/>
            <w:vAlign w:val="center"/>
          </w:tcPr>
          <w:p w14:paraId="2791D503" w14:textId="6D14056F" w:rsidR="00394852" w:rsidRPr="005561DE" w:rsidRDefault="00394852" w:rsidP="00777A2C">
            <w:pPr>
              <w:pStyle w:val="Tablehead"/>
              <w:rPr>
                <w:rFonts w:eastAsia="Batang"/>
                <w:lang w:eastAsia="ko-KR"/>
              </w:rPr>
            </w:pPr>
            <w:r w:rsidRPr="005561DE">
              <w:rPr>
                <w:rFonts w:eastAsia="Batang"/>
              </w:rPr>
              <w:t>HSPA+</w:t>
            </w:r>
          </w:p>
        </w:tc>
        <w:tc>
          <w:tcPr>
            <w:tcW w:w="1701" w:type="dxa"/>
            <w:vAlign w:val="center"/>
          </w:tcPr>
          <w:p w14:paraId="20A5AD42" w14:textId="7E4C2DF0" w:rsidR="00394852" w:rsidRPr="005561DE" w:rsidRDefault="00394852" w:rsidP="00777A2C">
            <w:pPr>
              <w:pStyle w:val="Tablehead"/>
              <w:rPr>
                <w:rFonts w:eastAsia="Batang"/>
                <w:lang w:eastAsia="ko-KR"/>
              </w:rPr>
            </w:pPr>
            <w:r w:rsidRPr="005561DE">
              <w:rPr>
                <w:rFonts w:eastAsia="Batang"/>
              </w:rPr>
              <w:t>LTE Advanced Pro</w:t>
            </w:r>
          </w:p>
        </w:tc>
        <w:tc>
          <w:tcPr>
            <w:tcW w:w="1701" w:type="dxa"/>
            <w:vAlign w:val="center"/>
          </w:tcPr>
          <w:p w14:paraId="0EF4764D" w14:textId="39198F5A" w:rsidR="00394852" w:rsidRPr="005561DE" w:rsidRDefault="00394852" w:rsidP="00777A2C">
            <w:pPr>
              <w:pStyle w:val="Tablehead"/>
              <w:rPr>
                <w:rFonts w:eastAsia="Batang"/>
                <w:lang w:eastAsia="ko-KR"/>
              </w:rPr>
            </w:pPr>
            <w:r w:rsidRPr="005561DE">
              <w:rPr>
                <w:rFonts w:eastAsia="Batang"/>
              </w:rPr>
              <w:t>eMTC</w:t>
            </w:r>
          </w:p>
        </w:tc>
        <w:tc>
          <w:tcPr>
            <w:tcW w:w="1701" w:type="dxa"/>
            <w:vAlign w:val="center"/>
          </w:tcPr>
          <w:p w14:paraId="536B19B9" w14:textId="3F07165E" w:rsidR="00394852" w:rsidRPr="005561DE" w:rsidRDefault="00394852" w:rsidP="00777A2C">
            <w:pPr>
              <w:pStyle w:val="Tablehead"/>
              <w:rPr>
                <w:rFonts w:eastAsia="Batang"/>
                <w:lang w:eastAsia="ko-KR"/>
              </w:rPr>
            </w:pPr>
            <w:r w:rsidRPr="005561DE">
              <w:rPr>
                <w:rFonts w:eastAsia="Batang"/>
              </w:rPr>
              <w:t>NB-IoT</w:t>
            </w:r>
          </w:p>
        </w:tc>
      </w:tr>
      <w:tr w:rsidR="00CD263C" w:rsidRPr="005561DE" w14:paraId="5F5615AC" w14:textId="77777777" w:rsidTr="00CC299A">
        <w:trPr>
          <w:cantSplit/>
          <w:jc w:val="center"/>
        </w:trPr>
        <w:tc>
          <w:tcPr>
            <w:tcW w:w="1787" w:type="dxa"/>
            <w:noWrap/>
          </w:tcPr>
          <w:p w14:paraId="39AA7DAF" w14:textId="21E89882" w:rsidR="00CD263C" w:rsidRPr="005561DE" w:rsidRDefault="00CD263C" w:rsidP="00777A2C">
            <w:pPr>
              <w:pStyle w:val="Tabletext"/>
              <w:jc w:val="left"/>
              <w:rPr>
                <w:rFonts w:eastAsia="Batang"/>
                <w:lang w:eastAsia="ko-KR"/>
              </w:rPr>
            </w:pPr>
            <w:r w:rsidRPr="005561DE">
              <w:rPr>
                <w:rFonts w:eastAsia="Batang"/>
                <w:lang w:eastAsia="ko-KR"/>
              </w:rPr>
              <w:t>Découverte</w:t>
            </w:r>
          </w:p>
        </w:tc>
        <w:tc>
          <w:tcPr>
            <w:tcW w:w="1612" w:type="dxa"/>
          </w:tcPr>
          <w:p w14:paraId="5CA4682E" w14:textId="77777777" w:rsidR="00CD263C" w:rsidRPr="005561DE" w:rsidRDefault="00CD263C" w:rsidP="00777A2C">
            <w:pPr>
              <w:pStyle w:val="Tabletext"/>
              <w:jc w:val="left"/>
              <w:rPr>
                <w:rFonts w:eastAsia="Batang"/>
                <w:lang w:eastAsia="ko-KR"/>
              </w:rPr>
            </w:pPr>
          </w:p>
        </w:tc>
        <w:tc>
          <w:tcPr>
            <w:tcW w:w="1699" w:type="dxa"/>
          </w:tcPr>
          <w:p w14:paraId="2A3DA319" w14:textId="6A2D1E09" w:rsidR="00CD263C" w:rsidRPr="00CC299A" w:rsidRDefault="00CD263C" w:rsidP="00777A2C">
            <w:pPr>
              <w:pStyle w:val="Tabletext"/>
              <w:jc w:val="left"/>
              <w:rPr>
                <w:rFonts w:eastAsia="Batang"/>
                <w:spacing w:val="-4"/>
                <w:lang w:eastAsia="ko-KR"/>
              </w:rPr>
            </w:pPr>
            <w:r w:rsidRPr="00CC299A">
              <w:rPr>
                <w:rFonts w:eastAsia="Batang"/>
                <w:spacing w:val="-4"/>
                <w:lang w:eastAsia="ko-KR"/>
              </w:rPr>
              <w:t>Canal de synchronisation et de diffusion</w:t>
            </w:r>
          </w:p>
        </w:tc>
        <w:tc>
          <w:tcPr>
            <w:tcW w:w="1701" w:type="dxa"/>
          </w:tcPr>
          <w:p w14:paraId="19A6CFA0" w14:textId="5FE632A8" w:rsidR="00CD263C" w:rsidRPr="00CC299A" w:rsidRDefault="00CD263C" w:rsidP="00777A2C">
            <w:pPr>
              <w:pStyle w:val="Tabletext"/>
              <w:jc w:val="left"/>
              <w:rPr>
                <w:rFonts w:eastAsia="Batang"/>
                <w:spacing w:val="-4"/>
                <w:lang w:eastAsia="ko-KR"/>
              </w:rPr>
            </w:pPr>
            <w:r w:rsidRPr="00CC299A">
              <w:rPr>
                <w:rFonts w:eastAsia="Batang"/>
                <w:spacing w:val="-4"/>
                <w:lang w:eastAsia="ko-KR"/>
              </w:rPr>
              <w:t>Canal de synchronisation et de diffusion</w:t>
            </w:r>
          </w:p>
        </w:tc>
        <w:tc>
          <w:tcPr>
            <w:tcW w:w="1701" w:type="dxa"/>
          </w:tcPr>
          <w:p w14:paraId="2F77E2ED" w14:textId="1D324CBF" w:rsidR="00CD263C" w:rsidRPr="00CC299A" w:rsidRDefault="00CD263C" w:rsidP="00777A2C">
            <w:pPr>
              <w:pStyle w:val="Tabletext"/>
              <w:jc w:val="left"/>
              <w:rPr>
                <w:rFonts w:eastAsia="Batang"/>
                <w:spacing w:val="-4"/>
                <w:lang w:eastAsia="ko-KR"/>
              </w:rPr>
            </w:pPr>
            <w:r w:rsidRPr="00CC299A">
              <w:rPr>
                <w:rFonts w:eastAsia="Batang"/>
                <w:spacing w:val="-4"/>
                <w:lang w:eastAsia="ko-KR"/>
              </w:rPr>
              <w:t>Canal de synchronisation et de diffusion</w:t>
            </w:r>
          </w:p>
        </w:tc>
        <w:tc>
          <w:tcPr>
            <w:tcW w:w="1701" w:type="dxa"/>
          </w:tcPr>
          <w:p w14:paraId="2549619C" w14:textId="2DB6FC93" w:rsidR="00CD263C" w:rsidRPr="00CC299A" w:rsidRDefault="00CD263C" w:rsidP="00777A2C">
            <w:pPr>
              <w:pStyle w:val="Tabletext"/>
              <w:jc w:val="left"/>
              <w:rPr>
                <w:rFonts w:eastAsia="Batang"/>
                <w:spacing w:val="-4"/>
                <w:lang w:eastAsia="ko-KR"/>
              </w:rPr>
            </w:pPr>
            <w:r w:rsidRPr="00CC299A">
              <w:rPr>
                <w:rFonts w:eastAsia="Batang"/>
                <w:spacing w:val="-4"/>
                <w:lang w:eastAsia="ko-KR"/>
              </w:rPr>
              <w:t>Canal de synchronisation et de diffusion</w:t>
            </w:r>
          </w:p>
        </w:tc>
        <w:tc>
          <w:tcPr>
            <w:tcW w:w="1701" w:type="dxa"/>
          </w:tcPr>
          <w:p w14:paraId="0B326A67" w14:textId="60046E4A" w:rsidR="00CD263C" w:rsidRPr="00CC299A" w:rsidRDefault="00CD263C" w:rsidP="00777A2C">
            <w:pPr>
              <w:pStyle w:val="Tabletext"/>
              <w:jc w:val="left"/>
              <w:rPr>
                <w:rFonts w:eastAsia="Batang"/>
                <w:spacing w:val="-4"/>
                <w:lang w:eastAsia="ko-KR"/>
              </w:rPr>
            </w:pPr>
            <w:r w:rsidRPr="00CC299A">
              <w:rPr>
                <w:rFonts w:eastAsia="Batang"/>
                <w:spacing w:val="-4"/>
                <w:lang w:eastAsia="ko-KR"/>
              </w:rPr>
              <w:t>Canal de synchronisation et de diffusion</w:t>
            </w:r>
          </w:p>
        </w:tc>
        <w:tc>
          <w:tcPr>
            <w:tcW w:w="1701" w:type="dxa"/>
          </w:tcPr>
          <w:p w14:paraId="2828A4E5" w14:textId="2507F363" w:rsidR="00CD263C" w:rsidRPr="00CC299A" w:rsidRDefault="00CD263C" w:rsidP="00777A2C">
            <w:pPr>
              <w:pStyle w:val="Tabletext"/>
              <w:jc w:val="left"/>
              <w:rPr>
                <w:rFonts w:eastAsia="Batang"/>
                <w:spacing w:val="-4"/>
                <w:lang w:eastAsia="ko-KR"/>
              </w:rPr>
            </w:pPr>
            <w:r w:rsidRPr="00CC299A">
              <w:rPr>
                <w:rFonts w:eastAsia="Batang"/>
                <w:spacing w:val="-4"/>
                <w:lang w:eastAsia="ko-KR"/>
              </w:rPr>
              <w:t>Canal de synchronisation et de diffusion</w:t>
            </w:r>
          </w:p>
        </w:tc>
        <w:tc>
          <w:tcPr>
            <w:tcW w:w="1701" w:type="dxa"/>
          </w:tcPr>
          <w:p w14:paraId="3A4AB6DD" w14:textId="3D10E306" w:rsidR="00CD263C" w:rsidRPr="00CC299A" w:rsidRDefault="00CD263C" w:rsidP="00777A2C">
            <w:pPr>
              <w:pStyle w:val="Tabletext"/>
              <w:jc w:val="left"/>
              <w:rPr>
                <w:rFonts w:eastAsia="Batang"/>
                <w:spacing w:val="-4"/>
                <w:lang w:eastAsia="ko-KR"/>
              </w:rPr>
            </w:pPr>
            <w:r w:rsidRPr="00CC299A">
              <w:rPr>
                <w:rFonts w:eastAsia="Batang"/>
                <w:spacing w:val="-4"/>
                <w:lang w:eastAsia="ko-KR"/>
              </w:rPr>
              <w:t>Canal de synchronisation et de diffusion</w:t>
            </w:r>
          </w:p>
        </w:tc>
      </w:tr>
      <w:tr w:rsidR="00CD263C" w:rsidRPr="005561DE" w14:paraId="5A5549BD" w14:textId="77777777" w:rsidTr="00CC299A">
        <w:trPr>
          <w:cantSplit/>
          <w:jc w:val="center"/>
        </w:trPr>
        <w:tc>
          <w:tcPr>
            <w:tcW w:w="1787" w:type="dxa"/>
            <w:noWrap/>
          </w:tcPr>
          <w:p w14:paraId="33C1F025" w14:textId="732F7E4D" w:rsidR="00CD263C" w:rsidRPr="005561DE" w:rsidRDefault="00CD263C" w:rsidP="00777A2C">
            <w:pPr>
              <w:pStyle w:val="Tabletext"/>
              <w:jc w:val="left"/>
              <w:rPr>
                <w:rFonts w:eastAsia="Batang"/>
                <w:lang w:eastAsia="ko-KR"/>
              </w:rPr>
            </w:pPr>
            <w:r w:rsidRPr="005561DE">
              <w:rPr>
                <w:rFonts w:eastAsia="Batang"/>
                <w:lang w:eastAsia="ko-KR"/>
              </w:rPr>
              <w:t>Association</w:t>
            </w:r>
          </w:p>
        </w:tc>
        <w:tc>
          <w:tcPr>
            <w:tcW w:w="1612" w:type="dxa"/>
          </w:tcPr>
          <w:p w14:paraId="32267F67" w14:textId="77777777" w:rsidR="00CD263C" w:rsidRPr="005561DE" w:rsidRDefault="00CD263C" w:rsidP="00777A2C">
            <w:pPr>
              <w:pStyle w:val="Tabletext"/>
              <w:jc w:val="left"/>
              <w:rPr>
                <w:rFonts w:eastAsia="Batang"/>
                <w:lang w:eastAsia="ko-KR"/>
              </w:rPr>
            </w:pPr>
          </w:p>
        </w:tc>
        <w:tc>
          <w:tcPr>
            <w:tcW w:w="1699" w:type="dxa"/>
          </w:tcPr>
          <w:p w14:paraId="09F26298" w14:textId="42229D73" w:rsidR="00CD263C" w:rsidRPr="005561DE" w:rsidRDefault="00CD263C" w:rsidP="00777A2C">
            <w:pPr>
              <w:pStyle w:val="Tabletext"/>
              <w:jc w:val="left"/>
              <w:rPr>
                <w:rFonts w:eastAsia="Batang"/>
                <w:lang w:eastAsia="ko-KR"/>
              </w:rPr>
            </w:pPr>
            <w:r w:rsidRPr="005561DE">
              <w:rPr>
                <w:rFonts w:eastAsia="Batang"/>
                <w:lang w:eastAsia="ko-KR"/>
              </w:rPr>
              <w:t>Flux de blocs temporaires (TBF)</w:t>
            </w:r>
          </w:p>
        </w:tc>
        <w:tc>
          <w:tcPr>
            <w:tcW w:w="1701" w:type="dxa"/>
          </w:tcPr>
          <w:p w14:paraId="32BD2255" w14:textId="4C81D4C1" w:rsidR="00CD263C" w:rsidRPr="005561DE" w:rsidRDefault="00CD263C" w:rsidP="00777A2C">
            <w:pPr>
              <w:pStyle w:val="Tabletext"/>
              <w:jc w:val="left"/>
              <w:rPr>
                <w:rFonts w:eastAsia="Batang"/>
                <w:lang w:eastAsia="ko-KR"/>
              </w:rPr>
            </w:pPr>
            <w:r w:rsidRPr="005561DE">
              <w:rPr>
                <w:rFonts w:eastAsia="Batang"/>
                <w:lang w:eastAsia="ko-KR"/>
              </w:rPr>
              <w:t>Flux de blocs temporaires (TBF)</w:t>
            </w:r>
          </w:p>
        </w:tc>
        <w:tc>
          <w:tcPr>
            <w:tcW w:w="1701" w:type="dxa"/>
          </w:tcPr>
          <w:p w14:paraId="1CDAEACD" w14:textId="5AE817BF" w:rsidR="00CD263C" w:rsidRPr="005561DE" w:rsidRDefault="00CD263C" w:rsidP="00777A2C">
            <w:pPr>
              <w:pStyle w:val="Tabletext"/>
              <w:jc w:val="left"/>
              <w:rPr>
                <w:rFonts w:eastAsia="Batang"/>
                <w:lang w:eastAsia="ko-KR"/>
              </w:rPr>
            </w:pPr>
            <w:r w:rsidRPr="005561DE">
              <w:rPr>
                <w:rFonts w:eastAsia="Batang"/>
                <w:lang w:eastAsia="ko-KR"/>
              </w:rPr>
              <w:t>Par différents identificateurs RNTI</w:t>
            </w:r>
          </w:p>
        </w:tc>
        <w:tc>
          <w:tcPr>
            <w:tcW w:w="1701" w:type="dxa"/>
          </w:tcPr>
          <w:p w14:paraId="156E7EBC" w14:textId="61BEDB17" w:rsidR="00CD263C" w:rsidRPr="005561DE" w:rsidRDefault="00CD263C" w:rsidP="00777A2C">
            <w:pPr>
              <w:pStyle w:val="Tabletext"/>
              <w:jc w:val="left"/>
              <w:rPr>
                <w:rFonts w:eastAsia="Batang"/>
                <w:lang w:eastAsia="ko-KR"/>
              </w:rPr>
            </w:pPr>
            <w:r w:rsidRPr="005561DE">
              <w:rPr>
                <w:rFonts w:eastAsia="Batang"/>
                <w:lang w:eastAsia="ko-KR"/>
              </w:rPr>
              <w:t>Par l'identificateur HRNTI et ERNTI attribué aux équipements utilisateurs</w:t>
            </w:r>
          </w:p>
        </w:tc>
        <w:tc>
          <w:tcPr>
            <w:tcW w:w="1701" w:type="dxa"/>
          </w:tcPr>
          <w:p w14:paraId="4B00B7FB" w14:textId="6EE08DE6" w:rsidR="00CD263C" w:rsidRPr="005561DE" w:rsidRDefault="00CD263C" w:rsidP="00777A2C">
            <w:pPr>
              <w:pStyle w:val="Tabletext"/>
              <w:jc w:val="left"/>
              <w:rPr>
                <w:rFonts w:eastAsia="Batang"/>
                <w:lang w:eastAsia="ko-KR"/>
              </w:rPr>
            </w:pPr>
            <w:r w:rsidRPr="005561DE">
              <w:rPr>
                <w:rFonts w:eastAsia="Batang"/>
                <w:lang w:eastAsia="ko-KR"/>
              </w:rPr>
              <w:t>Par l'identificateur CRNTI</w:t>
            </w:r>
          </w:p>
        </w:tc>
        <w:tc>
          <w:tcPr>
            <w:tcW w:w="1701" w:type="dxa"/>
          </w:tcPr>
          <w:p w14:paraId="759EEF2C" w14:textId="37B0B04F" w:rsidR="00CD263C" w:rsidRPr="005561DE" w:rsidRDefault="00CD263C" w:rsidP="00777A2C">
            <w:pPr>
              <w:pStyle w:val="Tabletext"/>
              <w:jc w:val="left"/>
              <w:rPr>
                <w:rFonts w:eastAsia="Batang"/>
                <w:lang w:eastAsia="ko-KR"/>
              </w:rPr>
            </w:pPr>
            <w:r w:rsidRPr="005561DE">
              <w:rPr>
                <w:rFonts w:eastAsia="Batang"/>
                <w:lang w:eastAsia="ko-KR"/>
              </w:rPr>
              <w:t>Par l'identificateur CRNTI</w:t>
            </w:r>
          </w:p>
        </w:tc>
        <w:tc>
          <w:tcPr>
            <w:tcW w:w="1701" w:type="dxa"/>
          </w:tcPr>
          <w:p w14:paraId="6D4A66C3" w14:textId="10689501" w:rsidR="00CD263C" w:rsidRPr="005561DE" w:rsidRDefault="00CD263C" w:rsidP="00777A2C">
            <w:pPr>
              <w:pStyle w:val="Tabletext"/>
              <w:jc w:val="left"/>
              <w:rPr>
                <w:rFonts w:eastAsia="Batang"/>
                <w:lang w:eastAsia="ko-KR"/>
              </w:rPr>
            </w:pPr>
            <w:r w:rsidRPr="005561DE">
              <w:rPr>
                <w:rFonts w:eastAsia="Batang"/>
                <w:lang w:eastAsia="ko-KR"/>
              </w:rPr>
              <w:t>Par l'identificateur CRNTI</w:t>
            </w:r>
          </w:p>
        </w:tc>
      </w:tr>
      <w:tr w:rsidR="00CD263C" w:rsidRPr="005561DE" w14:paraId="251FE2F4" w14:textId="77777777" w:rsidTr="00CC299A">
        <w:trPr>
          <w:cantSplit/>
          <w:jc w:val="center"/>
        </w:trPr>
        <w:tc>
          <w:tcPr>
            <w:tcW w:w="1787" w:type="dxa"/>
            <w:noWrap/>
          </w:tcPr>
          <w:p w14:paraId="283B2E0F" w14:textId="000D5054" w:rsidR="00CD263C" w:rsidRPr="005561DE" w:rsidRDefault="00CD263C" w:rsidP="00777A2C">
            <w:pPr>
              <w:pStyle w:val="Tabletext"/>
              <w:jc w:val="left"/>
              <w:rPr>
                <w:rFonts w:eastAsia="Batang"/>
                <w:lang w:eastAsia="ko-KR"/>
              </w:rPr>
            </w:pPr>
            <w:r w:rsidRPr="005561DE">
              <w:rPr>
                <w:rFonts w:eastAsia="Batang"/>
                <w:lang w:eastAsia="ko-KR"/>
              </w:rPr>
              <w:t>Priorité du trafic</w:t>
            </w:r>
          </w:p>
        </w:tc>
        <w:tc>
          <w:tcPr>
            <w:tcW w:w="1612" w:type="dxa"/>
          </w:tcPr>
          <w:p w14:paraId="0162C4CD" w14:textId="44AA0BCF" w:rsidR="00CD263C" w:rsidRPr="005561DE" w:rsidRDefault="00CD263C" w:rsidP="00777A2C">
            <w:pPr>
              <w:pStyle w:val="Tabletext"/>
              <w:jc w:val="left"/>
              <w:rPr>
                <w:rFonts w:eastAsia="Batang"/>
                <w:lang w:eastAsia="ko-KR"/>
              </w:rPr>
            </w:pPr>
            <w:r w:rsidRPr="005561DE">
              <w:rPr>
                <w:rFonts w:eastAsia="Batang"/>
                <w:lang w:eastAsia="ko-KR"/>
              </w:rPr>
              <w:t>diffserv, resserv</w:t>
            </w:r>
          </w:p>
        </w:tc>
        <w:tc>
          <w:tcPr>
            <w:tcW w:w="1699" w:type="dxa"/>
          </w:tcPr>
          <w:p w14:paraId="4524ADA9" w14:textId="4A93CFCD" w:rsidR="00CD263C" w:rsidRPr="005561DE" w:rsidRDefault="00CD263C" w:rsidP="00777A2C">
            <w:pPr>
              <w:pStyle w:val="Tabletext"/>
              <w:jc w:val="left"/>
              <w:rPr>
                <w:rFonts w:eastAsia="Batang"/>
                <w:lang w:eastAsia="ko-KR"/>
              </w:rPr>
            </w:pPr>
            <w:r w:rsidRPr="005561DE">
              <w:rPr>
                <w:rFonts w:eastAsia="Batang"/>
                <w:lang w:eastAsia="ko-KR"/>
              </w:rPr>
              <w:t>Priorités définies par 3GPP</w:t>
            </w:r>
          </w:p>
        </w:tc>
        <w:tc>
          <w:tcPr>
            <w:tcW w:w="1701" w:type="dxa"/>
          </w:tcPr>
          <w:p w14:paraId="2B270749" w14:textId="09ED6A2A" w:rsidR="00CD263C" w:rsidRPr="005561DE" w:rsidRDefault="00CD263C" w:rsidP="00777A2C">
            <w:pPr>
              <w:pStyle w:val="Tabletext"/>
              <w:jc w:val="left"/>
              <w:rPr>
                <w:rFonts w:eastAsia="Batang"/>
                <w:lang w:eastAsia="ko-KR"/>
              </w:rPr>
            </w:pPr>
            <w:r w:rsidRPr="005561DE">
              <w:rPr>
                <w:rFonts w:eastAsia="Batang"/>
                <w:lang w:eastAsia="ko-KR"/>
              </w:rPr>
              <w:t>Priorités définies par 3GPP</w:t>
            </w:r>
          </w:p>
        </w:tc>
        <w:tc>
          <w:tcPr>
            <w:tcW w:w="1701" w:type="dxa"/>
          </w:tcPr>
          <w:p w14:paraId="134F4720" w14:textId="740E878D" w:rsidR="00CD263C" w:rsidRPr="005561DE" w:rsidRDefault="00CD263C" w:rsidP="00777A2C">
            <w:pPr>
              <w:pStyle w:val="Tabletext"/>
              <w:jc w:val="left"/>
              <w:rPr>
                <w:rFonts w:eastAsia="Batang"/>
                <w:lang w:eastAsia="ko-KR"/>
              </w:rPr>
            </w:pPr>
            <w:r w:rsidRPr="005561DE">
              <w:rPr>
                <w:rFonts w:eastAsia="Batang"/>
                <w:lang w:eastAsia="ko-KR"/>
              </w:rPr>
              <w:t>Priorités définies par 3GPP</w:t>
            </w:r>
          </w:p>
        </w:tc>
        <w:tc>
          <w:tcPr>
            <w:tcW w:w="1701" w:type="dxa"/>
          </w:tcPr>
          <w:p w14:paraId="636854AA" w14:textId="6C731233" w:rsidR="00CD263C" w:rsidRPr="005561DE" w:rsidRDefault="00CD263C" w:rsidP="00777A2C">
            <w:pPr>
              <w:pStyle w:val="Tabletext"/>
              <w:jc w:val="left"/>
              <w:rPr>
                <w:rFonts w:eastAsia="Batang"/>
                <w:lang w:eastAsia="ko-KR"/>
              </w:rPr>
            </w:pPr>
            <w:r w:rsidRPr="005561DE">
              <w:rPr>
                <w:rFonts w:eastAsia="Batang"/>
                <w:lang w:eastAsia="ko-KR"/>
              </w:rPr>
              <w:t>Priorités définies par 3GPP</w:t>
            </w:r>
          </w:p>
        </w:tc>
        <w:tc>
          <w:tcPr>
            <w:tcW w:w="1701" w:type="dxa"/>
          </w:tcPr>
          <w:p w14:paraId="3484E6E2" w14:textId="158E109D" w:rsidR="00CD263C" w:rsidRPr="005561DE" w:rsidRDefault="00CD263C" w:rsidP="00777A2C">
            <w:pPr>
              <w:pStyle w:val="Tabletext"/>
              <w:jc w:val="left"/>
              <w:rPr>
                <w:rFonts w:eastAsia="Batang"/>
                <w:lang w:eastAsia="ko-KR"/>
              </w:rPr>
            </w:pPr>
            <w:r w:rsidRPr="005561DE">
              <w:rPr>
                <w:rFonts w:eastAsia="Batang"/>
                <w:lang w:eastAsia="ko-KR"/>
              </w:rPr>
              <w:t>Priorités définies par 3GPP</w:t>
            </w:r>
          </w:p>
        </w:tc>
        <w:tc>
          <w:tcPr>
            <w:tcW w:w="1701" w:type="dxa"/>
          </w:tcPr>
          <w:p w14:paraId="699A3FDF" w14:textId="062001AC" w:rsidR="00CD263C" w:rsidRPr="005561DE" w:rsidRDefault="00CD263C" w:rsidP="00777A2C">
            <w:pPr>
              <w:pStyle w:val="Tabletext"/>
              <w:jc w:val="left"/>
              <w:rPr>
                <w:rFonts w:eastAsia="Batang"/>
                <w:lang w:eastAsia="ko-KR"/>
              </w:rPr>
            </w:pPr>
            <w:r w:rsidRPr="005561DE">
              <w:rPr>
                <w:rFonts w:eastAsia="Batang"/>
                <w:lang w:eastAsia="ko-KR"/>
              </w:rPr>
              <w:t>Priorités définies par 3GPP</w:t>
            </w:r>
          </w:p>
        </w:tc>
        <w:tc>
          <w:tcPr>
            <w:tcW w:w="1701" w:type="dxa"/>
          </w:tcPr>
          <w:p w14:paraId="5D912AB2" w14:textId="14ECE486" w:rsidR="00CD263C" w:rsidRPr="005561DE" w:rsidRDefault="00CD263C" w:rsidP="00777A2C">
            <w:pPr>
              <w:pStyle w:val="Tabletext"/>
              <w:jc w:val="left"/>
              <w:rPr>
                <w:rFonts w:eastAsia="Batang"/>
                <w:lang w:eastAsia="ko-KR"/>
              </w:rPr>
            </w:pPr>
            <w:r w:rsidRPr="005561DE">
              <w:rPr>
                <w:rFonts w:eastAsia="Batang"/>
                <w:lang w:eastAsia="ko-KR"/>
              </w:rPr>
              <w:t>Priorités définies par 3GPP</w:t>
            </w:r>
          </w:p>
        </w:tc>
      </w:tr>
      <w:tr w:rsidR="00CD263C" w:rsidRPr="005561DE" w14:paraId="3ACABC98" w14:textId="77777777" w:rsidTr="00CC299A">
        <w:trPr>
          <w:cantSplit/>
          <w:jc w:val="center"/>
        </w:trPr>
        <w:tc>
          <w:tcPr>
            <w:tcW w:w="1787" w:type="dxa"/>
            <w:noWrap/>
          </w:tcPr>
          <w:p w14:paraId="767BA809" w14:textId="0FE68BAA" w:rsidR="00CD263C" w:rsidRPr="005561DE" w:rsidRDefault="00CD263C" w:rsidP="00777A2C">
            <w:pPr>
              <w:pStyle w:val="Tabletext"/>
              <w:jc w:val="left"/>
              <w:rPr>
                <w:rFonts w:eastAsia="Batang"/>
                <w:lang w:eastAsia="ko-KR"/>
              </w:rPr>
            </w:pPr>
            <w:r w:rsidRPr="005561DE">
              <w:rPr>
                <w:rFonts w:eastAsia="Batang"/>
                <w:lang w:eastAsia="ko-KR"/>
              </w:rPr>
              <w:t>Priorité par file d'attente</w:t>
            </w:r>
          </w:p>
        </w:tc>
        <w:tc>
          <w:tcPr>
            <w:tcW w:w="1612" w:type="dxa"/>
          </w:tcPr>
          <w:p w14:paraId="00EA6380" w14:textId="77777777" w:rsidR="00CD263C" w:rsidRPr="005561DE" w:rsidRDefault="00CD263C" w:rsidP="00777A2C">
            <w:pPr>
              <w:pStyle w:val="Tabletext"/>
              <w:jc w:val="left"/>
              <w:rPr>
                <w:rFonts w:eastAsia="Batang"/>
                <w:lang w:eastAsia="ko-KR"/>
              </w:rPr>
            </w:pPr>
          </w:p>
        </w:tc>
        <w:tc>
          <w:tcPr>
            <w:tcW w:w="1699" w:type="dxa"/>
          </w:tcPr>
          <w:p w14:paraId="3AF7CD4A" w14:textId="05C38DD7" w:rsidR="00CD263C" w:rsidRPr="005561DE" w:rsidRDefault="00CD263C" w:rsidP="00777A2C">
            <w:pPr>
              <w:pStyle w:val="Tabletext"/>
              <w:jc w:val="left"/>
              <w:rPr>
                <w:rFonts w:eastAsia="Batang"/>
                <w:lang w:eastAsia="ko-KR"/>
              </w:rPr>
            </w:pPr>
            <w:r w:rsidRPr="005561DE">
              <w:rPr>
                <w:rFonts w:eastAsia="Batang"/>
                <w:lang w:eastAsia="ko-KR"/>
              </w:rPr>
              <w:t>Programmateur dans la station de base</w:t>
            </w:r>
          </w:p>
        </w:tc>
        <w:tc>
          <w:tcPr>
            <w:tcW w:w="1701" w:type="dxa"/>
          </w:tcPr>
          <w:p w14:paraId="4F8B54AB" w14:textId="7A227793" w:rsidR="00CD263C" w:rsidRPr="005561DE" w:rsidRDefault="00CD263C" w:rsidP="00777A2C">
            <w:pPr>
              <w:pStyle w:val="Tabletext"/>
              <w:jc w:val="left"/>
              <w:rPr>
                <w:rFonts w:eastAsia="Batang"/>
                <w:lang w:eastAsia="ko-KR"/>
              </w:rPr>
            </w:pPr>
            <w:r w:rsidRPr="005561DE">
              <w:rPr>
                <w:rFonts w:eastAsia="Batang"/>
                <w:lang w:eastAsia="ko-KR"/>
              </w:rPr>
              <w:t>Programmateur dans la station de base</w:t>
            </w:r>
          </w:p>
        </w:tc>
        <w:tc>
          <w:tcPr>
            <w:tcW w:w="1701" w:type="dxa"/>
          </w:tcPr>
          <w:p w14:paraId="2F3BFFAF" w14:textId="5DCDACFE" w:rsidR="00CD263C" w:rsidRPr="005561DE" w:rsidRDefault="00CD263C" w:rsidP="00777A2C">
            <w:pPr>
              <w:pStyle w:val="Tabletext"/>
              <w:jc w:val="left"/>
              <w:rPr>
                <w:rFonts w:eastAsia="Batang"/>
                <w:lang w:eastAsia="ko-KR"/>
              </w:rPr>
            </w:pPr>
            <w:r w:rsidRPr="005561DE">
              <w:rPr>
                <w:rFonts w:eastAsia="Batang"/>
                <w:lang w:eastAsia="ko-KR"/>
              </w:rPr>
              <w:t>Oui, au niveau du programmateur du Noeud B</w:t>
            </w:r>
          </w:p>
        </w:tc>
        <w:tc>
          <w:tcPr>
            <w:tcW w:w="1701" w:type="dxa"/>
          </w:tcPr>
          <w:p w14:paraId="2BCCB511" w14:textId="36727C5E" w:rsidR="00CD263C" w:rsidRPr="005561DE" w:rsidRDefault="00CD263C" w:rsidP="00777A2C">
            <w:pPr>
              <w:pStyle w:val="Tabletext"/>
              <w:jc w:val="left"/>
              <w:rPr>
                <w:rFonts w:eastAsia="Batang"/>
                <w:lang w:eastAsia="ko-KR"/>
              </w:rPr>
            </w:pPr>
            <w:r w:rsidRPr="005561DE">
              <w:rPr>
                <w:rFonts w:eastAsia="Batang"/>
                <w:lang w:eastAsia="ko-KR"/>
              </w:rPr>
              <w:t>Oui, au niveau du programmateur du Noeud B</w:t>
            </w:r>
          </w:p>
        </w:tc>
        <w:tc>
          <w:tcPr>
            <w:tcW w:w="1701" w:type="dxa"/>
          </w:tcPr>
          <w:p w14:paraId="674B1481" w14:textId="6119F1CC" w:rsidR="00CD263C" w:rsidRPr="005561DE" w:rsidRDefault="00CD263C" w:rsidP="00777A2C">
            <w:pPr>
              <w:pStyle w:val="Tabletext"/>
              <w:jc w:val="left"/>
              <w:rPr>
                <w:rFonts w:eastAsia="Batang"/>
                <w:lang w:eastAsia="ko-KR"/>
              </w:rPr>
            </w:pPr>
            <w:r w:rsidRPr="005561DE">
              <w:rPr>
                <w:rFonts w:eastAsia="Batang"/>
                <w:lang w:eastAsia="ko-KR"/>
              </w:rPr>
              <w:t>Oui, au niveau du programmateur du Noeud B</w:t>
            </w:r>
          </w:p>
        </w:tc>
        <w:tc>
          <w:tcPr>
            <w:tcW w:w="1701" w:type="dxa"/>
          </w:tcPr>
          <w:p w14:paraId="465E9612" w14:textId="3B5DFC2C" w:rsidR="00CD263C" w:rsidRPr="005561DE" w:rsidRDefault="00CD263C" w:rsidP="00777A2C">
            <w:pPr>
              <w:pStyle w:val="Tabletext"/>
              <w:jc w:val="left"/>
              <w:rPr>
                <w:rFonts w:eastAsia="Batang"/>
                <w:lang w:eastAsia="ko-KR"/>
              </w:rPr>
            </w:pPr>
            <w:r w:rsidRPr="005561DE">
              <w:rPr>
                <w:rFonts w:eastAsia="Batang"/>
                <w:lang w:eastAsia="ko-KR"/>
              </w:rPr>
              <w:t>Oui, au niveau du programmateur du Noeud B</w:t>
            </w:r>
          </w:p>
        </w:tc>
        <w:tc>
          <w:tcPr>
            <w:tcW w:w="1701" w:type="dxa"/>
          </w:tcPr>
          <w:p w14:paraId="35AFF806" w14:textId="1F9FEE64" w:rsidR="00CD263C" w:rsidRPr="005561DE" w:rsidRDefault="00CD263C" w:rsidP="00777A2C">
            <w:pPr>
              <w:pStyle w:val="Tabletext"/>
              <w:jc w:val="left"/>
              <w:rPr>
                <w:rFonts w:eastAsia="Batang"/>
                <w:lang w:eastAsia="ko-KR"/>
              </w:rPr>
            </w:pPr>
            <w:r w:rsidRPr="005561DE">
              <w:rPr>
                <w:rFonts w:eastAsia="Batang"/>
                <w:lang w:eastAsia="ko-KR"/>
              </w:rPr>
              <w:t>Oui, au niveau du programmateur du Noeud B</w:t>
            </w:r>
          </w:p>
        </w:tc>
      </w:tr>
      <w:tr w:rsidR="00CD263C" w:rsidRPr="005561DE" w14:paraId="6B848D6E" w14:textId="77777777" w:rsidTr="00CC299A">
        <w:trPr>
          <w:cantSplit/>
          <w:jc w:val="center"/>
        </w:trPr>
        <w:tc>
          <w:tcPr>
            <w:tcW w:w="1787" w:type="dxa"/>
            <w:noWrap/>
          </w:tcPr>
          <w:p w14:paraId="10E9A037" w14:textId="1DB40076" w:rsidR="00CD263C" w:rsidRPr="005561DE" w:rsidRDefault="00CD263C" w:rsidP="00777A2C">
            <w:pPr>
              <w:pStyle w:val="Tabletext"/>
              <w:jc w:val="left"/>
              <w:rPr>
                <w:rFonts w:eastAsia="Batang"/>
                <w:lang w:eastAsia="ko-KR"/>
              </w:rPr>
            </w:pPr>
            <w:r w:rsidRPr="005561DE">
              <w:rPr>
                <w:rFonts w:eastAsia="Batang"/>
                <w:lang w:eastAsia="ko-KR"/>
              </w:rPr>
              <w:t>Détection de l'emplacement (coordonnées x, y, z)</w:t>
            </w:r>
          </w:p>
        </w:tc>
        <w:tc>
          <w:tcPr>
            <w:tcW w:w="1612" w:type="dxa"/>
          </w:tcPr>
          <w:p w14:paraId="6DB42562" w14:textId="77777777" w:rsidR="00CD263C" w:rsidRPr="005561DE" w:rsidRDefault="00CD263C" w:rsidP="00777A2C">
            <w:pPr>
              <w:pStyle w:val="Tabletext"/>
              <w:jc w:val="left"/>
              <w:rPr>
                <w:rFonts w:eastAsia="Batang"/>
                <w:lang w:eastAsia="ko-KR"/>
              </w:rPr>
            </w:pPr>
          </w:p>
        </w:tc>
        <w:tc>
          <w:tcPr>
            <w:tcW w:w="1699" w:type="dxa"/>
          </w:tcPr>
          <w:p w14:paraId="330B24C7" w14:textId="1488D5B8" w:rsidR="00CD263C" w:rsidRPr="005561DE" w:rsidRDefault="00CD263C" w:rsidP="00777A2C">
            <w:pPr>
              <w:pStyle w:val="Tabletext"/>
              <w:jc w:val="left"/>
              <w:rPr>
                <w:rFonts w:eastAsia="Batang"/>
                <w:lang w:eastAsia="ko-KR"/>
              </w:rPr>
            </w:pPr>
            <w:r w:rsidRPr="005561DE">
              <w:rPr>
                <w:rFonts w:eastAsia="Batang"/>
                <w:lang w:eastAsia="ko-KR"/>
              </w:rPr>
              <w:t>Méthodes aGPS et UTDOA comme spécifiées par 3GPP</w:t>
            </w:r>
          </w:p>
        </w:tc>
        <w:tc>
          <w:tcPr>
            <w:tcW w:w="1701" w:type="dxa"/>
          </w:tcPr>
          <w:p w14:paraId="4D8EA9A7" w14:textId="2B1B855C" w:rsidR="00CD263C" w:rsidRPr="005561DE" w:rsidRDefault="00451A13" w:rsidP="00777A2C">
            <w:pPr>
              <w:pStyle w:val="Tabletext"/>
              <w:jc w:val="left"/>
              <w:rPr>
                <w:rFonts w:eastAsia="Batang"/>
                <w:lang w:eastAsia="ko-KR"/>
              </w:rPr>
            </w:pPr>
            <w:r w:rsidRPr="005561DE">
              <w:rPr>
                <w:rFonts w:eastAsia="Batang"/>
                <w:lang w:eastAsia="ko-KR"/>
              </w:rPr>
              <w:t xml:space="preserve">Méthode par avance de synchronisation comme spécifiée par </w:t>
            </w:r>
            <w:r w:rsidR="00CD263C" w:rsidRPr="005561DE">
              <w:rPr>
                <w:rFonts w:eastAsia="Batang"/>
                <w:lang w:eastAsia="ko-KR"/>
              </w:rPr>
              <w:t xml:space="preserve">3GPP </w:t>
            </w:r>
          </w:p>
        </w:tc>
        <w:tc>
          <w:tcPr>
            <w:tcW w:w="1701" w:type="dxa"/>
          </w:tcPr>
          <w:p w14:paraId="750F50D1" w14:textId="5CE161C5" w:rsidR="00CD263C" w:rsidRPr="005561DE" w:rsidRDefault="00CD263C" w:rsidP="00777A2C">
            <w:pPr>
              <w:pStyle w:val="Tabletext"/>
              <w:jc w:val="left"/>
              <w:rPr>
                <w:rFonts w:eastAsia="Batang"/>
                <w:lang w:eastAsia="ko-KR"/>
              </w:rPr>
            </w:pPr>
            <w:r w:rsidRPr="005561DE">
              <w:rPr>
                <w:rFonts w:eastAsia="Batang"/>
                <w:lang w:eastAsia="ko-KR"/>
              </w:rPr>
              <w:t>Méthodes aGPS et UTDOA comme spécifiées par 3GPP</w:t>
            </w:r>
          </w:p>
        </w:tc>
        <w:tc>
          <w:tcPr>
            <w:tcW w:w="1701" w:type="dxa"/>
          </w:tcPr>
          <w:p w14:paraId="679C6A5E" w14:textId="1EDCE264" w:rsidR="00CD263C" w:rsidRPr="005561DE" w:rsidRDefault="00CD263C" w:rsidP="00777A2C">
            <w:pPr>
              <w:pStyle w:val="Tabletext"/>
              <w:jc w:val="left"/>
              <w:rPr>
                <w:rFonts w:eastAsia="Batang"/>
                <w:lang w:eastAsia="ko-KR"/>
              </w:rPr>
            </w:pPr>
            <w:r w:rsidRPr="005561DE">
              <w:rPr>
                <w:rFonts w:eastAsia="Batang"/>
                <w:lang w:eastAsia="ko-KR"/>
              </w:rPr>
              <w:t>Méthodes aGPS et UTDOA comme spécifiées par 3GPP</w:t>
            </w:r>
          </w:p>
        </w:tc>
        <w:tc>
          <w:tcPr>
            <w:tcW w:w="1701" w:type="dxa"/>
          </w:tcPr>
          <w:p w14:paraId="76A98F82" w14:textId="09D7CA6F" w:rsidR="00CD263C" w:rsidRPr="005561DE" w:rsidRDefault="00CD263C" w:rsidP="00777A2C">
            <w:pPr>
              <w:pStyle w:val="Tabletext"/>
              <w:jc w:val="left"/>
              <w:rPr>
                <w:rFonts w:eastAsia="Batang"/>
                <w:lang w:eastAsia="ko-KR"/>
              </w:rPr>
            </w:pPr>
            <w:r w:rsidRPr="005561DE">
              <w:rPr>
                <w:rFonts w:eastAsia="Batang"/>
                <w:lang w:eastAsia="ko-KR"/>
              </w:rPr>
              <w:t>Méthodes A</w:t>
            </w:r>
            <w:r w:rsidR="00C64CEF" w:rsidRPr="005561DE">
              <w:rPr>
                <w:rFonts w:eastAsia="Batang"/>
                <w:lang w:eastAsia="ko-KR"/>
              </w:rPr>
              <w:noBreakHyphen/>
            </w:r>
            <w:r w:rsidRPr="005561DE">
              <w:rPr>
                <w:rFonts w:eastAsia="Batang"/>
                <w:lang w:eastAsia="ko-KR"/>
              </w:rPr>
              <w:t>GNSS, OTDOA, E</w:t>
            </w:r>
            <w:r w:rsidR="003271D2" w:rsidRPr="005561DE">
              <w:rPr>
                <w:rFonts w:eastAsia="Batang"/>
                <w:lang w:eastAsia="ko-KR"/>
              </w:rPr>
              <w:t>-</w:t>
            </w:r>
            <w:r w:rsidRPr="005561DE">
              <w:rPr>
                <w:rFonts w:eastAsia="Batang"/>
                <w:lang w:eastAsia="ko-KR"/>
              </w:rPr>
              <w:t>CID, UTDOA comme spécifiées par 3GPP</w:t>
            </w:r>
          </w:p>
        </w:tc>
        <w:tc>
          <w:tcPr>
            <w:tcW w:w="1701" w:type="dxa"/>
          </w:tcPr>
          <w:p w14:paraId="61F355A0" w14:textId="27941373" w:rsidR="00CD263C" w:rsidRPr="005561DE" w:rsidRDefault="00451A13" w:rsidP="00777A2C">
            <w:pPr>
              <w:pStyle w:val="Tabletext"/>
              <w:jc w:val="left"/>
              <w:rPr>
                <w:rFonts w:eastAsia="Batang"/>
                <w:lang w:eastAsia="ko-KR"/>
              </w:rPr>
            </w:pPr>
            <w:r w:rsidRPr="005561DE">
              <w:rPr>
                <w:rFonts w:eastAsia="Batang"/>
                <w:lang w:eastAsia="ko-KR"/>
              </w:rPr>
              <w:t xml:space="preserve">Méthodes </w:t>
            </w:r>
            <w:r w:rsidR="00CD263C" w:rsidRPr="005561DE">
              <w:rPr>
                <w:rFonts w:eastAsia="Batang"/>
                <w:lang w:eastAsia="ko-KR"/>
              </w:rPr>
              <w:t>A</w:t>
            </w:r>
            <w:r w:rsidR="00C64CEF" w:rsidRPr="005561DE">
              <w:rPr>
                <w:rFonts w:eastAsia="Batang"/>
                <w:lang w:eastAsia="ko-KR"/>
              </w:rPr>
              <w:noBreakHyphen/>
            </w:r>
            <w:r w:rsidR="00CD263C" w:rsidRPr="005561DE">
              <w:rPr>
                <w:rFonts w:eastAsia="Batang"/>
                <w:lang w:eastAsia="ko-KR"/>
              </w:rPr>
              <w:t>GNSS, E</w:t>
            </w:r>
            <w:r w:rsidR="00C64CEF" w:rsidRPr="005561DE">
              <w:rPr>
                <w:rFonts w:eastAsia="Batang"/>
                <w:lang w:eastAsia="ko-KR"/>
              </w:rPr>
              <w:noBreakHyphen/>
            </w:r>
            <w:r w:rsidR="00CD263C" w:rsidRPr="005561DE">
              <w:rPr>
                <w:rFonts w:eastAsia="Batang"/>
                <w:lang w:eastAsia="ko-KR"/>
              </w:rPr>
              <w:t xml:space="preserve">CID </w:t>
            </w:r>
            <w:r w:rsidRPr="005561DE">
              <w:rPr>
                <w:rFonts w:eastAsia="Batang"/>
                <w:lang w:eastAsia="ko-KR"/>
              </w:rPr>
              <w:t xml:space="preserve">comme spécifiées par </w:t>
            </w:r>
            <w:r w:rsidR="00CD263C" w:rsidRPr="005561DE">
              <w:rPr>
                <w:rFonts w:eastAsia="Batang"/>
                <w:lang w:eastAsia="ko-KR"/>
              </w:rPr>
              <w:t xml:space="preserve">3GPP </w:t>
            </w:r>
          </w:p>
        </w:tc>
        <w:tc>
          <w:tcPr>
            <w:tcW w:w="1701" w:type="dxa"/>
          </w:tcPr>
          <w:p w14:paraId="4F28CE70" w14:textId="19AD03F6" w:rsidR="00CD263C" w:rsidRPr="005561DE" w:rsidRDefault="00451A13" w:rsidP="00777A2C">
            <w:pPr>
              <w:pStyle w:val="Tabletext"/>
              <w:jc w:val="left"/>
              <w:rPr>
                <w:rFonts w:eastAsia="Batang"/>
                <w:lang w:eastAsia="ko-KR"/>
              </w:rPr>
            </w:pPr>
            <w:r w:rsidRPr="005561DE">
              <w:rPr>
                <w:rFonts w:eastAsia="Batang"/>
                <w:lang w:eastAsia="ko-KR"/>
              </w:rPr>
              <w:t xml:space="preserve">Méthode </w:t>
            </w:r>
            <w:r w:rsidR="00CD263C" w:rsidRPr="005561DE">
              <w:rPr>
                <w:rFonts w:eastAsia="Batang"/>
                <w:lang w:eastAsia="ko-KR"/>
              </w:rPr>
              <w:t xml:space="preserve">E-CID </w:t>
            </w:r>
            <w:r w:rsidRPr="005561DE">
              <w:rPr>
                <w:rFonts w:eastAsia="Batang"/>
                <w:lang w:eastAsia="ko-KR"/>
              </w:rPr>
              <w:t xml:space="preserve">comme spécifiée par </w:t>
            </w:r>
            <w:r w:rsidR="00CD263C" w:rsidRPr="005561DE">
              <w:rPr>
                <w:rFonts w:eastAsia="Batang"/>
                <w:lang w:eastAsia="ko-KR"/>
              </w:rPr>
              <w:t xml:space="preserve">3GPP </w:t>
            </w:r>
          </w:p>
        </w:tc>
      </w:tr>
    </w:tbl>
    <w:p w14:paraId="5A18C0FA" w14:textId="3C78FFF4" w:rsidR="00CD263C" w:rsidRPr="005561DE" w:rsidRDefault="00CD263C" w:rsidP="00777A2C">
      <w:pPr>
        <w:tabs>
          <w:tab w:val="clear" w:pos="794"/>
          <w:tab w:val="clear" w:pos="1191"/>
          <w:tab w:val="clear" w:pos="1588"/>
          <w:tab w:val="clear" w:pos="1985"/>
        </w:tabs>
        <w:overflowPunct/>
        <w:autoSpaceDE/>
        <w:autoSpaceDN/>
        <w:adjustRightInd/>
        <w:spacing w:before="0"/>
        <w:jc w:val="left"/>
        <w:textAlignment w:val="auto"/>
      </w:pPr>
      <w:r w:rsidRPr="005561DE">
        <w:br w:type="page"/>
      </w:r>
    </w:p>
    <w:p w14:paraId="0E6C41D2" w14:textId="77777777" w:rsidR="00CD263C" w:rsidRPr="005561DE" w:rsidRDefault="00CD263C" w:rsidP="00777A2C">
      <w:pPr>
        <w:pStyle w:val="TableNo"/>
      </w:pPr>
      <w:r w:rsidRPr="005561DE">
        <w:t>TABLEAU A1.7 (</w:t>
      </w:r>
      <w:r w:rsidRPr="005561DE">
        <w:rPr>
          <w:i/>
          <w:iCs/>
        </w:rPr>
        <w:t>suite</w:t>
      </w:r>
      <w:r w:rsidRPr="005561DE">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5"/>
        <w:gridCol w:w="1706"/>
        <w:gridCol w:w="1565"/>
        <w:gridCol w:w="1485"/>
        <w:gridCol w:w="1485"/>
        <w:gridCol w:w="1643"/>
        <w:gridCol w:w="1570"/>
        <w:gridCol w:w="1570"/>
        <w:gridCol w:w="1570"/>
      </w:tblGrid>
      <w:tr w:rsidR="00394852" w:rsidRPr="005561DE" w14:paraId="2E0B17A9" w14:textId="77777777" w:rsidTr="00CC299A">
        <w:trPr>
          <w:cantSplit/>
          <w:jc w:val="center"/>
        </w:trPr>
        <w:tc>
          <w:tcPr>
            <w:tcW w:w="1858" w:type="dxa"/>
            <w:noWrap/>
            <w:vAlign w:val="center"/>
          </w:tcPr>
          <w:p w14:paraId="6A25D726" w14:textId="6C3E2EF2" w:rsidR="00394852" w:rsidRPr="005561DE" w:rsidRDefault="00394852" w:rsidP="00777A2C">
            <w:pPr>
              <w:pStyle w:val="Tablehead"/>
              <w:rPr>
                <w:rFonts w:eastAsia="Batang"/>
                <w:lang w:eastAsia="ko-KR"/>
              </w:rPr>
            </w:pPr>
            <w:r w:rsidRPr="005561DE">
              <w:rPr>
                <w:rFonts w:eastAsia="Batang"/>
              </w:rPr>
              <w:t>Caractéristiques de la fonctionnalité</w:t>
            </w:r>
          </w:p>
        </w:tc>
        <w:tc>
          <w:tcPr>
            <w:tcW w:w="1700" w:type="dxa"/>
            <w:vAlign w:val="center"/>
          </w:tcPr>
          <w:p w14:paraId="48BBC00B" w14:textId="7DCF5C94" w:rsidR="00394852" w:rsidRPr="005561DE" w:rsidRDefault="00394852" w:rsidP="00777A2C">
            <w:pPr>
              <w:pStyle w:val="Tablehead"/>
              <w:rPr>
                <w:rFonts w:eastAsia="Batang"/>
                <w:lang w:eastAsia="ko-KR"/>
              </w:rPr>
            </w:pPr>
            <w:r w:rsidRPr="005561DE">
              <w:rPr>
                <w:rFonts w:eastAsia="Batang"/>
              </w:rPr>
              <w:t>Unité de mesure</w:t>
            </w:r>
          </w:p>
        </w:tc>
        <w:tc>
          <w:tcPr>
            <w:tcW w:w="1559" w:type="dxa"/>
            <w:vAlign w:val="center"/>
          </w:tcPr>
          <w:p w14:paraId="65C34DC5" w14:textId="34149D63" w:rsidR="00394852" w:rsidRPr="005561DE" w:rsidRDefault="00394852" w:rsidP="00777A2C">
            <w:pPr>
              <w:pStyle w:val="Tablehead"/>
              <w:rPr>
                <w:rFonts w:eastAsia="Batang"/>
                <w:lang w:eastAsia="ko-KR"/>
              </w:rPr>
            </w:pPr>
            <w:r w:rsidRPr="005561DE">
              <w:rPr>
                <w:rFonts w:eastAsia="Batang"/>
              </w:rPr>
              <w:t>GSM/EDGE</w:t>
            </w:r>
          </w:p>
        </w:tc>
        <w:tc>
          <w:tcPr>
            <w:tcW w:w="1480" w:type="dxa"/>
            <w:vAlign w:val="center"/>
          </w:tcPr>
          <w:p w14:paraId="108B6E5D" w14:textId="500D1FD8" w:rsidR="00394852" w:rsidRPr="005561DE" w:rsidRDefault="00394852" w:rsidP="00777A2C">
            <w:pPr>
              <w:pStyle w:val="Tablehead"/>
              <w:rPr>
                <w:rFonts w:eastAsia="Batang"/>
                <w:lang w:eastAsia="ko-KR"/>
              </w:rPr>
            </w:pPr>
            <w:r w:rsidRPr="005561DE">
              <w:rPr>
                <w:rFonts w:eastAsia="Batang"/>
              </w:rPr>
              <w:t>EC-GSM-IoT</w:t>
            </w:r>
          </w:p>
        </w:tc>
        <w:tc>
          <w:tcPr>
            <w:tcW w:w="1480" w:type="dxa"/>
            <w:vAlign w:val="center"/>
          </w:tcPr>
          <w:p w14:paraId="5015998F" w14:textId="5AD2C535" w:rsidR="00394852" w:rsidRPr="005561DE" w:rsidRDefault="00394852" w:rsidP="00777A2C">
            <w:pPr>
              <w:pStyle w:val="Tablehead"/>
              <w:rPr>
                <w:rFonts w:eastAsia="Batang"/>
                <w:lang w:eastAsia="ko-KR"/>
              </w:rPr>
            </w:pPr>
            <w:r w:rsidRPr="005561DE">
              <w:rPr>
                <w:rFonts w:eastAsia="Batang"/>
              </w:rPr>
              <w:t>UMTS</w:t>
            </w:r>
          </w:p>
        </w:tc>
        <w:tc>
          <w:tcPr>
            <w:tcW w:w="1637" w:type="dxa"/>
            <w:vAlign w:val="center"/>
          </w:tcPr>
          <w:p w14:paraId="67B0F07E" w14:textId="7073D672" w:rsidR="00394852" w:rsidRPr="005561DE" w:rsidRDefault="00394852" w:rsidP="00777A2C">
            <w:pPr>
              <w:pStyle w:val="Tablehead"/>
              <w:rPr>
                <w:rFonts w:eastAsia="Batang"/>
                <w:lang w:eastAsia="ko-KR"/>
              </w:rPr>
            </w:pPr>
            <w:r w:rsidRPr="005561DE">
              <w:rPr>
                <w:rFonts w:eastAsia="Batang"/>
              </w:rPr>
              <w:t>HSPA+</w:t>
            </w:r>
          </w:p>
        </w:tc>
        <w:tc>
          <w:tcPr>
            <w:tcW w:w="1564" w:type="dxa"/>
            <w:vAlign w:val="center"/>
          </w:tcPr>
          <w:p w14:paraId="0A07010C" w14:textId="62FF2A26" w:rsidR="00394852" w:rsidRPr="005561DE" w:rsidRDefault="00394852" w:rsidP="00777A2C">
            <w:pPr>
              <w:pStyle w:val="Tablehead"/>
              <w:rPr>
                <w:rFonts w:eastAsia="Batang"/>
                <w:lang w:eastAsia="ko-KR"/>
              </w:rPr>
            </w:pPr>
            <w:r w:rsidRPr="005561DE">
              <w:rPr>
                <w:rFonts w:eastAsia="Batang"/>
              </w:rPr>
              <w:t>LTE Advanced Pro</w:t>
            </w:r>
          </w:p>
        </w:tc>
        <w:tc>
          <w:tcPr>
            <w:tcW w:w="1564" w:type="dxa"/>
            <w:vAlign w:val="center"/>
          </w:tcPr>
          <w:p w14:paraId="49BFD2B8" w14:textId="2961651E" w:rsidR="00394852" w:rsidRPr="005561DE" w:rsidRDefault="00394852" w:rsidP="00777A2C">
            <w:pPr>
              <w:pStyle w:val="Tablehead"/>
              <w:rPr>
                <w:rFonts w:eastAsia="Batang"/>
                <w:lang w:eastAsia="ko-KR"/>
              </w:rPr>
            </w:pPr>
            <w:r w:rsidRPr="005561DE">
              <w:rPr>
                <w:rFonts w:eastAsia="Batang"/>
              </w:rPr>
              <w:t>eMTC</w:t>
            </w:r>
          </w:p>
        </w:tc>
        <w:tc>
          <w:tcPr>
            <w:tcW w:w="1564" w:type="dxa"/>
            <w:vAlign w:val="center"/>
          </w:tcPr>
          <w:p w14:paraId="5F03C0DF" w14:textId="3F39DB41" w:rsidR="00394852" w:rsidRPr="005561DE" w:rsidRDefault="00394852" w:rsidP="00777A2C">
            <w:pPr>
              <w:pStyle w:val="Tablehead"/>
              <w:rPr>
                <w:rFonts w:eastAsia="Batang"/>
                <w:lang w:eastAsia="ko-KR"/>
              </w:rPr>
            </w:pPr>
            <w:r w:rsidRPr="005561DE">
              <w:rPr>
                <w:rFonts w:eastAsia="Batang"/>
              </w:rPr>
              <w:t>NB-IoT</w:t>
            </w:r>
          </w:p>
        </w:tc>
      </w:tr>
      <w:tr w:rsidR="00CD263C" w:rsidRPr="005561DE" w14:paraId="5B913A88" w14:textId="77777777" w:rsidTr="00CC299A">
        <w:trPr>
          <w:cantSplit/>
          <w:jc w:val="center"/>
        </w:trPr>
        <w:tc>
          <w:tcPr>
            <w:tcW w:w="1858" w:type="dxa"/>
            <w:noWrap/>
          </w:tcPr>
          <w:p w14:paraId="7A977067" w14:textId="54B7D303" w:rsidR="00CD263C" w:rsidRPr="005561DE" w:rsidRDefault="00CD263C" w:rsidP="00777A2C">
            <w:pPr>
              <w:pStyle w:val="Tabletext"/>
              <w:jc w:val="left"/>
              <w:rPr>
                <w:rFonts w:eastAsia="Batang"/>
                <w:lang w:eastAsia="ko-KR"/>
              </w:rPr>
            </w:pPr>
            <w:r w:rsidRPr="005561DE">
              <w:rPr>
                <w:rFonts w:eastAsia="Batang"/>
                <w:lang w:eastAsia="ko-KR"/>
              </w:rPr>
              <w:t>Télémétrie (indication des distances)</w:t>
            </w:r>
          </w:p>
        </w:tc>
        <w:tc>
          <w:tcPr>
            <w:tcW w:w="1700" w:type="dxa"/>
          </w:tcPr>
          <w:p w14:paraId="1EC02099" w14:textId="57D11B1D" w:rsidR="00CD263C" w:rsidRPr="005561DE" w:rsidRDefault="00CD263C" w:rsidP="00777A2C">
            <w:pPr>
              <w:pStyle w:val="Tabletext"/>
              <w:jc w:val="left"/>
              <w:rPr>
                <w:rFonts w:eastAsia="Batang"/>
                <w:lang w:eastAsia="ko-KR"/>
              </w:rPr>
            </w:pPr>
          </w:p>
        </w:tc>
        <w:tc>
          <w:tcPr>
            <w:tcW w:w="1559" w:type="dxa"/>
          </w:tcPr>
          <w:p w14:paraId="4BAF46C0" w14:textId="21B5D5A0" w:rsidR="00CD263C" w:rsidRPr="005561DE" w:rsidRDefault="00CD263C" w:rsidP="00777A2C">
            <w:pPr>
              <w:pStyle w:val="Tabletext"/>
              <w:jc w:val="left"/>
              <w:rPr>
                <w:rFonts w:eastAsia="Batang"/>
                <w:lang w:eastAsia="ko-KR"/>
              </w:rPr>
            </w:pPr>
          </w:p>
        </w:tc>
        <w:tc>
          <w:tcPr>
            <w:tcW w:w="1480" w:type="dxa"/>
          </w:tcPr>
          <w:p w14:paraId="1E3A244B" w14:textId="4D14600E" w:rsidR="00CD263C" w:rsidRPr="005561DE" w:rsidRDefault="00CD263C" w:rsidP="00777A2C">
            <w:pPr>
              <w:pStyle w:val="Tabletext"/>
              <w:jc w:val="left"/>
              <w:rPr>
                <w:rFonts w:eastAsia="Batang"/>
                <w:lang w:eastAsia="ko-KR"/>
              </w:rPr>
            </w:pPr>
          </w:p>
        </w:tc>
        <w:tc>
          <w:tcPr>
            <w:tcW w:w="1480" w:type="dxa"/>
          </w:tcPr>
          <w:p w14:paraId="378F2458" w14:textId="16296500" w:rsidR="00CD263C" w:rsidRPr="005561DE" w:rsidRDefault="00CD263C" w:rsidP="00777A2C">
            <w:pPr>
              <w:pStyle w:val="Tabletext"/>
              <w:jc w:val="left"/>
              <w:rPr>
                <w:rFonts w:eastAsia="Batang"/>
                <w:lang w:eastAsia="ko-KR"/>
              </w:rPr>
            </w:pPr>
          </w:p>
        </w:tc>
        <w:tc>
          <w:tcPr>
            <w:tcW w:w="1637" w:type="dxa"/>
          </w:tcPr>
          <w:p w14:paraId="0972084F" w14:textId="1ACBC3F6" w:rsidR="00CD263C" w:rsidRPr="005561DE" w:rsidRDefault="00CD263C" w:rsidP="00777A2C">
            <w:pPr>
              <w:pStyle w:val="Tabletext"/>
              <w:jc w:val="left"/>
              <w:rPr>
                <w:rFonts w:eastAsia="Batang"/>
                <w:lang w:eastAsia="ko-KR"/>
              </w:rPr>
            </w:pPr>
          </w:p>
        </w:tc>
        <w:tc>
          <w:tcPr>
            <w:tcW w:w="1564" w:type="dxa"/>
          </w:tcPr>
          <w:p w14:paraId="76B564FC" w14:textId="50D1C6FD" w:rsidR="00CD263C" w:rsidRPr="005561DE" w:rsidRDefault="00CD263C" w:rsidP="00777A2C">
            <w:pPr>
              <w:pStyle w:val="Tabletext"/>
              <w:jc w:val="left"/>
              <w:rPr>
                <w:rFonts w:eastAsia="Batang"/>
                <w:lang w:eastAsia="ko-KR"/>
              </w:rPr>
            </w:pPr>
          </w:p>
        </w:tc>
        <w:tc>
          <w:tcPr>
            <w:tcW w:w="1564" w:type="dxa"/>
          </w:tcPr>
          <w:p w14:paraId="27F010C8" w14:textId="10420BF7" w:rsidR="00CD263C" w:rsidRPr="005561DE" w:rsidRDefault="00CD263C" w:rsidP="00777A2C">
            <w:pPr>
              <w:pStyle w:val="Tabletext"/>
              <w:jc w:val="left"/>
              <w:rPr>
                <w:rFonts w:eastAsia="Batang"/>
                <w:lang w:eastAsia="ko-KR"/>
              </w:rPr>
            </w:pPr>
          </w:p>
        </w:tc>
        <w:tc>
          <w:tcPr>
            <w:tcW w:w="1564" w:type="dxa"/>
          </w:tcPr>
          <w:p w14:paraId="3FC09E99" w14:textId="6FFB2186" w:rsidR="00CD263C" w:rsidRPr="005561DE" w:rsidRDefault="00CD263C" w:rsidP="00777A2C">
            <w:pPr>
              <w:pStyle w:val="Tabletext"/>
              <w:jc w:val="left"/>
              <w:rPr>
                <w:rFonts w:eastAsia="Batang"/>
                <w:lang w:eastAsia="ko-KR"/>
              </w:rPr>
            </w:pPr>
          </w:p>
        </w:tc>
      </w:tr>
      <w:tr w:rsidR="00CD263C" w:rsidRPr="005561DE" w14:paraId="283CB704" w14:textId="77777777" w:rsidTr="00CC299A">
        <w:trPr>
          <w:cantSplit/>
          <w:jc w:val="center"/>
        </w:trPr>
        <w:tc>
          <w:tcPr>
            <w:tcW w:w="1858" w:type="dxa"/>
            <w:noWrap/>
          </w:tcPr>
          <w:p w14:paraId="76000203" w14:textId="07BACBE8" w:rsidR="00CD263C" w:rsidRPr="005561DE" w:rsidRDefault="00CD263C" w:rsidP="00777A2C">
            <w:pPr>
              <w:pStyle w:val="Tabletext"/>
              <w:jc w:val="left"/>
              <w:rPr>
                <w:rFonts w:eastAsia="Batang"/>
                <w:lang w:eastAsia="ko-KR"/>
              </w:rPr>
            </w:pPr>
            <w:r w:rsidRPr="005561DE">
              <w:rPr>
                <w:rFonts w:eastAsia="Batang"/>
                <w:lang w:eastAsia="ko-KR"/>
              </w:rPr>
              <w:t>C</w:t>
            </w:r>
            <w:r w:rsidR="00451A13" w:rsidRPr="005561DE">
              <w:rPr>
                <w:rFonts w:eastAsia="Batang"/>
                <w:lang w:eastAsia="ko-KR"/>
              </w:rPr>
              <w:t>ryptage</w:t>
            </w:r>
          </w:p>
        </w:tc>
        <w:tc>
          <w:tcPr>
            <w:tcW w:w="1700" w:type="dxa"/>
          </w:tcPr>
          <w:p w14:paraId="795A2858" w14:textId="715F9271" w:rsidR="00CD263C" w:rsidRPr="005561DE" w:rsidRDefault="00CD263C" w:rsidP="00777A2C">
            <w:pPr>
              <w:pStyle w:val="Tabletext"/>
              <w:jc w:val="left"/>
              <w:rPr>
                <w:rFonts w:eastAsia="Batang"/>
                <w:lang w:eastAsia="ko-KR"/>
              </w:rPr>
            </w:pPr>
            <w:r w:rsidRPr="005561DE">
              <w:rPr>
                <w:rFonts w:eastAsia="Batang"/>
                <w:lang w:eastAsia="ko-KR"/>
              </w:rPr>
              <w:t>Algorithmes pris en charge</w:t>
            </w:r>
          </w:p>
        </w:tc>
        <w:tc>
          <w:tcPr>
            <w:tcW w:w="1559" w:type="dxa"/>
          </w:tcPr>
          <w:p w14:paraId="12CAB088" w14:textId="7A81E086" w:rsidR="00CD263C" w:rsidRPr="005561DE" w:rsidRDefault="00CD263C" w:rsidP="00777A2C">
            <w:pPr>
              <w:pStyle w:val="Tabletext"/>
              <w:jc w:val="left"/>
              <w:rPr>
                <w:rFonts w:eastAsia="Batang"/>
                <w:lang w:eastAsia="ko-KR"/>
              </w:rPr>
            </w:pPr>
            <w:r w:rsidRPr="005561DE">
              <w:rPr>
                <w:rFonts w:eastAsia="Batang"/>
                <w:lang w:eastAsia="ko-KR"/>
              </w:rPr>
              <w:t>A5/3, A5/4, GEA3</w:t>
            </w:r>
          </w:p>
        </w:tc>
        <w:tc>
          <w:tcPr>
            <w:tcW w:w="1480" w:type="dxa"/>
          </w:tcPr>
          <w:p w14:paraId="04E30EED" w14:textId="638F6F09" w:rsidR="00CD263C" w:rsidRPr="005561DE" w:rsidRDefault="00CD263C" w:rsidP="00777A2C">
            <w:pPr>
              <w:pStyle w:val="Tabletext"/>
              <w:jc w:val="left"/>
              <w:rPr>
                <w:rFonts w:eastAsia="Batang"/>
                <w:lang w:eastAsia="ko-KR"/>
              </w:rPr>
            </w:pPr>
            <w:r w:rsidRPr="005561DE">
              <w:rPr>
                <w:rFonts w:eastAsia="Batang"/>
                <w:lang w:eastAsia="ko-KR"/>
              </w:rPr>
              <w:t>KASUMI et SNOW 3G</w:t>
            </w:r>
          </w:p>
        </w:tc>
        <w:tc>
          <w:tcPr>
            <w:tcW w:w="1480" w:type="dxa"/>
          </w:tcPr>
          <w:p w14:paraId="15C05272" w14:textId="10A39DF0" w:rsidR="00CD263C" w:rsidRPr="005561DE" w:rsidRDefault="00CD263C" w:rsidP="00777A2C">
            <w:pPr>
              <w:pStyle w:val="Tabletext"/>
              <w:jc w:val="left"/>
              <w:rPr>
                <w:rFonts w:eastAsia="Batang"/>
                <w:lang w:eastAsia="ko-KR"/>
              </w:rPr>
            </w:pPr>
            <w:r w:rsidRPr="005561DE">
              <w:rPr>
                <w:rFonts w:eastAsia="Batang"/>
                <w:lang w:eastAsia="ko-KR"/>
              </w:rPr>
              <w:t>KASUMI</w:t>
            </w:r>
          </w:p>
        </w:tc>
        <w:tc>
          <w:tcPr>
            <w:tcW w:w="1637" w:type="dxa"/>
          </w:tcPr>
          <w:p w14:paraId="0E27A9AC" w14:textId="6FEEC8B7" w:rsidR="00CD263C" w:rsidRPr="005561DE" w:rsidRDefault="00CD263C" w:rsidP="00777A2C">
            <w:pPr>
              <w:pStyle w:val="Tabletext"/>
              <w:jc w:val="left"/>
              <w:rPr>
                <w:rFonts w:eastAsia="Batang"/>
                <w:lang w:eastAsia="ko-KR"/>
              </w:rPr>
            </w:pPr>
            <w:r w:rsidRPr="005561DE">
              <w:rPr>
                <w:rFonts w:eastAsia="Batang"/>
                <w:lang w:eastAsia="ko-KR"/>
              </w:rPr>
              <w:t>KASUMI et SNOW 3G</w:t>
            </w:r>
          </w:p>
        </w:tc>
        <w:tc>
          <w:tcPr>
            <w:tcW w:w="1564" w:type="dxa"/>
          </w:tcPr>
          <w:p w14:paraId="22A4DF30" w14:textId="4065E36C" w:rsidR="00CD263C" w:rsidRPr="005561DE" w:rsidRDefault="00CD263C" w:rsidP="00777A2C">
            <w:pPr>
              <w:pStyle w:val="Tabletext"/>
              <w:jc w:val="left"/>
              <w:rPr>
                <w:rFonts w:eastAsia="Batang"/>
                <w:lang w:eastAsia="ko-KR"/>
              </w:rPr>
            </w:pPr>
            <w:r w:rsidRPr="005561DE">
              <w:rPr>
                <w:rFonts w:eastAsia="Batang"/>
                <w:lang w:eastAsia="ko-KR"/>
              </w:rPr>
              <w:t>SNOW 3G</w:t>
            </w:r>
            <w:r w:rsidR="003271D2" w:rsidRPr="005561DE">
              <w:rPr>
                <w:rFonts w:eastAsia="Batang"/>
                <w:lang w:eastAsia="ko-KR"/>
              </w:rPr>
              <w:t xml:space="preserve">, </w:t>
            </w:r>
            <w:r w:rsidRPr="005561DE">
              <w:rPr>
                <w:rFonts w:eastAsia="Batang"/>
                <w:lang w:eastAsia="ko-KR"/>
              </w:rPr>
              <w:t>AES, ZUC</w:t>
            </w:r>
          </w:p>
        </w:tc>
        <w:tc>
          <w:tcPr>
            <w:tcW w:w="1564" w:type="dxa"/>
          </w:tcPr>
          <w:p w14:paraId="2A12F4A7" w14:textId="3D8B3239" w:rsidR="00CD263C" w:rsidRPr="005561DE" w:rsidRDefault="00CD263C" w:rsidP="00777A2C">
            <w:pPr>
              <w:pStyle w:val="Tabletext"/>
              <w:jc w:val="left"/>
              <w:rPr>
                <w:rFonts w:eastAsia="Batang"/>
                <w:lang w:eastAsia="ko-KR"/>
              </w:rPr>
            </w:pPr>
            <w:r w:rsidRPr="005561DE">
              <w:rPr>
                <w:rFonts w:eastAsia="Batang"/>
                <w:lang w:eastAsia="ko-KR"/>
              </w:rPr>
              <w:t>SNOW 3G</w:t>
            </w:r>
            <w:r w:rsidR="003271D2" w:rsidRPr="005561DE">
              <w:rPr>
                <w:rFonts w:eastAsia="Batang"/>
                <w:lang w:eastAsia="ko-KR"/>
              </w:rPr>
              <w:t xml:space="preserve">, </w:t>
            </w:r>
            <w:r w:rsidRPr="005561DE">
              <w:rPr>
                <w:rFonts w:eastAsia="Batang"/>
                <w:lang w:eastAsia="ko-KR"/>
              </w:rPr>
              <w:t>AES, ZUC</w:t>
            </w:r>
          </w:p>
        </w:tc>
        <w:tc>
          <w:tcPr>
            <w:tcW w:w="1564" w:type="dxa"/>
          </w:tcPr>
          <w:p w14:paraId="344077B2" w14:textId="5322FE62" w:rsidR="00CD263C" w:rsidRPr="005561DE" w:rsidRDefault="00CD263C" w:rsidP="00777A2C">
            <w:pPr>
              <w:pStyle w:val="Tabletext"/>
              <w:jc w:val="left"/>
              <w:rPr>
                <w:rFonts w:eastAsia="Batang"/>
                <w:lang w:eastAsia="ko-KR"/>
              </w:rPr>
            </w:pPr>
            <w:r w:rsidRPr="005561DE">
              <w:rPr>
                <w:rFonts w:eastAsia="Batang"/>
                <w:lang w:eastAsia="ko-KR"/>
              </w:rPr>
              <w:t>SNOW 3G</w:t>
            </w:r>
            <w:r w:rsidR="003271D2" w:rsidRPr="005561DE">
              <w:rPr>
                <w:rFonts w:eastAsia="Batang"/>
                <w:lang w:eastAsia="ko-KR"/>
              </w:rPr>
              <w:t xml:space="preserve">, </w:t>
            </w:r>
            <w:r w:rsidRPr="005561DE">
              <w:rPr>
                <w:rFonts w:eastAsia="Batang"/>
                <w:lang w:eastAsia="ko-KR"/>
              </w:rPr>
              <w:t>AES, ZUC</w:t>
            </w:r>
          </w:p>
        </w:tc>
      </w:tr>
      <w:tr w:rsidR="00CD263C" w:rsidRPr="005561DE" w14:paraId="023188FB" w14:textId="77777777" w:rsidTr="00CC299A">
        <w:trPr>
          <w:cantSplit/>
          <w:jc w:val="center"/>
        </w:trPr>
        <w:tc>
          <w:tcPr>
            <w:tcW w:w="1858" w:type="dxa"/>
            <w:noWrap/>
          </w:tcPr>
          <w:p w14:paraId="17041EA6" w14:textId="0B307B6D" w:rsidR="00CD263C" w:rsidRPr="005561DE" w:rsidRDefault="00CD263C" w:rsidP="00777A2C">
            <w:pPr>
              <w:pStyle w:val="Tabletext"/>
              <w:jc w:val="left"/>
              <w:rPr>
                <w:rFonts w:eastAsia="Batang"/>
                <w:lang w:eastAsia="ko-KR"/>
              </w:rPr>
            </w:pPr>
            <w:r w:rsidRPr="005561DE">
              <w:rPr>
                <w:rFonts w:eastAsia="Batang"/>
                <w:lang w:eastAsia="ko-KR"/>
              </w:rPr>
              <w:t>Authentification</w:t>
            </w:r>
          </w:p>
        </w:tc>
        <w:tc>
          <w:tcPr>
            <w:tcW w:w="1700" w:type="dxa"/>
          </w:tcPr>
          <w:p w14:paraId="141878BC" w14:textId="77777777" w:rsidR="00CD263C" w:rsidRPr="005561DE" w:rsidRDefault="00CD263C" w:rsidP="00777A2C">
            <w:pPr>
              <w:pStyle w:val="Tabletext"/>
              <w:jc w:val="left"/>
              <w:rPr>
                <w:rFonts w:eastAsia="Batang"/>
                <w:lang w:eastAsia="ko-KR"/>
              </w:rPr>
            </w:pPr>
          </w:p>
        </w:tc>
        <w:tc>
          <w:tcPr>
            <w:tcW w:w="1559" w:type="dxa"/>
          </w:tcPr>
          <w:p w14:paraId="09DC8124" w14:textId="48B0629C" w:rsidR="00CD263C" w:rsidRPr="005561DE" w:rsidRDefault="00CD263C" w:rsidP="00777A2C">
            <w:pPr>
              <w:pStyle w:val="Tabletext"/>
              <w:jc w:val="left"/>
              <w:rPr>
                <w:rFonts w:eastAsia="Batang"/>
                <w:lang w:eastAsia="ko-KR"/>
              </w:rPr>
            </w:pPr>
            <w:r w:rsidRPr="005561DE">
              <w:rPr>
                <w:rFonts w:eastAsia="Batang"/>
                <w:lang w:eastAsia="ko-KR"/>
              </w:rPr>
              <w:t xml:space="preserve">UE-NW (2G AKA) </w:t>
            </w:r>
            <w:r w:rsidR="00451A13" w:rsidRPr="005561DE">
              <w:rPr>
                <w:rFonts w:eastAsia="Batang"/>
                <w:lang w:eastAsia="ko-KR"/>
              </w:rPr>
              <w:t xml:space="preserve">et </w:t>
            </w:r>
            <w:r w:rsidRPr="005561DE">
              <w:rPr>
                <w:rFonts w:eastAsia="Batang"/>
                <w:lang w:eastAsia="ko-KR"/>
              </w:rPr>
              <w:t>mutu</w:t>
            </w:r>
            <w:r w:rsidR="00451A13" w:rsidRPr="005561DE">
              <w:rPr>
                <w:rFonts w:eastAsia="Batang"/>
                <w:lang w:eastAsia="ko-KR"/>
              </w:rPr>
              <w:t xml:space="preserve">elle </w:t>
            </w:r>
            <w:r w:rsidRPr="005561DE">
              <w:rPr>
                <w:rFonts w:eastAsia="Batang"/>
                <w:lang w:eastAsia="ko-KR"/>
              </w:rPr>
              <w:t>(3G AKA)</w:t>
            </w:r>
          </w:p>
        </w:tc>
        <w:tc>
          <w:tcPr>
            <w:tcW w:w="1480" w:type="dxa"/>
          </w:tcPr>
          <w:p w14:paraId="6B53086F" w14:textId="2CD249FD" w:rsidR="00CD263C" w:rsidRPr="005561DE" w:rsidRDefault="00CD263C" w:rsidP="00777A2C">
            <w:pPr>
              <w:pStyle w:val="Tabletext"/>
              <w:jc w:val="left"/>
              <w:rPr>
                <w:rFonts w:eastAsia="Batang"/>
                <w:lang w:eastAsia="ko-KR"/>
              </w:rPr>
            </w:pPr>
            <w:r w:rsidRPr="005561DE">
              <w:rPr>
                <w:rFonts w:eastAsia="Batang"/>
                <w:lang w:eastAsia="ko-KR"/>
              </w:rPr>
              <w:t>Mutuelle</w:t>
            </w:r>
          </w:p>
        </w:tc>
        <w:tc>
          <w:tcPr>
            <w:tcW w:w="1480" w:type="dxa"/>
          </w:tcPr>
          <w:p w14:paraId="6B7779AA" w14:textId="02D4F435" w:rsidR="00CD263C" w:rsidRPr="005561DE" w:rsidRDefault="00451A13" w:rsidP="00777A2C">
            <w:pPr>
              <w:pStyle w:val="Tabletext"/>
              <w:jc w:val="left"/>
              <w:rPr>
                <w:rFonts w:eastAsia="Batang"/>
                <w:lang w:eastAsia="ko-KR"/>
              </w:rPr>
            </w:pPr>
            <w:r w:rsidRPr="005561DE">
              <w:rPr>
                <w:rFonts w:eastAsia="Batang"/>
                <w:lang w:eastAsia="ko-KR"/>
              </w:rPr>
              <w:t>UE-NW (2G</w:t>
            </w:r>
            <w:r w:rsidR="00C64CEF" w:rsidRPr="005561DE">
              <w:rPr>
                <w:rFonts w:eastAsia="Batang"/>
                <w:lang w:eastAsia="ko-KR"/>
              </w:rPr>
              <w:t> </w:t>
            </w:r>
            <w:r w:rsidRPr="005561DE">
              <w:rPr>
                <w:rFonts w:eastAsia="Batang"/>
                <w:lang w:eastAsia="ko-KR"/>
              </w:rPr>
              <w:t>AKA) et mutuelle (3G AKA)</w:t>
            </w:r>
          </w:p>
        </w:tc>
        <w:tc>
          <w:tcPr>
            <w:tcW w:w="1637" w:type="dxa"/>
          </w:tcPr>
          <w:p w14:paraId="61836BF6" w14:textId="75B2EC1B" w:rsidR="00CD263C" w:rsidRPr="005561DE" w:rsidRDefault="00451A13" w:rsidP="00777A2C">
            <w:pPr>
              <w:pStyle w:val="Tabletext"/>
              <w:jc w:val="left"/>
              <w:rPr>
                <w:rFonts w:eastAsia="Batang"/>
                <w:lang w:eastAsia="ko-KR"/>
              </w:rPr>
            </w:pPr>
            <w:r w:rsidRPr="005561DE">
              <w:rPr>
                <w:rFonts w:eastAsia="Batang"/>
                <w:lang w:eastAsia="ko-KR"/>
              </w:rPr>
              <w:t>UE-NW (2G</w:t>
            </w:r>
            <w:r w:rsidR="00C64CEF" w:rsidRPr="005561DE">
              <w:rPr>
                <w:rFonts w:eastAsia="Batang"/>
                <w:lang w:eastAsia="ko-KR"/>
              </w:rPr>
              <w:t> </w:t>
            </w:r>
            <w:r w:rsidRPr="005561DE">
              <w:rPr>
                <w:rFonts w:eastAsia="Batang"/>
                <w:lang w:eastAsia="ko-KR"/>
              </w:rPr>
              <w:t>AKA) et mutuelle (3G</w:t>
            </w:r>
            <w:r w:rsidR="00C64CEF" w:rsidRPr="005561DE">
              <w:rPr>
                <w:rFonts w:eastAsia="Batang"/>
                <w:lang w:eastAsia="ko-KR"/>
              </w:rPr>
              <w:t> </w:t>
            </w:r>
            <w:r w:rsidRPr="005561DE">
              <w:rPr>
                <w:rFonts w:eastAsia="Batang"/>
                <w:lang w:eastAsia="ko-KR"/>
              </w:rPr>
              <w:t>AKA)</w:t>
            </w:r>
          </w:p>
        </w:tc>
        <w:tc>
          <w:tcPr>
            <w:tcW w:w="1564" w:type="dxa"/>
          </w:tcPr>
          <w:p w14:paraId="09D1AA4A" w14:textId="5EE4B6C0" w:rsidR="00CD263C" w:rsidRPr="005561DE" w:rsidRDefault="00CD263C" w:rsidP="00777A2C">
            <w:pPr>
              <w:pStyle w:val="Tabletext"/>
              <w:jc w:val="left"/>
              <w:rPr>
                <w:rFonts w:eastAsia="Batang"/>
                <w:lang w:eastAsia="ko-KR"/>
              </w:rPr>
            </w:pPr>
            <w:r w:rsidRPr="005561DE">
              <w:rPr>
                <w:rFonts w:eastAsia="Batang"/>
                <w:lang w:eastAsia="ko-KR"/>
              </w:rPr>
              <w:t>Mutuelle</w:t>
            </w:r>
          </w:p>
        </w:tc>
        <w:tc>
          <w:tcPr>
            <w:tcW w:w="1564" w:type="dxa"/>
          </w:tcPr>
          <w:p w14:paraId="4B7E9E44" w14:textId="0743CC6E" w:rsidR="00CD263C" w:rsidRPr="005561DE" w:rsidRDefault="00CD263C" w:rsidP="00777A2C">
            <w:pPr>
              <w:pStyle w:val="Tabletext"/>
              <w:jc w:val="left"/>
              <w:rPr>
                <w:rFonts w:eastAsia="Batang"/>
                <w:lang w:eastAsia="ko-KR"/>
              </w:rPr>
            </w:pPr>
            <w:r w:rsidRPr="005561DE">
              <w:rPr>
                <w:rFonts w:eastAsia="Batang"/>
                <w:lang w:eastAsia="ko-KR"/>
              </w:rPr>
              <w:t>Mutuelle</w:t>
            </w:r>
          </w:p>
        </w:tc>
        <w:tc>
          <w:tcPr>
            <w:tcW w:w="1564" w:type="dxa"/>
          </w:tcPr>
          <w:p w14:paraId="538A782F" w14:textId="4F0641EC" w:rsidR="00CD263C" w:rsidRPr="005561DE" w:rsidRDefault="00CD263C" w:rsidP="00777A2C">
            <w:pPr>
              <w:pStyle w:val="Tabletext"/>
              <w:jc w:val="left"/>
              <w:rPr>
                <w:rFonts w:eastAsia="Batang"/>
                <w:lang w:eastAsia="ko-KR"/>
              </w:rPr>
            </w:pPr>
            <w:r w:rsidRPr="005561DE">
              <w:rPr>
                <w:rFonts w:eastAsia="Batang"/>
                <w:lang w:eastAsia="ko-KR"/>
              </w:rPr>
              <w:t>Mutuelle</w:t>
            </w:r>
          </w:p>
        </w:tc>
      </w:tr>
      <w:tr w:rsidR="00CD263C" w:rsidRPr="005561DE" w14:paraId="6A810F8A" w14:textId="77777777" w:rsidTr="00CC299A">
        <w:trPr>
          <w:cantSplit/>
          <w:jc w:val="center"/>
        </w:trPr>
        <w:tc>
          <w:tcPr>
            <w:tcW w:w="1858" w:type="dxa"/>
            <w:noWrap/>
          </w:tcPr>
          <w:p w14:paraId="619D962F" w14:textId="0D0D0E20" w:rsidR="00CD263C" w:rsidRPr="005561DE" w:rsidRDefault="00CD263C" w:rsidP="00777A2C">
            <w:pPr>
              <w:pStyle w:val="Tabletext"/>
              <w:jc w:val="left"/>
              <w:rPr>
                <w:rFonts w:eastAsia="Batang"/>
                <w:lang w:eastAsia="ko-KR"/>
              </w:rPr>
            </w:pPr>
            <w:r w:rsidRPr="005561DE">
              <w:rPr>
                <w:rFonts w:eastAsia="Batang"/>
                <w:lang w:eastAsia="ko-KR"/>
              </w:rPr>
              <w:t>Protection contre les réexécutions</w:t>
            </w:r>
            <w:r w:rsidR="00907E1F" w:rsidRPr="005561DE">
              <w:rPr>
                <w:rFonts w:eastAsia="Batang"/>
                <w:lang w:eastAsia="ko-KR"/>
              </w:rPr>
              <w:t xml:space="preserve"> </w:t>
            </w:r>
            <w:r w:rsidR="00451A13" w:rsidRPr="005561DE">
              <w:rPr>
                <w:rFonts w:eastAsia="Batang"/>
                <w:lang w:eastAsia="ko-KR"/>
              </w:rPr>
              <w:t>dans le protocole d'échange de clés</w:t>
            </w:r>
          </w:p>
        </w:tc>
        <w:tc>
          <w:tcPr>
            <w:tcW w:w="1700" w:type="dxa"/>
          </w:tcPr>
          <w:p w14:paraId="759762FC" w14:textId="664BC41F" w:rsidR="00CD263C" w:rsidRPr="005561DE" w:rsidRDefault="00CD263C" w:rsidP="00777A2C">
            <w:pPr>
              <w:pStyle w:val="Tabletext"/>
              <w:jc w:val="left"/>
              <w:rPr>
                <w:rFonts w:eastAsia="Batang"/>
                <w:lang w:eastAsia="ko-KR"/>
              </w:rPr>
            </w:pPr>
          </w:p>
        </w:tc>
        <w:tc>
          <w:tcPr>
            <w:tcW w:w="1559" w:type="dxa"/>
          </w:tcPr>
          <w:p w14:paraId="4BBD5C8D" w14:textId="5C23C0D1" w:rsidR="00CD263C" w:rsidRPr="005561DE" w:rsidRDefault="00CD263C" w:rsidP="00777A2C">
            <w:pPr>
              <w:pStyle w:val="Tabletext"/>
              <w:jc w:val="left"/>
              <w:rPr>
                <w:rFonts w:eastAsia="Batang"/>
                <w:lang w:eastAsia="ko-KR"/>
              </w:rPr>
            </w:pPr>
            <w:r w:rsidRPr="005561DE">
              <w:rPr>
                <w:rFonts w:eastAsia="Batang"/>
                <w:lang w:eastAsia="ko-KR"/>
              </w:rPr>
              <w:t>No</w:t>
            </w:r>
            <w:r w:rsidR="00504D50" w:rsidRPr="005561DE">
              <w:rPr>
                <w:rFonts w:eastAsia="Batang"/>
                <w:lang w:eastAsia="ko-KR"/>
              </w:rPr>
              <w:t>n</w:t>
            </w:r>
            <w:r w:rsidRPr="005561DE">
              <w:rPr>
                <w:rFonts w:eastAsia="Batang"/>
                <w:lang w:eastAsia="ko-KR"/>
              </w:rPr>
              <w:t xml:space="preserve"> (2G AKA) </w:t>
            </w:r>
            <w:r w:rsidR="00504D50" w:rsidRPr="005561DE">
              <w:rPr>
                <w:rFonts w:eastAsia="Batang"/>
                <w:lang w:eastAsia="ko-KR"/>
              </w:rPr>
              <w:t xml:space="preserve">et oui </w:t>
            </w:r>
            <w:r w:rsidRPr="005561DE">
              <w:rPr>
                <w:rFonts w:eastAsia="Batang"/>
                <w:lang w:eastAsia="ko-KR"/>
              </w:rPr>
              <w:t>(3G AKA)</w:t>
            </w:r>
          </w:p>
        </w:tc>
        <w:tc>
          <w:tcPr>
            <w:tcW w:w="1480" w:type="dxa"/>
          </w:tcPr>
          <w:p w14:paraId="3A946291" w14:textId="20B53C42" w:rsidR="00CD263C" w:rsidRPr="005561DE" w:rsidRDefault="00CD263C" w:rsidP="00777A2C">
            <w:pPr>
              <w:pStyle w:val="Tabletext"/>
              <w:jc w:val="left"/>
              <w:rPr>
                <w:rFonts w:eastAsia="Batang"/>
                <w:lang w:eastAsia="ko-KR"/>
              </w:rPr>
            </w:pPr>
            <w:r w:rsidRPr="005561DE">
              <w:rPr>
                <w:rFonts w:eastAsia="Batang"/>
                <w:lang w:eastAsia="ko-KR"/>
              </w:rPr>
              <w:t>Oui</w:t>
            </w:r>
          </w:p>
        </w:tc>
        <w:tc>
          <w:tcPr>
            <w:tcW w:w="1480" w:type="dxa"/>
          </w:tcPr>
          <w:p w14:paraId="69962A3E" w14:textId="47231467" w:rsidR="00CD263C" w:rsidRPr="005561DE" w:rsidRDefault="00504D50" w:rsidP="00777A2C">
            <w:pPr>
              <w:pStyle w:val="Tabletext"/>
              <w:jc w:val="left"/>
              <w:rPr>
                <w:rFonts w:eastAsia="Batang"/>
                <w:lang w:eastAsia="ko-KR"/>
              </w:rPr>
            </w:pPr>
            <w:r w:rsidRPr="005561DE">
              <w:rPr>
                <w:rFonts w:eastAsia="Batang"/>
                <w:lang w:eastAsia="ko-KR"/>
              </w:rPr>
              <w:t>Non (2G AKA) et oui (3G AKA)</w:t>
            </w:r>
          </w:p>
        </w:tc>
        <w:tc>
          <w:tcPr>
            <w:tcW w:w="1637" w:type="dxa"/>
          </w:tcPr>
          <w:p w14:paraId="40DF76FF" w14:textId="10B4E8D3" w:rsidR="00CD263C" w:rsidRPr="005561DE" w:rsidRDefault="00504D50" w:rsidP="00777A2C">
            <w:pPr>
              <w:pStyle w:val="Tabletext"/>
              <w:jc w:val="left"/>
              <w:rPr>
                <w:rFonts w:eastAsia="Batang"/>
                <w:lang w:eastAsia="ko-KR"/>
              </w:rPr>
            </w:pPr>
            <w:r w:rsidRPr="005561DE">
              <w:rPr>
                <w:rFonts w:eastAsia="Batang"/>
                <w:lang w:eastAsia="ko-KR"/>
              </w:rPr>
              <w:t>Non (2G AKA) et oui (3G</w:t>
            </w:r>
            <w:r w:rsidR="00C64CEF" w:rsidRPr="005561DE">
              <w:rPr>
                <w:rFonts w:eastAsia="Batang"/>
                <w:lang w:eastAsia="ko-KR"/>
              </w:rPr>
              <w:t> </w:t>
            </w:r>
            <w:r w:rsidRPr="005561DE">
              <w:rPr>
                <w:rFonts w:eastAsia="Batang"/>
                <w:lang w:eastAsia="ko-KR"/>
              </w:rPr>
              <w:t>AKA)</w:t>
            </w:r>
          </w:p>
        </w:tc>
        <w:tc>
          <w:tcPr>
            <w:tcW w:w="1564" w:type="dxa"/>
          </w:tcPr>
          <w:p w14:paraId="57E4F2BF" w14:textId="2911585C" w:rsidR="00CD263C" w:rsidRPr="005561DE" w:rsidRDefault="00CD263C" w:rsidP="00777A2C">
            <w:pPr>
              <w:pStyle w:val="Tabletext"/>
              <w:jc w:val="left"/>
              <w:rPr>
                <w:rFonts w:eastAsia="Batang"/>
                <w:lang w:eastAsia="ko-KR"/>
              </w:rPr>
            </w:pPr>
            <w:r w:rsidRPr="005561DE">
              <w:rPr>
                <w:rFonts w:eastAsia="Batang"/>
                <w:lang w:eastAsia="ko-KR"/>
              </w:rPr>
              <w:t>Oui</w:t>
            </w:r>
          </w:p>
        </w:tc>
        <w:tc>
          <w:tcPr>
            <w:tcW w:w="1564" w:type="dxa"/>
          </w:tcPr>
          <w:p w14:paraId="054168A0" w14:textId="197785AF" w:rsidR="00CD263C" w:rsidRPr="005561DE" w:rsidRDefault="00CD263C" w:rsidP="00777A2C">
            <w:pPr>
              <w:pStyle w:val="Tabletext"/>
              <w:jc w:val="left"/>
              <w:rPr>
                <w:rFonts w:eastAsia="Batang"/>
                <w:lang w:eastAsia="ko-KR"/>
              </w:rPr>
            </w:pPr>
            <w:r w:rsidRPr="005561DE">
              <w:rPr>
                <w:rFonts w:eastAsia="Batang"/>
                <w:lang w:eastAsia="ko-KR"/>
              </w:rPr>
              <w:t>Oui</w:t>
            </w:r>
          </w:p>
        </w:tc>
        <w:tc>
          <w:tcPr>
            <w:tcW w:w="1564" w:type="dxa"/>
          </w:tcPr>
          <w:p w14:paraId="3957706E" w14:textId="19505043" w:rsidR="00CD263C" w:rsidRPr="005561DE" w:rsidRDefault="00CD263C" w:rsidP="00777A2C">
            <w:pPr>
              <w:pStyle w:val="Tabletext"/>
              <w:jc w:val="left"/>
              <w:rPr>
                <w:rFonts w:eastAsia="Batang"/>
                <w:lang w:eastAsia="ko-KR"/>
              </w:rPr>
            </w:pPr>
            <w:r w:rsidRPr="005561DE">
              <w:rPr>
                <w:rFonts w:eastAsia="Batang"/>
                <w:lang w:eastAsia="ko-KR"/>
              </w:rPr>
              <w:t>Oui</w:t>
            </w:r>
          </w:p>
        </w:tc>
      </w:tr>
      <w:tr w:rsidR="00CD263C" w:rsidRPr="005561DE" w14:paraId="414EF823" w14:textId="77777777" w:rsidTr="00CC299A">
        <w:trPr>
          <w:cantSplit/>
          <w:jc w:val="center"/>
        </w:trPr>
        <w:tc>
          <w:tcPr>
            <w:tcW w:w="1858" w:type="dxa"/>
            <w:noWrap/>
          </w:tcPr>
          <w:p w14:paraId="016846FD" w14:textId="6713731F" w:rsidR="00CD263C" w:rsidRPr="005561DE" w:rsidRDefault="00B71324" w:rsidP="00777A2C">
            <w:pPr>
              <w:pStyle w:val="Tabletext"/>
              <w:jc w:val="left"/>
              <w:rPr>
                <w:rFonts w:eastAsia="Batang"/>
                <w:lang w:eastAsia="ko-KR"/>
              </w:rPr>
            </w:pPr>
            <w:r w:rsidRPr="005561DE">
              <w:rPr>
                <w:rFonts w:eastAsia="Batang"/>
                <w:lang w:eastAsia="ko-KR"/>
              </w:rPr>
              <w:t>Échange</w:t>
            </w:r>
            <w:r w:rsidR="00CD263C" w:rsidRPr="005561DE">
              <w:rPr>
                <w:rFonts w:eastAsia="Batang"/>
                <w:lang w:eastAsia="ko-KR"/>
              </w:rPr>
              <w:t xml:space="preserve"> de clés</w:t>
            </w:r>
          </w:p>
        </w:tc>
        <w:tc>
          <w:tcPr>
            <w:tcW w:w="1700" w:type="dxa"/>
          </w:tcPr>
          <w:p w14:paraId="187804B8" w14:textId="15BCDCFC" w:rsidR="00CD263C" w:rsidRPr="005561DE" w:rsidRDefault="00CD263C" w:rsidP="00777A2C">
            <w:pPr>
              <w:pStyle w:val="Tabletext"/>
              <w:jc w:val="left"/>
              <w:rPr>
                <w:rFonts w:eastAsia="Batang"/>
                <w:lang w:eastAsia="ko-KR"/>
              </w:rPr>
            </w:pPr>
            <w:r w:rsidRPr="005561DE">
              <w:rPr>
                <w:rFonts w:eastAsia="Batang"/>
                <w:lang w:eastAsia="ko-KR"/>
              </w:rPr>
              <w:t xml:space="preserve">Protocoles </w:t>
            </w:r>
            <w:r w:rsidR="00B04195" w:rsidRPr="005561DE">
              <w:rPr>
                <w:rFonts w:eastAsia="Batang"/>
                <w:lang w:eastAsia="ko-KR"/>
              </w:rPr>
              <w:t xml:space="preserve">et algorithmes </w:t>
            </w:r>
            <w:r w:rsidRPr="005561DE">
              <w:rPr>
                <w:rFonts w:eastAsia="Batang"/>
                <w:lang w:eastAsia="ko-KR"/>
              </w:rPr>
              <w:t>pris en charge</w:t>
            </w:r>
          </w:p>
        </w:tc>
        <w:tc>
          <w:tcPr>
            <w:tcW w:w="1559" w:type="dxa"/>
          </w:tcPr>
          <w:p w14:paraId="4F59D226" w14:textId="745C63BA" w:rsidR="00CD263C" w:rsidRPr="005561DE" w:rsidRDefault="00CD263C" w:rsidP="00777A2C">
            <w:pPr>
              <w:pStyle w:val="Tabletext"/>
              <w:jc w:val="left"/>
              <w:rPr>
                <w:rFonts w:eastAsia="Batang"/>
                <w:lang w:eastAsia="ko-KR"/>
              </w:rPr>
            </w:pPr>
            <w:r w:rsidRPr="005561DE">
              <w:rPr>
                <w:rFonts w:eastAsia="Batang"/>
                <w:lang w:eastAsia="ko-KR"/>
              </w:rPr>
              <w:t>Propri</w:t>
            </w:r>
            <w:r w:rsidR="00B04195" w:rsidRPr="005561DE">
              <w:rPr>
                <w:rFonts w:eastAsia="Batang"/>
                <w:lang w:eastAsia="ko-KR"/>
              </w:rPr>
              <w:t>é</w:t>
            </w:r>
            <w:r w:rsidRPr="005561DE">
              <w:rPr>
                <w:rFonts w:eastAsia="Batang"/>
                <w:lang w:eastAsia="ko-KR"/>
              </w:rPr>
              <w:t>ta</w:t>
            </w:r>
            <w:r w:rsidR="00B04195" w:rsidRPr="005561DE">
              <w:rPr>
                <w:rFonts w:eastAsia="Batang"/>
                <w:lang w:eastAsia="ko-KR"/>
              </w:rPr>
              <w:t>ire</w:t>
            </w:r>
            <w:r w:rsidRPr="005561DE">
              <w:rPr>
                <w:rFonts w:eastAsia="Batang"/>
                <w:lang w:eastAsia="ko-KR"/>
              </w:rPr>
              <w:t xml:space="preserve">, 2G MILENAGE (2G AKA) </w:t>
            </w:r>
            <w:r w:rsidR="00B04195" w:rsidRPr="005561DE">
              <w:rPr>
                <w:rFonts w:eastAsia="Batang"/>
                <w:lang w:eastAsia="ko-KR"/>
              </w:rPr>
              <w:t>et propriétaire</w:t>
            </w:r>
            <w:r w:rsidRPr="005561DE">
              <w:rPr>
                <w:rFonts w:eastAsia="Batang"/>
                <w:lang w:eastAsia="ko-KR"/>
              </w:rPr>
              <w:t>, MILENAGE, TUAK (3G AKA)</w:t>
            </w:r>
          </w:p>
        </w:tc>
        <w:tc>
          <w:tcPr>
            <w:tcW w:w="1480" w:type="dxa"/>
          </w:tcPr>
          <w:p w14:paraId="43DFCFD6" w14:textId="5FBDEBB8" w:rsidR="00CD263C" w:rsidRPr="005561DE" w:rsidRDefault="00CD263C" w:rsidP="00777A2C">
            <w:pPr>
              <w:pStyle w:val="Tabletext"/>
              <w:jc w:val="left"/>
              <w:rPr>
                <w:rFonts w:eastAsia="Batang"/>
                <w:lang w:eastAsia="ko-KR"/>
              </w:rPr>
            </w:pPr>
            <w:r w:rsidRPr="005561DE">
              <w:rPr>
                <w:rFonts w:eastAsia="Batang"/>
                <w:lang w:eastAsia="ko-KR"/>
              </w:rPr>
              <w:t>Propri</w:t>
            </w:r>
            <w:r w:rsidR="00B04195" w:rsidRPr="005561DE">
              <w:rPr>
                <w:rFonts w:eastAsia="Batang"/>
                <w:lang w:eastAsia="ko-KR"/>
              </w:rPr>
              <w:t>étaire</w:t>
            </w:r>
            <w:r w:rsidRPr="005561DE">
              <w:rPr>
                <w:rFonts w:eastAsia="Batang"/>
                <w:lang w:eastAsia="ko-KR"/>
              </w:rPr>
              <w:t>, MILENAGE, TUAK</w:t>
            </w:r>
          </w:p>
        </w:tc>
        <w:tc>
          <w:tcPr>
            <w:tcW w:w="1480" w:type="dxa"/>
          </w:tcPr>
          <w:p w14:paraId="7C352698" w14:textId="738EB1FA" w:rsidR="00CD263C" w:rsidRPr="005561DE" w:rsidRDefault="00B04195" w:rsidP="00777A2C">
            <w:pPr>
              <w:pStyle w:val="Tabletext"/>
              <w:jc w:val="left"/>
              <w:rPr>
                <w:rFonts w:eastAsia="Batang"/>
                <w:lang w:eastAsia="ko-KR"/>
              </w:rPr>
            </w:pPr>
            <w:r w:rsidRPr="005561DE">
              <w:rPr>
                <w:rFonts w:eastAsia="Batang"/>
                <w:lang w:eastAsia="ko-KR"/>
              </w:rPr>
              <w:t>Propriétaire, 2G MILENAGE (2G AKA) et propriétaire, MILENAGE, TUAK (3G AKA)</w:t>
            </w:r>
          </w:p>
        </w:tc>
        <w:tc>
          <w:tcPr>
            <w:tcW w:w="1637" w:type="dxa"/>
          </w:tcPr>
          <w:p w14:paraId="1E169DF7" w14:textId="771531E0" w:rsidR="00CD263C" w:rsidRPr="005561DE" w:rsidRDefault="00B04195" w:rsidP="00777A2C">
            <w:pPr>
              <w:pStyle w:val="Tabletext"/>
              <w:jc w:val="left"/>
              <w:rPr>
                <w:rFonts w:eastAsia="Batang"/>
                <w:lang w:eastAsia="ko-KR"/>
              </w:rPr>
            </w:pPr>
            <w:r w:rsidRPr="005561DE">
              <w:rPr>
                <w:rFonts w:eastAsia="Batang"/>
                <w:lang w:eastAsia="ko-KR"/>
              </w:rPr>
              <w:t>Propriétaire, 2G MILENAGE (2G AKA) et propriétaire, MILENAGE, TUAK (3G AKA)</w:t>
            </w:r>
          </w:p>
        </w:tc>
        <w:tc>
          <w:tcPr>
            <w:tcW w:w="1564" w:type="dxa"/>
          </w:tcPr>
          <w:p w14:paraId="64B6D33C" w14:textId="18A7E846" w:rsidR="00CD263C" w:rsidRPr="005561DE" w:rsidRDefault="00B04195" w:rsidP="00777A2C">
            <w:pPr>
              <w:pStyle w:val="Tabletext"/>
              <w:jc w:val="left"/>
              <w:rPr>
                <w:rFonts w:eastAsia="Batang"/>
                <w:lang w:eastAsia="ko-KR"/>
              </w:rPr>
            </w:pPr>
            <w:r w:rsidRPr="005561DE">
              <w:rPr>
                <w:rFonts w:eastAsia="Batang"/>
                <w:lang w:eastAsia="ko-KR"/>
              </w:rPr>
              <w:t>Propriétaire, MILENAGE, TUAK</w:t>
            </w:r>
          </w:p>
        </w:tc>
        <w:tc>
          <w:tcPr>
            <w:tcW w:w="1564" w:type="dxa"/>
          </w:tcPr>
          <w:p w14:paraId="54D2A213" w14:textId="75CFD676" w:rsidR="00CD263C" w:rsidRPr="005561DE" w:rsidRDefault="00B04195" w:rsidP="00777A2C">
            <w:pPr>
              <w:pStyle w:val="Tabletext"/>
              <w:jc w:val="left"/>
              <w:rPr>
                <w:rFonts w:eastAsia="Batang"/>
                <w:lang w:eastAsia="ko-KR"/>
              </w:rPr>
            </w:pPr>
            <w:r w:rsidRPr="005561DE">
              <w:rPr>
                <w:rFonts w:eastAsia="Batang"/>
                <w:lang w:eastAsia="ko-KR"/>
              </w:rPr>
              <w:t>Propriétaire, MILENAGE, TUAK</w:t>
            </w:r>
          </w:p>
        </w:tc>
        <w:tc>
          <w:tcPr>
            <w:tcW w:w="1564" w:type="dxa"/>
          </w:tcPr>
          <w:p w14:paraId="2FA0A7B8" w14:textId="107E80F1" w:rsidR="00CD263C" w:rsidRPr="005561DE" w:rsidRDefault="00B04195" w:rsidP="00777A2C">
            <w:pPr>
              <w:pStyle w:val="Tabletext"/>
              <w:jc w:val="left"/>
              <w:rPr>
                <w:rFonts w:eastAsia="Batang"/>
                <w:lang w:eastAsia="ko-KR"/>
              </w:rPr>
            </w:pPr>
            <w:r w:rsidRPr="005561DE">
              <w:rPr>
                <w:rFonts w:eastAsia="Batang"/>
                <w:lang w:eastAsia="ko-KR"/>
              </w:rPr>
              <w:t>Propriétaire, MILENAGE, TUAK</w:t>
            </w:r>
          </w:p>
        </w:tc>
      </w:tr>
      <w:tr w:rsidR="00CD263C" w:rsidRPr="005561DE" w14:paraId="3A9632ED" w14:textId="77777777" w:rsidTr="00CC299A">
        <w:trPr>
          <w:cantSplit/>
          <w:jc w:val="center"/>
        </w:trPr>
        <w:tc>
          <w:tcPr>
            <w:tcW w:w="1858" w:type="dxa"/>
            <w:noWrap/>
          </w:tcPr>
          <w:p w14:paraId="4D35C8F8" w14:textId="09BD8480" w:rsidR="00CD263C" w:rsidRPr="005561DE" w:rsidRDefault="00CD263C" w:rsidP="00777A2C">
            <w:pPr>
              <w:pStyle w:val="Tabletext"/>
              <w:jc w:val="left"/>
              <w:rPr>
                <w:rFonts w:eastAsia="Batang"/>
                <w:lang w:eastAsia="ko-KR"/>
              </w:rPr>
            </w:pPr>
            <w:r w:rsidRPr="005561DE">
              <w:rPr>
                <w:rFonts w:eastAsia="Batang"/>
                <w:lang w:eastAsia="ko-KR"/>
              </w:rPr>
              <w:t>Sources de brouillage</w:t>
            </w:r>
          </w:p>
        </w:tc>
        <w:tc>
          <w:tcPr>
            <w:tcW w:w="1700" w:type="dxa"/>
          </w:tcPr>
          <w:p w14:paraId="236BA365" w14:textId="77777777" w:rsidR="00CD263C" w:rsidRPr="005561DE" w:rsidRDefault="00CD263C" w:rsidP="00777A2C">
            <w:pPr>
              <w:pStyle w:val="Tabletext"/>
              <w:jc w:val="left"/>
              <w:rPr>
                <w:rFonts w:eastAsia="Batang"/>
                <w:lang w:eastAsia="ko-KR"/>
              </w:rPr>
            </w:pPr>
          </w:p>
        </w:tc>
        <w:tc>
          <w:tcPr>
            <w:tcW w:w="1559" w:type="dxa"/>
          </w:tcPr>
          <w:p w14:paraId="7368103D" w14:textId="0EA5BD5C" w:rsidR="00CD263C" w:rsidRPr="005561DE" w:rsidRDefault="00CD263C" w:rsidP="00777A2C">
            <w:pPr>
              <w:pStyle w:val="Tabletext"/>
              <w:jc w:val="left"/>
              <w:rPr>
                <w:rFonts w:eastAsia="Batang"/>
                <w:lang w:eastAsia="ko-KR"/>
              </w:rPr>
            </w:pPr>
            <w:r w:rsidRPr="005561DE">
              <w:rPr>
                <w:rFonts w:eastAsia="Batang"/>
                <w:lang w:eastAsia="ko-KR"/>
              </w:rPr>
              <w:t>Autres utilisateurs, cellules et réseaux</w:t>
            </w:r>
          </w:p>
        </w:tc>
        <w:tc>
          <w:tcPr>
            <w:tcW w:w="1480" w:type="dxa"/>
          </w:tcPr>
          <w:p w14:paraId="7A43D6FD" w14:textId="075E25D4" w:rsidR="00CD263C" w:rsidRPr="005561DE" w:rsidRDefault="00CD263C" w:rsidP="00777A2C">
            <w:pPr>
              <w:pStyle w:val="Tabletext"/>
              <w:jc w:val="left"/>
              <w:rPr>
                <w:rFonts w:eastAsia="Batang"/>
                <w:lang w:eastAsia="ko-KR"/>
              </w:rPr>
            </w:pPr>
            <w:r w:rsidRPr="005561DE">
              <w:rPr>
                <w:rFonts w:eastAsia="Batang"/>
                <w:lang w:eastAsia="ko-KR"/>
              </w:rPr>
              <w:t>Autres utilisateurs, cellules et réseaux</w:t>
            </w:r>
          </w:p>
        </w:tc>
        <w:tc>
          <w:tcPr>
            <w:tcW w:w="1480" w:type="dxa"/>
          </w:tcPr>
          <w:p w14:paraId="179B983B" w14:textId="41DDDA5B" w:rsidR="00CD263C" w:rsidRPr="005561DE" w:rsidRDefault="00CD263C" w:rsidP="00777A2C">
            <w:pPr>
              <w:pStyle w:val="Tabletext"/>
              <w:jc w:val="left"/>
              <w:rPr>
                <w:rFonts w:eastAsia="Batang"/>
                <w:lang w:eastAsia="ko-KR"/>
              </w:rPr>
            </w:pPr>
            <w:r w:rsidRPr="005561DE">
              <w:rPr>
                <w:rFonts w:eastAsia="Batang"/>
                <w:lang w:eastAsia="ko-KR"/>
              </w:rPr>
              <w:t>Autres utilisateurs, cellules et réseaux</w:t>
            </w:r>
          </w:p>
        </w:tc>
        <w:tc>
          <w:tcPr>
            <w:tcW w:w="1637" w:type="dxa"/>
          </w:tcPr>
          <w:p w14:paraId="472BCDB3" w14:textId="770EB291" w:rsidR="00CD263C" w:rsidRPr="005561DE" w:rsidRDefault="00CD263C" w:rsidP="00777A2C">
            <w:pPr>
              <w:pStyle w:val="Tabletext"/>
              <w:jc w:val="left"/>
              <w:rPr>
                <w:rFonts w:eastAsia="Batang"/>
                <w:lang w:eastAsia="ko-KR"/>
              </w:rPr>
            </w:pPr>
            <w:r w:rsidRPr="005561DE">
              <w:rPr>
                <w:rFonts w:eastAsia="Batang"/>
                <w:lang w:eastAsia="ko-KR"/>
              </w:rPr>
              <w:t>Autres utilisateurs, cellules et réseaux</w:t>
            </w:r>
          </w:p>
        </w:tc>
        <w:tc>
          <w:tcPr>
            <w:tcW w:w="1564" w:type="dxa"/>
          </w:tcPr>
          <w:p w14:paraId="767F23B1" w14:textId="09E558E5" w:rsidR="00CD263C" w:rsidRPr="005561DE" w:rsidRDefault="00CD263C" w:rsidP="00777A2C">
            <w:pPr>
              <w:pStyle w:val="Tabletext"/>
              <w:jc w:val="left"/>
              <w:rPr>
                <w:rFonts w:eastAsia="Batang"/>
                <w:lang w:eastAsia="ko-KR"/>
              </w:rPr>
            </w:pPr>
            <w:r w:rsidRPr="005561DE">
              <w:rPr>
                <w:rFonts w:eastAsia="Batang"/>
                <w:lang w:eastAsia="ko-KR"/>
              </w:rPr>
              <w:t>Autres utilisateurs, cellules et réseaux</w:t>
            </w:r>
          </w:p>
        </w:tc>
        <w:tc>
          <w:tcPr>
            <w:tcW w:w="1564" w:type="dxa"/>
          </w:tcPr>
          <w:p w14:paraId="06892B13" w14:textId="3E8FF22D" w:rsidR="00CD263C" w:rsidRPr="005561DE" w:rsidRDefault="00CD263C" w:rsidP="00777A2C">
            <w:pPr>
              <w:pStyle w:val="Tabletext"/>
              <w:jc w:val="left"/>
              <w:rPr>
                <w:rFonts w:eastAsia="Batang"/>
                <w:lang w:eastAsia="ko-KR"/>
              </w:rPr>
            </w:pPr>
            <w:r w:rsidRPr="005561DE">
              <w:rPr>
                <w:rFonts w:eastAsia="Batang"/>
                <w:lang w:eastAsia="ko-KR"/>
              </w:rPr>
              <w:t>Autres utilisateurs, cellules et réseaux</w:t>
            </w:r>
          </w:p>
        </w:tc>
        <w:tc>
          <w:tcPr>
            <w:tcW w:w="1564" w:type="dxa"/>
          </w:tcPr>
          <w:p w14:paraId="57462F6C" w14:textId="334A8FE6" w:rsidR="00CD263C" w:rsidRPr="005561DE" w:rsidRDefault="00CD263C" w:rsidP="00777A2C">
            <w:pPr>
              <w:pStyle w:val="Tabletext"/>
              <w:jc w:val="left"/>
              <w:rPr>
                <w:rFonts w:eastAsia="Batang"/>
                <w:lang w:eastAsia="ko-KR"/>
              </w:rPr>
            </w:pPr>
            <w:r w:rsidRPr="005561DE">
              <w:rPr>
                <w:rFonts w:eastAsia="Batang"/>
                <w:lang w:eastAsia="ko-KR"/>
              </w:rPr>
              <w:t>Autres utilisateurs, cellules et réseaux</w:t>
            </w:r>
          </w:p>
        </w:tc>
      </w:tr>
    </w:tbl>
    <w:p w14:paraId="02BF36CB" w14:textId="0E71FF42" w:rsidR="00CD263C" w:rsidRPr="005561DE" w:rsidRDefault="00CD263C" w:rsidP="00777A2C">
      <w:pPr>
        <w:tabs>
          <w:tab w:val="clear" w:pos="794"/>
          <w:tab w:val="clear" w:pos="1191"/>
          <w:tab w:val="clear" w:pos="1588"/>
          <w:tab w:val="clear" w:pos="1985"/>
        </w:tabs>
        <w:overflowPunct/>
        <w:autoSpaceDE/>
        <w:autoSpaceDN/>
        <w:adjustRightInd/>
        <w:spacing w:before="0"/>
        <w:jc w:val="left"/>
        <w:textAlignment w:val="auto"/>
      </w:pPr>
      <w:r w:rsidRPr="005561DE">
        <w:br w:type="page"/>
      </w:r>
    </w:p>
    <w:p w14:paraId="05E3E212" w14:textId="77777777" w:rsidR="00CD263C" w:rsidRPr="005561DE" w:rsidRDefault="00CD263C" w:rsidP="00777A2C">
      <w:pPr>
        <w:pStyle w:val="TableNo"/>
      </w:pPr>
      <w:r w:rsidRPr="005561DE">
        <w:t>TABLEAU A1.7 (</w:t>
      </w:r>
      <w:r w:rsidRPr="005561DE">
        <w:rPr>
          <w:i/>
          <w:iCs/>
        </w:rPr>
        <w:t>suite</w:t>
      </w:r>
      <w:r w:rsidRPr="005561DE">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6"/>
        <w:gridCol w:w="1640"/>
        <w:gridCol w:w="1505"/>
        <w:gridCol w:w="1429"/>
        <w:gridCol w:w="1429"/>
        <w:gridCol w:w="1580"/>
        <w:gridCol w:w="1510"/>
        <w:gridCol w:w="1510"/>
        <w:gridCol w:w="1510"/>
      </w:tblGrid>
      <w:tr w:rsidR="00394852" w:rsidRPr="00CC299A" w14:paraId="6B1C3079" w14:textId="77777777" w:rsidTr="00CC299A">
        <w:trPr>
          <w:cantSplit/>
          <w:jc w:val="center"/>
        </w:trPr>
        <w:tc>
          <w:tcPr>
            <w:tcW w:w="2434" w:type="dxa"/>
            <w:noWrap/>
            <w:vAlign w:val="center"/>
          </w:tcPr>
          <w:p w14:paraId="12647CDF" w14:textId="08D3A57A" w:rsidR="00394852" w:rsidRPr="00CC299A" w:rsidRDefault="00394852" w:rsidP="00777A2C">
            <w:pPr>
              <w:pStyle w:val="Tablehead"/>
              <w:rPr>
                <w:rFonts w:eastAsia="Batang"/>
                <w:spacing w:val="-4"/>
                <w:lang w:eastAsia="ko-KR"/>
              </w:rPr>
            </w:pPr>
            <w:r w:rsidRPr="00CC299A">
              <w:rPr>
                <w:rFonts w:eastAsia="Batang"/>
                <w:spacing w:val="-4"/>
              </w:rPr>
              <w:t>Caractéristiques de la fonctionnalité</w:t>
            </w:r>
          </w:p>
        </w:tc>
        <w:tc>
          <w:tcPr>
            <w:tcW w:w="1700" w:type="dxa"/>
            <w:vAlign w:val="center"/>
          </w:tcPr>
          <w:p w14:paraId="3417308F" w14:textId="59A91466" w:rsidR="00394852" w:rsidRPr="00CC299A" w:rsidRDefault="00394852" w:rsidP="00777A2C">
            <w:pPr>
              <w:pStyle w:val="Tablehead"/>
              <w:rPr>
                <w:rFonts w:eastAsia="Batang"/>
                <w:spacing w:val="-4"/>
                <w:lang w:eastAsia="ko-KR"/>
              </w:rPr>
            </w:pPr>
            <w:r w:rsidRPr="00CC299A">
              <w:rPr>
                <w:rFonts w:eastAsia="Batang"/>
                <w:spacing w:val="-4"/>
              </w:rPr>
              <w:t>Unité de mesure</w:t>
            </w:r>
          </w:p>
        </w:tc>
        <w:tc>
          <w:tcPr>
            <w:tcW w:w="1559" w:type="dxa"/>
            <w:vAlign w:val="center"/>
          </w:tcPr>
          <w:p w14:paraId="78AEA49A" w14:textId="4A0BCD6D" w:rsidR="00394852" w:rsidRPr="00CC299A" w:rsidRDefault="00394852" w:rsidP="00777A2C">
            <w:pPr>
              <w:pStyle w:val="Tablehead"/>
              <w:rPr>
                <w:rFonts w:eastAsia="Batang"/>
                <w:spacing w:val="-4"/>
                <w:lang w:eastAsia="ko-KR"/>
              </w:rPr>
            </w:pPr>
            <w:r w:rsidRPr="00CC299A">
              <w:rPr>
                <w:rFonts w:eastAsia="Batang"/>
                <w:spacing w:val="-4"/>
              </w:rPr>
              <w:t>GSM/EDGE</w:t>
            </w:r>
          </w:p>
        </w:tc>
        <w:tc>
          <w:tcPr>
            <w:tcW w:w="1480" w:type="dxa"/>
            <w:vAlign w:val="center"/>
          </w:tcPr>
          <w:p w14:paraId="5EEDB329" w14:textId="197EFDA2" w:rsidR="00394852" w:rsidRPr="00CC299A" w:rsidRDefault="00394852" w:rsidP="00777A2C">
            <w:pPr>
              <w:pStyle w:val="Tablehead"/>
              <w:rPr>
                <w:rFonts w:eastAsia="Batang"/>
                <w:spacing w:val="-4"/>
                <w:lang w:eastAsia="ko-KR"/>
              </w:rPr>
            </w:pPr>
            <w:r w:rsidRPr="00CC299A">
              <w:rPr>
                <w:rFonts w:eastAsia="Batang"/>
                <w:spacing w:val="-4"/>
              </w:rPr>
              <w:t>EC-GSM-IoT</w:t>
            </w:r>
          </w:p>
        </w:tc>
        <w:tc>
          <w:tcPr>
            <w:tcW w:w="1480" w:type="dxa"/>
            <w:vAlign w:val="center"/>
          </w:tcPr>
          <w:p w14:paraId="5FFF189D" w14:textId="7FE4FF5F" w:rsidR="00394852" w:rsidRPr="00CC299A" w:rsidRDefault="00394852" w:rsidP="00777A2C">
            <w:pPr>
              <w:pStyle w:val="Tablehead"/>
              <w:rPr>
                <w:rFonts w:eastAsia="Batang"/>
                <w:spacing w:val="-4"/>
                <w:lang w:eastAsia="ko-KR"/>
              </w:rPr>
            </w:pPr>
            <w:r w:rsidRPr="00CC299A">
              <w:rPr>
                <w:rFonts w:eastAsia="Batang"/>
                <w:spacing w:val="-4"/>
              </w:rPr>
              <w:t>UMTS</w:t>
            </w:r>
          </w:p>
        </w:tc>
        <w:tc>
          <w:tcPr>
            <w:tcW w:w="1637" w:type="dxa"/>
            <w:vAlign w:val="center"/>
          </w:tcPr>
          <w:p w14:paraId="58602E61" w14:textId="38805E32" w:rsidR="00394852" w:rsidRPr="00CC299A" w:rsidRDefault="00394852" w:rsidP="00777A2C">
            <w:pPr>
              <w:pStyle w:val="Tablehead"/>
              <w:rPr>
                <w:rFonts w:eastAsia="Batang"/>
                <w:spacing w:val="-4"/>
                <w:lang w:eastAsia="ko-KR"/>
              </w:rPr>
            </w:pPr>
            <w:r w:rsidRPr="00CC299A">
              <w:rPr>
                <w:rFonts w:eastAsia="Batang"/>
                <w:spacing w:val="-4"/>
              </w:rPr>
              <w:t>HSPA+</w:t>
            </w:r>
          </w:p>
        </w:tc>
        <w:tc>
          <w:tcPr>
            <w:tcW w:w="1564" w:type="dxa"/>
            <w:vAlign w:val="center"/>
          </w:tcPr>
          <w:p w14:paraId="7CE015ED" w14:textId="3C06CEA5" w:rsidR="00394852" w:rsidRPr="00CC299A" w:rsidRDefault="00394852" w:rsidP="00777A2C">
            <w:pPr>
              <w:pStyle w:val="Tablehead"/>
              <w:rPr>
                <w:rFonts w:eastAsia="Batang"/>
                <w:spacing w:val="-4"/>
                <w:lang w:eastAsia="ko-KR"/>
              </w:rPr>
            </w:pPr>
            <w:r w:rsidRPr="00CC299A">
              <w:rPr>
                <w:rFonts w:eastAsia="Batang"/>
                <w:spacing w:val="-4"/>
              </w:rPr>
              <w:t>LTE Advanced Pro</w:t>
            </w:r>
          </w:p>
        </w:tc>
        <w:tc>
          <w:tcPr>
            <w:tcW w:w="1564" w:type="dxa"/>
            <w:vAlign w:val="center"/>
          </w:tcPr>
          <w:p w14:paraId="3BB62B5F" w14:textId="663EC1BF" w:rsidR="00394852" w:rsidRPr="00CC299A" w:rsidRDefault="00394852" w:rsidP="00777A2C">
            <w:pPr>
              <w:pStyle w:val="Tablehead"/>
              <w:rPr>
                <w:rFonts w:eastAsia="Batang"/>
                <w:spacing w:val="-4"/>
                <w:lang w:eastAsia="ko-KR"/>
              </w:rPr>
            </w:pPr>
            <w:r w:rsidRPr="00CC299A">
              <w:rPr>
                <w:rFonts w:eastAsia="Batang"/>
                <w:spacing w:val="-4"/>
              </w:rPr>
              <w:t>eMTC</w:t>
            </w:r>
          </w:p>
        </w:tc>
        <w:tc>
          <w:tcPr>
            <w:tcW w:w="1564" w:type="dxa"/>
            <w:vAlign w:val="center"/>
          </w:tcPr>
          <w:p w14:paraId="56AAA22B" w14:textId="3FF551AB" w:rsidR="00394852" w:rsidRPr="00CC299A" w:rsidRDefault="00394852" w:rsidP="00777A2C">
            <w:pPr>
              <w:pStyle w:val="Tablehead"/>
              <w:rPr>
                <w:rFonts w:eastAsia="Batang"/>
                <w:spacing w:val="-4"/>
                <w:lang w:eastAsia="ko-KR"/>
              </w:rPr>
            </w:pPr>
            <w:r w:rsidRPr="00CC299A">
              <w:rPr>
                <w:rFonts w:eastAsia="Batang"/>
                <w:spacing w:val="-4"/>
              </w:rPr>
              <w:t>NB-IoT</w:t>
            </w:r>
          </w:p>
        </w:tc>
      </w:tr>
      <w:tr w:rsidR="00CD263C" w:rsidRPr="00CC299A" w14:paraId="35A6ABF0" w14:textId="77777777" w:rsidTr="00CC299A">
        <w:trPr>
          <w:cantSplit/>
          <w:jc w:val="center"/>
        </w:trPr>
        <w:tc>
          <w:tcPr>
            <w:tcW w:w="2434" w:type="dxa"/>
            <w:noWrap/>
          </w:tcPr>
          <w:p w14:paraId="2A288FAA" w14:textId="77777777" w:rsidR="00CD263C" w:rsidRPr="00CC299A" w:rsidRDefault="00CD263C" w:rsidP="00777A2C">
            <w:pPr>
              <w:pStyle w:val="Tabletext"/>
              <w:ind w:left="284" w:hanging="284"/>
              <w:jc w:val="left"/>
              <w:rPr>
                <w:rFonts w:eastAsia="Batang"/>
                <w:spacing w:val="-4"/>
                <w:lang w:eastAsia="ko-KR"/>
              </w:rPr>
            </w:pPr>
            <w:r w:rsidRPr="00CC299A">
              <w:rPr>
                <w:rFonts w:eastAsia="Batang"/>
                <w:spacing w:val="-4"/>
                <w:lang w:eastAsia="ko-KR"/>
              </w:rPr>
              <w:t>•</w:t>
            </w:r>
            <w:r w:rsidRPr="00CC299A">
              <w:rPr>
                <w:rFonts w:eastAsia="Batang"/>
                <w:spacing w:val="-4"/>
                <w:lang w:eastAsia="ko-KR"/>
              </w:rPr>
              <w:tab/>
              <w:t>Brouillages dans le même canal</w:t>
            </w:r>
          </w:p>
          <w:p w14:paraId="30526FDA" w14:textId="77777777" w:rsidR="00CD263C" w:rsidRPr="00CC299A" w:rsidRDefault="00CD263C" w:rsidP="00777A2C">
            <w:pPr>
              <w:pStyle w:val="Tabletext"/>
              <w:ind w:left="284" w:hanging="284"/>
              <w:jc w:val="left"/>
              <w:rPr>
                <w:rFonts w:eastAsia="Batang"/>
                <w:spacing w:val="-4"/>
                <w:lang w:eastAsia="ko-KR"/>
              </w:rPr>
            </w:pPr>
            <w:r w:rsidRPr="00CC299A">
              <w:rPr>
                <w:rFonts w:eastAsia="Batang"/>
                <w:spacing w:val="-4"/>
                <w:lang w:eastAsia="ko-KR"/>
              </w:rPr>
              <w:t>•</w:t>
            </w:r>
            <w:r w:rsidRPr="00CC299A">
              <w:rPr>
                <w:rFonts w:eastAsia="Batang"/>
                <w:spacing w:val="-4"/>
                <w:lang w:eastAsia="ko-KR"/>
              </w:rPr>
              <w:tab/>
              <w:t>Brouillages dans le canal adjacent</w:t>
            </w:r>
          </w:p>
          <w:p w14:paraId="2D46B2DE" w14:textId="77777777" w:rsidR="00CD263C" w:rsidRPr="00CC299A" w:rsidRDefault="00CD263C" w:rsidP="00777A2C">
            <w:pPr>
              <w:pStyle w:val="Tabletext"/>
              <w:ind w:left="284" w:hanging="284"/>
              <w:jc w:val="left"/>
              <w:rPr>
                <w:rFonts w:eastAsia="Batang"/>
                <w:spacing w:val="-4"/>
                <w:lang w:eastAsia="ko-KR"/>
              </w:rPr>
            </w:pPr>
            <w:r w:rsidRPr="00CC299A">
              <w:rPr>
                <w:rFonts w:eastAsia="Batang"/>
                <w:spacing w:val="-4"/>
                <w:lang w:eastAsia="ko-KR"/>
              </w:rPr>
              <w:t>•</w:t>
            </w:r>
            <w:r w:rsidRPr="00CC299A">
              <w:rPr>
                <w:rFonts w:eastAsia="Batang"/>
                <w:spacing w:val="-4"/>
                <w:lang w:eastAsia="ko-KR"/>
              </w:rPr>
              <w:tab/>
              <w:t>Brouillages dans un autre canal</w:t>
            </w:r>
          </w:p>
          <w:p w14:paraId="4AC2332F" w14:textId="401A54A8" w:rsidR="00CD263C" w:rsidRPr="00CC299A" w:rsidRDefault="00CD263C" w:rsidP="00777A2C">
            <w:pPr>
              <w:pStyle w:val="Tabletext"/>
              <w:ind w:left="284" w:hanging="284"/>
              <w:jc w:val="left"/>
              <w:rPr>
                <w:rFonts w:eastAsia="Batang"/>
                <w:spacing w:val="-4"/>
                <w:lang w:eastAsia="ko-KR"/>
              </w:rPr>
            </w:pPr>
            <w:r w:rsidRPr="00CC299A">
              <w:rPr>
                <w:rFonts w:eastAsia="Batang"/>
                <w:spacing w:val="-4"/>
                <w:lang w:eastAsia="ko-KR"/>
              </w:rPr>
              <w:t>•</w:t>
            </w:r>
            <w:r w:rsidRPr="00CC299A">
              <w:rPr>
                <w:rFonts w:eastAsia="Batang"/>
                <w:spacing w:val="-4"/>
                <w:lang w:eastAsia="ko-KR"/>
              </w:rPr>
              <w:tab/>
              <w:t>Prévention des collisions</w:t>
            </w:r>
          </w:p>
          <w:p w14:paraId="4D2E974F" w14:textId="478DFBD1" w:rsidR="00CD263C" w:rsidRPr="00CC299A" w:rsidRDefault="00CD263C" w:rsidP="00777A2C">
            <w:pPr>
              <w:pStyle w:val="Tabletext"/>
              <w:ind w:left="284" w:hanging="284"/>
              <w:jc w:val="left"/>
              <w:rPr>
                <w:rFonts w:eastAsia="Batang"/>
                <w:spacing w:val="-4"/>
                <w:lang w:eastAsia="ko-KR"/>
              </w:rPr>
            </w:pPr>
            <w:r w:rsidRPr="00CC299A">
              <w:rPr>
                <w:rFonts w:eastAsia="Batang"/>
                <w:spacing w:val="-4"/>
                <w:lang w:eastAsia="ko-KR"/>
              </w:rPr>
              <w:t>•</w:t>
            </w:r>
            <w:r w:rsidRPr="00CC299A">
              <w:rPr>
                <w:rFonts w:eastAsia="Batang"/>
                <w:spacing w:val="-4"/>
                <w:lang w:eastAsia="ko-KR"/>
              </w:rPr>
              <w:tab/>
              <w:t>Mécanismes de protection</w:t>
            </w:r>
          </w:p>
          <w:p w14:paraId="68EDE8E8" w14:textId="4862C71A" w:rsidR="00CD263C" w:rsidRPr="00CC299A" w:rsidRDefault="00CD263C" w:rsidP="00777A2C">
            <w:pPr>
              <w:pStyle w:val="Tabletext"/>
              <w:ind w:left="284" w:hanging="284"/>
              <w:jc w:val="left"/>
              <w:rPr>
                <w:rFonts w:eastAsia="Batang"/>
                <w:spacing w:val="-4"/>
                <w:lang w:eastAsia="ko-KR"/>
              </w:rPr>
            </w:pPr>
            <w:r w:rsidRPr="00CC299A">
              <w:rPr>
                <w:rFonts w:eastAsia="Batang"/>
                <w:spacing w:val="-4"/>
                <w:lang w:eastAsia="ko-KR"/>
              </w:rPr>
              <w:t>•</w:t>
            </w:r>
            <w:r w:rsidRPr="00CC299A">
              <w:rPr>
                <w:rFonts w:eastAsia="Batang"/>
                <w:spacing w:val="-4"/>
                <w:lang w:eastAsia="ko-KR"/>
              </w:rPr>
              <w:tab/>
              <w:t>Sensibilité aux autres technologies de radiocommunication brouilleuses</w:t>
            </w:r>
          </w:p>
          <w:p w14:paraId="51248AF5" w14:textId="77777777" w:rsidR="00CD263C" w:rsidRPr="00CC299A" w:rsidRDefault="00CD263C" w:rsidP="00777A2C">
            <w:pPr>
              <w:pStyle w:val="Tabletext"/>
              <w:ind w:left="284" w:hanging="284"/>
              <w:jc w:val="left"/>
              <w:rPr>
                <w:rFonts w:eastAsia="Batang"/>
                <w:spacing w:val="-4"/>
                <w:lang w:eastAsia="ko-KR"/>
              </w:rPr>
            </w:pPr>
            <w:r w:rsidRPr="00CC299A">
              <w:rPr>
                <w:rFonts w:eastAsia="Batang"/>
                <w:spacing w:val="-4"/>
                <w:lang w:eastAsia="ko-KR"/>
              </w:rPr>
              <w:t>•</w:t>
            </w:r>
            <w:r w:rsidRPr="00CC299A">
              <w:rPr>
                <w:rFonts w:eastAsia="Batang"/>
                <w:spacing w:val="-4"/>
                <w:lang w:eastAsia="ko-KR"/>
              </w:rPr>
              <w:tab/>
              <w:t>Niveau des brouillages causés aux autres technologies de radiocommunication</w:t>
            </w:r>
          </w:p>
          <w:p w14:paraId="337C7E87" w14:textId="72E769CE" w:rsidR="00CD263C" w:rsidRPr="00CC299A" w:rsidRDefault="00CD263C" w:rsidP="00777A2C">
            <w:pPr>
              <w:pStyle w:val="Tabletext"/>
              <w:ind w:left="284" w:hanging="284"/>
              <w:jc w:val="left"/>
              <w:rPr>
                <w:rFonts w:eastAsia="Batang"/>
                <w:spacing w:val="-4"/>
                <w:lang w:eastAsia="ko-KR"/>
              </w:rPr>
            </w:pPr>
            <w:r w:rsidRPr="00CC299A">
              <w:rPr>
                <w:rFonts w:eastAsia="Batang"/>
                <w:spacing w:val="-4"/>
                <w:lang w:eastAsia="ko-KR"/>
              </w:rPr>
              <w:t>•</w:t>
            </w:r>
            <w:r w:rsidRPr="00CC299A">
              <w:rPr>
                <w:rFonts w:eastAsia="Batang"/>
                <w:spacing w:val="-4"/>
                <w:lang w:eastAsia="ko-KR"/>
              </w:rPr>
              <w:tab/>
              <w:t>Sensibilité aux émissions radioélectriques des lignes électriques</w:t>
            </w:r>
          </w:p>
        </w:tc>
        <w:tc>
          <w:tcPr>
            <w:tcW w:w="1700" w:type="dxa"/>
            <w:vAlign w:val="center"/>
          </w:tcPr>
          <w:p w14:paraId="4A0EE286" w14:textId="21E14E2C" w:rsidR="00CD263C" w:rsidRPr="00CC299A" w:rsidRDefault="00CD263C" w:rsidP="00777A2C">
            <w:pPr>
              <w:pStyle w:val="Tabletext"/>
              <w:jc w:val="center"/>
              <w:rPr>
                <w:rFonts w:eastAsia="Batang"/>
                <w:spacing w:val="-4"/>
                <w:lang w:eastAsia="ko-KR"/>
              </w:rPr>
            </w:pPr>
            <w:r w:rsidRPr="00CC299A">
              <w:rPr>
                <w:rFonts w:eastAsia="Batang"/>
                <w:spacing w:val="-4"/>
                <w:lang w:eastAsia="ko-KR"/>
              </w:rPr>
              <w:t xml:space="preserve">Géré comme indiqué dans spécifications et mises en </w:t>
            </w:r>
            <w:r w:rsidR="00B71324" w:rsidRPr="00CC299A">
              <w:rPr>
                <w:rFonts w:eastAsia="Batang"/>
                <w:spacing w:val="-4"/>
                <w:lang w:eastAsia="ko-KR"/>
              </w:rPr>
              <w:t>œuvre</w:t>
            </w:r>
            <w:r w:rsidRPr="00CC299A">
              <w:rPr>
                <w:rFonts w:eastAsia="Batang"/>
                <w:spacing w:val="-4"/>
                <w:lang w:eastAsia="ko-KR"/>
              </w:rPr>
              <w:t xml:space="preserve"> 3GPP</w:t>
            </w:r>
          </w:p>
        </w:tc>
        <w:tc>
          <w:tcPr>
            <w:tcW w:w="1559" w:type="dxa"/>
            <w:vAlign w:val="center"/>
          </w:tcPr>
          <w:p w14:paraId="38151495" w14:textId="15885A5E" w:rsidR="00CD263C" w:rsidRPr="00CC299A" w:rsidRDefault="00CD263C" w:rsidP="00777A2C">
            <w:pPr>
              <w:pStyle w:val="Tabletext"/>
              <w:jc w:val="center"/>
              <w:rPr>
                <w:rFonts w:eastAsia="Batang"/>
                <w:spacing w:val="-4"/>
                <w:lang w:eastAsia="ko-KR"/>
              </w:rPr>
            </w:pPr>
            <w:r w:rsidRPr="00CC299A">
              <w:rPr>
                <w:rFonts w:eastAsia="Batang"/>
                <w:spacing w:val="-4"/>
                <w:lang w:eastAsia="ko-KR"/>
              </w:rPr>
              <w:t xml:space="preserve">Géré comme indiqué dans spécifications et mises en </w:t>
            </w:r>
            <w:r w:rsidR="00B71324" w:rsidRPr="00CC299A">
              <w:rPr>
                <w:rFonts w:eastAsia="Batang"/>
                <w:spacing w:val="-4"/>
                <w:lang w:eastAsia="ko-KR"/>
              </w:rPr>
              <w:t>œuvre</w:t>
            </w:r>
            <w:r w:rsidRPr="00CC299A">
              <w:rPr>
                <w:rFonts w:eastAsia="Batang"/>
                <w:spacing w:val="-4"/>
                <w:lang w:eastAsia="ko-KR"/>
              </w:rPr>
              <w:t xml:space="preserve"> 3GPP</w:t>
            </w:r>
          </w:p>
        </w:tc>
        <w:tc>
          <w:tcPr>
            <w:tcW w:w="1480" w:type="dxa"/>
            <w:vAlign w:val="center"/>
          </w:tcPr>
          <w:p w14:paraId="1BC3732B" w14:textId="40F6C7AE" w:rsidR="00CD263C" w:rsidRPr="00CC299A" w:rsidRDefault="00CD263C" w:rsidP="00777A2C">
            <w:pPr>
              <w:pStyle w:val="Tabletext"/>
              <w:jc w:val="center"/>
              <w:rPr>
                <w:rFonts w:eastAsia="Batang"/>
                <w:spacing w:val="-4"/>
                <w:lang w:eastAsia="ko-KR"/>
              </w:rPr>
            </w:pPr>
            <w:r w:rsidRPr="00CC299A">
              <w:rPr>
                <w:rFonts w:eastAsia="Batang"/>
                <w:spacing w:val="-4"/>
                <w:lang w:eastAsia="ko-KR"/>
              </w:rPr>
              <w:t xml:space="preserve">Géré comme indiqué dans spécifications et mises en </w:t>
            </w:r>
            <w:r w:rsidR="00B71324" w:rsidRPr="00CC299A">
              <w:rPr>
                <w:rFonts w:eastAsia="Batang"/>
                <w:spacing w:val="-4"/>
                <w:lang w:eastAsia="ko-KR"/>
              </w:rPr>
              <w:t>œuvre</w:t>
            </w:r>
            <w:r w:rsidRPr="00CC299A">
              <w:rPr>
                <w:rFonts w:eastAsia="Batang"/>
                <w:spacing w:val="-4"/>
                <w:lang w:eastAsia="ko-KR"/>
              </w:rPr>
              <w:t xml:space="preserve"> 3GPP</w:t>
            </w:r>
          </w:p>
        </w:tc>
        <w:tc>
          <w:tcPr>
            <w:tcW w:w="1480" w:type="dxa"/>
            <w:vAlign w:val="center"/>
          </w:tcPr>
          <w:p w14:paraId="342606B3" w14:textId="50BE883B" w:rsidR="00CD263C" w:rsidRPr="00CC299A" w:rsidRDefault="00CD263C" w:rsidP="00777A2C">
            <w:pPr>
              <w:pStyle w:val="Tabletext"/>
              <w:jc w:val="center"/>
              <w:rPr>
                <w:rFonts w:eastAsia="Batang"/>
                <w:spacing w:val="-4"/>
                <w:lang w:eastAsia="ko-KR"/>
              </w:rPr>
            </w:pPr>
            <w:r w:rsidRPr="00CC299A">
              <w:rPr>
                <w:rFonts w:eastAsia="Batang"/>
                <w:spacing w:val="-4"/>
                <w:lang w:eastAsia="ko-KR"/>
              </w:rPr>
              <w:t xml:space="preserve">Géré comme indiqué dans spécifications et mises en </w:t>
            </w:r>
            <w:r w:rsidR="00B71324" w:rsidRPr="00CC299A">
              <w:rPr>
                <w:rFonts w:eastAsia="Batang"/>
                <w:spacing w:val="-4"/>
                <w:lang w:eastAsia="ko-KR"/>
              </w:rPr>
              <w:t>œuvre</w:t>
            </w:r>
            <w:r w:rsidRPr="00CC299A">
              <w:rPr>
                <w:rFonts w:eastAsia="Batang"/>
                <w:spacing w:val="-4"/>
                <w:lang w:eastAsia="ko-KR"/>
              </w:rPr>
              <w:t xml:space="preserve"> 3GPP</w:t>
            </w:r>
          </w:p>
        </w:tc>
        <w:tc>
          <w:tcPr>
            <w:tcW w:w="1637" w:type="dxa"/>
            <w:vAlign w:val="center"/>
          </w:tcPr>
          <w:p w14:paraId="31DBBED8" w14:textId="061314BE" w:rsidR="00CD263C" w:rsidRPr="00CC299A" w:rsidRDefault="00CD263C" w:rsidP="00777A2C">
            <w:pPr>
              <w:pStyle w:val="Tabletext"/>
              <w:jc w:val="center"/>
              <w:rPr>
                <w:rFonts w:eastAsia="Batang"/>
                <w:spacing w:val="-4"/>
                <w:lang w:eastAsia="ko-KR"/>
              </w:rPr>
            </w:pPr>
            <w:r w:rsidRPr="00CC299A">
              <w:rPr>
                <w:rFonts w:eastAsia="Batang"/>
                <w:spacing w:val="-4"/>
                <w:lang w:eastAsia="ko-KR"/>
              </w:rPr>
              <w:t xml:space="preserve">Géré comme indiqué dans spécifications et mises en </w:t>
            </w:r>
            <w:r w:rsidR="00B71324" w:rsidRPr="00CC299A">
              <w:rPr>
                <w:rFonts w:eastAsia="Batang"/>
                <w:spacing w:val="-4"/>
                <w:lang w:eastAsia="ko-KR"/>
              </w:rPr>
              <w:t>œuvre</w:t>
            </w:r>
            <w:r w:rsidRPr="00CC299A">
              <w:rPr>
                <w:rFonts w:eastAsia="Batang"/>
                <w:spacing w:val="-4"/>
                <w:lang w:eastAsia="ko-KR"/>
              </w:rPr>
              <w:t xml:space="preserve"> 3GPP</w:t>
            </w:r>
          </w:p>
        </w:tc>
        <w:tc>
          <w:tcPr>
            <w:tcW w:w="1564" w:type="dxa"/>
            <w:vAlign w:val="center"/>
          </w:tcPr>
          <w:p w14:paraId="563538B0" w14:textId="6B0642FC" w:rsidR="00CD263C" w:rsidRPr="00CC299A" w:rsidRDefault="00CD263C" w:rsidP="00777A2C">
            <w:pPr>
              <w:pStyle w:val="Tabletext"/>
              <w:jc w:val="center"/>
              <w:rPr>
                <w:rFonts w:eastAsia="Batang"/>
                <w:spacing w:val="-4"/>
                <w:lang w:eastAsia="ko-KR"/>
              </w:rPr>
            </w:pPr>
            <w:r w:rsidRPr="00CC299A">
              <w:rPr>
                <w:rFonts w:eastAsia="Batang"/>
                <w:spacing w:val="-4"/>
                <w:lang w:eastAsia="ko-KR"/>
              </w:rPr>
              <w:t xml:space="preserve">Géré comme indiqué dans spécifications et mises en </w:t>
            </w:r>
            <w:r w:rsidR="00B71324" w:rsidRPr="00CC299A">
              <w:rPr>
                <w:rFonts w:eastAsia="Batang"/>
                <w:spacing w:val="-4"/>
                <w:lang w:eastAsia="ko-KR"/>
              </w:rPr>
              <w:t>œuvre</w:t>
            </w:r>
            <w:r w:rsidRPr="00CC299A">
              <w:rPr>
                <w:rFonts w:eastAsia="Batang"/>
                <w:spacing w:val="-4"/>
                <w:lang w:eastAsia="ko-KR"/>
              </w:rPr>
              <w:t xml:space="preserve"> 3GPP</w:t>
            </w:r>
          </w:p>
        </w:tc>
        <w:tc>
          <w:tcPr>
            <w:tcW w:w="1564" w:type="dxa"/>
            <w:vAlign w:val="center"/>
          </w:tcPr>
          <w:p w14:paraId="52CC9812" w14:textId="635FE339" w:rsidR="00CD263C" w:rsidRPr="00CC299A" w:rsidRDefault="00CD263C" w:rsidP="00777A2C">
            <w:pPr>
              <w:pStyle w:val="Tabletext"/>
              <w:jc w:val="center"/>
              <w:rPr>
                <w:rFonts w:eastAsia="Batang"/>
                <w:spacing w:val="-4"/>
                <w:lang w:eastAsia="ko-KR"/>
              </w:rPr>
            </w:pPr>
            <w:r w:rsidRPr="00CC299A">
              <w:rPr>
                <w:rFonts w:eastAsia="Batang"/>
                <w:spacing w:val="-4"/>
                <w:lang w:eastAsia="ko-KR"/>
              </w:rPr>
              <w:t xml:space="preserve">Géré comme indiqué dans spécifications et mises en </w:t>
            </w:r>
            <w:r w:rsidR="00B71324" w:rsidRPr="00CC299A">
              <w:rPr>
                <w:rFonts w:eastAsia="Batang"/>
                <w:spacing w:val="-4"/>
                <w:lang w:eastAsia="ko-KR"/>
              </w:rPr>
              <w:t>œuvre</w:t>
            </w:r>
            <w:r w:rsidRPr="00CC299A">
              <w:rPr>
                <w:rFonts w:eastAsia="Batang"/>
                <w:spacing w:val="-4"/>
                <w:lang w:eastAsia="ko-KR"/>
              </w:rPr>
              <w:t xml:space="preserve"> 3GPP</w:t>
            </w:r>
          </w:p>
        </w:tc>
        <w:tc>
          <w:tcPr>
            <w:tcW w:w="1564" w:type="dxa"/>
            <w:vAlign w:val="center"/>
          </w:tcPr>
          <w:p w14:paraId="0DF2C61B" w14:textId="5FD2E034" w:rsidR="00CD263C" w:rsidRPr="00CC299A" w:rsidRDefault="00CD263C" w:rsidP="00777A2C">
            <w:pPr>
              <w:pStyle w:val="Tabletext"/>
              <w:jc w:val="center"/>
              <w:rPr>
                <w:rFonts w:eastAsia="Batang"/>
                <w:spacing w:val="-4"/>
                <w:lang w:eastAsia="ko-KR"/>
              </w:rPr>
            </w:pPr>
            <w:r w:rsidRPr="00CC299A">
              <w:rPr>
                <w:rFonts w:eastAsia="Batang"/>
                <w:spacing w:val="-4"/>
                <w:lang w:eastAsia="ko-KR"/>
              </w:rPr>
              <w:t xml:space="preserve">Géré comme indiqué dans spécifications et mises en </w:t>
            </w:r>
            <w:r w:rsidR="00B71324" w:rsidRPr="00CC299A">
              <w:rPr>
                <w:rFonts w:eastAsia="Batang"/>
                <w:spacing w:val="-4"/>
                <w:lang w:eastAsia="ko-KR"/>
              </w:rPr>
              <w:t>œuvre</w:t>
            </w:r>
            <w:r w:rsidRPr="00CC299A">
              <w:rPr>
                <w:rFonts w:eastAsia="Batang"/>
                <w:spacing w:val="-4"/>
                <w:lang w:eastAsia="ko-KR"/>
              </w:rPr>
              <w:t xml:space="preserve"> 3GPP</w:t>
            </w:r>
          </w:p>
        </w:tc>
      </w:tr>
      <w:tr w:rsidR="00CD263C" w:rsidRPr="00CC299A" w14:paraId="0B0EAB57" w14:textId="77777777" w:rsidTr="00CC299A">
        <w:trPr>
          <w:cantSplit/>
          <w:jc w:val="center"/>
        </w:trPr>
        <w:tc>
          <w:tcPr>
            <w:tcW w:w="2434" w:type="dxa"/>
            <w:noWrap/>
          </w:tcPr>
          <w:p w14:paraId="02A9D932" w14:textId="446D9C7E" w:rsidR="00CD263C" w:rsidRPr="00CC299A" w:rsidRDefault="00CD263C" w:rsidP="00777A2C">
            <w:pPr>
              <w:pStyle w:val="Tabletext"/>
              <w:jc w:val="left"/>
              <w:rPr>
                <w:rFonts w:eastAsia="Batang"/>
                <w:spacing w:val="-4"/>
                <w:lang w:eastAsia="ko-KR"/>
              </w:rPr>
            </w:pPr>
            <w:r w:rsidRPr="00CC299A">
              <w:rPr>
                <w:rFonts w:eastAsia="Batang"/>
                <w:spacing w:val="-4"/>
                <w:lang w:eastAsia="ko-KR"/>
              </w:rPr>
              <w:t>Adresse MAC</w:t>
            </w:r>
          </w:p>
        </w:tc>
        <w:tc>
          <w:tcPr>
            <w:tcW w:w="1700" w:type="dxa"/>
          </w:tcPr>
          <w:p w14:paraId="48FE1613" w14:textId="77777777" w:rsidR="00CD263C" w:rsidRPr="00CC299A" w:rsidRDefault="00CD263C" w:rsidP="00777A2C">
            <w:pPr>
              <w:pStyle w:val="Tabletext"/>
              <w:jc w:val="left"/>
              <w:rPr>
                <w:rFonts w:eastAsia="Batang"/>
                <w:spacing w:val="-4"/>
                <w:lang w:eastAsia="ko-KR"/>
              </w:rPr>
            </w:pPr>
          </w:p>
        </w:tc>
        <w:tc>
          <w:tcPr>
            <w:tcW w:w="1559" w:type="dxa"/>
          </w:tcPr>
          <w:p w14:paraId="56A1B89C" w14:textId="77777777" w:rsidR="00CD263C" w:rsidRPr="00CC299A" w:rsidRDefault="00CD263C" w:rsidP="00777A2C">
            <w:pPr>
              <w:pStyle w:val="Tabletext"/>
              <w:jc w:val="left"/>
              <w:rPr>
                <w:rFonts w:eastAsia="Batang"/>
                <w:spacing w:val="-4"/>
                <w:lang w:eastAsia="ko-KR"/>
              </w:rPr>
            </w:pPr>
          </w:p>
        </w:tc>
        <w:tc>
          <w:tcPr>
            <w:tcW w:w="1480" w:type="dxa"/>
          </w:tcPr>
          <w:p w14:paraId="1534241F" w14:textId="77777777" w:rsidR="00CD263C" w:rsidRPr="00CC299A" w:rsidRDefault="00CD263C" w:rsidP="00777A2C">
            <w:pPr>
              <w:pStyle w:val="Tabletext"/>
              <w:jc w:val="left"/>
              <w:rPr>
                <w:rFonts w:eastAsia="Batang"/>
                <w:spacing w:val="-4"/>
                <w:lang w:eastAsia="ko-KR"/>
              </w:rPr>
            </w:pPr>
          </w:p>
        </w:tc>
        <w:tc>
          <w:tcPr>
            <w:tcW w:w="1480" w:type="dxa"/>
          </w:tcPr>
          <w:p w14:paraId="0C5A7EE0" w14:textId="5376F966" w:rsidR="00CD263C" w:rsidRPr="00CC299A" w:rsidRDefault="00CD263C" w:rsidP="00777A2C">
            <w:pPr>
              <w:pStyle w:val="Tabletext"/>
              <w:jc w:val="left"/>
              <w:rPr>
                <w:rFonts w:eastAsia="Batang"/>
                <w:spacing w:val="-4"/>
                <w:lang w:eastAsia="ko-KR"/>
              </w:rPr>
            </w:pPr>
            <w:r w:rsidRPr="00CC299A">
              <w:rPr>
                <w:rFonts w:eastAsia="Batang"/>
                <w:spacing w:val="-4"/>
                <w:lang w:eastAsia="ko-KR"/>
              </w:rPr>
              <w:t>Oui</w:t>
            </w:r>
          </w:p>
        </w:tc>
        <w:tc>
          <w:tcPr>
            <w:tcW w:w="1637" w:type="dxa"/>
          </w:tcPr>
          <w:p w14:paraId="06C2010A" w14:textId="164AA05D" w:rsidR="00CD263C" w:rsidRPr="00CC299A" w:rsidRDefault="00CD263C" w:rsidP="00777A2C">
            <w:pPr>
              <w:pStyle w:val="Tabletext"/>
              <w:jc w:val="left"/>
              <w:rPr>
                <w:rFonts w:eastAsia="Batang"/>
                <w:spacing w:val="-4"/>
                <w:lang w:eastAsia="ko-KR"/>
              </w:rPr>
            </w:pPr>
            <w:r w:rsidRPr="00CC299A">
              <w:rPr>
                <w:rFonts w:eastAsia="Batang"/>
                <w:spacing w:val="-4"/>
                <w:lang w:eastAsia="ko-KR"/>
              </w:rPr>
              <w:t>Oui</w:t>
            </w:r>
          </w:p>
        </w:tc>
        <w:tc>
          <w:tcPr>
            <w:tcW w:w="1564" w:type="dxa"/>
          </w:tcPr>
          <w:p w14:paraId="5BAE8FCF" w14:textId="47F6CF40" w:rsidR="00CD263C" w:rsidRPr="00CC299A" w:rsidRDefault="00CD263C" w:rsidP="00777A2C">
            <w:pPr>
              <w:pStyle w:val="Tabletext"/>
              <w:jc w:val="left"/>
              <w:rPr>
                <w:rFonts w:eastAsia="Batang"/>
                <w:spacing w:val="-4"/>
                <w:lang w:eastAsia="ko-KR"/>
              </w:rPr>
            </w:pPr>
            <w:r w:rsidRPr="00CC299A">
              <w:rPr>
                <w:rFonts w:eastAsia="Batang"/>
                <w:spacing w:val="-4"/>
                <w:lang w:eastAsia="ko-KR"/>
              </w:rPr>
              <w:t>Oui</w:t>
            </w:r>
          </w:p>
        </w:tc>
        <w:tc>
          <w:tcPr>
            <w:tcW w:w="1564" w:type="dxa"/>
          </w:tcPr>
          <w:p w14:paraId="52CFD45C" w14:textId="62799E51" w:rsidR="00CD263C" w:rsidRPr="00CC299A" w:rsidRDefault="00CD263C" w:rsidP="00777A2C">
            <w:pPr>
              <w:pStyle w:val="Tabletext"/>
              <w:jc w:val="left"/>
              <w:rPr>
                <w:rFonts w:eastAsia="Batang"/>
                <w:spacing w:val="-4"/>
                <w:lang w:eastAsia="ko-KR"/>
              </w:rPr>
            </w:pPr>
            <w:r w:rsidRPr="00CC299A">
              <w:rPr>
                <w:rFonts w:eastAsia="Batang"/>
                <w:spacing w:val="-4"/>
                <w:lang w:eastAsia="ko-KR"/>
              </w:rPr>
              <w:t>Oui</w:t>
            </w:r>
          </w:p>
        </w:tc>
        <w:tc>
          <w:tcPr>
            <w:tcW w:w="1564" w:type="dxa"/>
          </w:tcPr>
          <w:p w14:paraId="0A12B74D" w14:textId="1C0FE94D" w:rsidR="00CD263C" w:rsidRPr="00CC299A" w:rsidRDefault="00CD263C" w:rsidP="00777A2C">
            <w:pPr>
              <w:pStyle w:val="Tabletext"/>
              <w:jc w:val="left"/>
              <w:rPr>
                <w:rFonts w:eastAsia="Batang"/>
                <w:spacing w:val="-4"/>
                <w:lang w:eastAsia="ko-KR"/>
              </w:rPr>
            </w:pPr>
            <w:r w:rsidRPr="00CC299A">
              <w:rPr>
                <w:rFonts w:eastAsia="Batang"/>
                <w:spacing w:val="-4"/>
                <w:lang w:eastAsia="ko-KR"/>
              </w:rPr>
              <w:t>Oui</w:t>
            </w:r>
          </w:p>
        </w:tc>
      </w:tr>
      <w:tr w:rsidR="00F805E3" w:rsidRPr="00CC299A" w14:paraId="24F7FF52" w14:textId="77777777" w:rsidTr="00CC299A">
        <w:trPr>
          <w:cantSplit/>
          <w:jc w:val="center"/>
        </w:trPr>
        <w:tc>
          <w:tcPr>
            <w:tcW w:w="2434" w:type="dxa"/>
            <w:noWrap/>
          </w:tcPr>
          <w:p w14:paraId="0A6D8525" w14:textId="4101428C" w:rsidR="00F805E3" w:rsidRPr="00CC299A" w:rsidRDefault="00F805E3" w:rsidP="00777A2C">
            <w:pPr>
              <w:pStyle w:val="Tabletext"/>
              <w:jc w:val="left"/>
              <w:rPr>
                <w:rFonts w:eastAsia="Batang"/>
                <w:spacing w:val="-4"/>
                <w:lang w:eastAsia="ko-KR"/>
              </w:rPr>
            </w:pPr>
            <w:r w:rsidRPr="00CC299A">
              <w:rPr>
                <w:rFonts w:eastAsia="Batang"/>
                <w:spacing w:val="-4"/>
                <w:lang w:eastAsia="ko-KR"/>
              </w:rPr>
              <w:t xml:space="preserve">Carte SIM </w:t>
            </w:r>
          </w:p>
        </w:tc>
        <w:tc>
          <w:tcPr>
            <w:tcW w:w="1700" w:type="dxa"/>
          </w:tcPr>
          <w:p w14:paraId="26998594" w14:textId="77777777" w:rsidR="00F805E3" w:rsidRPr="00CC299A" w:rsidRDefault="00F805E3" w:rsidP="00777A2C">
            <w:pPr>
              <w:pStyle w:val="Tabletext"/>
              <w:jc w:val="left"/>
              <w:rPr>
                <w:rFonts w:eastAsia="Batang"/>
                <w:spacing w:val="-4"/>
                <w:lang w:eastAsia="ko-KR"/>
              </w:rPr>
            </w:pPr>
          </w:p>
        </w:tc>
        <w:tc>
          <w:tcPr>
            <w:tcW w:w="1559" w:type="dxa"/>
          </w:tcPr>
          <w:p w14:paraId="6AA64DE3" w14:textId="20522A96" w:rsidR="00F805E3" w:rsidRPr="00CC299A" w:rsidRDefault="00F805E3" w:rsidP="00777A2C">
            <w:pPr>
              <w:pStyle w:val="Tabletext"/>
              <w:jc w:val="left"/>
              <w:rPr>
                <w:rFonts w:eastAsia="Batang"/>
                <w:spacing w:val="-4"/>
                <w:lang w:eastAsia="ko-KR"/>
              </w:rPr>
            </w:pPr>
            <w:r w:rsidRPr="00CC299A">
              <w:rPr>
                <w:rFonts w:eastAsia="Batang"/>
                <w:spacing w:val="-4"/>
                <w:lang w:eastAsia="ko-KR"/>
              </w:rPr>
              <w:t>Oui</w:t>
            </w:r>
          </w:p>
        </w:tc>
        <w:tc>
          <w:tcPr>
            <w:tcW w:w="1480" w:type="dxa"/>
          </w:tcPr>
          <w:p w14:paraId="0906F67A" w14:textId="0B388BFF" w:rsidR="00F805E3" w:rsidRPr="00CC299A" w:rsidRDefault="00F805E3" w:rsidP="00777A2C">
            <w:pPr>
              <w:pStyle w:val="Tabletext"/>
              <w:jc w:val="left"/>
              <w:rPr>
                <w:rFonts w:eastAsia="Batang"/>
                <w:spacing w:val="-4"/>
                <w:lang w:eastAsia="ko-KR"/>
              </w:rPr>
            </w:pPr>
            <w:r w:rsidRPr="00CC299A">
              <w:rPr>
                <w:rFonts w:eastAsia="Batang"/>
                <w:spacing w:val="-4"/>
                <w:lang w:eastAsia="ko-KR"/>
              </w:rPr>
              <w:t>Oui</w:t>
            </w:r>
          </w:p>
        </w:tc>
        <w:tc>
          <w:tcPr>
            <w:tcW w:w="1480" w:type="dxa"/>
          </w:tcPr>
          <w:p w14:paraId="6B2A6735" w14:textId="135F5E67" w:rsidR="00F805E3" w:rsidRPr="00CC299A" w:rsidRDefault="00F805E3" w:rsidP="00777A2C">
            <w:pPr>
              <w:pStyle w:val="Tabletext"/>
              <w:jc w:val="left"/>
              <w:rPr>
                <w:rFonts w:eastAsia="Batang"/>
                <w:spacing w:val="-4"/>
                <w:lang w:eastAsia="ko-KR"/>
              </w:rPr>
            </w:pPr>
            <w:r w:rsidRPr="00CC299A">
              <w:rPr>
                <w:rFonts w:eastAsia="Batang"/>
                <w:spacing w:val="-4"/>
                <w:lang w:eastAsia="ko-KR"/>
              </w:rPr>
              <w:t>Oui</w:t>
            </w:r>
          </w:p>
        </w:tc>
        <w:tc>
          <w:tcPr>
            <w:tcW w:w="1637" w:type="dxa"/>
          </w:tcPr>
          <w:p w14:paraId="54C641A2" w14:textId="4CB541B3" w:rsidR="00F805E3" w:rsidRPr="00CC299A" w:rsidRDefault="00F805E3" w:rsidP="00777A2C">
            <w:pPr>
              <w:pStyle w:val="Tabletext"/>
              <w:jc w:val="left"/>
              <w:rPr>
                <w:rFonts w:eastAsia="Batang"/>
                <w:spacing w:val="-4"/>
                <w:lang w:eastAsia="ko-KR"/>
              </w:rPr>
            </w:pPr>
            <w:r w:rsidRPr="00CC299A">
              <w:rPr>
                <w:rFonts w:eastAsia="Batang"/>
                <w:spacing w:val="-4"/>
                <w:lang w:eastAsia="ko-KR"/>
              </w:rPr>
              <w:t>Oui</w:t>
            </w:r>
          </w:p>
        </w:tc>
        <w:tc>
          <w:tcPr>
            <w:tcW w:w="1564" w:type="dxa"/>
          </w:tcPr>
          <w:p w14:paraId="54D0B48C" w14:textId="60A65747" w:rsidR="00F805E3" w:rsidRPr="00CC299A" w:rsidRDefault="00F805E3" w:rsidP="00777A2C">
            <w:pPr>
              <w:pStyle w:val="Tabletext"/>
              <w:jc w:val="left"/>
              <w:rPr>
                <w:rFonts w:eastAsia="Batang"/>
                <w:spacing w:val="-4"/>
                <w:lang w:eastAsia="ko-KR"/>
              </w:rPr>
            </w:pPr>
            <w:r w:rsidRPr="00CC299A">
              <w:rPr>
                <w:rFonts w:eastAsia="Batang"/>
                <w:spacing w:val="-4"/>
                <w:lang w:eastAsia="ko-KR"/>
              </w:rPr>
              <w:t>Oui</w:t>
            </w:r>
          </w:p>
        </w:tc>
        <w:tc>
          <w:tcPr>
            <w:tcW w:w="1564" w:type="dxa"/>
          </w:tcPr>
          <w:p w14:paraId="65AB50C0" w14:textId="686F242B" w:rsidR="00F805E3" w:rsidRPr="00CC299A" w:rsidRDefault="00F805E3" w:rsidP="00777A2C">
            <w:pPr>
              <w:pStyle w:val="Tabletext"/>
              <w:jc w:val="left"/>
              <w:rPr>
                <w:rFonts w:eastAsia="Batang"/>
                <w:spacing w:val="-4"/>
                <w:lang w:eastAsia="ko-KR"/>
              </w:rPr>
            </w:pPr>
            <w:r w:rsidRPr="00CC299A">
              <w:rPr>
                <w:rFonts w:eastAsia="Batang"/>
                <w:spacing w:val="-4"/>
                <w:lang w:eastAsia="ko-KR"/>
              </w:rPr>
              <w:t>Oui</w:t>
            </w:r>
          </w:p>
        </w:tc>
        <w:tc>
          <w:tcPr>
            <w:tcW w:w="1564" w:type="dxa"/>
          </w:tcPr>
          <w:p w14:paraId="7845B32F" w14:textId="0ACB7C9C" w:rsidR="00F805E3" w:rsidRPr="00CC299A" w:rsidRDefault="00F805E3" w:rsidP="00777A2C">
            <w:pPr>
              <w:pStyle w:val="Tabletext"/>
              <w:jc w:val="left"/>
              <w:rPr>
                <w:rFonts w:eastAsia="Batang"/>
                <w:spacing w:val="-4"/>
                <w:lang w:eastAsia="ko-KR"/>
              </w:rPr>
            </w:pPr>
            <w:r w:rsidRPr="00CC299A">
              <w:rPr>
                <w:rFonts w:eastAsia="Batang"/>
                <w:spacing w:val="-4"/>
                <w:lang w:eastAsia="ko-KR"/>
              </w:rPr>
              <w:t>Oui</w:t>
            </w:r>
          </w:p>
        </w:tc>
      </w:tr>
      <w:tr w:rsidR="00F805E3" w:rsidRPr="00CC299A" w14:paraId="2FCF5439" w14:textId="77777777" w:rsidTr="00CC299A">
        <w:trPr>
          <w:cantSplit/>
          <w:jc w:val="center"/>
        </w:trPr>
        <w:tc>
          <w:tcPr>
            <w:tcW w:w="2434" w:type="dxa"/>
            <w:noWrap/>
          </w:tcPr>
          <w:p w14:paraId="64DEE4CA" w14:textId="6862CABA" w:rsidR="00F805E3" w:rsidRPr="00CC299A" w:rsidRDefault="00F805E3" w:rsidP="00777A2C">
            <w:pPr>
              <w:pStyle w:val="Tabletext"/>
              <w:jc w:val="left"/>
              <w:rPr>
                <w:rFonts w:eastAsia="Batang"/>
                <w:spacing w:val="-4"/>
                <w:lang w:eastAsia="ko-KR"/>
              </w:rPr>
            </w:pPr>
            <w:r w:rsidRPr="00CC299A">
              <w:rPr>
                <w:rFonts w:eastAsia="Batang"/>
                <w:spacing w:val="-4"/>
                <w:lang w:eastAsia="ko-KR"/>
              </w:rPr>
              <w:t>Autre identité</w:t>
            </w:r>
          </w:p>
        </w:tc>
        <w:tc>
          <w:tcPr>
            <w:tcW w:w="1700" w:type="dxa"/>
          </w:tcPr>
          <w:p w14:paraId="55FBFACA" w14:textId="77777777" w:rsidR="00F805E3" w:rsidRPr="00CC299A" w:rsidRDefault="00F805E3" w:rsidP="00777A2C">
            <w:pPr>
              <w:pStyle w:val="Tabletext"/>
              <w:jc w:val="left"/>
              <w:rPr>
                <w:rFonts w:eastAsia="Batang"/>
                <w:spacing w:val="-4"/>
                <w:lang w:eastAsia="ko-KR"/>
              </w:rPr>
            </w:pPr>
          </w:p>
        </w:tc>
        <w:tc>
          <w:tcPr>
            <w:tcW w:w="1559" w:type="dxa"/>
          </w:tcPr>
          <w:p w14:paraId="3ED0F651" w14:textId="2F1B91F4" w:rsidR="00F805E3" w:rsidRPr="00CC299A" w:rsidRDefault="00F805E3" w:rsidP="00777A2C">
            <w:pPr>
              <w:pStyle w:val="Tabletext"/>
              <w:jc w:val="left"/>
              <w:rPr>
                <w:rFonts w:eastAsia="Batang"/>
                <w:spacing w:val="-4"/>
                <w:lang w:eastAsia="ko-KR"/>
              </w:rPr>
            </w:pPr>
            <w:r w:rsidRPr="00CC299A">
              <w:rPr>
                <w:rFonts w:eastAsia="Batang"/>
                <w:spacing w:val="-4"/>
                <w:lang w:eastAsia="ko-KR"/>
              </w:rPr>
              <w:t>IMEI</w:t>
            </w:r>
          </w:p>
        </w:tc>
        <w:tc>
          <w:tcPr>
            <w:tcW w:w="1480" w:type="dxa"/>
          </w:tcPr>
          <w:p w14:paraId="71866095" w14:textId="4FBB08CB" w:rsidR="00F805E3" w:rsidRPr="00CC299A" w:rsidRDefault="00F805E3" w:rsidP="00777A2C">
            <w:pPr>
              <w:pStyle w:val="Tabletext"/>
              <w:jc w:val="left"/>
              <w:rPr>
                <w:rFonts w:eastAsia="Batang"/>
                <w:spacing w:val="-4"/>
                <w:lang w:eastAsia="ko-KR"/>
              </w:rPr>
            </w:pPr>
            <w:r w:rsidRPr="00CC299A">
              <w:rPr>
                <w:rFonts w:eastAsia="Batang"/>
                <w:spacing w:val="-4"/>
                <w:lang w:eastAsia="ko-KR"/>
              </w:rPr>
              <w:t>IMEI</w:t>
            </w:r>
          </w:p>
        </w:tc>
        <w:tc>
          <w:tcPr>
            <w:tcW w:w="1480" w:type="dxa"/>
          </w:tcPr>
          <w:p w14:paraId="4B342831" w14:textId="554D34B4" w:rsidR="00F805E3" w:rsidRPr="00CC299A" w:rsidRDefault="00F805E3" w:rsidP="00777A2C">
            <w:pPr>
              <w:pStyle w:val="Tabletext"/>
              <w:jc w:val="left"/>
              <w:rPr>
                <w:rFonts w:eastAsia="Batang"/>
                <w:spacing w:val="-4"/>
                <w:lang w:eastAsia="ko-KR"/>
              </w:rPr>
            </w:pPr>
            <w:r w:rsidRPr="00CC299A">
              <w:rPr>
                <w:rFonts w:eastAsia="Batang"/>
                <w:spacing w:val="-4"/>
                <w:lang w:eastAsia="ko-KR"/>
              </w:rPr>
              <w:t>IMEI</w:t>
            </w:r>
          </w:p>
        </w:tc>
        <w:tc>
          <w:tcPr>
            <w:tcW w:w="1637" w:type="dxa"/>
          </w:tcPr>
          <w:p w14:paraId="2AF6C794" w14:textId="0DEBB8E2" w:rsidR="00F805E3" w:rsidRPr="00CC299A" w:rsidRDefault="00F805E3" w:rsidP="00777A2C">
            <w:pPr>
              <w:pStyle w:val="Tabletext"/>
              <w:jc w:val="left"/>
              <w:rPr>
                <w:rFonts w:eastAsia="Batang"/>
                <w:spacing w:val="-4"/>
                <w:lang w:eastAsia="ko-KR"/>
              </w:rPr>
            </w:pPr>
            <w:r w:rsidRPr="00CC299A">
              <w:rPr>
                <w:rFonts w:eastAsia="Batang"/>
                <w:spacing w:val="-4"/>
                <w:lang w:eastAsia="ko-KR"/>
              </w:rPr>
              <w:t>IMEI</w:t>
            </w:r>
          </w:p>
        </w:tc>
        <w:tc>
          <w:tcPr>
            <w:tcW w:w="1564" w:type="dxa"/>
          </w:tcPr>
          <w:p w14:paraId="58534232" w14:textId="27206143" w:rsidR="00F805E3" w:rsidRPr="00CC299A" w:rsidRDefault="00F805E3" w:rsidP="00777A2C">
            <w:pPr>
              <w:pStyle w:val="Tabletext"/>
              <w:jc w:val="left"/>
              <w:rPr>
                <w:rFonts w:eastAsia="Batang"/>
                <w:spacing w:val="-4"/>
                <w:lang w:eastAsia="ko-KR"/>
              </w:rPr>
            </w:pPr>
            <w:r w:rsidRPr="00CC299A">
              <w:rPr>
                <w:rFonts w:eastAsia="Batang"/>
                <w:spacing w:val="-4"/>
                <w:lang w:eastAsia="ko-KR"/>
              </w:rPr>
              <w:t>IMEI</w:t>
            </w:r>
          </w:p>
        </w:tc>
        <w:tc>
          <w:tcPr>
            <w:tcW w:w="1564" w:type="dxa"/>
          </w:tcPr>
          <w:p w14:paraId="0D1F524E" w14:textId="204012CB" w:rsidR="00F805E3" w:rsidRPr="00CC299A" w:rsidRDefault="00F805E3" w:rsidP="00777A2C">
            <w:pPr>
              <w:pStyle w:val="Tabletext"/>
              <w:jc w:val="left"/>
              <w:rPr>
                <w:rFonts w:eastAsia="Batang"/>
                <w:spacing w:val="-4"/>
                <w:lang w:eastAsia="ko-KR"/>
              </w:rPr>
            </w:pPr>
            <w:r w:rsidRPr="00CC299A">
              <w:rPr>
                <w:rFonts w:eastAsia="Batang"/>
                <w:spacing w:val="-4"/>
                <w:lang w:eastAsia="ko-KR"/>
              </w:rPr>
              <w:t>IMEI</w:t>
            </w:r>
          </w:p>
        </w:tc>
        <w:tc>
          <w:tcPr>
            <w:tcW w:w="1564" w:type="dxa"/>
          </w:tcPr>
          <w:p w14:paraId="05A54186" w14:textId="551DCC36" w:rsidR="00F805E3" w:rsidRPr="00CC299A" w:rsidRDefault="00F805E3" w:rsidP="00777A2C">
            <w:pPr>
              <w:pStyle w:val="Tabletext"/>
              <w:jc w:val="left"/>
              <w:rPr>
                <w:rFonts w:eastAsia="Batang"/>
                <w:spacing w:val="-4"/>
                <w:lang w:eastAsia="ko-KR"/>
              </w:rPr>
            </w:pPr>
            <w:r w:rsidRPr="00CC299A">
              <w:rPr>
                <w:rFonts w:eastAsia="Batang"/>
                <w:spacing w:val="-4"/>
                <w:lang w:eastAsia="ko-KR"/>
              </w:rPr>
              <w:t>IMEI</w:t>
            </w:r>
          </w:p>
        </w:tc>
      </w:tr>
      <w:tr w:rsidR="00F805E3" w:rsidRPr="00CC299A" w14:paraId="2967B189" w14:textId="77777777" w:rsidTr="00CC299A">
        <w:trPr>
          <w:cantSplit/>
          <w:jc w:val="center"/>
        </w:trPr>
        <w:tc>
          <w:tcPr>
            <w:tcW w:w="2434" w:type="dxa"/>
            <w:noWrap/>
          </w:tcPr>
          <w:p w14:paraId="76A29489" w14:textId="28437AAA" w:rsidR="00F805E3" w:rsidRPr="00CC299A" w:rsidRDefault="00F805E3" w:rsidP="00777A2C">
            <w:pPr>
              <w:pStyle w:val="Tabletext"/>
              <w:jc w:val="left"/>
              <w:rPr>
                <w:rFonts w:eastAsia="Batang"/>
                <w:spacing w:val="-4"/>
                <w:lang w:eastAsia="ko-KR"/>
              </w:rPr>
            </w:pPr>
            <w:r w:rsidRPr="00CC299A">
              <w:rPr>
                <w:rFonts w:eastAsia="Batang"/>
                <w:spacing w:val="-4"/>
                <w:lang w:eastAsia="ko-KR"/>
              </w:rPr>
              <w:t>Détection des activités malveillantes</w:t>
            </w:r>
          </w:p>
        </w:tc>
        <w:tc>
          <w:tcPr>
            <w:tcW w:w="1700" w:type="dxa"/>
          </w:tcPr>
          <w:p w14:paraId="56293A5D" w14:textId="77777777" w:rsidR="00F805E3" w:rsidRPr="00CC299A" w:rsidRDefault="00F805E3" w:rsidP="00777A2C">
            <w:pPr>
              <w:pStyle w:val="Tabletext"/>
              <w:jc w:val="left"/>
              <w:rPr>
                <w:rFonts w:eastAsia="Batang"/>
                <w:spacing w:val="-4"/>
                <w:lang w:eastAsia="ko-KR"/>
              </w:rPr>
            </w:pPr>
          </w:p>
        </w:tc>
        <w:tc>
          <w:tcPr>
            <w:tcW w:w="1559" w:type="dxa"/>
          </w:tcPr>
          <w:p w14:paraId="06B0DF86" w14:textId="7D7FF9F5" w:rsidR="00F805E3" w:rsidRPr="00CC299A" w:rsidRDefault="00F805E3" w:rsidP="00777A2C">
            <w:pPr>
              <w:pStyle w:val="Tabletext"/>
              <w:jc w:val="left"/>
              <w:rPr>
                <w:rFonts w:eastAsia="Batang"/>
                <w:spacing w:val="-4"/>
                <w:lang w:eastAsia="ko-KR"/>
              </w:rPr>
            </w:pPr>
            <w:r w:rsidRPr="00CC299A">
              <w:rPr>
                <w:rFonts w:eastAsia="Batang"/>
                <w:spacing w:val="-4"/>
                <w:lang w:eastAsia="ko-KR"/>
              </w:rPr>
              <w:t>Oui</w:t>
            </w:r>
          </w:p>
        </w:tc>
        <w:tc>
          <w:tcPr>
            <w:tcW w:w="1480" w:type="dxa"/>
          </w:tcPr>
          <w:p w14:paraId="4A7BD412" w14:textId="31A53859" w:rsidR="00F805E3" w:rsidRPr="00CC299A" w:rsidRDefault="00F805E3" w:rsidP="00777A2C">
            <w:pPr>
              <w:pStyle w:val="Tabletext"/>
              <w:jc w:val="left"/>
              <w:rPr>
                <w:rFonts w:eastAsia="Batang"/>
                <w:spacing w:val="-4"/>
                <w:lang w:eastAsia="ko-KR"/>
              </w:rPr>
            </w:pPr>
            <w:r w:rsidRPr="00CC299A">
              <w:rPr>
                <w:rFonts w:eastAsia="Batang"/>
                <w:spacing w:val="-4"/>
                <w:lang w:eastAsia="ko-KR"/>
              </w:rPr>
              <w:t>Oui</w:t>
            </w:r>
          </w:p>
        </w:tc>
        <w:tc>
          <w:tcPr>
            <w:tcW w:w="1480" w:type="dxa"/>
          </w:tcPr>
          <w:p w14:paraId="0B839FD1" w14:textId="2A6F6A0D" w:rsidR="00F805E3" w:rsidRPr="00CC299A" w:rsidRDefault="00F805E3" w:rsidP="00777A2C">
            <w:pPr>
              <w:pStyle w:val="Tabletext"/>
              <w:jc w:val="left"/>
              <w:rPr>
                <w:rFonts w:eastAsia="Batang"/>
                <w:spacing w:val="-4"/>
                <w:lang w:eastAsia="ko-KR"/>
              </w:rPr>
            </w:pPr>
            <w:r w:rsidRPr="00CC299A">
              <w:rPr>
                <w:rFonts w:eastAsia="Batang"/>
                <w:spacing w:val="-4"/>
                <w:lang w:eastAsia="ko-KR"/>
              </w:rPr>
              <w:t>Oui</w:t>
            </w:r>
          </w:p>
        </w:tc>
        <w:tc>
          <w:tcPr>
            <w:tcW w:w="1637" w:type="dxa"/>
          </w:tcPr>
          <w:p w14:paraId="5396D045" w14:textId="0F4445A6" w:rsidR="00F805E3" w:rsidRPr="00CC299A" w:rsidRDefault="00F805E3" w:rsidP="00777A2C">
            <w:pPr>
              <w:pStyle w:val="Tabletext"/>
              <w:jc w:val="left"/>
              <w:rPr>
                <w:rFonts w:eastAsia="Batang"/>
                <w:spacing w:val="-4"/>
                <w:lang w:eastAsia="ko-KR"/>
              </w:rPr>
            </w:pPr>
            <w:r w:rsidRPr="00CC299A">
              <w:rPr>
                <w:rFonts w:eastAsia="Batang"/>
                <w:spacing w:val="-4"/>
                <w:lang w:eastAsia="ko-KR"/>
              </w:rPr>
              <w:t>Oui</w:t>
            </w:r>
          </w:p>
        </w:tc>
        <w:tc>
          <w:tcPr>
            <w:tcW w:w="1564" w:type="dxa"/>
          </w:tcPr>
          <w:p w14:paraId="5BC0BB82" w14:textId="4930AB60" w:rsidR="00F805E3" w:rsidRPr="00CC299A" w:rsidRDefault="00F805E3" w:rsidP="00777A2C">
            <w:pPr>
              <w:pStyle w:val="Tabletext"/>
              <w:jc w:val="left"/>
              <w:rPr>
                <w:rFonts w:eastAsia="Batang"/>
                <w:spacing w:val="-4"/>
                <w:lang w:eastAsia="ko-KR"/>
              </w:rPr>
            </w:pPr>
            <w:r w:rsidRPr="00CC299A">
              <w:rPr>
                <w:rFonts w:eastAsia="Batang"/>
                <w:spacing w:val="-4"/>
                <w:lang w:eastAsia="ko-KR"/>
              </w:rPr>
              <w:t>Oui</w:t>
            </w:r>
          </w:p>
        </w:tc>
        <w:tc>
          <w:tcPr>
            <w:tcW w:w="1564" w:type="dxa"/>
          </w:tcPr>
          <w:p w14:paraId="0BE65F45" w14:textId="6B2B52F2" w:rsidR="00F805E3" w:rsidRPr="00CC299A" w:rsidRDefault="00F805E3" w:rsidP="00777A2C">
            <w:pPr>
              <w:pStyle w:val="Tabletext"/>
              <w:jc w:val="left"/>
              <w:rPr>
                <w:rFonts w:eastAsia="Batang"/>
                <w:spacing w:val="-4"/>
                <w:lang w:eastAsia="ko-KR"/>
              </w:rPr>
            </w:pPr>
            <w:r w:rsidRPr="00CC299A">
              <w:rPr>
                <w:rFonts w:eastAsia="Batang"/>
                <w:spacing w:val="-4"/>
                <w:lang w:eastAsia="ko-KR"/>
              </w:rPr>
              <w:t>Oui</w:t>
            </w:r>
          </w:p>
        </w:tc>
        <w:tc>
          <w:tcPr>
            <w:tcW w:w="1564" w:type="dxa"/>
          </w:tcPr>
          <w:p w14:paraId="1FE182E8" w14:textId="7819FC48" w:rsidR="00F805E3" w:rsidRPr="00CC299A" w:rsidRDefault="00F805E3" w:rsidP="00777A2C">
            <w:pPr>
              <w:pStyle w:val="Tabletext"/>
              <w:jc w:val="left"/>
              <w:rPr>
                <w:rFonts w:eastAsia="Batang"/>
                <w:spacing w:val="-4"/>
                <w:lang w:eastAsia="ko-KR"/>
              </w:rPr>
            </w:pPr>
            <w:r w:rsidRPr="00CC299A">
              <w:rPr>
                <w:rFonts w:eastAsia="Batang"/>
                <w:spacing w:val="-4"/>
                <w:lang w:eastAsia="ko-KR"/>
              </w:rPr>
              <w:t>Oui</w:t>
            </w:r>
          </w:p>
        </w:tc>
      </w:tr>
    </w:tbl>
    <w:p w14:paraId="549FE681" w14:textId="57CE6A02" w:rsidR="00CD263C" w:rsidRPr="005561DE" w:rsidRDefault="00CD263C" w:rsidP="00777A2C">
      <w:pPr>
        <w:tabs>
          <w:tab w:val="clear" w:pos="794"/>
          <w:tab w:val="clear" w:pos="1191"/>
          <w:tab w:val="clear" w:pos="1588"/>
          <w:tab w:val="clear" w:pos="1985"/>
        </w:tabs>
        <w:overflowPunct/>
        <w:autoSpaceDE/>
        <w:autoSpaceDN/>
        <w:adjustRightInd/>
        <w:spacing w:before="0"/>
        <w:jc w:val="left"/>
        <w:textAlignment w:val="auto"/>
      </w:pPr>
      <w:r w:rsidRPr="005561DE">
        <w:br w:type="page"/>
      </w:r>
    </w:p>
    <w:p w14:paraId="36567177" w14:textId="2A842A13" w:rsidR="00CD263C" w:rsidRPr="005561DE" w:rsidRDefault="00CD263C" w:rsidP="00777A2C">
      <w:pPr>
        <w:pStyle w:val="TableNo"/>
      </w:pPr>
      <w:r w:rsidRPr="005561DE">
        <w:t>TABLEAU A1.7 (</w:t>
      </w:r>
      <w:r w:rsidRPr="005561DE">
        <w:rPr>
          <w:i/>
          <w:iCs/>
        </w:rPr>
        <w:t>suite</w:t>
      </w:r>
      <w:r w:rsidRPr="005561DE">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1470"/>
        <w:gridCol w:w="1565"/>
        <w:gridCol w:w="1565"/>
        <w:gridCol w:w="1642"/>
        <w:gridCol w:w="1643"/>
        <w:gridCol w:w="1570"/>
        <w:gridCol w:w="1570"/>
        <w:gridCol w:w="1570"/>
      </w:tblGrid>
      <w:tr w:rsidR="00394852" w:rsidRPr="005561DE" w14:paraId="0FD9B14F" w14:textId="77777777" w:rsidTr="00E94D2B">
        <w:trPr>
          <w:cantSplit/>
          <w:jc w:val="center"/>
        </w:trPr>
        <w:tc>
          <w:tcPr>
            <w:tcW w:w="1858" w:type="dxa"/>
            <w:noWrap/>
            <w:vAlign w:val="center"/>
          </w:tcPr>
          <w:p w14:paraId="2D4BB567" w14:textId="7361E774" w:rsidR="00394852" w:rsidRPr="005561DE" w:rsidRDefault="00394852" w:rsidP="00777A2C">
            <w:pPr>
              <w:pStyle w:val="Tablehead"/>
              <w:rPr>
                <w:rFonts w:eastAsia="Batang"/>
                <w:lang w:eastAsia="ko-KR"/>
              </w:rPr>
            </w:pPr>
            <w:r w:rsidRPr="005561DE">
              <w:rPr>
                <w:rFonts w:eastAsia="Batang"/>
              </w:rPr>
              <w:t>Caractéristiques de la fonctionnalité</w:t>
            </w:r>
          </w:p>
        </w:tc>
        <w:tc>
          <w:tcPr>
            <w:tcW w:w="1465" w:type="dxa"/>
            <w:vAlign w:val="center"/>
          </w:tcPr>
          <w:p w14:paraId="4C7AFBB8" w14:textId="2BEE8A9F" w:rsidR="00394852" w:rsidRPr="005561DE" w:rsidRDefault="00394852" w:rsidP="00777A2C">
            <w:pPr>
              <w:pStyle w:val="Tablehead"/>
              <w:rPr>
                <w:rFonts w:eastAsia="Batang"/>
                <w:lang w:eastAsia="ko-KR"/>
              </w:rPr>
            </w:pPr>
            <w:r w:rsidRPr="005561DE">
              <w:rPr>
                <w:rFonts w:eastAsia="Batang"/>
              </w:rPr>
              <w:t>Unité de mesure</w:t>
            </w:r>
          </w:p>
        </w:tc>
        <w:tc>
          <w:tcPr>
            <w:tcW w:w="1559" w:type="dxa"/>
            <w:vAlign w:val="center"/>
          </w:tcPr>
          <w:p w14:paraId="2517B0BD" w14:textId="78684317" w:rsidR="00394852" w:rsidRPr="005561DE" w:rsidRDefault="00394852" w:rsidP="00777A2C">
            <w:pPr>
              <w:pStyle w:val="Tablehead"/>
              <w:rPr>
                <w:rFonts w:eastAsia="Batang"/>
                <w:lang w:eastAsia="ko-KR"/>
              </w:rPr>
            </w:pPr>
            <w:r w:rsidRPr="005561DE">
              <w:rPr>
                <w:rFonts w:eastAsia="Batang"/>
              </w:rPr>
              <w:t>GSM/EDGE</w:t>
            </w:r>
          </w:p>
        </w:tc>
        <w:tc>
          <w:tcPr>
            <w:tcW w:w="1559" w:type="dxa"/>
            <w:vAlign w:val="center"/>
          </w:tcPr>
          <w:p w14:paraId="18E415E8" w14:textId="5F951921" w:rsidR="00394852" w:rsidRPr="005561DE" w:rsidRDefault="00394852" w:rsidP="00777A2C">
            <w:pPr>
              <w:pStyle w:val="Tablehead"/>
              <w:rPr>
                <w:rFonts w:eastAsia="Batang"/>
                <w:lang w:eastAsia="ko-KR"/>
              </w:rPr>
            </w:pPr>
            <w:r w:rsidRPr="005561DE">
              <w:rPr>
                <w:rFonts w:eastAsia="Batang"/>
              </w:rPr>
              <w:t>EC-GSM-IoT</w:t>
            </w:r>
          </w:p>
        </w:tc>
        <w:tc>
          <w:tcPr>
            <w:tcW w:w="1636" w:type="dxa"/>
            <w:vAlign w:val="center"/>
          </w:tcPr>
          <w:p w14:paraId="0129378F" w14:textId="5C1CCD3F" w:rsidR="00394852" w:rsidRPr="005561DE" w:rsidRDefault="00394852" w:rsidP="00777A2C">
            <w:pPr>
              <w:pStyle w:val="Tablehead"/>
              <w:rPr>
                <w:rFonts w:eastAsia="Batang"/>
                <w:lang w:eastAsia="ko-KR"/>
              </w:rPr>
            </w:pPr>
            <w:r w:rsidRPr="005561DE">
              <w:rPr>
                <w:rFonts w:eastAsia="Batang"/>
              </w:rPr>
              <w:t>UMTS</w:t>
            </w:r>
          </w:p>
        </w:tc>
        <w:tc>
          <w:tcPr>
            <w:tcW w:w="1637" w:type="dxa"/>
            <w:vAlign w:val="center"/>
          </w:tcPr>
          <w:p w14:paraId="254506FF" w14:textId="4B0DFE6A" w:rsidR="00394852" w:rsidRPr="005561DE" w:rsidRDefault="00394852" w:rsidP="00777A2C">
            <w:pPr>
              <w:pStyle w:val="Tablehead"/>
              <w:rPr>
                <w:rFonts w:eastAsia="Batang"/>
                <w:lang w:eastAsia="ko-KR"/>
              </w:rPr>
            </w:pPr>
            <w:r w:rsidRPr="005561DE">
              <w:rPr>
                <w:rFonts w:eastAsia="Batang"/>
              </w:rPr>
              <w:t>HSPA+</w:t>
            </w:r>
          </w:p>
        </w:tc>
        <w:tc>
          <w:tcPr>
            <w:tcW w:w="1564" w:type="dxa"/>
            <w:vAlign w:val="center"/>
          </w:tcPr>
          <w:p w14:paraId="642A3842" w14:textId="7BF22DA4" w:rsidR="00394852" w:rsidRPr="005561DE" w:rsidRDefault="00394852" w:rsidP="00777A2C">
            <w:pPr>
              <w:pStyle w:val="Tablehead"/>
              <w:rPr>
                <w:rFonts w:eastAsia="Batang"/>
                <w:lang w:eastAsia="ko-KR"/>
              </w:rPr>
            </w:pPr>
            <w:r w:rsidRPr="005561DE">
              <w:rPr>
                <w:rFonts w:eastAsia="Batang"/>
              </w:rPr>
              <w:t>LTE Advanced Pro</w:t>
            </w:r>
          </w:p>
        </w:tc>
        <w:tc>
          <w:tcPr>
            <w:tcW w:w="1564" w:type="dxa"/>
            <w:vAlign w:val="center"/>
          </w:tcPr>
          <w:p w14:paraId="42BD163A" w14:textId="39079D2A" w:rsidR="00394852" w:rsidRPr="005561DE" w:rsidRDefault="00394852" w:rsidP="00777A2C">
            <w:pPr>
              <w:pStyle w:val="Tablehead"/>
              <w:rPr>
                <w:rFonts w:eastAsia="Batang"/>
                <w:lang w:eastAsia="ko-KR"/>
              </w:rPr>
            </w:pPr>
            <w:r w:rsidRPr="005561DE">
              <w:rPr>
                <w:rFonts w:eastAsia="Batang"/>
              </w:rPr>
              <w:t>eMTC</w:t>
            </w:r>
          </w:p>
        </w:tc>
        <w:tc>
          <w:tcPr>
            <w:tcW w:w="1564" w:type="dxa"/>
            <w:vAlign w:val="center"/>
          </w:tcPr>
          <w:p w14:paraId="6B0A93EC" w14:textId="51D661B6" w:rsidR="00394852" w:rsidRPr="005561DE" w:rsidRDefault="00394852" w:rsidP="00777A2C">
            <w:pPr>
              <w:pStyle w:val="Tablehead"/>
              <w:rPr>
                <w:rFonts w:eastAsia="Batang"/>
                <w:lang w:eastAsia="ko-KR"/>
              </w:rPr>
            </w:pPr>
            <w:r w:rsidRPr="005561DE">
              <w:rPr>
                <w:rFonts w:eastAsia="Batang"/>
              </w:rPr>
              <w:t>NB-IoT</w:t>
            </w:r>
          </w:p>
        </w:tc>
      </w:tr>
      <w:tr w:rsidR="00F805E3" w:rsidRPr="005561DE" w14:paraId="6EF49B0B" w14:textId="77777777" w:rsidTr="00E94D2B">
        <w:trPr>
          <w:cantSplit/>
          <w:jc w:val="center"/>
        </w:trPr>
        <w:tc>
          <w:tcPr>
            <w:tcW w:w="1858" w:type="dxa"/>
            <w:noWrap/>
          </w:tcPr>
          <w:p w14:paraId="2D73DED2" w14:textId="365ADF1B" w:rsidR="00F805E3" w:rsidRPr="005561DE" w:rsidRDefault="00F805E3" w:rsidP="00777A2C">
            <w:pPr>
              <w:pStyle w:val="Tabletext"/>
              <w:jc w:val="left"/>
              <w:rPr>
                <w:rFonts w:eastAsia="Batang"/>
                <w:lang w:eastAsia="ko-KR"/>
              </w:rPr>
            </w:pPr>
            <w:r w:rsidRPr="005561DE">
              <w:rPr>
                <w:rFonts w:eastAsia="Batang"/>
                <w:lang w:eastAsia="ko-KR"/>
              </w:rPr>
              <w:t>Norme de base, organisation de normalisation</w:t>
            </w:r>
          </w:p>
        </w:tc>
        <w:tc>
          <w:tcPr>
            <w:tcW w:w="1465" w:type="dxa"/>
          </w:tcPr>
          <w:p w14:paraId="5137DDD4" w14:textId="7FEB3BF9" w:rsidR="00F805E3" w:rsidRPr="005561DE" w:rsidRDefault="00767B93" w:rsidP="00777A2C">
            <w:pPr>
              <w:pStyle w:val="Tabletext"/>
              <w:jc w:val="left"/>
              <w:rPr>
                <w:rFonts w:eastAsia="Batang"/>
                <w:lang w:eastAsia="ko-KR"/>
              </w:rPr>
            </w:pPr>
            <w:r w:rsidRPr="005561DE">
              <w:rPr>
                <w:rFonts w:eastAsia="Batang"/>
                <w:lang w:eastAsia="ko-KR"/>
              </w:rPr>
              <w:t>Nom de l'organisation de normalisation</w:t>
            </w:r>
          </w:p>
        </w:tc>
        <w:tc>
          <w:tcPr>
            <w:tcW w:w="1559" w:type="dxa"/>
          </w:tcPr>
          <w:p w14:paraId="6745E90D" w14:textId="1F2F13AE" w:rsidR="00F805E3" w:rsidRPr="005561DE" w:rsidRDefault="00F805E3" w:rsidP="00777A2C">
            <w:pPr>
              <w:pStyle w:val="Tabletext"/>
              <w:jc w:val="left"/>
              <w:rPr>
                <w:rFonts w:eastAsia="Batang"/>
                <w:lang w:eastAsia="ko-KR"/>
              </w:rPr>
            </w:pPr>
            <w:r w:rsidRPr="005561DE">
              <w:rPr>
                <w:rFonts w:eastAsia="Batang"/>
                <w:lang w:eastAsia="ko-KR"/>
              </w:rPr>
              <w:t>ATIS (organisation partenaire du 3GPP)</w:t>
            </w:r>
          </w:p>
        </w:tc>
        <w:tc>
          <w:tcPr>
            <w:tcW w:w="1559" w:type="dxa"/>
          </w:tcPr>
          <w:p w14:paraId="000A8C2A" w14:textId="6C12C044" w:rsidR="00F805E3" w:rsidRPr="005561DE" w:rsidRDefault="00F805E3" w:rsidP="00777A2C">
            <w:pPr>
              <w:pStyle w:val="Tabletext"/>
              <w:jc w:val="left"/>
              <w:rPr>
                <w:rFonts w:eastAsia="Batang"/>
                <w:lang w:eastAsia="ko-KR"/>
              </w:rPr>
            </w:pPr>
            <w:r w:rsidRPr="005561DE">
              <w:rPr>
                <w:rFonts w:eastAsia="Batang"/>
                <w:lang w:eastAsia="ko-KR"/>
              </w:rPr>
              <w:t>ATIS (organisation partenaire du 3GPP)</w:t>
            </w:r>
          </w:p>
        </w:tc>
        <w:tc>
          <w:tcPr>
            <w:tcW w:w="1636" w:type="dxa"/>
          </w:tcPr>
          <w:p w14:paraId="2FAFE513" w14:textId="2666EA8A" w:rsidR="00F805E3" w:rsidRPr="005561DE" w:rsidRDefault="00F805E3" w:rsidP="00777A2C">
            <w:pPr>
              <w:pStyle w:val="Tabletext"/>
              <w:jc w:val="left"/>
              <w:rPr>
                <w:rFonts w:eastAsia="Batang"/>
                <w:lang w:eastAsia="ko-KR"/>
              </w:rPr>
            </w:pPr>
            <w:r w:rsidRPr="005561DE">
              <w:rPr>
                <w:rFonts w:eastAsia="Batang"/>
                <w:lang w:eastAsia="ko-KR"/>
              </w:rPr>
              <w:t>ATIS (organisation partenaire du 3GPP)</w:t>
            </w:r>
          </w:p>
        </w:tc>
        <w:tc>
          <w:tcPr>
            <w:tcW w:w="1637" w:type="dxa"/>
          </w:tcPr>
          <w:p w14:paraId="09F3DE20" w14:textId="55407118" w:rsidR="00F805E3" w:rsidRPr="005561DE" w:rsidRDefault="00F805E3" w:rsidP="00777A2C">
            <w:pPr>
              <w:pStyle w:val="Tabletext"/>
              <w:jc w:val="left"/>
              <w:rPr>
                <w:rFonts w:eastAsia="Batang"/>
                <w:lang w:eastAsia="ko-KR"/>
              </w:rPr>
            </w:pPr>
            <w:r w:rsidRPr="005561DE">
              <w:rPr>
                <w:rFonts w:eastAsia="Batang"/>
                <w:lang w:eastAsia="ko-KR"/>
              </w:rPr>
              <w:t>ATIS (organisation partenaire du 3GPP)</w:t>
            </w:r>
          </w:p>
        </w:tc>
        <w:tc>
          <w:tcPr>
            <w:tcW w:w="1564" w:type="dxa"/>
          </w:tcPr>
          <w:p w14:paraId="6B9D3908" w14:textId="243F9211" w:rsidR="00F805E3" w:rsidRPr="005561DE" w:rsidRDefault="00F805E3" w:rsidP="00777A2C">
            <w:pPr>
              <w:pStyle w:val="Tabletext"/>
              <w:jc w:val="left"/>
              <w:rPr>
                <w:rFonts w:eastAsia="Batang"/>
                <w:lang w:eastAsia="ko-KR"/>
              </w:rPr>
            </w:pPr>
            <w:r w:rsidRPr="005561DE">
              <w:rPr>
                <w:rFonts w:eastAsia="Batang"/>
                <w:lang w:eastAsia="ko-KR"/>
              </w:rPr>
              <w:t>ATIS (organisation partenaire du 3GPP)</w:t>
            </w:r>
          </w:p>
        </w:tc>
        <w:tc>
          <w:tcPr>
            <w:tcW w:w="1564" w:type="dxa"/>
          </w:tcPr>
          <w:p w14:paraId="09A1C5B8" w14:textId="35D362AE" w:rsidR="00F805E3" w:rsidRPr="005561DE" w:rsidRDefault="00F805E3" w:rsidP="00777A2C">
            <w:pPr>
              <w:pStyle w:val="Tabletext"/>
              <w:jc w:val="left"/>
              <w:rPr>
                <w:rFonts w:eastAsia="Batang"/>
                <w:lang w:eastAsia="ko-KR"/>
              </w:rPr>
            </w:pPr>
            <w:r w:rsidRPr="005561DE">
              <w:rPr>
                <w:rFonts w:eastAsia="Batang"/>
                <w:lang w:eastAsia="ko-KR"/>
              </w:rPr>
              <w:t>ATIS (organisation partenaire du 3GPP)</w:t>
            </w:r>
          </w:p>
        </w:tc>
        <w:tc>
          <w:tcPr>
            <w:tcW w:w="1564" w:type="dxa"/>
          </w:tcPr>
          <w:p w14:paraId="1E2AE735" w14:textId="097D7226" w:rsidR="00F805E3" w:rsidRPr="005561DE" w:rsidRDefault="00F805E3" w:rsidP="00777A2C">
            <w:pPr>
              <w:pStyle w:val="Tabletext"/>
              <w:jc w:val="left"/>
              <w:rPr>
                <w:rFonts w:eastAsia="Batang"/>
                <w:lang w:eastAsia="ko-KR"/>
              </w:rPr>
            </w:pPr>
            <w:r w:rsidRPr="005561DE">
              <w:rPr>
                <w:rFonts w:eastAsia="Batang"/>
                <w:lang w:eastAsia="ko-KR"/>
              </w:rPr>
              <w:t>ATIS (organisation partenaire du 3GPP)</w:t>
            </w:r>
          </w:p>
        </w:tc>
      </w:tr>
      <w:tr w:rsidR="00F805E3" w:rsidRPr="005561DE" w14:paraId="4EAE40BF" w14:textId="77777777" w:rsidTr="00E94D2B">
        <w:trPr>
          <w:cantSplit/>
          <w:jc w:val="center"/>
        </w:trPr>
        <w:tc>
          <w:tcPr>
            <w:tcW w:w="1858" w:type="dxa"/>
            <w:noWrap/>
          </w:tcPr>
          <w:p w14:paraId="1E9762BE" w14:textId="78FF2630" w:rsidR="00F805E3" w:rsidRPr="005561DE" w:rsidRDefault="00F805E3" w:rsidP="00777A2C">
            <w:pPr>
              <w:pStyle w:val="Tabletext"/>
              <w:jc w:val="left"/>
              <w:rPr>
                <w:rFonts w:eastAsia="Batang"/>
                <w:lang w:eastAsia="ko-KR"/>
              </w:rPr>
            </w:pPr>
            <w:r w:rsidRPr="005561DE">
              <w:rPr>
                <w:rFonts w:eastAsia="Batang"/>
                <w:lang w:eastAsia="ko-KR"/>
              </w:rPr>
              <w:t>Organisations d'établissement des profils et d'applications</w:t>
            </w:r>
          </w:p>
        </w:tc>
        <w:tc>
          <w:tcPr>
            <w:tcW w:w="1465" w:type="dxa"/>
          </w:tcPr>
          <w:p w14:paraId="30B3E7FE" w14:textId="2A083887" w:rsidR="00F805E3" w:rsidRPr="005561DE" w:rsidRDefault="00F805E3" w:rsidP="00777A2C">
            <w:pPr>
              <w:pStyle w:val="Tabletext"/>
              <w:jc w:val="left"/>
              <w:rPr>
                <w:rFonts w:eastAsia="Batang"/>
                <w:lang w:eastAsia="ko-KR"/>
              </w:rPr>
            </w:pPr>
            <w:r w:rsidRPr="005561DE">
              <w:rPr>
                <w:rFonts w:eastAsia="Batang"/>
                <w:lang w:eastAsia="ko-KR"/>
              </w:rPr>
              <w:t>Nom de l'association/du forum</w:t>
            </w:r>
          </w:p>
        </w:tc>
        <w:tc>
          <w:tcPr>
            <w:tcW w:w="1559" w:type="dxa"/>
          </w:tcPr>
          <w:p w14:paraId="00D7D45E" w14:textId="77777777" w:rsidR="00F805E3" w:rsidRPr="005561DE" w:rsidRDefault="00F805E3" w:rsidP="00777A2C">
            <w:pPr>
              <w:pStyle w:val="Tabletext"/>
              <w:jc w:val="left"/>
              <w:rPr>
                <w:rFonts w:eastAsia="Batang"/>
                <w:lang w:eastAsia="ko-KR"/>
              </w:rPr>
            </w:pPr>
          </w:p>
        </w:tc>
        <w:tc>
          <w:tcPr>
            <w:tcW w:w="1559" w:type="dxa"/>
          </w:tcPr>
          <w:p w14:paraId="72FACC7F" w14:textId="77777777" w:rsidR="00F805E3" w:rsidRPr="005561DE" w:rsidRDefault="00F805E3" w:rsidP="00777A2C">
            <w:pPr>
              <w:pStyle w:val="Tabletext"/>
              <w:jc w:val="left"/>
              <w:rPr>
                <w:rFonts w:eastAsia="Batang"/>
                <w:lang w:eastAsia="ko-KR"/>
              </w:rPr>
            </w:pPr>
          </w:p>
        </w:tc>
        <w:tc>
          <w:tcPr>
            <w:tcW w:w="1636" w:type="dxa"/>
          </w:tcPr>
          <w:p w14:paraId="1A8426BE" w14:textId="77777777" w:rsidR="00F805E3" w:rsidRPr="005561DE" w:rsidRDefault="00F805E3" w:rsidP="00777A2C">
            <w:pPr>
              <w:pStyle w:val="Tabletext"/>
              <w:jc w:val="left"/>
              <w:rPr>
                <w:rFonts w:eastAsia="Batang"/>
                <w:lang w:eastAsia="ko-KR"/>
              </w:rPr>
            </w:pPr>
          </w:p>
        </w:tc>
        <w:tc>
          <w:tcPr>
            <w:tcW w:w="1637" w:type="dxa"/>
          </w:tcPr>
          <w:p w14:paraId="5ACEF6C0" w14:textId="77777777" w:rsidR="00F805E3" w:rsidRPr="005561DE" w:rsidRDefault="00F805E3" w:rsidP="00777A2C">
            <w:pPr>
              <w:pStyle w:val="Tabletext"/>
              <w:jc w:val="left"/>
              <w:rPr>
                <w:rFonts w:eastAsia="Batang"/>
                <w:lang w:eastAsia="ko-KR"/>
              </w:rPr>
            </w:pPr>
          </w:p>
        </w:tc>
        <w:tc>
          <w:tcPr>
            <w:tcW w:w="1564" w:type="dxa"/>
          </w:tcPr>
          <w:p w14:paraId="50DD18A3" w14:textId="77777777" w:rsidR="00F805E3" w:rsidRPr="005561DE" w:rsidRDefault="00F805E3" w:rsidP="00777A2C">
            <w:pPr>
              <w:pStyle w:val="Tabletext"/>
              <w:jc w:val="left"/>
              <w:rPr>
                <w:rFonts w:eastAsia="Batang"/>
                <w:lang w:eastAsia="ko-KR"/>
              </w:rPr>
            </w:pPr>
          </w:p>
        </w:tc>
        <w:tc>
          <w:tcPr>
            <w:tcW w:w="1564" w:type="dxa"/>
          </w:tcPr>
          <w:p w14:paraId="4D070CD7" w14:textId="77777777" w:rsidR="00F805E3" w:rsidRPr="005561DE" w:rsidRDefault="00F805E3" w:rsidP="00777A2C">
            <w:pPr>
              <w:pStyle w:val="Tabletext"/>
              <w:jc w:val="left"/>
              <w:rPr>
                <w:rFonts w:eastAsia="Batang"/>
                <w:lang w:eastAsia="ko-KR"/>
              </w:rPr>
            </w:pPr>
          </w:p>
        </w:tc>
        <w:tc>
          <w:tcPr>
            <w:tcW w:w="1564" w:type="dxa"/>
          </w:tcPr>
          <w:p w14:paraId="228475F7" w14:textId="77777777" w:rsidR="00F805E3" w:rsidRPr="005561DE" w:rsidRDefault="00F805E3" w:rsidP="00777A2C">
            <w:pPr>
              <w:pStyle w:val="Tabletext"/>
              <w:jc w:val="left"/>
              <w:rPr>
                <w:rFonts w:eastAsia="Batang"/>
                <w:lang w:eastAsia="ko-KR"/>
              </w:rPr>
            </w:pPr>
          </w:p>
        </w:tc>
      </w:tr>
      <w:tr w:rsidR="00F805E3" w:rsidRPr="005561DE" w14:paraId="7D4222DE" w14:textId="77777777" w:rsidTr="00E94D2B">
        <w:trPr>
          <w:cantSplit/>
          <w:jc w:val="center"/>
        </w:trPr>
        <w:tc>
          <w:tcPr>
            <w:tcW w:w="1858" w:type="dxa"/>
            <w:noWrap/>
          </w:tcPr>
          <w:p w14:paraId="18B0213B" w14:textId="2A995D42" w:rsidR="00F805E3" w:rsidRPr="005561DE" w:rsidRDefault="00F805E3" w:rsidP="00777A2C">
            <w:pPr>
              <w:pStyle w:val="Tabletext"/>
              <w:jc w:val="left"/>
              <w:rPr>
                <w:rFonts w:eastAsia="Batang"/>
                <w:lang w:eastAsia="ko-KR"/>
              </w:rPr>
            </w:pPr>
            <w:r w:rsidRPr="005561DE">
              <w:rPr>
                <w:rFonts w:eastAsia="Batang"/>
                <w:lang w:eastAsia="ko-KR"/>
              </w:rPr>
              <w:t>Plage de température</w:t>
            </w:r>
          </w:p>
        </w:tc>
        <w:tc>
          <w:tcPr>
            <w:tcW w:w="1465" w:type="dxa"/>
          </w:tcPr>
          <w:p w14:paraId="37F78D74" w14:textId="77777777" w:rsidR="00F805E3" w:rsidRPr="005561DE" w:rsidRDefault="00F805E3" w:rsidP="00777A2C">
            <w:pPr>
              <w:pStyle w:val="Tabletext"/>
              <w:jc w:val="left"/>
              <w:rPr>
                <w:rFonts w:eastAsia="Batang"/>
                <w:lang w:eastAsia="ko-KR"/>
              </w:rPr>
            </w:pPr>
          </w:p>
        </w:tc>
        <w:tc>
          <w:tcPr>
            <w:tcW w:w="1559" w:type="dxa"/>
          </w:tcPr>
          <w:p w14:paraId="2EFA7DBF" w14:textId="164ABFF1" w:rsidR="00F805E3" w:rsidRPr="005561DE" w:rsidRDefault="00F805E3" w:rsidP="00777A2C">
            <w:pPr>
              <w:pStyle w:val="Tabletext"/>
              <w:jc w:val="left"/>
              <w:rPr>
                <w:rFonts w:eastAsia="Batang"/>
                <w:lang w:eastAsia="ko-KR"/>
              </w:rPr>
            </w:pPr>
            <w:r w:rsidRPr="005561DE">
              <w:rPr>
                <w:rFonts w:eastAsia="Batang"/>
                <w:lang w:eastAsia="ko-KR"/>
              </w:rPr>
              <w:t>Conformément à 3GPP 45.005</w:t>
            </w:r>
          </w:p>
        </w:tc>
        <w:tc>
          <w:tcPr>
            <w:tcW w:w="1559" w:type="dxa"/>
          </w:tcPr>
          <w:p w14:paraId="5AB6E3B9" w14:textId="4D2D7DC6" w:rsidR="00F805E3" w:rsidRPr="005561DE" w:rsidRDefault="00F805E3" w:rsidP="00777A2C">
            <w:pPr>
              <w:pStyle w:val="Tabletext"/>
              <w:jc w:val="left"/>
              <w:rPr>
                <w:rFonts w:eastAsia="Batang"/>
                <w:lang w:eastAsia="ko-KR"/>
              </w:rPr>
            </w:pPr>
            <w:r w:rsidRPr="005561DE">
              <w:rPr>
                <w:rFonts w:eastAsia="Batang"/>
                <w:lang w:eastAsia="ko-KR"/>
              </w:rPr>
              <w:t>Conformément à 3GPP 45.005</w:t>
            </w:r>
          </w:p>
        </w:tc>
        <w:tc>
          <w:tcPr>
            <w:tcW w:w="1636" w:type="dxa"/>
          </w:tcPr>
          <w:p w14:paraId="354B1A28" w14:textId="4377B673" w:rsidR="00F805E3" w:rsidRPr="005561DE" w:rsidRDefault="00F805E3" w:rsidP="00777A2C">
            <w:pPr>
              <w:pStyle w:val="Tabletext"/>
              <w:jc w:val="left"/>
              <w:rPr>
                <w:rFonts w:eastAsia="Batang"/>
                <w:lang w:eastAsia="ko-KR"/>
              </w:rPr>
            </w:pPr>
            <w:r w:rsidRPr="005561DE">
              <w:rPr>
                <w:rFonts w:eastAsia="Batang"/>
                <w:lang w:eastAsia="ko-KR"/>
              </w:rPr>
              <w:t>Conformément à 3GPP 25.101 et 25.102</w:t>
            </w:r>
          </w:p>
        </w:tc>
        <w:tc>
          <w:tcPr>
            <w:tcW w:w="1637" w:type="dxa"/>
          </w:tcPr>
          <w:p w14:paraId="1D37443B" w14:textId="2575B22D" w:rsidR="00F805E3" w:rsidRPr="005561DE" w:rsidRDefault="00F805E3" w:rsidP="00777A2C">
            <w:pPr>
              <w:pStyle w:val="Tabletext"/>
              <w:jc w:val="left"/>
              <w:rPr>
                <w:rFonts w:eastAsia="Batang"/>
                <w:lang w:eastAsia="ko-KR"/>
              </w:rPr>
            </w:pPr>
            <w:r w:rsidRPr="005561DE">
              <w:rPr>
                <w:rFonts w:eastAsia="Batang"/>
                <w:lang w:eastAsia="ko-KR"/>
              </w:rPr>
              <w:t>Conformément à 3GPP 25.101 et 25.102</w:t>
            </w:r>
          </w:p>
        </w:tc>
        <w:tc>
          <w:tcPr>
            <w:tcW w:w="1564" w:type="dxa"/>
          </w:tcPr>
          <w:p w14:paraId="6C413AC9" w14:textId="5EE1636C" w:rsidR="00F805E3" w:rsidRPr="005561DE" w:rsidRDefault="00F805E3" w:rsidP="00777A2C">
            <w:pPr>
              <w:pStyle w:val="Tabletext"/>
              <w:jc w:val="left"/>
              <w:rPr>
                <w:rFonts w:eastAsia="Batang"/>
                <w:lang w:eastAsia="ko-KR"/>
              </w:rPr>
            </w:pPr>
            <w:r w:rsidRPr="005561DE">
              <w:rPr>
                <w:rFonts w:eastAsia="Batang"/>
                <w:lang w:eastAsia="ko-KR"/>
              </w:rPr>
              <w:t>Conformément à 3GPP 36.101 et 36.104</w:t>
            </w:r>
          </w:p>
        </w:tc>
        <w:tc>
          <w:tcPr>
            <w:tcW w:w="1564" w:type="dxa"/>
          </w:tcPr>
          <w:p w14:paraId="1D79296F" w14:textId="07B0027A" w:rsidR="00F805E3" w:rsidRPr="005561DE" w:rsidRDefault="00F805E3" w:rsidP="00777A2C">
            <w:pPr>
              <w:pStyle w:val="Tabletext"/>
              <w:jc w:val="left"/>
              <w:rPr>
                <w:rFonts w:eastAsia="Batang"/>
                <w:lang w:eastAsia="ko-KR"/>
              </w:rPr>
            </w:pPr>
            <w:r w:rsidRPr="005561DE">
              <w:rPr>
                <w:rFonts w:eastAsia="Batang"/>
                <w:lang w:eastAsia="ko-KR"/>
              </w:rPr>
              <w:t>Conformément à 3GPP 36.101 et 36.104</w:t>
            </w:r>
          </w:p>
        </w:tc>
        <w:tc>
          <w:tcPr>
            <w:tcW w:w="1564" w:type="dxa"/>
          </w:tcPr>
          <w:p w14:paraId="4C3736E7" w14:textId="065BA671" w:rsidR="00F805E3" w:rsidRPr="005561DE" w:rsidRDefault="00F805E3" w:rsidP="00777A2C">
            <w:pPr>
              <w:pStyle w:val="Tabletext"/>
              <w:jc w:val="left"/>
              <w:rPr>
                <w:rFonts w:eastAsia="Batang"/>
                <w:lang w:eastAsia="ko-KR"/>
              </w:rPr>
            </w:pPr>
            <w:r w:rsidRPr="005561DE">
              <w:rPr>
                <w:rFonts w:eastAsia="Batang"/>
                <w:lang w:eastAsia="ko-KR"/>
              </w:rPr>
              <w:t>Conformément à 3GPP 36.101 et 36.104</w:t>
            </w:r>
          </w:p>
        </w:tc>
      </w:tr>
      <w:tr w:rsidR="00F805E3" w:rsidRPr="005561DE" w14:paraId="3FA4CEB8" w14:textId="77777777" w:rsidTr="00E94D2B">
        <w:trPr>
          <w:cantSplit/>
          <w:jc w:val="center"/>
        </w:trPr>
        <w:tc>
          <w:tcPr>
            <w:tcW w:w="1858" w:type="dxa"/>
            <w:noWrap/>
          </w:tcPr>
          <w:p w14:paraId="1F1F7B9E" w14:textId="19C6A5FD" w:rsidR="00F805E3" w:rsidRPr="005561DE" w:rsidRDefault="00F805E3" w:rsidP="00777A2C">
            <w:pPr>
              <w:pStyle w:val="Tabletext"/>
              <w:jc w:val="left"/>
              <w:rPr>
                <w:rFonts w:eastAsia="Batang"/>
                <w:lang w:eastAsia="ko-KR"/>
              </w:rPr>
            </w:pPr>
            <w:r w:rsidRPr="005561DE">
              <w:rPr>
                <w:rFonts w:eastAsia="Batang"/>
                <w:lang w:eastAsia="ko-KR"/>
              </w:rPr>
              <w:t xml:space="preserve">Sources de bruits radioélectriques </w:t>
            </w:r>
            <w:r w:rsidR="00A96C5D" w:rsidRPr="005561DE">
              <w:rPr>
                <w:rFonts w:eastAsia="Batang"/>
                <w:lang w:eastAsia="ko-KR"/>
              </w:rPr>
              <w:t>–</w:t>
            </w:r>
            <w:r w:rsidRPr="005561DE">
              <w:rPr>
                <w:rFonts w:eastAsia="Batang"/>
                <w:lang w:eastAsia="ko-KR"/>
              </w:rPr>
              <w:t xml:space="preserve"> autres équipements de radiocommuni-cation</w:t>
            </w:r>
          </w:p>
        </w:tc>
        <w:tc>
          <w:tcPr>
            <w:tcW w:w="1465" w:type="dxa"/>
          </w:tcPr>
          <w:p w14:paraId="15D631F8" w14:textId="77777777" w:rsidR="00F805E3" w:rsidRPr="005561DE" w:rsidRDefault="00F805E3" w:rsidP="00777A2C">
            <w:pPr>
              <w:pStyle w:val="Tabletext"/>
              <w:jc w:val="left"/>
              <w:rPr>
                <w:rFonts w:eastAsia="Batang"/>
                <w:lang w:eastAsia="ko-KR"/>
              </w:rPr>
            </w:pPr>
          </w:p>
        </w:tc>
        <w:tc>
          <w:tcPr>
            <w:tcW w:w="1559" w:type="dxa"/>
          </w:tcPr>
          <w:p w14:paraId="5547BB34" w14:textId="0294D3FD" w:rsidR="00F805E3" w:rsidRPr="005561DE" w:rsidRDefault="00F805E3" w:rsidP="00777A2C">
            <w:pPr>
              <w:pStyle w:val="Tabletext"/>
              <w:jc w:val="left"/>
              <w:rPr>
                <w:rFonts w:eastAsia="Batang"/>
                <w:lang w:eastAsia="ko-KR"/>
              </w:rPr>
            </w:pPr>
            <w:r w:rsidRPr="005561DE">
              <w:rPr>
                <w:rFonts w:eastAsia="Batang"/>
                <w:lang w:eastAsia="ko-KR"/>
              </w:rPr>
              <w:t>Conformément à 3GPP 45.005 et 45.050</w:t>
            </w:r>
          </w:p>
        </w:tc>
        <w:tc>
          <w:tcPr>
            <w:tcW w:w="1559" w:type="dxa"/>
          </w:tcPr>
          <w:p w14:paraId="3BE59800" w14:textId="1E7E184C" w:rsidR="00F805E3" w:rsidRPr="005561DE" w:rsidRDefault="00F805E3" w:rsidP="00777A2C">
            <w:pPr>
              <w:pStyle w:val="Tabletext"/>
              <w:jc w:val="left"/>
              <w:rPr>
                <w:rFonts w:eastAsia="Batang"/>
                <w:lang w:eastAsia="ko-KR"/>
              </w:rPr>
            </w:pPr>
            <w:r w:rsidRPr="005561DE">
              <w:rPr>
                <w:rFonts w:eastAsia="Batang"/>
                <w:lang w:eastAsia="ko-KR"/>
              </w:rPr>
              <w:t>Conformément à 3GPP 45.005 et 45.050</w:t>
            </w:r>
          </w:p>
        </w:tc>
        <w:tc>
          <w:tcPr>
            <w:tcW w:w="1636" w:type="dxa"/>
          </w:tcPr>
          <w:p w14:paraId="7205173B" w14:textId="05FD610D" w:rsidR="00F805E3" w:rsidRPr="005561DE" w:rsidRDefault="00F805E3" w:rsidP="00777A2C">
            <w:pPr>
              <w:pStyle w:val="Tabletext"/>
              <w:jc w:val="left"/>
              <w:rPr>
                <w:rFonts w:eastAsia="Batang"/>
                <w:lang w:eastAsia="ko-KR"/>
              </w:rPr>
            </w:pPr>
            <w:r w:rsidRPr="005561DE">
              <w:rPr>
                <w:rFonts w:eastAsia="Batang"/>
                <w:lang w:eastAsia="ko-KR"/>
              </w:rPr>
              <w:t>Conformément à 3GPP 25.942</w:t>
            </w:r>
          </w:p>
        </w:tc>
        <w:tc>
          <w:tcPr>
            <w:tcW w:w="1637" w:type="dxa"/>
          </w:tcPr>
          <w:p w14:paraId="48592D77" w14:textId="421A5D6A" w:rsidR="00F805E3" w:rsidRPr="005561DE" w:rsidRDefault="00F805E3" w:rsidP="00777A2C">
            <w:pPr>
              <w:pStyle w:val="Tabletext"/>
              <w:jc w:val="left"/>
              <w:rPr>
                <w:rFonts w:eastAsia="Batang"/>
                <w:lang w:eastAsia="ko-KR"/>
              </w:rPr>
            </w:pPr>
            <w:r w:rsidRPr="005561DE">
              <w:rPr>
                <w:rFonts w:eastAsia="Batang"/>
                <w:lang w:eastAsia="ko-KR"/>
              </w:rPr>
              <w:t>Conformément à 3GPP 25.942</w:t>
            </w:r>
          </w:p>
        </w:tc>
        <w:tc>
          <w:tcPr>
            <w:tcW w:w="1564" w:type="dxa"/>
          </w:tcPr>
          <w:p w14:paraId="203211F6" w14:textId="443D2066" w:rsidR="00F805E3" w:rsidRPr="005561DE" w:rsidRDefault="00F805E3" w:rsidP="00777A2C">
            <w:pPr>
              <w:pStyle w:val="Tabletext"/>
              <w:jc w:val="left"/>
              <w:rPr>
                <w:rFonts w:eastAsia="Batang"/>
                <w:lang w:eastAsia="ko-KR"/>
              </w:rPr>
            </w:pPr>
            <w:r w:rsidRPr="005561DE">
              <w:rPr>
                <w:rFonts w:eastAsia="Batang"/>
                <w:lang w:eastAsia="ko-KR"/>
              </w:rPr>
              <w:t>Conformément à 3GPP 36.101 et 36.104</w:t>
            </w:r>
          </w:p>
        </w:tc>
        <w:tc>
          <w:tcPr>
            <w:tcW w:w="1564" w:type="dxa"/>
          </w:tcPr>
          <w:p w14:paraId="3BE7DB24" w14:textId="7810B853" w:rsidR="00F805E3" w:rsidRPr="005561DE" w:rsidRDefault="00F805E3" w:rsidP="00777A2C">
            <w:pPr>
              <w:pStyle w:val="Tabletext"/>
              <w:jc w:val="left"/>
              <w:rPr>
                <w:rFonts w:eastAsia="Batang"/>
                <w:lang w:eastAsia="ko-KR"/>
              </w:rPr>
            </w:pPr>
            <w:r w:rsidRPr="005561DE">
              <w:rPr>
                <w:rFonts w:eastAsia="Batang"/>
                <w:lang w:eastAsia="ko-KR"/>
              </w:rPr>
              <w:t>Conformément à 3GPP 36.101 et 36.104</w:t>
            </w:r>
          </w:p>
        </w:tc>
        <w:tc>
          <w:tcPr>
            <w:tcW w:w="1564" w:type="dxa"/>
          </w:tcPr>
          <w:p w14:paraId="48CEC693" w14:textId="347C4F19" w:rsidR="00F805E3" w:rsidRPr="005561DE" w:rsidRDefault="00F805E3" w:rsidP="00777A2C">
            <w:pPr>
              <w:pStyle w:val="Tabletext"/>
              <w:jc w:val="left"/>
              <w:rPr>
                <w:rFonts w:eastAsia="Batang"/>
                <w:lang w:eastAsia="ko-KR"/>
              </w:rPr>
            </w:pPr>
            <w:r w:rsidRPr="005561DE">
              <w:rPr>
                <w:rFonts w:eastAsia="Batang"/>
                <w:lang w:eastAsia="ko-KR"/>
              </w:rPr>
              <w:t>Conformément à 3GPP 36.101 et 36.104</w:t>
            </w:r>
          </w:p>
        </w:tc>
      </w:tr>
      <w:tr w:rsidR="00F805E3" w:rsidRPr="005561DE" w14:paraId="14997C70" w14:textId="77777777" w:rsidTr="00E94D2B">
        <w:trPr>
          <w:cantSplit/>
          <w:jc w:val="center"/>
        </w:trPr>
        <w:tc>
          <w:tcPr>
            <w:tcW w:w="1858" w:type="dxa"/>
            <w:noWrap/>
          </w:tcPr>
          <w:p w14:paraId="7777CF5F" w14:textId="73A26897" w:rsidR="00F805E3" w:rsidRPr="005561DE" w:rsidRDefault="00F805E3" w:rsidP="00777A2C">
            <w:pPr>
              <w:pStyle w:val="Tabletext"/>
              <w:jc w:val="left"/>
              <w:rPr>
                <w:rFonts w:eastAsia="Batang"/>
                <w:lang w:eastAsia="ko-KR"/>
              </w:rPr>
            </w:pPr>
            <w:r w:rsidRPr="005561DE">
              <w:rPr>
                <w:rFonts w:eastAsia="Batang"/>
                <w:lang w:eastAsia="ko-KR"/>
              </w:rPr>
              <w:t>Sources de bruits radioélectriques – Autres équipements électriques</w:t>
            </w:r>
          </w:p>
        </w:tc>
        <w:tc>
          <w:tcPr>
            <w:tcW w:w="1465" w:type="dxa"/>
          </w:tcPr>
          <w:p w14:paraId="4A5B76C2" w14:textId="77777777" w:rsidR="00F805E3" w:rsidRPr="005561DE" w:rsidRDefault="00F805E3" w:rsidP="00777A2C">
            <w:pPr>
              <w:pStyle w:val="Tabletext"/>
              <w:jc w:val="left"/>
              <w:rPr>
                <w:rFonts w:eastAsia="Batang"/>
                <w:lang w:eastAsia="ko-KR"/>
              </w:rPr>
            </w:pPr>
          </w:p>
        </w:tc>
        <w:tc>
          <w:tcPr>
            <w:tcW w:w="1559" w:type="dxa"/>
          </w:tcPr>
          <w:p w14:paraId="31E7C512" w14:textId="445368A2" w:rsidR="00F805E3" w:rsidRPr="005561DE" w:rsidRDefault="00F805E3" w:rsidP="00777A2C">
            <w:pPr>
              <w:pStyle w:val="Tabletext"/>
              <w:jc w:val="left"/>
              <w:rPr>
                <w:rFonts w:eastAsia="Batang"/>
                <w:lang w:eastAsia="ko-KR"/>
              </w:rPr>
            </w:pPr>
            <w:r w:rsidRPr="005561DE">
              <w:rPr>
                <w:rFonts w:eastAsia="Batang"/>
                <w:lang w:eastAsia="ko-KR"/>
              </w:rPr>
              <w:t>Conformément à 3GPP 45.005 et 45.050</w:t>
            </w:r>
          </w:p>
        </w:tc>
        <w:tc>
          <w:tcPr>
            <w:tcW w:w="1559" w:type="dxa"/>
          </w:tcPr>
          <w:p w14:paraId="23802027" w14:textId="49756435" w:rsidR="00F805E3" w:rsidRPr="005561DE" w:rsidRDefault="00F805E3" w:rsidP="00777A2C">
            <w:pPr>
              <w:pStyle w:val="Tabletext"/>
              <w:jc w:val="left"/>
              <w:rPr>
                <w:rFonts w:eastAsia="Batang"/>
                <w:lang w:eastAsia="ko-KR"/>
              </w:rPr>
            </w:pPr>
            <w:r w:rsidRPr="005561DE">
              <w:rPr>
                <w:rFonts w:eastAsia="Batang"/>
                <w:lang w:eastAsia="ko-KR"/>
              </w:rPr>
              <w:t>Conformément à 3GPP 45.005 et 45.050</w:t>
            </w:r>
          </w:p>
        </w:tc>
        <w:tc>
          <w:tcPr>
            <w:tcW w:w="1636" w:type="dxa"/>
          </w:tcPr>
          <w:p w14:paraId="055E3F21" w14:textId="60BE7750" w:rsidR="00F805E3" w:rsidRPr="005561DE" w:rsidRDefault="00F805E3" w:rsidP="00777A2C">
            <w:pPr>
              <w:pStyle w:val="Tabletext"/>
              <w:jc w:val="left"/>
              <w:rPr>
                <w:rFonts w:eastAsia="Batang"/>
                <w:lang w:eastAsia="ko-KR"/>
              </w:rPr>
            </w:pPr>
            <w:r w:rsidRPr="005561DE">
              <w:rPr>
                <w:rFonts w:eastAsia="Batang"/>
                <w:lang w:eastAsia="ko-KR"/>
              </w:rPr>
              <w:t>Conformément à 3GPP 25.943</w:t>
            </w:r>
          </w:p>
        </w:tc>
        <w:tc>
          <w:tcPr>
            <w:tcW w:w="1637" w:type="dxa"/>
          </w:tcPr>
          <w:p w14:paraId="0BA888FE" w14:textId="029B028C" w:rsidR="00F805E3" w:rsidRPr="005561DE" w:rsidRDefault="00F805E3" w:rsidP="00777A2C">
            <w:pPr>
              <w:pStyle w:val="Tabletext"/>
              <w:jc w:val="left"/>
              <w:rPr>
                <w:rFonts w:eastAsia="Batang"/>
                <w:lang w:eastAsia="ko-KR"/>
              </w:rPr>
            </w:pPr>
            <w:r w:rsidRPr="005561DE">
              <w:rPr>
                <w:rFonts w:eastAsia="Batang"/>
                <w:lang w:eastAsia="ko-KR"/>
              </w:rPr>
              <w:t>Conformément à 3GPP 25.943</w:t>
            </w:r>
          </w:p>
        </w:tc>
        <w:tc>
          <w:tcPr>
            <w:tcW w:w="1564" w:type="dxa"/>
          </w:tcPr>
          <w:p w14:paraId="5B9C2DFF" w14:textId="27F4F669" w:rsidR="00F805E3" w:rsidRPr="005561DE" w:rsidRDefault="00F805E3" w:rsidP="00777A2C">
            <w:pPr>
              <w:pStyle w:val="Tabletext"/>
              <w:jc w:val="left"/>
              <w:rPr>
                <w:rFonts w:eastAsia="Batang"/>
                <w:lang w:eastAsia="ko-KR"/>
              </w:rPr>
            </w:pPr>
            <w:r w:rsidRPr="005561DE">
              <w:rPr>
                <w:rFonts w:eastAsia="Batang"/>
                <w:lang w:eastAsia="ko-KR"/>
              </w:rPr>
              <w:t>Conformément à 3GPP 36.101 et 36.104</w:t>
            </w:r>
          </w:p>
        </w:tc>
        <w:tc>
          <w:tcPr>
            <w:tcW w:w="1564" w:type="dxa"/>
          </w:tcPr>
          <w:p w14:paraId="119D728C" w14:textId="7B9DD230" w:rsidR="00F805E3" w:rsidRPr="005561DE" w:rsidRDefault="00F805E3" w:rsidP="00777A2C">
            <w:pPr>
              <w:pStyle w:val="Tabletext"/>
              <w:jc w:val="left"/>
              <w:rPr>
                <w:rFonts w:eastAsia="Batang"/>
                <w:lang w:eastAsia="ko-KR"/>
              </w:rPr>
            </w:pPr>
            <w:r w:rsidRPr="005561DE">
              <w:rPr>
                <w:rFonts w:eastAsia="Batang"/>
                <w:lang w:eastAsia="ko-KR"/>
              </w:rPr>
              <w:t>Conformément à 3GPP 36.101 et 36.104</w:t>
            </w:r>
          </w:p>
        </w:tc>
        <w:tc>
          <w:tcPr>
            <w:tcW w:w="1564" w:type="dxa"/>
          </w:tcPr>
          <w:p w14:paraId="60400F58" w14:textId="7095768B" w:rsidR="00F805E3" w:rsidRPr="005561DE" w:rsidRDefault="00F805E3" w:rsidP="00777A2C">
            <w:pPr>
              <w:pStyle w:val="Tabletext"/>
              <w:jc w:val="left"/>
              <w:rPr>
                <w:rFonts w:eastAsia="Batang"/>
                <w:lang w:eastAsia="ko-KR"/>
              </w:rPr>
            </w:pPr>
            <w:r w:rsidRPr="005561DE">
              <w:rPr>
                <w:rFonts w:eastAsia="Batang"/>
                <w:lang w:eastAsia="ko-KR"/>
              </w:rPr>
              <w:t>Conformément à 3GPP 36.101 et 36.104</w:t>
            </w:r>
          </w:p>
        </w:tc>
      </w:tr>
    </w:tbl>
    <w:p w14:paraId="5370BA83" w14:textId="105CA2D2" w:rsidR="00F805E3" w:rsidRPr="005561DE" w:rsidRDefault="00F805E3" w:rsidP="00777A2C">
      <w:pPr>
        <w:tabs>
          <w:tab w:val="clear" w:pos="794"/>
          <w:tab w:val="clear" w:pos="1191"/>
          <w:tab w:val="clear" w:pos="1588"/>
          <w:tab w:val="clear" w:pos="1985"/>
        </w:tabs>
        <w:overflowPunct/>
        <w:autoSpaceDE/>
        <w:autoSpaceDN/>
        <w:adjustRightInd/>
        <w:spacing w:before="0"/>
        <w:jc w:val="left"/>
        <w:textAlignment w:val="auto"/>
      </w:pPr>
      <w:r w:rsidRPr="005561DE">
        <w:br w:type="page"/>
      </w:r>
    </w:p>
    <w:p w14:paraId="259B5907" w14:textId="35BF4168" w:rsidR="00F805E3" w:rsidRPr="005561DE" w:rsidRDefault="00F805E3" w:rsidP="00777A2C">
      <w:pPr>
        <w:pStyle w:val="TableNo"/>
        <w:spacing w:before="0"/>
      </w:pPr>
      <w:r w:rsidRPr="005561DE">
        <w:t>TABLEAU A1.7 (</w:t>
      </w:r>
      <w:r w:rsidR="00A96C5D" w:rsidRPr="005561DE">
        <w:rPr>
          <w:i/>
          <w:iCs/>
        </w:rPr>
        <w:t>suite</w:t>
      </w:r>
      <w:r w:rsidRPr="005561DE">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7"/>
        <w:gridCol w:w="1320"/>
        <w:gridCol w:w="1559"/>
        <w:gridCol w:w="1388"/>
        <w:gridCol w:w="10"/>
        <w:gridCol w:w="1603"/>
        <w:gridCol w:w="1731"/>
        <w:gridCol w:w="1654"/>
        <w:gridCol w:w="1653"/>
        <w:gridCol w:w="1684"/>
      </w:tblGrid>
      <w:tr w:rsidR="00C64CEF" w:rsidRPr="005561DE" w14:paraId="7C18E211" w14:textId="77777777" w:rsidTr="00E94D2B">
        <w:trPr>
          <w:cantSplit/>
          <w:jc w:val="center"/>
        </w:trPr>
        <w:tc>
          <w:tcPr>
            <w:tcW w:w="1854" w:type="dxa"/>
            <w:noWrap/>
            <w:vAlign w:val="center"/>
          </w:tcPr>
          <w:p w14:paraId="53B319BD" w14:textId="6A1E1F4E" w:rsidR="00394852" w:rsidRPr="005561DE" w:rsidRDefault="00394852" w:rsidP="00777A2C">
            <w:pPr>
              <w:pStyle w:val="Tablehead"/>
              <w:rPr>
                <w:rFonts w:eastAsia="Batang"/>
                <w:lang w:eastAsia="ko-KR"/>
              </w:rPr>
            </w:pPr>
            <w:r w:rsidRPr="005561DE">
              <w:rPr>
                <w:rFonts w:eastAsia="Batang"/>
              </w:rPr>
              <w:t>Caractéristiques de la fonctionnalité</w:t>
            </w:r>
          </w:p>
        </w:tc>
        <w:tc>
          <w:tcPr>
            <w:tcW w:w="1317" w:type="dxa"/>
            <w:vAlign w:val="center"/>
          </w:tcPr>
          <w:p w14:paraId="18EF4A58" w14:textId="47B26121" w:rsidR="00394852" w:rsidRPr="005561DE" w:rsidRDefault="00394852" w:rsidP="00777A2C">
            <w:pPr>
              <w:pStyle w:val="Tablehead"/>
              <w:rPr>
                <w:rFonts w:eastAsia="Batang"/>
                <w:lang w:eastAsia="ko-KR"/>
              </w:rPr>
            </w:pPr>
            <w:r w:rsidRPr="005561DE">
              <w:rPr>
                <w:rFonts w:eastAsia="Batang"/>
              </w:rPr>
              <w:t>Unité de mesure</w:t>
            </w:r>
          </w:p>
        </w:tc>
        <w:tc>
          <w:tcPr>
            <w:tcW w:w="1556" w:type="dxa"/>
            <w:vAlign w:val="center"/>
          </w:tcPr>
          <w:p w14:paraId="2F03CDEA" w14:textId="72F181D8" w:rsidR="00394852" w:rsidRPr="005561DE" w:rsidRDefault="00394852" w:rsidP="00777A2C">
            <w:pPr>
              <w:pStyle w:val="Tablehead"/>
              <w:rPr>
                <w:rFonts w:eastAsia="Batang"/>
                <w:lang w:eastAsia="ko-KR"/>
              </w:rPr>
            </w:pPr>
            <w:r w:rsidRPr="005561DE">
              <w:rPr>
                <w:rFonts w:eastAsia="Batang"/>
              </w:rPr>
              <w:t>GSM/EDGE</w:t>
            </w:r>
          </w:p>
        </w:tc>
        <w:tc>
          <w:tcPr>
            <w:tcW w:w="1395" w:type="dxa"/>
            <w:gridSpan w:val="2"/>
            <w:vAlign w:val="center"/>
          </w:tcPr>
          <w:p w14:paraId="3FFF4979" w14:textId="01A1E4F6" w:rsidR="00394852" w:rsidRPr="005561DE" w:rsidRDefault="00394852" w:rsidP="00777A2C">
            <w:pPr>
              <w:pStyle w:val="Tablehead"/>
              <w:rPr>
                <w:rFonts w:eastAsia="Batang"/>
                <w:lang w:eastAsia="ko-KR"/>
              </w:rPr>
            </w:pPr>
            <w:r w:rsidRPr="005561DE">
              <w:rPr>
                <w:rFonts w:eastAsia="Batang"/>
              </w:rPr>
              <w:t>EC-GSM-IoT</w:t>
            </w:r>
          </w:p>
        </w:tc>
        <w:tc>
          <w:tcPr>
            <w:tcW w:w="1599" w:type="dxa"/>
            <w:vAlign w:val="center"/>
          </w:tcPr>
          <w:p w14:paraId="3FB27B07" w14:textId="41ED1968" w:rsidR="00394852" w:rsidRPr="005561DE" w:rsidRDefault="00394852" w:rsidP="00777A2C">
            <w:pPr>
              <w:pStyle w:val="Tablehead"/>
              <w:rPr>
                <w:rFonts w:eastAsia="Batang"/>
                <w:lang w:eastAsia="ko-KR"/>
              </w:rPr>
            </w:pPr>
            <w:r w:rsidRPr="005561DE">
              <w:rPr>
                <w:rFonts w:eastAsia="Batang"/>
              </w:rPr>
              <w:t>UMTS</w:t>
            </w:r>
          </w:p>
        </w:tc>
        <w:tc>
          <w:tcPr>
            <w:tcW w:w="1727" w:type="dxa"/>
            <w:vAlign w:val="center"/>
          </w:tcPr>
          <w:p w14:paraId="3D268DBD" w14:textId="24B2C0DD" w:rsidR="00394852" w:rsidRPr="005561DE" w:rsidRDefault="00394852" w:rsidP="00777A2C">
            <w:pPr>
              <w:pStyle w:val="Tablehead"/>
              <w:rPr>
                <w:rFonts w:eastAsia="Batang"/>
                <w:lang w:eastAsia="ko-KR"/>
              </w:rPr>
            </w:pPr>
            <w:r w:rsidRPr="005561DE">
              <w:rPr>
                <w:rFonts w:eastAsia="Batang"/>
              </w:rPr>
              <w:t>HSPA+</w:t>
            </w:r>
          </w:p>
        </w:tc>
        <w:tc>
          <w:tcPr>
            <w:tcW w:w="1650" w:type="dxa"/>
            <w:vAlign w:val="center"/>
          </w:tcPr>
          <w:p w14:paraId="0B186F78" w14:textId="5340913B" w:rsidR="00394852" w:rsidRPr="005561DE" w:rsidRDefault="00394852" w:rsidP="00777A2C">
            <w:pPr>
              <w:pStyle w:val="Tablehead"/>
              <w:rPr>
                <w:rFonts w:eastAsia="Batang"/>
                <w:lang w:eastAsia="ko-KR"/>
              </w:rPr>
            </w:pPr>
            <w:r w:rsidRPr="005561DE">
              <w:rPr>
                <w:rFonts w:eastAsia="Batang"/>
              </w:rPr>
              <w:t>LTE Advanced Pro</w:t>
            </w:r>
          </w:p>
        </w:tc>
        <w:tc>
          <w:tcPr>
            <w:tcW w:w="1649" w:type="dxa"/>
            <w:vAlign w:val="center"/>
          </w:tcPr>
          <w:p w14:paraId="4378FFF9" w14:textId="631CE82B" w:rsidR="00394852" w:rsidRPr="005561DE" w:rsidRDefault="00394852" w:rsidP="00777A2C">
            <w:pPr>
              <w:pStyle w:val="Tablehead"/>
              <w:rPr>
                <w:rFonts w:eastAsia="Batang"/>
                <w:lang w:eastAsia="ko-KR"/>
              </w:rPr>
            </w:pPr>
            <w:r w:rsidRPr="005561DE">
              <w:rPr>
                <w:rFonts w:eastAsia="Batang"/>
              </w:rPr>
              <w:t>eMTC</w:t>
            </w:r>
          </w:p>
        </w:tc>
        <w:tc>
          <w:tcPr>
            <w:tcW w:w="1680" w:type="dxa"/>
            <w:vAlign w:val="center"/>
          </w:tcPr>
          <w:p w14:paraId="1400C1D6" w14:textId="10ACD6FD" w:rsidR="00394852" w:rsidRPr="005561DE" w:rsidRDefault="00394852" w:rsidP="00777A2C">
            <w:pPr>
              <w:pStyle w:val="Tablehead"/>
              <w:rPr>
                <w:rFonts w:eastAsia="Batang"/>
                <w:lang w:eastAsia="ko-KR"/>
              </w:rPr>
            </w:pPr>
            <w:r w:rsidRPr="005561DE">
              <w:rPr>
                <w:rFonts w:eastAsia="Batang"/>
              </w:rPr>
              <w:t>NB-IoT</w:t>
            </w:r>
          </w:p>
        </w:tc>
      </w:tr>
      <w:tr w:rsidR="00C64CEF" w:rsidRPr="005561DE" w14:paraId="6FB8D9FE" w14:textId="77777777" w:rsidTr="00E94D2B">
        <w:trPr>
          <w:cantSplit/>
          <w:jc w:val="center"/>
        </w:trPr>
        <w:tc>
          <w:tcPr>
            <w:tcW w:w="1854" w:type="dxa"/>
            <w:noWrap/>
          </w:tcPr>
          <w:p w14:paraId="61A59046" w14:textId="7EED526B" w:rsidR="00F805E3" w:rsidRPr="005561DE" w:rsidRDefault="00F805E3" w:rsidP="00777A2C">
            <w:pPr>
              <w:pStyle w:val="Tabletext"/>
              <w:jc w:val="left"/>
              <w:rPr>
                <w:rFonts w:eastAsia="Batang"/>
                <w:lang w:eastAsia="ko-KR"/>
              </w:rPr>
            </w:pPr>
            <w:r w:rsidRPr="005561DE">
              <w:rPr>
                <w:rFonts w:eastAsia="Batang"/>
                <w:lang w:eastAsia="ko-KR"/>
              </w:rPr>
              <w:t>Sensibilité du récepteur</w:t>
            </w:r>
          </w:p>
        </w:tc>
        <w:tc>
          <w:tcPr>
            <w:tcW w:w="1317" w:type="dxa"/>
          </w:tcPr>
          <w:p w14:paraId="279CAF10" w14:textId="717FCC1A" w:rsidR="00F805E3" w:rsidRPr="005561DE" w:rsidRDefault="00F805E3" w:rsidP="00777A2C">
            <w:pPr>
              <w:pStyle w:val="Tabletext"/>
              <w:jc w:val="left"/>
              <w:rPr>
                <w:rFonts w:eastAsia="Batang"/>
                <w:lang w:eastAsia="ko-KR"/>
              </w:rPr>
            </w:pPr>
            <w:r w:rsidRPr="005561DE">
              <w:rPr>
                <w:rFonts w:eastAsia="Batang"/>
                <w:lang w:eastAsia="ko-KR"/>
              </w:rPr>
              <w:t>dBm</w:t>
            </w:r>
          </w:p>
        </w:tc>
        <w:tc>
          <w:tcPr>
            <w:tcW w:w="1556" w:type="dxa"/>
          </w:tcPr>
          <w:p w14:paraId="40F4C64A" w14:textId="438982EC" w:rsidR="00F805E3" w:rsidRPr="005561DE" w:rsidRDefault="00F805E3" w:rsidP="00777A2C">
            <w:pPr>
              <w:pStyle w:val="Tabletext"/>
              <w:jc w:val="left"/>
              <w:rPr>
                <w:rFonts w:eastAsia="Batang"/>
                <w:lang w:eastAsia="ko-KR"/>
              </w:rPr>
            </w:pPr>
            <w:r w:rsidRPr="005561DE">
              <w:rPr>
                <w:rFonts w:eastAsia="Batang"/>
                <w:lang w:eastAsia="ko-KR"/>
              </w:rPr>
              <w:t>Conformément à 3GPP 45.005</w:t>
            </w:r>
          </w:p>
        </w:tc>
        <w:tc>
          <w:tcPr>
            <w:tcW w:w="1395" w:type="dxa"/>
            <w:gridSpan w:val="2"/>
          </w:tcPr>
          <w:p w14:paraId="0967D7AF" w14:textId="0D7080F0" w:rsidR="00F805E3" w:rsidRPr="005561DE" w:rsidRDefault="00F805E3" w:rsidP="00777A2C">
            <w:pPr>
              <w:pStyle w:val="Tabletext"/>
              <w:jc w:val="left"/>
              <w:rPr>
                <w:rFonts w:eastAsia="Batang"/>
                <w:lang w:eastAsia="ko-KR"/>
              </w:rPr>
            </w:pPr>
            <w:r w:rsidRPr="005561DE">
              <w:rPr>
                <w:rFonts w:eastAsia="Batang"/>
                <w:lang w:eastAsia="ko-KR"/>
              </w:rPr>
              <w:t>Conformément à 3GPP 45.005</w:t>
            </w:r>
          </w:p>
        </w:tc>
        <w:tc>
          <w:tcPr>
            <w:tcW w:w="1599" w:type="dxa"/>
          </w:tcPr>
          <w:p w14:paraId="6FC9FD08" w14:textId="6B33F96F" w:rsidR="00F805E3" w:rsidRPr="005561DE" w:rsidRDefault="00F805E3" w:rsidP="00777A2C">
            <w:pPr>
              <w:pStyle w:val="Tabletext"/>
              <w:jc w:val="left"/>
              <w:rPr>
                <w:rFonts w:eastAsia="Batang"/>
                <w:lang w:eastAsia="ko-KR"/>
              </w:rPr>
            </w:pPr>
            <w:r w:rsidRPr="005561DE">
              <w:rPr>
                <w:rFonts w:eastAsia="Batang"/>
                <w:lang w:eastAsia="ko-KR"/>
              </w:rPr>
              <w:t>Conformément à 3GPP 25.101 et 25.102</w:t>
            </w:r>
          </w:p>
        </w:tc>
        <w:tc>
          <w:tcPr>
            <w:tcW w:w="1727" w:type="dxa"/>
          </w:tcPr>
          <w:p w14:paraId="32FD1F68" w14:textId="43F4F9DB" w:rsidR="00F805E3" w:rsidRPr="005561DE" w:rsidRDefault="00F805E3" w:rsidP="00777A2C">
            <w:pPr>
              <w:pStyle w:val="Tabletext"/>
              <w:jc w:val="left"/>
              <w:rPr>
                <w:rFonts w:eastAsia="Batang"/>
                <w:lang w:eastAsia="ko-KR"/>
              </w:rPr>
            </w:pPr>
            <w:r w:rsidRPr="005561DE">
              <w:rPr>
                <w:rFonts w:eastAsia="Batang"/>
                <w:lang w:eastAsia="ko-KR"/>
              </w:rPr>
              <w:t>Conformément à 3GPP 25.101 et 25.102</w:t>
            </w:r>
          </w:p>
        </w:tc>
        <w:tc>
          <w:tcPr>
            <w:tcW w:w="1650" w:type="dxa"/>
          </w:tcPr>
          <w:p w14:paraId="33AAAA3B" w14:textId="593C43CA" w:rsidR="00F805E3" w:rsidRPr="005561DE" w:rsidRDefault="00F805E3" w:rsidP="00777A2C">
            <w:pPr>
              <w:pStyle w:val="Tabletext"/>
              <w:jc w:val="left"/>
              <w:rPr>
                <w:rFonts w:eastAsia="Batang"/>
                <w:lang w:eastAsia="ko-KR"/>
              </w:rPr>
            </w:pPr>
            <w:r w:rsidRPr="005561DE">
              <w:rPr>
                <w:rFonts w:eastAsia="Batang"/>
                <w:lang w:eastAsia="ko-KR"/>
              </w:rPr>
              <w:t>Conformément à 3GPP 36.101 et 36.104</w:t>
            </w:r>
          </w:p>
        </w:tc>
        <w:tc>
          <w:tcPr>
            <w:tcW w:w="1649" w:type="dxa"/>
          </w:tcPr>
          <w:p w14:paraId="35515DEB" w14:textId="7801758B" w:rsidR="00F805E3" w:rsidRPr="005561DE" w:rsidRDefault="00F805E3" w:rsidP="00777A2C">
            <w:pPr>
              <w:pStyle w:val="Tabletext"/>
              <w:jc w:val="left"/>
              <w:rPr>
                <w:rFonts w:eastAsia="Batang"/>
                <w:lang w:eastAsia="ko-KR"/>
              </w:rPr>
            </w:pPr>
            <w:r w:rsidRPr="005561DE">
              <w:rPr>
                <w:rFonts w:eastAsia="Batang"/>
                <w:lang w:eastAsia="ko-KR"/>
              </w:rPr>
              <w:t>Conformément à 3GPP 36.101 et 36.104</w:t>
            </w:r>
          </w:p>
        </w:tc>
        <w:tc>
          <w:tcPr>
            <w:tcW w:w="1680" w:type="dxa"/>
          </w:tcPr>
          <w:p w14:paraId="0D8CDAF6" w14:textId="6B075B8A" w:rsidR="00F805E3" w:rsidRPr="005561DE" w:rsidRDefault="00F805E3" w:rsidP="00777A2C">
            <w:pPr>
              <w:pStyle w:val="Tabletext"/>
              <w:jc w:val="left"/>
              <w:rPr>
                <w:rFonts w:eastAsia="Batang"/>
                <w:lang w:eastAsia="ko-KR"/>
              </w:rPr>
            </w:pPr>
            <w:r w:rsidRPr="005561DE">
              <w:rPr>
                <w:rFonts w:eastAsia="Batang"/>
                <w:lang w:eastAsia="ko-KR"/>
              </w:rPr>
              <w:t>Conformément à 3GPP 36.101 et 36.104</w:t>
            </w:r>
          </w:p>
        </w:tc>
      </w:tr>
      <w:tr w:rsidR="00C64CEF" w:rsidRPr="005561DE" w14:paraId="3D3E631B" w14:textId="77777777" w:rsidTr="00E94D2B">
        <w:trPr>
          <w:cantSplit/>
          <w:jc w:val="center"/>
        </w:trPr>
        <w:tc>
          <w:tcPr>
            <w:tcW w:w="1854" w:type="dxa"/>
            <w:noWrap/>
          </w:tcPr>
          <w:p w14:paraId="5E59D6FC" w14:textId="371543A0" w:rsidR="00F805E3" w:rsidRPr="005561DE" w:rsidRDefault="00F805E3" w:rsidP="00777A2C">
            <w:pPr>
              <w:pStyle w:val="Tabletext"/>
              <w:jc w:val="left"/>
              <w:rPr>
                <w:rFonts w:eastAsia="Batang"/>
                <w:lang w:eastAsia="ko-KR"/>
              </w:rPr>
            </w:pPr>
            <w:r w:rsidRPr="005561DE">
              <w:rPr>
                <w:rFonts w:eastAsia="Batang"/>
                <w:lang w:eastAsia="ko-KR"/>
              </w:rPr>
              <w:t xml:space="preserve">Puissance </w:t>
            </w:r>
            <w:r w:rsidR="00767B93" w:rsidRPr="005561DE">
              <w:rPr>
                <w:rFonts w:eastAsia="Batang"/>
                <w:lang w:eastAsia="ko-KR"/>
              </w:rPr>
              <w:t>de crête de l'émetteur</w:t>
            </w:r>
          </w:p>
        </w:tc>
        <w:tc>
          <w:tcPr>
            <w:tcW w:w="1317" w:type="dxa"/>
          </w:tcPr>
          <w:p w14:paraId="37996B46" w14:textId="76E8E767" w:rsidR="00F805E3" w:rsidRPr="005561DE" w:rsidRDefault="00F805E3" w:rsidP="00777A2C">
            <w:pPr>
              <w:pStyle w:val="Tabletext"/>
              <w:jc w:val="left"/>
              <w:rPr>
                <w:rFonts w:eastAsia="Batang"/>
                <w:lang w:eastAsia="ko-KR"/>
              </w:rPr>
            </w:pPr>
            <w:r w:rsidRPr="005561DE">
              <w:rPr>
                <w:rFonts w:eastAsia="Batang"/>
                <w:lang w:eastAsia="ko-KR"/>
              </w:rPr>
              <w:t>dBm</w:t>
            </w:r>
          </w:p>
        </w:tc>
        <w:tc>
          <w:tcPr>
            <w:tcW w:w="1556" w:type="dxa"/>
          </w:tcPr>
          <w:p w14:paraId="13B51B39" w14:textId="03CC012E" w:rsidR="00F805E3" w:rsidRPr="005561DE" w:rsidRDefault="00F805E3" w:rsidP="00777A2C">
            <w:pPr>
              <w:pStyle w:val="Tabletext"/>
              <w:jc w:val="left"/>
              <w:rPr>
                <w:rFonts w:eastAsia="Batang"/>
                <w:lang w:eastAsia="ko-KR"/>
              </w:rPr>
            </w:pPr>
            <w:r w:rsidRPr="005561DE">
              <w:rPr>
                <w:rFonts w:eastAsia="Batang"/>
                <w:lang w:eastAsia="ko-KR"/>
              </w:rPr>
              <w:t>Conformément à 3GPP 45.005</w:t>
            </w:r>
          </w:p>
        </w:tc>
        <w:tc>
          <w:tcPr>
            <w:tcW w:w="1395" w:type="dxa"/>
            <w:gridSpan w:val="2"/>
          </w:tcPr>
          <w:p w14:paraId="25E2156D" w14:textId="4455E7B3" w:rsidR="00F805E3" w:rsidRPr="005561DE" w:rsidRDefault="00F805E3" w:rsidP="00777A2C">
            <w:pPr>
              <w:pStyle w:val="Tabletext"/>
              <w:jc w:val="left"/>
              <w:rPr>
                <w:rFonts w:eastAsia="Batang"/>
                <w:lang w:eastAsia="ko-KR"/>
              </w:rPr>
            </w:pPr>
            <w:r w:rsidRPr="005561DE">
              <w:rPr>
                <w:rFonts w:eastAsia="Batang"/>
                <w:lang w:eastAsia="ko-KR"/>
              </w:rPr>
              <w:t>Conformément à 3GPP 45.005</w:t>
            </w:r>
          </w:p>
        </w:tc>
        <w:tc>
          <w:tcPr>
            <w:tcW w:w="1599" w:type="dxa"/>
          </w:tcPr>
          <w:p w14:paraId="6D5CC785" w14:textId="1DDCF751" w:rsidR="00F805E3" w:rsidRPr="005561DE" w:rsidRDefault="00F805E3" w:rsidP="00777A2C">
            <w:pPr>
              <w:pStyle w:val="Tabletext"/>
              <w:jc w:val="left"/>
              <w:rPr>
                <w:rFonts w:eastAsia="Batang"/>
                <w:lang w:eastAsia="ko-KR"/>
              </w:rPr>
            </w:pPr>
            <w:r w:rsidRPr="005561DE">
              <w:rPr>
                <w:rFonts w:eastAsia="Batang"/>
                <w:lang w:eastAsia="ko-KR"/>
              </w:rPr>
              <w:t>Conformément à 3GPP 25.101 et 25.102</w:t>
            </w:r>
          </w:p>
        </w:tc>
        <w:tc>
          <w:tcPr>
            <w:tcW w:w="1727" w:type="dxa"/>
          </w:tcPr>
          <w:p w14:paraId="1B5F19C0" w14:textId="4108A442" w:rsidR="00F805E3" w:rsidRPr="005561DE" w:rsidRDefault="00F805E3" w:rsidP="00777A2C">
            <w:pPr>
              <w:pStyle w:val="Tabletext"/>
              <w:jc w:val="left"/>
              <w:rPr>
                <w:rFonts w:eastAsia="Batang"/>
                <w:lang w:eastAsia="ko-KR"/>
              </w:rPr>
            </w:pPr>
            <w:r w:rsidRPr="005561DE">
              <w:rPr>
                <w:rFonts w:eastAsia="Batang"/>
                <w:lang w:eastAsia="ko-KR"/>
              </w:rPr>
              <w:t>Conformément à 3GPP 25.101 et 25.102</w:t>
            </w:r>
          </w:p>
        </w:tc>
        <w:tc>
          <w:tcPr>
            <w:tcW w:w="1650" w:type="dxa"/>
          </w:tcPr>
          <w:p w14:paraId="2A6BABE6" w14:textId="7934E72E" w:rsidR="00F805E3" w:rsidRPr="005561DE" w:rsidRDefault="00F805E3" w:rsidP="00777A2C">
            <w:pPr>
              <w:pStyle w:val="Tabletext"/>
              <w:jc w:val="left"/>
              <w:rPr>
                <w:rFonts w:eastAsia="Batang"/>
                <w:lang w:eastAsia="ko-KR"/>
              </w:rPr>
            </w:pPr>
            <w:r w:rsidRPr="005561DE">
              <w:rPr>
                <w:rFonts w:eastAsia="Batang"/>
                <w:lang w:eastAsia="ko-KR"/>
              </w:rPr>
              <w:t>Conformément à 3GPP 36.101 et 36.104</w:t>
            </w:r>
          </w:p>
        </w:tc>
        <w:tc>
          <w:tcPr>
            <w:tcW w:w="1649" w:type="dxa"/>
          </w:tcPr>
          <w:p w14:paraId="7FAE6587" w14:textId="7D95CF03" w:rsidR="00F805E3" w:rsidRPr="005561DE" w:rsidRDefault="00F805E3" w:rsidP="00777A2C">
            <w:pPr>
              <w:pStyle w:val="Tabletext"/>
              <w:jc w:val="left"/>
              <w:rPr>
                <w:rFonts w:eastAsia="Batang"/>
                <w:lang w:eastAsia="ko-KR"/>
              </w:rPr>
            </w:pPr>
            <w:r w:rsidRPr="005561DE">
              <w:rPr>
                <w:rFonts w:eastAsia="Batang"/>
                <w:lang w:eastAsia="ko-KR"/>
              </w:rPr>
              <w:t>Conformément à 3GPP 36.101 et 36.104</w:t>
            </w:r>
          </w:p>
        </w:tc>
        <w:tc>
          <w:tcPr>
            <w:tcW w:w="1680" w:type="dxa"/>
          </w:tcPr>
          <w:p w14:paraId="6079D71D" w14:textId="7733974E" w:rsidR="00F805E3" w:rsidRPr="005561DE" w:rsidRDefault="00F805E3" w:rsidP="00777A2C">
            <w:pPr>
              <w:pStyle w:val="Tabletext"/>
              <w:jc w:val="left"/>
              <w:rPr>
                <w:rFonts w:eastAsia="Batang"/>
                <w:lang w:eastAsia="ko-KR"/>
              </w:rPr>
            </w:pPr>
            <w:r w:rsidRPr="005561DE">
              <w:rPr>
                <w:rFonts w:eastAsia="Batang"/>
                <w:lang w:eastAsia="ko-KR"/>
              </w:rPr>
              <w:t>Conformément à 3GPP 36.101 et 36.104</w:t>
            </w:r>
          </w:p>
        </w:tc>
      </w:tr>
      <w:tr w:rsidR="00C64CEF" w:rsidRPr="005561DE" w14:paraId="334FA12A" w14:textId="77777777" w:rsidTr="00E94D2B">
        <w:trPr>
          <w:cantSplit/>
          <w:jc w:val="center"/>
        </w:trPr>
        <w:tc>
          <w:tcPr>
            <w:tcW w:w="1854" w:type="dxa"/>
            <w:noWrap/>
          </w:tcPr>
          <w:p w14:paraId="692A1AEE" w14:textId="7578460C" w:rsidR="00F805E3" w:rsidRPr="005561DE" w:rsidRDefault="00F805E3" w:rsidP="00777A2C">
            <w:pPr>
              <w:pStyle w:val="Tabletext"/>
              <w:jc w:val="left"/>
              <w:rPr>
                <w:rFonts w:eastAsia="Batang"/>
                <w:lang w:eastAsia="ko-KR"/>
              </w:rPr>
            </w:pPr>
            <w:r w:rsidRPr="005561DE">
              <w:rPr>
                <w:rFonts w:eastAsia="Batang"/>
                <w:lang w:eastAsia="ko-KR"/>
              </w:rPr>
              <w:t xml:space="preserve">Paliers de puissance </w:t>
            </w:r>
            <w:r w:rsidR="00767B93" w:rsidRPr="005561DE">
              <w:rPr>
                <w:rFonts w:eastAsia="Batang"/>
                <w:lang w:eastAsia="ko-KR"/>
              </w:rPr>
              <w:t>de l'émetteur</w:t>
            </w:r>
          </w:p>
        </w:tc>
        <w:tc>
          <w:tcPr>
            <w:tcW w:w="1317" w:type="dxa"/>
          </w:tcPr>
          <w:p w14:paraId="0F58116D" w14:textId="2D494F21" w:rsidR="00F805E3" w:rsidRPr="005561DE" w:rsidRDefault="00F805E3" w:rsidP="00777A2C">
            <w:pPr>
              <w:pStyle w:val="Tabletext"/>
              <w:jc w:val="left"/>
              <w:rPr>
                <w:rFonts w:eastAsia="Batang"/>
                <w:lang w:eastAsia="ko-KR"/>
              </w:rPr>
            </w:pPr>
            <w:r w:rsidRPr="005561DE">
              <w:rPr>
                <w:rFonts w:eastAsia="Batang"/>
                <w:lang w:eastAsia="ko-KR"/>
              </w:rPr>
              <w:t>dB</w:t>
            </w:r>
          </w:p>
        </w:tc>
        <w:tc>
          <w:tcPr>
            <w:tcW w:w="1556" w:type="dxa"/>
          </w:tcPr>
          <w:p w14:paraId="40A14AD4" w14:textId="0DB834BC" w:rsidR="00F805E3" w:rsidRPr="005561DE" w:rsidRDefault="00F805E3" w:rsidP="00777A2C">
            <w:pPr>
              <w:pStyle w:val="Tabletext"/>
              <w:jc w:val="left"/>
              <w:rPr>
                <w:rFonts w:eastAsia="Batang"/>
                <w:lang w:eastAsia="ko-KR"/>
              </w:rPr>
            </w:pPr>
            <w:r w:rsidRPr="005561DE">
              <w:rPr>
                <w:rFonts w:eastAsia="Batang"/>
                <w:lang w:eastAsia="ko-KR"/>
              </w:rPr>
              <w:t>Conformément à 3GPP 45.005</w:t>
            </w:r>
          </w:p>
        </w:tc>
        <w:tc>
          <w:tcPr>
            <w:tcW w:w="1395" w:type="dxa"/>
            <w:gridSpan w:val="2"/>
          </w:tcPr>
          <w:p w14:paraId="06C084C1" w14:textId="6ECBB8FB" w:rsidR="00F805E3" w:rsidRPr="005561DE" w:rsidRDefault="00F805E3" w:rsidP="00777A2C">
            <w:pPr>
              <w:pStyle w:val="Tabletext"/>
              <w:jc w:val="left"/>
              <w:rPr>
                <w:rFonts w:eastAsia="Batang"/>
                <w:lang w:eastAsia="ko-KR"/>
              </w:rPr>
            </w:pPr>
            <w:r w:rsidRPr="005561DE">
              <w:rPr>
                <w:rFonts w:eastAsia="Batang"/>
                <w:lang w:eastAsia="ko-KR"/>
              </w:rPr>
              <w:t>Conformément à 3GPP 45.005</w:t>
            </w:r>
          </w:p>
        </w:tc>
        <w:tc>
          <w:tcPr>
            <w:tcW w:w="1599" w:type="dxa"/>
          </w:tcPr>
          <w:p w14:paraId="22B19C82" w14:textId="5E93F403" w:rsidR="00F805E3" w:rsidRPr="005561DE" w:rsidRDefault="00F805E3" w:rsidP="00777A2C">
            <w:pPr>
              <w:pStyle w:val="Tabletext"/>
              <w:jc w:val="left"/>
              <w:rPr>
                <w:rFonts w:eastAsia="Batang"/>
                <w:lang w:eastAsia="ko-KR"/>
              </w:rPr>
            </w:pPr>
            <w:r w:rsidRPr="005561DE">
              <w:rPr>
                <w:rFonts w:eastAsia="Batang"/>
                <w:lang w:eastAsia="ko-KR"/>
              </w:rPr>
              <w:t>Conformément à 3GPP 25.101 et 25.102</w:t>
            </w:r>
          </w:p>
        </w:tc>
        <w:tc>
          <w:tcPr>
            <w:tcW w:w="1727" w:type="dxa"/>
          </w:tcPr>
          <w:p w14:paraId="12CDEA24" w14:textId="6D04FA25" w:rsidR="00F805E3" w:rsidRPr="005561DE" w:rsidRDefault="00F805E3" w:rsidP="00777A2C">
            <w:pPr>
              <w:pStyle w:val="Tabletext"/>
              <w:jc w:val="left"/>
              <w:rPr>
                <w:rFonts w:eastAsia="Batang"/>
                <w:lang w:eastAsia="ko-KR"/>
              </w:rPr>
            </w:pPr>
            <w:r w:rsidRPr="005561DE">
              <w:rPr>
                <w:rFonts w:eastAsia="Batang"/>
                <w:lang w:eastAsia="ko-KR"/>
              </w:rPr>
              <w:t>Conformément à 3GPP 25.101 et 25.102</w:t>
            </w:r>
          </w:p>
        </w:tc>
        <w:tc>
          <w:tcPr>
            <w:tcW w:w="1650" w:type="dxa"/>
          </w:tcPr>
          <w:p w14:paraId="009C226D" w14:textId="61490F2E" w:rsidR="00F805E3" w:rsidRPr="005561DE" w:rsidRDefault="00F805E3" w:rsidP="00777A2C">
            <w:pPr>
              <w:pStyle w:val="Tabletext"/>
              <w:jc w:val="left"/>
              <w:rPr>
                <w:rFonts w:eastAsia="Batang"/>
                <w:lang w:eastAsia="ko-KR"/>
              </w:rPr>
            </w:pPr>
            <w:r w:rsidRPr="005561DE">
              <w:rPr>
                <w:rFonts w:eastAsia="Batang"/>
                <w:lang w:eastAsia="ko-KR"/>
              </w:rPr>
              <w:t>Conformément à 3GPP 36.101 et 36.104</w:t>
            </w:r>
          </w:p>
        </w:tc>
        <w:tc>
          <w:tcPr>
            <w:tcW w:w="1649" w:type="dxa"/>
          </w:tcPr>
          <w:p w14:paraId="00E15DAF" w14:textId="4AD842A2" w:rsidR="00F805E3" w:rsidRPr="005561DE" w:rsidRDefault="00F805E3" w:rsidP="00777A2C">
            <w:pPr>
              <w:pStyle w:val="Tabletext"/>
              <w:jc w:val="left"/>
              <w:rPr>
                <w:rFonts w:eastAsia="Batang"/>
                <w:lang w:eastAsia="ko-KR"/>
              </w:rPr>
            </w:pPr>
            <w:r w:rsidRPr="005561DE">
              <w:rPr>
                <w:rFonts w:eastAsia="Batang"/>
                <w:lang w:eastAsia="ko-KR"/>
              </w:rPr>
              <w:t>Conformément à 3GPP 36.101 et 36.104</w:t>
            </w:r>
          </w:p>
        </w:tc>
        <w:tc>
          <w:tcPr>
            <w:tcW w:w="1680" w:type="dxa"/>
          </w:tcPr>
          <w:p w14:paraId="60D3AAE3" w14:textId="65812268" w:rsidR="00F805E3" w:rsidRPr="005561DE" w:rsidRDefault="00F805E3" w:rsidP="00777A2C">
            <w:pPr>
              <w:pStyle w:val="Tabletext"/>
              <w:jc w:val="left"/>
              <w:rPr>
                <w:rFonts w:eastAsia="Batang"/>
                <w:lang w:eastAsia="ko-KR"/>
              </w:rPr>
            </w:pPr>
            <w:r w:rsidRPr="005561DE">
              <w:rPr>
                <w:rFonts w:eastAsia="Batang"/>
                <w:lang w:eastAsia="ko-KR"/>
              </w:rPr>
              <w:t>Conformément à 3GPP 36.101 et 36.104</w:t>
            </w:r>
          </w:p>
        </w:tc>
      </w:tr>
      <w:tr w:rsidR="00C64CEF" w:rsidRPr="005561DE" w14:paraId="3A4A1268" w14:textId="77777777" w:rsidTr="00E94D2B">
        <w:trPr>
          <w:cantSplit/>
          <w:jc w:val="center"/>
        </w:trPr>
        <w:tc>
          <w:tcPr>
            <w:tcW w:w="1854" w:type="dxa"/>
            <w:noWrap/>
          </w:tcPr>
          <w:p w14:paraId="12881EA8" w14:textId="3170DFC0" w:rsidR="00F805E3" w:rsidRPr="005561DE" w:rsidRDefault="00F805E3" w:rsidP="00777A2C">
            <w:pPr>
              <w:pStyle w:val="Tabletext"/>
              <w:jc w:val="left"/>
              <w:rPr>
                <w:rFonts w:eastAsia="Batang"/>
                <w:lang w:eastAsia="ko-KR"/>
              </w:rPr>
            </w:pPr>
            <w:r w:rsidRPr="005561DE">
              <w:rPr>
                <w:rFonts w:eastAsia="Batang"/>
                <w:lang w:eastAsia="ko-KR"/>
              </w:rPr>
              <w:t>Gain d'antenne</w:t>
            </w:r>
          </w:p>
        </w:tc>
        <w:tc>
          <w:tcPr>
            <w:tcW w:w="1317" w:type="dxa"/>
          </w:tcPr>
          <w:p w14:paraId="0B0CDA71" w14:textId="52448BE3" w:rsidR="00F805E3" w:rsidRPr="005561DE" w:rsidRDefault="00F805E3" w:rsidP="00777A2C">
            <w:pPr>
              <w:pStyle w:val="Tabletext"/>
              <w:jc w:val="left"/>
              <w:rPr>
                <w:rFonts w:eastAsia="Batang"/>
                <w:lang w:eastAsia="ko-KR"/>
              </w:rPr>
            </w:pPr>
            <w:r w:rsidRPr="005561DE">
              <w:rPr>
                <w:rFonts w:eastAsia="Batang"/>
                <w:lang w:eastAsia="ko-KR"/>
              </w:rPr>
              <w:t>dBi</w:t>
            </w:r>
          </w:p>
        </w:tc>
        <w:tc>
          <w:tcPr>
            <w:tcW w:w="1556" w:type="dxa"/>
          </w:tcPr>
          <w:p w14:paraId="0724D880" w14:textId="5E9F27AC" w:rsidR="00F805E3" w:rsidRPr="005561DE" w:rsidRDefault="00F805E3" w:rsidP="00777A2C">
            <w:pPr>
              <w:pStyle w:val="Tabletext"/>
              <w:jc w:val="left"/>
              <w:rPr>
                <w:rFonts w:eastAsia="Batang"/>
                <w:lang w:eastAsia="ko-KR"/>
              </w:rPr>
            </w:pPr>
            <w:r w:rsidRPr="005561DE">
              <w:rPr>
                <w:rFonts w:eastAsia="Batang"/>
                <w:lang w:eastAsia="ko-KR"/>
              </w:rPr>
              <w:t>Conformément à 3GPP 45.005</w:t>
            </w:r>
          </w:p>
        </w:tc>
        <w:tc>
          <w:tcPr>
            <w:tcW w:w="1395" w:type="dxa"/>
            <w:gridSpan w:val="2"/>
          </w:tcPr>
          <w:p w14:paraId="2B9269DD" w14:textId="1AC1C9C1" w:rsidR="00F805E3" w:rsidRPr="005561DE" w:rsidRDefault="00F805E3" w:rsidP="00777A2C">
            <w:pPr>
              <w:pStyle w:val="Tabletext"/>
              <w:jc w:val="left"/>
              <w:rPr>
                <w:rFonts w:eastAsia="Batang"/>
                <w:lang w:eastAsia="ko-KR"/>
              </w:rPr>
            </w:pPr>
            <w:r w:rsidRPr="005561DE">
              <w:rPr>
                <w:rFonts w:eastAsia="Batang"/>
                <w:lang w:eastAsia="ko-KR"/>
              </w:rPr>
              <w:t>Conformément à 3GPP 45.005</w:t>
            </w:r>
          </w:p>
        </w:tc>
        <w:tc>
          <w:tcPr>
            <w:tcW w:w="1599" w:type="dxa"/>
          </w:tcPr>
          <w:p w14:paraId="2AF40214" w14:textId="25BC8E70" w:rsidR="00F805E3" w:rsidRPr="005561DE" w:rsidRDefault="00F805E3" w:rsidP="00777A2C">
            <w:pPr>
              <w:pStyle w:val="Tabletext"/>
              <w:jc w:val="left"/>
              <w:rPr>
                <w:rFonts w:eastAsia="Batang"/>
                <w:lang w:eastAsia="ko-KR"/>
              </w:rPr>
            </w:pPr>
            <w:r w:rsidRPr="005561DE">
              <w:rPr>
                <w:rFonts w:eastAsia="Batang"/>
                <w:lang w:eastAsia="ko-KR"/>
              </w:rPr>
              <w:t>Conformément à 3GPP 25.101 et 25.102</w:t>
            </w:r>
          </w:p>
        </w:tc>
        <w:tc>
          <w:tcPr>
            <w:tcW w:w="1727" w:type="dxa"/>
          </w:tcPr>
          <w:p w14:paraId="6E0074FB" w14:textId="4DB1159C" w:rsidR="00F805E3" w:rsidRPr="005561DE" w:rsidRDefault="00F805E3" w:rsidP="00777A2C">
            <w:pPr>
              <w:pStyle w:val="Tabletext"/>
              <w:jc w:val="left"/>
              <w:rPr>
                <w:rFonts w:eastAsia="Batang"/>
                <w:lang w:eastAsia="ko-KR"/>
              </w:rPr>
            </w:pPr>
            <w:r w:rsidRPr="005561DE">
              <w:rPr>
                <w:rFonts w:eastAsia="Batang"/>
                <w:lang w:eastAsia="ko-KR"/>
              </w:rPr>
              <w:t>Conformément à 3GPP 25.101 et 25.102</w:t>
            </w:r>
          </w:p>
        </w:tc>
        <w:tc>
          <w:tcPr>
            <w:tcW w:w="1650" w:type="dxa"/>
          </w:tcPr>
          <w:p w14:paraId="2294B879" w14:textId="61C4ABD9" w:rsidR="00F805E3" w:rsidRPr="005561DE" w:rsidRDefault="00F805E3" w:rsidP="00777A2C">
            <w:pPr>
              <w:pStyle w:val="Tabletext"/>
              <w:jc w:val="left"/>
              <w:rPr>
                <w:rFonts w:eastAsia="Batang"/>
                <w:lang w:eastAsia="ko-KR"/>
              </w:rPr>
            </w:pPr>
            <w:r w:rsidRPr="005561DE">
              <w:rPr>
                <w:rFonts w:eastAsia="Batang"/>
                <w:lang w:eastAsia="ko-KR"/>
              </w:rPr>
              <w:t>Conformément à 3GPP 36.101 et 36.104</w:t>
            </w:r>
          </w:p>
        </w:tc>
        <w:tc>
          <w:tcPr>
            <w:tcW w:w="1649" w:type="dxa"/>
          </w:tcPr>
          <w:p w14:paraId="3E75B407" w14:textId="51018E9B" w:rsidR="00F805E3" w:rsidRPr="005561DE" w:rsidRDefault="00F805E3" w:rsidP="00777A2C">
            <w:pPr>
              <w:pStyle w:val="Tabletext"/>
              <w:jc w:val="left"/>
              <w:rPr>
                <w:rFonts w:eastAsia="Batang"/>
                <w:lang w:eastAsia="ko-KR"/>
              </w:rPr>
            </w:pPr>
            <w:r w:rsidRPr="005561DE">
              <w:rPr>
                <w:rFonts w:eastAsia="Batang"/>
                <w:lang w:eastAsia="ko-KR"/>
              </w:rPr>
              <w:t>Conformément à 3GPP 36.101 et 36.104</w:t>
            </w:r>
          </w:p>
        </w:tc>
        <w:tc>
          <w:tcPr>
            <w:tcW w:w="1680" w:type="dxa"/>
          </w:tcPr>
          <w:p w14:paraId="4488419E" w14:textId="43C8A3EE" w:rsidR="00F805E3" w:rsidRPr="005561DE" w:rsidRDefault="00F805E3" w:rsidP="00777A2C">
            <w:pPr>
              <w:pStyle w:val="Tabletext"/>
              <w:jc w:val="left"/>
              <w:rPr>
                <w:rFonts w:eastAsia="Batang"/>
                <w:lang w:eastAsia="ko-KR"/>
              </w:rPr>
            </w:pPr>
            <w:r w:rsidRPr="005561DE">
              <w:rPr>
                <w:rFonts w:eastAsia="Batang"/>
                <w:lang w:eastAsia="ko-KR"/>
              </w:rPr>
              <w:t>Conformément à 3GPP 36.101 et 36.104</w:t>
            </w:r>
          </w:p>
        </w:tc>
      </w:tr>
      <w:tr w:rsidR="00C64CEF" w:rsidRPr="005561DE" w14:paraId="1647EC8F" w14:textId="77777777" w:rsidTr="00E94D2B">
        <w:trPr>
          <w:cantSplit/>
          <w:jc w:val="center"/>
        </w:trPr>
        <w:tc>
          <w:tcPr>
            <w:tcW w:w="1854" w:type="dxa"/>
            <w:noWrap/>
          </w:tcPr>
          <w:p w14:paraId="7C044593" w14:textId="647F8C2D" w:rsidR="00F805E3" w:rsidRPr="005561DE" w:rsidRDefault="00F805E3" w:rsidP="00777A2C">
            <w:pPr>
              <w:pStyle w:val="Tabletext"/>
              <w:jc w:val="left"/>
              <w:rPr>
                <w:rFonts w:eastAsia="Batang"/>
                <w:lang w:eastAsia="ko-KR"/>
              </w:rPr>
            </w:pPr>
            <w:r w:rsidRPr="005561DE">
              <w:rPr>
                <w:rFonts w:eastAsia="Batang"/>
                <w:lang w:eastAsia="ko-KR"/>
              </w:rPr>
              <w:t>Bruit de fond</w:t>
            </w:r>
          </w:p>
        </w:tc>
        <w:tc>
          <w:tcPr>
            <w:tcW w:w="1317" w:type="dxa"/>
          </w:tcPr>
          <w:p w14:paraId="4AEE08A5" w14:textId="0C318FB0" w:rsidR="00F805E3" w:rsidRPr="005561DE" w:rsidRDefault="00F805E3" w:rsidP="00777A2C">
            <w:pPr>
              <w:pStyle w:val="Tabletext"/>
              <w:jc w:val="left"/>
              <w:rPr>
                <w:rFonts w:eastAsia="Batang"/>
                <w:lang w:eastAsia="ko-KR"/>
              </w:rPr>
            </w:pPr>
            <w:r w:rsidRPr="005561DE">
              <w:rPr>
                <w:rFonts w:eastAsia="Batang"/>
                <w:lang w:eastAsia="ko-KR"/>
              </w:rPr>
              <w:t>dBm</w:t>
            </w:r>
          </w:p>
        </w:tc>
        <w:tc>
          <w:tcPr>
            <w:tcW w:w="1556" w:type="dxa"/>
          </w:tcPr>
          <w:p w14:paraId="28CE7FAE" w14:textId="6BDF6CE6" w:rsidR="00F805E3" w:rsidRPr="005561DE" w:rsidRDefault="00F805E3" w:rsidP="00777A2C">
            <w:pPr>
              <w:pStyle w:val="Tabletext"/>
              <w:jc w:val="left"/>
              <w:rPr>
                <w:rFonts w:eastAsia="Batang"/>
                <w:lang w:eastAsia="ko-KR"/>
              </w:rPr>
            </w:pPr>
            <w:r w:rsidRPr="005561DE">
              <w:rPr>
                <w:rFonts w:eastAsia="Batang"/>
                <w:lang w:eastAsia="ko-KR"/>
              </w:rPr>
              <w:t>Conformément à 3GPP 45.050</w:t>
            </w:r>
          </w:p>
        </w:tc>
        <w:tc>
          <w:tcPr>
            <w:tcW w:w="1395" w:type="dxa"/>
            <w:gridSpan w:val="2"/>
          </w:tcPr>
          <w:p w14:paraId="1504F29B" w14:textId="75619EC6" w:rsidR="00F805E3" w:rsidRPr="005561DE" w:rsidRDefault="00F805E3" w:rsidP="00777A2C">
            <w:pPr>
              <w:pStyle w:val="Tabletext"/>
              <w:jc w:val="left"/>
              <w:rPr>
                <w:rFonts w:eastAsia="Batang"/>
                <w:lang w:eastAsia="ko-KR"/>
              </w:rPr>
            </w:pPr>
            <w:r w:rsidRPr="005561DE">
              <w:rPr>
                <w:rFonts w:eastAsia="Batang"/>
                <w:lang w:eastAsia="ko-KR"/>
              </w:rPr>
              <w:t>Conformément à 3GPP 45.050</w:t>
            </w:r>
          </w:p>
        </w:tc>
        <w:tc>
          <w:tcPr>
            <w:tcW w:w="1599" w:type="dxa"/>
          </w:tcPr>
          <w:p w14:paraId="79DBE737" w14:textId="59107BD7" w:rsidR="00F805E3" w:rsidRPr="005561DE" w:rsidRDefault="00F805E3" w:rsidP="00777A2C">
            <w:pPr>
              <w:pStyle w:val="Tabletext"/>
              <w:jc w:val="left"/>
              <w:rPr>
                <w:rFonts w:eastAsia="Batang"/>
                <w:lang w:eastAsia="ko-KR"/>
              </w:rPr>
            </w:pPr>
            <w:r w:rsidRPr="005561DE">
              <w:rPr>
                <w:rFonts w:eastAsia="Batang"/>
                <w:lang w:eastAsia="ko-KR"/>
              </w:rPr>
              <w:t>Conformément à 3GPP 25.101 et 25.102</w:t>
            </w:r>
          </w:p>
        </w:tc>
        <w:tc>
          <w:tcPr>
            <w:tcW w:w="1727" w:type="dxa"/>
          </w:tcPr>
          <w:p w14:paraId="0442310E" w14:textId="686BD792" w:rsidR="00F805E3" w:rsidRPr="005561DE" w:rsidRDefault="00F805E3" w:rsidP="00777A2C">
            <w:pPr>
              <w:pStyle w:val="Tabletext"/>
              <w:jc w:val="left"/>
              <w:rPr>
                <w:rFonts w:eastAsia="Batang"/>
                <w:lang w:eastAsia="ko-KR"/>
              </w:rPr>
            </w:pPr>
            <w:r w:rsidRPr="005561DE">
              <w:rPr>
                <w:rFonts w:eastAsia="Batang"/>
                <w:lang w:eastAsia="ko-KR"/>
              </w:rPr>
              <w:t>Conformément à 3GPP 25.101 et 25.102</w:t>
            </w:r>
          </w:p>
        </w:tc>
        <w:tc>
          <w:tcPr>
            <w:tcW w:w="1650" w:type="dxa"/>
          </w:tcPr>
          <w:p w14:paraId="7A60942A" w14:textId="5A86C336" w:rsidR="00F805E3" w:rsidRPr="005561DE" w:rsidRDefault="00F805E3" w:rsidP="00777A2C">
            <w:pPr>
              <w:pStyle w:val="Tabletext"/>
              <w:jc w:val="left"/>
              <w:rPr>
                <w:rFonts w:eastAsia="Batang"/>
                <w:lang w:eastAsia="ko-KR"/>
              </w:rPr>
            </w:pPr>
            <w:r w:rsidRPr="005561DE">
              <w:rPr>
                <w:rFonts w:eastAsia="Batang"/>
                <w:lang w:eastAsia="ko-KR"/>
              </w:rPr>
              <w:t>Conformément à 3GPP 36.101 et 36.104</w:t>
            </w:r>
          </w:p>
        </w:tc>
        <w:tc>
          <w:tcPr>
            <w:tcW w:w="1649" w:type="dxa"/>
          </w:tcPr>
          <w:p w14:paraId="6621044B" w14:textId="7EFBC5C1" w:rsidR="00F805E3" w:rsidRPr="005561DE" w:rsidRDefault="00F805E3" w:rsidP="00777A2C">
            <w:pPr>
              <w:pStyle w:val="Tabletext"/>
              <w:jc w:val="left"/>
              <w:rPr>
                <w:rFonts w:eastAsia="Batang"/>
                <w:lang w:eastAsia="ko-KR"/>
              </w:rPr>
            </w:pPr>
            <w:r w:rsidRPr="005561DE">
              <w:rPr>
                <w:rFonts w:eastAsia="Batang"/>
                <w:lang w:eastAsia="ko-KR"/>
              </w:rPr>
              <w:t>Conformément à 3GPP 36.101 et 36.104</w:t>
            </w:r>
          </w:p>
        </w:tc>
        <w:tc>
          <w:tcPr>
            <w:tcW w:w="1680" w:type="dxa"/>
          </w:tcPr>
          <w:p w14:paraId="1BAEA6F6" w14:textId="1BDE86D6" w:rsidR="00F805E3" w:rsidRPr="005561DE" w:rsidRDefault="00F805E3" w:rsidP="00777A2C">
            <w:pPr>
              <w:pStyle w:val="Tabletext"/>
              <w:jc w:val="left"/>
              <w:rPr>
                <w:rFonts w:eastAsia="Batang"/>
                <w:lang w:eastAsia="ko-KR"/>
              </w:rPr>
            </w:pPr>
            <w:r w:rsidRPr="005561DE">
              <w:rPr>
                <w:rFonts w:eastAsia="Batang"/>
                <w:lang w:eastAsia="ko-KR"/>
              </w:rPr>
              <w:t>Conformément à 3GPP 36.101 et 36.104</w:t>
            </w:r>
          </w:p>
        </w:tc>
      </w:tr>
      <w:tr w:rsidR="00C64CEF" w:rsidRPr="00C60403" w14:paraId="0AB514BE" w14:textId="77777777" w:rsidTr="00E94D2B">
        <w:trPr>
          <w:cantSplit/>
          <w:jc w:val="center"/>
        </w:trPr>
        <w:tc>
          <w:tcPr>
            <w:tcW w:w="1854" w:type="dxa"/>
            <w:noWrap/>
          </w:tcPr>
          <w:p w14:paraId="6B9D6CBC" w14:textId="5E86DA0E" w:rsidR="00F805E3" w:rsidRPr="005561DE" w:rsidRDefault="00F805E3" w:rsidP="00777A2C">
            <w:pPr>
              <w:pStyle w:val="Tabletext"/>
              <w:jc w:val="left"/>
              <w:rPr>
                <w:rFonts w:eastAsia="Batang"/>
                <w:lang w:eastAsia="ko-KR"/>
              </w:rPr>
            </w:pPr>
            <w:r w:rsidRPr="005561DE">
              <w:rPr>
                <w:rFonts w:eastAsia="Batang"/>
                <w:lang w:eastAsia="ko-KR"/>
              </w:rPr>
              <w:t>Modulation</w:t>
            </w:r>
          </w:p>
        </w:tc>
        <w:tc>
          <w:tcPr>
            <w:tcW w:w="1317" w:type="dxa"/>
          </w:tcPr>
          <w:p w14:paraId="1161462F" w14:textId="149BD422" w:rsidR="00F805E3" w:rsidRPr="005561DE" w:rsidRDefault="001A11BF" w:rsidP="00777A2C">
            <w:pPr>
              <w:pStyle w:val="Tabletext"/>
              <w:jc w:val="left"/>
              <w:rPr>
                <w:rFonts w:eastAsia="Batang"/>
                <w:lang w:eastAsia="ko-KR"/>
              </w:rPr>
            </w:pPr>
            <w:r w:rsidRPr="005561DE">
              <w:rPr>
                <w:rFonts w:eastAsia="Batang"/>
                <w:smallCaps/>
                <w:lang w:eastAsia="ko-KR"/>
              </w:rPr>
              <w:t>MDFG</w:t>
            </w:r>
            <w:r w:rsidR="00F805E3" w:rsidRPr="005561DE">
              <w:rPr>
                <w:rFonts w:eastAsia="Batang"/>
                <w:lang w:eastAsia="ko-KR"/>
              </w:rPr>
              <w:t xml:space="preserve">, </w:t>
            </w:r>
            <w:r w:rsidRPr="005561DE">
              <w:rPr>
                <w:rFonts w:eastAsia="Batang"/>
                <w:lang w:eastAsia="ko-KR"/>
              </w:rPr>
              <w:t>MROF</w:t>
            </w:r>
            <w:r w:rsidR="00F805E3" w:rsidRPr="005561DE">
              <w:rPr>
                <w:rFonts w:eastAsia="Batang"/>
                <w:lang w:eastAsia="ko-KR"/>
              </w:rPr>
              <w:t xml:space="preserve">, </w:t>
            </w:r>
            <w:r w:rsidRPr="005561DE">
              <w:rPr>
                <w:rFonts w:eastAsia="Batang"/>
                <w:lang w:eastAsia="ko-KR"/>
              </w:rPr>
              <w:t>MDP-2</w:t>
            </w:r>
            <w:r w:rsidR="00F805E3" w:rsidRPr="005561DE">
              <w:rPr>
                <w:rFonts w:eastAsia="Batang"/>
                <w:lang w:eastAsia="ko-KR"/>
              </w:rPr>
              <w:t xml:space="preserve">, </w:t>
            </w:r>
            <w:r w:rsidRPr="005561DE">
              <w:rPr>
                <w:rFonts w:eastAsia="Batang"/>
                <w:lang w:eastAsia="ko-KR"/>
              </w:rPr>
              <w:t>MDMG</w:t>
            </w:r>
          </w:p>
        </w:tc>
        <w:tc>
          <w:tcPr>
            <w:tcW w:w="1556" w:type="dxa"/>
          </w:tcPr>
          <w:p w14:paraId="5BCE437A" w14:textId="252B134E" w:rsidR="00F805E3" w:rsidRPr="005561DE" w:rsidRDefault="001A11BF" w:rsidP="00777A2C">
            <w:pPr>
              <w:pStyle w:val="Tabletext"/>
              <w:jc w:val="left"/>
              <w:rPr>
                <w:rFonts w:eastAsia="Batang"/>
                <w:lang w:eastAsia="ko-KR"/>
              </w:rPr>
            </w:pPr>
            <w:r w:rsidRPr="005561DE">
              <w:rPr>
                <w:rFonts w:eastAsia="Batang"/>
                <w:lang w:eastAsia="ko-KR"/>
              </w:rPr>
              <w:t>MDMG</w:t>
            </w:r>
            <w:r w:rsidR="00F805E3" w:rsidRPr="005561DE">
              <w:rPr>
                <w:rFonts w:eastAsia="Batang"/>
                <w:lang w:eastAsia="ko-KR"/>
              </w:rPr>
              <w:t xml:space="preserve">, </w:t>
            </w:r>
            <w:r w:rsidRPr="005561DE">
              <w:rPr>
                <w:rFonts w:eastAsia="Batang"/>
                <w:lang w:eastAsia="ko-KR"/>
              </w:rPr>
              <w:t>MDP-8</w:t>
            </w:r>
            <w:r w:rsidR="00F805E3" w:rsidRPr="005561DE">
              <w:rPr>
                <w:rFonts w:eastAsia="Batang"/>
                <w:lang w:eastAsia="ko-KR"/>
              </w:rPr>
              <w:t xml:space="preserve"> </w:t>
            </w:r>
            <w:r w:rsidRPr="005561DE">
              <w:rPr>
                <w:rFonts w:eastAsia="Batang"/>
                <w:lang w:eastAsia="ko-KR"/>
              </w:rPr>
              <w:t>MAQ16</w:t>
            </w:r>
            <w:r w:rsidR="00F805E3" w:rsidRPr="005561DE">
              <w:rPr>
                <w:rFonts w:eastAsia="Batang"/>
                <w:lang w:eastAsia="ko-KR"/>
              </w:rPr>
              <w:t>/</w:t>
            </w:r>
            <w:r w:rsidRPr="005561DE">
              <w:rPr>
                <w:rFonts w:eastAsia="Batang"/>
                <w:lang w:eastAsia="ko-KR"/>
              </w:rPr>
              <w:t>MAQ32</w:t>
            </w:r>
            <w:r w:rsidR="00F805E3" w:rsidRPr="005561DE">
              <w:rPr>
                <w:rFonts w:eastAsia="Batang"/>
                <w:lang w:eastAsia="ko-KR"/>
              </w:rPr>
              <w:t xml:space="preserve"> ajouté dans EGPRS2-A</w:t>
            </w:r>
          </w:p>
        </w:tc>
        <w:tc>
          <w:tcPr>
            <w:tcW w:w="1395" w:type="dxa"/>
            <w:gridSpan w:val="2"/>
          </w:tcPr>
          <w:p w14:paraId="12FF8753" w14:textId="66C4A52C" w:rsidR="00F805E3" w:rsidRPr="005561DE" w:rsidRDefault="001A11BF" w:rsidP="00777A2C">
            <w:pPr>
              <w:pStyle w:val="Tabletext"/>
              <w:jc w:val="left"/>
              <w:rPr>
                <w:rFonts w:eastAsia="Batang"/>
                <w:lang w:eastAsia="ko-KR"/>
              </w:rPr>
            </w:pPr>
            <w:r w:rsidRPr="005561DE">
              <w:rPr>
                <w:rFonts w:eastAsia="Batang"/>
                <w:lang w:eastAsia="ko-KR"/>
              </w:rPr>
              <w:t>MDMG</w:t>
            </w:r>
            <w:r w:rsidR="00F805E3" w:rsidRPr="005561DE">
              <w:rPr>
                <w:rFonts w:eastAsia="Batang"/>
                <w:lang w:eastAsia="ko-KR"/>
              </w:rPr>
              <w:t xml:space="preserve">, </w:t>
            </w:r>
            <w:r w:rsidRPr="005561DE">
              <w:rPr>
                <w:rFonts w:eastAsia="Batang"/>
                <w:lang w:eastAsia="ko-KR"/>
              </w:rPr>
              <w:t>MDP-8</w:t>
            </w:r>
          </w:p>
        </w:tc>
        <w:tc>
          <w:tcPr>
            <w:tcW w:w="1599" w:type="dxa"/>
          </w:tcPr>
          <w:p w14:paraId="6FF7331F" w14:textId="3F436201" w:rsidR="00F805E3" w:rsidRPr="005561DE" w:rsidRDefault="001A11BF" w:rsidP="00777A2C">
            <w:pPr>
              <w:pStyle w:val="Tabletext"/>
              <w:jc w:val="left"/>
              <w:rPr>
                <w:rFonts w:eastAsia="Batang"/>
                <w:lang w:eastAsia="ko-KR"/>
              </w:rPr>
            </w:pPr>
            <w:r w:rsidRPr="005561DE">
              <w:rPr>
                <w:rFonts w:eastAsia="Batang"/>
                <w:lang w:eastAsia="ko-KR"/>
              </w:rPr>
              <w:t>MDP-2</w:t>
            </w:r>
            <w:r w:rsidR="00F805E3" w:rsidRPr="005561DE">
              <w:rPr>
                <w:rFonts w:eastAsia="Batang"/>
                <w:lang w:eastAsia="ko-KR"/>
              </w:rPr>
              <w:t>/</w:t>
            </w:r>
            <w:r w:rsidRPr="005561DE">
              <w:rPr>
                <w:rFonts w:eastAsia="Batang"/>
                <w:lang w:eastAsia="ko-KR"/>
              </w:rPr>
              <w:t>MDP-4</w:t>
            </w:r>
          </w:p>
        </w:tc>
        <w:tc>
          <w:tcPr>
            <w:tcW w:w="1727" w:type="dxa"/>
          </w:tcPr>
          <w:p w14:paraId="79712066" w14:textId="25D7CA9E" w:rsidR="00F805E3" w:rsidRPr="005561DE" w:rsidRDefault="001A11BF" w:rsidP="00777A2C">
            <w:pPr>
              <w:pStyle w:val="Tabletext"/>
              <w:jc w:val="left"/>
              <w:rPr>
                <w:rFonts w:eastAsia="Batang"/>
                <w:lang w:eastAsia="ko-KR"/>
              </w:rPr>
            </w:pPr>
            <w:r w:rsidRPr="005561DE">
              <w:rPr>
                <w:rFonts w:eastAsia="Batang"/>
                <w:lang w:eastAsia="ko-KR"/>
              </w:rPr>
              <w:t>MDP-4</w:t>
            </w:r>
            <w:r w:rsidR="00F805E3" w:rsidRPr="005561DE">
              <w:rPr>
                <w:rFonts w:eastAsia="Batang"/>
                <w:lang w:eastAsia="ko-KR"/>
              </w:rPr>
              <w:t xml:space="preserve">, </w:t>
            </w:r>
            <w:r w:rsidRPr="005561DE">
              <w:rPr>
                <w:rFonts w:eastAsia="Batang"/>
                <w:lang w:eastAsia="ko-KR"/>
              </w:rPr>
              <w:t>MAQ16</w:t>
            </w:r>
            <w:r w:rsidR="00F805E3" w:rsidRPr="005561DE">
              <w:rPr>
                <w:rFonts w:eastAsia="Batang"/>
                <w:lang w:eastAsia="ko-KR"/>
              </w:rPr>
              <w:t>/</w:t>
            </w:r>
            <w:r w:rsidRPr="005561DE">
              <w:rPr>
                <w:rFonts w:eastAsia="Batang"/>
                <w:lang w:eastAsia="ko-KR"/>
              </w:rPr>
              <w:t>MAQ64</w:t>
            </w:r>
          </w:p>
        </w:tc>
        <w:tc>
          <w:tcPr>
            <w:tcW w:w="1650" w:type="dxa"/>
          </w:tcPr>
          <w:p w14:paraId="03F4D7E1" w14:textId="1526170A" w:rsidR="00F805E3" w:rsidRPr="005561DE" w:rsidRDefault="001A11BF" w:rsidP="00777A2C">
            <w:pPr>
              <w:pStyle w:val="Tabletext"/>
              <w:jc w:val="left"/>
              <w:rPr>
                <w:rFonts w:eastAsia="Batang"/>
                <w:lang w:eastAsia="ko-KR"/>
              </w:rPr>
            </w:pPr>
            <w:r w:rsidRPr="005561DE">
              <w:rPr>
                <w:rFonts w:eastAsia="Batang"/>
                <w:lang w:eastAsia="ko-KR"/>
              </w:rPr>
              <w:t>MDP-4</w:t>
            </w:r>
            <w:r w:rsidR="00F805E3" w:rsidRPr="005561DE">
              <w:rPr>
                <w:rFonts w:eastAsia="Batang"/>
                <w:lang w:eastAsia="ko-KR"/>
              </w:rPr>
              <w:t xml:space="preserve">, </w:t>
            </w:r>
            <w:r w:rsidRPr="005561DE">
              <w:rPr>
                <w:rFonts w:eastAsia="Batang"/>
                <w:lang w:eastAsia="ko-KR"/>
              </w:rPr>
              <w:t>MAQ16</w:t>
            </w:r>
            <w:r w:rsidR="00F805E3" w:rsidRPr="005561DE">
              <w:rPr>
                <w:rFonts w:eastAsia="Batang"/>
                <w:lang w:eastAsia="ko-KR"/>
              </w:rPr>
              <w:t>/</w:t>
            </w:r>
            <w:r w:rsidRPr="005561DE">
              <w:rPr>
                <w:rFonts w:eastAsia="Batang"/>
                <w:lang w:eastAsia="ko-KR"/>
              </w:rPr>
              <w:t>MAQ64</w:t>
            </w:r>
            <w:r w:rsidR="00F805E3" w:rsidRPr="005561DE">
              <w:rPr>
                <w:rFonts w:eastAsia="Batang"/>
                <w:lang w:eastAsia="ko-KR"/>
              </w:rPr>
              <w:t>/</w:t>
            </w:r>
            <w:r w:rsidRPr="005561DE">
              <w:rPr>
                <w:rFonts w:eastAsia="Batang"/>
                <w:lang w:eastAsia="ko-KR"/>
              </w:rPr>
              <w:t>MAQ256</w:t>
            </w:r>
          </w:p>
        </w:tc>
        <w:tc>
          <w:tcPr>
            <w:tcW w:w="1649" w:type="dxa"/>
          </w:tcPr>
          <w:p w14:paraId="630A78BA" w14:textId="58A5961F" w:rsidR="00F805E3" w:rsidRPr="005561DE" w:rsidRDefault="001A11BF" w:rsidP="00777A2C">
            <w:pPr>
              <w:pStyle w:val="Tabletext"/>
              <w:jc w:val="left"/>
              <w:rPr>
                <w:rFonts w:eastAsia="Batang"/>
                <w:lang w:eastAsia="ko-KR"/>
              </w:rPr>
            </w:pPr>
            <w:r w:rsidRPr="005561DE">
              <w:rPr>
                <w:rFonts w:eastAsia="Batang"/>
                <w:lang w:eastAsia="ko-KR"/>
              </w:rPr>
              <w:t>MDP-4</w:t>
            </w:r>
            <w:r w:rsidR="00F805E3" w:rsidRPr="005561DE">
              <w:rPr>
                <w:rFonts w:eastAsia="Batang"/>
                <w:lang w:eastAsia="ko-KR"/>
              </w:rPr>
              <w:t xml:space="preserve">, </w:t>
            </w:r>
            <w:r w:rsidRPr="005561DE">
              <w:rPr>
                <w:rFonts w:eastAsia="Batang"/>
                <w:lang w:eastAsia="ko-KR"/>
              </w:rPr>
              <w:t>MAQ16</w:t>
            </w:r>
          </w:p>
        </w:tc>
        <w:tc>
          <w:tcPr>
            <w:tcW w:w="1680" w:type="dxa"/>
          </w:tcPr>
          <w:p w14:paraId="45F42FBF" w14:textId="0E86F6CE" w:rsidR="00F805E3" w:rsidRPr="00712876" w:rsidRDefault="001A11BF" w:rsidP="00777A2C">
            <w:pPr>
              <w:pStyle w:val="Tabletext"/>
              <w:jc w:val="left"/>
              <w:rPr>
                <w:rFonts w:eastAsia="Batang"/>
                <w:lang w:val="en-GB" w:eastAsia="ko-KR"/>
              </w:rPr>
            </w:pPr>
            <w:r w:rsidRPr="00712876">
              <w:rPr>
                <w:rFonts w:eastAsia="Batang"/>
                <w:lang w:val="en-GB" w:eastAsia="ko-KR"/>
              </w:rPr>
              <w:t>MDP-2-pi/2</w:t>
            </w:r>
            <w:r w:rsidR="00F805E3" w:rsidRPr="00712876">
              <w:rPr>
                <w:rFonts w:eastAsia="Batang"/>
                <w:lang w:val="en-GB" w:eastAsia="ko-KR"/>
              </w:rPr>
              <w:t xml:space="preserve">, </w:t>
            </w:r>
          </w:p>
          <w:p w14:paraId="23C654EF" w14:textId="07B38390" w:rsidR="00F805E3" w:rsidRPr="00712876" w:rsidRDefault="001A11BF" w:rsidP="00777A2C">
            <w:pPr>
              <w:pStyle w:val="Tabletext"/>
              <w:jc w:val="left"/>
              <w:rPr>
                <w:rFonts w:eastAsia="Batang"/>
                <w:lang w:val="en-GB" w:eastAsia="ko-KR"/>
              </w:rPr>
            </w:pPr>
            <w:r w:rsidRPr="00712876">
              <w:rPr>
                <w:rFonts w:eastAsia="Batang"/>
                <w:lang w:val="en-GB" w:eastAsia="ko-KR"/>
              </w:rPr>
              <w:t>MDP-4-pi/4</w:t>
            </w:r>
            <w:r w:rsidR="00F805E3" w:rsidRPr="00712876">
              <w:rPr>
                <w:rFonts w:eastAsia="Batang"/>
                <w:lang w:val="en-GB" w:eastAsia="ko-KR"/>
              </w:rPr>
              <w:t xml:space="preserve">, </w:t>
            </w:r>
            <w:r w:rsidRPr="00712876">
              <w:rPr>
                <w:rFonts w:eastAsia="Batang"/>
                <w:lang w:val="en-GB" w:eastAsia="ko-KR"/>
              </w:rPr>
              <w:t>MDP-4</w:t>
            </w:r>
          </w:p>
        </w:tc>
      </w:tr>
      <w:tr w:rsidR="00C64CEF" w:rsidRPr="005561DE" w14:paraId="7085104A" w14:textId="77777777" w:rsidTr="00E94D2B">
        <w:trPr>
          <w:cantSplit/>
          <w:jc w:val="center"/>
        </w:trPr>
        <w:tc>
          <w:tcPr>
            <w:tcW w:w="1854" w:type="dxa"/>
            <w:noWrap/>
          </w:tcPr>
          <w:p w14:paraId="27D81758" w14:textId="77777777" w:rsidR="00C64CEF" w:rsidRPr="005561DE" w:rsidRDefault="00C64CEF" w:rsidP="00712876">
            <w:pPr>
              <w:pStyle w:val="Tabletext"/>
              <w:jc w:val="left"/>
              <w:rPr>
                <w:rFonts w:eastAsia="Batang"/>
                <w:lang w:eastAsia="ko-KR"/>
              </w:rPr>
            </w:pPr>
            <w:r w:rsidRPr="005561DE">
              <w:rPr>
                <w:rFonts w:eastAsia="Batang"/>
                <w:lang w:eastAsia="ko-KR"/>
              </w:rPr>
              <w:t>Correction d'erreur directe</w:t>
            </w:r>
          </w:p>
        </w:tc>
        <w:tc>
          <w:tcPr>
            <w:tcW w:w="1317" w:type="dxa"/>
          </w:tcPr>
          <w:p w14:paraId="28044D35" w14:textId="77777777" w:rsidR="00C64CEF" w:rsidRPr="005561DE" w:rsidRDefault="00C64CEF" w:rsidP="00712876">
            <w:pPr>
              <w:pStyle w:val="Tabletext"/>
              <w:jc w:val="left"/>
              <w:rPr>
                <w:rFonts w:eastAsia="Batang"/>
                <w:lang w:eastAsia="ko-KR"/>
              </w:rPr>
            </w:pPr>
          </w:p>
        </w:tc>
        <w:tc>
          <w:tcPr>
            <w:tcW w:w="1556" w:type="dxa"/>
          </w:tcPr>
          <w:p w14:paraId="4812B39C" w14:textId="77777777" w:rsidR="00C64CEF" w:rsidRPr="005561DE" w:rsidRDefault="00C64CEF" w:rsidP="00712876">
            <w:pPr>
              <w:pStyle w:val="Tabletext"/>
              <w:jc w:val="left"/>
              <w:rPr>
                <w:rFonts w:eastAsia="Batang"/>
                <w:lang w:eastAsia="ko-KR"/>
              </w:rPr>
            </w:pPr>
            <w:r w:rsidRPr="005561DE">
              <w:rPr>
                <w:rFonts w:eastAsia="Batang"/>
                <w:lang w:eastAsia="ko-KR"/>
              </w:rPr>
              <w:t>Code convolutionnel poinçonné</w:t>
            </w:r>
          </w:p>
        </w:tc>
        <w:tc>
          <w:tcPr>
            <w:tcW w:w="1385" w:type="dxa"/>
          </w:tcPr>
          <w:p w14:paraId="10813AD8" w14:textId="77777777" w:rsidR="00C64CEF" w:rsidRPr="005561DE" w:rsidRDefault="00C64CEF" w:rsidP="00712876">
            <w:pPr>
              <w:pStyle w:val="Tabletext"/>
              <w:jc w:val="left"/>
              <w:rPr>
                <w:rFonts w:eastAsia="Batang"/>
                <w:lang w:eastAsia="ko-KR"/>
              </w:rPr>
            </w:pPr>
            <w:r w:rsidRPr="005561DE">
              <w:rPr>
                <w:rFonts w:eastAsia="Batang"/>
                <w:lang w:eastAsia="ko-KR"/>
              </w:rPr>
              <w:t>Code convolutionnel poinçonné</w:t>
            </w:r>
          </w:p>
        </w:tc>
        <w:tc>
          <w:tcPr>
            <w:tcW w:w="1609" w:type="dxa"/>
            <w:gridSpan w:val="2"/>
          </w:tcPr>
          <w:p w14:paraId="48BB3BC5" w14:textId="77777777" w:rsidR="00C64CEF" w:rsidRPr="005561DE" w:rsidRDefault="00C64CEF" w:rsidP="00712876">
            <w:pPr>
              <w:pStyle w:val="Tabletext"/>
              <w:jc w:val="left"/>
              <w:rPr>
                <w:rFonts w:eastAsia="Batang"/>
                <w:lang w:eastAsia="ko-KR"/>
              </w:rPr>
            </w:pPr>
            <w:r w:rsidRPr="005561DE">
              <w:rPr>
                <w:rFonts w:eastAsia="Batang"/>
                <w:lang w:eastAsia="ko-KR"/>
              </w:rPr>
              <w:t>Convolutionnel et turbo</w:t>
            </w:r>
          </w:p>
        </w:tc>
        <w:tc>
          <w:tcPr>
            <w:tcW w:w="1727" w:type="dxa"/>
          </w:tcPr>
          <w:p w14:paraId="51F0E376" w14:textId="77777777" w:rsidR="00C64CEF" w:rsidRPr="005561DE" w:rsidRDefault="00C64CEF" w:rsidP="00712876">
            <w:pPr>
              <w:pStyle w:val="Tabletext"/>
              <w:jc w:val="left"/>
              <w:rPr>
                <w:rFonts w:eastAsia="Batang"/>
                <w:lang w:eastAsia="ko-KR"/>
              </w:rPr>
            </w:pPr>
            <w:r w:rsidRPr="005561DE">
              <w:rPr>
                <w:rFonts w:eastAsia="Batang"/>
                <w:lang w:eastAsia="ko-KR"/>
              </w:rPr>
              <w:t>Convolutionnel et turbo</w:t>
            </w:r>
          </w:p>
        </w:tc>
        <w:tc>
          <w:tcPr>
            <w:tcW w:w="1650" w:type="dxa"/>
          </w:tcPr>
          <w:p w14:paraId="2152F91D" w14:textId="77777777" w:rsidR="00C64CEF" w:rsidRPr="005561DE" w:rsidRDefault="00C64CEF" w:rsidP="00712876">
            <w:pPr>
              <w:pStyle w:val="Tabletext"/>
              <w:jc w:val="left"/>
              <w:rPr>
                <w:rFonts w:eastAsia="Batang"/>
                <w:lang w:eastAsia="ko-KR"/>
              </w:rPr>
            </w:pPr>
            <w:r w:rsidRPr="005561DE">
              <w:rPr>
                <w:rFonts w:eastAsia="Batang"/>
                <w:lang w:eastAsia="ko-KR"/>
              </w:rPr>
              <w:t>Turbo; convolutionnel avec bit d'extrémité sur BCH</w:t>
            </w:r>
          </w:p>
        </w:tc>
        <w:tc>
          <w:tcPr>
            <w:tcW w:w="1649" w:type="dxa"/>
          </w:tcPr>
          <w:p w14:paraId="072B9FCF" w14:textId="77777777" w:rsidR="00C64CEF" w:rsidRPr="005561DE" w:rsidRDefault="00C64CEF" w:rsidP="00712876">
            <w:pPr>
              <w:pStyle w:val="Tabletext"/>
              <w:jc w:val="left"/>
              <w:rPr>
                <w:rFonts w:eastAsia="Batang"/>
                <w:lang w:eastAsia="ko-KR"/>
              </w:rPr>
            </w:pPr>
            <w:r w:rsidRPr="005561DE">
              <w:rPr>
                <w:rFonts w:eastAsia="Batang"/>
                <w:lang w:eastAsia="ko-KR"/>
              </w:rPr>
              <w:t>Turbo; convolutionnel avec bit d'extrémité sur BCH</w:t>
            </w:r>
          </w:p>
        </w:tc>
        <w:tc>
          <w:tcPr>
            <w:tcW w:w="1680" w:type="dxa"/>
          </w:tcPr>
          <w:p w14:paraId="2F9E8C9C" w14:textId="77777777" w:rsidR="00C64CEF" w:rsidRPr="005561DE" w:rsidRDefault="00C64CEF" w:rsidP="00712876">
            <w:pPr>
              <w:pStyle w:val="Tabletext"/>
              <w:jc w:val="left"/>
              <w:rPr>
                <w:rFonts w:eastAsia="Batang"/>
                <w:lang w:eastAsia="ko-KR"/>
              </w:rPr>
            </w:pPr>
            <w:r w:rsidRPr="005561DE">
              <w:rPr>
                <w:rFonts w:eastAsia="Batang"/>
                <w:lang w:eastAsia="ko-KR"/>
              </w:rPr>
              <w:t>Turbo dans sens amont; convolutionnel avec bit d'extrémité dans sens aval</w:t>
            </w:r>
          </w:p>
        </w:tc>
      </w:tr>
    </w:tbl>
    <w:p w14:paraId="2CFA4F55" w14:textId="6D2700DE" w:rsidR="00E01408" w:rsidRPr="005561DE" w:rsidRDefault="00E01408" w:rsidP="00C64CEF"/>
    <w:p w14:paraId="23F4D78E" w14:textId="77777777" w:rsidR="00813EE2" w:rsidRPr="005561DE" w:rsidRDefault="00813EE2" w:rsidP="00777A2C">
      <w:pPr>
        <w:pStyle w:val="Normalaftertitle0"/>
        <w:sectPr w:rsidR="00813EE2" w:rsidRPr="005561DE" w:rsidSect="00011D27">
          <w:headerReference w:type="even" r:id="rId35"/>
          <w:headerReference w:type="default" r:id="rId36"/>
          <w:pgSz w:w="16834" w:h="11907" w:orient="landscape" w:code="9"/>
          <w:pgMar w:top="1134" w:right="1418" w:bottom="1134" w:left="1134" w:header="720" w:footer="482" w:gutter="0"/>
          <w:cols w:space="720"/>
          <w:docGrid w:linePitch="326"/>
        </w:sectPr>
      </w:pPr>
    </w:p>
    <w:p w14:paraId="50BB944A" w14:textId="77777777" w:rsidR="00DE31BE" w:rsidRPr="005561DE" w:rsidRDefault="00DE31BE" w:rsidP="00777A2C">
      <w:pPr>
        <w:pStyle w:val="Heading2"/>
      </w:pPr>
      <w:bookmarkStart w:id="158" w:name="_Toc438029894"/>
      <w:bookmarkStart w:id="159" w:name="_Toc440533909"/>
      <w:bookmarkStart w:id="160" w:name="_Toc498437780"/>
      <w:bookmarkStart w:id="161" w:name="_Toc498500120"/>
      <w:bookmarkStart w:id="162" w:name="_Toc498500371"/>
      <w:bookmarkStart w:id="163" w:name="_Toc498516136"/>
      <w:bookmarkStart w:id="164" w:name="_Toc37999759"/>
      <w:r w:rsidRPr="005561DE">
        <w:t>A1.4</w:t>
      </w:r>
      <w:r w:rsidRPr="005561DE">
        <w:tab/>
        <w:t>Normes 3GPP2</w:t>
      </w:r>
      <w:bookmarkEnd w:id="158"/>
      <w:bookmarkEnd w:id="159"/>
      <w:bookmarkEnd w:id="160"/>
      <w:bookmarkEnd w:id="161"/>
      <w:bookmarkEnd w:id="162"/>
      <w:bookmarkEnd w:id="163"/>
      <w:bookmarkEnd w:id="164"/>
    </w:p>
    <w:p w14:paraId="4734C9C7" w14:textId="77777777" w:rsidR="004B229B" w:rsidRPr="005561DE" w:rsidRDefault="00DE31BE" w:rsidP="00777A2C">
      <w:pPr>
        <w:rPr>
          <w:rFonts w:asciiTheme="majorBidi" w:hAnsiTheme="majorBidi" w:cstheme="majorBidi"/>
          <w:szCs w:val="24"/>
        </w:rPr>
      </w:pPr>
      <w:r w:rsidRPr="005561DE">
        <w:rPr>
          <w:rFonts w:asciiTheme="majorBidi" w:hAnsiTheme="majorBidi" w:cstheme="majorBidi"/>
          <w:szCs w:val="24"/>
        </w:rPr>
        <w:t>Le 3GPP2 a élaboré différentes normes hertziennes applicables aux systèmes de gestion des réseaux de distribution d'électricité. On trouvera dans le tableau ci-après un récapitulatif des caractéristiques techniques et opérationnelles des normes hertziennes pertinentes du 3GPP2.</w:t>
      </w:r>
    </w:p>
    <w:p w14:paraId="4F2DAA8A" w14:textId="77777777" w:rsidR="004B229B" w:rsidRPr="005561DE" w:rsidRDefault="004B229B" w:rsidP="00777A2C">
      <w:pPr>
        <w:pStyle w:val="TableNo"/>
      </w:pPr>
      <w:r w:rsidRPr="005561DE">
        <w:t>TABLEAU A1.8</w:t>
      </w:r>
    </w:p>
    <w:p w14:paraId="25F44268" w14:textId="77777777" w:rsidR="004B229B" w:rsidRPr="005561DE" w:rsidRDefault="004B229B" w:rsidP="00777A2C">
      <w:pPr>
        <w:pStyle w:val="Tabletitle"/>
      </w:pPr>
      <w:r w:rsidRPr="005561DE">
        <w:t xml:space="preserve">Caractéristiques techniques et opérationnelles prévues dans les normes </w:t>
      </w:r>
      <w:r w:rsidRPr="005561DE">
        <w:br/>
        <w:t>de la famille CDMA2000 multiporteuses 3GPP2</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07"/>
        <w:gridCol w:w="2413"/>
        <w:gridCol w:w="2407"/>
        <w:gridCol w:w="2412"/>
      </w:tblGrid>
      <w:tr w:rsidR="004B229B" w:rsidRPr="005561DE" w14:paraId="44DC90FC" w14:textId="77777777" w:rsidTr="00773693">
        <w:trPr>
          <w:cantSplit/>
          <w:jc w:val="center"/>
        </w:trPr>
        <w:tc>
          <w:tcPr>
            <w:tcW w:w="2407" w:type="dxa"/>
            <w:vMerge w:val="restart"/>
            <w:vAlign w:val="center"/>
          </w:tcPr>
          <w:p w14:paraId="26A45431" w14:textId="77777777" w:rsidR="004B229B" w:rsidRPr="005561DE" w:rsidRDefault="004B229B" w:rsidP="00777A2C">
            <w:pPr>
              <w:pStyle w:val="Tablehead"/>
            </w:pPr>
            <w:r w:rsidRPr="005561DE">
              <w:t>Fonction</w:t>
            </w:r>
          </w:p>
        </w:tc>
        <w:tc>
          <w:tcPr>
            <w:tcW w:w="7232" w:type="dxa"/>
            <w:gridSpan w:val="3"/>
          </w:tcPr>
          <w:p w14:paraId="093EAF6D" w14:textId="77777777" w:rsidR="004B229B" w:rsidRPr="005561DE" w:rsidRDefault="004B229B" w:rsidP="00777A2C">
            <w:pPr>
              <w:pStyle w:val="Tablehead"/>
            </w:pPr>
            <w:r w:rsidRPr="005561DE">
              <w:t>Valeur</w:t>
            </w:r>
          </w:p>
        </w:tc>
      </w:tr>
      <w:tr w:rsidR="004B229B" w:rsidRPr="005561DE" w14:paraId="2D01B871" w14:textId="77777777" w:rsidTr="0041087D">
        <w:trPr>
          <w:cantSplit/>
          <w:jc w:val="center"/>
        </w:trPr>
        <w:tc>
          <w:tcPr>
            <w:tcW w:w="2407" w:type="dxa"/>
            <w:vMerge/>
          </w:tcPr>
          <w:p w14:paraId="5CB2E9B7" w14:textId="77777777" w:rsidR="004B229B" w:rsidRPr="005561DE" w:rsidRDefault="004B229B" w:rsidP="00777A2C">
            <w:pPr>
              <w:pStyle w:val="Tabletext"/>
              <w:keepNext/>
              <w:keepLines/>
            </w:pPr>
          </w:p>
        </w:tc>
        <w:tc>
          <w:tcPr>
            <w:tcW w:w="2413" w:type="dxa"/>
            <w:vAlign w:val="center"/>
          </w:tcPr>
          <w:p w14:paraId="56BCE6F9" w14:textId="77777777" w:rsidR="004B229B" w:rsidRPr="005561DE" w:rsidRDefault="004B229B" w:rsidP="00777A2C">
            <w:pPr>
              <w:pStyle w:val="Tablehead"/>
              <w:keepLines/>
            </w:pPr>
            <w:r w:rsidRPr="005561DE">
              <w:t>cdma2000 1x</w:t>
            </w:r>
          </w:p>
        </w:tc>
        <w:tc>
          <w:tcPr>
            <w:tcW w:w="2407" w:type="dxa"/>
            <w:vAlign w:val="center"/>
          </w:tcPr>
          <w:p w14:paraId="27F5C1F7" w14:textId="77777777" w:rsidR="004B229B" w:rsidRPr="005561DE" w:rsidRDefault="004B229B" w:rsidP="00777A2C">
            <w:pPr>
              <w:pStyle w:val="Tablehead"/>
              <w:keepLines/>
            </w:pPr>
            <w:r w:rsidRPr="005561DE">
              <w:t>Communications de données par paquets à haut débit cdma2000 (HRPD/EV</w:t>
            </w:r>
            <w:r w:rsidRPr="005561DE">
              <w:noBreakHyphen/>
              <w:t>DO)</w:t>
            </w:r>
          </w:p>
        </w:tc>
        <w:tc>
          <w:tcPr>
            <w:tcW w:w="2412" w:type="dxa"/>
            <w:vAlign w:val="center"/>
          </w:tcPr>
          <w:p w14:paraId="1A1EDC9A" w14:textId="77777777" w:rsidR="004B229B" w:rsidRPr="005561DE" w:rsidRDefault="004B229B" w:rsidP="00777A2C">
            <w:pPr>
              <w:pStyle w:val="Tablehead"/>
              <w:keepLines/>
            </w:pPr>
            <w:r w:rsidRPr="005561DE">
              <w:t>Communications de données par paquets à haut débit étendues (xHRPD)</w:t>
            </w:r>
          </w:p>
        </w:tc>
      </w:tr>
      <w:tr w:rsidR="00DE31BE" w:rsidRPr="005561DE" w14:paraId="19DDE2B9" w14:textId="77777777" w:rsidTr="00773693">
        <w:trPr>
          <w:cantSplit/>
          <w:jc w:val="center"/>
        </w:trPr>
        <w:tc>
          <w:tcPr>
            <w:tcW w:w="2407" w:type="dxa"/>
          </w:tcPr>
          <w:p w14:paraId="360D9F3E" w14:textId="77777777" w:rsidR="00DE31BE" w:rsidRPr="005561DE" w:rsidRDefault="00DE31BE" w:rsidP="00777A2C">
            <w:pPr>
              <w:pStyle w:val="Tabletext"/>
              <w:keepNext/>
              <w:keepLines/>
              <w:jc w:val="left"/>
            </w:pPr>
            <w:r w:rsidRPr="005561DE">
              <w:t>Bandes de fréquences prises en charges (avec ou sans licence)</w:t>
            </w:r>
          </w:p>
        </w:tc>
        <w:tc>
          <w:tcPr>
            <w:tcW w:w="2413" w:type="dxa"/>
          </w:tcPr>
          <w:p w14:paraId="43A2DF58" w14:textId="77777777" w:rsidR="00DE31BE" w:rsidRPr="005561DE" w:rsidRDefault="00DE31BE" w:rsidP="00777A2C">
            <w:pPr>
              <w:pStyle w:val="Tabletext"/>
              <w:keepNext/>
              <w:keepLines/>
              <w:jc w:val="left"/>
            </w:pPr>
            <w:r w:rsidRPr="005561DE">
              <w:t>Avec licence, multiples bandes possibles (voir 3GPP2 C.S0057-E)</w:t>
            </w:r>
          </w:p>
        </w:tc>
        <w:tc>
          <w:tcPr>
            <w:tcW w:w="2407" w:type="dxa"/>
          </w:tcPr>
          <w:p w14:paraId="5A5F1A4B" w14:textId="77777777" w:rsidR="00DE31BE" w:rsidRPr="005561DE" w:rsidRDefault="00DE31BE" w:rsidP="00777A2C">
            <w:pPr>
              <w:pStyle w:val="Tabletext"/>
              <w:keepNext/>
              <w:keepLines/>
              <w:jc w:val="left"/>
            </w:pPr>
            <w:r w:rsidRPr="005561DE">
              <w:t>Avec licence, multiples bandes possibles (voir 3GPP2 C.S0057-E)</w:t>
            </w:r>
          </w:p>
        </w:tc>
        <w:tc>
          <w:tcPr>
            <w:tcW w:w="2412" w:type="dxa"/>
          </w:tcPr>
          <w:p w14:paraId="0D809B99" w14:textId="77777777" w:rsidR="00DE31BE" w:rsidRPr="005561DE" w:rsidRDefault="00DE31BE" w:rsidP="00777A2C">
            <w:pPr>
              <w:pStyle w:val="Tabletext"/>
              <w:keepNext/>
              <w:keepLines/>
              <w:jc w:val="left"/>
            </w:pPr>
            <w:r w:rsidRPr="005561DE">
              <w:t>Avec licence, multiples bandes possibles (voir 3GPP2 C.S0057-E)</w:t>
            </w:r>
          </w:p>
        </w:tc>
      </w:tr>
      <w:tr w:rsidR="00DE31BE" w:rsidRPr="005561DE" w14:paraId="5C7C1B70" w14:textId="77777777" w:rsidTr="00773693">
        <w:trPr>
          <w:cantSplit/>
          <w:jc w:val="center"/>
        </w:trPr>
        <w:tc>
          <w:tcPr>
            <w:tcW w:w="2407" w:type="dxa"/>
          </w:tcPr>
          <w:p w14:paraId="704F9823" w14:textId="77777777" w:rsidR="00DE31BE" w:rsidRPr="005561DE" w:rsidRDefault="00DE31BE" w:rsidP="00777A2C">
            <w:pPr>
              <w:pStyle w:val="Tabletext"/>
              <w:keepNext/>
              <w:keepLines/>
              <w:jc w:val="left"/>
            </w:pPr>
            <w:r w:rsidRPr="005561DE">
              <w:t xml:space="preserve">Portée opérationnelle nominale </w:t>
            </w:r>
          </w:p>
        </w:tc>
        <w:tc>
          <w:tcPr>
            <w:tcW w:w="2413" w:type="dxa"/>
          </w:tcPr>
          <w:p w14:paraId="388C7B1D" w14:textId="77777777" w:rsidR="00DE31BE" w:rsidRPr="005561DE" w:rsidRDefault="00DE31BE" w:rsidP="00777A2C">
            <w:pPr>
              <w:pStyle w:val="Tabletext"/>
              <w:keepNext/>
              <w:keepLines/>
              <w:jc w:val="left"/>
            </w:pPr>
            <w:r w:rsidRPr="005561DE">
              <w:t xml:space="preserve">Affaiblissement sur le trajet de 160 dB </w:t>
            </w:r>
            <w:r w:rsidRPr="005561DE">
              <w:br/>
              <w:t>(Dans le cas des déploiements en zones urbaines, la portée maximale type est de 5,7 km à 2 GHz selon la méthode d'évaluation 3GPP2 C.R.1002-B.</w:t>
            </w:r>
            <w:r w:rsidRPr="005561DE">
              <w:br/>
              <w:t>Pour les déploiements particuliers, on peut atteindre une portée maximale de 144 km en optimisant la configuration des paramètres.)</w:t>
            </w:r>
          </w:p>
        </w:tc>
        <w:tc>
          <w:tcPr>
            <w:tcW w:w="2407" w:type="dxa"/>
          </w:tcPr>
          <w:p w14:paraId="005BDFE1" w14:textId="77777777" w:rsidR="00DE31BE" w:rsidRPr="005561DE" w:rsidRDefault="00DE31BE" w:rsidP="00777A2C">
            <w:pPr>
              <w:pStyle w:val="Tabletext"/>
              <w:keepNext/>
              <w:keepLines/>
              <w:jc w:val="left"/>
            </w:pPr>
            <w:r w:rsidRPr="005561DE">
              <w:t xml:space="preserve">Affaiblissement sur le trajet de 160 dB </w:t>
            </w:r>
            <w:r w:rsidRPr="005561DE">
              <w:br/>
              <w:t>(Dans le cas des déploiements en zones urbaines, la portée maximale type est de 5,7 km à 2 GHz selon la méthode d'évaluation 3GPP2 C.R.1002-B.</w:t>
            </w:r>
            <w:r w:rsidRPr="005561DE">
              <w:br/>
              <w:t>Pour les déploiements particuliers, on peut atteindre une portée maximale de 144 km en optimisant la configuration des paramètres.)</w:t>
            </w:r>
          </w:p>
        </w:tc>
        <w:tc>
          <w:tcPr>
            <w:tcW w:w="2412" w:type="dxa"/>
          </w:tcPr>
          <w:p w14:paraId="5FA87422" w14:textId="77777777" w:rsidR="00DE31BE" w:rsidRPr="005561DE" w:rsidRDefault="00DE31BE" w:rsidP="00777A2C">
            <w:pPr>
              <w:pStyle w:val="Tabletext"/>
              <w:keepNext/>
              <w:keepLines/>
              <w:jc w:val="left"/>
            </w:pPr>
            <w:r w:rsidRPr="005561DE">
              <w:t>Amérique du Nord couverte dans le cas d'un déploiement à satellite géostationnaire; 11,4 km en cas de déploiements de Terre; 2 GHz</w:t>
            </w:r>
          </w:p>
        </w:tc>
      </w:tr>
      <w:tr w:rsidR="00DE31BE" w:rsidRPr="005561DE" w14:paraId="676E4EAA" w14:textId="77777777" w:rsidTr="00773693">
        <w:trPr>
          <w:cantSplit/>
          <w:jc w:val="center"/>
        </w:trPr>
        <w:tc>
          <w:tcPr>
            <w:tcW w:w="2407" w:type="dxa"/>
          </w:tcPr>
          <w:p w14:paraId="20356CCF" w14:textId="77777777" w:rsidR="00DE31BE" w:rsidRPr="005561DE" w:rsidRDefault="00DE31BE" w:rsidP="00777A2C">
            <w:pPr>
              <w:pStyle w:val="Tabletext"/>
              <w:jc w:val="left"/>
            </w:pPr>
            <w:r w:rsidRPr="005561DE">
              <w:t xml:space="preserve">Fonctionnalités de mobilité (nomade/mobile) </w:t>
            </w:r>
          </w:p>
        </w:tc>
        <w:tc>
          <w:tcPr>
            <w:tcW w:w="2413" w:type="dxa"/>
          </w:tcPr>
          <w:p w14:paraId="3C9C01DD" w14:textId="77777777" w:rsidR="00DE31BE" w:rsidRPr="005561DE" w:rsidRDefault="00DE31BE" w:rsidP="00777A2C">
            <w:pPr>
              <w:pStyle w:val="Tabletext"/>
              <w:jc w:val="left"/>
            </w:pPr>
            <w:r w:rsidRPr="005561DE">
              <w:t>Nomade et mobile</w:t>
            </w:r>
          </w:p>
        </w:tc>
        <w:tc>
          <w:tcPr>
            <w:tcW w:w="2407" w:type="dxa"/>
          </w:tcPr>
          <w:p w14:paraId="48004BC2" w14:textId="77777777" w:rsidR="00DE31BE" w:rsidRPr="005561DE" w:rsidRDefault="00DE31BE" w:rsidP="00777A2C">
            <w:pPr>
              <w:pStyle w:val="Tabletext"/>
              <w:jc w:val="left"/>
            </w:pPr>
            <w:r w:rsidRPr="005561DE">
              <w:t>Nomade et mobile</w:t>
            </w:r>
          </w:p>
        </w:tc>
        <w:tc>
          <w:tcPr>
            <w:tcW w:w="2412" w:type="dxa"/>
          </w:tcPr>
          <w:p w14:paraId="4E672E76" w14:textId="77777777" w:rsidR="00DE31BE" w:rsidRPr="005561DE" w:rsidRDefault="00DE31BE" w:rsidP="00777A2C">
            <w:pPr>
              <w:pStyle w:val="Tabletext"/>
              <w:jc w:val="left"/>
            </w:pPr>
            <w:r w:rsidRPr="005561DE">
              <w:t>Nomade et mobile</w:t>
            </w:r>
          </w:p>
        </w:tc>
      </w:tr>
      <w:tr w:rsidR="00DE31BE" w:rsidRPr="005561DE" w14:paraId="1449911F" w14:textId="77777777" w:rsidTr="00773693">
        <w:trPr>
          <w:cantSplit/>
          <w:jc w:val="center"/>
        </w:trPr>
        <w:tc>
          <w:tcPr>
            <w:tcW w:w="2407" w:type="dxa"/>
          </w:tcPr>
          <w:p w14:paraId="0DCCBBE2" w14:textId="6D5B3F0E" w:rsidR="00DE31BE" w:rsidRPr="005561DE" w:rsidRDefault="00DE31BE" w:rsidP="00777A2C">
            <w:pPr>
              <w:pStyle w:val="Tabletext"/>
              <w:jc w:val="left"/>
            </w:pPr>
            <w:r w:rsidRPr="005561DE">
              <w:t xml:space="preserve">Débit de données </w:t>
            </w:r>
            <w:r w:rsidR="004A4C55" w:rsidRPr="005561DE">
              <w:t xml:space="preserve">de crête </w:t>
            </w:r>
            <w:r w:rsidRPr="005561DE">
              <w:t>(sens</w:t>
            </w:r>
            <w:r w:rsidR="001B060F" w:rsidRPr="005561DE">
              <w:t> </w:t>
            </w:r>
            <w:r w:rsidRPr="005561DE">
              <w:t>amont/sens aval si différents)</w:t>
            </w:r>
          </w:p>
        </w:tc>
        <w:tc>
          <w:tcPr>
            <w:tcW w:w="2413" w:type="dxa"/>
          </w:tcPr>
          <w:p w14:paraId="025084B4" w14:textId="4CCAF48B" w:rsidR="00DE31BE" w:rsidRPr="005561DE" w:rsidRDefault="00DE31BE" w:rsidP="00777A2C">
            <w:pPr>
              <w:pStyle w:val="Tabletext"/>
              <w:jc w:val="left"/>
              <w:rPr>
                <w:kern w:val="1"/>
              </w:rPr>
            </w:pPr>
            <w:r w:rsidRPr="005561DE">
              <w:t>3,1 Mbit/s (porteuse de 1,23 MHz) dans le sens aval</w:t>
            </w:r>
            <w:r w:rsidRPr="005561DE">
              <w:br/>
            </w:r>
            <w:r w:rsidRPr="005561DE">
              <w:rPr>
                <w:kern w:val="1"/>
              </w:rPr>
              <w:t>1,8 Mbit/s (porteuse de 1,23 MHz) dans le sens amont</w:t>
            </w:r>
          </w:p>
        </w:tc>
        <w:tc>
          <w:tcPr>
            <w:tcW w:w="2407" w:type="dxa"/>
          </w:tcPr>
          <w:p w14:paraId="65FF9853" w14:textId="5638766F" w:rsidR="00DE31BE" w:rsidRPr="005561DE" w:rsidRDefault="00DE31BE" w:rsidP="00777A2C">
            <w:pPr>
              <w:pStyle w:val="Tabletext"/>
              <w:jc w:val="left"/>
            </w:pPr>
            <w:r w:rsidRPr="005561DE">
              <w:t xml:space="preserve">4,9 Mbit/s par porteuse de 1,23 MHz, avec jusqu'à 16 porteuses possibles dans le sens </w:t>
            </w:r>
            <w:proofErr w:type="gramStart"/>
            <w:r w:rsidRPr="005561DE">
              <w:t>aval;</w:t>
            </w:r>
            <w:proofErr w:type="gramEnd"/>
            <w:r w:rsidRPr="005561DE">
              <w:t xml:space="preserve"> </w:t>
            </w:r>
            <w:r w:rsidRPr="005561DE">
              <w:br/>
              <w:t>1,84 Mbit/s par porteuse de 1,23 MHz, avec jusqu'à 16 porteuses possibles dans le sens amont</w:t>
            </w:r>
          </w:p>
        </w:tc>
        <w:tc>
          <w:tcPr>
            <w:tcW w:w="2412" w:type="dxa"/>
          </w:tcPr>
          <w:p w14:paraId="19838512" w14:textId="77777777" w:rsidR="00DE31BE" w:rsidRPr="005561DE" w:rsidRDefault="00DE31BE" w:rsidP="00777A2C">
            <w:pPr>
              <w:pStyle w:val="Tabletext"/>
              <w:jc w:val="left"/>
            </w:pPr>
            <w:r w:rsidRPr="005561DE">
              <w:t>3,072 Mbit/s par porteuse de 1,23 MHz dans le sens aval;</w:t>
            </w:r>
          </w:p>
          <w:p w14:paraId="6594B0A5" w14:textId="68A58395" w:rsidR="00DE31BE" w:rsidRPr="005561DE" w:rsidRDefault="00DE31BE" w:rsidP="00777A2C">
            <w:pPr>
              <w:pStyle w:val="Tabletext"/>
              <w:jc w:val="left"/>
            </w:pPr>
            <w:r w:rsidRPr="005561DE">
              <w:t>0,0384 Mbit/s par canal de 12,8 kHz, jusqu'à 96 canaux de 12,8 kHz pris en charge dans 1,23 MHz dans le sens aval</w:t>
            </w:r>
          </w:p>
        </w:tc>
      </w:tr>
      <w:tr w:rsidR="00DE31BE" w:rsidRPr="005561DE" w14:paraId="53421A53" w14:textId="77777777" w:rsidTr="00773693">
        <w:trPr>
          <w:cantSplit/>
          <w:jc w:val="center"/>
        </w:trPr>
        <w:tc>
          <w:tcPr>
            <w:tcW w:w="2407" w:type="dxa"/>
          </w:tcPr>
          <w:p w14:paraId="65510A4E" w14:textId="77777777" w:rsidR="00DE31BE" w:rsidRPr="005561DE" w:rsidRDefault="00DE31BE" w:rsidP="00777A2C">
            <w:pPr>
              <w:pStyle w:val="Tabletext"/>
              <w:jc w:val="left"/>
            </w:pPr>
            <w:r w:rsidRPr="005561DE">
              <w:t>Méthode duplex (DRF, DRT, etc.)</w:t>
            </w:r>
          </w:p>
        </w:tc>
        <w:tc>
          <w:tcPr>
            <w:tcW w:w="2413" w:type="dxa"/>
          </w:tcPr>
          <w:p w14:paraId="71054D71" w14:textId="77777777" w:rsidR="00DE31BE" w:rsidRPr="005561DE" w:rsidRDefault="00DE31BE" w:rsidP="00777A2C">
            <w:pPr>
              <w:pStyle w:val="Tabletext"/>
              <w:jc w:val="left"/>
            </w:pPr>
            <w:r w:rsidRPr="005561DE">
              <w:t>DRF</w:t>
            </w:r>
          </w:p>
        </w:tc>
        <w:tc>
          <w:tcPr>
            <w:tcW w:w="2407" w:type="dxa"/>
          </w:tcPr>
          <w:p w14:paraId="7378D299" w14:textId="77777777" w:rsidR="00DE31BE" w:rsidRPr="005561DE" w:rsidRDefault="00DE31BE" w:rsidP="00777A2C">
            <w:pPr>
              <w:pStyle w:val="Tabletext"/>
              <w:jc w:val="left"/>
            </w:pPr>
            <w:r w:rsidRPr="005561DE">
              <w:t>DRF</w:t>
            </w:r>
          </w:p>
        </w:tc>
        <w:tc>
          <w:tcPr>
            <w:tcW w:w="2412" w:type="dxa"/>
          </w:tcPr>
          <w:p w14:paraId="7D341CCF" w14:textId="77777777" w:rsidR="00DE31BE" w:rsidRPr="005561DE" w:rsidRDefault="00DE31BE" w:rsidP="00777A2C">
            <w:pPr>
              <w:pStyle w:val="Tabletext"/>
              <w:jc w:val="left"/>
            </w:pPr>
            <w:r w:rsidRPr="005561DE">
              <w:t>DRF</w:t>
            </w:r>
          </w:p>
        </w:tc>
      </w:tr>
      <w:tr w:rsidR="00DE31BE" w:rsidRPr="005561DE" w14:paraId="3485AD8C" w14:textId="77777777" w:rsidTr="00773693">
        <w:trPr>
          <w:cantSplit/>
          <w:jc w:val="center"/>
        </w:trPr>
        <w:tc>
          <w:tcPr>
            <w:tcW w:w="2407" w:type="dxa"/>
          </w:tcPr>
          <w:p w14:paraId="29F8B600" w14:textId="77777777" w:rsidR="00DE31BE" w:rsidRPr="005561DE" w:rsidRDefault="00DE31BE" w:rsidP="00777A2C">
            <w:pPr>
              <w:pStyle w:val="Tabletext"/>
              <w:jc w:val="left"/>
            </w:pPr>
            <w:r w:rsidRPr="005561DE">
              <w:t>Largueur de bande RF nominale</w:t>
            </w:r>
          </w:p>
        </w:tc>
        <w:tc>
          <w:tcPr>
            <w:tcW w:w="2413" w:type="dxa"/>
          </w:tcPr>
          <w:p w14:paraId="456ADB4B" w14:textId="77777777" w:rsidR="00DE31BE" w:rsidRPr="005561DE" w:rsidRDefault="00DE31BE" w:rsidP="00777A2C">
            <w:pPr>
              <w:pStyle w:val="Tabletext"/>
              <w:jc w:val="left"/>
            </w:pPr>
            <w:r w:rsidRPr="005561DE">
              <w:t>1,25 MHz</w:t>
            </w:r>
          </w:p>
        </w:tc>
        <w:tc>
          <w:tcPr>
            <w:tcW w:w="2407" w:type="dxa"/>
          </w:tcPr>
          <w:p w14:paraId="2F6B960D" w14:textId="77777777" w:rsidR="00DE31BE" w:rsidRPr="005561DE" w:rsidRDefault="00DE31BE" w:rsidP="00777A2C">
            <w:pPr>
              <w:pStyle w:val="Tabletext"/>
              <w:jc w:val="left"/>
            </w:pPr>
            <w:r w:rsidRPr="005561DE">
              <w:t>1,25 à 20 MHz (de 1 à 16 porteuses)</w:t>
            </w:r>
          </w:p>
        </w:tc>
        <w:tc>
          <w:tcPr>
            <w:tcW w:w="2412" w:type="dxa"/>
          </w:tcPr>
          <w:p w14:paraId="4D684757" w14:textId="77777777" w:rsidR="00DE31BE" w:rsidRPr="005561DE" w:rsidRDefault="00DE31BE" w:rsidP="00777A2C">
            <w:pPr>
              <w:pStyle w:val="Tabletext"/>
              <w:jc w:val="left"/>
            </w:pPr>
            <w:r w:rsidRPr="005561DE">
              <w:t>1,25 MHz</w:t>
            </w:r>
          </w:p>
        </w:tc>
      </w:tr>
    </w:tbl>
    <w:p w14:paraId="7BC285CF" w14:textId="49B7D6E8" w:rsidR="00F805E3" w:rsidRPr="005561DE" w:rsidRDefault="00F805E3" w:rsidP="00777A2C">
      <w:pPr>
        <w:pStyle w:val="TableNo"/>
      </w:pPr>
      <w:r w:rsidRPr="005561DE">
        <w:t>TABLEAU A1.8 (</w:t>
      </w:r>
      <w:r w:rsidRPr="005561DE">
        <w:rPr>
          <w:i/>
          <w:iCs/>
        </w:rPr>
        <w:t>suite</w:t>
      </w:r>
      <w:r w:rsidRPr="005561DE">
        <w:t>)</w:t>
      </w:r>
    </w:p>
    <w:tbl>
      <w:tblPr>
        <w:tblW w:w="988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3"/>
        <w:gridCol w:w="2551"/>
        <w:gridCol w:w="2391"/>
        <w:gridCol w:w="2370"/>
        <w:gridCol w:w="21"/>
      </w:tblGrid>
      <w:tr w:rsidR="00F805E3" w:rsidRPr="005561DE" w14:paraId="2D102205" w14:textId="77777777" w:rsidTr="00E644B4">
        <w:trPr>
          <w:cantSplit/>
        </w:trPr>
        <w:tc>
          <w:tcPr>
            <w:tcW w:w="2553" w:type="dxa"/>
            <w:vMerge w:val="restart"/>
            <w:vAlign w:val="center"/>
          </w:tcPr>
          <w:p w14:paraId="05228669" w14:textId="77777777" w:rsidR="00F805E3" w:rsidRPr="005561DE" w:rsidRDefault="00F805E3" w:rsidP="00777A2C">
            <w:pPr>
              <w:pStyle w:val="Tablehead"/>
            </w:pPr>
            <w:r w:rsidRPr="005561DE">
              <w:t>Fonction</w:t>
            </w:r>
          </w:p>
        </w:tc>
        <w:tc>
          <w:tcPr>
            <w:tcW w:w="7333" w:type="dxa"/>
            <w:gridSpan w:val="4"/>
          </w:tcPr>
          <w:p w14:paraId="188B24D1" w14:textId="77777777" w:rsidR="00F805E3" w:rsidRPr="005561DE" w:rsidRDefault="00F805E3" w:rsidP="00777A2C">
            <w:pPr>
              <w:pStyle w:val="Tablehead"/>
            </w:pPr>
            <w:r w:rsidRPr="005561DE">
              <w:t>Valeur</w:t>
            </w:r>
          </w:p>
        </w:tc>
      </w:tr>
      <w:tr w:rsidR="00F805E3" w:rsidRPr="005561DE" w14:paraId="58DD2B99" w14:textId="77777777" w:rsidTr="00E644B4">
        <w:trPr>
          <w:gridAfter w:val="1"/>
          <w:wAfter w:w="21" w:type="dxa"/>
          <w:cantSplit/>
        </w:trPr>
        <w:tc>
          <w:tcPr>
            <w:tcW w:w="2553" w:type="dxa"/>
            <w:vMerge/>
          </w:tcPr>
          <w:p w14:paraId="5EF5E737" w14:textId="77777777" w:rsidR="00F805E3" w:rsidRPr="005561DE" w:rsidRDefault="00F805E3" w:rsidP="00777A2C">
            <w:pPr>
              <w:pStyle w:val="Tabletext"/>
              <w:keepNext/>
              <w:keepLines/>
            </w:pPr>
          </w:p>
        </w:tc>
        <w:tc>
          <w:tcPr>
            <w:tcW w:w="2551" w:type="dxa"/>
            <w:vAlign w:val="center"/>
          </w:tcPr>
          <w:p w14:paraId="1AB41B2C" w14:textId="77777777" w:rsidR="00F805E3" w:rsidRPr="005561DE" w:rsidRDefault="00F805E3" w:rsidP="00777A2C">
            <w:pPr>
              <w:pStyle w:val="Tablehead"/>
              <w:keepLines/>
            </w:pPr>
            <w:r w:rsidRPr="005561DE">
              <w:t>cdma2000 1x</w:t>
            </w:r>
          </w:p>
        </w:tc>
        <w:tc>
          <w:tcPr>
            <w:tcW w:w="2391" w:type="dxa"/>
            <w:vAlign w:val="center"/>
          </w:tcPr>
          <w:p w14:paraId="0A8339EF" w14:textId="77777777" w:rsidR="00F805E3" w:rsidRPr="005561DE" w:rsidRDefault="00F805E3" w:rsidP="00777A2C">
            <w:pPr>
              <w:pStyle w:val="Tablehead"/>
              <w:keepLines/>
            </w:pPr>
            <w:r w:rsidRPr="005561DE">
              <w:t>Communications de données par paquets à haut débit cdma2000 (HRPD/EV</w:t>
            </w:r>
            <w:r w:rsidRPr="005561DE">
              <w:noBreakHyphen/>
              <w:t>DO)</w:t>
            </w:r>
          </w:p>
        </w:tc>
        <w:tc>
          <w:tcPr>
            <w:tcW w:w="2370" w:type="dxa"/>
            <w:vAlign w:val="center"/>
          </w:tcPr>
          <w:p w14:paraId="67523C38" w14:textId="77777777" w:rsidR="00F805E3" w:rsidRPr="005561DE" w:rsidRDefault="00F805E3" w:rsidP="00777A2C">
            <w:pPr>
              <w:pStyle w:val="Tablehead"/>
              <w:keepLines/>
            </w:pPr>
            <w:r w:rsidRPr="005561DE">
              <w:t>Communications de données par paquets à haut débit étendues (xHRPD)</w:t>
            </w:r>
          </w:p>
        </w:tc>
      </w:tr>
      <w:tr w:rsidR="00DE31BE" w:rsidRPr="005561DE" w14:paraId="47EB09AB" w14:textId="77777777" w:rsidTr="00E644B4">
        <w:trPr>
          <w:gridAfter w:val="1"/>
          <w:wAfter w:w="21" w:type="dxa"/>
          <w:cantSplit/>
        </w:trPr>
        <w:tc>
          <w:tcPr>
            <w:tcW w:w="2553" w:type="dxa"/>
          </w:tcPr>
          <w:p w14:paraId="075F9EA4" w14:textId="77777777" w:rsidR="00DE31BE" w:rsidRPr="005561DE" w:rsidRDefault="00DE31BE" w:rsidP="00777A2C">
            <w:pPr>
              <w:pStyle w:val="Tabletext"/>
              <w:jc w:val="left"/>
            </w:pPr>
            <w:r w:rsidRPr="005561DE">
              <w:t>Techniques de diversité</w:t>
            </w:r>
          </w:p>
        </w:tc>
        <w:tc>
          <w:tcPr>
            <w:tcW w:w="2551" w:type="dxa"/>
          </w:tcPr>
          <w:p w14:paraId="7A55B7B1" w14:textId="77777777" w:rsidR="00DE31BE" w:rsidRPr="005561DE" w:rsidRDefault="00DE31BE" w:rsidP="00777A2C">
            <w:pPr>
              <w:pStyle w:val="Tabletext"/>
              <w:jc w:val="left"/>
            </w:pPr>
            <w:r w:rsidRPr="005561DE">
              <w:t>Antenne, polarisation, spatiale, temporelle</w:t>
            </w:r>
          </w:p>
        </w:tc>
        <w:tc>
          <w:tcPr>
            <w:tcW w:w="2391" w:type="dxa"/>
          </w:tcPr>
          <w:p w14:paraId="4574F165" w14:textId="77777777" w:rsidR="00DE31BE" w:rsidRPr="005561DE" w:rsidRDefault="00DE31BE" w:rsidP="00777A2C">
            <w:pPr>
              <w:pStyle w:val="Tabletext"/>
              <w:jc w:val="left"/>
            </w:pPr>
            <w:r w:rsidRPr="005561DE">
              <w:t>Antenne, polarisation, spatiale, temporelle</w:t>
            </w:r>
          </w:p>
        </w:tc>
        <w:tc>
          <w:tcPr>
            <w:tcW w:w="2370" w:type="dxa"/>
          </w:tcPr>
          <w:p w14:paraId="325D7F57" w14:textId="77777777" w:rsidR="00DE31BE" w:rsidRPr="005561DE" w:rsidRDefault="00DE31BE" w:rsidP="00777A2C">
            <w:pPr>
              <w:pStyle w:val="Tabletext"/>
              <w:jc w:val="left"/>
            </w:pPr>
            <w:r w:rsidRPr="005561DE">
              <w:t>Antenne, polarisation, spatiale, temporelle</w:t>
            </w:r>
          </w:p>
        </w:tc>
      </w:tr>
      <w:tr w:rsidR="00DE31BE" w:rsidRPr="005561DE" w14:paraId="0755E186" w14:textId="77777777" w:rsidTr="00E644B4">
        <w:trPr>
          <w:gridAfter w:val="1"/>
          <w:wAfter w:w="21" w:type="dxa"/>
          <w:cantSplit/>
        </w:trPr>
        <w:tc>
          <w:tcPr>
            <w:tcW w:w="2553" w:type="dxa"/>
          </w:tcPr>
          <w:p w14:paraId="1EDEAF87" w14:textId="77777777" w:rsidR="00DE31BE" w:rsidRPr="005561DE" w:rsidRDefault="00DE31BE" w:rsidP="00777A2C">
            <w:pPr>
              <w:pStyle w:val="Tabletext"/>
              <w:jc w:val="left"/>
            </w:pPr>
            <w:r w:rsidRPr="005561DE">
              <w:t>Prise en charge de la technique MIMO (oui/non)</w:t>
            </w:r>
          </w:p>
        </w:tc>
        <w:tc>
          <w:tcPr>
            <w:tcW w:w="2551" w:type="dxa"/>
          </w:tcPr>
          <w:p w14:paraId="60008FAE" w14:textId="77777777" w:rsidR="00DE31BE" w:rsidRPr="005561DE" w:rsidRDefault="00DE31BE" w:rsidP="00777A2C">
            <w:pPr>
              <w:pStyle w:val="Tabletext"/>
              <w:jc w:val="left"/>
            </w:pPr>
            <w:r w:rsidRPr="005561DE">
              <w:t>Non</w:t>
            </w:r>
          </w:p>
        </w:tc>
        <w:tc>
          <w:tcPr>
            <w:tcW w:w="2391" w:type="dxa"/>
          </w:tcPr>
          <w:p w14:paraId="1094E48D" w14:textId="77777777" w:rsidR="00DE31BE" w:rsidRPr="005561DE" w:rsidRDefault="00DE31BE" w:rsidP="00777A2C">
            <w:pPr>
              <w:pStyle w:val="Tabletext"/>
              <w:jc w:val="left"/>
            </w:pPr>
            <w:r w:rsidRPr="005561DE">
              <w:t>Oui</w:t>
            </w:r>
          </w:p>
        </w:tc>
        <w:tc>
          <w:tcPr>
            <w:tcW w:w="2370" w:type="dxa"/>
          </w:tcPr>
          <w:p w14:paraId="3B109CA3" w14:textId="77777777" w:rsidR="00DE31BE" w:rsidRPr="005561DE" w:rsidRDefault="00DE31BE" w:rsidP="00777A2C">
            <w:pPr>
              <w:pStyle w:val="Tabletext"/>
              <w:jc w:val="left"/>
            </w:pPr>
            <w:r w:rsidRPr="005561DE">
              <w:t>Non</w:t>
            </w:r>
          </w:p>
        </w:tc>
      </w:tr>
      <w:tr w:rsidR="00DE31BE" w:rsidRPr="005561DE" w14:paraId="32977510" w14:textId="77777777" w:rsidTr="00E644B4">
        <w:trPr>
          <w:gridAfter w:val="1"/>
          <w:wAfter w:w="21" w:type="dxa"/>
          <w:cantSplit/>
        </w:trPr>
        <w:tc>
          <w:tcPr>
            <w:tcW w:w="2553" w:type="dxa"/>
          </w:tcPr>
          <w:p w14:paraId="71FAEA24" w14:textId="77777777" w:rsidR="00DE31BE" w:rsidRPr="005561DE" w:rsidRDefault="00DE31BE" w:rsidP="00777A2C">
            <w:pPr>
              <w:pStyle w:val="Tabletext"/>
              <w:jc w:val="left"/>
            </w:pPr>
            <w:r w:rsidRPr="005561DE">
              <w:t>Orientation/conformation du faisceau</w:t>
            </w:r>
          </w:p>
        </w:tc>
        <w:tc>
          <w:tcPr>
            <w:tcW w:w="2551" w:type="dxa"/>
          </w:tcPr>
          <w:p w14:paraId="41F54A22" w14:textId="77777777" w:rsidR="00DE31BE" w:rsidRPr="005561DE" w:rsidRDefault="00DE31BE" w:rsidP="00777A2C">
            <w:pPr>
              <w:pStyle w:val="Tabletext"/>
              <w:jc w:val="left"/>
            </w:pPr>
            <w:r w:rsidRPr="005561DE">
              <w:t>Oui</w:t>
            </w:r>
          </w:p>
        </w:tc>
        <w:tc>
          <w:tcPr>
            <w:tcW w:w="2391" w:type="dxa"/>
          </w:tcPr>
          <w:p w14:paraId="7A29D948" w14:textId="77777777" w:rsidR="00DE31BE" w:rsidRPr="005561DE" w:rsidRDefault="00DE31BE" w:rsidP="00777A2C">
            <w:pPr>
              <w:pStyle w:val="Tabletext"/>
              <w:jc w:val="left"/>
            </w:pPr>
            <w:r w:rsidRPr="005561DE">
              <w:t>Non</w:t>
            </w:r>
          </w:p>
        </w:tc>
        <w:tc>
          <w:tcPr>
            <w:tcW w:w="2370" w:type="dxa"/>
          </w:tcPr>
          <w:p w14:paraId="3281A4AE" w14:textId="77777777" w:rsidR="00DE31BE" w:rsidRPr="005561DE" w:rsidRDefault="00DE31BE" w:rsidP="00777A2C">
            <w:pPr>
              <w:pStyle w:val="Tabletext"/>
              <w:jc w:val="left"/>
            </w:pPr>
            <w:r w:rsidRPr="005561DE">
              <w:t>Non</w:t>
            </w:r>
          </w:p>
        </w:tc>
      </w:tr>
      <w:tr w:rsidR="00DE31BE" w:rsidRPr="005561DE" w14:paraId="289692E7" w14:textId="77777777" w:rsidTr="00E644B4">
        <w:trPr>
          <w:gridAfter w:val="1"/>
          <w:wAfter w:w="21" w:type="dxa"/>
          <w:cantSplit/>
        </w:trPr>
        <w:tc>
          <w:tcPr>
            <w:tcW w:w="2553" w:type="dxa"/>
          </w:tcPr>
          <w:p w14:paraId="7772B615" w14:textId="77777777" w:rsidR="00DE31BE" w:rsidRPr="005561DE" w:rsidRDefault="00DE31BE" w:rsidP="00777A2C">
            <w:pPr>
              <w:pStyle w:val="Tabletext"/>
              <w:jc w:val="left"/>
            </w:pPr>
            <w:r w:rsidRPr="005561DE">
              <w:t>Retransmission</w:t>
            </w:r>
          </w:p>
        </w:tc>
        <w:tc>
          <w:tcPr>
            <w:tcW w:w="2551" w:type="dxa"/>
          </w:tcPr>
          <w:p w14:paraId="06C04A94" w14:textId="77777777" w:rsidR="00DE31BE" w:rsidRPr="005561DE" w:rsidRDefault="00DE31BE" w:rsidP="00777A2C">
            <w:pPr>
              <w:pStyle w:val="Tabletext"/>
              <w:jc w:val="left"/>
            </w:pPr>
            <w:r w:rsidRPr="005561DE">
              <w:t>HARQ</w:t>
            </w:r>
          </w:p>
        </w:tc>
        <w:tc>
          <w:tcPr>
            <w:tcW w:w="2391" w:type="dxa"/>
          </w:tcPr>
          <w:p w14:paraId="19F9C87D" w14:textId="77777777" w:rsidR="00DE31BE" w:rsidRPr="005561DE" w:rsidRDefault="00DE31BE" w:rsidP="00777A2C">
            <w:pPr>
              <w:pStyle w:val="Tabletext"/>
              <w:jc w:val="left"/>
            </w:pPr>
            <w:r w:rsidRPr="005561DE">
              <w:t>HARQ</w:t>
            </w:r>
          </w:p>
        </w:tc>
        <w:tc>
          <w:tcPr>
            <w:tcW w:w="2370" w:type="dxa"/>
          </w:tcPr>
          <w:p w14:paraId="1E8D2A25" w14:textId="77777777" w:rsidR="00DE31BE" w:rsidRPr="005561DE" w:rsidRDefault="00DE31BE" w:rsidP="00777A2C">
            <w:pPr>
              <w:pStyle w:val="Tabletext"/>
              <w:jc w:val="left"/>
            </w:pPr>
            <w:r w:rsidRPr="005561DE">
              <w:t>HARQ</w:t>
            </w:r>
          </w:p>
        </w:tc>
      </w:tr>
      <w:tr w:rsidR="00DE31BE" w:rsidRPr="005561DE" w14:paraId="21F69C1C" w14:textId="77777777" w:rsidTr="00E644B4">
        <w:trPr>
          <w:gridAfter w:val="1"/>
          <w:wAfter w:w="21" w:type="dxa"/>
          <w:cantSplit/>
        </w:trPr>
        <w:tc>
          <w:tcPr>
            <w:tcW w:w="2553" w:type="dxa"/>
          </w:tcPr>
          <w:p w14:paraId="338E6A01" w14:textId="77777777" w:rsidR="00DE31BE" w:rsidRPr="005561DE" w:rsidRDefault="00DE31BE" w:rsidP="00777A2C">
            <w:pPr>
              <w:pStyle w:val="Tabletext"/>
              <w:jc w:val="left"/>
            </w:pPr>
            <w:r w:rsidRPr="005561DE">
              <w:t>Correction d'erreur directe</w:t>
            </w:r>
          </w:p>
        </w:tc>
        <w:tc>
          <w:tcPr>
            <w:tcW w:w="2551" w:type="dxa"/>
          </w:tcPr>
          <w:p w14:paraId="79858A24" w14:textId="77777777" w:rsidR="00DE31BE" w:rsidRPr="005561DE" w:rsidRDefault="00DE31BE" w:rsidP="00777A2C">
            <w:pPr>
              <w:pStyle w:val="Tabletext"/>
              <w:jc w:val="left"/>
            </w:pPr>
            <w:r w:rsidRPr="005561DE">
              <w:t xml:space="preserve">Convolutionnelle et turbo </w:t>
            </w:r>
          </w:p>
        </w:tc>
        <w:tc>
          <w:tcPr>
            <w:tcW w:w="2391" w:type="dxa"/>
          </w:tcPr>
          <w:p w14:paraId="131188DB" w14:textId="77777777" w:rsidR="00DE31BE" w:rsidRPr="005561DE" w:rsidRDefault="00DE31BE" w:rsidP="00777A2C">
            <w:pPr>
              <w:pStyle w:val="Tabletext"/>
              <w:jc w:val="left"/>
            </w:pPr>
            <w:r w:rsidRPr="005561DE">
              <w:t xml:space="preserve">Convolutionnelle et turbo </w:t>
            </w:r>
          </w:p>
        </w:tc>
        <w:tc>
          <w:tcPr>
            <w:tcW w:w="2370" w:type="dxa"/>
          </w:tcPr>
          <w:p w14:paraId="22BC041D" w14:textId="77777777" w:rsidR="00DE31BE" w:rsidRPr="005561DE" w:rsidRDefault="00DE31BE" w:rsidP="00777A2C">
            <w:pPr>
              <w:pStyle w:val="Tabletext"/>
              <w:jc w:val="left"/>
            </w:pPr>
            <w:r w:rsidRPr="005561DE">
              <w:t xml:space="preserve">Convolutionnelle et turbo </w:t>
            </w:r>
          </w:p>
        </w:tc>
      </w:tr>
      <w:tr w:rsidR="00DE31BE" w:rsidRPr="005561DE" w14:paraId="2768ADB3" w14:textId="77777777" w:rsidTr="00E644B4">
        <w:trPr>
          <w:gridAfter w:val="1"/>
          <w:wAfter w:w="21" w:type="dxa"/>
          <w:cantSplit/>
        </w:trPr>
        <w:tc>
          <w:tcPr>
            <w:tcW w:w="2553" w:type="dxa"/>
          </w:tcPr>
          <w:p w14:paraId="0CCFB445" w14:textId="77777777" w:rsidR="00DE31BE" w:rsidRPr="005561DE" w:rsidRDefault="00DE31BE" w:rsidP="00777A2C">
            <w:pPr>
              <w:pStyle w:val="Tabletext"/>
              <w:jc w:val="left"/>
            </w:pPr>
            <w:r w:rsidRPr="005561DE">
              <w:t>Gestion des brouillages</w:t>
            </w:r>
          </w:p>
        </w:tc>
        <w:tc>
          <w:tcPr>
            <w:tcW w:w="2551" w:type="dxa"/>
          </w:tcPr>
          <w:p w14:paraId="1743633B" w14:textId="77777777" w:rsidR="00DE31BE" w:rsidRPr="005561DE" w:rsidRDefault="00DE31BE" w:rsidP="00777A2C">
            <w:pPr>
              <w:pStyle w:val="Tabletext"/>
              <w:jc w:val="left"/>
            </w:pPr>
            <w:r w:rsidRPr="005561DE">
              <w:t>Oui, plusieurs techniques, comme suppression des brouillages au niveau du récepteur, commande de puissance, etc.</w:t>
            </w:r>
          </w:p>
        </w:tc>
        <w:tc>
          <w:tcPr>
            <w:tcW w:w="2391" w:type="dxa"/>
          </w:tcPr>
          <w:p w14:paraId="0F428FB3" w14:textId="77777777" w:rsidR="00DE31BE" w:rsidRPr="005561DE" w:rsidRDefault="00DE31BE" w:rsidP="00777A2C">
            <w:pPr>
              <w:pStyle w:val="Tabletext"/>
              <w:jc w:val="left"/>
            </w:pPr>
            <w:r w:rsidRPr="005561DE">
              <w:t>Oui, plusieurs techniques, comme suppression des brouillages au niveau du récepteur, commande de puissance, etc.</w:t>
            </w:r>
          </w:p>
        </w:tc>
        <w:tc>
          <w:tcPr>
            <w:tcW w:w="2370" w:type="dxa"/>
          </w:tcPr>
          <w:p w14:paraId="078F8186" w14:textId="77777777" w:rsidR="00DE31BE" w:rsidRPr="005561DE" w:rsidRDefault="00DE31BE" w:rsidP="00777A2C">
            <w:pPr>
              <w:pStyle w:val="Tabletext"/>
              <w:jc w:val="left"/>
            </w:pPr>
            <w:r w:rsidRPr="005561DE">
              <w:t>Oui, plusieurs techniques, comme suppression des brouillages au niveau du récepteur, commande de puissance, etc.</w:t>
            </w:r>
          </w:p>
        </w:tc>
      </w:tr>
      <w:tr w:rsidR="00DE31BE" w:rsidRPr="005561DE" w14:paraId="47867043" w14:textId="77777777" w:rsidTr="00E644B4">
        <w:trPr>
          <w:gridAfter w:val="1"/>
          <w:wAfter w:w="21" w:type="dxa"/>
          <w:cantSplit/>
        </w:trPr>
        <w:tc>
          <w:tcPr>
            <w:tcW w:w="2553" w:type="dxa"/>
          </w:tcPr>
          <w:p w14:paraId="75DC7275" w14:textId="77777777" w:rsidR="00DE31BE" w:rsidRPr="005561DE" w:rsidRDefault="00DE31BE" w:rsidP="00777A2C">
            <w:pPr>
              <w:pStyle w:val="Tabletext"/>
              <w:jc w:val="left"/>
            </w:pPr>
            <w:r w:rsidRPr="005561DE">
              <w:t>Gestion de la puissance</w:t>
            </w:r>
          </w:p>
        </w:tc>
        <w:tc>
          <w:tcPr>
            <w:tcW w:w="2551" w:type="dxa"/>
          </w:tcPr>
          <w:p w14:paraId="251FE8D1" w14:textId="77777777" w:rsidR="00DE31BE" w:rsidRPr="005561DE" w:rsidRDefault="00DE31BE" w:rsidP="00777A2C">
            <w:pPr>
              <w:pStyle w:val="Tabletext"/>
              <w:jc w:val="left"/>
            </w:pPr>
            <w:r w:rsidRPr="005561DE">
              <w:t>Oui, différents états de faible puissance</w:t>
            </w:r>
          </w:p>
        </w:tc>
        <w:tc>
          <w:tcPr>
            <w:tcW w:w="2391" w:type="dxa"/>
          </w:tcPr>
          <w:p w14:paraId="54336C92" w14:textId="77777777" w:rsidR="00DE31BE" w:rsidRPr="005561DE" w:rsidRDefault="00DE31BE" w:rsidP="00777A2C">
            <w:pPr>
              <w:pStyle w:val="Tabletext"/>
              <w:jc w:val="left"/>
            </w:pPr>
            <w:r w:rsidRPr="005561DE">
              <w:t>Oui, différents états de faible puissance</w:t>
            </w:r>
          </w:p>
        </w:tc>
        <w:tc>
          <w:tcPr>
            <w:tcW w:w="2370" w:type="dxa"/>
          </w:tcPr>
          <w:p w14:paraId="53D9044A" w14:textId="77777777" w:rsidR="00DE31BE" w:rsidRPr="005561DE" w:rsidRDefault="00DE31BE" w:rsidP="00777A2C">
            <w:pPr>
              <w:pStyle w:val="Tabletext"/>
              <w:jc w:val="left"/>
            </w:pPr>
            <w:r w:rsidRPr="005561DE">
              <w:t>Oui, différents états de faible puissance</w:t>
            </w:r>
          </w:p>
        </w:tc>
      </w:tr>
      <w:tr w:rsidR="00DE31BE" w:rsidRPr="005561DE" w14:paraId="43014FDE" w14:textId="77777777" w:rsidTr="00E644B4">
        <w:trPr>
          <w:gridAfter w:val="1"/>
          <w:wAfter w:w="21" w:type="dxa"/>
          <w:cantSplit/>
        </w:trPr>
        <w:tc>
          <w:tcPr>
            <w:tcW w:w="2553" w:type="dxa"/>
          </w:tcPr>
          <w:p w14:paraId="0B8D8AF7" w14:textId="77777777" w:rsidR="00DE31BE" w:rsidRPr="005561DE" w:rsidRDefault="00DE31BE" w:rsidP="00777A2C">
            <w:pPr>
              <w:pStyle w:val="Tabletext"/>
              <w:jc w:val="left"/>
            </w:pPr>
            <w:r w:rsidRPr="005561DE">
              <w:t>Topologie de connexion</w:t>
            </w:r>
          </w:p>
        </w:tc>
        <w:tc>
          <w:tcPr>
            <w:tcW w:w="2551" w:type="dxa"/>
          </w:tcPr>
          <w:p w14:paraId="5018EA4A" w14:textId="77777777" w:rsidR="00DE31BE" w:rsidRPr="005561DE" w:rsidRDefault="00DE31BE" w:rsidP="00777A2C">
            <w:pPr>
              <w:pStyle w:val="Tabletext"/>
              <w:jc w:val="left"/>
            </w:pPr>
            <w:r w:rsidRPr="005561DE">
              <w:t>Point à multipoint</w:t>
            </w:r>
          </w:p>
        </w:tc>
        <w:tc>
          <w:tcPr>
            <w:tcW w:w="2391" w:type="dxa"/>
          </w:tcPr>
          <w:p w14:paraId="66E0FA70" w14:textId="77777777" w:rsidR="00DE31BE" w:rsidRPr="005561DE" w:rsidRDefault="00DE31BE" w:rsidP="00777A2C">
            <w:pPr>
              <w:pStyle w:val="Tabletext"/>
              <w:jc w:val="left"/>
            </w:pPr>
            <w:r w:rsidRPr="005561DE">
              <w:t>Point à multipoint</w:t>
            </w:r>
          </w:p>
        </w:tc>
        <w:tc>
          <w:tcPr>
            <w:tcW w:w="2370" w:type="dxa"/>
          </w:tcPr>
          <w:p w14:paraId="5FF4878F" w14:textId="77777777" w:rsidR="00DE31BE" w:rsidRPr="005561DE" w:rsidRDefault="00DE31BE" w:rsidP="00777A2C">
            <w:pPr>
              <w:pStyle w:val="Tabletext"/>
              <w:jc w:val="left"/>
            </w:pPr>
            <w:r w:rsidRPr="005561DE">
              <w:t>Point à multipoint</w:t>
            </w:r>
          </w:p>
        </w:tc>
      </w:tr>
      <w:tr w:rsidR="00DE31BE" w:rsidRPr="005561DE" w14:paraId="6619C0A9" w14:textId="77777777" w:rsidTr="00E644B4">
        <w:trPr>
          <w:gridAfter w:val="1"/>
          <w:wAfter w:w="21" w:type="dxa"/>
          <w:cantSplit/>
        </w:trPr>
        <w:tc>
          <w:tcPr>
            <w:tcW w:w="2553" w:type="dxa"/>
          </w:tcPr>
          <w:p w14:paraId="2461C61A" w14:textId="77777777" w:rsidR="00DE31BE" w:rsidRPr="005561DE" w:rsidRDefault="00DE31BE" w:rsidP="00777A2C">
            <w:pPr>
              <w:pStyle w:val="Tabletext"/>
              <w:jc w:val="left"/>
            </w:pPr>
            <w:r w:rsidRPr="005561DE">
              <w:t>Méthodes d'accès au support</w:t>
            </w:r>
          </w:p>
        </w:tc>
        <w:tc>
          <w:tcPr>
            <w:tcW w:w="2551" w:type="dxa"/>
          </w:tcPr>
          <w:p w14:paraId="55F98DBD" w14:textId="01957B4A" w:rsidR="00DE31BE" w:rsidRPr="005561DE" w:rsidRDefault="00DA29D5" w:rsidP="00777A2C">
            <w:pPr>
              <w:pStyle w:val="Tabletext"/>
              <w:jc w:val="left"/>
            </w:pPr>
            <w:r w:rsidRPr="005561DE">
              <w:t>AMRC</w:t>
            </w:r>
          </w:p>
        </w:tc>
        <w:tc>
          <w:tcPr>
            <w:tcW w:w="2391" w:type="dxa"/>
          </w:tcPr>
          <w:p w14:paraId="61BF71A3" w14:textId="026700E3" w:rsidR="00DE31BE" w:rsidRPr="005561DE" w:rsidRDefault="00DA29D5" w:rsidP="00777A2C">
            <w:pPr>
              <w:pStyle w:val="Tabletext"/>
              <w:jc w:val="left"/>
            </w:pPr>
            <w:r w:rsidRPr="005561DE">
              <w:t>AMRC</w:t>
            </w:r>
            <w:r w:rsidR="00DE31BE" w:rsidRPr="005561DE">
              <w:t xml:space="preserve"> (RL)/</w:t>
            </w:r>
            <w:r w:rsidRPr="005561DE">
              <w:t>AMRT</w:t>
            </w:r>
            <w:r w:rsidR="00DE31BE" w:rsidRPr="005561DE">
              <w:t xml:space="preserve"> (FL)</w:t>
            </w:r>
          </w:p>
        </w:tc>
        <w:tc>
          <w:tcPr>
            <w:tcW w:w="2370" w:type="dxa"/>
          </w:tcPr>
          <w:p w14:paraId="08775C3A" w14:textId="4B7C5711" w:rsidR="00DE31BE" w:rsidRPr="005561DE" w:rsidRDefault="00DA29D5" w:rsidP="00777A2C">
            <w:pPr>
              <w:pStyle w:val="Tabletext"/>
              <w:jc w:val="left"/>
            </w:pPr>
            <w:r w:rsidRPr="005561DE">
              <w:t>AMRF</w:t>
            </w:r>
            <w:r w:rsidR="00DE31BE" w:rsidRPr="005561DE">
              <w:t xml:space="preserve"> (RL)/</w:t>
            </w:r>
            <w:r w:rsidRPr="005561DE">
              <w:t>AMRT</w:t>
            </w:r>
            <w:r w:rsidR="00DE31BE" w:rsidRPr="005561DE">
              <w:t xml:space="preserve"> (FL)</w:t>
            </w:r>
          </w:p>
        </w:tc>
      </w:tr>
      <w:tr w:rsidR="00DE31BE" w:rsidRPr="005561DE" w14:paraId="2EE16E73" w14:textId="77777777" w:rsidTr="00E644B4">
        <w:trPr>
          <w:gridAfter w:val="1"/>
          <w:wAfter w:w="21" w:type="dxa"/>
          <w:cantSplit/>
        </w:trPr>
        <w:tc>
          <w:tcPr>
            <w:tcW w:w="2553" w:type="dxa"/>
          </w:tcPr>
          <w:p w14:paraId="0500F7F4" w14:textId="77777777" w:rsidR="00DE31BE" w:rsidRPr="005561DE" w:rsidRDefault="00DE31BE" w:rsidP="00777A2C">
            <w:pPr>
              <w:pStyle w:val="Tabletext"/>
              <w:jc w:val="left"/>
            </w:pPr>
            <w:r w:rsidRPr="005561DE">
              <w:t>Découverte et méthode d'association</w:t>
            </w:r>
          </w:p>
        </w:tc>
        <w:tc>
          <w:tcPr>
            <w:tcW w:w="2551" w:type="dxa"/>
          </w:tcPr>
          <w:p w14:paraId="1134F5FA" w14:textId="77777777" w:rsidR="00DE31BE" w:rsidRPr="005561DE" w:rsidRDefault="00DE31BE" w:rsidP="00777A2C">
            <w:pPr>
              <w:pStyle w:val="Tabletext"/>
              <w:jc w:val="left"/>
            </w:pPr>
            <w:r w:rsidRPr="005561DE">
              <w:t>Oui, le dispositif mobile recherche en permanence la station de base qui émet le plus fort. Il s'enregistre auprès d'un groupe de stations de base et s'associe à celle qui émet le plus fort lorsqu'il transmet/reçoit des données. Il s'enregistre et éventuellement reçoit un identifiant MAC.</w:t>
            </w:r>
          </w:p>
        </w:tc>
        <w:tc>
          <w:tcPr>
            <w:tcW w:w="2391" w:type="dxa"/>
          </w:tcPr>
          <w:p w14:paraId="37CD4359" w14:textId="77777777" w:rsidR="00DE31BE" w:rsidRPr="005561DE" w:rsidRDefault="00DE31BE" w:rsidP="00777A2C">
            <w:pPr>
              <w:pStyle w:val="Tabletext"/>
              <w:jc w:val="left"/>
            </w:pPr>
            <w:r w:rsidRPr="005561DE">
              <w:t>Oui, le dispositif mobile recherche en permanence la station de base qui émet le plus fort. Il s'enregistre auprès d'un groupe de stations de base et s'associe à celle qui émet le plus fort lorsqu'il transmet/reçoit des données. Il s'enregistre et reçoit un identifiant MAC.</w:t>
            </w:r>
          </w:p>
        </w:tc>
        <w:tc>
          <w:tcPr>
            <w:tcW w:w="2370" w:type="dxa"/>
          </w:tcPr>
          <w:p w14:paraId="589D8AC4" w14:textId="77777777" w:rsidR="00DE31BE" w:rsidRPr="005561DE" w:rsidRDefault="00DE31BE" w:rsidP="00777A2C">
            <w:pPr>
              <w:pStyle w:val="Tabletext"/>
              <w:jc w:val="left"/>
            </w:pPr>
            <w:r w:rsidRPr="005561DE">
              <w:t xml:space="preserve">Oui, le dispositif mobile recherche en permanence la station de base qui émet le plus fort. Il s'enregistre auprès d'un groupe de stations de base et s'associe à celle qui émet le plus fort lorsqu'il transmet/reçoit des données. </w:t>
            </w:r>
          </w:p>
        </w:tc>
      </w:tr>
      <w:tr w:rsidR="00DE31BE" w:rsidRPr="005561DE" w14:paraId="2EC902F5" w14:textId="77777777" w:rsidTr="00E644B4">
        <w:trPr>
          <w:gridAfter w:val="1"/>
          <w:wAfter w:w="21" w:type="dxa"/>
          <w:cantSplit/>
        </w:trPr>
        <w:tc>
          <w:tcPr>
            <w:tcW w:w="2553" w:type="dxa"/>
          </w:tcPr>
          <w:p w14:paraId="1957052D" w14:textId="77777777" w:rsidR="00DE31BE" w:rsidRPr="005561DE" w:rsidRDefault="00DE31BE" w:rsidP="00777A2C">
            <w:pPr>
              <w:pStyle w:val="Tabletext"/>
              <w:jc w:val="left"/>
            </w:pPr>
            <w:r w:rsidRPr="005561DE">
              <w:t>Méthodes de qualité de service</w:t>
            </w:r>
          </w:p>
        </w:tc>
        <w:tc>
          <w:tcPr>
            <w:tcW w:w="2551" w:type="dxa"/>
          </w:tcPr>
          <w:p w14:paraId="3A6E4931" w14:textId="77777777" w:rsidR="00DE31BE" w:rsidRPr="005561DE" w:rsidRDefault="00DE31BE" w:rsidP="00777A2C">
            <w:pPr>
              <w:pStyle w:val="Tabletext"/>
              <w:jc w:val="left"/>
            </w:pPr>
            <w:r w:rsidRPr="005561DE">
              <w:t>Oui, priorités définies selon 3GPP2</w:t>
            </w:r>
          </w:p>
        </w:tc>
        <w:tc>
          <w:tcPr>
            <w:tcW w:w="2391" w:type="dxa"/>
          </w:tcPr>
          <w:p w14:paraId="33FABF55" w14:textId="77777777" w:rsidR="00DE31BE" w:rsidRPr="005561DE" w:rsidRDefault="00DE31BE" w:rsidP="00777A2C">
            <w:pPr>
              <w:pStyle w:val="Tabletext"/>
              <w:jc w:val="left"/>
            </w:pPr>
            <w:r w:rsidRPr="005561DE">
              <w:t>Oui, priorités définies selon 3GPP2</w:t>
            </w:r>
          </w:p>
        </w:tc>
        <w:tc>
          <w:tcPr>
            <w:tcW w:w="2370" w:type="dxa"/>
          </w:tcPr>
          <w:p w14:paraId="358AF440" w14:textId="77777777" w:rsidR="00DE31BE" w:rsidRPr="005561DE" w:rsidRDefault="00DE31BE" w:rsidP="00777A2C">
            <w:pPr>
              <w:pStyle w:val="Tabletext"/>
              <w:jc w:val="left"/>
            </w:pPr>
            <w:r w:rsidRPr="005561DE">
              <w:t>Oui, priorités définies selon 3GPP2</w:t>
            </w:r>
          </w:p>
        </w:tc>
      </w:tr>
      <w:tr w:rsidR="00DE31BE" w:rsidRPr="005561DE" w14:paraId="034169B4" w14:textId="77777777" w:rsidTr="00E644B4">
        <w:trPr>
          <w:gridAfter w:val="1"/>
          <w:wAfter w:w="21" w:type="dxa"/>
          <w:cantSplit/>
        </w:trPr>
        <w:tc>
          <w:tcPr>
            <w:tcW w:w="2553" w:type="dxa"/>
          </w:tcPr>
          <w:p w14:paraId="70834452" w14:textId="77777777" w:rsidR="00DE31BE" w:rsidRPr="005561DE" w:rsidRDefault="00DE31BE" w:rsidP="00777A2C">
            <w:pPr>
              <w:pStyle w:val="Tabletext"/>
              <w:jc w:val="left"/>
            </w:pPr>
            <w:r w:rsidRPr="005561DE">
              <w:t>Détection de l'emplacement</w:t>
            </w:r>
          </w:p>
        </w:tc>
        <w:tc>
          <w:tcPr>
            <w:tcW w:w="2551" w:type="dxa"/>
          </w:tcPr>
          <w:p w14:paraId="76E0FD64" w14:textId="77777777" w:rsidR="00DE31BE" w:rsidRPr="005561DE" w:rsidRDefault="00DE31BE" w:rsidP="00777A2C">
            <w:pPr>
              <w:pStyle w:val="Tabletext"/>
              <w:jc w:val="left"/>
            </w:pPr>
            <w:r w:rsidRPr="005561DE">
              <w:t>Oui, GNSS et AFLT</w:t>
            </w:r>
          </w:p>
        </w:tc>
        <w:tc>
          <w:tcPr>
            <w:tcW w:w="2391" w:type="dxa"/>
          </w:tcPr>
          <w:p w14:paraId="3065CC0E" w14:textId="77777777" w:rsidR="00DE31BE" w:rsidRPr="005561DE" w:rsidRDefault="00DE31BE" w:rsidP="00777A2C">
            <w:pPr>
              <w:pStyle w:val="Tabletext"/>
              <w:jc w:val="left"/>
            </w:pPr>
            <w:r w:rsidRPr="005561DE">
              <w:t>Oui, GNSS et AFLT</w:t>
            </w:r>
          </w:p>
        </w:tc>
        <w:tc>
          <w:tcPr>
            <w:tcW w:w="2370" w:type="dxa"/>
          </w:tcPr>
          <w:p w14:paraId="4C521020" w14:textId="77777777" w:rsidR="00DE31BE" w:rsidRPr="005561DE" w:rsidRDefault="00DE31BE" w:rsidP="00777A2C">
            <w:pPr>
              <w:pStyle w:val="Tabletext"/>
              <w:jc w:val="left"/>
            </w:pPr>
            <w:r w:rsidRPr="005561DE">
              <w:t>Non</w:t>
            </w:r>
          </w:p>
        </w:tc>
      </w:tr>
      <w:tr w:rsidR="00DE31BE" w:rsidRPr="005561DE" w14:paraId="471B7630" w14:textId="77777777" w:rsidTr="00E644B4">
        <w:trPr>
          <w:gridAfter w:val="1"/>
          <w:wAfter w:w="21" w:type="dxa"/>
          <w:cantSplit/>
        </w:trPr>
        <w:tc>
          <w:tcPr>
            <w:tcW w:w="2553" w:type="dxa"/>
          </w:tcPr>
          <w:p w14:paraId="7F80DC34" w14:textId="77777777" w:rsidR="00DE31BE" w:rsidRPr="005561DE" w:rsidRDefault="00DE31BE" w:rsidP="00777A2C">
            <w:pPr>
              <w:pStyle w:val="Tabletext"/>
              <w:jc w:val="left"/>
            </w:pPr>
            <w:r w:rsidRPr="005561DE">
              <w:t>Télémétrie</w:t>
            </w:r>
          </w:p>
        </w:tc>
        <w:tc>
          <w:tcPr>
            <w:tcW w:w="2551" w:type="dxa"/>
          </w:tcPr>
          <w:p w14:paraId="0D8CB17B" w14:textId="063EB42F" w:rsidR="00DE31BE" w:rsidRPr="005561DE" w:rsidRDefault="00DE31BE" w:rsidP="00777A2C">
            <w:pPr>
              <w:pStyle w:val="Tabletext"/>
              <w:jc w:val="left"/>
            </w:pPr>
            <w:r w:rsidRPr="005561DE">
              <w:t>Oui, fondée sur le temps de propagation aller</w:t>
            </w:r>
            <w:r w:rsidR="00C659A8" w:rsidRPr="005561DE">
              <w:noBreakHyphen/>
            </w:r>
            <w:r w:rsidRPr="005561DE">
              <w:t>retour</w:t>
            </w:r>
          </w:p>
        </w:tc>
        <w:tc>
          <w:tcPr>
            <w:tcW w:w="2391" w:type="dxa"/>
          </w:tcPr>
          <w:p w14:paraId="6981662A" w14:textId="77777777" w:rsidR="00DE31BE" w:rsidRPr="005561DE" w:rsidRDefault="00DE31BE" w:rsidP="00777A2C">
            <w:pPr>
              <w:pStyle w:val="Tabletext"/>
              <w:jc w:val="left"/>
            </w:pPr>
            <w:r w:rsidRPr="005561DE">
              <w:t>Oui, fondée sur le temps de propagation aller-retour</w:t>
            </w:r>
          </w:p>
        </w:tc>
        <w:tc>
          <w:tcPr>
            <w:tcW w:w="2370" w:type="dxa"/>
          </w:tcPr>
          <w:p w14:paraId="24395916" w14:textId="77777777" w:rsidR="00DE31BE" w:rsidRPr="005561DE" w:rsidRDefault="00DE31BE" w:rsidP="00777A2C">
            <w:pPr>
              <w:pStyle w:val="Tabletext"/>
              <w:jc w:val="left"/>
            </w:pPr>
            <w:r w:rsidRPr="005561DE">
              <w:t>Non spécifiée</w:t>
            </w:r>
          </w:p>
        </w:tc>
      </w:tr>
    </w:tbl>
    <w:p w14:paraId="2EF18D79" w14:textId="77777777" w:rsidR="00246E01" w:rsidRPr="005561DE" w:rsidRDefault="00246E01" w:rsidP="00777A2C">
      <w:pPr>
        <w:pStyle w:val="TableNo"/>
      </w:pPr>
      <w:r w:rsidRPr="005561DE">
        <w:t>TABLEAU A1.8 (</w:t>
      </w:r>
      <w:r w:rsidRPr="005561DE">
        <w:rPr>
          <w:i/>
          <w:iCs/>
        </w:rPr>
        <w:t>fin</w:t>
      </w:r>
      <w:r w:rsidRPr="005561DE">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94"/>
        <w:gridCol w:w="2268"/>
        <w:gridCol w:w="2268"/>
        <w:gridCol w:w="2409"/>
      </w:tblGrid>
      <w:tr w:rsidR="00246E01" w:rsidRPr="005561DE" w14:paraId="5C234134" w14:textId="77777777" w:rsidTr="00B17013">
        <w:trPr>
          <w:cantSplit/>
          <w:jc w:val="center"/>
        </w:trPr>
        <w:tc>
          <w:tcPr>
            <w:tcW w:w="2694" w:type="dxa"/>
            <w:vMerge w:val="restart"/>
            <w:vAlign w:val="center"/>
          </w:tcPr>
          <w:p w14:paraId="03CD1AA6" w14:textId="77777777" w:rsidR="00246E01" w:rsidRPr="005561DE" w:rsidRDefault="00246E01" w:rsidP="00777A2C">
            <w:pPr>
              <w:pStyle w:val="Tablehead"/>
            </w:pPr>
            <w:r w:rsidRPr="005561DE">
              <w:t>Fonction</w:t>
            </w:r>
          </w:p>
        </w:tc>
        <w:tc>
          <w:tcPr>
            <w:tcW w:w="6945" w:type="dxa"/>
            <w:gridSpan w:val="3"/>
          </w:tcPr>
          <w:p w14:paraId="6E8414EA" w14:textId="77777777" w:rsidR="00246E01" w:rsidRPr="005561DE" w:rsidRDefault="00246E01" w:rsidP="00777A2C">
            <w:pPr>
              <w:pStyle w:val="Tablehead"/>
            </w:pPr>
            <w:r w:rsidRPr="005561DE">
              <w:t>Valeur</w:t>
            </w:r>
          </w:p>
        </w:tc>
      </w:tr>
      <w:tr w:rsidR="00246E01" w:rsidRPr="005561DE" w14:paraId="3AB1B7FA" w14:textId="77777777" w:rsidTr="0041087D">
        <w:trPr>
          <w:cantSplit/>
          <w:jc w:val="center"/>
        </w:trPr>
        <w:tc>
          <w:tcPr>
            <w:tcW w:w="2694" w:type="dxa"/>
            <w:vMerge/>
          </w:tcPr>
          <w:p w14:paraId="4F894CD2" w14:textId="77777777" w:rsidR="00246E01" w:rsidRPr="005561DE" w:rsidRDefault="00246E01" w:rsidP="00777A2C">
            <w:pPr>
              <w:pStyle w:val="Tabletext"/>
            </w:pPr>
          </w:p>
        </w:tc>
        <w:tc>
          <w:tcPr>
            <w:tcW w:w="2268" w:type="dxa"/>
            <w:vAlign w:val="center"/>
          </w:tcPr>
          <w:p w14:paraId="6154E177" w14:textId="77777777" w:rsidR="00246E01" w:rsidRPr="005561DE" w:rsidRDefault="00246E01" w:rsidP="00777A2C">
            <w:pPr>
              <w:pStyle w:val="Tablehead"/>
            </w:pPr>
            <w:r w:rsidRPr="005561DE">
              <w:t>cdma2000 1x</w:t>
            </w:r>
          </w:p>
        </w:tc>
        <w:tc>
          <w:tcPr>
            <w:tcW w:w="2268" w:type="dxa"/>
            <w:vAlign w:val="center"/>
          </w:tcPr>
          <w:p w14:paraId="105A6F85" w14:textId="77777777" w:rsidR="00246E01" w:rsidRPr="005561DE" w:rsidRDefault="00246E01" w:rsidP="00777A2C">
            <w:pPr>
              <w:pStyle w:val="Tablehead"/>
              <w:keepNext w:val="0"/>
            </w:pPr>
            <w:r w:rsidRPr="005561DE">
              <w:t>Communications de données par paquets à haut débit cdma2000 (HRPD/EV</w:t>
            </w:r>
            <w:r w:rsidRPr="005561DE">
              <w:noBreakHyphen/>
              <w:t>DO)</w:t>
            </w:r>
          </w:p>
        </w:tc>
        <w:tc>
          <w:tcPr>
            <w:tcW w:w="2409" w:type="dxa"/>
            <w:vAlign w:val="center"/>
          </w:tcPr>
          <w:p w14:paraId="7874FA42" w14:textId="77777777" w:rsidR="00246E01" w:rsidRPr="005561DE" w:rsidRDefault="00246E01" w:rsidP="00777A2C">
            <w:pPr>
              <w:pStyle w:val="Tablehead"/>
              <w:keepNext w:val="0"/>
            </w:pPr>
            <w:r w:rsidRPr="005561DE">
              <w:t>Communications de données par paquets à haut débit étendues (xHRPD)</w:t>
            </w:r>
          </w:p>
        </w:tc>
      </w:tr>
      <w:tr w:rsidR="00F805E3" w:rsidRPr="005561DE" w14:paraId="113D409B" w14:textId="77777777" w:rsidTr="00773693">
        <w:trPr>
          <w:cantSplit/>
          <w:jc w:val="center"/>
        </w:trPr>
        <w:tc>
          <w:tcPr>
            <w:tcW w:w="2694" w:type="dxa"/>
          </w:tcPr>
          <w:p w14:paraId="7CA7AD40" w14:textId="6BC22DE9" w:rsidR="00F805E3" w:rsidRPr="005561DE" w:rsidRDefault="00F805E3" w:rsidP="00777A2C">
            <w:pPr>
              <w:pStyle w:val="Tabletext"/>
              <w:jc w:val="left"/>
            </w:pPr>
            <w:r w:rsidRPr="005561DE">
              <w:t>Chiffrement</w:t>
            </w:r>
          </w:p>
        </w:tc>
        <w:tc>
          <w:tcPr>
            <w:tcW w:w="2268" w:type="dxa"/>
          </w:tcPr>
          <w:p w14:paraId="47AE5C12" w14:textId="13682774" w:rsidR="00F805E3" w:rsidRPr="005561DE" w:rsidRDefault="00F805E3" w:rsidP="00777A2C">
            <w:pPr>
              <w:pStyle w:val="Tabletext"/>
              <w:jc w:val="left"/>
            </w:pPr>
            <w:r w:rsidRPr="005561DE">
              <w:t>Algorithme de chiffrement de message cellulaire (CMEA); AES</w:t>
            </w:r>
          </w:p>
        </w:tc>
        <w:tc>
          <w:tcPr>
            <w:tcW w:w="2268" w:type="dxa"/>
          </w:tcPr>
          <w:p w14:paraId="070F0711" w14:textId="1DBE3E85" w:rsidR="00F805E3" w:rsidRPr="005561DE" w:rsidRDefault="00F805E3" w:rsidP="00777A2C">
            <w:pPr>
              <w:pStyle w:val="Tabletext"/>
              <w:jc w:val="left"/>
            </w:pPr>
            <w:r w:rsidRPr="005561DE">
              <w:t>AES</w:t>
            </w:r>
          </w:p>
        </w:tc>
        <w:tc>
          <w:tcPr>
            <w:tcW w:w="2409" w:type="dxa"/>
          </w:tcPr>
          <w:p w14:paraId="668ED98F" w14:textId="267142B1" w:rsidR="00F805E3" w:rsidRPr="005561DE" w:rsidRDefault="00F805E3" w:rsidP="00777A2C">
            <w:pPr>
              <w:pStyle w:val="Tabletext"/>
              <w:jc w:val="left"/>
            </w:pPr>
            <w:r w:rsidRPr="005561DE">
              <w:t>AES</w:t>
            </w:r>
          </w:p>
        </w:tc>
      </w:tr>
      <w:tr w:rsidR="00DE31BE" w:rsidRPr="005561DE" w14:paraId="072682B8" w14:textId="77777777" w:rsidTr="00773693">
        <w:trPr>
          <w:cantSplit/>
          <w:jc w:val="center"/>
        </w:trPr>
        <w:tc>
          <w:tcPr>
            <w:tcW w:w="2694" w:type="dxa"/>
          </w:tcPr>
          <w:p w14:paraId="4EEBD15A" w14:textId="77777777" w:rsidR="00DE31BE" w:rsidRPr="005561DE" w:rsidRDefault="00DE31BE" w:rsidP="00777A2C">
            <w:pPr>
              <w:pStyle w:val="Tabletext"/>
              <w:jc w:val="left"/>
            </w:pPr>
            <w:r w:rsidRPr="005561DE">
              <w:t>Authentification/protection contre les réexécutions</w:t>
            </w:r>
          </w:p>
        </w:tc>
        <w:tc>
          <w:tcPr>
            <w:tcW w:w="2268" w:type="dxa"/>
          </w:tcPr>
          <w:p w14:paraId="47CB5A3D" w14:textId="77777777" w:rsidR="00DE31BE" w:rsidRPr="005561DE" w:rsidRDefault="00DE31BE" w:rsidP="00777A2C">
            <w:pPr>
              <w:pStyle w:val="Tabletext"/>
              <w:jc w:val="left"/>
            </w:pPr>
            <w:r w:rsidRPr="005561DE">
              <w:t>Oui; CAVE et AKA</w:t>
            </w:r>
          </w:p>
        </w:tc>
        <w:tc>
          <w:tcPr>
            <w:tcW w:w="2268" w:type="dxa"/>
          </w:tcPr>
          <w:p w14:paraId="5F51A941" w14:textId="77777777" w:rsidR="00DE31BE" w:rsidRPr="005561DE" w:rsidRDefault="00DE31BE" w:rsidP="00777A2C">
            <w:pPr>
              <w:pStyle w:val="Tabletext"/>
              <w:jc w:val="left"/>
            </w:pPr>
            <w:r w:rsidRPr="005561DE">
              <w:t>Oui; CHAP et AKA</w:t>
            </w:r>
          </w:p>
        </w:tc>
        <w:tc>
          <w:tcPr>
            <w:tcW w:w="2409" w:type="dxa"/>
          </w:tcPr>
          <w:p w14:paraId="5AD70D4F" w14:textId="77777777" w:rsidR="00DE31BE" w:rsidRPr="005561DE" w:rsidRDefault="00DE31BE" w:rsidP="00777A2C">
            <w:pPr>
              <w:pStyle w:val="Tabletext"/>
              <w:jc w:val="left"/>
            </w:pPr>
            <w:r w:rsidRPr="005561DE">
              <w:t>Oui; CHAP et AKA</w:t>
            </w:r>
          </w:p>
        </w:tc>
      </w:tr>
      <w:tr w:rsidR="00DE31BE" w:rsidRPr="005561DE" w14:paraId="6BBA1C16" w14:textId="77777777" w:rsidTr="00773693">
        <w:trPr>
          <w:cantSplit/>
          <w:jc w:val="center"/>
        </w:trPr>
        <w:tc>
          <w:tcPr>
            <w:tcW w:w="2694" w:type="dxa"/>
          </w:tcPr>
          <w:p w14:paraId="6B717959" w14:textId="35110AAE" w:rsidR="00DE31BE" w:rsidRPr="005561DE" w:rsidRDefault="00B71324" w:rsidP="00777A2C">
            <w:pPr>
              <w:pStyle w:val="Tabletext"/>
              <w:jc w:val="left"/>
            </w:pPr>
            <w:r w:rsidRPr="005561DE">
              <w:t>Échange</w:t>
            </w:r>
            <w:r w:rsidR="00DE31BE" w:rsidRPr="005561DE">
              <w:t xml:space="preserve"> de clés</w:t>
            </w:r>
          </w:p>
        </w:tc>
        <w:tc>
          <w:tcPr>
            <w:tcW w:w="2268" w:type="dxa"/>
          </w:tcPr>
          <w:p w14:paraId="7B49477C" w14:textId="77777777" w:rsidR="00DE31BE" w:rsidRPr="005561DE" w:rsidRDefault="00DE31BE" w:rsidP="00777A2C">
            <w:pPr>
              <w:pStyle w:val="Tabletext"/>
              <w:jc w:val="left"/>
            </w:pPr>
            <w:r w:rsidRPr="005561DE">
              <w:t>CAVE, SHA-1 et SHA-2 pour AKA</w:t>
            </w:r>
          </w:p>
        </w:tc>
        <w:tc>
          <w:tcPr>
            <w:tcW w:w="2268" w:type="dxa"/>
          </w:tcPr>
          <w:p w14:paraId="45485F80" w14:textId="77777777" w:rsidR="00DE31BE" w:rsidRPr="005561DE" w:rsidRDefault="00DE31BE" w:rsidP="00777A2C">
            <w:pPr>
              <w:pStyle w:val="Tabletext"/>
              <w:jc w:val="left"/>
            </w:pPr>
            <w:r w:rsidRPr="005561DE">
              <w:t>SHA-1, SHA-2 et MILENAGE</w:t>
            </w:r>
          </w:p>
        </w:tc>
        <w:tc>
          <w:tcPr>
            <w:tcW w:w="2409" w:type="dxa"/>
          </w:tcPr>
          <w:p w14:paraId="04848A4B" w14:textId="77777777" w:rsidR="00DE31BE" w:rsidRPr="005561DE" w:rsidRDefault="00DE31BE" w:rsidP="00777A2C">
            <w:pPr>
              <w:pStyle w:val="Tabletext"/>
              <w:jc w:val="left"/>
            </w:pPr>
            <w:r w:rsidRPr="005561DE">
              <w:t>SHA-1, SHA-2 et MILENAGE</w:t>
            </w:r>
          </w:p>
        </w:tc>
      </w:tr>
      <w:tr w:rsidR="00DE31BE" w:rsidRPr="005561DE" w14:paraId="4E5821C8" w14:textId="77777777" w:rsidTr="00773693">
        <w:trPr>
          <w:cantSplit/>
          <w:jc w:val="center"/>
        </w:trPr>
        <w:tc>
          <w:tcPr>
            <w:tcW w:w="2694" w:type="dxa"/>
          </w:tcPr>
          <w:p w14:paraId="5DD464B6" w14:textId="51646492" w:rsidR="00DE31BE" w:rsidRPr="005561DE" w:rsidRDefault="00DE31BE" w:rsidP="00777A2C">
            <w:pPr>
              <w:pStyle w:val="Tabletext"/>
              <w:jc w:val="left"/>
            </w:pPr>
            <w:r w:rsidRPr="005561DE">
              <w:t xml:space="preserve">Détection des </w:t>
            </w:r>
            <w:r w:rsidR="00B71324" w:rsidRPr="005561DE">
              <w:t>nœuds</w:t>
            </w:r>
            <w:r w:rsidRPr="005561DE">
              <w:t xml:space="preserve"> malveillants</w:t>
            </w:r>
          </w:p>
        </w:tc>
        <w:tc>
          <w:tcPr>
            <w:tcW w:w="2268" w:type="dxa"/>
          </w:tcPr>
          <w:p w14:paraId="38288989" w14:textId="77777777" w:rsidR="00DE31BE" w:rsidRPr="005561DE" w:rsidRDefault="00DE31BE" w:rsidP="00777A2C">
            <w:pPr>
              <w:pStyle w:val="Tabletext"/>
              <w:jc w:val="left"/>
            </w:pPr>
            <w:r w:rsidRPr="005561DE">
              <w:t>Oui, la station de base peut être authentifiée.</w:t>
            </w:r>
          </w:p>
        </w:tc>
        <w:tc>
          <w:tcPr>
            <w:tcW w:w="2268" w:type="dxa"/>
          </w:tcPr>
          <w:p w14:paraId="06312A6F" w14:textId="77777777" w:rsidR="00DE31BE" w:rsidRPr="005561DE" w:rsidRDefault="00DE31BE" w:rsidP="00777A2C">
            <w:pPr>
              <w:pStyle w:val="Tabletext"/>
              <w:jc w:val="left"/>
            </w:pPr>
            <w:r w:rsidRPr="005561DE">
              <w:t>Oui, la station de base peut être authentifiée.</w:t>
            </w:r>
          </w:p>
        </w:tc>
        <w:tc>
          <w:tcPr>
            <w:tcW w:w="2409" w:type="dxa"/>
          </w:tcPr>
          <w:p w14:paraId="273599C0" w14:textId="77777777" w:rsidR="00DE31BE" w:rsidRPr="005561DE" w:rsidRDefault="00DE31BE" w:rsidP="00777A2C">
            <w:pPr>
              <w:pStyle w:val="Tabletext"/>
              <w:jc w:val="left"/>
            </w:pPr>
            <w:r w:rsidRPr="005561DE">
              <w:t>Oui, la station de base peut être authentifiée.</w:t>
            </w:r>
          </w:p>
        </w:tc>
      </w:tr>
      <w:tr w:rsidR="00DE31BE" w:rsidRPr="005561DE" w14:paraId="4501EF48" w14:textId="77777777" w:rsidTr="00773693">
        <w:trPr>
          <w:cantSplit/>
          <w:jc w:val="center"/>
        </w:trPr>
        <w:tc>
          <w:tcPr>
            <w:tcW w:w="2694" w:type="dxa"/>
          </w:tcPr>
          <w:p w14:paraId="2614D6FD" w14:textId="77777777" w:rsidR="00DE31BE" w:rsidRPr="005561DE" w:rsidRDefault="00DE31BE" w:rsidP="00777A2C">
            <w:pPr>
              <w:pStyle w:val="Tabletext"/>
              <w:jc w:val="left"/>
            </w:pPr>
            <w:r w:rsidRPr="005561DE">
              <w:t>Identification unique de l'équipement</w:t>
            </w:r>
          </w:p>
        </w:tc>
        <w:tc>
          <w:tcPr>
            <w:tcW w:w="2268" w:type="dxa"/>
          </w:tcPr>
          <w:p w14:paraId="08887FE1" w14:textId="77777777" w:rsidR="00DE31BE" w:rsidRPr="005561DE" w:rsidRDefault="00DE31BE" w:rsidP="00777A2C">
            <w:pPr>
              <w:pStyle w:val="Tabletext"/>
              <w:jc w:val="left"/>
            </w:pPr>
            <w:r w:rsidRPr="005561DE">
              <w:t>Utilisation d'identifiants MEID de 60 bits et carte sim (facultatif)</w:t>
            </w:r>
          </w:p>
        </w:tc>
        <w:tc>
          <w:tcPr>
            <w:tcW w:w="2268" w:type="dxa"/>
          </w:tcPr>
          <w:p w14:paraId="779E97A7" w14:textId="77777777" w:rsidR="00DE31BE" w:rsidRPr="005561DE" w:rsidRDefault="00DE31BE" w:rsidP="00777A2C">
            <w:pPr>
              <w:pStyle w:val="Tabletext"/>
              <w:jc w:val="left"/>
            </w:pPr>
            <w:r w:rsidRPr="005561DE">
              <w:t>Utilisation d'identifiants MEID de 60 bits et carte sim (facultatif)</w:t>
            </w:r>
          </w:p>
        </w:tc>
        <w:tc>
          <w:tcPr>
            <w:tcW w:w="2409" w:type="dxa"/>
          </w:tcPr>
          <w:p w14:paraId="1A2CD55C" w14:textId="77777777" w:rsidR="00DE31BE" w:rsidRPr="005561DE" w:rsidRDefault="00DE31BE" w:rsidP="00777A2C">
            <w:pPr>
              <w:pStyle w:val="Tabletext"/>
              <w:jc w:val="left"/>
            </w:pPr>
            <w:r w:rsidRPr="005561DE">
              <w:t>Utilisation d'identifiants MEID de 60 bits et carte sim (facultatif)</w:t>
            </w:r>
          </w:p>
        </w:tc>
      </w:tr>
    </w:tbl>
    <w:p w14:paraId="61888B18" w14:textId="77777777" w:rsidR="00814CFC" w:rsidRPr="005561DE" w:rsidRDefault="00814CFC" w:rsidP="00777A2C">
      <w:bookmarkStart w:id="165" w:name="_Toc438029895"/>
    </w:p>
    <w:p w14:paraId="64C3A02D" w14:textId="77777777" w:rsidR="00EE35C4" w:rsidRDefault="00EE35C4" w:rsidP="00F1157E">
      <w:pPr>
        <w:pStyle w:val="AnnexNoTitle"/>
        <w:spacing w:before="240"/>
      </w:pPr>
      <w:bookmarkStart w:id="166" w:name="_Toc440533910"/>
      <w:bookmarkStart w:id="167" w:name="_Toc498437781"/>
      <w:bookmarkStart w:id="168" w:name="_Toc498500121"/>
      <w:bookmarkStart w:id="169" w:name="_Toc498500372"/>
      <w:bookmarkStart w:id="170" w:name="_Toc498516137"/>
      <w:bookmarkStart w:id="171" w:name="_Toc37999760"/>
      <w:r>
        <w:br w:type="page"/>
      </w:r>
    </w:p>
    <w:p w14:paraId="78A80EF2" w14:textId="69A11C32" w:rsidR="00DE31BE" w:rsidRPr="005561DE" w:rsidRDefault="00DE31BE" w:rsidP="00F1157E">
      <w:pPr>
        <w:pStyle w:val="AnnexNoTitle"/>
        <w:spacing w:before="240"/>
      </w:pPr>
      <w:r w:rsidRPr="005561DE">
        <w:t>Annexe 2</w:t>
      </w:r>
      <w:bookmarkStart w:id="172" w:name="_Toc438029896"/>
      <w:bookmarkEnd w:id="165"/>
      <w:r w:rsidRPr="005561DE">
        <w:br/>
      </w:r>
      <w:r w:rsidRPr="005561DE">
        <w:br/>
        <w:t>Réseaux intelligents en Amérique du Nord</w:t>
      </w:r>
      <w:bookmarkEnd w:id="166"/>
      <w:bookmarkEnd w:id="167"/>
      <w:bookmarkEnd w:id="168"/>
      <w:bookmarkEnd w:id="169"/>
      <w:bookmarkEnd w:id="170"/>
      <w:bookmarkEnd w:id="171"/>
      <w:bookmarkEnd w:id="172"/>
    </w:p>
    <w:p w14:paraId="6252571E" w14:textId="2F47B56A" w:rsidR="00DE31BE" w:rsidRPr="005561DE" w:rsidRDefault="00DE31BE" w:rsidP="00777A2C">
      <w:pPr>
        <w:pStyle w:val="Heading2"/>
      </w:pPr>
      <w:bookmarkStart w:id="173" w:name="_Toc438029897"/>
      <w:bookmarkStart w:id="174" w:name="_Toc440533911"/>
      <w:bookmarkStart w:id="175" w:name="_Toc498437782"/>
      <w:bookmarkStart w:id="176" w:name="_Toc498500122"/>
      <w:bookmarkStart w:id="177" w:name="_Toc498500373"/>
      <w:bookmarkStart w:id="178" w:name="_Toc498516138"/>
      <w:bookmarkStart w:id="179" w:name="_Toc37999761"/>
      <w:r w:rsidRPr="005561DE">
        <w:t>A2.1</w:t>
      </w:r>
      <w:r w:rsidRPr="005561DE">
        <w:tab/>
        <w:t>Introduction</w:t>
      </w:r>
      <w:bookmarkEnd w:id="173"/>
      <w:bookmarkEnd w:id="174"/>
      <w:bookmarkEnd w:id="175"/>
      <w:bookmarkEnd w:id="176"/>
      <w:bookmarkEnd w:id="177"/>
      <w:bookmarkEnd w:id="178"/>
      <w:bookmarkEnd w:id="179"/>
    </w:p>
    <w:p w14:paraId="0BE507D2" w14:textId="5CE27C40" w:rsidR="00DE31BE" w:rsidRPr="005561DE" w:rsidRDefault="00DE31BE" w:rsidP="00777A2C">
      <w:r w:rsidRPr="005561DE">
        <w:t xml:space="preserve">Aux </w:t>
      </w:r>
      <w:r w:rsidR="00EB3A89" w:rsidRPr="005561DE">
        <w:t>États-Unis</w:t>
      </w:r>
      <w:r w:rsidRPr="005561DE">
        <w:t xml:space="preserve"> et au Canada, les organismes publics ont reconnu que les fonctionnalités haute capacité en temps réel d'un réseau intelligent permettront aux entreprises de services collectifs et aux utilisateurs finals de bénéficier de tous les avantages économiques et environnementaux qu'offrent les ressources renouvelables, en particulier les ressources renouvelables décentralisées</w:t>
      </w:r>
      <w:r w:rsidRPr="005561DE">
        <w:rPr>
          <w:rStyle w:val="FootnoteReference"/>
          <w:rFonts w:asciiTheme="majorBidi" w:hAnsiTheme="majorBidi" w:cstheme="majorBidi"/>
          <w:szCs w:val="24"/>
        </w:rPr>
        <w:footnoteReference w:id="25"/>
      </w:r>
      <w:r w:rsidRPr="005561DE">
        <w:t>. De même, ces fonctionnalités devraient permettre de profiter pleinement des avantages que peuvent offrir des grilles tarifaires dynamiques et des applications permettant d'ajuster l'offre en fonction de la demande, qui ont besoin de pouvoir interagir avec plusieurs milliers de dispositifs en temps réel</w:t>
      </w:r>
      <w:r w:rsidRPr="005561DE">
        <w:rPr>
          <w:rStyle w:val="FootnoteReference"/>
          <w:rFonts w:asciiTheme="majorBidi" w:hAnsiTheme="majorBidi" w:cstheme="majorBidi"/>
          <w:szCs w:val="24"/>
        </w:rPr>
        <w:footnoteReference w:id="26"/>
      </w:r>
      <w:r w:rsidRPr="005561DE">
        <w:t>.</w:t>
      </w:r>
    </w:p>
    <w:p w14:paraId="6C69C8AC" w14:textId="77777777" w:rsidR="00DE31BE" w:rsidRPr="005561DE" w:rsidRDefault="00DE31BE" w:rsidP="00F1157E">
      <w:pPr>
        <w:pStyle w:val="Heading2"/>
        <w:spacing w:before="240"/>
      </w:pPr>
      <w:bookmarkStart w:id="180" w:name="_Toc438029898"/>
      <w:bookmarkStart w:id="181" w:name="_Toc440533912"/>
      <w:bookmarkStart w:id="182" w:name="_Toc498437783"/>
      <w:bookmarkStart w:id="183" w:name="_Toc498500123"/>
      <w:bookmarkStart w:id="184" w:name="_Toc498500374"/>
      <w:bookmarkStart w:id="185" w:name="_Toc498516139"/>
      <w:bookmarkStart w:id="186" w:name="_Toc37999762"/>
      <w:r w:rsidRPr="005561DE">
        <w:t>A2.2</w:t>
      </w:r>
      <w:r w:rsidRPr="005561DE">
        <w:tab/>
        <w:t>Objet du déploiement des réseaux intelligents</w:t>
      </w:r>
      <w:bookmarkEnd w:id="180"/>
      <w:bookmarkEnd w:id="181"/>
      <w:bookmarkEnd w:id="182"/>
      <w:bookmarkEnd w:id="183"/>
      <w:bookmarkEnd w:id="184"/>
      <w:bookmarkEnd w:id="185"/>
      <w:bookmarkEnd w:id="186"/>
    </w:p>
    <w:p w14:paraId="31444FF8" w14:textId="14470371" w:rsidR="00DE31BE" w:rsidRPr="005561DE" w:rsidRDefault="00DE31BE" w:rsidP="00777A2C">
      <w:r w:rsidRPr="005561DE">
        <w:t xml:space="preserve">Aux </w:t>
      </w:r>
      <w:r w:rsidR="00EB3A89" w:rsidRPr="005561DE">
        <w:t>États-Unis</w:t>
      </w:r>
      <w:r w:rsidRPr="005561DE">
        <w:t xml:space="preserve"> et au Canada, les autorités reconnaissent déjà qu'un réseau de communication pleinement intégré fait partie intégrante d'un réseau intelligent. Par exemple, il a été établi dans le cadre de l'initiative Modern Grid soutenue par le Département de l'énergie américain que «</w:t>
      </w:r>
      <w:r w:rsidRPr="005561DE">
        <w:rPr>
          <w:i/>
          <w:iCs/>
        </w:rPr>
        <w:t xml:space="preserve">la mise en </w:t>
      </w:r>
      <w:r w:rsidR="00B71324" w:rsidRPr="005561DE">
        <w:rPr>
          <w:i/>
          <w:iCs/>
        </w:rPr>
        <w:t>œuvre</w:t>
      </w:r>
      <w:r w:rsidRPr="005561DE">
        <w:rPr>
          <w:i/>
          <w:iCs/>
        </w:rPr>
        <w:t xml:space="preserve"> de communications intégrées est un besoin incontournable [pour un réseau de distribution intelligent], motivé par les autres technologies clés qui en ont besoin et essentiel pour le réseau de distribution d'énergie moderne…</w:t>
      </w:r>
      <w:r w:rsidRPr="005561DE">
        <w:t>»</w:t>
      </w:r>
      <w:r w:rsidRPr="005561DE">
        <w:rPr>
          <w:rStyle w:val="FootnoteReference"/>
          <w:rFonts w:asciiTheme="majorBidi" w:hAnsiTheme="majorBidi" w:cstheme="majorBidi"/>
          <w:szCs w:val="24"/>
        </w:rPr>
        <w:footnoteReference w:id="27"/>
      </w:r>
    </w:p>
    <w:p w14:paraId="24BC9CB6" w14:textId="77777777" w:rsidR="00DE31BE" w:rsidRPr="005561DE" w:rsidRDefault="00DE31BE" w:rsidP="00777A2C">
      <w:pPr>
        <w:rPr>
          <w:rFonts w:asciiTheme="majorBidi" w:hAnsiTheme="majorBidi" w:cstheme="majorBidi"/>
          <w:spacing w:val="-2"/>
          <w:szCs w:val="24"/>
        </w:rPr>
      </w:pPr>
      <w:r w:rsidRPr="005561DE">
        <w:rPr>
          <w:rFonts w:asciiTheme="majorBidi" w:hAnsiTheme="majorBidi" w:cstheme="majorBidi"/>
          <w:spacing w:val="-2"/>
          <w:szCs w:val="24"/>
        </w:rPr>
        <w:t>Il est en outre précisé que «</w:t>
      </w:r>
      <w:r w:rsidRPr="005561DE">
        <w:rPr>
          <w:rFonts w:asciiTheme="majorBidi" w:hAnsiTheme="majorBidi" w:cstheme="majorBidi"/>
          <w:i/>
          <w:iCs/>
          <w:spacing w:val="-2"/>
          <w:szCs w:val="24"/>
        </w:rPr>
        <w:t>des technologies de communications bidirectionnelles haut débit et parfaitement intégrées permettront les indispensables échanges d'informations et d'énergie en temps réel</w:t>
      </w:r>
      <w:r w:rsidRPr="005561DE">
        <w:rPr>
          <w:rFonts w:asciiTheme="majorBidi" w:hAnsiTheme="majorBidi" w:cstheme="majorBidi"/>
          <w:spacing w:val="-2"/>
          <w:szCs w:val="24"/>
        </w:rPr>
        <w:t>»</w:t>
      </w:r>
      <w:r w:rsidRPr="005561DE">
        <w:rPr>
          <w:rStyle w:val="FootnoteReference"/>
          <w:rFonts w:asciiTheme="majorBidi" w:hAnsiTheme="majorBidi" w:cstheme="majorBidi"/>
          <w:spacing w:val="-2"/>
          <w:szCs w:val="24"/>
        </w:rPr>
        <w:footnoteReference w:id="28"/>
      </w:r>
      <w:r w:rsidRPr="005561DE">
        <w:rPr>
          <w:rFonts w:asciiTheme="majorBidi" w:hAnsiTheme="majorBidi" w:cstheme="majorBidi"/>
          <w:spacing w:val="-2"/>
          <w:szCs w:val="24"/>
        </w:rPr>
        <w:t>.</w:t>
      </w:r>
    </w:p>
    <w:p w14:paraId="0752BD47" w14:textId="153AEB2B" w:rsidR="00F1157E" w:rsidRPr="005561DE" w:rsidRDefault="00DE31BE" w:rsidP="00F1157E">
      <w:pPr>
        <w:keepNext/>
      </w:pPr>
      <w:r w:rsidRPr="005561DE">
        <w:t xml:space="preserve">Les autorités de plusieurs </w:t>
      </w:r>
      <w:r w:rsidR="00B71324" w:rsidRPr="005561DE">
        <w:t>États</w:t>
      </w:r>
      <w:r w:rsidRPr="005561DE">
        <w:rPr>
          <w:rStyle w:val="FootnoteReference"/>
          <w:rFonts w:asciiTheme="majorBidi" w:hAnsiTheme="majorBidi" w:cstheme="majorBidi"/>
          <w:szCs w:val="24"/>
        </w:rPr>
        <w:footnoteReference w:id="29"/>
      </w:r>
      <w:r w:rsidRPr="005561DE">
        <w:t xml:space="preserve">, ainsi que d'autres parties prenantes du secteur, mettent eux aussi en avant des fonctionnalités de communication avancées. Par exemple, en Ontario, le Smart Grid Forum a récemment déclaré que «les technologies de communication sont au </w:t>
      </w:r>
      <w:r w:rsidR="00B71324" w:rsidRPr="005561DE">
        <w:t>cœur</w:t>
      </w:r>
      <w:r w:rsidRPr="005561DE">
        <w:t xml:space="preserve"> du réseau intelligent. [Ces technologies] font parvenir les données fournies par les compteurs, les capteurs, les régulateurs </w:t>
      </w:r>
    </w:p>
    <w:p w14:paraId="72D4ADC2" w14:textId="4ED2C815" w:rsidR="00DE31BE" w:rsidRPr="005561DE" w:rsidRDefault="00DE31BE" w:rsidP="00F1157E">
      <w:pPr>
        <w:keepNext/>
      </w:pPr>
      <w:r w:rsidRPr="005561DE">
        <w:t>de tension, les unités mobiles et tout un éventail d'autres dispositifs sur le réseau de distribution, vers les systèmes informatiques et les autres équipements nécessaires pour transformer ces données en renseignements décisionnels»</w:t>
      </w:r>
      <w:r w:rsidRPr="005561DE">
        <w:rPr>
          <w:rStyle w:val="FootnoteReference"/>
          <w:rFonts w:asciiTheme="majorBidi" w:hAnsiTheme="majorBidi" w:cstheme="majorBidi"/>
          <w:szCs w:val="24"/>
        </w:rPr>
        <w:footnoteReference w:id="30"/>
      </w:r>
      <w:r w:rsidRPr="005561DE">
        <w:t>.</w:t>
      </w:r>
    </w:p>
    <w:p w14:paraId="641ADBCB" w14:textId="77777777" w:rsidR="00DE31BE" w:rsidRPr="005561DE" w:rsidRDefault="00DE31BE" w:rsidP="00777A2C">
      <w:pPr>
        <w:rPr>
          <w:rFonts w:asciiTheme="majorBidi" w:hAnsiTheme="majorBidi" w:cstheme="majorBidi"/>
          <w:szCs w:val="24"/>
        </w:rPr>
      </w:pPr>
    </w:p>
    <w:p w14:paraId="756EDF5F" w14:textId="77777777" w:rsidR="00DE31BE" w:rsidRPr="005561DE" w:rsidRDefault="00DE31BE" w:rsidP="00777A2C">
      <w:pPr>
        <w:rPr>
          <w:rFonts w:asciiTheme="majorBidi" w:hAnsiTheme="majorBidi" w:cstheme="majorBidi"/>
          <w:szCs w:val="24"/>
        </w:rPr>
      </w:pPr>
    </w:p>
    <w:p w14:paraId="397C3D8B" w14:textId="77777777" w:rsidR="00DE31BE" w:rsidRPr="005561DE" w:rsidRDefault="00DE31BE" w:rsidP="00F1157E">
      <w:pPr>
        <w:pStyle w:val="AnnexNoTitle"/>
      </w:pPr>
      <w:bookmarkStart w:id="187" w:name="_Toc438029899"/>
      <w:bookmarkStart w:id="188" w:name="_Toc440533913"/>
      <w:bookmarkStart w:id="189" w:name="_Toc498437784"/>
      <w:bookmarkStart w:id="190" w:name="_Toc498500124"/>
      <w:bookmarkStart w:id="191" w:name="_Toc498500375"/>
      <w:bookmarkStart w:id="192" w:name="_Toc498516140"/>
      <w:bookmarkStart w:id="193" w:name="_Toc37999763"/>
      <w:r w:rsidRPr="005561DE">
        <w:t>Annexe 3</w:t>
      </w:r>
      <w:bookmarkStart w:id="194" w:name="_Toc438029900"/>
      <w:bookmarkEnd w:id="187"/>
      <w:r w:rsidRPr="005561DE">
        <w:br/>
      </w:r>
      <w:r w:rsidRPr="005561DE">
        <w:br/>
        <w:t>Réseaux intelligents en Europe</w:t>
      </w:r>
      <w:bookmarkEnd w:id="188"/>
      <w:bookmarkEnd w:id="189"/>
      <w:bookmarkEnd w:id="190"/>
      <w:bookmarkEnd w:id="191"/>
      <w:bookmarkEnd w:id="192"/>
      <w:bookmarkEnd w:id="193"/>
      <w:bookmarkEnd w:id="194"/>
    </w:p>
    <w:p w14:paraId="6E51C50D" w14:textId="22B5D41F" w:rsidR="00DE31BE" w:rsidRPr="005561DE" w:rsidRDefault="00DE31BE" w:rsidP="00777A2C">
      <w:pPr>
        <w:pStyle w:val="Heading2"/>
      </w:pPr>
      <w:bookmarkStart w:id="195" w:name="_Toc440533914"/>
      <w:bookmarkStart w:id="196" w:name="_Toc498437785"/>
      <w:bookmarkStart w:id="197" w:name="_Toc498500125"/>
      <w:bookmarkStart w:id="198" w:name="_Toc498500376"/>
      <w:bookmarkStart w:id="199" w:name="_Toc498516141"/>
      <w:bookmarkStart w:id="200" w:name="_Toc37999764"/>
      <w:r w:rsidRPr="005561DE">
        <w:t>A3.1</w:t>
      </w:r>
      <w:r w:rsidRPr="005561DE">
        <w:tab/>
        <w:t>Introduction</w:t>
      </w:r>
      <w:bookmarkEnd w:id="195"/>
      <w:bookmarkEnd w:id="196"/>
      <w:bookmarkEnd w:id="197"/>
      <w:bookmarkEnd w:id="198"/>
      <w:bookmarkEnd w:id="199"/>
      <w:bookmarkEnd w:id="200"/>
    </w:p>
    <w:p w14:paraId="52016F78" w14:textId="77777777" w:rsidR="00DE31BE" w:rsidRPr="005561DE" w:rsidRDefault="00DE31BE" w:rsidP="00777A2C">
      <w:pPr>
        <w:rPr>
          <w:rFonts w:asciiTheme="majorBidi" w:hAnsiTheme="majorBidi" w:cstheme="majorBidi"/>
          <w:szCs w:val="24"/>
        </w:rPr>
      </w:pPr>
      <w:r w:rsidRPr="005561DE">
        <w:rPr>
          <w:rFonts w:asciiTheme="majorBidi" w:hAnsiTheme="majorBidi" w:cstheme="majorBidi"/>
          <w:szCs w:val="24"/>
        </w:rPr>
        <w:t>L'Europe a beaucoup investi en termes de compétences techniques et de ressources pour comprendre et promouvoir les réseaux intelligents en tant que solution pour surmonter les difficultés qu'elle r</w:t>
      </w:r>
      <w:r w:rsidRPr="005561DE">
        <w:t>e</w:t>
      </w:r>
      <w:r w:rsidRPr="005561DE">
        <w:rPr>
          <w:rFonts w:asciiTheme="majorBidi" w:hAnsiTheme="majorBidi" w:cstheme="majorBidi"/>
          <w:szCs w:val="24"/>
        </w:rPr>
        <w:t>ncontre en matière de changements climatiques et d'efficacité énergétique, notamment grâce à toutes les initiatives suivantes:</w:t>
      </w:r>
    </w:p>
    <w:p w14:paraId="1C1E303A" w14:textId="3121E640" w:rsidR="00DE31BE" w:rsidRPr="005561DE" w:rsidRDefault="00DE31BE" w:rsidP="00777A2C">
      <w:pPr>
        <w:pStyle w:val="enumlev1"/>
        <w:keepLines/>
        <w:rPr>
          <w:bCs/>
        </w:rPr>
      </w:pPr>
      <w:r w:rsidRPr="005561DE">
        <w:rPr>
          <w:bCs/>
        </w:rPr>
        <w:t>–</w:t>
      </w:r>
      <w:r w:rsidRPr="005561DE">
        <w:tab/>
      </w:r>
      <w:r w:rsidRPr="005561DE">
        <w:rPr>
          <w:b/>
          <w:bCs/>
        </w:rPr>
        <w:t>Rapport de Fiona Hall, Membre du Parlement européen, «Plan d'action pour l'efficacité énergétique: réaliser le potentiel» (janvier 2008)</w:t>
      </w:r>
      <w:r w:rsidRPr="005561DE">
        <w:rPr>
          <w:rStyle w:val="FootnoteReference"/>
          <w:rFonts w:asciiTheme="majorBidi" w:hAnsiTheme="majorBidi" w:cstheme="majorBidi"/>
          <w:bCs/>
          <w:szCs w:val="24"/>
        </w:rPr>
        <w:footnoteReference w:id="31"/>
      </w:r>
      <w:r w:rsidRPr="005561DE">
        <w:rPr>
          <w:bCs/>
        </w:rPr>
        <w:t>, dans lequel est reconnue l'importance des technologies de l'information et de la communication pour contribuer à générer des gains de productivité supplémentaires, dépassant l'objectif de 20% de l'UE, et selon lequel «</w:t>
      </w:r>
      <w:r w:rsidRPr="005561DE">
        <w:rPr>
          <w:bCs/>
          <w:i/>
          <w:iCs/>
        </w:rPr>
        <w:t>certaines technologies, telles que la technologie des réseaux intelligents… devraient… faire l'objet de recommandations politiques efficaces»</w:t>
      </w:r>
      <w:r w:rsidR="00713D93" w:rsidRPr="005561DE">
        <w:rPr>
          <w:bCs/>
          <w:i/>
          <w:iCs/>
        </w:rPr>
        <w:t>.</w:t>
      </w:r>
    </w:p>
    <w:p w14:paraId="4D2CEE8C" w14:textId="77777777" w:rsidR="00DE31BE" w:rsidRPr="005561DE" w:rsidRDefault="00DE31BE" w:rsidP="00777A2C">
      <w:pPr>
        <w:pStyle w:val="enumlev1"/>
        <w:rPr>
          <w:bCs/>
        </w:rPr>
      </w:pPr>
      <w:r w:rsidRPr="005561DE">
        <w:rPr>
          <w:bCs/>
        </w:rPr>
        <w:t>–</w:t>
      </w:r>
      <w:r w:rsidRPr="005561DE">
        <w:tab/>
      </w:r>
      <w:r w:rsidRPr="005561DE">
        <w:rPr>
          <w:b/>
          <w:bCs/>
        </w:rPr>
        <w:t>Position du Parlement européen (arrêtée en première lecture) sur la Directive concernant des règles communes pour le marché intérieur de l'électricité (juin 2008)</w:t>
      </w:r>
      <w:r w:rsidRPr="005561DE">
        <w:rPr>
          <w:rStyle w:val="FootnoteReference"/>
          <w:rFonts w:asciiTheme="majorBidi" w:hAnsiTheme="majorBidi" w:cstheme="majorBidi"/>
          <w:bCs/>
          <w:szCs w:val="24"/>
        </w:rPr>
        <w:footnoteReference w:id="32"/>
      </w:r>
      <w:r w:rsidRPr="005561DE">
        <w:rPr>
          <w:bCs/>
        </w:rPr>
        <w:t>, selon laquelle des «</w:t>
      </w:r>
      <w:r w:rsidRPr="005561DE">
        <w:rPr>
          <w:bCs/>
          <w:i/>
          <w:iCs/>
        </w:rPr>
        <w:t xml:space="preserve">formules tarifaires, alliées à l'introduction de </w:t>
      </w:r>
      <w:r w:rsidRPr="005561DE">
        <w:rPr>
          <w:b/>
          <w:i/>
          <w:iCs/>
        </w:rPr>
        <w:t>compteurs et</w:t>
      </w:r>
      <w:r w:rsidRPr="005561DE">
        <w:rPr>
          <w:bCs/>
          <w:i/>
          <w:iCs/>
        </w:rPr>
        <w:t xml:space="preserve"> </w:t>
      </w:r>
      <w:r w:rsidRPr="005561DE">
        <w:rPr>
          <w:b/>
          <w:i/>
          <w:iCs/>
        </w:rPr>
        <w:t>de réseaux intelligents</w:t>
      </w:r>
      <w:r w:rsidRPr="005561DE">
        <w:rPr>
          <w:bCs/>
          <w:i/>
          <w:iCs/>
        </w:rPr>
        <w:t>, promeuvent un comportement favorisant l'efficacité énergétique et des coûts aussi bas que possible pour les clients résidentiels, et en particulier ceux en situation de pauvreté énergétique</w:t>
      </w:r>
      <w:r w:rsidRPr="005561DE">
        <w:rPr>
          <w:bCs/>
        </w:rPr>
        <w:t>».</w:t>
      </w:r>
    </w:p>
    <w:p w14:paraId="4FC843A8" w14:textId="77777777" w:rsidR="00DE31BE" w:rsidRPr="005561DE" w:rsidRDefault="00DE31BE" w:rsidP="00777A2C">
      <w:pPr>
        <w:pStyle w:val="enumlev1"/>
      </w:pPr>
      <w:r w:rsidRPr="005561DE">
        <w:rPr>
          <w:bCs/>
        </w:rPr>
        <w:t>–</w:t>
      </w:r>
      <w:r w:rsidRPr="005561DE">
        <w:tab/>
      </w:r>
      <w:r w:rsidRPr="005561DE">
        <w:rPr>
          <w:b/>
        </w:rPr>
        <w:t>Plate-forme technologique européenne sur les réseaux de distribution intelligents</w:t>
      </w:r>
      <w:r w:rsidRPr="005561DE">
        <w:rPr>
          <w:rStyle w:val="FootnoteReference"/>
          <w:rFonts w:asciiTheme="majorBidi" w:hAnsiTheme="majorBidi" w:cstheme="majorBidi"/>
          <w:szCs w:val="24"/>
        </w:rPr>
        <w:footnoteReference w:id="33"/>
      </w:r>
      <w:r w:rsidRPr="005561DE">
        <w:rPr>
          <w:bCs/>
        </w:rPr>
        <w:t xml:space="preserve"> dont la mission est de </w:t>
      </w:r>
      <w:r w:rsidRPr="005561DE">
        <w:t>«formuler et de promouvoir une vision pour le développement des réseaux d'électricité européens à l'horizon 2020», et qui étudie en particulier comment les TIC évoluées peuvent aider à rendre les réseaux d'électricité souples, accessibles, fiables et économiques conformément à l'évolution des besoins en Europe.</w:t>
      </w:r>
    </w:p>
    <w:p w14:paraId="50D852DB" w14:textId="77777777" w:rsidR="00DE31BE" w:rsidRPr="005561DE" w:rsidRDefault="00DE31BE" w:rsidP="00777A2C">
      <w:pPr>
        <w:pStyle w:val="enumlev1"/>
      </w:pPr>
      <w:r w:rsidRPr="005561DE">
        <w:t>–</w:t>
      </w:r>
      <w:r w:rsidRPr="005561DE">
        <w:tab/>
      </w:r>
      <w:r w:rsidRPr="005561DE">
        <w:rPr>
          <w:b/>
          <w:bCs/>
        </w:rPr>
        <w:t>Projet ADRESS</w:t>
      </w:r>
      <w:r w:rsidRPr="005561DE">
        <w:rPr>
          <w:rStyle w:val="FootnoteReference"/>
          <w:rFonts w:asciiTheme="majorBidi" w:hAnsiTheme="majorBidi" w:cstheme="majorBidi"/>
          <w:bCs/>
          <w:szCs w:val="24"/>
        </w:rPr>
        <w:footnoteReference w:id="34"/>
      </w:r>
      <w:r w:rsidRPr="005561DE">
        <w:t xml:space="preserve"> (Réseaux de distribution actifs avec intégration complète de la demande et des ressources d'énergie décentralisées), qui est un projet financé par l'UE visant à fournir un cadre commercial et technique détaillé pour le développement d'une «demande active» dans les réseaux intelligents de demain. Il rassemble 25 partenaires de 11 pays européens représentant la totalité de la chaîne d'approvisionnement en électricité. Les courants porteurs en ligne sont un élément important des projets en cours dans le cadre de l'initiative ADDRESS</w:t>
      </w:r>
      <w:r w:rsidRPr="005561DE">
        <w:rPr>
          <w:rStyle w:val="FootnoteReference"/>
          <w:rFonts w:asciiTheme="majorBidi" w:hAnsiTheme="majorBidi" w:cstheme="majorBidi"/>
          <w:szCs w:val="24"/>
        </w:rPr>
        <w:footnoteReference w:id="35"/>
      </w:r>
      <w:r w:rsidRPr="005561DE">
        <w:t>.</w:t>
      </w:r>
    </w:p>
    <w:p w14:paraId="15EF78B3" w14:textId="28C7235E" w:rsidR="00DE31BE" w:rsidRPr="005561DE" w:rsidRDefault="00DE31BE" w:rsidP="00777A2C">
      <w:pPr>
        <w:pStyle w:val="Heading2"/>
      </w:pPr>
      <w:bookmarkStart w:id="201" w:name="_Toc440533915"/>
      <w:bookmarkStart w:id="202" w:name="_Toc498437786"/>
      <w:bookmarkStart w:id="203" w:name="_Toc498500126"/>
      <w:bookmarkStart w:id="204" w:name="_Toc498500377"/>
      <w:bookmarkStart w:id="205" w:name="_Toc498516142"/>
      <w:bookmarkStart w:id="206" w:name="_Toc37999765"/>
      <w:r w:rsidRPr="005561DE">
        <w:t>A3.2</w:t>
      </w:r>
      <w:r w:rsidRPr="005561DE">
        <w:tab/>
        <w:t xml:space="preserve">Activités européennes menées dans certains </w:t>
      </w:r>
      <w:r w:rsidR="00B71324" w:rsidRPr="005561DE">
        <w:t>États</w:t>
      </w:r>
      <w:r w:rsidRPr="005561DE">
        <w:t xml:space="preserve"> Membres</w:t>
      </w:r>
      <w:r w:rsidRPr="005561DE">
        <w:rPr>
          <w:rStyle w:val="FootnoteReference"/>
          <w:rFonts w:asciiTheme="majorBidi" w:hAnsiTheme="majorBidi" w:cstheme="majorBidi"/>
          <w:b w:val="0"/>
          <w:szCs w:val="24"/>
        </w:rPr>
        <w:footnoteReference w:id="36"/>
      </w:r>
      <w:bookmarkEnd w:id="201"/>
      <w:bookmarkEnd w:id="202"/>
      <w:bookmarkEnd w:id="203"/>
      <w:bookmarkEnd w:id="204"/>
      <w:bookmarkEnd w:id="205"/>
      <w:bookmarkEnd w:id="206"/>
    </w:p>
    <w:p w14:paraId="1EF6160A" w14:textId="77777777" w:rsidR="00DE31BE" w:rsidRPr="005561DE" w:rsidRDefault="00DE31BE" w:rsidP="00777A2C">
      <w:pPr>
        <w:pStyle w:val="Heading3"/>
      </w:pPr>
      <w:r w:rsidRPr="005561DE">
        <w:t>A3.2.1</w:t>
      </w:r>
      <w:r w:rsidRPr="005561DE">
        <w:tab/>
        <w:t>Initiative industrielle européenne sur les réseaux de distribution d'électricité</w:t>
      </w:r>
    </w:p>
    <w:p w14:paraId="61B83B26" w14:textId="77777777" w:rsidR="00DE31BE" w:rsidRPr="005561DE" w:rsidRDefault="00DE31BE" w:rsidP="00777A2C">
      <w:pPr>
        <w:rPr>
          <w:rFonts w:asciiTheme="majorBidi" w:hAnsiTheme="majorBidi" w:cstheme="majorBidi"/>
          <w:bCs/>
          <w:spacing w:val="-2"/>
          <w:szCs w:val="24"/>
        </w:rPr>
      </w:pPr>
      <w:r w:rsidRPr="005561DE">
        <w:rPr>
          <w:rFonts w:asciiTheme="majorBidi" w:hAnsiTheme="majorBidi" w:cstheme="majorBidi"/>
          <w:bCs/>
          <w:spacing w:val="-2"/>
          <w:szCs w:val="24"/>
        </w:rPr>
        <w:t>La Commission européenne a lancé l'initiative industrielle européenne sur les réseaux de distribution d'électricité</w:t>
      </w:r>
      <w:r w:rsidRPr="005561DE">
        <w:rPr>
          <w:rStyle w:val="FootnoteReference"/>
          <w:rFonts w:asciiTheme="majorBidi" w:hAnsiTheme="majorBidi" w:cstheme="majorBidi"/>
          <w:bCs/>
          <w:spacing w:val="-2"/>
          <w:szCs w:val="24"/>
        </w:rPr>
        <w:footnoteReference w:id="37"/>
      </w:r>
      <w:r w:rsidRPr="005561DE">
        <w:rPr>
          <w:rFonts w:asciiTheme="majorBidi" w:hAnsiTheme="majorBidi" w:cstheme="majorBidi"/>
          <w:bCs/>
          <w:spacing w:val="-2"/>
          <w:szCs w:val="24"/>
        </w:rPr>
        <w:t xml:space="preserve"> dans le cadre du Plan stratégique européen pour les technologies énergétiques (Plan SET).</w:t>
      </w:r>
    </w:p>
    <w:p w14:paraId="73C1FF83" w14:textId="78A34B3E" w:rsidR="00DE31BE" w:rsidRPr="005561DE" w:rsidRDefault="00DE31BE" w:rsidP="00777A2C">
      <w:r w:rsidRPr="005561DE">
        <w:t xml:space="preserve">Le 22 novembre 2007, la Direction générale de l'énergie et la Direction générale pour la recherche de la Commission européenne ont proposé le Plan SET en vue de rendre plus rapidement disponibles de nouvelles technologies énergétiques et de créer un cadre européen à long terme pour le développement des technologies énergétiques. Le Plan SET permet de combiner la coordination de la Commission européenne, les capacités de recherche des grandes universités et des principaux instituts européens, l'engagement de l'industrie européen et la volonté des </w:t>
      </w:r>
      <w:r w:rsidR="00B71324" w:rsidRPr="005561DE">
        <w:t>États</w:t>
      </w:r>
      <w:r w:rsidRPr="005561DE">
        <w:t xml:space="preserve"> Membres. L'un des deux défis que permettra de relever le Plan SET est la mobilisation de ressources supplémentaires pour financer des activités de recherche et les infrastructures connexes, des projets de démonstration à l'échelle industrielle et des projets de première application commerciale. Dans sa communication relative au Plan SET, la Commission a annoncé l'augmentation de</w:t>
      </w:r>
      <w:r w:rsidR="00D708C0" w:rsidRPr="005561DE">
        <w:t>s budgets du Septième programme</w:t>
      </w:r>
      <w:r w:rsidR="00D708C0" w:rsidRPr="005561DE">
        <w:noBreakHyphen/>
      </w:r>
      <w:r w:rsidRPr="005561DE">
        <w:t>cadre de la Communauté européenne (2007-2013) et du Programme Energie intelligente pour l'Europe.</w:t>
      </w:r>
    </w:p>
    <w:p w14:paraId="74743534" w14:textId="77777777" w:rsidR="00DE31BE" w:rsidRPr="005561DE" w:rsidRDefault="00DE31BE" w:rsidP="00777A2C">
      <w:r w:rsidRPr="005561DE">
        <w:t>Le budget annuel moyen consacré à la recherche dans le domaine de l'énergie (CE et Euratom) s'élèvera à 886 millions d'euros, contre 574 millions d'euros pour les programmes précédents</w:t>
      </w:r>
      <w:r w:rsidRPr="005561DE">
        <w:rPr>
          <w:rStyle w:val="FootnoteReference"/>
          <w:rFonts w:asciiTheme="majorBidi" w:hAnsiTheme="majorBidi" w:cstheme="majorBidi"/>
          <w:bCs/>
          <w:szCs w:val="24"/>
        </w:rPr>
        <w:footnoteReference w:id="38"/>
      </w:r>
      <w:r w:rsidRPr="005561DE">
        <w:t>. Le budget annuel moyen affecté au Programme Energie intelligente pour l'Europe sera multiplié par deux par rapport aux budgets précédents, pour s'élever à 100 millions d'euros.</w:t>
      </w:r>
    </w:p>
    <w:p w14:paraId="292A0C65" w14:textId="77777777" w:rsidR="00DE31BE" w:rsidRPr="005561DE" w:rsidRDefault="00DE31BE" w:rsidP="00777A2C">
      <w:r w:rsidRPr="005561DE">
        <w:t>Afin d'associer l'industrie européenne à ses travaux, la Commission européenne a proposé de lancer, au printemps 2009, six Initiatives industrielles européennes dans les domaines suivants: énergie éolienne; énergie solaire; bioénergies; captage, transport et stockage du dioxyde de carbone; réseaux électriques; et fission nucléaire. Ces initiatives visent à renforcer la recherche et l'innovation dans le secteur de l'énergie, à accélérer le déploiement des technologies et à élaborer des stratégies sortant des sentiers battus. Elles permettent d'associer des ressources adaptées et des acteurs des secteurs industriels, offrant une valeur ajoutée grâce au partage des risques, à des partenariats public</w:t>
      </w:r>
      <w:r w:rsidRPr="005561DE">
        <w:noBreakHyphen/>
        <w:t>privé et à un financement au niveau européen.</w:t>
      </w:r>
    </w:p>
    <w:p w14:paraId="4D2A45F3" w14:textId="6009DB3D" w:rsidR="00DE31BE" w:rsidRPr="005561DE" w:rsidRDefault="00DE31BE" w:rsidP="00777A2C">
      <w:r w:rsidRPr="005561DE">
        <w:t xml:space="preserve">L'initiative industrielle européenne sur les réseaux de distribution d'électricité devrait porter principalement sur l'élaboration du système d'électricité intelligents, comprenant le stockage, et sur la création d'un Centre européen pour mettre en </w:t>
      </w:r>
      <w:r w:rsidR="00B71324" w:rsidRPr="005561DE">
        <w:t>œuvre</w:t>
      </w:r>
      <w:r w:rsidRPr="005561DE">
        <w:t xml:space="preserve"> un programme de recherche sur le réseau de transmission européen</w:t>
      </w:r>
      <w:r w:rsidRPr="005561DE">
        <w:rPr>
          <w:rStyle w:val="FootnoteReference"/>
          <w:rFonts w:asciiTheme="majorBidi" w:hAnsiTheme="majorBidi" w:cstheme="majorBidi"/>
          <w:bCs/>
          <w:szCs w:val="24"/>
        </w:rPr>
        <w:footnoteReference w:id="39"/>
      </w:r>
      <w:r w:rsidRPr="005561DE">
        <w:t>, l'objectif étant à terme de mettre en place un réseau de distribution d'électricité intelligent européen unique, capable de prendre en charge l'intégration massive de sources d'énergie renouvelables et décentralisées</w:t>
      </w:r>
      <w:r w:rsidRPr="005561DE">
        <w:rPr>
          <w:rStyle w:val="FootnoteReference"/>
          <w:rFonts w:asciiTheme="majorBidi" w:hAnsiTheme="majorBidi" w:cstheme="majorBidi"/>
          <w:bCs/>
          <w:szCs w:val="24"/>
        </w:rPr>
        <w:footnoteReference w:id="40"/>
      </w:r>
      <w:r w:rsidRPr="005561DE">
        <w:t>. Comme pour d'autres initiatives industrielles européennes, l'initiative sur les réseaux de distribution d'électricité devra être associée à des objectifs mesurables en termes de réduction des coûts ou d'amélioration de l'efficacité.</w:t>
      </w:r>
    </w:p>
    <w:p w14:paraId="69CA4B26" w14:textId="77777777" w:rsidR="00DE31BE" w:rsidRPr="005561DE" w:rsidRDefault="00DE31BE" w:rsidP="00777A2C">
      <w:pPr>
        <w:pStyle w:val="Heading3"/>
      </w:pPr>
      <w:r w:rsidRPr="005561DE">
        <w:t>A3.2.2</w:t>
      </w:r>
      <w:r w:rsidRPr="005561DE">
        <w:tab/>
        <w:t>Plate-forme technologique nationale – Réseaux intelligents en Allemagne</w:t>
      </w:r>
    </w:p>
    <w:p w14:paraId="10B1E2C6" w14:textId="77777777" w:rsidR="00DE31BE" w:rsidRPr="005561DE" w:rsidRDefault="00DE31BE" w:rsidP="00777A2C">
      <w:r w:rsidRPr="005561DE">
        <w:t>L'initiative «E-Energie: Système énergétique fondé sur les TIC de demain»</w:t>
      </w:r>
      <w:r w:rsidRPr="005561DE">
        <w:rPr>
          <w:rStyle w:val="FootnoteReference"/>
          <w:rFonts w:asciiTheme="majorBidi" w:hAnsiTheme="majorBidi" w:cstheme="majorBidi"/>
          <w:bCs/>
          <w:szCs w:val="24"/>
        </w:rPr>
        <w:footnoteReference w:id="41"/>
      </w:r>
      <w:r w:rsidRPr="005561DE">
        <w:t xml:space="preserve"> est une nouvelle priorité en termes d'appui et de financement, qui s'inscrit dans le cadre de la politique technologique du Gouvernement fédéral. Comme pour les expressions «E-Commerce» ou «E-Gouvernement», l'expression «E-Energie» désigne l'interconnexion numérique complète et le contrôle et la surveillance informatiques du système de fourniture d'énergie dans sa totalité.</w:t>
      </w:r>
    </w:p>
    <w:p w14:paraId="135583F9" w14:textId="6F6DF89E" w:rsidR="00DE31BE" w:rsidRPr="005561DE" w:rsidRDefault="00DE31BE" w:rsidP="00777A2C">
      <w:r w:rsidRPr="005561DE">
        <w:t xml:space="preserve">Il a été décidé que le secteur de l'électricité serait le premier visé par le projet, étant donné que les problèmes à résoudre en termes d'interaction en temps réel et d'intelligence informatique sont particulièrement importants du fait de la possibilité limitée de stocker l'électricité. L'objectif du projet E-Energy est avant tout de mettre en place des projets régionaux servant de modèles afin de montrer comment utiliser au mieux l'immense potentiel d'optimisation des technologies de l'information et de la communication (TIC) pour accroître l'efficacité, la sécurité de la fourniture et la compatibilité environnementale (piliers des politiques énergétiques et climatiques) en matière de fourniture d'énergie et comment, par la suite, créer des emplois et développer de nouveaux marchés. </w:t>
      </w:r>
      <w:r w:rsidR="00B71324" w:rsidRPr="005561DE">
        <w:t>Élément</w:t>
      </w:r>
      <w:r w:rsidRPr="005561DE">
        <w:t xml:space="preserve"> particulièrement innovant du projet, des concepts de systèmes TIC favorisant l'intégration, qui optimisent l'efficacité, la sécurité de la fourniture et la compatibilité environnementale de l'ensemble du système de fourniture d'électricité tout au long de la chaîne – de la production et du transport à la distribution et la consommation – sont mis au point et testés en temps réel dans le cadre de ces projets régionaux E-Energy modèles.</w:t>
      </w:r>
    </w:p>
    <w:p w14:paraId="52B4AA38" w14:textId="77777777" w:rsidR="00DE31BE" w:rsidRPr="005561DE" w:rsidRDefault="00DE31BE" w:rsidP="00777A2C">
      <w:r w:rsidRPr="005561DE">
        <w:t>Afin d'accélérer la mise au point d'innovations et d'élargir les retombées, le programme E-Energy était concentré sur les trois aspects suivants:</w:t>
      </w:r>
    </w:p>
    <w:p w14:paraId="77F2FA1C" w14:textId="77777777" w:rsidR="00DE31BE" w:rsidRPr="005561DE" w:rsidRDefault="00DE31BE" w:rsidP="00777A2C">
      <w:pPr>
        <w:pStyle w:val="enumlev1"/>
      </w:pPr>
      <w:r w:rsidRPr="005561DE">
        <w:t>1)</w:t>
      </w:r>
      <w:r w:rsidRPr="005561DE">
        <w:tab/>
        <w:t>Création d'un marché E-Energy qui facilite les transactions légales et les accords commerciaux électroniques entre tous les acteurs du marché.</w:t>
      </w:r>
    </w:p>
    <w:p w14:paraId="3F720739" w14:textId="69679837" w:rsidR="00DE31BE" w:rsidRPr="005561DE" w:rsidRDefault="00DE31BE" w:rsidP="00777A2C">
      <w:pPr>
        <w:pStyle w:val="enumlev1"/>
      </w:pPr>
      <w:r w:rsidRPr="005561DE">
        <w:t>2)</w:t>
      </w:r>
      <w:r w:rsidRPr="005561DE">
        <w:tab/>
        <w:t xml:space="preserve">Interconnexion numérique et informatisation des systèmes et composants techniques, ainsi que des activités de commande des processus et de </w:t>
      </w:r>
      <w:proofErr w:type="gramStart"/>
      <w:r w:rsidRPr="005561DE">
        <w:t>maintenance fondées</w:t>
      </w:r>
      <w:proofErr w:type="gramEnd"/>
      <w:r w:rsidRPr="005561DE">
        <w:t xml:space="preserve"> sur ces systèmes et composants, afin de garantir une grande indépendance de la surveillance, de l'analyse, de la commande et de la régulation du système technique dans son ensemble.</w:t>
      </w:r>
    </w:p>
    <w:p w14:paraId="148BE3B6" w14:textId="77777777" w:rsidR="00DE31BE" w:rsidRPr="005561DE" w:rsidRDefault="00DE31BE" w:rsidP="00777A2C">
      <w:pPr>
        <w:pStyle w:val="enumlev1"/>
      </w:pPr>
      <w:r w:rsidRPr="005561DE">
        <w:t>3)</w:t>
      </w:r>
      <w:r w:rsidRPr="005561DE">
        <w:tab/>
        <w:t>Création d'un lien électronique entre le marché de l'énergie électronique et l'ensemble du système technique afin d'assurer l'interaction numérique en temps réel des opérations commerciales et technologiques.</w:t>
      </w:r>
    </w:p>
    <w:p w14:paraId="55AB73F7" w14:textId="77777777" w:rsidR="00DE31BE" w:rsidRPr="005561DE" w:rsidRDefault="00DE31BE" w:rsidP="00777A2C">
      <w:r w:rsidRPr="005561DE">
        <w:t>Un concours technologique E-Energy a été organisé, dans le cadre duquel six projets pilotes ont été récompensés. Chaque projet portait sur un système complet, couvrant toutes les activités économiques intervenant dans la fourniture d'énergie, à la fois au niveau du marché et au niveau de l'exploitation technique.</w:t>
      </w:r>
    </w:p>
    <w:p w14:paraId="2D8CA313" w14:textId="77777777" w:rsidR="00DE31BE" w:rsidRPr="005561DE" w:rsidRDefault="00DE31BE" w:rsidP="00777A2C">
      <w:r w:rsidRPr="005561DE">
        <w:t>En plus des fonds propres des entreprises participantes, ce programme sur quatre ans mobilisera quelque 140 millions d'euros pour le développement de six projets régionaux E-Energy modèles:</w:t>
      </w:r>
    </w:p>
    <w:p w14:paraId="0758C94D" w14:textId="77777777" w:rsidR="00FD2137" w:rsidRPr="005561DE" w:rsidRDefault="00DE31BE" w:rsidP="00777A2C">
      <w:pPr>
        <w:pStyle w:val="enumlev1"/>
        <w:jc w:val="left"/>
      </w:pPr>
      <w:r w:rsidRPr="005561DE">
        <w:t>–</w:t>
      </w:r>
      <w:r w:rsidRPr="005561DE">
        <w:tab/>
        <w:t>Projet eTelligence pour la région de Cuxhaven</w:t>
      </w:r>
    </w:p>
    <w:p w14:paraId="742F47B1" w14:textId="77777777" w:rsidR="00DE31BE" w:rsidRPr="005561DE" w:rsidRDefault="00FD2137" w:rsidP="00777A2C">
      <w:pPr>
        <w:pStyle w:val="enumlev1"/>
        <w:jc w:val="left"/>
      </w:pPr>
      <w:r w:rsidRPr="005561DE">
        <w:tab/>
      </w:r>
      <w:r w:rsidR="00DE31BE" w:rsidRPr="005561DE">
        <w:rPr>
          <w:b/>
        </w:rPr>
        <w:t>Objet</w:t>
      </w:r>
      <w:r w:rsidR="00DE31BE" w:rsidRPr="005561DE">
        <w:t>: Intelligence pour la fourniture d'énergie, les marchés et les réseaux de distribution d'électricité</w:t>
      </w:r>
    </w:p>
    <w:p w14:paraId="54DE3E65" w14:textId="77777777" w:rsidR="00FD2137" w:rsidRPr="005561DE" w:rsidRDefault="00DE31BE" w:rsidP="00777A2C">
      <w:pPr>
        <w:pStyle w:val="enumlev1"/>
        <w:jc w:val="left"/>
      </w:pPr>
      <w:r w:rsidRPr="005561DE">
        <w:t>–</w:t>
      </w:r>
      <w:r w:rsidRPr="005561DE">
        <w:tab/>
        <w:t>Projet E-DeMa pour la région de la Ruhr</w:t>
      </w:r>
    </w:p>
    <w:p w14:paraId="6D0C9483" w14:textId="77777777" w:rsidR="00DE31BE" w:rsidRPr="005561DE" w:rsidRDefault="00FD2137" w:rsidP="00777A2C">
      <w:pPr>
        <w:pStyle w:val="enumlev1"/>
        <w:jc w:val="left"/>
      </w:pPr>
      <w:r w:rsidRPr="005561DE">
        <w:tab/>
      </w:r>
      <w:r w:rsidR="00DE31BE" w:rsidRPr="005561DE">
        <w:rPr>
          <w:b/>
        </w:rPr>
        <w:t>Objet</w:t>
      </w:r>
      <w:r w:rsidR="00DE31BE" w:rsidRPr="005561DE">
        <w:t>: Systèmes d'énergie intégrés décentralisés pour créer le marché E-Energy de demain</w:t>
      </w:r>
    </w:p>
    <w:p w14:paraId="16AA4E0B" w14:textId="77777777" w:rsidR="00FD2137" w:rsidRPr="005561DE" w:rsidRDefault="00DE31BE" w:rsidP="00777A2C">
      <w:pPr>
        <w:pStyle w:val="enumlev1"/>
        <w:jc w:val="left"/>
      </w:pPr>
      <w:r w:rsidRPr="005561DE">
        <w:t>–</w:t>
      </w:r>
      <w:r w:rsidRPr="005561DE">
        <w:tab/>
        <w:t>Projet MeRegio</w:t>
      </w:r>
    </w:p>
    <w:p w14:paraId="1E80B791" w14:textId="77777777" w:rsidR="00DE31BE" w:rsidRPr="005561DE" w:rsidRDefault="00FD2137" w:rsidP="00777A2C">
      <w:pPr>
        <w:pStyle w:val="enumlev1"/>
        <w:jc w:val="left"/>
      </w:pPr>
      <w:r w:rsidRPr="005561DE">
        <w:tab/>
      </w:r>
      <w:r w:rsidR="00DE31BE" w:rsidRPr="005561DE">
        <w:rPr>
          <w:b/>
        </w:rPr>
        <w:t>Objet</w:t>
      </w:r>
      <w:r w:rsidR="00DE31BE" w:rsidRPr="005561DE">
        <w:t>: Réduction au minimum des émissions produites dans une région</w:t>
      </w:r>
    </w:p>
    <w:p w14:paraId="4B0EF8A9" w14:textId="77777777" w:rsidR="00FD2137" w:rsidRPr="005561DE" w:rsidRDefault="00DE31BE" w:rsidP="00777A2C">
      <w:pPr>
        <w:pStyle w:val="enumlev1"/>
        <w:jc w:val="left"/>
      </w:pPr>
      <w:r w:rsidRPr="005561DE">
        <w:t>–</w:t>
      </w:r>
      <w:r w:rsidRPr="005561DE">
        <w:tab/>
        <w:t>Projet pour la ville de Mannheim</w:t>
      </w:r>
    </w:p>
    <w:p w14:paraId="18665412" w14:textId="77777777" w:rsidR="00DE31BE" w:rsidRPr="005561DE" w:rsidRDefault="00FD2137" w:rsidP="00777A2C">
      <w:pPr>
        <w:pStyle w:val="enumlev1"/>
        <w:jc w:val="left"/>
      </w:pPr>
      <w:r w:rsidRPr="005561DE">
        <w:tab/>
      </w:r>
      <w:r w:rsidR="00DE31BE" w:rsidRPr="005561DE">
        <w:rPr>
          <w:b/>
        </w:rPr>
        <w:t>Objet</w:t>
      </w:r>
      <w:r w:rsidR="00DE31BE" w:rsidRPr="005561DE">
        <w:t>: Projet mené dans le cadre du projet pilote pour la région Rhin</w:t>
      </w:r>
      <w:r w:rsidR="00DE31BE" w:rsidRPr="005561DE">
        <w:noBreakHyphen/>
        <w:t>Neckar</w:t>
      </w:r>
    </w:p>
    <w:p w14:paraId="28B406DD" w14:textId="77777777" w:rsidR="00FD2137" w:rsidRPr="005561DE" w:rsidRDefault="00DE31BE" w:rsidP="00777A2C">
      <w:pPr>
        <w:pStyle w:val="enumlev1"/>
        <w:jc w:val="left"/>
      </w:pPr>
      <w:r w:rsidRPr="005561DE">
        <w:t>–</w:t>
      </w:r>
      <w:r w:rsidRPr="005561DE">
        <w:tab/>
        <w:t xml:space="preserve">Projet RegModHarz </w:t>
      </w:r>
    </w:p>
    <w:p w14:paraId="1D781B56" w14:textId="0E78B6A4" w:rsidR="00DE31BE" w:rsidRPr="005561DE" w:rsidRDefault="00FD2137" w:rsidP="00777A2C">
      <w:pPr>
        <w:pStyle w:val="enumlev1"/>
        <w:jc w:val="left"/>
      </w:pPr>
      <w:r w:rsidRPr="005561DE">
        <w:tab/>
      </w:r>
      <w:r w:rsidR="00DE31BE" w:rsidRPr="005561DE">
        <w:rPr>
          <w:b/>
        </w:rPr>
        <w:t>Objet</w:t>
      </w:r>
      <w:r w:rsidR="00DE31BE" w:rsidRPr="005561DE">
        <w:t xml:space="preserve">: Modèle de récupération de l'énergie mis en </w:t>
      </w:r>
      <w:r w:rsidR="00B71324" w:rsidRPr="005561DE">
        <w:t>œuvre</w:t>
      </w:r>
      <w:r w:rsidR="00DE31BE" w:rsidRPr="005561DE">
        <w:t xml:space="preserve"> à Harz</w:t>
      </w:r>
    </w:p>
    <w:p w14:paraId="23BD7DEC" w14:textId="77777777" w:rsidR="00FD2137" w:rsidRPr="005561DE" w:rsidRDefault="00DE31BE" w:rsidP="00777A2C">
      <w:pPr>
        <w:pStyle w:val="enumlev1"/>
        <w:jc w:val="left"/>
      </w:pPr>
      <w:r w:rsidRPr="005561DE">
        <w:t>–</w:t>
      </w:r>
      <w:r w:rsidRPr="005561DE">
        <w:tab/>
        <w:t>Projet Smart Watts pour la région d'Aix-la-Chapelle</w:t>
      </w:r>
    </w:p>
    <w:p w14:paraId="37948BBF" w14:textId="77777777" w:rsidR="00DE31BE" w:rsidRPr="005561DE" w:rsidRDefault="00FD2137" w:rsidP="00777A2C">
      <w:pPr>
        <w:pStyle w:val="enumlev1"/>
        <w:jc w:val="left"/>
      </w:pPr>
      <w:r w:rsidRPr="005561DE">
        <w:tab/>
      </w:r>
      <w:r w:rsidR="00DE31BE" w:rsidRPr="005561DE">
        <w:rPr>
          <w:b/>
        </w:rPr>
        <w:t>Objet</w:t>
      </w:r>
      <w:r w:rsidR="00DE31BE" w:rsidRPr="005561DE">
        <w:t>: Renforcement de l'efficacité et multiplication des avantages pour les consommateurs grâce à «l'Internet de l'énergie»</w:t>
      </w:r>
    </w:p>
    <w:p w14:paraId="58C1DD07" w14:textId="77777777" w:rsidR="00DE31BE" w:rsidRPr="005561DE" w:rsidRDefault="00DE31BE" w:rsidP="00777A2C">
      <w:r w:rsidRPr="005561DE">
        <w:t>En plus des coordonnateurs des projets, d'autres acteurs comme des fabricants d'équipements électriques, des intégrateurs de systèmes, des fournisseurs de services, des instituts de recherche et des universités sont associés au projet.</w:t>
      </w:r>
    </w:p>
    <w:p w14:paraId="204929B1" w14:textId="77777777" w:rsidR="00DE31BE" w:rsidRPr="005561DE" w:rsidRDefault="00DE31BE" w:rsidP="00777A2C">
      <w:r w:rsidRPr="005561DE">
        <w:t>D'ici à 2012, les projets régionaux modèles sélectionnés devaient développer leurs propositions prometteuses jusqu'au stade de la mise sur le marché et tester les possibilités de commercialisation pour une application au quotidien.</w:t>
      </w:r>
    </w:p>
    <w:p w14:paraId="17FEEDCD" w14:textId="0E5D2005" w:rsidR="000A0FBD" w:rsidRDefault="000A0FBD" w:rsidP="00EE35C4">
      <w:bookmarkStart w:id="207" w:name="_Toc438029901"/>
      <w:bookmarkStart w:id="208" w:name="_Toc440533916"/>
      <w:bookmarkStart w:id="209" w:name="_Toc498437787"/>
      <w:bookmarkStart w:id="210" w:name="_Toc498500127"/>
      <w:bookmarkStart w:id="211" w:name="_Toc498500378"/>
      <w:bookmarkStart w:id="212" w:name="_Toc498516143"/>
    </w:p>
    <w:p w14:paraId="25A20BBA" w14:textId="77777777" w:rsidR="00EE35C4" w:rsidRPr="005561DE" w:rsidRDefault="00EE35C4" w:rsidP="00EE35C4"/>
    <w:p w14:paraId="4FBDE91A" w14:textId="2B207A42" w:rsidR="00DE31BE" w:rsidRPr="005561DE" w:rsidRDefault="00DE31BE" w:rsidP="00F1157E">
      <w:pPr>
        <w:pStyle w:val="AnnexNoTitle"/>
      </w:pPr>
      <w:bookmarkStart w:id="213" w:name="_Toc37999766"/>
      <w:r w:rsidRPr="005561DE">
        <w:t>Annexe 4</w:t>
      </w:r>
      <w:bookmarkStart w:id="214" w:name="_Toc438029902"/>
      <w:bookmarkEnd w:id="207"/>
      <w:r w:rsidRPr="005561DE">
        <w:br/>
      </w:r>
      <w:r w:rsidRPr="005561DE">
        <w:br/>
        <w:t>Réseau intelligent au Brésil</w:t>
      </w:r>
      <w:bookmarkEnd w:id="208"/>
      <w:bookmarkEnd w:id="209"/>
      <w:bookmarkEnd w:id="210"/>
      <w:bookmarkEnd w:id="211"/>
      <w:bookmarkEnd w:id="212"/>
      <w:bookmarkEnd w:id="213"/>
      <w:bookmarkEnd w:id="214"/>
    </w:p>
    <w:p w14:paraId="43A47BA9" w14:textId="28FAAEC7" w:rsidR="00DE31BE" w:rsidRPr="005561DE" w:rsidRDefault="00DE31BE" w:rsidP="00777A2C">
      <w:pPr>
        <w:pStyle w:val="Heading2"/>
      </w:pPr>
      <w:bookmarkStart w:id="215" w:name="_Toc438029903"/>
      <w:bookmarkStart w:id="216" w:name="_Toc440533917"/>
      <w:bookmarkStart w:id="217" w:name="_Toc498437788"/>
      <w:bookmarkStart w:id="218" w:name="_Toc498500128"/>
      <w:bookmarkStart w:id="219" w:name="_Toc498500379"/>
      <w:bookmarkStart w:id="220" w:name="_Toc498516144"/>
      <w:bookmarkStart w:id="221" w:name="_Toc37999767"/>
      <w:r w:rsidRPr="005561DE">
        <w:t>A4.1</w:t>
      </w:r>
      <w:r w:rsidRPr="005561DE">
        <w:tab/>
        <w:t>Introduction</w:t>
      </w:r>
      <w:bookmarkEnd w:id="215"/>
      <w:bookmarkEnd w:id="216"/>
      <w:bookmarkEnd w:id="217"/>
      <w:bookmarkEnd w:id="218"/>
      <w:bookmarkEnd w:id="219"/>
      <w:bookmarkEnd w:id="220"/>
      <w:bookmarkEnd w:id="221"/>
    </w:p>
    <w:p w14:paraId="1828EDD8" w14:textId="77777777" w:rsidR="00DE31BE" w:rsidRPr="005561DE" w:rsidRDefault="00DE31BE" w:rsidP="00777A2C">
      <w:r w:rsidRPr="005561DE">
        <w:t>Le Ministère des mines et de l'énergie a encouragé les études relatives aux technologies qui pourraient être utilisées pour le concept de réseau intelligent. Ces études étaient motivées par la nécessité de réduire les pertes techniques et non techniques et d'accroître l'efficacité du système tout entier pour améliorer la fiabilité, la résilience, la sécurité, etc. Il y a peu, un groupe d'étude bénéficiant de l'appui du Ministère brésilien a mis en avant plusieurs problèmes liés au système d'électricité actuel et a présenté des technologies et des solutions qui pourraient permettre de réduire les pertes et d'améliorer l'efficacité de ces systèmes. Les études menées tenaient également compte des aspects économiques, en particulier du coût qui pourrait être acceptable pour l'installation de plus de 45 millions de compteurs dans le pays.</w:t>
      </w:r>
    </w:p>
    <w:p w14:paraId="75393D13" w14:textId="77777777" w:rsidR="003D767D" w:rsidRPr="005561DE" w:rsidRDefault="003D767D" w:rsidP="00777A2C">
      <w:r w:rsidRPr="005561DE">
        <w:t xml:space="preserve">En outre, d'autres études ont été menées par des </w:t>
      </w:r>
      <w:r w:rsidR="00EF75D3" w:rsidRPr="005561DE">
        <w:t>institutions</w:t>
      </w:r>
      <w:r w:rsidRPr="005561DE">
        <w:t xml:space="preserve"> privées grâce à des financements publics, par exemple celle effectuée par l'ABRADEE et l'APTEL, associations à but </w:t>
      </w:r>
      <w:r w:rsidR="00EF75D3" w:rsidRPr="005561DE">
        <w:t>non lucratif</w:t>
      </w:r>
      <w:r w:rsidRPr="005561DE">
        <w:t xml:space="preserve"> du secteur de l'électricité.</w:t>
      </w:r>
    </w:p>
    <w:p w14:paraId="2FE8F84A" w14:textId="77777777" w:rsidR="003D767D" w:rsidRPr="005561DE" w:rsidRDefault="006A6B50" w:rsidP="00777A2C">
      <w:pPr>
        <w:pStyle w:val="enumlev1"/>
      </w:pPr>
      <w:r w:rsidRPr="005561DE">
        <w:t>–</w:t>
      </w:r>
      <w:r w:rsidR="00EF75D3" w:rsidRPr="005561DE">
        <w:tab/>
        <w:t>APTEL –</w:t>
      </w:r>
      <w:r w:rsidR="003D767D" w:rsidRPr="005561DE">
        <w:t xml:space="preserve"> Association des entreprises privées propriétaires d'infrastructures et de systèmes de télécommunication, créée le 7 avril 1999.</w:t>
      </w:r>
    </w:p>
    <w:p w14:paraId="178A086D" w14:textId="77777777" w:rsidR="003D767D" w:rsidRPr="005561DE" w:rsidRDefault="006A6B50" w:rsidP="00777A2C">
      <w:pPr>
        <w:pStyle w:val="enumlev1"/>
      </w:pPr>
      <w:r w:rsidRPr="005561DE">
        <w:t>–</w:t>
      </w:r>
      <w:r w:rsidR="00EF75D3" w:rsidRPr="005561DE">
        <w:tab/>
        <w:t>ABRADEE –</w:t>
      </w:r>
      <w:r w:rsidR="003D767D" w:rsidRPr="005561DE">
        <w:t xml:space="preserve"> Association brésilienne des fournisseurs d'électricité, créée en août 1975.</w:t>
      </w:r>
    </w:p>
    <w:p w14:paraId="2571F366" w14:textId="77777777" w:rsidR="00DE31BE" w:rsidRPr="005561DE" w:rsidRDefault="00DE31BE" w:rsidP="00777A2C">
      <w:pPr>
        <w:pStyle w:val="Heading2"/>
      </w:pPr>
      <w:bookmarkStart w:id="222" w:name="_Toc438029904"/>
      <w:bookmarkStart w:id="223" w:name="_Toc440533918"/>
      <w:bookmarkStart w:id="224" w:name="_Toc498437789"/>
      <w:bookmarkStart w:id="225" w:name="_Toc498500129"/>
      <w:bookmarkStart w:id="226" w:name="_Toc498500380"/>
      <w:bookmarkStart w:id="227" w:name="_Toc498516145"/>
      <w:bookmarkStart w:id="228" w:name="_Toc37999768"/>
      <w:r w:rsidRPr="005561DE">
        <w:t>A4.2</w:t>
      </w:r>
      <w:r w:rsidRPr="005561DE">
        <w:tab/>
        <w:t>Secteur brésilien de l'électricité</w:t>
      </w:r>
      <w:bookmarkEnd w:id="222"/>
      <w:bookmarkEnd w:id="223"/>
      <w:bookmarkEnd w:id="224"/>
      <w:bookmarkEnd w:id="225"/>
      <w:bookmarkEnd w:id="226"/>
      <w:bookmarkEnd w:id="227"/>
      <w:bookmarkEnd w:id="228"/>
    </w:p>
    <w:p w14:paraId="1F935391" w14:textId="0689463C" w:rsidR="003D767D" w:rsidRPr="005561DE" w:rsidRDefault="00DE31BE" w:rsidP="00777A2C">
      <w:r w:rsidRPr="005561DE">
        <w:t>Actuellement, le Brésil a une capacité de production de plus de 1</w:t>
      </w:r>
      <w:r w:rsidR="003D767D" w:rsidRPr="005561DE">
        <w:t>42</w:t>
      </w:r>
      <w:r w:rsidRPr="005561DE">
        <w:t xml:space="preserve"> GW pour plus de </w:t>
      </w:r>
      <w:r w:rsidR="003D767D" w:rsidRPr="005561DE">
        <w:t>75</w:t>
      </w:r>
      <w:r w:rsidRPr="005561DE">
        <w:t xml:space="preserve"> millions de clients. Comme le montre la Fig</w:t>
      </w:r>
      <w:r w:rsidR="00EE35C4">
        <w:t>.</w:t>
      </w:r>
      <w:r w:rsidRPr="005561DE">
        <w:t xml:space="preserve"> A4.1</w:t>
      </w:r>
      <w:r w:rsidR="003D767D" w:rsidRPr="005561DE">
        <w:t xml:space="preserve"> [1]</w:t>
      </w:r>
      <w:r w:rsidRPr="005561DE">
        <w:t xml:space="preserve">, la </w:t>
      </w:r>
      <w:r w:rsidR="003D767D" w:rsidRPr="005561DE">
        <w:t>consommation d'énergie au</w:t>
      </w:r>
      <w:r w:rsidRPr="005561DE">
        <w:t xml:space="preserve"> Brésil </w:t>
      </w:r>
      <w:r w:rsidR="00EF75D3" w:rsidRPr="005561DE">
        <w:t xml:space="preserve">(2014) </w:t>
      </w:r>
      <w:r w:rsidR="003D767D" w:rsidRPr="005561DE">
        <w:t>s'élève à environ 624,3 TWh.</w:t>
      </w:r>
    </w:p>
    <w:p w14:paraId="71F9AE66" w14:textId="77777777" w:rsidR="00DE31BE" w:rsidRPr="005561DE" w:rsidRDefault="003D767D" w:rsidP="00777A2C">
      <w:r w:rsidRPr="005561DE">
        <w:t>La part des énergies renouvelab</w:t>
      </w:r>
      <w:r w:rsidR="00EF75D3" w:rsidRPr="005561DE">
        <w:t>l</w:t>
      </w:r>
      <w:r w:rsidRPr="005561DE">
        <w:t>es dans la production totale s'élève à 76,4%, tandis que celle des énergies non renouvelables s'élève à 25,4%</w:t>
      </w:r>
      <w:r w:rsidR="00DE31BE" w:rsidRPr="005561DE">
        <w:t>.</w:t>
      </w:r>
    </w:p>
    <w:p w14:paraId="12A47F43" w14:textId="77777777" w:rsidR="00DE31BE" w:rsidRPr="005561DE" w:rsidRDefault="00DE31BE" w:rsidP="00777A2C">
      <w:pPr>
        <w:pStyle w:val="FigureNo"/>
      </w:pPr>
      <w:r w:rsidRPr="005561DE">
        <w:t>FIGURE A4.1</w:t>
      </w:r>
    </w:p>
    <w:p w14:paraId="27311191" w14:textId="7CB568F8" w:rsidR="00DE31BE" w:rsidRPr="005561DE" w:rsidRDefault="00DE31BE" w:rsidP="00F1157E">
      <w:pPr>
        <w:pStyle w:val="Figuretitle"/>
      </w:pPr>
      <w:r w:rsidRPr="005561DE">
        <w:t>Capacité de production d'électricité du Brésil</w:t>
      </w:r>
    </w:p>
    <w:p w14:paraId="207BB1C8" w14:textId="662FF06B" w:rsidR="00DE31BE" w:rsidRPr="005561DE" w:rsidRDefault="00DE31BE" w:rsidP="00F1157E">
      <w:pPr>
        <w:pStyle w:val="Figure"/>
      </w:pPr>
      <w:r w:rsidRPr="005561DE">
        <w:t>.</w:t>
      </w:r>
      <w:r w:rsidR="00F1157E" w:rsidRPr="005561DE">
        <w:object w:dxaOrig="9312" w:dyaOrig="3226" w14:anchorId="1459F19D">
          <v:shape id="_x0000_i1027" type="#_x0000_t75" style="width:466pt;height:162pt" o:ole="">
            <v:imagedata r:id="rId37" o:title=""/>
          </v:shape>
          <o:OLEObject Type="Embed" ProgID="CorelDraw.Graphic.17" ShapeID="_x0000_i1027" DrawAspect="Content" ObjectID="_1648896181" r:id="rId38"/>
        </w:object>
      </w:r>
    </w:p>
    <w:p w14:paraId="07FED6FF" w14:textId="4B5DDB87" w:rsidR="00F1157E" w:rsidRPr="005561DE" w:rsidRDefault="00F1157E" w:rsidP="00777A2C">
      <w:pPr>
        <w:keepNext/>
        <w:keepLines/>
      </w:pPr>
      <w:r w:rsidRPr="005561DE">
        <w:t>La consommation moyenne au Brésil est de 68 GW, avec des pics à plus de 80 GW. Récemment, le secteur de l'électricité a annoncé qu'il prévoyait une augmentation de la consommation d'environ 44%, ce qui suppose un système électrique efficace sur le plan énergétique.</w:t>
      </w:r>
    </w:p>
    <w:p w14:paraId="446011C9" w14:textId="0197EE8F" w:rsidR="00DE31BE" w:rsidRPr="005561DE" w:rsidRDefault="00B71324" w:rsidP="00777A2C">
      <w:pPr>
        <w:keepNext/>
        <w:keepLines/>
      </w:pPr>
      <w:r w:rsidRPr="005561DE">
        <w:t>À</w:t>
      </w:r>
      <w:r w:rsidR="00DE31BE" w:rsidRPr="005561DE">
        <w:t xml:space="preserve"> titre de première étape pour atteindre cette efficacité, le Ministère estime qu'il faut en priorité réduire les pertes techniques et non techniques dans les systèmes d'électricité. Les pertes techniques s'élèvent à 5% dans le système de transmission et à 7% dans le système de distribution. En outre, les pertes non techniques, par exemple les raccordements non autorisés aux systèmes de distribution, s'élèvent à 7%.</w:t>
      </w:r>
    </w:p>
    <w:p w14:paraId="3497147A" w14:textId="77777777" w:rsidR="00DE31BE" w:rsidRPr="005561DE" w:rsidRDefault="00DE31BE" w:rsidP="00777A2C">
      <w:r w:rsidRPr="005561DE">
        <w:t>Vu ces chiffres, le Brésil risque de rencontrer d'importantes difficultés pour mettre au point un système d'électricité permettant d'accroître l'efficacité et de réduire les pertes.</w:t>
      </w:r>
    </w:p>
    <w:p w14:paraId="22F95899" w14:textId="77777777" w:rsidR="00DE31BE" w:rsidRPr="005561DE" w:rsidRDefault="00DE31BE" w:rsidP="00777A2C">
      <w:pPr>
        <w:pStyle w:val="Heading2"/>
      </w:pPr>
      <w:bookmarkStart w:id="229" w:name="_Toc438029905"/>
      <w:bookmarkStart w:id="230" w:name="_Toc440533919"/>
      <w:bookmarkStart w:id="231" w:name="_Toc498437790"/>
      <w:bookmarkStart w:id="232" w:name="_Toc498500130"/>
      <w:bookmarkStart w:id="233" w:name="_Toc498500381"/>
      <w:bookmarkStart w:id="234" w:name="_Toc498516146"/>
      <w:bookmarkStart w:id="235" w:name="_Toc37999769"/>
      <w:r w:rsidRPr="005561DE">
        <w:t>A4.3</w:t>
      </w:r>
      <w:r w:rsidRPr="005561DE">
        <w:tab/>
        <w:t>Groupe d'étude brésilien sur le réseau intelligent</w:t>
      </w:r>
      <w:bookmarkEnd w:id="229"/>
      <w:bookmarkEnd w:id="230"/>
      <w:bookmarkEnd w:id="231"/>
      <w:bookmarkEnd w:id="232"/>
      <w:bookmarkEnd w:id="233"/>
      <w:bookmarkEnd w:id="234"/>
      <w:bookmarkEnd w:id="235"/>
    </w:p>
    <w:p w14:paraId="52C8BBF9" w14:textId="77777777" w:rsidR="00DE31BE" w:rsidRPr="005561DE" w:rsidRDefault="00DE31BE" w:rsidP="00777A2C">
      <w:r w:rsidRPr="005561DE">
        <w:t>Afin de comprendre le concept de réseau intelligent, le Ministère des mines et de l'énergie a créé en mai 2010 un groupe d'étude composé de membres des secteurs de l'électricité et des télécommunications. Ce groupe a notamment pour objectif d'évaluer la possibilité d'appliquer ce concept au réseau de distribution d'électricité brésilien afin d'accroître l'efficacité du système.</w:t>
      </w:r>
    </w:p>
    <w:p w14:paraId="79E029DA" w14:textId="77777777" w:rsidR="00DE31BE" w:rsidRPr="005561DE" w:rsidRDefault="00DE31BE" w:rsidP="00777A2C">
      <w:r w:rsidRPr="005561DE">
        <w:t>Mi-mars 2011, un rapport a été présenté au Ministre des mines et de l'énergie concernant les technologies les plus modernes dans ce domaine. Il contenait des renseignements sur les concepts de réseau intelligent, ainsi que des informations techniques sur des questions économiques, de facturation et de télécommunication.</w:t>
      </w:r>
    </w:p>
    <w:p w14:paraId="27B28DB4" w14:textId="77777777" w:rsidR="00DE31BE" w:rsidRPr="005561DE" w:rsidRDefault="00DE31BE" w:rsidP="00777A2C">
      <w:r w:rsidRPr="005561DE">
        <w:t>S'agissant des télécommunications, l'étude tenait compte des technologies et des ressources disponibles au Brésil et des types de technologies utilisés dans d'autres pays qui pourraient être appliqués au Brésil. Dans un premier temps, la stratégie adoptée par le Gouvernement brésilien consiste à s'intéresser en particulier au déploiement d'une infrastructure de comptage évolué.</w:t>
      </w:r>
    </w:p>
    <w:p w14:paraId="07F2EF76" w14:textId="6F767265" w:rsidR="00DE31BE" w:rsidRPr="005561DE" w:rsidRDefault="00DE31BE" w:rsidP="00777A2C">
      <w:r w:rsidRPr="005561DE">
        <w:t xml:space="preserve">Dans le cadre de cette étude, un groupe technique s'est rendu aux </w:t>
      </w:r>
      <w:r w:rsidR="00EB3A89" w:rsidRPr="005561DE">
        <w:t>États-Unis</w:t>
      </w:r>
      <w:r w:rsidRPr="005561DE">
        <w:t xml:space="preserve"> en octobre 2010, pour recueillir des informations sur les questions liées aux réseaux intelligents. En général, il a été constaté que la quasi-totalité des technologies de télécommunication déployées pour prendre en charge les fonctionnalités de réseaux intelligents pourraient être appliquées dans le cas du Brésil.</w:t>
      </w:r>
    </w:p>
    <w:p w14:paraId="0DD936C5" w14:textId="77777777" w:rsidR="003D767D" w:rsidRPr="005561DE" w:rsidRDefault="006A6B50" w:rsidP="00777A2C">
      <w:r w:rsidRPr="005561DE">
        <w:t>En décembre 2011, la C</w:t>
      </w:r>
      <w:r w:rsidR="003D767D" w:rsidRPr="005561DE">
        <w:t xml:space="preserve">ommission d'études ABRADEE-APTEL a présenté </w:t>
      </w:r>
      <w:r w:rsidR="005E6EDB" w:rsidRPr="005561DE">
        <w:t>le</w:t>
      </w:r>
      <w:r w:rsidR="003D767D" w:rsidRPr="005561DE">
        <w:t xml:space="preserve"> rapport</w:t>
      </w:r>
      <w:r w:rsidR="005E6EDB" w:rsidRPr="005561DE">
        <w:t xml:space="preserve"> de son étude</w:t>
      </w:r>
      <w:r w:rsidR="003D767D" w:rsidRPr="005561DE">
        <w:t xml:space="preserve"> à l'agence </w:t>
      </w:r>
      <w:r w:rsidR="00CA3220" w:rsidRPr="005561DE">
        <w:t>nationale</w:t>
      </w:r>
      <w:r w:rsidR="003D767D" w:rsidRPr="005561DE">
        <w:t xml:space="preserve"> de régulation, l'ANEEL (Agência Nactional de Energia Elétrica).</w:t>
      </w:r>
      <w:r w:rsidR="005E6EDB" w:rsidRPr="005561DE">
        <w:t xml:space="preserve"> Cette étude visait à faire une projection du déploiement des fonctionnalités de réseau de distribution intelligent dans l'ensemble du secteur brésilien de l'électricité sur une période de dix ans et à établir des prévisions concernant les investissements et les bénéfices associés à ces projections. Pour ce faire, la commission a utilisé une base de données rassemblant plus de 50 entreprises de services </w:t>
      </w:r>
      <w:r w:rsidR="00B4695E" w:rsidRPr="005561DE">
        <w:t>d'électricité</w:t>
      </w:r>
      <w:r w:rsidR="005E6EDB" w:rsidRPr="005561DE">
        <w:t xml:space="preserve"> associées aux responsables du projet et les projections reposent sur la situation réelle des entreprises brésiliennes.</w:t>
      </w:r>
    </w:p>
    <w:p w14:paraId="6116E02F" w14:textId="77777777" w:rsidR="00DE31BE" w:rsidRPr="005561DE" w:rsidRDefault="00DE31BE" w:rsidP="00777A2C">
      <w:pPr>
        <w:pStyle w:val="Heading2"/>
      </w:pPr>
      <w:bookmarkStart w:id="236" w:name="_Toc438029906"/>
      <w:bookmarkStart w:id="237" w:name="_Toc440533920"/>
      <w:bookmarkStart w:id="238" w:name="_Toc498437791"/>
      <w:bookmarkStart w:id="239" w:name="_Toc498500131"/>
      <w:bookmarkStart w:id="240" w:name="_Toc498500382"/>
      <w:bookmarkStart w:id="241" w:name="_Toc498516147"/>
      <w:bookmarkStart w:id="242" w:name="_Toc37999770"/>
      <w:r w:rsidRPr="005561DE">
        <w:t>A4.4</w:t>
      </w:r>
      <w:r w:rsidRPr="005561DE">
        <w:tab/>
        <w:t>Questions liées aux télécommunications</w:t>
      </w:r>
      <w:bookmarkEnd w:id="236"/>
      <w:bookmarkEnd w:id="237"/>
      <w:bookmarkEnd w:id="238"/>
      <w:bookmarkEnd w:id="239"/>
      <w:bookmarkEnd w:id="240"/>
      <w:bookmarkEnd w:id="241"/>
      <w:bookmarkEnd w:id="242"/>
    </w:p>
    <w:p w14:paraId="45A342E4" w14:textId="42370B59" w:rsidR="00DE31BE" w:rsidRPr="005561DE" w:rsidRDefault="00DE31BE" w:rsidP="00777A2C">
      <w:r w:rsidRPr="005561DE">
        <w:t>Il a été constaté que plusieurs types de technologies de télécommunication peuvent être appliqués dans le même but. Par exemple, il est possible d'utiliser les technologies Zig-Bee et Mesh Grid pour relever les compteurs de consommation d'énergie des utilisateurs finals. Pour les liaisons de raccordement, les technologies WiM</w:t>
      </w:r>
      <w:r w:rsidR="00B71324" w:rsidRPr="005561DE">
        <w:t>AX</w:t>
      </w:r>
      <w:r w:rsidRPr="005561DE">
        <w:t>, GPRS, 3G, 4G, etc., peuvent toutes être utilisées. Chaque solution est choisie en fonction d'aspects techniques comme le spectre disponible, les conditions de propagation, le débit, etc.</w:t>
      </w:r>
    </w:p>
    <w:p w14:paraId="2349FA2C" w14:textId="77777777" w:rsidR="00DE31BE" w:rsidRPr="005561DE" w:rsidRDefault="00DE31BE" w:rsidP="00777A2C">
      <w:r w:rsidRPr="005561DE">
        <w:t>Actuellement, on ne connaît pas avec certitude le débit de raccordement nécessaire pour les applications de réseaux intelligents. Il s'agit pourtant d'une information capitale dans le cadre des projets de réseau intelligent pour choisir la solution adaptée et définir les exigences en ce qui concerne les ressources spectrales, comme la largeur de bande, les limites des brouillages préjudiciables causés à d'autres services, les limites de puissance et les aspects liés à la propagation. Jusqu'à présent, aucune étude n'a été consacrée aux exigences pour le système de télécommunication qui pourrait être appliqué pour les réseaux intelligents.</w:t>
      </w:r>
    </w:p>
    <w:p w14:paraId="680F3F8D" w14:textId="77777777" w:rsidR="00DE31BE" w:rsidRPr="005561DE" w:rsidRDefault="00DE31BE" w:rsidP="00777A2C">
      <w:r w:rsidRPr="005561DE">
        <w:t>Nous nous intéressons aux techniques de mesure des champs électriques dans le cadre de l'utilisation des courants porteurs en ligne dans la bande d'ondes kilométriques pour les applications de réseaux intelligents. Il y a peu, plusieurs entreprises au Brésil ont indiqué qu'elles souhaitaient faire certifier des équipements CPL utilisant des porteuses aux environs de 80 kHz et une largeur de bande de 20 kHz pour le comptage intelligent. La réglementation prévoit des restrictions des émissions aux environs de cette fréquence et la valeur limite du champ électrique est donnée pour des mesures faites à 300 m de la source.</w:t>
      </w:r>
    </w:p>
    <w:p w14:paraId="2C05EEB3" w14:textId="77777777" w:rsidR="005E6EDB" w:rsidRPr="005561DE" w:rsidRDefault="005E6EDB" w:rsidP="00777A2C">
      <w:r w:rsidRPr="005561DE">
        <w:t xml:space="preserve">L'étude réalisée par l'ABRADEE/APTEL a montré qu'il faut investir environ 19 milliards de reais dans les équipements de télécommunication et 3 milliards de reais dans les équipements de technologies </w:t>
      </w:r>
      <w:r w:rsidR="00B4695E" w:rsidRPr="005561DE">
        <w:t>de l'information pour déployer l</w:t>
      </w:r>
      <w:r w:rsidRPr="005561DE">
        <w:t>es fonctionnalités</w:t>
      </w:r>
      <w:r w:rsidR="00B4695E" w:rsidRPr="005561DE">
        <w:t xml:space="preserve"> de base</w:t>
      </w:r>
      <w:r w:rsidRPr="005561DE">
        <w:t xml:space="preserve"> de réseau de distribution intelligent comme le comptage intelligent, l'automatisation du réseau de distribution, l'auto</w:t>
      </w:r>
      <w:r w:rsidR="00B4695E" w:rsidRPr="005561DE">
        <w:noBreakHyphen/>
      </w:r>
      <w:r w:rsidRPr="005561DE">
        <w:t>rétablissement, les sources décentralisées d'énergie renouvelable et les voitures électriques.</w:t>
      </w:r>
    </w:p>
    <w:p w14:paraId="7AA300C5" w14:textId="77777777" w:rsidR="007E7AA5" w:rsidRPr="005561DE" w:rsidRDefault="007E7AA5" w:rsidP="00777A2C">
      <w:r w:rsidRPr="005561DE">
        <w:t xml:space="preserve">Le modèle de référence de l'architecture de communication utilisée est celui proposé par </w:t>
      </w:r>
      <w:r w:rsidR="00B4695E" w:rsidRPr="005561DE">
        <w:t xml:space="preserve">le projet </w:t>
      </w:r>
      <w:r w:rsidRPr="005561DE">
        <w:t>P2030</w:t>
      </w:r>
      <w:r w:rsidR="00B4695E" w:rsidRPr="005561DE">
        <w:t xml:space="preserve"> de l'IEEE</w:t>
      </w:r>
      <w:r w:rsidRPr="005561DE">
        <w:t xml:space="preserve">. L'architecture suggérée définit une hiérarchie logique et une interface normalisée </w:t>
      </w:r>
      <w:r w:rsidR="00B4695E" w:rsidRPr="005561DE">
        <w:t>d'</w:t>
      </w:r>
      <w:r w:rsidRPr="005561DE">
        <w:t xml:space="preserve">interconnexions </w:t>
      </w:r>
      <w:r w:rsidR="00B4695E" w:rsidRPr="005561DE">
        <w:t xml:space="preserve">interopérables </w:t>
      </w:r>
      <w:r w:rsidRPr="005561DE">
        <w:t>pouvant être déployées avec plusieurs technologies de réseaux de communication, par exempl</w:t>
      </w:r>
      <w:r w:rsidR="00B4695E" w:rsidRPr="005561DE">
        <w:t>e celles utilisées dans l'étude</w:t>
      </w:r>
      <w:r w:rsidRPr="005561DE">
        <w:t>: hertzienne</w:t>
      </w:r>
      <w:r w:rsidR="00B4695E" w:rsidRPr="005561DE">
        <w:t>s (Wi</w:t>
      </w:r>
      <w:r w:rsidRPr="005561DE">
        <w:t>Fi 802.11, WIMAX 802.16), GPRS, 3G, MPLS, VPN et liaisons à fibre optique ou liaisons radioélectriques pour les réseaux de jonction extérieure (FAN) et les liaisons de raccordement</w:t>
      </w:r>
      <w:r w:rsidR="00D95A19" w:rsidRPr="005561DE">
        <w:t>.</w:t>
      </w:r>
    </w:p>
    <w:p w14:paraId="5A618B2A" w14:textId="77777777" w:rsidR="00D95A19" w:rsidRPr="005561DE" w:rsidRDefault="00D95A19" w:rsidP="00777A2C">
      <w:r w:rsidRPr="005561DE">
        <w:t xml:space="preserve">Une étude sur les réseaux de télécommunication utilisés actuellement au Brésil </w:t>
      </w:r>
      <w:r w:rsidR="00B4695E" w:rsidRPr="005561DE">
        <w:t>par les fournisseurs de</w:t>
      </w:r>
      <w:r w:rsidRPr="005561DE">
        <w:t xml:space="preserve"> services </w:t>
      </w:r>
      <w:r w:rsidR="006A6B50" w:rsidRPr="005561DE">
        <w:t>d'</w:t>
      </w:r>
      <w:r w:rsidR="00B4695E" w:rsidRPr="005561DE">
        <w:t>électri</w:t>
      </w:r>
      <w:r w:rsidR="006A6B50" w:rsidRPr="005561DE">
        <w:t>cité</w:t>
      </w:r>
      <w:r w:rsidRPr="005561DE">
        <w:t xml:space="preserve"> a montré que 69% des systèmes de raccordement utilisent la fibre optique, que la technologie GPRS est celle qui est le plus utilisé pour l'accès sur le dernier kilomètre et que les liaisons hyperfréquences (400 MHz et 900 MHz) sont utilisées dans 44% des entreprises, principalement pour </w:t>
      </w:r>
      <w:r w:rsidR="00CA3220" w:rsidRPr="005561DE">
        <w:t>raccorder</w:t>
      </w:r>
      <w:r w:rsidRPr="005561DE">
        <w:t xml:space="preserve"> les équipements de données installés sur des poteaux. Quelque 50% des </w:t>
      </w:r>
      <w:r w:rsidR="00B4695E" w:rsidRPr="005561DE">
        <w:t xml:space="preserve">entreprises de </w:t>
      </w:r>
      <w:r w:rsidRPr="005561DE">
        <w:t xml:space="preserve">services </w:t>
      </w:r>
      <w:r w:rsidR="00B4695E" w:rsidRPr="005561DE">
        <w:t>d'électricité</w:t>
      </w:r>
      <w:r w:rsidRPr="005561DE">
        <w:t xml:space="preserve"> utilisent des lignes dédiées fournies par des opérateurs de télécommunication publics.</w:t>
      </w:r>
    </w:p>
    <w:p w14:paraId="6B249F00" w14:textId="77777777" w:rsidR="00DE31BE" w:rsidRPr="005561DE" w:rsidRDefault="00DE31BE" w:rsidP="00777A2C">
      <w:pPr>
        <w:pStyle w:val="Heading2"/>
      </w:pPr>
      <w:bookmarkStart w:id="243" w:name="_Toc438029907"/>
      <w:bookmarkStart w:id="244" w:name="_Toc440533921"/>
      <w:bookmarkStart w:id="245" w:name="_Toc498437792"/>
      <w:bookmarkStart w:id="246" w:name="_Toc498500132"/>
      <w:bookmarkStart w:id="247" w:name="_Toc498500383"/>
      <w:bookmarkStart w:id="248" w:name="_Toc498516148"/>
      <w:bookmarkStart w:id="249" w:name="_Toc37999771"/>
      <w:r w:rsidRPr="005561DE">
        <w:t>A4.5</w:t>
      </w:r>
      <w:r w:rsidRPr="005561DE">
        <w:tab/>
        <w:t>Données techniques</w:t>
      </w:r>
      <w:bookmarkEnd w:id="243"/>
      <w:bookmarkEnd w:id="244"/>
      <w:bookmarkEnd w:id="245"/>
      <w:bookmarkEnd w:id="246"/>
      <w:bookmarkEnd w:id="247"/>
      <w:bookmarkEnd w:id="248"/>
      <w:bookmarkEnd w:id="249"/>
    </w:p>
    <w:p w14:paraId="76F4AD8C" w14:textId="77777777" w:rsidR="00DE31BE" w:rsidRPr="005561DE" w:rsidRDefault="00DE31BE" w:rsidP="00777A2C">
      <w:r w:rsidRPr="005561DE">
        <w:t>Il est essentiel de présenter des données sur le débit de raccordement, le temps de latence, la résilience, la fiabilité, etc., que l'on jugerait adaptés pour le réseau intelligent pour pouvoir planifier les ressources nécessaires en termes d'infrastructure et de spectre et éviter l'obsolescence et le gaspillage des ressources.</w:t>
      </w:r>
    </w:p>
    <w:p w14:paraId="23B2B917" w14:textId="77777777" w:rsidR="00A13FBD" w:rsidRPr="005561DE" w:rsidRDefault="00A13FBD" w:rsidP="00777A2C">
      <w:r w:rsidRPr="005561DE">
        <w:t xml:space="preserve">Sur la base du modèle d'informations commun (CIM) adopté par la CEI et défini dans </w:t>
      </w:r>
      <w:r w:rsidR="00B4695E" w:rsidRPr="005561DE">
        <w:t>les normes de la CEI de la série</w:t>
      </w:r>
      <w:r w:rsidRPr="005561DE">
        <w:t xml:space="preserve"> 61970, l'étude ABRADEE/APTEL a mis en lumière la nécessité d'élaborer une stratégie spéciale en matière de cybersécurité des réseaux de distribution intelligents compte tenu des risques potentiels liés aux aspects suivants:</w:t>
      </w:r>
    </w:p>
    <w:p w14:paraId="1A736A1F" w14:textId="77777777" w:rsidR="00A13FBD" w:rsidRPr="005561DE" w:rsidRDefault="00B4695E" w:rsidP="00777A2C">
      <w:pPr>
        <w:pStyle w:val="enumlev1"/>
      </w:pPr>
      <w:r w:rsidRPr="005561DE">
        <w:t>–</w:t>
      </w:r>
      <w:r w:rsidRPr="005561DE">
        <w:tab/>
        <w:t>g</w:t>
      </w:r>
      <w:r w:rsidR="00A13FBD" w:rsidRPr="005561DE">
        <w:t>rande complexité du réseau électrique;</w:t>
      </w:r>
    </w:p>
    <w:p w14:paraId="58BAD4AB" w14:textId="77777777" w:rsidR="00A13FBD" w:rsidRPr="005561DE" w:rsidRDefault="00B4695E" w:rsidP="00777A2C">
      <w:pPr>
        <w:pStyle w:val="enumlev1"/>
      </w:pPr>
      <w:r w:rsidRPr="005561DE">
        <w:t>–</w:t>
      </w:r>
      <w:r w:rsidRPr="005561DE">
        <w:tab/>
        <w:t>n</w:t>
      </w:r>
      <w:r w:rsidR="00A13FBD" w:rsidRPr="005561DE">
        <w:t>ouvelles formes de vulnérabilités dans les réseaux interconnectés;</w:t>
      </w:r>
    </w:p>
    <w:p w14:paraId="127D80CF" w14:textId="77777777" w:rsidR="00A13FBD" w:rsidRPr="005561DE" w:rsidRDefault="00B4695E" w:rsidP="00777A2C">
      <w:pPr>
        <w:pStyle w:val="enumlev1"/>
      </w:pPr>
      <w:r w:rsidRPr="005561DE">
        <w:t>–</w:t>
      </w:r>
      <w:r w:rsidRPr="005561DE">
        <w:tab/>
        <w:t>e</w:t>
      </w:r>
      <w:r w:rsidR="00A13FBD" w:rsidRPr="005561DE">
        <w:t>xploitation du nombre de points d'accès;</w:t>
      </w:r>
    </w:p>
    <w:p w14:paraId="73C3531F" w14:textId="77777777" w:rsidR="00A13FBD" w:rsidRPr="005561DE" w:rsidRDefault="00B4695E" w:rsidP="00777A2C">
      <w:pPr>
        <w:pStyle w:val="enumlev1"/>
      </w:pPr>
      <w:r w:rsidRPr="005561DE">
        <w:t>–</w:t>
      </w:r>
      <w:r w:rsidRPr="005561DE">
        <w:tab/>
        <w:t>p</w:t>
      </w:r>
      <w:r w:rsidR="00A13FBD" w:rsidRPr="005561DE">
        <w:t>rotection de la vie privée des consommateurs.</w:t>
      </w:r>
    </w:p>
    <w:p w14:paraId="2758C8DF" w14:textId="29EED751" w:rsidR="00DE31BE" w:rsidRPr="005561DE" w:rsidRDefault="00DE31BE" w:rsidP="00777A2C">
      <w:pPr>
        <w:pStyle w:val="Heading2"/>
      </w:pPr>
      <w:bookmarkStart w:id="250" w:name="_Toc438029908"/>
      <w:bookmarkStart w:id="251" w:name="_Toc440533922"/>
      <w:bookmarkStart w:id="252" w:name="_Toc498437793"/>
      <w:bookmarkStart w:id="253" w:name="_Toc498500133"/>
      <w:bookmarkStart w:id="254" w:name="_Toc498500384"/>
      <w:bookmarkStart w:id="255" w:name="_Toc498516149"/>
      <w:bookmarkStart w:id="256" w:name="_Toc37999772"/>
      <w:r w:rsidRPr="005561DE">
        <w:t>A4.6</w:t>
      </w:r>
      <w:r w:rsidRPr="005561DE">
        <w:tab/>
        <w:t>Mesures dans la bande d'ondes kilométriques</w:t>
      </w:r>
      <w:bookmarkEnd w:id="250"/>
      <w:bookmarkEnd w:id="251"/>
      <w:bookmarkEnd w:id="252"/>
      <w:bookmarkEnd w:id="253"/>
      <w:bookmarkEnd w:id="254"/>
      <w:bookmarkEnd w:id="255"/>
      <w:bookmarkEnd w:id="256"/>
    </w:p>
    <w:p w14:paraId="141EC930" w14:textId="77777777" w:rsidR="00DE31BE" w:rsidRPr="005561DE" w:rsidRDefault="00DE31BE" w:rsidP="00777A2C">
      <w:r w:rsidRPr="005561DE">
        <w:t>En outre, aux fins de l'application de la loi, en vue d'éviter les procédures compliquées de mesure des champs électriques en zones urbaines et compte tenu de la réglementation stricte, il est reconnu que d'autres procédures, comme la mesure de la puissance, seraient moins lourdes que l'utilisation d'analyseurs de spectre raccordés à une antenne en ondes kilométriques.</w:t>
      </w:r>
    </w:p>
    <w:p w14:paraId="7C18F66C" w14:textId="77777777" w:rsidR="00DE31BE" w:rsidRPr="005561DE" w:rsidRDefault="00DE31BE" w:rsidP="00777A2C">
      <w:pPr>
        <w:pStyle w:val="Heading2"/>
      </w:pPr>
      <w:bookmarkStart w:id="257" w:name="_Toc438029909"/>
      <w:bookmarkStart w:id="258" w:name="_Toc440533923"/>
      <w:bookmarkStart w:id="259" w:name="_Toc498437794"/>
      <w:bookmarkStart w:id="260" w:name="_Toc498500134"/>
      <w:bookmarkStart w:id="261" w:name="_Toc498500385"/>
      <w:bookmarkStart w:id="262" w:name="_Toc498516150"/>
      <w:bookmarkStart w:id="263" w:name="_Toc37999773"/>
      <w:r w:rsidRPr="005561DE">
        <w:t>A4.7</w:t>
      </w:r>
      <w:r w:rsidRPr="005561DE">
        <w:tab/>
        <w:t>Conclusion</w:t>
      </w:r>
      <w:bookmarkEnd w:id="257"/>
      <w:bookmarkEnd w:id="258"/>
      <w:bookmarkEnd w:id="259"/>
      <w:bookmarkEnd w:id="260"/>
      <w:bookmarkEnd w:id="261"/>
      <w:bookmarkEnd w:id="262"/>
      <w:bookmarkEnd w:id="263"/>
    </w:p>
    <w:p w14:paraId="64B29215" w14:textId="7971D659" w:rsidR="00DE31BE" w:rsidRPr="005561DE" w:rsidRDefault="00DE31BE" w:rsidP="00777A2C">
      <w:r w:rsidRPr="005561DE">
        <w:t xml:space="preserve">Vu la nature stratégique de la mise en </w:t>
      </w:r>
      <w:r w:rsidR="00B71324" w:rsidRPr="005561DE">
        <w:t>œuvre</w:t>
      </w:r>
      <w:r w:rsidRPr="005561DE">
        <w:t xml:space="preserve"> des réseaux intelligents dans les pays en développement, nous demandons aux autres administrations de soumettre des contributions sur les données techniques et les mesures en ondes kilométriques comme indiqué ci-dessus.</w:t>
      </w:r>
    </w:p>
    <w:p w14:paraId="319B0B6B" w14:textId="77777777" w:rsidR="00A13FBD" w:rsidRPr="005561DE" w:rsidRDefault="00A13FBD" w:rsidP="00777A2C">
      <w:pPr>
        <w:spacing w:after="600"/>
      </w:pPr>
      <w:r w:rsidRPr="005561DE">
        <w:t>Compte tenu de la taille et de la complexité du réseau de télécommunication nécessaire pour prendre en charge le déploiement du concept de réseau intelligent à l'échelle du réseau d'électricité au Brésil, l'étude ABRADEE/APTEL préconise, entre autres choses, une analyse approfondie de l'utilisation du spectre</w:t>
      </w:r>
      <w:r w:rsidR="00300B59" w:rsidRPr="005561DE">
        <w:t>,</w:t>
      </w:r>
      <w:r w:rsidRPr="005561DE">
        <w:t xml:space="preserve"> en vue d'identifier des bandes de fréquences spécifiques </w:t>
      </w:r>
      <w:r w:rsidR="00300B59" w:rsidRPr="005561DE">
        <w:t>dont l'utilisation serait réservée aux</w:t>
      </w:r>
      <w:r w:rsidRPr="005561DE">
        <w:t xml:space="preserve"> applications dans les zones rurales et urbaines. </w:t>
      </w:r>
    </w:p>
    <w:p w14:paraId="2411CEE8" w14:textId="77777777" w:rsidR="00714111" w:rsidRPr="005561DE" w:rsidRDefault="004A2EB8" w:rsidP="00F1157E">
      <w:pPr>
        <w:pStyle w:val="AnnexNoTitle"/>
      </w:pPr>
      <w:bookmarkStart w:id="264" w:name="_Toc498437681"/>
      <w:bookmarkStart w:id="265" w:name="_Toc498437795"/>
      <w:bookmarkStart w:id="266" w:name="_Toc498500135"/>
      <w:bookmarkStart w:id="267" w:name="_Toc498516151"/>
      <w:bookmarkStart w:id="268" w:name="_Toc37999774"/>
      <w:r w:rsidRPr="005561DE">
        <w:t>Référence</w:t>
      </w:r>
      <w:bookmarkEnd w:id="264"/>
      <w:bookmarkEnd w:id="265"/>
      <w:bookmarkEnd w:id="266"/>
      <w:bookmarkEnd w:id="267"/>
      <w:bookmarkEnd w:id="268"/>
    </w:p>
    <w:p w14:paraId="5A3B5540" w14:textId="77777777" w:rsidR="00714111" w:rsidRPr="005561DE" w:rsidRDefault="00714111" w:rsidP="00777A2C">
      <w:pPr>
        <w:pStyle w:val="Reftext"/>
      </w:pPr>
      <w:r w:rsidRPr="005561DE">
        <w:t>[1]</w:t>
      </w:r>
      <w:r w:rsidRPr="005561DE">
        <w:tab/>
        <w:t>Presentation: Distributed Generation, Rodrigo Campos de Souza – APTEL Seminar of Mini and Micro Power Generation – Rio de Janeiro – RJ – 8 décembre 2015.</w:t>
      </w:r>
    </w:p>
    <w:p w14:paraId="31425038" w14:textId="77777777" w:rsidR="00DE31BE" w:rsidRPr="005561DE" w:rsidRDefault="00DE31BE" w:rsidP="00777A2C">
      <w:pPr>
        <w:rPr>
          <w:rFonts w:asciiTheme="majorBidi" w:hAnsiTheme="majorBidi" w:cstheme="majorBidi"/>
          <w:bCs/>
          <w:szCs w:val="24"/>
        </w:rPr>
      </w:pPr>
    </w:p>
    <w:p w14:paraId="580C3142" w14:textId="77777777" w:rsidR="00DE31BE" w:rsidRPr="005561DE" w:rsidRDefault="00DE31BE" w:rsidP="00777A2C">
      <w:pPr>
        <w:rPr>
          <w:rFonts w:asciiTheme="majorBidi" w:hAnsiTheme="majorBidi" w:cstheme="majorBidi"/>
          <w:bCs/>
          <w:szCs w:val="24"/>
        </w:rPr>
      </w:pPr>
    </w:p>
    <w:p w14:paraId="66CAA4AA" w14:textId="77777777" w:rsidR="00DE31BE" w:rsidRPr="005561DE" w:rsidRDefault="00DE31BE" w:rsidP="00F1157E">
      <w:pPr>
        <w:pStyle w:val="AnnexNoTitle"/>
      </w:pPr>
      <w:bookmarkStart w:id="269" w:name="_Toc438029910"/>
      <w:bookmarkStart w:id="270" w:name="_Toc440533924"/>
      <w:bookmarkStart w:id="271" w:name="_Toc498437796"/>
      <w:bookmarkStart w:id="272" w:name="_Toc498500136"/>
      <w:bookmarkStart w:id="273" w:name="_Toc498500386"/>
      <w:bookmarkStart w:id="274" w:name="_Toc498516152"/>
      <w:bookmarkStart w:id="275" w:name="_Toc37999775"/>
      <w:r w:rsidRPr="005561DE">
        <w:t>Annexe 5</w:t>
      </w:r>
      <w:bookmarkStart w:id="276" w:name="_Toc438029911"/>
      <w:bookmarkEnd w:id="269"/>
      <w:r w:rsidRPr="005561DE">
        <w:br/>
      </w:r>
      <w:r w:rsidRPr="005561DE">
        <w:br/>
        <w:t>Réseau intelligent en République de Corée</w:t>
      </w:r>
      <w:bookmarkEnd w:id="270"/>
      <w:bookmarkEnd w:id="271"/>
      <w:bookmarkEnd w:id="272"/>
      <w:bookmarkEnd w:id="273"/>
      <w:bookmarkEnd w:id="274"/>
      <w:bookmarkEnd w:id="275"/>
      <w:bookmarkEnd w:id="276"/>
    </w:p>
    <w:p w14:paraId="071BF8FC" w14:textId="0BC86075" w:rsidR="00DE31BE" w:rsidRPr="005561DE" w:rsidRDefault="00DE31BE" w:rsidP="00777A2C">
      <w:pPr>
        <w:pStyle w:val="Heading2"/>
      </w:pPr>
      <w:bookmarkStart w:id="277" w:name="_Toc438029912"/>
      <w:bookmarkStart w:id="278" w:name="_Toc440533925"/>
      <w:bookmarkStart w:id="279" w:name="_Toc498437797"/>
      <w:bookmarkStart w:id="280" w:name="_Toc498500137"/>
      <w:bookmarkStart w:id="281" w:name="_Toc498500387"/>
      <w:bookmarkStart w:id="282" w:name="_Toc498516153"/>
      <w:bookmarkStart w:id="283" w:name="_Toc37999776"/>
      <w:r w:rsidRPr="005561DE">
        <w:t>A5.1</w:t>
      </w:r>
      <w:r w:rsidRPr="005561DE">
        <w:tab/>
        <w:t>Feuille de route sur un réseau intelligent en Corée</w:t>
      </w:r>
      <w:bookmarkEnd w:id="277"/>
      <w:bookmarkEnd w:id="278"/>
      <w:bookmarkEnd w:id="279"/>
      <w:bookmarkEnd w:id="280"/>
      <w:bookmarkEnd w:id="281"/>
      <w:bookmarkEnd w:id="282"/>
      <w:bookmarkEnd w:id="283"/>
    </w:p>
    <w:p w14:paraId="572B8C40" w14:textId="25F50F9A" w:rsidR="00DE31BE" w:rsidRPr="005561DE" w:rsidRDefault="00DE31BE" w:rsidP="00777A2C">
      <w:r w:rsidRPr="005561DE">
        <w:t xml:space="preserve">Afin de lutter contre les changements climatiques, la Corée a reconnu qu'il est nécessaire de déployer un réseau intelligent qui servira d'infrastructure dans l'optique d'un passage à une industrie verte à faible empreinte carbone et du respect des obligations du pays en matière de réduction des émissions de gaz à effet de serre. Dans ce contexte, le Gouvernement coréen met en </w:t>
      </w:r>
      <w:r w:rsidR="00B71324" w:rsidRPr="005561DE">
        <w:t>œuvre</w:t>
      </w:r>
      <w:r w:rsidRPr="005561DE">
        <w:t xml:space="preserve"> l'initiative sur le réseau de distribution intelligent, qui fait partie des politiques nationales mises en </w:t>
      </w:r>
      <w:r w:rsidR="00B71324" w:rsidRPr="005561DE">
        <w:t>œuvre</w:t>
      </w:r>
      <w:r w:rsidRPr="005561DE">
        <w:t xml:space="preserve"> pour parvenir à une «croissance verte à faible empreinte carbone».</w:t>
      </w:r>
    </w:p>
    <w:p w14:paraId="3CB04FA3" w14:textId="4D8CA28F" w:rsidR="00DE31BE" w:rsidRPr="005561DE" w:rsidRDefault="00DE31BE" w:rsidP="00777A2C">
      <w:r w:rsidRPr="005561DE">
        <w:t>En 2009, la Commission pour une croissance verte de la Corée a présenté son projet «Construire un pays vert évolué» et a exposé les grandes lignes de la feuille de route pour un réseau intelligent</w:t>
      </w:r>
      <w:r w:rsidRPr="005561DE">
        <w:rPr>
          <w:rStyle w:val="FootnoteReference"/>
          <w:rFonts w:asciiTheme="majorBidi" w:hAnsiTheme="majorBidi" w:cstheme="majorBidi"/>
          <w:bCs/>
          <w:szCs w:val="24"/>
        </w:rPr>
        <w:footnoteReference w:id="42"/>
      </w:r>
      <w:r w:rsidRPr="005561DE">
        <w:t xml:space="preserve">. </w:t>
      </w:r>
      <w:r w:rsidR="00B71324" w:rsidRPr="005561DE">
        <w:t>À</w:t>
      </w:r>
      <w:r w:rsidRPr="005561DE">
        <w:t xml:space="preserve"> partir de novembre 2009, les avis et les observations d'experts du secteur privé, des milieux universitaires et des instituts de recherche ont été recueillis et ont servi à l'élaboration de la version finale de la feuille de route qui a été présentée en janvier 2010. Conformément à cette feuille de route nationale, le projet de réseau intelligent est mis en </w:t>
      </w:r>
      <w:r w:rsidR="00B71324" w:rsidRPr="005561DE">
        <w:t>œuvre</w:t>
      </w:r>
      <w:r w:rsidRPr="005561DE">
        <w:t xml:space="preserve"> dans les cinq domaines ci-après, l'objectif étant de construire un réseau intelligent couvrant l'ensemble du pays d'ici à 2030:</w:t>
      </w:r>
    </w:p>
    <w:p w14:paraId="52EBF8A1" w14:textId="77777777" w:rsidR="00DE31BE" w:rsidRPr="005561DE" w:rsidRDefault="00DE31BE" w:rsidP="00777A2C">
      <w:pPr>
        <w:pStyle w:val="enumlev1"/>
      </w:pPr>
      <w:r w:rsidRPr="005561DE">
        <w:t>1)</w:t>
      </w:r>
      <w:r w:rsidRPr="005561DE">
        <w:tab/>
        <w:t>Réseau de distribution d'électricité intelligent</w:t>
      </w:r>
    </w:p>
    <w:p w14:paraId="41AE1F37" w14:textId="77777777" w:rsidR="00DE31BE" w:rsidRPr="005561DE" w:rsidRDefault="00DE31BE" w:rsidP="00777A2C">
      <w:pPr>
        <w:pStyle w:val="enumlev1"/>
      </w:pPr>
      <w:r w:rsidRPr="005561DE">
        <w:t>2)</w:t>
      </w:r>
      <w:r w:rsidRPr="005561DE">
        <w:tab/>
        <w:t>Bâtiments intelligents</w:t>
      </w:r>
    </w:p>
    <w:p w14:paraId="4FF05BF1" w14:textId="77777777" w:rsidR="00DE31BE" w:rsidRPr="005561DE" w:rsidRDefault="00DE31BE" w:rsidP="00777A2C">
      <w:pPr>
        <w:pStyle w:val="enumlev1"/>
      </w:pPr>
      <w:r w:rsidRPr="005561DE">
        <w:t>3)</w:t>
      </w:r>
      <w:r w:rsidRPr="005561DE">
        <w:tab/>
        <w:t>Transports intelligents</w:t>
      </w:r>
    </w:p>
    <w:p w14:paraId="53041A05" w14:textId="10F827CF" w:rsidR="00DE31BE" w:rsidRPr="005561DE" w:rsidRDefault="00DE31BE" w:rsidP="00777A2C">
      <w:pPr>
        <w:pStyle w:val="enumlev1"/>
      </w:pPr>
      <w:r w:rsidRPr="005561DE">
        <w:t>4)</w:t>
      </w:r>
      <w:r w:rsidRPr="005561DE">
        <w:tab/>
      </w:r>
      <w:r w:rsidR="00B71324" w:rsidRPr="005561DE">
        <w:t>Énergies</w:t>
      </w:r>
      <w:r w:rsidRPr="005561DE">
        <w:t xml:space="preserve"> renouvelables intelligentes</w:t>
      </w:r>
    </w:p>
    <w:p w14:paraId="5F671A1D" w14:textId="77777777" w:rsidR="00DE31BE" w:rsidRPr="005561DE" w:rsidRDefault="00DE31BE" w:rsidP="00777A2C">
      <w:pPr>
        <w:pStyle w:val="enumlev1"/>
      </w:pPr>
      <w:r w:rsidRPr="005561DE">
        <w:t>5)</w:t>
      </w:r>
      <w:r w:rsidRPr="005561DE">
        <w:tab/>
        <w:t>Service d'électricité intelligent.</w:t>
      </w:r>
    </w:p>
    <w:p w14:paraId="1161C4BF" w14:textId="2E2E5CB8" w:rsidR="00270397" w:rsidRPr="005561DE" w:rsidRDefault="00DE31BE" w:rsidP="00777A2C">
      <w:r w:rsidRPr="005561DE">
        <w:t xml:space="preserve">Le projet de réseau intelligent de la Corée sera mis en </w:t>
      </w:r>
      <w:r w:rsidR="00B71324" w:rsidRPr="005561DE">
        <w:t>œuvre</w:t>
      </w:r>
      <w:r w:rsidRPr="005561DE">
        <w:t xml:space="preserve"> en trois phases: la première phase consiste à construire et à mettre en service une zone test servant de banc d'essai pour réseaux intelligents afin de tester les technologies pertinentes. La deuxième phase consiste à étendre la zone test aux grandes agglomérations tout en ajoutant des éléments intelligents à l'extrémité consommateur. La dernière phase consiste à achever la mise en place, dans l'ensemble du pays, du réseau intelligent prenant en charge tous les réseaux de communication qui lui sont associés.</w:t>
      </w:r>
    </w:p>
    <w:p w14:paraId="4419A763" w14:textId="77777777" w:rsidR="00F4472D" w:rsidRDefault="00F4472D" w:rsidP="00777A2C">
      <w:pPr>
        <w:pStyle w:val="FigureNo"/>
      </w:pPr>
      <w:r>
        <w:br w:type="page"/>
      </w:r>
    </w:p>
    <w:p w14:paraId="6EC590AD" w14:textId="265C75A3" w:rsidR="00DE31BE" w:rsidRPr="005561DE" w:rsidRDefault="00DE31BE" w:rsidP="00777A2C">
      <w:pPr>
        <w:pStyle w:val="FigureNo"/>
      </w:pPr>
      <w:r w:rsidRPr="005561DE">
        <w:t>FIGURE A5.1</w:t>
      </w:r>
    </w:p>
    <w:p w14:paraId="2C4C2D04" w14:textId="77777777" w:rsidR="00DE31BE" w:rsidRPr="005561DE" w:rsidRDefault="00DE31BE" w:rsidP="00777A2C">
      <w:pPr>
        <w:pStyle w:val="Figuretitle"/>
        <w:spacing w:after="240"/>
      </w:pPr>
      <w:r w:rsidRPr="005561DE">
        <w:t>Feuille de route pour un réseau intelligent en Corée</w:t>
      </w:r>
    </w:p>
    <w:tbl>
      <w:tblPr>
        <w:tblStyle w:val="TableGrid"/>
        <w:tblW w:w="9639" w:type="dxa"/>
        <w:tblLook w:val="04A0" w:firstRow="1" w:lastRow="0" w:firstColumn="1" w:lastColumn="0" w:noHBand="0" w:noVBand="1"/>
      </w:tblPr>
      <w:tblGrid>
        <w:gridCol w:w="1969"/>
        <w:gridCol w:w="2577"/>
        <w:gridCol w:w="2577"/>
        <w:gridCol w:w="2516"/>
      </w:tblGrid>
      <w:tr w:rsidR="00DE31BE" w:rsidRPr="005561DE" w14:paraId="2B79FD9D" w14:textId="77777777" w:rsidTr="004350F0">
        <w:trPr>
          <w:cantSplit/>
        </w:trPr>
        <w:tc>
          <w:tcPr>
            <w:tcW w:w="1843" w:type="dxa"/>
          </w:tcPr>
          <w:p w14:paraId="0167C926" w14:textId="77777777" w:rsidR="00DE31BE" w:rsidRPr="005561DE" w:rsidRDefault="00DE31BE" w:rsidP="00777A2C">
            <w:pPr>
              <w:pStyle w:val="Tablehead"/>
              <w:rPr>
                <w:sz w:val="18"/>
                <w:szCs w:val="18"/>
              </w:rPr>
            </w:pPr>
          </w:p>
        </w:tc>
        <w:tc>
          <w:tcPr>
            <w:tcW w:w="2410" w:type="dxa"/>
          </w:tcPr>
          <w:p w14:paraId="059C705A" w14:textId="77777777" w:rsidR="00DE31BE" w:rsidRPr="005561DE" w:rsidRDefault="00DE31BE" w:rsidP="00777A2C">
            <w:pPr>
              <w:pStyle w:val="Tablehead"/>
              <w:rPr>
                <w:sz w:val="18"/>
                <w:szCs w:val="18"/>
              </w:rPr>
            </w:pPr>
            <w:r w:rsidRPr="005561DE">
              <w:rPr>
                <w:sz w:val="18"/>
                <w:szCs w:val="18"/>
              </w:rPr>
              <w:t>Première phase (2010</w:t>
            </w:r>
            <w:r w:rsidRPr="005561DE">
              <w:rPr>
                <w:sz w:val="18"/>
                <w:szCs w:val="18"/>
              </w:rPr>
              <w:noBreakHyphen/>
              <w:t>2012)</w:t>
            </w:r>
          </w:p>
        </w:tc>
        <w:tc>
          <w:tcPr>
            <w:tcW w:w="2410" w:type="dxa"/>
          </w:tcPr>
          <w:p w14:paraId="5D8EF35A" w14:textId="77777777" w:rsidR="00DE31BE" w:rsidRPr="005561DE" w:rsidRDefault="00DE31BE" w:rsidP="00777A2C">
            <w:pPr>
              <w:pStyle w:val="Tablehead"/>
              <w:rPr>
                <w:sz w:val="18"/>
                <w:szCs w:val="18"/>
              </w:rPr>
            </w:pPr>
            <w:r w:rsidRPr="005561DE">
              <w:rPr>
                <w:sz w:val="18"/>
                <w:szCs w:val="18"/>
              </w:rPr>
              <w:t>Deuxième phase (2012</w:t>
            </w:r>
            <w:r w:rsidRPr="005561DE">
              <w:rPr>
                <w:sz w:val="18"/>
                <w:szCs w:val="18"/>
              </w:rPr>
              <w:noBreakHyphen/>
              <w:t>2020)</w:t>
            </w:r>
          </w:p>
        </w:tc>
        <w:tc>
          <w:tcPr>
            <w:tcW w:w="2353" w:type="dxa"/>
          </w:tcPr>
          <w:p w14:paraId="501AB40C" w14:textId="77777777" w:rsidR="00DE31BE" w:rsidRPr="005561DE" w:rsidRDefault="00DE31BE" w:rsidP="00777A2C">
            <w:pPr>
              <w:pStyle w:val="Tablehead"/>
              <w:rPr>
                <w:sz w:val="18"/>
                <w:szCs w:val="18"/>
              </w:rPr>
            </w:pPr>
            <w:r w:rsidRPr="005561DE">
              <w:rPr>
                <w:sz w:val="18"/>
                <w:szCs w:val="18"/>
              </w:rPr>
              <w:t>Troisi</w:t>
            </w:r>
            <w:r w:rsidR="004350F0" w:rsidRPr="005561DE">
              <w:rPr>
                <w:sz w:val="18"/>
                <w:szCs w:val="18"/>
              </w:rPr>
              <w:t xml:space="preserve">ème phase </w:t>
            </w:r>
            <w:r w:rsidRPr="005561DE">
              <w:rPr>
                <w:sz w:val="18"/>
                <w:szCs w:val="18"/>
              </w:rPr>
              <w:t>(2021</w:t>
            </w:r>
            <w:r w:rsidRPr="005561DE">
              <w:rPr>
                <w:sz w:val="18"/>
                <w:szCs w:val="18"/>
              </w:rPr>
              <w:noBreakHyphen/>
              <w:t>2030)</w:t>
            </w:r>
          </w:p>
        </w:tc>
      </w:tr>
      <w:tr w:rsidR="00DE31BE" w:rsidRPr="005561DE" w14:paraId="1ED56A3D" w14:textId="77777777" w:rsidTr="004350F0">
        <w:trPr>
          <w:cantSplit/>
        </w:trPr>
        <w:tc>
          <w:tcPr>
            <w:tcW w:w="1843" w:type="dxa"/>
          </w:tcPr>
          <w:p w14:paraId="02032DEE" w14:textId="4C593F69" w:rsidR="00DE31BE" w:rsidRPr="005561DE" w:rsidRDefault="00DE31BE" w:rsidP="00777A2C">
            <w:pPr>
              <w:pStyle w:val="Tabletext"/>
              <w:jc w:val="left"/>
              <w:rPr>
                <w:b/>
                <w:bCs/>
                <w:sz w:val="18"/>
                <w:szCs w:val="18"/>
              </w:rPr>
            </w:pPr>
            <w:r w:rsidRPr="005561DE">
              <w:rPr>
                <w:b/>
                <w:bCs/>
                <w:sz w:val="18"/>
                <w:szCs w:val="18"/>
              </w:rPr>
              <w:t xml:space="preserve">Phase de mise en </w:t>
            </w:r>
            <w:r w:rsidR="00B71324" w:rsidRPr="005561DE">
              <w:rPr>
                <w:b/>
                <w:bCs/>
                <w:sz w:val="18"/>
                <w:szCs w:val="18"/>
              </w:rPr>
              <w:t>œuvre</w:t>
            </w:r>
          </w:p>
        </w:tc>
        <w:tc>
          <w:tcPr>
            <w:tcW w:w="2410" w:type="dxa"/>
          </w:tcPr>
          <w:p w14:paraId="4F05B849" w14:textId="77777777" w:rsidR="00DE31BE" w:rsidRPr="005561DE" w:rsidRDefault="00DE31BE" w:rsidP="00777A2C">
            <w:pPr>
              <w:pStyle w:val="Tabletext"/>
              <w:jc w:val="left"/>
              <w:rPr>
                <w:sz w:val="18"/>
                <w:szCs w:val="18"/>
              </w:rPr>
            </w:pPr>
            <w:r w:rsidRPr="005561DE">
              <w:rPr>
                <w:sz w:val="18"/>
                <w:szCs w:val="18"/>
              </w:rPr>
              <w:t>«Construction et mise en service de la zone test servant de banc d'essai pour réseaux intelligents» (validation technique)</w:t>
            </w:r>
          </w:p>
        </w:tc>
        <w:tc>
          <w:tcPr>
            <w:tcW w:w="2410" w:type="dxa"/>
          </w:tcPr>
          <w:p w14:paraId="297BA489" w14:textId="7C32F64B" w:rsidR="00DE31BE" w:rsidRPr="005561DE" w:rsidRDefault="00DE31BE" w:rsidP="00777A2C">
            <w:pPr>
              <w:pStyle w:val="Tabletext"/>
              <w:jc w:val="left"/>
              <w:rPr>
                <w:sz w:val="18"/>
                <w:szCs w:val="18"/>
              </w:rPr>
            </w:pPr>
            <w:r w:rsidRPr="005561DE">
              <w:rPr>
                <w:sz w:val="18"/>
                <w:szCs w:val="18"/>
              </w:rPr>
              <w:t>«</w:t>
            </w:r>
            <w:r w:rsidR="00B71324" w:rsidRPr="005561DE">
              <w:rPr>
                <w:sz w:val="18"/>
                <w:szCs w:val="18"/>
              </w:rPr>
              <w:t>Élargissement</w:t>
            </w:r>
            <w:r w:rsidRPr="005561DE">
              <w:rPr>
                <w:sz w:val="18"/>
                <w:szCs w:val="18"/>
              </w:rPr>
              <w:t xml:space="preserve"> aux zones urbaines» (consommateurs intelligents)</w:t>
            </w:r>
          </w:p>
        </w:tc>
        <w:tc>
          <w:tcPr>
            <w:tcW w:w="2353" w:type="dxa"/>
          </w:tcPr>
          <w:p w14:paraId="0763E85A" w14:textId="77777777" w:rsidR="00DE31BE" w:rsidRPr="005561DE" w:rsidRDefault="00DE31BE" w:rsidP="00777A2C">
            <w:pPr>
              <w:pStyle w:val="Tabletext"/>
              <w:jc w:val="left"/>
              <w:rPr>
                <w:sz w:val="18"/>
                <w:szCs w:val="18"/>
              </w:rPr>
            </w:pPr>
            <w:r w:rsidRPr="005561DE">
              <w:rPr>
                <w:sz w:val="18"/>
                <w:szCs w:val="18"/>
              </w:rPr>
              <w:t>«Achèvement du réseau national de distribution d'électricité (réseau de distribution d'électricité intelligent)</w:t>
            </w:r>
          </w:p>
        </w:tc>
      </w:tr>
      <w:tr w:rsidR="00DE31BE" w:rsidRPr="005561DE" w14:paraId="51F0E07A" w14:textId="77777777" w:rsidTr="004350F0">
        <w:trPr>
          <w:cantSplit/>
        </w:trPr>
        <w:tc>
          <w:tcPr>
            <w:tcW w:w="1843" w:type="dxa"/>
          </w:tcPr>
          <w:p w14:paraId="7C5959B5" w14:textId="77777777" w:rsidR="00DE31BE" w:rsidRPr="005561DE" w:rsidRDefault="00DE31BE" w:rsidP="00777A2C">
            <w:pPr>
              <w:pStyle w:val="Tabletext"/>
              <w:jc w:val="left"/>
              <w:rPr>
                <w:b/>
                <w:bCs/>
                <w:sz w:val="18"/>
                <w:szCs w:val="18"/>
              </w:rPr>
            </w:pPr>
            <w:r w:rsidRPr="005561DE">
              <w:rPr>
                <w:b/>
                <w:bCs/>
                <w:sz w:val="18"/>
                <w:szCs w:val="18"/>
              </w:rPr>
              <w:t>Réseau de distribution d'électricité intelligent</w:t>
            </w:r>
          </w:p>
        </w:tc>
        <w:tc>
          <w:tcPr>
            <w:tcW w:w="2410" w:type="dxa"/>
          </w:tcPr>
          <w:p w14:paraId="0AD373C3" w14:textId="77777777" w:rsidR="00DE31BE" w:rsidRPr="005561DE" w:rsidRDefault="00DE31BE" w:rsidP="00777A2C">
            <w:pPr>
              <w:pStyle w:val="Tabletext"/>
              <w:ind w:left="284" w:hanging="284"/>
              <w:jc w:val="left"/>
              <w:rPr>
                <w:sz w:val="18"/>
                <w:szCs w:val="18"/>
              </w:rPr>
            </w:pPr>
            <w:r w:rsidRPr="005561DE">
              <w:rPr>
                <w:sz w:val="18"/>
                <w:szCs w:val="18"/>
              </w:rPr>
              <w:t>–</w:t>
            </w:r>
            <w:r w:rsidRPr="005561DE">
              <w:rPr>
                <w:sz w:val="18"/>
                <w:szCs w:val="18"/>
              </w:rPr>
              <w:tab/>
              <w:t>Surveillance du réseau de distribution d'électricité en temps réel</w:t>
            </w:r>
          </w:p>
          <w:p w14:paraId="6D0CAED1" w14:textId="77777777" w:rsidR="00DE31BE" w:rsidRPr="005561DE" w:rsidRDefault="00DE31BE" w:rsidP="00777A2C">
            <w:pPr>
              <w:pStyle w:val="Tabletext"/>
              <w:ind w:left="284" w:hanging="284"/>
              <w:jc w:val="left"/>
              <w:rPr>
                <w:sz w:val="18"/>
                <w:szCs w:val="18"/>
              </w:rPr>
            </w:pPr>
            <w:r w:rsidRPr="005561DE">
              <w:rPr>
                <w:sz w:val="18"/>
                <w:szCs w:val="18"/>
              </w:rPr>
              <w:t>–</w:t>
            </w:r>
            <w:r w:rsidRPr="005561DE">
              <w:rPr>
                <w:sz w:val="18"/>
                <w:szCs w:val="18"/>
              </w:rPr>
              <w:tab/>
              <w:t>Transmission d'énergie numérique</w:t>
            </w:r>
          </w:p>
          <w:p w14:paraId="1A9B83DC" w14:textId="77777777" w:rsidR="00DE31BE" w:rsidRPr="005561DE" w:rsidRDefault="00DE31BE" w:rsidP="00777A2C">
            <w:pPr>
              <w:pStyle w:val="Tabletext"/>
              <w:ind w:left="284" w:hanging="284"/>
              <w:jc w:val="left"/>
              <w:rPr>
                <w:sz w:val="18"/>
                <w:szCs w:val="18"/>
              </w:rPr>
            </w:pPr>
            <w:r w:rsidRPr="005561DE">
              <w:rPr>
                <w:sz w:val="18"/>
                <w:szCs w:val="18"/>
              </w:rPr>
              <w:t>–</w:t>
            </w:r>
            <w:r w:rsidRPr="005561DE">
              <w:rPr>
                <w:sz w:val="18"/>
                <w:szCs w:val="18"/>
              </w:rPr>
              <w:tab/>
              <w:t>Exploitation d'un système de distribution optimal</w:t>
            </w:r>
          </w:p>
        </w:tc>
        <w:tc>
          <w:tcPr>
            <w:tcW w:w="2410" w:type="dxa"/>
          </w:tcPr>
          <w:p w14:paraId="5B1E532E" w14:textId="77777777" w:rsidR="00DE31BE" w:rsidRPr="005561DE" w:rsidRDefault="00DE31BE" w:rsidP="00777A2C">
            <w:pPr>
              <w:pStyle w:val="Tabletext"/>
              <w:ind w:left="284" w:hanging="284"/>
              <w:jc w:val="left"/>
              <w:rPr>
                <w:sz w:val="18"/>
                <w:szCs w:val="18"/>
              </w:rPr>
            </w:pPr>
            <w:r w:rsidRPr="005561DE">
              <w:rPr>
                <w:sz w:val="18"/>
                <w:szCs w:val="18"/>
              </w:rPr>
              <w:t>–</w:t>
            </w:r>
            <w:r w:rsidRPr="005561DE">
              <w:rPr>
                <w:sz w:val="18"/>
                <w:szCs w:val="18"/>
              </w:rPr>
              <w:tab/>
              <w:t>Prévoir les pannes possibles des réseaux d'électricité</w:t>
            </w:r>
          </w:p>
          <w:p w14:paraId="3569F7C2" w14:textId="77777777" w:rsidR="00DE31BE" w:rsidRPr="005561DE" w:rsidRDefault="00DE31BE" w:rsidP="00777A2C">
            <w:pPr>
              <w:pStyle w:val="Tabletext"/>
              <w:ind w:left="284" w:hanging="284"/>
              <w:jc w:val="left"/>
              <w:rPr>
                <w:sz w:val="18"/>
                <w:szCs w:val="18"/>
              </w:rPr>
            </w:pPr>
            <w:r w:rsidRPr="005561DE">
              <w:rPr>
                <w:sz w:val="18"/>
                <w:szCs w:val="18"/>
              </w:rPr>
              <w:t>–</w:t>
            </w:r>
            <w:r w:rsidRPr="005561DE">
              <w:rPr>
                <w:sz w:val="18"/>
                <w:szCs w:val="18"/>
              </w:rPr>
              <w:tab/>
              <w:t>Raccorder le système d'électricité à celui des autres pays</w:t>
            </w:r>
          </w:p>
          <w:p w14:paraId="3D52A478" w14:textId="77777777" w:rsidR="00DE31BE" w:rsidRPr="005561DE" w:rsidRDefault="00DE31BE" w:rsidP="00777A2C">
            <w:pPr>
              <w:pStyle w:val="Tabletext"/>
              <w:ind w:left="284" w:hanging="284"/>
              <w:jc w:val="left"/>
              <w:rPr>
                <w:sz w:val="18"/>
                <w:szCs w:val="18"/>
              </w:rPr>
            </w:pPr>
            <w:r w:rsidRPr="005561DE">
              <w:rPr>
                <w:sz w:val="18"/>
                <w:szCs w:val="18"/>
              </w:rPr>
              <w:t>–</w:t>
            </w:r>
            <w:r w:rsidRPr="005561DE">
              <w:rPr>
                <w:sz w:val="18"/>
                <w:szCs w:val="18"/>
              </w:rPr>
              <w:tab/>
              <w:t>Raccorder le système de fourniture d'électricité aux moyens de production décentralisés et aux dispositifs de stockage de l'énergie</w:t>
            </w:r>
          </w:p>
        </w:tc>
        <w:tc>
          <w:tcPr>
            <w:tcW w:w="2353" w:type="dxa"/>
          </w:tcPr>
          <w:p w14:paraId="267C6504" w14:textId="77777777" w:rsidR="00DE31BE" w:rsidRPr="005561DE" w:rsidRDefault="00DE31BE" w:rsidP="00777A2C">
            <w:pPr>
              <w:pStyle w:val="Tabletext"/>
              <w:ind w:left="284" w:hanging="284"/>
              <w:jc w:val="left"/>
              <w:rPr>
                <w:sz w:val="18"/>
                <w:szCs w:val="18"/>
              </w:rPr>
            </w:pPr>
            <w:r w:rsidRPr="005561DE">
              <w:rPr>
                <w:sz w:val="18"/>
                <w:szCs w:val="18"/>
              </w:rPr>
              <w:t>–</w:t>
            </w:r>
            <w:r w:rsidRPr="005561DE">
              <w:rPr>
                <w:sz w:val="18"/>
                <w:szCs w:val="18"/>
              </w:rPr>
              <w:tab/>
              <w:t>Auto-rétablissement des réseaux de distribution d'électricité</w:t>
            </w:r>
          </w:p>
          <w:p w14:paraId="0D3C00A1" w14:textId="77777777" w:rsidR="00DE31BE" w:rsidRPr="005561DE" w:rsidRDefault="00DE31BE" w:rsidP="00777A2C">
            <w:pPr>
              <w:pStyle w:val="Tabletext"/>
              <w:ind w:left="284" w:hanging="284"/>
              <w:jc w:val="left"/>
              <w:rPr>
                <w:sz w:val="18"/>
                <w:szCs w:val="18"/>
              </w:rPr>
            </w:pPr>
            <w:r w:rsidRPr="005561DE">
              <w:rPr>
                <w:sz w:val="18"/>
                <w:szCs w:val="18"/>
              </w:rPr>
              <w:t>–</w:t>
            </w:r>
            <w:r w:rsidRPr="005561DE">
              <w:rPr>
                <w:sz w:val="18"/>
                <w:szCs w:val="18"/>
              </w:rPr>
              <w:tab/>
              <w:t xml:space="preserve">Exploitation d'un réseau intelligent intégré pour l'énergie </w:t>
            </w:r>
          </w:p>
        </w:tc>
      </w:tr>
      <w:tr w:rsidR="00DE31BE" w:rsidRPr="005561DE" w14:paraId="65D497D3" w14:textId="77777777" w:rsidTr="004350F0">
        <w:trPr>
          <w:cantSplit/>
        </w:trPr>
        <w:tc>
          <w:tcPr>
            <w:tcW w:w="1843" w:type="dxa"/>
          </w:tcPr>
          <w:p w14:paraId="20E086CF" w14:textId="77777777" w:rsidR="00DE31BE" w:rsidRPr="005561DE" w:rsidRDefault="00DE31BE" w:rsidP="00777A2C">
            <w:pPr>
              <w:pStyle w:val="Tabletext"/>
              <w:jc w:val="left"/>
              <w:rPr>
                <w:b/>
                <w:bCs/>
                <w:sz w:val="18"/>
                <w:szCs w:val="18"/>
              </w:rPr>
            </w:pPr>
            <w:r w:rsidRPr="005561DE">
              <w:rPr>
                <w:b/>
                <w:bCs/>
                <w:sz w:val="18"/>
                <w:szCs w:val="18"/>
              </w:rPr>
              <w:t>Consommateur intelligent</w:t>
            </w:r>
          </w:p>
        </w:tc>
        <w:tc>
          <w:tcPr>
            <w:tcW w:w="2410" w:type="dxa"/>
          </w:tcPr>
          <w:p w14:paraId="60A0688C" w14:textId="77777777" w:rsidR="00DE31BE" w:rsidRPr="005561DE" w:rsidRDefault="00DE31BE" w:rsidP="00777A2C">
            <w:pPr>
              <w:pStyle w:val="Tabletext"/>
              <w:ind w:left="284" w:hanging="284"/>
              <w:jc w:val="left"/>
              <w:rPr>
                <w:sz w:val="18"/>
                <w:szCs w:val="18"/>
              </w:rPr>
            </w:pPr>
            <w:r w:rsidRPr="005561DE">
              <w:rPr>
                <w:sz w:val="18"/>
                <w:szCs w:val="18"/>
              </w:rPr>
              <w:t>–</w:t>
            </w:r>
            <w:r w:rsidRPr="005561DE">
              <w:rPr>
                <w:sz w:val="18"/>
                <w:szCs w:val="18"/>
              </w:rPr>
              <w:tab/>
              <w:t>Gestion de l'énergie dans les foyers intelligents</w:t>
            </w:r>
          </w:p>
          <w:p w14:paraId="04D7A94A" w14:textId="77777777" w:rsidR="00DE31BE" w:rsidRPr="005561DE" w:rsidRDefault="00DE31BE" w:rsidP="00777A2C">
            <w:pPr>
              <w:pStyle w:val="Tabletext"/>
              <w:ind w:left="284" w:hanging="284"/>
              <w:jc w:val="left"/>
              <w:rPr>
                <w:sz w:val="18"/>
                <w:szCs w:val="18"/>
              </w:rPr>
            </w:pPr>
            <w:r w:rsidRPr="005561DE">
              <w:rPr>
                <w:sz w:val="18"/>
                <w:szCs w:val="18"/>
              </w:rPr>
              <w:t>–</w:t>
            </w:r>
            <w:r w:rsidRPr="005561DE">
              <w:rPr>
                <w:sz w:val="18"/>
                <w:szCs w:val="18"/>
              </w:rPr>
              <w:tab/>
              <w:t>Différents choix pour les consommateurs, notamment pour les prix</w:t>
            </w:r>
          </w:p>
        </w:tc>
        <w:tc>
          <w:tcPr>
            <w:tcW w:w="2410" w:type="dxa"/>
          </w:tcPr>
          <w:p w14:paraId="60863AF9" w14:textId="77777777" w:rsidR="00DE31BE" w:rsidRPr="005561DE" w:rsidRDefault="004350F0" w:rsidP="00777A2C">
            <w:pPr>
              <w:pStyle w:val="Tabletext"/>
              <w:ind w:left="284" w:hanging="284"/>
              <w:jc w:val="left"/>
              <w:rPr>
                <w:sz w:val="18"/>
                <w:szCs w:val="18"/>
              </w:rPr>
            </w:pPr>
            <w:r w:rsidRPr="005561DE">
              <w:rPr>
                <w:sz w:val="18"/>
                <w:szCs w:val="18"/>
              </w:rPr>
              <w:t>–</w:t>
            </w:r>
            <w:r w:rsidR="00DE31BE" w:rsidRPr="005561DE">
              <w:rPr>
                <w:sz w:val="18"/>
                <w:szCs w:val="18"/>
              </w:rPr>
              <w:tab/>
              <w:t>Gestion intelligente de l'énergie dans les bâtiments/usines</w:t>
            </w:r>
          </w:p>
          <w:p w14:paraId="18913A0D" w14:textId="77777777" w:rsidR="00DE31BE" w:rsidRPr="005561DE" w:rsidRDefault="00DE31BE" w:rsidP="00777A2C">
            <w:pPr>
              <w:pStyle w:val="Tabletext"/>
              <w:ind w:left="284" w:hanging="284"/>
              <w:jc w:val="left"/>
              <w:rPr>
                <w:sz w:val="18"/>
                <w:szCs w:val="18"/>
              </w:rPr>
            </w:pPr>
            <w:r w:rsidRPr="005561DE">
              <w:rPr>
                <w:sz w:val="18"/>
                <w:szCs w:val="18"/>
              </w:rPr>
              <w:t>–</w:t>
            </w:r>
            <w:r w:rsidRPr="005561DE">
              <w:rPr>
                <w:sz w:val="18"/>
                <w:szCs w:val="18"/>
              </w:rPr>
              <w:tab/>
              <w:t>Encourager les consommateurs à produire de l'électricité</w:t>
            </w:r>
          </w:p>
        </w:tc>
        <w:tc>
          <w:tcPr>
            <w:tcW w:w="2353" w:type="dxa"/>
          </w:tcPr>
          <w:p w14:paraId="166CC52A" w14:textId="77777777" w:rsidR="00DE31BE" w:rsidRPr="005561DE" w:rsidRDefault="00DE31BE" w:rsidP="00777A2C">
            <w:pPr>
              <w:pStyle w:val="Tabletext"/>
              <w:ind w:left="284" w:hanging="284"/>
              <w:jc w:val="left"/>
              <w:rPr>
                <w:sz w:val="18"/>
                <w:szCs w:val="18"/>
              </w:rPr>
            </w:pPr>
            <w:r w:rsidRPr="005561DE">
              <w:rPr>
                <w:sz w:val="18"/>
                <w:szCs w:val="18"/>
              </w:rPr>
              <w:t>–</w:t>
            </w:r>
            <w:r w:rsidRPr="005561DE">
              <w:rPr>
                <w:sz w:val="18"/>
                <w:szCs w:val="18"/>
              </w:rPr>
              <w:tab/>
              <w:t>Habitations/bâtiments passifs</w:t>
            </w:r>
          </w:p>
        </w:tc>
      </w:tr>
      <w:tr w:rsidR="00DE31BE" w:rsidRPr="005561DE" w14:paraId="130E66E5" w14:textId="77777777" w:rsidTr="004350F0">
        <w:trPr>
          <w:cantSplit/>
        </w:trPr>
        <w:tc>
          <w:tcPr>
            <w:tcW w:w="1843" w:type="dxa"/>
          </w:tcPr>
          <w:p w14:paraId="27D16301" w14:textId="77777777" w:rsidR="00DE31BE" w:rsidRPr="005561DE" w:rsidRDefault="00DE31BE" w:rsidP="00777A2C">
            <w:pPr>
              <w:pStyle w:val="Tabletext"/>
              <w:jc w:val="left"/>
              <w:rPr>
                <w:b/>
                <w:bCs/>
                <w:sz w:val="18"/>
                <w:szCs w:val="18"/>
              </w:rPr>
            </w:pPr>
            <w:r w:rsidRPr="005561DE">
              <w:rPr>
                <w:b/>
                <w:bCs/>
                <w:sz w:val="18"/>
                <w:szCs w:val="18"/>
              </w:rPr>
              <w:t>Transports intelligents</w:t>
            </w:r>
          </w:p>
        </w:tc>
        <w:tc>
          <w:tcPr>
            <w:tcW w:w="2410" w:type="dxa"/>
          </w:tcPr>
          <w:p w14:paraId="26CFDFAD" w14:textId="77777777" w:rsidR="00DE31BE" w:rsidRPr="005561DE" w:rsidRDefault="00DE31BE" w:rsidP="00777A2C">
            <w:pPr>
              <w:pStyle w:val="Tabletext"/>
              <w:ind w:left="284" w:hanging="284"/>
              <w:jc w:val="left"/>
              <w:rPr>
                <w:sz w:val="18"/>
                <w:szCs w:val="18"/>
              </w:rPr>
            </w:pPr>
            <w:r w:rsidRPr="005561DE">
              <w:rPr>
                <w:sz w:val="18"/>
                <w:szCs w:val="18"/>
              </w:rPr>
              <w:t>–</w:t>
            </w:r>
            <w:r w:rsidRPr="005561DE">
              <w:rPr>
                <w:sz w:val="18"/>
                <w:szCs w:val="18"/>
              </w:rPr>
              <w:tab/>
              <w:t>Construction et tests d'installations de recharge de véhicules électriques</w:t>
            </w:r>
          </w:p>
          <w:p w14:paraId="0FC4C02D" w14:textId="77777777" w:rsidR="00DE31BE" w:rsidRPr="005561DE" w:rsidRDefault="00DE31BE" w:rsidP="00777A2C">
            <w:pPr>
              <w:pStyle w:val="Tabletext"/>
              <w:ind w:left="284" w:hanging="284"/>
              <w:jc w:val="left"/>
              <w:rPr>
                <w:sz w:val="18"/>
                <w:szCs w:val="18"/>
              </w:rPr>
            </w:pPr>
            <w:r w:rsidRPr="005561DE">
              <w:rPr>
                <w:sz w:val="18"/>
                <w:szCs w:val="18"/>
              </w:rPr>
              <w:t>–</w:t>
            </w:r>
            <w:r w:rsidRPr="005561DE">
              <w:rPr>
                <w:sz w:val="18"/>
                <w:szCs w:val="18"/>
              </w:rPr>
              <w:tab/>
              <w:t>Exploitation de véhicules électriques dans le cadre d'un projet pilote</w:t>
            </w:r>
          </w:p>
        </w:tc>
        <w:tc>
          <w:tcPr>
            <w:tcW w:w="2410" w:type="dxa"/>
          </w:tcPr>
          <w:p w14:paraId="0A0D270A" w14:textId="77777777" w:rsidR="00DE31BE" w:rsidRPr="005561DE" w:rsidRDefault="00DE31BE" w:rsidP="00777A2C">
            <w:pPr>
              <w:pStyle w:val="Tabletext"/>
              <w:ind w:left="284" w:hanging="284"/>
              <w:jc w:val="left"/>
              <w:rPr>
                <w:sz w:val="18"/>
                <w:szCs w:val="18"/>
              </w:rPr>
            </w:pPr>
            <w:r w:rsidRPr="005561DE">
              <w:rPr>
                <w:sz w:val="18"/>
                <w:szCs w:val="18"/>
              </w:rPr>
              <w:t>–</w:t>
            </w:r>
            <w:r w:rsidRPr="005561DE">
              <w:rPr>
                <w:sz w:val="18"/>
                <w:szCs w:val="18"/>
              </w:rPr>
              <w:tab/>
              <w:t>Extension des installations de recharge de véhicules électriques dans l'ensemble du pays</w:t>
            </w:r>
          </w:p>
          <w:p w14:paraId="359F4FF3" w14:textId="77777777" w:rsidR="00DE31BE" w:rsidRPr="005561DE" w:rsidRDefault="00DE31BE" w:rsidP="00777A2C">
            <w:pPr>
              <w:pStyle w:val="Tabletext"/>
              <w:ind w:left="284" w:hanging="284"/>
              <w:jc w:val="left"/>
              <w:rPr>
                <w:sz w:val="18"/>
                <w:szCs w:val="18"/>
              </w:rPr>
            </w:pPr>
            <w:r w:rsidRPr="005561DE">
              <w:rPr>
                <w:sz w:val="18"/>
                <w:szCs w:val="18"/>
              </w:rPr>
              <w:t>–</w:t>
            </w:r>
            <w:r w:rsidRPr="005561DE">
              <w:rPr>
                <w:sz w:val="18"/>
                <w:szCs w:val="18"/>
              </w:rPr>
              <w:tab/>
              <w:t>Maintenance et gestion efficaces des véhicules électriques</w:t>
            </w:r>
          </w:p>
        </w:tc>
        <w:tc>
          <w:tcPr>
            <w:tcW w:w="2353" w:type="dxa"/>
          </w:tcPr>
          <w:p w14:paraId="3BCAE249" w14:textId="77777777" w:rsidR="00DE31BE" w:rsidRPr="005561DE" w:rsidRDefault="00DE31BE" w:rsidP="00777A2C">
            <w:pPr>
              <w:pStyle w:val="Tabletext"/>
              <w:ind w:left="284" w:hanging="284"/>
              <w:jc w:val="left"/>
              <w:rPr>
                <w:sz w:val="18"/>
                <w:szCs w:val="18"/>
              </w:rPr>
            </w:pPr>
            <w:r w:rsidRPr="005561DE">
              <w:rPr>
                <w:sz w:val="18"/>
                <w:szCs w:val="18"/>
              </w:rPr>
              <w:t>–</w:t>
            </w:r>
            <w:r w:rsidRPr="005561DE">
              <w:rPr>
                <w:sz w:val="18"/>
                <w:szCs w:val="18"/>
              </w:rPr>
              <w:tab/>
              <w:t>Généraliser la disponibilité d'installations de recharge</w:t>
            </w:r>
          </w:p>
          <w:p w14:paraId="7157EF85" w14:textId="77777777" w:rsidR="00DE31BE" w:rsidRPr="005561DE" w:rsidRDefault="00DE31BE" w:rsidP="00777A2C">
            <w:pPr>
              <w:pStyle w:val="Tabletext"/>
              <w:ind w:left="284" w:hanging="284"/>
              <w:jc w:val="left"/>
              <w:rPr>
                <w:sz w:val="18"/>
                <w:szCs w:val="18"/>
              </w:rPr>
            </w:pPr>
            <w:r w:rsidRPr="005561DE">
              <w:rPr>
                <w:sz w:val="18"/>
                <w:szCs w:val="18"/>
              </w:rPr>
              <w:t>–</w:t>
            </w:r>
            <w:r w:rsidRPr="005561DE">
              <w:rPr>
                <w:sz w:val="18"/>
                <w:szCs w:val="18"/>
              </w:rPr>
              <w:tab/>
              <w:t>Diversifier les méthodes de facturation</w:t>
            </w:r>
          </w:p>
          <w:p w14:paraId="558CBBD3" w14:textId="77777777" w:rsidR="00DE31BE" w:rsidRPr="005561DE" w:rsidRDefault="00DE31BE" w:rsidP="00777A2C">
            <w:pPr>
              <w:pStyle w:val="Tabletext"/>
              <w:ind w:left="284" w:hanging="284"/>
              <w:jc w:val="left"/>
              <w:rPr>
                <w:sz w:val="18"/>
                <w:szCs w:val="18"/>
              </w:rPr>
            </w:pPr>
            <w:r w:rsidRPr="005561DE">
              <w:rPr>
                <w:sz w:val="18"/>
                <w:szCs w:val="18"/>
              </w:rPr>
              <w:t>–</w:t>
            </w:r>
            <w:r w:rsidRPr="005561DE">
              <w:rPr>
                <w:sz w:val="18"/>
                <w:szCs w:val="18"/>
              </w:rPr>
              <w:tab/>
              <w:t xml:space="preserve">Utiliser des dispositifs portables pour le stockage de l'énergie </w:t>
            </w:r>
          </w:p>
        </w:tc>
      </w:tr>
      <w:tr w:rsidR="00DE31BE" w:rsidRPr="005561DE" w14:paraId="7091255B" w14:textId="77777777" w:rsidTr="004350F0">
        <w:trPr>
          <w:cantSplit/>
        </w:trPr>
        <w:tc>
          <w:tcPr>
            <w:tcW w:w="1843" w:type="dxa"/>
          </w:tcPr>
          <w:p w14:paraId="2A8E1F7B" w14:textId="350274F5" w:rsidR="00DE31BE" w:rsidRPr="005561DE" w:rsidRDefault="00B71324" w:rsidP="00777A2C">
            <w:pPr>
              <w:pStyle w:val="Tabletext"/>
              <w:jc w:val="left"/>
              <w:rPr>
                <w:b/>
                <w:bCs/>
                <w:sz w:val="18"/>
                <w:szCs w:val="18"/>
              </w:rPr>
            </w:pPr>
            <w:r w:rsidRPr="005561DE">
              <w:rPr>
                <w:b/>
                <w:bCs/>
                <w:sz w:val="18"/>
                <w:szCs w:val="18"/>
              </w:rPr>
              <w:t>Énergies</w:t>
            </w:r>
            <w:r w:rsidR="00DE31BE" w:rsidRPr="005561DE">
              <w:rPr>
                <w:b/>
                <w:bCs/>
                <w:sz w:val="18"/>
                <w:szCs w:val="18"/>
              </w:rPr>
              <w:t xml:space="preserve"> renouvelables intelligentes</w:t>
            </w:r>
          </w:p>
        </w:tc>
        <w:tc>
          <w:tcPr>
            <w:tcW w:w="2410" w:type="dxa"/>
          </w:tcPr>
          <w:p w14:paraId="295A85AE" w14:textId="77777777" w:rsidR="00DE31BE" w:rsidRPr="005561DE" w:rsidRDefault="00DE31BE" w:rsidP="00777A2C">
            <w:pPr>
              <w:pStyle w:val="Tabletext"/>
              <w:ind w:left="284" w:hanging="284"/>
              <w:jc w:val="left"/>
              <w:rPr>
                <w:sz w:val="18"/>
                <w:szCs w:val="18"/>
              </w:rPr>
            </w:pPr>
            <w:r w:rsidRPr="005561DE">
              <w:rPr>
                <w:sz w:val="18"/>
                <w:szCs w:val="18"/>
              </w:rPr>
              <w:t>–</w:t>
            </w:r>
            <w:r w:rsidRPr="005561DE">
              <w:rPr>
                <w:sz w:val="18"/>
                <w:szCs w:val="18"/>
              </w:rPr>
              <w:tab/>
              <w:t>Exploitation de micro</w:t>
            </w:r>
            <w:r w:rsidRPr="005561DE">
              <w:rPr>
                <w:sz w:val="18"/>
                <w:szCs w:val="18"/>
              </w:rPr>
              <w:noBreakHyphen/>
              <w:t>réseaux de distribution en raccordant des moyens de production décentralisés, des dispositifs de stockage et des véhicules électriques</w:t>
            </w:r>
          </w:p>
          <w:p w14:paraId="10C72F71" w14:textId="6F41B108" w:rsidR="00DE31BE" w:rsidRPr="005561DE" w:rsidRDefault="00DE31BE" w:rsidP="00777A2C">
            <w:pPr>
              <w:pStyle w:val="Tabletext"/>
              <w:ind w:left="284" w:hanging="284"/>
              <w:jc w:val="left"/>
              <w:rPr>
                <w:sz w:val="18"/>
                <w:szCs w:val="18"/>
              </w:rPr>
            </w:pPr>
            <w:r w:rsidRPr="005561DE">
              <w:rPr>
                <w:sz w:val="18"/>
                <w:szCs w:val="18"/>
              </w:rPr>
              <w:t>–</w:t>
            </w:r>
            <w:r w:rsidRPr="005561DE">
              <w:rPr>
                <w:sz w:val="18"/>
                <w:szCs w:val="18"/>
              </w:rPr>
              <w:tab/>
            </w:r>
            <w:r w:rsidR="00B71324" w:rsidRPr="005561DE">
              <w:rPr>
                <w:sz w:val="18"/>
                <w:szCs w:val="18"/>
              </w:rPr>
              <w:t>Élargissement</w:t>
            </w:r>
            <w:r w:rsidRPr="005561DE">
              <w:rPr>
                <w:sz w:val="18"/>
                <w:szCs w:val="18"/>
              </w:rPr>
              <w:t xml:space="preserve"> de l'utilisation des dispositifs de stockage d'énergie et des moyens de production décentralisés</w:t>
            </w:r>
          </w:p>
        </w:tc>
        <w:tc>
          <w:tcPr>
            <w:tcW w:w="2410" w:type="dxa"/>
          </w:tcPr>
          <w:p w14:paraId="4473C39D" w14:textId="77777777" w:rsidR="00DE31BE" w:rsidRPr="005561DE" w:rsidRDefault="00DE31BE" w:rsidP="00777A2C">
            <w:pPr>
              <w:pStyle w:val="Tabletext"/>
              <w:ind w:left="284" w:hanging="284"/>
              <w:jc w:val="left"/>
              <w:rPr>
                <w:sz w:val="18"/>
                <w:szCs w:val="18"/>
              </w:rPr>
            </w:pPr>
            <w:r w:rsidRPr="005561DE">
              <w:rPr>
                <w:sz w:val="18"/>
                <w:szCs w:val="18"/>
              </w:rPr>
              <w:t>–</w:t>
            </w:r>
            <w:r w:rsidRPr="005561DE">
              <w:rPr>
                <w:sz w:val="18"/>
                <w:szCs w:val="18"/>
              </w:rPr>
              <w:tab/>
              <w:t>Exploitation optimale des systèmes d'électricité avec micro</w:t>
            </w:r>
            <w:r w:rsidRPr="005561DE">
              <w:rPr>
                <w:sz w:val="18"/>
                <w:szCs w:val="18"/>
              </w:rPr>
              <w:noBreakHyphen/>
              <w:t>réseaux</w:t>
            </w:r>
          </w:p>
          <w:p w14:paraId="28243567" w14:textId="55922ECD" w:rsidR="00DE31BE" w:rsidRPr="005561DE" w:rsidRDefault="00DE31BE" w:rsidP="00777A2C">
            <w:pPr>
              <w:pStyle w:val="Tabletext"/>
              <w:ind w:left="284" w:hanging="284"/>
              <w:jc w:val="left"/>
              <w:rPr>
                <w:sz w:val="18"/>
                <w:szCs w:val="18"/>
              </w:rPr>
            </w:pPr>
            <w:r w:rsidRPr="005561DE">
              <w:rPr>
                <w:sz w:val="18"/>
                <w:szCs w:val="18"/>
              </w:rPr>
              <w:t>–</w:t>
            </w:r>
            <w:r w:rsidRPr="005561DE">
              <w:rPr>
                <w:sz w:val="18"/>
                <w:szCs w:val="18"/>
              </w:rPr>
              <w:tab/>
            </w:r>
            <w:r w:rsidR="00B71324" w:rsidRPr="005561DE">
              <w:rPr>
                <w:sz w:val="18"/>
                <w:szCs w:val="18"/>
              </w:rPr>
              <w:t>Élargissement</w:t>
            </w:r>
            <w:r w:rsidRPr="005561DE">
              <w:rPr>
                <w:sz w:val="18"/>
                <w:szCs w:val="18"/>
              </w:rPr>
              <w:t xml:space="preserve"> de l'application des dispositifs de stockage de l'énergie</w:t>
            </w:r>
          </w:p>
        </w:tc>
        <w:tc>
          <w:tcPr>
            <w:tcW w:w="2353" w:type="dxa"/>
          </w:tcPr>
          <w:p w14:paraId="10218251" w14:textId="77777777" w:rsidR="00DE31BE" w:rsidRPr="005561DE" w:rsidRDefault="00DE31BE" w:rsidP="00777A2C">
            <w:pPr>
              <w:pStyle w:val="Tabletext"/>
              <w:ind w:left="284" w:hanging="284"/>
              <w:jc w:val="left"/>
              <w:rPr>
                <w:sz w:val="18"/>
                <w:szCs w:val="18"/>
              </w:rPr>
            </w:pPr>
            <w:r w:rsidRPr="005561DE">
              <w:rPr>
                <w:sz w:val="18"/>
                <w:szCs w:val="18"/>
              </w:rPr>
              <w:t>–</w:t>
            </w:r>
            <w:r w:rsidRPr="005561DE">
              <w:rPr>
                <w:sz w:val="18"/>
                <w:szCs w:val="18"/>
              </w:rPr>
              <w:tab/>
              <w:t>Mettre l'énergie renouvelable à la disposition de tous</w:t>
            </w:r>
          </w:p>
        </w:tc>
      </w:tr>
      <w:tr w:rsidR="00DE31BE" w:rsidRPr="005561DE" w14:paraId="4EC19F56" w14:textId="77777777" w:rsidTr="004350F0">
        <w:trPr>
          <w:cantSplit/>
        </w:trPr>
        <w:tc>
          <w:tcPr>
            <w:tcW w:w="1843" w:type="dxa"/>
          </w:tcPr>
          <w:p w14:paraId="0B52FC4A" w14:textId="77777777" w:rsidR="00DE31BE" w:rsidRPr="005561DE" w:rsidRDefault="00DE31BE" w:rsidP="00777A2C">
            <w:pPr>
              <w:pStyle w:val="Tabletext"/>
              <w:jc w:val="left"/>
              <w:rPr>
                <w:b/>
                <w:bCs/>
                <w:sz w:val="18"/>
                <w:szCs w:val="18"/>
              </w:rPr>
            </w:pPr>
            <w:r w:rsidRPr="005561DE">
              <w:rPr>
                <w:b/>
                <w:bCs/>
                <w:sz w:val="18"/>
                <w:szCs w:val="18"/>
              </w:rPr>
              <w:t>Service d'électricité intelligent</w:t>
            </w:r>
          </w:p>
        </w:tc>
        <w:tc>
          <w:tcPr>
            <w:tcW w:w="2410" w:type="dxa"/>
          </w:tcPr>
          <w:p w14:paraId="09A54979" w14:textId="77777777" w:rsidR="00DE31BE" w:rsidRPr="005561DE" w:rsidRDefault="00DE31BE" w:rsidP="00777A2C">
            <w:pPr>
              <w:pStyle w:val="Tabletext"/>
              <w:ind w:left="284" w:hanging="284"/>
              <w:jc w:val="left"/>
              <w:rPr>
                <w:sz w:val="18"/>
                <w:szCs w:val="18"/>
              </w:rPr>
            </w:pPr>
            <w:r w:rsidRPr="005561DE">
              <w:rPr>
                <w:sz w:val="18"/>
                <w:szCs w:val="18"/>
              </w:rPr>
              <w:t>–</w:t>
            </w:r>
            <w:r w:rsidRPr="005561DE">
              <w:rPr>
                <w:sz w:val="18"/>
                <w:szCs w:val="18"/>
              </w:rPr>
              <w:tab/>
              <w:t>Les consommateurs choisissent le prix de leur électricité</w:t>
            </w:r>
          </w:p>
          <w:p w14:paraId="25006F57" w14:textId="77777777" w:rsidR="00DE31BE" w:rsidRPr="005561DE" w:rsidRDefault="00DE31BE" w:rsidP="00777A2C">
            <w:pPr>
              <w:pStyle w:val="Tabletext"/>
              <w:ind w:left="284" w:hanging="284"/>
              <w:jc w:val="left"/>
              <w:rPr>
                <w:sz w:val="18"/>
                <w:szCs w:val="18"/>
              </w:rPr>
            </w:pPr>
            <w:r w:rsidRPr="005561DE">
              <w:rPr>
                <w:sz w:val="18"/>
                <w:szCs w:val="18"/>
              </w:rPr>
              <w:t>–</w:t>
            </w:r>
            <w:r w:rsidRPr="005561DE">
              <w:rPr>
                <w:sz w:val="18"/>
                <w:szCs w:val="18"/>
              </w:rPr>
              <w:tab/>
              <w:t>Les consommateurs revendent l'énergie renouvelable qu'ils produisent</w:t>
            </w:r>
          </w:p>
        </w:tc>
        <w:tc>
          <w:tcPr>
            <w:tcW w:w="2410" w:type="dxa"/>
          </w:tcPr>
          <w:p w14:paraId="1CBC21EB" w14:textId="77777777" w:rsidR="00DE31BE" w:rsidRPr="005561DE" w:rsidRDefault="00DE31BE" w:rsidP="00777A2C">
            <w:pPr>
              <w:pStyle w:val="Tabletext"/>
              <w:ind w:left="284" w:hanging="284"/>
              <w:jc w:val="left"/>
              <w:rPr>
                <w:sz w:val="18"/>
                <w:szCs w:val="18"/>
              </w:rPr>
            </w:pPr>
            <w:r w:rsidRPr="005561DE">
              <w:rPr>
                <w:sz w:val="18"/>
                <w:szCs w:val="18"/>
              </w:rPr>
              <w:t>–</w:t>
            </w:r>
            <w:r w:rsidRPr="005561DE">
              <w:rPr>
                <w:sz w:val="18"/>
                <w:szCs w:val="18"/>
              </w:rPr>
              <w:tab/>
              <w:t>Promouvoir les transactions concernant les produits dérivés de l'énergie électrique</w:t>
            </w:r>
          </w:p>
          <w:p w14:paraId="786DE885" w14:textId="5650E680" w:rsidR="00DE31BE" w:rsidRPr="005561DE" w:rsidRDefault="00DE31BE" w:rsidP="00777A2C">
            <w:pPr>
              <w:pStyle w:val="Tabletext"/>
              <w:ind w:left="284" w:hanging="284"/>
              <w:jc w:val="left"/>
              <w:rPr>
                <w:sz w:val="18"/>
                <w:szCs w:val="18"/>
              </w:rPr>
            </w:pPr>
            <w:r w:rsidRPr="005561DE">
              <w:rPr>
                <w:sz w:val="18"/>
                <w:szCs w:val="18"/>
              </w:rPr>
              <w:t>–</w:t>
            </w:r>
            <w:r w:rsidRPr="005561DE">
              <w:rPr>
                <w:sz w:val="18"/>
                <w:szCs w:val="18"/>
              </w:rPr>
              <w:tab/>
              <w:t xml:space="preserve">Mettre en </w:t>
            </w:r>
            <w:r w:rsidR="00B71324" w:rsidRPr="005561DE">
              <w:rPr>
                <w:sz w:val="18"/>
                <w:szCs w:val="18"/>
              </w:rPr>
              <w:t>œuvre</w:t>
            </w:r>
            <w:r w:rsidRPr="005561DE">
              <w:rPr>
                <w:sz w:val="18"/>
                <w:szCs w:val="18"/>
              </w:rPr>
              <w:t>, dans l'ensemble du pays, un système de tarification en temps réel</w:t>
            </w:r>
          </w:p>
          <w:p w14:paraId="2B7E2057" w14:textId="77777777" w:rsidR="00DE31BE" w:rsidRPr="005561DE" w:rsidRDefault="00DE31BE" w:rsidP="00777A2C">
            <w:pPr>
              <w:pStyle w:val="Tabletext"/>
              <w:ind w:left="284" w:hanging="284"/>
              <w:jc w:val="left"/>
              <w:rPr>
                <w:sz w:val="18"/>
                <w:szCs w:val="18"/>
              </w:rPr>
            </w:pPr>
            <w:r w:rsidRPr="005561DE">
              <w:rPr>
                <w:sz w:val="18"/>
                <w:szCs w:val="18"/>
              </w:rPr>
              <w:t>–</w:t>
            </w:r>
            <w:r w:rsidRPr="005561DE">
              <w:rPr>
                <w:sz w:val="18"/>
                <w:szCs w:val="18"/>
              </w:rPr>
              <w:tab/>
              <w:t>Permettre l'arrivée de participants volontaires sur le marché</w:t>
            </w:r>
          </w:p>
        </w:tc>
        <w:tc>
          <w:tcPr>
            <w:tcW w:w="2353" w:type="dxa"/>
          </w:tcPr>
          <w:p w14:paraId="20AB8459" w14:textId="77777777" w:rsidR="00DE31BE" w:rsidRPr="005561DE" w:rsidRDefault="00DE31BE" w:rsidP="00777A2C">
            <w:pPr>
              <w:pStyle w:val="Tabletext"/>
              <w:ind w:left="284" w:hanging="284"/>
              <w:jc w:val="left"/>
              <w:rPr>
                <w:sz w:val="18"/>
                <w:szCs w:val="18"/>
              </w:rPr>
            </w:pPr>
            <w:r w:rsidRPr="005561DE">
              <w:rPr>
                <w:sz w:val="18"/>
                <w:szCs w:val="18"/>
              </w:rPr>
              <w:t>–</w:t>
            </w:r>
            <w:r w:rsidRPr="005561DE">
              <w:rPr>
                <w:sz w:val="18"/>
                <w:szCs w:val="18"/>
              </w:rPr>
              <w:tab/>
              <w:t>Encourager différents types de transactions relatives à l'énergie électrique</w:t>
            </w:r>
          </w:p>
          <w:p w14:paraId="6F00FC88" w14:textId="77777777" w:rsidR="00DE31BE" w:rsidRPr="005561DE" w:rsidRDefault="00DE31BE" w:rsidP="00777A2C">
            <w:pPr>
              <w:pStyle w:val="Tabletext"/>
              <w:ind w:left="284" w:hanging="284"/>
              <w:jc w:val="left"/>
              <w:rPr>
                <w:sz w:val="18"/>
                <w:szCs w:val="18"/>
              </w:rPr>
            </w:pPr>
            <w:r w:rsidRPr="005561DE">
              <w:rPr>
                <w:sz w:val="18"/>
                <w:szCs w:val="18"/>
              </w:rPr>
              <w:t>–</w:t>
            </w:r>
            <w:r w:rsidRPr="005561DE">
              <w:rPr>
                <w:sz w:val="18"/>
                <w:szCs w:val="18"/>
              </w:rPr>
              <w:tab/>
              <w:t>Promouvoir la convergence pour le marché des secteurs reposant pour l'électricité</w:t>
            </w:r>
          </w:p>
          <w:p w14:paraId="13E4E213" w14:textId="77777777" w:rsidR="00DE31BE" w:rsidRPr="005561DE" w:rsidRDefault="00DE31BE" w:rsidP="00777A2C">
            <w:pPr>
              <w:pStyle w:val="Tabletext"/>
              <w:ind w:left="284" w:hanging="284"/>
              <w:jc w:val="left"/>
              <w:rPr>
                <w:sz w:val="18"/>
                <w:szCs w:val="18"/>
              </w:rPr>
            </w:pPr>
            <w:r w:rsidRPr="005561DE">
              <w:rPr>
                <w:sz w:val="18"/>
                <w:szCs w:val="18"/>
              </w:rPr>
              <w:t>–</w:t>
            </w:r>
            <w:r w:rsidRPr="005561DE">
              <w:rPr>
                <w:sz w:val="18"/>
                <w:szCs w:val="18"/>
              </w:rPr>
              <w:tab/>
              <w:t>Devenir leader sur le marché de l'énergie en Asie du Nord-Est</w:t>
            </w:r>
          </w:p>
        </w:tc>
      </w:tr>
    </w:tbl>
    <w:p w14:paraId="750A7510" w14:textId="77777777" w:rsidR="00DE31BE" w:rsidRPr="005561DE" w:rsidRDefault="00DE31BE" w:rsidP="00777A2C">
      <w:pPr>
        <w:pStyle w:val="Normalaftertitle0"/>
        <w:jc w:val="both"/>
      </w:pPr>
      <w:r w:rsidRPr="005561DE">
        <w:t>Une fois la troisième phase menée à bien, les retombées et les avantages associés au réseau intelligent seront notables: grâce à ce réseau, la Corée prévoit de réduire la consommation d'électricité nationale de 6%, tout en facilitant l'utilisation plus large d'énergies nouvelles ou renouvelables, comme les énergies éoliennes et solaires. En outre, la Corée réduira de 230 millions de tonnes ses émissions de gaz à effet de serre et créera 50 000 emplois par an, sur un march</w:t>
      </w:r>
      <w:r w:rsidR="00B25010" w:rsidRPr="005561DE">
        <w:t>é intérieur qui représentera 68 </w:t>
      </w:r>
      <w:r w:rsidRPr="005561DE">
        <w:t>milliards de wons d'ici à 2030. Le savoir-faire accumulé permettra à la Corée de progresser sur le marché international. La croissance verte dans le pays contribuera grandement à la lutte contre le réchauffement de la planète dans l'avenir.</w:t>
      </w:r>
    </w:p>
    <w:p w14:paraId="2D39EA50" w14:textId="4D0EC6D2" w:rsidR="00DE31BE" w:rsidRPr="005561DE" w:rsidRDefault="00DE31BE" w:rsidP="00777A2C">
      <w:r w:rsidRPr="005561DE">
        <w:t xml:space="preserve">Pour le pays, le projet de réseau intelligent vise à accroître l'efficacité énergétique et à mettre en </w:t>
      </w:r>
      <w:r w:rsidR="00B71324" w:rsidRPr="005561DE">
        <w:t>œuvre</w:t>
      </w:r>
      <w:r w:rsidRPr="005561DE">
        <w:t xml:space="preserve"> une infrastructure utilisant les énergies vertes en construisant une infrastructure respectueuse de l'environnement qui produit moins d'émissions de dioxyde de carbone. Pour l'industrie, ce projet vise à garantir un nouveau moteur de croissance qui permettra à la Corée d'entrer dans l'ère de la croissance verte. Pour les habitants, l'objectif de ce projet est de mettre en place un mode de vie écologique à faible empreinte carbone, en améliorant la qualité de vie moyennant l'adoption d'habitudes écologiques à faible empreinte carbone.</w:t>
      </w:r>
    </w:p>
    <w:p w14:paraId="21DED083" w14:textId="77777777" w:rsidR="00DE31BE" w:rsidRPr="005561DE" w:rsidRDefault="00DE31BE" w:rsidP="00777A2C">
      <w:pPr>
        <w:pStyle w:val="Heading2"/>
      </w:pPr>
      <w:bookmarkStart w:id="284" w:name="_Toc438029913"/>
      <w:bookmarkStart w:id="285" w:name="_Toc440533926"/>
      <w:bookmarkStart w:id="286" w:name="_Toc498437798"/>
      <w:bookmarkStart w:id="287" w:name="_Toc498500138"/>
      <w:bookmarkStart w:id="288" w:name="_Toc498500388"/>
      <w:bookmarkStart w:id="289" w:name="_Toc498516154"/>
      <w:bookmarkStart w:id="290" w:name="_Toc37999777"/>
      <w:r w:rsidRPr="005561DE">
        <w:t>A5.2</w:t>
      </w:r>
      <w:r w:rsidRPr="005561DE">
        <w:tab/>
        <w:t>Mise au point des technologies</w:t>
      </w:r>
      <w:bookmarkEnd w:id="284"/>
      <w:bookmarkEnd w:id="285"/>
      <w:bookmarkEnd w:id="286"/>
      <w:bookmarkEnd w:id="287"/>
      <w:bookmarkEnd w:id="288"/>
      <w:bookmarkEnd w:id="289"/>
      <w:bookmarkEnd w:id="290"/>
    </w:p>
    <w:p w14:paraId="7BF1F612" w14:textId="77777777" w:rsidR="00DE31BE" w:rsidRPr="005561DE" w:rsidRDefault="00DE31BE" w:rsidP="00777A2C">
      <w:r w:rsidRPr="005561DE">
        <w:t>La zone test du réseau intelligent (10 MW) sera une ville de 3 000 foyers et comprendra au total deux sous</w:t>
      </w:r>
      <w:r w:rsidRPr="005561DE">
        <w:noBreakHyphen/>
        <w:t>stations avec au moins deux bancs et, pour chaque banc, deux lignes de distribution. C'est dans cette zone que seront menés des programmes de recherche sur «la transmission d'énergie à l'aide des technologies de l'information» et sur les nouvelles ressources d'énergie renouvelable.</w:t>
      </w:r>
    </w:p>
    <w:p w14:paraId="0C7A117E" w14:textId="09038432" w:rsidR="00DE31BE" w:rsidRPr="005561DE" w:rsidRDefault="00DE31BE" w:rsidP="00777A2C">
      <w:r w:rsidRPr="005561DE">
        <w:t xml:space="preserve">Une dizaine de consortiums dans cinq domaines ont participé aux tests des technologies et à l'élaboration de modèles commerciaux, le projet ayant été mis en </w:t>
      </w:r>
      <w:r w:rsidR="00B71324" w:rsidRPr="005561DE">
        <w:t>œuvre</w:t>
      </w:r>
      <w:r w:rsidRPr="005561DE">
        <w:t xml:space="preserve"> en deux étapes, comme indiqué dans le Tableau A5.1.</w:t>
      </w:r>
    </w:p>
    <w:p w14:paraId="41FDD97A" w14:textId="77777777" w:rsidR="00DE31BE" w:rsidRPr="005561DE" w:rsidRDefault="00DE31BE" w:rsidP="00777A2C">
      <w:pPr>
        <w:pStyle w:val="TableNo"/>
      </w:pPr>
      <w:r w:rsidRPr="005561DE">
        <w:t>TABLEAU A5.1</w:t>
      </w:r>
    </w:p>
    <w:p w14:paraId="428CFAD5" w14:textId="2645F37F" w:rsidR="00DE31BE" w:rsidRPr="005561DE" w:rsidRDefault="00DE31BE" w:rsidP="00777A2C">
      <w:pPr>
        <w:pStyle w:val="Tabletitle"/>
      </w:pPr>
      <w:r w:rsidRPr="005561DE">
        <w:t xml:space="preserve">Plan de mise en </w:t>
      </w:r>
      <w:r w:rsidR="00B71324" w:rsidRPr="005561DE">
        <w:t>œuvre</w:t>
      </w:r>
      <w:r w:rsidRPr="005561DE">
        <w:t xml:space="preserve"> de la zone test de Jeju par phase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4"/>
        <w:gridCol w:w="1347"/>
        <w:gridCol w:w="2377"/>
        <w:gridCol w:w="3561"/>
      </w:tblGrid>
      <w:tr w:rsidR="00DE31BE" w:rsidRPr="005561DE" w14:paraId="41D29040" w14:textId="77777777" w:rsidTr="00153FD2">
        <w:trPr>
          <w:trHeight w:val="446"/>
        </w:trPr>
        <w:tc>
          <w:tcPr>
            <w:tcW w:w="2381" w:type="dxa"/>
            <w:shd w:val="clear" w:color="auto" w:fill="auto"/>
            <w:vAlign w:val="center"/>
          </w:tcPr>
          <w:p w14:paraId="357F8B3B" w14:textId="5270739E" w:rsidR="00DE31BE" w:rsidRPr="005561DE" w:rsidRDefault="00B71324" w:rsidP="00777A2C">
            <w:pPr>
              <w:pStyle w:val="Tablehead"/>
              <w:rPr>
                <w:rFonts w:eastAsia="Batang"/>
              </w:rPr>
            </w:pPr>
            <w:r w:rsidRPr="005561DE">
              <w:rPr>
                <w:rFonts w:eastAsia="Batang"/>
              </w:rPr>
              <w:t>Étape</w:t>
            </w:r>
          </w:p>
        </w:tc>
        <w:tc>
          <w:tcPr>
            <w:tcW w:w="1361" w:type="dxa"/>
            <w:shd w:val="clear" w:color="auto" w:fill="auto"/>
            <w:vAlign w:val="center"/>
          </w:tcPr>
          <w:p w14:paraId="790D25B4" w14:textId="77777777" w:rsidR="00DE31BE" w:rsidRPr="005561DE" w:rsidRDefault="00DE31BE" w:rsidP="00777A2C">
            <w:pPr>
              <w:pStyle w:val="Tablehead"/>
              <w:rPr>
                <w:rFonts w:eastAsia="Batang"/>
              </w:rPr>
            </w:pPr>
            <w:r w:rsidRPr="005561DE">
              <w:rPr>
                <w:rFonts w:eastAsia="Batang"/>
              </w:rPr>
              <w:t>Période</w:t>
            </w:r>
          </w:p>
        </w:tc>
        <w:tc>
          <w:tcPr>
            <w:tcW w:w="2410" w:type="dxa"/>
            <w:shd w:val="clear" w:color="auto" w:fill="auto"/>
            <w:vAlign w:val="center"/>
          </w:tcPr>
          <w:p w14:paraId="086C7157" w14:textId="77777777" w:rsidR="00DE31BE" w:rsidRPr="005561DE" w:rsidRDefault="00DE31BE" w:rsidP="00777A2C">
            <w:pPr>
              <w:pStyle w:val="Tablehead"/>
              <w:rPr>
                <w:rFonts w:eastAsia="Batang"/>
              </w:rPr>
            </w:pPr>
            <w:r w:rsidRPr="005561DE">
              <w:rPr>
                <w:rFonts w:eastAsia="Batang"/>
              </w:rPr>
              <w:t xml:space="preserve">Principaux domaines </w:t>
            </w:r>
          </w:p>
        </w:tc>
        <w:tc>
          <w:tcPr>
            <w:tcW w:w="3628" w:type="dxa"/>
            <w:shd w:val="clear" w:color="auto" w:fill="auto"/>
            <w:vAlign w:val="center"/>
          </w:tcPr>
          <w:p w14:paraId="4344CF54" w14:textId="77777777" w:rsidR="00DE31BE" w:rsidRPr="005561DE" w:rsidRDefault="00DE31BE" w:rsidP="00777A2C">
            <w:pPr>
              <w:pStyle w:val="Tablehead"/>
              <w:rPr>
                <w:rFonts w:eastAsia="Batang"/>
              </w:rPr>
            </w:pPr>
            <w:r w:rsidRPr="005561DE">
              <w:rPr>
                <w:rFonts w:eastAsia="Batang"/>
              </w:rPr>
              <w:t>Principaux éléments</w:t>
            </w:r>
          </w:p>
        </w:tc>
      </w:tr>
      <w:tr w:rsidR="00DE31BE" w:rsidRPr="005561DE" w14:paraId="3C83697B" w14:textId="77777777" w:rsidTr="00E95ABB">
        <w:tc>
          <w:tcPr>
            <w:tcW w:w="2381" w:type="dxa"/>
          </w:tcPr>
          <w:p w14:paraId="45F4ACB5" w14:textId="77777777" w:rsidR="00DE31BE" w:rsidRPr="005561DE" w:rsidRDefault="00DE31BE" w:rsidP="00777A2C">
            <w:pPr>
              <w:pStyle w:val="Tabletext"/>
              <w:jc w:val="left"/>
            </w:pPr>
            <w:r w:rsidRPr="005561DE">
              <w:t>Phase de base (construction de l'infrastructure)</w:t>
            </w:r>
          </w:p>
        </w:tc>
        <w:tc>
          <w:tcPr>
            <w:tcW w:w="1361" w:type="dxa"/>
          </w:tcPr>
          <w:p w14:paraId="56928434" w14:textId="77777777" w:rsidR="00DE31BE" w:rsidRPr="005561DE" w:rsidRDefault="002D594E" w:rsidP="00777A2C">
            <w:pPr>
              <w:pStyle w:val="Tabletext"/>
              <w:jc w:val="center"/>
            </w:pPr>
            <w:r w:rsidRPr="005561DE">
              <w:t>2010</w:t>
            </w:r>
            <w:r w:rsidR="009678A6" w:rsidRPr="005561DE">
              <w:t xml:space="preserve"> </w:t>
            </w:r>
            <w:r w:rsidR="009678A6" w:rsidRPr="005561DE">
              <w:rPr>
                <w:lang w:eastAsia="ko-KR"/>
              </w:rPr>
              <w:t>~</w:t>
            </w:r>
            <w:r w:rsidR="009678A6" w:rsidRPr="005561DE">
              <w:t xml:space="preserve"> </w:t>
            </w:r>
            <w:r w:rsidR="00DE31BE" w:rsidRPr="005561DE">
              <w:t>2011</w:t>
            </w:r>
          </w:p>
        </w:tc>
        <w:tc>
          <w:tcPr>
            <w:tcW w:w="2410" w:type="dxa"/>
          </w:tcPr>
          <w:p w14:paraId="4DE6A0AC" w14:textId="77777777" w:rsidR="00DE31BE" w:rsidRPr="005561DE" w:rsidRDefault="00DE31BE" w:rsidP="00777A2C">
            <w:pPr>
              <w:pStyle w:val="Tabletext"/>
              <w:jc w:val="left"/>
            </w:pPr>
            <w:r w:rsidRPr="005561DE">
              <w:t>Réseaux de distribution d'électricité intelligents</w:t>
            </w:r>
          </w:p>
          <w:p w14:paraId="23AEC1E6" w14:textId="77777777" w:rsidR="00DE31BE" w:rsidRPr="005561DE" w:rsidRDefault="00DE31BE" w:rsidP="00777A2C">
            <w:pPr>
              <w:pStyle w:val="Tabletext"/>
              <w:jc w:val="left"/>
            </w:pPr>
            <w:r w:rsidRPr="005561DE">
              <w:t>Bâtiments intelligents</w:t>
            </w:r>
          </w:p>
          <w:p w14:paraId="02515F1D" w14:textId="77777777" w:rsidR="00DE31BE" w:rsidRPr="005561DE" w:rsidRDefault="00DE31BE" w:rsidP="00777A2C">
            <w:pPr>
              <w:pStyle w:val="Tabletext"/>
              <w:jc w:val="left"/>
            </w:pPr>
            <w:r w:rsidRPr="005561DE">
              <w:t>Transports intelligents</w:t>
            </w:r>
          </w:p>
        </w:tc>
        <w:tc>
          <w:tcPr>
            <w:tcW w:w="3628" w:type="dxa"/>
          </w:tcPr>
          <w:p w14:paraId="06BA84C0" w14:textId="77777777" w:rsidR="00DE31BE" w:rsidRPr="005561DE" w:rsidRDefault="00DE31BE" w:rsidP="00777A2C">
            <w:pPr>
              <w:pStyle w:val="Tabletext"/>
              <w:jc w:val="left"/>
            </w:pPr>
            <w:r w:rsidRPr="005561DE">
              <w:t>Raccorder les réseaux associés au réseau de distribution et les consommateurs, les réseaux associés au réseau de distribution et les véhicules électriques</w:t>
            </w:r>
          </w:p>
        </w:tc>
      </w:tr>
      <w:tr w:rsidR="00DE31BE" w:rsidRPr="005561DE" w14:paraId="5E497B69" w14:textId="77777777" w:rsidTr="00E95ABB">
        <w:tc>
          <w:tcPr>
            <w:tcW w:w="2381" w:type="dxa"/>
          </w:tcPr>
          <w:p w14:paraId="18727934" w14:textId="77777777" w:rsidR="00DE31BE" w:rsidRPr="005561DE" w:rsidRDefault="00DE31BE" w:rsidP="00777A2C">
            <w:pPr>
              <w:pStyle w:val="Tabletext"/>
              <w:jc w:val="left"/>
            </w:pPr>
            <w:r w:rsidRPr="005561DE">
              <w:t>Phase de développement (exploitation intégrée)</w:t>
            </w:r>
          </w:p>
        </w:tc>
        <w:tc>
          <w:tcPr>
            <w:tcW w:w="1361" w:type="dxa"/>
          </w:tcPr>
          <w:p w14:paraId="7AA08F29" w14:textId="1C0717D3" w:rsidR="00DE31BE" w:rsidRPr="005561DE" w:rsidRDefault="00DE31BE" w:rsidP="00777A2C">
            <w:pPr>
              <w:pStyle w:val="Tabletext"/>
              <w:jc w:val="center"/>
            </w:pPr>
            <w:r w:rsidRPr="005561DE">
              <w:t>2012</w:t>
            </w:r>
            <w:r w:rsidR="009678A6" w:rsidRPr="005561DE">
              <w:t xml:space="preserve"> </w:t>
            </w:r>
            <w:r w:rsidR="009678A6" w:rsidRPr="005561DE">
              <w:rPr>
                <w:lang w:eastAsia="ko-KR"/>
              </w:rPr>
              <w:t>~</w:t>
            </w:r>
            <w:r w:rsidR="00713D93" w:rsidRPr="005561DE">
              <w:rPr>
                <w:lang w:eastAsia="ko-KR"/>
              </w:rPr>
              <w:t xml:space="preserve"> </w:t>
            </w:r>
            <w:r w:rsidRPr="005561DE">
              <w:t>2013</w:t>
            </w:r>
          </w:p>
        </w:tc>
        <w:tc>
          <w:tcPr>
            <w:tcW w:w="2410" w:type="dxa"/>
          </w:tcPr>
          <w:p w14:paraId="7CA11ED6" w14:textId="0FA854BD" w:rsidR="00DE31BE" w:rsidRPr="005561DE" w:rsidRDefault="00B71324" w:rsidP="00777A2C">
            <w:pPr>
              <w:pStyle w:val="Tabletext"/>
              <w:jc w:val="left"/>
            </w:pPr>
            <w:r w:rsidRPr="005561DE">
              <w:t>Énergies</w:t>
            </w:r>
            <w:r w:rsidR="00DE31BE" w:rsidRPr="005561DE">
              <w:t xml:space="preserve"> renouvelables intelligentes</w:t>
            </w:r>
          </w:p>
          <w:p w14:paraId="4C28FD30" w14:textId="77777777" w:rsidR="00DE31BE" w:rsidRPr="005561DE" w:rsidRDefault="00DE31BE" w:rsidP="00777A2C">
            <w:pPr>
              <w:pStyle w:val="Tabletext"/>
              <w:jc w:val="left"/>
            </w:pPr>
            <w:r w:rsidRPr="005561DE">
              <w:t>Service d'électricité intelligent</w:t>
            </w:r>
          </w:p>
        </w:tc>
        <w:tc>
          <w:tcPr>
            <w:tcW w:w="3628" w:type="dxa"/>
          </w:tcPr>
          <w:p w14:paraId="5B86079B" w14:textId="77777777" w:rsidR="00DE31BE" w:rsidRPr="005561DE" w:rsidRDefault="00DE31BE" w:rsidP="00777A2C">
            <w:pPr>
              <w:pStyle w:val="Tabletext"/>
              <w:ind w:left="284" w:hanging="284"/>
              <w:jc w:val="left"/>
            </w:pPr>
            <w:r w:rsidRPr="005561DE">
              <w:rPr>
                <w:rFonts w:eastAsia="Batang"/>
              </w:rPr>
              <w:t>–</w:t>
            </w:r>
            <w:r w:rsidRPr="005561DE">
              <w:rPr>
                <w:rFonts w:eastAsia="Batang"/>
              </w:rPr>
              <w:tab/>
            </w:r>
            <w:r w:rsidRPr="005561DE">
              <w:t>Fournir de nouveaux services d'électricité</w:t>
            </w:r>
          </w:p>
          <w:p w14:paraId="3FDEB819" w14:textId="77777777" w:rsidR="00DE31BE" w:rsidRPr="005561DE" w:rsidRDefault="00DE31BE" w:rsidP="00777A2C">
            <w:pPr>
              <w:pStyle w:val="Tabletext"/>
              <w:ind w:left="284" w:hanging="284"/>
              <w:jc w:val="left"/>
            </w:pPr>
            <w:r w:rsidRPr="005561DE">
              <w:rPr>
                <w:rFonts w:eastAsia="Batang"/>
              </w:rPr>
              <w:t>–</w:t>
            </w:r>
            <w:r w:rsidRPr="005561DE">
              <w:rPr>
                <w:rFonts w:eastAsia="Batang"/>
              </w:rPr>
              <w:tab/>
            </w:r>
            <w:r w:rsidRPr="005561DE">
              <w:t>Prendre en charge les sources d'énergie renouvelable dans le réseau de distribution d'électricité</w:t>
            </w:r>
          </w:p>
        </w:tc>
      </w:tr>
    </w:tbl>
    <w:p w14:paraId="40725ADD" w14:textId="77777777" w:rsidR="00DE31BE" w:rsidRPr="005561DE" w:rsidRDefault="00DE31BE" w:rsidP="00C64CEF"/>
    <w:p w14:paraId="7E14AC98" w14:textId="77777777" w:rsidR="002D594E" w:rsidRPr="005561DE" w:rsidRDefault="002D594E" w:rsidP="00C64CEF"/>
    <w:p w14:paraId="7A2E3B07" w14:textId="77777777" w:rsidR="00DE31BE" w:rsidRPr="005561DE" w:rsidRDefault="00DE31BE" w:rsidP="00F1157E">
      <w:pPr>
        <w:pStyle w:val="AnnexNoTitle"/>
      </w:pPr>
      <w:bookmarkStart w:id="291" w:name="_Toc438029914"/>
      <w:bookmarkStart w:id="292" w:name="_Toc440533927"/>
      <w:bookmarkStart w:id="293" w:name="_Toc498437799"/>
      <w:bookmarkStart w:id="294" w:name="_Toc498500139"/>
      <w:bookmarkStart w:id="295" w:name="_Toc498500389"/>
      <w:bookmarkStart w:id="296" w:name="_Toc498516155"/>
      <w:bookmarkStart w:id="297" w:name="_Toc37999778"/>
      <w:r w:rsidRPr="005561DE">
        <w:t>Annexe 6</w:t>
      </w:r>
      <w:bookmarkStart w:id="298" w:name="_Toc438029915"/>
      <w:bookmarkEnd w:id="291"/>
      <w:r w:rsidRPr="005561DE">
        <w:br/>
      </w:r>
      <w:r w:rsidRPr="005561DE">
        <w:br/>
        <w:t>Réseau intelligent en Indonésie</w:t>
      </w:r>
      <w:bookmarkEnd w:id="292"/>
      <w:bookmarkEnd w:id="293"/>
      <w:bookmarkEnd w:id="294"/>
      <w:bookmarkEnd w:id="295"/>
      <w:bookmarkEnd w:id="296"/>
      <w:bookmarkEnd w:id="297"/>
      <w:bookmarkEnd w:id="298"/>
    </w:p>
    <w:p w14:paraId="5A9B6677" w14:textId="27C2A8F9" w:rsidR="00DE31BE" w:rsidRPr="005561DE" w:rsidRDefault="00DE31BE" w:rsidP="00777A2C">
      <w:pPr>
        <w:pStyle w:val="Heading2"/>
      </w:pPr>
      <w:bookmarkStart w:id="299" w:name="_Toc438029916"/>
      <w:bookmarkStart w:id="300" w:name="_Toc440533928"/>
      <w:bookmarkStart w:id="301" w:name="_Toc498437800"/>
      <w:bookmarkStart w:id="302" w:name="_Toc498500140"/>
      <w:bookmarkStart w:id="303" w:name="_Toc498500390"/>
      <w:bookmarkStart w:id="304" w:name="_Toc498516156"/>
      <w:bookmarkStart w:id="305" w:name="_Toc37999779"/>
      <w:r w:rsidRPr="005561DE">
        <w:t>A6.1</w:t>
      </w:r>
      <w:r w:rsidRPr="005561DE">
        <w:tab/>
        <w:t>Introduction</w:t>
      </w:r>
      <w:bookmarkEnd w:id="299"/>
      <w:bookmarkEnd w:id="300"/>
      <w:bookmarkEnd w:id="301"/>
      <w:bookmarkEnd w:id="302"/>
      <w:bookmarkEnd w:id="303"/>
      <w:bookmarkEnd w:id="304"/>
      <w:bookmarkEnd w:id="305"/>
    </w:p>
    <w:p w14:paraId="16B6C4DD" w14:textId="7C5CD8C7" w:rsidR="00DE31BE" w:rsidRPr="005561DE" w:rsidRDefault="00DE31BE" w:rsidP="00777A2C">
      <w:r w:rsidRPr="005561DE">
        <w:t xml:space="preserve">La mise en </w:t>
      </w:r>
      <w:r w:rsidR="00B71324" w:rsidRPr="005561DE">
        <w:t>œuvre</w:t>
      </w:r>
      <w:r w:rsidRPr="005561DE">
        <w:t xml:space="preserve"> d'un réseau intelligent a nécessité des équipements technologiques modifiant le flux de service depuis la centrale électrique vers les clients, avec sept grands domaines: production de gros, transmission, distribution, clients, exploitation, marché et fourniture de services. Pour chaque domaine, des éléments de réseaux intelligents sont connectés entre eux grâce à des technologies analogiques ou numériques de communications bidirectionnelles qui permettent de rassembler des informations et servent à faire circuler l'information et l'électricité. La connexion est un élément essentiel dans le réseau intelligent pour pouvoir accroître l'efficacité, la fiabilité, la sécurité, la rentabilité et la pérennité de la production et de la distribution d'électricité.</w:t>
      </w:r>
    </w:p>
    <w:p w14:paraId="7CAB1FC2" w14:textId="77777777" w:rsidR="00DE31BE" w:rsidRPr="005561DE" w:rsidRDefault="00DE31BE" w:rsidP="00777A2C">
      <w:pPr>
        <w:pStyle w:val="FigureNo"/>
      </w:pPr>
      <w:r w:rsidRPr="005561DE">
        <w:t>FIGURE A6.1</w:t>
      </w:r>
    </w:p>
    <w:p w14:paraId="4BEE4EA3" w14:textId="77777777" w:rsidR="00DE31BE" w:rsidRPr="005561DE" w:rsidRDefault="00DE31BE" w:rsidP="00777A2C">
      <w:pPr>
        <w:pStyle w:val="Figuretitle"/>
        <w:spacing w:after="240"/>
      </w:pPr>
      <w:r w:rsidRPr="005561DE">
        <w:t>Interaction entre les acteurs du réseau intelligent</w:t>
      </w:r>
    </w:p>
    <w:p w14:paraId="104B921E" w14:textId="77777777" w:rsidR="00DE31BE" w:rsidRPr="005561DE" w:rsidRDefault="00C5455C" w:rsidP="00777A2C">
      <w:pPr>
        <w:pStyle w:val="Figure"/>
      </w:pPr>
      <w:r w:rsidRPr="005561DE">
        <w:object w:dxaOrig="5420" w:dyaOrig="3221" w14:anchorId="60BF70E1">
          <v:shape id="_x0000_i1028" type="#_x0000_t75" style="width:5in;height:3in" o:ole="">
            <v:imagedata r:id="rId39" o:title=""/>
          </v:shape>
          <o:OLEObject Type="Embed" ProgID="CorelDraw.Graphic.16" ShapeID="_x0000_i1028" DrawAspect="Content" ObjectID="_1648896182" r:id="rId40"/>
        </w:object>
      </w:r>
    </w:p>
    <w:p w14:paraId="3E3146A4" w14:textId="77777777" w:rsidR="00DE31BE" w:rsidRPr="005561DE" w:rsidRDefault="00DE31BE" w:rsidP="00777A2C">
      <w:pPr>
        <w:pStyle w:val="Normalaftertitle0"/>
        <w:jc w:val="both"/>
      </w:pPr>
      <w:r w:rsidRPr="005561DE">
        <w:t>Un réseau intelligent est un réseau de système à système, qui comprend trois couches principales: couche électricité et énergie, couche communication et couche technologies de l'information. Ces couches sont des éléments essentiels pour les flux électriques et les flux de communication.</w:t>
      </w:r>
    </w:p>
    <w:p w14:paraId="036FCED5" w14:textId="77777777" w:rsidR="00DE31BE" w:rsidRPr="005561DE" w:rsidRDefault="00DE31BE" w:rsidP="00777A2C">
      <w:r w:rsidRPr="005561DE">
        <w:t>La consommation d'électricité/d'énergie et les prix correspondants sont orientés à la hausse, tout comme le nombre d'abonnés au service mobile.</w:t>
      </w:r>
    </w:p>
    <w:p w14:paraId="735E7F44" w14:textId="77777777" w:rsidR="00DE31BE" w:rsidRPr="005561DE" w:rsidRDefault="00DE31BE" w:rsidP="00777A2C">
      <w:pPr>
        <w:pStyle w:val="Heading2"/>
      </w:pPr>
      <w:bookmarkStart w:id="306" w:name="_Toc438029917"/>
      <w:bookmarkStart w:id="307" w:name="_Toc440533929"/>
      <w:bookmarkStart w:id="308" w:name="_Toc498437801"/>
      <w:bookmarkStart w:id="309" w:name="_Toc498500141"/>
      <w:bookmarkStart w:id="310" w:name="_Toc498500391"/>
      <w:bookmarkStart w:id="311" w:name="_Toc498516157"/>
      <w:bookmarkStart w:id="312" w:name="_Toc37999780"/>
      <w:r w:rsidRPr="005561DE">
        <w:t>A6.2</w:t>
      </w:r>
      <w:r w:rsidRPr="005561DE">
        <w:tab/>
        <w:t>Développement du réseau intelligent et questions à résoudre</w:t>
      </w:r>
      <w:bookmarkEnd w:id="306"/>
      <w:bookmarkEnd w:id="307"/>
      <w:bookmarkEnd w:id="308"/>
      <w:bookmarkEnd w:id="309"/>
      <w:bookmarkEnd w:id="310"/>
      <w:bookmarkEnd w:id="311"/>
      <w:bookmarkEnd w:id="312"/>
    </w:p>
    <w:p w14:paraId="0B455542" w14:textId="6077E344" w:rsidR="00DE31BE" w:rsidRPr="005561DE" w:rsidRDefault="00DE31BE" w:rsidP="00777A2C">
      <w:r w:rsidRPr="005561DE">
        <w:t xml:space="preserve">Le Gouvernement indonésien a conscience qu'un réseau intelligent pourrait offrir une nouvelle solution pour utiliser efficacement électricité. L'organisme public compétent a donc élaboré un projet pilote de mise en </w:t>
      </w:r>
      <w:r w:rsidR="00B71324" w:rsidRPr="005561DE">
        <w:t>œuvre</w:t>
      </w:r>
      <w:r w:rsidRPr="005561DE">
        <w:t xml:space="preserve"> d'un réseau intelligent dans l'est de l'Indonésie. Ce projet a été mené par l'agence pour l'évaluation et l'application des technologies, en coopération avec PLN (la</w:t>
      </w:r>
      <w:r w:rsidR="00525840" w:rsidRPr="005561DE">
        <w:t> </w:t>
      </w:r>
      <w:r w:rsidRPr="005561DE">
        <w:t>compagnie nationale d'électricité).</w:t>
      </w:r>
    </w:p>
    <w:p w14:paraId="7DE47AB2" w14:textId="77777777" w:rsidR="00DE31BE" w:rsidRPr="005561DE" w:rsidRDefault="00DE31BE" w:rsidP="00777A2C">
      <w:r w:rsidRPr="005561DE">
        <w:t>Le développement du réseau intelligent suppose de résoudre plusieurs questions. Certains aspects technologiques et commerciaux pourraient servir de base dans le cadre de l'élaboration de la politique et de la réglementation.</w:t>
      </w:r>
    </w:p>
    <w:p w14:paraId="414407EF" w14:textId="77777777" w:rsidR="00DE31BE" w:rsidRPr="005561DE" w:rsidRDefault="00DE31BE" w:rsidP="00777A2C">
      <w:pPr>
        <w:pStyle w:val="FigureNo"/>
      </w:pPr>
      <w:r w:rsidRPr="005561DE">
        <w:t>FIGURE A6.2</w:t>
      </w:r>
    </w:p>
    <w:p w14:paraId="69F12CAB" w14:textId="77777777" w:rsidR="00DE31BE" w:rsidRPr="005561DE" w:rsidRDefault="00DE31BE" w:rsidP="00777A2C">
      <w:pPr>
        <w:pStyle w:val="Figuretitle"/>
        <w:spacing w:after="240"/>
      </w:pPr>
      <w:r w:rsidRPr="005561DE">
        <w:t>Questions à résoudre</w:t>
      </w:r>
    </w:p>
    <w:p w14:paraId="644B9BF2" w14:textId="77777777" w:rsidR="00DE31BE" w:rsidRPr="005561DE" w:rsidRDefault="00DE31BE" w:rsidP="00777A2C">
      <w:pPr>
        <w:pStyle w:val="Figure"/>
      </w:pPr>
      <w:r w:rsidRPr="005561DE">
        <w:object w:dxaOrig="6049" w:dyaOrig="6413" w14:anchorId="2B5A5A88">
          <v:shape id="_x0000_i1029" type="#_x0000_t75" style="width:365pt;height:385.5pt" o:ole="">
            <v:imagedata r:id="rId41" o:title=""/>
          </v:shape>
          <o:OLEObject Type="Embed" ProgID="CorelDraw.Graphic.16" ShapeID="_x0000_i1029" DrawAspect="Content" ObjectID="_1648896183" r:id="rId42"/>
        </w:object>
      </w:r>
    </w:p>
    <w:p w14:paraId="43AA8E79" w14:textId="4516628F" w:rsidR="00DE31BE" w:rsidRPr="005561DE" w:rsidRDefault="00DE31BE" w:rsidP="00777A2C">
      <w:pPr>
        <w:pStyle w:val="Normalaftertitle0"/>
        <w:jc w:val="both"/>
      </w:pPr>
      <w:r w:rsidRPr="005561DE">
        <w:t>En ce qui concerne la Fig</w:t>
      </w:r>
      <w:r w:rsidR="00F4472D">
        <w:t>.</w:t>
      </w:r>
      <w:r w:rsidRPr="005561DE">
        <w:t xml:space="preserve"> A6.2 et les deux principales questions ayant une incidence sur le développement du réseau intelligent, plusieurs points liés aux télécommunications et aux technologies de l'information nous préoccupent, à </w:t>
      </w:r>
      <w:proofErr w:type="gramStart"/>
      <w:r w:rsidRPr="005561DE">
        <w:t>savoir:</w:t>
      </w:r>
      <w:proofErr w:type="gramEnd"/>
    </w:p>
    <w:p w14:paraId="01287F98" w14:textId="77777777" w:rsidR="00DE31BE" w:rsidRPr="005561DE" w:rsidRDefault="00DE31BE" w:rsidP="00777A2C">
      <w:pPr>
        <w:pStyle w:val="enumlev1"/>
      </w:pPr>
      <w:r w:rsidRPr="005561DE">
        <w:t>a)</w:t>
      </w:r>
      <w:r w:rsidRPr="005561DE">
        <w:tab/>
        <w:t>La fourniture d'équipement normalisé:</w:t>
      </w:r>
    </w:p>
    <w:p w14:paraId="09B39036" w14:textId="77777777" w:rsidR="00DE31BE" w:rsidRPr="005561DE" w:rsidRDefault="00DE31BE" w:rsidP="00777A2C">
      <w:pPr>
        <w:pStyle w:val="enumlev1"/>
      </w:pPr>
      <w:r w:rsidRPr="005561DE">
        <w:tab/>
        <w:t>Donner une description succincte des spécifications techniques des équipements afin de vérifier la compatibilité.</w:t>
      </w:r>
    </w:p>
    <w:p w14:paraId="48B01E9E" w14:textId="77777777" w:rsidR="00DE31BE" w:rsidRPr="005561DE" w:rsidRDefault="00DE31BE" w:rsidP="00777A2C">
      <w:pPr>
        <w:pStyle w:val="enumlev1"/>
      </w:pPr>
      <w:r w:rsidRPr="005561DE">
        <w:t>b)</w:t>
      </w:r>
      <w:r w:rsidRPr="005561DE">
        <w:tab/>
        <w:t>Les ressources spectrales:</w:t>
      </w:r>
    </w:p>
    <w:p w14:paraId="27935ED1" w14:textId="77777777" w:rsidR="00DE31BE" w:rsidRPr="005561DE" w:rsidRDefault="00DE31BE" w:rsidP="00777A2C">
      <w:pPr>
        <w:pStyle w:val="enumlev1"/>
      </w:pPr>
      <w:r w:rsidRPr="005561DE">
        <w:tab/>
        <w:t>Mettre au point un plan stratégique concernant l'attribution du spectre et la largeur de bande nécessaire pour cette application. Cette question est importante si l'on veut utiliser efficacement les ressources limitées.</w:t>
      </w:r>
    </w:p>
    <w:p w14:paraId="5BA937C3" w14:textId="77777777" w:rsidR="00DE31BE" w:rsidRPr="005561DE" w:rsidRDefault="00DE31BE" w:rsidP="00777A2C">
      <w:pPr>
        <w:pStyle w:val="enumlev1"/>
      </w:pPr>
      <w:r w:rsidRPr="005561DE">
        <w:t>c)</w:t>
      </w:r>
      <w:r w:rsidRPr="005561DE">
        <w:tab/>
        <w:t>Les brouillages radioélectriques:</w:t>
      </w:r>
    </w:p>
    <w:p w14:paraId="05CD2AC1" w14:textId="13299FAC" w:rsidR="00DE31BE" w:rsidRPr="005561DE" w:rsidRDefault="00DE31BE" w:rsidP="00777A2C">
      <w:pPr>
        <w:pStyle w:val="enumlev1"/>
      </w:pPr>
      <w:r w:rsidRPr="005561DE">
        <w:tab/>
        <w:t xml:space="preserve">S'assurer que la mise en </w:t>
      </w:r>
      <w:r w:rsidR="00B71324" w:rsidRPr="005561DE">
        <w:t>œuvre</w:t>
      </w:r>
      <w:r w:rsidRPr="005561DE">
        <w:t xml:space="preserve"> de cette technologie ne cause pas de brouillages aux autres services.</w:t>
      </w:r>
    </w:p>
    <w:p w14:paraId="2AEDEBB5" w14:textId="77777777" w:rsidR="00DE31BE" w:rsidRPr="005561DE" w:rsidRDefault="00DE31BE" w:rsidP="00777A2C">
      <w:pPr>
        <w:pStyle w:val="enumlev1"/>
      </w:pPr>
      <w:r w:rsidRPr="005561DE">
        <w:t>d)</w:t>
      </w:r>
      <w:r w:rsidRPr="005561DE">
        <w:tab/>
        <w:t>La sécurité des réseaux:</w:t>
      </w:r>
    </w:p>
    <w:p w14:paraId="04783E13" w14:textId="77777777" w:rsidR="00DE31BE" w:rsidRPr="005561DE" w:rsidRDefault="00DE31BE" w:rsidP="00777A2C">
      <w:pPr>
        <w:pStyle w:val="enumlev1"/>
      </w:pPr>
      <w:r w:rsidRPr="005561DE">
        <w:tab/>
        <w:t>Garantir la sécurité des flux de données.</w:t>
      </w:r>
    </w:p>
    <w:p w14:paraId="13F1FEAD" w14:textId="7907B850" w:rsidR="00DE31BE" w:rsidRPr="005561DE" w:rsidRDefault="00B71324" w:rsidP="00777A2C">
      <w:pPr>
        <w:keepNext/>
        <w:keepLines/>
      </w:pPr>
      <w:r w:rsidRPr="005561DE">
        <w:t>Étant</w:t>
      </w:r>
      <w:r w:rsidR="00DE31BE" w:rsidRPr="005561DE">
        <w:t xml:space="preserve"> donné que cette application pourrait être mise en </w:t>
      </w:r>
      <w:r w:rsidRPr="005561DE">
        <w:t>œuvre</w:t>
      </w:r>
      <w:r w:rsidR="00DE31BE" w:rsidRPr="005561DE">
        <w:t xml:space="preserve"> dans différents services mobiles (large bande), il est proposé que la commission d'études examine plus avant les exigences liées aux télécommunications, afin d'aider les pays en développement à élaborer un plan stratégique qui les aidera à définir des politiques et des réglementations adaptées concernant la mise en </w:t>
      </w:r>
      <w:r w:rsidRPr="005561DE">
        <w:t>œuvre</w:t>
      </w:r>
      <w:r w:rsidR="00DE31BE" w:rsidRPr="005561DE">
        <w:t xml:space="preserve"> des réseaux intelligents.</w:t>
      </w:r>
    </w:p>
    <w:p w14:paraId="45C3E6EC" w14:textId="77777777" w:rsidR="00DE31BE" w:rsidRPr="005561DE" w:rsidRDefault="00DE31BE" w:rsidP="005561DE"/>
    <w:p w14:paraId="077ECECB" w14:textId="77777777" w:rsidR="00DE31BE" w:rsidRPr="005561DE" w:rsidRDefault="00DE31BE" w:rsidP="005561DE"/>
    <w:p w14:paraId="26CFFA2B" w14:textId="77777777" w:rsidR="00DE31BE" w:rsidRPr="005561DE" w:rsidRDefault="00DE31BE" w:rsidP="00F1157E">
      <w:pPr>
        <w:pStyle w:val="AnnexNoTitle"/>
      </w:pPr>
      <w:bookmarkStart w:id="313" w:name="_Toc438029918"/>
      <w:bookmarkStart w:id="314" w:name="_Toc440533930"/>
      <w:bookmarkStart w:id="315" w:name="_Toc498437802"/>
      <w:bookmarkStart w:id="316" w:name="_Toc498500142"/>
      <w:bookmarkStart w:id="317" w:name="_Toc498500392"/>
      <w:bookmarkStart w:id="318" w:name="_Toc498516158"/>
      <w:bookmarkStart w:id="319" w:name="_Toc37999781"/>
      <w:r w:rsidRPr="005561DE">
        <w:t>Annexe 7</w:t>
      </w:r>
      <w:bookmarkStart w:id="320" w:name="_Toc438029919"/>
      <w:bookmarkEnd w:id="313"/>
      <w:r w:rsidRPr="005561DE">
        <w:br/>
      </w:r>
      <w:r w:rsidRPr="005561DE">
        <w:br/>
        <w:t xml:space="preserve">Activités de recherche sur les technologies d'accès hertzien </w:t>
      </w:r>
      <w:r w:rsidRPr="005561DE">
        <w:br/>
        <w:t>pour les réseaux intelligents en Chine</w:t>
      </w:r>
      <w:bookmarkEnd w:id="314"/>
      <w:bookmarkEnd w:id="315"/>
      <w:bookmarkEnd w:id="316"/>
      <w:bookmarkEnd w:id="317"/>
      <w:bookmarkEnd w:id="318"/>
      <w:bookmarkEnd w:id="319"/>
      <w:bookmarkEnd w:id="320"/>
    </w:p>
    <w:p w14:paraId="13BD14D9" w14:textId="77777777" w:rsidR="00DE31BE" w:rsidRPr="005561DE" w:rsidRDefault="00DE31BE" w:rsidP="00777A2C">
      <w:pPr>
        <w:pStyle w:val="Heading2"/>
      </w:pPr>
      <w:bookmarkStart w:id="321" w:name="_Toc438029920"/>
      <w:bookmarkStart w:id="322" w:name="_Toc440533931"/>
      <w:bookmarkStart w:id="323" w:name="_Toc498437803"/>
      <w:bookmarkStart w:id="324" w:name="_Toc498500143"/>
      <w:bookmarkStart w:id="325" w:name="_Toc498500393"/>
      <w:bookmarkStart w:id="326" w:name="_Toc498516159"/>
      <w:bookmarkStart w:id="327" w:name="_Toc37999782"/>
      <w:r w:rsidRPr="005561DE">
        <w:t>A7.1</w:t>
      </w:r>
      <w:r w:rsidRPr="005561DE">
        <w:tab/>
        <w:t>Introduction</w:t>
      </w:r>
      <w:bookmarkEnd w:id="321"/>
      <w:bookmarkEnd w:id="322"/>
      <w:bookmarkEnd w:id="323"/>
      <w:bookmarkEnd w:id="324"/>
      <w:bookmarkEnd w:id="325"/>
      <w:bookmarkEnd w:id="326"/>
      <w:bookmarkEnd w:id="327"/>
    </w:p>
    <w:p w14:paraId="57D57869" w14:textId="77777777" w:rsidR="00DE31BE" w:rsidRPr="005561DE" w:rsidRDefault="00DE31BE" w:rsidP="00777A2C">
      <w:r w:rsidRPr="005561DE">
        <w:t xml:space="preserve">La technologie hertzienne représente un élément important du système de gestion de l'électricité, grâce auquel différentes informations relatives à la gestion et au contrôle sont transmises dans le cadre d'interactions bidirectionnelles en temps réel. Au départ, les capacités de communication requises par les réseaux de communication utilisés pour la distribution et l'utilisation d'électricité sont généralement faibles. Les dispositifs classiques de communication hertziens à bande étroite, qui utilisent des fréquences attribuées au service fixe, servent très souvent de moyens de communication hertziens privés pour les systèmes de gestion de l'électricité. Avec le développement des réseaux intelligents, l'acquisition de données relatives à l'énergie électrique, la gestion de la demande de charges et les services de vidéosurveillance sur place que suppose le réseau de communication utilisé pour la distribution et l'utilisation de l'électricité se traduisent par des exigences plus importantes en termes de largeur de bande pour les communications, de délais de transmission et de fiabilité. Dans ce contexte, la Chine mène des activités de recherche et construit une nouvelle génération de réseau de communication pour le réseau intelligent. Actuellement, ce nouveau système de communication hertzien comprend des applications pilotes à grande échelle pour </w:t>
      </w:r>
      <w:r w:rsidR="00CA3220" w:rsidRPr="005561DE">
        <w:t>le réseau intelligent</w:t>
      </w:r>
      <w:r w:rsidRPr="005561DE">
        <w:t xml:space="preserve"> en Chine.</w:t>
      </w:r>
    </w:p>
    <w:p w14:paraId="33793B19" w14:textId="77777777" w:rsidR="00DE31BE" w:rsidRPr="005561DE" w:rsidRDefault="00DE31BE" w:rsidP="00777A2C">
      <w:pPr>
        <w:pStyle w:val="Heading2"/>
        <w:rPr>
          <w:b w:val="0"/>
        </w:rPr>
      </w:pPr>
      <w:bookmarkStart w:id="328" w:name="_Toc438029921"/>
      <w:bookmarkStart w:id="329" w:name="_Toc440533932"/>
      <w:bookmarkStart w:id="330" w:name="_Toc498437804"/>
      <w:bookmarkStart w:id="331" w:name="_Toc498500144"/>
      <w:bookmarkStart w:id="332" w:name="_Toc498500394"/>
      <w:bookmarkStart w:id="333" w:name="_Toc498516160"/>
      <w:bookmarkStart w:id="334" w:name="_Toc37999783"/>
      <w:r w:rsidRPr="005561DE">
        <w:t>A7.2</w:t>
      </w:r>
      <w:r w:rsidRPr="005561DE">
        <w:tab/>
        <w:t>Technologie d'accès hertzien pour le réseau intelligent en Chine</w:t>
      </w:r>
      <w:bookmarkEnd w:id="328"/>
      <w:bookmarkEnd w:id="329"/>
      <w:bookmarkEnd w:id="330"/>
      <w:bookmarkEnd w:id="331"/>
      <w:bookmarkEnd w:id="332"/>
      <w:bookmarkEnd w:id="333"/>
      <w:bookmarkEnd w:id="334"/>
    </w:p>
    <w:p w14:paraId="4CDCF796" w14:textId="77777777" w:rsidR="00DE31BE" w:rsidRPr="005561DE" w:rsidRDefault="00DE31BE" w:rsidP="00777A2C">
      <w:pPr>
        <w:pStyle w:val="Heading3"/>
      </w:pPr>
      <w:r w:rsidRPr="005561DE">
        <w:t>A7.2.1</w:t>
      </w:r>
      <w:r w:rsidRPr="005561DE">
        <w:tab/>
        <w:t>Introduction</w:t>
      </w:r>
    </w:p>
    <w:p w14:paraId="54131699" w14:textId="77777777" w:rsidR="00DE31BE" w:rsidRPr="005561DE" w:rsidRDefault="00DE31BE" w:rsidP="00777A2C">
      <w:r w:rsidRPr="005561DE">
        <w:t>Le réseau hertzien intelligent à large couverture pour l'industrie (SWIN) est conçu pour répondre pleinement aux besoins de services du réseau intelligent. Il repose sur une technologie 4G et utilise la bande de fréquences 223</w:t>
      </w:r>
      <w:r w:rsidRPr="005561DE">
        <w:noBreakHyphen/>
        <w:t>235 MHz soumise à obligation de licences pour le réseau intelligent. Ce système présente de nombreux avantages par rapport aux systèmes de communication hertziens à bande étroite, par exemple une grande couverture, des capacités d'accès d'abonnés considérables, une grande efficacité spectrale, un fonctionnement en temps réel, une sécurité et une fiabilité considérables, des fonctionnalités performantes de gestion du réseau, etc.</w:t>
      </w:r>
    </w:p>
    <w:p w14:paraId="7B56D501" w14:textId="77777777" w:rsidR="00DE31BE" w:rsidRPr="005561DE" w:rsidRDefault="00DE31BE" w:rsidP="00777A2C">
      <w:pPr>
        <w:pStyle w:val="Heading3"/>
      </w:pPr>
      <w:r w:rsidRPr="005561DE">
        <w:t>A7.2.2</w:t>
      </w:r>
      <w:r w:rsidRPr="005561DE">
        <w:tab/>
        <w:t>Principales caractéristiques techniques</w:t>
      </w:r>
    </w:p>
    <w:p w14:paraId="4D367702" w14:textId="0EE22949" w:rsidR="00DE31BE" w:rsidRPr="005561DE" w:rsidRDefault="00DE31BE" w:rsidP="00777A2C">
      <w:r w:rsidRPr="005561DE">
        <w:t>Le Bureau national d'administration des radiocommunications de la Chine a fait des attributions dans la bande 223-235 MHz par tranche de 25 kHz. En ce qui concerne les caractéristiques relatives aux spectres, le réseau SWIN permet l'agrégation de plusieurs fréquences à bande étroite discrètes pour assurer la transmission de données large bande. Par ailleurs, la technologie de détection du spectre qui permet de détecter des brouillages entre technologies d'accès radioélectrique dans les bandes adjacentes pour améliorer les possibilités de coexistence est l'une des technologies clés utilisées par le réseau SWIN. Il est ainsi possible de garantir la coexistence avec les systèmes à bande étroite existants dans la même bande de fréquences 223</w:t>
      </w:r>
      <w:r w:rsidR="00E95ABB" w:rsidRPr="005561DE">
        <w:t>-</w:t>
      </w:r>
      <w:r w:rsidRPr="005561DE">
        <w:t>235 MHz.</w:t>
      </w:r>
    </w:p>
    <w:p w14:paraId="3D805414" w14:textId="77777777" w:rsidR="00DE31BE" w:rsidRPr="005561DE" w:rsidRDefault="00DE31BE" w:rsidP="00777A2C">
      <w:pPr>
        <w:pStyle w:val="TableNo"/>
      </w:pPr>
      <w:r w:rsidRPr="005561DE">
        <w:t>TABLEAU A7.1</w:t>
      </w:r>
    </w:p>
    <w:p w14:paraId="7F26609F" w14:textId="77777777" w:rsidR="00DE31BE" w:rsidRPr="005561DE" w:rsidRDefault="00DE31BE" w:rsidP="00777A2C">
      <w:pPr>
        <w:pStyle w:val="Tabletitle"/>
      </w:pPr>
      <w:r w:rsidRPr="005561DE">
        <w:t>Caractéristiques techniques et opérationnelles du réseau SWIN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70"/>
        <w:gridCol w:w="5669"/>
      </w:tblGrid>
      <w:tr w:rsidR="00DE31BE" w:rsidRPr="005561DE" w14:paraId="66F0BE9A" w14:textId="77777777" w:rsidTr="00B824BF">
        <w:trPr>
          <w:cantSplit/>
          <w:tblHeader/>
          <w:jc w:val="center"/>
        </w:trPr>
        <w:tc>
          <w:tcPr>
            <w:tcW w:w="3510" w:type="dxa"/>
          </w:tcPr>
          <w:p w14:paraId="7E55C066" w14:textId="77777777" w:rsidR="00DE31BE" w:rsidRPr="005561DE" w:rsidRDefault="00DE31BE" w:rsidP="00777A2C">
            <w:pPr>
              <w:pStyle w:val="Tablehead"/>
            </w:pPr>
            <w:r w:rsidRPr="005561DE">
              <w:t>Fonction</w:t>
            </w:r>
          </w:p>
        </w:tc>
        <w:tc>
          <w:tcPr>
            <w:tcW w:w="5012" w:type="dxa"/>
          </w:tcPr>
          <w:p w14:paraId="3AC30703" w14:textId="77777777" w:rsidR="00DE31BE" w:rsidRPr="005561DE" w:rsidRDefault="00DE31BE" w:rsidP="00777A2C">
            <w:pPr>
              <w:pStyle w:val="Tablehead"/>
            </w:pPr>
            <w:r w:rsidRPr="005561DE">
              <w:t>Valeurs</w:t>
            </w:r>
          </w:p>
        </w:tc>
      </w:tr>
      <w:tr w:rsidR="00DE31BE" w:rsidRPr="005561DE" w14:paraId="47FB7EB7" w14:textId="77777777" w:rsidTr="00B824BF">
        <w:trPr>
          <w:cantSplit/>
          <w:jc w:val="center"/>
        </w:trPr>
        <w:tc>
          <w:tcPr>
            <w:tcW w:w="3510" w:type="dxa"/>
          </w:tcPr>
          <w:p w14:paraId="3CCD02D8" w14:textId="77777777" w:rsidR="00DE31BE" w:rsidRPr="005561DE" w:rsidRDefault="00DE31BE" w:rsidP="00777A2C">
            <w:pPr>
              <w:pStyle w:val="Tabletext"/>
              <w:jc w:val="left"/>
            </w:pPr>
            <w:r w:rsidRPr="005561DE">
              <w:t>Bandes de fréquences prises en charge, avec ou sans licence (MHz)</w:t>
            </w:r>
          </w:p>
        </w:tc>
        <w:tc>
          <w:tcPr>
            <w:tcW w:w="5012" w:type="dxa"/>
          </w:tcPr>
          <w:p w14:paraId="1FF2FDB3" w14:textId="77777777" w:rsidR="00DE31BE" w:rsidRPr="005561DE" w:rsidRDefault="00DE31BE" w:rsidP="00777A2C">
            <w:pPr>
              <w:pStyle w:val="Tabletext"/>
              <w:jc w:val="center"/>
              <w:rPr>
                <w:lang w:eastAsia="zh-CN"/>
              </w:rPr>
            </w:pPr>
            <w:r w:rsidRPr="005561DE">
              <w:rPr>
                <w:lang w:eastAsia="zh-CN"/>
              </w:rPr>
              <w:t>Bande de fréquences avec licence: 223-235 MHz</w:t>
            </w:r>
          </w:p>
        </w:tc>
      </w:tr>
      <w:tr w:rsidR="00DE31BE" w:rsidRPr="005561DE" w14:paraId="3E09CA48" w14:textId="77777777" w:rsidTr="00B824BF">
        <w:trPr>
          <w:cantSplit/>
          <w:jc w:val="center"/>
        </w:trPr>
        <w:tc>
          <w:tcPr>
            <w:tcW w:w="3510" w:type="dxa"/>
          </w:tcPr>
          <w:p w14:paraId="1638FF49" w14:textId="77777777" w:rsidR="00DE31BE" w:rsidRPr="005561DE" w:rsidRDefault="00DE31BE" w:rsidP="00777A2C">
            <w:pPr>
              <w:pStyle w:val="Tabletext"/>
              <w:jc w:val="left"/>
            </w:pPr>
            <w:r w:rsidRPr="005561DE">
              <w:t>Portée opérationnelle nominale</w:t>
            </w:r>
          </w:p>
        </w:tc>
        <w:tc>
          <w:tcPr>
            <w:tcW w:w="5012" w:type="dxa"/>
          </w:tcPr>
          <w:p w14:paraId="23A64DF7" w14:textId="77777777" w:rsidR="00DE31BE" w:rsidRPr="005561DE" w:rsidRDefault="00DE31BE" w:rsidP="00777A2C">
            <w:pPr>
              <w:pStyle w:val="Tabletext"/>
              <w:jc w:val="center"/>
              <w:rPr>
                <w:lang w:eastAsia="zh-CN"/>
              </w:rPr>
            </w:pPr>
            <w:r w:rsidRPr="005561DE">
              <w:rPr>
                <w:lang w:eastAsia="zh-CN"/>
              </w:rPr>
              <w:t>3</w:t>
            </w:r>
            <w:r w:rsidR="002D594E" w:rsidRPr="005561DE">
              <w:rPr>
                <w:lang w:eastAsia="zh-CN"/>
              </w:rPr>
              <w:t>-</w:t>
            </w:r>
            <w:r w:rsidRPr="005561DE">
              <w:rPr>
                <w:lang w:eastAsia="zh-CN"/>
              </w:rPr>
              <w:t>30 km</w:t>
            </w:r>
          </w:p>
        </w:tc>
      </w:tr>
      <w:tr w:rsidR="00DE31BE" w:rsidRPr="005561DE" w14:paraId="51731B33" w14:textId="77777777" w:rsidTr="00B824BF">
        <w:trPr>
          <w:cantSplit/>
          <w:jc w:val="center"/>
        </w:trPr>
        <w:tc>
          <w:tcPr>
            <w:tcW w:w="3510" w:type="dxa"/>
          </w:tcPr>
          <w:p w14:paraId="18A205EC" w14:textId="77777777" w:rsidR="00DE31BE" w:rsidRPr="005561DE" w:rsidRDefault="00DE31BE" w:rsidP="00777A2C">
            <w:pPr>
              <w:pStyle w:val="Tabletext"/>
              <w:jc w:val="left"/>
            </w:pPr>
            <w:r w:rsidRPr="005561DE">
              <w:t>Fonctionnalités de mobilité (nomade/mobile)</w:t>
            </w:r>
          </w:p>
        </w:tc>
        <w:tc>
          <w:tcPr>
            <w:tcW w:w="5012" w:type="dxa"/>
          </w:tcPr>
          <w:p w14:paraId="1AC9F971" w14:textId="77777777" w:rsidR="00DE31BE" w:rsidRPr="005561DE" w:rsidRDefault="00DE31BE" w:rsidP="00777A2C">
            <w:pPr>
              <w:pStyle w:val="Tabletext"/>
              <w:jc w:val="center"/>
            </w:pPr>
            <w:r w:rsidRPr="005561DE">
              <w:t>Mobile</w:t>
            </w:r>
          </w:p>
        </w:tc>
      </w:tr>
      <w:tr w:rsidR="00DE31BE" w:rsidRPr="005561DE" w14:paraId="0EEB0DFF" w14:textId="77777777" w:rsidTr="00B824BF">
        <w:trPr>
          <w:cantSplit/>
          <w:jc w:val="center"/>
        </w:trPr>
        <w:tc>
          <w:tcPr>
            <w:tcW w:w="3510" w:type="dxa"/>
          </w:tcPr>
          <w:p w14:paraId="47E74161" w14:textId="4E4453DB" w:rsidR="00DE31BE" w:rsidRPr="005561DE" w:rsidRDefault="00DE31BE" w:rsidP="00777A2C">
            <w:pPr>
              <w:pStyle w:val="Tabletext"/>
              <w:jc w:val="left"/>
            </w:pPr>
            <w:r w:rsidRPr="005561DE">
              <w:t xml:space="preserve">Débit de données </w:t>
            </w:r>
            <w:r w:rsidR="004A4C55" w:rsidRPr="005561DE">
              <w:t xml:space="preserve">de crête </w:t>
            </w:r>
            <w:r w:rsidRPr="005561DE">
              <w:t>(sens amont/sens aval si différents)</w:t>
            </w:r>
          </w:p>
        </w:tc>
        <w:tc>
          <w:tcPr>
            <w:tcW w:w="5012" w:type="dxa"/>
          </w:tcPr>
          <w:p w14:paraId="0DC3F584" w14:textId="77777777" w:rsidR="00DE31BE" w:rsidRPr="005561DE" w:rsidRDefault="00DE31BE" w:rsidP="00777A2C">
            <w:pPr>
              <w:pStyle w:val="Tabletext"/>
              <w:jc w:val="center"/>
              <w:rPr>
                <w:lang w:eastAsia="zh-CN"/>
              </w:rPr>
            </w:pPr>
            <w:r w:rsidRPr="005561DE">
              <w:rPr>
                <w:lang w:eastAsia="zh-CN"/>
              </w:rPr>
              <w:t>1,5 (</w:t>
            </w:r>
            <w:r w:rsidRPr="005561DE">
              <w:t>sens amont)</w:t>
            </w:r>
            <w:r w:rsidRPr="005561DE">
              <w:rPr>
                <w:lang w:eastAsia="zh-CN"/>
              </w:rPr>
              <w:t>/0,5 (</w:t>
            </w:r>
            <w:r w:rsidRPr="005561DE">
              <w:t xml:space="preserve">sens aval) </w:t>
            </w:r>
            <w:r w:rsidRPr="005561DE">
              <w:rPr>
                <w:lang w:eastAsia="zh-CN"/>
              </w:rPr>
              <w:t xml:space="preserve">Mbit/s </w:t>
            </w:r>
            <w:r w:rsidRPr="005561DE">
              <w:t>(</w:t>
            </w:r>
            <w:r w:rsidRPr="005561DE">
              <w:rPr>
                <w:lang w:eastAsia="zh-CN"/>
              </w:rPr>
              <w:t>1M BW</w:t>
            </w:r>
            <w:r w:rsidRPr="005561DE">
              <w:t>)</w:t>
            </w:r>
          </w:p>
          <w:p w14:paraId="31AE832C" w14:textId="77777777" w:rsidR="00DE31BE" w:rsidRPr="005561DE" w:rsidRDefault="00DE31BE" w:rsidP="00777A2C">
            <w:pPr>
              <w:pStyle w:val="Tabletext"/>
              <w:jc w:val="center"/>
              <w:rPr>
                <w:lang w:eastAsia="zh-CN"/>
              </w:rPr>
            </w:pPr>
            <w:r w:rsidRPr="005561DE">
              <w:rPr>
                <w:lang w:eastAsia="zh-CN"/>
              </w:rPr>
              <w:t>13 (</w:t>
            </w:r>
            <w:r w:rsidRPr="005561DE">
              <w:t>sens amont</w:t>
            </w:r>
            <w:r w:rsidRPr="005561DE">
              <w:rPr>
                <w:lang w:eastAsia="zh-CN"/>
              </w:rPr>
              <w:t>)/5 (</w:t>
            </w:r>
            <w:r w:rsidRPr="005561DE">
              <w:t xml:space="preserve">sens aval) </w:t>
            </w:r>
            <w:r w:rsidRPr="005561DE">
              <w:rPr>
                <w:lang w:eastAsia="zh-CN"/>
              </w:rPr>
              <w:t xml:space="preserve">Mbit/s </w:t>
            </w:r>
            <w:r w:rsidRPr="005561DE">
              <w:t>(</w:t>
            </w:r>
            <w:r w:rsidRPr="005561DE">
              <w:rPr>
                <w:lang w:eastAsia="zh-CN"/>
              </w:rPr>
              <w:t>8,5M BW</w:t>
            </w:r>
            <w:r w:rsidRPr="005561DE">
              <w:t>)</w:t>
            </w:r>
          </w:p>
        </w:tc>
      </w:tr>
      <w:tr w:rsidR="00DE31BE" w:rsidRPr="005561DE" w14:paraId="4D23DDB6" w14:textId="77777777" w:rsidTr="00B824BF">
        <w:trPr>
          <w:cantSplit/>
          <w:jc w:val="center"/>
        </w:trPr>
        <w:tc>
          <w:tcPr>
            <w:tcW w:w="3510" w:type="dxa"/>
          </w:tcPr>
          <w:p w14:paraId="6A84AF66" w14:textId="77777777" w:rsidR="00DE31BE" w:rsidRPr="005561DE" w:rsidRDefault="00DE31BE" w:rsidP="00777A2C">
            <w:pPr>
              <w:pStyle w:val="Tabletext"/>
              <w:jc w:val="left"/>
            </w:pPr>
            <w:r w:rsidRPr="005561DE">
              <w:t>Méthode duplex (DRF, DRT, etc.)</w:t>
            </w:r>
          </w:p>
        </w:tc>
        <w:tc>
          <w:tcPr>
            <w:tcW w:w="5012" w:type="dxa"/>
          </w:tcPr>
          <w:p w14:paraId="7F49CBFE" w14:textId="77777777" w:rsidR="00DE31BE" w:rsidRPr="005561DE" w:rsidRDefault="00DE31BE" w:rsidP="00777A2C">
            <w:pPr>
              <w:pStyle w:val="Tabletext"/>
              <w:jc w:val="center"/>
            </w:pPr>
            <w:r w:rsidRPr="005561DE">
              <w:t>DRT</w:t>
            </w:r>
          </w:p>
        </w:tc>
      </w:tr>
      <w:tr w:rsidR="00DE31BE" w:rsidRPr="005561DE" w14:paraId="6C6F8966" w14:textId="77777777" w:rsidTr="00B824BF">
        <w:trPr>
          <w:cantSplit/>
          <w:jc w:val="center"/>
        </w:trPr>
        <w:tc>
          <w:tcPr>
            <w:tcW w:w="3510" w:type="dxa"/>
          </w:tcPr>
          <w:p w14:paraId="73FD747E" w14:textId="77777777" w:rsidR="00DE31BE" w:rsidRPr="005561DE" w:rsidRDefault="00DE31BE" w:rsidP="00777A2C">
            <w:pPr>
              <w:pStyle w:val="Tabletext"/>
              <w:jc w:val="left"/>
            </w:pPr>
            <w:r w:rsidRPr="005561DE">
              <w:t>Largeur de bande RF nominale</w:t>
            </w:r>
          </w:p>
        </w:tc>
        <w:tc>
          <w:tcPr>
            <w:tcW w:w="5012" w:type="dxa"/>
          </w:tcPr>
          <w:p w14:paraId="5D6AFCC2" w14:textId="77777777" w:rsidR="00DE31BE" w:rsidRPr="005561DE" w:rsidRDefault="00DE31BE" w:rsidP="00777A2C">
            <w:pPr>
              <w:pStyle w:val="Tabletext"/>
              <w:jc w:val="center"/>
              <w:rPr>
                <w:lang w:eastAsia="zh-CN"/>
              </w:rPr>
            </w:pPr>
            <w:r w:rsidRPr="005561DE">
              <w:rPr>
                <w:lang w:eastAsia="zh-CN"/>
              </w:rPr>
              <w:t xml:space="preserve">Adaptable: 25 kHz </w:t>
            </w:r>
            <w:r w:rsidR="00300B59" w:rsidRPr="005561DE">
              <w:rPr>
                <w:lang w:eastAsia="zh-CN"/>
              </w:rPr>
              <w:t>–</w:t>
            </w:r>
            <w:r w:rsidRPr="005561DE">
              <w:rPr>
                <w:lang w:eastAsia="zh-CN"/>
              </w:rPr>
              <w:t xml:space="preserve"> 12 MHz</w:t>
            </w:r>
          </w:p>
        </w:tc>
      </w:tr>
      <w:tr w:rsidR="00DE31BE" w:rsidRPr="005561DE" w14:paraId="711A0B27" w14:textId="77777777" w:rsidTr="00B824BF">
        <w:trPr>
          <w:cantSplit/>
          <w:jc w:val="center"/>
        </w:trPr>
        <w:tc>
          <w:tcPr>
            <w:tcW w:w="3510" w:type="dxa"/>
          </w:tcPr>
          <w:p w14:paraId="0DF6EF9D" w14:textId="77777777" w:rsidR="00DE31BE" w:rsidRPr="005561DE" w:rsidRDefault="00DE31BE" w:rsidP="00777A2C">
            <w:pPr>
              <w:pStyle w:val="Tabletext"/>
              <w:jc w:val="left"/>
            </w:pPr>
            <w:r w:rsidRPr="005561DE">
              <w:t>Prise en charge de la technique MIMO</w:t>
            </w:r>
          </w:p>
        </w:tc>
        <w:tc>
          <w:tcPr>
            <w:tcW w:w="5012" w:type="dxa"/>
          </w:tcPr>
          <w:p w14:paraId="555320B1" w14:textId="77777777" w:rsidR="00DE31BE" w:rsidRPr="005561DE" w:rsidRDefault="00DE31BE" w:rsidP="00777A2C">
            <w:pPr>
              <w:pStyle w:val="Tabletext"/>
              <w:jc w:val="center"/>
            </w:pPr>
            <w:r w:rsidRPr="005561DE">
              <w:t>Non</w:t>
            </w:r>
          </w:p>
        </w:tc>
      </w:tr>
      <w:tr w:rsidR="00DE31BE" w:rsidRPr="005561DE" w14:paraId="0E4C49FC" w14:textId="77777777" w:rsidTr="00B824BF">
        <w:trPr>
          <w:cantSplit/>
          <w:jc w:val="center"/>
        </w:trPr>
        <w:tc>
          <w:tcPr>
            <w:tcW w:w="3510" w:type="dxa"/>
          </w:tcPr>
          <w:p w14:paraId="0F2AC3BE" w14:textId="77777777" w:rsidR="00DE31BE" w:rsidRPr="005561DE" w:rsidRDefault="00DE31BE" w:rsidP="00777A2C">
            <w:pPr>
              <w:pStyle w:val="Tabletext"/>
              <w:jc w:val="left"/>
            </w:pPr>
            <w:r w:rsidRPr="005561DE">
              <w:t>Retransmission</w:t>
            </w:r>
          </w:p>
        </w:tc>
        <w:tc>
          <w:tcPr>
            <w:tcW w:w="5012" w:type="dxa"/>
          </w:tcPr>
          <w:p w14:paraId="76A40B24" w14:textId="77777777" w:rsidR="00DE31BE" w:rsidRPr="005561DE" w:rsidRDefault="00DE31BE" w:rsidP="00777A2C">
            <w:pPr>
              <w:pStyle w:val="Tabletext"/>
              <w:jc w:val="center"/>
            </w:pPr>
            <w:r w:rsidRPr="005561DE">
              <w:rPr>
                <w:lang w:eastAsia="zh-CN"/>
              </w:rPr>
              <w:t>H</w:t>
            </w:r>
            <w:r w:rsidRPr="005561DE">
              <w:t>ARQ</w:t>
            </w:r>
          </w:p>
        </w:tc>
      </w:tr>
      <w:tr w:rsidR="00DE31BE" w:rsidRPr="005561DE" w14:paraId="4DB979D6" w14:textId="77777777" w:rsidTr="00B824BF">
        <w:trPr>
          <w:cantSplit/>
          <w:jc w:val="center"/>
        </w:trPr>
        <w:tc>
          <w:tcPr>
            <w:tcW w:w="3510" w:type="dxa"/>
          </w:tcPr>
          <w:p w14:paraId="1FBEFD39" w14:textId="77777777" w:rsidR="00DE31BE" w:rsidRPr="005561DE" w:rsidRDefault="00DE31BE" w:rsidP="00777A2C">
            <w:pPr>
              <w:pStyle w:val="Tabletext"/>
              <w:jc w:val="left"/>
            </w:pPr>
            <w:r w:rsidRPr="005561DE">
              <w:t>Correction d'erreur directe</w:t>
            </w:r>
          </w:p>
        </w:tc>
        <w:tc>
          <w:tcPr>
            <w:tcW w:w="5012" w:type="dxa"/>
          </w:tcPr>
          <w:p w14:paraId="7D0541C7" w14:textId="77777777" w:rsidR="00DE31BE" w:rsidRPr="005561DE" w:rsidRDefault="00DE31BE" w:rsidP="00777A2C">
            <w:pPr>
              <w:pStyle w:val="Tabletext"/>
              <w:jc w:val="center"/>
              <w:rPr>
                <w:lang w:eastAsia="zh-CN"/>
              </w:rPr>
            </w:pPr>
            <w:r w:rsidRPr="005561DE">
              <w:t xml:space="preserve">Convolutionnelle, </w:t>
            </w:r>
            <w:r w:rsidRPr="005561DE">
              <w:rPr>
                <w:lang w:eastAsia="zh-CN"/>
              </w:rPr>
              <w:t>Turbo</w:t>
            </w:r>
          </w:p>
        </w:tc>
      </w:tr>
      <w:tr w:rsidR="00DE31BE" w:rsidRPr="005561DE" w14:paraId="48FE46F4" w14:textId="77777777" w:rsidTr="00B824BF">
        <w:trPr>
          <w:cantSplit/>
          <w:jc w:val="center"/>
        </w:trPr>
        <w:tc>
          <w:tcPr>
            <w:tcW w:w="3510" w:type="dxa"/>
          </w:tcPr>
          <w:p w14:paraId="5F83DB09" w14:textId="77777777" w:rsidR="00DE31BE" w:rsidRPr="005561DE" w:rsidRDefault="00DE31BE" w:rsidP="00777A2C">
            <w:pPr>
              <w:pStyle w:val="Tabletext"/>
              <w:jc w:val="left"/>
            </w:pPr>
            <w:r w:rsidRPr="005561DE">
              <w:t>Gestion des brouillages</w:t>
            </w:r>
          </w:p>
        </w:tc>
        <w:tc>
          <w:tcPr>
            <w:tcW w:w="5012" w:type="dxa"/>
          </w:tcPr>
          <w:p w14:paraId="6076CF5F" w14:textId="77777777" w:rsidR="00DE31BE" w:rsidRPr="005561DE" w:rsidRDefault="00DE31BE" w:rsidP="00777A2C">
            <w:pPr>
              <w:pStyle w:val="Tabletext"/>
              <w:jc w:val="center"/>
              <w:rPr>
                <w:lang w:eastAsia="zh-CN"/>
              </w:rPr>
            </w:pPr>
            <w:r w:rsidRPr="005561DE">
              <w:rPr>
                <w:lang w:eastAsia="zh-CN"/>
              </w:rPr>
              <w:t>Réutilisation partielle des fréquences, détection du spectre</w:t>
            </w:r>
          </w:p>
        </w:tc>
      </w:tr>
      <w:tr w:rsidR="00DE31BE" w:rsidRPr="005561DE" w14:paraId="3016F3DF" w14:textId="77777777" w:rsidTr="00B824BF">
        <w:trPr>
          <w:cantSplit/>
          <w:jc w:val="center"/>
        </w:trPr>
        <w:tc>
          <w:tcPr>
            <w:tcW w:w="3510" w:type="dxa"/>
          </w:tcPr>
          <w:p w14:paraId="5DF4D781" w14:textId="77777777" w:rsidR="00DE31BE" w:rsidRPr="005561DE" w:rsidRDefault="00DE31BE" w:rsidP="00777A2C">
            <w:pPr>
              <w:pStyle w:val="Tabletext"/>
              <w:jc w:val="left"/>
            </w:pPr>
            <w:r w:rsidRPr="005561DE">
              <w:t>Gestion de la puissance</w:t>
            </w:r>
          </w:p>
        </w:tc>
        <w:tc>
          <w:tcPr>
            <w:tcW w:w="5012" w:type="dxa"/>
          </w:tcPr>
          <w:p w14:paraId="14FC5A0A" w14:textId="77777777" w:rsidR="00DE31BE" w:rsidRPr="005561DE" w:rsidRDefault="00DE31BE" w:rsidP="00777A2C">
            <w:pPr>
              <w:pStyle w:val="Tabletext"/>
              <w:jc w:val="center"/>
            </w:pPr>
            <w:r w:rsidRPr="005561DE">
              <w:t>Oui</w:t>
            </w:r>
          </w:p>
        </w:tc>
      </w:tr>
      <w:tr w:rsidR="00DE31BE" w:rsidRPr="005561DE" w14:paraId="596B4D3E" w14:textId="77777777" w:rsidTr="00B824BF">
        <w:trPr>
          <w:cantSplit/>
          <w:jc w:val="center"/>
        </w:trPr>
        <w:tc>
          <w:tcPr>
            <w:tcW w:w="3510" w:type="dxa"/>
          </w:tcPr>
          <w:p w14:paraId="7B967B5D" w14:textId="77777777" w:rsidR="00DE31BE" w:rsidRPr="005561DE" w:rsidRDefault="00DE31BE" w:rsidP="00777A2C">
            <w:pPr>
              <w:pStyle w:val="Tabletext"/>
              <w:jc w:val="left"/>
            </w:pPr>
            <w:r w:rsidRPr="005561DE">
              <w:t>Topologie de connexion</w:t>
            </w:r>
          </w:p>
        </w:tc>
        <w:tc>
          <w:tcPr>
            <w:tcW w:w="5012" w:type="dxa"/>
          </w:tcPr>
          <w:p w14:paraId="57079851" w14:textId="77777777" w:rsidR="00DE31BE" w:rsidRPr="005561DE" w:rsidRDefault="00DE31BE" w:rsidP="00777A2C">
            <w:pPr>
              <w:pStyle w:val="Tabletext"/>
              <w:jc w:val="center"/>
            </w:pPr>
            <w:r w:rsidRPr="005561DE">
              <w:t xml:space="preserve">Point à </w:t>
            </w:r>
            <w:r w:rsidRPr="005561DE">
              <w:rPr>
                <w:lang w:eastAsia="zh-CN"/>
              </w:rPr>
              <w:t>multi</w:t>
            </w:r>
            <w:r w:rsidRPr="005561DE">
              <w:t>point</w:t>
            </w:r>
          </w:p>
        </w:tc>
      </w:tr>
      <w:tr w:rsidR="00DE31BE" w:rsidRPr="005561DE" w14:paraId="0D52A6D1" w14:textId="77777777" w:rsidTr="00B824BF">
        <w:trPr>
          <w:cantSplit/>
          <w:jc w:val="center"/>
        </w:trPr>
        <w:tc>
          <w:tcPr>
            <w:tcW w:w="3510" w:type="dxa"/>
          </w:tcPr>
          <w:p w14:paraId="047F19FF" w14:textId="77777777" w:rsidR="00DE31BE" w:rsidRPr="005561DE" w:rsidRDefault="00DE31BE" w:rsidP="00777A2C">
            <w:pPr>
              <w:pStyle w:val="Tabletext"/>
              <w:jc w:val="left"/>
            </w:pPr>
            <w:r w:rsidRPr="005561DE">
              <w:t>Méthodes d'accès au support</w:t>
            </w:r>
          </w:p>
        </w:tc>
        <w:tc>
          <w:tcPr>
            <w:tcW w:w="5012" w:type="dxa"/>
          </w:tcPr>
          <w:p w14:paraId="1B14F047" w14:textId="77777777" w:rsidR="00DE31BE" w:rsidRPr="005561DE" w:rsidRDefault="00DE31BE" w:rsidP="00777A2C">
            <w:pPr>
              <w:pStyle w:val="Tabletext"/>
              <w:jc w:val="center"/>
              <w:rPr>
                <w:lang w:eastAsia="zh-CN"/>
              </w:rPr>
            </w:pPr>
            <w:r w:rsidRPr="005561DE">
              <w:rPr>
                <w:lang w:eastAsia="zh-CN"/>
              </w:rPr>
              <w:t>Accès aléatoire (fondé ou non sur la contention)</w:t>
            </w:r>
          </w:p>
        </w:tc>
      </w:tr>
      <w:tr w:rsidR="00DE31BE" w:rsidRPr="005561DE" w14:paraId="38D6AD50" w14:textId="77777777" w:rsidTr="00B824BF">
        <w:trPr>
          <w:cantSplit/>
          <w:jc w:val="center"/>
        </w:trPr>
        <w:tc>
          <w:tcPr>
            <w:tcW w:w="3510" w:type="dxa"/>
          </w:tcPr>
          <w:p w14:paraId="36D65D4B" w14:textId="77777777" w:rsidR="00DE31BE" w:rsidRPr="005561DE" w:rsidRDefault="00DE31BE" w:rsidP="00777A2C">
            <w:pPr>
              <w:pStyle w:val="Tabletext"/>
              <w:jc w:val="left"/>
              <w:rPr>
                <w:lang w:eastAsia="zh-CN"/>
              </w:rPr>
            </w:pPr>
            <w:r w:rsidRPr="005561DE">
              <w:rPr>
                <w:lang w:eastAsia="zh-CN"/>
              </w:rPr>
              <w:t>Méthodes d'accès multiple</w:t>
            </w:r>
          </w:p>
        </w:tc>
        <w:tc>
          <w:tcPr>
            <w:tcW w:w="5012" w:type="dxa"/>
          </w:tcPr>
          <w:p w14:paraId="58C5D705" w14:textId="101F13D1" w:rsidR="00DE31BE" w:rsidRPr="005561DE" w:rsidRDefault="00DE31BE" w:rsidP="00777A2C">
            <w:pPr>
              <w:pStyle w:val="Tabletext"/>
              <w:jc w:val="center"/>
              <w:rPr>
                <w:lang w:eastAsia="zh-CN"/>
              </w:rPr>
            </w:pPr>
            <w:r w:rsidRPr="005561DE">
              <w:rPr>
                <w:lang w:eastAsia="zh-CN"/>
              </w:rPr>
              <w:t>SC-</w:t>
            </w:r>
            <w:r w:rsidR="00DA29D5" w:rsidRPr="005561DE">
              <w:rPr>
                <w:lang w:eastAsia="zh-CN"/>
              </w:rPr>
              <w:t>AMRF</w:t>
            </w:r>
            <w:r w:rsidRPr="005561DE">
              <w:rPr>
                <w:lang w:eastAsia="zh-CN"/>
              </w:rPr>
              <w:t xml:space="preserve"> (sens amont) et </w:t>
            </w:r>
            <w:r w:rsidR="00DA29D5" w:rsidRPr="005561DE">
              <w:rPr>
                <w:lang w:eastAsia="zh-CN"/>
              </w:rPr>
              <w:t>AMROF</w:t>
            </w:r>
            <w:r w:rsidRPr="005561DE">
              <w:rPr>
                <w:lang w:eastAsia="zh-CN"/>
              </w:rPr>
              <w:t xml:space="preserve"> </w:t>
            </w:r>
            <w:r w:rsidRPr="005561DE">
              <w:t>(</w:t>
            </w:r>
            <w:r w:rsidRPr="005561DE">
              <w:rPr>
                <w:lang w:eastAsia="zh-CN"/>
              </w:rPr>
              <w:t>sens aval</w:t>
            </w:r>
            <w:r w:rsidRPr="005561DE">
              <w:t>)</w:t>
            </w:r>
          </w:p>
        </w:tc>
      </w:tr>
      <w:tr w:rsidR="00DE31BE" w:rsidRPr="005561DE" w14:paraId="32C34F03" w14:textId="77777777" w:rsidTr="00B824BF">
        <w:trPr>
          <w:cantSplit/>
          <w:jc w:val="center"/>
        </w:trPr>
        <w:tc>
          <w:tcPr>
            <w:tcW w:w="3510" w:type="dxa"/>
          </w:tcPr>
          <w:p w14:paraId="1EC3AF61" w14:textId="77777777" w:rsidR="00DE31BE" w:rsidRPr="005561DE" w:rsidRDefault="00DE31BE" w:rsidP="00777A2C">
            <w:pPr>
              <w:pStyle w:val="Tabletext"/>
              <w:jc w:val="left"/>
            </w:pPr>
            <w:r w:rsidRPr="005561DE">
              <w:t>Découverte et méthode d'association</w:t>
            </w:r>
          </w:p>
        </w:tc>
        <w:tc>
          <w:tcPr>
            <w:tcW w:w="5012" w:type="dxa"/>
          </w:tcPr>
          <w:p w14:paraId="542BE37F" w14:textId="77777777" w:rsidR="00DE31BE" w:rsidRPr="005561DE" w:rsidRDefault="00DE31BE" w:rsidP="00777A2C">
            <w:pPr>
              <w:pStyle w:val="Tabletext"/>
              <w:jc w:val="center"/>
              <w:rPr>
                <w:lang w:eastAsia="zh-CN"/>
              </w:rPr>
            </w:pPr>
            <w:r w:rsidRPr="005561DE">
              <w:rPr>
                <w:lang w:eastAsia="zh-CN"/>
              </w:rPr>
              <w:t>Découverte autonome, association grâce au support</w:t>
            </w:r>
          </w:p>
        </w:tc>
      </w:tr>
      <w:tr w:rsidR="00DE31BE" w:rsidRPr="005561DE" w14:paraId="48E99D84" w14:textId="77777777" w:rsidTr="00B824BF">
        <w:trPr>
          <w:cantSplit/>
          <w:jc w:val="center"/>
        </w:trPr>
        <w:tc>
          <w:tcPr>
            <w:tcW w:w="3510" w:type="dxa"/>
          </w:tcPr>
          <w:p w14:paraId="09BAF1B2" w14:textId="77777777" w:rsidR="00DE31BE" w:rsidRPr="005561DE" w:rsidRDefault="00DE31BE" w:rsidP="00777A2C">
            <w:pPr>
              <w:pStyle w:val="Tabletext"/>
              <w:jc w:val="left"/>
            </w:pPr>
            <w:r w:rsidRPr="005561DE">
              <w:t>Méthodes de qualité de service</w:t>
            </w:r>
          </w:p>
        </w:tc>
        <w:tc>
          <w:tcPr>
            <w:tcW w:w="5012" w:type="dxa"/>
          </w:tcPr>
          <w:p w14:paraId="63D6F7B4" w14:textId="77777777" w:rsidR="00DE31BE" w:rsidRPr="005561DE" w:rsidRDefault="00DE31BE" w:rsidP="00777A2C">
            <w:pPr>
              <w:pStyle w:val="Tabletext"/>
              <w:jc w:val="center"/>
              <w:rPr>
                <w:lang w:eastAsia="zh-CN"/>
              </w:rPr>
            </w:pPr>
            <w:r w:rsidRPr="005561DE">
              <w:rPr>
                <w:lang w:eastAsia="zh-CN"/>
              </w:rPr>
              <w:t xml:space="preserve">Différentiation de la qualité de service </w:t>
            </w:r>
            <w:r w:rsidR="002D594E" w:rsidRPr="005561DE">
              <w:rPr>
                <w:lang w:eastAsia="zh-CN"/>
              </w:rPr>
              <w:br/>
            </w:r>
            <w:r w:rsidRPr="005561DE">
              <w:rPr>
                <w:lang w:eastAsia="zh-CN"/>
              </w:rPr>
              <w:t>(5 classes prises en charge, modulable)</w:t>
            </w:r>
          </w:p>
        </w:tc>
      </w:tr>
      <w:tr w:rsidR="00DE31BE" w:rsidRPr="005561DE" w14:paraId="594C041E" w14:textId="77777777" w:rsidTr="00B824BF">
        <w:trPr>
          <w:cantSplit/>
          <w:jc w:val="center"/>
        </w:trPr>
        <w:tc>
          <w:tcPr>
            <w:tcW w:w="3510" w:type="dxa"/>
          </w:tcPr>
          <w:p w14:paraId="454CA4B9" w14:textId="77777777" w:rsidR="00DE31BE" w:rsidRPr="005561DE" w:rsidRDefault="00DE31BE" w:rsidP="00777A2C">
            <w:pPr>
              <w:pStyle w:val="Tabletext"/>
              <w:jc w:val="left"/>
            </w:pPr>
            <w:r w:rsidRPr="005561DE">
              <w:t>Détection de l'emplacement</w:t>
            </w:r>
          </w:p>
        </w:tc>
        <w:tc>
          <w:tcPr>
            <w:tcW w:w="5012" w:type="dxa"/>
          </w:tcPr>
          <w:p w14:paraId="285829E5" w14:textId="77777777" w:rsidR="00DE31BE" w:rsidRPr="005561DE" w:rsidRDefault="00DE31BE" w:rsidP="00777A2C">
            <w:pPr>
              <w:pStyle w:val="Tabletext"/>
              <w:jc w:val="center"/>
              <w:rPr>
                <w:lang w:eastAsia="zh-CN"/>
              </w:rPr>
            </w:pPr>
            <w:r w:rsidRPr="005561DE">
              <w:rPr>
                <w:lang w:eastAsia="zh-CN"/>
              </w:rPr>
              <w:t>Oui</w:t>
            </w:r>
          </w:p>
        </w:tc>
      </w:tr>
      <w:tr w:rsidR="00DE31BE" w:rsidRPr="005561DE" w14:paraId="0B61FB85" w14:textId="77777777" w:rsidTr="00B824BF">
        <w:trPr>
          <w:cantSplit/>
          <w:jc w:val="center"/>
        </w:trPr>
        <w:tc>
          <w:tcPr>
            <w:tcW w:w="3510" w:type="dxa"/>
          </w:tcPr>
          <w:p w14:paraId="5446C924" w14:textId="77777777" w:rsidR="00DE31BE" w:rsidRPr="005561DE" w:rsidRDefault="00DE31BE" w:rsidP="00777A2C">
            <w:pPr>
              <w:pStyle w:val="Tabletext"/>
              <w:jc w:val="left"/>
            </w:pPr>
            <w:r w:rsidRPr="005561DE">
              <w:t>Chiffrement</w:t>
            </w:r>
          </w:p>
        </w:tc>
        <w:tc>
          <w:tcPr>
            <w:tcW w:w="5012" w:type="dxa"/>
          </w:tcPr>
          <w:p w14:paraId="3A9F468A" w14:textId="77777777" w:rsidR="00DE31BE" w:rsidRPr="005561DE" w:rsidRDefault="00DE31BE" w:rsidP="00777A2C">
            <w:pPr>
              <w:pStyle w:val="Tabletext"/>
              <w:jc w:val="center"/>
              <w:rPr>
                <w:lang w:eastAsia="zh-CN"/>
              </w:rPr>
            </w:pPr>
            <w:r w:rsidRPr="005561DE">
              <w:rPr>
                <w:lang w:eastAsia="zh-CN"/>
              </w:rPr>
              <w:t>ZUC</w:t>
            </w:r>
          </w:p>
        </w:tc>
      </w:tr>
      <w:tr w:rsidR="00DE31BE" w:rsidRPr="005561DE" w14:paraId="738BC077" w14:textId="77777777" w:rsidTr="00B824BF">
        <w:trPr>
          <w:cantSplit/>
          <w:jc w:val="center"/>
        </w:trPr>
        <w:tc>
          <w:tcPr>
            <w:tcW w:w="3510" w:type="dxa"/>
          </w:tcPr>
          <w:p w14:paraId="48FAD98F" w14:textId="77777777" w:rsidR="00DE31BE" w:rsidRPr="005561DE" w:rsidRDefault="00DE31BE" w:rsidP="00777A2C">
            <w:pPr>
              <w:pStyle w:val="Tabletext"/>
              <w:jc w:val="left"/>
            </w:pPr>
            <w:r w:rsidRPr="005561DE">
              <w:t>Authentification/protection contre les réexécutions</w:t>
            </w:r>
          </w:p>
        </w:tc>
        <w:tc>
          <w:tcPr>
            <w:tcW w:w="5012" w:type="dxa"/>
          </w:tcPr>
          <w:p w14:paraId="5A791E49" w14:textId="77777777" w:rsidR="00DE31BE" w:rsidRPr="005561DE" w:rsidRDefault="00DE31BE" w:rsidP="00777A2C">
            <w:pPr>
              <w:pStyle w:val="Tabletext"/>
              <w:jc w:val="center"/>
            </w:pPr>
            <w:r w:rsidRPr="005561DE">
              <w:rPr>
                <w:lang w:eastAsia="zh-CN"/>
              </w:rPr>
              <w:t>Oui</w:t>
            </w:r>
          </w:p>
        </w:tc>
      </w:tr>
      <w:tr w:rsidR="00DE31BE" w:rsidRPr="005561DE" w14:paraId="2A9DC8DD" w14:textId="77777777" w:rsidTr="00B824BF">
        <w:trPr>
          <w:cantSplit/>
          <w:jc w:val="center"/>
        </w:trPr>
        <w:tc>
          <w:tcPr>
            <w:tcW w:w="3510" w:type="dxa"/>
          </w:tcPr>
          <w:p w14:paraId="53638F4A" w14:textId="2AA68312" w:rsidR="00DE31BE" w:rsidRPr="005561DE" w:rsidRDefault="00B71324" w:rsidP="00777A2C">
            <w:pPr>
              <w:pStyle w:val="Tabletext"/>
              <w:jc w:val="left"/>
            </w:pPr>
            <w:r w:rsidRPr="005561DE">
              <w:t>Échange</w:t>
            </w:r>
            <w:r w:rsidR="00DE31BE" w:rsidRPr="005561DE">
              <w:t xml:space="preserve"> de clés</w:t>
            </w:r>
          </w:p>
        </w:tc>
        <w:tc>
          <w:tcPr>
            <w:tcW w:w="5012" w:type="dxa"/>
          </w:tcPr>
          <w:p w14:paraId="2D7CDFAD" w14:textId="77777777" w:rsidR="00DE31BE" w:rsidRPr="005561DE" w:rsidRDefault="00DE31BE" w:rsidP="00777A2C">
            <w:pPr>
              <w:pStyle w:val="Tabletext"/>
              <w:jc w:val="center"/>
            </w:pPr>
            <w:r w:rsidRPr="005561DE">
              <w:rPr>
                <w:lang w:eastAsia="zh-CN"/>
              </w:rPr>
              <w:t>Oui</w:t>
            </w:r>
          </w:p>
        </w:tc>
      </w:tr>
      <w:tr w:rsidR="00DE31BE" w:rsidRPr="005561DE" w14:paraId="489C39CF" w14:textId="77777777" w:rsidTr="00B824BF">
        <w:trPr>
          <w:cantSplit/>
          <w:jc w:val="center"/>
        </w:trPr>
        <w:tc>
          <w:tcPr>
            <w:tcW w:w="3510" w:type="dxa"/>
          </w:tcPr>
          <w:p w14:paraId="022F9809" w14:textId="570FBD95" w:rsidR="00DE31BE" w:rsidRPr="005561DE" w:rsidRDefault="00DE31BE" w:rsidP="00777A2C">
            <w:pPr>
              <w:pStyle w:val="Tabletext"/>
              <w:jc w:val="left"/>
            </w:pPr>
            <w:r w:rsidRPr="005561DE">
              <w:t xml:space="preserve">Détection des </w:t>
            </w:r>
            <w:r w:rsidR="00B71324" w:rsidRPr="005561DE">
              <w:t>nœuds</w:t>
            </w:r>
            <w:r w:rsidRPr="005561DE">
              <w:t xml:space="preserve"> malveillants</w:t>
            </w:r>
          </w:p>
        </w:tc>
        <w:tc>
          <w:tcPr>
            <w:tcW w:w="5012" w:type="dxa"/>
          </w:tcPr>
          <w:p w14:paraId="76E84B43" w14:textId="77777777" w:rsidR="00DE31BE" w:rsidRPr="005561DE" w:rsidRDefault="00DE31BE" w:rsidP="00777A2C">
            <w:pPr>
              <w:pStyle w:val="Tabletext"/>
              <w:jc w:val="center"/>
              <w:rPr>
                <w:lang w:eastAsia="zh-CN"/>
              </w:rPr>
            </w:pPr>
            <w:r w:rsidRPr="005561DE">
              <w:rPr>
                <w:lang w:eastAsia="zh-CN"/>
              </w:rPr>
              <w:t>Oui</w:t>
            </w:r>
          </w:p>
        </w:tc>
      </w:tr>
      <w:tr w:rsidR="00DE31BE" w:rsidRPr="005561DE" w14:paraId="0617752C" w14:textId="77777777" w:rsidTr="00B824BF">
        <w:trPr>
          <w:cantSplit/>
          <w:jc w:val="center"/>
        </w:trPr>
        <w:tc>
          <w:tcPr>
            <w:tcW w:w="3510" w:type="dxa"/>
          </w:tcPr>
          <w:p w14:paraId="2C629D55" w14:textId="77777777" w:rsidR="00DE31BE" w:rsidRPr="005561DE" w:rsidRDefault="00DE31BE" w:rsidP="00777A2C">
            <w:pPr>
              <w:pStyle w:val="Tabletext"/>
              <w:jc w:val="left"/>
            </w:pPr>
            <w:r w:rsidRPr="005561DE">
              <w:t>Identification unique de l'équipement</w:t>
            </w:r>
          </w:p>
        </w:tc>
        <w:tc>
          <w:tcPr>
            <w:tcW w:w="5012" w:type="dxa"/>
          </w:tcPr>
          <w:p w14:paraId="5E3A8544" w14:textId="77777777" w:rsidR="00DE31BE" w:rsidRPr="005561DE" w:rsidRDefault="00DE31BE" w:rsidP="00777A2C">
            <w:pPr>
              <w:pStyle w:val="Tabletext"/>
              <w:jc w:val="center"/>
              <w:rPr>
                <w:lang w:eastAsia="zh-CN"/>
              </w:rPr>
            </w:pPr>
            <w:r w:rsidRPr="005561DE">
              <w:rPr>
                <w:lang w:eastAsia="zh-CN"/>
              </w:rPr>
              <w:t xml:space="preserve">15 chiffres </w:t>
            </w:r>
            <w:r w:rsidRPr="005561DE">
              <w:t>(</w:t>
            </w:r>
            <w:r w:rsidRPr="005561DE">
              <w:rPr>
                <w:lang w:eastAsia="zh-CN"/>
              </w:rPr>
              <w:t>IMEI</w:t>
            </w:r>
            <w:r w:rsidRPr="005561DE">
              <w:t>)</w:t>
            </w:r>
          </w:p>
        </w:tc>
      </w:tr>
    </w:tbl>
    <w:p w14:paraId="4CF6C8F0" w14:textId="77777777" w:rsidR="00DE31BE" w:rsidRPr="005561DE" w:rsidRDefault="00DE31BE" w:rsidP="00777A2C">
      <w:pPr>
        <w:pStyle w:val="Tablefin"/>
        <w:rPr>
          <w:lang w:val="fr-FR"/>
        </w:rPr>
      </w:pPr>
    </w:p>
    <w:p w14:paraId="3287829E" w14:textId="77777777" w:rsidR="00DE31BE" w:rsidRPr="005561DE" w:rsidRDefault="00DE31BE" w:rsidP="00777A2C">
      <w:pPr>
        <w:pStyle w:val="Heading3"/>
      </w:pPr>
      <w:r w:rsidRPr="005561DE">
        <w:t>A7.2.3</w:t>
      </w:r>
      <w:r w:rsidRPr="005561DE">
        <w:tab/>
        <w:t>Production et application industrielles</w:t>
      </w:r>
    </w:p>
    <w:p w14:paraId="13AAC2AA" w14:textId="5FC6AB4D" w:rsidR="00DE31BE" w:rsidRPr="005561DE" w:rsidRDefault="00DE31BE" w:rsidP="00777A2C">
      <w:r w:rsidRPr="005561DE">
        <w:t>Actuellement, le système SWIN est composé de puces en bande de bases, de terminaux, de station de base, d'un réseau central et des équipements de gestion du réseau. Il est déployé dans les réseaux de communication utilisés pour la distribution et l'utilisation d'électricité. Jusqu'à présent, des réseaux expérimentaux SWIN ont été déployés dans 13 provinces de Chine et fournissent au réseau intelligent des services d'acquisition d'informations relatives à l'électricité, de commande de la charge, d'automatisation de la distribution, etc. Après une période de test, il est établi que le système SWIN peut répondre aux besoins de services du comptage intelligent et de l'automatisation de la distribution.</w:t>
      </w:r>
    </w:p>
    <w:p w14:paraId="18FAB061" w14:textId="77777777" w:rsidR="00DE31BE" w:rsidRPr="005561DE" w:rsidRDefault="00DE31BE" w:rsidP="00777A2C">
      <w:pPr>
        <w:pStyle w:val="Heading3"/>
      </w:pPr>
      <w:r w:rsidRPr="005561DE">
        <w:t>A7.2.4</w:t>
      </w:r>
      <w:r w:rsidRPr="005561DE">
        <w:tab/>
        <w:t>Normalisation</w:t>
      </w:r>
    </w:p>
    <w:p w14:paraId="644D2AB0" w14:textId="77777777" w:rsidR="00DE31BE" w:rsidRPr="005561DE" w:rsidRDefault="00DE31BE" w:rsidP="00777A2C">
      <w:r w:rsidRPr="005561DE">
        <w:t>Actuellement, l'entreprise qui exploite le réseau intelligent en Chine (State Grid Corporation of China) a déjà commencé à élaborer des normes pour le système SWIN. Le Centre national de test et de contrôle des émissions (organisation nationale chargée de la gestion du spectre des fréquences radioélectriques) et l'Association de normalisation des communications de Chine (CCSA) élaborent actuellement des normes radioélectriques applicables au système SWIN, afin de garantir la coexistence entre les différents systèmes fonctionnant dans la même bande. Par ailleurs, la normalisation du système SWIN au niveau national sera menée à bien sous peu.</w:t>
      </w:r>
    </w:p>
    <w:p w14:paraId="7F6B9DA4" w14:textId="77777777" w:rsidR="00DE31BE" w:rsidRPr="005561DE" w:rsidRDefault="00DE31BE" w:rsidP="00777A2C">
      <w:pPr>
        <w:pStyle w:val="Heading2"/>
      </w:pPr>
      <w:bookmarkStart w:id="335" w:name="_Toc438029922"/>
      <w:bookmarkStart w:id="336" w:name="_Toc440533933"/>
      <w:bookmarkStart w:id="337" w:name="_Toc498437805"/>
      <w:bookmarkStart w:id="338" w:name="_Toc498500145"/>
      <w:bookmarkStart w:id="339" w:name="_Toc498500395"/>
      <w:bookmarkStart w:id="340" w:name="_Toc498516161"/>
      <w:bookmarkStart w:id="341" w:name="_Toc37999784"/>
      <w:r w:rsidRPr="005561DE">
        <w:t>A7.3</w:t>
      </w:r>
      <w:r w:rsidRPr="005561DE">
        <w:tab/>
        <w:t>Conclusion</w:t>
      </w:r>
      <w:bookmarkEnd w:id="335"/>
      <w:bookmarkEnd w:id="336"/>
      <w:bookmarkEnd w:id="337"/>
      <w:bookmarkEnd w:id="338"/>
      <w:bookmarkEnd w:id="339"/>
      <w:bookmarkEnd w:id="340"/>
      <w:bookmarkEnd w:id="341"/>
    </w:p>
    <w:p w14:paraId="5E8B9882" w14:textId="77777777" w:rsidR="00DE31BE" w:rsidRPr="005561DE" w:rsidRDefault="00DE31BE" w:rsidP="00777A2C">
      <w:r w:rsidRPr="005561DE">
        <w:t>Les activités de recherche menées par la Chine sur les technologies d'accès hertzien pour le réseau intelligent sont en cours. Le système SWIN peut permettre de répondre aux besoins de communications hertziennes du réseau intelligent et, ainsi, de réduire le coût de sa construction et de son exploitation.</w:t>
      </w:r>
    </w:p>
    <w:p w14:paraId="0841B39B" w14:textId="207B598B" w:rsidR="00713D93" w:rsidRPr="00C60403" w:rsidRDefault="00713D93" w:rsidP="00F4472D">
      <w:pPr>
        <w:pStyle w:val="Line"/>
        <w:rPr>
          <w:lang w:val="fr-CH"/>
        </w:rPr>
      </w:pPr>
    </w:p>
    <w:sectPr w:rsidR="00713D93" w:rsidRPr="00C60403" w:rsidSect="00F805E3">
      <w:headerReference w:type="even" r:id="rId43"/>
      <w:headerReference w:type="default" r:id="rId44"/>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DD58FB" w14:textId="77777777" w:rsidR="00712876" w:rsidRDefault="00712876">
      <w:r>
        <w:separator/>
      </w:r>
    </w:p>
  </w:endnote>
  <w:endnote w:type="continuationSeparator" w:id="0">
    <w:p w14:paraId="2C4742E4" w14:textId="77777777" w:rsidR="00712876" w:rsidRDefault="00712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FD23B" w14:textId="77777777" w:rsidR="00712876" w:rsidRDefault="00712876">
      <w:r>
        <w:separator/>
      </w:r>
    </w:p>
  </w:footnote>
  <w:footnote w:type="continuationSeparator" w:id="0">
    <w:p w14:paraId="7B55D221" w14:textId="77777777" w:rsidR="00712876" w:rsidRDefault="00712876">
      <w:r>
        <w:continuationSeparator/>
      </w:r>
    </w:p>
  </w:footnote>
  <w:footnote w:id="1">
    <w:p w14:paraId="06E776D9" w14:textId="465EF437" w:rsidR="00712876" w:rsidRPr="00E27F38" w:rsidRDefault="00712876" w:rsidP="00206CD4">
      <w:pPr>
        <w:pStyle w:val="FootnoteText"/>
      </w:pPr>
      <w:r w:rsidRPr="00873451">
        <w:rPr>
          <w:rStyle w:val="FootnoteReference"/>
        </w:rPr>
        <w:footnoteRef/>
      </w:r>
      <w:r w:rsidRPr="00E27F38">
        <w:rPr>
          <w:szCs w:val="22"/>
        </w:rPr>
        <w:tab/>
        <w:t>The European Commission Smart Grid Vision and Strategy for Europe's Electricity Networks of the Future («EC Smart Grid Vision Report»</w:t>
      </w:r>
      <w:r>
        <w:rPr>
          <w:szCs w:val="22"/>
        </w:rPr>
        <w:t>, page 7,</w:t>
      </w:r>
      <w:r w:rsidRPr="00E27F38">
        <w:rPr>
          <w:szCs w:val="22"/>
        </w:rPr>
        <w:t xml:space="preserve"> Commission européenne, 2006, disponible à l'adresse: </w:t>
      </w:r>
      <w:hyperlink r:id="rId1" w:history="1">
        <w:r w:rsidRPr="00E27F38">
          <w:rPr>
            <w:rStyle w:val="Hyperlink"/>
            <w:szCs w:val="22"/>
          </w:rPr>
          <w:t>http://www.smartgrids.eu/documents/vision.pdf</w:t>
        </w:r>
      </w:hyperlink>
      <w:r w:rsidRPr="00E27F38">
        <w:rPr>
          <w:szCs w:val="22"/>
        </w:rPr>
        <w:t>).</w:t>
      </w:r>
    </w:p>
  </w:footnote>
  <w:footnote w:id="2">
    <w:p w14:paraId="78C70705" w14:textId="77777777" w:rsidR="00712876" w:rsidRPr="00E27F38" w:rsidRDefault="00712876" w:rsidP="00206CD4">
      <w:pPr>
        <w:pStyle w:val="FootnoteText"/>
      </w:pPr>
      <w:r w:rsidRPr="00873451">
        <w:rPr>
          <w:rStyle w:val="FootnoteReference"/>
        </w:rPr>
        <w:footnoteRef/>
      </w:r>
      <w:r w:rsidRPr="00E27F38">
        <w:tab/>
        <w:t xml:space="preserve">Le Comité IEEE 802 </w:t>
      </w:r>
      <w:r>
        <w:t xml:space="preserve">a </w:t>
      </w:r>
      <w:r w:rsidRPr="00E27F38">
        <w:t>élabor</w:t>
      </w:r>
      <w:r>
        <w:t>é</w:t>
      </w:r>
      <w:r w:rsidRPr="00E27F38">
        <w:t xml:space="preserve"> des normes</w:t>
      </w:r>
      <w:r>
        <w:t xml:space="preserve"> spécifiques pour les </w:t>
      </w:r>
      <w:r w:rsidRPr="00E27F38">
        <w:t>réseaux intelligents et la connectivité longue distance</w:t>
      </w:r>
      <w:r>
        <w:t xml:space="preserve"> en</w:t>
      </w:r>
      <w:r w:rsidRPr="00C320DA">
        <w:t xml:space="preserve"> </w:t>
      </w:r>
      <w:r>
        <w:t>extérieur</w:t>
      </w:r>
      <w:r w:rsidRPr="00E27F38">
        <w:t>.</w:t>
      </w:r>
    </w:p>
  </w:footnote>
  <w:footnote w:id="3">
    <w:p w14:paraId="066540C2" w14:textId="77777777" w:rsidR="00712876" w:rsidRPr="00E27F38" w:rsidRDefault="00712876" w:rsidP="00206CD4">
      <w:pPr>
        <w:pStyle w:val="FootnoteText"/>
      </w:pPr>
      <w:r w:rsidRPr="00873451">
        <w:rPr>
          <w:rStyle w:val="FootnoteReference"/>
        </w:rPr>
        <w:footnoteRef/>
      </w:r>
      <w:r w:rsidRPr="00E27F38">
        <w:tab/>
      </w:r>
      <w:hyperlink r:id="rId2" w:history="1">
        <w:r w:rsidRPr="00E27F38">
          <w:rPr>
            <w:rStyle w:val="Hyperlink"/>
            <w:szCs w:val="22"/>
          </w:rPr>
          <w:t>http://www.itu.int/pub/T-TUT-HOME-2010/en</w:t>
        </w:r>
      </w:hyperlink>
      <w:r w:rsidRPr="00E27F38">
        <w:t>.</w:t>
      </w:r>
    </w:p>
  </w:footnote>
  <w:footnote w:id="4">
    <w:p w14:paraId="7572025A" w14:textId="77777777" w:rsidR="00712876" w:rsidRPr="00E27F38" w:rsidRDefault="00712876" w:rsidP="00206CD4">
      <w:pPr>
        <w:pStyle w:val="FootnoteText"/>
      </w:pPr>
      <w:r w:rsidRPr="00873451">
        <w:rPr>
          <w:rStyle w:val="FootnoteReference"/>
        </w:rPr>
        <w:footnoteRef/>
      </w:r>
      <w:r>
        <w:rPr>
          <w:lang w:val="fr-CH"/>
        </w:rPr>
        <w:tab/>
      </w:r>
      <w:r w:rsidRPr="004A4E14">
        <w:rPr>
          <w:lang w:val="fr-CH"/>
        </w:rPr>
        <w:t>Loi sur l'indépendance et la sécurité énergétique de 2007 (Public Law 110-140) (TITLE XIII</w:t>
      </w:r>
      <w:r w:rsidRPr="004A4E14">
        <w:rPr>
          <w:lang w:val="fr-CH"/>
        </w:rPr>
        <w:noBreakHyphen/>
        <w:t xml:space="preserve">SMART GRID). </w:t>
      </w:r>
      <w:hyperlink r:id="rId3" w:history="1">
        <w:r w:rsidRPr="00E27F38">
          <w:rPr>
            <w:rStyle w:val="Hyperlink"/>
            <w:szCs w:val="22"/>
          </w:rPr>
          <w:t>http://www.gpo.gov/fdsys/pkg/PLAW-110publ140/pdf/PLAW-110publ140.pdf</w:t>
        </w:r>
      </w:hyperlink>
      <w:r w:rsidRPr="00E27F38">
        <w:t>.</w:t>
      </w:r>
    </w:p>
  </w:footnote>
  <w:footnote w:id="5">
    <w:p w14:paraId="31D13985" w14:textId="77777777" w:rsidR="00712876" w:rsidRPr="00E27F38" w:rsidRDefault="00712876" w:rsidP="00206CD4">
      <w:pPr>
        <w:pStyle w:val="FootnoteText"/>
        <w:rPr>
          <w:lang w:val="en-US"/>
        </w:rPr>
      </w:pPr>
      <w:r w:rsidRPr="00873451">
        <w:rPr>
          <w:rStyle w:val="FootnoteReference"/>
        </w:rPr>
        <w:footnoteRef/>
      </w:r>
      <w:r w:rsidRPr="00841379">
        <w:rPr>
          <w:lang w:val="en-US"/>
        </w:rPr>
        <w:tab/>
      </w:r>
      <w:r w:rsidRPr="00E27F38">
        <w:rPr>
          <w:lang w:val="en-US"/>
        </w:rPr>
        <w:t>NISTIR 7761v2 Priority Action Plan 2 Guidelines for assessing wireless standards for Smart Grid applications.</w:t>
      </w:r>
    </w:p>
  </w:footnote>
  <w:footnote w:id="6">
    <w:p w14:paraId="429882DA" w14:textId="77777777" w:rsidR="00712876" w:rsidRPr="00E27F38" w:rsidRDefault="00712876" w:rsidP="00206CD4">
      <w:pPr>
        <w:pStyle w:val="FootnoteText"/>
        <w:rPr>
          <w:lang w:val="en-US"/>
        </w:rPr>
      </w:pPr>
      <w:r w:rsidRPr="00873451">
        <w:rPr>
          <w:rStyle w:val="FootnoteReference"/>
        </w:rPr>
        <w:footnoteRef/>
      </w:r>
      <w:r w:rsidRPr="00E27F38">
        <w:rPr>
          <w:lang w:val="en-US"/>
        </w:rPr>
        <w:tab/>
      </w:r>
      <w:hyperlink r:id="rId4" w:history="1">
        <w:r w:rsidRPr="00E27F38">
          <w:rPr>
            <w:rStyle w:val="Hyperlink"/>
            <w:szCs w:val="22"/>
            <w:lang w:val="en-US"/>
          </w:rPr>
          <w:t>http://my.epri.com/portal/server.pt</w:t>
        </w:r>
      </w:hyperlink>
      <w:r w:rsidRPr="00273DA8">
        <w:rPr>
          <w:lang w:val="en-US"/>
        </w:rPr>
        <w:t>.</w:t>
      </w:r>
    </w:p>
  </w:footnote>
  <w:footnote w:id="7">
    <w:p w14:paraId="6FE0AF5F" w14:textId="77777777" w:rsidR="00712876" w:rsidRPr="00E27F38" w:rsidRDefault="00712876" w:rsidP="00206CD4">
      <w:pPr>
        <w:pStyle w:val="FootnoteText"/>
      </w:pPr>
      <w:r w:rsidRPr="005241D8">
        <w:rPr>
          <w:rStyle w:val="FootnoteReference"/>
        </w:rPr>
        <w:footnoteRef/>
      </w:r>
      <w:r w:rsidRPr="005241D8">
        <w:rPr>
          <w:rStyle w:val="FootnoteReference"/>
        </w:rPr>
        <w:tab/>
      </w:r>
      <w:r w:rsidRPr="00E27F38">
        <w:rPr>
          <w:szCs w:val="22"/>
        </w:rPr>
        <w:t>De plus amples renseignement</w:t>
      </w:r>
      <w:r>
        <w:rPr>
          <w:szCs w:val="22"/>
        </w:rPr>
        <w:t>s</w:t>
      </w:r>
      <w:r w:rsidRPr="00E27F38">
        <w:rPr>
          <w:szCs w:val="22"/>
        </w:rPr>
        <w:t xml:space="preserve"> sur cette initiative</w:t>
      </w:r>
      <w:r>
        <w:rPr>
          <w:szCs w:val="22"/>
        </w:rPr>
        <w:t xml:space="preserve"> appuyée par le Département de l'énergie,</w:t>
      </w:r>
      <w:r w:rsidRPr="00E27F38">
        <w:rPr>
          <w:szCs w:val="22"/>
        </w:rPr>
        <w:t xml:space="preserve"> qui </w:t>
      </w:r>
      <w:r>
        <w:rPr>
          <w:szCs w:val="22"/>
        </w:rPr>
        <w:t>d</w:t>
      </w:r>
      <w:r w:rsidRPr="00E27F38">
        <w:rPr>
          <w:szCs w:val="22"/>
        </w:rPr>
        <w:t>é</w:t>
      </w:r>
      <w:r>
        <w:rPr>
          <w:szCs w:val="22"/>
        </w:rPr>
        <w:t>fin</w:t>
      </w:r>
      <w:r w:rsidRPr="00E27F38">
        <w:rPr>
          <w:szCs w:val="22"/>
        </w:rPr>
        <w:t xml:space="preserve">it un réseau de distribution moderne ou intelligent sont disponibles à l'adresse: </w:t>
      </w:r>
      <w:hyperlink r:id="rId5" w:history="1">
        <w:r w:rsidRPr="00E27F38">
          <w:rPr>
            <w:rStyle w:val="Hyperlink"/>
            <w:szCs w:val="22"/>
          </w:rPr>
          <w:t>http://www.netl.doe.gov/smartgrid/referenceshelf/whitepapers/Integrated%20Communications_Final_v2_0.pdf</w:t>
        </w:r>
      </w:hyperlink>
      <w:r w:rsidRPr="00C101BA">
        <w:t>.</w:t>
      </w:r>
    </w:p>
  </w:footnote>
  <w:footnote w:id="8">
    <w:p w14:paraId="19B4C8F9" w14:textId="77777777" w:rsidR="00712876" w:rsidRDefault="00712876" w:rsidP="00206CD4">
      <w:pPr>
        <w:pStyle w:val="FootnoteText"/>
        <w:rPr>
          <w:rFonts w:eastAsia="MS Mincho"/>
          <w:lang w:val="en-US"/>
        </w:rPr>
      </w:pPr>
      <w:r w:rsidRPr="00873451">
        <w:rPr>
          <w:rStyle w:val="FootnoteReference"/>
        </w:rPr>
        <w:footnoteRef/>
      </w:r>
      <w:r w:rsidRPr="00E27F38">
        <w:rPr>
          <w:lang w:val="en-US"/>
        </w:rPr>
        <w:tab/>
        <w:t>EUR</w:t>
      </w:r>
      <w:r w:rsidRPr="00E27F38">
        <w:rPr>
          <w:rFonts w:eastAsia="MS Mincho"/>
          <w:lang w:val="en-US"/>
        </w:rPr>
        <w:t xml:space="preserve"> 22580 – Strategic Research Agenda for Europe's Electricity Networks of the Future (</w:t>
      </w:r>
      <w:r>
        <w:rPr>
          <w:lang w:val="en-US"/>
        </w:rPr>
        <w:t>EC Strategic Research Agenda), page</w:t>
      </w:r>
      <w:r w:rsidRPr="00E27F38">
        <w:rPr>
          <w:lang w:val="en-US"/>
        </w:rPr>
        <w:t xml:space="preserve"> 62, </w:t>
      </w:r>
      <w:r w:rsidRPr="00E27F38">
        <w:rPr>
          <w:rFonts w:eastAsia="MS Mincho"/>
          <w:lang w:val="en-US"/>
        </w:rPr>
        <w:t>Commission européenne, 2007.</w:t>
      </w:r>
    </w:p>
    <w:p w14:paraId="478EBCDE" w14:textId="7458F703" w:rsidR="00712876" w:rsidRPr="008A15EB" w:rsidRDefault="00712876" w:rsidP="00206CD4">
      <w:pPr>
        <w:pStyle w:val="FootnoteText"/>
        <w:spacing w:before="0"/>
        <w:rPr>
          <w:lang w:val="en-US"/>
        </w:rPr>
      </w:pPr>
      <w:r w:rsidRPr="008A15EB">
        <w:rPr>
          <w:lang w:val="en-US"/>
        </w:rPr>
        <w:tab/>
      </w:r>
      <w:hyperlink r:id="rId6" w:history="1">
        <w:r w:rsidRPr="00083C39">
          <w:rPr>
            <w:rStyle w:val="Hyperlink"/>
            <w:rFonts w:eastAsia="MS Mincho"/>
            <w:szCs w:val="22"/>
            <w:lang w:val="en-US"/>
          </w:rPr>
          <w:t>ftp://ftp.cordis.europa.eu/pub/fp7/energy/docs/smartgrids_agenda_en.pdf</w:t>
        </w:r>
      </w:hyperlink>
      <w:r w:rsidRPr="008A15EB">
        <w:rPr>
          <w:rFonts w:eastAsia="MS Mincho"/>
          <w:lang w:val="en-US"/>
        </w:rPr>
        <w:t>.</w:t>
      </w:r>
    </w:p>
  </w:footnote>
  <w:footnote w:id="9">
    <w:p w14:paraId="49F06445" w14:textId="5818A77D" w:rsidR="00712876" w:rsidRDefault="00712876" w:rsidP="00206CD4">
      <w:pPr>
        <w:pStyle w:val="FootnoteText"/>
        <w:rPr>
          <w:szCs w:val="22"/>
        </w:rPr>
      </w:pPr>
      <w:r w:rsidRPr="005241D8">
        <w:rPr>
          <w:rStyle w:val="FootnoteReference"/>
        </w:rPr>
        <w:footnoteRef/>
      </w:r>
      <w:r w:rsidRPr="00E27F38">
        <w:rPr>
          <w:szCs w:val="22"/>
        </w:rPr>
        <w:tab/>
        <w:t xml:space="preserve">Le Département de l'énergie et des changements climatiques du Royaume-Uni a </w:t>
      </w:r>
      <w:r>
        <w:rPr>
          <w:szCs w:val="22"/>
        </w:rPr>
        <w:t xml:space="preserve">tenu </w:t>
      </w:r>
      <w:r w:rsidRPr="00E27F38">
        <w:rPr>
          <w:szCs w:val="22"/>
        </w:rPr>
        <w:t xml:space="preserve">des consultations sur la mise en œuvre </w:t>
      </w:r>
      <w:r>
        <w:rPr>
          <w:szCs w:val="22"/>
        </w:rPr>
        <w:t xml:space="preserve">du comptage </w:t>
      </w:r>
      <w:r w:rsidRPr="00E27F38">
        <w:rPr>
          <w:szCs w:val="22"/>
        </w:rPr>
        <w:t>intelligent</w:t>
      </w:r>
      <w:r>
        <w:rPr>
          <w:szCs w:val="22"/>
        </w:rPr>
        <w:t xml:space="preserve"> en 2010</w:t>
      </w:r>
      <w:r>
        <w:rPr>
          <w:szCs w:val="22"/>
        </w:rPr>
        <w:noBreakHyphen/>
      </w:r>
      <w:r w:rsidRPr="00E27F38">
        <w:rPr>
          <w:szCs w:val="22"/>
        </w:rPr>
        <w:t>2011 (réf: 10D/732 20/7/2010 – 30/03/2011); les résultats sont disponibles à l'adresse suivante:</w:t>
      </w:r>
    </w:p>
    <w:p w14:paraId="264379D1" w14:textId="77777777" w:rsidR="00712876" w:rsidRPr="00E27F38" w:rsidRDefault="00712876" w:rsidP="00206CD4">
      <w:pPr>
        <w:pStyle w:val="FootnoteText"/>
        <w:spacing w:before="0"/>
      </w:pPr>
      <w:r>
        <w:rPr>
          <w:szCs w:val="22"/>
        </w:rPr>
        <w:tab/>
      </w:r>
      <w:hyperlink r:id="rId7" w:history="1">
        <w:r w:rsidRPr="00E27F38">
          <w:rPr>
            <w:rStyle w:val="Hyperlink"/>
            <w:szCs w:val="22"/>
          </w:rPr>
          <w:t>https://www.gov.uk/government/uploads/system/uploads/attachment_data/file/42742/1475-smart-metering-imp-response-overview.pdf</w:t>
        </w:r>
      </w:hyperlink>
      <w:r w:rsidRPr="00C101BA">
        <w:t>.</w:t>
      </w:r>
    </w:p>
  </w:footnote>
  <w:footnote w:id="10">
    <w:p w14:paraId="05A51D19" w14:textId="03252A91" w:rsidR="00712876" w:rsidRPr="005241D8" w:rsidRDefault="00712876" w:rsidP="00206CD4">
      <w:pPr>
        <w:pStyle w:val="FootnoteText"/>
        <w:rPr>
          <w:lang w:val="fr-CH"/>
        </w:rPr>
      </w:pPr>
      <w:r>
        <w:rPr>
          <w:rStyle w:val="FootnoteReference"/>
        </w:rPr>
        <w:footnoteRef/>
      </w:r>
      <w:r>
        <w:rPr>
          <w:lang w:val="fr-CH"/>
        </w:rPr>
        <w:tab/>
      </w:r>
      <w:hyperlink r:id="rId8" w:history="1">
        <w:r w:rsidRPr="00E27F38">
          <w:rPr>
            <w:rStyle w:val="Hyperlink"/>
            <w:szCs w:val="22"/>
          </w:rPr>
          <w:t>http://www.tiaonline.org/all-standards/committees/tr-51</w:t>
        </w:r>
      </w:hyperlink>
      <w:r w:rsidRPr="005241D8">
        <w:t>.</w:t>
      </w:r>
    </w:p>
  </w:footnote>
  <w:footnote w:id="11">
    <w:p w14:paraId="2A59F737" w14:textId="77777777" w:rsidR="00712876" w:rsidRPr="000476E5" w:rsidRDefault="00712876" w:rsidP="007B6CF9">
      <w:pPr>
        <w:pStyle w:val="FootnoteText"/>
        <w:rPr>
          <w:lang w:val="fr-CH"/>
        </w:rPr>
      </w:pPr>
      <w:r>
        <w:rPr>
          <w:rStyle w:val="FootnoteReference"/>
        </w:rPr>
        <w:footnoteRef/>
      </w:r>
      <w:r>
        <w:tab/>
      </w:r>
      <w:r>
        <w:rPr>
          <w:lang w:val="fr-CH"/>
        </w:rPr>
        <w:t xml:space="preserve">Voir </w:t>
      </w:r>
      <w:hyperlink r:id="rId9" w:history="1">
        <w:r w:rsidRPr="002B328B">
          <w:rPr>
            <w:rStyle w:val="Hyperlink"/>
            <w:lang w:val="fr-CH"/>
          </w:rPr>
          <w:t>http://www.iec.ch/smartgrid</w:t>
        </w:r>
      </w:hyperlink>
      <w:r>
        <w:rPr>
          <w:lang w:val="fr-CH"/>
        </w:rPr>
        <w:t xml:space="preserve">. </w:t>
      </w:r>
    </w:p>
  </w:footnote>
  <w:footnote w:id="12">
    <w:p w14:paraId="586DB61F" w14:textId="035BF965" w:rsidR="00712876" w:rsidRPr="00E27F38" w:rsidRDefault="00712876" w:rsidP="00206CD4">
      <w:pPr>
        <w:pStyle w:val="FootnoteText"/>
      </w:pPr>
      <w:r w:rsidRPr="004B48E0">
        <w:rPr>
          <w:rStyle w:val="FootnoteReference"/>
        </w:rPr>
        <w:footnoteRef/>
      </w:r>
      <w:r w:rsidRPr="004B48E0">
        <w:rPr>
          <w:rStyle w:val="FootnoteReference"/>
        </w:rPr>
        <w:tab/>
      </w:r>
      <w:r w:rsidRPr="00E27F38">
        <w:t xml:space="preserve">Par exemple, une loi fédérale adoptée récemment aux </w:t>
      </w:r>
      <w:r>
        <w:t>E</w:t>
      </w:r>
      <w:r w:rsidRPr="00E27F38">
        <w:t xml:space="preserve">tats-Unis, à savoir la Loi sur l'indépendance </w:t>
      </w:r>
      <w:r>
        <w:t xml:space="preserve">et </w:t>
      </w:r>
      <w:r w:rsidRPr="00E27F38">
        <w:t>la sécurité énergétique</w:t>
      </w:r>
      <w:r>
        <w:t>s de 2007 (Public Law 110</w:t>
      </w:r>
      <w:r>
        <w:noBreakHyphen/>
      </w:r>
      <w:r w:rsidRPr="00E27F38">
        <w:t>140), in</w:t>
      </w:r>
      <w:r>
        <w:t xml:space="preserve">dique que </w:t>
      </w:r>
      <w:r w:rsidRPr="00E27F38">
        <w:t xml:space="preserve">la mise en œuvre de systèmes de réseaux intelligents </w:t>
      </w:r>
      <w:r>
        <w:t>est la stratégie appliquée par l</w:t>
      </w:r>
      <w:r w:rsidRPr="00E27F38">
        <w:t xml:space="preserve">es </w:t>
      </w:r>
      <w:r>
        <w:t>E</w:t>
      </w:r>
      <w:r w:rsidRPr="00E27F38">
        <w:t>tats-Unis pour moderniser le réseau électrique</w:t>
      </w:r>
      <w:r>
        <w:t>,</w:t>
      </w:r>
      <w:r w:rsidRPr="00E27F38">
        <w:t xml:space="preserve"> et impose aux autorités et aux régulateurs au niveau fédéral comme au niveau des </w:t>
      </w:r>
      <w:r>
        <w:t>É</w:t>
      </w:r>
      <w:r w:rsidRPr="00E27F38">
        <w:t>tats de prendre des mesures spécifiques pour appuyer la mise en œuvre d'un réseau intelligent.</w:t>
      </w:r>
    </w:p>
  </w:footnote>
  <w:footnote w:id="13">
    <w:p w14:paraId="03F0A57F" w14:textId="77777777" w:rsidR="00712876" w:rsidRPr="00E27F38" w:rsidRDefault="00712876" w:rsidP="00206CD4">
      <w:pPr>
        <w:pStyle w:val="FootnoteText"/>
      </w:pPr>
      <w:r w:rsidRPr="004B48E0">
        <w:rPr>
          <w:rStyle w:val="FootnoteReference"/>
        </w:rPr>
        <w:footnoteRef/>
      </w:r>
      <w:r w:rsidRPr="004B48E0">
        <w:rPr>
          <w:rStyle w:val="FootnoteReference"/>
        </w:rPr>
        <w:tab/>
      </w:r>
      <w:r w:rsidRPr="00E27F38">
        <w:t>Agence internationale de l'énergie, Energy Technology Prospectives, 2008</w:t>
      </w:r>
      <w:r>
        <w:t>, page 179</w:t>
      </w:r>
      <w:r w:rsidRPr="00E27F38">
        <w:t>.</w:t>
      </w:r>
    </w:p>
  </w:footnote>
  <w:footnote w:id="14">
    <w:p w14:paraId="4209B1A2" w14:textId="77777777" w:rsidR="00712876" w:rsidRPr="00E27F38" w:rsidRDefault="00712876" w:rsidP="00206CD4">
      <w:pPr>
        <w:pStyle w:val="FootnoteText"/>
        <w:rPr>
          <w:lang w:val="en-US"/>
        </w:rPr>
      </w:pPr>
      <w:r w:rsidRPr="00C3213F">
        <w:rPr>
          <w:rStyle w:val="FootnoteReference"/>
        </w:rPr>
        <w:footnoteRef/>
      </w:r>
      <w:r w:rsidRPr="00841379">
        <w:rPr>
          <w:rStyle w:val="FootnoteReference"/>
          <w:lang w:val="en-US"/>
        </w:rPr>
        <w:tab/>
      </w:r>
      <w:r w:rsidRPr="00E27F38">
        <w:rPr>
          <w:lang w:val="en-US"/>
        </w:rPr>
        <w:t>Voir Electricity Sector Framework for the Future: Achieving the 21st Century Transformation, page 42, Electric Power Research Institute (août 2003) (</w:t>
      </w:r>
      <w:r>
        <w:rPr>
          <w:lang w:val="en-US"/>
        </w:rPr>
        <w:t>«</w:t>
      </w:r>
      <w:r w:rsidRPr="00E27F38">
        <w:rPr>
          <w:lang w:val="en-US"/>
        </w:rPr>
        <w:t>EPRI Report</w:t>
      </w:r>
      <w:r>
        <w:rPr>
          <w:lang w:val="en-US"/>
        </w:rPr>
        <w:t>»</w:t>
      </w:r>
      <w:r w:rsidRPr="00E27F38">
        <w:rPr>
          <w:lang w:val="en-US"/>
        </w:rPr>
        <w:t xml:space="preserve">), disponible à l'adresse: </w:t>
      </w:r>
      <w:hyperlink r:id="rId10" w:history="1">
        <w:r w:rsidRPr="00E27F38">
          <w:rPr>
            <w:rStyle w:val="Hyperlink"/>
            <w:szCs w:val="22"/>
            <w:lang w:val="en-US"/>
          </w:rPr>
          <w:t>http://www.globalregulatorynetwork.org/PDFs/ESFF_volume1.pdf</w:t>
        </w:r>
      </w:hyperlink>
      <w:r w:rsidRPr="00E27F38">
        <w:rPr>
          <w:lang w:val="en-US"/>
        </w:rPr>
        <w:t>.</w:t>
      </w:r>
    </w:p>
  </w:footnote>
  <w:footnote w:id="15">
    <w:p w14:paraId="08F06C0C" w14:textId="665B3D29" w:rsidR="00712876" w:rsidRPr="00E27F38" w:rsidRDefault="00712876" w:rsidP="00206CD4">
      <w:pPr>
        <w:pStyle w:val="FootnoteText"/>
      </w:pPr>
      <w:r w:rsidRPr="00C3213F">
        <w:rPr>
          <w:rStyle w:val="FootnoteReference"/>
        </w:rPr>
        <w:footnoteRef/>
      </w:r>
      <w:r w:rsidRPr="00C3213F">
        <w:rPr>
          <w:rStyle w:val="FootnoteReference"/>
        </w:rPr>
        <w:tab/>
      </w:r>
      <w:r w:rsidRPr="00E27F38">
        <w:t xml:space="preserve">Commission de l'énergie de Californie sur la valeur de l'automatisation de la distribution, </w:t>
      </w:r>
      <w:r>
        <w:t>«</w:t>
      </w:r>
      <w:hyperlink r:id="rId11" w:history="1">
        <w:r w:rsidRPr="005D2751">
          <w:rPr>
            <w:rStyle w:val="Hyperlink"/>
            <w:rFonts w:eastAsia="MS Mincho"/>
            <w:szCs w:val="24"/>
            <w:lang w:val="fr-CH"/>
          </w:rPr>
          <w:t>California Energy Commission Public Interest Energy Research Final Project Report</w:t>
        </w:r>
      </w:hyperlink>
      <w:r>
        <w:t>»</w:t>
      </w:r>
      <w:r w:rsidRPr="00E27F38">
        <w:t>, page 95 (avril 2007) (CEC</w:t>
      </w:r>
      <w:r>
        <w:t> </w:t>
      </w:r>
      <w:r w:rsidRPr="00E27F38">
        <w:t>Report).</w:t>
      </w:r>
    </w:p>
  </w:footnote>
  <w:footnote w:id="16">
    <w:p w14:paraId="0A6DB3D2" w14:textId="77777777" w:rsidR="00712876" w:rsidRPr="00E27F38" w:rsidRDefault="00712876" w:rsidP="00206CD4">
      <w:pPr>
        <w:pStyle w:val="FootnoteText"/>
      </w:pPr>
      <w:r w:rsidRPr="00E62524">
        <w:rPr>
          <w:rStyle w:val="FootnoteReference"/>
        </w:rPr>
        <w:footnoteRef/>
      </w:r>
      <w:r w:rsidRPr="00E62524">
        <w:rPr>
          <w:rStyle w:val="FootnoteReference"/>
        </w:rPr>
        <w:tab/>
      </w:r>
      <w:r w:rsidRPr="00E27F38">
        <w:t xml:space="preserve">Les définitions et la </w:t>
      </w:r>
      <w:r>
        <w:t>f</w:t>
      </w:r>
      <w:r w:rsidRPr="00E27F38">
        <w:t xml:space="preserve">igure sont tirées de la norme </w:t>
      </w:r>
      <w:hyperlink r:id="rId12" w:history="1">
        <w:r w:rsidRPr="008B07A2">
          <w:rPr>
            <w:rStyle w:val="Hyperlink"/>
            <w:lang w:val="fr-CH"/>
          </w:rPr>
          <w:t xml:space="preserve">NISTIR 7761 </w:t>
        </w:r>
        <w:r>
          <w:rPr>
            <w:rStyle w:val="Hyperlink"/>
            <w:lang w:val="fr-CH"/>
          </w:rPr>
          <w:t xml:space="preserve">(12 juillet </w:t>
        </w:r>
        <w:r w:rsidRPr="008B07A2">
          <w:rPr>
            <w:rStyle w:val="Hyperlink"/>
            <w:lang w:val="fr-CH"/>
          </w:rPr>
          <w:t>2013</w:t>
        </w:r>
        <w:r>
          <w:rPr>
            <w:rStyle w:val="Hyperlink"/>
            <w:lang w:val="fr-CH"/>
          </w:rPr>
          <w:t>)</w:t>
        </w:r>
      </w:hyperlink>
      <w:r w:rsidRPr="00E27F38">
        <w:t>.</w:t>
      </w:r>
    </w:p>
  </w:footnote>
  <w:footnote w:id="17">
    <w:p w14:paraId="2D984041" w14:textId="77777777" w:rsidR="00712876" w:rsidRPr="00E27F38" w:rsidRDefault="00712876" w:rsidP="00206CD4">
      <w:pPr>
        <w:pStyle w:val="FootnoteText"/>
      </w:pPr>
      <w:r w:rsidRPr="00E62524">
        <w:rPr>
          <w:rStyle w:val="FootnoteReference"/>
        </w:rPr>
        <w:footnoteRef/>
      </w:r>
      <w:r w:rsidRPr="00E62524">
        <w:rPr>
          <w:rStyle w:val="FootnoteReference"/>
        </w:rPr>
        <w:tab/>
      </w:r>
      <w:hyperlink r:id="rId13" w:history="1">
        <w:r w:rsidRPr="00E27F38">
          <w:rPr>
            <w:rStyle w:val="Hyperlink"/>
            <w:szCs w:val="22"/>
          </w:rPr>
          <w:t>http://www.decc.gov.uk/en/content/cms/consultations/smart_mtr_imp/smart_mtr_imp.aspx</w:t>
        </w:r>
      </w:hyperlink>
      <w:r w:rsidRPr="00E27F38">
        <w:t>.</w:t>
      </w:r>
    </w:p>
  </w:footnote>
  <w:footnote w:id="18">
    <w:p w14:paraId="44E5C399" w14:textId="77777777" w:rsidR="00712876" w:rsidRPr="00E27F38" w:rsidRDefault="00712876" w:rsidP="00206CD4">
      <w:pPr>
        <w:pStyle w:val="FootnoteText"/>
      </w:pPr>
      <w:r w:rsidRPr="00C3213F">
        <w:rPr>
          <w:rStyle w:val="FootnoteReference"/>
        </w:rPr>
        <w:footnoteRef/>
      </w:r>
      <w:r w:rsidRPr="00C3213F">
        <w:rPr>
          <w:rStyle w:val="FootnoteReference"/>
        </w:rPr>
        <w:tab/>
      </w:r>
      <w:r w:rsidRPr="00E27F38">
        <w:t xml:space="preserve">Voir le § 5.1.2 du tutoriel de l'UIT-T: </w:t>
      </w:r>
      <w:hyperlink r:id="rId14" w:history="1">
        <w:r w:rsidRPr="00E27F38">
          <w:rPr>
            <w:rStyle w:val="Hyperlink"/>
            <w:szCs w:val="22"/>
          </w:rPr>
          <w:t>http://www.itu.int/pub/T-TUT-HOME-2010/en</w:t>
        </w:r>
      </w:hyperlink>
      <w:r w:rsidRPr="00E27F38">
        <w:t>.</w:t>
      </w:r>
    </w:p>
  </w:footnote>
  <w:footnote w:id="19">
    <w:p w14:paraId="3D8D9116" w14:textId="77777777" w:rsidR="00712876" w:rsidRPr="00E27F38" w:rsidRDefault="00712876" w:rsidP="00206CD4">
      <w:pPr>
        <w:pStyle w:val="FootnoteText"/>
      </w:pPr>
      <w:r w:rsidRPr="00C3213F">
        <w:rPr>
          <w:rStyle w:val="FootnoteReference"/>
        </w:rPr>
        <w:footnoteRef/>
      </w:r>
      <w:r w:rsidRPr="005D2751">
        <w:rPr>
          <w:lang w:val="fr-CH"/>
        </w:rPr>
        <w:tab/>
      </w:r>
      <w:hyperlink r:id="rId15" w:history="1">
        <w:r w:rsidRPr="005D2751">
          <w:rPr>
            <w:rStyle w:val="Hyperlink"/>
            <w:szCs w:val="24"/>
            <w:lang w:val="fr-CH"/>
          </w:rPr>
          <w:t>Com</w:t>
        </w:r>
        <w:r>
          <w:rPr>
            <w:rStyle w:val="Hyperlink"/>
            <w:szCs w:val="24"/>
            <w:lang w:val="fr-CH"/>
          </w:rPr>
          <w:t>i</w:t>
        </w:r>
        <w:r w:rsidRPr="005D2751">
          <w:rPr>
            <w:rStyle w:val="Hyperlink"/>
            <w:szCs w:val="24"/>
            <w:lang w:val="fr-CH"/>
          </w:rPr>
          <w:t>t</w:t>
        </w:r>
        <w:r>
          <w:rPr>
            <w:rStyle w:val="Hyperlink"/>
            <w:szCs w:val="24"/>
            <w:lang w:val="fr-CH"/>
          </w:rPr>
          <w:t>é européen de normalisation él</w:t>
        </w:r>
        <w:r w:rsidRPr="005D2751">
          <w:rPr>
            <w:rStyle w:val="Hyperlink"/>
            <w:szCs w:val="24"/>
            <w:lang w:val="fr-CH"/>
          </w:rPr>
          <w:t>ectrotechni</w:t>
        </w:r>
        <w:r>
          <w:rPr>
            <w:rStyle w:val="Hyperlink"/>
            <w:szCs w:val="24"/>
            <w:lang w:val="fr-CH"/>
          </w:rPr>
          <w:t>que</w:t>
        </w:r>
      </w:hyperlink>
      <w:r w:rsidRPr="00E27F38">
        <w:t>.</w:t>
      </w:r>
    </w:p>
  </w:footnote>
  <w:footnote w:id="20">
    <w:p w14:paraId="7B03BDEC" w14:textId="77777777" w:rsidR="00712876" w:rsidRPr="005D2751" w:rsidRDefault="00712876" w:rsidP="00206CD4">
      <w:pPr>
        <w:pStyle w:val="FootnoteText"/>
        <w:rPr>
          <w:lang w:val="fr-CH"/>
        </w:rPr>
      </w:pPr>
      <w:r w:rsidRPr="00C3213F">
        <w:rPr>
          <w:rStyle w:val="FootnoteReference"/>
        </w:rPr>
        <w:footnoteRef/>
      </w:r>
      <w:r w:rsidRPr="005D2751">
        <w:rPr>
          <w:rStyle w:val="FootnoteReference"/>
          <w:lang w:val="fr-CH"/>
        </w:rPr>
        <w:tab/>
      </w:r>
      <w:hyperlink r:id="rId16" w:history="1">
        <w:r w:rsidRPr="005D2751">
          <w:rPr>
            <w:rStyle w:val="Hyperlink"/>
            <w:szCs w:val="24"/>
            <w:lang w:val="fr-CH"/>
          </w:rPr>
          <w:t>Conférence européenne des administrations des p</w:t>
        </w:r>
        <w:r>
          <w:rPr>
            <w:rStyle w:val="Hyperlink"/>
            <w:szCs w:val="24"/>
            <w:lang w:val="fr-CH"/>
          </w:rPr>
          <w:t>ostes et des télé</w:t>
        </w:r>
        <w:r w:rsidRPr="005D2751">
          <w:rPr>
            <w:rStyle w:val="Hyperlink"/>
            <w:szCs w:val="24"/>
            <w:lang w:val="fr-CH"/>
          </w:rPr>
          <w:t>communications</w:t>
        </w:r>
      </w:hyperlink>
      <w:r w:rsidRPr="005D2751">
        <w:rPr>
          <w:lang w:val="fr-CH"/>
        </w:rPr>
        <w:t>.</w:t>
      </w:r>
    </w:p>
  </w:footnote>
  <w:footnote w:id="21">
    <w:p w14:paraId="599A0B22" w14:textId="3C3BF63C" w:rsidR="00712876" w:rsidRPr="00E27F38" w:rsidRDefault="00712876" w:rsidP="00206CD4">
      <w:pPr>
        <w:pStyle w:val="FootnoteText"/>
      </w:pPr>
      <w:r w:rsidRPr="00E62524">
        <w:rPr>
          <w:rStyle w:val="FootnoteReference"/>
        </w:rPr>
        <w:footnoteRef/>
      </w:r>
      <w:r w:rsidRPr="00E62524">
        <w:rPr>
          <w:rStyle w:val="FootnoteReference"/>
        </w:rPr>
        <w:tab/>
      </w:r>
      <w:r w:rsidRPr="00E27F38">
        <w:t>La technologie Z-Wave est une technologie</w:t>
      </w:r>
      <w:r>
        <w:t xml:space="preserve"> hertzienne </w:t>
      </w:r>
      <w:r w:rsidRPr="00E27F38">
        <w:t xml:space="preserve">à faible consommation d'énergie et </w:t>
      </w:r>
      <w:r>
        <w:t xml:space="preserve">peu coûteuse </w:t>
      </w:r>
      <w:r w:rsidRPr="00E27F38">
        <w:t xml:space="preserve">permettant de proposer des produits grands publics avec des fonctionnalités de mise en réseau (par exemple variateurs de lumière commandés à distance, capteurs de température en réseau, serrures électroniques et systèmes audiovisuels). Les nœuds Z-Wave doivent fonctionner dans les bandes de fréquences </w:t>
      </w:r>
      <w:r>
        <w:t xml:space="preserve">pouvant être utilisées sans </w:t>
      </w:r>
      <w:r w:rsidRPr="00E27F38">
        <w:t>licence comme les bandes ISM (</w:t>
      </w:r>
      <w:hyperlink r:id="rId17" w:history="1">
        <w:r w:rsidRPr="00E27F38">
          <w:rPr>
            <w:rStyle w:val="Hyperlink"/>
            <w:szCs w:val="22"/>
          </w:rPr>
          <w:t>http://www.z-wave.com/what_is_z-wave</w:t>
        </w:r>
      </w:hyperlink>
      <w:r w:rsidRPr="00E27F38">
        <w:t>).</w:t>
      </w:r>
    </w:p>
  </w:footnote>
  <w:footnote w:id="22">
    <w:p w14:paraId="05A9EFB2" w14:textId="77777777" w:rsidR="00712876" w:rsidRPr="00AB44A4" w:rsidRDefault="00712876" w:rsidP="00206CD4">
      <w:pPr>
        <w:pStyle w:val="FootnoteText"/>
        <w:rPr>
          <w:lang w:val="fr-CH"/>
        </w:rPr>
      </w:pPr>
      <w:r>
        <w:rPr>
          <w:rStyle w:val="FootnoteReference"/>
        </w:rPr>
        <w:footnoteRef/>
      </w:r>
      <w:r>
        <w:tab/>
        <w:t>IEEE P802.11ah est un projet qui a été mené à bien, mais pour lequel les résultats du processus d'approbation n'étaient pas encore connus au moment où le présent Rapport a été rédigé.</w:t>
      </w:r>
    </w:p>
  </w:footnote>
  <w:footnote w:id="23">
    <w:p w14:paraId="635D390F" w14:textId="77777777" w:rsidR="00712876" w:rsidRPr="00A93AA5" w:rsidRDefault="00712876" w:rsidP="00206CD4">
      <w:pPr>
        <w:pStyle w:val="FootnoteText"/>
        <w:rPr>
          <w:rStyle w:val="FootnoteTextChar"/>
        </w:rPr>
      </w:pPr>
      <w:r w:rsidRPr="00A93AA5">
        <w:rPr>
          <w:rStyle w:val="FootnoteReference"/>
        </w:rPr>
        <w:footnoteRef/>
      </w:r>
      <w:r w:rsidRPr="00A93AA5">
        <w:rPr>
          <w:rStyle w:val="FootnoteTextChar"/>
        </w:rPr>
        <w:tab/>
        <w:t>Le modèle 1 comprend une description des normes de cette famille et un modèle pour l</w:t>
      </w:r>
      <w:r>
        <w:rPr>
          <w:rStyle w:val="FootnoteTextChar"/>
        </w:rPr>
        <w:t>'</w:t>
      </w:r>
      <w:r w:rsidRPr="00A93AA5">
        <w:rPr>
          <w:rStyle w:val="FootnoteTextChar"/>
        </w:rPr>
        <w:t>intérieur.</w:t>
      </w:r>
    </w:p>
  </w:footnote>
  <w:footnote w:id="24">
    <w:p w14:paraId="0A62D389" w14:textId="77777777" w:rsidR="00712876" w:rsidRPr="00A93AA5" w:rsidRDefault="00712876" w:rsidP="00206CD4">
      <w:pPr>
        <w:pStyle w:val="FootnoteText"/>
      </w:pPr>
      <w:r w:rsidRPr="00A93AA5">
        <w:rPr>
          <w:rStyle w:val="FootnoteReference"/>
        </w:rPr>
        <w:footnoteRef/>
      </w:r>
      <w:r w:rsidRPr="00A93AA5">
        <w:tab/>
      </w:r>
      <w:r w:rsidRPr="00A93AA5">
        <w:rPr>
          <w:rStyle w:val="FootnoteTextChar"/>
        </w:rPr>
        <w:t xml:space="preserve">Le modèle </w:t>
      </w:r>
      <w:r w:rsidRPr="00A93AA5">
        <w:t>2 comprend un modèle d</w:t>
      </w:r>
      <w:r>
        <w:t>'</w:t>
      </w:r>
      <w:r w:rsidRPr="00A93AA5">
        <w:t xml:space="preserve">exploitation </w:t>
      </w:r>
      <w:r>
        <w:t xml:space="preserve">particulier </w:t>
      </w:r>
      <w:r w:rsidRPr="00A93AA5">
        <w:t>et un modèle pour l</w:t>
      </w:r>
      <w:r>
        <w:t>'</w:t>
      </w:r>
      <w:r w:rsidRPr="00A93AA5">
        <w:t>extérieur.</w:t>
      </w:r>
    </w:p>
  </w:footnote>
  <w:footnote w:id="25">
    <w:p w14:paraId="0A396318" w14:textId="77777777" w:rsidR="00712876" w:rsidRPr="00DD0BDA" w:rsidRDefault="00712876" w:rsidP="00206CD4">
      <w:pPr>
        <w:pStyle w:val="FootnoteText"/>
        <w:rPr>
          <w:lang w:val="fr-CH"/>
        </w:rPr>
      </w:pPr>
      <w:r w:rsidRPr="00A93AA5">
        <w:rPr>
          <w:rStyle w:val="FootnoteReference"/>
        </w:rPr>
        <w:footnoteRef/>
      </w:r>
      <w:r>
        <w:tab/>
      </w:r>
      <w:r w:rsidRPr="00A93AA5">
        <w:t xml:space="preserve">Fin 2008, le Conseil des ressources éoliennes de Californie (CARB) </w:t>
      </w:r>
      <w:r>
        <w:t xml:space="preserve">a déclaré </w:t>
      </w:r>
      <w:r w:rsidRPr="00A93AA5">
        <w:t>qu</w:t>
      </w:r>
      <w:proofErr w:type="gramStart"/>
      <w:r w:rsidRPr="00A93AA5">
        <w:t>'</w:t>
      </w:r>
      <w:r>
        <w:t>«</w:t>
      </w:r>
      <w:r w:rsidRPr="00A93AA5">
        <w:t>un</w:t>
      </w:r>
      <w:proofErr w:type="gramEnd"/>
      <w:r w:rsidRPr="00A93AA5">
        <w:t xml:space="preserve"> réseau de distribution</w:t>
      </w:r>
      <w:r w:rsidRPr="00627324">
        <w:t xml:space="preserve"> </w:t>
      </w:r>
      <w:r>
        <w:t>et</w:t>
      </w:r>
      <w:r w:rsidRPr="00A93AA5">
        <w:t xml:space="preserve"> une infrastructure de communication intelligent</w:t>
      </w:r>
      <w:r>
        <w:t>s</w:t>
      </w:r>
      <w:r w:rsidRPr="00A93AA5">
        <w:t xml:space="preserve"> et interactif</w:t>
      </w:r>
      <w:r>
        <w:t>s</w:t>
      </w:r>
      <w:r w:rsidRPr="00A93AA5">
        <w:t xml:space="preserve"> permettrai</w:t>
      </w:r>
      <w:r>
        <w:t>en</w:t>
      </w:r>
      <w:r w:rsidRPr="00A93AA5">
        <w:t>t la circulation bidirectionnelle de l'énergie et des données</w:t>
      </w:r>
      <w:r>
        <w:t>, qui est</w:t>
      </w:r>
      <w:r w:rsidRPr="00A93AA5">
        <w:t xml:space="preserve"> nécessaire pour déployer à grande échelle des </w:t>
      </w:r>
      <w:r>
        <w:t>res</w:t>
      </w:r>
      <w:r w:rsidRPr="00A93AA5">
        <w:t>sources renouvelables d</w:t>
      </w:r>
      <w:r>
        <w:t>écentralis</w:t>
      </w:r>
      <w:r w:rsidRPr="00A93AA5">
        <w:t>ées</w:t>
      </w:r>
      <w:r>
        <w:t xml:space="preserve"> de production d'énergie</w:t>
      </w:r>
      <w:r w:rsidRPr="00A93AA5">
        <w:t>, des véhicules hybrides ou électriques et des dispositifs d'utilisateur final efficace</w:t>
      </w:r>
      <w:r>
        <w:t>s</w:t>
      </w:r>
      <w:r w:rsidRPr="00A93AA5">
        <w:t xml:space="preserve">. Les réseaux intelligents peuvent prendre en charge un volume croissant de </w:t>
      </w:r>
      <w:r>
        <w:t>res</w:t>
      </w:r>
      <w:r w:rsidRPr="00A93AA5">
        <w:t xml:space="preserve">sources </w:t>
      </w:r>
      <w:r>
        <w:t xml:space="preserve">de production décentralisées, </w:t>
      </w:r>
      <w:r w:rsidRPr="00A93AA5">
        <w:t xml:space="preserve">situées à proximité des </w:t>
      </w:r>
      <w:r>
        <w:t>lieux de consommation</w:t>
      </w:r>
      <w:r w:rsidRPr="00A93AA5">
        <w:t xml:space="preserve">, </w:t>
      </w:r>
      <w:r>
        <w:t xml:space="preserve">d'où </w:t>
      </w:r>
      <w:r w:rsidRPr="00A93AA5">
        <w:t xml:space="preserve">une diminution des pertes dans l'ensemble </w:t>
      </w:r>
      <w:r>
        <w:t xml:space="preserve">du </w:t>
      </w:r>
      <w:r w:rsidRPr="00A93AA5">
        <w:t xml:space="preserve">système électrique et une réduction des émissions de gaz à effet de serre correspondantes. Grâce à un tel système, la production </w:t>
      </w:r>
      <w:r>
        <w:t xml:space="preserve">décentralisée </w:t>
      </w:r>
      <w:r w:rsidRPr="00A93AA5">
        <w:t xml:space="preserve">deviendrait </w:t>
      </w:r>
      <w:r>
        <w:t>courante</w:t>
      </w:r>
      <w:r w:rsidRPr="00A93AA5">
        <w:t xml:space="preserve">, … les véhicules électriques pourraient servir de dispositifs de stockage de l'énergie … [et] les opérateurs des réseaux </w:t>
      </w:r>
      <w:r>
        <w:t xml:space="preserve">de distribution </w:t>
      </w:r>
      <w:r w:rsidRPr="00A93AA5">
        <w:t>auraient à leur tour une plus grande marge de manœuvre pour faire face aux variations de la production, ce qui peut contribuer à résoudre les</w:t>
      </w:r>
      <w:r>
        <w:t xml:space="preserve"> problèmes que pose actuellement</w:t>
      </w:r>
      <w:r w:rsidRPr="00A93AA5">
        <w:t xml:space="preserve"> l'intégration des </w:t>
      </w:r>
      <w:r>
        <w:t>res</w:t>
      </w:r>
      <w:r w:rsidRPr="00A93AA5">
        <w:t xml:space="preserve">sources intermittentes comme l'éolien.» </w:t>
      </w:r>
      <w:r>
        <w:t xml:space="preserve">Plan-cadre du Conseil des ressources éoliennes de </w:t>
      </w:r>
      <w:r w:rsidRPr="00DD0BDA">
        <w:rPr>
          <w:lang w:val="fr-CH"/>
        </w:rPr>
        <w:t>Californie, Appendice, Vol. I à C-96, 97, CARB (</w:t>
      </w:r>
      <w:r>
        <w:rPr>
          <w:lang w:val="fr-CH"/>
        </w:rPr>
        <w:t>d</w:t>
      </w:r>
      <w:r w:rsidRPr="00DD0BDA">
        <w:rPr>
          <w:lang w:val="fr-CH"/>
        </w:rPr>
        <w:t>éc. 2008).</w:t>
      </w:r>
    </w:p>
  </w:footnote>
  <w:footnote w:id="26">
    <w:p w14:paraId="569B52B4" w14:textId="77777777" w:rsidR="00712876" w:rsidRPr="00A93AA5" w:rsidRDefault="00712876" w:rsidP="00206CD4">
      <w:pPr>
        <w:pStyle w:val="FootnoteText"/>
      </w:pPr>
      <w:r w:rsidRPr="00A93AA5">
        <w:rPr>
          <w:rStyle w:val="FootnoteReference"/>
        </w:rPr>
        <w:footnoteRef/>
      </w:r>
      <w:r>
        <w:tab/>
      </w:r>
      <w:r w:rsidRPr="00A93AA5">
        <w:t>Voir par exemple Enabling Tomorrow</w:t>
      </w:r>
      <w:r>
        <w:t>'</w:t>
      </w:r>
      <w:r w:rsidRPr="00A93AA5">
        <w:t xml:space="preserve">s Electricity System – Report of the Ontario Smart Grid Forum, Ontario Smart Grid Forum (février, 2009), </w:t>
      </w:r>
      <w:r>
        <w:t xml:space="preserve">selon lequel </w:t>
      </w:r>
      <w:r w:rsidRPr="00A93AA5">
        <w:t xml:space="preserve">«les initiatives en matière de conservation, de production d'énergie renouvelable et de comptage intelligent </w:t>
      </w:r>
      <w:r>
        <w:t xml:space="preserve">marquent le début du passage à </w:t>
      </w:r>
      <w:r w:rsidRPr="00A93AA5">
        <w:t xml:space="preserve">un nouveau système de fourniture de l'électricité, mais </w:t>
      </w:r>
      <w:r>
        <w:t>ell</w:t>
      </w:r>
      <w:r w:rsidRPr="00A93AA5">
        <w:t xml:space="preserve">es ne pourront produire tous leurs effets sans les technologies évoluées </w:t>
      </w:r>
      <w:r>
        <w:t xml:space="preserve">grâce auxquelles il est possible de mettre </w:t>
      </w:r>
      <w:r w:rsidRPr="00A93AA5">
        <w:t>en place le réseau intelligent.»</w:t>
      </w:r>
    </w:p>
  </w:footnote>
  <w:footnote w:id="27">
    <w:p w14:paraId="1FC0AC11" w14:textId="77777777" w:rsidR="00712876" w:rsidRPr="00A93AA5" w:rsidRDefault="00712876" w:rsidP="00206CD4">
      <w:pPr>
        <w:pStyle w:val="FootnoteText"/>
      </w:pPr>
      <w:r w:rsidRPr="00A93AA5">
        <w:rPr>
          <w:rStyle w:val="FootnoteReference"/>
        </w:rPr>
        <w:footnoteRef/>
      </w:r>
      <w:r>
        <w:tab/>
      </w:r>
      <w:r w:rsidRPr="00E04AB5">
        <w:t>Voir</w:t>
      </w:r>
      <w:r w:rsidRPr="00A93AA5">
        <w:rPr>
          <w:i/>
          <w:iCs/>
        </w:rPr>
        <w:t xml:space="preserve"> </w:t>
      </w:r>
      <w:r w:rsidRPr="00A93AA5">
        <w:t xml:space="preserve">A System view of the Modern Grid, B1.2 et B1.11, Integrated Communications, </w:t>
      </w:r>
      <w:r>
        <w:t>élaboré</w:t>
      </w:r>
      <w:r w:rsidRPr="00A93AA5">
        <w:t xml:space="preserve"> par le National Energy Technology Laboratory pour le Bureau de la fourniture d'électricité </w:t>
      </w:r>
      <w:r>
        <w:t xml:space="preserve">et </w:t>
      </w:r>
      <w:r w:rsidRPr="00A93AA5">
        <w:t>de la fiabilité énergétique du Département de l'énergie américain (février 2007). Ces communications intégrées «[raccorderont] les composants à une architecture ouverte d'info</w:t>
      </w:r>
      <w:r>
        <w:t>rmation et de commande en</w:t>
      </w:r>
      <w:r w:rsidRPr="00A93AA5">
        <w:t xml:space="preserve"> temps réel, ce qui permettra à chaque </w:t>
      </w:r>
      <w:r>
        <w:t>élément</w:t>
      </w:r>
      <w:r w:rsidRPr="00A93AA5">
        <w:t xml:space="preserve"> du réseau à la fois de «parler»</w:t>
      </w:r>
      <w:r>
        <w:t xml:space="preserve"> et </w:t>
      </w:r>
      <w:r w:rsidRPr="00A93AA5">
        <w:t>«d'écouter». The Smart Grid</w:t>
      </w:r>
      <w:r>
        <w:t>:</w:t>
      </w:r>
      <w:r w:rsidRPr="00A93AA5">
        <w:t xml:space="preserve"> An Introduction, page 29, Département de l'énergie des </w:t>
      </w:r>
      <w:r>
        <w:t>E</w:t>
      </w:r>
      <w:r w:rsidRPr="00A93AA5">
        <w:t>tats-Unis (</w:t>
      </w:r>
      <w:r>
        <w:t>2008</w:t>
      </w:r>
      <w:r w:rsidRPr="00A93AA5">
        <w:t>).</w:t>
      </w:r>
    </w:p>
  </w:footnote>
  <w:footnote w:id="28">
    <w:p w14:paraId="3D95D880" w14:textId="0613AF23" w:rsidR="00712876" w:rsidRPr="00C227A3" w:rsidRDefault="00712876" w:rsidP="00206CD4">
      <w:pPr>
        <w:pStyle w:val="FootnoteText"/>
        <w:rPr>
          <w:i/>
          <w:iCs/>
          <w:lang w:val="en-US"/>
        </w:rPr>
      </w:pPr>
      <w:r w:rsidRPr="00A93AA5">
        <w:rPr>
          <w:rStyle w:val="FootnoteReference"/>
        </w:rPr>
        <w:footnoteRef/>
      </w:r>
      <w:r>
        <w:rPr>
          <w:lang w:val="en-US"/>
        </w:rPr>
        <w:tab/>
      </w:r>
      <w:r w:rsidRPr="00C227A3">
        <w:rPr>
          <w:i/>
          <w:iCs/>
          <w:lang w:val="en-US"/>
        </w:rPr>
        <w:t>Id.</w:t>
      </w:r>
    </w:p>
  </w:footnote>
  <w:footnote w:id="29">
    <w:p w14:paraId="389F758D" w14:textId="77777777" w:rsidR="00712876" w:rsidRPr="00A93AA5" w:rsidRDefault="00712876" w:rsidP="009627F4">
      <w:pPr>
        <w:pStyle w:val="FootnoteText"/>
      </w:pPr>
      <w:r w:rsidRPr="00A93AA5">
        <w:rPr>
          <w:rStyle w:val="FootnoteReference"/>
        </w:rPr>
        <w:footnoteRef/>
      </w:r>
      <w:r>
        <w:rPr>
          <w:lang w:val="en-US"/>
        </w:rPr>
        <w:tab/>
        <w:t>«</w:t>
      </w:r>
      <w:r w:rsidRPr="00C227A3">
        <w:rPr>
          <w:lang w:val="en-US"/>
        </w:rPr>
        <w:t>Modernizing the electric grid with additional two-way communications, sensors and control technologies, key components of a smart grid, can lead to subs</w:t>
      </w:r>
      <w:r>
        <w:rPr>
          <w:lang w:val="en-US"/>
        </w:rPr>
        <w:t>tantial benefits for consumers.»</w:t>
      </w:r>
      <w:r w:rsidRPr="00C227A3">
        <w:rPr>
          <w:lang w:val="en-US"/>
        </w:rPr>
        <w:t xml:space="preserve"> </w:t>
      </w:r>
      <w:r w:rsidRPr="00583FB0">
        <w:rPr>
          <w:lang w:val="fr-CH"/>
        </w:rPr>
        <w:t xml:space="preserve">Décision de la PUC de Californie établissant les procédures appliquées par la Commission pour l'examen de projets et des investissements des entreprises de services collectifs à capitaux privés recherchant un financement au titre de la Loi sur la reprise à 3 (10 sept. 2009), disponible à: </w:t>
      </w:r>
      <w:r w:rsidRPr="00583FB0">
        <w:rPr>
          <w:szCs w:val="22"/>
          <w:lang w:val="fr-CH"/>
        </w:rPr>
        <w:t>http://docs.cpuc.ca.gov/word_pdf/FINAL_DECISION/106992.pdf</w:t>
      </w:r>
      <w:r w:rsidRPr="00583FB0">
        <w:rPr>
          <w:lang w:val="fr-CH"/>
        </w:rPr>
        <w:t xml:space="preserve">. </w:t>
      </w:r>
      <w:r w:rsidRPr="00583FB0">
        <w:rPr>
          <w:i/>
          <w:iCs/>
          <w:lang w:val="fr-CH"/>
        </w:rPr>
        <w:t>Voir</w:t>
      </w:r>
      <w:r w:rsidRPr="00583FB0">
        <w:rPr>
          <w:bCs/>
          <w:i/>
          <w:lang w:val="fr-CH"/>
        </w:rPr>
        <w:t xml:space="preserve"> également, </w:t>
      </w:r>
      <w:r w:rsidRPr="00583FB0">
        <w:rPr>
          <w:lang w:val="fr-CH"/>
        </w:rPr>
        <w:t xml:space="preserve">California Energy Commission on the Value of Distribution Automation, California Energy Commission Public Interest Energy Research Final Project Report </w:t>
      </w:r>
      <w:r>
        <w:rPr>
          <w:lang w:val="fr-CH"/>
        </w:rPr>
        <w:t>à</w:t>
      </w:r>
      <w:r w:rsidRPr="00583FB0">
        <w:rPr>
          <w:lang w:val="fr-CH"/>
        </w:rPr>
        <w:t xml:space="preserve"> 51 (avril 2007), disponible à: </w:t>
      </w:r>
      <w:hyperlink r:id="rId18" w:history="1">
        <w:r w:rsidRPr="00583FB0">
          <w:rPr>
            <w:rStyle w:val="Hyperlink"/>
            <w:lang w:val="fr-CH"/>
          </w:rPr>
          <w:t>http://www.energy.ca.gov/2007publications/CEC-100-2007-008/CEC-100-2007-008-CTF.PDF</w:t>
        </w:r>
        <w:r w:rsidRPr="00CE6F0C">
          <w:t>.</w:t>
        </w:r>
      </w:hyperlink>
      <w:r>
        <w:t xml:space="preserve">«[Les] </w:t>
      </w:r>
      <w:r w:rsidRPr="00A93AA5">
        <w:t>communications constituent la base de presque toutes les applications et comprennent les communications</w:t>
      </w:r>
      <w:r>
        <w:t xml:space="preserve"> bidirectionnelles haut débit dans</w:t>
      </w:r>
      <w:r w:rsidRPr="00A93AA5">
        <w:t xml:space="preserve"> l'ensemble du système de distribution et à l'intention des différents clients.</w:t>
      </w:r>
      <w:r>
        <w:t>»</w:t>
      </w:r>
      <w:r w:rsidRPr="00A93AA5">
        <w:t>)</w:t>
      </w:r>
    </w:p>
  </w:footnote>
  <w:footnote w:id="30">
    <w:p w14:paraId="586D6DE6" w14:textId="77777777" w:rsidR="00712876" w:rsidRPr="00A93AA5" w:rsidRDefault="00712876" w:rsidP="00206CD4">
      <w:pPr>
        <w:pStyle w:val="FootnoteText"/>
      </w:pPr>
      <w:r w:rsidRPr="00A93AA5">
        <w:rPr>
          <w:rStyle w:val="FootnoteReference"/>
        </w:rPr>
        <w:footnoteRef/>
      </w:r>
      <w:r w:rsidRPr="005C4A28">
        <w:rPr>
          <w:lang w:val="fr-CH"/>
        </w:rPr>
        <w:tab/>
      </w:r>
      <w:r w:rsidRPr="005C4A28">
        <w:rPr>
          <w:i/>
          <w:lang w:val="fr-CH"/>
        </w:rPr>
        <w:t xml:space="preserve">Voir </w:t>
      </w:r>
      <w:r w:rsidRPr="005C4A28">
        <w:rPr>
          <w:lang w:val="fr-CH"/>
        </w:rPr>
        <w:t xml:space="preserve">Enabling Tomorrow's Electricity System – Rapport de l'Ontario Smart Grid Forum à 34, Ontario Smart Grid Forum (février 2009). </w:t>
      </w:r>
      <w:r w:rsidRPr="00A93AA5">
        <w:t xml:space="preserve">Ce rapport indique en outre que </w:t>
      </w:r>
      <w:r>
        <w:t>«</w:t>
      </w:r>
      <w:r w:rsidRPr="00A93AA5">
        <w:t xml:space="preserve">les systèmes de communication que les entreprises de services collectifs mettent </w:t>
      </w:r>
      <w:r>
        <w:t xml:space="preserve">actuellement </w:t>
      </w:r>
      <w:r w:rsidRPr="00A93AA5">
        <w:t xml:space="preserve">au point </w:t>
      </w:r>
      <w:r>
        <w:t xml:space="preserve">pour les </w:t>
      </w:r>
      <w:r w:rsidRPr="00A93AA5">
        <w:t>compteurs intelligents ne permettront pas de prendre en charge l</w:t>
      </w:r>
      <w:r>
        <w:t>e</w:t>
      </w:r>
      <w:r w:rsidRPr="00A93AA5">
        <w:t xml:space="preserve"> développement </w:t>
      </w:r>
      <w:r>
        <w:t xml:space="preserve">plein et entier </w:t>
      </w:r>
      <w:r w:rsidRPr="00A93AA5">
        <w:t>des réseaux intelligents. Les besoins de communication associés à la collecte des données de comptage sont différents de ceux associés au fonctionnement des réseaux. Le fonctionnement des réseaux nécessitera une largeur de bande supplémentaire et un service redondant</w:t>
      </w:r>
      <w:r>
        <w:t xml:space="preserve"> vu</w:t>
      </w:r>
      <w:r w:rsidRPr="00A93AA5">
        <w:t xml:space="preserve"> la quantit</w:t>
      </w:r>
      <w:r>
        <w:t>é de données opérationnelles, le</w:t>
      </w:r>
      <w:r w:rsidRPr="00A93AA5">
        <w:t xml:space="preserve"> débit requis pour les utiliser et leur sensibilité. </w:t>
      </w:r>
      <w:r w:rsidRPr="00A93AA5">
        <w:rPr>
          <w:i/>
          <w:iCs/>
        </w:rPr>
        <w:t>Id</w:t>
      </w:r>
      <w:r>
        <w:rPr>
          <w:i/>
          <w:iCs/>
        </w:rPr>
        <w:t>.</w:t>
      </w:r>
      <w:r w:rsidRPr="00A93AA5">
        <w:rPr>
          <w:i/>
          <w:iCs/>
        </w:rPr>
        <w:t xml:space="preserve"> </w:t>
      </w:r>
      <w:r>
        <w:t>à</w:t>
      </w:r>
      <w:r w:rsidRPr="00A93AA5">
        <w:t xml:space="preserve"> 35.</w:t>
      </w:r>
    </w:p>
  </w:footnote>
  <w:footnote w:id="31">
    <w:p w14:paraId="791DFBEC" w14:textId="54922AD2" w:rsidR="00712876" w:rsidRPr="00A93AA5" w:rsidRDefault="00712876" w:rsidP="00206CD4">
      <w:pPr>
        <w:pStyle w:val="FootnoteText"/>
      </w:pPr>
      <w:r w:rsidRPr="00A93AA5">
        <w:rPr>
          <w:rStyle w:val="FootnoteReference"/>
        </w:rPr>
        <w:footnoteRef/>
      </w:r>
      <w:r>
        <w:tab/>
      </w:r>
      <w:hyperlink r:id="rId19" w:history="1">
        <w:r w:rsidRPr="00A93AA5">
          <w:rPr>
            <w:rStyle w:val="Hyperlink"/>
            <w:szCs w:val="24"/>
          </w:rPr>
          <w:t>http://www.europarl.europa.eu/sides/getDoc.do?pubRef=-//EP//NONSGML+REPORT+A6-2008-0003+0+DOC+PDF+V0//EN&amp;language=EN</w:t>
        </w:r>
      </w:hyperlink>
      <w:r w:rsidRPr="00A93AA5">
        <w:t>.</w:t>
      </w:r>
    </w:p>
  </w:footnote>
  <w:footnote w:id="32">
    <w:p w14:paraId="0E56981B" w14:textId="4510C35B" w:rsidR="00712876" w:rsidRPr="00A93AA5" w:rsidRDefault="00712876" w:rsidP="00206CD4">
      <w:pPr>
        <w:pStyle w:val="FootnoteText"/>
      </w:pPr>
      <w:r w:rsidRPr="00A93AA5">
        <w:rPr>
          <w:rStyle w:val="FootnoteReference"/>
        </w:rPr>
        <w:footnoteRef/>
      </w:r>
      <w:r>
        <w:rPr>
          <w:rStyle w:val="FootnoteReference"/>
        </w:rPr>
        <w:tab/>
      </w:r>
      <w:hyperlink r:id="rId20" w:history="1">
        <w:r w:rsidRPr="00A93AA5">
          <w:rPr>
            <w:rStyle w:val="Hyperlink"/>
            <w:szCs w:val="22"/>
          </w:rPr>
          <w:t>http://</w:t>
        </w:r>
        <w:r w:rsidRPr="00E04AB5">
          <w:rPr>
            <w:rStyle w:val="Hyperlink"/>
            <w:szCs w:val="22"/>
          </w:rPr>
          <w:t>w</w:t>
        </w:r>
        <w:r w:rsidRPr="00A93AA5">
          <w:rPr>
            <w:rStyle w:val="Hyperlink"/>
            <w:szCs w:val="22"/>
          </w:rPr>
          <w:t>ww.europarl.europa.eu/sides/getDoc.do?type=TA&amp;language=EN&amp;reference=P6-TA-2008-0294</w:t>
        </w:r>
      </w:hyperlink>
      <w:r w:rsidRPr="00A93AA5">
        <w:t>.</w:t>
      </w:r>
    </w:p>
  </w:footnote>
  <w:footnote w:id="33">
    <w:p w14:paraId="2B15F197" w14:textId="6ED01FB2" w:rsidR="00712876" w:rsidRPr="006C7CFE" w:rsidRDefault="00712876" w:rsidP="00206CD4">
      <w:pPr>
        <w:pStyle w:val="FootnoteText"/>
      </w:pPr>
      <w:r w:rsidRPr="00A93AA5">
        <w:rPr>
          <w:rStyle w:val="FootnoteReference"/>
        </w:rPr>
        <w:footnoteRef/>
      </w:r>
      <w:r>
        <w:tab/>
      </w:r>
      <w:hyperlink r:id="rId21" w:history="1">
        <w:r w:rsidRPr="00083C39">
          <w:rPr>
            <w:rStyle w:val="Hyperlink"/>
          </w:rPr>
          <w:t>http://www.smartgrids.eu/</w:t>
        </w:r>
      </w:hyperlink>
      <w:r w:rsidRPr="006C7CFE">
        <w:rPr>
          <w:szCs w:val="22"/>
        </w:rPr>
        <w:t>.</w:t>
      </w:r>
    </w:p>
  </w:footnote>
  <w:footnote w:id="34">
    <w:p w14:paraId="03E20706" w14:textId="4A423CB9" w:rsidR="00712876" w:rsidRPr="006C7CFE" w:rsidRDefault="00712876" w:rsidP="00206CD4">
      <w:pPr>
        <w:pStyle w:val="FootnoteText"/>
        <w:jc w:val="left"/>
      </w:pPr>
      <w:r w:rsidRPr="00A93AA5">
        <w:rPr>
          <w:rStyle w:val="FootnoteReference"/>
        </w:rPr>
        <w:footnoteRef/>
      </w:r>
      <w:r>
        <w:tab/>
      </w:r>
      <w:hyperlink r:id="rId22" w:history="1">
        <w:r w:rsidRPr="006C7CFE">
          <w:rPr>
            <w:rStyle w:val="Hyperlink"/>
            <w:szCs w:val="22"/>
          </w:rPr>
          <w:t>http://cordis.europa.eu/fetch?CALLER=ENERGY_NEWS&amp;ACTION=D&amp;DOC=1&amp;CAT=</w:t>
        </w:r>
        <w:r w:rsidRPr="006C7CFE">
          <w:rPr>
            <w:rStyle w:val="Hyperlink"/>
            <w:szCs w:val="22"/>
          </w:rPr>
          <w:br/>
          <w:t>NEWS&amp;QUERY=011bae3744bf:2435:2d5957f8&amp;RCN=29756</w:t>
        </w:r>
      </w:hyperlink>
      <w:r w:rsidRPr="00CE6F0C">
        <w:t>.</w:t>
      </w:r>
    </w:p>
  </w:footnote>
  <w:footnote w:id="35">
    <w:p w14:paraId="11342A81" w14:textId="77777777" w:rsidR="00712876" w:rsidRPr="00C227A3" w:rsidRDefault="00712876" w:rsidP="00206CD4">
      <w:pPr>
        <w:pStyle w:val="FootnoteText"/>
        <w:rPr>
          <w:lang w:val="en-US"/>
        </w:rPr>
      </w:pPr>
      <w:r w:rsidRPr="00A93AA5">
        <w:rPr>
          <w:rStyle w:val="FootnoteReference"/>
        </w:rPr>
        <w:footnoteRef/>
      </w:r>
      <w:r>
        <w:rPr>
          <w:lang w:val="en-US"/>
        </w:rPr>
        <w:tab/>
        <w:t>Voir «</w:t>
      </w:r>
      <w:r w:rsidRPr="00C227A3">
        <w:rPr>
          <w:lang w:val="en-US"/>
        </w:rPr>
        <w:t>Iberdrola, EDP Announce Big Smar</w:t>
      </w:r>
      <w:r>
        <w:rPr>
          <w:lang w:val="en-US"/>
        </w:rPr>
        <w:t>t Grid Expansions at EUTC Event»,</w:t>
      </w:r>
      <w:r w:rsidRPr="00C227A3">
        <w:rPr>
          <w:lang w:val="en-US"/>
        </w:rPr>
        <w:t xml:space="preserve"> Smar</w:t>
      </w:r>
      <w:r>
        <w:rPr>
          <w:lang w:val="en-US"/>
        </w:rPr>
        <w:t>t Grid Today, 9 novembre 2009 («</w:t>
      </w:r>
      <w:r w:rsidRPr="00C227A3">
        <w:rPr>
          <w:lang w:val="en-US"/>
        </w:rPr>
        <w:t xml:space="preserve">Iberdrola is using PLC to connect its smart meters while EDP is </w:t>
      </w:r>
      <w:r>
        <w:rPr>
          <w:lang w:val="en-US"/>
        </w:rPr>
        <w:t>using a mix of PLC and wireless»</w:t>
      </w:r>
      <w:r w:rsidRPr="00C227A3">
        <w:rPr>
          <w:lang w:val="en-US"/>
        </w:rPr>
        <w:t>).</w:t>
      </w:r>
    </w:p>
  </w:footnote>
  <w:footnote w:id="36">
    <w:p w14:paraId="194F489E" w14:textId="4931CF04" w:rsidR="00712876" w:rsidRDefault="00712876" w:rsidP="00206CD4">
      <w:pPr>
        <w:pStyle w:val="FootnoteText"/>
        <w:rPr>
          <w:lang w:val="en-US"/>
        </w:rPr>
      </w:pPr>
      <w:r w:rsidRPr="00A93AA5">
        <w:rPr>
          <w:rStyle w:val="FootnoteReference"/>
        </w:rPr>
        <w:footnoteRef/>
      </w:r>
      <w:r>
        <w:rPr>
          <w:lang w:val="en-US"/>
        </w:rPr>
        <w:tab/>
      </w:r>
      <w:r w:rsidRPr="00C227A3">
        <w:rPr>
          <w:lang w:val="en-US"/>
        </w:rPr>
        <w:t xml:space="preserve">Source </w:t>
      </w:r>
      <w:r>
        <w:rPr>
          <w:lang w:val="en-US"/>
        </w:rPr>
        <w:t xml:space="preserve">pour </w:t>
      </w:r>
      <w:r w:rsidRPr="00C227A3">
        <w:rPr>
          <w:lang w:val="en-US"/>
        </w:rPr>
        <w:t>l</w:t>
      </w:r>
      <w:r>
        <w:rPr>
          <w:lang w:val="en-US"/>
        </w:rPr>
        <w:t>'</w:t>
      </w:r>
      <w:r w:rsidRPr="00C227A3">
        <w:rPr>
          <w:lang w:val="en-US"/>
        </w:rPr>
        <w:t>ensemble de cette section: European Regulators</w:t>
      </w:r>
      <w:r>
        <w:rPr>
          <w:lang w:val="en-US"/>
        </w:rPr>
        <w:t>'</w:t>
      </w:r>
      <w:r w:rsidRPr="00C227A3">
        <w:rPr>
          <w:lang w:val="en-US"/>
        </w:rPr>
        <w:t xml:space="preserve"> Group for Electricity and Gas Position Paper on Smart Grids – Ref: E09-EQS-30-04, Annexe III</w:t>
      </w:r>
      <w:r>
        <w:rPr>
          <w:lang w:val="en-US"/>
        </w:rPr>
        <w:t xml:space="preserve">. </w:t>
      </w:r>
    </w:p>
    <w:p w14:paraId="11A1A041" w14:textId="77777777" w:rsidR="00712876" w:rsidRPr="00C227A3" w:rsidRDefault="00712876" w:rsidP="00206CD4">
      <w:pPr>
        <w:pStyle w:val="FootnoteText"/>
        <w:spacing w:before="0"/>
        <w:jc w:val="left"/>
        <w:rPr>
          <w:lang w:val="en-US"/>
        </w:rPr>
      </w:pPr>
      <w:r>
        <w:rPr>
          <w:lang w:val="en-US"/>
        </w:rPr>
        <w:tab/>
      </w:r>
      <w:hyperlink r:id="rId23" w:history="1">
        <w:r w:rsidRPr="00C227A3">
          <w:rPr>
            <w:rStyle w:val="Hyperlink"/>
            <w:lang w:val="en-US"/>
          </w:rPr>
          <w:t>http://www.energy-regulators.eu/portal/page/portal/EER_HOME/EER_CONSULT/CLOSED PUBLIC CONSULTATIONS/ELECTRICITY/Smart Grids/CD</w:t>
        </w:r>
      </w:hyperlink>
      <w:hyperlink r:id="rId24" w:history="1">
        <w:r w:rsidRPr="00C227A3">
          <w:rPr>
            <w:rStyle w:val="Hyperlink"/>
            <w:lang w:val="en-US"/>
          </w:rPr>
          <w:t>http://www.energy-regulators.eu/portal/page/portal/EER_HOME/ EER_CONSULT/CLOSED</w:t>
        </w:r>
        <w:r>
          <w:rPr>
            <w:rStyle w:val="Hyperlink"/>
            <w:lang w:val="en-US"/>
          </w:rPr>
          <w:t>%</w:t>
        </w:r>
        <w:r w:rsidRPr="00C227A3">
          <w:rPr>
            <w:rStyle w:val="Hyperlink"/>
            <w:lang w:val="en-US"/>
          </w:rPr>
          <w:t>20PUBLIC</w:t>
        </w:r>
        <w:r>
          <w:rPr>
            <w:rStyle w:val="Hyperlink"/>
            <w:lang w:val="en-US"/>
          </w:rPr>
          <w:t>%</w:t>
        </w:r>
        <w:r w:rsidRPr="00C227A3">
          <w:rPr>
            <w:rStyle w:val="Hyperlink"/>
            <w:lang w:val="en-US"/>
          </w:rPr>
          <w:t>20CONSULTATIONS/ELECTRICITY/Smart%20Grids/CD</w:t>
        </w:r>
      </w:hyperlink>
      <w:r w:rsidRPr="00C227A3">
        <w:rPr>
          <w:lang w:val="en-US"/>
        </w:rPr>
        <w:t>.</w:t>
      </w:r>
    </w:p>
  </w:footnote>
  <w:footnote w:id="37">
    <w:p w14:paraId="008DA2B4" w14:textId="77777777" w:rsidR="00712876" w:rsidRPr="00A93AA5" w:rsidRDefault="00712876" w:rsidP="00206CD4">
      <w:pPr>
        <w:pStyle w:val="FootnoteText"/>
      </w:pPr>
      <w:r w:rsidRPr="00A93AA5">
        <w:rPr>
          <w:rStyle w:val="FootnoteReference"/>
        </w:rPr>
        <w:footnoteRef/>
      </w:r>
      <w:r>
        <w:tab/>
      </w:r>
      <w:r w:rsidRPr="00A93AA5">
        <w:t>Références</w:t>
      </w:r>
      <w:r>
        <w:t>:</w:t>
      </w:r>
      <w:r w:rsidRPr="00A93AA5">
        <w:t xml:space="preserve"> Commission européenne, Communication de la Commission au Conseil, au Parlement européen, au Comité économique et social européen et au Comité des régions </w:t>
      </w:r>
      <w:r>
        <w:t>«</w:t>
      </w:r>
      <w:r w:rsidRPr="00A93AA5">
        <w:t>Plan stratégique pour les technol</w:t>
      </w:r>
      <w:r>
        <w:t>ogies énergétiques (Plan SET) –</w:t>
      </w:r>
      <w:r w:rsidRPr="00A93AA5">
        <w:t xml:space="preserve"> Pour un avenir moins pollué par le carbone</w:t>
      </w:r>
      <w:r>
        <w:t>»</w:t>
      </w:r>
      <w:r w:rsidRPr="00A93AA5">
        <w:t xml:space="preserve">, COM(2007) 723 final, 22 novembre 2007, </w:t>
      </w:r>
      <w:r>
        <w:t>«</w:t>
      </w:r>
      <w:r w:rsidRPr="00A93AA5">
        <w:t>Energy for The Future of Europe</w:t>
      </w:r>
      <w:r>
        <w:t>:</w:t>
      </w:r>
      <w:r w:rsidRPr="00A93AA5">
        <w:t xml:space="preserve"> The Strategic Energy Technology (ST) Plan</w:t>
      </w:r>
      <w:r>
        <w:t>»</w:t>
      </w:r>
      <w:r w:rsidRPr="00A93AA5">
        <w:t>, MEMO/08/657, 28 octobre 2008.</w:t>
      </w:r>
    </w:p>
  </w:footnote>
  <w:footnote w:id="38">
    <w:p w14:paraId="54A772A3" w14:textId="77777777" w:rsidR="00712876" w:rsidRPr="00A93AA5" w:rsidRDefault="00712876" w:rsidP="00206CD4">
      <w:pPr>
        <w:pStyle w:val="FootnoteText"/>
      </w:pPr>
      <w:r w:rsidRPr="00A93AA5">
        <w:rPr>
          <w:rStyle w:val="FootnoteReference"/>
        </w:rPr>
        <w:footnoteRef/>
      </w:r>
      <w:r>
        <w:tab/>
      </w:r>
      <w:r w:rsidRPr="00D708C0">
        <w:rPr>
          <w:spacing w:val="-2"/>
        </w:rPr>
        <w:t>Commission européenne, Communication de la Commission au Conseil, au Parlement européen, au Comité économique et social européen et au Comité des régions «Plan stratégique pour les technologies énergétiques (Plan SET) – Pour un avenir moins pollué par le carbone», COM(2007) 723 final, 22 novembre 2007.</w:t>
      </w:r>
    </w:p>
  </w:footnote>
  <w:footnote w:id="39">
    <w:p w14:paraId="36E5A73E" w14:textId="77777777" w:rsidR="00712876" w:rsidRPr="00A93AA5" w:rsidRDefault="00712876" w:rsidP="00206CD4">
      <w:pPr>
        <w:pStyle w:val="FootnoteText"/>
      </w:pPr>
      <w:r w:rsidRPr="00A93AA5">
        <w:rPr>
          <w:rStyle w:val="FootnoteReference"/>
        </w:rPr>
        <w:footnoteRef/>
      </w:r>
      <w:r>
        <w:tab/>
      </w:r>
      <w:r w:rsidRPr="00A93AA5">
        <w:t>La proposition de créer un Centre européen pour les réseaux d'électricité a été soumise dans le cadre du projet 6FP RELIANCE, qui rassemblait huit opérateurs européens de systèmes de transmission.</w:t>
      </w:r>
    </w:p>
  </w:footnote>
  <w:footnote w:id="40">
    <w:p w14:paraId="234DB42A" w14:textId="77777777" w:rsidR="00712876" w:rsidRPr="00C227A3" w:rsidRDefault="00712876" w:rsidP="00206CD4">
      <w:pPr>
        <w:pStyle w:val="FootnoteText"/>
        <w:rPr>
          <w:lang w:val="en-US"/>
        </w:rPr>
      </w:pPr>
      <w:r w:rsidRPr="00A93AA5">
        <w:rPr>
          <w:rStyle w:val="FootnoteReference"/>
        </w:rPr>
        <w:footnoteRef/>
      </w:r>
      <w:r>
        <w:rPr>
          <w:lang w:val="en-US"/>
        </w:rPr>
        <w:tab/>
      </w:r>
      <w:r w:rsidRPr="00C227A3">
        <w:rPr>
          <w:lang w:val="en-US"/>
        </w:rPr>
        <w:t xml:space="preserve">Commission européenne, </w:t>
      </w:r>
      <w:r>
        <w:rPr>
          <w:lang w:val="en-US"/>
        </w:rPr>
        <w:t>«</w:t>
      </w:r>
      <w:r w:rsidRPr="00C227A3">
        <w:rPr>
          <w:lang w:val="en-US"/>
        </w:rPr>
        <w:t>Energy for The Future of Europe: The Strategic Energy Technology (ST) Plan</w:t>
      </w:r>
      <w:r>
        <w:rPr>
          <w:lang w:val="en-US"/>
        </w:rPr>
        <w:t>»</w:t>
      </w:r>
      <w:r w:rsidRPr="00C227A3">
        <w:rPr>
          <w:lang w:val="en-US"/>
        </w:rPr>
        <w:t>, MEMO/08/657, 28 octobre 2008.</w:t>
      </w:r>
    </w:p>
  </w:footnote>
  <w:footnote w:id="41">
    <w:p w14:paraId="77058366" w14:textId="66D56D0C" w:rsidR="00712876" w:rsidRPr="00C227A3" w:rsidRDefault="00712876" w:rsidP="00206CD4">
      <w:pPr>
        <w:pStyle w:val="FootnoteText"/>
        <w:rPr>
          <w:lang w:val="en-US"/>
        </w:rPr>
      </w:pPr>
      <w:r>
        <w:rPr>
          <w:rStyle w:val="FootnoteReference"/>
        </w:rPr>
        <w:footnoteRef/>
      </w:r>
      <w:r>
        <w:rPr>
          <w:lang w:val="en-US"/>
        </w:rPr>
        <w:tab/>
      </w:r>
      <w:r w:rsidRPr="00C227A3">
        <w:rPr>
          <w:rStyle w:val="Hyperlink"/>
          <w:lang w:val="en-US"/>
        </w:rPr>
        <w:t>http://www.e-energy.de/en/</w:t>
      </w:r>
      <w:r w:rsidRPr="00C227A3">
        <w:rPr>
          <w:lang w:val="en-US"/>
        </w:rPr>
        <w:t>.</w:t>
      </w:r>
    </w:p>
  </w:footnote>
  <w:footnote w:id="42">
    <w:p w14:paraId="298EDF96" w14:textId="77777777" w:rsidR="00712876" w:rsidRPr="00C227A3" w:rsidRDefault="00712876" w:rsidP="00206CD4">
      <w:pPr>
        <w:pStyle w:val="FootnoteText"/>
        <w:rPr>
          <w:lang w:val="en-US"/>
        </w:rPr>
      </w:pPr>
      <w:r>
        <w:rPr>
          <w:rStyle w:val="FootnoteReference"/>
        </w:rPr>
        <w:footnoteRef/>
      </w:r>
      <w:r>
        <w:rPr>
          <w:lang w:val="en-US"/>
        </w:rPr>
        <w:tab/>
      </w:r>
      <w:hyperlink r:id="rId25" w:history="1">
        <w:r w:rsidRPr="00C227A3">
          <w:rPr>
            <w:rStyle w:val="Hyperlink"/>
            <w:lang w:val="en-US"/>
          </w:rPr>
          <w:t>http://www.ksmartgrid.org/eng/</w:t>
        </w:r>
      </w:hyperlink>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27397" w14:textId="77777777" w:rsidR="00712876" w:rsidRDefault="00712876">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D33FA" w14:textId="46177575" w:rsidR="00712876" w:rsidRPr="00B86004" w:rsidRDefault="00712876" w:rsidP="00F805E3">
    <w:pPr>
      <w:pStyle w:val="Header"/>
      <w:tabs>
        <w:tab w:val="clear" w:pos="4848"/>
        <w:tab w:val="clear" w:pos="9696"/>
        <w:tab w:val="center" w:pos="4820"/>
        <w:tab w:val="right" w:pos="14282"/>
      </w:tabs>
      <w:jc w:val="both"/>
    </w:pPr>
    <w:r w:rsidRPr="00B86004">
      <w:tab/>
    </w:r>
    <w:r>
      <w:fldChar w:fldCharType="begin"/>
    </w:r>
    <w:r w:rsidRPr="005B69C7">
      <w:rPr>
        <w:lang w:val="en-US"/>
      </w:rPr>
      <w:instrText xml:space="preserve"> DOCPROPERTY "Header 1" \* MERGEFORMAT </w:instrText>
    </w:r>
    <w:r>
      <w:fldChar w:fldCharType="separate"/>
    </w:r>
    <w:r w:rsidRPr="004C791D">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E94D2B">
      <w:rPr>
        <w:b/>
        <w:bCs/>
        <w:noProof/>
        <w:lang w:val="en-US"/>
      </w:rPr>
      <w:t>UIT-R  SM.2351-2</w:t>
    </w:r>
    <w:r w:rsidRPr="00B86004">
      <w:rPr>
        <w:b/>
        <w:bCs/>
      </w:rPr>
      <w:fldChar w:fldCharType="end"/>
    </w:r>
    <w:r w:rsidRPr="00B86004">
      <w:tab/>
    </w:r>
    <w:r w:rsidRPr="00B86004">
      <w:rPr>
        <w:b/>
        <w:bCs/>
      </w:rPr>
      <w:fldChar w:fldCharType="begin"/>
    </w:r>
    <w:r w:rsidRPr="00B86004">
      <w:rPr>
        <w:b/>
        <w:bCs/>
      </w:rPr>
      <w:instrText xml:space="preserve"> PAGE </w:instrText>
    </w:r>
    <w:r w:rsidRPr="00B86004">
      <w:rPr>
        <w:b/>
        <w:bCs/>
      </w:rPr>
      <w:fldChar w:fldCharType="separate"/>
    </w:r>
    <w:r>
      <w:rPr>
        <w:b/>
        <w:bCs/>
        <w:noProof/>
      </w:rPr>
      <w:t>57</w:t>
    </w:r>
    <w:r w:rsidRPr="00B860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6B06E" w14:textId="77777777" w:rsidR="00712876" w:rsidRPr="00132BFC" w:rsidRDefault="00712876" w:rsidP="00132BFC">
    <w:pPr>
      <w:pStyle w:val="Header"/>
      <w:rPr>
        <w:noProof/>
        <w:lang w:eastAsia="zh-CN"/>
      </w:rPr>
    </w:pPr>
    <w:r w:rsidRPr="00132BFC">
      <w:rPr>
        <w:noProof/>
        <w:lang w:val="en-GB" w:eastAsia="en-GB"/>
      </w:rPr>
      <w:drawing>
        <wp:anchor distT="0" distB="0" distL="114300" distR="114300" simplePos="0" relativeHeight="251657728" behindDoc="1" locked="0" layoutInCell="1" allowOverlap="1" wp14:anchorId="50FC07AA" wp14:editId="6FBED467">
          <wp:simplePos x="0" y="0"/>
          <wp:positionH relativeFrom="page">
            <wp:posOffset>0</wp:posOffset>
          </wp:positionH>
          <wp:positionV relativeFrom="page">
            <wp:posOffset>0</wp:posOffset>
          </wp:positionV>
          <wp:extent cx="7592060" cy="10753725"/>
          <wp:effectExtent l="0" t="0" r="0" b="0"/>
          <wp:wrapNone/>
          <wp:docPr id="7" name="Picture 7"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E6EBC" w14:textId="1D2DB0A0" w:rsidR="00712876" w:rsidRPr="00B86004" w:rsidRDefault="00712876" w:rsidP="00B86004">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Pr>
        <w:b/>
        <w:bCs/>
        <w:noProof/>
        <w:lang w:val="en-US"/>
      </w:rPr>
      <w:t>ii</w:t>
    </w:r>
    <w:r w:rsidRPr="00B86004">
      <w:rPr>
        <w:b/>
        <w:bCs/>
      </w:rPr>
      <w:fldChar w:fldCharType="end"/>
    </w:r>
    <w:r w:rsidRPr="00B86004">
      <w:rPr>
        <w:b/>
        <w:bCs/>
        <w:lang w:val="en-US"/>
      </w:rPr>
      <w:tab/>
    </w:r>
    <w:r>
      <w:fldChar w:fldCharType="begin"/>
    </w:r>
    <w:r w:rsidRPr="005B69C7">
      <w:rPr>
        <w:lang w:val="en-US"/>
      </w:rPr>
      <w:instrText xml:space="preserve"> DOCPROPERTY "Header 1" \* MERGEFORMAT </w:instrText>
    </w:r>
    <w:r>
      <w:fldChar w:fldCharType="separate"/>
    </w:r>
    <w:r w:rsidRPr="004C791D">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E94D2B">
      <w:rPr>
        <w:b/>
        <w:bCs/>
        <w:noProof/>
        <w:lang w:val="en-US"/>
      </w:rPr>
      <w:t>UIT-R  SM.2351-2</w:t>
    </w:r>
    <w:r w:rsidRPr="00B86004">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6F040" w14:textId="7BE3603A" w:rsidR="00712876" w:rsidRDefault="00712876">
    <w:pPr>
      <w:pStyle w:val="Header"/>
    </w:pPr>
    <w:r>
      <w:tab/>
    </w:r>
    <w:fldSimple w:instr=" DOCPROPERTY &quot;Header&quot; \* MERGEFORMAT ">
      <w:r w:rsidRPr="004C791D">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SM.2351-2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15746" w14:textId="6D23BBE7" w:rsidR="00712876" w:rsidRDefault="00712876" w:rsidP="00F3165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56</w:t>
    </w:r>
    <w:r>
      <w:rPr>
        <w:rStyle w:val="PageNumber"/>
        <w:b/>
        <w:bCs/>
      </w:rPr>
      <w:fldChar w:fldCharType="end"/>
    </w:r>
    <w:r>
      <w:rPr>
        <w:lang w:val="en-US"/>
      </w:rPr>
      <w:tab/>
    </w:r>
    <w:r>
      <w:fldChar w:fldCharType="begin"/>
    </w:r>
    <w:r w:rsidRPr="005B69C7">
      <w:rPr>
        <w:lang w:val="en-US"/>
      </w:rPr>
      <w:instrText xml:space="preserve"> DOCPROPERTY "Header 1" \* MERGEFORMAT </w:instrText>
    </w:r>
    <w:r>
      <w:fldChar w:fldCharType="separate"/>
    </w:r>
    <w:r w:rsidRPr="004C791D">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E94D2B">
      <w:rPr>
        <w:b/>
        <w:bCs/>
        <w:noProof/>
        <w:lang w:val="en-US"/>
      </w:rPr>
      <w:t>UIT-R  SM.2351-2</w:t>
    </w:r>
    <w:r w:rsidRPr="00B86004">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635EA" w14:textId="59349224" w:rsidR="00712876" w:rsidRPr="00B86004" w:rsidRDefault="00712876" w:rsidP="00F31654">
    <w:pPr>
      <w:pStyle w:val="Header"/>
      <w:jc w:val="both"/>
    </w:pPr>
    <w:r w:rsidRPr="00B86004">
      <w:tab/>
    </w:r>
    <w:r>
      <w:fldChar w:fldCharType="begin"/>
    </w:r>
    <w:r w:rsidRPr="005B69C7">
      <w:rPr>
        <w:lang w:val="en-US"/>
      </w:rPr>
      <w:instrText xml:space="preserve"> DOCPROPERTY "Header 1" \* MERGEFORMAT </w:instrText>
    </w:r>
    <w:r>
      <w:fldChar w:fldCharType="separate"/>
    </w:r>
    <w:r w:rsidRPr="004C791D">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E94D2B">
      <w:rPr>
        <w:b/>
        <w:bCs/>
        <w:noProof/>
        <w:lang w:val="en-US"/>
      </w:rPr>
      <w:t>UIT-R  SM.2351-2</w:t>
    </w:r>
    <w:r w:rsidRPr="00B86004">
      <w:rPr>
        <w:b/>
        <w:bCs/>
      </w:rPr>
      <w:fldChar w:fldCharType="end"/>
    </w:r>
    <w:r w:rsidRPr="00B86004">
      <w:tab/>
    </w:r>
    <w:r w:rsidRPr="00B86004">
      <w:rPr>
        <w:b/>
        <w:bCs/>
      </w:rPr>
      <w:fldChar w:fldCharType="begin"/>
    </w:r>
    <w:r w:rsidRPr="00B86004">
      <w:rPr>
        <w:b/>
        <w:bCs/>
      </w:rPr>
      <w:instrText xml:space="preserve"> PAGE </w:instrText>
    </w:r>
    <w:r w:rsidRPr="00B86004">
      <w:rPr>
        <w:b/>
        <w:bCs/>
      </w:rPr>
      <w:fldChar w:fldCharType="separate"/>
    </w:r>
    <w:r>
      <w:rPr>
        <w:b/>
        <w:bCs/>
        <w:noProof/>
      </w:rPr>
      <w:t>57</w:t>
    </w:r>
    <w:r w:rsidRPr="00B86004">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60C39" w14:textId="4F8D4913" w:rsidR="00712876" w:rsidRDefault="00712876" w:rsidP="00F805E3">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56</w:t>
    </w:r>
    <w:r>
      <w:rPr>
        <w:rStyle w:val="PageNumber"/>
        <w:b/>
        <w:bCs/>
      </w:rPr>
      <w:fldChar w:fldCharType="end"/>
    </w:r>
    <w:r>
      <w:rPr>
        <w:lang w:val="en-US"/>
      </w:rPr>
      <w:tab/>
    </w:r>
    <w:r>
      <w:fldChar w:fldCharType="begin"/>
    </w:r>
    <w:r w:rsidRPr="005B69C7">
      <w:rPr>
        <w:lang w:val="en-US"/>
      </w:rPr>
      <w:instrText xml:space="preserve"> DOCPROPERTY "Header 1" \* MERGEFORMAT </w:instrText>
    </w:r>
    <w:r>
      <w:fldChar w:fldCharType="separate"/>
    </w:r>
    <w:r w:rsidRPr="004C791D">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E94D2B">
      <w:rPr>
        <w:b/>
        <w:bCs/>
        <w:noProof/>
        <w:lang w:val="en-US"/>
      </w:rPr>
      <w:t>UIT-R  SM.2351-2</w:t>
    </w:r>
    <w:r w:rsidRPr="00B86004">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DE251" w14:textId="749FC79C" w:rsidR="00712876" w:rsidRPr="00B86004" w:rsidRDefault="00712876" w:rsidP="00813EE2">
    <w:pPr>
      <w:pStyle w:val="Header"/>
      <w:tabs>
        <w:tab w:val="clear" w:pos="4848"/>
        <w:tab w:val="clear" w:pos="9696"/>
        <w:tab w:val="center" w:pos="7088"/>
        <w:tab w:val="right" w:pos="14282"/>
      </w:tabs>
      <w:jc w:val="both"/>
    </w:pPr>
    <w:r w:rsidRPr="00B86004">
      <w:tab/>
    </w:r>
    <w:r>
      <w:fldChar w:fldCharType="begin"/>
    </w:r>
    <w:r w:rsidRPr="005B69C7">
      <w:rPr>
        <w:lang w:val="en-US"/>
      </w:rPr>
      <w:instrText xml:space="preserve"> DOCPROPERTY "Header 1" \* MERGEFORMAT </w:instrText>
    </w:r>
    <w:r>
      <w:fldChar w:fldCharType="separate"/>
    </w:r>
    <w:r w:rsidRPr="004C791D">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E94D2B">
      <w:rPr>
        <w:b/>
        <w:bCs/>
        <w:noProof/>
        <w:lang w:val="en-US"/>
      </w:rPr>
      <w:t>UIT-R  SM.2351-2</w:t>
    </w:r>
    <w:r w:rsidRPr="00B86004">
      <w:rPr>
        <w:b/>
        <w:bCs/>
      </w:rPr>
      <w:fldChar w:fldCharType="end"/>
    </w:r>
    <w:r w:rsidRPr="00B86004">
      <w:tab/>
    </w:r>
    <w:r w:rsidRPr="00B86004">
      <w:rPr>
        <w:b/>
        <w:bCs/>
      </w:rPr>
      <w:fldChar w:fldCharType="begin"/>
    </w:r>
    <w:r w:rsidRPr="00B86004">
      <w:rPr>
        <w:b/>
        <w:bCs/>
      </w:rPr>
      <w:instrText xml:space="preserve"> PAGE </w:instrText>
    </w:r>
    <w:r w:rsidRPr="00B86004">
      <w:rPr>
        <w:b/>
        <w:bCs/>
      </w:rPr>
      <w:fldChar w:fldCharType="separate"/>
    </w:r>
    <w:r>
      <w:rPr>
        <w:b/>
        <w:bCs/>
        <w:noProof/>
      </w:rPr>
      <w:t>57</w:t>
    </w:r>
    <w:r w:rsidRPr="00B86004">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8E06D" w14:textId="5C8E33A6" w:rsidR="00712876" w:rsidRDefault="00712876" w:rsidP="00F805E3">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56</w:t>
    </w:r>
    <w:r>
      <w:rPr>
        <w:rStyle w:val="PageNumber"/>
        <w:b/>
        <w:bCs/>
      </w:rPr>
      <w:fldChar w:fldCharType="end"/>
    </w:r>
    <w:r>
      <w:rPr>
        <w:lang w:val="en-US"/>
      </w:rPr>
      <w:tab/>
    </w:r>
    <w:r>
      <w:fldChar w:fldCharType="begin"/>
    </w:r>
    <w:r w:rsidRPr="005B69C7">
      <w:rPr>
        <w:lang w:val="en-US"/>
      </w:rPr>
      <w:instrText xml:space="preserve"> DOCPROPERTY "Header 1" \* MERGEFORMAT </w:instrText>
    </w:r>
    <w:r>
      <w:fldChar w:fldCharType="separate"/>
    </w:r>
    <w:r w:rsidRPr="004C791D">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E94D2B">
      <w:rPr>
        <w:b/>
        <w:bCs/>
        <w:noProof/>
        <w:lang w:val="en-US"/>
      </w:rPr>
      <w:t>UIT-R  SM.2351-2</w:t>
    </w:r>
    <w:r w:rsidRPr="00B86004">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8879FA"/>
    <w:multiLevelType w:val="hybridMultilevel"/>
    <w:tmpl w:val="91EA6714"/>
    <w:lvl w:ilvl="0" w:tplc="100C0001">
      <w:start w:val="1"/>
      <w:numFmt w:val="bullet"/>
      <w:lvlText w:val=""/>
      <w:lvlJc w:val="left"/>
      <w:pPr>
        <w:ind w:left="1430" w:hanging="360"/>
      </w:pPr>
      <w:rPr>
        <w:rFonts w:ascii="Symbol" w:hAnsi="Symbol" w:hint="default"/>
      </w:rPr>
    </w:lvl>
    <w:lvl w:ilvl="1" w:tplc="100C0003" w:tentative="1">
      <w:start w:val="1"/>
      <w:numFmt w:val="bullet"/>
      <w:lvlText w:val="o"/>
      <w:lvlJc w:val="left"/>
      <w:pPr>
        <w:ind w:left="2150" w:hanging="360"/>
      </w:pPr>
      <w:rPr>
        <w:rFonts w:ascii="Courier New" w:hAnsi="Courier New" w:cs="Courier New" w:hint="default"/>
      </w:rPr>
    </w:lvl>
    <w:lvl w:ilvl="2" w:tplc="100C0005" w:tentative="1">
      <w:start w:val="1"/>
      <w:numFmt w:val="bullet"/>
      <w:lvlText w:val=""/>
      <w:lvlJc w:val="left"/>
      <w:pPr>
        <w:ind w:left="2870" w:hanging="360"/>
      </w:pPr>
      <w:rPr>
        <w:rFonts w:ascii="Wingdings" w:hAnsi="Wingdings" w:hint="default"/>
      </w:rPr>
    </w:lvl>
    <w:lvl w:ilvl="3" w:tplc="100C0001" w:tentative="1">
      <w:start w:val="1"/>
      <w:numFmt w:val="bullet"/>
      <w:lvlText w:val=""/>
      <w:lvlJc w:val="left"/>
      <w:pPr>
        <w:ind w:left="3590" w:hanging="360"/>
      </w:pPr>
      <w:rPr>
        <w:rFonts w:ascii="Symbol" w:hAnsi="Symbol" w:hint="default"/>
      </w:rPr>
    </w:lvl>
    <w:lvl w:ilvl="4" w:tplc="100C0003" w:tentative="1">
      <w:start w:val="1"/>
      <w:numFmt w:val="bullet"/>
      <w:lvlText w:val="o"/>
      <w:lvlJc w:val="left"/>
      <w:pPr>
        <w:ind w:left="4310" w:hanging="360"/>
      </w:pPr>
      <w:rPr>
        <w:rFonts w:ascii="Courier New" w:hAnsi="Courier New" w:cs="Courier New" w:hint="default"/>
      </w:rPr>
    </w:lvl>
    <w:lvl w:ilvl="5" w:tplc="100C0005" w:tentative="1">
      <w:start w:val="1"/>
      <w:numFmt w:val="bullet"/>
      <w:lvlText w:val=""/>
      <w:lvlJc w:val="left"/>
      <w:pPr>
        <w:ind w:left="5030" w:hanging="360"/>
      </w:pPr>
      <w:rPr>
        <w:rFonts w:ascii="Wingdings" w:hAnsi="Wingdings" w:hint="default"/>
      </w:rPr>
    </w:lvl>
    <w:lvl w:ilvl="6" w:tplc="100C0001" w:tentative="1">
      <w:start w:val="1"/>
      <w:numFmt w:val="bullet"/>
      <w:lvlText w:val=""/>
      <w:lvlJc w:val="left"/>
      <w:pPr>
        <w:ind w:left="5750" w:hanging="360"/>
      </w:pPr>
      <w:rPr>
        <w:rFonts w:ascii="Symbol" w:hAnsi="Symbol" w:hint="default"/>
      </w:rPr>
    </w:lvl>
    <w:lvl w:ilvl="7" w:tplc="100C0003" w:tentative="1">
      <w:start w:val="1"/>
      <w:numFmt w:val="bullet"/>
      <w:lvlText w:val="o"/>
      <w:lvlJc w:val="left"/>
      <w:pPr>
        <w:ind w:left="6470" w:hanging="360"/>
      </w:pPr>
      <w:rPr>
        <w:rFonts w:ascii="Courier New" w:hAnsi="Courier New" w:cs="Courier New" w:hint="default"/>
      </w:rPr>
    </w:lvl>
    <w:lvl w:ilvl="8" w:tplc="100C0005" w:tentative="1">
      <w:start w:val="1"/>
      <w:numFmt w:val="bullet"/>
      <w:lvlText w:val=""/>
      <w:lvlJc w:val="left"/>
      <w:pPr>
        <w:ind w:left="7190" w:hanging="360"/>
      </w:pPr>
      <w:rPr>
        <w:rFonts w:ascii="Wingdings" w:hAnsi="Wingdings" w:hint="default"/>
      </w:rPr>
    </w:lvl>
  </w:abstractNum>
  <w:abstractNum w:abstractNumId="5"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6"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7"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8" w15:restartNumberingAfterBreak="0">
    <w:nsid w:val="14CA4992"/>
    <w:multiLevelType w:val="hybridMultilevel"/>
    <w:tmpl w:val="72882EFE"/>
    <w:lvl w:ilvl="0" w:tplc="100C0001">
      <w:start w:val="1"/>
      <w:numFmt w:val="bullet"/>
      <w:lvlText w:val=""/>
      <w:lvlJc w:val="left"/>
      <w:pPr>
        <w:ind w:left="1430" w:hanging="360"/>
      </w:pPr>
      <w:rPr>
        <w:rFonts w:ascii="Symbol" w:hAnsi="Symbol" w:hint="default"/>
      </w:rPr>
    </w:lvl>
    <w:lvl w:ilvl="1" w:tplc="100C0003" w:tentative="1">
      <w:start w:val="1"/>
      <w:numFmt w:val="bullet"/>
      <w:lvlText w:val="o"/>
      <w:lvlJc w:val="left"/>
      <w:pPr>
        <w:ind w:left="2150" w:hanging="360"/>
      </w:pPr>
      <w:rPr>
        <w:rFonts w:ascii="Courier New" w:hAnsi="Courier New" w:cs="Courier New" w:hint="default"/>
      </w:rPr>
    </w:lvl>
    <w:lvl w:ilvl="2" w:tplc="100C0005" w:tentative="1">
      <w:start w:val="1"/>
      <w:numFmt w:val="bullet"/>
      <w:lvlText w:val=""/>
      <w:lvlJc w:val="left"/>
      <w:pPr>
        <w:ind w:left="2870" w:hanging="360"/>
      </w:pPr>
      <w:rPr>
        <w:rFonts w:ascii="Wingdings" w:hAnsi="Wingdings" w:hint="default"/>
      </w:rPr>
    </w:lvl>
    <w:lvl w:ilvl="3" w:tplc="100C0001" w:tentative="1">
      <w:start w:val="1"/>
      <w:numFmt w:val="bullet"/>
      <w:lvlText w:val=""/>
      <w:lvlJc w:val="left"/>
      <w:pPr>
        <w:ind w:left="3590" w:hanging="360"/>
      </w:pPr>
      <w:rPr>
        <w:rFonts w:ascii="Symbol" w:hAnsi="Symbol" w:hint="default"/>
      </w:rPr>
    </w:lvl>
    <w:lvl w:ilvl="4" w:tplc="100C0003" w:tentative="1">
      <w:start w:val="1"/>
      <w:numFmt w:val="bullet"/>
      <w:lvlText w:val="o"/>
      <w:lvlJc w:val="left"/>
      <w:pPr>
        <w:ind w:left="4310" w:hanging="360"/>
      </w:pPr>
      <w:rPr>
        <w:rFonts w:ascii="Courier New" w:hAnsi="Courier New" w:cs="Courier New" w:hint="default"/>
      </w:rPr>
    </w:lvl>
    <w:lvl w:ilvl="5" w:tplc="100C0005" w:tentative="1">
      <w:start w:val="1"/>
      <w:numFmt w:val="bullet"/>
      <w:lvlText w:val=""/>
      <w:lvlJc w:val="left"/>
      <w:pPr>
        <w:ind w:left="5030" w:hanging="360"/>
      </w:pPr>
      <w:rPr>
        <w:rFonts w:ascii="Wingdings" w:hAnsi="Wingdings" w:hint="default"/>
      </w:rPr>
    </w:lvl>
    <w:lvl w:ilvl="6" w:tplc="100C0001" w:tentative="1">
      <w:start w:val="1"/>
      <w:numFmt w:val="bullet"/>
      <w:lvlText w:val=""/>
      <w:lvlJc w:val="left"/>
      <w:pPr>
        <w:ind w:left="5750" w:hanging="360"/>
      </w:pPr>
      <w:rPr>
        <w:rFonts w:ascii="Symbol" w:hAnsi="Symbol" w:hint="default"/>
      </w:rPr>
    </w:lvl>
    <w:lvl w:ilvl="7" w:tplc="100C0003" w:tentative="1">
      <w:start w:val="1"/>
      <w:numFmt w:val="bullet"/>
      <w:lvlText w:val="o"/>
      <w:lvlJc w:val="left"/>
      <w:pPr>
        <w:ind w:left="6470" w:hanging="360"/>
      </w:pPr>
      <w:rPr>
        <w:rFonts w:ascii="Courier New" w:hAnsi="Courier New" w:cs="Courier New" w:hint="default"/>
      </w:rPr>
    </w:lvl>
    <w:lvl w:ilvl="8" w:tplc="100C0005" w:tentative="1">
      <w:start w:val="1"/>
      <w:numFmt w:val="bullet"/>
      <w:lvlText w:val=""/>
      <w:lvlJc w:val="left"/>
      <w:pPr>
        <w:ind w:left="7190" w:hanging="360"/>
      </w:pPr>
      <w:rPr>
        <w:rFonts w:ascii="Wingdings" w:hAnsi="Wingdings" w:hint="default"/>
      </w:rPr>
    </w:lvl>
  </w:abstractNum>
  <w:abstractNum w:abstractNumId="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B427565"/>
    <w:multiLevelType w:val="hybridMultilevel"/>
    <w:tmpl w:val="F784089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B0510A3"/>
    <w:multiLevelType w:val="hybridMultilevel"/>
    <w:tmpl w:val="C8F03430"/>
    <w:lvl w:ilvl="0" w:tplc="100C0001">
      <w:start w:val="1"/>
      <w:numFmt w:val="bullet"/>
      <w:lvlText w:val=""/>
      <w:lvlJc w:val="left"/>
      <w:pPr>
        <w:ind w:left="1430" w:hanging="360"/>
      </w:pPr>
      <w:rPr>
        <w:rFonts w:ascii="Symbol" w:hAnsi="Symbol" w:hint="default"/>
      </w:rPr>
    </w:lvl>
    <w:lvl w:ilvl="1" w:tplc="100C0003" w:tentative="1">
      <w:start w:val="1"/>
      <w:numFmt w:val="bullet"/>
      <w:lvlText w:val="o"/>
      <w:lvlJc w:val="left"/>
      <w:pPr>
        <w:ind w:left="2150" w:hanging="360"/>
      </w:pPr>
      <w:rPr>
        <w:rFonts w:ascii="Courier New" w:hAnsi="Courier New" w:cs="Courier New" w:hint="default"/>
      </w:rPr>
    </w:lvl>
    <w:lvl w:ilvl="2" w:tplc="100C0005" w:tentative="1">
      <w:start w:val="1"/>
      <w:numFmt w:val="bullet"/>
      <w:lvlText w:val=""/>
      <w:lvlJc w:val="left"/>
      <w:pPr>
        <w:ind w:left="2870" w:hanging="360"/>
      </w:pPr>
      <w:rPr>
        <w:rFonts w:ascii="Wingdings" w:hAnsi="Wingdings" w:hint="default"/>
      </w:rPr>
    </w:lvl>
    <w:lvl w:ilvl="3" w:tplc="100C0001" w:tentative="1">
      <w:start w:val="1"/>
      <w:numFmt w:val="bullet"/>
      <w:lvlText w:val=""/>
      <w:lvlJc w:val="left"/>
      <w:pPr>
        <w:ind w:left="3590" w:hanging="360"/>
      </w:pPr>
      <w:rPr>
        <w:rFonts w:ascii="Symbol" w:hAnsi="Symbol" w:hint="default"/>
      </w:rPr>
    </w:lvl>
    <w:lvl w:ilvl="4" w:tplc="100C0003" w:tentative="1">
      <w:start w:val="1"/>
      <w:numFmt w:val="bullet"/>
      <w:lvlText w:val="o"/>
      <w:lvlJc w:val="left"/>
      <w:pPr>
        <w:ind w:left="4310" w:hanging="360"/>
      </w:pPr>
      <w:rPr>
        <w:rFonts w:ascii="Courier New" w:hAnsi="Courier New" w:cs="Courier New" w:hint="default"/>
      </w:rPr>
    </w:lvl>
    <w:lvl w:ilvl="5" w:tplc="100C0005" w:tentative="1">
      <w:start w:val="1"/>
      <w:numFmt w:val="bullet"/>
      <w:lvlText w:val=""/>
      <w:lvlJc w:val="left"/>
      <w:pPr>
        <w:ind w:left="5030" w:hanging="360"/>
      </w:pPr>
      <w:rPr>
        <w:rFonts w:ascii="Wingdings" w:hAnsi="Wingdings" w:hint="default"/>
      </w:rPr>
    </w:lvl>
    <w:lvl w:ilvl="6" w:tplc="100C0001" w:tentative="1">
      <w:start w:val="1"/>
      <w:numFmt w:val="bullet"/>
      <w:lvlText w:val=""/>
      <w:lvlJc w:val="left"/>
      <w:pPr>
        <w:ind w:left="5750" w:hanging="360"/>
      </w:pPr>
      <w:rPr>
        <w:rFonts w:ascii="Symbol" w:hAnsi="Symbol" w:hint="default"/>
      </w:rPr>
    </w:lvl>
    <w:lvl w:ilvl="7" w:tplc="100C0003" w:tentative="1">
      <w:start w:val="1"/>
      <w:numFmt w:val="bullet"/>
      <w:lvlText w:val="o"/>
      <w:lvlJc w:val="left"/>
      <w:pPr>
        <w:ind w:left="6470" w:hanging="360"/>
      </w:pPr>
      <w:rPr>
        <w:rFonts w:ascii="Courier New" w:hAnsi="Courier New" w:cs="Courier New" w:hint="default"/>
      </w:rPr>
    </w:lvl>
    <w:lvl w:ilvl="8" w:tplc="100C0005" w:tentative="1">
      <w:start w:val="1"/>
      <w:numFmt w:val="bullet"/>
      <w:lvlText w:val=""/>
      <w:lvlJc w:val="left"/>
      <w:pPr>
        <w:ind w:left="7190" w:hanging="360"/>
      </w:pPr>
      <w:rPr>
        <w:rFonts w:ascii="Wingdings" w:hAnsi="Wingdings" w:hint="default"/>
      </w:rPr>
    </w:lvl>
  </w:abstractNum>
  <w:abstractNum w:abstractNumId="15"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6"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7"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21"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3"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5B812474"/>
    <w:multiLevelType w:val="hybridMultilevel"/>
    <w:tmpl w:val="474225C6"/>
    <w:lvl w:ilvl="0" w:tplc="100C0001">
      <w:start w:val="1"/>
      <w:numFmt w:val="bullet"/>
      <w:lvlText w:val=""/>
      <w:lvlJc w:val="left"/>
      <w:pPr>
        <w:ind w:left="1430" w:hanging="360"/>
      </w:pPr>
      <w:rPr>
        <w:rFonts w:ascii="Symbol" w:hAnsi="Symbol" w:hint="default"/>
      </w:rPr>
    </w:lvl>
    <w:lvl w:ilvl="1" w:tplc="100C0003" w:tentative="1">
      <w:start w:val="1"/>
      <w:numFmt w:val="bullet"/>
      <w:lvlText w:val="o"/>
      <w:lvlJc w:val="left"/>
      <w:pPr>
        <w:ind w:left="2150" w:hanging="360"/>
      </w:pPr>
      <w:rPr>
        <w:rFonts w:ascii="Courier New" w:hAnsi="Courier New" w:cs="Courier New" w:hint="default"/>
      </w:rPr>
    </w:lvl>
    <w:lvl w:ilvl="2" w:tplc="100C0005" w:tentative="1">
      <w:start w:val="1"/>
      <w:numFmt w:val="bullet"/>
      <w:lvlText w:val=""/>
      <w:lvlJc w:val="left"/>
      <w:pPr>
        <w:ind w:left="2870" w:hanging="360"/>
      </w:pPr>
      <w:rPr>
        <w:rFonts w:ascii="Wingdings" w:hAnsi="Wingdings" w:hint="default"/>
      </w:rPr>
    </w:lvl>
    <w:lvl w:ilvl="3" w:tplc="100C0001" w:tentative="1">
      <w:start w:val="1"/>
      <w:numFmt w:val="bullet"/>
      <w:lvlText w:val=""/>
      <w:lvlJc w:val="left"/>
      <w:pPr>
        <w:ind w:left="3590" w:hanging="360"/>
      </w:pPr>
      <w:rPr>
        <w:rFonts w:ascii="Symbol" w:hAnsi="Symbol" w:hint="default"/>
      </w:rPr>
    </w:lvl>
    <w:lvl w:ilvl="4" w:tplc="100C0003" w:tentative="1">
      <w:start w:val="1"/>
      <w:numFmt w:val="bullet"/>
      <w:lvlText w:val="o"/>
      <w:lvlJc w:val="left"/>
      <w:pPr>
        <w:ind w:left="4310" w:hanging="360"/>
      </w:pPr>
      <w:rPr>
        <w:rFonts w:ascii="Courier New" w:hAnsi="Courier New" w:cs="Courier New" w:hint="default"/>
      </w:rPr>
    </w:lvl>
    <w:lvl w:ilvl="5" w:tplc="100C0005" w:tentative="1">
      <w:start w:val="1"/>
      <w:numFmt w:val="bullet"/>
      <w:lvlText w:val=""/>
      <w:lvlJc w:val="left"/>
      <w:pPr>
        <w:ind w:left="5030" w:hanging="360"/>
      </w:pPr>
      <w:rPr>
        <w:rFonts w:ascii="Wingdings" w:hAnsi="Wingdings" w:hint="default"/>
      </w:rPr>
    </w:lvl>
    <w:lvl w:ilvl="6" w:tplc="100C0001" w:tentative="1">
      <w:start w:val="1"/>
      <w:numFmt w:val="bullet"/>
      <w:lvlText w:val=""/>
      <w:lvlJc w:val="left"/>
      <w:pPr>
        <w:ind w:left="5750" w:hanging="360"/>
      </w:pPr>
      <w:rPr>
        <w:rFonts w:ascii="Symbol" w:hAnsi="Symbol" w:hint="default"/>
      </w:rPr>
    </w:lvl>
    <w:lvl w:ilvl="7" w:tplc="100C0003" w:tentative="1">
      <w:start w:val="1"/>
      <w:numFmt w:val="bullet"/>
      <w:lvlText w:val="o"/>
      <w:lvlJc w:val="left"/>
      <w:pPr>
        <w:ind w:left="6470" w:hanging="360"/>
      </w:pPr>
      <w:rPr>
        <w:rFonts w:ascii="Courier New" w:hAnsi="Courier New" w:cs="Courier New" w:hint="default"/>
      </w:rPr>
    </w:lvl>
    <w:lvl w:ilvl="8" w:tplc="100C0005" w:tentative="1">
      <w:start w:val="1"/>
      <w:numFmt w:val="bullet"/>
      <w:lvlText w:val=""/>
      <w:lvlJc w:val="left"/>
      <w:pPr>
        <w:ind w:left="7190" w:hanging="360"/>
      </w:pPr>
      <w:rPr>
        <w:rFonts w:ascii="Wingdings" w:hAnsi="Wingdings" w:hint="default"/>
      </w:rPr>
    </w:lvl>
  </w:abstractNum>
  <w:abstractNum w:abstractNumId="33" w15:restartNumberingAfterBreak="0">
    <w:nsid w:val="5D542B53"/>
    <w:multiLevelType w:val="hybridMultilevel"/>
    <w:tmpl w:val="EAD45B0A"/>
    <w:lvl w:ilvl="0" w:tplc="4E4890DC">
      <w:start w:val="1"/>
      <w:numFmt w:val="decimal"/>
      <w:lvlText w:val="%1"/>
      <w:lvlJc w:val="left"/>
      <w:pPr>
        <w:ind w:left="1065" w:hanging="705"/>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4"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6"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8"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9"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40"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41"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28"/>
  </w:num>
  <w:num w:numId="3">
    <w:abstractNumId w:val="3"/>
  </w:num>
  <w:num w:numId="4">
    <w:abstractNumId w:val="17"/>
  </w:num>
  <w:num w:numId="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23"/>
  </w:num>
  <w:num w:numId="8">
    <w:abstractNumId w:val="39"/>
  </w:num>
  <w:num w:numId="9">
    <w:abstractNumId w:val="10"/>
  </w:num>
  <w:num w:numId="10">
    <w:abstractNumId w:val="41"/>
  </w:num>
  <w:num w:numId="11">
    <w:abstractNumId w:val="26"/>
  </w:num>
  <w:num w:numId="12">
    <w:abstractNumId w:val="25"/>
  </w:num>
  <w:num w:numId="13">
    <w:abstractNumId w:val="42"/>
  </w:num>
  <w:num w:numId="14">
    <w:abstractNumId w:val="44"/>
  </w:num>
  <w:num w:numId="15">
    <w:abstractNumId w:val="7"/>
  </w:num>
  <w:num w:numId="16">
    <w:abstractNumId w:val="34"/>
  </w:num>
  <w:num w:numId="17">
    <w:abstractNumId w:val="5"/>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35"/>
  </w:num>
  <w:num w:numId="20">
    <w:abstractNumId w:val="13"/>
  </w:num>
  <w:num w:numId="21">
    <w:abstractNumId w:val="24"/>
  </w:num>
  <w:num w:numId="22">
    <w:abstractNumId w:val="37"/>
  </w:num>
  <w:num w:numId="23">
    <w:abstractNumId w:val="12"/>
  </w:num>
  <w:num w:numId="24">
    <w:abstractNumId w:val="1"/>
  </w:num>
  <w:num w:numId="25">
    <w:abstractNumId w:val="21"/>
  </w:num>
  <w:num w:numId="26">
    <w:abstractNumId w:val="31"/>
  </w:num>
  <w:num w:numId="27">
    <w:abstractNumId w:val="27"/>
  </w:num>
  <w:num w:numId="28">
    <w:abstractNumId w:val="16"/>
  </w:num>
  <w:num w:numId="29">
    <w:abstractNumId w:val="13"/>
  </w:num>
  <w:num w:numId="3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15"/>
  </w:num>
  <w:num w:numId="3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43"/>
  </w:num>
  <w:num w:numId="38">
    <w:abstractNumId w:val="19"/>
  </w:num>
  <w:num w:numId="39">
    <w:abstractNumId w:val="38"/>
  </w:num>
  <w:num w:numId="40">
    <w:abstractNumId w:val="40"/>
  </w:num>
  <w:num w:numId="41">
    <w:abstractNumId w:val="33"/>
  </w:num>
  <w:num w:numId="42">
    <w:abstractNumId w:val="11"/>
  </w:num>
  <w:num w:numId="43">
    <w:abstractNumId w:val="8"/>
  </w:num>
  <w:num w:numId="44">
    <w:abstractNumId w:val="14"/>
  </w:num>
  <w:num w:numId="45">
    <w:abstractNumId w:val="32"/>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4337">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1D27"/>
    <w:rsid w:val="00013002"/>
    <w:rsid w:val="0001447F"/>
    <w:rsid w:val="000230A5"/>
    <w:rsid w:val="00023E30"/>
    <w:rsid w:val="00037770"/>
    <w:rsid w:val="0004250D"/>
    <w:rsid w:val="000476E5"/>
    <w:rsid w:val="00050D41"/>
    <w:rsid w:val="00060A66"/>
    <w:rsid w:val="00060D37"/>
    <w:rsid w:val="00060D88"/>
    <w:rsid w:val="00063D07"/>
    <w:rsid w:val="00072484"/>
    <w:rsid w:val="000749F5"/>
    <w:rsid w:val="00075B5D"/>
    <w:rsid w:val="000804FD"/>
    <w:rsid w:val="00081C0B"/>
    <w:rsid w:val="0008719B"/>
    <w:rsid w:val="0009150E"/>
    <w:rsid w:val="00096612"/>
    <w:rsid w:val="000A062B"/>
    <w:rsid w:val="000A0FBD"/>
    <w:rsid w:val="000A65B3"/>
    <w:rsid w:val="000B1191"/>
    <w:rsid w:val="000B15F9"/>
    <w:rsid w:val="000B26B4"/>
    <w:rsid w:val="000B33FE"/>
    <w:rsid w:val="000B7140"/>
    <w:rsid w:val="000B7683"/>
    <w:rsid w:val="000B7B53"/>
    <w:rsid w:val="000C0413"/>
    <w:rsid w:val="000C3624"/>
    <w:rsid w:val="000C4A54"/>
    <w:rsid w:val="000C6CF7"/>
    <w:rsid w:val="000D7991"/>
    <w:rsid w:val="000E4FD1"/>
    <w:rsid w:val="000F3C25"/>
    <w:rsid w:val="000F6FC4"/>
    <w:rsid w:val="00102934"/>
    <w:rsid w:val="00103495"/>
    <w:rsid w:val="00105F57"/>
    <w:rsid w:val="001117B8"/>
    <w:rsid w:val="00113EBA"/>
    <w:rsid w:val="0011787B"/>
    <w:rsid w:val="00117DBA"/>
    <w:rsid w:val="00117EE2"/>
    <w:rsid w:val="001202EC"/>
    <w:rsid w:val="00126F49"/>
    <w:rsid w:val="001272EA"/>
    <w:rsid w:val="00130086"/>
    <w:rsid w:val="00132BFC"/>
    <w:rsid w:val="00135C4B"/>
    <w:rsid w:val="001414DC"/>
    <w:rsid w:val="001466FF"/>
    <w:rsid w:val="00147110"/>
    <w:rsid w:val="00150D96"/>
    <w:rsid w:val="001514AB"/>
    <w:rsid w:val="00153FD2"/>
    <w:rsid w:val="001679BA"/>
    <w:rsid w:val="00167AC0"/>
    <w:rsid w:val="0017715E"/>
    <w:rsid w:val="0018305B"/>
    <w:rsid w:val="001A11BF"/>
    <w:rsid w:val="001A29F3"/>
    <w:rsid w:val="001A332F"/>
    <w:rsid w:val="001A4084"/>
    <w:rsid w:val="001A4FDC"/>
    <w:rsid w:val="001A5259"/>
    <w:rsid w:val="001B060A"/>
    <w:rsid w:val="001B060F"/>
    <w:rsid w:val="001B3287"/>
    <w:rsid w:val="001B5C53"/>
    <w:rsid w:val="001B724C"/>
    <w:rsid w:val="001C70F6"/>
    <w:rsid w:val="001D2791"/>
    <w:rsid w:val="001D3930"/>
    <w:rsid w:val="001D3951"/>
    <w:rsid w:val="001D586F"/>
    <w:rsid w:val="001D79F0"/>
    <w:rsid w:val="001E03AD"/>
    <w:rsid w:val="001F39F9"/>
    <w:rsid w:val="00200418"/>
    <w:rsid w:val="00201545"/>
    <w:rsid w:val="002058CE"/>
    <w:rsid w:val="00205C23"/>
    <w:rsid w:val="00206CD4"/>
    <w:rsid w:val="002165F1"/>
    <w:rsid w:val="00217024"/>
    <w:rsid w:val="002256A0"/>
    <w:rsid w:val="00230EF1"/>
    <w:rsid w:val="00230F4E"/>
    <w:rsid w:val="002323B0"/>
    <w:rsid w:val="00233361"/>
    <w:rsid w:val="00241776"/>
    <w:rsid w:val="00244B4B"/>
    <w:rsid w:val="00246E01"/>
    <w:rsid w:val="00247681"/>
    <w:rsid w:val="00250106"/>
    <w:rsid w:val="002558DC"/>
    <w:rsid w:val="0025647E"/>
    <w:rsid w:val="002609C4"/>
    <w:rsid w:val="00270397"/>
    <w:rsid w:val="00272B57"/>
    <w:rsid w:val="00276D21"/>
    <w:rsid w:val="00280CD5"/>
    <w:rsid w:val="002833FA"/>
    <w:rsid w:val="00287DDE"/>
    <w:rsid w:val="00296D7F"/>
    <w:rsid w:val="00297D43"/>
    <w:rsid w:val="002B32C9"/>
    <w:rsid w:val="002B3CF6"/>
    <w:rsid w:val="002C0981"/>
    <w:rsid w:val="002C1A99"/>
    <w:rsid w:val="002C768A"/>
    <w:rsid w:val="002D1160"/>
    <w:rsid w:val="002D281D"/>
    <w:rsid w:val="002D2D1B"/>
    <w:rsid w:val="002D594E"/>
    <w:rsid w:val="002D76C4"/>
    <w:rsid w:val="002D7BEF"/>
    <w:rsid w:val="002E016E"/>
    <w:rsid w:val="002E2F10"/>
    <w:rsid w:val="002E6F01"/>
    <w:rsid w:val="00300B59"/>
    <w:rsid w:val="00301A23"/>
    <w:rsid w:val="00305424"/>
    <w:rsid w:val="00322748"/>
    <w:rsid w:val="003271D2"/>
    <w:rsid w:val="003352DD"/>
    <w:rsid w:val="003416E3"/>
    <w:rsid w:val="00351573"/>
    <w:rsid w:val="003571CE"/>
    <w:rsid w:val="00357282"/>
    <w:rsid w:val="00362B36"/>
    <w:rsid w:val="00362ED1"/>
    <w:rsid w:val="0036756C"/>
    <w:rsid w:val="0037348B"/>
    <w:rsid w:val="0037388C"/>
    <w:rsid w:val="00382E8A"/>
    <w:rsid w:val="003879B7"/>
    <w:rsid w:val="00394852"/>
    <w:rsid w:val="00395000"/>
    <w:rsid w:val="003972E7"/>
    <w:rsid w:val="00397B70"/>
    <w:rsid w:val="003C653B"/>
    <w:rsid w:val="003D767D"/>
    <w:rsid w:val="003E079A"/>
    <w:rsid w:val="003E4DB8"/>
    <w:rsid w:val="003E5BCD"/>
    <w:rsid w:val="003E6A90"/>
    <w:rsid w:val="003F5BB6"/>
    <w:rsid w:val="003F5DC2"/>
    <w:rsid w:val="003F6392"/>
    <w:rsid w:val="00405423"/>
    <w:rsid w:val="004054FC"/>
    <w:rsid w:val="0041087D"/>
    <w:rsid w:val="004146B5"/>
    <w:rsid w:val="00416ED4"/>
    <w:rsid w:val="00417222"/>
    <w:rsid w:val="00420DFD"/>
    <w:rsid w:val="004253E2"/>
    <w:rsid w:val="0042568E"/>
    <w:rsid w:val="004319C1"/>
    <w:rsid w:val="004350F0"/>
    <w:rsid w:val="00446B13"/>
    <w:rsid w:val="00451A13"/>
    <w:rsid w:val="004521C2"/>
    <w:rsid w:val="004534D2"/>
    <w:rsid w:val="00461B39"/>
    <w:rsid w:val="004645C5"/>
    <w:rsid w:val="00464F2D"/>
    <w:rsid w:val="00465582"/>
    <w:rsid w:val="00467FD3"/>
    <w:rsid w:val="00470E28"/>
    <w:rsid w:val="004720FC"/>
    <w:rsid w:val="0048004D"/>
    <w:rsid w:val="00483B11"/>
    <w:rsid w:val="004934C5"/>
    <w:rsid w:val="004A22A2"/>
    <w:rsid w:val="004A2EB8"/>
    <w:rsid w:val="004A4C55"/>
    <w:rsid w:val="004A523E"/>
    <w:rsid w:val="004A5BB7"/>
    <w:rsid w:val="004A645A"/>
    <w:rsid w:val="004B10DD"/>
    <w:rsid w:val="004B229B"/>
    <w:rsid w:val="004B5536"/>
    <w:rsid w:val="004C791D"/>
    <w:rsid w:val="004D0B82"/>
    <w:rsid w:val="004D154A"/>
    <w:rsid w:val="004D730B"/>
    <w:rsid w:val="004E01F1"/>
    <w:rsid w:val="004F645F"/>
    <w:rsid w:val="004F67CE"/>
    <w:rsid w:val="004F7217"/>
    <w:rsid w:val="00504D50"/>
    <w:rsid w:val="00505FB4"/>
    <w:rsid w:val="00525840"/>
    <w:rsid w:val="00526063"/>
    <w:rsid w:val="00532499"/>
    <w:rsid w:val="00543445"/>
    <w:rsid w:val="005561DE"/>
    <w:rsid w:val="00556548"/>
    <w:rsid w:val="005575B1"/>
    <w:rsid w:val="005600C9"/>
    <w:rsid w:val="0056078F"/>
    <w:rsid w:val="005632C0"/>
    <w:rsid w:val="0056338D"/>
    <w:rsid w:val="005634B2"/>
    <w:rsid w:val="00576A29"/>
    <w:rsid w:val="00584B63"/>
    <w:rsid w:val="00586EF8"/>
    <w:rsid w:val="00592211"/>
    <w:rsid w:val="00592417"/>
    <w:rsid w:val="00597756"/>
    <w:rsid w:val="00597A49"/>
    <w:rsid w:val="005A2989"/>
    <w:rsid w:val="005A791E"/>
    <w:rsid w:val="005A7A0F"/>
    <w:rsid w:val="005B49AB"/>
    <w:rsid w:val="005B50E7"/>
    <w:rsid w:val="005B68EF"/>
    <w:rsid w:val="005B69C7"/>
    <w:rsid w:val="005B7207"/>
    <w:rsid w:val="005C073E"/>
    <w:rsid w:val="005D449E"/>
    <w:rsid w:val="005E0502"/>
    <w:rsid w:val="005E2B1B"/>
    <w:rsid w:val="005E6EDB"/>
    <w:rsid w:val="005E7B4F"/>
    <w:rsid w:val="005F0EDB"/>
    <w:rsid w:val="006012F2"/>
    <w:rsid w:val="00604999"/>
    <w:rsid w:val="006062B7"/>
    <w:rsid w:val="00607D68"/>
    <w:rsid w:val="006149B1"/>
    <w:rsid w:val="00664299"/>
    <w:rsid w:val="00680D2B"/>
    <w:rsid w:val="00681B32"/>
    <w:rsid w:val="0068312A"/>
    <w:rsid w:val="00695051"/>
    <w:rsid w:val="006A1F02"/>
    <w:rsid w:val="006A35E0"/>
    <w:rsid w:val="006A637D"/>
    <w:rsid w:val="006A6B50"/>
    <w:rsid w:val="006A7EBC"/>
    <w:rsid w:val="006B5FC4"/>
    <w:rsid w:val="006C188F"/>
    <w:rsid w:val="006C19ED"/>
    <w:rsid w:val="006D2CCA"/>
    <w:rsid w:val="006E2037"/>
    <w:rsid w:val="006F0DF5"/>
    <w:rsid w:val="006F1DBE"/>
    <w:rsid w:val="006F4045"/>
    <w:rsid w:val="006F5FBC"/>
    <w:rsid w:val="006F7522"/>
    <w:rsid w:val="00704932"/>
    <w:rsid w:val="00712870"/>
    <w:rsid w:val="00712876"/>
    <w:rsid w:val="00713D93"/>
    <w:rsid w:val="00714111"/>
    <w:rsid w:val="0071504A"/>
    <w:rsid w:val="00716A08"/>
    <w:rsid w:val="00716F20"/>
    <w:rsid w:val="00720E77"/>
    <w:rsid w:val="00730E9A"/>
    <w:rsid w:val="00735E5F"/>
    <w:rsid w:val="007421CB"/>
    <w:rsid w:val="00743D85"/>
    <w:rsid w:val="0074518F"/>
    <w:rsid w:val="00751017"/>
    <w:rsid w:val="00752FD3"/>
    <w:rsid w:val="00753CF4"/>
    <w:rsid w:val="007565CC"/>
    <w:rsid w:val="00757A44"/>
    <w:rsid w:val="00763B9A"/>
    <w:rsid w:val="00767B93"/>
    <w:rsid w:val="007700B9"/>
    <w:rsid w:val="00770E74"/>
    <w:rsid w:val="00770F3F"/>
    <w:rsid w:val="00773693"/>
    <w:rsid w:val="00777A2C"/>
    <w:rsid w:val="007837ED"/>
    <w:rsid w:val="007928CD"/>
    <w:rsid w:val="00797621"/>
    <w:rsid w:val="007A060E"/>
    <w:rsid w:val="007A0CC4"/>
    <w:rsid w:val="007A231B"/>
    <w:rsid w:val="007A4F79"/>
    <w:rsid w:val="007A57F4"/>
    <w:rsid w:val="007A6AA8"/>
    <w:rsid w:val="007A7853"/>
    <w:rsid w:val="007A7B2E"/>
    <w:rsid w:val="007B203C"/>
    <w:rsid w:val="007B6CF9"/>
    <w:rsid w:val="007C2459"/>
    <w:rsid w:val="007C3E03"/>
    <w:rsid w:val="007D19CD"/>
    <w:rsid w:val="007E7AA5"/>
    <w:rsid w:val="007F4DFC"/>
    <w:rsid w:val="007F6326"/>
    <w:rsid w:val="00811FBD"/>
    <w:rsid w:val="00813EE2"/>
    <w:rsid w:val="00814765"/>
    <w:rsid w:val="00814CFC"/>
    <w:rsid w:val="008242F1"/>
    <w:rsid w:val="008310C9"/>
    <w:rsid w:val="00835826"/>
    <w:rsid w:val="00836298"/>
    <w:rsid w:val="008465E5"/>
    <w:rsid w:val="00854117"/>
    <w:rsid w:val="0085551A"/>
    <w:rsid w:val="00870342"/>
    <w:rsid w:val="0087251C"/>
    <w:rsid w:val="00873003"/>
    <w:rsid w:val="00876F64"/>
    <w:rsid w:val="008815AC"/>
    <w:rsid w:val="00881777"/>
    <w:rsid w:val="00885CF9"/>
    <w:rsid w:val="008876AA"/>
    <w:rsid w:val="00890264"/>
    <w:rsid w:val="008953B1"/>
    <w:rsid w:val="008A15EB"/>
    <w:rsid w:val="008A299F"/>
    <w:rsid w:val="008A3A99"/>
    <w:rsid w:val="008B224F"/>
    <w:rsid w:val="008B2CC6"/>
    <w:rsid w:val="008C02E9"/>
    <w:rsid w:val="008C7848"/>
    <w:rsid w:val="008D226C"/>
    <w:rsid w:val="008D3D8D"/>
    <w:rsid w:val="008D5E65"/>
    <w:rsid w:val="008D5E77"/>
    <w:rsid w:val="008D6FBD"/>
    <w:rsid w:val="008E1A19"/>
    <w:rsid w:val="008E3AD6"/>
    <w:rsid w:val="008E5F8F"/>
    <w:rsid w:val="008F40DF"/>
    <w:rsid w:val="008F6E18"/>
    <w:rsid w:val="00901A98"/>
    <w:rsid w:val="009030CC"/>
    <w:rsid w:val="00907E1F"/>
    <w:rsid w:val="00914D5D"/>
    <w:rsid w:val="00917AF2"/>
    <w:rsid w:val="009230C7"/>
    <w:rsid w:val="0092418A"/>
    <w:rsid w:val="00933388"/>
    <w:rsid w:val="00934ED7"/>
    <w:rsid w:val="00946CD0"/>
    <w:rsid w:val="009474D9"/>
    <w:rsid w:val="00953485"/>
    <w:rsid w:val="009543C3"/>
    <w:rsid w:val="00957255"/>
    <w:rsid w:val="009627F4"/>
    <w:rsid w:val="00966E1B"/>
    <w:rsid w:val="009678A6"/>
    <w:rsid w:val="00967DD2"/>
    <w:rsid w:val="00974318"/>
    <w:rsid w:val="009809E9"/>
    <w:rsid w:val="00996714"/>
    <w:rsid w:val="00996D3A"/>
    <w:rsid w:val="009A2391"/>
    <w:rsid w:val="009A2476"/>
    <w:rsid w:val="009A351D"/>
    <w:rsid w:val="009B006E"/>
    <w:rsid w:val="009B0EE5"/>
    <w:rsid w:val="009B21E1"/>
    <w:rsid w:val="009B5DA6"/>
    <w:rsid w:val="009C1C45"/>
    <w:rsid w:val="009D484A"/>
    <w:rsid w:val="009D7615"/>
    <w:rsid w:val="009E0396"/>
    <w:rsid w:val="009E286C"/>
    <w:rsid w:val="009E34ED"/>
    <w:rsid w:val="009E7318"/>
    <w:rsid w:val="009F2D2C"/>
    <w:rsid w:val="00A01D8C"/>
    <w:rsid w:val="00A01E02"/>
    <w:rsid w:val="00A1108B"/>
    <w:rsid w:val="00A13FBD"/>
    <w:rsid w:val="00A20696"/>
    <w:rsid w:val="00A32342"/>
    <w:rsid w:val="00A33970"/>
    <w:rsid w:val="00A4787F"/>
    <w:rsid w:val="00A5450B"/>
    <w:rsid w:val="00A54559"/>
    <w:rsid w:val="00A5559A"/>
    <w:rsid w:val="00A65417"/>
    <w:rsid w:val="00A6617B"/>
    <w:rsid w:val="00A7099D"/>
    <w:rsid w:val="00A7174B"/>
    <w:rsid w:val="00A71FE5"/>
    <w:rsid w:val="00A769BC"/>
    <w:rsid w:val="00A908E1"/>
    <w:rsid w:val="00A96C5D"/>
    <w:rsid w:val="00AA3AD8"/>
    <w:rsid w:val="00AB0100"/>
    <w:rsid w:val="00AB0DC8"/>
    <w:rsid w:val="00AB1945"/>
    <w:rsid w:val="00AB44A4"/>
    <w:rsid w:val="00AC3946"/>
    <w:rsid w:val="00AC4182"/>
    <w:rsid w:val="00AC525D"/>
    <w:rsid w:val="00AD26B8"/>
    <w:rsid w:val="00AD4496"/>
    <w:rsid w:val="00AE034F"/>
    <w:rsid w:val="00AE03EF"/>
    <w:rsid w:val="00AE342D"/>
    <w:rsid w:val="00AE4282"/>
    <w:rsid w:val="00AF33BC"/>
    <w:rsid w:val="00B033C8"/>
    <w:rsid w:val="00B036D9"/>
    <w:rsid w:val="00B03866"/>
    <w:rsid w:val="00B04195"/>
    <w:rsid w:val="00B0524C"/>
    <w:rsid w:val="00B16AA8"/>
    <w:rsid w:val="00B17013"/>
    <w:rsid w:val="00B20300"/>
    <w:rsid w:val="00B25010"/>
    <w:rsid w:val="00B257C1"/>
    <w:rsid w:val="00B33425"/>
    <w:rsid w:val="00B33BAA"/>
    <w:rsid w:val="00B33DAB"/>
    <w:rsid w:val="00B43A80"/>
    <w:rsid w:val="00B44E24"/>
    <w:rsid w:val="00B45845"/>
    <w:rsid w:val="00B4695E"/>
    <w:rsid w:val="00B47809"/>
    <w:rsid w:val="00B54ECC"/>
    <w:rsid w:val="00B567BC"/>
    <w:rsid w:val="00B57EE7"/>
    <w:rsid w:val="00B61918"/>
    <w:rsid w:val="00B65625"/>
    <w:rsid w:val="00B71324"/>
    <w:rsid w:val="00B714F3"/>
    <w:rsid w:val="00B71669"/>
    <w:rsid w:val="00B74FF2"/>
    <w:rsid w:val="00B75A37"/>
    <w:rsid w:val="00B75E76"/>
    <w:rsid w:val="00B76040"/>
    <w:rsid w:val="00B824BF"/>
    <w:rsid w:val="00B86004"/>
    <w:rsid w:val="00B86DEF"/>
    <w:rsid w:val="00B9510F"/>
    <w:rsid w:val="00B9595B"/>
    <w:rsid w:val="00BA1021"/>
    <w:rsid w:val="00BA1DAA"/>
    <w:rsid w:val="00BA441A"/>
    <w:rsid w:val="00BC2B5E"/>
    <w:rsid w:val="00BC5D77"/>
    <w:rsid w:val="00BC69EE"/>
    <w:rsid w:val="00BC6FC2"/>
    <w:rsid w:val="00BD2257"/>
    <w:rsid w:val="00BD3F5C"/>
    <w:rsid w:val="00BE5597"/>
    <w:rsid w:val="00BE5B84"/>
    <w:rsid w:val="00BE66B1"/>
    <w:rsid w:val="00BE6E74"/>
    <w:rsid w:val="00BF15C3"/>
    <w:rsid w:val="00BF487A"/>
    <w:rsid w:val="00C01DDF"/>
    <w:rsid w:val="00C063D9"/>
    <w:rsid w:val="00C12461"/>
    <w:rsid w:val="00C12939"/>
    <w:rsid w:val="00C15008"/>
    <w:rsid w:val="00C15995"/>
    <w:rsid w:val="00C30AC4"/>
    <w:rsid w:val="00C30F96"/>
    <w:rsid w:val="00C46BD9"/>
    <w:rsid w:val="00C5455C"/>
    <w:rsid w:val="00C55258"/>
    <w:rsid w:val="00C564FE"/>
    <w:rsid w:val="00C60403"/>
    <w:rsid w:val="00C61EE9"/>
    <w:rsid w:val="00C64CEF"/>
    <w:rsid w:val="00C659A8"/>
    <w:rsid w:val="00C70FA5"/>
    <w:rsid w:val="00C71332"/>
    <w:rsid w:val="00C728FC"/>
    <w:rsid w:val="00C73560"/>
    <w:rsid w:val="00C774C4"/>
    <w:rsid w:val="00C7761D"/>
    <w:rsid w:val="00C8240F"/>
    <w:rsid w:val="00C8387F"/>
    <w:rsid w:val="00C874C9"/>
    <w:rsid w:val="00C87B90"/>
    <w:rsid w:val="00C93B65"/>
    <w:rsid w:val="00CA3220"/>
    <w:rsid w:val="00CB0F14"/>
    <w:rsid w:val="00CB2F2D"/>
    <w:rsid w:val="00CB3963"/>
    <w:rsid w:val="00CB47A0"/>
    <w:rsid w:val="00CB60A4"/>
    <w:rsid w:val="00CC299A"/>
    <w:rsid w:val="00CC6E4D"/>
    <w:rsid w:val="00CC7E8F"/>
    <w:rsid w:val="00CD07AB"/>
    <w:rsid w:val="00CD1699"/>
    <w:rsid w:val="00CD1C97"/>
    <w:rsid w:val="00CD1F59"/>
    <w:rsid w:val="00CD263C"/>
    <w:rsid w:val="00CD58B5"/>
    <w:rsid w:val="00CD659B"/>
    <w:rsid w:val="00CD7A62"/>
    <w:rsid w:val="00CE375D"/>
    <w:rsid w:val="00CF0D45"/>
    <w:rsid w:val="00CF21A2"/>
    <w:rsid w:val="00CF34B5"/>
    <w:rsid w:val="00D0034D"/>
    <w:rsid w:val="00D00CAC"/>
    <w:rsid w:val="00D10CF1"/>
    <w:rsid w:val="00D166E9"/>
    <w:rsid w:val="00D503C9"/>
    <w:rsid w:val="00D50B43"/>
    <w:rsid w:val="00D51541"/>
    <w:rsid w:val="00D57367"/>
    <w:rsid w:val="00D616BE"/>
    <w:rsid w:val="00D63148"/>
    <w:rsid w:val="00D708C0"/>
    <w:rsid w:val="00D722EF"/>
    <w:rsid w:val="00D73FBE"/>
    <w:rsid w:val="00D764B5"/>
    <w:rsid w:val="00D77A6B"/>
    <w:rsid w:val="00D8056B"/>
    <w:rsid w:val="00D8150A"/>
    <w:rsid w:val="00D83331"/>
    <w:rsid w:val="00D861C9"/>
    <w:rsid w:val="00D91F7F"/>
    <w:rsid w:val="00D95A19"/>
    <w:rsid w:val="00D97EC8"/>
    <w:rsid w:val="00DA29D5"/>
    <w:rsid w:val="00DB4F6A"/>
    <w:rsid w:val="00DB75F5"/>
    <w:rsid w:val="00DC2AFC"/>
    <w:rsid w:val="00DC5B3C"/>
    <w:rsid w:val="00DC75E7"/>
    <w:rsid w:val="00DD0089"/>
    <w:rsid w:val="00DE1589"/>
    <w:rsid w:val="00DE31BE"/>
    <w:rsid w:val="00DE36BB"/>
    <w:rsid w:val="00DE6B06"/>
    <w:rsid w:val="00DF087C"/>
    <w:rsid w:val="00DF2DAF"/>
    <w:rsid w:val="00DF4176"/>
    <w:rsid w:val="00E01408"/>
    <w:rsid w:val="00E13893"/>
    <w:rsid w:val="00E17240"/>
    <w:rsid w:val="00E1785F"/>
    <w:rsid w:val="00E22321"/>
    <w:rsid w:val="00E27478"/>
    <w:rsid w:val="00E34524"/>
    <w:rsid w:val="00E350E5"/>
    <w:rsid w:val="00E5180F"/>
    <w:rsid w:val="00E644B4"/>
    <w:rsid w:val="00E66E6E"/>
    <w:rsid w:val="00E7610E"/>
    <w:rsid w:val="00E83CDE"/>
    <w:rsid w:val="00E92147"/>
    <w:rsid w:val="00E94D2B"/>
    <w:rsid w:val="00E95ABB"/>
    <w:rsid w:val="00EB0625"/>
    <w:rsid w:val="00EB3A89"/>
    <w:rsid w:val="00EB49C2"/>
    <w:rsid w:val="00EC254E"/>
    <w:rsid w:val="00EC531F"/>
    <w:rsid w:val="00EC5496"/>
    <w:rsid w:val="00ED683F"/>
    <w:rsid w:val="00EE35C4"/>
    <w:rsid w:val="00EF0CBD"/>
    <w:rsid w:val="00EF75D3"/>
    <w:rsid w:val="00F103A9"/>
    <w:rsid w:val="00F1157E"/>
    <w:rsid w:val="00F14AD2"/>
    <w:rsid w:val="00F154BE"/>
    <w:rsid w:val="00F17C1E"/>
    <w:rsid w:val="00F20231"/>
    <w:rsid w:val="00F25374"/>
    <w:rsid w:val="00F30C9B"/>
    <w:rsid w:val="00F31654"/>
    <w:rsid w:val="00F32C0B"/>
    <w:rsid w:val="00F354B1"/>
    <w:rsid w:val="00F35D78"/>
    <w:rsid w:val="00F41383"/>
    <w:rsid w:val="00F4472D"/>
    <w:rsid w:val="00F545E6"/>
    <w:rsid w:val="00F54A4C"/>
    <w:rsid w:val="00F54A5E"/>
    <w:rsid w:val="00F60E3B"/>
    <w:rsid w:val="00F625FD"/>
    <w:rsid w:val="00F71A39"/>
    <w:rsid w:val="00F72869"/>
    <w:rsid w:val="00F77437"/>
    <w:rsid w:val="00F805E3"/>
    <w:rsid w:val="00F82129"/>
    <w:rsid w:val="00F90896"/>
    <w:rsid w:val="00F93258"/>
    <w:rsid w:val="00F93900"/>
    <w:rsid w:val="00FB0E4E"/>
    <w:rsid w:val="00FD2137"/>
    <w:rsid w:val="00FD2B8B"/>
    <w:rsid w:val="00FD7BEA"/>
    <w:rsid w:val="00FE2A92"/>
    <w:rsid w:val="00FE79FE"/>
    <w:rsid w:val="00FE7F35"/>
    <w:rsid w:val="00FF4F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d62a47"/>
    </o:shapedefaults>
    <o:shapelayout v:ext="edit">
      <o:idmap v:ext="edit" data="1"/>
    </o:shapelayout>
  </w:shapeDefaults>
  <w:decimalSymbol w:val="."/>
  <w:listSeparator w:val=","/>
  <w14:docId w14:val="712466A7"/>
  <w15:docId w15:val="{D4BB56AB-862A-4342-AD65-28F79484E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32C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D7A62"/>
    <w:pPr>
      <w:keepNext/>
      <w:keepLines/>
      <w:spacing w:before="480"/>
      <w:ind w:left="794" w:hanging="794"/>
      <w:outlineLvl w:val="0"/>
    </w:pPr>
    <w:rPr>
      <w:b/>
    </w:rPr>
  </w:style>
  <w:style w:type="paragraph" w:styleId="Heading2">
    <w:name w:val="heading 2"/>
    <w:basedOn w:val="Heading1"/>
    <w:next w:val="Normal"/>
    <w:link w:val="Heading2Char"/>
    <w:qFormat/>
    <w:rsid w:val="00CD7A62"/>
    <w:pPr>
      <w:spacing w:before="320"/>
      <w:outlineLvl w:val="1"/>
    </w:pPr>
  </w:style>
  <w:style w:type="paragraph" w:styleId="Heading3">
    <w:name w:val="heading 3"/>
    <w:basedOn w:val="Heading1"/>
    <w:next w:val="Normal"/>
    <w:link w:val="Heading3Char"/>
    <w:qFormat/>
    <w:rsid w:val="00CD7A62"/>
    <w:pPr>
      <w:spacing w:before="200"/>
      <w:outlineLvl w:val="2"/>
    </w:pPr>
  </w:style>
  <w:style w:type="paragraph" w:styleId="Heading4">
    <w:name w:val="heading 4"/>
    <w:basedOn w:val="Heading3"/>
    <w:next w:val="Normal"/>
    <w:link w:val="Heading4Char"/>
    <w:qFormat/>
    <w:rsid w:val="00CD7A62"/>
    <w:pPr>
      <w:tabs>
        <w:tab w:val="clear" w:pos="794"/>
        <w:tab w:val="left" w:pos="992"/>
      </w:tabs>
      <w:ind w:left="992" w:hanging="992"/>
      <w:outlineLvl w:val="3"/>
    </w:pPr>
  </w:style>
  <w:style w:type="paragraph" w:styleId="Heading5">
    <w:name w:val="heading 5"/>
    <w:basedOn w:val="Heading4"/>
    <w:next w:val="Normal"/>
    <w:link w:val="Heading5Char"/>
    <w:qFormat/>
    <w:rsid w:val="00CD7A62"/>
    <w:pPr>
      <w:outlineLvl w:val="4"/>
    </w:pPr>
  </w:style>
  <w:style w:type="paragraph" w:styleId="Heading6">
    <w:name w:val="heading 6"/>
    <w:basedOn w:val="Heading4"/>
    <w:next w:val="Normal"/>
    <w:link w:val="Heading6Char"/>
    <w:qFormat/>
    <w:rsid w:val="00CD7A62"/>
    <w:pPr>
      <w:tabs>
        <w:tab w:val="clear" w:pos="992"/>
        <w:tab w:val="clear" w:pos="1191"/>
      </w:tabs>
      <w:ind w:left="1588" w:hanging="1588"/>
      <w:outlineLvl w:val="5"/>
    </w:pPr>
  </w:style>
  <w:style w:type="paragraph" w:styleId="Heading7">
    <w:name w:val="heading 7"/>
    <w:basedOn w:val="Heading6"/>
    <w:next w:val="Normal"/>
    <w:link w:val="Heading7Char"/>
    <w:qFormat/>
    <w:rsid w:val="00CD7A62"/>
    <w:pPr>
      <w:outlineLvl w:val="6"/>
    </w:pPr>
  </w:style>
  <w:style w:type="paragraph" w:styleId="Heading8">
    <w:name w:val="heading 8"/>
    <w:basedOn w:val="Heading6"/>
    <w:next w:val="Normal"/>
    <w:link w:val="Heading8Char"/>
    <w:qFormat/>
    <w:rsid w:val="00CD7A62"/>
    <w:pPr>
      <w:outlineLvl w:val="7"/>
    </w:pPr>
  </w:style>
  <w:style w:type="paragraph" w:styleId="Heading9">
    <w:name w:val="heading 9"/>
    <w:basedOn w:val="Heading6"/>
    <w:next w:val="Normal"/>
    <w:link w:val="Heading9Char"/>
    <w:qFormat/>
    <w:rsid w:val="00CD7A6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
    <w:rsid w:val="00CD7A62"/>
    <w:pPr>
      <w:keepNext/>
      <w:keepLines/>
      <w:spacing w:after="280"/>
      <w:jc w:val="center"/>
    </w:pPr>
  </w:style>
  <w:style w:type="paragraph" w:customStyle="1" w:styleId="Blanc">
    <w:name w:val="Blanc"/>
    <w:basedOn w:val="Normal"/>
    <w:next w:val="Tabletext"/>
    <w:rsid w:val="00CD7A6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B8600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D7A62"/>
    <w:pPr>
      <w:tabs>
        <w:tab w:val="clear" w:pos="794"/>
        <w:tab w:val="clear" w:pos="1191"/>
        <w:tab w:val="clear" w:pos="1588"/>
        <w:tab w:val="clear" w:pos="1985"/>
        <w:tab w:val="center" w:pos="4320"/>
        <w:tab w:val="right" w:pos="8640"/>
      </w:tabs>
    </w:pPr>
  </w:style>
  <w:style w:type="character" w:styleId="PageNumber">
    <w:name w:val="page number"/>
    <w:basedOn w:val="DefaultParagraphFont"/>
    <w:rsid w:val="00CD7A62"/>
  </w:style>
  <w:style w:type="paragraph" w:customStyle="1" w:styleId="Headingb">
    <w:name w:val="Heading_b"/>
    <w:basedOn w:val="Heading3"/>
    <w:next w:val="Normal"/>
    <w:rsid w:val="00CD7A62"/>
    <w:pPr>
      <w:spacing w:before="160"/>
      <w:ind w:left="0" w:firstLine="0"/>
      <w:outlineLvl w:val="9"/>
    </w:pPr>
  </w:style>
  <w:style w:type="paragraph" w:customStyle="1" w:styleId="Headingi">
    <w:name w:val="Heading_i"/>
    <w:basedOn w:val="Heading3"/>
    <w:next w:val="Normal"/>
    <w:rsid w:val="00CD7A62"/>
    <w:pPr>
      <w:spacing w:before="160"/>
      <w:ind w:left="0" w:firstLine="0"/>
    </w:pPr>
    <w:rPr>
      <w:b w:val="0"/>
      <w:i/>
    </w:rPr>
  </w:style>
  <w:style w:type="character" w:customStyle="1" w:styleId="href">
    <w:name w:val="href"/>
    <w:basedOn w:val="DefaultParagraphFont"/>
    <w:rsid w:val="00CD7A62"/>
  </w:style>
  <w:style w:type="paragraph" w:customStyle="1" w:styleId="AnnexNoTitle">
    <w:name w:val="Annex_NoTitle"/>
    <w:basedOn w:val="Heading1"/>
    <w:next w:val="Normal"/>
    <w:autoRedefine/>
    <w:rsid w:val="00F1157E"/>
    <w:pPr>
      <w:tabs>
        <w:tab w:val="clear" w:pos="794"/>
        <w:tab w:val="left" w:pos="851"/>
      </w:tabs>
      <w:spacing w:before="360" w:after="80"/>
      <w:ind w:left="0" w:firstLine="0"/>
      <w:jc w:val="center"/>
    </w:pPr>
    <w:rPr>
      <w:sz w:val="28"/>
    </w:rPr>
  </w:style>
  <w:style w:type="paragraph" w:customStyle="1" w:styleId="enumlev1">
    <w:name w:val="enumlev1"/>
    <w:basedOn w:val="Normal"/>
    <w:rsid w:val="00CD7A62"/>
    <w:pPr>
      <w:spacing w:before="80"/>
      <w:ind w:left="794" w:hanging="794"/>
    </w:pPr>
  </w:style>
  <w:style w:type="paragraph" w:customStyle="1" w:styleId="Equation">
    <w:name w:val="Equation"/>
    <w:basedOn w:val="Normal"/>
    <w:rsid w:val="00CD7A62"/>
    <w:pPr>
      <w:tabs>
        <w:tab w:val="clear" w:pos="1191"/>
        <w:tab w:val="clear" w:pos="1588"/>
        <w:tab w:val="clear" w:pos="1985"/>
        <w:tab w:val="center" w:pos="4820"/>
        <w:tab w:val="right" w:pos="9639"/>
      </w:tabs>
    </w:pPr>
  </w:style>
  <w:style w:type="paragraph" w:customStyle="1" w:styleId="enumlev2">
    <w:name w:val="enumlev2"/>
    <w:basedOn w:val="enumlev1"/>
    <w:rsid w:val="00CD7A62"/>
    <w:pPr>
      <w:ind w:left="1191" w:hanging="397"/>
    </w:pPr>
  </w:style>
  <w:style w:type="paragraph" w:styleId="FootnoteText">
    <w:name w:val="footnote text"/>
    <w:basedOn w:val="Normal"/>
    <w:link w:val="FootnoteTextChar"/>
    <w:rsid w:val="00CD7A62"/>
    <w:pPr>
      <w:keepLines/>
      <w:tabs>
        <w:tab w:val="left" w:pos="255"/>
      </w:tabs>
      <w:ind w:left="255" w:hanging="255"/>
    </w:pPr>
    <w:rPr>
      <w:sz w:val="22"/>
    </w:rPr>
  </w:style>
  <w:style w:type="paragraph" w:customStyle="1" w:styleId="Normalaftertitle">
    <w:name w:val="Normal_after_title"/>
    <w:basedOn w:val="Normal"/>
    <w:next w:val="Normal"/>
    <w:rsid w:val="00CD7A62"/>
    <w:pPr>
      <w:spacing w:before="320"/>
    </w:pPr>
  </w:style>
  <w:style w:type="paragraph" w:customStyle="1" w:styleId="enumlev3">
    <w:name w:val="enumlev3"/>
    <w:basedOn w:val="enumlev2"/>
    <w:rsid w:val="00CD7A62"/>
    <w:pPr>
      <w:ind w:left="1588"/>
    </w:pPr>
  </w:style>
  <w:style w:type="paragraph" w:customStyle="1" w:styleId="Note">
    <w:name w:val="Note"/>
    <w:basedOn w:val="Normal"/>
    <w:rsid w:val="00CD7A6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D7A6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D7A62"/>
    <w:pPr>
      <w:keepNext/>
      <w:keepLines/>
      <w:spacing w:before="240"/>
      <w:jc w:val="center"/>
    </w:pPr>
    <w:rPr>
      <w:b/>
      <w:sz w:val="28"/>
    </w:rPr>
  </w:style>
  <w:style w:type="paragraph" w:customStyle="1" w:styleId="Recref">
    <w:name w:val="Rec_ref"/>
    <w:basedOn w:val="Normal"/>
    <w:next w:val="Recdate"/>
    <w:rsid w:val="00CD7A62"/>
    <w:pPr>
      <w:jc w:val="center"/>
    </w:pPr>
  </w:style>
  <w:style w:type="paragraph" w:customStyle="1" w:styleId="Recdate">
    <w:name w:val="Rec_date"/>
    <w:basedOn w:val="Recref"/>
    <w:next w:val="Normalaftertitle"/>
    <w:rsid w:val="00CD7A62"/>
    <w:pPr>
      <w:jc w:val="right"/>
    </w:pPr>
  </w:style>
  <w:style w:type="paragraph" w:customStyle="1" w:styleId="HeadingSum">
    <w:name w:val="Heading_Sum"/>
    <w:basedOn w:val="Headingb"/>
    <w:next w:val="Normal"/>
    <w:rsid w:val="00CD7A62"/>
    <w:pPr>
      <w:spacing w:before="240"/>
    </w:pPr>
    <w:rPr>
      <w:sz w:val="22"/>
      <w:lang w:val="es-ES_tradnl"/>
    </w:rPr>
  </w:style>
  <w:style w:type="paragraph" w:customStyle="1" w:styleId="AppendixNoTitle">
    <w:name w:val="Appendix_NoTitle"/>
    <w:basedOn w:val="AnnexNoTitle"/>
    <w:next w:val="Normal"/>
    <w:rsid w:val="00CD7A62"/>
  </w:style>
  <w:style w:type="paragraph" w:customStyle="1" w:styleId="Tablefin">
    <w:name w:val="Table_fin"/>
    <w:basedOn w:val="Normal"/>
    <w:next w:val="Normal"/>
    <w:rsid w:val="00CD7A62"/>
    <w:pPr>
      <w:spacing w:before="0"/>
    </w:pPr>
    <w:rPr>
      <w:sz w:val="20"/>
      <w:lang w:val="en-GB"/>
    </w:rPr>
  </w:style>
  <w:style w:type="paragraph" w:customStyle="1" w:styleId="Tablehead">
    <w:name w:val="Table_head"/>
    <w:basedOn w:val="Normal"/>
    <w:next w:val="Normal"/>
    <w:rsid w:val="00CD7A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D7A62"/>
    <w:pPr>
      <w:keepNext/>
      <w:spacing w:before="360" w:after="120"/>
      <w:jc w:val="center"/>
    </w:pPr>
  </w:style>
  <w:style w:type="paragraph" w:customStyle="1" w:styleId="Equationlegend">
    <w:name w:val="Equation_legend"/>
    <w:basedOn w:val="NormalIndent"/>
    <w:rsid w:val="00CD7A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D7A62"/>
    <w:pPr>
      <w:ind w:left="794"/>
    </w:pPr>
  </w:style>
  <w:style w:type="paragraph" w:customStyle="1" w:styleId="Figurelegend">
    <w:name w:val="Figure_legend"/>
    <w:basedOn w:val="Normal"/>
    <w:rsid w:val="00CD7A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D7A62"/>
    <w:pPr>
      <w:keepNext/>
      <w:keepLines/>
      <w:spacing w:before="480" w:after="80"/>
      <w:jc w:val="center"/>
    </w:pPr>
    <w:rPr>
      <w:caps/>
      <w:sz w:val="18"/>
    </w:rPr>
  </w:style>
  <w:style w:type="paragraph" w:customStyle="1" w:styleId="Figuretitle">
    <w:name w:val="Figure_title"/>
    <w:basedOn w:val="Normal"/>
    <w:next w:val="Figure"/>
    <w:rsid w:val="00CD7A62"/>
    <w:pPr>
      <w:keepNext/>
      <w:spacing w:before="0" w:after="120"/>
      <w:jc w:val="center"/>
    </w:pPr>
    <w:rPr>
      <w:rFonts w:ascii="Times New Roman Bold" w:hAnsi="Times New Roman Bold"/>
      <w:b/>
      <w:sz w:val="18"/>
    </w:rPr>
  </w:style>
  <w:style w:type="paragraph" w:customStyle="1" w:styleId="Figure">
    <w:name w:val="Figure"/>
    <w:basedOn w:val="FigureNo"/>
    <w:next w:val="Normal"/>
    <w:rsid w:val="00CD7A62"/>
    <w:pPr>
      <w:keepNext w:val="0"/>
      <w:spacing w:before="0" w:after="240"/>
    </w:pPr>
  </w:style>
  <w:style w:type="paragraph" w:customStyle="1" w:styleId="tocpart">
    <w:name w:val="tocpart"/>
    <w:basedOn w:val="Normal"/>
    <w:rsid w:val="00CD7A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D7A62"/>
    <w:pPr>
      <w:keepNext/>
      <w:keepLines/>
      <w:spacing w:before="480"/>
      <w:jc w:val="center"/>
    </w:pPr>
    <w:rPr>
      <w:sz w:val="28"/>
    </w:rPr>
  </w:style>
  <w:style w:type="paragraph" w:customStyle="1" w:styleId="Arttitle">
    <w:name w:val="Art_title"/>
    <w:basedOn w:val="Normal"/>
    <w:next w:val="Normal"/>
    <w:rsid w:val="00CD7A62"/>
    <w:pPr>
      <w:keepNext/>
      <w:keepLines/>
      <w:spacing w:before="240"/>
      <w:jc w:val="center"/>
    </w:pPr>
    <w:rPr>
      <w:b/>
      <w:sz w:val="28"/>
    </w:rPr>
  </w:style>
  <w:style w:type="paragraph" w:customStyle="1" w:styleId="ASN1">
    <w:name w:val="ASN.1"/>
    <w:basedOn w:val="Normal"/>
    <w:next w:val="Normal"/>
    <w:rsid w:val="00CD7A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D7A62"/>
    <w:pPr>
      <w:keepNext/>
      <w:keepLines/>
      <w:spacing w:before="160"/>
      <w:ind w:left="794"/>
    </w:pPr>
    <w:rPr>
      <w:i/>
    </w:rPr>
  </w:style>
  <w:style w:type="paragraph" w:customStyle="1" w:styleId="ChapNo">
    <w:name w:val="Chap_No"/>
    <w:basedOn w:val="ArtNo"/>
    <w:next w:val="Normal"/>
    <w:rsid w:val="00CD7A62"/>
    <w:rPr>
      <w:b/>
    </w:rPr>
  </w:style>
  <w:style w:type="character" w:styleId="FootnoteReference">
    <w:name w:val="footnote reference"/>
    <w:basedOn w:val="DefaultParagraphFont"/>
    <w:rsid w:val="00CD7A62"/>
    <w:rPr>
      <w:position w:val="6"/>
      <w:sz w:val="18"/>
    </w:rPr>
  </w:style>
  <w:style w:type="paragraph" w:styleId="Index1">
    <w:name w:val="index 1"/>
    <w:basedOn w:val="Normal"/>
    <w:next w:val="Normal"/>
    <w:rsid w:val="00CD7A62"/>
  </w:style>
  <w:style w:type="paragraph" w:styleId="Index2">
    <w:name w:val="index 2"/>
    <w:basedOn w:val="Normal"/>
    <w:next w:val="Normal"/>
    <w:rsid w:val="00CD7A62"/>
    <w:pPr>
      <w:ind w:left="283"/>
    </w:pPr>
  </w:style>
  <w:style w:type="paragraph" w:styleId="Index3">
    <w:name w:val="index 3"/>
    <w:basedOn w:val="Normal"/>
    <w:next w:val="Normal"/>
    <w:rsid w:val="00CD7A62"/>
    <w:pPr>
      <w:ind w:left="566"/>
    </w:pPr>
  </w:style>
  <w:style w:type="paragraph" w:styleId="IndexHeading">
    <w:name w:val="index heading"/>
    <w:basedOn w:val="Normal"/>
    <w:next w:val="Index1"/>
    <w:rsid w:val="00CD7A62"/>
  </w:style>
  <w:style w:type="paragraph" w:customStyle="1" w:styleId="Line">
    <w:name w:val="Line"/>
    <w:basedOn w:val="Normal"/>
    <w:next w:val="Normal"/>
    <w:rsid w:val="00CD7A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D7A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D7A62"/>
  </w:style>
  <w:style w:type="paragraph" w:customStyle="1" w:styleId="Partref">
    <w:name w:val="Part_ref"/>
    <w:basedOn w:val="Normal"/>
    <w:next w:val="Normal"/>
    <w:rsid w:val="00CD7A62"/>
    <w:pPr>
      <w:keepNext/>
      <w:keepLines/>
      <w:spacing w:after="280"/>
      <w:jc w:val="center"/>
    </w:pPr>
  </w:style>
  <w:style w:type="paragraph" w:customStyle="1" w:styleId="Parttitle">
    <w:name w:val="Part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D7A62"/>
  </w:style>
  <w:style w:type="paragraph" w:customStyle="1" w:styleId="QuestionNo">
    <w:name w:val="Question_No"/>
    <w:basedOn w:val="RecNo"/>
    <w:next w:val="Normal"/>
    <w:rsid w:val="00CD7A62"/>
  </w:style>
  <w:style w:type="paragraph" w:customStyle="1" w:styleId="Questionref">
    <w:name w:val="Question_ref"/>
    <w:basedOn w:val="Recref"/>
    <w:next w:val="Questiondate"/>
    <w:rsid w:val="00CD7A62"/>
  </w:style>
  <w:style w:type="paragraph" w:customStyle="1" w:styleId="Questiontitle">
    <w:name w:val="Question_title"/>
    <w:basedOn w:val="Normal"/>
    <w:next w:val="Questionref"/>
    <w:rsid w:val="00CD7A62"/>
  </w:style>
  <w:style w:type="paragraph" w:customStyle="1" w:styleId="Reftext">
    <w:name w:val="Ref_text"/>
    <w:basedOn w:val="Normal"/>
    <w:rsid w:val="00CD7A62"/>
    <w:pPr>
      <w:ind w:left="794" w:hanging="794"/>
    </w:pPr>
    <w:rPr>
      <w:sz w:val="22"/>
    </w:rPr>
  </w:style>
  <w:style w:type="paragraph" w:customStyle="1" w:styleId="Reftitle">
    <w:name w:val="Ref_title"/>
    <w:basedOn w:val="Normal"/>
    <w:next w:val="Reftext"/>
    <w:rsid w:val="00CD7A6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D7A62"/>
  </w:style>
  <w:style w:type="paragraph" w:customStyle="1" w:styleId="RepNo">
    <w:name w:val="Rep_No"/>
    <w:basedOn w:val="RecNo"/>
    <w:next w:val="Reptitle"/>
    <w:rsid w:val="00CD7A62"/>
  </w:style>
  <w:style w:type="paragraph" w:customStyle="1" w:styleId="Reptitle">
    <w:name w:val="Rep_title"/>
    <w:basedOn w:val="Rectitle"/>
    <w:next w:val="Repref"/>
    <w:rsid w:val="00CD7A62"/>
  </w:style>
  <w:style w:type="paragraph" w:customStyle="1" w:styleId="Repref">
    <w:name w:val="Rep_ref"/>
    <w:basedOn w:val="Recref"/>
    <w:next w:val="Repdate"/>
    <w:rsid w:val="00CD7A62"/>
  </w:style>
  <w:style w:type="paragraph" w:customStyle="1" w:styleId="Resdate">
    <w:name w:val="Res_date"/>
    <w:basedOn w:val="Recdate"/>
    <w:next w:val="Normalaftertitle"/>
    <w:rsid w:val="00CD7A62"/>
  </w:style>
  <w:style w:type="paragraph" w:customStyle="1" w:styleId="ResNo">
    <w:name w:val="Res_No"/>
    <w:basedOn w:val="RecNo"/>
    <w:next w:val="Restitle"/>
    <w:rsid w:val="00CD7A62"/>
  </w:style>
  <w:style w:type="paragraph" w:customStyle="1" w:styleId="Restitle">
    <w:name w:val="Res_title"/>
    <w:basedOn w:val="Normal"/>
    <w:next w:val="Resref"/>
    <w:rsid w:val="00CD7A62"/>
    <w:pPr>
      <w:spacing w:before="240"/>
      <w:jc w:val="center"/>
    </w:pPr>
    <w:rPr>
      <w:b/>
      <w:sz w:val="28"/>
    </w:rPr>
  </w:style>
  <w:style w:type="paragraph" w:customStyle="1" w:styleId="Resref">
    <w:name w:val="Res_ref"/>
    <w:basedOn w:val="Recref"/>
    <w:next w:val="Resdate"/>
    <w:rsid w:val="00CD7A62"/>
  </w:style>
  <w:style w:type="paragraph" w:customStyle="1" w:styleId="SectionNo">
    <w:name w:val="Section_No"/>
    <w:basedOn w:val="Normal"/>
    <w:next w:val="Normal"/>
    <w:rsid w:val="00CD7A62"/>
  </w:style>
  <w:style w:type="paragraph" w:customStyle="1" w:styleId="Sectiontitle">
    <w:name w:val="Section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D7A62"/>
    <w:pPr>
      <w:tabs>
        <w:tab w:val="clear" w:pos="794"/>
        <w:tab w:val="clear" w:pos="1191"/>
        <w:tab w:val="clear" w:pos="1588"/>
        <w:tab w:val="clear" w:pos="1985"/>
        <w:tab w:val="right" w:pos="9611"/>
      </w:tabs>
    </w:pPr>
    <w:rPr>
      <w:i/>
    </w:rPr>
  </w:style>
  <w:style w:type="paragraph" w:styleId="TOC1">
    <w:name w:val="toc 1"/>
    <w:basedOn w:val="Normal"/>
    <w:uiPriority w:val="39"/>
    <w:rsid w:val="00CD7A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CD7A62"/>
    <w:pPr>
      <w:tabs>
        <w:tab w:val="clear" w:pos="567"/>
        <w:tab w:val="left" w:pos="1276"/>
      </w:tabs>
      <w:spacing w:before="160"/>
      <w:ind w:left="1276" w:hanging="709"/>
    </w:pPr>
  </w:style>
  <w:style w:type="paragraph" w:styleId="TOC3">
    <w:name w:val="toc 3"/>
    <w:basedOn w:val="TOC2"/>
    <w:uiPriority w:val="39"/>
    <w:rsid w:val="00CD7A62"/>
    <w:pPr>
      <w:tabs>
        <w:tab w:val="clear" w:pos="1276"/>
        <w:tab w:val="left" w:pos="2155"/>
      </w:tabs>
      <w:ind w:left="2155" w:hanging="879"/>
    </w:pPr>
  </w:style>
  <w:style w:type="paragraph" w:styleId="TOC4">
    <w:name w:val="toc 4"/>
    <w:basedOn w:val="TOC3"/>
    <w:rsid w:val="00CD7A62"/>
    <w:pPr>
      <w:tabs>
        <w:tab w:val="left" w:pos="3261"/>
      </w:tabs>
      <w:spacing w:before="80"/>
      <w:ind w:left="3261" w:hanging="993"/>
    </w:pPr>
  </w:style>
  <w:style w:type="paragraph" w:styleId="TOC5">
    <w:name w:val="toc 5"/>
    <w:basedOn w:val="TOC4"/>
    <w:rsid w:val="00CD7A62"/>
  </w:style>
  <w:style w:type="paragraph" w:styleId="TOC6">
    <w:name w:val="toc 6"/>
    <w:basedOn w:val="TOC4"/>
    <w:rsid w:val="00CD7A62"/>
  </w:style>
  <w:style w:type="paragraph" w:styleId="TOC7">
    <w:name w:val="toc 7"/>
    <w:basedOn w:val="TOC4"/>
    <w:rsid w:val="00CD7A62"/>
  </w:style>
  <w:style w:type="paragraph" w:styleId="TOC8">
    <w:name w:val="toc 8"/>
    <w:basedOn w:val="TOC4"/>
    <w:rsid w:val="00CD7A62"/>
  </w:style>
  <w:style w:type="paragraph" w:customStyle="1" w:styleId="Appendixref">
    <w:name w:val="Appendix_ref"/>
    <w:basedOn w:val="Annexref"/>
    <w:next w:val="Normal"/>
    <w:rsid w:val="00CD7A62"/>
  </w:style>
  <w:style w:type="paragraph" w:customStyle="1" w:styleId="Tabletitle">
    <w:name w:val="Table_title"/>
    <w:basedOn w:val="Normal"/>
    <w:next w:val="Tablehead"/>
    <w:rsid w:val="00CD7A62"/>
    <w:pPr>
      <w:keepNext/>
      <w:spacing w:before="0" w:after="120"/>
      <w:jc w:val="center"/>
    </w:pPr>
    <w:rPr>
      <w:b/>
    </w:rPr>
  </w:style>
  <w:style w:type="paragraph" w:customStyle="1" w:styleId="Summary">
    <w:name w:val="Summary"/>
    <w:basedOn w:val="Normal"/>
    <w:next w:val="Normalaftertitle"/>
    <w:rsid w:val="00CD7A62"/>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Normal"/>
    <w:next w:val="Normal"/>
    <w:rsid w:val="005632C0"/>
    <w:pPr>
      <w:keepNext/>
      <w:keepLines/>
      <w:spacing w:before="240"/>
      <w:jc w:val="center"/>
    </w:pPr>
    <w:rPr>
      <w:b/>
      <w:sz w:val="28"/>
    </w:rPr>
  </w:style>
  <w:style w:type="table" w:styleId="TableGrid">
    <w:name w:val="Table Grid"/>
    <w:basedOn w:val="TableNormal"/>
    <w:rsid w:val="005632C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E286C"/>
    <w:rPr>
      <w:b/>
      <w:sz w:val="24"/>
      <w:lang w:val="fr-FR" w:eastAsia="en-US" w:bidi="ar-SA"/>
    </w:rPr>
  </w:style>
  <w:style w:type="paragraph" w:customStyle="1" w:styleId="Artheading">
    <w:name w:val="Art_heading"/>
    <w:basedOn w:val="Normal"/>
    <w:next w:val="Normal"/>
    <w:rsid w:val="00DE31B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rsid w:val="00DE31BE"/>
    <w:rPr>
      <w:vertAlign w:val="superscript"/>
    </w:rPr>
  </w:style>
  <w:style w:type="paragraph" w:customStyle="1" w:styleId="Figurewithouttitle">
    <w:name w:val="Figure_without_title"/>
    <w:basedOn w:val="FigureNo"/>
    <w:next w:val="Normal"/>
    <w:rsid w:val="00DE31BE"/>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DE31BE"/>
    <w:pPr>
      <w:tabs>
        <w:tab w:val="clear" w:pos="4320"/>
        <w:tab w:val="clear" w:pos="8640"/>
      </w:tabs>
      <w:overflowPunct/>
      <w:autoSpaceDE/>
      <w:autoSpaceDN/>
      <w:adjustRightInd/>
      <w:spacing w:before="40"/>
      <w:jc w:val="left"/>
      <w:textAlignment w:val="auto"/>
    </w:pPr>
    <w:rPr>
      <w:sz w:val="16"/>
    </w:rPr>
  </w:style>
  <w:style w:type="paragraph" w:customStyle="1" w:styleId="Source">
    <w:name w:val="Source"/>
    <w:basedOn w:val="Normal"/>
    <w:next w:val="Normal"/>
    <w:rsid w:val="00DE31BE"/>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DE31BE"/>
    <w:pPr>
      <w:tabs>
        <w:tab w:val="clear" w:pos="4320"/>
        <w:tab w:val="clear" w:pos="8640"/>
        <w:tab w:val="left" w:pos="567"/>
        <w:tab w:val="left" w:pos="1134"/>
        <w:tab w:val="left" w:pos="1701"/>
        <w:tab w:val="left" w:pos="2268"/>
        <w:tab w:val="left" w:pos="2835"/>
        <w:tab w:val="left" w:pos="5954"/>
        <w:tab w:val="right" w:pos="9639"/>
      </w:tabs>
      <w:spacing w:before="0"/>
    </w:pPr>
    <w:rPr>
      <w:sz w:val="16"/>
    </w:rPr>
  </w:style>
  <w:style w:type="paragraph" w:customStyle="1" w:styleId="Tableref">
    <w:name w:val="Table_ref"/>
    <w:basedOn w:val="Normal"/>
    <w:next w:val="Tabletitle"/>
    <w:rsid w:val="00DE31BE"/>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Normal"/>
    <w:next w:val="Normal"/>
    <w:rsid w:val="00DE31BE"/>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caps/>
      <w:sz w:val="28"/>
    </w:rPr>
  </w:style>
  <w:style w:type="paragraph" w:customStyle="1" w:styleId="Title2">
    <w:name w:val="Title 2"/>
    <w:basedOn w:val="Normal"/>
    <w:next w:val="Normal"/>
    <w:rsid w:val="00DE31BE"/>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caps/>
      <w:sz w:val="28"/>
    </w:rPr>
  </w:style>
  <w:style w:type="paragraph" w:customStyle="1" w:styleId="Title3">
    <w:name w:val="Title 3"/>
    <w:basedOn w:val="Title2"/>
    <w:next w:val="Normal"/>
    <w:rsid w:val="00DE31BE"/>
    <w:pPr>
      <w:spacing w:before="240"/>
    </w:pPr>
    <w:rPr>
      <w:caps w:val="0"/>
    </w:rPr>
  </w:style>
  <w:style w:type="paragraph" w:customStyle="1" w:styleId="Title4">
    <w:name w:val="Title 4"/>
    <w:basedOn w:val="Title3"/>
    <w:next w:val="Heading1"/>
    <w:rsid w:val="00DE31BE"/>
    <w:rPr>
      <w:b/>
    </w:rPr>
  </w:style>
  <w:style w:type="character" w:customStyle="1" w:styleId="Appdef">
    <w:name w:val="App_def"/>
    <w:rsid w:val="00DE31BE"/>
    <w:rPr>
      <w:rFonts w:ascii="Times New Roman" w:hAnsi="Times New Roman"/>
      <w:b/>
    </w:rPr>
  </w:style>
  <w:style w:type="character" w:customStyle="1" w:styleId="Appref">
    <w:name w:val="App_ref"/>
    <w:basedOn w:val="DefaultParagraphFont"/>
    <w:rsid w:val="00DE31BE"/>
  </w:style>
  <w:style w:type="character" w:customStyle="1" w:styleId="Artdef">
    <w:name w:val="Art_def"/>
    <w:rsid w:val="00DE31BE"/>
    <w:rPr>
      <w:rFonts w:ascii="Times New Roman" w:hAnsi="Times New Roman"/>
      <w:b/>
    </w:rPr>
  </w:style>
  <w:style w:type="character" w:customStyle="1" w:styleId="Artref">
    <w:name w:val="Art_ref"/>
    <w:basedOn w:val="DefaultParagraphFont"/>
    <w:rsid w:val="00DE31BE"/>
  </w:style>
  <w:style w:type="character" w:customStyle="1" w:styleId="Recdef">
    <w:name w:val="Rec_def"/>
    <w:rsid w:val="00DE31BE"/>
    <w:rPr>
      <w:b/>
    </w:rPr>
  </w:style>
  <w:style w:type="character" w:customStyle="1" w:styleId="Resdef">
    <w:name w:val="Res_def"/>
    <w:rsid w:val="00DE31BE"/>
    <w:rPr>
      <w:rFonts w:ascii="Times New Roman" w:hAnsi="Times New Roman"/>
      <w:b/>
    </w:rPr>
  </w:style>
  <w:style w:type="character" w:customStyle="1" w:styleId="Tablefreq">
    <w:name w:val="Table_freq"/>
    <w:rsid w:val="00DE31BE"/>
    <w:rPr>
      <w:b/>
      <w:color w:val="auto"/>
      <w:sz w:val="20"/>
    </w:rPr>
  </w:style>
  <w:style w:type="paragraph" w:customStyle="1" w:styleId="Formal">
    <w:name w:val="Formal"/>
    <w:basedOn w:val="ASN1"/>
    <w:rsid w:val="00DE31BE"/>
    <w:pPr>
      <w:tabs>
        <w:tab w:val="left" w:pos="1871"/>
      </w:tabs>
      <w:jc w:val="left"/>
    </w:pPr>
    <w:rPr>
      <w:rFonts w:ascii="Times New Roman Bold" w:hAnsi="Times New Roman Bold"/>
      <w:b w:val="0"/>
    </w:rPr>
  </w:style>
  <w:style w:type="paragraph" w:customStyle="1" w:styleId="Section1">
    <w:name w:val="Section_1"/>
    <w:basedOn w:val="Normal"/>
    <w:rsid w:val="00DE31BE"/>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DE31BE"/>
    <w:rPr>
      <w:b w:val="0"/>
      <w:i/>
    </w:rPr>
  </w:style>
  <w:style w:type="paragraph" w:customStyle="1" w:styleId="Agendaitem">
    <w:name w:val="Agenda_item"/>
    <w:basedOn w:val="Normal"/>
    <w:next w:val="Normal"/>
    <w:qFormat/>
    <w:rsid w:val="00DE31B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fr-CH"/>
    </w:rPr>
  </w:style>
  <w:style w:type="paragraph" w:customStyle="1" w:styleId="AnnexNo">
    <w:name w:val="Annex_No"/>
    <w:basedOn w:val="Normal"/>
    <w:next w:val="Normal"/>
    <w:rsid w:val="00DE31BE"/>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DE31B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ArtNo">
    <w:name w:val="App_Art_No"/>
    <w:basedOn w:val="ArtNo"/>
    <w:next w:val="Normal"/>
    <w:qFormat/>
    <w:rsid w:val="00DE31BE"/>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next w:val="Normal"/>
    <w:qFormat/>
    <w:rsid w:val="00DE31BE"/>
    <w:pPr>
      <w:tabs>
        <w:tab w:val="clear" w:pos="794"/>
        <w:tab w:val="clear" w:pos="1191"/>
        <w:tab w:val="clear" w:pos="1588"/>
        <w:tab w:val="clear" w:pos="1985"/>
        <w:tab w:val="left" w:pos="1134"/>
        <w:tab w:val="left" w:pos="1871"/>
        <w:tab w:val="left" w:pos="2268"/>
      </w:tabs>
    </w:pPr>
    <w:rPr>
      <w:lang w:val="fr-CH"/>
    </w:rPr>
  </w:style>
  <w:style w:type="paragraph" w:customStyle="1" w:styleId="AppendixNo">
    <w:name w:val="Appendix_No"/>
    <w:basedOn w:val="AnnexNo"/>
    <w:next w:val="Annexref"/>
    <w:rsid w:val="00DE31BE"/>
  </w:style>
  <w:style w:type="paragraph" w:customStyle="1" w:styleId="ApptoAnnex">
    <w:name w:val="App_to_Annex"/>
    <w:basedOn w:val="AppendixNo"/>
    <w:qFormat/>
    <w:rsid w:val="00DE31BE"/>
  </w:style>
  <w:style w:type="paragraph" w:customStyle="1" w:styleId="Appendixtitle">
    <w:name w:val="Appendix_title"/>
    <w:basedOn w:val="Annextitle"/>
    <w:next w:val="Normal"/>
    <w:rsid w:val="00DE31BE"/>
  </w:style>
  <w:style w:type="paragraph" w:styleId="BalloonText">
    <w:name w:val="Balloon Text"/>
    <w:basedOn w:val="Normal"/>
    <w:link w:val="BalloonTextChar"/>
    <w:rsid w:val="00DE31BE"/>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rsid w:val="00DE31BE"/>
    <w:rPr>
      <w:rFonts w:ascii="Tahoma" w:hAnsi="Tahoma" w:cs="Tahoma"/>
      <w:sz w:val="16"/>
      <w:szCs w:val="16"/>
      <w:lang w:val="fr-FR" w:eastAsia="en-US"/>
    </w:rPr>
  </w:style>
  <w:style w:type="paragraph" w:styleId="BodyText">
    <w:name w:val="Body Text"/>
    <w:basedOn w:val="Normal"/>
    <w:link w:val="BodyTextChar"/>
    <w:rsid w:val="00DE31BE"/>
    <w:pPr>
      <w:framePr w:hSpace="1701" w:wrap="notBeside" w:vAnchor="page" w:hAnchor="text" w:y="852"/>
      <w:tabs>
        <w:tab w:val="clear" w:pos="794"/>
        <w:tab w:val="clear" w:pos="1191"/>
        <w:tab w:val="clear" w:pos="1588"/>
        <w:tab w:val="clear" w:pos="1985"/>
        <w:tab w:val="left" w:pos="1134"/>
        <w:tab w:val="left" w:pos="1871"/>
        <w:tab w:val="left" w:pos="2268"/>
      </w:tabs>
      <w:jc w:val="center"/>
    </w:pPr>
    <w:rPr>
      <w:b/>
      <w:smallCaps/>
    </w:rPr>
  </w:style>
  <w:style w:type="character" w:customStyle="1" w:styleId="BodyTextChar">
    <w:name w:val="Body Text Char"/>
    <w:basedOn w:val="DefaultParagraphFont"/>
    <w:link w:val="BodyText"/>
    <w:rsid w:val="00DE31BE"/>
    <w:rPr>
      <w:b/>
      <w:smallCaps/>
      <w:sz w:val="24"/>
      <w:lang w:val="fr-FR" w:eastAsia="en-US"/>
    </w:rPr>
  </w:style>
  <w:style w:type="paragraph" w:customStyle="1" w:styleId="Border">
    <w:name w:val="Border"/>
    <w:basedOn w:val="Normal"/>
    <w:rsid w:val="00DE31BE"/>
    <w:pPr>
      <w:pBdr>
        <w:bottom w:val="single" w:sz="6" w:space="0" w:color="auto"/>
      </w:pBdr>
      <w:tabs>
        <w:tab w:val="clear" w:pos="794"/>
        <w:tab w:val="clear" w:pos="1191"/>
        <w:tab w:val="clear" w:pos="1588"/>
        <w:tab w:val="clear" w:pos="1985"/>
        <w:tab w:val="left" w:pos="170"/>
        <w:tab w:val="left" w:pos="737"/>
        <w:tab w:val="left" w:pos="1871"/>
        <w:tab w:val="left" w:pos="2977"/>
        <w:tab w:val="left" w:pos="3266"/>
      </w:tabs>
      <w:spacing w:before="0" w:line="10" w:lineRule="exact"/>
      <w:ind w:left="28" w:right="28"/>
      <w:jc w:val="center"/>
    </w:pPr>
    <w:rPr>
      <w:b/>
      <w:noProof/>
    </w:rPr>
  </w:style>
  <w:style w:type="paragraph" w:customStyle="1" w:styleId="Committee">
    <w:name w:val="Committee"/>
    <w:basedOn w:val="Normal"/>
    <w:qFormat/>
    <w:rsid w:val="00DE31B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ddate">
    <w:name w:val="ddate"/>
    <w:basedOn w:val="Normal"/>
    <w:rsid w:val="00DE31BE"/>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DE31BE"/>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DE31BE"/>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FooterQP">
    <w:name w:val="Footer_QP"/>
    <w:basedOn w:val="Normal"/>
    <w:rsid w:val="00DE31BE"/>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rPr>
  </w:style>
  <w:style w:type="character" w:customStyle="1" w:styleId="HeaderChar">
    <w:name w:val="Header Char"/>
    <w:basedOn w:val="DefaultParagraphFont"/>
    <w:link w:val="Header"/>
    <w:rsid w:val="00DE31BE"/>
    <w:rPr>
      <w:sz w:val="24"/>
      <w:lang w:val="fr-FR" w:eastAsia="en-US"/>
    </w:rPr>
  </w:style>
  <w:style w:type="paragraph" w:styleId="Index4">
    <w:name w:val="index 4"/>
    <w:basedOn w:val="Normal"/>
    <w:next w:val="Normal"/>
    <w:rsid w:val="00DE31BE"/>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DE31BE"/>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DE31BE"/>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DE31BE"/>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DE31BE"/>
  </w:style>
  <w:style w:type="paragraph" w:customStyle="1" w:styleId="Normalaftertitle0">
    <w:name w:val="Normal after title"/>
    <w:basedOn w:val="Normal"/>
    <w:next w:val="Normal"/>
    <w:rsid w:val="00DE31BE"/>
    <w:pPr>
      <w:tabs>
        <w:tab w:val="clear" w:pos="794"/>
        <w:tab w:val="clear" w:pos="1191"/>
        <w:tab w:val="clear" w:pos="1588"/>
        <w:tab w:val="clear" w:pos="1985"/>
        <w:tab w:val="left" w:pos="1134"/>
        <w:tab w:val="left" w:pos="1871"/>
        <w:tab w:val="left" w:pos="2268"/>
      </w:tabs>
      <w:spacing w:before="280"/>
      <w:jc w:val="left"/>
    </w:pPr>
  </w:style>
  <w:style w:type="paragraph" w:customStyle="1" w:styleId="Normalend">
    <w:name w:val="Normal_end"/>
    <w:basedOn w:val="Normal"/>
    <w:qFormat/>
    <w:rsid w:val="00DE31BE"/>
    <w:pPr>
      <w:tabs>
        <w:tab w:val="clear" w:pos="794"/>
        <w:tab w:val="clear" w:pos="1191"/>
        <w:tab w:val="clear" w:pos="1588"/>
        <w:tab w:val="clear" w:pos="1985"/>
        <w:tab w:val="left" w:pos="1134"/>
        <w:tab w:val="left" w:pos="1871"/>
        <w:tab w:val="left" w:pos="2268"/>
      </w:tabs>
      <w:jc w:val="left"/>
    </w:pPr>
  </w:style>
  <w:style w:type="paragraph" w:customStyle="1" w:styleId="Part1">
    <w:name w:val="Part_1"/>
    <w:basedOn w:val="Normal"/>
    <w:next w:val="Normal"/>
    <w:qFormat/>
    <w:rsid w:val="00DE31BE"/>
    <w:pPr>
      <w:tabs>
        <w:tab w:val="clear" w:pos="794"/>
        <w:tab w:val="clear" w:pos="1191"/>
        <w:tab w:val="clear" w:pos="1588"/>
        <w:tab w:val="clear" w:pos="1985"/>
        <w:tab w:val="center" w:pos="4820"/>
      </w:tabs>
      <w:spacing w:before="360"/>
      <w:jc w:val="center"/>
    </w:pPr>
    <w:rPr>
      <w:b/>
    </w:rPr>
  </w:style>
  <w:style w:type="paragraph" w:customStyle="1" w:styleId="Proposal">
    <w:name w:val="Proposal"/>
    <w:basedOn w:val="Normal"/>
    <w:next w:val="Normal"/>
    <w:rsid w:val="00DE31BE"/>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DE31BE"/>
    <w:pPr>
      <w:tabs>
        <w:tab w:val="clear" w:pos="794"/>
        <w:tab w:val="clear" w:pos="1191"/>
        <w:tab w:val="left" w:pos="1134"/>
      </w:tabs>
      <w:jc w:val="left"/>
    </w:pPr>
  </w:style>
  <w:style w:type="paragraph" w:customStyle="1" w:styleId="Section3">
    <w:name w:val="Section_3"/>
    <w:basedOn w:val="Section1"/>
    <w:rsid w:val="00DE31BE"/>
    <w:rPr>
      <w:b w:val="0"/>
    </w:rPr>
  </w:style>
  <w:style w:type="paragraph" w:customStyle="1" w:styleId="Subsection1">
    <w:name w:val="Subsection_1"/>
    <w:basedOn w:val="Section1"/>
    <w:next w:val="Normalaftertitle0"/>
    <w:qFormat/>
    <w:rsid w:val="00DE31BE"/>
  </w:style>
  <w:style w:type="paragraph" w:customStyle="1" w:styleId="TableTextS5">
    <w:name w:val="Table_TextS5"/>
    <w:basedOn w:val="Normal"/>
    <w:rsid w:val="00DE31B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Volumetitle">
    <w:name w:val="Volume_title"/>
    <w:basedOn w:val="ArtNo"/>
    <w:qFormat/>
    <w:rsid w:val="00DE31BE"/>
    <w:pPr>
      <w:tabs>
        <w:tab w:val="clear" w:pos="794"/>
        <w:tab w:val="clear" w:pos="1191"/>
        <w:tab w:val="clear" w:pos="1588"/>
        <w:tab w:val="clear" w:pos="1985"/>
        <w:tab w:val="left" w:pos="1134"/>
        <w:tab w:val="left" w:pos="1871"/>
        <w:tab w:val="left" w:pos="2268"/>
      </w:tabs>
    </w:pPr>
    <w:rPr>
      <w:caps/>
      <w:lang w:val="fr-CH"/>
    </w:rPr>
  </w:style>
  <w:style w:type="character" w:customStyle="1" w:styleId="Heading2Char">
    <w:name w:val="Heading 2 Char"/>
    <w:basedOn w:val="DefaultParagraphFont"/>
    <w:link w:val="Heading2"/>
    <w:rsid w:val="00DE31BE"/>
    <w:rPr>
      <w:b/>
      <w:sz w:val="24"/>
      <w:lang w:val="fr-FR" w:eastAsia="en-US"/>
    </w:rPr>
  </w:style>
  <w:style w:type="character" w:customStyle="1" w:styleId="Heading3Char">
    <w:name w:val="Heading 3 Char"/>
    <w:basedOn w:val="DefaultParagraphFont"/>
    <w:link w:val="Heading3"/>
    <w:rsid w:val="00DE31BE"/>
    <w:rPr>
      <w:b/>
      <w:sz w:val="24"/>
      <w:lang w:val="fr-FR" w:eastAsia="en-US"/>
    </w:rPr>
  </w:style>
  <w:style w:type="character" w:customStyle="1" w:styleId="Heading4Char">
    <w:name w:val="Heading 4 Char"/>
    <w:basedOn w:val="DefaultParagraphFont"/>
    <w:link w:val="Heading4"/>
    <w:rsid w:val="00DE31BE"/>
    <w:rPr>
      <w:b/>
      <w:sz w:val="24"/>
      <w:lang w:val="fr-FR" w:eastAsia="en-US"/>
    </w:rPr>
  </w:style>
  <w:style w:type="character" w:customStyle="1" w:styleId="Heading5Char">
    <w:name w:val="Heading 5 Char"/>
    <w:basedOn w:val="DefaultParagraphFont"/>
    <w:link w:val="Heading5"/>
    <w:rsid w:val="00DE31BE"/>
    <w:rPr>
      <w:b/>
      <w:sz w:val="24"/>
      <w:lang w:val="fr-FR" w:eastAsia="en-US"/>
    </w:rPr>
  </w:style>
  <w:style w:type="character" w:customStyle="1" w:styleId="Heading6Char">
    <w:name w:val="Heading 6 Char"/>
    <w:basedOn w:val="DefaultParagraphFont"/>
    <w:link w:val="Heading6"/>
    <w:rsid w:val="00DE31BE"/>
    <w:rPr>
      <w:b/>
      <w:sz w:val="24"/>
      <w:lang w:val="fr-FR" w:eastAsia="en-US"/>
    </w:rPr>
  </w:style>
  <w:style w:type="character" w:customStyle="1" w:styleId="Heading7Char">
    <w:name w:val="Heading 7 Char"/>
    <w:basedOn w:val="DefaultParagraphFont"/>
    <w:link w:val="Heading7"/>
    <w:rsid w:val="00DE31BE"/>
    <w:rPr>
      <w:b/>
      <w:sz w:val="24"/>
      <w:lang w:val="fr-FR" w:eastAsia="en-US"/>
    </w:rPr>
  </w:style>
  <w:style w:type="character" w:customStyle="1" w:styleId="Heading8Char">
    <w:name w:val="Heading 8 Char"/>
    <w:basedOn w:val="DefaultParagraphFont"/>
    <w:link w:val="Heading8"/>
    <w:rsid w:val="00DE31BE"/>
    <w:rPr>
      <w:b/>
      <w:sz w:val="24"/>
      <w:lang w:val="fr-FR" w:eastAsia="en-US"/>
    </w:rPr>
  </w:style>
  <w:style w:type="character" w:customStyle="1" w:styleId="Heading9Char">
    <w:name w:val="Heading 9 Char"/>
    <w:basedOn w:val="DefaultParagraphFont"/>
    <w:link w:val="Heading9"/>
    <w:rsid w:val="00DE31BE"/>
    <w:rPr>
      <w:b/>
      <w:sz w:val="24"/>
      <w:lang w:val="fr-FR" w:eastAsia="en-US"/>
    </w:rPr>
  </w:style>
  <w:style w:type="character" w:customStyle="1" w:styleId="FooterChar">
    <w:name w:val="Footer Char"/>
    <w:basedOn w:val="DefaultParagraphFont"/>
    <w:link w:val="Footer"/>
    <w:rsid w:val="00DE31BE"/>
    <w:rPr>
      <w:sz w:val="24"/>
      <w:lang w:val="fr-FR" w:eastAsia="en-US"/>
    </w:rPr>
  </w:style>
  <w:style w:type="paragraph" w:styleId="ListParagraph">
    <w:name w:val="List Paragraph"/>
    <w:basedOn w:val="Normal"/>
    <w:uiPriority w:val="34"/>
    <w:qFormat/>
    <w:rsid w:val="00DE31BE"/>
    <w:pPr>
      <w:tabs>
        <w:tab w:val="clear" w:pos="794"/>
        <w:tab w:val="clear" w:pos="1191"/>
        <w:tab w:val="clear" w:pos="1588"/>
        <w:tab w:val="clear" w:pos="1985"/>
        <w:tab w:val="left" w:pos="1134"/>
        <w:tab w:val="left" w:pos="1871"/>
        <w:tab w:val="left" w:pos="2268"/>
      </w:tabs>
      <w:ind w:left="720"/>
      <w:contextualSpacing/>
      <w:jc w:val="left"/>
    </w:pPr>
  </w:style>
  <w:style w:type="character" w:customStyle="1" w:styleId="FootnoteTextChar">
    <w:name w:val="Footnote Text Char"/>
    <w:basedOn w:val="DefaultParagraphFont"/>
    <w:link w:val="FootnoteText"/>
    <w:rsid w:val="00DE31BE"/>
    <w:rPr>
      <w:sz w:val="22"/>
      <w:lang w:val="fr-FR" w:eastAsia="en-US"/>
    </w:rPr>
  </w:style>
  <w:style w:type="character" w:styleId="FollowedHyperlink">
    <w:name w:val="FollowedHyperlink"/>
    <w:basedOn w:val="DefaultParagraphFont"/>
    <w:uiPriority w:val="99"/>
    <w:semiHidden/>
    <w:unhideWhenUsed/>
    <w:rsid w:val="00DE31BE"/>
    <w:rPr>
      <w:color w:val="800080" w:themeColor="followedHyperlink"/>
      <w:u w:val="single"/>
    </w:rPr>
  </w:style>
  <w:style w:type="character" w:styleId="UnresolvedMention">
    <w:name w:val="Unresolved Mention"/>
    <w:basedOn w:val="DefaultParagraphFont"/>
    <w:uiPriority w:val="99"/>
    <w:semiHidden/>
    <w:unhideWhenUsed/>
    <w:rsid w:val="003054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556550">
      <w:bodyDiv w:val="1"/>
      <w:marLeft w:val="0"/>
      <w:marRight w:val="0"/>
      <w:marTop w:val="0"/>
      <w:marBottom w:val="0"/>
      <w:divBdr>
        <w:top w:val="none" w:sz="0" w:space="0" w:color="auto"/>
        <w:left w:val="none" w:sz="0" w:space="0" w:color="auto"/>
        <w:bottom w:val="none" w:sz="0" w:space="0" w:color="auto"/>
        <w:right w:val="none" w:sz="0" w:space="0" w:color="auto"/>
      </w:divBdr>
    </w:div>
    <w:div w:id="458577234">
      <w:bodyDiv w:val="1"/>
      <w:marLeft w:val="0"/>
      <w:marRight w:val="0"/>
      <w:marTop w:val="0"/>
      <w:marBottom w:val="0"/>
      <w:divBdr>
        <w:top w:val="none" w:sz="0" w:space="0" w:color="auto"/>
        <w:left w:val="none" w:sz="0" w:space="0" w:color="auto"/>
        <w:bottom w:val="none" w:sz="0" w:space="0" w:color="auto"/>
        <w:right w:val="none" w:sz="0" w:space="0" w:color="auto"/>
      </w:divBdr>
    </w:div>
    <w:div w:id="1285959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fr" TargetMode="External"/><Relationship Id="rId18" Type="http://schemas.openxmlformats.org/officeDocument/2006/relationships/hyperlink" Target="http://www.itu.int/en/ITU-T/extcoop/cits/Pages/default.aspx" TargetMode="External"/><Relationship Id="rId26" Type="http://schemas.openxmlformats.org/officeDocument/2006/relationships/hyperlink" Target="https://www.itu.int/rec/T-REC-G.9903/fr" TargetMode="External"/><Relationship Id="rId39"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https://www.itu.int/rec/T-REC-G.9901/fr" TargetMode="External"/><Relationship Id="rId34" Type="http://schemas.openxmlformats.org/officeDocument/2006/relationships/header" Target="header6.xml"/><Relationship Id="rId42"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hyperlink" Target="http://www.itu.int/ITU-R/go/patents/fr" TargetMode="External"/><Relationship Id="rId17" Type="http://schemas.openxmlformats.org/officeDocument/2006/relationships/hyperlink" Target="http://www.itu.int/en/ITU-T/focusgroups/m2m/Pages/default.aspx" TargetMode="External"/><Relationship Id="rId25" Type="http://schemas.openxmlformats.org/officeDocument/2006/relationships/hyperlink" Target="http://www.itu.int/ITU-T/workprog/wp_item.aspx?isn=9739" TargetMode="External"/><Relationship Id="rId33" Type="http://schemas.openxmlformats.org/officeDocument/2006/relationships/header" Target="header5.xml"/><Relationship Id="rId38" Type="http://schemas.openxmlformats.org/officeDocument/2006/relationships/oleObject" Target="embeddings/oleObject3.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tu.int/en/ITU-T/jca/iot/Pages/default.aspx" TargetMode="External"/><Relationship Id="rId20" Type="http://schemas.openxmlformats.org/officeDocument/2006/relationships/oleObject" Target="embeddings/oleObject2.bin"/><Relationship Id="rId29" Type="http://schemas.openxmlformats.org/officeDocument/2006/relationships/hyperlink" Target="http://www.itu.int/ITU-T/workprog/wp_item.aspx?isn=9741" TargetMode="External"/><Relationship Id="rId41"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itu.int/rec/T-REC-G.9902/fr" TargetMode="External"/><Relationship Id="rId32" Type="http://schemas.openxmlformats.org/officeDocument/2006/relationships/hyperlink" Target="https://www.itu.int/rec/T-REC-G.9959/fr" TargetMode="External"/><Relationship Id="rId37" Type="http://schemas.openxmlformats.org/officeDocument/2006/relationships/image" Target="media/image4.emf"/><Relationship Id="rId40" Type="http://schemas.openxmlformats.org/officeDocument/2006/relationships/oleObject" Target="embeddings/oleObject4.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itu.int/ITU-T/workprog/wp_item.aspx?isn=8526" TargetMode="External"/><Relationship Id="rId28" Type="http://schemas.openxmlformats.org/officeDocument/2006/relationships/hyperlink" Target="https://www.itu.int/rec/T-REC-G.9904/fr" TargetMode="External"/><Relationship Id="rId36"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3.emf"/><Relationship Id="rId31" Type="http://schemas.openxmlformats.org/officeDocument/2006/relationships/hyperlink" Target="http://www.itu.int/ITU-T/workprog/wp_item.aspx?isn=8005" TargetMode="External"/><Relationship Id="rId4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hyperlink" Target="https://www.itu.int/rec/T-REC-G.9901/fr" TargetMode="External"/><Relationship Id="rId27" Type="http://schemas.openxmlformats.org/officeDocument/2006/relationships/hyperlink" Target="http://www.itu.int/ITU-T/workprog/wp_item.aspx?isn=8528" TargetMode="External"/><Relationship Id="rId30" Type="http://schemas.openxmlformats.org/officeDocument/2006/relationships/hyperlink" Target="https://www.itu.int/rec/T-REC-G.9905/fr" TargetMode="External"/><Relationship Id="rId35" Type="http://schemas.openxmlformats.org/officeDocument/2006/relationships/header" Target="header7.xml"/><Relationship Id="rId43" Type="http://schemas.openxmlformats.org/officeDocument/2006/relationships/header" Target="header9.xml"/></Relationships>
</file>

<file path=word/_rels/footnotes.xml.rels><?xml version="1.0" encoding="UTF-8" standalone="yes"?>
<Relationships xmlns="http://schemas.openxmlformats.org/package/2006/relationships"><Relationship Id="rId8" Type="http://schemas.openxmlformats.org/officeDocument/2006/relationships/hyperlink" Target="http://www.tiaonline.org/all-standards/committees/tr-51" TargetMode="External"/><Relationship Id="rId13" Type="http://schemas.openxmlformats.org/officeDocument/2006/relationships/hyperlink" Target="http://www.decc.gov.uk/en/content/cms/consultations/smart_mtr_imp/smart_mtr_imp.aspx" TargetMode="External"/><Relationship Id="rId18" Type="http://schemas.openxmlformats.org/officeDocument/2006/relationships/hyperlink" Target="http://www.energy.ca.gov/2007publications/CEC-100-2007-008/CEC-100-2007-008-CTF.PDF." TargetMode="External"/><Relationship Id="rId3" Type="http://schemas.openxmlformats.org/officeDocument/2006/relationships/hyperlink" Target="http://www.gpo.gov/fdsys/pkg/PLAW-110publ140/pdf/PLAW-110publ140.pdf" TargetMode="External"/><Relationship Id="rId21" Type="http://schemas.openxmlformats.org/officeDocument/2006/relationships/hyperlink" Target="http://www.smartgrids.eu/" TargetMode="External"/><Relationship Id="rId7" Type="http://schemas.openxmlformats.org/officeDocument/2006/relationships/hyperlink" Target="https://www.gov.uk/government/uploads/system/uploads/attachment_data/file/42742/1475-smart-metering-imp-response-overview.pdf" TargetMode="External"/><Relationship Id="rId12" Type="http://schemas.openxmlformats.org/officeDocument/2006/relationships/hyperlink" Target="http://collaborate.nist.gov/twiki-sggrid/pub/SmartGrid/PAP02Wireless/NISTIR7761.pdf" TargetMode="External"/><Relationship Id="rId17" Type="http://schemas.openxmlformats.org/officeDocument/2006/relationships/hyperlink" Target="http://www.z-wave.com/what_is_z-wave" TargetMode="External"/><Relationship Id="rId25" Type="http://schemas.openxmlformats.org/officeDocument/2006/relationships/hyperlink" Target="http://www.ksmartgrid.org/eng/" TargetMode="External"/><Relationship Id="rId2" Type="http://schemas.openxmlformats.org/officeDocument/2006/relationships/hyperlink" Target="http://www.itu.int/pub/T-TUT-HOME-2010/en" TargetMode="External"/><Relationship Id="rId16" Type="http://schemas.openxmlformats.org/officeDocument/2006/relationships/hyperlink" Target="http://www.cept.org/cept" TargetMode="External"/><Relationship Id="rId20" Type="http://schemas.openxmlformats.org/officeDocument/2006/relationships/hyperlink" Target="http://www.europarl.europa.eu/sides/getDoc.do?type=TA&amp;language=EN&amp;reference=P6-TA-2008-0294" TargetMode="External"/><Relationship Id="rId1" Type="http://schemas.openxmlformats.org/officeDocument/2006/relationships/hyperlink" Target="http://www.smartgrids.eu/documents/vision.pdf" TargetMode="External"/><Relationship Id="rId6" Type="http://schemas.openxmlformats.org/officeDocument/2006/relationships/hyperlink" Target="ftp://ftp.cordis.europa.eu/pub/fp7/energy/docs/smartgrids_agenda_en.pdf" TargetMode="External"/><Relationship Id="rId11" Type="http://schemas.openxmlformats.org/officeDocument/2006/relationships/hyperlink" Target="http://www.energy.ca.gov/2007publications/CEC-500-2007-028/CEC-500-2007-028.PDF" TargetMode="External"/><Relationship Id="rId24" Type="http://schemas.openxmlformats.org/officeDocument/2006/relationships/hyperlink" Target="http://www.energy-regulators.eu/portal/page/portal/EER_HOME/%20EER_CONSULT/CLOSED%20%20PUBLIC%20%20CONSULTATIONS/ELECTRICITY/Smart%20Grids/CD" TargetMode="External"/><Relationship Id="rId5" Type="http://schemas.openxmlformats.org/officeDocument/2006/relationships/hyperlink" Target="http://www.netl.doe.gov/smartgrid/referenceshelf/whitepapers/Integrated%20Communications_Final_v2_0.pdf" TargetMode="External"/><Relationship Id="rId15" Type="http://schemas.openxmlformats.org/officeDocument/2006/relationships/hyperlink" Target="http://www.cenelec.eu/" TargetMode="External"/><Relationship Id="rId23" Type="http://schemas.openxmlformats.org/officeDocument/2006/relationships/hyperlink" Target="http://www.energy-regulators.eu/portal/page/portal/EER_HOME/EER_CONSULT/CLOSED%20PUBLIC%20CONSULTATIONS/ELECTRICITY/Smart%20Grids/CD" TargetMode="External"/><Relationship Id="rId10" Type="http://schemas.openxmlformats.org/officeDocument/2006/relationships/hyperlink" Target="http://www.globalregulatorynetwork.org/PDFs/ESFF_volume1.pdf" TargetMode="External"/><Relationship Id="rId19" Type="http://schemas.openxmlformats.org/officeDocument/2006/relationships/hyperlink" Target="http://www.europarl.europa.eu/sides/getDoc.do?pubRef=-//EP//NONSGML+REPORT+A6-2008-0003+0+DOC+PDF+V0//EN&amp;language=EN" TargetMode="External"/><Relationship Id="rId4" Type="http://schemas.openxmlformats.org/officeDocument/2006/relationships/hyperlink" Target="http://my.epri.com/portal/server.pt" TargetMode="External"/><Relationship Id="rId9" Type="http://schemas.openxmlformats.org/officeDocument/2006/relationships/hyperlink" Target="http://www.iec.ch/smartgrid" TargetMode="External"/><Relationship Id="rId14" Type="http://schemas.openxmlformats.org/officeDocument/2006/relationships/hyperlink" Target="http://www.itu.int/pub/T-TUT-HOME-2010/en" TargetMode="External"/><Relationship Id="rId22" Type="http://schemas.openxmlformats.org/officeDocument/2006/relationships/hyperlink" Target="https://cordis.europa.eu/article/id/29756-addressing-european-energy-needs/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ABCA9F-E02E-4A89-9D03-9DE63FC39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291</TotalTime>
  <Pages>69</Pages>
  <Words>21192</Words>
  <Characters>128951</Characters>
  <Application>Microsoft Office Word</Application>
  <DocSecurity>0</DocSecurity>
  <Lines>4959</Lines>
  <Paragraphs>2383</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147760</CharactersWithSpaces>
  <SharedDoc>false</SharedDoc>
  <HLinks>
    <vt:vector size="12" baseType="variant">
      <vt:variant>
        <vt:i4>131140</vt:i4>
      </vt:variant>
      <vt:variant>
        <vt:i4>6</vt:i4>
      </vt:variant>
      <vt:variant>
        <vt:i4>0</vt:i4>
      </vt:variant>
      <vt:variant>
        <vt:i4>5</vt:i4>
      </vt:variant>
      <vt:variant>
        <vt:lpwstr>http://www.itu.int/publ/R-REP/fr</vt:lpwstr>
      </vt:variant>
      <vt:variant>
        <vt:lpwstr/>
      </vt:variant>
      <vt:variant>
        <vt:i4>2162733</vt:i4>
      </vt:variant>
      <vt:variant>
        <vt:i4>3</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Bureau des radiocommunications de l'UIT (BR)</dc:creator>
  <cp:keywords>,</cp:keywords>
  <dc:description>Gachetc, 20/04/2020, ITU51013811</dc:description>
  <cp:lastModifiedBy>Gachet, Christelle</cp:lastModifiedBy>
  <cp:revision>13</cp:revision>
  <cp:lastPrinted>2017-11-15T13:13:00Z</cp:lastPrinted>
  <dcterms:created xsi:type="dcterms:W3CDTF">2020-04-17T06:38:00Z</dcterms:created>
  <dcterms:modified xsi:type="dcterms:W3CDTF">2020-04-20T11:53:00Z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20 April 2020</vt:lpwstr>
  </property>
</Properties>
</file>