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6FB" w:rsidRDefault="00FB56FB" w:rsidP="00FB56FB">
      <w:bookmarkStart w:id="0" w:name="_GoBack"/>
      <w:bookmarkEnd w:id="0"/>
    </w:p>
    <w:p w:rsidR="00FB56FB" w:rsidRDefault="00FB56FB" w:rsidP="00FB56FB"/>
    <w:p w:rsidR="00FB56FB" w:rsidRDefault="00FB56FB" w:rsidP="00FB56FB"/>
    <w:p w:rsidR="00FB56FB" w:rsidRDefault="00FB56FB" w:rsidP="00FB56FB"/>
    <w:p w:rsidR="00FB56FB" w:rsidRDefault="00FB56FB" w:rsidP="00FB56FB"/>
    <w:p w:rsidR="00FB56FB" w:rsidRDefault="00FB56FB" w:rsidP="00FB56FB"/>
    <w:p w:rsidR="00FB56FB" w:rsidRDefault="00FB56FB" w:rsidP="00FB56FB"/>
    <w:p w:rsidR="00FB56FB" w:rsidRDefault="00FB56FB" w:rsidP="00FB56FB"/>
    <w:p w:rsidR="00FB56FB" w:rsidRDefault="00FB56FB" w:rsidP="00FB56FB"/>
    <w:p w:rsidR="00FB56FB" w:rsidRDefault="00FB56FB" w:rsidP="00FB56FB"/>
    <w:p w:rsidR="00FB56FB" w:rsidRDefault="00FB56FB" w:rsidP="00FB56FB"/>
    <w:p w:rsidR="00FB56FB" w:rsidRDefault="00FB56FB" w:rsidP="00FB56FB"/>
    <w:tbl>
      <w:tblPr>
        <w:tblW w:w="10089" w:type="dxa"/>
        <w:tblLook w:val="01E0" w:firstRow="1" w:lastRow="1" w:firstColumn="1" w:lastColumn="1" w:noHBand="0" w:noVBand="0"/>
      </w:tblPr>
      <w:tblGrid>
        <w:gridCol w:w="10089"/>
      </w:tblGrid>
      <w:tr w:rsidR="00FB56FB" w:rsidRPr="00CA109F" w:rsidTr="004648BE">
        <w:tc>
          <w:tcPr>
            <w:tcW w:w="10089" w:type="dxa"/>
          </w:tcPr>
          <w:p w:rsidR="00FB56FB" w:rsidRPr="00CA109F" w:rsidRDefault="00FB56FB" w:rsidP="004648BE">
            <w:pPr>
              <w:spacing w:before="380" w:line="280" w:lineRule="exact"/>
              <w:jc w:val="right"/>
              <w:rPr>
                <w:rFonts w:ascii="Tahoma" w:hAnsi="Tahoma" w:cs="Tahoma"/>
                <w:b/>
                <w:bCs/>
                <w:iCs/>
                <w:color w:val="509141"/>
                <w:sz w:val="32"/>
                <w:szCs w:val="32"/>
                <w:lang w:val="en-US"/>
              </w:rPr>
            </w:pPr>
          </w:p>
          <w:p w:rsidR="00FB56FB" w:rsidRPr="005D41C4" w:rsidRDefault="00FB56FB" w:rsidP="004648BE">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Informe  UIT-R  SM.</w:t>
            </w:r>
            <w:r>
              <w:rPr>
                <w:rFonts w:ascii="Tahoma" w:hAnsi="Tahoma" w:cs="Tahoma"/>
                <w:b/>
                <w:bCs/>
                <w:iCs/>
                <w:color w:val="509141"/>
                <w:sz w:val="36"/>
                <w:szCs w:val="36"/>
                <w:lang w:val="fr-CH"/>
              </w:rPr>
              <w:t>2256</w:t>
            </w:r>
            <w:r w:rsidRPr="005D41C4">
              <w:rPr>
                <w:rFonts w:ascii="Tahoma" w:hAnsi="Tahoma" w:cs="Tahoma"/>
                <w:b/>
                <w:bCs/>
                <w:iCs/>
                <w:color w:val="509141"/>
                <w:sz w:val="36"/>
                <w:szCs w:val="36"/>
                <w:lang w:val="fr-CH"/>
              </w:rPr>
              <w:t xml:space="preserve">  </w:t>
            </w:r>
          </w:p>
          <w:p w:rsidR="00FB56FB" w:rsidRPr="005D41C4" w:rsidRDefault="00FB56FB" w:rsidP="004648BE">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Pr>
                <w:rFonts w:ascii="Tahoma" w:hAnsi="Tahoma" w:cs="Tahoma"/>
                <w:b/>
                <w:bCs/>
                <w:iCs/>
                <w:color w:val="509141"/>
                <w:szCs w:val="24"/>
                <w:lang w:val="fr-CH"/>
              </w:rPr>
              <w:t>09</w:t>
            </w:r>
            <w:r w:rsidRPr="005D41C4">
              <w:rPr>
                <w:rFonts w:ascii="Tahoma" w:hAnsi="Tahoma" w:cs="Tahoma"/>
                <w:b/>
                <w:bCs/>
                <w:iCs/>
                <w:color w:val="509141"/>
                <w:szCs w:val="24"/>
                <w:lang w:val="fr-CH"/>
              </w:rPr>
              <w:t>/2</w:t>
            </w:r>
            <w:r>
              <w:rPr>
                <w:rFonts w:ascii="Tahoma" w:hAnsi="Tahoma" w:cs="Tahoma"/>
                <w:b/>
                <w:bCs/>
                <w:iCs/>
                <w:color w:val="509141"/>
                <w:szCs w:val="24"/>
                <w:lang w:val="fr-CH"/>
              </w:rPr>
              <w:t>012</w:t>
            </w:r>
            <w:r w:rsidRPr="005D41C4">
              <w:rPr>
                <w:rFonts w:ascii="Tahoma" w:hAnsi="Tahoma" w:cs="Tahoma"/>
                <w:b/>
                <w:bCs/>
                <w:iCs/>
                <w:color w:val="509141"/>
                <w:szCs w:val="24"/>
                <w:lang w:val="fr-CH"/>
              </w:rPr>
              <w:t>)</w:t>
            </w:r>
          </w:p>
        </w:tc>
      </w:tr>
      <w:tr w:rsidR="00FB56FB" w:rsidRPr="00CA109F" w:rsidTr="004648BE">
        <w:tc>
          <w:tcPr>
            <w:tcW w:w="10089" w:type="dxa"/>
          </w:tcPr>
          <w:p w:rsidR="00FB56FB" w:rsidRPr="005D41C4" w:rsidRDefault="00FB56FB" w:rsidP="004648BE">
            <w:pPr>
              <w:spacing w:before="80" w:line="500" w:lineRule="exact"/>
              <w:jc w:val="right"/>
              <w:rPr>
                <w:rFonts w:ascii="Tahoma" w:hAnsi="Tahoma" w:cs="Tahoma"/>
                <w:b/>
                <w:bCs/>
                <w:iCs/>
                <w:color w:val="509141"/>
                <w:sz w:val="44"/>
                <w:szCs w:val="44"/>
                <w:lang w:val="fr-CH"/>
              </w:rPr>
            </w:pPr>
          </w:p>
          <w:p w:rsidR="00FB56FB" w:rsidRPr="00CA109F" w:rsidRDefault="00FB56FB" w:rsidP="004648BE">
            <w:pPr>
              <w:spacing w:before="80" w:line="500" w:lineRule="exact"/>
              <w:jc w:val="right"/>
              <w:rPr>
                <w:rFonts w:ascii="Tahoma" w:hAnsi="Tahoma" w:cs="Tahoma"/>
                <w:b/>
                <w:bCs/>
                <w:iCs/>
                <w:color w:val="509141"/>
                <w:sz w:val="44"/>
                <w:szCs w:val="44"/>
                <w:lang w:val="es-ES_tradnl"/>
              </w:rPr>
            </w:pPr>
            <w:r w:rsidRPr="00803B51">
              <w:rPr>
                <w:rFonts w:ascii="Tahoma" w:hAnsi="Tahoma" w:cs="Tahoma"/>
                <w:b/>
                <w:bCs/>
                <w:iCs/>
                <w:color w:val="509141"/>
                <w:sz w:val="44"/>
                <w:szCs w:val="44"/>
                <w:lang w:val="es-ES_tradnl"/>
              </w:rPr>
              <w:t>Medición y evaluación</w:t>
            </w:r>
            <w:r>
              <w:rPr>
                <w:rFonts w:ascii="Tahoma" w:hAnsi="Tahoma" w:cs="Tahoma"/>
                <w:b/>
                <w:bCs/>
                <w:iCs/>
                <w:color w:val="509141"/>
                <w:sz w:val="44"/>
                <w:szCs w:val="44"/>
                <w:lang w:val="es-ES_tradnl"/>
              </w:rPr>
              <w:br/>
            </w:r>
            <w:r w:rsidRPr="00803B51">
              <w:rPr>
                <w:rFonts w:ascii="Tahoma" w:hAnsi="Tahoma" w:cs="Tahoma"/>
                <w:b/>
                <w:bCs/>
                <w:iCs/>
                <w:color w:val="509141"/>
                <w:sz w:val="44"/>
                <w:szCs w:val="44"/>
                <w:lang w:val="es-ES_tradnl"/>
              </w:rPr>
              <w:t>de</w:t>
            </w:r>
            <w:r>
              <w:rPr>
                <w:rFonts w:ascii="Tahoma" w:hAnsi="Tahoma" w:cs="Tahoma"/>
                <w:b/>
                <w:bCs/>
                <w:iCs/>
                <w:color w:val="509141"/>
                <w:sz w:val="44"/>
                <w:szCs w:val="44"/>
                <w:lang w:val="es-ES_tradnl"/>
              </w:rPr>
              <w:t xml:space="preserve"> </w:t>
            </w:r>
            <w:r w:rsidRPr="00803B51">
              <w:rPr>
                <w:rFonts w:ascii="Tahoma" w:hAnsi="Tahoma" w:cs="Tahoma"/>
                <w:b/>
                <w:bCs/>
                <w:iCs/>
                <w:color w:val="509141"/>
                <w:sz w:val="44"/>
                <w:szCs w:val="44"/>
                <w:lang w:val="es-ES_tradnl"/>
              </w:rPr>
              <w:t>la ocupación</w:t>
            </w:r>
            <w:r>
              <w:rPr>
                <w:rFonts w:ascii="Tahoma" w:hAnsi="Tahoma" w:cs="Tahoma"/>
                <w:b/>
                <w:bCs/>
                <w:iCs/>
                <w:color w:val="509141"/>
                <w:sz w:val="44"/>
                <w:szCs w:val="44"/>
                <w:lang w:val="es-ES_tradnl"/>
              </w:rPr>
              <w:br/>
            </w:r>
            <w:r w:rsidRPr="00803B51">
              <w:rPr>
                <w:rFonts w:ascii="Tahoma" w:hAnsi="Tahoma" w:cs="Tahoma"/>
                <w:b/>
                <w:bCs/>
                <w:iCs/>
                <w:color w:val="509141"/>
                <w:sz w:val="44"/>
                <w:szCs w:val="44"/>
                <w:lang w:val="es-ES_tradnl"/>
              </w:rPr>
              <w:t>del espectro</w:t>
            </w:r>
          </w:p>
        </w:tc>
      </w:tr>
      <w:tr w:rsidR="00FB56FB" w:rsidRPr="000A1326" w:rsidTr="004648BE">
        <w:tc>
          <w:tcPr>
            <w:tcW w:w="10089" w:type="dxa"/>
          </w:tcPr>
          <w:p w:rsidR="00FB56FB" w:rsidRPr="00CA109F" w:rsidRDefault="00FB56FB" w:rsidP="004648BE">
            <w:pPr>
              <w:spacing w:before="80" w:line="280" w:lineRule="exact"/>
              <w:ind w:right="640"/>
              <w:rPr>
                <w:rFonts w:ascii="Tahoma" w:hAnsi="Tahoma" w:cs="Tahoma"/>
                <w:b/>
                <w:bCs/>
                <w:iCs/>
                <w:color w:val="243285"/>
                <w:sz w:val="32"/>
                <w:szCs w:val="32"/>
                <w:lang w:val="es-ES_tradnl"/>
              </w:rPr>
            </w:pPr>
          </w:p>
          <w:p w:rsidR="00FB56FB" w:rsidRPr="00CA109F" w:rsidRDefault="00FB56FB" w:rsidP="004648BE">
            <w:pPr>
              <w:spacing w:before="80" w:line="280" w:lineRule="exact"/>
              <w:ind w:right="640"/>
              <w:rPr>
                <w:rFonts w:ascii="Tahoma" w:hAnsi="Tahoma" w:cs="Tahoma"/>
                <w:b/>
                <w:bCs/>
                <w:iCs/>
                <w:color w:val="243285"/>
                <w:sz w:val="32"/>
                <w:szCs w:val="32"/>
                <w:lang w:val="es-ES_tradnl"/>
              </w:rPr>
            </w:pPr>
          </w:p>
          <w:p w:rsidR="00FB56FB" w:rsidRPr="00CA109F" w:rsidRDefault="00FB56FB" w:rsidP="004648BE">
            <w:pPr>
              <w:spacing w:before="80" w:line="280" w:lineRule="exact"/>
              <w:ind w:right="640"/>
              <w:rPr>
                <w:rFonts w:ascii="Tahoma" w:hAnsi="Tahoma" w:cs="Tahoma"/>
                <w:b/>
                <w:bCs/>
                <w:iCs/>
                <w:color w:val="243285"/>
                <w:sz w:val="32"/>
                <w:szCs w:val="32"/>
                <w:lang w:val="es-ES_tradnl"/>
              </w:rPr>
            </w:pPr>
          </w:p>
          <w:p w:rsidR="00FB56FB" w:rsidRPr="00CA109F" w:rsidRDefault="00FB56FB" w:rsidP="004648BE">
            <w:pPr>
              <w:spacing w:before="80" w:after="180" w:line="360" w:lineRule="exact"/>
              <w:jc w:val="right"/>
              <w:rPr>
                <w:rFonts w:ascii="Tahoma" w:hAnsi="Tahoma" w:cs="Tahoma"/>
                <w:b/>
                <w:bCs/>
                <w:iCs/>
                <w:color w:val="243285"/>
                <w:sz w:val="36"/>
                <w:szCs w:val="36"/>
                <w:lang w:val="es-ES_tradnl"/>
              </w:rPr>
            </w:pPr>
          </w:p>
          <w:p w:rsidR="00FB56FB" w:rsidRPr="00CA109F" w:rsidRDefault="00FB56FB" w:rsidP="004648BE">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Serie SM</w:t>
            </w:r>
          </w:p>
          <w:p w:rsidR="00FB56FB" w:rsidRPr="00CA109F" w:rsidRDefault="00FB56FB" w:rsidP="004648BE">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FB56FB" w:rsidRPr="00AF1597" w:rsidRDefault="00FB56FB" w:rsidP="00FB56FB">
      <w:pPr>
        <w:spacing w:before="80"/>
        <w:rPr>
          <w:i/>
          <w:sz w:val="22"/>
          <w:lang w:val="es-ES_tradnl"/>
        </w:rPr>
      </w:pPr>
    </w:p>
    <w:p w:rsidR="00FB56FB" w:rsidRPr="00AF1597" w:rsidRDefault="00FB56FB" w:rsidP="00FB56FB">
      <w:pPr>
        <w:spacing w:before="80"/>
        <w:rPr>
          <w:i/>
          <w:sz w:val="22"/>
          <w:lang w:val="es-ES_tradnl"/>
        </w:rPr>
      </w:pPr>
    </w:p>
    <w:p w:rsidR="00FB56FB" w:rsidRPr="00AF1597" w:rsidRDefault="00FB56FB" w:rsidP="00FB56FB">
      <w:pPr>
        <w:spacing w:before="80"/>
        <w:rPr>
          <w:i/>
          <w:sz w:val="22"/>
          <w:lang w:val="es-ES_tradnl"/>
        </w:rPr>
      </w:pPr>
    </w:p>
    <w:p w:rsidR="00FB56FB" w:rsidRPr="00AF1597" w:rsidRDefault="00FB56FB" w:rsidP="00FB56FB">
      <w:pPr>
        <w:spacing w:before="80"/>
        <w:rPr>
          <w:i/>
          <w:sz w:val="22"/>
          <w:lang w:val="es-ES_tradnl"/>
        </w:rPr>
      </w:pPr>
    </w:p>
    <w:p w:rsidR="00FB56FB" w:rsidRPr="00AF1597" w:rsidRDefault="00FB56FB" w:rsidP="00FB56FB">
      <w:pPr>
        <w:spacing w:before="80"/>
        <w:rPr>
          <w:i/>
          <w:sz w:val="22"/>
          <w:lang w:val="es-ES_tradnl"/>
        </w:rPr>
      </w:pPr>
    </w:p>
    <w:p w:rsidR="00FB56FB" w:rsidRPr="00AF1597" w:rsidRDefault="00FB56FB" w:rsidP="00FB56FB">
      <w:pPr>
        <w:spacing w:before="80"/>
        <w:rPr>
          <w:i/>
          <w:sz w:val="22"/>
          <w:lang w:val="es-ES_tradnl"/>
        </w:rPr>
      </w:pPr>
    </w:p>
    <w:p w:rsidR="00FB56FB" w:rsidRPr="00AF1597" w:rsidRDefault="00FB56FB" w:rsidP="00FB56FB">
      <w:pPr>
        <w:pStyle w:val="Equation"/>
        <w:tabs>
          <w:tab w:val="clear" w:pos="4820"/>
          <w:tab w:val="clear" w:pos="9639"/>
          <w:tab w:val="left" w:pos="1191"/>
          <w:tab w:val="left" w:pos="1588"/>
          <w:tab w:val="left" w:pos="1985"/>
        </w:tabs>
        <w:rPr>
          <w:rFonts w:ascii="Palatino Linotype" w:hAnsi="Palatino Linotype"/>
          <w:lang w:val="es-ES_tradnl"/>
        </w:rPr>
        <w:sectPr w:rsidR="00FB56FB" w:rsidRPr="00AF1597">
          <w:headerReference w:type="even" r:id="rId9"/>
          <w:headerReference w:type="default" r:id="rId10"/>
          <w:pgSz w:w="11907" w:h="16840" w:code="9"/>
          <w:pgMar w:top="1089" w:right="1089" w:bottom="284" w:left="1089" w:header="567" w:footer="284" w:gutter="0"/>
          <w:pgNumType w:start="1"/>
          <w:cols w:space="720"/>
        </w:sectPr>
      </w:pPr>
    </w:p>
    <w:p w:rsidR="00FB56FB" w:rsidRPr="006C718C" w:rsidRDefault="00FB56FB" w:rsidP="00FB56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85718F" w:rsidRPr="006C718C" w:rsidRDefault="0085718F" w:rsidP="005C48A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5718F" w:rsidRDefault="0085718F" w:rsidP="005C48A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5718F" w:rsidRDefault="0085718F" w:rsidP="005C48AE">
      <w:pPr>
        <w:spacing w:before="0"/>
        <w:rPr>
          <w:sz w:val="20"/>
          <w:lang w:val="es-ES_tradnl"/>
        </w:rPr>
      </w:pPr>
    </w:p>
    <w:p w:rsidR="0085718F" w:rsidRPr="006C718C" w:rsidRDefault="0085718F" w:rsidP="005C48AE">
      <w:pPr>
        <w:spacing w:before="0"/>
        <w:rPr>
          <w:sz w:val="20"/>
          <w:lang w:val="es-ES_tradnl"/>
        </w:rPr>
      </w:pPr>
    </w:p>
    <w:p w:rsidR="0085718F" w:rsidRPr="00021E8A" w:rsidRDefault="0085718F" w:rsidP="005C48A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5718F" w:rsidRPr="00021E8A" w:rsidRDefault="0085718F" w:rsidP="005C48A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5718F" w:rsidRPr="007C36CA" w:rsidRDefault="0085718F" w:rsidP="005C48AE">
      <w:pPr>
        <w:spacing w:before="0"/>
        <w:jc w:val="center"/>
        <w:rPr>
          <w:sz w:val="22"/>
          <w:lang w:val="es-ES_tradnl"/>
        </w:rPr>
      </w:pPr>
    </w:p>
    <w:p w:rsidR="0085718F" w:rsidRPr="007C36CA" w:rsidRDefault="0085718F" w:rsidP="005C48A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5718F" w:rsidRPr="00EC4EFD" w:rsidTr="005C48AE">
        <w:tc>
          <w:tcPr>
            <w:tcW w:w="9360" w:type="dxa"/>
            <w:gridSpan w:val="2"/>
          </w:tcPr>
          <w:p w:rsidR="0085718F" w:rsidRPr="00021E8A" w:rsidRDefault="0085718F" w:rsidP="005C48A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85718F" w:rsidRPr="00763D08" w:rsidRDefault="0085718F" w:rsidP="005C48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85718F" w:rsidRPr="00036EE3" w:rsidTr="005C48AE">
        <w:tc>
          <w:tcPr>
            <w:tcW w:w="1140" w:type="dxa"/>
            <w:tcBorders>
              <w:bottom w:val="nil"/>
            </w:tcBorders>
          </w:tcPr>
          <w:p w:rsidR="0085718F" w:rsidRPr="00036EE3" w:rsidRDefault="0085718F" w:rsidP="005C48AE">
            <w:pPr>
              <w:spacing w:before="180" w:after="100"/>
              <w:ind w:left="57"/>
              <w:rPr>
                <w:b/>
                <w:bCs/>
                <w:sz w:val="20"/>
                <w:lang w:val="en-US"/>
              </w:rPr>
            </w:pPr>
            <w:r w:rsidRPr="00036EE3">
              <w:rPr>
                <w:b/>
                <w:bCs/>
                <w:sz w:val="20"/>
                <w:lang w:val="en-US"/>
              </w:rPr>
              <w:t>Series</w:t>
            </w:r>
          </w:p>
        </w:tc>
        <w:tc>
          <w:tcPr>
            <w:tcW w:w="8220" w:type="dxa"/>
            <w:tcBorders>
              <w:bottom w:val="nil"/>
            </w:tcBorders>
          </w:tcPr>
          <w:p w:rsidR="0085718F" w:rsidRPr="00036EE3" w:rsidRDefault="0085718F" w:rsidP="005C48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5718F" w:rsidRPr="00EC62B0" w:rsidTr="005C48AE">
        <w:tc>
          <w:tcPr>
            <w:tcW w:w="1140" w:type="dxa"/>
            <w:tcBorders>
              <w:top w:val="nil"/>
              <w:bottom w:val="nil"/>
            </w:tcBorders>
            <w:shd w:val="clear" w:color="auto" w:fill="auto"/>
          </w:tcPr>
          <w:p w:rsidR="0085718F" w:rsidRPr="00EC62B0" w:rsidRDefault="0085718F" w:rsidP="005C48AE">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85718F" w:rsidRPr="00EC62B0" w:rsidRDefault="0085718F" w:rsidP="005C48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85718F" w:rsidRPr="00EC4EFD" w:rsidTr="005C48AE">
        <w:tc>
          <w:tcPr>
            <w:tcW w:w="1140" w:type="dxa"/>
            <w:tcBorders>
              <w:top w:val="nil"/>
              <w:bottom w:val="nil"/>
            </w:tcBorders>
            <w:shd w:val="clear" w:color="auto" w:fill="auto"/>
          </w:tcPr>
          <w:p w:rsidR="0085718F" w:rsidRPr="00F12544" w:rsidRDefault="0085718F" w:rsidP="005C48AE">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85718F" w:rsidRPr="00F12544" w:rsidRDefault="0085718F" w:rsidP="005C48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85718F" w:rsidRPr="00B11D5D" w:rsidTr="005C48AE">
        <w:tc>
          <w:tcPr>
            <w:tcW w:w="1140" w:type="dxa"/>
            <w:tcBorders>
              <w:top w:val="nil"/>
              <w:bottom w:val="nil"/>
            </w:tcBorders>
            <w:shd w:val="clear" w:color="auto" w:fill="auto"/>
          </w:tcPr>
          <w:p w:rsidR="0085718F" w:rsidRPr="00B11D5D" w:rsidRDefault="0085718F" w:rsidP="005C48AE">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85718F" w:rsidRPr="00B11D5D" w:rsidRDefault="0085718F" w:rsidP="005C48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85718F" w:rsidRPr="00D73486" w:rsidTr="005C48AE">
        <w:tc>
          <w:tcPr>
            <w:tcW w:w="1140" w:type="dxa"/>
            <w:tcBorders>
              <w:top w:val="nil"/>
              <w:bottom w:val="nil"/>
            </w:tcBorders>
            <w:shd w:val="clear" w:color="auto" w:fill="auto"/>
          </w:tcPr>
          <w:p w:rsidR="0085718F" w:rsidRPr="00D73486" w:rsidRDefault="0085718F" w:rsidP="005C48AE">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85718F" w:rsidRPr="00D73486" w:rsidRDefault="0085718F" w:rsidP="005C48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85718F" w:rsidRPr="0064346B" w:rsidTr="005C48AE">
        <w:tc>
          <w:tcPr>
            <w:tcW w:w="1140" w:type="dxa"/>
            <w:tcBorders>
              <w:top w:val="nil"/>
              <w:bottom w:val="nil"/>
            </w:tcBorders>
            <w:shd w:val="clear" w:color="auto" w:fill="auto"/>
          </w:tcPr>
          <w:p w:rsidR="0085718F" w:rsidRPr="0064346B" w:rsidRDefault="0085718F" w:rsidP="005C48AE">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85718F" w:rsidRPr="0064346B" w:rsidRDefault="0085718F" w:rsidP="005C48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85718F" w:rsidRPr="00EC4EFD" w:rsidTr="005C48AE">
        <w:tc>
          <w:tcPr>
            <w:tcW w:w="1140" w:type="dxa"/>
            <w:tcBorders>
              <w:top w:val="nil"/>
              <w:bottom w:val="nil"/>
            </w:tcBorders>
            <w:shd w:val="clear" w:color="auto" w:fill="auto"/>
          </w:tcPr>
          <w:p w:rsidR="0085718F" w:rsidRPr="00297C87" w:rsidRDefault="0085718F" w:rsidP="005C48AE">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85718F" w:rsidRPr="00297C87" w:rsidRDefault="0085718F" w:rsidP="005C48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85718F" w:rsidRPr="00EC4EFD" w:rsidTr="005C48AE">
        <w:tc>
          <w:tcPr>
            <w:tcW w:w="1140" w:type="dxa"/>
            <w:tcBorders>
              <w:top w:val="nil"/>
              <w:bottom w:val="nil"/>
            </w:tcBorders>
            <w:shd w:val="clear" w:color="auto" w:fill="auto"/>
          </w:tcPr>
          <w:p w:rsidR="0085718F" w:rsidRPr="00F84F54" w:rsidRDefault="0085718F" w:rsidP="005C48AE">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85718F" w:rsidRPr="00F84F54" w:rsidRDefault="0085718F" w:rsidP="005C48AE">
            <w:pPr>
              <w:spacing w:before="30" w:after="30"/>
              <w:jc w:val="left"/>
              <w:rPr>
                <w:sz w:val="20"/>
                <w:lang w:val="es-ES_tradnl"/>
              </w:rPr>
            </w:pPr>
            <w:r w:rsidRPr="00F84F54">
              <w:rPr>
                <w:sz w:val="20"/>
                <w:lang w:val="es-ES_tradnl"/>
              </w:rPr>
              <w:t>Propagación de las ondas radioeléctricas</w:t>
            </w:r>
          </w:p>
        </w:tc>
      </w:tr>
      <w:tr w:rsidR="0085718F" w:rsidRPr="00A10F3A" w:rsidTr="005C48AE">
        <w:tc>
          <w:tcPr>
            <w:tcW w:w="1140" w:type="dxa"/>
            <w:tcBorders>
              <w:top w:val="nil"/>
              <w:bottom w:val="nil"/>
            </w:tcBorders>
            <w:shd w:val="clear" w:color="auto" w:fill="auto"/>
          </w:tcPr>
          <w:p w:rsidR="0085718F" w:rsidRPr="00A10F3A" w:rsidRDefault="0085718F" w:rsidP="005C48AE">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85718F" w:rsidRPr="00A10F3A" w:rsidRDefault="0085718F" w:rsidP="00E94E5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Radioastronomía</w:t>
            </w:r>
          </w:p>
        </w:tc>
      </w:tr>
      <w:tr w:rsidR="0085718F" w:rsidRPr="00EC4EFD" w:rsidTr="005C48AE">
        <w:tc>
          <w:tcPr>
            <w:tcW w:w="1140" w:type="dxa"/>
            <w:tcBorders>
              <w:top w:val="nil"/>
              <w:bottom w:val="nil"/>
            </w:tcBorders>
            <w:shd w:val="clear" w:color="auto" w:fill="auto"/>
          </w:tcPr>
          <w:p w:rsidR="0085718F" w:rsidRPr="007C5CE9" w:rsidRDefault="0085718F" w:rsidP="005C48AE">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85718F" w:rsidRPr="007C5CE9" w:rsidRDefault="0085718F" w:rsidP="005C48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85718F" w:rsidRPr="00AC1323" w:rsidTr="005C48AE">
        <w:tc>
          <w:tcPr>
            <w:tcW w:w="1140" w:type="dxa"/>
            <w:tcBorders>
              <w:top w:val="nil"/>
              <w:bottom w:val="nil"/>
            </w:tcBorders>
            <w:shd w:val="clear" w:color="auto" w:fill="auto"/>
          </w:tcPr>
          <w:p w:rsidR="0085718F" w:rsidRPr="00AC1323" w:rsidRDefault="0085718F" w:rsidP="005C48AE">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85718F" w:rsidRPr="00AC1323" w:rsidRDefault="0085718F" w:rsidP="005C48AE">
            <w:pPr>
              <w:spacing w:before="30" w:after="30"/>
              <w:jc w:val="left"/>
              <w:rPr>
                <w:sz w:val="20"/>
              </w:rPr>
            </w:pPr>
            <w:r w:rsidRPr="00AC1323">
              <w:rPr>
                <w:sz w:val="20"/>
              </w:rPr>
              <w:t>Servicio</w:t>
            </w:r>
            <w:r>
              <w:rPr>
                <w:sz w:val="20"/>
              </w:rPr>
              <w:t xml:space="preserve"> fijo</w:t>
            </w:r>
            <w:r w:rsidRPr="00AC1323">
              <w:rPr>
                <w:sz w:val="20"/>
              </w:rPr>
              <w:t xml:space="preserve"> por satélite</w:t>
            </w:r>
          </w:p>
        </w:tc>
      </w:tr>
      <w:tr w:rsidR="0085718F" w:rsidRPr="00BA28E1" w:rsidTr="005C48AE">
        <w:tc>
          <w:tcPr>
            <w:tcW w:w="1140" w:type="dxa"/>
            <w:tcBorders>
              <w:top w:val="nil"/>
              <w:bottom w:val="nil"/>
            </w:tcBorders>
            <w:shd w:val="clear" w:color="auto" w:fill="auto"/>
          </w:tcPr>
          <w:p w:rsidR="0085718F" w:rsidRPr="00BA28E1" w:rsidRDefault="0085718F" w:rsidP="005C48AE">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85718F" w:rsidRPr="00BA28E1" w:rsidRDefault="0085718F" w:rsidP="005C48AE">
            <w:pPr>
              <w:spacing w:before="30" w:after="30"/>
              <w:jc w:val="left"/>
              <w:rPr>
                <w:sz w:val="20"/>
                <w:lang w:val="en-US"/>
              </w:rPr>
            </w:pPr>
            <w:r w:rsidRPr="00BA28E1">
              <w:rPr>
                <w:sz w:val="20"/>
              </w:rPr>
              <w:t>Aplicaciones espaciales y meteorología</w:t>
            </w:r>
          </w:p>
        </w:tc>
      </w:tr>
      <w:tr w:rsidR="0085718F" w:rsidRPr="00EC4EFD" w:rsidTr="005C48AE">
        <w:tc>
          <w:tcPr>
            <w:tcW w:w="1140" w:type="dxa"/>
            <w:tcBorders>
              <w:top w:val="nil"/>
              <w:bottom w:val="nil"/>
            </w:tcBorders>
            <w:shd w:val="clear" w:color="auto" w:fill="auto"/>
          </w:tcPr>
          <w:p w:rsidR="0085718F" w:rsidRPr="003A6B2B" w:rsidRDefault="0085718F" w:rsidP="005C48AE">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85718F" w:rsidRPr="003A6B2B" w:rsidRDefault="0085718F" w:rsidP="005C48AE">
            <w:pPr>
              <w:spacing w:before="30" w:after="30"/>
              <w:jc w:val="left"/>
              <w:rPr>
                <w:sz w:val="20"/>
                <w:lang w:val="es-ES_tradnl"/>
              </w:rPr>
            </w:pPr>
            <w:r w:rsidRPr="003A6B2B">
              <w:rPr>
                <w:sz w:val="20"/>
                <w:lang w:val="es-ES_tradnl"/>
              </w:rPr>
              <w:t>Compartición de frecuencias y coordinación entre los sistemas del servicio fijo por satélite</w:t>
            </w:r>
            <w:r w:rsidRPr="003A6B2B">
              <w:rPr>
                <w:sz w:val="20"/>
                <w:lang w:val="es-ES_tradnl"/>
              </w:rPr>
              <w:br/>
              <w:t>y del servicio fijo</w:t>
            </w:r>
          </w:p>
        </w:tc>
      </w:tr>
      <w:tr w:rsidR="0085718F" w:rsidRPr="003A6B2B" w:rsidTr="005C48AE">
        <w:tc>
          <w:tcPr>
            <w:tcW w:w="1140" w:type="dxa"/>
            <w:tcBorders>
              <w:top w:val="nil"/>
              <w:bottom w:val="nil"/>
            </w:tcBorders>
            <w:shd w:val="clear" w:color="auto" w:fill="F3F3F3"/>
          </w:tcPr>
          <w:p w:rsidR="0085718F" w:rsidRPr="003A6B2B" w:rsidRDefault="0085718F" w:rsidP="005C48AE">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85718F" w:rsidRPr="003A6B2B" w:rsidRDefault="0085718F" w:rsidP="005C48AE">
            <w:pPr>
              <w:spacing w:before="30"/>
              <w:jc w:val="left"/>
              <w:rPr>
                <w:b/>
                <w:bCs/>
                <w:color w:val="000080"/>
                <w:sz w:val="20"/>
                <w:lang w:val="en-US"/>
              </w:rPr>
            </w:pPr>
            <w:r w:rsidRPr="003A6B2B">
              <w:rPr>
                <w:b/>
                <w:bCs/>
                <w:color w:val="000080"/>
                <w:sz w:val="20"/>
              </w:rPr>
              <w:t>Gestión del espectro</w:t>
            </w:r>
          </w:p>
        </w:tc>
      </w:tr>
      <w:tr w:rsidR="0085718F" w:rsidRPr="00036EE3" w:rsidTr="005C48AE">
        <w:tc>
          <w:tcPr>
            <w:tcW w:w="1140" w:type="dxa"/>
            <w:tcBorders>
              <w:top w:val="nil"/>
            </w:tcBorders>
            <w:shd w:val="clear" w:color="auto" w:fill="auto"/>
          </w:tcPr>
          <w:p w:rsidR="0085718F" w:rsidRPr="0041026E" w:rsidRDefault="0085718F" w:rsidP="005C48AE">
            <w:pPr>
              <w:spacing w:before="0" w:after="30"/>
              <w:ind w:left="57"/>
              <w:jc w:val="left"/>
              <w:rPr>
                <w:b/>
                <w:bCs/>
                <w:color w:val="000080"/>
                <w:sz w:val="20"/>
                <w:lang w:val="en-US"/>
              </w:rPr>
            </w:pPr>
          </w:p>
        </w:tc>
        <w:tc>
          <w:tcPr>
            <w:tcW w:w="8220" w:type="dxa"/>
            <w:tcBorders>
              <w:top w:val="nil"/>
            </w:tcBorders>
            <w:shd w:val="clear" w:color="auto" w:fill="auto"/>
          </w:tcPr>
          <w:p w:rsidR="0085718F" w:rsidRPr="0041026E" w:rsidRDefault="0085718F" w:rsidP="005C48AE">
            <w:pPr>
              <w:spacing w:before="0"/>
              <w:jc w:val="left"/>
              <w:rPr>
                <w:b/>
                <w:bCs/>
                <w:color w:val="000080"/>
                <w:sz w:val="20"/>
              </w:rPr>
            </w:pPr>
          </w:p>
        </w:tc>
      </w:tr>
    </w:tbl>
    <w:p w:rsidR="006612D6" w:rsidRPr="00036EE3" w:rsidRDefault="006612D6" w:rsidP="006612D6">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612D6" w:rsidTr="00B5608B">
        <w:tc>
          <w:tcPr>
            <w:tcW w:w="720" w:type="dxa"/>
          </w:tcPr>
          <w:p w:rsidR="006612D6" w:rsidRDefault="006612D6" w:rsidP="00B560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612D6" w:rsidRPr="006612D6" w:rsidTr="00B5608B">
        <w:tc>
          <w:tcPr>
            <w:tcW w:w="9360" w:type="dxa"/>
          </w:tcPr>
          <w:p w:rsidR="006612D6" w:rsidRPr="00724E53" w:rsidRDefault="006612D6" w:rsidP="00B5608B">
            <w:pPr>
              <w:spacing w:before="92" w:after="92"/>
              <w:jc w:val="left"/>
              <w:rPr>
                <w:i/>
                <w:iCs/>
                <w:sz w:val="20"/>
                <w:lang w:val="es-ES_tradnl"/>
              </w:rPr>
            </w:pPr>
            <w:r w:rsidRPr="00724E53">
              <w:rPr>
                <w:b/>
                <w:bCs/>
                <w:i/>
                <w:iCs/>
                <w:sz w:val="20"/>
                <w:lang w:val="es-ES_tradnl"/>
              </w:rPr>
              <w:t>Nota</w:t>
            </w:r>
            <w:r w:rsidRPr="00724E53">
              <w:rPr>
                <w:i/>
                <w:iCs/>
                <w:sz w:val="20"/>
                <w:lang w:val="es-ES_tradnl"/>
              </w:rPr>
              <w:t>: Este Informe UIT-R fue aprobado en inglés por la Comisión de Estudio conforme al</w:t>
            </w:r>
            <w:r>
              <w:rPr>
                <w:i/>
                <w:iCs/>
                <w:sz w:val="20"/>
                <w:lang w:val="es-ES_tradnl"/>
              </w:rPr>
              <w:t xml:space="preserve"> procedimiento detallado en la </w:t>
            </w:r>
            <w:r w:rsidRPr="00724E53">
              <w:rPr>
                <w:i/>
                <w:iCs/>
                <w:sz w:val="20"/>
                <w:lang w:val="es-ES_tradnl"/>
              </w:rPr>
              <w:t>Resolución UIT-R 1.</w:t>
            </w:r>
          </w:p>
        </w:tc>
      </w:tr>
    </w:tbl>
    <w:p w:rsidR="006612D6" w:rsidRPr="00763D08" w:rsidRDefault="006612D6" w:rsidP="006612D6">
      <w:pPr>
        <w:spacing w:before="0"/>
        <w:jc w:val="center"/>
        <w:rPr>
          <w:sz w:val="22"/>
          <w:lang w:val="es-ES_tradnl"/>
        </w:rPr>
      </w:pPr>
    </w:p>
    <w:p w:rsidR="006612D6" w:rsidRPr="00763D08" w:rsidRDefault="006612D6" w:rsidP="006612D6">
      <w:pPr>
        <w:spacing w:before="60"/>
        <w:jc w:val="right"/>
        <w:rPr>
          <w:i/>
          <w:iCs/>
          <w:sz w:val="20"/>
          <w:lang w:val="es-ES_tradnl"/>
        </w:rPr>
      </w:pPr>
      <w:r w:rsidRPr="00763D08">
        <w:rPr>
          <w:i/>
          <w:iCs/>
          <w:sz w:val="20"/>
          <w:lang w:val="es-ES_tradnl"/>
        </w:rPr>
        <w:t>Publicación electrónica</w:t>
      </w:r>
    </w:p>
    <w:p w:rsidR="006612D6" w:rsidRPr="00763D08" w:rsidRDefault="006612D6" w:rsidP="006612D6">
      <w:pPr>
        <w:spacing w:before="0" w:after="40"/>
        <w:jc w:val="right"/>
        <w:rPr>
          <w:sz w:val="20"/>
          <w:lang w:val="es-ES_tradnl"/>
        </w:rPr>
      </w:pPr>
      <w:r w:rsidRPr="00763D08">
        <w:rPr>
          <w:sz w:val="20"/>
          <w:lang w:val="es-ES_tradnl"/>
        </w:rPr>
        <w:t>Ginebra, 20</w:t>
      </w:r>
      <w:r>
        <w:rPr>
          <w:sz w:val="20"/>
          <w:lang w:val="es-ES_tradnl"/>
        </w:rPr>
        <w:t>13</w:t>
      </w:r>
    </w:p>
    <w:p w:rsidR="006612D6" w:rsidRPr="00763D08" w:rsidRDefault="006612D6" w:rsidP="006612D6">
      <w:pPr>
        <w:spacing w:before="0"/>
        <w:jc w:val="center"/>
        <w:rPr>
          <w:sz w:val="22"/>
          <w:lang w:val="es-ES_tradnl"/>
        </w:rPr>
      </w:pPr>
    </w:p>
    <w:p w:rsidR="006612D6" w:rsidRPr="00763D08" w:rsidRDefault="006612D6" w:rsidP="006612D6">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13</w:t>
      </w:r>
    </w:p>
    <w:p w:rsidR="006612D6" w:rsidRPr="006C718C" w:rsidRDefault="006612D6" w:rsidP="006612D6">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612D6" w:rsidRPr="006C718C" w:rsidRDefault="006612D6" w:rsidP="006612D6">
      <w:pPr>
        <w:spacing w:before="160"/>
        <w:rPr>
          <w:i/>
          <w:sz w:val="20"/>
          <w:highlight w:val="yellow"/>
          <w:lang w:val="es-ES_tradnl"/>
        </w:rPr>
        <w:sectPr w:rsidR="006612D6" w:rsidRPr="006C718C" w:rsidSect="00B5608B">
          <w:headerReference w:type="even" r:id="rId13"/>
          <w:headerReference w:type="default" r:id="rId14"/>
          <w:footerReference w:type="even" r:id="rId15"/>
          <w:pgSz w:w="11907" w:h="16834" w:code="9"/>
          <w:pgMar w:top="1418" w:right="1134" w:bottom="1134" w:left="1134" w:header="720" w:footer="482" w:gutter="0"/>
          <w:pgNumType w:fmt="lowerRoman" w:start="2"/>
          <w:cols w:space="720"/>
        </w:sectPr>
      </w:pPr>
    </w:p>
    <w:p w:rsidR="00D7235D" w:rsidRDefault="00D7235D" w:rsidP="00E94E5C">
      <w:pPr>
        <w:pStyle w:val="RepNo"/>
        <w:spacing w:before="0"/>
        <w:rPr>
          <w:lang w:val="es-ES"/>
        </w:rPr>
      </w:pPr>
      <w:r>
        <w:rPr>
          <w:lang w:val="es-ES"/>
        </w:rPr>
        <w:lastRenderedPageBreak/>
        <w:t xml:space="preserve">INFORME  </w:t>
      </w:r>
      <w:r w:rsidRPr="0032537C">
        <w:rPr>
          <w:rStyle w:val="href"/>
          <w:lang w:val="es-ES_tradnl"/>
        </w:rPr>
        <w:t>UIT-R  SM.2256</w:t>
      </w:r>
    </w:p>
    <w:p w:rsidR="00D7235D" w:rsidRPr="00D7235D" w:rsidRDefault="00D7235D" w:rsidP="00D7235D">
      <w:pPr>
        <w:pStyle w:val="Reptitle"/>
        <w:rPr>
          <w:lang w:val="es-ES"/>
        </w:rPr>
      </w:pPr>
      <w:r>
        <w:rPr>
          <w:lang w:val="es-ES"/>
        </w:rPr>
        <w:t>Medición y evaluación de la ocupación del espectro</w:t>
      </w:r>
    </w:p>
    <w:p w:rsidR="00D7235D" w:rsidRDefault="00D7235D" w:rsidP="004648BE">
      <w:pPr>
        <w:pStyle w:val="Blanc"/>
      </w:pPr>
    </w:p>
    <w:p w:rsidR="008339AB" w:rsidRPr="000E652A" w:rsidRDefault="008339AB" w:rsidP="005E744C">
      <w:pPr>
        <w:pStyle w:val="Repdate"/>
        <w:rPr>
          <w:lang w:val="es-ES"/>
        </w:rPr>
      </w:pPr>
      <w:r w:rsidRPr="000E652A">
        <w:rPr>
          <w:lang w:val="es-ES"/>
        </w:rPr>
        <w:t>(2012)</w:t>
      </w:r>
    </w:p>
    <w:p w:rsidR="008339AB" w:rsidRDefault="004648BE" w:rsidP="004648BE">
      <w:pPr>
        <w:pStyle w:val="HeadingSum"/>
      </w:pPr>
      <w:bookmarkStart w:id="2" w:name="dbreak"/>
      <w:bookmarkEnd w:id="2"/>
      <w:r>
        <w:t>Cometido</w:t>
      </w:r>
    </w:p>
    <w:p w:rsidR="004648BE" w:rsidRPr="004648BE" w:rsidRDefault="004648BE" w:rsidP="004648BE">
      <w:pPr>
        <w:pStyle w:val="Summary"/>
      </w:pPr>
      <w:r>
        <w:rPr>
          <w:lang w:val="es-ES"/>
        </w:rPr>
        <w:t>La medición y evaluación de la ocupación del espectro en el entornos de RF modernos se está convirtiendo en una tarea cada vez más compleja y difícil para los servicios de comprobación técnica debido al aumento de la densidad de sistemas digitales y de bandas de frecuencia compartidas por diferentes servicios de radiocomunicaciones</w:t>
      </w:r>
      <w:r w:rsidRPr="000E652A">
        <w:rPr>
          <w:lang w:val="es-ES"/>
        </w:rPr>
        <w:t xml:space="preserve">. </w:t>
      </w:r>
      <w:r>
        <w:rPr>
          <w:lang w:val="es-ES"/>
        </w:rPr>
        <w:t>Basado en las Recomendaciones U</w:t>
      </w:r>
      <w:r w:rsidRPr="000E652A">
        <w:rPr>
          <w:lang w:val="es-ES"/>
        </w:rPr>
        <w:t>IT</w:t>
      </w:r>
      <w:r w:rsidRPr="000E652A">
        <w:rPr>
          <w:lang w:val="es-ES"/>
        </w:rPr>
        <w:noBreakHyphen/>
        <w:t>R SM.1880</w:t>
      </w:r>
      <w:r>
        <w:rPr>
          <w:lang w:val="es-ES"/>
        </w:rPr>
        <w:t xml:space="preserve"> y U</w:t>
      </w:r>
      <w:r w:rsidRPr="000E652A">
        <w:rPr>
          <w:lang w:val="es-ES"/>
        </w:rPr>
        <w:t xml:space="preserve">IT-R SM.1809, </w:t>
      </w:r>
      <w:r>
        <w:rPr>
          <w:lang w:val="es-ES"/>
        </w:rPr>
        <w:t xml:space="preserve">así como en la información facilitada en la edición de </w:t>
      </w:r>
      <w:r w:rsidRPr="000E652A">
        <w:rPr>
          <w:lang w:val="es-ES"/>
        </w:rPr>
        <w:t xml:space="preserve">2011 </w:t>
      </w:r>
      <w:r>
        <w:rPr>
          <w:lang w:val="es-ES"/>
        </w:rPr>
        <w:t>del Manual de la UIT sobre comprobación técnica del espectro</w:t>
      </w:r>
      <w:r w:rsidRPr="000E652A">
        <w:rPr>
          <w:lang w:val="es-ES"/>
        </w:rPr>
        <w:t xml:space="preserve">, </w:t>
      </w:r>
      <w:r>
        <w:rPr>
          <w:lang w:val="es-ES"/>
        </w:rPr>
        <w:t>en el presente proyecto de nuevo Informe se analiza con mayor detalle las diferentes formas de enfocar la medición de la ocupación del espectro</w:t>
      </w:r>
      <w:r w:rsidRPr="000E652A">
        <w:rPr>
          <w:lang w:val="es-ES"/>
        </w:rPr>
        <w:t xml:space="preserve">, </w:t>
      </w:r>
      <w:r>
        <w:rPr>
          <w:lang w:val="es-ES"/>
        </w:rPr>
        <w:t>los problemas que pueden surgir y sus soluciones</w:t>
      </w:r>
      <w:r w:rsidRPr="000E652A">
        <w:rPr>
          <w:lang w:val="es-ES"/>
        </w:rPr>
        <w:t>.</w:t>
      </w:r>
    </w:p>
    <w:p w:rsidR="008339AB" w:rsidRPr="000E652A" w:rsidRDefault="008339AB" w:rsidP="006F4E11">
      <w:pPr>
        <w:jc w:val="center"/>
        <w:rPr>
          <w:lang w:val="es-ES"/>
        </w:rPr>
      </w:pPr>
      <w:r w:rsidRPr="000E652A">
        <w:rPr>
          <w:lang w:val="es-ES"/>
        </w:rPr>
        <w:t>ÍNDICE</w:t>
      </w:r>
    </w:p>
    <w:p w:rsidR="008339AB" w:rsidRPr="000E652A" w:rsidRDefault="008339AB" w:rsidP="008339AB">
      <w:pPr>
        <w:pStyle w:val="toc0"/>
        <w:rPr>
          <w:lang w:val="es-ES"/>
        </w:rPr>
      </w:pPr>
      <w:r w:rsidRPr="000E652A">
        <w:rPr>
          <w:lang w:val="es-ES"/>
        </w:rPr>
        <w:tab/>
        <w:t>Página</w:t>
      </w:r>
    </w:p>
    <w:p w:rsidR="008339AB" w:rsidRDefault="008339AB" w:rsidP="00803B51">
      <w:pPr>
        <w:pStyle w:val="TOC1"/>
        <w:rPr>
          <w:rFonts w:asciiTheme="minorHAnsi" w:eastAsiaTheme="minorEastAsia" w:hAnsiTheme="minorHAnsi" w:cstheme="minorBidi"/>
          <w:noProof/>
          <w:sz w:val="22"/>
          <w:szCs w:val="22"/>
          <w:lang w:eastAsia="zh-CN"/>
        </w:rPr>
      </w:pPr>
      <w:r>
        <w:rPr>
          <w:lang w:val="es-ES"/>
        </w:rPr>
        <w:fldChar w:fldCharType="begin"/>
      </w:r>
      <w:r>
        <w:rPr>
          <w:lang w:val="es-ES"/>
        </w:rPr>
        <w:instrText xml:space="preserve"> TOC \o "1-3" \h \z \u </w:instrText>
      </w:r>
      <w:r>
        <w:rPr>
          <w:lang w:val="es-ES"/>
        </w:rPr>
        <w:fldChar w:fldCharType="separate"/>
      </w:r>
      <w:hyperlink w:anchor="_Toc351716824" w:history="1">
        <w:r w:rsidRPr="00085504">
          <w:rPr>
            <w:rStyle w:val="Hyperlink"/>
            <w:noProof/>
            <w:lang w:val="es-ES"/>
          </w:rPr>
          <w:t>1</w:t>
        </w:r>
        <w:r>
          <w:rPr>
            <w:rFonts w:asciiTheme="minorHAnsi" w:eastAsiaTheme="minorEastAsia" w:hAnsiTheme="minorHAnsi" w:cstheme="minorBidi"/>
            <w:noProof/>
            <w:sz w:val="22"/>
            <w:szCs w:val="22"/>
            <w:lang w:eastAsia="zh-CN"/>
          </w:rPr>
          <w:tab/>
        </w:r>
        <w:r w:rsidRPr="00085504">
          <w:rPr>
            <w:rStyle w:val="Hyperlink"/>
            <w:noProof/>
            <w:lang w:val="es-ES"/>
          </w:rPr>
          <w:t>Introducción</w:t>
        </w:r>
        <w:r>
          <w:rPr>
            <w:noProof/>
            <w:webHidden/>
          </w:rPr>
          <w:tab/>
        </w:r>
        <w:r>
          <w:rPr>
            <w:noProof/>
            <w:webHidden/>
          </w:rPr>
          <w:tab/>
        </w:r>
        <w:r>
          <w:rPr>
            <w:noProof/>
            <w:webHidden/>
          </w:rPr>
          <w:fldChar w:fldCharType="begin"/>
        </w:r>
        <w:r>
          <w:rPr>
            <w:noProof/>
            <w:webHidden/>
          </w:rPr>
          <w:instrText xml:space="preserve"> PAGEREF _Toc351716824 \h </w:instrText>
        </w:r>
        <w:r>
          <w:rPr>
            <w:noProof/>
            <w:webHidden/>
          </w:rPr>
        </w:r>
        <w:r>
          <w:rPr>
            <w:noProof/>
            <w:webHidden/>
          </w:rPr>
          <w:fldChar w:fldCharType="separate"/>
        </w:r>
        <w:r w:rsidR="005F2C2A">
          <w:rPr>
            <w:noProof/>
            <w:webHidden/>
          </w:rPr>
          <w:t>4</w:t>
        </w:r>
        <w:r>
          <w:rPr>
            <w:noProof/>
            <w:webHidden/>
          </w:rPr>
          <w:fldChar w:fldCharType="end"/>
        </w:r>
      </w:hyperlink>
    </w:p>
    <w:p w:rsidR="008339AB" w:rsidRDefault="000B79F3" w:rsidP="00803B51">
      <w:pPr>
        <w:pStyle w:val="TOC1"/>
        <w:rPr>
          <w:rFonts w:asciiTheme="minorHAnsi" w:eastAsiaTheme="minorEastAsia" w:hAnsiTheme="minorHAnsi" w:cstheme="minorBidi"/>
          <w:noProof/>
          <w:sz w:val="22"/>
          <w:szCs w:val="22"/>
          <w:lang w:eastAsia="zh-CN"/>
        </w:rPr>
      </w:pPr>
      <w:hyperlink w:anchor="_Toc351716825" w:history="1">
        <w:r w:rsidR="008339AB" w:rsidRPr="00085504">
          <w:rPr>
            <w:rStyle w:val="Hyperlink"/>
            <w:noProof/>
            <w:lang w:val="es-ES"/>
          </w:rPr>
          <w:t>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Términos y definiciones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_Toc351716825 \h </w:instrText>
        </w:r>
        <w:r w:rsidR="008339AB">
          <w:rPr>
            <w:noProof/>
            <w:webHidden/>
          </w:rPr>
        </w:r>
        <w:r w:rsidR="008339AB">
          <w:rPr>
            <w:noProof/>
            <w:webHidden/>
          </w:rPr>
          <w:fldChar w:fldCharType="separate"/>
        </w:r>
        <w:r w:rsidR="005F2C2A">
          <w:rPr>
            <w:noProof/>
            <w:webHidden/>
          </w:rPr>
          <w:t>5</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26" w:history="1">
        <w:r w:rsidR="008339AB" w:rsidRPr="00085504">
          <w:rPr>
            <w:rStyle w:val="Hyperlink"/>
            <w:noProof/>
            <w:lang w:val="es-ES"/>
          </w:rPr>
          <w:t>2.1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Recursos de espectro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_Toc351716826 \h </w:instrText>
        </w:r>
        <w:r w:rsidR="008339AB">
          <w:rPr>
            <w:noProof/>
            <w:webHidden/>
          </w:rPr>
        </w:r>
        <w:r w:rsidR="008339AB">
          <w:rPr>
            <w:noProof/>
            <w:webHidden/>
          </w:rPr>
          <w:fldChar w:fldCharType="separate"/>
        </w:r>
        <w:r w:rsidR="005F2C2A">
          <w:rPr>
            <w:noProof/>
            <w:webHidden/>
          </w:rPr>
          <w:t>5</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27" w:history="1">
        <w:r w:rsidR="008339AB" w:rsidRPr="00085504">
          <w:rPr>
            <w:rStyle w:val="Hyperlink"/>
            <w:noProof/>
            <w:lang w:val="es-ES"/>
          </w:rPr>
          <w:t>2.2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Medición de la ocupación de un canal de frecuencia</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_Toc351716827 \h </w:instrText>
        </w:r>
        <w:r w:rsidR="008339AB">
          <w:rPr>
            <w:noProof/>
            <w:webHidden/>
          </w:rPr>
        </w:r>
        <w:r w:rsidR="008339AB">
          <w:rPr>
            <w:noProof/>
            <w:webHidden/>
          </w:rPr>
          <w:fldChar w:fldCharType="separate"/>
        </w:r>
        <w:r w:rsidR="005F2C2A">
          <w:rPr>
            <w:noProof/>
            <w:webHidden/>
          </w:rPr>
          <w:t>6</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28" w:history="1">
        <w:r w:rsidR="008339AB" w:rsidRPr="00085504">
          <w:rPr>
            <w:rStyle w:val="Hyperlink"/>
            <w:noProof/>
            <w:lang w:val="es-ES"/>
          </w:rPr>
          <w:t>2.3</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Medición de la ocupación de una banda de frecuencias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_Toc351716828 \h </w:instrText>
        </w:r>
        <w:r w:rsidR="008339AB">
          <w:rPr>
            <w:noProof/>
            <w:webHidden/>
          </w:rPr>
        </w:r>
        <w:r w:rsidR="008339AB">
          <w:rPr>
            <w:noProof/>
            <w:webHidden/>
          </w:rPr>
          <w:fldChar w:fldCharType="separate"/>
        </w:r>
        <w:r w:rsidR="005F2C2A">
          <w:rPr>
            <w:noProof/>
            <w:webHidden/>
          </w:rPr>
          <w:t>6</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29" w:history="1">
        <w:r w:rsidR="008339AB" w:rsidRPr="00085504">
          <w:rPr>
            <w:rStyle w:val="Hyperlink"/>
            <w:noProof/>
            <w:lang w:val="es-ES"/>
          </w:rPr>
          <w:t>2.4</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Zona de medición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_Toc351716829 \h </w:instrText>
        </w:r>
        <w:r w:rsidR="008339AB">
          <w:rPr>
            <w:noProof/>
            <w:webHidden/>
          </w:rPr>
        </w:r>
        <w:r w:rsidR="008339AB">
          <w:rPr>
            <w:noProof/>
            <w:webHidden/>
          </w:rPr>
          <w:fldChar w:fldCharType="separate"/>
        </w:r>
        <w:r w:rsidR="005F2C2A">
          <w:rPr>
            <w:noProof/>
            <w:webHidden/>
          </w:rPr>
          <w:t>6</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30" w:history="1">
        <w:r w:rsidR="008339AB" w:rsidRPr="00085504">
          <w:rPr>
            <w:rStyle w:val="Hyperlink"/>
            <w:noProof/>
            <w:lang w:val="es-ES"/>
          </w:rPr>
          <w:t>2.5</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Duración de la observación (</w:t>
        </w:r>
        <w:r w:rsidR="008339AB" w:rsidRPr="00085504">
          <w:rPr>
            <w:rStyle w:val="Hyperlink"/>
            <w:i/>
            <w:iCs/>
            <w:noProof/>
            <w:lang w:val="es-ES"/>
          </w:rPr>
          <w:t>T</w:t>
        </w:r>
        <w:r w:rsidR="008339AB" w:rsidRPr="00085504">
          <w:rPr>
            <w:rStyle w:val="Hyperlink"/>
            <w:i/>
            <w:iCs/>
            <w:noProof/>
            <w:vertAlign w:val="subscript"/>
            <w:lang w:val="es-ES"/>
          </w:rPr>
          <w:t>T</w:t>
        </w:r>
        <w:r w:rsidR="008339AB" w:rsidRPr="00085504">
          <w:rPr>
            <w:rStyle w:val="Hyperlink"/>
            <w:noProof/>
            <w:lang w:val="es-ES"/>
          </w:rPr>
          <w:t>)</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_Toc351716830 \h </w:instrText>
        </w:r>
        <w:r w:rsidR="008339AB">
          <w:rPr>
            <w:noProof/>
            <w:webHidden/>
          </w:rPr>
        </w:r>
        <w:r w:rsidR="008339AB">
          <w:rPr>
            <w:noProof/>
            <w:webHidden/>
          </w:rPr>
          <w:fldChar w:fldCharType="separate"/>
        </w:r>
        <w:r w:rsidR="005F2C2A">
          <w:rPr>
            <w:noProof/>
            <w:webHidden/>
          </w:rPr>
          <w:t>6</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31" w:history="1">
        <w:r w:rsidR="008339AB" w:rsidRPr="00085504">
          <w:rPr>
            <w:rStyle w:val="Hyperlink"/>
            <w:noProof/>
            <w:lang w:val="es-ES"/>
          </w:rPr>
          <w:t>2.6</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Tiempo de medición de muestras (</w:t>
        </w:r>
        <w:r w:rsidR="008339AB" w:rsidRPr="00085504">
          <w:rPr>
            <w:rStyle w:val="Hyperlink"/>
            <w:i/>
            <w:iCs/>
            <w:noProof/>
            <w:lang w:val="es-ES"/>
          </w:rPr>
          <w:t>T</w:t>
        </w:r>
        <w:r w:rsidR="008339AB" w:rsidRPr="00085504">
          <w:rPr>
            <w:rStyle w:val="Hyperlink"/>
            <w:i/>
            <w:iCs/>
            <w:noProof/>
            <w:vertAlign w:val="subscript"/>
            <w:lang w:val="es-ES"/>
          </w:rPr>
          <w:t>M</w:t>
        </w:r>
        <w:r w:rsidR="008339AB" w:rsidRPr="00085504">
          <w:rPr>
            <w:rStyle w:val="Hyperlink"/>
            <w:noProof/>
            <w:lang w:val="es-ES"/>
          </w:rPr>
          <w:t>)</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_Toc351716831 \h </w:instrText>
        </w:r>
        <w:r w:rsidR="008339AB">
          <w:rPr>
            <w:noProof/>
            <w:webHidden/>
          </w:rPr>
        </w:r>
        <w:r w:rsidR="008339AB">
          <w:rPr>
            <w:noProof/>
            <w:webHidden/>
          </w:rPr>
          <w:fldChar w:fldCharType="separate"/>
        </w:r>
        <w:r w:rsidR="005F2C2A">
          <w:rPr>
            <w:noProof/>
            <w:webHidden/>
          </w:rPr>
          <w:t>6</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32" w:history="1">
        <w:r w:rsidR="008339AB" w:rsidRPr="00085504">
          <w:rPr>
            <w:rStyle w:val="Hyperlink"/>
            <w:noProof/>
            <w:lang w:val="es-ES"/>
          </w:rPr>
          <w:t>2.7</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Tiempo de observación (</w:t>
        </w:r>
        <w:r w:rsidR="008339AB" w:rsidRPr="00085504">
          <w:rPr>
            <w:rStyle w:val="Hyperlink"/>
            <w:i/>
            <w:iCs/>
            <w:noProof/>
            <w:lang w:val="es-ES"/>
          </w:rPr>
          <w:t>T</w:t>
        </w:r>
        <w:r w:rsidR="008339AB" w:rsidRPr="00085504">
          <w:rPr>
            <w:rStyle w:val="Hyperlink"/>
            <w:i/>
            <w:iCs/>
            <w:noProof/>
            <w:vertAlign w:val="subscript"/>
            <w:lang w:val="es-ES"/>
          </w:rPr>
          <w:t>Obs</w:t>
        </w:r>
        <w:r w:rsidR="008339AB" w:rsidRPr="00085504">
          <w:rPr>
            <w:rStyle w:val="Hyperlink"/>
            <w:noProof/>
            <w:lang w:val="es-ES"/>
          </w:rPr>
          <w:t>)</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_Toc351716832 \h </w:instrText>
        </w:r>
        <w:r w:rsidR="008339AB">
          <w:rPr>
            <w:noProof/>
            <w:webHidden/>
          </w:rPr>
        </w:r>
        <w:r w:rsidR="008339AB">
          <w:rPr>
            <w:noProof/>
            <w:webHidden/>
          </w:rPr>
          <w:fldChar w:fldCharType="separate"/>
        </w:r>
        <w:r w:rsidR="005F2C2A">
          <w:rPr>
            <w:noProof/>
            <w:webHidden/>
          </w:rPr>
          <w:t>6</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33" w:history="1">
        <w:r w:rsidR="008339AB" w:rsidRPr="00085504">
          <w:rPr>
            <w:rStyle w:val="Hyperlink"/>
            <w:noProof/>
            <w:lang w:val="es-ES"/>
          </w:rPr>
          <w:t>2.8</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Tiempo de iteración (</w:t>
        </w:r>
        <w:r w:rsidR="008339AB" w:rsidRPr="00085504">
          <w:rPr>
            <w:rStyle w:val="Hyperlink"/>
            <w:i/>
            <w:iCs/>
            <w:noProof/>
            <w:lang w:val="es-ES"/>
          </w:rPr>
          <w:t>T</w:t>
        </w:r>
        <w:r w:rsidR="008339AB" w:rsidRPr="00085504">
          <w:rPr>
            <w:rStyle w:val="Hyperlink"/>
            <w:i/>
            <w:iCs/>
            <w:noProof/>
            <w:vertAlign w:val="subscript"/>
            <w:lang w:val="es-ES"/>
          </w:rPr>
          <w:t>R</w:t>
        </w:r>
        <w:r w:rsidR="008339AB" w:rsidRPr="00085504">
          <w:rPr>
            <w:rStyle w:val="Hyperlink"/>
            <w:noProof/>
            <w:lang w:val="es-ES"/>
          </w:rPr>
          <w:t>)</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_Toc351716833 \h </w:instrText>
        </w:r>
        <w:r w:rsidR="008339AB">
          <w:rPr>
            <w:noProof/>
            <w:webHidden/>
          </w:rPr>
        </w:r>
        <w:r w:rsidR="008339AB">
          <w:rPr>
            <w:noProof/>
            <w:webHidden/>
          </w:rPr>
          <w:fldChar w:fldCharType="separate"/>
        </w:r>
        <w:r w:rsidR="005F2C2A">
          <w:rPr>
            <w:noProof/>
            <w:webHidden/>
          </w:rPr>
          <w:t>6</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34" w:history="1">
        <w:r w:rsidR="008339AB" w:rsidRPr="00085504">
          <w:rPr>
            <w:rStyle w:val="Hyperlink"/>
            <w:noProof/>
            <w:lang w:val="es-ES"/>
          </w:rPr>
          <w:t>2.9</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Tiempo de ocupación (</w:t>
        </w:r>
        <w:r w:rsidR="008339AB" w:rsidRPr="00085504">
          <w:rPr>
            <w:rStyle w:val="Hyperlink"/>
            <w:i/>
            <w:iCs/>
            <w:noProof/>
            <w:lang w:val="es-ES"/>
          </w:rPr>
          <w:t>T</w:t>
        </w:r>
        <w:r w:rsidR="008339AB" w:rsidRPr="00085504">
          <w:rPr>
            <w:rStyle w:val="Hyperlink"/>
            <w:i/>
            <w:iCs/>
            <w:noProof/>
            <w:vertAlign w:val="subscript"/>
            <w:lang w:val="es-ES"/>
          </w:rPr>
          <w:t>O</w:t>
        </w:r>
        <w:r w:rsidR="008339AB" w:rsidRPr="00085504">
          <w:rPr>
            <w:rStyle w:val="Hyperlink"/>
            <w:noProof/>
            <w:lang w:val="es-ES"/>
          </w:rPr>
          <w:t>)</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_Toc351716834 \h </w:instrText>
        </w:r>
        <w:r w:rsidR="008339AB">
          <w:rPr>
            <w:noProof/>
            <w:webHidden/>
          </w:rPr>
        </w:r>
        <w:r w:rsidR="008339AB">
          <w:rPr>
            <w:noProof/>
            <w:webHidden/>
          </w:rPr>
          <w:fldChar w:fldCharType="separate"/>
        </w:r>
        <w:r w:rsidR="005F2C2A">
          <w:rPr>
            <w:noProof/>
            <w:webHidden/>
          </w:rPr>
          <w:t>7</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35" w:history="1">
        <w:r w:rsidR="008339AB" w:rsidRPr="00085504">
          <w:rPr>
            <w:rStyle w:val="Hyperlink"/>
            <w:noProof/>
            <w:lang w:val="es-ES"/>
          </w:rPr>
          <w:t>2.10</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Periodo de integración (</w:t>
        </w:r>
        <w:r w:rsidR="008339AB" w:rsidRPr="00085504">
          <w:rPr>
            <w:rStyle w:val="Hyperlink"/>
            <w:i/>
            <w:iCs/>
            <w:noProof/>
            <w:lang w:val="es-ES"/>
          </w:rPr>
          <w:t>T</w:t>
        </w:r>
        <w:r w:rsidR="008339AB" w:rsidRPr="00085504">
          <w:rPr>
            <w:rStyle w:val="Hyperlink"/>
            <w:rFonts w:ascii="(Asiatische Schriftart verwende" w:hAnsi="(Asiatische Schriftart verwende"/>
            <w:i/>
            <w:iCs/>
            <w:noProof/>
            <w:vertAlign w:val="subscript"/>
            <w:lang w:val="es-ES"/>
          </w:rPr>
          <w:t>I</w:t>
        </w:r>
        <w:r w:rsidR="008339AB" w:rsidRPr="00085504">
          <w:rPr>
            <w:rStyle w:val="Hyperlink"/>
            <w:noProof/>
            <w:lang w:val="es-ES"/>
          </w:rPr>
          <w:t>)</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_Toc351716835 \h </w:instrText>
        </w:r>
        <w:r w:rsidR="008339AB">
          <w:rPr>
            <w:noProof/>
            <w:webHidden/>
          </w:rPr>
        </w:r>
        <w:r w:rsidR="008339AB">
          <w:rPr>
            <w:noProof/>
            <w:webHidden/>
          </w:rPr>
          <w:fldChar w:fldCharType="separate"/>
        </w:r>
        <w:r w:rsidR="005F2C2A">
          <w:rPr>
            <w:noProof/>
            <w:webHidden/>
          </w:rPr>
          <w:t>7</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36" w:history="1">
        <w:r w:rsidR="008339AB" w:rsidRPr="00085504">
          <w:rPr>
            <w:rStyle w:val="Hyperlink"/>
            <w:noProof/>
            <w:lang w:val="es-ES"/>
          </w:rPr>
          <w:t>2.11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Máximo número de canales (</w:t>
        </w:r>
        <w:r w:rsidR="008339AB" w:rsidRPr="00085504">
          <w:rPr>
            <w:rStyle w:val="Hyperlink"/>
            <w:i/>
            <w:iCs/>
            <w:noProof/>
            <w:lang w:val="es-ES"/>
          </w:rPr>
          <w:t>N</w:t>
        </w:r>
        <w:r w:rsidR="008339AB" w:rsidRPr="00085504">
          <w:rPr>
            <w:rStyle w:val="Hyperlink"/>
            <w:i/>
            <w:iCs/>
            <w:noProof/>
            <w:vertAlign w:val="subscript"/>
            <w:lang w:val="es-ES"/>
          </w:rPr>
          <w:t>Ch</w:t>
        </w:r>
        <w:r w:rsidR="008339AB" w:rsidRPr="00085504">
          <w:rPr>
            <w:rStyle w:val="Hyperlink"/>
            <w:noProof/>
            <w:lang w:val="es-ES"/>
          </w:rPr>
          <w:t>)</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_Toc351716836 \h </w:instrText>
        </w:r>
        <w:r w:rsidR="008339AB">
          <w:rPr>
            <w:noProof/>
            <w:webHidden/>
          </w:rPr>
        </w:r>
        <w:r w:rsidR="008339AB">
          <w:rPr>
            <w:noProof/>
            <w:webHidden/>
          </w:rPr>
          <w:fldChar w:fldCharType="separate"/>
        </w:r>
        <w:r w:rsidR="005F2C2A">
          <w:rPr>
            <w:noProof/>
            <w:webHidden/>
          </w:rPr>
          <w:t>7</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37" w:history="1">
        <w:r w:rsidR="008339AB" w:rsidRPr="00085504">
          <w:rPr>
            <w:rStyle w:val="Hyperlink"/>
            <w:noProof/>
            <w:lang w:val="es-ES"/>
          </w:rPr>
          <w:t>2.12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Longitud de transmisión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_Toc351716837 \h </w:instrText>
        </w:r>
        <w:r w:rsidR="008339AB">
          <w:rPr>
            <w:noProof/>
            <w:webHidden/>
          </w:rPr>
        </w:r>
        <w:r w:rsidR="008339AB">
          <w:rPr>
            <w:noProof/>
            <w:webHidden/>
          </w:rPr>
          <w:fldChar w:fldCharType="separate"/>
        </w:r>
        <w:r w:rsidR="005F2C2A">
          <w:rPr>
            <w:noProof/>
            <w:webHidden/>
          </w:rPr>
          <w:t>7</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38" w:history="1">
        <w:r w:rsidR="008339AB" w:rsidRPr="00085504">
          <w:rPr>
            <w:rStyle w:val="Hyperlink"/>
            <w:noProof/>
            <w:lang w:val="es-ES"/>
          </w:rPr>
          <w:t>2.13</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Umbral</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_Toc351716838 \h </w:instrText>
        </w:r>
        <w:r w:rsidR="008339AB">
          <w:rPr>
            <w:noProof/>
            <w:webHidden/>
          </w:rPr>
        </w:r>
        <w:r w:rsidR="008339AB">
          <w:rPr>
            <w:noProof/>
            <w:webHidden/>
          </w:rPr>
          <w:fldChar w:fldCharType="separate"/>
        </w:r>
        <w:r w:rsidR="005F2C2A">
          <w:rPr>
            <w:noProof/>
            <w:webHidden/>
          </w:rPr>
          <w:t>7</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39" w:history="1">
        <w:r w:rsidR="008339AB" w:rsidRPr="00085504">
          <w:rPr>
            <w:rStyle w:val="Hyperlink"/>
            <w:noProof/>
            <w:lang w:val="es-ES"/>
          </w:rPr>
          <w:t>2.14</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Hora punta</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_Toc351716839 \h </w:instrText>
        </w:r>
        <w:r w:rsidR="008339AB">
          <w:rPr>
            <w:noProof/>
            <w:webHidden/>
          </w:rPr>
        </w:r>
        <w:r w:rsidR="008339AB">
          <w:rPr>
            <w:noProof/>
            <w:webHidden/>
          </w:rPr>
          <w:fldChar w:fldCharType="separate"/>
        </w:r>
        <w:r w:rsidR="005F2C2A">
          <w:rPr>
            <w:noProof/>
            <w:webHidden/>
          </w:rPr>
          <w:t>8</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40" w:history="1">
        <w:r w:rsidR="008339AB" w:rsidRPr="00085504">
          <w:rPr>
            <w:rStyle w:val="Hyperlink"/>
            <w:noProof/>
            <w:lang w:val="es-ES"/>
          </w:rPr>
          <w:t>2.15</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Retardo de acceso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_Toc351716840 \h </w:instrText>
        </w:r>
        <w:r w:rsidR="008339AB">
          <w:rPr>
            <w:noProof/>
            <w:webHidden/>
          </w:rPr>
        </w:r>
        <w:r w:rsidR="008339AB">
          <w:rPr>
            <w:noProof/>
            <w:webHidden/>
          </w:rPr>
          <w:fldChar w:fldCharType="separate"/>
        </w:r>
        <w:r w:rsidR="005F2C2A">
          <w:rPr>
            <w:noProof/>
            <w:webHidden/>
          </w:rPr>
          <w:t>8</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41" w:history="1">
        <w:r w:rsidR="008339AB" w:rsidRPr="00085504">
          <w:rPr>
            <w:rStyle w:val="Hyperlink"/>
            <w:noProof/>
            <w:lang w:val="es-ES"/>
          </w:rPr>
          <w:t>2.16</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Ocupación del canal de frecuencias (FCO)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_Toc351716841 \h </w:instrText>
        </w:r>
        <w:r w:rsidR="008339AB">
          <w:rPr>
            <w:noProof/>
            <w:webHidden/>
          </w:rPr>
        </w:r>
        <w:r w:rsidR="008339AB">
          <w:rPr>
            <w:noProof/>
            <w:webHidden/>
          </w:rPr>
          <w:fldChar w:fldCharType="separate"/>
        </w:r>
        <w:r w:rsidR="005F2C2A">
          <w:rPr>
            <w:noProof/>
            <w:webHidden/>
          </w:rPr>
          <w:t>8</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42" w:history="1">
        <w:r w:rsidR="008339AB" w:rsidRPr="00085504">
          <w:rPr>
            <w:rStyle w:val="Hyperlink"/>
            <w:noProof/>
            <w:lang w:val="es-ES"/>
          </w:rPr>
          <w:t>2.17</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Ocupación de la banda de frecuencias (FBO)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_Toc351716842 \h </w:instrText>
        </w:r>
        <w:r w:rsidR="008339AB">
          <w:rPr>
            <w:noProof/>
            <w:webHidden/>
          </w:rPr>
        </w:r>
        <w:r w:rsidR="008339AB">
          <w:rPr>
            <w:noProof/>
            <w:webHidden/>
          </w:rPr>
          <w:fldChar w:fldCharType="separate"/>
        </w:r>
        <w:r w:rsidR="005F2C2A">
          <w:rPr>
            <w:noProof/>
            <w:webHidden/>
          </w:rPr>
          <w:t>8</w:t>
        </w:r>
        <w:r w:rsidR="008339AB">
          <w:rPr>
            <w:noProof/>
            <w:webHidden/>
          </w:rPr>
          <w:fldChar w:fldCharType="end"/>
        </w:r>
      </w:hyperlink>
    </w:p>
    <w:p w:rsidR="004648BE" w:rsidRDefault="000B79F3" w:rsidP="004648BE">
      <w:pPr>
        <w:pStyle w:val="TOC2"/>
        <w:rPr>
          <w:rFonts w:asciiTheme="minorHAnsi" w:eastAsiaTheme="minorEastAsia" w:hAnsiTheme="minorHAnsi" w:cstheme="minorBidi"/>
          <w:noProof/>
          <w:sz w:val="22"/>
          <w:szCs w:val="22"/>
          <w:lang w:eastAsia="zh-CN"/>
        </w:rPr>
      </w:pPr>
      <w:hyperlink w:anchor="_Toc351716843" w:history="1">
        <w:r w:rsidR="004648BE" w:rsidRPr="00085504">
          <w:rPr>
            <w:rStyle w:val="Hyperlink"/>
            <w:noProof/>
            <w:lang w:val="es-ES"/>
          </w:rPr>
          <w:t>2.18</w:t>
        </w:r>
        <w:r w:rsidR="004648BE">
          <w:rPr>
            <w:rFonts w:asciiTheme="minorHAnsi" w:eastAsiaTheme="minorEastAsia" w:hAnsiTheme="minorHAnsi" w:cstheme="minorBidi"/>
            <w:noProof/>
            <w:sz w:val="22"/>
            <w:szCs w:val="22"/>
            <w:lang w:eastAsia="zh-CN"/>
          </w:rPr>
          <w:tab/>
        </w:r>
        <w:r w:rsidR="004648BE" w:rsidRPr="00085504">
          <w:rPr>
            <w:rStyle w:val="Hyperlink"/>
            <w:noProof/>
            <w:lang w:val="es-ES"/>
          </w:rPr>
          <w:t>Ocupación de recursos de espectro (SRO)</w:t>
        </w:r>
        <w:r w:rsidR="004648BE">
          <w:rPr>
            <w:noProof/>
            <w:webHidden/>
          </w:rPr>
          <w:tab/>
        </w:r>
        <w:r w:rsidR="004648BE">
          <w:rPr>
            <w:noProof/>
            <w:webHidden/>
          </w:rPr>
          <w:tab/>
        </w:r>
        <w:r w:rsidR="004648BE">
          <w:rPr>
            <w:noProof/>
            <w:webHidden/>
          </w:rPr>
          <w:fldChar w:fldCharType="begin"/>
        </w:r>
        <w:r w:rsidR="004648BE">
          <w:rPr>
            <w:noProof/>
            <w:webHidden/>
          </w:rPr>
          <w:instrText xml:space="preserve"> PAGEREF _Toc351716843 \h </w:instrText>
        </w:r>
        <w:r w:rsidR="004648BE">
          <w:rPr>
            <w:noProof/>
            <w:webHidden/>
          </w:rPr>
        </w:r>
        <w:r w:rsidR="004648BE">
          <w:rPr>
            <w:noProof/>
            <w:webHidden/>
          </w:rPr>
          <w:fldChar w:fldCharType="separate"/>
        </w:r>
        <w:r w:rsidR="005F2C2A">
          <w:rPr>
            <w:noProof/>
            <w:webHidden/>
          </w:rPr>
          <w:t>9</w:t>
        </w:r>
        <w:r w:rsidR="004648BE">
          <w:rPr>
            <w:noProof/>
            <w:webHidden/>
          </w:rPr>
          <w:fldChar w:fldCharType="end"/>
        </w:r>
      </w:hyperlink>
    </w:p>
    <w:p w:rsidR="0032537C" w:rsidRPr="000E652A" w:rsidRDefault="0032537C" w:rsidP="004648BE">
      <w:pPr>
        <w:pStyle w:val="toc0"/>
        <w:keepNext/>
        <w:keepLines/>
        <w:rPr>
          <w:noProof/>
          <w:lang w:val="es-ES"/>
        </w:rPr>
      </w:pPr>
      <w:r w:rsidRPr="000E652A">
        <w:rPr>
          <w:noProof/>
          <w:lang w:val="es-ES"/>
        </w:rPr>
        <w:lastRenderedPageBreak/>
        <w:tab/>
        <w:t>Página</w:t>
      </w:r>
    </w:p>
    <w:p w:rsidR="008339AB" w:rsidRDefault="000B79F3" w:rsidP="00803B51">
      <w:pPr>
        <w:pStyle w:val="TOC1"/>
        <w:rPr>
          <w:rFonts w:asciiTheme="minorHAnsi" w:eastAsiaTheme="minorEastAsia" w:hAnsiTheme="minorHAnsi" w:cstheme="minorBidi"/>
          <w:noProof/>
          <w:sz w:val="22"/>
          <w:szCs w:val="22"/>
          <w:lang w:eastAsia="zh-CN"/>
        </w:rPr>
      </w:pPr>
      <w:hyperlink w:anchor="_Toc351716844" w:history="1">
        <w:r w:rsidR="008339AB" w:rsidRPr="00085504">
          <w:rPr>
            <w:rStyle w:val="Hyperlink"/>
            <w:noProof/>
            <w:lang w:val="es-ES"/>
          </w:rPr>
          <w:t>3</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Parámetros de medición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_Toc351716844 \h </w:instrText>
        </w:r>
        <w:r w:rsidR="008339AB">
          <w:rPr>
            <w:noProof/>
            <w:webHidden/>
          </w:rPr>
        </w:r>
        <w:r w:rsidR="008339AB">
          <w:rPr>
            <w:noProof/>
            <w:webHidden/>
          </w:rPr>
          <w:fldChar w:fldCharType="separate"/>
        </w:r>
        <w:r w:rsidR="005F2C2A">
          <w:rPr>
            <w:noProof/>
            <w:webHidden/>
          </w:rPr>
          <w:t>10</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45" w:history="1">
        <w:r w:rsidR="008339AB" w:rsidRPr="00085504">
          <w:rPr>
            <w:rStyle w:val="Hyperlink"/>
            <w:noProof/>
            <w:lang w:val="es-ES"/>
          </w:rPr>
          <w:t>3.1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Selectividad</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_Toc351716845 \h </w:instrText>
        </w:r>
        <w:r w:rsidR="008339AB">
          <w:rPr>
            <w:noProof/>
            <w:webHidden/>
          </w:rPr>
        </w:r>
        <w:r w:rsidR="008339AB">
          <w:rPr>
            <w:noProof/>
            <w:webHidden/>
          </w:rPr>
          <w:fldChar w:fldCharType="separate"/>
        </w:r>
        <w:r w:rsidR="005F2C2A">
          <w:rPr>
            <w:noProof/>
            <w:webHidden/>
          </w:rPr>
          <w:t>10</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46" w:history="1">
        <w:r w:rsidR="008339AB" w:rsidRPr="00085504">
          <w:rPr>
            <w:rStyle w:val="Hyperlink"/>
            <w:noProof/>
            <w:lang w:val="es-ES"/>
          </w:rPr>
          <w:t>3.2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Relación señal-ruido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_Toc351716846 \h </w:instrText>
        </w:r>
        <w:r w:rsidR="008339AB">
          <w:rPr>
            <w:noProof/>
            <w:webHidden/>
          </w:rPr>
        </w:r>
        <w:r w:rsidR="008339AB">
          <w:rPr>
            <w:noProof/>
            <w:webHidden/>
          </w:rPr>
          <w:fldChar w:fldCharType="separate"/>
        </w:r>
        <w:r w:rsidR="005F2C2A">
          <w:rPr>
            <w:noProof/>
            <w:webHidden/>
          </w:rPr>
          <w:t>12</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47" w:history="1">
        <w:r w:rsidR="008339AB" w:rsidRPr="00085504">
          <w:rPr>
            <w:rStyle w:val="Hyperlink"/>
            <w:noProof/>
            <w:lang w:val="es-ES"/>
          </w:rPr>
          <w:t>3.3</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Margen dinámico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_Toc351716847 \h </w:instrText>
        </w:r>
        <w:r w:rsidR="008339AB">
          <w:rPr>
            <w:noProof/>
            <w:webHidden/>
          </w:rPr>
        </w:r>
        <w:r w:rsidR="008339AB">
          <w:rPr>
            <w:noProof/>
            <w:webHidden/>
          </w:rPr>
          <w:fldChar w:fldCharType="separate"/>
        </w:r>
        <w:r w:rsidR="005F2C2A">
          <w:rPr>
            <w:noProof/>
            <w:webHidden/>
          </w:rPr>
          <w:t>12</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48" w:history="1">
        <w:r w:rsidR="008339AB" w:rsidRPr="00085504">
          <w:rPr>
            <w:rStyle w:val="Hyperlink"/>
            <w:noProof/>
            <w:lang w:val="es-ES"/>
          </w:rPr>
          <w:t>3.4</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Umbral</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_Toc351716848 \h </w:instrText>
        </w:r>
        <w:r w:rsidR="008339AB">
          <w:rPr>
            <w:noProof/>
            <w:webHidden/>
          </w:rPr>
        </w:r>
        <w:r w:rsidR="008339AB">
          <w:rPr>
            <w:noProof/>
            <w:webHidden/>
          </w:rPr>
          <w:fldChar w:fldCharType="separate"/>
        </w:r>
        <w:r w:rsidR="005F2C2A">
          <w:rPr>
            <w:noProof/>
            <w:webHidden/>
          </w:rPr>
          <w:t>13</w:t>
        </w:r>
        <w:r w:rsidR="008339AB">
          <w:rPr>
            <w:noProof/>
            <w:webHidden/>
          </w:rPr>
          <w:fldChar w:fldCharType="end"/>
        </w:r>
      </w:hyperlink>
    </w:p>
    <w:p w:rsidR="008339AB" w:rsidRDefault="000B79F3" w:rsidP="00803B51">
      <w:pPr>
        <w:pStyle w:val="TOC3"/>
        <w:rPr>
          <w:rFonts w:asciiTheme="minorHAnsi" w:eastAsiaTheme="minorEastAsia" w:hAnsiTheme="minorHAnsi" w:cstheme="minorBidi"/>
          <w:noProof/>
          <w:sz w:val="22"/>
          <w:szCs w:val="22"/>
          <w:lang w:eastAsia="zh-CN"/>
        </w:rPr>
      </w:pPr>
      <w:hyperlink w:anchor="_Toc351716849" w:history="1">
        <w:r w:rsidR="008339AB" w:rsidRPr="00085504">
          <w:rPr>
            <w:rStyle w:val="Hyperlink"/>
            <w:noProof/>
            <w:lang w:val="es-ES"/>
          </w:rPr>
          <w:t>3.4.1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Umbral preestablecido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_Toc351716849 \h </w:instrText>
        </w:r>
        <w:r w:rsidR="008339AB">
          <w:rPr>
            <w:noProof/>
            <w:webHidden/>
          </w:rPr>
        </w:r>
        <w:r w:rsidR="008339AB">
          <w:rPr>
            <w:noProof/>
            <w:webHidden/>
          </w:rPr>
          <w:fldChar w:fldCharType="separate"/>
        </w:r>
        <w:r w:rsidR="005F2C2A">
          <w:rPr>
            <w:noProof/>
            <w:webHidden/>
          </w:rPr>
          <w:t>13</w:t>
        </w:r>
        <w:r w:rsidR="008339AB">
          <w:rPr>
            <w:noProof/>
            <w:webHidden/>
          </w:rPr>
          <w:fldChar w:fldCharType="end"/>
        </w:r>
      </w:hyperlink>
    </w:p>
    <w:p w:rsidR="008339AB" w:rsidRDefault="000B79F3" w:rsidP="00803B51">
      <w:pPr>
        <w:pStyle w:val="TOC3"/>
        <w:rPr>
          <w:rFonts w:asciiTheme="minorHAnsi" w:eastAsiaTheme="minorEastAsia" w:hAnsiTheme="minorHAnsi" w:cstheme="minorBidi"/>
          <w:noProof/>
          <w:sz w:val="22"/>
          <w:szCs w:val="22"/>
          <w:lang w:eastAsia="zh-CN"/>
        </w:rPr>
      </w:pPr>
      <w:hyperlink w:anchor="_Toc351716850" w:history="1">
        <w:r w:rsidR="008339AB" w:rsidRPr="00085504">
          <w:rPr>
            <w:rStyle w:val="Hyperlink"/>
            <w:noProof/>
            <w:lang w:val="es-ES"/>
          </w:rPr>
          <w:t>3.4.2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Umbral dinámico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_Toc351716850 \h </w:instrText>
        </w:r>
        <w:r w:rsidR="008339AB">
          <w:rPr>
            <w:noProof/>
            <w:webHidden/>
          </w:rPr>
        </w:r>
        <w:r w:rsidR="008339AB">
          <w:rPr>
            <w:noProof/>
            <w:webHidden/>
          </w:rPr>
          <w:fldChar w:fldCharType="separate"/>
        </w:r>
        <w:r w:rsidR="005F2C2A">
          <w:rPr>
            <w:noProof/>
            <w:webHidden/>
          </w:rPr>
          <w:t>13</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51" w:history="1">
        <w:r w:rsidR="008339AB" w:rsidRPr="00085504">
          <w:rPr>
            <w:rStyle w:val="Hyperlink"/>
            <w:noProof/>
            <w:lang w:val="es-ES"/>
          </w:rPr>
          <w:t>3.5</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Temporización de medición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_Toc351716851 \h </w:instrText>
        </w:r>
        <w:r w:rsidR="008339AB">
          <w:rPr>
            <w:noProof/>
            <w:webHidden/>
          </w:rPr>
        </w:r>
        <w:r w:rsidR="008339AB">
          <w:rPr>
            <w:noProof/>
            <w:webHidden/>
          </w:rPr>
          <w:fldChar w:fldCharType="separate"/>
        </w:r>
        <w:r w:rsidR="005F2C2A">
          <w:rPr>
            <w:noProof/>
            <w:webHidden/>
          </w:rPr>
          <w:t>16</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52" w:history="1">
        <w:r w:rsidR="008339AB" w:rsidRPr="00085504">
          <w:rPr>
            <w:rStyle w:val="Hyperlink"/>
            <w:noProof/>
            <w:lang w:val="es-ES"/>
          </w:rPr>
          <w:t>3.6</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Directividad de la antena de medición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_Toc351716852 \h </w:instrText>
        </w:r>
        <w:r w:rsidR="008339AB">
          <w:rPr>
            <w:noProof/>
            <w:webHidden/>
          </w:rPr>
        </w:r>
        <w:r w:rsidR="008339AB">
          <w:rPr>
            <w:noProof/>
            <w:webHidden/>
          </w:rPr>
          <w:fldChar w:fldCharType="separate"/>
        </w:r>
        <w:r w:rsidR="005F2C2A">
          <w:rPr>
            <w:noProof/>
            <w:webHidden/>
          </w:rPr>
          <w:t>17</w:t>
        </w:r>
        <w:r w:rsidR="008339AB">
          <w:rPr>
            <w:noProof/>
            <w:webHidden/>
          </w:rPr>
          <w:fldChar w:fldCharType="end"/>
        </w:r>
      </w:hyperlink>
    </w:p>
    <w:p w:rsidR="008339AB" w:rsidRDefault="000B79F3" w:rsidP="00803B51">
      <w:pPr>
        <w:pStyle w:val="TOC1"/>
        <w:rPr>
          <w:rFonts w:asciiTheme="minorHAnsi" w:eastAsiaTheme="minorEastAsia" w:hAnsiTheme="minorHAnsi" w:cstheme="minorBidi"/>
          <w:noProof/>
          <w:sz w:val="22"/>
          <w:szCs w:val="22"/>
          <w:lang w:eastAsia="zh-CN"/>
        </w:rPr>
      </w:pPr>
      <w:hyperlink w:anchor="_Toc351716853" w:history="1">
        <w:r w:rsidR="008339AB" w:rsidRPr="00085504">
          <w:rPr>
            <w:rStyle w:val="Hyperlink"/>
            <w:noProof/>
            <w:lang w:val="es-ES"/>
          </w:rPr>
          <w:t>4</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Consideraciones relativas al emplazamiento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_Toc351716853 \h </w:instrText>
        </w:r>
        <w:r w:rsidR="008339AB">
          <w:rPr>
            <w:noProof/>
            <w:webHidden/>
          </w:rPr>
        </w:r>
        <w:r w:rsidR="008339AB">
          <w:rPr>
            <w:noProof/>
            <w:webHidden/>
          </w:rPr>
          <w:fldChar w:fldCharType="separate"/>
        </w:r>
        <w:r w:rsidR="005F2C2A">
          <w:rPr>
            <w:noProof/>
            <w:webHidden/>
          </w:rPr>
          <w:t>19</w:t>
        </w:r>
        <w:r w:rsidR="008339AB">
          <w:rPr>
            <w:noProof/>
            <w:webHidden/>
          </w:rPr>
          <w:fldChar w:fldCharType="end"/>
        </w:r>
      </w:hyperlink>
    </w:p>
    <w:p w:rsidR="008339AB" w:rsidRDefault="000B79F3" w:rsidP="00803B51">
      <w:pPr>
        <w:pStyle w:val="TOC1"/>
        <w:rPr>
          <w:rFonts w:asciiTheme="minorHAnsi" w:eastAsiaTheme="minorEastAsia" w:hAnsiTheme="minorHAnsi" w:cstheme="minorBidi"/>
          <w:noProof/>
          <w:sz w:val="22"/>
          <w:szCs w:val="22"/>
          <w:lang w:eastAsia="zh-CN"/>
        </w:rPr>
      </w:pPr>
      <w:hyperlink w:anchor="_Toc351716854" w:history="1">
        <w:r w:rsidR="008339AB" w:rsidRPr="00085504">
          <w:rPr>
            <w:rStyle w:val="Hyperlink"/>
            <w:noProof/>
            <w:lang w:val="es-ES"/>
          </w:rPr>
          <w:t>5</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Procedimiento de medición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_Toc351716854 \h </w:instrText>
        </w:r>
        <w:r w:rsidR="008339AB">
          <w:rPr>
            <w:noProof/>
            <w:webHidden/>
          </w:rPr>
        </w:r>
        <w:r w:rsidR="008339AB">
          <w:rPr>
            <w:noProof/>
            <w:webHidden/>
          </w:rPr>
          <w:fldChar w:fldCharType="separate"/>
        </w:r>
        <w:r w:rsidR="005F2C2A">
          <w:rPr>
            <w:noProof/>
            <w:webHidden/>
          </w:rPr>
          <w:t>20</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55" w:history="1">
        <w:r w:rsidR="008339AB" w:rsidRPr="00085504">
          <w:rPr>
            <w:rStyle w:val="Hyperlink"/>
            <w:noProof/>
            <w:lang w:val="es-ES"/>
          </w:rPr>
          <w:t>5.1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Medición de la FCO con un receptor de barrido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_Toc351716855 \h </w:instrText>
        </w:r>
        <w:r w:rsidR="008339AB">
          <w:rPr>
            <w:noProof/>
            <w:webHidden/>
          </w:rPr>
        </w:r>
        <w:r w:rsidR="008339AB">
          <w:rPr>
            <w:noProof/>
            <w:webHidden/>
          </w:rPr>
          <w:fldChar w:fldCharType="separate"/>
        </w:r>
        <w:r w:rsidR="005F2C2A">
          <w:rPr>
            <w:noProof/>
            <w:webHidden/>
          </w:rPr>
          <w:t>20</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56" w:history="1">
        <w:r w:rsidR="008339AB" w:rsidRPr="00085504">
          <w:rPr>
            <w:rStyle w:val="Hyperlink"/>
            <w:noProof/>
            <w:lang w:val="es-ES"/>
          </w:rPr>
          <w:t>5.2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FBO con analizador de barrido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_Toc351716856 \h </w:instrText>
        </w:r>
        <w:r w:rsidR="008339AB">
          <w:rPr>
            <w:noProof/>
            <w:webHidden/>
          </w:rPr>
        </w:r>
        <w:r w:rsidR="008339AB">
          <w:rPr>
            <w:noProof/>
            <w:webHidden/>
          </w:rPr>
          <w:fldChar w:fldCharType="separate"/>
        </w:r>
        <w:r w:rsidR="005F2C2A">
          <w:rPr>
            <w:noProof/>
            <w:webHidden/>
          </w:rPr>
          <w:t>21</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57" w:history="1">
        <w:r w:rsidR="008339AB" w:rsidRPr="00085504">
          <w:rPr>
            <w:rStyle w:val="Hyperlink"/>
            <w:noProof/>
            <w:lang w:val="es-ES"/>
          </w:rPr>
          <w:t>5.3</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FBO con métodos basados en la FFT</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_Toc351716857 \h </w:instrText>
        </w:r>
        <w:r w:rsidR="008339AB">
          <w:rPr>
            <w:noProof/>
            <w:webHidden/>
          </w:rPr>
        </w:r>
        <w:r w:rsidR="008339AB">
          <w:rPr>
            <w:noProof/>
            <w:webHidden/>
          </w:rPr>
          <w:fldChar w:fldCharType="separate"/>
        </w:r>
        <w:r w:rsidR="005F2C2A">
          <w:rPr>
            <w:noProof/>
            <w:webHidden/>
          </w:rPr>
          <w:t>21</w:t>
        </w:r>
        <w:r w:rsidR="008339AB">
          <w:rPr>
            <w:noProof/>
            <w:webHidden/>
          </w:rPr>
          <w:fldChar w:fldCharType="end"/>
        </w:r>
      </w:hyperlink>
    </w:p>
    <w:p w:rsidR="008339AB" w:rsidRDefault="000B79F3" w:rsidP="00803B51">
      <w:pPr>
        <w:pStyle w:val="TOC1"/>
        <w:rPr>
          <w:rFonts w:asciiTheme="minorHAnsi" w:eastAsiaTheme="minorEastAsia" w:hAnsiTheme="minorHAnsi" w:cstheme="minorBidi"/>
          <w:noProof/>
          <w:sz w:val="22"/>
          <w:szCs w:val="22"/>
          <w:lang w:eastAsia="zh-CN"/>
        </w:rPr>
      </w:pPr>
      <w:hyperlink w:anchor="_Toc351716858" w:history="1">
        <w:r w:rsidR="008339AB" w:rsidRPr="00085504">
          <w:rPr>
            <w:rStyle w:val="Hyperlink"/>
            <w:noProof/>
            <w:lang w:val="es-ES"/>
          </w:rPr>
          <w:t>6</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Cálculo de la ocupación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_Toc351716858 \h </w:instrText>
        </w:r>
        <w:r w:rsidR="008339AB">
          <w:rPr>
            <w:noProof/>
            <w:webHidden/>
          </w:rPr>
        </w:r>
        <w:r w:rsidR="008339AB">
          <w:rPr>
            <w:noProof/>
            <w:webHidden/>
          </w:rPr>
          <w:fldChar w:fldCharType="separate"/>
        </w:r>
        <w:r w:rsidR="005F2C2A">
          <w:rPr>
            <w:noProof/>
            <w:webHidden/>
          </w:rPr>
          <w:t>21</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59" w:history="1">
        <w:r w:rsidR="008339AB" w:rsidRPr="00085504">
          <w:rPr>
            <w:rStyle w:val="Hyperlink"/>
            <w:noProof/>
            <w:lang w:val="es-ES"/>
          </w:rPr>
          <w:t>6.1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Combinación de muestras medidas en frecuencias adyacentes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_Toc351716859 \h </w:instrText>
        </w:r>
        <w:r w:rsidR="008339AB">
          <w:rPr>
            <w:noProof/>
            <w:webHidden/>
          </w:rPr>
        </w:r>
        <w:r w:rsidR="008339AB">
          <w:rPr>
            <w:noProof/>
            <w:webHidden/>
          </w:rPr>
          <w:fldChar w:fldCharType="separate"/>
        </w:r>
        <w:r w:rsidR="005F2C2A">
          <w:rPr>
            <w:noProof/>
            <w:webHidden/>
          </w:rPr>
          <w:t>21</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60" w:history="1">
        <w:r w:rsidR="008339AB" w:rsidRPr="00085504">
          <w:rPr>
            <w:rStyle w:val="Hyperlink"/>
            <w:noProof/>
            <w:lang w:val="es-ES"/>
          </w:rPr>
          <w:t>6.2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Clasificación de emisiones en bandas con distintas anchuras de canal</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_Toc351716860 \h </w:instrText>
        </w:r>
        <w:r w:rsidR="008339AB">
          <w:rPr>
            <w:noProof/>
            <w:webHidden/>
          </w:rPr>
        </w:r>
        <w:r w:rsidR="008339AB">
          <w:rPr>
            <w:noProof/>
            <w:webHidden/>
          </w:rPr>
          <w:fldChar w:fldCharType="separate"/>
        </w:r>
        <w:r w:rsidR="005F2C2A">
          <w:rPr>
            <w:noProof/>
            <w:webHidden/>
          </w:rPr>
          <w:t>23</w:t>
        </w:r>
        <w:r w:rsidR="008339AB">
          <w:rPr>
            <w:noProof/>
            <w:webHidden/>
          </w:rPr>
          <w:fldChar w:fldCharType="end"/>
        </w:r>
      </w:hyperlink>
    </w:p>
    <w:p w:rsidR="008339AB" w:rsidRDefault="000B79F3" w:rsidP="00803B51">
      <w:pPr>
        <w:pStyle w:val="TOC1"/>
        <w:rPr>
          <w:rFonts w:asciiTheme="minorHAnsi" w:eastAsiaTheme="minorEastAsia" w:hAnsiTheme="minorHAnsi" w:cstheme="minorBidi"/>
          <w:noProof/>
          <w:sz w:val="22"/>
          <w:szCs w:val="22"/>
          <w:lang w:eastAsia="zh-CN"/>
        </w:rPr>
      </w:pPr>
      <w:hyperlink w:anchor="_Toc351716861" w:history="1">
        <w:r w:rsidR="008339AB" w:rsidRPr="00085504">
          <w:rPr>
            <w:rStyle w:val="Hyperlink"/>
            <w:noProof/>
            <w:lang w:val="es-ES"/>
          </w:rPr>
          <w:t>7</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Presentación de los resultados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_Toc351716861 \h </w:instrText>
        </w:r>
        <w:r w:rsidR="008339AB">
          <w:rPr>
            <w:noProof/>
            <w:webHidden/>
          </w:rPr>
        </w:r>
        <w:r w:rsidR="008339AB">
          <w:rPr>
            <w:noProof/>
            <w:webHidden/>
          </w:rPr>
          <w:fldChar w:fldCharType="separate"/>
        </w:r>
        <w:r w:rsidR="005F2C2A">
          <w:rPr>
            <w:noProof/>
            <w:webHidden/>
          </w:rPr>
          <w:t>24</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62" w:history="1">
        <w:r w:rsidR="008339AB" w:rsidRPr="00085504">
          <w:rPr>
            <w:rStyle w:val="Hyperlink"/>
            <w:noProof/>
            <w:lang w:val="es-ES"/>
          </w:rPr>
          <w:t>7.1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Tráfico en un solo canal</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_Toc351716862 \h </w:instrText>
        </w:r>
        <w:r w:rsidR="008339AB">
          <w:rPr>
            <w:noProof/>
            <w:webHidden/>
          </w:rPr>
        </w:r>
        <w:r w:rsidR="008339AB">
          <w:rPr>
            <w:noProof/>
            <w:webHidden/>
          </w:rPr>
          <w:fldChar w:fldCharType="separate"/>
        </w:r>
        <w:r w:rsidR="005F2C2A">
          <w:rPr>
            <w:noProof/>
            <w:webHidden/>
          </w:rPr>
          <w:t>24</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63" w:history="1">
        <w:r w:rsidR="008339AB" w:rsidRPr="00085504">
          <w:rPr>
            <w:rStyle w:val="Hyperlink"/>
            <w:noProof/>
            <w:lang w:val="es-ES"/>
          </w:rPr>
          <w:t>7.2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Ocupación en varios canales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_Toc351716863 \h </w:instrText>
        </w:r>
        <w:r w:rsidR="008339AB">
          <w:rPr>
            <w:noProof/>
            <w:webHidden/>
          </w:rPr>
        </w:r>
        <w:r w:rsidR="008339AB">
          <w:rPr>
            <w:noProof/>
            <w:webHidden/>
          </w:rPr>
          <w:fldChar w:fldCharType="separate"/>
        </w:r>
        <w:r w:rsidR="005F2C2A">
          <w:rPr>
            <w:noProof/>
            <w:webHidden/>
          </w:rPr>
          <w:t>25</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64" w:history="1">
        <w:r w:rsidR="008339AB" w:rsidRPr="00085504">
          <w:rPr>
            <w:rStyle w:val="Hyperlink"/>
            <w:noProof/>
            <w:lang w:val="es-ES"/>
          </w:rPr>
          <w:t>7.3</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Ocupación de la banda de frecuencias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_Toc351716864 \h </w:instrText>
        </w:r>
        <w:r w:rsidR="008339AB">
          <w:rPr>
            <w:noProof/>
            <w:webHidden/>
          </w:rPr>
        </w:r>
        <w:r w:rsidR="008339AB">
          <w:rPr>
            <w:noProof/>
            <w:webHidden/>
          </w:rPr>
          <w:fldChar w:fldCharType="separate"/>
        </w:r>
        <w:r w:rsidR="005F2C2A">
          <w:rPr>
            <w:noProof/>
            <w:webHidden/>
          </w:rPr>
          <w:t>27</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65" w:history="1">
        <w:r w:rsidR="008339AB" w:rsidRPr="00085504">
          <w:rPr>
            <w:rStyle w:val="Hyperlink"/>
            <w:noProof/>
            <w:lang w:val="es-ES" w:eastAsia="ko-KR"/>
          </w:rPr>
          <w:t>7.4</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eastAsia="ko-KR"/>
          </w:rPr>
          <w:t>Ocupación de recursos de espectro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_Toc351716865 \h </w:instrText>
        </w:r>
        <w:r w:rsidR="008339AB">
          <w:rPr>
            <w:noProof/>
            <w:webHidden/>
          </w:rPr>
        </w:r>
        <w:r w:rsidR="008339AB">
          <w:rPr>
            <w:noProof/>
            <w:webHidden/>
          </w:rPr>
          <w:fldChar w:fldCharType="separate"/>
        </w:r>
        <w:r w:rsidR="005F2C2A">
          <w:rPr>
            <w:noProof/>
            <w:webHidden/>
          </w:rPr>
          <w:t>29</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66" w:history="1">
        <w:r w:rsidR="008339AB" w:rsidRPr="00085504">
          <w:rPr>
            <w:rStyle w:val="Hyperlink"/>
            <w:noProof/>
            <w:lang w:val="es-ES"/>
          </w:rPr>
          <w:t>7.5</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Disponibilidad de resultados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_Toc351716866 \h </w:instrText>
        </w:r>
        <w:r w:rsidR="008339AB">
          <w:rPr>
            <w:noProof/>
            <w:webHidden/>
          </w:rPr>
        </w:r>
        <w:r w:rsidR="008339AB">
          <w:rPr>
            <w:noProof/>
            <w:webHidden/>
          </w:rPr>
          <w:fldChar w:fldCharType="separate"/>
        </w:r>
        <w:r w:rsidR="005F2C2A">
          <w:rPr>
            <w:noProof/>
            <w:webHidden/>
          </w:rPr>
          <w:t>30</w:t>
        </w:r>
        <w:r w:rsidR="008339AB">
          <w:rPr>
            <w:noProof/>
            <w:webHidden/>
          </w:rPr>
          <w:fldChar w:fldCharType="end"/>
        </w:r>
      </w:hyperlink>
    </w:p>
    <w:p w:rsidR="008339AB" w:rsidRDefault="000B79F3" w:rsidP="00803B51">
      <w:pPr>
        <w:pStyle w:val="TOC1"/>
        <w:rPr>
          <w:rFonts w:asciiTheme="minorHAnsi" w:eastAsiaTheme="minorEastAsia" w:hAnsiTheme="minorHAnsi" w:cstheme="minorBidi"/>
          <w:noProof/>
          <w:sz w:val="22"/>
          <w:szCs w:val="22"/>
          <w:lang w:eastAsia="zh-CN"/>
        </w:rPr>
      </w:pPr>
      <w:hyperlink w:anchor="_Toc351716867" w:history="1">
        <w:r w:rsidR="008339AB" w:rsidRPr="00085504">
          <w:rPr>
            <w:rStyle w:val="Hyperlink"/>
            <w:noProof/>
            <w:lang w:val="es-ES"/>
          </w:rPr>
          <w:t>8</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Casos especiales de medición de la ocupación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_Toc351716867 \h </w:instrText>
        </w:r>
        <w:r w:rsidR="008339AB">
          <w:rPr>
            <w:noProof/>
            <w:webHidden/>
          </w:rPr>
        </w:r>
        <w:r w:rsidR="008339AB">
          <w:rPr>
            <w:noProof/>
            <w:webHidden/>
          </w:rPr>
          <w:fldChar w:fldCharType="separate"/>
        </w:r>
        <w:r w:rsidR="005F2C2A">
          <w:rPr>
            <w:noProof/>
            <w:webHidden/>
          </w:rPr>
          <w:t>30</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68" w:history="1">
        <w:r w:rsidR="008339AB" w:rsidRPr="00085504">
          <w:rPr>
            <w:rStyle w:val="Hyperlink"/>
            <w:noProof/>
            <w:lang w:val="es-ES"/>
          </w:rPr>
          <w:t>8.1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Ocupación de canales de frecuencias en bandas de frecuencia atribuidas a sistema punto a punto del servicio fijo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_Toc351716868 \h </w:instrText>
        </w:r>
        <w:r w:rsidR="008339AB">
          <w:rPr>
            <w:noProof/>
            <w:webHidden/>
          </w:rPr>
        </w:r>
        <w:r w:rsidR="008339AB">
          <w:rPr>
            <w:noProof/>
            <w:webHidden/>
          </w:rPr>
          <w:fldChar w:fldCharType="separate"/>
        </w:r>
        <w:r w:rsidR="005F2C2A">
          <w:rPr>
            <w:noProof/>
            <w:webHidden/>
          </w:rPr>
          <w:t>30</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69" w:history="1">
        <w:r w:rsidR="008339AB" w:rsidRPr="00085504">
          <w:rPr>
            <w:rStyle w:val="Hyperlink"/>
            <w:noProof/>
            <w:lang w:val="es-ES"/>
          </w:rPr>
          <w:t>8.2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Separación de la ocupación para diferentes usuarios de un recurso de frecuencia compartido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_Toc351716869 \h </w:instrText>
        </w:r>
        <w:r w:rsidR="008339AB">
          <w:rPr>
            <w:noProof/>
            <w:webHidden/>
          </w:rPr>
        </w:r>
        <w:r w:rsidR="008339AB">
          <w:rPr>
            <w:noProof/>
            <w:webHidden/>
          </w:rPr>
          <w:fldChar w:fldCharType="separate"/>
        </w:r>
        <w:r w:rsidR="005F2C2A">
          <w:rPr>
            <w:noProof/>
            <w:webHidden/>
          </w:rPr>
          <w:t>31</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70" w:history="1">
        <w:r w:rsidR="008339AB" w:rsidRPr="00085504">
          <w:rPr>
            <w:rStyle w:val="Hyperlink"/>
            <w:noProof/>
            <w:lang w:val="es-ES" w:eastAsia="ko-KR"/>
          </w:rPr>
          <w:t>8.3</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eastAsia="ko-KR"/>
          </w:rPr>
          <w:t xml:space="preserve">Medición de la ocupación del espectro por </w:t>
        </w:r>
        <w:r w:rsidR="008339AB" w:rsidRPr="00085504">
          <w:rPr>
            <w:rStyle w:val="Hyperlink"/>
            <w:noProof/>
            <w:lang w:val="es-ES"/>
          </w:rPr>
          <w:t>WLAN (redes inalámbricas de área local) en la banda ICM de 2,4 GHz</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_Toc351716870 \h </w:instrText>
        </w:r>
        <w:r w:rsidR="008339AB">
          <w:rPr>
            <w:noProof/>
            <w:webHidden/>
          </w:rPr>
        </w:r>
        <w:r w:rsidR="008339AB">
          <w:rPr>
            <w:noProof/>
            <w:webHidden/>
          </w:rPr>
          <w:fldChar w:fldCharType="separate"/>
        </w:r>
        <w:r w:rsidR="005F2C2A">
          <w:rPr>
            <w:noProof/>
            <w:webHidden/>
          </w:rPr>
          <w:t>32</w:t>
        </w:r>
        <w:r w:rsidR="008339AB">
          <w:rPr>
            <w:noProof/>
            <w:webHidden/>
          </w:rPr>
          <w:fldChar w:fldCharType="end"/>
        </w:r>
      </w:hyperlink>
    </w:p>
    <w:p w:rsidR="0032537C" w:rsidRPr="000E652A" w:rsidRDefault="0032537C" w:rsidP="0032537C">
      <w:pPr>
        <w:pStyle w:val="toc0"/>
        <w:keepNext/>
        <w:keepLines/>
        <w:rPr>
          <w:noProof/>
          <w:lang w:val="es-ES"/>
        </w:rPr>
      </w:pPr>
      <w:r w:rsidRPr="000E652A">
        <w:rPr>
          <w:noProof/>
          <w:lang w:val="es-ES"/>
        </w:rPr>
        <w:lastRenderedPageBreak/>
        <w:tab/>
        <w:t>Página</w:t>
      </w:r>
    </w:p>
    <w:p w:rsidR="008339AB" w:rsidRDefault="000B79F3" w:rsidP="00803B51">
      <w:pPr>
        <w:pStyle w:val="TOC2"/>
        <w:rPr>
          <w:rFonts w:asciiTheme="minorHAnsi" w:eastAsiaTheme="minorEastAsia" w:hAnsiTheme="minorHAnsi" w:cstheme="minorBidi"/>
          <w:noProof/>
          <w:sz w:val="22"/>
          <w:szCs w:val="22"/>
          <w:lang w:eastAsia="zh-CN"/>
        </w:rPr>
      </w:pPr>
      <w:hyperlink w:anchor="_Toc351716871" w:history="1">
        <w:r w:rsidR="008339AB" w:rsidRPr="00085504">
          <w:rPr>
            <w:rStyle w:val="Hyperlink"/>
            <w:noProof/>
            <w:lang w:val="es-ES"/>
          </w:rPr>
          <w:t>8.4</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Determinación de los canales necesarios para la transición de sistemas analógicos a sistemas digitales de concentración de enlaces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_Toc351716871 \h </w:instrText>
        </w:r>
        <w:r w:rsidR="008339AB">
          <w:rPr>
            <w:noProof/>
            <w:webHidden/>
          </w:rPr>
        </w:r>
        <w:r w:rsidR="008339AB">
          <w:rPr>
            <w:noProof/>
            <w:webHidden/>
          </w:rPr>
          <w:fldChar w:fldCharType="separate"/>
        </w:r>
        <w:r w:rsidR="005F2C2A">
          <w:rPr>
            <w:noProof/>
            <w:webHidden/>
          </w:rPr>
          <w:t>33</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72" w:history="1">
        <w:r w:rsidR="008339AB" w:rsidRPr="00085504">
          <w:rPr>
            <w:rStyle w:val="Hyperlink"/>
            <w:noProof/>
            <w:lang w:val="es-ES"/>
          </w:rPr>
          <w:t>8.5</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Estimación de la utilización de RF por distintos servicios de radiocomunicaciones en bandas compartidas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_Toc351716872 \h </w:instrText>
        </w:r>
        <w:r w:rsidR="008339AB">
          <w:rPr>
            <w:noProof/>
            <w:webHidden/>
          </w:rPr>
        </w:r>
        <w:r w:rsidR="008339AB">
          <w:rPr>
            <w:noProof/>
            <w:webHidden/>
          </w:rPr>
          <w:fldChar w:fldCharType="separate"/>
        </w:r>
        <w:r w:rsidR="005F2C2A">
          <w:rPr>
            <w:noProof/>
            <w:webHidden/>
          </w:rPr>
          <w:t>36</w:t>
        </w:r>
        <w:r w:rsidR="008339AB">
          <w:rPr>
            <w:noProof/>
            <w:webHidden/>
          </w:rPr>
          <w:fldChar w:fldCharType="end"/>
        </w:r>
      </w:hyperlink>
    </w:p>
    <w:p w:rsidR="008339AB" w:rsidRDefault="000B79F3" w:rsidP="00803B51">
      <w:pPr>
        <w:pStyle w:val="TOC1"/>
        <w:rPr>
          <w:rFonts w:asciiTheme="minorHAnsi" w:eastAsiaTheme="minorEastAsia" w:hAnsiTheme="minorHAnsi" w:cstheme="minorBidi"/>
          <w:noProof/>
          <w:sz w:val="22"/>
          <w:szCs w:val="22"/>
          <w:lang w:eastAsia="zh-CN"/>
        </w:rPr>
      </w:pPr>
      <w:hyperlink w:anchor="_Toc351716873" w:history="1">
        <w:r w:rsidR="008339AB" w:rsidRPr="00085504">
          <w:rPr>
            <w:rStyle w:val="Hyperlink"/>
            <w:noProof/>
            <w:lang w:val="es-ES"/>
          </w:rPr>
          <w:t>9</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Consideraciones relativas a la incertidumbre</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_Toc351716873 \h </w:instrText>
        </w:r>
        <w:r w:rsidR="008339AB">
          <w:rPr>
            <w:noProof/>
            <w:webHidden/>
          </w:rPr>
        </w:r>
        <w:r w:rsidR="008339AB">
          <w:rPr>
            <w:noProof/>
            <w:webHidden/>
          </w:rPr>
          <w:fldChar w:fldCharType="separate"/>
        </w:r>
        <w:r w:rsidR="005F2C2A">
          <w:rPr>
            <w:noProof/>
            <w:webHidden/>
          </w:rPr>
          <w:t>36</w:t>
        </w:r>
        <w:r w:rsidR="008339AB">
          <w:rPr>
            <w:noProof/>
            <w:webHidden/>
          </w:rPr>
          <w:fldChar w:fldCharType="end"/>
        </w:r>
      </w:hyperlink>
    </w:p>
    <w:p w:rsidR="008339AB" w:rsidRDefault="000B79F3" w:rsidP="00803B51">
      <w:pPr>
        <w:pStyle w:val="TOC1"/>
        <w:rPr>
          <w:rFonts w:asciiTheme="minorHAnsi" w:eastAsiaTheme="minorEastAsia" w:hAnsiTheme="minorHAnsi" w:cstheme="minorBidi"/>
          <w:noProof/>
          <w:sz w:val="22"/>
          <w:szCs w:val="22"/>
          <w:lang w:eastAsia="zh-CN"/>
        </w:rPr>
      </w:pPr>
      <w:hyperlink w:anchor="_Toc351716874" w:history="1">
        <w:r w:rsidR="008339AB" w:rsidRPr="00085504">
          <w:rPr>
            <w:rStyle w:val="Hyperlink"/>
            <w:noProof/>
            <w:lang w:val="es-ES"/>
          </w:rPr>
          <w:t>10</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Interpretación y utilización de los resultados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_Toc351716874 \h </w:instrText>
        </w:r>
        <w:r w:rsidR="008339AB">
          <w:rPr>
            <w:noProof/>
            <w:webHidden/>
          </w:rPr>
        </w:r>
        <w:r w:rsidR="008339AB">
          <w:rPr>
            <w:noProof/>
            <w:webHidden/>
          </w:rPr>
          <w:fldChar w:fldCharType="separate"/>
        </w:r>
        <w:r w:rsidR="005F2C2A">
          <w:rPr>
            <w:noProof/>
            <w:webHidden/>
          </w:rPr>
          <w:t>37</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75" w:history="1">
        <w:r w:rsidR="008339AB" w:rsidRPr="00085504">
          <w:rPr>
            <w:rStyle w:val="Hyperlink"/>
            <w:noProof/>
            <w:lang w:val="es-ES" w:eastAsia="ko-KR"/>
          </w:rPr>
          <w:t>10.1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eastAsia="ko-KR"/>
          </w:rPr>
          <w:t>Consideraciones generales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_Toc351716875 \h </w:instrText>
        </w:r>
        <w:r w:rsidR="008339AB">
          <w:rPr>
            <w:noProof/>
            <w:webHidden/>
          </w:rPr>
        </w:r>
        <w:r w:rsidR="008339AB">
          <w:rPr>
            <w:noProof/>
            <w:webHidden/>
          </w:rPr>
          <w:fldChar w:fldCharType="separate"/>
        </w:r>
        <w:r w:rsidR="005F2C2A">
          <w:rPr>
            <w:noProof/>
            <w:webHidden/>
          </w:rPr>
          <w:t>37</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76" w:history="1">
        <w:r w:rsidR="008339AB" w:rsidRPr="00085504">
          <w:rPr>
            <w:rStyle w:val="Hyperlink"/>
            <w:noProof/>
            <w:lang w:val="es-ES" w:eastAsia="ko-KR"/>
          </w:rPr>
          <w:t>10.2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eastAsia="ko-KR"/>
          </w:rPr>
          <w:t>Interpretación de los resultados de la ocupación en canales compartidos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_Toc351716876 \h </w:instrText>
        </w:r>
        <w:r w:rsidR="008339AB">
          <w:rPr>
            <w:noProof/>
            <w:webHidden/>
          </w:rPr>
        </w:r>
        <w:r w:rsidR="008339AB">
          <w:rPr>
            <w:noProof/>
            <w:webHidden/>
          </w:rPr>
          <w:fldChar w:fldCharType="separate"/>
        </w:r>
        <w:r w:rsidR="005F2C2A">
          <w:rPr>
            <w:noProof/>
            <w:webHidden/>
          </w:rPr>
          <w:t>37</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77" w:history="1">
        <w:r w:rsidR="008339AB" w:rsidRPr="00085504">
          <w:rPr>
            <w:rStyle w:val="Hyperlink"/>
            <w:noProof/>
            <w:lang w:val="es-ES" w:eastAsia="ko-KR"/>
          </w:rPr>
          <w:t>10.3</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eastAsia="ko-KR"/>
          </w:rPr>
          <w:t>Utilización de los datos sobre la ocupación para evaluar la utilización del espectro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_Toc351716877 \h </w:instrText>
        </w:r>
        <w:r w:rsidR="008339AB">
          <w:rPr>
            <w:noProof/>
            <w:webHidden/>
          </w:rPr>
        </w:r>
        <w:r w:rsidR="008339AB">
          <w:rPr>
            <w:noProof/>
            <w:webHidden/>
          </w:rPr>
          <w:fldChar w:fldCharType="separate"/>
        </w:r>
        <w:r w:rsidR="005F2C2A">
          <w:rPr>
            <w:noProof/>
            <w:webHidden/>
          </w:rPr>
          <w:t>37</w:t>
        </w:r>
        <w:r w:rsidR="008339AB">
          <w:rPr>
            <w:noProof/>
            <w:webHidden/>
          </w:rPr>
          <w:fldChar w:fldCharType="end"/>
        </w:r>
      </w:hyperlink>
    </w:p>
    <w:p w:rsidR="008339AB" w:rsidRDefault="000B79F3" w:rsidP="00803B51">
      <w:pPr>
        <w:pStyle w:val="TOC1"/>
        <w:rPr>
          <w:noProof/>
        </w:rPr>
      </w:pPr>
      <w:hyperlink w:anchor="_Toc351716878" w:history="1">
        <w:r w:rsidR="008339AB" w:rsidRPr="00085504">
          <w:rPr>
            <w:rStyle w:val="Hyperlink"/>
            <w:noProof/>
            <w:lang w:val="es-ES"/>
          </w:rPr>
          <w:t>11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Conclusiones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_Toc351716878 \h </w:instrText>
        </w:r>
        <w:r w:rsidR="008339AB">
          <w:rPr>
            <w:noProof/>
            <w:webHidden/>
          </w:rPr>
        </w:r>
        <w:r w:rsidR="008339AB">
          <w:rPr>
            <w:noProof/>
            <w:webHidden/>
          </w:rPr>
          <w:fldChar w:fldCharType="separate"/>
        </w:r>
        <w:r w:rsidR="005F2C2A">
          <w:rPr>
            <w:noProof/>
            <w:webHidden/>
          </w:rPr>
          <w:t>38</w:t>
        </w:r>
        <w:r w:rsidR="008339AB">
          <w:rPr>
            <w:noProof/>
            <w:webHidden/>
          </w:rPr>
          <w:fldChar w:fldCharType="end"/>
        </w:r>
      </w:hyperlink>
    </w:p>
    <w:p w:rsidR="00E76FCE" w:rsidRDefault="00E76FCE" w:rsidP="00E76FCE">
      <w:pPr>
        <w:pStyle w:val="TOC1"/>
        <w:rPr>
          <w:rFonts w:asciiTheme="minorHAnsi" w:eastAsiaTheme="minorEastAsia" w:hAnsiTheme="minorHAnsi" w:cstheme="minorBidi"/>
          <w:noProof/>
          <w:sz w:val="22"/>
          <w:szCs w:val="22"/>
          <w:lang w:eastAsia="zh-CN"/>
        </w:rPr>
      </w:pPr>
      <w:r w:rsidRPr="009C0050">
        <w:rPr>
          <w:lang w:val="es-ES"/>
        </w:rPr>
        <w:t>Anex</w:t>
      </w:r>
      <w:r>
        <w:rPr>
          <w:lang w:val="es-ES"/>
        </w:rPr>
        <w:t>o </w:t>
      </w:r>
      <w:r w:rsidRPr="009C0050">
        <w:rPr>
          <w:lang w:val="es-ES"/>
        </w:rPr>
        <w:t>1</w:t>
      </w:r>
      <w:r>
        <w:rPr>
          <w:lang w:val="es-ES"/>
        </w:rPr>
        <w:t> </w:t>
      </w:r>
      <w:r w:rsidRPr="00E76FCE">
        <w:rPr>
          <w:lang w:val="es-ES"/>
        </w:rPr>
        <w:t>–</w:t>
      </w:r>
      <w:r>
        <w:rPr>
          <w:lang w:val="es-ES"/>
        </w:rPr>
        <w:t> Método probabilístico para medir la ocupación del espectro y procedimientos relativos al análisis de los datos obtenidos</w:t>
      </w:r>
      <w:r>
        <w:rPr>
          <w:lang w:val="es-ES"/>
        </w:rPr>
        <w:tab/>
      </w:r>
      <w:r>
        <w:rPr>
          <w:lang w:val="es-ES"/>
        </w:rPr>
        <w:tab/>
        <w:t>39</w:t>
      </w:r>
    </w:p>
    <w:p w:rsidR="008339AB" w:rsidRDefault="000B79F3" w:rsidP="00803B51">
      <w:pPr>
        <w:pStyle w:val="TOC1"/>
        <w:rPr>
          <w:rFonts w:asciiTheme="minorHAnsi" w:eastAsiaTheme="minorEastAsia" w:hAnsiTheme="minorHAnsi" w:cstheme="minorBidi"/>
          <w:noProof/>
          <w:sz w:val="22"/>
          <w:szCs w:val="22"/>
          <w:lang w:eastAsia="zh-CN"/>
        </w:rPr>
      </w:pPr>
      <w:hyperlink w:anchor="_Toc351716879" w:history="1">
        <w:r w:rsidR="008339AB" w:rsidRPr="00085504">
          <w:rPr>
            <w:rStyle w:val="Hyperlink"/>
            <w:noProof/>
            <w:lang w:val="es-ES"/>
          </w:rPr>
          <w:t>A</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Prefacio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_Toc351716879 \h </w:instrText>
        </w:r>
        <w:r w:rsidR="008339AB">
          <w:rPr>
            <w:noProof/>
            <w:webHidden/>
          </w:rPr>
        </w:r>
        <w:r w:rsidR="008339AB">
          <w:rPr>
            <w:noProof/>
            <w:webHidden/>
          </w:rPr>
          <w:fldChar w:fldCharType="separate"/>
        </w:r>
        <w:r w:rsidR="005F2C2A">
          <w:rPr>
            <w:noProof/>
            <w:webHidden/>
          </w:rPr>
          <w:t>39</w:t>
        </w:r>
        <w:r w:rsidR="008339AB">
          <w:rPr>
            <w:noProof/>
            <w:webHidden/>
          </w:rPr>
          <w:fldChar w:fldCharType="end"/>
        </w:r>
      </w:hyperlink>
    </w:p>
    <w:p w:rsidR="008339AB" w:rsidRDefault="000B79F3" w:rsidP="00803B51">
      <w:pPr>
        <w:pStyle w:val="TOC1"/>
        <w:rPr>
          <w:rFonts w:asciiTheme="minorHAnsi" w:eastAsiaTheme="minorEastAsia" w:hAnsiTheme="minorHAnsi" w:cstheme="minorBidi"/>
          <w:noProof/>
          <w:sz w:val="22"/>
          <w:szCs w:val="22"/>
          <w:lang w:eastAsia="zh-CN"/>
        </w:rPr>
      </w:pPr>
      <w:hyperlink w:anchor="_Toc351716880" w:history="1">
        <w:r w:rsidR="008339AB" w:rsidRPr="00085504">
          <w:rPr>
            <w:rStyle w:val="Hyperlink"/>
            <w:noProof/>
            <w:lang w:val="es-ES"/>
          </w:rPr>
          <w:t>A1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Descripción general del método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_Toc351716880 \h </w:instrText>
        </w:r>
        <w:r w:rsidR="008339AB">
          <w:rPr>
            <w:noProof/>
            <w:webHidden/>
          </w:rPr>
        </w:r>
        <w:r w:rsidR="008339AB">
          <w:rPr>
            <w:noProof/>
            <w:webHidden/>
          </w:rPr>
          <w:fldChar w:fldCharType="separate"/>
        </w:r>
        <w:r w:rsidR="005F2C2A">
          <w:rPr>
            <w:noProof/>
            <w:webHidden/>
          </w:rPr>
          <w:t>39</w:t>
        </w:r>
        <w:r w:rsidR="008339AB">
          <w:rPr>
            <w:noProof/>
            <w:webHidden/>
          </w:rPr>
          <w:fldChar w:fldCharType="end"/>
        </w:r>
      </w:hyperlink>
    </w:p>
    <w:p w:rsidR="008339AB" w:rsidRDefault="000B79F3" w:rsidP="00803B51">
      <w:pPr>
        <w:pStyle w:val="TOC1"/>
        <w:rPr>
          <w:rFonts w:asciiTheme="minorHAnsi" w:eastAsiaTheme="minorEastAsia" w:hAnsiTheme="minorHAnsi" w:cstheme="minorBidi"/>
          <w:noProof/>
          <w:sz w:val="22"/>
          <w:szCs w:val="22"/>
          <w:lang w:eastAsia="zh-CN"/>
        </w:rPr>
      </w:pPr>
      <w:hyperlink w:anchor="_Toc351716881" w:history="1">
        <w:r w:rsidR="008339AB" w:rsidRPr="00085504">
          <w:rPr>
            <w:rStyle w:val="Hyperlink"/>
            <w:noProof/>
            <w:lang w:val="es-ES"/>
          </w:rPr>
          <w:t>A2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Concepto de ocupación del espectro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_Toc351716881 \h </w:instrText>
        </w:r>
        <w:r w:rsidR="008339AB">
          <w:rPr>
            <w:noProof/>
            <w:webHidden/>
          </w:rPr>
        </w:r>
        <w:r w:rsidR="008339AB">
          <w:rPr>
            <w:noProof/>
            <w:webHidden/>
          </w:rPr>
          <w:fldChar w:fldCharType="separate"/>
        </w:r>
        <w:r w:rsidR="005F2C2A">
          <w:rPr>
            <w:noProof/>
            <w:webHidden/>
          </w:rPr>
          <w:t>40</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82" w:history="1">
        <w:r w:rsidR="008339AB" w:rsidRPr="00085504">
          <w:rPr>
            <w:rStyle w:val="Hyperlink"/>
            <w:noProof/>
            <w:spacing w:val="20"/>
            <w:lang w:val="es-ES"/>
          </w:rPr>
          <w:t>A2</w:t>
        </w:r>
        <w:r w:rsidR="008339AB" w:rsidRPr="00085504">
          <w:rPr>
            <w:rStyle w:val="Hyperlink"/>
            <w:noProof/>
            <w:lang w:val="es-ES"/>
          </w:rPr>
          <w:t>.1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Concepto estadístico de ocupación del espectro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_Toc351716882 \h </w:instrText>
        </w:r>
        <w:r w:rsidR="008339AB">
          <w:rPr>
            <w:noProof/>
            <w:webHidden/>
          </w:rPr>
        </w:r>
        <w:r w:rsidR="008339AB">
          <w:rPr>
            <w:noProof/>
            <w:webHidden/>
          </w:rPr>
          <w:fldChar w:fldCharType="separate"/>
        </w:r>
        <w:r w:rsidR="005F2C2A">
          <w:rPr>
            <w:noProof/>
            <w:webHidden/>
          </w:rPr>
          <w:t>40</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83" w:history="1">
        <w:r w:rsidR="008339AB" w:rsidRPr="00085504">
          <w:rPr>
            <w:rStyle w:val="Hyperlink"/>
            <w:noProof/>
            <w:lang w:val="es-ES"/>
          </w:rPr>
          <w:t>A2.2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Error de medición de la ocupación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_Toc351716883 \h </w:instrText>
        </w:r>
        <w:r w:rsidR="008339AB">
          <w:rPr>
            <w:noProof/>
            <w:webHidden/>
          </w:rPr>
        </w:r>
        <w:r w:rsidR="008339AB">
          <w:rPr>
            <w:noProof/>
            <w:webHidden/>
          </w:rPr>
          <w:fldChar w:fldCharType="separate"/>
        </w:r>
        <w:r w:rsidR="005F2C2A">
          <w:rPr>
            <w:noProof/>
            <w:webHidden/>
          </w:rPr>
          <w:t>41</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84" w:history="1">
        <w:r w:rsidR="008339AB" w:rsidRPr="00085504">
          <w:rPr>
            <w:rStyle w:val="Hyperlink"/>
            <w:noProof/>
            <w:lang w:val="es-ES"/>
          </w:rPr>
          <w:t>A2.3</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Exactitud y nivel de fiabilidad al medir la ocupación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_Toc351716884 \h </w:instrText>
        </w:r>
        <w:r w:rsidR="008339AB">
          <w:rPr>
            <w:noProof/>
            <w:webHidden/>
          </w:rPr>
        </w:r>
        <w:r w:rsidR="008339AB">
          <w:rPr>
            <w:noProof/>
            <w:webHidden/>
          </w:rPr>
          <w:fldChar w:fldCharType="separate"/>
        </w:r>
        <w:r w:rsidR="005F2C2A">
          <w:rPr>
            <w:noProof/>
            <w:webHidden/>
          </w:rPr>
          <w:t>42</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85" w:history="1">
        <w:r w:rsidR="008339AB" w:rsidRPr="00085504">
          <w:rPr>
            <w:rStyle w:val="Hyperlink"/>
            <w:noProof/>
            <w:lang w:val="es-ES"/>
          </w:rPr>
          <w:t>A2.4</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Parámetros que afectan a la fiabilidad estadística de la ocupación medida</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_Toc351716885 \h </w:instrText>
        </w:r>
        <w:r w:rsidR="008339AB">
          <w:rPr>
            <w:noProof/>
            <w:webHidden/>
          </w:rPr>
        </w:r>
        <w:r w:rsidR="008339AB">
          <w:rPr>
            <w:noProof/>
            <w:webHidden/>
          </w:rPr>
          <w:fldChar w:fldCharType="separate"/>
        </w:r>
        <w:r w:rsidR="005F2C2A">
          <w:rPr>
            <w:noProof/>
            <w:webHidden/>
          </w:rPr>
          <w:t>43</w:t>
        </w:r>
        <w:r w:rsidR="008339AB">
          <w:rPr>
            <w:noProof/>
            <w:webHidden/>
          </w:rPr>
          <w:fldChar w:fldCharType="end"/>
        </w:r>
      </w:hyperlink>
    </w:p>
    <w:p w:rsidR="008339AB" w:rsidRDefault="000B79F3" w:rsidP="00803B51">
      <w:pPr>
        <w:pStyle w:val="TOC3"/>
        <w:rPr>
          <w:rFonts w:asciiTheme="minorHAnsi" w:eastAsiaTheme="minorEastAsia" w:hAnsiTheme="minorHAnsi" w:cstheme="minorBidi"/>
          <w:noProof/>
          <w:sz w:val="22"/>
          <w:szCs w:val="22"/>
          <w:lang w:eastAsia="zh-CN"/>
        </w:rPr>
      </w:pPr>
      <w:hyperlink w:anchor="_Toc351716886" w:history="1">
        <w:r w:rsidR="008339AB" w:rsidRPr="00085504">
          <w:rPr>
            <w:rStyle w:val="Hyperlink"/>
            <w:noProof/>
            <w:lang w:val="es-ES"/>
          </w:rPr>
          <w:t>A2.4.1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Señales impulsivas y de larga duración y velocidad de flujo de señales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_Toc351716886 \h </w:instrText>
        </w:r>
        <w:r w:rsidR="008339AB">
          <w:rPr>
            <w:noProof/>
            <w:webHidden/>
          </w:rPr>
        </w:r>
        <w:r w:rsidR="008339AB">
          <w:rPr>
            <w:noProof/>
            <w:webHidden/>
          </w:rPr>
          <w:fldChar w:fldCharType="separate"/>
        </w:r>
        <w:r w:rsidR="005F2C2A">
          <w:rPr>
            <w:noProof/>
            <w:webHidden/>
          </w:rPr>
          <w:t>43</w:t>
        </w:r>
        <w:r w:rsidR="008339AB">
          <w:rPr>
            <w:noProof/>
            <w:webHidden/>
          </w:rPr>
          <w:fldChar w:fldCharType="end"/>
        </w:r>
      </w:hyperlink>
    </w:p>
    <w:p w:rsidR="008339AB" w:rsidRDefault="000B79F3" w:rsidP="00803B51">
      <w:pPr>
        <w:pStyle w:val="TOC3"/>
        <w:rPr>
          <w:rFonts w:asciiTheme="minorHAnsi" w:eastAsiaTheme="minorEastAsia" w:hAnsiTheme="minorHAnsi" w:cstheme="minorBidi"/>
          <w:noProof/>
          <w:sz w:val="22"/>
          <w:szCs w:val="22"/>
          <w:lang w:eastAsia="zh-CN"/>
        </w:rPr>
      </w:pPr>
      <w:hyperlink w:anchor="_Toc351716887" w:history="1">
        <w:r w:rsidR="008339AB" w:rsidRPr="00085504">
          <w:rPr>
            <w:rStyle w:val="Hyperlink"/>
            <w:noProof/>
            <w:lang w:val="es-ES"/>
          </w:rPr>
          <w:t>A2.4.2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Inestabilidad relativa del tiempo de iteración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_Toc351716887 \h </w:instrText>
        </w:r>
        <w:r w:rsidR="008339AB">
          <w:rPr>
            <w:noProof/>
            <w:webHidden/>
          </w:rPr>
        </w:r>
        <w:r w:rsidR="008339AB">
          <w:rPr>
            <w:noProof/>
            <w:webHidden/>
          </w:rPr>
          <w:fldChar w:fldCharType="separate"/>
        </w:r>
        <w:r w:rsidR="005F2C2A">
          <w:rPr>
            <w:noProof/>
            <w:webHidden/>
          </w:rPr>
          <w:t>44</w:t>
        </w:r>
        <w:r w:rsidR="008339AB">
          <w:rPr>
            <w:noProof/>
            <w:webHidden/>
          </w:rPr>
          <w:fldChar w:fldCharType="end"/>
        </w:r>
      </w:hyperlink>
    </w:p>
    <w:p w:rsidR="008339AB" w:rsidRDefault="000B79F3" w:rsidP="00803B51">
      <w:pPr>
        <w:pStyle w:val="TOC3"/>
        <w:rPr>
          <w:rFonts w:asciiTheme="minorHAnsi" w:eastAsiaTheme="minorEastAsia" w:hAnsiTheme="minorHAnsi" w:cstheme="minorBidi"/>
          <w:noProof/>
          <w:sz w:val="22"/>
          <w:szCs w:val="22"/>
          <w:lang w:eastAsia="zh-CN"/>
        </w:rPr>
      </w:pPr>
      <w:hyperlink w:anchor="_Toc351716888" w:history="1">
        <w:r w:rsidR="008339AB" w:rsidRPr="00085504">
          <w:rPr>
            <w:rStyle w:val="Hyperlink"/>
            <w:noProof/>
            <w:lang w:val="es-ES"/>
          </w:rPr>
          <w:t>A2.4.3</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Utilización de sistemas de medición enganchados y desenganchados para medir la ocupación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_Toc351716888 \h </w:instrText>
        </w:r>
        <w:r w:rsidR="008339AB">
          <w:rPr>
            <w:noProof/>
            <w:webHidden/>
          </w:rPr>
        </w:r>
        <w:r w:rsidR="008339AB">
          <w:rPr>
            <w:noProof/>
            <w:webHidden/>
          </w:rPr>
          <w:fldChar w:fldCharType="separate"/>
        </w:r>
        <w:r w:rsidR="005F2C2A">
          <w:rPr>
            <w:noProof/>
            <w:webHidden/>
          </w:rPr>
          <w:t>45</w:t>
        </w:r>
        <w:r w:rsidR="008339AB">
          <w:rPr>
            <w:noProof/>
            <w:webHidden/>
          </w:rPr>
          <w:fldChar w:fldCharType="end"/>
        </w:r>
      </w:hyperlink>
    </w:p>
    <w:p w:rsidR="008339AB" w:rsidRDefault="000B79F3" w:rsidP="00803B51">
      <w:pPr>
        <w:pStyle w:val="TOC1"/>
        <w:rPr>
          <w:rFonts w:asciiTheme="minorHAnsi" w:eastAsiaTheme="minorEastAsia" w:hAnsiTheme="minorHAnsi" w:cstheme="minorBidi"/>
          <w:noProof/>
          <w:sz w:val="22"/>
          <w:szCs w:val="22"/>
          <w:lang w:eastAsia="zh-CN"/>
        </w:rPr>
      </w:pPr>
      <w:hyperlink w:anchor="_Toc351716889" w:history="1">
        <w:r w:rsidR="008339AB" w:rsidRPr="00085504">
          <w:rPr>
            <w:rStyle w:val="Hyperlink"/>
            <w:noProof/>
            <w:lang w:val="es-ES"/>
          </w:rPr>
          <w:t>A3</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Procedimientos de medición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_Toc351716889 \h </w:instrText>
        </w:r>
        <w:r w:rsidR="008339AB">
          <w:rPr>
            <w:noProof/>
            <w:webHidden/>
          </w:rPr>
        </w:r>
        <w:r w:rsidR="008339AB">
          <w:rPr>
            <w:noProof/>
            <w:webHidden/>
          </w:rPr>
          <w:fldChar w:fldCharType="separate"/>
        </w:r>
        <w:r w:rsidR="005F2C2A">
          <w:rPr>
            <w:noProof/>
            <w:webHidden/>
          </w:rPr>
          <w:t>45</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890" w:history="1">
        <w:r w:rsidR="008339AB" w:rsidRPr="00085504">
          <w:rPr>
            <w:rStyle w:val="Hyperlink"/>
            <w:noProof/>
            <w:lang w:val="es-ES"/>
          </w:rPr>
          <w:t>A3.1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Recomendaciones para medir la ocupación con sistemas de medición enganchados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_Toc351716890 \h </w:instrText>
        </w:r>
        <w:r w:rsidR="008339AB">
          <w:rPr>
            <w:noProof/>
            <w:webHidden/>
          </w:rPr>
        </w:r>
        <w:r w:rsidR="008339AB">
          <w:rPr>
            <w:noProof/>
            <w:webHidden/>
          </w:rPr>
          <w:fldChar w:fldCharType="separate"/>
        </w:r>
        <w:r w:rsidR="005F2C2A">
          <w:rPr>
            <w:noProof/>
            <w:webHidden/>
          </w:rPr>
          <w:t>45</w:t>
        </w:r>
        <w:r w:rsidR="008339AB">
          <w:rPr>
            <w:noProof/>
            <w:webHidden/>
          </w:rPr>
          <w:fldChar w:fldCharType="end"/>
        </w:r>
      </w:hyperlink>
    </w:p>
    <w:p w:rsidR="008339AB" w:rsidRDefault="000B79F3" w:rsidP="00803B51">
      <w:pPr>
        <w:pStyle w:val="TOC3"/>
        <w:rPr>
          <w:rFonts w:asciiTheme="minorHAnsi" w:eastAsiaTheme="minorEastAsia" w:hAnsiTheme="minorHAnsi" w:cstheme="minorBidi"/>
          <w:noProof/>
          <w:sz w:val="22"/>
          <w:szCs w:val="22"/>
          <w:lang w:eastAsia="zh-CN"/>
        </w:rPr>
      </w:pPr>
      <w:hyperlink w:anchor="_Toc351716891" w:history="1">
        <w:r w:rsidR="008339AB" w:rsidRPr="00085504">
          <w:rPr>
            <w:rStyle w:val="Hyperlink"/>
            <w:noProof/>
            <w:lang w:val="es-ES"/>
          </w:rPr>
          <w:t>A3.1.1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Recopilación de datos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_Toc351716891 \h </w:instrText>
        </w:r>
        <w:r w:rsidR="008339AB">
          <w:rPr>
            <w:noProof/>
            <w:webHidden/>
          </w:rPr>
        </w:r>
        <w:r w:rsidR="008339AB">
          <w:rPr>
            <w:noProof/>
            <w:webHidden/>
          </w:rPr>
          <w:fldChar w:fldCharType="separate"/>
        </w:r>
        <w:r w:rsidR="005F2C2A">
          <w:rPr>
            <w:noProof/>
            <w:webHidden/>
          </w:rPr>
          <w:t>45</w:t>
        </w:r>
        <w:r w:rsidR="008339AB">
          <w:rPr>
            <w:noProof/>
            <w:webHidden/>
          </w:rPr>
          <w:fldChar w:fldCharType="end"/>
        </w:r>
      </w:hyperlink>
    </w:p>
    <w:p w:rsidR="008339AB" w:rsidRDefault="000B79F3" w:rsidP="00803B51">
      <w:pPr>
        <w:pStyle w:val="TOC3"/>
        <w:rPr>
          <w:rFonts w:asciiTheme="minorHAnsi" w:eastAsiaTheme="minorEastAsia" w:hAnsiTheme="minorHAnsi" w:cstheme="minorBidi"/>
          <w:noProof/>
          <w:sz w:val="22"/>
          <w:szCs w:val="22"/>
          <w:lang w:eastAsia="zh-CN"/>
        </w:rPr>
      </w:pPr>
      <w:hyperlink w:anchor="_Toc351716892" w:history="1">
        <w:r w:rsidR="008339AB" w:rsidRPr="00085504">
          <w:rPr>
            <w:rStyle w:val="Hyperlink"/>
            <w:noProof/>
            <w:lang w:val="es-ES"/>
          </w:rPr>
          <w:t>A3.1.2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Fórmula para medir la ocupación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_Toc351716892 \h </w:instrText>
        </w:r>
        <w:r w:rsidR="008339AB">
          <w:rPr>
            <w:noProof/>
            <w:webHidden/>
          </w:rPr>
        </w:r>
        <w:r w:rsidR="008339AB">
          <w:rPr>
            <w:noProof/>
            <w:webHidden/>
          </w:rPr>
          <w:fldChar w:fldCharType="separate"/>
        </w:r>
        <w:r w:rsidR="005F2C2A">
          <w:rPr>
            <w:noProof/>
            <w:webHidden/>
          </w:rPr>
          <w:t>46</w:t>
        </w:r>
        <w:r w:rsidR="008339AB">
          <w:rPr>
            <w:noProof/>
            <w:webHidden/>
          </w:rPr>
          <w:fldChar w:fldCharType="end"/>
        </w:r>
      </w:hyperlink>
    </w:p>
    <w:p w:rsidR="008339AB" w:rsidRDefault="000B79F3" w:rsidP="00803B51">
      <w:pPr>
        <w:pStyle w:val="TOC3"/>
        <w:rPr>
          <w:rFonts w:asciiTheme="minorHAnsi" w:eastAsiaTheme="minorEastAsia" w:hAnsiTheme="minorHAnsi" w:cstheme="minorBidi"/>
          <w:noProof/>
          <w:sz w:val="22"/>
          <w:szCs w:val="22"/>
          <w:lang w:eastAsia="zh-CN"/>
        </w:rPr>
      </w:pPr>
      <w:hyperlink w:anchor="_Toc351716893" w:history="1">
        <w:r w:rsidR="008339AB" w:rsidRPr="00085504">
          <w:rPr>
            <w:rStyle w:val="Hyperlink"/>
            <w:noProof/>
            <w:lang w:val="es-ES"/>
          </w:rPr>
          <w:t>A3.1.3</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Selección del número de muestras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_Toc351716893 \h </w:instrText>
        </w:r>
        <w:r w:rsidR="008339AB">
          <w:rPr>
            <w:noProof/>
            <w:webHidden/>
          </w:rPr>
        </w:r>
        <w:r w:rsidR="008339AB">
          <w:rPr>
            <w:noProof/>
            <w:webHidden/>
          </w:rPr>
          <w:fldChar w:fldCharType="separate"/>
        </w:r>
        <w:r w:rsidR="005F2C2A">
          <w:rPr>
            <w:noProof/>
            <w:webHidden/>
          </w:rPr>
          <w:t>46</w:t>
        </w:r>
        <w:r w:rsidR="008339AB">
          <w:rPr>
            <w:noProof/>
            <w:webHidden/>
          </w:rPr>
          <w:fldChar w:fldCharType="end"/>
        </w:r>
      </w:hyperlink>
    </w:p>
    <w:p w:rsidR="008339AB" w:rsidRDefault="000B79F3" w:rsidP="00803B51">
      <w:pPr>
        <w:pStyle w:val="TOC3"/>
        <w:rPr>
          <w:rFonts w:asciiTheme="minorHAnsi" w:eastAsiaTheme="minorEastAsia" w:hAnsiTheme="minorHAnsi" w:cstheme="minorBidi"/>
          <w:noProof/>
          <w:sz w:val="22"/>
          <w:szCs w:val="22"/>
          <w:lang w:eastAsia="zh-CN"/>
        </w:rPr>
      </w:pPr>
      <w:hyperlink w:anchor="_Toc351716894" w:history="1">
        <w:r w:rsidR="008339AB" w:rsidRPr="00085504">
          <w:rPr>
            <w:rStyle w:val="Hyperlink"/>
            <w:noProof/>
            <w:lang w:val="es-ES"/>
          </w:rPr>
          <w:t>A3.1.4</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Efecto de seleccionar incorrectamente el número de muestras en el nivel de fiabilidad de la medición de la ocupación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_Toc351716894 \h </w:instrText>
        </w:r>
        <w:r w:rsidR="008339AB">
          <w:rPr>
            <w:noProof/>
            <w:webHidden/>
          </w:rPr>
        </w:r>
        <w:r w:rsidR="008339AB">
          <w:rPr>
            <w:noProof/>
            <w:webHidden/>
          </w:rPr>
          <w:fldChar w:fldCharType="separate"/>
        </w:r>
        <w:r w:rsidR="005F2C2A">
          <w:rPr>
            <w:noProof/>
            <w:webHidden/>
          </w:rPr>
          <w:t>49</w:t>
        </w:r>
        <w:r w:rsidR="008339AB">
          <w:rPr>
            <w:noProof/>
            <w:webHidden/>
          </w:rPr>
          <w:fldChar w:fldCharType="end"/>
        </w:r>
      </w:hyperlink>
    </w:p>
    <w:p w:rsidR="00BA5379" w:rsidRPr="000E652A" w:rsidRDefault="00BA5379" w:rsidP="00BA5379">
      <w:pPr>
        <w:pStyle w:val="toc0"/>
        <w:keepNext/>
        <w:keepLines/>
        <w:rPr>
          <w:noProof/>
          <w:lang w:val="es-ES"/>
        </w:rPr>
      </w:pPr>
      <w:r w:rsidRPr="000E652A">
        <w:rPr>
          <w:noProof/>
          <w:lang w:val="es-ES"/>
        </w:rPr>
        <w:lastRenderedPageBreak/>
        <w:tab/>
        <w:t>Página</w:t>
      </w:r>
    </w:p>
    <w:p w:rsidR="008339AB" w:rsidRDefault="000B79F3" w:rsidP="00BA5379">
      <w:pPr>
        <w:pStyle w:val="TOC2"/>
        <w:keepNext/>
        <w:rPr>
          <w:rFonts w:asciiTheme="minorHAnsi" w:eastAsiaTheme="minorEastAsia" w:hAnsiTheme="minorHAnsi" w:cstheme="minorBidi"/>
          <w:noProof/>
          <w:sz w:val="22"/>
          <w:szCs w:val="22"/>
          <w:lang w:eastAsia="zh-CN"/>
        </w:rPr>
      </w:pPr>
      <w:hyperlink w:anchor="_Toc351716895" w:history="1">
        <w:r w:rsidR="008339AB" w:rsidRPr="00085504">
          <w:rPr>
            <w:rStyle w:val="Hyperlink"/>
            <w:noProof/>
            <w:lang w:val="es-ES"/>
          </w:rPr>
          <w:t>A3.2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Recomendaciones para medir la ocupación con sistemas de medición no enganchados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_Toc351716895 \h </w:instrText>
        </w:r>
        <w:r w:rsidR="008339AB">
          <w:rPr>
            <w:noProof/>
            <w:webHidden/>
          </w:rPr>
        </w:r>
        <w:r w:rsidR="008339AB">
          <w:rPr>
            <w:noProof/>
            <w:webHidden/>
          </w:rPr>
          <w:fldChar w:fldCharType="separate"/>
        </w:r>
        <w:r w:rsidR="005F2C2A">
          <w:rPr>
            <w:noProof/>
            <w:webHidden/>
          </w:rPr>
          <w:t>49</w:t>
        </w:r>
        <w:r w:rsidR="008339AB">
          <w:rPr>
            <w:noProof/>
            <w:webHidden/>
          </w:rPr>
          <w:fldChar w:fldCharType="end"/>
        </w:r>
      </w:hyperlink>
    </w:p>
    <w:p w:rsidR="008339AB" w:rsidRDefault="000B79F3" w:rsidP="00803B51">
      <w:pPr>
        <w:pStyle w:val="TOC3"/>
        <w:rPr>
          <w:rFonts w:asciiTheme="minorHAnsi" w:eastAsiaTheme="minorEastAsia" w:hAnsiTheme="minorHAnsi" w:cstheme="minorBidi"/>
          <w:noProof/>
          <w:sz w:val="22"/>
          <w:szCs w:val="22"/>
          <w:lang w:eastAsia="zh-CN"/>
        </w:rPr>
      </w:pPr>
      <w:hyperlink w:anchor="_Toc351716896" w:history="1">
        <w:r w:rsidR="008339AB" w:rsidRPr="00085504">
          <w:rPr>
            <w:rStyle w:val="Hyperlink"/>
            <w:noProof/>
            <w:lang w:val="es-ES"/>
          </w:rPr>
          <w:t>A3.2.1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Recopilación de datos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_Toc351716896 \h </w:instrText>
        </w:r>
        <w:r w:rsidR="008339AB">
          <w:rPr>
            <w:noProof/>
            <w:webHidden/>
          </w:rPr>
        </w:r>
        <w:r w:rsidR="008339AB">
          <w:rPr>
            <w:noProof/>
            <w:webHidden/>
          </w:rPr>
          <w:fldChar w:fldCharType="separate"/>
        </w:r>
        <w:r w:rsidR="005F2C2A">
          <w:rPr>
            <w:noProof/>
            <w:webHidden/>
          </w:rPr>
          <w:t>50</w:t>
        </w:r>
        <w:r w:rsidR="008339AB">
          <w:rPr>
            <w:noProof/>
            <w:webHidden/>
          </w:rPr>
          <w:fldChar w:fldCharType="end"/>
        </w:r>
      </w:hyperlink>
    </w:p>
    <w:p w:rsidR="008339AB" w:rsidRDefault="000B79F3" w:rsidP="00803B51">
      <w:pPr>
        <w:pStyle w:val="TOC3"/>
        <w:rPr>
          <w:rFonts w:asciiTheme="minorHAnsi" w:eastAsiaTheme="minorEastAsia" w:hAnsiTheme="minorHAnsi" w:cstheme="minorBidi"/>
          <w:noProof/>
          <w:sz w:val="22"/>
          <w:szCs w:val="22"/>
          <w:lang w:eastAsia="zh-CN"/>
        </w:rPr>
      </w:pPr>
      <w:hyperlink w:anchor="_Toc351716897" w:history="1">
        <w:r w:rsidR="008339AB" w:rsidRPr="00085504">
          <w:rPr>
            <w:rStyle w:val="Hyperlink"/>
            <w:noProof/>
            <w:lang w:val="es-ES"/>
          </w:rPr>
          <w:t>A3.2.2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Fórmula de cálculo de la ocupación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_Toc351716897 \h </w:instrText>
        </w:r>
        <w:r w:rsidR="008339AB">
          <w:rPr>
            <w:noProof/>
            <w:webHidden/>
          </w:rPr>
        </w:r>
        <w:r w:rsidR="008339AB">
          <w:rPr>
            <w:noProof/>
            <w:webHidden/>
          </w:rPr>
          <w:fldChar w:fldCharType="separate"/>
        </w:r>
        <w:r w:rsidR="005F2C2A">
          <w:rPr>
            <w:noProof/>
            <w:webHidden/>
          </w:rPr>
          <w:t>50</w:t>
        </w:r>
        <w:r w:rsidR="008339AB">
          <w:rPr>
            <w:noProof/>
            <w:webHidden/>
          </w:rPr>
          <w:fldChar w:fldCharType="end"/>
        </w:r>
      </w:hyperlink>
    </w:p>
    <w:p w:rsidR="008339AB" w:rsidRDefault="000B79F3" w:rsidP="00803B51">
      <w:pPr>
        <w:pStyle w:val="TOC3"/>
        <w:rPr>
          <w:rFonts w:asciiTheme="minorHAnsi" w:eastAsiaTheme="minorEastAsia" w:hAnsiTheme="minorHAnsi" w:cstheme="minorBidi"/>
          <w:noProof/>
          <w:sz w:val="22"/>
          <w:szCs w:val="22"/>
          <w:lang w:eastAsia="zh-CN"/>
        </w:rPr>
      </w:pPr>
      <w:hyperlink w:anchor="_Toc351716898" w:history="1">
        <w:r w:rsidR="008339AB" w:rsidRPr="00085504">
          <w:rPr>
            <w:rStyle w:val="Hyperlink"/>
            <w:noProof/>
            <w:lang w:val="es-ES"/>
          </w:rPr>
          <w:t>A3.2.3</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Selección del número de muestras</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_Toc351716898 \h </w:instrText>
        </w:r>
        <w:r w:rsidR="008339AB">
          <w:rPr>
            <w:noProof/>
            <w:webHidden/>
          </w:rPr>
        </w:r>
        <w:r w:rsidR="008339AB">
          <w:rPr>
            <w:noProof/>
            <w:webHidden/>
          </w:rPr>
          <w:fldChar w:fldCharType="separate"/>
        </w:r>
        <w:r w:rsidR="005F2C2A">
          <w:rPr>
            <w:noProof/>
            <w:webHidden/>
          </w:rPr>
          <w:t>50</w:t>
        </w:r>
        <w:r w:rsidR="008339AB">
          <w:rPr>
            <w:noProof/>
            <w:webHidden/>
          </w:rPr>
          <w:fldChar w:fldCharType="end"/>
        </w:r>
      </w:hyperlink>
    </w:p>
    <w:p w:rsidR="008339AB" w:rsidRDefault="000B79F3" w:rsidP="00803B51">
      <w:pPr>
        <w:pStyle w:val="TOC1"/>
        <w:rPr>
          <w:rFonts w:asciiTheme="minorHAnsi" w:eastAsiaTheme="minorEastAsia" w:hAnsiTheme="minorHAnsi" w:cstheme="minorBidi"/>
          <w:noProof/>
          <w:sz w:val="22"/>
          <w:szCs w:val="22"/>
          <w:lang w:eastAsia="zh-CN"/>
        </w:rPr>
      </w:pPr>
      <w:hyperlink w:anchor="_Toc351716899" w:history="1">
        <w:r w:rsidR="008339AB" w:rsidRPr="00085504">
          <w:rPr>
            <w:rStyle w:val="Hyperlink"/>
            <w:noProof/>
            <w:lang w:val="es-ES"/>
          </w:rPr>
          <w:t>A4</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Ejemplos característicos de cómo afecta la velocidad de flujo de señales en el canal de radiocomunicaciones al nivel de fiabilidad de los cálculos de la ocupación del espectro</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_Toc351716899 \h </w:instrText>
        </w:r>
        <w:r w:rsidR="008339AB">
          <w:rPr>
            <w:noProof/>
            <w:webHidden/>
          </w:rPr>
        </w:r>
        <w:r w:rsidR="008339AB">
          <w:rPr>
            <w:noProof/>
            <w:webHidden/>
          </w:rPr>
          <w:fldChar w:fldCharType="separate"/>
        </w:r>
        <w:r w:rsidR="005F2C2A">
          <w:rPr>
            <w:noProof/>
            <w:webHidden/>
          </w:rPr>
          <w:t>51</w:t>
        </w:r>
        <w:r w:rsidR="008339AB">
          <w:rPr>
            <w:noProof/>
            <w:webHidden/>
          </w:rPr>
          <w:fldChar w:fldCharType="end"/>
        </w:r>
      </w:hyperlink>
    </w:p>
    <w:p w:rsidR="008339AB" w:rsidRDefault="000B79F3" w:rsidP="00803B51">
      <w:pPr>
        <w:pStyle w:val="TOC2"/>
        <w:rPr>
          <w:rFonts w:asciiTheme="minorHAnsi" w:eastAsiaTheme="minorEastAsia" w:hAnsiTheme="minorHAnsi" w:cstheme="minorBidi"/>
          <w:noProof/>
          <w:sz w:val="22"/>
          <w:szCs w:val="22"/>
          <w:lang w:eastAsia="zh-CN"/>
        </w:rPr>
      </w:pPr>
      <w:hyperlink w:anchor="_Toc351716900" w:history="1">
        <w:r w:rsidR="008339AB" w:rsidRPr="00085504">
          <w:rPr>
            <w:rStyle w:val="Hyperlink"/>
            <w:noProof/>
            <w:lang w:val="es-ES"/>
          </w:rPr>
          <w:t>A4.1</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Caso A: Una sola señal durante el periodo de integración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_Toc351716900 \h </w:instrText>
        </w:r>
        <w:r w:rsidR="008339AB">
          <w:rPr>
            <w:noProof/>
            <w:webHidden/>
          </w:rPr>
        </w:r>
        <w:r w:rsidR="008339AB">
          <w:rPr>
            <w:noProof/>
            <w:webHidden/>
          </w:rPr>
          <w:fldChar w:fldCharType="separate"/>
        </w:r>
        <w:r w:rsidR="005F2C2A">
          <w:rPr>
            <w:noProof/>
            <w:webHidden/>
          </w:rPr>
          <w:t>51</w:t>
        </w:r>
        <w:r w:rsidR="008339AB">
          <w:rPr>
            <w:noProof/>
            <w:webHidden/>
          </w:rPr>
          <w:fldChar w:fldCharType="end"/>
        </w:r>
      </w:hyperlink>
    </w:p>
    <w:p w:rsidR="008339AB" w:rsidRDefault="000B79F3" w:rsidP="00803B51">
      <w:pPr>
        <w:pStyle w:val="TOC2"/>
        <w:rPr>
          <w:noProof/>
        </w:rPr>
      </w:pPr>
      <w:hyperlink w:anchor="_Toc351716901" w:history="1">
        <w:r w:rsidR="008339AB" w:rsidRPr="00085504">
          <w:rPr>
            <w:rStyle w:val="Hyperlink"/>
            <w:noProof/>
            <w:lang w:val="es-ES"/>
          </w:rPr>
          <w:t>A4.2</w:t>
        </w:r>
        <w:r w:rsidR="008339AB">
          <w:rPr>
            <w:rFonts w:asciiTheme="minorHAnsi" w:eastAsiaTheme="minorEastAsia" w:hAnsiTheme="minorHAnsi" w:cstheme="minorBidi"/>
            <w:noProof/>
            <w:sz w:val="22"/>
            <w:szCs w:val="22"/>
            <w:lang w:eastAsia="zh-CN"/>
          </w:rPr>
          <w:tab/>
        </w:r>
        <w:r w:rsidR="008339AB" w:rsidRPr="00085504">
          <w:rPr>
            <w:rStyle w:val="Hyperlink"/>
            <w:noProof/>
            <w:lang w:val="es-ES"/>
          </w:rPr>
          <w:t>Caso B: Doce señales durante el periodo de integración</w:t>
        </w:r>
        <w:r w:rsidR="008339AB">
          <w:rPr>
            <w:noProof/>
            <w:webHidden/>
          </w:rPr>
          <w:tab/>
        </w:r>
        <w:r w:rsidR="008339AB">
          <w:rPr>
            <w:noProof/>
            <w:webHidden/>
          </w:rPr>
          <w:tab/>
        </w:r>
        <w:r w:rsidR="008339AB">
          <w:rPr>
            <w:noProof/>
            <w:webHidden/>
          </w:rPr>
          <w:fldChar w:fldCharType="begin"/>
        </w:r>
        <w:r w:rsidR="008339AB">
          <w:rPr>
            <w:noProof/>
            <w:webHidden/>
          </w:rPr>
          <w:instrText xml:space="preserve"> PAGEREF _Toc351716901 \h </w:instrText>
        </w:r>
        <w:r w:rsidR="008339AB">
          <w:rPr>
            <w:noProof/>
            <w:webHidden/>
          </w:rPr>
        </w:r>
        <w:r w:rsidR="008339AB">
          <w:rPr>
            <w:noProof/>
            <w:webHidden/>
          </w:rPr>
          <w:fldChar w:fldCharType="separate"/>
        </w:r>
        <w:r w:rsidR="005F2C2A">
          <w:rPr>
            <w:noProof/>
            <w:webHidden/>
          </w:rPr>
          <w:t>51</w:t>
        </w:r>
        <w:r w:rsidR="008339AB">
          <w:rPr>
            <w:noProof/>
            <w:webHidden/>
          </w:rPr>
          <w:fldChar w:fldCharType="end"/>
        </w:r>
      </w:hyperlink>
    </w:p>
    <w:p w:rsidR="00867697" w:rsidRDefault="000B79F3" w:rsidP="00867697">
      <w:pPr>
        <w:pStyle w:val="TOC2"/>
        <w:rPr>
          <w:noProof/>
        </w:rPr>
      </w:pPr>
      <w:hyperlink w:anchor="_Toc351716902" w:history="1">
        <w:r w:rsidR="00867697" w:rsidRPr="00085504">
          <w:rPr>
            <w:rStyle w:val="Hyperlink"/>
            <w:noProof/>
            <w:lang w:val="es-ES"/>
          </w:rPr>
          <w:t>A4.3</w:t>
        </w:r>
        <w:r w:rsidR="00867697">
          <w:rPr>
            <w:rFonts w:asciiTheme="minorHAnsi" w:eastAsiaTheme="minorEastAsia" w:hAnsiTheme="minorHAnsi" w:cstheme="minorBidi"/>
            <w:noProof/>
            <w:sz w:val="22"/>
            <w:szCs w:val="22"/>
            <w:lang w:eastAsia="zh-CN"/>
          </w:rPr>
          <w:tab/>
        </w:r>
        <w:r w:rsidR="00867697" w:rsidRPr="00085504">
          <w:rPr>
            <w:rStyle w:val="Hyperlink"/>
            <w:noProof/>
            <w:lang w:val="es-ES"/>
          </w:rPr>
          <w:t>Caso C: Varias docenas de señales durante el periodo de integración</w:t>
        </w:r>
        <w:r w:rsidR="00867697">
          <w:rPr>
            <w:noProof/>
            <w:webHidden/>
          </w:rPr>
          <w:tab/>
        </w:r>
        <w:r w:rsidR="00867697">
          <w:rPr>
            <w:noProof/>
            <w:webHidden/>
          </w:rPr>
          <w:tab/>
        </w:r>
        <w:r w:rsidR="00867697">
          <w:rPr>
            <w:noProof/>
            <w:webHidden/>
          </w:rPr>
          <w:fldChar w:fldCharType="begin"/>
        </w:r>
        <w:r w:rsidR="00867697">
          <w:rPr>
            <w:noProof/>
            <w:webHidden/>
          </w:rPr>
          <w:instrText xml:space="preserve"> PAGEREF _Toc351716902 \h </w:instrText>
        </w:r>
        <w:r w:rsidR="00867697">
          <w:rPr>
            <w:noProof/>
            <w:webHidden/>
          </w:rPr>
        </w:r>
        <w:r w:rsidR="00867697">
          <w:rPr>
            <w:noProof/>
            <w:webHidden/>
          </w:rPr>
          <w:fldChar w:fldCharType="separate"/>
        </w:r>
        <w:r w:rsidR="005F2C2A">
          <w:rPr>
            <w:noProof/>
            <w:webHidden/>
          </w:rPr>
          <w:t>52</w:t>
        </w:r>
        <w:r w:rsidR="00867697">
          <w:rPr>
            <w:noProof/>
            <w:webHidden/>
          </w:rPr>
          <w:fldChar w:fldCharType="end"/>
        </w:r>
      </w:hyperlink>
    </w:p>
    <w:p w:rsidR="00867697" w:rsidRPr="00867697" w:rsidRDefault="00867697" w:rsidP="00867697">
      <w:pPr>
        <w:pStyle w:val="TOC1"/>
        <w:rPr>
          <w:rFonts w:asciiTheme="majorBidi" w:eastAsiaTheme="minorEastAsia" w:hAnsiTheme="majorBidi" w:cstheme="majorBidi"/>
          <w:noProof/>
          <w:szCs w:val="24"/>
          <w:lang w:eastAsia="zh-CN"/>
        </w:rPr>
      </w:pPr>
      <w:r w:rsidRPr="00867697">
        <w:rPr>
          <w:rFonts w:asciiTheme="majorBidi" w:eastAsiaTheme="minorEastAsia" w:hAnsiTheme="majorBidi" w:cstheme="majorBidi"/>
          <w:noProof/>
          <w:szCs w:val="24"/>
          <w:lang w:eastAsia="zh-CN"/>
        </w:rPr>
        <w:t>Ref</w:t>
      </w:r>
      <w:r>
        <w:rPr>
          <w:rFonts w:asciiTheme="majorBidi" w:eastAsiaTheme="minorEastAsia" w:hAnsiTheme="majorBidi" w:cstheme="majorBidi"/>
          <w:noProof/>
          <w:szCs w:val="24"/>
          <w:lang w:eastAsia="zh-CN"/>
        </w:rPr>
        <w:t>erencias para el Anexo A</w:t>
      </w:r>
      <w:r>
        <w:rPr>
          <w:rFonts w:asciiTheme="majorBidi" w:eastAsiaTheme="minorEastAsia" w:hAnsiTheme="majorBidi" w:cstheme="majorBidi"/>
          <w:noProof/>
          <w:szCs w:val="24"/>
          <w:lang w:eastAsia="zh-CN"/>
        </w:rPr>
        <w:tab/>
      </w:r>
      <w:r>
        <w:rPr>
          <w:rFonts w:asciiTheme="majorBidi" w:eastAsiaTheme="minorEastAsia" w:hAnsiTheme="majorBidi" w:cstheme="majorBidi"/>
          <w:noProof/>
          <w:szCs w:val="24"/>
          <w:lang w:eastAsia="zh-CN"/>
        </w:rPr>
        <w:tab/>
        <w:t>54</w:t>
      </w:r>
    </w:p>
    <w:p w:rsidR="005C48AE" w:rsidRDefault="005C48AE" w:rsidP="005C48AE">
      <w:pPr>
        <w:rPr>
          <w:rFonts w:asciiTheme="minorHAnsi" w:eastAsiaTheme="minorEastAsia" w:hAnsiTheme="minorHAnsi" w:cstheme="minorBidi"/>
          <w:noProof/>
          <w:sz w:val="22"/>
          <w:szCs w:val="22"/>
          <w:lang w:eastAsia="zh-CN"/>
        </w:rPr>
      </w:pPr>
    </w:p>
    <w:p w:rsidR="00EC127B" w:rsidRDefault="008339AB" w:rsidP="00EC127B">
      <w:pPr>
        <w:rPr>
          <w:lang w:val="es-ES"/>
        </w:rPr>
      </w:pPr>
      <w:r>
        <w:rPr>
          <w:lang w:val="es-ES"/>
        </w:rPr>
        <w:fldChar w:fldCharType="end"/>
      </w:r>
      <w:bookmarkStart w:id="3" w:name="_Toc349812648"/>
      <w:bookmarkStart w:id="4" w:name="_Toc351716824"/>
    </w:p>
    <w:p w:rsidR="00BA5379" w:rsidRDefault="00BA5379" w:rsidP="00EC127B">
      <w:pPr>
        <w:rPr>
          <w:lang w:val="es-ES"/>
        </w:rPr>
      </w:pPr>
    </w:p>
    <w:p w:rsidR="00BA5379" w:rsidRDefault="00BA5379" w:rsidP="00EC127B">
      <w:pPr>
        <w:rPr>
          <w:lang w:val="es-ES"/>
        </w:rPr>
      </w:pPr>
    </w:p>
    <w:p w:rsidR="00BA5379" w:rsidRDefault="00BA5379" w:rsidP="00EC127B">
      <w:pPr>
        <w:rPr>
          <w:lang w:val="es-ES"/>
        </w:rPr>
      </w:pPr>
    </w:p>
    <w:p w:rsidR="008339AB" w:rsidRPr="000E652A" w:rsidRDefault="008339AB" w:rsidP="005C48AE">
      <w:pPr>
        <w:pStyle w:val="Heading1"/>
        <w:rPr>
          <w:lang w:val="es-ES"/>
        </w:rPr>
      </w:pPr>
      <w:r w:rsidRPr="000E652A">
        <w:rPr>
          <w:lang w:val="es-ES"/>
        </w:rPr>
        <w:t>1</w:t>
      </w:r>
      <w:r w:rsidRPr="000E652A">
        <w:rPr>
          <w:lang w:val="es-ES"/>
        </w:rPr>
        <w:tab/>
      </w:r>
      <w:r>
        <w:rPr>
          <w:lang w:val="es-ES"/>
        </w:rPr>
        <w:t>Introducción</w:t>
      </w:r>
      <w:bookmarkEnd w:id="3"/>
      <w:bookmarkEnd w:id="4"/>
    </w:p>
    <w:p w:rsidR="008339AB" w:rsidRPr="000E652A" w:rsidRDefault="008339AB" w:rsidP="00803B51">
      <w:pPr>
        <w:rPr>
          <w:lang w:val="es-ES"/>
        </w:rPr>
      </w:pPr>
      <w:r>
        <w:rPr>
          <w:lang w:val="es-ES"/>
        </w:rPr>
        <w:t>La creciente utilización de las radiocomunicaciones hace que sea cada vez más difícil atender a todos los usuarios en el limitado espectro disponible</w:t>
      </w:r>
      <w:r w:rsidRPr="000E652A">
        <w:rPr>
          <w:lang w:val="es-ES"/>
        </w:rPr>
        <w:t xml:space="preserve">. </w:t>
      </w:r>
      <w:r>
        <w:rPr>
          <w:lang w:val="es-ES"/>
        </w:rPr>
        <w:t>Algunas bandas de frecuencia están siempre saturadas y a menudo los administradores de espectro necesitan saber la ocupación real de ciertas bandas de frecuencia</w:t>
      </w:r>
      <w:r w:rsidRPr="000E652A">
        <w:rPr>
          <w:lang w:val="es-ES"/>
        </w:rPr>
        <w:t>.</w:t>
      </w:r>
    </w:p>
    <w:p w:rsidR="008339AB" w:rsidRPr="000E652A" w:rsidRDefault="008339AB" w:rsidP="001E7FFB">
      <w:pPr>
        <w:rPr>
          <w:lang w:val="es-ES"/>
        </w:rPr>
      </w:pPr>
      <w:r>
        <w:rPr>
          <w:lang w:val="es-ES"/>
        </w:rPr>
        <w:t xml:space="preserve">Al preparar este </w:t>
      </w:r>
      <w:r w:rsidR="00B34137">
        <w:rPr>
          <w:lang w:val="es-ES"/>
        </w:rPr>
        <w:t xml:space="preserve">Informe </w:t>
      </w:r>
      <w:r>
        <w:rPr>
          <w:lang w:val="es-ES"/>
        </w:rPr>
        <w:t>se ha tenido en cuenta la siguiente documentación de la U</w:t>
      </w:r>
      <w:r w:rsidRPr="000E652A">
        <w:rPr>
          <w:lang w:val="es-ES"/>
        </w:rPr>
        <w:t>I</w:t>
      </w:r>
      <w:r>
        <w:rPr>
          <w:lang w:val="es-ES"/>
        </w:rPr>
        <w:t>T</w:t>
      </w:r>
      <w:r w:rsidRPr="000E652A">
        <w:rPr>
          <w:lang w:val="es-ES"/>
        </w:rPr>
        <w:t xml:space="preserve"> </w:t>
      </w:r>
      <w:r>
        <w:rPr>
          <w:lang w:val="es-ES"/>
        </w:rPr>
        <w:t>relativa a la ocupación del espectro</w:t>
      </w:r>
      <w:r w:rsidRPr="000E652A">
        <w:rPr>
          <w:lang w:val="es-ES"/>
        </w:rPr>
        <w:t>:</w:t>
      </w:r>
    </w:p>
    <w:p w:rsidR="008339AB" w:rsidRPr="000E652A" w:rsidRDefault="008339AB" w:rsidP="00803B51">
      <w:pPr>
        <w:pStyle w:val="enumlev1"/>
        <w:rPr>
          <w:lang w:val="es-ES"/>
        </w:rPr>
      </w:pPr>
      <w:r w:rsidRPr="000E652A">
        <w:rPr>
          <w:lang w:val="es-ES"/>
        </w:rPr>
        <w:t>•</w:t>
      </w:r>
      <w:r w:rsidRPr="000E652A">
        <w:rPr>
          <w:lang w:val="es-ES"/>
        </w:rPr>
        <w:tab/>
      </w:r>
      <w:r>
        <w:rPr>
          <w:lang w:val="es-ES"/>
        </w:rPr>
        <w:t>Cuestión U</w:t>
      </w:r>
      <w:r w:rsidRPr="000E652A">
        <w:rPr>
          <w:lang w:val="es-ES"/>
        </w:rPr>
        <w:t>IT-R 233/1</w:t>
      </w:r>
      <w:r>
        <w:rPr>
          <w:lang w:val="es-ES"/>
        </w:rPr>
        <w:t>.</w:t>
      </w:r>
    </w:p>
    <w:p w:rsidR="008339AB" w:rsidRPr="000E652A" w:rsidRDefault="008339AB" w:rsidP="00803B51">
      <w:pPr>
        <w:pStyle w:val="enumlev1"/>
        <w:rPr>
          <w:lang w:val="es-ES"/>
        </w:rPr>
      </w:pPr>
      <w:r w:rsidRPr="000E652A">
        <w:rPr>
          <w:lang w:val="es-ES"/>
        </w:rPr>
        <w:tab/>
      </w:r>
      <w:r>
        <w:rPr>
          <w:lang w:val="es-ES"/>
        </w:rPr>
        <w:t xml:space="preserve">Planteada en </w:t>
      </w:r>
      <w:r w:rsidRPr="000E652A">
        <w:rPr>
          <w:lang w:val="es-ES"/>
        </w:rPr>
        <w:t xml:space="preserve">2007, </w:t>
      </w:r>
      <w:r>
        <w:rPr>
          <w:lang w:val="es-ES"/>
        </w:rPr>
        <w:t>esta Cuestión solicita que se estudien los métodos para medir, evaluar y presentar mediciones de ocupación de bandas y canales de frecuencia</w:t>
      </w:r>
      <w:r w:rsidRPr="000E652A">
        <w:rPr>
          <w:lang w:val="es-ES"/>
        </w:rPr>
        <w:t>.</w:t>
      </w:r>
    </w:p>
    <w:p w:rsidR="008339AB" w:rsidRPr="000E652A" w:rsidRDefault="008339AB" w:rsidP="00803B51">
      <w:pPr>
        <w:pStyle w:val="enumlev1"/>
        <w:rPr>
          <w:lang w:val="es-ES"/>
        </w:rPr>
      </w:pPr>
      <w:r w:rsidRPr="000E652A">
        <w:rPr>
          <w:lang w:val="es-ES"/>
        </w:rPr>
        <w:t>•</w:t>
      </w:r>
      <w:r w:rsidRPr="000E652A">
        <w:rPr>
          <w:lang w:val="es-ES"/>
        </w:rPr>
        <w:tab/>
      </w:r>
      <w:r>
        <w:rPr>
          <w:lang w:val="es-ES"/>
        </w:rPr>
        <w:t>Recomendación U</w:t>
      </w:r>
      <w:r w:rsidRPr="000E652A">
        <w:rPr>
          <w:lang w:val="es-ES"/>
        </w:rPr>
        <w:t>IT-R SM.1880</w:t>
      </w:r>
      <w:r>
        <w:rPr>
          <w:lang w:val="es-ES"/>
        </w:rPr>
        <w:t>.</w:t>
      </w:r>
    </w:p>
    <w:p w:rsidR="008339AB" w:rsidRPr="000E652A" w:rsidRDefault="008339AB" w:rsidP="00803B51">
      <w:pPr>
        <w:pStyle w:val="enumlev1"/>
        <w:rPr>
          <w:lang w:val="es-ES"/>
        </w:rPr>
      </w:pPr>
      <w:r w:rsidRPr="000E652A">
        <w:rPr>
          <w:lang w:val="es-ES"/>
        </w:rPr>
        <w:tab/>
      </w:r>
      <w:r>
        <w:rPr>
          <w:lang w:val="es-ES"/>
        </w:rPr>
        <w:t xml:space="preserve">Esta Recomendación </w:t>
      </w:r>
      <w:r w:rsidRPr="000E652A">
        <w:rPr>
          <w:lang w:val="es-ES"/>
        </w:rPr>
        <w:t xml:space="preserve">describe </w:t>
      </w:r>
      <w:r>
        <w:rPr>
          <w:lang w:val="es-ES"/>
        </w:rPr>
        <w:t>diferentes aspectos a considerar cuando se efectúan medidas de la ocupación y muestra las maneras de presentar los resultados</w:t>
      </w:r>
      <w:r w:rsidRPr="000E652A">
        <w:rPr>
          <w:lang w:val="es-ES"/>
        </w:rPr>
        <w:t>.</w:t>
      </w:r>
    </w:p>
    <w:p w:rsidR="008339AB" w:rsidRPr="000E652A" w:rsidRDefault="008339AB" w:rsidP="00803B51">
      <w:pPr>
        <w:pStyle w:val="enumlev1"/>
        <w:rPr>
          <w:lang w:val="es-ES"/>
        </w:rPr>
      </w:pPr>
      <w:r w:rsidRPr="000E652A">
        <w:rPr>
          <w:lang w:val="es-ES"/>
        </w:rPr>
        <w:t>•</w:t>
      </w:r>
      <w:r w:rsidRPr="000E652A">
        <w:rPr>
          <w:lang w:val="es-ES"/>
        </w:rPr>
        <w:tab/>
      </w:r>
      <w:r>
        <w:rPr>
          <w:lang w:val="es-ES"/>
        </w:rPr>
        <w:t>Recomendación U</w:t>
      </w:r>
      <w:r w:rsidRPr="000E652A">
        <w:rPr>
          <w:lang w:val="es-ES"/>
        </w:rPr>
        <w:t>IT-R SM.1809</w:t>
      </w:r>
      <w:r>
        <w:rPr>
          <w:lang w:val="es-ES"/>
        </w:rPr>
        <w:t>.</w:t>
      </w:r>
    </w:p>
    <w:p w:rsidR="008339AB" w:rsidRPr="000E652A" w:rsidRDefault="008339AB" w:rsidP="00803B51">
      <w:pPr>
        <w:pStyle w:val="enumlev1"/>
        <w:rPr>
          <w:lang w:val="es-ES"/>
        </w:rPr>
      </w:pPr>
      <w:r w:rsidRPr="000E652A">
        <w:rPr>
          <w:lang w:val="es-ES"/>
        </w:rPr>
        <w:tab/>
      </w:r>
      <w:r>
        <w:rPr>
          <w:lang w:val="es-ES"/>
        </w:rPr>
        <w:t xml:space="preserve">Esta Recomendación </w:t>
      </w:r>
      <w:r w:rsidRPr="000E652A">
        <w:rPr>
          <w:lang w:val="es-ES"/>
        </w:rPr>
        <w:t xml:space="preserve">define </w:t>
      </w:r>
      <w:r>
        <w:rPr>
          <w:lang w:val="es-ES"/>
        </w:rPr>
        <w:t>un formato de datos común para presentar los resultados de medir la ocupación que permite el intercambio de estos datos entre administraciones que utilizan diferentes hardware y software para la medición real</w:t>
      </w:r>
      <w:r w:rsidRPr="000E652A">
        <w:rPr>
          <w:lang w:val="es-ES"/>
        </w:rPr>
        <w:t>.</w:t>
      </w:r>
    </w:p>
    <w:p w:rsidR="008339AB" w:rsidRPr="000E652A" w:rsidRDefault="008339AB" w:rsidP="00803B51">
      <w:pPr>
        <w:pStyle w:val="enumlev1"/>
        <w:rPr>
          <w:lang w:val="es-ES"/>
        </w:rPr>
      </w:pPr>
      <w:r w:rsidRPr="000E652A">
        <w:rPr>
          <w:lang w:val="es-ES"/>
        </w:rPr>
        <w:t>•</w:t>
      </w:r>
      <w:r w:rsidRPr="000E652A">
        <w:rPr>
          <w:lang w:val="es-ES"/>
        </w:rPr>
        <w:tab/>
      </w:r>
      <w:r>
        <w:rPr>
          <w:lang w:val="es-ES"/>
        </w:rPr>
        <w:t>Manual sobre comprobación técnica del espectro</w:t>
      </w:r>
      <w:r w:rsidRPr="000E652A">
        <w:rPr>
          <w:lang w:val="es-ES"/>
        </w:rPr>
        <w:t xml:space="preserve">, </w:t>
      </w:r>
      <w:r>
        <w:rPr>
          <w:lang w:val="es-ES"/>
        </w:rPr>
        <w:t xml:space="preserve">Capítulo </w:t>
      </w:r>
      <w:r w:rsidRPr="000E652A">
        <w:rPr>
          <w:lang w:val="es-ES"/>
        </w:rPr>
        <w:t>4.11</w:t>
      </w:r>
      <w:r>
        <w:rPr>
          <w:lang w:val="es-ES"/>
        </w:rPr>
        <w:t>.</w:t>
      </w:r>
    </w:p>
    <w:p w:rsidR="008339AB" w:rsidRPr="000E652A" w:rsidRDefault="008339AB" w:rsidP="00803B51">
      <w:pPr>
        <w:pStyle w:val="enumlev1"/>
        <w:rPr>
          <w:lang w:val="es-ES"/>
        </w:rPr>
      </w:pPr>
      <w:r w:rsidRPr="000E652A">
        <w:rPr>
          <w:lang w:val="es-ES"/>
        </w:rPr>
        <w:tab/>
      </w:r>
      <w:r>
        <w:rPr>
          <w:lang w:val="es-ES"/>
        </w:rPr>
        <w:t xml:space="preserve">La edición de </w:t>
      </w:r>
      <w:r w:rsidRPr="000E652A">
        <w:rPr>
          <w:lang w:val="es-ES"/>
        </w:rPr>
        <w:t xml:space="preserve">2011 </w:t>
      </w:r>
      <w:r>
        <w:rPr>
          <w:lang w:val="es-ES"/>
        </w:rPr>
        <w:t>de este Manual resume los métodos de medición de la ocupación de manera más pormenorizada que en las Recomendaciones anteriores</w:t>
      </w:r>
      <w:r w:rsidRPr="000E652A">
        <w:rPr>
          <w:lang w:val="es-ES"/>
        </w:rPr>
        <w:t>.</w:t>
      </w:r>
    </w:p>
    <w:p w:rsidR="008339AB" w:rsidRPr="000E652A" w:rsidRDefault="008339AB" w:rsidP="00E76FCE">
      <w:pPr>
        <w:keepNext/>
        <w:keepLines/>
        <w:rPr>
          <w:lang w:val="es-ES"/>
        </w:rPr>
      </w:pPr>
      <w:r>
        <w:rPr>
          <w:lang w:val="es-ES"/>
        </w:rPr>
        <w:lastRenderedPageBreak/>
        <w:t>Ahora bien, los siguientes factores hacen que sea cada vez más difícil medir la ocupación del espectro y presentar los resultados de forma tal que los administradores de espectro pueden obtener fácilmente la información necesaria</w:t>
      </w:r>
      <w:r w:rsidRPr="000E652A">
        <w:rPr>
          <w:lang w:val="es-ES"/>
        </w:rPr>
        <w:t>:</w:t>
      </w:r>
    </w:p>
    <w:p w:rsidR="008339AB" w:rsidRPr="000E652A" w:rsidRDefault="008339AB" w:rsidP="00803B51">
      <w:pPr>
        <w:pStyle w:val="enumlev1"/>
        <w:rPr>
          <w:lang w:val="es-ES"/>
        </w:rPr>
      </w:pPr>
      <w:r w:rsidRPr="000E652A">
        <w:rPr>
          <w:lang w:val="es-ES"/>
        </w:rPr>
        <w:t>•</w:t>
      </w:r>
      <w:r w:rsidRPr="000E652A">
        <w:rPr>
          <w:lang w:val="es-ES"/>
        </w:rPr>
        <w:tab/>
      </w:r>
      <w:r>
        <w:rPr>
          <w:lang w:val="es-ES"/>
        </w:rPr>
        <w:t>Sistemas de radiocomunicaciones de selección automática de frecuencia</w:t>
      </w:r>
    </w:p>
    <w:p w:rsidR="008339AB" w:rsidRPr="000E652A" w:rsidRDefault="008339AB" w:rsidP="00803B51">
      <w:pPr>
        <w:pStyle w:val="enumlev1"/>
        <w:rPr>
          <w:lang w:val="es-ES"/>
        </w:rPr>
      </w:pPr>
      <w:r w:rsidRPr="000E652A">
        <w:rPr>
          <w:lang w:val="es-ES"/>
        </w:rPr>
        <w:tab/>
      </w:r>
      <w:r>
        <w:rPr>
          <w:lang w:val="es-ES"/>
        </w:rPr>
        <w:t>Algunos sistemas de radiocomunicaciones modernos no funcionan a una frecuencia única y/o fija, sino que detectan la ocupación de una determinada banda de frecuencias en un momento dado y seleccionan automáticamente la frecuencia que está libre</w:t>
      </w:r>
      <w:r w:rsidRPr="000E652A">
        <w:rPr>
          <w:lang w:val="es-ES"/>
        </w:rPr>
        <w:t xml:space="preserve">. </w:t>
      </w:r>
      <w:r>
        <w:rPr>
          <w:lang w:val="es-ES"/>
        </w:rPr>
        <w:t>Cada vez que el dispositivo accede al espectro la frecuencia seleccionada puede ser diferente</w:t>
      </w:r>
      <w:r w:rsidRPr="000E652A">
        <w:rPr>
          <w:lang w:val="es-ES"/>
        </w:rPr>
        <w:t xml:space="preserve">. </w:t>
      </w:r>
      <w:r>
        <w:rPr>
          <w:lang w:val="es-ES"/>
        </w:rPr>
        <w:t xml:space="preserve">Un ejemplo de este comportamiento es el sistema de teléfono personal </w:t>
      </w:r>
      <w:r w:rsidRPr="000E652A">
        <w:rPr>
          <w:lang w:val="es-ES"/>
        </w:rPr>
        <w:t>DECT.</w:t>
      </w:r>
    </w:p>
    <w:p w:rsidR="008339AB" w:rsidRPr="000E652A" w:rsidRDefault="008339AB" w:rsidP="00803B51">
      <w:pPr>
        <w:pStyle w:val="enumlev1"/>
        <w:rPr>
          <w:lang w:val="es-ES"/>
        </w:rPr>
      </w:pPr>
      <w:r w:rsidRPr="000E652A">
        <w:rPr>
          <w:lang w:val="es-ES"/>
        </w:rPr>
        <w:t>•</w:t>
      </w:r>
      <w:r w:rsidRPr="000E652A">
        <w:rPr>
          <w:lang w:val="es-ES"/>
        </w:rPr>
        <w:tab/>
      </w:r>
      <w:r>
        <w:rPr>
          <w:lang w:val="es-ES"/>
        </w:rPr>
        <w:t>Sistema de radiocomunicaciones versátiles en frecuencia</w:t>
      </w:r>
    </w:p>
    <w:p w:rsidR="008339AB" w:rsidRPr="000E652A" w:rsidRDefault="008339AB" w:rsidP="00803B51">
      <w:pPr>
        <w:pStyle w:val="enumlev1"/>
        <w:rPr>
          <w:lang w:val="es-ES"/>
        </w:rPr>
      </w:pPr>
      <w:r w:rsidRPr="000E652A">
        <w:rPr>
          <w:lang w:val="es-ES"/>
        </w:rPr>
        <w:tab/>
      </w:r>
      <w:r>
        <w:rPr>
          <w:lang w:val="es-ES"/>
        </w:rPr>
        <w:t>Algunos sistemas de radiocomunicaciones varían muy rápidamente la frecuencia con arreglo a un método fijo o incluso flexible que el sistema de medición de ocupación percibe como aleatorio</w:t>
      </w:r>
      <w:r w:rsidRPr="000E652A">
        <w:rPr>
          <w:lang w:val="es-ES"/>
        </w:rPr>
        <w:t>. Bluetooth</w:t>
      </w:r>
      <w:r>
        <w:rPr>
          <w:lang w:val="es-ES"/>
        </w:rPr>
        <w:t xml:space="preserve"> es un ejemplo de este tipo de sistemas</w:t>
      </w:r>
      <w:r w:rsidRPr="000E652A">
        <w:rPr>
          <w:lang w:val="es-ES"/>
        </w:rPr>
        <w:t xml:space="preserve">. </w:t>
      </w:r>
      <w:r>
        <w:rPr>
          <w:lang w:val="es-ES"/>
        </w:rPr>
        <w:t>Los sistemas convencionales de medición del espectro no suelen ser lo suficientemente rápidos para captar ráfagas breves y pueden estimar que toda la banda está ocupada aunque sólo haya una estación activa</w:t>
      </w:r>
      <w:r w:rsidRPr="000E652A">
        <w:rPr>
          <w:lang w:val="es-ES"/>
        </w:rPr>
        <w:t>.</w:t>
      </w:r>
    </w:p>
    <w:p w:rsidR="008339AB" w:rsidRPr="000E652A" w:rsidRDefault="008339AB" w:rsidP="00803B51">
      <w:pPr>
        <w:pStyle w:val="enumlev1"/>
        <w:rPr>
          <w:lang w:val="es-ES"/>
        </w:rPr>
      </w:pPr>
      <w:r w:rsidRPr="000E652A">
        <w:rPr>
          <w:lang w:val="es-ES"/>
        </w:rPr>
        <w:t>•</w:t>
      </w:r>
      <w:r w:rsidRPr="000E652A">
        <w:rPr>
          <w:lang w:val="es-ES"/>
        </w:rPr>
        <w:tab/>
      </w:r>
      <w:r>
        <w:rPr>
          <w:lang w:val="es-ES"/>
        </w:rPr>
        <w:t xml:space="preserve">Sistema digitales impulsivos </w:t>
      </w:r>
      <w:r w:rsidRPr="000E652A">
        <w:rPr>
          <w:lang w:val="es-ES"/>
        </w:rPr>
        <w:t>(</w:t>
      </w:r>
      <w:r>
        <w:rPr>
          <w:lang w:val="es-ES"/>
        </w:rPr>
        <w:t>a ráfagas</w:t>
      </w:r>
      <w:r w:rsidRPr="000E652A">
        <w:rPr>
          <w:lang w:val="es-ES"/>
        </w:rPr>
        <w:t xml:space="preserve">) </w:t>
      </w:r>
    </w:p>
    <w:p w:rsidR="008339AB" w:rsidRPr="000E652A" w:rsidRDefault="008339AB" w:rsidP="00803B51">
      <w:pPr>
        <w:pStyle w:val="enumlev1"/>
        <w:rPr>
          <w:lang w:val="es-ES"/>
        </w:rPr>
      </w:pPr>
      <w:r w:rsidRPr="000E652A">
        <w:rPr>
          <w:lang w:val="es-ES"/>
        </w:rPr>
        <w:tab/>
      </w:r>
      <w:r>
        <w:rPr>
          <w:lang w:val="es-ES"/>
        </w:rPr>
        <w:t>Los sistemas d</w:t>
      </w:r>
      <w:r w:rsidRPr="000E652A">
        <w:rPr>
          <w:lang w:val="es-ES"/>
        </w:rPr>
        <w:t>igital</w:t>
      </w:r>
      <w:r>
        <w:rPr>
          <w:lang w:val="es-ES"/>
        </w:rPr>
        <w:t>es</w:t>
      </w:r>
      <w:r w:rsidRPr="000E652A">
        <w:rPr>
          <w:lang w:val="es-ES"/>
        </w:rPr>
        <w:t xml:space="preserve"> </w:t>
      </w:r>
      <w:r>
        <w:rPr>
          <w:lang w:val="es-ES"/>
        </w:rPr>
        <w:t xml:space="preserve">que emplean métodos acceso múltiple </w:t>
      </w:r>
      <w:r w:rsidRPr="000E652A">
        <w:rPr>
          <w:lang w:val="es-ES"/>
        </w:rPr>
        <w:t xml:space="preserve">TDMA </w:t>
      </w:r>
      <w:r>
        <w:rPr>
          <w:lang w:val="es-ES"/>
        </w:rPr>
        <w:t>suelen transmitir a ráfagas</w:t>
      </w:r>
      <w:r w:rsidRPr="000E652A">
        <w:rPr>
          <w:lang w:val="es-ES"/>
        </w:rPr>
        <w:t xml:space="preserve">. </w:t>
      </w:r>
      <w:r>
        <w:rPr>
          <w:lang w:val="es-ES"/>
        </w:rPr>
        <w:t>Aun cuando el sistema de medición de la ocupación sean tan rápidos como para captar una ráfaga, cabe preguntarse cómo se define la ocupación en este caso</w:t>
      </w:r>
      <w:r w:rsidRPr="000E652A">
        <w:rPr>
          <w:lang w:val="es-ES"/>
        </w:rPr>
        <w:t xml:space="preserve">: </w:t>
      </w:r>
      <w:r>
        <w:rPr>
          <w:lang w:val="es-ES"/>
        </w:rPr>
        <w:t xml:space="preserve">¿se debería considerar ocupada la frecuencia aunque sólo se utilice un periodo de tiempo breve </w:t>
      </w:r>
      <w:r w:rsidRPr="000E652A">
        <w:rPr>
          <w:lang w:val="es-ES"/>
        </w:rPr>
        <w:t>o</w:t>
      </w:r>
      <w:r>
        <w:rPr>
          <w:lang w:val="es-ES"/>
        </w:rPr>
        <w:t>, por el contrario, se debería considerar «disponible» el intervalo de tiempo entre dos ráfagas</w:t>
      </w:r>
      <w:r w:rsidRPr="000E652A">
        <w:rPr>
          <w:lang w:val="es-ES"/>
        </w:rPr>
        <w:t xml:space="preserve">? </w:t>
      </w:r>
    </w:p>
    <w:p w:rsidR="008339AB" w:rsidRPr="000E652A" w:rsidRDefault="008339AB" w:rsidP="00803B51">
      <w:pPr>
        <w:pStyle w:val="enumlev1"/>
        <w:rPr>
          <w:lang w:val="es-ES"/>
        </w:rPr>
      </w:pPr>
      <w:r w:rsidRPr="000E652A">
        <w:rPr>
          <w:lang w:val="es-ES"/>
        </w:rPr>
        <w:t>•</w:t>
      </w:r>
      <w:r w:rsidRPr="000E652A">
        <w:rPr>
          <w:lang w:val="es-ES"/>
        </w:rPr>
        <w:tab/>
      </w:r>
      <w:r>
        <w:rPr>
          <w:lang w:val="es-ES"/>
        </w:rPr>
        <w:t>Bandas de frecuencia compartidas por usuarios con distinto ancho de banda</w:t>
      </w:r>
    </w:p>
    <w:p w:rsidR="008339AB" w:rsidRPr="000E652A" w:rsidRDefault="008339AB" w:rsidP="007E1CBC">
      <w:pPr>
        <w:pStyle w:val="enumlev1"/>
        <w:rPr>
          <w:lang w:val="es-ES"/>
        </w:rPr>
      </w:pPr>
      <w:r w:rsidRPr="000E652A">
        <w:rPr>
          <w:lang w:val="es-ES"/>
        </w:rPr>
        <w:tab/>
      </w:r>
      <w:r>
        <w:rPr>
          <w:lang w:val="es-ES"/>
        </w:rPr>
        <w:t>En algunas bandas de frecuencia</w:t>
      </w:r>
      <w:r w:rsidRPr="000E652A">
        <w:rPr>
          <w:lang w:val="es-ES"/>
        </w:rPr>
        <w:t xml:space="preserve"> </w:t>
      </w:r>
      <w:r>
        <w:rPr>
          <w:lang w:val="es-ES"/>
        </w:rPr>
        <w:t>pueden coexistir sistemas con un ancho de banda y una separación de canales totalmente diferentes</w:t>
      </w:r>
      <w:r w:rsidRPr="000E652A">
        <w:rPr>
          <w:lang w:val="es-ES"/>
        </w:rPr>
        <w:t xml:space="preserve">. </w:t>
      </w:r>
      <w:r>
        <w:rPr>
          <w:lang w:val="es-ES"/>
        </w:rPr>
        <w:t xml:space="preserve">Como ejemplo puede citarse la banda de radiodifusión en ondas decimétricas que utilizan los transmisores de televisión con un ancho de banda del canal de </w:t>
      </w:r>
      <w:r w:rsidRPr="000E652A">
        <w:rPr>
          <w:lang w:val="es-ES"/>
        </w:rPr>
        <w:t>8</w:t>
      </w:r>
      <w:r w:rsidR="007E1CBC">
        <w:rPr>
          <w:lang w:val="es-ES"/>
        </w:rPr>
        <w:t> </w:t>
      </w:r>
      <w:r w:rsidRPr="000E652A">
        <w:rPr>
          <w:lang w:val="es-ES"/>
        </w:rPr>
        <w:t xml:space="preserve">MHz </w:t>
      </w:r>
      <w:r>
        <w:rPr>
          <w:lang w:val="es-ES"/>
        </w:rPr>
        <w:t xml:space="preserve">y los micrófonos inalámbricos cuya separación de canales es de </w:t>
      </w:r>
      <w:r w:rsidRPr="000E652A">
        <w:rPr>
          <w:lang w:val="es-ES"/>
        </w:rPr>
        <w:t xml:space="preserve">25 kHz. </w:t>
      </w:r>
      <w:r>
        <w:rPr>
          <w:lang w:val="es-ES"/>
        </w:rPr>
        <w:t xml:space="preserve">Al medir la ocupación con una resolución de </w:t>
      </w:r>
      <w:r w:rsidRPr="000E652A">
        <w:rPr>
          <w:lang w:val="es-ES"/>
        </w:rPr>
        <w:t>8</w:t>
      </w:r>
      <w:r w:rsidR="007E1CBC">
        <w:rPr>
          <w:lang w:val="es-ES"/>
        </w:rPr>
        <w:t> </w:t>
      </w:r>
      <w:r w:rsidRPr="000E652A">
        <w:rPr>
          <w:lang w:val="es-ES"/>
        </w:rPr>
        <w:t xml:space="preserve">MHz </w:t>
      </w:r>
      <w:r>
        <w:rPr>
          <w:lang w:val="es-ES"/>
        </w:rPr>
        <w:t xml:space="preserve">se detectan los canales de TV ocupados pero no se reconocen los micrófonos inalámbricos que ocupan sólo una parte de un canal de </w:t>
      </w:r>
      <w:r w:rsidRPr="000E652A">
        <w:rPr>
          <w:lang w:val="es-ES"/>
        </w:rPr>
        <w:t xml:space="preserve">TV. </w:t>
      </w:r>
      <w:r>
        <w:rPr>
          <w:lang w:val="es-ES"/>
        </w:rPr>
        <w:t xml:space="preserve">Si se mide suponiendo una separación de canales de </w:t>
      </w:r>
      <w:r w:rsidRPr="000E652A">
        <w:rPr>
          <w:lang w:val="es-ES"/>
        </w:rPr>
        <w:t>25</w:t>
      </w:r>
      <w:r w:rsidR="007E1CBC">
        <w:rPr>
          <w:lang w:val="es-ES"/>
        </w:rPr>
        <w:t> </w:t>
      </w:r>
      <w:r w:rsidRPr="000E652A">
        <w:rPr>
          <w:lang w:val="es-ES"/>
        </w:rPr>
        <w:t xml:space="preserve">kHz, </w:t>
      </w:r>
      <w:r>
        <w:rPr>
          <w:lang w:val="es-ES"/>
        </w:rPr>
        <w:t>las transmisiones de</w:t>
      </w:r>
      <w:r w:rsidRPr="000E652A">
        <w:rPr>
          <w:lang w:val="es-ES"/>
        </w:rPr>
        <w:t xml:space="preserve"> TV </w:t>
      </w:r>
      <w:r>
        <w:rPr>
          <w:lang w:val="es-ES"/>
        </w:rPr>
        <w:t>aparecerán como una serie de canales adyacentes de micrófonos inalámbricos totalmente ocupados</w:t>
      </w:r>
      <w:r w:rsidRPr="000E652A">
        <w:rPr>
          <w:lang w:val="es-ES"/>
        </w:rPr>
        <w:t>.</w:t>
      </w:r>
    </w:p>
    <w:p w:rsidR="008339AB" w:rsidRPr="000E652A" w:rsidRDefault="008339AB" w:rsidP="00803B51">
      <w:pPr>
        <w:rPr>
          <w:lang w:val="es-ES"/>
        </w:rPr>
      </w:pPr>
      <w:r>
        <w:rPr>
          <w:lang w:val="es-ES"/>
        </w:rPr>
        <w:t xml:space="preserve">En el presente </w:t>
      </w:r>
      <w:r w:rsidR="00B34137">
        <w:rPr>
          <w:lang w:val="es-ES"/>
        </w:rPr>
        <w:t xml:space="preserve">Informe </w:t>
      </w:r>
      <w:r>
        <w:rPr>
          <w:lang w:val="es-ES"/>
        </w:rPr>
        <w:t xml:space="preserve">se </w:t>
      </w:r>
      <w:r w:rsidRPr="000E652A">
        <w:rPr>
          <w:lang w:val="es-ES"/>
        </w:rPr>
        <w:t>describe</w:t>
      </w:r>
      <w:r>
        <w:rPr>
          <w:lang w:val="es-ES"/>
        </w:rPr>
        <w:t xml:space="preserve"> con mayor detalle los diferentes aspectos de la medición y evaluación de la ocupación del espectro considerando los factores arriba mencionados</w:t>
      </w:r>
      <w:r w:rsidRPr="000E652A">
        <w:rPr>
          <w:lang w:val="es-ES"/>
        </w:rPr>
        <w:t>.</w:t>
      </w:r>
    </w:p>
    <w:p w:rsidR="008339AB" w:rsidRPr="000E652A" w:rsidRDefault="008339AB" w:rsidP="005C48AE">
      <w:pPr>
        <w:pStyle w:val="Heading1"/>
        <w:rPr>
          <w:lang w:val="es-ES"/>
        </w:rPr>
      </w:pPr>
      <w:bookmarkStart w:id="5" w:name="_Toc349812649"/>
      <w:bookmarkStart w:id="6" w:name="_Toc351716825"/>
      <w:r w:rsidRPr="000E652A">
        <w:rPr>
          <w:lang w:val="es-ES"/>
        </w:rPr>
        <w:t>2</w:t>
      </w:r>
      <w:r w:rsidRPr="000E652A">
        <w:rPr>
          <w:lang w:val="es-ES"/>
        </w:rPr>
        <w:tab/>
      </w:r>
      <w:r>
        <w:rPr>
          <w:lang w:val="es-ES"/>
        </w:rPr>
        <w:t>Términos y definiciones</w:t>
      </w:r>
      <w:bookmarkEnd w:id="5"/>
      <w:bookmarkEnd w:id="6"/>
    </w:p>
    <w:p w:rsidR="008339AB" w:rsidRPr="000E652A" w:rsidRDefault="008339AB" w:rsidP="008339AB">
      <w:pPr>
        <w:pStyle w:val="Heading2"/>
        <w:rPr>
          <w:lang w:val="es-ES"/>
        </w:rPr>
      </w:pPr>
      <w:bookmarkStart w:id="7" w:name="_Toc349812650"/>
      <w:bookmarkStart w:id="8" w:name="_Toc351716826"/>
      <w:r w:rsidRPr="000E652A">
        <w:rPr>
          <w:lang w:val="es-ES"/>
        </w:rPr>
        <w:t>2.1</w:t>
      </w:r>
      <w:r w:rsidRPr="000E652A">
        <w:rPr>
          <w:lang w:val="es-ES"/>
        </w:rPr>
        <w:tab/>
      </w:r>
      <w:r>
        <w:rPr>
          <w:lang w:val="es-ES"/>
        </w:rPr>
        <w:t>Recursos de espectro</w:t>
      </w:r>
      <w:bookmarkEnd w:id="7"/>
      <w:bookmarkEnd w:id="8"/>
    </w:p>
    <w:p w:rsidR="008339AB" w:rsidRPr="000E652A" w:rsidRDefault="008339AB" w:rsidP="00803B51">
      <w:pPr>
        <w:rPr>
          <w:lang w:val="es-ES"/>
        </w:rPr>
      </w:pPr>
      <w:r>
        <w:rPr>
          <w:lang w:val="es-ES"/>
        </w:rPr>
        <w:t>Por recursos de espectro se entiende la disponibilidad de espectro en cuanto a espacio</w:t>
      </w:r>
      <w:r w:rsidRPr="000E652A">
        <w:rPr>
          <w:lang w:val="es-ES"/>
        </w:rPr>
        <w:t xml:space="preserve"> (</w:t>
      </w:r>
      <w:r>
        <w:rPr>
          <w:lang w:val="es-ES"/>
        </w:rPr>
        <w:t>por ejemplo, ubicación</w:t>
      </w:r>
      <w:r w:rsidRPr="000E652A">
        <w:rPr>
          <w:lang w:val="es-ES"/>
        </w:rPr>
        <w:t xml:space="preserve">, </w:t>
      </w:r>
      <w:r>
        <w:rPr>
          <w:lang w:val="es-ES"/>
        </w:rPr>
        <w:t>zona de servicio</w:t>
      </w:r>
      <w:r w:rsidRPr="000E652A">
        <w:rPr>
          <w:lang w:val="es-ES"/>
        </w:rPr>
        <w:t xml:space="preserve">), </w:t>
      </w:r>
      <w:r>
        <w:rPr>
          <w:lang w:val="es-ES"/>
        </w:rPr>
        <w:t xml:space="preserve">tiempo y número de canales </w:t>
      </w:r>
      <w:r w:rsidRPr="000E652A">
        <w:rPr>
          <w:lang w:val="es-ES"/>
        </w:rPr>
        <w:t>(</w:t>
      </w:r>
      <w:r>
        <w:rPr>
          <w:lang w:val="es-ES"/>
        </w:rPr>
        <w:t>en una banda dividida en canales</w:t>
      </w:r>
      <w:r w:rsidRPr="000E652A">
        <w:rPr>
          <w:lang w:val="es-ES"/>
        </w:rPr>
        <w:t xml:space="preserve">) </w:t>
      </w:r>
      <w:r>
        <w:rPr>
          <w:lang w:val="es-ES"/>
        </w:rPr>
        <w:t>al que tienen acceso todos los usuarios de cierto territorio</w:t>
      </w:r>
      <w:r w:rsidRPr="000E652A">
        <w:rPr>
          <w:lang w:val="es-ES"/>
        </w:rPr>
        <w:t>.</w:t>
      </w:r>
    </w:p>
    <w:p w:rsidR="008339AB" w:rsidRPr="000E652A" w:rsidRDefault="008339AB" w:rsidP="00803B51">
      <w:pPr>
        <w:rPr>
          <w:lang w:val="es-ES"/>
        </w:rPr>
      </w:pPr>
      <w:r>
        <w:rPr>
          <w:lang w:val="es-ES"/>
        </w:rPr>
        <w:t>En relación con una asignación de una sola frecuencia</w:t>
      </w:r>
      <w:r w:rsidRPr="000E652A">
        <w:rPr>
          <w:lang w:val="es-ES"/>
        </w:rPr>
        <w:t xml:space="preserve">, </w:t>
      </w:r>
      <w:r>
        <w:rPr>
          <w:lang w:val="es-ES"/>
        </w:rPr>
        <w:t>el recurso de espectro puede ser un solo canal de frecuencia única</w:t>
      </w:r>
      <w:r w:rsidRPr="000E652A">
        <w:rPr>
          <w:lang w:val="es-ES"/>
        </w:rPr>
        <w:t xml:space="preserve">. </w:t>
      </w:r>
      <w:r>
        <w:rPr>
          <w:lang w:val="es-ES"/>
        </w:rPr>
        <w:t>En el caso de las redes de selección automática de frecuencia, como las redes de concentración de enlaces o los sistemas celulares</w:t>
      </w:r>
      <w:r w:rsidRPr="000E652A">
        <w:rPr>
          <w:lang w:val="es-ES"/>
        </w:rPr>
        <w:t xml:space="preserve">, </w:t>
      </w:r>
      <w:r>
        <w:rPr>
          <w:lang w:val="es-ES"/>
        </w:rPr>
        <w:t>el recurso de espectro puede consistir en todos los canales de frecuencia de una determinada banda, aunque puede limitarse en el tiempo</w:t>
      </w:r>
      <w:r w:rsidRPr="000E652A">
        <w:rPr>
          <w:lang w:val="es-ES"/>
        </w:rPr>
        <w:t xml:space="preserve">, </w:t>
      </w:r>
      <w:r>
        <w:rPr>
          <w:lang w:val="es-ES"/>
        </w:rPr>
        <w:t xml:space="preserve">por ejemplo un intervalo de tiempo en un sistema </w:t>
      </w:r>
      <w:r w:rsidRPr="000E652A">
        <w:rPr>
          <w:lang w:val="es-ES"/>
        </w:rPr>
        <w:t>TDMA.</w:t>
      </w:r>
    </w:p>
    <w:p w:rsidR="008339AB" w:rsidRDefault="008339AB" w:rsidP="00803B51">
      <w:pPr>
        <w:rPr>
          <w:lang w:val="es-ES"/>
        </w:rPr>
      </w:pPr>
      <w:r>
        <w:rPr>
          <w:lang w:val="es-ES"/>
        </w:rPr>
        <w:lastRenderedPageBreak/>
        <w:t>Por consiguiente</w:t>
      </w:r>
      <w:r w:rsidRPr="000E652A">
        <w:rPr>
          <w:lang w:val="es-ES"/>
        </w:rPr>
        <w:t xml:space="preserve">, </w:t>
      </w:r>
      <w:r>
        <w:rPr>
          <w:lang w:val="es-ES"/>
        </w:rPr>
        <w:t>lo que se entiende por recurso de espectro depende sobremanera del servicio de radiocomunicaciones y del aspecto concreto que se esté considerando</w:t>
      </w:r>
      <w:r w:rsidRPr="000E652A">
        <w:rPr>
          <w:lang w:val="es-ES"/>
        </w:rPr>
        <w:t>.</w:t>
      </w:r>
    </w:p>
    <w:p w:rsidR="008339AB" w:rsidRPr="000E652A" w:rsidRDefault="008339AB" w:rsidP="008339AB">
      <w:pPr>
        <w:pStyle w:val="Heading2"/>
        <w:rPr>
          <w:lang w:val="es-ES"/>
        </w:rPr>
      </w:pPr>
      <w:bookmarkStart w:id="9" w:name="_Toc349812651"/>
      <w:bookmarkStart w:id="10" w:name="_Toc351716827"/>
      <w:r w:rsidRPr="000E652A">
        <w:rPr>
          <w:lang w:val="es-ES"/>
        </w:rPr>
        <w:t>2.2</w:t>
      </w:r>
      <w:r w:rsidRPr="000E652A">
        <w:rPr>
          <w:lang w:val="es-ES"/>
        </w:rPr>
        <w:tab/>
      </w:r>
      <w:r>
        <w:rPr>
          <w:lang w:val="es-ES"/>
        </w:rPr>
        <w:t>Medición de la ocupación de un canal de frecuencia</w:t>
      </w:r>
      <w:bookmarkEnd w:id="9"/>
      <w:bookmarkEnd w:id="10"/>
    </w:p>
    <w:p w:rsidR="008339AB" w:rsidRPr="000E652A" w:rsidRDefault="008339AB" w:rsidP="00803B51">
      <w:pPr>
        <w:rPr>
          <w:lang w:val="es-ES"/>
        </w:rPr>
      </w:pPr>
      <w:r>
        <w:rPr>
          <w:lang w:val="es-ES"/>
        </w:rPr>
        <w:t>Medición de canales individuales</w:t>
      </w:r>
      <w:r w:rsidRPr="000E652A">
        <w:rPr>
          <w:lang w:val="es-ES"/>
        </w:rPr>
        <w:t xml:space="preserve">, </w:t>
      </w:r>
      <w:r>
        <w:rPr>
          <w:lang w:val="es-ES"/>
        </w:rPr>
        <w:t>ya sea con la misma anchura del canal o con una anchura diferente</w:t>
      </w:r>
      <w:r w:rsidRPr="000E652A">
        <w:rPr>
          <w:lang w:val="es-ES"/>
        </w:rPr>
        <w:t xml:space="preserve">, </w:t>
      </w:r>
      <w:r>
        <w:rPr>
          <w:lang w:val="es-ES"/>
        </w:rPr>
        <w:t>que posiblemente se extienda a varias bandas de frecuencia distintas, para determinar el grado (porcentaje) de ocupación de estos canales</w:t>
      </w:r>
      <w:r w:rsidRPr="000E652A">
        <w:rPr>
          <w:lang w:val="es-ES"/>
        </w:rPr>
        <w:t>.</w:t>
      </w:r>
    </w:p>
    <w:p w:rsidR="008339AB" w:rsidRPr="000E652A" w:rsidRDefault="008339AB" w:rsidP="008339AB">
      <w:pPr>
        <w:pStyle w:val="Heading2"/>
        <w:rPr>
          <w:lang w:val="es-ES"/>
        </w:rPr>
      </w:pPr>
      <w:bookmarkStart w:id="11" w:name="_Toc349812652"/>
      <w:bookmarkStart w:id="12" w:name="_Toc351716828"/>
      <w:r w:rsidRPr="000E652A">
        <w:rPr>
          <w:lang w:val="es-ES"/>
        </w:rPr>
        <w:t>2.3</w:t>
      </w:r>
      <w:r w:rsidRPr="000E652A">
        <w:rPr>
          <w:lang w:val="es-ES"/>
        </w:rPr>
        <w:tab/>
      </w:r>
      <w:r>
        <w:rPr>
          <w:lang w:val="es-ES"/>
        </w:rPr>
        <w:t>Medición de la ocupación de una banda de frecuencias</w:t>
      </w:r>
      <w:bookmarkEnd w:id="11"/>
      <w:bookmarkEnd w:id="12"/>
    </w:p>
    <w:p w:rsidR="008339AB" w:rsidRPr="000E652A" w:rsidRDefault="008339AB" w:rsidP="00803B51">
      <w:pPr>
        <w:rPr>
          <w:lang w:val="es-ES"/>
        </w:rPr>
      </w:pPr>
      <w:r>
        <w:rPr>
          <w:lang w:val="es-ES"/>
        </w:rPr>
        <w:t>Medición de una banda de frecuencias</w:t>
      </w:r>
      <w:r w:rsidRPr="000E652A">
        <w:rPr>
          <w:lang w:val="es-ES"/>
        </w:rPr>
        <w:t xml:space="preserve">, </w:t>
      </w:r>
      <w:r>
        <w:rPr>
          <w:lang w:val="es-ES"/>
        </w:rPr>
        <w:t>especificada por las frecuencias inicial y final</w:t>
      </w:r>
      <w:r w:rsidRPr="000E652A">
        <w:rPr>
          <w:lang w:val="es-ES"/>
        </w:rPr>
        <w:t xml:space="preserve">, </w:t>
      </w:r>
      <w:r>
        <w:rPr>
          <w:lang w:val="es-ES"/>
        </w:rPr>
        <w:t xml:space="preserve">con una anchura de paso </w:t>
      </w:r>
      <w:r w:rsidRPr="000E652A">
        <w:rPr>
          <w:lang w:val="es-ES"/>
        </w:rPr>
        <w:t>(o</w:t>
      </w:r>
      <w:r>
        <w:rPr>
          <w:lang w:val="es-ES"/>
        </w:rPr>
        <w:t xml:space="preserve"> resolución en frecuencia</w:t>
      </w:r>
      <w:r w:rsidRPr="000E652A">
        <w:rPr>
          <w:lang w:val="es-ES"/>
        </w:rPr>
        <w:t xml:space="preserve">) </w:t>
      </w:r>
      <w:r>
        <w:rPr>
          <w:lang w:val="es-ES"/>
        </w:rPr>
        <w:t>que normalmente es más pequeña que la separación de canales</w:t>
      </w:r>
      <w:r w:rsidRPr="000E652A">
        <w:rPr>
          <w:lang w:val="es-ES"/>
        </w:rPr>
        <w:t xml:space="preserve">, </w:t>
      </w:r>
      <w:r>
        <w:rPr>
          <w:lang w:val="es-ES"/>
        </w:rPr>
        <w:t>con el fin de determinar el grado de ocupación de toda la banda</w:t>
      </w:r>
      <w:r w:rsidRPr="000E652A">
        <w:rPr>
          <w:lang w:val="es-ES"/>
        </w:rPr>
        <w:t>.</w:t>
      </w:r>
    </w:p>
    <w:p w:rsidR="008339AB" w:rsidRPr="000E652A" w:rsidRDefault="008339AB" w:rsidP="008339AB">
      <w:pPr>
        <w:pStyle w:val="Heading2"/>
        <w:rPr>
          <w:lang w:val="es-ES"/>
        </w:rPr>
      </w:pPr>
      <w:bookmarkStart w:id="13" w:name="_Toc349812653"/>
      <w:bookmarkStart w:id="14" w:name="_Toc351716829"/>
      <w:r w:rsidRPr="000E652A">
        <w:rPr>
          <w:lang w:val="es-ES"/>
        </w:rPr>
        <w:t>2.4</w:t>
      </w:r>
      <w:r w:rsidRPr="000E652A">
        <w:rPr>
          <w:lang w:val="es-ES"/>
        </w:rPr>
        <w:tab/>
      </w:r>
      <w:r>
        <w:rPr>
          <w:lang w:val="es-ES"/>
        </w:rPr>
        <w:t>Zona de medición</w:t>
      </w:r>
      <w:bookmarkEnd w:id="13"/>
      <w:bookmarkEnd w:id="14"/>
    </w:p>
    <w:p w:rsidR="008339AB" w:rsidRPr="000E652A" w:rsidRDefault="008339AB" w:rsidP="00803B51">
      <w:pPr>
        <w:rPr>
          <w:lang w:val="es-ES"/>
        </w:rPr>
      </w:pPr>
      <w:r>
        <w:rPr>
          <w:lang w:val="es-ES"/>
        </w:rPr>
        <w:t>En este contexto</w:t>
      </w:r>
      <w:r w:rsidRPr="000E652A">
        <w:rPr>
          <w:lang w:val="es-ES"/>
        </w:rPr>
        <w:t xml:space="preserve">, </w:t>
      </w:r>
      <w:r>
        <w:rPr>
          <w:lang w:val="es-ES"/>
        </w:rPr>
        <w:t>por zona de medición se entiende la zona en la que los resultados de la ocupación son válidos</w:t>
      </w:r>
      <w:r w:rsidRPr="000E652A">
        <w:rPr>
          <w:lang w:val="es-ES"/>
        </w:rPr>
        <w:t xml:space="preserve">. </w:t>
      </w:r>
      <w:r>
        <w:rPr>
          <w:lang w:val="es-ES"/>
        </w:rPr>
        <w:t>El grado de ocupación determinado para una frecuencia o un canal se considera representativo de cualquier lugar dentro de la zona de medición, no solamente del lugar donde se encuentra la antena de comprobación técnica</w:t>
      </w:r>
      <w:r w:rsidRPr="000E652A">
        <w:rPr>
          <w:lang w:val="es-ES"/>
        </w:rPr>
        <w:t>.</w:t>
      </w:r>
    </w:p>
    <w:p w:rsidR="008339AB" w:rsidRPr="000E652A" w:rsidRDefault="008339AB" w:rsidP="008339AB">
      <w:pPr>
        <w:pStyle w:val="Heading2"/>
        <w:rPr>
          <w:lang w:val="es-ES"/>
        </w:rPr>
      </w:pPr>
      <w:bookmarkStart w:id="15" w:name="_Toc349812654"/>
      <w:bookmarkStart w:id="16" w:name="_Toc351716830"/>
      <w:r w:rsidRPr="000E652A">
        <w:rPr>
          <w:lang w:val="es-ES"/>
        </w:rPr>
        <w:t>2.5</w:t>
      </w:r>
      <w:r w:rsidRPr="000E652A">
        <w:rPr>
          <w:lang w:val="es-ES"/>
        </w:rPr>
        <w:tab/>
      </w:r>
      <w:r>
        <w:rPr>
          <w:lang w:val="es-ES"/>
        </w:rPr>
        <w:t xml:space="preserve">Duración de la observación </w:t>
      </w:r>
      <w:r w:rsidRPr="000E652A">
        <w:rPr>
          <w:lang w:val="es-ES"/>
        </w:rPr>
        <w:t>(</w:t>
      </w:r>
      <w:r w:rsidRPr="000E652A">
        <w:rPr>
          <w:i/>
          <w:iCs/>
          <w:lang w:val="es-ES"/>
        </w:rPr>
        <w:t>T</w:t>
      </w:r>
      <w:r w:rsidRPr="000E652A">
        <w:rPr>
          <w:i/>
          <w:iCs/>
          <w:vertAlign w:val="subscript"/>
          <w:lang w:val="es-ES"/>
        </w:rPr>
        <w:t>T</w:t>
      </w:r>
      <w:r w:rsidRPr="000E652A">
        <w:rPr>
          <w:lang w:val="es-ES"/>
        </w:rPr>
        <w:t>)</w:t>
      </w:r>
      <w:bookmarkEnd w:id="15"/>
      <w:bookmarkEnd w:id="16"/>
    </w:p>
    <w:p w:rsidR="008339AB" w:rsidRPr="000E652A" w:rsidRDefault="008339AB" w:rsidP="00803B51">
      <w:pPr>
        <w:rPr>
          <w:lang w:val="es-ES"/>
        </w:rPr>
      </w:pPr>
      <w:r>
        <w:rPr>
          <w:lang w:val="es-ES"/>
        </w:rPr>
        <w:t>Periodo de tiempo total empleado para medir la ocupación</w:t>
      </w:r>
      <w:r w:rsidRPr="000E652A">
        <w:rPr>
          <w:lang w:val="es-ES"/>
        </w:rPr>
        <w:t>.</w:t>
      </w:r>
    </w:p>
    <w:p w:rsidR="008339AB" w:rsidRPr="000E652A" w:rsidRDefault="008339AB" w:rsidP="00803B51">
      <w:pPr>
        <w:rPr>
          <w:lang w:val="es-ES"/>
        </w:rPr>
      </w:pPr>
      <w:r>
        <w:rPr>
          <w:lang w:val="es-ES"/>
        </w:rPr>
        <w:t xml:space="preserve">La duración normal de la observación puede ser </w:t>
      </w:r>
      <w:r w:rsidRPr="000E652A">
        <w:rPr>
          <w:lang w:val="es-ES"/>
        </w:rPr>
        <w:t xml:space="preserve">24 h, </w:t>
      </w:r>
      <w:r>
        <w:rPr>
          <w:lang w:val="es-ES"/>
        </w:rPr>
        <w:t>las horas laborables o cualquier otro periodo de tiempo que se estime adecuado</w:t>
      </w:r>
      <w:r w:rsidRPr="000E652A">
        <w:rPr>
          <w:lang w:val="es-ES"/>
        </w:rPr>
        <w:t xml:space="preserve">. </w:t>
      </w:r>
      <w:r>
        <w:rPr>
          <w:lang w:val="es-ES"/>
        </w:rPr>
        <w:t xml:space="preserve">La duración óptima de la observación depende de para qué se mide la ocupación y del conocimiento </w:t>
      </w:r>
      <w:r w:rsidRPr="000E652A">
        <w:rPr>
          <w:i/>
          <w:iCs/>
          <w:lang w:val="es-ES"/>
        </w:rPr>
        <w:t>a priori</w:t>
      </w:r>
      <w:r w:rsidRPr="000E652A">
        <w:rPr>
          <w:lang w:val="es-ES"/>
        </w:rPr>
        <w:t xml:space="preserve"> </w:t>
      </w:r>
      <w:r>
        <w:rPr>
          <w:lang w:val="es-ES"/>
        </w:rPr>
        <w:t>que se tenga del funcionamiento del sistema de radiocomunicaciones que utiliza el recurso de espectro</w:t>
      </w:r>
      <w:r w:rsidRPr="000E652A">
        <w:rPr>
          <w:lang w:val="es-ES"/>
        </w:rPr>
        <w:t xml:space="preserve">. </w:t>
      </w:r>
      <w:r>
        <w:rPr>
          <w:lang w:val="es-ES"/>
        </w:rPr>
        <w:t>Si</w:t>
      </w:r>
      <w:r w:rsidRPr="000E652A">
        <w:rPr>
          <w:lang w:val="es-ES"/>
        </w:rPr>
        <w:t xml:space="preserve">, </w:t>
      </w:r>
      <w:r>
        <w:rPr>
          <w:lang w:val="es-ES"/>
        </w:rPr>
        <w:t>por ejemplo</w:t>
      </w:r>
      <w:r w:rsidRPr="000E652A">
        <w:rPr>
          <w:lang w:val="es-ES"/>
        </w:rPr>
        <w:t xml:space="preserve">, </w:t>
      </w:r>
      <w:r>
        <w:rPr>
          <w:lang w:val="es-ES"/>
        </w:rPr>
        <w:t>la banda que se desea medir contiene exclusivamente estaciones de radiodifusión</w:t>
      </w:r>
      <w:r w:rsidRPr="000E652A">
        <w:rPr>
          <w:lang w:val="es-ES"/>
        </w:rPr>
        <w:t xml:space="preserve">, </w:t>
      </w:r>
      <w:r>
        <w:rPr>
          <w:lang w:val="es-ES"/>
        </w:rPr>
        <w:t>bastaría con medir los canales o las bandas de frecuencia una sola vez</w:t>
      </w:r>
      <w:r w:rsidRPr="000E652A">
        <w:rPr>
          <w:lang w:val="es-ES"/>
        </w:rPr>
        <w:t xml:space="preserve">, </w:t>
      </w:r>
      <w:r>
        <w:rPr>
          <w:lang w:val="es-ES"/>
        </w:rPr>
        <w:t xml:space="preserve">siempre y cuando todas las estaciones transmitan las </w:t>
      </w:r>
      <w:r w:rsidRPr="000E652A">
        <w:rPr>
          <w:lang w:val="es-ES"/>
        </w:rPr>
        <w:t>24 h</w:t>
      </w:r>
      <w:r>
        <w:rPr>
          <w:lang w:val="es-ES"/>
        </w:rPr>
        <w:t xml:space="preserve"> del día</w:t>
      </w:r>
      <w:r w:rsidRPr="000E652A">
        <w:rPr>
          <w:lang w:val="es-ES"/>
        </w:rPr>
        <w:t xml:space="preserve">. </w:t>
      </w:r>
      <w:r>
        <w:rPr>
          <w:lang w:val="es-ES"/>
        </w:rPr>
        <w:t>Otro caso sería la necesidad de medir una red móvil privada que se utiliza muy poco, en cuyo caso sería necesario medir durante toda una semana</w:t>
      </w:r>
      <w:r w:rsidRPr="000E652A">
        <w:rPr>
          <w:lang w:val="es-ES"/>
        </w:rPr>
        <w:t>.</w:t>
      </w:r>
    </w:p>
    <w:p w:rsidR="008339AB" w:rsidRPr="000E652A" w:rsidRDefault="008339AB" w:rsidP="00803B51">
      <w:pPr>
        <w:rPr>
          <w:lang w:val="es-ES"/>
        </w:rPr>
      </w:pPr>
      <w:r>
        <w:rPr>
          <w:lang w:val="es-ES"/>
        </w:rPr>
        <w:t>Optimizando la duración de la observación mediante toda la información disponible se puede ahorrar considerablemente en mano de obra y costes sin reducir la exactitud de los resultados</w:t>
      </w:r>
      <w:r w:rsidRPr="000E652A">
        <w:rPr>
          <w:lang w:val="es-ES"/>
        </w:rPr>
        <w:t>.</w:t>
      </w:r>
    </w:p>
    <w:p w:rsidR="008339AB" w:rsidRPr="000E652A" w:rsidRDefault="008339AB" w:rsidP="008339AB">
      <w:pPr>
        <w:pStyle w:val="Heading2"/>
        <w:rPr>
          <w:lang w:val="es-ES"/>
        </w:rPr>
      </w:pPr>
      <w:bookmarkStart w:id="17" w:name="_Toc349812655"/>
      <w:bookmarkStart w:id="18" w:name="_Toc351716831"/>
      <w:r w:rsidRPr="000E652A">
        <w:rPr>
          <w:lang w:val="es-ES"/>
        </w:rPr>
        <w:t>2.6</w:t>
      </w:r>
      <w:r w:rsidRPr="000E652A">
        <w:rPr>
          <w:lang w:val="es-ES"/>
        </w:rPr>
        <w:tab/>
      </w:r>
      <w:r>
        <w:rPr>
          <w:lang w:val="es-ES"/>
        </w:rPr>
        <w:t>Tiempo de medición de muestras</w:t>
      </w:r>
      <w:r w:rsidRPr="000E652A">
        <w:rPr>
          <w:lang w:val="es-ES"/>
        </w:rPr>
        <w:t xml:space="preserve"> (</w:t>
      </w:r>
      <w:r w:rsidRPr="000E652A">
        <w:rPr>
          <w:i/>
          <w:iCs/>
          <w:lang w:val="es-ES"/>
        </w:rPr>
        <w:t>T</w:t>
      </w:r>
      <w:r w:rsidRPr="000E652A">
        <w:rPr>
          <w:i/>
          <w:iCs/>
          <w:vertAlign w:val="subscript"/>
          <w:lang w:val="es-ES"/>
        </w:rPr>
        <w:t>M</w:t>
      </w:r>
      <w:r w:rsidRPr="000E652A">
        <w:rPr>
          <w:lang w:val="es-ES"/>
        </w:rPr>
        <w:t>)</w:t>
      </w:r>
      <w:bookmarkEnd w:id="17"/>
      <w:bookmarkEnd w:id="18"/>
    </w:p>
    <w:p w:rsidR="008339AB" w:rsidRPr="000E652A" w:rsidRDefault="008339AB" w:rsidP="00803B51">
      <w:pPr>
        <w:rPr>
          <w:lang w:val="es-ES"/>
        </w:rPr>
      </w:pPr>
      <w:r>
        <w:rPr>
          <w:lang w:val="es-ES"/>
        </w:rPr>
        <w:t xml:space="preserve">Es el tiempo de medición real </w:t>
      </w:r>
      <w:r w:rsidRPr="000E652A">
        <w:rPr>
          <w:lang w:val="es-ES"/>
        </w:rPr>
        <w:t>(net</w:t>
      </w:r>
      <w:r>
        <w:rPr>
          <w:lang w:val="es-ES"/>
        </w:rPr>
        <w:t>o</w:t>
      </w:r>
      <w:r w:rsidRPr="000E652A">
        <w:rPr>
          <w:lang w:val="es-ES"/>
        </w:rPr>
        <w:t xml:space="preserve">) </w:t>
      </w:r>
      <w:r>
        <w:rPr>
          <w:lang w:val="es-ES"/>
        </w:rPr>
        <w:t>de un canal o una frecuencia</w:t>
      </w:r>
      <w:r w:rsidRPr="000E652A">
        <w:rPr>
          <w:lang w:val="es-ES"/>
        </w:rPr>
        <w:t>.</w:t>
      </w:r>
    </w:p>
    <w:p w:rsidR="008339AB" w:rsidRPr="000E652A" w:rsidRDefault="008339AB" w:rsidP="008339AB">
      <w:pPr>
        <w:pStyle w:val="Heading2"/>
        <w:rPr>
          <w:lang w:val="es-ES"/>
        </w:rPr>
      </w:pPr>
      <w:bookmarkStart w:id="19" w:name="_Toc349812656"/>
      <w:bookmarkStart w:id="20" w:name="_Toc351716832"/>
      <w:r w:rsidRPr="000E652A">
        <w:rPr>
          <w:lang w:val="es-ES"/>
        </w:rPr>
        <w:t>2.7</w:t>
      </w:r>
      <w:r w:rsidRPr="000E652A">
        <w:rPr>
          <w:lang w:val="es-ES"/>
        </w:rPr>
        <w:tab/>
      </w:r>
      <w:r>
        <w:rPr>
          <w:lang w:val="es-ES"/>
        </w:rPr>
        <w:t xml:space="preserve">Tiempo de observación </w:t>
      </w:r>
      <w:r w:rsidRPr="000E652A">
        <w:rPr>
          <w:lang w:val="es-ES"/>
        </w:rPr>
        <w:t>(</w:t>
      </w:r>
      <w:r w:rsidRPr="000E652A">
        <w:rPr>
          <w:i/>
          <w:iCs/>
          <w:lang w:val="es-ES"/>
        </w:rPr>
        <w:t>T</w:t>
      </w:r>
      <w:r w:rsidRPr="000E652A">
        <w:rPr>
          <w:i/>
          <w:iCs/>
          <w:vertAlign w:val="subscript"/>
          <w:lang w:val="es-ES"/>
        </w:rPr>
        <w:t>Obs</w:t>
      </w:r>
      <w:r w:rsidRPr="000E652A">
        <w:rPr>
          <w:lang w:val="es-ES"/>
        </w:rPr>
        <w:t>)</w:t>
      </w:r>
      <w:bookmarkEnd w:id="19"/>
      <w:bookmarkEnd w:id="20"/>
    </w:p>
    <w:p w:rsidR="008339AB" w:rsidRPr="000E652A" w:rsidRDefault="008339AB" w:rsidP="007E1CBC">
      <w:pPr>
        <w:rPr>
          <w:lang w:val="es-ES"/>
        </w:rPr>
      </w:pPr>
      <w:r>
        <w:rPr>
          <w:lang w:val="es-ES"/>
        </w:rPr>
        <w:t>Es el tiempo que necesita el sistema para realizar las mediciones del caso en un canal</w:t>
      </w:r>
      <w:r w:rsidRPr="000E652A">
        <w:rPr>
          <w:lang w:val="es-ES"/>
        </w:rPr>
        <w:t xml:space="preserve">, </w:t>
      </w:r>
      <w:r>
        <w:rPr>
          <w:lang w:val="es-ES"/>
        </w:rPr>
        <w:t>comprendido todo el procesamiento general, como el almacenamiento de los resultados en memoria/disco y la sintonización del receptor a la frecuencia deseada</w:t>
      </w:r>
      <w:r w:rsidRPr="007E1CBC">
        <w:t>.</w:t>
      </w:r>
      <w:r w:rsidRPr="000E652A">
        <w:rPr>
          <w:lang w:val="es-ES"/>
        </w:rPr>
        <w:t xml:space="preserve"> (</w:t>
      </w:r>
      <w:r w:rsidRPr="000E652A">
        <w:rPr>
          <w:i/>
          <w:iCs/>
          <w:lang w:val="es-ES"/>
        </w:rPr>
        <w:t>T</w:t>
      </w:r>
      <w:r w:rsidRPr="000E652A">
        <w:rPr>
          <w:i/>
          <w:iCs/>
          <w:vertAlign w:val="subscript"/>
          <w:lang w:val="es-ES"/>
        </w:rPr>
        <w:t>Obs</w:t>
      </w:r>
      <w:r w:rsidRPr="000E652A">
        <w:rPr>
          <w:lang w:val="es-ES"/>
        </w:rPr>
        <w:t xml:space="preserve"> = </w:t>
      </w:r>
      <w:r w:rsidRPr="000E652A">
        <w:rPr>
          <w:i/>
          <w:iCs/>
          <w:lang w:val="es-ES"/>
        </w:rPr>
        <w:t>T</w:t>
      </w:r>
      <w:r w:rsidRPr="000E652A">
        <w:rPr>
          <w:i/>
          <w:iCs/>
          <w:vertAlign w:val="subscript"/>
          <w:lang w:val="es-ES"/>
        </w:rPr>
        <w:t>M</w:t>
      </w:r>
      <w:r w:rsidRPr="000E652A">
        <w:rPr>
          <w:lang w:val="es-ES"/>
        </w:rPr>
        <w:t xml:space="preserve"> + </w:t>
      </w:r>
      <w:r>
        <w:rPr>
          <w:lang w:val="es-ES"/>
        </w:rPr>
        <w:t>tiempo de procesamiento</w:t>
      </w:r>
      <w:r w:rsidR="007E1CBC" w:rsidRPr="000E652A">
        <w:rPr>
          <w:lang w:val="es-ES"/>
        </w:rPr>
        <w:t>.</w:t>
      </w:r>
      <w:r w:rsidRPr="000E652A">
        <w:rPr>
          <w:lang w:val="es-ES"/>
        </w:rPr>
        <w:t>)</w:t>
      </w:r>
    </w:p>
    <w:p w:rsidR="008339AB" w:rsidRPr="000E652A" w:rsidRDefault="008339AB" w:rsidP="008339AB">
      <w:pPr>
        <w:pStyle w:val="Heading2"/>
        <w:rPr>
          <w:lang w:val="es-ES"/>
        </w:rPr>
      </w:pPr>
      <w:bookmarkStart w:id="21" w:name="_Toc349812657"/>
      <w:bookmarkStart w:id="22" w:name="_Toc351716833"/>
      <w:r w:rsidRPr="000E652A">
        <w:rPr>
          <w:lang w:val="es-ES"/>
        </w:rPr>
        <w:t>2.8</w:t>
      </w:r>
      <w:r w:rsidRPr="000E652A">
        <w:rPr>
          <w:lang w:val="es-ES"/>
        </w:rPr>
        <w:tab/>
      </w:r>
      <w:r>
        <w:rPr>
          <w:lang w:val="es-ES"/>
        </w:rPr>
        <w:t xml:space="preserve">Tiempo de iteración </w:t>
      </w:r>
      <w:r w:rsidRPr="000E652A">
        <w:rPr>
          <w:lang w:val="es-ES"/>
        </w:rPr>
        <w:t>(</w:t>
      </w:r>
      <w:r w:rsidRPr="000E652A">
        <w:rPr>
          <w:i/>
          <w:iCs/>
          <w:lang w:val="es-ES"/>
        </w:rPr>
        <w:t>T</w:t>
      </w:r>
      <w:r w:rsidRPr="000E652A">
        <w:rPr>
          <w:i/>
          <w:iCs/>
          <w:vertAlign w:val="subscript"/>
          <w:lang w:val="es-ES"/>
        </w:rPr>
        <w:t>R</w:t>
      </w:r>
      <w:r w:rsidRPr="000E652A">
        <w:rPr>
          <w:lang w:val="es-ES"/>
        </w:rPr>
        <w:t>)</w:t>
      </w:r>
      <w:bookmarkEnd w:id="21"/>
      <w:bookmarkEnd w:id="22"/>
    </w:p>
    <w:p w:rsidR="008339AB" w:rsidRPr="000E652A" w:rsidRDefault="008339AB" w:rsidP="00803B51">
      <w:pPr>
        <w:rPr>
          <w:lang w:val="es-ES"/>
        </w:rPr>
      </w:pPr>
      <w:r>
        <w:rPr>
          <w:lang w:val="es-ES"/>
        </w:rPr>
        <w:t xml:space="preserve">El tiempo de iteración </w:t>
      </w:r>
      <w:r w:rsidRPr="000E652A">
        <w:rPr>
          <w:i/>
          <w:iCs/>
          <w:lang w:val="es-ES"/>
        </w:rPr>
        <w:t>T</w:t>
      </w:r>
      <w:r w:rsidRPr="000E652A">
        <w:rPr>
          <w:i/>
          <w:iCs/>
          <w:vertAlign w:val="subscript"/>
          <w:lang w:val="es-ES"/>
        </w:rPr>
        <w:t>R</w:t>
      </w:r>
      <w:r w:rsidRPr="000E652A">
        <w:rPr>
          <w:lang w:val="es-ES"/>
        </w:rPr>
        <w:t xml:space="preserve"> </w:t>
      </w:r>
      <w:r>
        <w:rPr>
          <w:lang w:val="es-ES"/>
        </w:rPr>
        <w:t xml:space="preserve">es el tiempo necesario para barrer todos los canales que se han de medir </w:t>
      </w:r>
      <w:r w:rsidRPr="000E652A">
        <w:rPr>
          <w:lang w:val="es-ES"/>
        </w:rPr>
        <w:t>(</w:t>
      </w:r>
      <w:r>
        <w:rPr>
          <w:lang w:val="es-ES"/>
        </w:rPr>
        <w:t>estén o no ocupados</w:t>
      </w:r>
      <w:r w:rsidRPr="000E652A">
        <w:rPr>
          <w:lang w:val="es-ES"/>
        </w:rPr>
        <w:t xml:space="preserve">) </w:t>
      </w:r>
      <w:r>
        <w:rPr>
          <w:lang w:val="es-ES"/>
        </w:rPr>
        <w:t>y volver al primer canal</w:t>
      </w:r>
      <w:r w:rsidRPr="000E652A">
        <w:rPr>
          <w:lang w:val="es-ES"/>
        </w:rPr>
        <w:t xml:space="preserve">. </w:t>
      </w:r>
      <w:r>
        <w:rPr>
          <w:lang w:val="es-ES"/>
        </w:rPr>
        <w:t>Si sólo se mide un canal, el tiempo de iteración es igual al tiempo de observación</w:t>
      </w:r>
      <w:r w:rsidRPr="000E652A">
        <w:rPr>
          <w:lang w:val="es-ES"/>
        </w:rPr>
        <w:t>.</w:t>
      </w:r>
    </w:p>
    <w:p w:rsidR="008339AB" w:rsidRPr="000E652A" w:rsidRDefault="008339AB" w:rsidP="008339AB">
      <w:pPr>
        <w:pStyle w:val="Heading2"/>
        <w:rPr>
          <w:lang w:val="es-ES"/>
        </w:rPr>
      </w:pPr>
      <w:bookmarkStart w:id="23" w:name="_Toc349812658"/>
      <w:bookmarkStart w:id="24" w:name="_Toc351716834"/>
      <w:r w:rsidRPr="000E652A">
        <w:rPr>
          <w:lang w:val="es-ES"/>
        </w:rPr>
        <w:lastRenderedPageBreak/>
        <w:t>2.9</w:t>
      </w:r>
      <w:r w:rsidRPr="000E652A">
        <w:rPr>
          <w:lang w:val="es-ES"/>
        </w:rPr>
        <w:tab/>
      </w:r>
      <w:r>
        <w:rPr>
          <w:lang w:val="es-ES"/>
        </w:rPr>
        <w:t xml:space="preserve">Tiempo de ocupación </w:t>
      </w:r>
      <w:r w:rsidRPr="000E652A">
        <w:rPr>
          <w:lang w:val="es-ES"/>
        </w:rPr>
        <w:t>(</w:t>
      </w:r>
      <w:r w:rsidRPr="000E652A">
        <w:rPr>
          <w:i/>
          <w:iCs/>
          <w:lang w:val="es-ES"/>
        </w:rPr>
        <w:t>T</w:t>
      </w:r>
      <w:r w:rsidRPr="000E652A">
        <w:rPr>
          <w:i/>
          <w:iCs/>
          <w:vertAlign w:val="subscript"/>
          <w:lang w:val="es-ES"/>
        </w:rPr>
        <w:t>O</w:t>
      </w:r>
      <w:r w:rsidRPr="000E652A">
        <w:rPr>
          <w:lang w:val="es-ES"/>
        </w:rPr>
        <w:t>)</w:t>
      </w:r>
      <w:bookmarkEnd w:id="23"/>
      <w:bookmarkEnd w:id="24"/>
    </w:p>
    <w:p w:rsidR="008339AB" w:rsidRPr="000E652A" w:rsidRDefault="008339AB" w:rsidP="00803B51">
      <w:pPr>
        <w:rPr>
          <w:lang w:val="es-ES"/>
        </w:rPr>
      </w:pPr>
      <w:r>
        <w:rPr>
          <w:lang w:val="es-ES"/>
        </w:rPr>
        <w:t>Tiempo durante un determinado «periodo de integración» en el que el nivel medido de un determinado canal es superior al umbral</w:t>
      </w:r>
      <w:r w:rsidRPr="000E652A">
        <w:rPr>
          <w:lang w:val="es-ES"/>
        </w:rPr>
        <w:t xml:space="preserve">. </w:t>
      </w:r>
      <w:r>
        <w:rPr>
          <w:lang w:val="es-ES"/>
        </w:rPr>
        <w:t>Cuando se miden varios canales</w:t>
      </w:r>
      <w:r w:rsidRPr="000E652A">
        <w:rPr>
          <w:lang w:val="es-ES"/>
        </w:rPr>
        <w:t xml:space="preserve">, </w:t>
      </w:r>
      <w:r>
        <w:rPr>
          <w:lang w:val="es-ES"/>
        </w:rPr>
        <w:t>no es posible observar continuamente un mismo canal</w:t>
      </w:r>
      <w:r w:rsidRPr="000E652A">
        <w:rPr>
          <w:lang w:val="es-ES"/>
        </w:rPr>
        <w:t xml:space="preserve">. </w:t>
      </w:r>
      <w:r>
        <w:rPr>
          <w:lang w:val="es-ES"/>
        </w:rPr>
        <w:t>Si, transcurrido el tiempo de iteración</w:t>
      </w:r>
      <w:r w:rsidRPr="000E652A">
        <w:rPr>
          <w:lang w:val="es-ES"/>
        </w:rPr>
        <w:t xml:space="preserve">, </w:t>
      </w:r>
      <w:r>
        <w:rPr>
          <w:lang w:val="es-ES"/>
        </w:rPr>
        <w:t>el canal sigue estando ocupado</w:t>
      </w:r>
      <w:r w:rsidRPr="000E652A">
        <w:rPr>
          <w:lang w:val="es-ES"/>
        </w:rPr>
        <w:t xml:space="preserve">, </w:t>
      </w:r>
      <w:r>
        <w:rPr>
          <w:lang w:val="es-ES"/>
        </w:rPr>
        <w:t>se supondrá que también ha estado ocupado durante el intervalo transcurrido entre dos mediciones consecutivas de dicho canal</w:t>
      </w:r>
      <w:r w:rsidRPr="000E652A">
        <w:rPr>
          <w:lang w:val="es-ES"/>
        </w:rPr>
        <w:t>.</w:t>
      </w:r>
    </w:p>
    <w:p w:rsidR="008339AB" w:rsidRPr="000E652A" w:rsidRDefault="008339AB" w:rsidP="008339AB">
      <w:pPr>
        <w:pStyle w:val="Blanc"/>
        <w:rPr>
          <w:lang w:val="es-ES"/>
        </w:rPr>
      </w:pPr>
    </w:p>
    <w:p w:rsidR="008339AB" w:rsidRPr="000E652A" w:rsidRDefault="008339AB" w:rsidP="008339AB">
      <w:pPr>
        <w:pStyle w:val="Equation"/>
        <w:rPr>
          <w:lang w:val="es-ES"/>
        </w:rPr>
      </w:pPr>
      <w:r w:rsidRPr="000E652A">
        <w:rPr>
          <w:lang w:val="es-ES"/>
        </w:rPr>
        <w:tab/>
      </w:r>
      <w:r w:rsidRPr="000E652A">
        <w:rPr>
          <w:lang w:val="es-ES"/>
        </w:rPr>
        <w:tab/>
      </w:r>
      <w:r w:rsidRPr="000E652A">
        <w:rPr>
          <w:lang w:val="es-ES"/>
        </w:rPr>
        <w:object w:dxaOrig="1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65pt;height:18pt" o:ole="">
            <v:imagedata r:id="rId16" o:title=""/>
          </v:shape>
          <o:OLEObject Type="Embed" ProgID="Equation.3" ShapeID="_x0000_i1025" DrawAspect="Content" ObjectID="_1428406017" r:id="rId17"/>
        </w:object>
      </w:r>
    </w:p>
    <w:p w:rsidR="006F4E11" w:rsidRPr="000E652A" w:rsidRDefault="006F4E11" w:rsidP="006F4E11">
      <w:pPr>
        <w:pStyle w:val="Blanc"/>
        <w:keepNext w:val="0"/>
        <w:keepLines w:val="0"/>
        <w:widowControl w:val="0"/>
        <w:rPr>
          <w:lang w:val="es-ES"/>
        </w:rPr>
      </w:pPr>
    </w:p>
    <w:p w:rsidR="008339AB" w:rsidRPr="000E652A" w:rsidRDefault="008339AB" w:rsidP="008339AB">
      <w:pPr>
        <w:rPr>
          <w:lang w:val="es-ES"/>
        </w:rPr>
      </w:pPr>
      <w:r>
        <w:rPr>
          <w:lang w:val="es-ES"/>
        </w:rPr>
        <w:t>siendo</w:t>
      </w:r>
      <w:r w:rsidRPr="000E652A">
        <w:rPr>
          <w:lang w:val="es-ES"/>
        </w:rPr>
        <w:t>:</w:t>
      </w:r>
    </w:p>
    <w:p w:rsidR="008339AB" w:rsidRPr="000E652A" w:rsidRDefault="008339AB" w:rsidP="008339AB">
      <w:pPr>
        <w:pStyle w:val="Equationlegend"/>
        <w:rPr>
          <w:lang w:val="es-ES"/>
        </w:rPr>
      </w:pPr>
      <w:r w:rsidRPr="000E652A">
        <w:rPr>
          <w:lang w:val="es-ES"/>
        </w:rPr>
        <w:tab/>
      </w:r>
      <w:r w:rsidRPr="000E652A">
        <w:rPr>
          <w:i/>
          <w:iCs/>
          <w:lang w:val="es-ES"/>
        </w:rPr>
        <w:t>N</w:t>
      </w:r>
      <w:r w:rsidRPr="000E652A">
        <w:rPr>
          <w:i/>
          <w:iCs/>
          <w:vertAlign w:val="subscript"/>
          <w:lang w:val="es-ES"/>
        </w:rPr>
        <w:t>O</w:t>
      </w:r>
      <w:r w:rsidR="00461E46">
        <w:rPr>
          <w:lang w:val="es-ES"/>
        </w:rPr>
        <w:t>:</w:t>
      </w:r>
      <w:r w:rsidRPr="000E652A">
        <w:rPr>
          <w:lang w:val="es-ES"/>
        </w:rPr>
        <w:tab/>
      </w:r>
      <w:r>
        <w:rPr>
          <w:lang w:val="es-ES"/>
        </w:rPr>
        <w:t>número de mediciones cuyo nivel es superior al umbral</w:t>
      </w:r>
    </w:p>
    <w:p w:rsidR="008339AB" w:rsidRPr="000E652A" w:rsidRDefault="008339AB" w:rsidP="008339AB">
      <w:pPr>
        <w:pStyle w:val="Equationlegend"/>
        <w:rPr>
          <w:lang w:val="es-ES"/>
        </w:rPr>
      </w:pPr>
      <w:r w:rsidRPr="000E652A">
        <w:rPr>
          <w:lang w:val="es-ES"/>
        </w:rPr>
        <w:tab/>
      </w:r>
      <w:r w:rsidRPr="000E652A">
        <w:rPr>
          <w:i/>
          <w:iCs/>
          <w:lang w:val="es-ES"/>
        </w:rPr>
        <w:t>T</w:t>
      </w:r>
      <w:r w:rsidRPr="000E652A">
        <w:rPr>
          <w:i/>
          <w:iCs/>
          <w:vertAlign w:val="subscript"/>
          <w:lang w:val="es-ES"/>
        </w:rPr>
        <w:t>R</w:t>
      </w:r>
      <w:r w:rsidR="00461E46">
        <w:rPr>
          <w:lang w:val="es-ES"/>
        </w:rPr>
        <w:t>:</w:t>
      </w:r>
      <w:r w:rsidRPr="000E652A">
        <w:rPr>
          <w:lang w:val="es-ES"/>
        </w:rPr>
        <w:tab/>
      </w:r>
      <w:r>
        <w:rPr>
          <w:lang w:val="es-ES"/>
        </w:rPr>
        <w:t>tiempo de iteración</w:t>
      </w:r>
      <w:r w:rsidRPr="000E652A">
        <w:rPr>
          <w:lang w:val="es-ES"/>
        </w:rPr>
        <w:t>.</w:t>
      </w:r>
    </w:p>
    <w:p w:rsidR="008339AB" w:rsidRPr="000E652A" w:rsidRDefault="008339AB" w:rsidP="00803B51">
      <w:pPr>
        <w:rPr>
          <w:lang w:val="es-ES"/>
        </w:rPr>
      </w:pPr>
      <w:r>
        <w:rPr>
          <w:lang w:val="es-ES"/>
        </w:rPr>
        <w:t>El caso más común, en el que la medición se efectúa tomando muestras repetidamente</w:t>
      </w:r>
      <w:r w:rsidRPr="000E652A">
        <w:rPr>
          <w:lang w:val="es-ES"/>
        </w:rPr>
        <w:t xml:space="preserve"> (</w:t>
      </w:r>
      <w:r>
        <w:rPr>
          <w:lang w:val="es-ES"/>
        </w:rPr>
        <w:t>«valores instantáneos»</w:t>
      </w:r>
      <w:r w:rsidRPr="000E652A">
        <w:rPr>
          <w:lang w:val="es-ES"/>
        </w:rPr>
        <w:t xml:space="preserve">) </w:t>
      </w:r>
      <w:r>
        <w:rPr>
          <w:lang w:val="es-ES"/>
        </w:rPr>
        <w:t>de un determinado canal</w:t>
      </w:r>
      <w:r w:rsidRPr="000E652A">
        <w:rPr>
          <w:lang w:val="es-ES"/>
        </w:rPr>
        <w:t xml:space="preserve">, </w:t>
      </w:r>
      <w:r>
        <w:rPr>
          <w:lang w:val="es-ES"/>
        </w:rPr>
        <w:t>el valor calculado mediante la fórmula anterior quizá no represente la ocupación real, porque no se detectan los cambios producidos en la señal entre dos muestras consecutivas</w:t>
      </w:r>
      <w:r w:rsidRPr="000E652A">
        <w:rPr>
          <w:lang w:val="es-ES"/>
        </w:rPr>
        <w:t>.</w:t>
      </w:r>
    </w:p>
    <w:p w:rsidR="008339AB" w:rsidRPr="000E652A" w:rsidRDefault="008339AB" w:rsidP="00803B51">
      <w:pPr>
        <w:rPr>
          <w:lang w:val="es-ES"/>
        </w:rPr>
      </w:pPr>
      <w:r>
        <w:rPr>
          <w:lang w:val="es-ES"/>
        </w:rPr>
        <w:t xml:space="preserve">En el caso de sistemas </w:t>
      </w:r>
      <w:r w:rsidRPr="000E652A">
        <w:rPr>
          <w:lang w:val="es-ES"/>
        </w:rPr>
        <w:t>digital</w:t>
      </w:r>
      <w:r>
        <w:rPr>
          <w:lang w:val="es-ES"/>
        </w:rPr>
        <w:t>es</w:t>
      </w:r>
      <w:r w:rsidRPr="000E652A">
        <w:rPr>
          <w:lang w:val="es-ES"/>
        </w:rPr>
        <w:t xml:space="preserve"> </w:t>
      </w:r>
      <w:r>
        <w:rPr>
          <w:lang w:val="es-ES"/>
        </w:rPr>
        <w:t xml:space="preserve">que emplean métodos </w:t>
      </w:r>
      <w:r w:rsidRPr="000E652A">
        <w:rPr>
          <w:lang w:val="es-ES"/>
        </w:rPr>
        <w:t xml:space="preserve">TDMA </w:t>
      </w:r>
      <w:r>
        <w:rPr>
          <w:lang w:val="es-ES"/>
        </w:rPr>
        <w:t>o sistemas de pequeño ciclo de trabajo</w:t>
      </w:r>
      <w:r w:rsidRPr="000E652A">
        <w:rPr>
          <w:lang w:val="es-ES"/>
        </w:rPr>
        <w:t xml:space="preserve">, </w:t>
      </w:r>
      <w:r>
        <w:rPr>
          <w:lang w:val="es-ES"/>
        </w:rPr>
        <w:t>el grado de la ocupación medido debería responder en teoría al porcentaje del tiempo que un determinado sistema utiliza el recurso</w:t>
      </w:r>
      <w:r w:rsidRPr="000E652A">
        <w:rPr>
          <w:lang w:val="es-ES"/>
        </w:rPr>
        <w:t>.</w:t>
      </w:r>
    </w:p>
    <w:p w:rsidR="008339AB" w:rsidRPr="000E652A" w:rsidRDefault="008339AB" w:rsidP="00803B51">
      <w:pPr>
        <w:rPr>
          <w:lang w:val="es-ES"/>
        </w:rPr>
      </w:pPr>
      <w:r>
        <w:rPr>
          <w:lang w:val="es-ES"/>
        </w:rPr>
        <w:t>Ejemplo</w:t>
      </w:r>
      <w:r w:rsidRPr="000E652A">
        <w:rPr>
          <w:lang w:val="es-ES"/>
        </w:rPr>
        <w:t xml:space="preserve">: </w:t>
      </w:r>
      <w:r>
        <w:rPr>
          <w:lang w:val="es-ES"/>
        </w:rPr>
        <w:t xml:space="preserve">Si una estación </w:t>
      </w:r>
      <w:r w:rsidRPr="000E652A">
        <w:rPr>
          <w:lang w:val="es-ES"/>
        </w:rPr>
        <w:t xml:space="preserve">GSM </w:t>
      </w:r>
      <w:r>
        <w:rPr>
          <w:lang w:val="es-ES"/>
        </w:rPr>
        <w:t>que ocupa uno de los ocho posibles intervalos de tiempo está transmitiendo todo el tiempo</w:t>
      </w:r>
      <w:r w:rsidRPr="000E652A">
        <w:rPr>
          <w:lang w:val="es-ES"/>
        </w:rPr>
        <w:t xml:space="preserve">, </w:t>
      </w:r>
      <w:r>
        <w:rPr>
          <w:lang w:val="es-ES"/>
        </w:rPr>
        <w:t xml:space="preserve">el valor de la ocupación será del </w:t>
      </w:r>
      <w:r w:rsidRPr="000E652A">
        <w:rPr>
          <w:lang w:val="es-ES"/>
        </w:rPr>
        <w:t>12</w:t>
      </w:r>
      <w:r>
        <w:rPr>
          <w:lang w:val="es-ES"/>
        </w:rPr>
        <w:t>,</w:t>
      </w:r>
      <w:r w:rsidRPr="000E652A">
        <w:rPr>
          <w:lang w:val="es-ES"/>
        </w:rPr>
        <w:t xml:space="preserve">5% (1/8), </w:t>
      </w:r>
      <w:r>
        <w:rPr>
          <w:lang w:val="es-ES"/>
        </w:rPr>
        <w:t xml:space="preserve">aunque el canal no puede ser utilizado por otro sistema el </w:t>
      </w:r>
      <w:r w:rsidRPr="000E652A">
        <w:rPr>
          <w:lang w:val="es-ES"/>
        </w:rPr>
        <w:t xml:space="preserve">100% </w:t>
      </w:r>
      <w:r>
        <w:rPr>
          <w:lang w:val="es-ES"/>
        </w:rPr>
        <w:t>del tiempo</w:t>
      </w:r>
      <w:r w:rsidRPr="000E652A">
        <w:rPr>
          <w:lang w:val="es-ES"/>
        </w:rPr>
        <w:t>.</w:t>
      </w:r>
    </w:p>
    <w:p w:rsidR="008339AB" w:rsidRPr="008E765C" w:rsidRDefault="008339AB" w:rsidP="008339AB">
      <w:pPr>
        <w:pStyle w:val="Heading2"/>
        <w:rPr>
          <w:lang w:val="es-ES"/>
        </w:rPr>
      </w:pPr>
      <w:bookmarkStart w:id="25" w:name="_Toc349812659"/>
      <w:bookmarkStart w:id="26" w:name="_Toc351716835"/>
      <w:r w:rsidRPr="008E765C">
        <w:rPr>
          <w:lang w:val="es-ES"/>
        </w:rPr>
        <w:t>2.10</w:t>
      </w:r>
      <w:r w:rsidRPr="008E765C">
        <w:rPr>
          <w:lang w:val="es-ES"/>
        </w:rPr>
        <w:tab/>
      </w:r>
      <w:r>
        <w:rPr>
          <w:lang w:val="es-ES"/>
        </w:rPr>
        <w:t>Periodo de integración</w:t>
      </w:r>
      <w:r w:rsidRPr="008E765C">
        <w:rPr>
          <w:lang w:val="es-ES"/>
        </w:rPr>
        <w:t xml:space="preserve"> (</w:t>
      </w:r>
      <w:r w:rsidRPr="008E765C">
        <w:rPr>
          <w:i/>
          <w:iCs/>
          <w:lang w:val="es-ES"/>
        </w:rPr>
        <w:t>T</w:t>
      </w:r>
      <w:r w:rsidRPr="008E765C">
        <w:rPr>
          <w:rFonts w:ascii="(Asiatische Schriftart verwende" w:hAnsi="(Asiatische Schriftart verwende"/>
          <w:i/>
          <w:iCs/>
          <w:szCs w:val="24"/>
          <w:vertAlign w:val="subscript"/>
          <w:lang w:val="es-ES"/>
        </w:rPr>
        <w:t>I</w:t>
      </w:r>
      <w:r w:rsidRPr="008E765C">
        <w:rPr>
          <w:lang w:val="es-ES"/>
        </w:rPr>
        <w:t>)</w:t>
      </w:r>
      <w:bookmarkEnd w:id="25"/>
      <w:bookmarkEnd w:id="26"/>
    </w:p>
    <w:p w:rsidR="008339AB" w:rsidRPr="008E765C" w:rsidRDefault="008339AB" w:rsidP="00DE2E9C">
      <w:pPr>
        <w:rPr>
          <w:lang w:val="es-ES"/>
        </w:rPr>
      </w:pPr>
      <w:r>
        <w:rPr>
          <w:lang w:val="es-ES"/>
        </w:rPr>
        <w:t xml:space="preserve">Hay que saber que la ocupación </w:t>
      </w:r>
      <w:r>
        <w:rPr>
          <w:i/>
          <w:lang w:val="es-ES"/>
        </w:rPr>
        <w:t xml:space="preserve">instantánea </w:t>
      </w:r>
      <w:r>
        <w:rPr>
          <w:lang w:val="es-ES"/>
        </w:rPr>
        <w:t xml:space="preserve">de un canal sólo puede ser de </w:t>
      </w:r>
      <w:r w:rsidRPr="008E765C">
        <w:rPr>
          <w:lang w:val="es-ES"/>
        </w:rPr>
        <w:t xml:space="preserve">0 </w:t>
      </w:r>
      <w:r>
        <w:rPr>
          <w:lang w:val="es-ES"/>
        </w:rPr>
        <w:t>ó 100%, es decir,</w:t>
      </w:r>
      <w:r w:rsidRPr="008E765C">
        <w:rPr>
          <w:lang w:val="es-ES"/>
        </w:rPr>
        <w:t xml:space="preserve"> </w:t>
      </w:r>
      <w:r>
        <w:rPr>
          <w:lang w:val="es-ES"/>
        </w:rPr>
        <w:t>en un instante dado el canal está ocupado o no</w:t>
      </w:r>
      <w:r w:rsidRPr="008E765C">
        <w:rPr>
          <w:lang w:val="es-ES"/>
        </w:rPr>
        <w:t xml:space="preserve">. </w:t>
      </w:r>
      <w:r>
        <w:rPr>
          <w:lang w:val="es-ES"/>
        </w:rPr>
        <w:t>Para que los valores de la ocupación tengan sentido, se tienen que promediar a lo largo de un cierto periodo de tiempo</w:t>
      </w:r>
      <w:r w:rsidRPr="008E765C">
        <w:rPr>
          <w:lang w:val="es-ES"/>
        </w:rPr>
        <w:t xml:space="preserve">. </w:t>
      </w:r>
      <w:r>
        <w:rPr>
          <w:lang w:val="es-ES"/>
        </w:rPr>
        <w:t>Este periodo de tiempo se denomina periodo de integración</w:t>
      </w:r>
      <w:r w:rsidRPr="008E765C">
        <w:rPr>
          <w:lang w:val="es-ES"/>
        </w:rPr>
        <w:t xml:space="preserve">. </w:t>
      </w:r>
      <w:r>
        <w:rPr>
          <w:lang w:val="es-ES"/>
        </w:rPr>
        <w:t>Éste es el intervalo de tiempo al que se asigna un cierto valor de ocupación</w:t>
      </w:r>
      <w:r w:rsidRPr="008E765C">
        <w:rPr>
          <w:lang w:val="es-ES"/>
        </w:rPr>
        <w:t xml:space="preserve">. </w:t>
      </w:r>
      <w:r>
        <w:rPr>
          <w:lang w:val="es-ES"/>
        </w:rPr>
        <w:t>Puede establecerse con arreglo a la velocidad prevista a la que cambia la ocupación o según la resolución en el tiempo que se desea obtener en el resultado</w:t>
      </w:r>
      <w:r w:rsidRPr="008E765C">
        <w:rPr>
          <w:lang w:val="es-ES"/>
        </w:rPr>
        <w:t xml:space="preserve">. </w:t>
      </w:r>
      <w:r>
        <w:rPr>
          <w:lang w:val="es-ES"/>
        </w:rPr>
        <w:t xml:space="preserve">Los valores más frecuentes son </w:t>
      </w:r>
      <w:r w:rsidRPr="008E765C">
        <w:rPr>
          <w:lang w:val="es-ES"/>
        </w:rPr>
        <w:t>5 min, 15</w:t>
      </w:r>
      <w:r w:rsidR="00DE2E9C">
        <w:rPr>
          <w:lang w:val="es-ES"/>
        </w:rPr>
        <w:t> </w:t>
      </w:r>
      <w:r w:rsidRPr="008E765C">
        <w:rPr>
          <w:lang w:val="es-ES"/>
        </w:rPr>
        <w:t xml:space="preserve">min, </w:t>
      </w:r>
      <w:r>
        <w:rPr>
          <w:lang w:val="es-ES"/>
        </w:rPr>
        <w:t>una hora</w:t>
      </w:r>
      <w:r w:rsidRPr="008E765C">
        <w:rPr>
          <w:lang w:val="es-ES"/>
        </w:rPr>
        <w:t xml:space="preserve">, </w:t>
      </w:r>
      <w:r>
        <w:rPr>
          <w:lang w:val="es-ES"/>
        </w:rPr>
        <w:t>un día o toda la duración de la observación</w:t>
      </w:r>
      <w:r w:rsidRPr="008E765C">
        <w:rPr>
          <w:lang w:val="es-ES"/>
        </w:rPr>
        <w:t xml:space="preserve">. </w:t>
      </w:r>
      <w:r>
        <w:rPr>
          <w:lang w:val="es-ES"/>
        </w:rPr>
        <w:t>No hay que confundir este periodo de integración con el del detector utilizado en el equipo de comprobación técnica</w:t>
      </w:r>
      <w:r w:rsidRPr="008E765C">
        <w:rPr>
          <w:lang w:val="es-ES"/>
        </w:rPr>
        <w:t>.</w:t>
      </w:r>
    </w:p>
    <w:p w:rsidR="008339AB" w:rsidRPr="008E765C" w:rsidRDefault="008339AB" w:rsidP="008339AB">
      <w:pPr>
        <w:pStyle w:val="Heading2"/>
        <w:rPr>
          <w:lang w:val="es-ES"/>
        </w:rPr>
      </w:pPr>
      <w:bookmarkStart w:id="27" w:name="_Toc349812660"/>
      <w:bookmarkStart w:id="28" w:name="_Toc351716836"/>
      <w:r w:rsidRPr="008E765C">
        <w:rPr>
          <w:lang w:val="es-ES"/>
        </w:rPr>
        <w:t>2.11</w:t>
      </w:r>
      <w:r w:rsidRPr="008E765C">
        <w:rPr>
          <w:lang w:val="es-ES"/>
        </w:rPr>
        <w:tab/>
      </w:r>
      <w:r>
        <w:rPr>
          <w:lang w:val="es-ES"/>
        </w:rPr>
        <w:t xml:space="preserve">Máximo número de canales </w:t>
      </w:r>
      <w:r w:rsidRPr="008E765C">
        <w:rPr>
          <w:lang w:val="es-ES"/>
        </w:rPr>
        <w:t>(</w:t>
      </w:r>
      <w:r w:rsidRPr="008E765C">
        <w:rPr>
          <w:i/>
          <w:iCs/>
          <w:lang w:val="es-ES"/>
        </w:rPr>
        <w:t>N</w:t>
      </w:r>
      <w:r w:rsidRPr="008E765C">
        <w:rPr>
          <w:i/>
          <w:iCs/>
          <w:vertAlign w:val="subscript"/>
          <w:lang w:val="es-ES"/>
        </w:rPr>
        <w:t>Ch</w:t>
      </w:r>
      <w:r w:rsidRPr="008E765C">
        <w:rPr>
          <w:lang w:val="es-ES"/>
        </w:rPr>
        <w:t>)</w:t>
      </w:r>
      <w:bookmarkEnd w:id="27"/>
      <w:bookmarkEnd w:id="28"/>
    </w:p>
    <w:p w:rsidR="008339AB" w:rsidRPr="008E765C" w:rsidRDefault="008339AB" w:rsidP="008339AB">
      <w:pPr>
        <w:rPr>
          <w:lang w:val="es-ES"/>
        </w:rPr>
      </w:pPr>
      <w:r>
        <w:rPr>
          <w:lang w:val="es-ES"/>
        </w:rPr>
        <w:t>Máximo número de canales que pueden barrerse durante el tiempo de iteración</w:t>
      </w:r>
      <w:r w:rsidRPr="008E765C">
        <w:rPr>
          <w:lang w:val="es-ES"/>
        </w:rPr>
        <w:t>.</w:t>
      </w:r>
    </w:p>
    <w:p w:rsidR="008339AB" w:rsidRPr="008E765C" w:rsidRDefault="008339AB" w:rsidP="008339AB">
      <w:pPr>
        <w:pStyle w:val="Heading2"/>
        <w:rPr>
          <w:lang w:val="es-ES"/>
        </w:rPr>
      </w:pPr>
      <w:bookmarkStart w:id="29" w:name="_Toc349812661"/>
      <w:bookmarkStart w:id="30" w:name="_Toc351716837"/>
      <w:r w:rsidRPr="008E765C">
        <w:rPr>
          <w:lang w:val="es-ES"/>
        </w:rPr>
        <w:t>2.12</w:t>
      </w:r>
      <w:r w:rsidRPr="008E765C">
        <w:rPr>
          <w:lang w:val="es-ES"/>
        </w:rPr>
        <w:tab/>
      </w:r>
      <w:r>
        <w:rPr>
          <w:lang w:val="es-ES"/>
        </w:rPr>
        <w:t>Longitud de transmisión</w:t>
      </w:r>
      <w:bookmarkEnd w:id="29"/>
      <w:bookmarkEnd w:id="30"/>
    </w:p>
    <w:p w:rsidR="008339AB" w:rsidRPr="008E765C" w:rsidRDefault="008339AB" w:rsidP="00803B51">
      <w:pPr>
        <w:rPr>
          <w:lang w:val="es-ES"/>
        </w:rPr>
      </w:pPr>
      <w:r>
        <w:rPr>
          <w:lang w:val="es-ES"/>
        </w:rPr>
        <w:t>Duración media de una determinada transmisión de radiocomunicaciones</w:t>
      </w:r>
      <w:r w:rsidRPr="008E765C">
        <w:rPr>
          <w:lang w:val="es-ES"/>
        </w:rPr>
        <w:t>.</w:t>
      </w:r>
    </w:p>
    <w:p w:rsidR="008339AB" w:rsidRPr="008E765C" w:rsidRDefault="008339AB" w:rsidP="008339AB">
      <w:pPr>
        <w:pStyle w:val="Heading2"/>
        <w:rPr>
          <w:lang w:val="es-ES"/>
        </w:rPr>
      </w:pPr>
      <w:bookmarkStart w:id="31" w:name="_Toc349812662"/>
      <w:bookmarkStart w:id="32" w:name="_Toc351716838"/>
      <w:r w:rsidRPr="008E765C">
        <w:rPr>
          <w:lang w:val="es-ES"/>
        </w:rPr>
        <w:t>2.13</w:t>
      </w:r>
      <w:r w:rsidRPr="008E765C">
        <w:rPr>
          <w:lang w:val="es-ES"/>
        </w:rPr>
        <w:tab/>
      </w:r>
      <w:r>
        <w:rPr>
          <w:lang w:val="es-ES"/>
        </w:rPr>
        <w:t>Umbral</w:t>
      </w:r>
      <w:bookmarkEnd w:id="31"/>
      <w:bookmarkEnd w:id="32"/>
    </w:p>
    <w:p w:rsidR="008339AB" w:rsidRPr="008E765C" w:rsidRDefault="008339AB" w:rsidP="005D1332">
      <w:pPr>
        <w:rPr>
          <w:lang w:val="es-ES"/>
        </w:rPr>
      </w:pPr>
      <w:r>
        <w:rPr>
          <w:lang w:val="es-ES"/>
        </w:rPr>
        <w:t>Nivel a la entrada del receptor que determina si el canal se considera ocupado</w:t>
      </w:r>
      <w:r w:rsidRPr="008E765C">
        <w:rPr>
          <w:lang w:val="es-ES"/>
        </w:rPr>
        <w:t xml:space="preserve">. </w:t>
      </w:r>
      <w:r>
        <w:rPr>
          <w:lang w:val="es-ES"/>
        </w:rPr>
        <w:t>Puede ser un nivel fijo predefinido o uno variable</w:t>
      </w:r>
      <w:r w:rsidRPr="008E765C">
        <w:rPr>
          <w:lang w:val="es-ES"/>
        </w:rPr>
        <w:t xml:space="preserve">. </w:t>
      </w:r>
      <w:r>
        <w:rPr>
          <w:lang w:val="es-ES"/>
        </w:rPr>
        <w:t>La ocupación resultante depende mucho del umbral, por lo que es indispensable investigar minuciosamente el método para definir el umbral y establecer su valor</w:t>
      </w:r>
      <w:r w:rsidRPr="008E765C">
        <w:rPr>
          <w:lang w:val="es-ES"/>
        </w:rPr>
        <w:t xml:space="preserve">. </w:t>
      </w:r>
      <w:r>
        <w:rPr>
          <w:lang w:val="es-ES"/>
        </w:rPr>
        <w:t xml:space="preserve">Para más información sobre las diferentes formas de fijar el umbral, véase </w:t>
      </w:r>
      <w:r w:rsidRPr="008E765C">
        <w:rPr>
          <w:lang w:val="es-ES"/>
        </w:rPr>
        <w:t>§ 3.4.</w:t>
      </w:r>
    </w:p>
    <w:p w:rsidR="008339AB" w:rsidRPr="008E765C" w:rsidRDefault="008339AB" w:rsidP="008339AB">
      <w:pPr>
        <w:pStyle w:val="Heading2"/>
        <w:rPr>
          <w:lang w:val="es-ES"/>
        </w:rPr>
      </w:pPr>
      <w:bookmarkStart w:id="33" w:name="_Toc349812663"/>
      <w:bookmarkStart w:id="34" w:name="_Toc351716839"/>
      <w:r w:rsidRPr="008E765C">
        <w:rPr>
          <w:lang w:val="es-ES"/>
        </w:rPr>
        <w:lastRenderedPageBreak/>
        <w:t>2.14</w:t>
      </w:r>
      <w:r w:rsidRPr="008E765C">
        <w:rPr>
          <w:lang w:val="es-ES"/>
        </w:rPr>
        <w:tab/>
      </w:r>
      <w:r>
        <w:rPr>
          <w:lang w:val="es-ES"/>
        </w:rPr>
        <w:t>Hora punta</w:t>
      </w:r>
      <w:bookmarkEnd w:id="33"/>
      <w:bookmarkEnd w:id="34"/>
    </w:p>
    <w:p w:rsidR="008339AB" w:rsidRPr="008E765C" w:rsidRDefault="008339AB" w:rsidP="00DE2E9C">
      <w:pPr>
        <w:rPr>
          <w:b/>
          <w:lang w:val="es-ES"/>
        </w:rPr>
      </w:pPr>
      <w:r>
        <w:rPr>
          <w:lang w:val="es-ES"/>
        </w:rPr>
        <w:t>La hora punta corresponde al nivel de mayor ocupación del canal o la banda en un periodo de</w:t>
      </w:r>
      <w:r w:rsidR="00DE2E9C">
        <w:rPr>
          <w:lang w:val="es-ES"/>
        </w:rPr>
        <w:t xml:space="preserve"> </w:t>
      </w:r>
      <w:r w:rsidRPr="008E765C">
        <w:rPr>
          <w:lang w:val="es-ES"/>
        </w:rPr>
        <w:t>60 min.</w:t>
      </w:r>
    </w:p>
    <w:p w:rsidR="008339AB" w:rsidRPr="008E765C" w:rsidRDefault="008339AB" w:rsidP="008339AB">
      <w:pPr>
        <w:pStyle w:val="Heading2"/>
        <w:rPr>
          <w:lang w:val="es-ES"/>
        </w:rPr>
      </w:pPr>
      <w:bookmarkStart w:id="35" w:name="_Toc349812664"/>
      <w:bookmarkStart w:id="36" w:name="_Toc351716840"/>
      <w:r w:rsidRPr="008E765C">
        <w:rPr>
          <w:lang w:val="es-ES"/>
        </w:rPr>
        <w:t>2.15</w:t>
      </w:r>
      <w:r w:rsidRPr="008E765C">
        <w:rPr>
          <w:lang w:val="es-ES"/>
        </w:rPr>
        <w:tab/>
      </w:r>
      <w:r>
        <w:rPr>
          <w:lang w:val="es-ES"/>
        </w:rPr>
        <w:t>Retardo de acceso</w:t>
      </w:r>
      <w:bookmarkEnd w:id="35"/>
      <w:bookmarkEnd w:id="36"/>
    </w:p>
    <w:p w:rsidR="008339AB" w:rsidRPr="008E765C" w:rsidRDefault="008339AB" w:rsidP="00803B51">
      <w:pPr>
        <w:rPr>
          <w:lang w:val="es-ES"/>
        </w:rPr>
      </w:pPr>
      <w:r>
        <w:rPr>
          <w:lang w:val="es-ES"/>
        </w:rPr>
        <w:t xml:space="preserve">Siempre que un canal fijo esté libre o </w:t>
      </w:r>
      <w:r w:rsidRPr="008E765C">
        <w:rPr>
          <w:lang w:val="es-ES"/>
        </w:rPr>
        <w:t>–</w:t>
      </w:r>
      <w:r w:rsidR="00437AE2">
        <w:rPr>
          <w:lang w:val="es-ES"/>
        </w:rPr>
        <w:t> </w:t>
      </w:r>
      <w:r>
        <w:rPr>
          <w:lang w:val="es-ES"/>
        </w:rPr>
        <w:t>e</w:t>
      </w:r>
      <w:r w:rsidRPr="008E765C">
        <w:rPr>
          <w:lang w:val="es-ES"/>
        </w:rPr>
        <w:t xml:space="preserve">n </w:t>
      </w:r>
      <w:r>
        <w:rPr>
          <w:lang w:val="es-ES"/>
        </w:rPr>
        <w:t>el caso de una red de selección automática de frecuencia</w:t>
      </w:r>
      <w:r w:rsidR="00437AE2">
        <w:rPr>
          <w:lang w:val="es-ES"/>
        </w:rPr>
        <w:t> </w:t>
      </w:r>
      <w:r w:rsidRPr="008E765C">
        <w:rPr>
          <w:lang w:val="es-ES"/>
        </w:rPr>
        <w:t xml:space="preserve">– </w:t>
      </w:r>
      <w:r>
        <w:rPr>
          <w:lang w:val="es-ES"/>
        </w:rPr>
        <w:t>queden canales disponibles</w:t>
      </w:r>
      <w:r w:rsidRPr="008E765C">
        <w:rPr>
          <w:lang w:val="es-ES"/>
        </w:rPr>
        <w:t xml:space="preserve">, </w:t>
      </w:r>
      <w:r>
        <w:rPr>
          <w:lang w:val="es-ES"/>
        </w:rPr>
        <w:t>todo usuario «nuevo»</w:t>
      </w:r>
      <w:r w:rsidRPr="008E765C">
        <w:rPr>
          <w:lang w:val="es-ES"/>
        </w:rPr>
        <w:t xml:space="preserve"> </w:t>
      </w:r>
      <w:r>
        <w:rPr>
          <w:lang w:val="es-ES"/>
        </w:rPr>
        <w:t>puede acceder inmediatamente al canal o la red</w:t>
      </w:r>
      <w:r w:rsidRPr="008E765C">
        <w:rPr>
          <w:lang w:val="es-ES"/>
        </w:rPr>
        <w:t xml:space="preserve">. </w:t>
      </w:r>
      <w:r>
        <w:rPr>
          <w:lang w:val="es-ES"/>
        </w:rPr>
        <w:t>Si el canal fijo asignado o todos los canales posibles de una red están ocupados, los demás usuarios tendrán que esperar cierto tiempo para poder acceder al recurso</w:t>
      </w:r>
      <w:r w:rsidRPr="008E765C">
        <w:rPr>
          <w:lang w:val="es-ES"/>
        </w:rPr>
        <w:t xml:space="preserve">. </w:t>
      </w:r>
      <w:r>
        <w:rPr>
          <w:lang w:val="es-ES"/>
        </w:rPr>
        <w:t>Este tiempo se denomina retardo de acceso</w:t>
      </w:r>
      <w:r w:rsidRPr="008E765C">
        <w:rPr>
          <w:lang w:val="es-ES"/>
        </w:rPr>
        <w:t xml:space="preserve">. </w:t>
      </w:r>
      <w:r>
        <w:rPr>
          <w:lang w:val="es-ES"/>
        </w:rPr>
        <w:t>Su valor depende del número de canales disponibles</w:t>
      </w:r>
      <w:r w:rsidRPr="008E765C">
        <w:rPr>
          <w:lang w:val="es-ES"/>
        </w:rPr>
        <w:t xml:space="preserve"> </w:t>
      </w:r>
      <w:r>
        <w:rPr>
          <w:lang w:val="es-ES"/>
        </w:rPr>
        <w:t>y la longitud de transmisión</w:t>
      </w:r>
      <w:r w:rsidRPr="008E765C">
        <w:rPr>
          <w:lang w:val="es-ES"/>
        </w:rPr>
        <w:t xml:space="preserve"> (</w:t>
      </w:r>
      <w:r>
        <w:rPr>
          <w:lang w:val="es-ES"/>
        </w:rPr>
        <w:t>medio</w:t>
      </w:r>
      <w:r w:rsidRPr="008E765C">
        <w:rPr>
          <w:lang w:val="es-ES"/>
        </w:rPr>
        <w:t xml:space="preserve">). </w:t>
      </w:r>
      <w:r>
        <w:rPr>
          <w:lang w:val="es-ES"/>
        </w:rPr>
        <w:t xml:space="preserve">Es posible definir previamente el máximo retardo de acceso aceptable </w:t>
      </w:r>
      <w:r w:rsidRPr="008E765C">
        <w:rPr>
          <w:lang w:val="es-ES"/>
        </w:rPr>
        <w:t>(</w:t>
      </w:r>
      <w:r>
        <w:rPr>
          <w:lang w:val="es-ES"/>
        </w:rPr>
        <w:t>por ejemplo, en redes para servicios de seguridad de la vida</w:t>
      </w:r>
      <w:r w:rsidRPr="008E765C">
        <w:rPr>
          <w:lang w:val="es-ES"/>
        </w:rPr>
        <w:t xml:space="preserve">). </w:t>
      </w:r>
      <w:r>
        <w:rPr>
          <w:lang w:val="es-ES"/>
        </w:rPr>
        <w:t>El máximo retardo de acceso real puede calcularse estadísticamente a partir de las mediciones de ocupación del espectro</w:t>
      </w:r>
      <w:r w:rsidRPr="008E765C">
        <w:rPr>
          <w:lang w:val="es-ES"/>
        </w:rPr>
        <w:t>.</w:t>
      </w:r>
    </w:p>
    <w:p w:rsidR="008339AB" w:rsidRPr="008E765C" w:rsidRDefault="008339AB" w:rsidP="008339AB">
      <w:pPr>
        <w:pStyle w:val="Heading2"/>
        <w:rPr>
          <w:lang w:val="es-ES"/>
        </w:rPr>
      </w:pPr>
      <w:bookmarkStart w:id="37" w:name="_Toc349812665"/>
      <w:bookmarkStart w:id="38" w:name="_Toc351716841"/>
      <w:r w:rsidRPr="008E765C">
        <w:rPr>
          <w:lang w:val="es-ES"/>
        </w:rPr>
        <w:t>2.16</w:t>
      </w:r>
      <w:r w:rsidRPr="008E765C">
        <w:rPr>
          <w:lang w:val="es-ES"/>
        </w:rPr>
        <w:tab/>
      </w:r>
      <w:r>
        <w:rPr>
          <w:lang w:val="es-ES"/>
        </w:rPr>
        <w:t>Ocupación del canal de frecuencias</w:t>
      </w:r>
      <w:r w:rsidRPr="008E765C">
        <w:rPr>
          <w:lang w:val="es-ES"/>
        </w:rPr>
        <w:t xml:space="preserve"> (FCO)</w:t>
      </w:r>
      <w:bookmarkEnd w:id="37"/>
      <w:bookmarkEnd w:id="38"/>
    </w:p>
    <w:p w:rsidR="008339AB" w:rsidRPr="008E765C" w:rsidRDefault="008339AB" w:rsidP="00803B51">
      <w:pPr>
        <w:rPr>
          <w:lang w:val="es-ES"/>
        </w:rPr>
      </w:pPr>
      <w:r>
        <w:rPr>
          <w:lang w:val="es-ES"/>
        </w:rPr>
        <w:t>El canal de frecuencia se considera ocupado siempre que el nivel medido sea superior al umbral</w:t>
      </w:r>
      <w:r w:rsidRPr="008E765C">
        <w:rPr>
          <w:lang w:val="es-ES"/>
        </w:rPr>
        <w:t xml:space="preserve">. </w:t>
      </w:r>
      <w:r>
        <w:rPr>
          <w:lang w:val="es-ES"/>
        </w:rPr>
        <w:t xml:space="preserve">La </w:t>
      </w:r>
      <w:r w:rsidRPr="008E765C">
        <w:rPr>
          <w:lang w:val="es-ES"/>
        </w:rPr>
        <w:t xml:space="preserve">FCO </w:t>
      </w:r>
      <w:r>
        <w:rPr>
          <w:lang w:val="es-ES"/>
        </w:rPr>
        <w:t>de un canal se calcula mediante la siguiente expresión</w:t>
      </w:r>
      <w:r w:rsidRPr="008E765C">
        <w:rPr>
          <w:lang w:val="es-ES"/>
        </w:rPr>
        <w:t>:</w:t>
      </w:r>
    </w:p>
    <w:p w:rsidR="00DE2E9C" w:rsidRPr="008E765C" w:rsidRDefault="00DE2E9C" w:rsidP="00DE2E9C">
      <w:pPr>
        <w:pStyle w:val="Equation"/>
        <w:rPr>
          <w:lang w:val="es-ES"/>
        </w:rPr>
      </w:pPr>
      <w:r w:rsidRPr="00DE2E9C">
        <w:tab/>
      </w:r>
      <w:r w:rsidRPr="00DE2E9C">
        <w:tab/>
      </w:r>
      <w:r w:rsidRPr="008E765C">
        <w:rPr>
          <w:lang w:val="es-ES"/>
        </w:rPr>
        <w:object w:dxaOrig="1120" w:dyaOrig="700">
          <v:shape id="_x0000_i1026" type="#_x0000_t75" style="width:55.65pt;height:34.9pt" o:ole="">
            <v:imagedata r:id="rId18" o:title=""/>
          </v:shape>
          <o:OLEObject Type="Embed" ProgID="Equation.3" ShapeID="_x0000_i1026" DrawAspect="Content" ObjectID="_1428406018" r:id="rId19"/>
        </w:object>
      </w:r>
    </w:p>
    <w:p w:rsidR="008339AB" w:rsidRPr="008E765C" w:rsidRDefault="008339AB" w:rsidP="008339AB">
      <w:pPr>
        <w:rPr>
          <w:lang w:val="es-ES"/>
        </w:rPr>
      </w:pPr>
      <w:r>
        <w:rPr>
          <w:lang w:val="es-ES"/>
        </w:rPr>
        <w:t>siendo</w:t>
      </w:r>
      <w:r w:rsidRPr="008E765C">
        <w:rPr>
          <w:lang w:val="es-ES"/>
        </w:rPr>
        <w:t>:</w:t>
      </w:r>
    </w:p>
    <w:p w:rsidR="008339AB" w:rsidRPr="008E765C" w:rsidRDefault="008339AB" w:rsidP="00461E46">
      <w:pPr>
        <w:pStyle w:val="Equationlegend"/>
        <w:rPr>
          <w:lang w:val="es-ES"/>
        </w:rPr>
      </w:pPr>
      <w:r w:rsidRPr="008E765C">
        <w:rPr>
          <w:lang w:val="es-ES"/>
        </w:rPr>
        <w:tab/>
      </w:r>
      <w:r w:rsidRPr="008E765C">
        <w:rPr>
          <w:i/>
          <w:iCs/>
          <w:lang w:val="es-ES"/>
        </w:rPr>
        <w:t>T</w:t>
      </w:r>
      <w:r w:rsidRPr="008E765C">
        <w:rPr>
          <w:i/>
          <w:iCs/>
          <w:vertAlign w:val="subscript"/>
          <w:lang w:val="es-ES"/>
        </w:rPr>
        <w:t>O</w:t>
      </w:r>
      <w:r w:rsidRPr="008E765C">
        <w:rPr>
          <w:lang w:val="es-ES"/>
        </w:rPr>
        <w:t xml:space="preserve">: </w:t>
      </w:r>
      <w:r w:rsidRPr="008E765C">
        <w:rPr>
          <w:lang w:val="es-ES"/>
        </w:rPr>
        <w:tab/>
      </w:r>
      <w:r>
        <w:rPr>
          <w:lang w:val="es-ES"/>
        </w:rPr>
        <w:t>tiempo durante el cual el nivel medido es superior al umbral</w:t>
      </w:r>
    </w:p>
    <w:p w:rsidR="008339AB" w:rsidRPr="008E765C" w:rsidRDefault="008339AB" w:rsidP="008339AB">
      <w:pPr>
        <w:pStyle w:val="Equationlegend"/>
        <w:rPr>
          <w:lang w:val="es-ES"/>
        </w:rPr>
      </w:pPr>
      <w:r w:rsidRPr="008E765C">
        <w:rPr>
          <w:lang w:val="es-ES"/>
        </w:rPr>
        <w:tab/>
      </w:r>
      <w:r w:rsidRPr="008E765C">
        <w:rPr>
          <w:i/>
          <w:iCs/>
          <w:lang w:val="es-ES"/>
        </w:rPr>
        <w:t>T</w:t>
      </w:r>
      <w:r w:rsidRPr="008E765C">
        <w:rPr>
          <w:i/>
          <w:iCs/>
          <w:vertAlign w:val="subscript"/>
          <w:lang w:val="es-ES"/>
        </w:rPr>
        <w:t>I</w:t>
      </w:r>
      <w:r w:rsidR="00461E46">
        <w:rPr>
          <w:lang w:val="es-ES"/>
        </w:rPr>
        <w:t>:</w:t>
      </w:r>
      <w:r w:rsidRPr="008E765C">
        <w:rPr>
          <w:lang w:val="es-ES"/>
        </w:rPr>
        <w:t xml:space="preserve"> </w:t>
      </w:r>
      <w:r w:rsidRPr="008E765C">
        <w:rPr>
          <w:lang w:val="es-ES"/>
        </w:rPr>
        <w:tab/>
      </w:r>
      <w:r>
        <w:rPr>
          <w:lang w:val="es-ES"/>
        </w:rPr>
        <w:t>periodo de integración</w:t>
      </w:r>
      <w:r w:rsidRPr="008E765C">
        <w:rPr>
          <w:lang w:val="es-ES"/>
        </w:rPr>
        <w:t>.</w:t>
      </w:r>
    </w:p>
    <w:p w:rsidR="00DE2E9C" w:rsidRPr="000E652A" w:rsidRDefault="00DE2E9C" w:rsidP="00DE2E9C">
      <w:pPr>
        <w:pStyle w:val="Blanc"/>
        <w:keepNext w:val="0"/>
        <w:keepLines w:val="0"/>
        <w:widowControl w:val="0"/>
        <w:rPr>
          <w:lang w:val="es-ES"/>
        </w:rPr>
      </w:pPr>
    </w:p>
    <w:p w:rsidR="008339AB" w:rsidRPr="008E765C" w:rsidRDefault="008339AB" w:rsidP="008339AB">
      <w:pPr>
        <w:rPr>
          <w:lang w:val="es-ES"/>
        </w:rPr>
      </w:pPr>
      <w:r>
        <w:rPr>
          <w:lang w:val="es-ES"/>
        </w:rPr>
        <w:t>Suponiendo un tiempo de iteración constante</w:t>
      </w:r>
      <w:r w:rsidRPr="008E765C">
        <w:rPr>
          <w:lang w:val="es-ES"/>
        </w:rPr>
        <w:t xml:space="preserve">, </w:t>
      </w:r>
      <w:r>
        <w:rPr>
          <w:lang w:val="es-ES"/>
        </w:rPr>
        <w:t xml:space="preserve">la </w:t>
      </w:r>
      <w:r w:rsidRPr="008E765C">
        <w:rPr>
          <w:lang w:val="es-ES"/>
        </w:rPr>
        <w:t xml:space="preserve">FCO </w:t>
      </w:r>
      <w:r>
        <w:rPr>
          <w:lang w:val="es-ES"/>
        </w:rPr>
        <w:t>se calcula del modo siguiente</w:t>
      </w:r>
      <w:r w:rsidRPr="008E765C">
        <w:rPr>
          <w:lang w:val="es-ES"/>
        </w:rPr>
        <w:t>:</w:t>
      </w:r>
    </w:p>
    <w:p w:rsidR="008339AB" w:rsidRPr="008E765C" w:rsidRDefault="008339AB" w:rsidP="00DE2E9C">
      <w:pPr>
        <w:pStyle w:val="Equation"/>
        <w:rPr>
          <w:lang w:val="es-ES"/>
        </w:rPr>
      </w:pPr>
      <w:r w:rsidRPr="00DE2E9C">
        <w:tab/>
      </w:r>
      <w:r w:rsidRPr="00DE2E9C">
        <w:tab/>
      </w:r>
      <w:r w:rsidR="00DE2E9C" w:rsidRPr="00DE2E9C">
        <w:rPr>
          <w:position w:val="-24"/>
          <w:lang w:val="es-ES"/>
        </w:rPr>
        <w:object w:dxaOrig="1200" w:dyaOrig="620">
          <v:shape id="_x0000_i1027" type="#_x0000_t75" style="width:59.45pt;height:31.65pt" o:ole="">
            <v:imagedata r:id="rId20" o:title=""/>
          </v:shape>
          <o:OLEObject Type="Embed" ProgID="Equation.3" ShapeID="_x0000_i1027" DrawAspect="Content" ObjectID="_1428406019" r:id="rId21"/>
        </w:object>
      </w:r>
    </w:p>
    <w:p w:rsidR="008339AB" w:rsidRPr="008E765C" w:rsidRDefault="008339AB" w:rsidP="008339AB">
      <w:pPr>
        <w:rPr>
          <w:lang w:val="es-ES"/>
        </w:rPr>
      </w:pPr>
      <w:r>
        <w:rPr>
          <w:lang w:val="es-ES"/>
        </w:rPr>
        <w:t>siendo</w:t>
      </w:r>
      <w:r w:rsidRPr="008E765C">
        <w:rPr>
          <w:lang w:val="es-ES"/>
        </w:rPr>
        <w:t>:</w:t>
      </w:r>
    </w:p>
    <w:p w:rsidR="008339AB" w:rsidRPr="008E765C" w:rsidRDefault="008339AB" w:rsidP="008339AB">
      <w:pPr>
        <w:pStyle w:val="Equationlegend"/>
        <w:rPr>
          <w:lang w:val="es-ES"/>
        </w:rPr>
      </w:pPr>
      <w:r w:rsidRPr="008E765C">
        <w:rPr>
          <w:lang w:val="es-ES"/>
        </w:rPr>
        <w:tab/>
      </w:r>
      <w:r w:rsidRPr="008E765C">
        <w:rPr>
          <w:i/>
          <w:iCs/>
          <w:lang w:val="es-ES"/>
        </w:rPr>
        <w:t>N</w:t>
      </w:r>
      <w:r w:rsidRPr="008E765C">
        <w:rPr>
          <w:i/>
          <w:iCs/>
          <w:vertAlign w:val="subscript"/>
          <w:lang w:val="es-ES"/>
        </w:rPr>
        <w:t>O</w:t>
      </w:r>
      <w:r w:rsidR="00461E46">
        <w:rPr>
          <w:lang w:val="es-ES"/>
        </w:rPr>
        <w:t>:</w:t>
      </w:r>
      <w:r w:rsidRPr="008E765C">
        <w:rPr>
          <w:lang w:val="es-ES"/>
        </w:rPr>
        <w:t xml:space="preserve"> </w:t>
      </w:r>
      <w:r w:rsidRPr="008E765C">
        <w:rPr>
          <w:lang w:val="es-ES"/>
        </w:rPr>
        <w:tab/>
      </w:r>
      <w:r>
        <w:rPr>
          <w:lang w:val="es-ES"/>
        </w:rPr>
        <w:t>el número de muestras medidas en el canal considerado cuyo nivel es superior al umbral</w:t>
      </w:r>
    </w:p>
    <w:p w:rsidR="008339AB" w:rsidRPr="008E765C" w:rsidRDefault="008339AB" w:rsidP="008339AB">
      <w:pPr>
        <w:pStyle w:val="Equationlegend"/>
        <w:rPr>
          <w:lang w:val="es-ES"/>
        </w:rPr>
      </w:pPr>
      <w:r w:rsidRPr="008E765C">
        <w:rPr>
          <w:lang w:val="es-ES"/>
        </w:rPr>
        <w:tab/>
      </w:r>
      <w:r w:rsidRPr="008E765C">
        <w:rPr>
          <w:i/>
          <w:iCs/>
          <w:lang w:val="es-ES"/>
        </w:rPr>
        <w:t>N</w:t>
      </w:r>
      <w:r w:rsidR="00461E46">
        <w:rPr>
          <w:lang w:val="es-ES"/>
        </w:rPr>
        <w:t>:</w:t>
      </w:r>
      <w:r w:rsidRPr="008E765C">
        <w:rPr>
          <w:lang w:val="es-ES"/>
        </w:rPr>
        <w:t xml:space="preserve"> </w:t>
      </w:r>
      <w:r w:rsidRPr="008E765C">
        <w:rPr>
          <w:lang w:val="es-ES"/>
        </w:rPr>
        <w:tab/>
      </w:r>
      <w:r>
        <w:rPr>
          <w:lang w:val="es-ES"/>
        </w:rPr>
        <w:t>el número total de muestras tomadas en el canal durante el periodo de integración</w:t>
      </w:r>
      <w:r w:rsidRPr="008E765C">
        <w:rPr>
          <w:lang w:val="es-ES"/>
        </w:rPr>
        <w:t>.</w:t>
      </w:r>
    </w:p>
    <w:p w:rsidR="008339AB" w:rsidRPr="008E765C" w:rsidRDefault="008339AB" w:rsidP="008339AB">
      <w:pPr>
        <w:pStyle w:val="Heading2"/>
        <w:rPr>
          <w:lang w:val="es-ES"/>
        </w:rPr>
      </w:pPr>
      <w:bookmarkStart w:id="39" w:name="_Toc349812666"/>
      <w:bookmarkStart w:id="40" w:name="_Toc351716842"/>
      <w:r w:rsidRPr="008E765C">
        <w:rPr>
          <w:lang w:val="es-ES"/>
        </w:rPr>
        <w:t>2.17</w:t>
      </w:r>
      <w:r w:rsidRPr="008E765C">
        <w:rPr>
          <w:lang w:val="es-ES"/>
        </w:rPr>
        <w:tab/>
      </w:r>
      <w:r>
        <w:rPr>
          <w:lang w:val="es-ES"/>
        </w:rPr>
        <w:t>Ocupación de la banda de frecuencias</w:t>
      </w:r>
      <w:r w:rsidRPr="008E765C">
        <w:rPr>
          <w:lang w:val="es-ES"/>
        </w:rPr>
        <w:t xml:space="preserve"> (FBO)</w:t>
      </w:r>
      <w:bookmarkEnd w:id="39"/>
      <w:bookmarkEnd w:id="40"/>
    </w:p>
    <w:p w:rsidR="008339AB" w:rsidRPr="008E765C" w:rsidRDefault="008339AB" w:rsidP="00803B51">
      <w:pPr>
        <w:rPr>
          <w:lang w:val="es-ES"/>
        </w:rPr>
      </w:pPr>
      <w:r>
        <w:rPr>
          <w:lang w:val="es-ES"/>
        </w:rPr>
        <w:t>La ocupación de toda la banda de frecuencias se obtiene contando todas las frecuencias medidas y calculando un porcentaje total para toda la banda</w:t>
      </w:r>
      <w:r w:rsidRPr="008E765C">
        <w:rPr>
          <w:lang w:val="es-ES"/>
        </w:rPr>
        <w:t xml:space="preserve">, </w:t>
      </w:r>
      <w:r>
        <w:rPr>
          <w:lang w:val="es-ES"/>
        </w:rPr>
        <w:t>con independencia de la separación de canales normal</w:t>
      </w:r>
      <w:r w:rsidRPr="008E765C">
        <w:rPr>
          <w:lang w:val="es-ES"/>
        </w:rPr>
        <w:t xml:space="preserve">. </w:t>
      </w:r>
      <w:r>
        <w:rPr>
          <w:lang w:val="es-ES"/>
        </w:rPr>
        <w:t>El número de frecuencias medidas, determinado por la resolución en frecuencia, suele ser mayor que el número de canales utilizables en una banda</w:t>
      </w:r>
      <w:r w:rsidRPr="008E765C">
        <w:rPr>
          <w:lang w:val="es-ES"/>
        </w:rPr>
        <w:t xml:space="preserve">. </w:t>
      </w:r>
      <w:r>
        <w:rPr>
          <w:lang w:val="es-ES"/>
        </w:rPr>
        <w:t>Si el tiempo de medición de cada muestra es idéntico</w:t>
      </w:r>
      <w:r w:rsidRPr="008E765C">
        <w:rPr>
          <w:lang w:val="es-ES"/>
        </w:rPr>
        <w:t xml:space="preserve">, </w:t>
      </w:r>
      <w:r>
        <w:rPr>
          <w:lang w:val="es-ES"/>
        </w:rPr>
        <w:t xml:space="preserve">la </w:t>
      </w:r>
      <w:r w:rsidRPr="008E765C">
        <w:rPr>
          <w:lang w:val="es-ES"/>
        </w:rPr>
        <w:t xml:space="preserve">FBO </w:t>
      </w:r>
      <w:r>
        <w:rPr>
          <w:lang w:val="es-ES"/>
        </w:rPr>
        <w:t>se calcula del modo siguiente</w:t>
      </w:r>
      <w:r w:rsidRPr="008E765C">
        <w:rPr>
          <w:lang w:val="es-ES"/>
        </w:rPr>
        <w:t>:</w:t>
      </w:r>
    </w:p>
    <w:p w:rsidR="00DE2E9C" w:rsidRPr="000E652A" w:rsidRDefault="00DE2E9C" w:rsidP="00DE2E9C">
      <w:pPr>
        <w:pStyle w:val="Blanc"/>
        <w:keepNext w:val="0"/>
        <w:keepLines w:val="0"/>
        <w:widowControl w:val="0"/>
        <w:rPr>
          <w:lang w:val="es-ES"/>
        </w:rPr>
      </w:pPr>
    </w:p>
    <w:p w:rsidR="008339AB" w:rsidRPr="008E765C" w:rsidRDefault="008339AB" w:rsidP="008339AB">
      <w:pPr>
        <w:pStyle w:val="Equation"/>
        <w:rPr>
          <w:lang w:val="es-ES"/>
        </w:rPr>
      </w:pPr>
      <w:r w:rsidRPr="008E765C">
        <w:rPr>
          <w:lang w:val="es-ES"/>
        </w:rPr>
        <w:tab/>
      </w:r>
      <w:r w:rsidRPr="008E765C">
        <w:rPr>
          <w:lang w:val="es-ES"/>
        </w:rPr>
        <w:tab/>
      </w:r>
      <w:r w:rsidRPr="008E765C">
        <w:rPr>
          <w:lang w:val="es-ES"/>
        </w:rPr>
        <w:object w:dxaOrig="1180" w:dyaOrig="639">
          <v:shape id="_x0000_i1028" type="#_x0000_t75" style="width:58.35pt;height:32.2pt" o:ole="">
            <v:imagedata r:id="rId22" o:title=""/>
          </v:shape>
          <o:OLEObject Type="Embed" ProgID="Equation.3" ShapeID="_x0000_i1028" DrawAspect="Content" ObjectID="_1428406020" r:id="rId23"/>
        </w:object>
      </w:r>
    </w:p>
    <w:p w:rsidR="008339AB" w:rsidRPr="008E765C" w:rsidRDefault="008339AB" w:rsidP="008339AB">
      <w:pPr>
        <w:rPr>
          <w:lang w:val="es-ES"/>
        </w:rPr>
      </w:pPr>
      <w:r>
        <w:rPr>
          <w:lang w:val="es-ES"/>
        </w:rPr>
        <w:t>siendo</w:t>
      </w:r>
      <w:r w:rsidRPr="008E765C">
        <w:rPr>
          <w:lang w:val="es-ES"/>
        </w:rPr>
        <w:t>:</w:t>
      </w:r>
    </w:p>
    <w:p w:rsidR="008339AB" w:rsidRPr="008E765C" w:rsidRDefault="008339AB" w:rsidP="008339AB">
      <w:pPr>
        <w:pStyle w:val="Equationlegend"/>
        <w:rPr>
          <w:lang w:val="es-ES"/>
        </w:rPr>
      </w:pPr>
      <w:r w:rsidRPr="008E765C">
        <w:rPr>
          <w:lang w:val="es-ES"/>
        </w:rPr>
        <w:tab/>
      </w:r>
      <w:r w:rsidRPr="008E765C">
        <w:rPr>
          <w:i/>
          <w:iCs/>
          <w:lang w:val="es-ES"/>
        </w:rPr>
        <w:t>N</w:t>
      </w:r>
      <w:r w:rsidRPr="008E765C">
        <w:rPr>
          <w:i/>
          <w:iCs/>
          <w:vertAlign w:val="subscript"/>
          <w:lang w:val="es-ES"/>
        </w:rPr>
        <w:t>O</w:t>
      </w:r>
      <w:r w:rsidR="00461E46">
        <w:rPr>
          <w:lang w:val="es-ES"/>
        </w:rPr>
        <w:t>:</w:t>
      </w:r>
      <w:r w:rsidRPr="008E765C">
        <w:rPr>
          <w:lang w:val="es-ES"/>
        </w:rPr>
        <w:t xml:space="preserve"> </w:t>
      </w:r>
      <w:r w:rsidRPr="008E765C">
        <w:rPr>
          <w:lang w:val="es-ES"/>
        </w:rPr>
        <w:tab/>
      </w:r>
      <w:r>
        <w:rPr>
          <w:lang w:val="es-ES"/>
        </w:rPr>
        <w:t>número de muestras cuyo nivel es superior al umbral</w:t>
      </w:r>
    </w:p>
    <w:p w:rsidR="008339AB" w:rsidRPr="008E765C" w:rsidRDefault="008339AB" w:rsidP="008339AB">
      <w:pPr>
        <w:pStyle w:val="Equationlegend"/>
        <w:rPr>
          <w:lang w:val="es-ES"/>
        </w:rPr>
      </w:pPr>
      <w:r w:rsidRPr="008E765C">
        <w:rPr>
          <w:lang w:val="es-ES"/>
        </w:rPr>
        <w:tab/>
      </w:r>
      <w:r w:rsidRPr="008E765C">
        <w:rPr>
          <w:i/>
          <w:iCs/>
          <w:lang w:val="es-ES"/>
        </w:rPr>
        <w:t>N</w:t>
      </w:r>
      <w:r w:rsidR="00461E46">
        <w:rPr>
          <w:lang w:val="es-ES"/>
        </w:rPr>
        <w:t>:</w:t>
      </w:r>
      <w:r w:rsidRPr="008E765C">
        <w:rPr>
          <w:lang w:val="es-ES"/>
        </w:rPr>
        <w:t xml:space="preserve"> </w:t>
      </w:r>
      <w:r w:rsidRPr="008E765C">
        <w:rPr>
          <w:lang w:val="es-ES"/>
        </w:rPr>
        <w:tab/>
      </w:r>
      <w:r>
        <w:rPr>
          <w:lang w:val="es-ES"/>
        </w:rPr>
        <w:t xml:space="preserve">número </w:t>
      </w:r>
      <w:r w:rsidRPr="008E765C">
        <w:rPr>
          <w:lang w:val="es-ES"/>
        </w:rPr>
        <w:t xml:space="preserve">total </w:t>
      </w:r>
      <w:r>
        <w:rPr>
          <w:lang w:val="es-ES"/>
        </w:rPr>
        <w:t>de muestras medidas durante el periodo de integración</w:t>
      </w:r>
      <w:r w:rsidRPr="008E765C">
        <w:rPr>
          <w:lang w:val="es-ES"/>
        </w:rPr>
        <w:t>.</w:t>
      </w:r>
    </w:p>
    <w:p w:rsidR="008339AB" w:rsidRPr="008E765C" w:rsidRDefault="008339AB" w:rsidP="00803B51">
      <w:pPr>
        <w:rPr>
          <w:lang w:val="es-ES"/>
        </w:rPr>
      </w:pPr>
      <w:r>
        <w:rPr>
          <w:lang w:val="es-ES"/>
        </w:rPr>
        <w:lastRenderedPageBreak/>
        <w:t>Si al medir la ocupación de una banda se utiliza una resolución en frecuencia muy alta</w:t>
      </w:r>
      <w:r w:rsidRPr="008E765C">
        <w:rPr>
          <w:lang w:val="es-ES"/>
        </w:rPr>
        <w:t xml:space="preserve">, </w:t>
      </w:r>
      <w:r>
        <w:rPr>
          <w:lang w:val="es-ES"/>
        </w:rPr>
        <w:t>el valor de la</w:t>
      </w:r>
      <w:r w:rsidRPr="008E765C">
        <w:rPr>
          <w:lang w:val="es-ES"/>
        </w:rPr>
        <w:t xml:space="preserve"> FBO </w:t>
      </w:r>
      <w:r>
        <w:rPr>
          <w:lang w:val="es-ES"/>
        </w:rPr>
        <w:t xml:space="preserve">será normalmente muy inferior a los valores de la </w:t>
      </w:r>
      <w:r w:rsidRPr="008E765C">
        <w:rPr>
          <w:lang w:val="es-ES"/>
        </w:rPr>
        <w:t xml:space="preserve">FCO </w:t>
      </w:r>
      <w:r>
        <w:rPr>
          <w:lang w:val="es-ES"/>
        </w:rPr>
        <w:t>de los canales en esa banda</w:t>
      </w:r>
      <w:r w:rsidRPr="008E765C">
        <w:rPr>
          <w:lang w:val="es-ES"/>
        </w:rPr>
        <w:t>.</w:t>
      </w:r>
    </w:p>
    <w:p w:rsidR="008339AB" w:rsidRPr="008E765C" w:rsidRDefault="008339AB" w:rsidP="006C2652">
      <w:pPr>
        <w:rPr>
          <w:lang w:val="es-ES"/>
        </w:rPr>
      </w:pPr>
      <w:r>
        <w:rPr>
          <w:lang w:val="es-ES"/>
        </w:rPr>
        <w:t>Ejemplo</w:t>
      </w:r>
      <w:r w:rsidRPr="008E765C">
        <w:rPr>
          <w:lang w:val="es-ES"/>
        </w:rPr>
        <w:t xml:space="preserve">: </w:t>
      </w:r>
      <w:r>
        <w:rPr>
          <w:lang w:val="es-ES"/>
        </w:rPr>
        <w:t>La banda de frecuencias de</w:t>
      </w:r>
      <w:r w:rsidRPr="008E765C">
        <w:rPr>
          <w:lang w:val="es-ES"/>
        </w:rPr>
        <w:t xml:space="preserve"> </w:t>
      </w:r>
      <w:r w:rsidRPr="008E765C">
        <w:rPr>
          <w:i/>
          <w:iCs/>
          <w:lang w:val="es-ES"/>
        </w:rPr>
        <w:t>F</w:t>
      </w:r>
      <w:r>
        <w:rPr>
          <w:i/>
          <w:iCs/>
          <w:vertAlign w:val="subscript"/>
          <w:lang w:val="es-ES"/>
        </w:rPr>
        <w:t>inicio</w:t>
      </w:r>
      <w:r w:rsidR="006C2652">
        <w:rPr>
          <w:lang w:val="es-ES"/>
        </w:rPr>
        <w:t> </w:t>
      </w:r>
      <w:r w:rsidRPr="008E765C">
        <w:rPr>
          <w:lang w:val="es-ES"/>
        </w:rPr>
        <w:t>=</w:t>
      </w:r>
      <w:r w:rsidR="006C2652">
        <w:rPr>
          <w:lang w:val="es-ES"/>
        </w:rPr>
        <w:t> </w:t>
      </w:r>
      <w:r w:rsidRPr="008E765C">
        <w:rPr>
          <w:lang w:val="es-ES"/>
        </w:rPr>
        <w:t>112</w:t>
      </w:r>
      <w:r w:rsidR="006C2652">
        <w:rPr>
          <w:lang w:val="es-ES"/>
        </w:rPr>
        <w:t> </w:t>
      </w:r>
      <w:r w:rsidRPr="008E765C">
        <w:rPr>
          <w:lang w:val="es-ES"/>
        </w:rPr>
        <w:t xml:space="preserve">MHz </w:t>
      </w:r>
      <w:r>
        <w:rPr>
          <w:lang w:val="es-ES"/>
        </w:rPr>
        <w:t xml:space="preserve">a </w:t>
      </w:r>
      <w:r w:rsidRPr="008E765C">
        <w:rPr>
          <w:i/>
          <w:iCs/>
          <w:lang w:val="es-ES"/>
        </w:rPr>
        <w:t>F</w:t>
      </w:r>
      <w:r>
        <w:rPr>
          <w:i/>
          <w:iCs/>
          <w:vertAlign w:val="subscript"/>
          <w:lang w:val="es-ES"/>
        </w:rPr>
        <w:t>fin</w:t>
      </w:r>
      <w:r w:rsidR="006C2652">
        <w:rPr>
          <w:lang w:val="es-ES"/>
        </w:rPr>
        <w:t> </w:t>
      </w:r>
      <w:r w:rsidRPr="008E765C">
        <w:rPr>
          <w:lang w:val="es-ES"/>
        </w:rPr>
        <w:t>=</w:t>
      </w:r>
      <w:r w:rsidR="006C2652">
        <w:rPr>
          <w:lang w:val="es-ES"/>
        </w:rPr>
        <w:t> </w:t>
      </w:r>
      <w:r w:rsidRPr="008E765C">
        <w:rPr>
          <w:lang w:val="es-ES"/>
        </w:rPr>
        <w:t>113</w:t>
      </w:r>
      <w:r w:rsidR="006C2652">
        <w:rPr>
          <w:lang w:val="es-ES"/>
        </w:rPr>
        <w:t> </w:t>
      </w:r>
      <w:r w:rsidRPr="008E765C">
        <w:rPr>
          <w:lang w:val="es-ES"/>
        </w:rPr>
        <w:t xml:space="preserve">MHz </w:t>
      </w:r>
      <w:r>
        <w:rPr>
          <w:lang w:val="es-ES"/>
        </w:rPr>
        <w:t xml:space="preserve">se mide con una resolución </w:t>
      </w:r>
      <w:r w:rsidRPr="008E765C">
        <w:rPr>
          <w:lang w:val="es-ES"/>
        </w:rPr>
        <w:t>∆</w:t>
      </w:r>
      <w:r w:rsidRPr="008E765C">
        <w:rPr>
          <w:i/>
          <w:iCs/>
          <w:lang w:val="es-ES"/>
        </w:rPr>
        <w:t>F</w:t>
      </w:r>
      <w:r w:rsidRPr="008E765C">
        <w:rPr>
          <w:lang w:val="es-ES"/>
        </w:rPr>
        <w:t xml:space="preserve"> = 1 kHz. </w:t>
      </w:r>
      <w:r>
        <w:rPr>
          <w:lang w:val="es-ES"/>
        </w:rPr>
        <w:t xml:space="preserve">Así, el número de frecuencias medidas </w:t>
      </w:r>
      <w:r w:rsidRPr="008E765C">
        <w:rPr>
          <w:i/>
          <w:iCs/>
          <w:lang w:val="es-ES"/>
        </w:rPr>
        <w:t>N</w:t>
      </w:r>
      <w:r w:rsidRPr="008E765C">
        <w:rPr>
          <w:i/>
          <w:iCs/>
          <w:vertAlign w:val="subscript"/>
          <w:lang w:val="es-ES"/>
        </w:rPr>
        <w:t>F</w:t>
      </w:r>
      <w:r w:rsidRPr="008E765C">
        <w:rPr>
          <w:lang w:val="es-ES"/>
        </w:rPr>
        <w:t xml:space="preserve"> </w:t>
      </w:r>
      <w:r>
        <w:rPr>
          <w:lang w:val="es-ES"/>
        </w:rPr>
        <w:t>es:</w:t>
      </w:r>
    </w:p>
    <w:p w:rsidR="008339AB" w:rsidRPr="008E765C" w:rsidRDefault="008339AB" w:rsidP="008339AB">
      <w:pPr>
        <w:pStyle w:val="Blanc"/>
        <w:rPr>
          <w:lang w:val="es-ES"/>
        </w:rPr>
      </w:pPr>
    </w:p>
    <w:p w:rsidR="008339AB" w:rsidRPr="008E765C" w:rsidRDefault="008339AB" w:rsidP="008339AB">
      <w:pPr>
        <w:pStyle w:val="Equation"/>
        <w:rPr>
          <w:lang w:val="es-ES"/>
        </w:rPr>
      </w:pPr>
      <w:r w:rsidRPr="008E765C">
        <w:rPr>
          <w:lang w:val="es-ES"/>
        </w:rPr>
        <w:tab/>
      </w:r>
      <w:r w:rsidRPr="008E765C">
        <w:rPr>
          <w:lang w:val="es-ES"/>
        </w:rPr>
        <w:tab/>
      </w:r>
      <w:r w:rsidR="004F3DCC" w:rsidRPr="008E765C">
        <w:rPr>
          <w:position w:val="-24"/>
          <w:lang w:val="es-ES"/>
        </w:rPr>
        <w:object w:dxaOrig="2620" w:dyaOrig="660">
          <v:shape id="_x0000_i1029" type="#_x0000_t75" style="width:132pt;height:33.25pt" o:ole="">
            <v:imagedata r:id="rId24" o:title=""/>
          </v:shape>
          <o:OLEObject Type="Embed" ProgID="Equation.3" ShapeID="_x0000_i1029" DrawAspect="Content" ObjectID="_1428406021" r:id="rId25"/>
        </w:object>
      </w:r>
    </w:p>
    <w:p w:rsidR="00DE2E9C" w:rsidRPr="000E652A" w:rsidRDefault="00DE2E9C" w:rsidP="00DE2E9C">
      <w:pPr>
        <w:pStyle w:val="Blanc"/>
        <w:keepNext w:val="0"/>
        <w:keepLines w:val="0"/>
        <w:widowControl w:val="0"/>
        <w:rPr>
          <w:lang w:val="es-ES"/>
        </w:rPr>
      </w:pPr>
    </w:p>
    <w:p w:rsidR="008339AB" w:rsidRPr="008E765C" w:rsidRDefault="008339AB" w:rsidP="004F3DCC">
      <w:pPr>
        <w:rPr>
          <w:lang w:val="es-ES"/>
        </w:rPr>
      </w:pPr>
      <w:r>
        <w:rPr>
          <w:lang w:val="es-ES"/>
        </w:rPr>
        <w:t xml:space="preserve">La separación de canales normal en esta banda es de </w:t>
      </w:r>
      <w:r w:rsidRPr="008E765C">
        <w:rPr>
          <w:lang w:val="es-ES"/>
        </w:rPr>
        <w:t>25</w:t>
      </w:r>
      <w:r w:rsidR="006C2652">
        <w:rPr>
          <w:lang w:val="es-ES"/>
        </w:rPr>
        <w:t> </w:t>
      </w:r>
      <w:r w:rsidRPr="008E765C">
        <w:rPr>
          <w:lang w:val="es-ES"/>
        </w:rPr>
        <w:t xml:space="preserve">kHz, </w:t>
      </w:r>
      <w:r>
        <w:rPr>
          <w:lang w:val="es-ES"/>
        </w:rPr>
        <w:t xml:space="preserve">por lo que la banda medida abarca </w:t>
      </w:r>
      <w:r w:rsidRPr="008E765C">
        <w:rPr>
          <w:lang w:val="es-ES"/>
        </w:rPr>
        <w:t>40</w:t>
      </w:r>
      <w:r>
        <w:rPr>
          <w:lang w:val="es-ES"/>
        </w:rPr>
        <w:t> canales utilizables</w:t>
      </w:r>
      <w:r w:rsidRPr="008E765C">
        <w:rPr>
          <w:lang w:val="es-ES"/>
        </w:rPr>
        <w:t xml:space="preserve">. </w:t>
      </w:r>
      <w:r>
        <w:rPr>
          <w:lang w:val="es-ES"/>
        </w:rPr>
        <w:t xml:space="preserve">Si </w:t>
      </w:r>
      <w:r w:rsidRPr="008E765C">
        <w:rPr>
          <w:lang w:val="es-ES"/>
        </w:rPr>
        <w:t>20</w:t>
      </w:r>
      <w:r w:rsidR="004F3DCC">
        <w:rPr>
          <w:lang w:val="es-ES"/>
        </w:rPr>
        <w:t> </w:t>
      </w:r>
      <w:r>
        <w:rPr>
          <w:lang w:val="es-ES"/>
        </w:rPr>
        <w:t>canales están constantemente ocupados</w:t>
      </w:r>
      <w:r w:rsidRPr="008E765C">
        <w:rPr>
          <w:lang w:val="es-ES"/>
        </w:rPr>
        <w:t xml:space="preserve">, </w:t>
      </w:r>
      <w:r>
        <w:rPr>
          <w:lang w:val="es-ES"/>
        </w:rPr>
        <w:t xml:space="preserve">y el ancho de banda de cada transmisión es </w:t>
      </w:r>
      <w:r w:rsidRPr="008E765C">
        <w:rPr>
          <w:lang w:val="es-ES"/>
        </w:rPr>
        <w:t>4</w:t>
      </w:r>
      <w:r w:rsidR="006C2652">
        <w:rPr>
          <w:lang w:val="es-ES"/>
        </w:rPr>
        <w:t> </w:t>
      </w:r>
      <w:r w:rsidRPr="008E765C">
        <w:rPr>
          <w:lang w:val="es-ES"/>
        </w:rPr>
        <w:t xml:space="preserve">kHz, </w:t>
      </w:r>
      <w:r>
        <w:rPr>
          <w:lang w:val="es-ES"/>
        </w:rPr>
        <w:t xml:space="preserve">el número de muestras que rebasan el umbral será de </w:t>
      </w:r>
      <w:r w:rsidRPr="008E765C">
        <w:rPr>
          <w:lang w:val="es-ES"/>
        </w:rPr>
        <w:t>20</w:t>
      </w:r>
      <w:r w:rsidR="006C2652">
        <w:rPr>
          <w:lang w:val="es-ES"/>
        </w:rPr>
        <w:t> </w:t>
      </w:r>
      <w:r w:rsidRPr="008E765C">
        <w:rPr>
          <w:lang w:val="es-ES"/>
        </w:rPr>
        <w:t>×</w:t>
      </w:r>
      <w:r w:rsidR="006C2652">
        <w:rPr>
          <w:lang w:val="es-ES"/>
        </w:rPr>
        <w:t> </w:t>
      </w:r>
      <w:r w:rsidRPr="008E765C">
        <w:rPr>
          <w:lang w:val="es-ES"/>
        </w:rPr>
        <w:t>4</w:t>
      </w:r>
      <w:r w:rsidR="006C2652">
        <w:rPr>
          <w:lang w:val="es-ES"/>
        </w:rPr>
        <w:t> </w:t>
      </w:r>
      <w:r w:rsidRPr="008E765C">
        <w:rPr>
          <w:lang w:val="es-ES"/>
        </w:rPr>
        <w:t>=</w:t>
      </w:r>
      <w:r w:rsidR="006C2652">
        <w:rPr>
          <w:lang w:val="es-ES"/>
        </w:rPr>
        <w:t> </w:t>
      </w:r>
      <w:r w:rsidRPr="008E765C">
        <w:rPr>
          <w:lang w:val="es-ES"/>
        </w:rPr>
        <w:t xml:space="preserve">80. </w:t>
      </w:r>
      <w:r>
        <w:rPr>
          <w:lang w:val="es-ES"/>
        </w:rPr>
        <w:t xml:space="preserve">Así, la ocupación de la banda de frecuencias será igual a </w:t>
      </w:r>
      <w:r w:rsidRPr="008E765C">
        <w:rPr>
          <w:lang w:val="es-ES"/>
        </w:rPr>
        <w:t>(80 × </w:t>
      </w:r>
      <w:r w:rsidRPr="008E765C">
        <w:rPr>
          <w:i/>
          <w:iCs/>
          <w:lang w:val="es-ES"/>
        </w:rPr>
        <w:t>N</w:t>
      </w:r>
      <w:r w:rsidRPr="008E765C">
        <w:rPr>
          <w:lang w:val="es-ES"/>
        </w:rPr>
        <w:t>/1000 × </w:t>
      </w:r>
      <w:r w:rsidRPr="008E765C">
        <w:rPr>
          <w:i/>
          <w:iCs/>
          <w:lang w:val="es-ES"/>
        </w:rPr>
        <w:t>N</w:t>
      </w:r>
      <w:r>
        <w:rPr>
          <w:lang w:val="es-ES"/>
        </w:rPr>
        <w:t>) = 0,08 ó</w:t>
      </w:r>
      <w:r w:rsidRPr="008E765C">
        <w:rPr>
          <w:lang w:val="es-ES"/>
        </w:rPr>
        <w:t xml:space="preserve"> 8%.</w:t>
      </w:r>
    </w:p>
    <w:p w:rsidR="008339AB" w:rsidRPr="000E2D68" w:rsidRDefault="008339AB" w:rsidP="008339AB">
      <w:pPr>
        <w:pStyle w:val="Heading2"/>
        <w:rPr>
          <w:lang w:val="es-ES"/>
        </w:rPr>
      </w:pPr>
      <w:bookmarkStart w:id="41" w:name="_Toc349812667"/>
      <w:bookmarkStart w:id="42" w:name="_Toc351716843"/>
      <w:r w:rsidRPr="000E2D68">
        <w:rPr>
          <w:lang w:val="es-ES"/>
        </w:rPr>
        <w:t>2.18</w:t>
      </w:r>
      <w:r w:rsidRPr="000E2D68">
        <w:rPr>
          <w:lang w:val="es-ES"/>
        </w:rPr>
        <w:tab/>
        <w:t>Ocupación de recursos de espectro (SRO)</w:t>
      </w:r>
      <w:bookmarkEnd w:id="41"/>
      <w:bookmarkEnd w:id="42"/>
    </w:p>
    <w:p w:rsidR="008339AB" w:rsidRPr="000E2D68" w:rsidRDefault="008339AB" w:rsidP="00803B51">
      <w:pPr>
        <w:rPr>
          <w:lang w:val="es-ES"/>
        </w:rPr>
      </w:pPr>
      <w:r>
        <w:rPr>
          <w:lang w:val="es-ES"/>
        </w:rPr>
        <w:t>La ocupación de recursos de espectro es la relación del número de canales utilizados y el número total de canales en toda la banda de frecuencias</w:t>
      </w:r>
      <w:r w:rsidRPr="000E2D68">
        <w:rPr>
          <w:lang w:val="es-ES"/>
        </w:rPr>
        <w:t>.</w:t>
      </w:r>
    </w:p>
    <w:p w:rsidR="008339AB" w:rsidRPr="000E2D68" w:rsidRDefault="008339AB" w:rsidP="00803B51">
      <w:pPr>
        <w:rPr>
          <w:lang w:val="es-ES"/>
        </w:rPr>
      </w:pPr>
      <w:r>
        <w:rPr>
          <w:lang w:val="es-ES"/>
        </w:rPr>
        <w:t>Si se mide</w:t>
      </w:r>
      <w:r w:rsidRPr="00952BBE">
        <w:rPr>
          <w:lang w:val="es-ES"/>
        </w:rPr>
        <w:t xml:space="preserve"> </w:t>
      </w:r>
      <w:r>
        <w:rPr>
          <w:lang w:val="es-ES"/>
        </w:rPr>
        <w:t xml:space="preserve">la ocupación del </w:t>
      </w:r>
      <w:r w:rsidRPr="000E2D68">
        <w:rPr>
          <w:u w:val="single"/>
          <w:lang w:val="es-ES"/>
        </w:rPr>
        <w:t>can</w:t>
      </w:r>
      <w:r>
        <w:rPr>
          <w:u w:val="single"/>
          <w:lang w:val="es-ES"/>
        </w:rPr>
        <w:t>a</w:t>
      </w:r>
      <w:r w:rsidRPr="000E2D68">
        <w:rPr>
          <w:u w:val="single"/>
          <w:lang w:val="es-ES"/>
        </w:rPr>
        <w:t>l</w:t>
      </w:r>
      <w:r w:rsidRPr="000E2D68">
        <w:rPr>
          <w:lang w:val="es-ES"/>
        </w:rPr>
        <w:t xml:space="preserve"> </w:t>
      </w:r>
      <w:r>
        <w:rPr>
          <w:lang w:val="es-ES"/>
        </w:rPr>
        <w:t>de frecuencias en varios canales</w:t>
      </w:r>
      <w:r w:rsidRPr="000E2D68">
        <w:rPr>
          <w:lang w:val="es-ES"/>
        </w:rPr>
        <w:t xml:space="preserve">, </w:t>
      </w:r>
      <w:r>
        <w:rPr>
          <w:lang w:val="es-ES"/>
        </w:rPr>
        <w:t>la</w:t>
      </w:r>
      <w:r w:rsidRPr="000E2D68">
        <w:rPr>
          <w:lang w:val="es-ES"/>
        </w:rPr>
        <w:t xml:space="preserve"> SRO </w:t>
      </w:r>
      <w:r>
        <w:rPr>
          <w:lang w:val="es-ES"/>
        </w:rPr>
        <w:t>se calcula mediante la siguiente expresión</w:t>
      </w:r>
      <w:r w:rsidRPr="000E2D68">
        <w:rPr>
          <w:lang w:val="es-ES"/>
        </w:rPr>
        <w:t>:</w:t>
      </w:r>
    </w:p>
    <w:p w:rsidR="008339AB" w:rsidRPr="000E2D68" w:rsidRDefault="008339AB" w:rsidP="008339AB">
      <w:pPr>
        <w:pStyle w:val="Blanc"/>
        <w:rPr>
          <w:lang w:val="es-ES"/>
        </w:rPr>
      </w:pPr>
    </w:p>
    <w:p w:rsidR="008339AB" w:rsidRPr="000E2D68" w:rsidRDefault="008339AB" w:rsidP="008339AB">
      <w:pPr>
        <w:pStyle w:val="Equation"/>
        <w:rPr>
          <w:lang w:val="es-ES"/>
        </w:rPr>
      </w:pPr>
      <w:r w:rsidRPr="000E2D68">
        <w:rPr>
          <w:lang w:val="es-ES"/>
        </w:rPr>
        <w:tab/>
      </w:r>
      <w:r w:rsidRPr="000E2D68">
        <w:rPr>
          <w:lang w:val="es-ES"/>
        </w:rPr>
        <w:tab/>
      </w:r>
      <w:r w:rsidRPr="000E2D68">
        <w:rPr>
          <w:lang w:val="es-ES"/>
        </w:rPr>
        <w:object w:dxaOrig="1140" w:dyaOrig="639">
          <v:shape id="_x0000_i1030" type="#_x0000_t75" style="width:55.65pt;height:32.2pt" o:ole="">
            <v:imagedata r:id="rId26" o:title=""/>
          </v:shape>
          <o:OLEObject Type="Embed" ProgID="Equation.3" ShapeID="_x0000_i1030" DrawAspect="Content" ObjectID="_1428406022" r:id="rId27"/>
        </w:object>
      </w:r>
    </w:p>
    <w:p w:rsidR="008339AB" w:rsidRPr="000E2D68" w:rsidRDefault="008339AB" w:rsidP="008339AB">
      <w:pPr>
        <w:rPr>
          <w:lang w:val="es-ES"/>
        </w:rPr>
      </w:pPr>
      <w:r>
        <w:rPr>
          <w:lang w:val="es-ES"/>
        </w:rPr>
        <w:t>siendo</w:t>
      </w:r>
      <w:r w:rsidRPr="000E2D68">
        <w:rPr>
          <w:lang w:val="es-ES"/>
        </w:rPr>
        <w:t>:</w:t>
      </w:r>
    </w:p>
    <w:p w:rsidR="008339AB" w:rsidRPr="000E2D68" w:rsidRDefault="008339AB" w:rsidP="008339AB">
      <w:pPr>
        <w:pStyle w:val="Equationlegend"/>
        <w:rPr>
          <w:lang w:val="es-ES"/>
        </w:rPr>
      </w:pPr>
      <w:r w:rsidRPr="000E2D68">
        <w:rPr>
          <w:lang w:val="es-ES"/>
        </w:rPr>
        <w:tab/>
      </w:r>
      <w:r w:rsidRPr="000E2D68">
        <w:rPr>
          <w:i/>
          <w:iCs/>
          <w:lang w:val="es-ES"/>
        </w:rPr>
        <w:t>N</w:t>
      </w:r>
      <w:r w:rsidRPr="000E2D68">
        <w:rPr>
          <w:i/>
          <w:iCs/>
          <w:vertAlign w:val="subscript"/>
          <w:lang w:val="es-ES"/>
        </w:rPr>
        <w:t>O</w:t>
      </w:r>
      <w:r w:rsidR="00461E46">
        <w:rPr>
          <w:lang w:val="es-ES"/>
        </w:rPr>
        <w:t>:</w:t>
      </w:r>
      <w:r w:rsidRPr="000E2D68">
        <w:rPr>
          <w:lang w:val="es-ES"/>
        </w:rPr>
        <w:t xml:space="preserve"> </w:t>
      </w:r>
      <w:r w:rsidRPr="000E2D68">
        <w:rPr>
          <w:lang w:val="es-ES"/>
        </w:rPr>
        <w:tab/>
      </w:r>
      <w:r>
        <w:rPr>
          <w:lang w:val="es-ES"/>
        </w:rPr>
        <w:t>número de muestras en cualquier canal cuyo nivel rebasa el umbral</w:t>
      </w:r>
    </w:p>
    <w:p w:rsidR="008339AB" w:rsidRPr="000E2D68" w:rsidRDefault="008339AB" w:rsidP="008339AB">
      <w:pPr>
        <w:pStyle w:val="Equationlegend"/>
        <w:rPr>
          <w:lang w:val="es-ES"/>
        </w:rPr>
      </w:pPr>
      <w:r w:rsidRPr="000E2D68">
        <w:rPr>
          <w:lang w:val="es-ES"/>
        </w:rPr>
        <w:tab/>
      </w:r>
      <w:r w:rsidRPr="000E2D68">
        <w:rPr>
          <w:i/>
          <w:iCs/>
          <w:lang w:val="es-ES"/>
        </w:rPr>
        <w:t>N</w:t>
      </w:r>
      <w:r w:rsidR="00461E46">
        <w:rPr>
          <w:lang w:val="es-ES"/>
        </w:rPr>
        <w:t>:</w:t>
      </w:r>
      <w:r w:rsidRPr="000E2D68">
        <w:rPr>
          <w:lang w:val="es-ES"/>
        </w:rPr>
        <w:tab/>
      </w:r>
      <w:r>
        <w:rPr>
          <w:lang w:val="es-ES"/>
        </w:rPr>
        <w:t xml:space="preserve">número </w:t>
      </w:r>
      <w:r w:rsidRPr="000E2D68">
        <w:rPr>
          <w:lang w:val="es-ES"/>
        </w:rPr>
        <w:t xml:space="preserve">total </w:t>
      </w:r>
      <w:r>
        <w:rPr>
          <w:lang w:val="es-ES"/>
        </w:rPr>
        <w:t>de muestras tomadas en todos los canales durante el periodo de integración</w:t>
      </w:r>
      <w:r w:rsidRPr="000E2D68">
        <w:rPr>
          <w:lang w:val="es-ES"/>
        </w:rPr>
        <w:t>.</w:t>
      </w:r>
    </w:p>
    <w:p w:rsidR="00DE2E9C" w:rsidRPr="000E652A" w:rsidRDefault="00DE2E9C" w:rsidP="00DE2E9C">
      <w:pPr>
        <w:pStyle w:val="Blanc"/>
        <w:keepNext w:val="0"/>
        <w:keepLines w:val="0"/>
        <w:widowControl w:val="0"/>
        <w:rPr>
          <w:lang w:val="es-ES"/>
        </w:rPr>
      </w:pPr>
    </w:p>
    <w:p w:rsidR="008339AB" w:rsidRPr="000E2D68" w:rsidRDefault="008339AB" w:rsidP="00803B51">
      <w:pPr>
        <w:rPr>
          <w:lang w:val="es-ES"/>
        </w:rPr>
      </w:pPr>
      <w:r>
        <w:rPr>
          <w:lang w:val="es-ES"/>
        </w:rPr>
        <w:t xml:space="preserve">Cuando se mide un solo canal, la </w:t>
      </w:r>
      <w:r w:rsidRPr="000E2D68">
        <w:rPr>
          <w:lang w:val="es-ES"/>
        </w:rPr>
        <w:t xml:space="preserve">SRO </w:t>
      </w:r>
      <w:r>
        <w:rPr>
          <w:lang w:val="es-ES"/>
        </w:rPr>
        <w:t xml:space="preserve">es igual a la </w:t>
      </w:r>
      <w:r w:rsidRPr="000E2D68">
        <w:rPr>
          <w:lang w:val="es-ES"/>
        </w:rPr>
        <w:t>FCO.</w:t>
      </w:r>
    </w:p>
    <w:p w:rsidR="008339AB" w:rsidRPr="000E2D68" w:rsidRDefault="008339AB" w:rsidP="00803B51">
      <w:pPr>
        <w:rPr>
          <w:lang w:val="es-ES"/>
        </w:rPr>
      </w:pPr>
      <w:r>
        <w:rPr>
          <w:lang w:val="es-ES"/>
        </w:rPr>
        <w:t xml:space="preserve">Si se mide la ocupación en una </w:t>
      </w:r>
      <w:r w:rsidRPr="000E2D68">
        <w:rPr>
          <w:u w:val="single"/>
          <w:lang w:val="es-ES"/>
        </w:rPr>
        <w:t>band</w:t>
      </w:r>
      <w:r>
        <w:rPr>
          <w:u w:val="single"/>
          <w:lang w:val="es-ES"/>
        </w:rPr>
        <w:t>a</w:t>
      </w:r>
      <w:r w:rsidRPr="000E2D68">
        <w:rPr>
          <w:lang w:val="es-ES"/>
        </w:rPr>
        <w:t xml:space="preserve"> </w:t>
      </w:r>
      <w:r>
        <w:rPr>
          <w:lang w:val="es-ES"/>
        </w:rPr>
        <w:t>de frecuencias</w:t>
      </w:r>
      <w:r w:rsidRPr="000E2D68">
        <w:rPr>
          <w:lang w:val="es-ES"/>
        </w:rPr>
        <w:t xml:space="preserve">, </w:t>
      </w:r>
      <w:r>
        <w:rPr>
          <w:lang w:val="es-ES"/>
        </w:rPr>
        <w:t xml:space="preserve">la </w:t>
      </w:r>
      <w:r w:rsidRPr="000E2D68">
        <w:rPr>
          <w:lang w:val="es-ES"/>
        </w:rPr>
        <w:t xml:space="preserve">SRO </w:t>
      </w:r>
      <w:r>
        <w:rPr>
          <w:lang w:val="es-ES"/>
        </w:rPr>
        <w:t>se calcula del modo siguiente</w:t>
      </w:r>
      <w:r w:rsidRPr="000E2D68">
        <w:rPr>
          <w:lang w:val="es-ES"/>
        </w:rPr>
        <w:t>:</w:t>
      </w:r>
    </w:p>
    <w:p w:rsidR="008339AB" w:rsidRPr="000E2D68" w:rsidRDefault="008339AB" w:rsidP="00803B51">
      <w:pPr>
        <w:rPr>
          <w:lang w:val="es-ES"/>
        </w:rPr>
      </w:pPr>
      <w:r>
        <w:rPr>
          <w:lang w:val="es-ES"/>
        </w:rPr>
        <w:t>En primer lugar</w:t>
      </w:r>
      <w:r w:rsidRPr="000E2D68">
        <w:rPr>
          <w:lang w:val="es-ES"/>
        </w:rPr>
        <w:t xml:space="preserve">, </w:t>
      </w:r>
      <w:r>
        <w:rPr>
          <w:lang w:val="es-ES"/>
        </w:rPr>
        <w:t>se calcula la ocupación del canal a partir de todas las muestras medidas</w:t>
      </w:r>
      <w:r w:rsidRPr="000E2D68">
        <w:rPr>
          <w:lang w:val="es-ES"/>
        </w:rPr>
        <w:t xml:space="preserve">. </w:t>
      </w:r>
      <w:r>
        <w:rPr>
          <w:lang w:val="es-ES"/>
        </w:rPr>
        <w:t xml:space="preserve">Véase </w:t>
      </w:r>
      <w:r w:rsidRPr="000E2D68">
        <w:rPr>
          <w:lang w:val="es-ES"/>
        </w:rPr>
        <w:t>§ 6.1.</w:t>
      </w:r>
    </w:p>
    <w:p w:rsidR="008339AB" w:rsidRPr="000E2D68" w:rsidRDefault="008339AB" w:rsidP="00803B51">
      <w:pPr>
        <w:rPr>
          <w:lang w:val="es-ES"/>
        </w:rPr>
      </w:pPr>
      <w:r>
        <w:rPr>
          <w:lang w:val="es-ES"/>
        </w:rPr>
        <w:t xml:space="preserve">Luego se calcula la </w:t>
      </w:r>
      <w:r w:rsidRPr="000E2D68">
        <w:rPr>
          <w:lang w:val="es-ES"/>
        </w:rPr>
        <w:t xml:space="preserve">SRO </w:t>
      </w:r>
      <w:r>
        <w:rPr>
          <w:lang w:val="es-ES"/>
        </w:rPr>
        <w:t xml:space="preserve">con arreglo a la </w:t>
      </w:r>
      <w:r w:rsidRPr="000E2D68">
        <w:rPr>
          <w:lang w:val="es-ES"/>
        </w:rPr>
        <w:t>FCO:</w:t>
      </w:r>
    </w:p>
    <w:p w:rsidR="008339AB" w:rsidRPr="000E2D68" w:rsidRDefault="008339AB" w:rsidP="008339AB">
      <w:pPr>
        <w:pStyle w:val="Blanc"/>
        <w:rPr>
          <w:lang w:val="es-ES"/>
        </w:rPr>
      </w:pPr>
    </w:p>
    <w:p w:rsidR="008339AB" w:rsidRPr="000E2D68" w:rsidRDefault="008339AB" w:rsidP="00803B51">
      <w:pPr>
        <w:pStyle w:val="Equation"/>
        <w:rPr>
          <w:lang w:val="es-ES"/>
        </w:rPr>
      </w:pPr>
      <w:r w:rsidRPr="000E2D68">
        <w:rPr>
          <w:lang w:val="es-ES"/>
        </w:rPr>
        <w:tab/>
      </w:r>
      <w:r w:rsidRPr="000E2D68">
        <w:rPr>
          <w:lang w:val="es-ES"/>
        </w:rPr>
        <w:tab/>
      </w:r>
      <w:r w:rsidRPr="000E2D68">
        <w:rPr>
          <w:lang w:val="es-ES"/>
        </w:rPr>
        <w:object w:dxaOrig="1320" w:dyaOrig="700">
          <v:shape id="_x0000_i1031" type="#_x0000_t75" style="width:64.35pt;height:34.9pt" o:ole="">
            <v:imagedata r:id="rId28" o:title=""/>
          </v:shape>
          <o:OLEObject Type="Embed" ProgID="Equation.3" ShapeID="_x0000_i1031" DrawAspect="Content" ObjectID="_1428406023" r:id="rId29"/>
        </w:object>
      </w:r>
    </w:p>
    <w:p w:rsidR="008339AB" w:rsidRPr="000E2D68" w:rsidRDefault="008339AB" w:rsidP="008339AB">
      <w:pPr>
        <w:rPr>
          <w:lang w:val="es-ES"/>
        </w:rPr>
      </w:pPr>
      <w:r>
        <w:rPr>
          <w:lang w:val="es-ES"/>
        </w:rPr>
        <w:t>siendo</w:t>
      </w:r>
      <w:r w:rsidRPr="000E2D68">
        <w:rPr>
          <w:lang w:val="es-ES"/>
        </w:rPr>
        <w:t>:</w:t>
      </w:r>
    </w:p>
    <w:p w:rsidR="008339AB" w:rsidRPr="000E2D68" w:rsidRDefault="008339AB" w:rsidP="008339AB">
      <w:pPr>
        <w:pStyle w:val="Equationlegend"/>
        <w:rPr>
          <w:lang w:val="es-ES"/>
        </w:rPr>
      </w:pPr>
      <w:r w:rsidRPr="000E2D68">
        <w:rPr>
          <w:lang w:val="es-ES"/>
        </w:rPr>
        <w:tab/>
      </w:r>
      <w:r w:rsidRPr="000E2D68">
        <w:rPr>
          <w:i/>
          <w:iCs/>
          <w:lang w:val="es-ES"/>
        </w:rPr>
        <w:t>N</w:t>
      </w:r>
      <w:r w:rsidRPr="000E2D68">
        <w:rPr>
          <w:i/>
          <w:iCs/>
          <w:vertAlign w:val="subscript"/>
          <w:lang w:val="es-ES"/>
        </w:rPr>
        <w:t>OCh</w:t>
      </w:r>
      <w:r w:rsidR="00461E46">
        <w:rPr>
          <w:vertAlign w:val="subscript"/>
          <w:lang w:val="es-ES"/>
        </w:rPr>
        <w:t>:</w:t>
      </w:r>
      <w:r w:rsidRPr="000E2D68">
        <w:rPr>
          <w:lang w:val="es-ES"/>
        </w:rPr>
        <w:tab/>
      </w:r>
      <w:r>
        <w:rPr>
          <w:lang w:val="es-ES"/>
        </w:rPr>
        <w:t>número de muestras en las frecuencias centrales de cualquier canal con niveles por encima del umbral</w:t>
      </w:r>
    </w:p>
    <w:p w:rsidR="008339AB" w:rsidRPr="000E2D68" w:rsidRDefault="008339AB" w:rsidP="008339AB">
      <w:pPr>
        <w:pStyle w:val="Equationlegend"/>
        <w:rPr>
          <w:lang w:val="es-ES"/>
        </w:rPr>
      </w:pPr>
      <w:r w:rsidRPr="000E2D68">
        <w:rPr>
          <w:lang w:val="es-ES"/>
        </w:rPr>
        <w:tab/>
      </w:r>
      <w:r w:rsidRPr="000E2D68">
        <w:rPr>
          <w:i/>
          <w:iCs/>
          <w:lang w:val="es-ES"/>
        </w:rPr>
        <w:t>N</w:t>
      </w:r>
      <w:r w:rsidRPr="000E2D68">
        <w:rPr>
          <w:i/>
          <w:iCs/>
          <w:vertAlign w:val="subscript"/>
          <w:lang w:val="es-ES"/>
        </w:rPr>
        <w:t>Ch</w:t>
      </w:r>
      <w:r w:rsidR="00461E46">
        <w:rPr>
          <w:vertAlign w:val="subscript"/>
          <w:lang w:val="es-ES"/>
        </w:rPr>
        <w:t>:</w:t>
      </w:r>
      <w:r w:rsidRPr="000E2D68">
        <w:rPr>
          <w:lang w:val="es-ES"/>
        </w:rPr>
        <w:tab/>
      </w:r>
      <w:r>
        <w:rPr>
          <w:lang w:val="es-ES"/>
        </w:rPr>
        <w:t xml:space="preserve">número </w:t>
      </w:r>
      <w:r w:rsidRPr="000E2D68">
        <w:rPr>
          <w:lang w:val="es-ES"/>
        </w:rPr>
        <w:t xml:space="preserve">total </w:t>
      </w:r>
      <w:r>
        <w:rPr>
          <w:lang w:val="es-ES"/>
        </w:rPr>
        <w:t>de muestras tomadas en la frecuencia central de cada canal durante el periodo de integración</w:t>
      </w:r>
      <w:r w:rsidRPr="000E2D68">
        <w:rPr>
          <w:lang w:val="es-ES"/>
        </w:rPr>
        <w:t>.</w:t>
      </w:r>
    </w:p>
    <w:p w:rsidR="008339AB" w:rsidRPr="000E2D68" w:rsidRDefault="008339AB" w:rsidP="00803B51">
      <w:pPr>
        <w:rPr>
          <w:lang w:val="es-ES"/>
        </w:rPr>
      </w:pPr>
      <w:r>
        <w:rPr>
          <w:lang w:val="es-ES"/>
        </w:rPr>
        <w:t>Así, la</w:t>
      </w:r>
      <w:r w:rsidRPr="000E2D68">
        <w:rPr>
          <w:lang w:val="es-ES"/>
        </w:rPr>
        <w:t xml:space="preserve"> SRO </w:t>
      </w:r>
      <w:r>
        <w:rPr>
          <w:lang w:val="es-ES"/>
        </w:rPr>
        <w:t xml:space="preserve">puede considerarse una FCO promediada </w:t>
      </w:r>
      <w:r w:rsidRPr="000E2D68">
        <w:rPr>
          <w:lang w:val="es-ES"/>
        </w:rPr>
        <w:t>(</w:t>
      </w:r>
      <w:r>
        <w:rPr>
          <w:lang w:val="es-ES"/>
        </w:rPr>
        <w:t>o acumulada</w:t>
      </w:r>
      <w:r w:rsidRPr="000E2D68">
        <w:rPr>
          <w:lang w:val="es-ES"/>
        </w:rPr>
        <w:t xml:space="preserve">) </w:t>
      </w:r>
      <w:r>
        <w:rPr>
          <w:lang w:val="es-ES"/>
        </w:rPr>
        <w:t>de múltiples canales</w:t>
      </w:r>
      <w:r w:rsidRPr="000E2D68">
        <w:rPr>
          <w:lang w:val="es-ES"/>
        </w:rPr>
        <w:t xml:space="preserve">. </w:t>
      </w:r>
      <w:r>
        <w:rPr>
          <w:lang w:val="es-ES"/>
        </w:rPr>
        <w:t xml:space="preserve">La siguiente figura ilustra las diferencias entre </w:t>
      </w:r>
      <w:r w:rsidRPr="000E2D68">
        <w:rPr>
          <w:lang w:val="es-ES"/>
        </w:rPr>
        <w:t xml:space="preserve">FCO, FBO </w:t>
      </w:r>
      <w:r>
        <w:rPr>
          <w:lang w:val="es-ES"/>
        </w:rPr>
        <w:t xml:space="preserve">y </w:t>
      </w:r>
      <w:r w:rsidRPr="000E2D68">
        <w:rPr>
          <w:lang w:val="es-ES"/>
        </w:rPr>
        <w:t xml:space="preserve">SRO </w:t>
      </w:r>
      <w:r>
        <w:rPr>
          <w:lang w:val="es-ES"/>
        </w:rPr>
        <w:t>con un ejemplo</w:t>
      </w:r>
      <w:r w:rsidRPr="000E2D68">
        <w:rPr>
          <w:lang w:val="es-ES"/>
        </w:rPr>
        <w:t>.</w:t>
      </w:r>
    </w:p>
    <w:p w:rsidR="008339AB" w:rsidRDefault="008339AB" w:rsidP="00803B51">
      <w:pPr>
        <w:rPr>
          <w:caps/>
          <w:sz w:val="18"/>
          <w:lang w:val="es-ES"/>
        </w:rPr>
      </w:pPr>
    </w:p>
    <w:p w:rsidR="008339AB" w:rsidRPr="000E2D68" w:rsidRDefault="008339AB" w:rsidP="00937FC5">
      <w:pPr>
        <w:pStyle w:val="FigureNo"/>
        <w:rPr>
          <w:lang w:val="es-ES"/>
        </w:rPr>
      </w:pPr>
      <w:r w:rsidRPr="000E2D68">
        <w:rPr>
          <w:lang w:val="es-ES"/>
        </w:rPr>
        <w:lastRenderedPageBreak/>
        <w:t>Figur</w:t>
      </w:r>
      <w:r>
        <w:rPr>
          <w:lang w:val="es-ES"/>
        </w:rPr>
        <w:t>A</w:t>
      </w:r>
      <w:r w:rsidRPr="000E2D68">
        <w:rPr>
          <w:lang w:val="es-ES"/>
        </w:rPr>
        <w:t xml:space="preserve"> 1</w:t>
      </w:r>
    </w:p>
    <w:p w:rsidR="008339AB" w:rsidRPr="000E2D68" w:rsidRDefault="008339AB" w:rsidP="00937FC5">
      <w:pPr>
        <w:pStyle w:val="Figuretitle"/>
        <w:keepLines/>
        <w:rPr>
          <w:lang w:val="es-ES"/>
        </w:rPr>
      </w:pPr>
      <w:r>
        <w:rPr>
          <w:lang w:val="es-ES"/>
        </w:rPr>
        <w:t>Ejemplo de situación de la ocupación</w:t>
      </w:r>
    </w:p>
    <w:p w:rsidR="008339AB" w:rsidRPr="000E2D68" w:rsidRDefault="00937FC5" w:rsidP="00937FC5">
      <w:pPr>
        <w:keepNext/>
        <w:keepLines/>
        <w:rPr>
          <w:lang w:val="es-ES"/>
        </w:rPr>
      </w:pPr>
      <w:r w:rsidRPr="000E2D68">
        <w:rPr>
          <w:noProof/>
          <w:lang w:val="en-US" w:eastAsia="zh-CN"/>
        </w:rPr>
        <mc:AlternateContent>
          <mc:Choice Requires="wpg">
            <w:drawing>
              <wp:anchor distT="0" distB="0" distL="114300" distR="114300" simplePos="0" relativeHeight="251671552" behindDoc="0" locked="0" layoutInCell="1" allowOverlap="1" wp14:anchorId="3B278444" wp14:editId="7609F82C">
                <wp:simplePos x="0" y="0"/>
                <wp:positionH relativeFrom="column">
                  <wp:posOffset>264160</wp:posOffset>
                </wp:positionH>
                <wp:positionV relativeFrom="paragraph">
                  <wp:posOffset>49530</wp:posOffset>
                </wp:positionV>
                <wp:extent cx="5347335" cy="2604135"/>
                <wp:effectExtent l="0" t="0" r="5715" b="24765"/>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335" cy="2604135"/>
                          <a:chOff x="1133" y="7785"/>
                          <a:chExt cx="8419" cy="4096"/>
                        </a:xfrm>
                      </wpg:grpSpPr>
                      <wps:wsp>
                        <wps:cNvPr id="632"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3"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4"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5"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6"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8"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9"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0"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1"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2"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3"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5"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6"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7"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8"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9"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1"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2"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Ch. 1</w:t>
                              </w:r>
                            </w:p>
                          </w:txbxContent>
                        </wps:txbx>
                        <wps:bodyPr rot="0" vert="horz" wrap="square" lIns="18000" tIns="10800" rIns="18000" bIns="10800" anchor="t" anchorCtr="0" upright="1">
                          <a:noAutofit/>
                        </wps:bodyPr>
                      </wps:wsp>
                      <wps:wsp>
                        <wps:cNvPr id="665" name="Text Box 633"/>
                        <wps:cNvSpPr txBox="1">
                          <a:spLocks noChangeArrowheads="1"/>
                        </wps:cNvSpPr>
                        <wps:spPr bwMode="auto">
                          <a:xfrm>
                            <a:off x="3689"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25FF4" w:rsidRDefault="00C61BB0" w:rsidP="001E7FFB">
                              <w:pPr>
                                <w:pStyle w:val="Figure"/>
                                <w:rPr>
                                  <w:lang w:val="de-DE"/>
                                </w:rPr>
                              </w:pPr>
                              <w:r w:rsidRPr="00325FF4">
                                <w:rPr>
                                  <w:lang w:val="de-DE"/>
                                </w:rPr>
                                <w:t>C</w:t>
                              </w:r>
                              <w:r>
                                <w:rPr>
                                  <w:lang w:val="de-DE"/>
                                </w:rPr>
                                <w:t>h</w:t>
                              </w:r>
                              <w:r w:rsidRPr="00325FF4">
                                <w:rPr>
                                  <w:lang w:val="de-DE"/>
                                </w:rPr>
                                <w:t xml:space="preserve">. </w:t>
                              </w:r>
                              <w:r>
                                <w:rPr>
                                  <w:lang w:val="de-DE"/>
                                </w:rPr>
                                <w:t>2</w:t>
                              </w:r>
                            </w:p>
                          </w:txbxContent>
                        </wps:txbx>
                        <wps:bodyPr rot="0" vert="horz" wrap="square" lIns="18000" tIns="10800" rIns="18000" bIns="10800" anchor="t" anchorCtr="0" upright="1">
                          <a:noAutofit/>
                        </wps:bodyPr>
                      </wps:wsp>
                      <wps:wsp>
                        <wps:cNvPr id="666"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Ch. 3</w:t>
                              </w:r>
                            </w:p>
                          </w:txbxContent>
                        </wps:txbx>
                        <wps:bodyPr rot="0" vert="horz" wrap="square" lIns="18000" tIns="10800" rIns="18000" bIns="10800" anchor="t" anchorCtr="0" upright="1">
                          <a:noAutofit/>
                        </wps:bodyPr>
                      </wps:wsp>
                      <wps:wsp>
                        <wps:cNvPr id="667"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Ch. 4</w:t>
                              </w:r>
                            </w:p>
                            <w:p w:rsidR="00C61BB0" w:rsidRDefault="00C61BB0" w:rsidP="001E7FFB">
                              <w:pPr>
                                <w:pStyle w:val="Figure"/>
                              </w:pPr>
                            </w:p>
                          </w:txbxContent>
                        </wps:txbx>
                        <wps:bodyPr rot="0" vert="horz" wrap="square" lIns="18000" tIns="10800" rIns="18000" bIns="10800" anchor="t" anchorCtr="0" upright="1">
                          <a:noAutofit/>
                        </wps:bodyPr>
                      </wps:wsp>
                      <wps:wsp>
                        <wps:cNvPr id="668"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Ch. 5</w:t>
                              </w:r>
                            </w:p>
                          </w:txbxContent>
                        </wps:txbx>
                        <wps:bodyPr rot="0" vert="horz" wrap="square" lIns="18000" tIns="10800" rIns="18000" bIns="10800" anchor="t" anchorCtr="0" upright="1">
                          <a:noAutofit/>
                        </wps:bodyPr>
                      </wps:wsp>
                      <wps:wsp>
                        <wps:cNvPr id="669" name="Text Box 637"/>
                        <wps:cNvSpPr txBox="1">
                          <a:spLocks noChangeArrowheads="1"/>
                        </wps:cNvSpPr>
                        <wps:spPr bwMode="auto">
                          <a:xfrm>
                            <a:off x="1701" y="806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 xml:space="preserve">Meas. </w:t>
                              </w:r>
                              <w:r>
                                <w:rPr>
                                  <w:lang w:val="de-DE"/>
                                </w:rPr>
                                <w:br/>
                                <w:t>N.°</w:t>
                              </w:r>
                            </w:p>
                          </w:txbxContent>
                        </wps:txbx>
                        <wps:bodyPr rot="0" vert="horz" wrap="square" lIns="18000" tIns="10800" rIns="18000" bIns="10800" anchor="t" anchorCtr="0" upright="1">
                          <a:noAutofit/>
                        </wps:bodyPr>
                      </wps:wsp>
                      <wps:wsp>
                        <wps:cNvPr id="670"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FBO</w:t>
                              </w:r>
                            </w:p>
                          </w:txbxContent>
                        </wps:txbx>
                        <wps:bodyPr rot="0" vert="horz" wrap="square" lIns="18000" tIns="10800" rIns="18000" bIns="10800" anchor="t" anchorCtr="0" upright="1">
                          <a:noAutofit/>
                        </wps:bodyPr>
                      </wps:wsp>
                      <wps:wsp>
                        <wps:cNvPr id="671"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SRO</w:t>
                              </w:r>
                            </w:p>
                          </w:txbxContent>
                        </wps:txbx>
                        <wps:bodyPr rot="0" vert="horz" wrap="square" lIns="18000" tIns="10800" rIns="18000" bIns="10800" anchor="t" anchorCtr="0" upright="1">
                          <a:noAutofit/>
                        </wps:bodyPr>
                      </wps:wsp>
                      <wps:wsp>
                        <wps:cNvPr id="672"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FCO</w:t>
                              </w:r>
                            </w:p>
                          </w:txbxContent>
                        </wps:txbx>
                        <wps:bodyPr rot="0" vert="horz" wrap="square" lIns="18000" tIns="10800" rIns="18000" bIns="10800" anchor="t" anchorCtr="0" upright="1">
                          <a:noAutofit/>
                        </wps:bodyPr>
                      </wps:wsp>
                      <wps:wsp>
                        <wps:cNvPr id="673"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0,7</w:t>
                              </w:r>
                            </w:p>
                          </w:txbxContent>
                        </wps:txbx>
                        <wps:bodyPr rot="0" vert="horz" wrap="square" lIns="18000" tIns="10800" rIns="18000" bIns="10800" anchor="t" anchorCtr="0" upright="1">
                          <a:noAutofit/>
                        </wps:bodyPr>
                      </wps:wsp>
                      <wps:wsp>
                        <wps:cNvPr id="674" name="Text Box 642"/>
                        <wps:cNvSpPr txBox="1">
                          <a:spLocks noChangeArrowheads="1"/>
                        </wps:cNvSpPr>
                        <wps:spPr bwMode="auto">
                          <a:xfrm>
                            <a:off x="3689"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0,6</w:t>
                              </w:r>
                            </w:p>
                          </w:txbxContent>
                        </wps:txbx>
                        <wps:bodyPr rot="0" vert="horz" wrap="square" lIns="18000" tIns="10800" rIns="18000" bIns="10800" anchor="t" anchorCtr="0" upright="1">
                          <a:noAutofit/>
                        </wps:bodyPr>
                      </wps:wsp>
                      <wps:wsp>
                        <wps:cNvPr id="675"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0,4</w:t>
                              </w:r>
                            </w:p>
                          </w:txbxContent>
                        </wps:txbx>
                        <wps:bodyPr rot="0" vert="horz" wrap="square" lIns="18000" tIns="10800" rIns="18000" bIns="10800" anchor="t" anchorCtr="0" upright="1">
                          <a:noAutofit/>
                        </wps:bodyPr>
                      </wps:wsp>
                      <wps:wsp>
                        <wps:cNvPr id="676"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0,3</w:t>
                              </w:r>
                            </w:p>
                          </w:txbxContent>
                        </wps:txbx>
                        <wps:bodyPr rot="0" vert="horz" wrap="square" lIns="18000" tIns="10800" rIns="18000" bIns="10800" anchor="t" anchorCtr="0" upright="1">
                          <a:noAutofit/>
                        </wps:bodyPr>
                      </wps:wsp>
                      <wps:wsp>
                        <wps:cNvPr id="677"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0,6</w:t>
                              </w:r>
                            </w:p>
                          </w:txbxContent>
                        </wps:txbx>
                        <wps:bodyPr rot="0" vert="horz" wrap="square" lIns="18000" tIns="10800" rIns="18000" bIns="10800" anchor="t" anchorCtr="0" upright="1">
                          <a:noAutofit/>
                        </wps:bodyPr>
                      </wps:wsp>
                      <wps:wsp>
                        <wps:cNvPr id="678" name="Text Box 646"/>
                        <wps:cNvSpPr txBox="1">
                          <a:spLocks noChangeArrowheads="1"/>
                        </wps:cNvSpPr>
                        <wps:spPr bwMode="auto">
                          <a:xfrm>
                            <a:off x="8289"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AC522E" w:rsidRDefault="00C61BB0" w:rsidP="001E7FFB">
                              <w:pPr>
                                <w:pStyle w:val="Figure"/>
                                <w:rPr>
                                  <w:lang w:val="de-DE"/>
                                </w:rPr>
                              </w:pPr>
                              <w:r w:rsidRPr="00B86BA1">
                                <w:rPr>
                                  <w:lang w:val="de-DE"/>
                                </w:rPr>
                                <w:t>0</w:t>
                              </w:r>
                              <w:r>
                                <w:rPr>
                                  <w:lang w:val="de-DE"/>
                                </w:rPr>
                                <w:t>,</w:t>
                              </w:r>
                              <w:r w:rsidRPr="00B86BA1">
                                <w:rPr>
                                  <w:lang w:val="de-DE"/>
                                </w:rPr>
                                <w:t>225</w:t>
                              </w:r>
                            </w:p>
                          </w:txbxContent>
                        </wps:txbx>
                        <wps:bodyPr rot="0" vert="horz" wrap="square" lIns="18000" tIns="10800" rIns="18000" bIns="10800" anchor="t" anchorCtr="0" upright="1">
                          <a:noAutofit/>
                        </wps:bodyPr>
                      </wps:wsp>
                      <wps:wsp>
                        <wps:cNvPr id="679"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AC522E" w:rsidRDefault="00C61BB0" w:rsidP="001E7FFB">
                              <w:pPr>
                                <w:pStyle w:val="Figure"/>
                                <w:rPr>
                                  <w:lang w:val="de-DE"/>
                                </w:rPr>
                              </w:pPr>
                              <w:r w:rsidRPr="00B86BA1">
                                <w:rPr>
                                  <w:lang w:val="de-DE"/>
                                </w:rPr>
                                <w:t>0</w:t>
                              </w:r>
                              <w:r>
                                <w:rPr>
                                  <w:lang w:val="de-DE"/>
                                </w:rPr>
                                <w:t>,</w:t>
                              </w:r>
                              <w:r w:rsidRPr="00B86BA1">
                                <w:rPr>
                                  <w:lang w:val="de-DE"/>
                                </w:rPr>
                                <w:t>52</w:t>
                              </w:r>
                            </w:p>
                          </w:txbxContent>
                        </wps:txbx>
                        <wps:bodyPr rot="0" vert="horz" wrap="square" lIns="18000" tIns="10800" rIns="18000" bIns="10800" anchor="t" anchorCtr="0" upright="1">
                          <a:noAutofit/>
                        </wps:bodyPr>
                      </wps:wsp>
                      <wps:wsp>
                        <wps:cNvPr id="680"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1"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1</w:t>
                              </w:r>
                            </w:p>
                          </w:txbxContent>
                        </wps:txbx>
                        <wps:bodyPr rot="0" vert="horz" wrap="square" lIns="18000" tIns="10800" rIns="18000" bIns="10800" anchor="t" anchorCtr="0" upright="1">
                          <a:noAutofit/>
                        </wps:bodyPr>
                      </wps:wsp>
                      <wps:wsp>
                        <wps:cNvPr id="682"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2</w:t>
                              </w:r>
                            </w:p>
                          </w:txbxContent>
                        </wps:txbx>
                        <wps:bodyPr rot="0" vert="horz" wrap="square" lIns="18000" tIns="10800" rIns="18000" bIns="10800" anchor="t" anchorCtr="0" upright="1">
                          <a:noAutofit/>
                        </wps:bodyPr>
                      </wps:wsp>
                      <wps:wsp>
                        <wps:cNvPr id="683" name="Text Box 651"/>
                        <wps:cNvSpPr txBox="1">
                          <a:spLocks noChangeArrowheads="1"/>
                        </wps:cNvSpPr>
                        <wps:spPr bwMode="auto">
                          <a:xfrm>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3</w:t>
                              </w:r>
                            </w:p>
                          </w:txbxContent>
                        </wps:txbx>
                        <wps:bodyPr rot="0" vert="horz" wrap="square" lIns="18000" tIns="10800" rIns="18000" bIns="10800" anchor="t" anchorCtr="0" upright="1">
                          <a:noAutofit/>
                        </wps:bodyPr>
                      </wps:wsp>
                      <wps:wsp>
                        <wps:cNvPr id="684"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4</w:t>
                              </w:r>
                            </w:p>
                          </w:txbxContent>
                        </wps:txbx>
                        <wps:bodyPr rot="0" vert="horz" wrap="square" lIns="18000" tIns="10800" rIns="18000" bIns="10800" anchor="t" anchorCtr="0" upright="1">
                          <a:noAutofit/>
                        </wps:bodyPr>
                      </wps:wsp>
                      <wps:wsp>
                        <wps:cNvPr id="685"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5</w:t>
                              </w:r>
                            </w:p>
                          </w:txbxContent>
                        </wps:txbx>
                        <wps:bodyPr rot="0" vert="horz" wrap="square" lIns="18000" tIns="10800" rIns="18000" bIns="10800" anchor="t" anchorCtr="0" upright="1">
                          <a:noAutofit/>
                        </wps:bodyPr>
                      </wps:wsp>
                      <wps:wsp>
                        <wps:cNvPr id="686"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6</w:t>
                              </w:r>
                            </w:p>
                          </w:txbxContent>
                        </wps:txbx>
                        <wps:bodyPr rot="0" vert="horz" wrap="square" lIns="18000" tIns="10800" rIns="18000" bIns="10800" anchor="t" anchorCtr="0" upright="1">
                          <a:noAutofit/>
                        </wps:bodyPr>
                      </wps:wsp>
                      <wps:wsp>
                        <wps:cNvPr id="687"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7</w:t>
                              </w:r>
                            </w:p>
                          </w:txbxContent>
                        </wps:txbx>
                        <wps:bodyPr rot="0" vert="horz" wrap="square" lIns="18000" tIns="10800" rIns="18000" bIns="10800" anchor="t" anchorCtr="0" upright="1">
                          <a:noAutofit/>
                        </wps:bodyPr>
                      </wps:wsp>
                      <wps:wsp>
                        <wps:cNvPr id="688"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8</w:t>
                              </w:r>
                            </w:p>
                          </w:txbxContent>
                        </wps:txbx>
                        <wps:bodyPr rot="0" vert="horz" wrap="square" lIns="18000" tIns="10800" rIns="18000" bIns="10800" anchor="t" anchorCtr="0" upright="1">
                          <a:noAutofit/>
                        </wps:bodyPr>
                      </wps:wsp>
                      <wps:wsp>
                        <wps:cNvPr id="689"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9</w:t>
                              </w:r>
                            </w:p>
                          </w:txbxContent>
                        </wps:txbx>
                        <wps:bodyPr rot="0" vert="horz" wrap="square" lIns="18000" tIns="10800" rIns="18000" bIns="10800" anchor="t" anchorCtr="0" upright="1">
                          <a:noAutofit/>
                        </wps:bodyPr>
                      </wps:wsp>
                      <wps:wsp>
                        <wps:cNvPr id="690"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10</w:t>
                              </w:r>
                            </w:p>
                          </w:txbxContent>
                        </wps:txbx>
                        <wps:bodyPr rot="0" vert="horz" wrap="square" lIns="18000" tIns="10800" rIns="18000" bIns="10800" anchor="t" anchorCtr="0" upright="1">
                          <a:noAutofit/>
                        </wps:bodyPr>
                      </wps:wsp>
                      <wps:wsp>
                        <wps:cNvPr id="691"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0,1</w:t>
                              </w:r>
                            </w:p>
                          </w:txbxContent>
                        </wps:txbx>
                        <wps:bodyPr rot="0" vert="horz" wrap="square" lIns="18000" tIns="10800" rIns="18000" bIns="10800" anchor="t" anchorCtr="0" upright="1">
                          <a:noAutofit/>
                        </wps:bodyPr>
                      </wps:wsp>
                      <wps:wsp>
                        <wps:cNvPr id="692"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0,2</w:t>
                              </w:r>
                            </w:p>
                          </w:txbxContent>
                        </wps:txbx>
                        <wps:bodyPr rot="0" vert="horz" wrap="square" lIns="18000" tIns="10800" rIns="18000" bIns="10800" anchor="t" anchorCtr="0" upright="1">
                          <a:noAutofit/>
                        </wps:bodyPr>
                      </wps:wsp>
                      <wps:wsp>
                        <wps:cNvPr id="693"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0,3</w:t>
                              </w:r>
                            </w:p>
                          </w:txbxContent>
                        </wps:txbx>
                        <wps:bodyPr rot="0" vert="horz" wrap="square" lIns="18000" tIns="10800" rIns="18000" bIns="10800" anchor="t" anchorCtr="0" upright="1">
                          <a:noAutofit/>
                        </wps:bodyPr>
                      </wps:wsp>
                      <wps:wsp>
                        <wps:cNvPr id="694"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0,8</w:t>
                              </w:r>
                            </w:p>
                          </w:txbxContent>
                        </wps:txbx>
                        <wps:bodyPr rot="0" vert="horz" wrap="square" lIns="18000" tIns="10800" rIns="18000" bIns="10800" anchor="t" anchorCtr="0" upright="1">
                          <a:noAutofit/>
                        </wps:bodyPr>
                      </wps:wsp>
                      <wps:wsp>
                        <wps:cNvPr id="695"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0,3</w:t>
                              </w:r>
                            </w:p>
                          </w:txbxContent>
                        </wps:txbx>
                        <wps:bodyPr rot="0" vert="horz" wrap="square" lIns="18000" tIns="10800" rIns="18000" bIns="10800" anchor="t" anchorCtr="0" upright="1">
                          <a:noAutofit/>
                        </wps:bodyPr>
                      </wps:wsp>
                      <wps:wsp>
                        <wps:cNvPr id="696"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0,8</w:t>
                              </w:r>
                            </w:p>
                          </w:txbxContent>
                        </wps:txbx>
                        <wps:bodyPr rot="0" vert="horz" wrap="square" lIns="18000" tIns="10800" rIns="18000" bIns="10800" anchor="t" anchorCtr="0" upright="1">
                          <a:noAutofit/>
                        </wps:bodyPr>
                      </wps:wsp>
                      <wps:wsp>
                        <wps:cNvPr id="697"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0,2</w:t>
                              </w:r>
                            </w:p>
                          </w:txbxContent>
                        </wps:txbx>
                        <wps:bodyPr rot="0" vert="horz" wrap="square" lIns="18000" tIns="10800" rIns="18000" bIns="10800" anchor="t" anchorCtr="0" upright="1">
                          <a:noAutofit/>
                        </wps:bodyPr>
                      </wps:wsp>
                      <wps:wsp>
                        <wps:cNvPr id="698"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0,6</w:t>
                              </w:r>
                            </w:p>
                          </w:txbxContent>
                        </wps:txbx>
                        <wps:bodyPr rot="0" vert="horz" wrap="square" lIns="18000" tIns="10800" rIns="18000" bIns="10800" anchor="t" anchorCtr="0" upright="1">
                          <a:noAutofit/>
                        </wps:bodyPr>
                      </wps:wsp>
                      <wps:wsp>
                        <wps:cNvPr id="699"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0,35</w:t>
                              </w:r>
                            </w:p>
                          </w:txbxContent>
                        </wps:txbx>
                        <wps:bodyPr rot="0" vert="horz" wrap="square" lIns="18000" tIns="10800" rIns="18000" bIns="10800" anchor="t" anchorCtr="0" upright="1">
                          <a:noAutofit/>
                        </wps:bodyPr>
                      </wps:wsp>
                      <wps:wsp>
                        <wps:cNvPr id="700"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0,6</w:t>
                              </w:r>
                            </w:p>
                          </w:txbxContent>
                        </wps:txbx>
                        <wps:bodyPr rot="0" vert="horz" wrap="square" lIns="18000" tIns="10800" rIns="18000" bIns="10800" anchor="t" anchorCtr="0" upright="1">
                          <a:noAutofit/>
                        </wps:bodyPr>
                      </wps:wsp>
                      <wps:wsp>
                        <wps:cNvPr id="701"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0,25</w:t>
                              </w:r>
                            </w:p>
                          </w:txbxContent>
                        </wps:txbx>
                        <wps:bodyPr rot="0" vert="horz" wrap="square" lIns="18000" tIns="10800" rIns="18000" bIns="10800" anchor="t" anchorCtr="0" upright="1">
                          <a:noAutofit/>
                        </wps:bodyPr>
                      </wps:wsp>
                      <wps:wsp>
                        <wps:cNvPr id="702"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0,4</w:t>
                              </w:r>
                            </w:p>
                          </w:txbxContent>
                        </wps:txbx>
                        <wps:bodyPr rot="0" vert="horz" wrap="square" lIns="18000" tIns="10800" rIns="18000" bIns="10800" anchor="t" anchorCtr="0" upright="1">
                          <a:noAutofit/>
                        </wps:bodyPr>
                      </wps:wsp>
                      <wps:wsp>
                        <wps:cNvPr id="703"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0,4</w:t>
                              </w:r>
                            </w:p>
                          </w:txbxContent>
                        </wps:txbx>
                        <wps:bodyPr rot="0" vert="horz" wrap="square" lIns="18000" tIns="10800" rIns="18000" bIns="10800" anchor="t" anchorCtr="0" upright="1">
                          <a:noAutofit/>
                        </wps:bodyPr>
                      </wps:wsp>
                      <wps:wsp>
                        <wps:cNvPr id="704"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0,8</w:t>
                              </w:r>
                            </w:p>
                          </w:txbxContent>
                        </wps:txbx>
                        <wps:bodyPr rot="0" vert="horz" wrap="square" lIns="18000" tIns="10800" rIns="18000" bIns="10800" anchor="t" anchorCtr="0" upright="1">
                          <a:noAutofit/>
                        </wps:bodyPr>
                      </wps:wsp>
                      <wps:wsp>
                        <wps:cNvPr id="705"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0,2</w:t>
                              </w:r>
                            </w:p>
                          </w:txbxContent>
                        </wps:txbx>
                        <wps:bodyPr rot="0" vert="horz" wrap="square" lIns="18000" tIns="10800" rIns="18000" bIns="10800" anchor="t" anchorCtr="0" upright="1">
                          <a:noAutofit/>
                        </wps:bodyPr>
                      </wps:wsp>
                      <wps:wsp>
                        <wps:cNvPr id="706"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0,6</w:t>
                              </w:r>
                            </w:p>
                          </w:txbxContent>
                        </wps:txbx>
                        <wps:bodyPr rot="0" vert="horz" wrap="square" lIns="18000" tIns="10800" rIns="18000" bIns="10800" anchor="t" anchorCtr="0" upright="1">
                          <a:noAutofit/>
                        </wps:bodyPr>
                      </wps:wsp>
                      <wps:wsp>
                        <wps:cNvPr id="707"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0,15</w:t>
                              </w:r>
                            </w:p>
                          </w:txbxContent>
                        </wps:txbx>
                        <wps:bodyPr rot="0" vert="horz" wrap="square" lIns="18000" tIns="10800" rIns="18000" bIns="10800" anchor="t" anchorCtr="0" upright="1">
                          <a:noAutofit/>
                        </wps:bodyPr>
                      </wps:wsp>
                      <wps:wsp>
                        <wps:cNvPr id="708"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0,4</w:t>
                              </w:r>
                            </w:p>
                          </w:txbxContent>
                        </wps:txbx>
                        <wps:bodyPr rot="0" vert="horz" wrap="square" lIns="18000" tIns="10800" rIns="18000" bIns="10800" anchor="t" anchorCtr="0" upright="1">
                          <a:noAutofit/>
                        </wps:bodyPr>
                      </wps:wsp>
                      <wps:wsp>
                        <wps:cNvPr id="709"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w:t>
                              </w:r>
                            </w:p>
                          </w:txbxContent>
                        </wps:txbx>
                        <wps:bodyPr rot="0" vert="horz" wrap="square" lIns="18000" tIns="10800" rIns="18000" bIns="10800" anchor="t" anchorCtr="0" upright="1">
                          <a:noAutofit/>
                        </wps:bodyPr>
                      </wps:wsp>
                      <wps:wsp>
                        <wps:cNvPr id="710"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97A01" w:rsidRDefault="00C61BB0" w:rsidP="001E7FFB">
                              <w:pPr>
                                <w:pStyle w:val="Figure"/>
                                <w:rPr>
                                  <w:lang w:val="de-DE"/>
                                </w:rPr>
                              </w:pPr>
                              <w:r>
                                <w:rPr>
                                  <w:lang w:val="de-DE"/>
                                </w:rPr>
                                <w:t>0</w:t>
                              </w:r>
                            </w:p>
                          </w:txbxContent>
                        </wps:txbx>
                        <wps:bodyPr rot="0" vert="horz" wrap="square" lIns="18000" tIns="10800" rIns="18000" bIns="10800" anchor="t" anchorCtr="0" upright="1">
                          <a:noAutofit/>
                        </wps:bodyPr>
                      </wps:wsp>
                      <wps:wsp>
                        <wps:cNvPr id="711"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2"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3"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4"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5"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6"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7"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8"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9"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937FC5" w:rsidRDefault="00C61BB0" w:rsidP="001E7FFB">
                              <w:pPr>
                                <w:pStyle w:val="Figure"/>
                                <w:rPr>
                                  <w:lang w:val="de-DE"/>
                                </w:rPr>
                              </w:pPr>
                              <w:r w:rsidRPr="00937FC5">
                                <w:rPr>
                                  <w:lang w:val="de-DE"/>
                                </w:rPr>
                                <w:t>t</w:t>
                              </w:r>
                            </w:p>
                          </w:txbxContent>
                        </wps:txbx>
                        <wps:bodyPr rot="0" vert="horz" wrap="square" lIns="18000" tIns="10800" rIns="18000" bIns="10800" anchor="t" anchorCtr="0" upright="1">
                          <a:noAutofit/>
                        </wps:bodyPr>
                      </wps:wsp>
                      <wps:wsp>
                        <wps:cNvPr id="721"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25FF4" w:rsidRDefault="00C61BB0" w:rsidP="001E7FFB">
                              <w:pPr>
                                <w:pStyle w:val="Figure"/>
                                <w:rPr>
                                  <w:lang w:val="de-DE"/>
                                </w:rPr>
                              </w:pPr>
                              <w:r w:rsidRPr="00325FF4">
                                <w:rPr>
                                  <w:lang w:val="de-DE"/>
                                </w:rPr>
                                <w:t>f</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1" o:spid="_x0000_s1026" style="position:absolute;left:0;text-align:left;margin-left:20.8pt;margin-top:3.9pt;width:421.05pt;height:205.05pt;z-index:251671552"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">
                <v:line id="Line 600" o:spid="_x0000_s1027" style="position:absolute;visibility:visible;mso-wrap-style:square" from="2553,8353" to="255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RUcQAAADcAAAADwAAAGRycy9kb3ducmV2LnhtbESPQWvCQBSE74L/YXkFb7qpgkjqKiJY&#10;i7dGCXh7ZJ9JmuzbuLvR9N93C4Ueh5n5hllvB9OKBzlfW1bwOktAEBdW11wquJwP0xUIH5A1tpZJ&#10;wTd52G7GozWm2j75kx5ZKEWEsE9RQRVCl0rpi4oM+pntiKN3s85giNKVUjt8Rrhp5TxJltJgzXGh&#10;wo72FRVN1hsFeZ/x9as5uBb79+Pxlt8bvzgpNXkZdm8gAg3hP/zX/tAKlos5/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FRxAAAANwAAAAPAAAAAAAAAAAA&#10;AAAAAKECAABkcnMvZG93bnJldi54bWxQSwUGAAAAAAQABAD5AAAAkgMAAAAA&#10;" strokeweight="1.5pt"/>
                <v:line id="Line 601" o:spid="_x0000_s1028" style="position:absolute;visibility:visible;mso-wrap-style:square" from="3121,8637" to="312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JZcUAAADcAAAADwAAAGRycy9kb3ducmV2LnhtbESPX2vCMBTF3wd+h3CFvc3UFcr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7JZcUAAADcAAAADwAAAAAAAAAA&#10;AAAAAAChAgAAZHJzL2Rvd25yZXYueG1sUEsFBgAAAAAEAAQA+QAAAJMDAAAAAA==&#10;">
                  <v:stroke dashstyle="dash"/>
                </v:line>
                <v:line id="Line 602" o:spid="_x0000_s1029" style="position:absolute;visibility:visible;mso-wrap-style:square" from="2837,8637" to="283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REcUAAADcAAAADwAAAGRycy9kb3ducmV2LnhtbESPX2vCMBTF34V9h3AHvs10U2T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dREcUAAADcAAAADwAAAAAAAAAA&#10;AAAAAAChAgAAZHJzL2Rvd25yZXYueG1sUEsFBgAAAAAEAAQA+QAAAJMDAAAAAA==&#10;">
                  <v:stroke dashstyle="dash"/>
                </v:line>
                <v:line id="Line 603" o:spid="_x0000_s1030" style="position:absolute;visibility:visible;mso-wrap-style:square" from="3405,8637" to="340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0isUAAADcAAAADwAAAGRycy9kb3ducmV2LnhtbESPX2vCMBTF34V9h3AHvs10E2X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v0isUAAADcAAAADwAAAAAAAAAA&#10;AAAAAAChAgAAZHJzL2Rvd25yZXYueG1sUEsFBgAAAAAEAAQA+QAAAJMDAAAAAA==&#10;">
                  <v:stroke dashstyle="dash"/>
                </v:line>
                <v:line id="Line 604" o:spid="_x0000_s1031" style="position:absolute;visibility:visible;mso-wrap-style:square" from="3689,8353" to="3689,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XUsQAAADcAAAADwAAAGRycy9kb3ducmV2LnhtbESPT2vCQBTE7wW/w/IEb3VThVCiq5SC&#10;f/DWVARvj+wzSZN9G3c3Gr+9Wyj0OMzMb5jlejCtuJHztWUFb9MEBHFhdc2lguP35vUdhA/IGlvL&#10;pOBBHtar0csSM23v/EW3PJQiQthnqKAKocuk9EVFBv3UdsTRu1hnMETpSqkd3iPctHKWJKk0WHNc&#10;qLCjz4qKJu+NglOf8/mn2bgW++1udzldGz8/KDUZDx8LEIGG8B/+a++1gnSe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dSxAAAANwAAAAPAAAAAAAAAAAA&#10;AAAAAKECAABkcnMvZG93bnJldi54bWxQSwUGAAAAAAQABAD5AAAAkgMAAAAA&#10;" strokeweight="1.5pt"/>
                <v:line id="Line 605" o:spid="_x0000_s1032" style="position:absolute;visibility:visible;mso-wrap-style:square" from="3973,8637" to="397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PZsUAAADcAAAADwAAAGRycy9kb3ducmV2LnhtbESPX2vCMBTF34V9h3AHe9N0D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XPZsUAAADcAAAADwAAAAAAAAAA&#10;AAAAAAChAgAAZHJzL2Rvd25yZXYueG1sUEsFBgAAAAAEAAQA+QAAAJMDAAAAAA==&#10;">
                  <v:stroke dashstyle="dash"/>
                </v:line>
                <v:line id="Line 606" o:spid="_x0000_s1033" style="position:absolute;visibility:visible;mso-wrap-style:square" from="4541,8637" to="454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bFMEAAADcAAAADwAAAGRycy9kb3ducmV2LnhtbERPTWvCQBC9F/wPywje6sYK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mlsUwQAAANwAAAAPAAAAAAAAAAAAAAAA&#10;AKECAABkcnMvZG93bnJldi54bWxQSwUGAAAAAAQABAD5AAAAjwMAAAAA&#10;">
                  <v:stroke dashstyle="dash"/>
                </v:line>
                <v:line id="Line 607" o:spid="_x0000_s1034" style="position:absolute;visibility:visible;mso-wrap-style:square" from="4257,8637" to="425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8UAAADcAAAADwAAAGRycy9kb3ducmV2LnhtbESPX2vCMBTF3wd+h3AF32a6CWV2RhkD&#10;oQ/VMR17vjTXtrO5qUls67dfBgMfD+fPj7PajKYVPTnfWFbwNE9AEJdWN1wp+DpuH19A+ICssbVM&#10;Cm7kYbOePKww03bgT+oPoRJxhH2GCuoQukxKX9Zk0M9tRxy9k3UGQ5SuktrhEMdNK5+TJJUGG46E&#10;Gjt6r6k8H64mcsuqcJfvn/OYn3bF9sL9cn/8UGo2Hd9eQQQawz383861gnSx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j8UAAADcAAAADwAAAAAAAAAA&#10;AAAAAAChAgAAZHJzL2Rvd25yZXYueG1sUEsFBgAAAAAEAAQA+QAAAJMDAAAAAA==&#10;">
                  <v:stroke dashstyle="dash"/>
                </v:line>
                <v:line id="Line 608" o:spid="_x0000_s1035" style="position:absolute;visibility:visible;mso-wrap-style:square" from="4825,8353" to="482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ZwMIAAADcAAAADwAAAGRycy9kb3ducmV2LnhtbERPy2rCQBTdC/2H4Ra600mtSEkdpRR8&#10;4M4oge4umWuSJnMnnZlo/HtnIbg8nPdiNZhWXMj52rKC90kCgriwuuZSwem4Hn+C8AFZY2uZFNzI&#10;w2r5Mlpgqu2VD3TJQiliCPsUFVQhdKmUvqjIoJ/YjjhyZ+sMhghdKbXDaww3rZwmyVwarDk2VNjR&#10;T0VFk/VGQd5n/PvXrF2L/Wa7Pef/jf/YK/X2Onx/gQg0hKf44d5pBfNZ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GZwMIAAADcAAAADwAAAAAAAAAAAAAA&#10;AAChAgAAZHJzL2Rvd25yZXYueG1sUEsFBgAAAAAEAAQA+QAAAJADAAAAAA==&#10;" strokeweight="1.5pt"/>
                <v:line id="Line 609" o:spid="_x0000_s1036" style="position:absolute;visibility:visible;mso-wrap-style:square" from="5109,8637" to="510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B9MUAAADcAAAADwAAAGRycy9kb3ducmV2LnhtbESPX2vCMBTF3wd+h3CFvc1UGWVWowyh&#10;4IPbmIrPl+badjY3bZK13bdfBgMfD+fPj7PejqYRPTlfW1YwnyUgiAuray4VnE/50wsIH5A1NpZJ&#10;wQ952G4mD2vMtB34k/pjKEUcYZ+hgiqENpPSFxUZ9DPbEkfvap3BEKUrpXY4xHHTyEWSpNJgzZFQ&#10;YUu7iorb8dtEblEeXHf5uo3769sh77hfvp8+lHqcjq8rEIHGcA//t/daQfo8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B9MUAAADcAAAADwAAAAAAAAAA&#10;AAAAAAChAgAAZHJzL2Rvd25yZXYueG1sUEsFBgAAAAAEAAQA+QAAAJMDAAAAAA==&#10;">
                  <v:stroke dashstyle="dash"/>
                </v:line>
                <v:line id="Line 610" o:spid="_x0000_s1037" style="position:absolute;visibility:visible;mso-wrap-style:square" from="5393,8637" to="539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fg8MAAADcAAAADwAAAGRycy9kb3ducmV2LnhtbESPS4vCMBSF98L8h3AH3Gk6IuJ0jCID&#10;ggsfqMOsL821rTY3NYm1/nsjCC4P5/FxJrPWVKIh50vLCr76CQjizOqScwV/h0VvDMIHZI2VZVJw&#10;Jw+z6Udngqm2N95Rsw+5iCPsU1RQhFCnUvqsIIO+b2vi6B2tMxiidLnUDm9x3FRykCQjabDkSCiw&#10;pt+CsvP+aiI3y1fu8n86t8vjerW4cPO9OWyV6n628x8QgdrwDr/aS61gNBzA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0H4PDAAAA3AAAAA8AAAAAAAAAAAAA&#10;AAAAoQIAAGRycy9kb3ducmV2LnhtbFBLBQYAAAAABAAEAPkAAACRAwAAAAA=&#10;">
                  <v:stroke dashstyle="dash"/>
                </v:line>
                <v:line id="Line 611" o:spid="_x0000_s1038" style="position:absolute;visibility:visible;mso-wrap-style:square" from="5961,8353" to="596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Ht8QAAADcAAAADwAAAGRycy9kb3ducmV2LnhtbESPQWvCQBSE7wX/w/KE3urGKlJSVxHB&#10;WrwZRejtkX0mabJv4+5G4793hUKPw8x8w8yXvWnElZyvLCsYjxIQxLnVFRcKjofN2wcIH5A1NpZJ&#10;wZ08LBeDlzmm2t54T9csFCJC2KeooAyhTaX0eUkG/ci2xNE7W2cwROkKqR3eItw08j1JZtJgxXGh&#10;xJbWJeV11hkFpy7jn9964xrsvrbb8+lS+8lOqddhv/oEEagP/+G/9rdWMJt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we3xAAAANwAAAAPAAAAAAAAAAAA&#10;AAAAAKECAABkcnMvZG93bnJldi54bWxQSwUGAAAAAAQABAD5AAAAkgMAAAAA&#10;" strokeweight="1.5pt"/>
                <v:line id="Line 612" o:spid="_x0000_s1039" style="position:absolute;visibility:visible;mso-wrap-style:square" from="5677,8637" to="567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ibMUAAADcAAAADwAAAGRycy9kb3ducmV2LnhtbESPX2vCMBTF3wd+h3CFvc3UUcr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EibMUAAADcAAAADwAAAAAAAAAA&#10;AAAAAAChAgAAZHJzL2Rvd25yZXYueG1sUEsFBgAAAAAEAAQA+QAAAJMDAAAAAA==&#10;">
                  <v:stroke dashstyle="dash"/>
                </v:line>
                <v:line id="Line 613" o:spid="_x0000_s1040" style="position:absolute;visibility:visible;mso-wrap-style:square" from="6245,8637" to="624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2H98UAAADcAAAADwAAAGRycy9kb3ducmV2LnhtbESPX2vCMBTF34V9h3AHvs10Q2X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2H98UAAADcAAAADwAAAAAAAAAA&#10;AAAAAAChAgAAZHJzL2Rvd25yZXYueG1sUEsFBgAAAAAEAAQA+QAAAJMDAAAAAA==&#10;">
                  <v:stroke dashstyle="dash"/>
                </v:line>
                <v:line id="Line 614" o:spid="_x0000_s1041" style="position:absolute;visibility:visible;mso-wrap-style:square" from="6529,8637" to="652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ZgMQAAADcAAAADwAAAGRycy9kb3ducmV2LnhtbESPX2vCMBTF34V9h3AHe9PUMYpWo8hA&#10;8MFNtGPPl+baVpubmmS1+/ZGEHw8nD8/znzZm0Z05HxtWcF4lIAgLqyuuVTwk6+HExA+IGtsLJOC&#10;f/KwXLwM5phpe+U9dYdQijjCPkMFVQhtJqUvKjLoR7Yljt7ROoMhSldK7fAax00j35MklQZrjoQK&#10;W/qsqDgf/kzkFuXWXX5P535z/NquL9xNv/OdUm+v/WoGIlAfnuFHe6MVpB8p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xmAxAAAANwAAAAPAAAAAAAAAAAA&#10;AAAAAKECAABkcnMvZG93bnJldi54bWxQSwUGAAAAAAQABAD5AAAAkgMAAAAA&#10;">
                  <v:stroke dashstyle="dash"/>
                </v:line>
                <v:line id="Line 615" o:spid="_x0000_s1042" style="position:absolute;visibility:visible;mso-wrap-style:square" from="6813,8637" to="681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8G8UAAADcAAAADwAAAGRycy9kb3ducmV2LnhtbESPX2vCMBTF34V9h3AHe9N0M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8G8UAAADcAAAADwAAAAAAAAAA&#10;AAAAAAChAgAAZHJzL2Rvd25yZXYueG1sUEsFBgAAAAAEAAQA+QAAAJMDAAAAAA==&#10;">
                  <v:stroke dashstyle="dash"/>
                </v:line>
                <v:line id="Line 616" o:spid="_x0000_s1043" style="position:absolute;visibility:visible;mso-wrap-style:square" from="7381,8637" to="738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oacEAAADcAAAADwAAAGRycy9kb3ducmV2LnhtbERPTWvCQBC9F/wPywje6sYi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nChpwQAAANwAAAAPAAAAAAAAAAAAAAAA&#10;AKECAABkcnMvZG93bnJldi54bWxQSwUGAAAAAAQABAD5AAAAjwMAAAAA&#10;">
                  <v:stroke dashstyle="dash"/>
                </v:line>
                <v:line id="Line 617" o:spid="_x0000_s1044" style="position:absolute;visibility:visible;mso-wrap-style:square" from="7097,8353" to="7097,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wXcUAAADcAAAADwAAAGRycy9kb3ducmV2LnhtbESPQWvCQBSE74L/YXkFb7ppLdJGV5GC&#10;tXgzFqG3R/aZxGTfprsbTf99VxA8DjPzDbNY9aYRF3K+sqzgeZKAIM6trrhQ8H3YjN9A+ICssbFM&#10;Cv7Iw2o5HCww1fbKe7pkoRARwj5FBWUIbSqlz0sy6Ce2JY7eyTqDIUpXSO3wGuGmkS9JMpMGK44L&#10;Jbb0UVJeZ51RcOwy/jnXG9dg97ndno6/tZ/ulBo99es5iEB9eITv7S+tYPb6D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swXcUAAADcAAAADwAAAAAAAAAA&#10;AAAAAAChAgAAZHJzL2Rvd25yZXYueG1sUEsFBgAAAAAEAAQA+QAAAJMDAAAAAA==&#10;" strokeweight="1.5pt"/>
                <v:line id="Line 618" o:spid="_x0000_s1045" style="position:absolute;visibility:visible;mso-wrap-style:square" from="7665,8637" to="766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yssEAAADcAAAADwAAAGRycy9kb3ducmV2LnhtbERPTWvCQBC9F/wPywje6saCUqOrSEHw&#10;oC3V0vOQHZNodjburjH9951DocfH+16ue9eojkKsPRuYjDNQxIW3NZcGvk7b51dQMSFbbDyTgR+K&#10;sF4NnpaYW//gT+qOqVQSwjFHA1VKba51LCpyGMe+JRbu7IPDJDCU2gZ8SLhr9EuWzbTDmqWhwpbe&#10;Kiqux7u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7KywQAAANwAAAAPAAAAAAAAAAAAAAAA&#10;AKECAABkcnMvZG93bnJldi54bWxQSwUGAAAAAAQABAD5AAAAjwMAAAAA&#10;">
                  <v:stroke dashstyle="dash"/>
                </v:line>
                <v:line id="Line 619" o:spid="_x0000_s1046" style="position:absolute;visibility:visible;mso-wrap-style:square" from="7949,8637" to="794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8XKcUAAADcAAAADwAAAGRycy9kb3ducmV2LnhtbESPX2vCMBTF3wd+h3CFvc1UYWVWowyh&#10;4IPbmIrPl+badjY3bZK13bdfBgMfD+fPj7PejqYRPTlfW1YwnyUgiAuray4VnE/50wsIH5A1NpZJ&#10;wQ952G4mD2vMtB34k/pjKEUcYZ+hgiqENpPSFxUZ9DPbEkfvap3BEKUrpXY4xHHTyEWSpNJgzZFQ&#10;YUu7iorb8dtEblEeXHf5uo3769sh77hfvp8+lHqcjq8rEIHGcA//t/daQfo8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8XKcUAAADcAAAADwAAAAAAAAAA&#10;AAAAAAChAgAAZHJzL2Rvd25yZXYueG1sUEsFBgAAAAAEAAQA+QAAAJMDAAAAAA==&#10;">
                  <v:stroke dashstyle="dash"/>
                </v:line>
                <v:line id="Line 620" o:spid="_x0000_s1047" style="position:absolute;visibility:visible;mso-wrap-style:square" from="8233,8353" to="823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08cQAAADcAAAADwAAAGRycy9kb3ducmV2LnhtbESPQWvCQBSE7wX/w/KE3upGRSmpq4ig&#10;lt6MIvT2yD6TNNm3cXej6b93hUKPw8x8wyxWvWnEjZyvLCsYjxIQxLnVFRcKTsft2zsIH5A1NpZJ&#10;wS95WC0HLwtMtb3zgW5ZKESEsE9RQRlCm0rp85IM+pFtiaN3sc5giNIVUju8R7hp5CRJ5tJgxXGh&#10;xJY2JeV11hkF5y7j75966xrsdvv95Xyt/fRLqddhv/4AEagP/+G/9qdWMJ9N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jTxxAAAANwAAAAPAAAAAAAAAAAA&#10;AAAAAKECAABkcnMvZG93bnJldi54bWxQSwUGAAAAAAQABAD5AAAAkgMAAAAA&#10;" strokeweight="1.5pt"/>
                <v:line id="Line 621" o:spid="_x0000_s1048" style="position:absolute;visibility:visible;mso-wrap-style:square" from="2553,8637" to="95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line id="Line 622" o:spid="_x0000_s1049" style="position:absolute;visibility:visible;mso-wrap-style:square" from="2553,8921" to="8233,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SlxwAAANwAAAAPAAAAAAAA&#10;AAAAAAAAAKECAABkcnMvZG93bnJldi54bWxQSwUGAAAAAAQABAD5AAAAlQMAAAAA&#10;"/>
                <v:line id="Line 623" o:spid="_x0000_s1050" style="position:absolute;visibility:visible;mso-wrap-style:square" from="2553,9489" to="8233,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0E+xwAAANwAAAAPAAAAAAAA&#10;AAAAAAAAAKECAABkcnMvZG93bnJldi54bWxQSwUGAAAAAAQABAD5AAAAlQMAAAAA&#10;"/>
                <v:line id="Line 624" o:spid="_x0000_s1051" style="position:absolute;visibility:visible;mso-wrap-style:square" from="2553,9205" to="823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d9JxwAAANwAAAAPAAAAAAAA&#10;AAAAAAAAAKECAABkcnMvZG93bnJldi54bWxQSwUGAAAAAAQABAD5AAAAlQMAAAAA&#10;"/>
                <v:line id="Line 625" o:spid="_x0000_s1052" style="position:absolute;visibility:visible;mso-wrap-style:square" from="2553,9773" to="8233,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v:line id="Line 626" o:spid="_x0000_s1053" style="position:absolute;visibility:visible;mso-wrap-style:square" from="2553,10058" to="823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627" o:spid="_x0000_s1054" style="position:absolute;visibility:visible;mso-wrap-style:square" from="2553,10342" to="8233,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line id="Line 628" o:spid="_x0000_s1055" style="position:absolute;visibility:visible;mso-wrap-style:square" from="2553,10626" to="8233,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KBvDAAAA3AAAAA8AAAAAAAAAAAAA&#10;AAAAoQIAAGRycy9kb3ducmV2LnhtbFBLBQYAAAAABAAEAPkAAACRAwAAAAA=&#10;"/>
                <v:line id="Line 629" o:spid="_x0000_s1056" style="position:absolute;visibility:visible;mso-wrap-style:square" from="2553,10909" to="8233,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630" o:spid="_x0000_s1057" style="position:absolute;visibility:visible;mso-wrap-style:square" from="2553,11193" to="8233,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631" o:spid="_x0000_s1058" style="position:absolute;visibility:visible;mso-wrap-style:square" from="1985,11477" to="955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shapetype id="_x0000_t202" coordsize="21600,21600" o:spt="202" path="m,l,21600r21600,l21600,xe">
                  <v:stroke joinstyle="miter"/>
                  <v:path gradientshapeok="t" o:connecttype="rect"/>
                </v:shapetype>
                <v:shape id="Text Box 632" o:spid="_x0000_s1059" type="#_x0000_t202" style="position:absolute;left:2553;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zP8QA&#10;AADcAAAADwAAAGRycy9kb3ducmV2LnhtbESPwWrDMBBE74X8g9hAb42UUEx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cz/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Ch. 1</w:t>
                        </w:r>
                      </w:p>
                    </w:txbxContent>
                  </v:textbox>
                </v:shape>
                <v:shape id="Text Box 633" o:spid="_x0000_s1060" type="#_x0000_t202" style="position:absolute;left:3689;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pMQA&#10;AADcAAAADwAAAGRycy9kb3ducmV2LnhtbESPwWrDMBBE74X8g9hAb42UQE1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1qTEAAAA3AAAAA8AAAAAAAAAAAAAAAAAmAIAAGRycy9k&#10;b3ducmV2LnhtbFBLBQYAAAAABAAEAPUAAACJAwAAAAA=&#10;" filled="f" stroked="f">
                  <v:textbox inset=".5mm,.3mm,.5mm,.3mm">
                    <w:txbxContent>
                      <w:p w:rsidR="00C61BB0" w:rsidRPr="00325FF4" w:rsidRDefault="00C61BB0" w:rsidP="001E7FFB">
                        <w:pPr>
                          <w:pStyle w:val="Figure"/>
                          <w:rPr>
                            <w:lang w:val="de-DE"/>
                          </w:rPr>
                        </w:pPr>
                        <w:r w:rsidRPr="00325FF4">
                          <w:rPr>
                            <w:lang w:val="de-DE"/>
                          </w:rPr>
                          <w:t>C</w:t>
                        </w:r>
                        <w:r>
                          <w:rPr>
                            <w:lang w:val="de-DE"/>
                          </w:rPr>
                          <w:t>h</w:t>
                        </w:r>
                        <w:r w:rsidRPr="00325FF4">
                          <w:rPr>
                            <w:lang w:val="de-DE"/>
                          </w:rPr>
                          <w:t xml:space="preserve">. </w:t>
                        </w:r>
                        <w:r>
                          <w:rPr>
                            <w:lang w:val="de-DE"/>
                          </w:rPr>
                          <w:t>2</w:t>
                        </w:r>
                      </w:p>
                    </w:txbxContent>
                  </v:textbox>
                </v:shape>
                <v:shape id="Text Box 634" o:spid="_x0000_s1061" type="#_x0000_t202" style="position:absolute;left:4825;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I08MA&#10;AADcAAAADwAAAGRycy9kb3ducmV2LnhtbESPwWrDMBBE74X8g9hAb42UHExwooQk0NIe7faQ42Jt&#10;LBNrZaxt4vbrq0Khx2Fm3jDb/RR6daMxdZEtLBcGFHETXcethY/356c1qCTIDvvIZOGLEux3s4ct&#10;li7euaJbLa3KEE4lWvAiQ6l1ajwFTIs4EGfvEseAkuXYajfiPcNDr1fGFDpgx3nB40AnT821/gwW&#10;WrOqlpXx3/355Vit32qR89VZ+zifDhtQQpP8h//ar85CURT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I08MAAADcAAAADwAAAAAAAAAAAAAAAACYAgAAZHJzL2Rv&#10;d25yZXYueG1sUEsFBgAAAAAEAAQA9QAAAIgDAAAAAA==&#10;" filled="f" stroked="f">
                  <v:textbox inset=".5mm,.3mm,.5mm,.3mm">
                    <w:txbxContent>
                      <w:p w:rsidR="00C61BB0" w:rsidRPr="00397A01" w:rsidRDefault="00C61BB0" w:rsidP="001E7FFB">
                        <w:pPr>
                          <w:pStyle w:val="Figure"/>
                          <w:rPr>
                            <w:lang w:val="de-DE"/>
                          </w:rPr>
                        </w:pPr>
                        <w:r>
                          <w:rPr>
                            <w:lang w:val="de-DE"/>
                          </w:rPr>
                          <w:t>Ch. 3</w:t>
                        </w:r>
                      </w:p>
                    </w:txbxContent>
                  </v:textbox>
                </v:shape>
                <v:shape id="Text Box 635" o:spid="_x0000_s1062" type="#_x0000_t202" style="position:absolute;left:5961;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SMQA&#10;AADcAAAADwAAAGRycy9kb3ducmV2LnhtbESPwWrDMBBE74X8g9hAb42UHNzgRglNoKE92u0hx8Xa&#10;WibWyljbxOnXV4VCj8PMvGE2uyn06kJj6iJbWC4MKOImuo5bCx/vLw9rUEmQHfaRycKNEuy2s7sN&#10;li5euaJLLa3KEE4lWvAiQ6l1ajwFTIs4EGfvM44BJcux1W7Ea4aHXq+MKXTAjvOCx4EOnppz/RUs&#10;tGZVLSvjv/vTcV+t32qR09lZez+fnp9ACU3yH/5rvzoLRfE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7Uj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Ch. 4</w:t>
                        </w:r>
                      </w:p>
                      <w:p w:rsidR="00C61BB0" w:rsidRDefault="00C61BB0" w:rsidP="001E7FFB">
                        <w:pPr>
                          <w:pStyle w:val="Figure"/>
                        </w:pPr>
                      </w:p>
                    </w:txbxContent>
                  </v:textbox>
                </v:shape>
                <v:shape id="Text Box 636" o:spid="_x0000_s1063" type="#_x0000_t202" style="position:absolute;left:7097;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5OsAA&#10;AADcAAAADwAAAGRycy9kb3ducmV2LnhtbERPPW/CMBDdkfofrKvUDWwYIpRiEFRqRccEBsZTfI0j&#10;4nMUXyH019dDpY5P73uzm0KvbjSmLrKF5cKAIm6i67i1cD69z9egkiA77COThQcl2G2fZhssXbxz&#10;RbdaWpVDOJVowYsMpdap8RQwLeJAnLmvOAaUDMdWuxHvOTz0emVMoQN2nBs8DvTmqbnW38FCa1bV&#10;sjL+p798HKr1Zy1yuTprX56n/SsooUn+xX/uo7NQFHltPp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V5OsAAAADcAAAADwAAAAAAAAAAAAAAAACYAgAAZHJzL2Rvd25y&#10;ZXYueG1sUEsFBgAAAAAEAAQA9QAAAIUDAAAAAA==&#10;" filled="f" stroked="f">
                  <v:textbox inset=".5mm,.3mm,.5mm,.3mm">
                    <w:txbxContent>
                      <w:p w:rsidR="00C61BB0" w:rsidRPr="00397A01" w:rsidRDefault="00C61BB0" w:rsidP="001E7FFB">
                        <w:pPr>
                          <w:pStyle w:val="Figure"/>
                          <w:rPr>
                            <w:lang w:val="de-DE"/>
                          </w:rPr>
                        </w:pPr>
                        <w:r>
                          <w:rPr>
                            <w:lang w:val="de-DE"/>
                          </w:rPr>
                          <w:t>Ch. 5</w:t>
                        </w:r>
                      </w:p>
                    </w:txbxContent>
                  </v:textbox>
                </v:shape>
                <v:shape id="Text Box 637" o:spid="_x0000_s1064" type="#_x0000_t202" style="position:absolute;left:1701;top:8069;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cocQA&#10;AADcAAAADwAAAGRycy9kb3ducmV2LnhtbESPwWrDMBBE74X8g9hAb42UHEzqRglNoKE92u0hx8Xa&#10;WibWyljbxOnXV4VCj8PMvGE2uyn06kJj6iJbWC4MKOImuo5bCx/vLw9rUEmQHfaRycKNEuy2s7sN&#10;li5euaJLLa3KEE4lWvAiQ6l1ajwFTIs4EGfvM44BJcux1W7Ea4aHXq+MKXTAjvOCx4EOnppz/RUs&#10;tGZVLSvjv/vTcV+t32qR09lZez+fnp9ACU3yH/5rvzoLRfE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3KH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 xml:space="preserve">Meas. </w:t>
                        </w:r>
                        <w:r>
                          <w:rPr>
                            <w:lang w:val="de-DE"/>
                          </w:rPr>
                          <w:br/>
                          <w:t>N.°</w:t>
                        </w:r>
                      </w:p>
                    </w:txbxContent>
                  </v:textbox>
                </v:shape>
                <v:shape id="Text Box 638" o:spid="_x0000_s1065" type="#_x0000_t202" style="position:absolute;left:8289;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j4cAA&#10;AADcAAAADwAAAGRycy9kb3ducmV2LnhtbERPPW/CMBDdkfofrKvEBjYMFKUY1FZqVcYEBsZTfI0j&#10;4nMUXyHl1+OhEuPT+97sxtCpCw2pjWxhMTegiOvoWm4sHA+fszWoJMgOu8hk4Y8S7LZPkw0WLl65&#10;pEsljcohnAq04EX6QutUewqY5rEnztxPHAJKhkOj3YDXHB46vTRmpQO2nBs89vThqT5Xv8FCY5bl&#10;ojT+1p2+3sv1vhI5nZ210+fx7RWU0CgP8b/721lYveT5+Uw+An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rj4cAAAADcAAAADwAAAAAAAAAAAAAAAACYAgAAZHJzL2Rvd25y&#10;ZXYueG1sUEsFBgAAAAAEAAQA9QAAAIUDAAAAAA==&#10;" filled="f" stroked="f">
                  <v:textbox inset=".5mm,.3mm,.5mm,.3mm">
                    <w:txbxContent>
                      <w:p w:rsidR="00C61BB0" w:rsidRPr="00397A01" w:rsidRDefault="00C61BB0" w:rsidP="001E7FFB">
                        <w:pPr>
                          <w:pStyle w:val="Figure"/>
                          <w:rPr>
                            <w:lang w:val="de-DE"/>
                          </w:rPr>
                        </w:pPr>
                        <w:r>
                          <w:rPr>
                            <w:lang w:val="de-DE"/>
                          </w:rPr>
                          <w:t>FBO</w:t>
                        </w:r>
                      </w:p>
                    </w:txbxContent>
                  </v:textbox>
                </v:shape>
                <v:shape id="Text Box 639" o:spid="_x0000_s1066" type="#_x0000_t202" style="position:absolute;left:8983;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GesQA&#10;AADcAAAADwAAAGRycy9kb3ducmV2LnhtbESPwWrDMBBE74X8g9hAb43kHNLgRglNoKU92u0hx8Xa&#10;WibWyljbxM3XR4VCj8PMvGE2uyn06kxj6iJbKBYGFHETXcethc+Pl4c1qCTIDvvIZOGHEuy2s7sN&#10;li5euKJzLa3KEE4lWvAiQ6l1ajwFTIs4EGfvK44BJcux1W7ES4aHXi+NWemAHecFjwMdPDWn+jtY&#10;aM2yKirjr/3xdV+t32uR48lZez+fnp9ACU3yH/5rvzkLq8cC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GRnr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SRO</w:t>
                        </w:r>
                      </w:p>
                    </w:txbxContent>
                  </v:textbox>
                </v:shape>
                <v:shape id="Text Box 640" o:spid="_x0000_s1067" type="#_x0000_t202" style="position:absolute;left:1985;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YDcQA&#10;AADcAAAADwAAAGRycy9kb3ducmV2LnhtbESPwWrDMBBE74X8g9hAbo0UH9LgRglNoCU92u0hx8Xa&#10;WibWyljbxO3XV4VCj8PMvGG2+yn06kpj6iJbWC0NKOImuo5bC+9vz/cbUEmQHfaRycIXJdjvZndb&#10;LF28cUXXWlqVIZxKtOBFhlLr1HgKmJZxIM7eRxwDSpZjq92ItwwPvS6MWeuAHecFjwMdPTWX+jNY&#10;aE1RrSrjv/vzy6HavNYi54uzdjGfnh5BCU3yH/5rn5yF9UMB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2A3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FCO</w:t>
                        </w:r>
                      </w:p>
                    </w:txbxContent>
                  </v:textbox>
                </v:shape>
                <v:shape id="Text Box 641" o:spid="_x0000_s1068" type="#_x0000_t202" style="position:absolute;left:2553;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9lsQA&#10;AADcAAAADwAAAGRycy9kb3ducmV2LnhtbESPQWsCMRSE74X+h/AKvdVEC1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fZb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0,7</w:t>
                        </w:r>
                      </w:p>
                    </w:txbxContent>
                  </v:textbox>
                </v:shape>
                <v:shape id="Text Box 642" o:spid="_x0000_s1069" type="#_x0000_t202" style="position:absolute;left:3689;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l4sQA&#10;AADcAAAADwAAAGRycy9kb3ducmV2LnhtbESPQWsCMRSE74X+h/AKvdVEKV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x5eL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0,6</w:t>
                        </w:r>
                      </w:p>
                    </w:txbxContent>
                  </v:textbox>
                </v:shape>
                <v:shape id="Text Box 643" o:spid="_x0000_s1070" type="#_x0000_t202" style="position:absolute;left:4825;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AecQA&#10;AADcAAAADwAAAGRycy9kb3ducmV2LnhtbESPQWsCMRSE74X+h/AKvdVEoV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9QHn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0,4</w:t>
                        </w:r>
                      </w:p>
                    </w:txbxContent>
                  </v:textbox>
                </v:shape>
                <v:shape id="Text Box 644" o:spid="_x0000_s1071" type="#_x0000_t202" style="position:absolute;left:5961;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DsQA&#10;AADcAAAADwAAAGRycy9kb3ducmV2LnhtbESPwWrDMBBE74X8g9hAb42UHNzgRglNoKE92u0hx8Xa&#10;WibWyljbxOnXV4VCj8PMvGE2uyn06kJj6iJbWC4MKOImuo5bCx/vLw9rUEmQHfaRycKNEuy2s7sN&#10;li5euaJLLa3KEE4lWvAiQ6l1ajwFTIs4EGfvM44BJcux1W7Ea4aHXq+MKXTAjvOCx4EOnppz/RUs&#10;tGZVLSvjv/vTcV+t32qR09lZez+fnp9ACU3yH/5rvzoLxWMB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3g7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0,3</w:t>
                        </w:r>
                      </w:p>
                    </w:txbxContent>
                  </v:textbox>
                </v:shape>
                <v:shape id="Text Box 645" o:spid="_x0000_s1072" type="#_x0000_t202" style="position:absolute;left:7097;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7lcQA&#10;AADcAAAADwAAAGRycy9kb3ducmV2LnhtbESPQWsCMRSE7wX/Q3hCbzXRg8rWKK2gtMfdevD42Lxu&#10;Fjcvy+ap2/76plDocZiZb5jNbgydutGQ2sgW5jMDiriOruXGwunj8LQGlQTZYReZLHxRgt128rDB&#10;wsU7l3SrpFEZwqlAC16kL7ROtaeAaRZ74ux9xiGgZDk02g14z/DQ6YUxSx2w5bzgsae9p/pSXYOF&#10;xizKeWn8d3c+vpbr90rkfHHWPk7Hl2dQQqP8h//ab87CcrW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e5X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0,6</w:t>
                        </w:r>
                      </w:p>
                    </w:txbxContent>
                  </v:textbox>
                </v:shape>
                <v:shape id="Text Box 646" o:spid="_x0000_s1073" type="#_x0000_t202" style="position:absolute;left:8289;top:11477;width:6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v58AA&#10;AADcAAAADwAAAGRycy9kb3ducmV2LnhtbERPPW/CMBDdkfofrKvEBjYMFKUY1FZqVcYEBsZTfI0j&#10;4nMUXyHl1+OhEuPT+97sxtCpCw2pjWxhMTegiOvoWm4sHA+fszWoJMgOu8hk4Y8S7LZPkw0WLl65&#10;pEsljcohnAq04EX6QutUewqY5rEnztxPHAJKhkOj3YDXHB46vTRmpQO2nBs89vThqT5Xv8FCY5bl&#10;ojT+1p2+3sv1vhI5nZ210+fx7RWU0CgP8b/721lYveS1+Uw+An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zv58AAAADcAAAADwAAAAAAAAAAAAAAAACYAgAAZHJzL2Rvd25y&#10;ZXYueG1sUEsFBgAAAAAEAAQA9QAAAIUDAAAAAA==&#10;" filled="f" stroked="f">
                  <v:textbox inset=".5mm,.3mm,.5mm,.3mm">
                    <w:txbxContent>
                      <w:p w:rsidR="00C61BB0" w:rsidRPr="00AC522E" w:rsidRDefault="00C61BB0" w:rsidP="001E7FFB">
                        <w:pPr>
                          <w:pStyle w:val="Figure"/>
                          <w:rPr>
                            <w:lang w:val="de-DE"/>
                          </w:rPr>
                        </w:pPr>
                        <w:r w:rsidRPr="00B86BA1">
                          <w:rPr>
                            <w:lang w:val="de-DE"/>
                          </w:rPr>
                          <w:t>0</w:t>
                        </w:r>
                        <w:r>
                          <w:rPr>
                            <w:lang w:val="de-DE"/>
                          </w:rPr>
                          <w:t>,</w:t>
                        </w:r>
                        <w:r w:rsidRPr="00B86BA1">
                          <w:rPr>
                            <w:lang w:val="de-DE"/>
                          </w:rPr>
                          <w:t>225</w:t>
                        </w:r>
                      </w:p>
                    </w:txbxContent>
                  </v:textbox>
                </v:shape>
                <v:shape id="Text Box 647" o:spid="_x0000_s1074" type="#_x0000_t202" style="position:absolute;left:8984;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KfMQA&#10;AADcAAAADwAAAGRycy9kb3ducmV2LnhtbESPwW7CMBBE75X4B2uReis2HCikGASVWrXHBA4cV/E2&#10;jojXUbyFtF9fV6rU42hm3mg2uzF06kpDaiNbmM8MKOI6upYbC6fjy8MKVBJkh11ksvBFCXbbyd0G&#10;CxdvXNK1kkZlCKcCLXiRvtA61Z4CplnsibP3EYeAkuXQaDfgLcNDpxfGLHXAlvOCx56ePdWX6jNY&#10;aMyinJfGf3fn10O5eq9Ezhdn7f103D+BEhrlP/zXfnMWlo9r+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SnzEAAAA3AAAAA8AAAAAAAAAAAAAAAAAmAIAAGRycy9k&#10;b3ducmV2LnhtbFBLBQYAAAAABAAEAPUAAACJAwAAAAA=&#10;" filled="f" stroked="f">
                  <v:textbox inset=".5mm,.3mm,.5mm,.3mm">
                    <w:txbxContent>
                      <w:p w:rsidR="00C61BB0" w:rsidRPr="00AC522E" w:rsidRDefault="00C61BB0" w:rsidP="001E7FFB">
                        <w:pPr>
                          <w:pStyle w:val="Figure"/>
                          <w:rPr>
                            <w:lang w:val="de-DE"/>
                          </w:rPr>
                        </w:pPr>
                        <w:r w:rsidRPr="00B86BA1">
                          <w:rPr>
                            <w:lang w:val="de-DE"/>
                          </w:rPr>
                          <w:t>0</w:t>
                        </w:r>
                        <w:r>
                          <w:rPr>
                            <w:lang w:val="de-DE"/>
                          </w:rPr>
                          <w:t>,</w:t>
                        </w:r>
                        <w:r w:rsidRPr="00B86BA1">
                          <w:rPr>
                            <w:lang w:val="de-DE"/>
                          </w:rPr>
                          <w:t>52</w:t>
                        </w:r>
                      </w:p>
                    </w:txbxContent>
                  </v:textbox>
                </v:shape>
                <v:line id="Line 648" o:spid="_x0000_s1075" style="position:absolute;visibility:visible;mso-wrap-style:square" from="8941,8473" to="8941,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e9cEAAADcAAAADwAAAGRycy9kb3ducmV2LnhtbERPS2vCQBC+F/oflin0Vjd6EE1dRQTB&#10;g23xQc9Ddkyi2dm4u8b033cOgseP7z1b9K5RHYVYezYwHGSgiAtvay4NHA/rjwmomJAtNp7JwB9F&#10;WMxfX2aYW3/nHXX7VCoJ4ZijgSqlNtc6FhU5jAPfEgt38sFhEhhKbQPeJdw1epRlY+2wZmmosKVV&#10;RcVlf3PSW5TbcP09X/rN6Wu7vnI3/T78GPP+1i8/QSXq01P8cG+sgfFE5ssZOQJ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U571wQAAANwAAAAPAAAAAAAAAAAAAAAA&#10;AKECAABkcnMvZG93bnJldi54bWxQSwUGAAAAAAQABAD5AAAAjwMAAAAA&#10;">
                  <v:stroke dashstyle="dash"/>
                </v:line>
                <v:shape id="Text Box 649" o:spid="_x0000_s1076" type="#_x0000_t202" style="position:absolute;left:1985;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2XcMA&#10;AADcAAAADwAAAGRycy9kb3ducmV2LnhtbESPwWrDMBBE74X+g9hCb43kHIJxooS00NIe7faQ42Jt&#10;LBNrZaxt4vbro0Chx2Fm3jCb3RwGdaYp9ZEtFAsDiriNrufOwtfn61MJKgmywyEyWfihBLvt/d0G&#10;KxcvXNO5kU5lCKcKLXiRsdI6tZ4CpkUcibN3jFNAyXLqtJvwkuFh0EtjVjpgz3nB40gvntpT8x0s&#10;dGZZF7Xxv8Ph7bkuPxqRw8lZ+/gw79eghGb5D/+1352FVVnA7Uw+An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2XcMAAADcAAAADwAAAAAAAAAAAAAAAACYAgAAZHJzL2Rv&#10;d25yZXYueG1sUEsFBgAAAAAEAAQA9QAAAIgDAAAAAA==&#10;" filled="f" stroked="f">
                  <v:textbox inset=".5mm,.3mm,.5mm,.3mm">
                    <w:txbxContent>
                      <w:p w:rsidR="00C61BB0" w:rsidRPr="00397A01" w:rsidRDefault="00C61BB0" w:rsidP="001E7FFB">
                        <w:pPr>
                          <w:pStyle w:val="Figure"/>
                          <w:rPr>
                            <w:lang w:val="de-DE"/>
                          </w:rPr>
                        </w:pPr>
                        <w:r>
                          <w:rPr>
                            <w:lang w:val="de-DE"/>
                          </w:rPr>
                          <w:t>1</w:t>
                        </w:r>
                      </w:p>
                    </w:txbxContent>
                  </v:textbox>
                </v:shape>
                <v:shape id="Text Box 650" o:spid="_x0000_s1077" type="#_x0000_t202" style="position:absolute;left:1985;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oKsMA&#10;AADcAAAADwAAAGRycy9kb3ducmV2LnhtbESPwWrDMBBE74X+g9hCb40UH4JxooS0kNIe7faQ42Jt&#10;LBNrZaxN4vbrq0Khx2Fm3jCb3RwGdaUp9ZEtLBcGFHEbXc+dhc+Pw1MJKgmywyEyWfiiBLvt/d0G&#10;KxdvXNO1kU5lCKcKLXiRsdI6tZ4CpkUcibN3ilNAyXLqtJvwluFh0IUxKx2w57zgcaQXT+25uQQL&#10;nSnqZW3893B8fa7L90bkeHbWPj7M+zUooVn+w3/tN2dhV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oKsMAAADcAAAADwAAAAAAAAAAAAAAAACYAgAAZHJzL2Rv&#10;d25yZXYueG1sUEsFBgAAAAAEAAQA9QAAAIgDAAAAAA==&#10;" filled="f" stroked="f">
                  <v:textbox inset=".5mm,.3mm,.5mm,.3mm">
                    <w:txbxContent>
                      <w:p w:rsidR="00C61BB0" w:rsidRPr="00397A01" w:rsidRDefault="00C61BB0" w:rsidP="001E7FFB">
                        <w:pPr>
                          <w:pStyle w:val="Figure"/>
                          <w:rPr>
                            <w:lang w:val="de-DE"/>
                          </w:rPr>
                        </w:pPr>
                        <w:r>
                          <w:rPr>
                            <w:lang w:val="de-DE"/>
                          </w:rPr>
                          <w:t>2</w:t>
                        </w:r>
                      </w:p>
                    </w:txbxContent>
                  </v:textbox>
                </v:shape>
                <v:shape id="Text Box 651" o:spid="_x0000_s1078" type="#_x0000_t202" style="position:absolute;left:1985;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NscQA&#10;AADcAAAADwAAAGRycy9kb3ducmV2LnhtbESPwWrDMBBE74X8g9hAb42UFIJ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DbH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3</w:t>
                        </w:r>
                      </w:p>
                    </w:txbxContent>
                  </v:textbox>
                </v:shape>
                <v:shape id="Text Box 652" o:spid="_x0000_s1079" type="#_x0000_t202" style="position:absolute;left:1985;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VxcQA&#10;AADcAAAADwAAAGRycy9kb3ducmV2LnhtbESPwWrDMBBE74X8g9hAb42UUIJ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lcX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4</w:t>
                        </w:r>
                      </w:p>
                    </w:txbxContent>
                  </v:textbox>
                </v:shape>
                <v:shape id="Text Box 653" o:spid="_x0000_s1080" type="#_x0000_t202" style="position:absolute;left:1985;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XsQA&#10;AADcAAAADwAAAGRycy9kb3ducmV2LnhtbESPwWrDMBBE74X8g9hAb42UQIN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MF7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5</w:t>
                        </w:r>
                      </w:p>
                    </w:txbxContent>
                  </v:textbox>
                </v:shape>
                <v:shape id="Text Box 654" o:spid="_x0000_s1081" type="#_x0000_t202" style="position:absolute;left:1985;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uKcMA&#10;AADcAAAADwAAAGRycy9kb3ducmV2LnhtbESPwWrDMBBE74X+g9hCb42UHIxxooS0kNIe7faQ42Jt&#10;LBNrZaxN4vbrq0Khx2Fm3jCb3RwGdaUp9ZEtLBcGFHEbXc+dhc+Pw1MJKgmywyEyWfiiBLvt/d0G&#10;KxdvXNO1kU5lCKcKLXiRsdI6tZ4CpkUcibN3ilNAyXLqtJvwluFh0CtjCh2w57zgcaQXT+25uQQL&#10;nVnVy9r47+H4+lyX743I8eysfXyY92tQQrP8h//ab85CU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uKcMAAADcAAAADwAAAAAAAAAAAAAAAACYAgAAZHJzL2Rv&#10;d25yZXYueG1sUEsFBgAAAAAEAAQA9QAAAIgDAAAAAA==&#10;" filled="f" stroked="f">
                  <v:textbox inset=".5mm,.3mm,.5mm,.3mm">
                    <w:txbxContent>
                      <w:p w:rsidR="00C61BB0" w:rsidRPr="00397A01" w:rsidRDefault="00C61BB0" w:rsidP="001E7FFB">
                        <w:pPr>
                          <w:pStyle w:val="Figure"/>
                          <w:rPr>
                            <w:lang w:val="de-DE"/>
                          </w:rPr>
                        </w:pPr>
                        <w:r>
                          <w:rPr>
                            <w:lang w:val="de-DE"/>
                          </w:rPr>
                          <w:t>6</w:t>
                        </w:r>
                      </w:p>
                    </w:txbxContent>
                  </v:textbox>
                </v:shape>
                <v:shape id="Text Box 655" o:spid="_x0000_s1082" type="#_x0000_t202" style="position:absolute;left:1985;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LssQA&#10;AADcAAAADwAAAGRycy9kb3ducmV2LnhtbESPwWrDMBBE74X8g9hAb42UHFLjRglNoKU92u0hx8Xa&#10;WibWyljbxM3XR4VCj8PMvGE2uyn06kxj6iJbWC4MKOImuo5bC58fLw8FqCTIDvvIZOGHEuy2s7sN&#10;li5euKJzLa3KEE4lWvAiQ6l1ajwFTIs4EGfvK44BJcux1W7ES4aHXq+MWeuAHecFjwMdPDWn+jtY&#10;aM2qWlbGX/vj674q3muR48lZez+fnp9ACU3yH/5rvzkL6+IR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2C7L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7</w:t>
                        </w:r>
                      </w:p>
                    </w:txbxContent>
                  </v:textbox>
                </v:shape>
                <v:shape id="Text Box 656" o:spid="_x0000_s1083" type="#_x0000_t202" style="position:absolute;left:1985;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fwMAA&#10;AADcAAAADwAAAGRycy9kb3ducmV2LnhtbERPPW/CMBDdK/U/WFeJrdgwoCjFIKjUio5JOzCe4msc&#10;EZ+j+Aqhvx4PSIxP73u9nUKvzjSmLrKFxdyAIm6i67i18PP98VqASoLssI9MFq6UYLt5flpj6eKF&#10;KzrX0qocwqlEC15kKLVOjaeAaR4H4sz9xjGgZDi22o14yeGh10tjVjpgx7nB40DvnppT/RcstGZZ&#10;LSrj//vj574qvmqR48lZO3uZdm+ghCZ5iO/ug7OwKvLafCYfAb2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mfwMAAAADcAAAADwAAAAAAAAAAAAAAAACYAgAAZHJzL2Rvd25y&#10;ZXYueG1sUEsFBgAAAAAEAAQA9QAAAIUDAAAAAA==&#10;" filled="f" stroked="f">
                  <v:textbox inset=".5mm,.3mm,.5mm,.3mm">
                    <w:txbxContent>
                      <w:p w:rsidR="00C61BB0" w:rsidRPr="00397A01" w:rsidRDefault="00C61BB0" w:rsidP="001E7FFB">
                        <w:pPr>
                          <w:pStyle w:val="Figure"/>
                          <w:rPr>
                            <w:lang w:val="de-DE"/>
                          </w:rPr>
                        </w:pPr>
                        <w:r>
                          <w:rPr>
                            <w:lang w:val="de-DE"/>
                          </w:rPr>
                          <w:t>8</w:t>
                        </w:r>
                      </w:p>
                    </w:txbxContent>
                  </v:textbox>
                </v:shape>
                <v:shape id="Text Box 657" o:spid="_x0000_s1084" type="#_x0000_t202" style="position:absolute;left:1985;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6W8QA&#10;AADcAAAADwAAAGRycy9kb3ducmV2LnhtbESPwWrDMBBE74X8g9hAb42UHILrRglNoKU92u0hx8Xa&#10;WibWyljbxM3XR4VCj8PMvGE2uyn06kxj6iJbWC4MKOImuo5bC58fLw8FqCTIDvvIZOGHEuy2s7sN&#10;li5euKJzLa3KEE4lWvAiQ6l1ajwFTIs4EGfvK44BJcux1W7ES4aHXq+MWeuAHecFjwMdPDWn+jtY&#10;aM2qWlbGX/vj674q3muR48lZez+fnp9ACU3yH/5rvzkL6+IR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Olv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9</w:t>
                        </w:r>
                      </w:p>
                    </w:txbxContent>
                  </v:textbox>
                </v:shape>
                <v:shape id="Text Box 658" o:spid="_x0000_s1085" type="#_x0000_t202" style="position:absolute;left:1985;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FG8AA&#10;AADcAAAADwAAAGRycy9kb3ducmV2LnhtbERPPW/CMBDdK/U/WFeJrdgwIEgxqK3UqowJDIyn+BpH&#10;xOcovkLKr8cDEuPT+15vx9CpMw2pjWxhNjWgiOvoWm4sHPZfr0tQSZAddpHJwj8l2G6en9ZYuHjh&#10;ks6VNCqHcCrQghfpC61T7SlgmsaeOHO/cQgoGQ6NdgNecnjo9NyYhQ7Ycm7w2NOnp/pU/QULjZmX&#10;s9L4a3f8/iiXu0rkeHLWTl7G9zdQQqM8xHf3j7OwWOX5+Uw+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YFG8AAAADcAAAADwAAAAAAAAAAAAAAAACYAgAAZHJzL2Rvd25y&#10;ZXYueG1sUEsFBgAAAAAEAAQA9QAAAIUDAAAAAA==&#10;" filled="f" stroked="f">
                  <v:textbox inset=".5mm,.3mm,.5mm,.3mm">
                    <w:txbxContent>
                      <w:p w:rsidR="00C61BB0" w:rsidRPr="00397A01" w:rsidRDefault="00C61BB0" w:rsidP="001E7FFB">
                        <w:pPr>
                          <w:pStyle w:val="Figure"/>
                          <w:rPr>
                            <w:lang w:val="de-DE"/>
                          </w:rPr>
                        </w:pPr>
                        <w:r>
                          <w:rPr>
                            <w:lang w:val="de-DE"/>
                          </w:rPr>
                          <w:t>10</w:t>
                        </w:r>
                      </w:p>
                    </w:txbxContent>
                  </v:textbox>
                </v:shape>
                <v:shape id="Text Box 659" o:spid="_x0000_s1086" type="#_x0000_t202" style="position:absolute;left:8289;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ggMQA&#10;AADcAAAADwAAAGRycy9kb3ducmV2LnhtbESPwWrDMBBE74X8g9hAb43kHELqRglNoKU92u0hx8Xa&#10;WibWyljbxM3XR4VCj8PMvGE2uyn06kxj6iJbKBYGFHETXcethc+Pl4c1qCTIDvvIZOGHEuy2s7sN&#10;li5euKJzLa3KEE4lWvAiQ6l1ajwFTIs4EGfvK44BJcux1W7ES4aHXi+NWemAHecFjwMdPDWn+jtY&#10;aM2yKirjr/3xdV+t32uR48lZez+fnp9ACU3yH/5rvzkLq8cC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oID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0,1</w:t>
                        </w:r>
                      </w:p>
                    </w:txbxContent>
                  </v:textbox>
                </v:shape>
                <v:shape id="Text Box 660" o:spid="_x0000_s1087" type="#_x0000_t202" style="position:absolute;left:8983;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98QA&#10;AADcAAAADwAAAGRycy9kb3ducmV2LnhtbESPwWrDMBBE74X8g9hAbo0UH0LqRglNoCU92u0hx8Xa&#10;WibWyljbxO3XV4VCj8PMvGG2+yn06kpj6iJbWC0NKOImuo5bC+9vz/cbUEmQHfaRycIXJdjvZndb&#10;LF28cUXXWlqVIZxKtOBFhlLr1HgKmJZxIM7eRxwDSpZjq92ItwwPvS6MWeuAHecFjwMdPTWX+jNY&#10;aE1RrSrjv/vzy6HavNYi54uzdjGfnh5BCU3yH/5rn5yF9UMB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Pvf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0,2</w:t>
                        </w:r>
                      </w:p>
                    </w:txbxContent>
                  </v:textbox>
                </v:shape>
                <v:shape id="Text Box 661" o:spid="_x0000_s1088" type="#_x0000_t202" style="position:absolute;left:8289;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bbMQA&#10;AADcAAAADwAAAGRycy9kb3ducmV2LnhtbESPQWsCMRSE7wX/Q3hCbzXRgu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m2z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0,3</w:t>
                        </w:r>
                      </w:p>
                    </w:txbxContent>
                  </v:textbox>
                </v:shape>
                <v:shape id="Text Box 662" o:spid="_x0000_s1089" type="#_x0000_t202" style="position:absolute;left:8983;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DGMQA&#10;AADcAAAADwAAAGRycy9kb3ducmV2LnhtbESPQWsCMRSE7wX/Q3hCbzVRiu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9Axj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0,8</w:t>
                        </w:r>
                      </w:p>
                    </w:txbxContent>
                  </v:textbox>
                </v:shape>
                <v:shape id="Text Box 663" o:spid="_x0000_s1090" type="#_x0000_t202" style="position:absolute;left:8289;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g8QA&#10;AADcAAAADwAAAGRycy9kb3ducmV2LnhtbESPQWsCMRSE7wX/Q3hCbzVRqO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poP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0,3</w:t>
                        </w:r>
                      </w:p>
                    </w:txbxContent>
                  </v:textbox>
                </v:shape>
                <v:shape id="Text Box 664" o:spid="_x0000_s1091" type="#_x0000_t202" style="position:absolute;left:8983;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49MQA&#10;AADcAAAADwAAAGRycy9kb3ducmV2LnhtbESPwWrDMBBE74X8g9hAb42UHEzqRglNoKE92u0hx8Xa&#10;WibWyljbxOnXV4VCj8PMvGE2uyn06kJj6iJbWC4MKOImuo5bCx/vLw9rUEmQHfaRycKNEuy2s7sN&#10;li5euaJLLa3KEE4lWvAiQ6l1ajwFTIs4EGfvM44BJcux1W7Ea4aHXq+MKXTAjvOCx4EOnppz/RUs&#10;tGZVLSvjv/vTcV+t32qR09lZez+fnp9ACU3yH/5rvzoLxWMB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OPT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0,8</w:t>
                        </w:r>
                      </w:p>
                    </w:txbxContent>
                  </v:textbox>
                </v:shape>
                <v:shape id="Text Box 665" o:spid="_x0000_s1092" type="#_x0000_t202" style="position:absolute;left:8289;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b8QA&#10;AADcAAAADwAAAGRycy9kb3ducmV2LnhtbESPwW7CMBBE75X4B2uReis2HCikGASVWrXHBA4cV/E2&#10;jojXUbyFtF9fV6rU42hm3mg2uzF06kpDaiNbmM8MKOI6upYbC6fjy8MKVBJkh11ksvBFCXbbyd0G&#10;CxdvXNK1kkZlCKcCLXiRvtA61Z4CplnsibP3EYeAkuXQaDfgLcNDpxfGLHXAlvOCx56ePdWX6jNY&#10;aMyinJfGf3fn10O5eq9Ezhdn7f103D+BEhrlP/zXfnMWlutH+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vnW/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0,2</w:t>
                        </w:r>
                      </w:p>
                    </w:txbxContent>
                  </v:textbox>
                </v:shape>
                <v:shape id="Text Box 666" o:spid="_x0000_s1093" type="#_x0000_t202" style="position:absolute;left:8983;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JHcAA&#10;AADcAAAADwAAAGRycy9kb3ducmV2LnhtbERPPW/CMBDdK/U/WFeJrdgwIEgxqK3UqowJDIyn+BpH&#10;xOcovkLKr8cDEuPT+15vx9CpMw2pjWxhNjWgiOvoWm4sHPZfr0tQSZAddpHJwj8l2G6en9ZYuHjh&#10;ks6VNCqHcCrQghfpC61T7SlgmsaeOHO/cQgoGQ6NdgNecnjo9NyYhQ7Ycm7w2NOnp/pU/QULjZmX&#10;s9L4a3f8/iiXu0rkeHLWTl7G9zdQQqM8xHf3j7OwWOW1+Uw+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AJHcAAAADcAAAADwAAAAAAAAAAAAAAAACYAgAAZHJzL2Rvd25y&#10;ZXYueG1sUEsFBgAAAAAEAAQA9QAAAIUDAAAAAA==&#10;" filled="f" stroked="f">
                  <v:textbox inset=".5mm,.3mm,.5mm,.3mm">
                    <w:txbxContent>
                      <w:p w:rsidR="00C61BB0" w:rsidRPr="00397A01" w:rsidRDefault="00C61BB0" w:rsidP="001E7FFB">
                        <w:pPr>
                          <w:pStyle w:val="Figure"/>
                          <w:rPr>
                            <w:lang w:val="de-DE"/>
                          </w:rPr>
                        </w:pPr>
                        <w:r>
                          <w:rPr>
                            <w:lang w:val="de-DE"/>
                          </w:rPr>
                          <w:t>0,6</w:t>
                        </w:r>
                      </w:p>
                    </w:txbxContent>
                  </v:textbox>
                </v:shape>
                <v:shape id="Text Box 667" o:spid="_x0000_s1094" type="#_x0000_t202" style="position:absolute;left:8289;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shsQA&#10;AADcAAAADwAAAGRycy9kb3ducmV2LnhtbESPQWsCMRSE7wX/Q3hCbzXRg+jWKK2gtMfdevD42Lxu&#10;Fjcvy+ap2/76plDocZiZb5jNbgydutGQ2sgW5jMDiriOruXGwunj8LQClQTZYReZLHxRgt128rDB&#10;wsU7l3SrpFEZwqlAC16kL7ROtaeAaRZ74ux9xiGgZDk02g14z/DQ6YUxSx2w5bzgsae9p/pSXYOF&#10;xizKeWn8d3c+vpar90rkfHHWPk7Hl2dQQqP8h//ab87Ccr2G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8rIb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0,35</w:t>
                        </w:r>
                      </w:p>
                    </w:txbxContent>
                  </v:textbox>
                </v:shape>
                <v:shape id="Text Box 668" o:spid="_x0000_s1095" type="#_x0000_t202" style="position:absolute;left:8983;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fAcAA&#10;AADcAAAADwAAAGRycy9kb3ducmV2LnhtbERPPW/CMBDdkfofrEPqBjYMBQUMKpVatWMCA+MpvsYR&#10;8TmKr5D219cDEuPT+97ux9CpKw2pjWxhMTegiOvoWm4snI7vszWoJMgOu8hk4ZcS7HdPky0WLt64&#10;pGsljcohnAq04EX6QutUewqY5rEnztx3HAJKhkOj3YC3HB46vTTmRQdsOTd47OnNU32pfoKFxizL&#10;RWn8X3f+OJTrr0rkfHHWPk/H1w0ooVEe4rv701lYmTw/n8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2fAcAAAADcAAAADwAAAAAAAAAAAAAAAACYAgAAZHJzL2Rvd25y&#10;ZXYueG1sUEsFBgAAAAAEAAQA9QAAAIUDAAAAAA==&#10;" filled="f" stroked="f">
                  <v:textbox inset=".5mm,.3mm,.5mm,.3mm">
                    <w:txbxContent>
                      <w:p w:rsidR="00C61BB0" w:rsidRPr="00397A01" w:rsidRDefault="00C61BB0" w:rsidP="001E7FFB">
                        <w:pPr>
                          <w:pStyle w:val="Figure"/>
                          <w:rPr>
                            <w:lang w:val="de-DE"/>
                          </w:rPr>
                        </w:pPr>
                        <w:r>
                          <w:rPr>
                            <w:lang w:val="de-DE"/>
                          </w:rPr>
                          <w:t>0,6</w:t>
                        </w:r>
                      </w:p>
                    </w:txbxContent>
                  </v:textbox>
                </v:shape>
                <v:shape id="Text Box 669" o:spid="_x0000_s1096" type="#_x0000_t202" style="position:absolute;left:8289;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msMA&#10;AADcAAAADwAAAGRycy9kb3ducmV2LnhtbESPwWrDMBBE74X+g9hCb43kHNrgRglJISE92s0hx8Xa&#10;WibWyljbxOnXV4VCj8PMvGGW6yn06kJj6iJbKGYGFHETXcethePH7mkBKgmywz4yWbhRgvXq/m6J&#10;pYtXruhSS6syhFOJFrzIUGqdGk8B0ywOxNn7jGNAyXJstRvxmuGh13NjnnXAjvOCx4HePDXn+itY&#10;aM28Kirjv/vTflst3muR09lZ+/gwbV5BCU3yH/5rH5yFF1PA75l8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6msMAAADcAAAADwAAAAAAAAAAAAAAAACYAgAAZHJzL2Rv&#10;d25yZXYueG1sUEsFBgAAAAAEAAQA9QAAAIgDAAAAAA==&#10;" filled="f" stroked="f">
                  <v:textbox inset=".5mm,.3mm,.5mm,.3mm">
                    <w:txbxContent>
                      <w:p w:rsidR="00C61BB0" w:rsidRPr="00397A01" w:rsidRDefault="00C61BB0" w:rsidP="001E7FFB">
                        <w:pPr>
                          <w:pStyle w:val="Figure"/>
                          <w:rPr>
                            <w:lang w:val="de-DE"/>
                          </w:rPr>
                        </w:pPr>
                        <w:r>
                          <w:rPr>
                            <w:lang w:val="de-DE"/>
                          </w:rPr>
                          <w:t>0,25</w:t>
                        </w:r>
                      </w:p>
                    </w:txbxContent>
                  </v:textbox>
                </v:shape>
                <v:shape id="Text Box 670" o:spid="_x0000_s1097" type="#_x0000_t202" style="position:absolute;left:8983;top:1005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k7cMA&#10;AADcAAAADwAAAGRycy9kb3ducmV2LnhtbESPwWrDMBBE74X8g9hAbo0UH9LgRglJoaU92s0hx8Xa&#10;WibWyljbxO3XV4VCj8PMvGG2+yn06kpj6iJbWC0NKOImuo5bC6f35/sNqCTIDvvIZOGLEux3s7st&#10;li7euKJrLa3KEE4lWvAiQ6l1ajwFTMs4EGfvI44BJcux1W7EW4aHXhfGrHXAjvOCx4GePDWX+jNY&#10;aE1RrSrjv/vzy7HavNUi54uzdjGfDo+ghCb5D/+1X52FB1P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Ok7cMAAADcAAAADwAAAAAAAAAAAAAAAACYAgAAZHJzL2Rv&#10;d25yZXYueG1sUEsFBgAAAAAEAAQA9QAAAIgDAAAAAA==&#10;" filled="f" stroked="f">
                  <v:textbox inset=".5mm,.3mm,.5mm,.3mm">
                    <w:txbxContent>
                      <w:p w:rsidR="00C61BB0" w:rsidRPr="00397A01" w:rsidRDefault="00C61BB0" w:rsidP="001E7FFB">
                        <w:pPr>
                          <w:pStyle w:val="Figure"/>
                          <w:rPr>
                            <w:lang w:val="de-DE"/>
                          </w:rPr>
                        </w:pPr>
                        <w:r>
                          <w:rPr>
                            <w:lang w:val="de-DE"/>
                          </w:rPr>
                          <w:t>0,4</w:t>
                        </w:r>
                      </w:p>
                    </w:txbxContent>
                  </v:textbox>
                </v:shape>
                <v:shape id="Text Box 671" o:spid="_x0000_s1098" type="#_x0000_t202" style="position:absolute;left:8289;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BdsQA&#10;AADcAAAADwAAAGRycy9kb3ducmV2LnhtbESPQWsCMRSE74X+h/AK3mqigp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Xb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0,4</w:t>
                        </w:r>
                      </w:p>
                    </w:txbxContent>
                  </v:textbox>
                </v:shape>
                <v:shape id="Text Box 672" o:spid="_x0000_s1099" type="#_x0000_t202" style="position:absolute;left:8983;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ZAsQA&#10;AADcAAAADwAAAGRycy9kb3ducmV2LnhtbESPQWsCMRSE74X+h/AK3mqiiJ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mQL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0,8</w:t>
                        </w:r>
                      </w:p>
                    </w:txbxContent>
                  </v:textbox>
                </v:shape>
                <v:shape id="Text Box 673" o:spid="_x0000_s1100" type="#_x0000_t202" style="position:absolute;left:8289;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8mcQA&#10;AADcAAAADwAAAGRycy9kb3ducmV2LnhtbESPQWsCMRSE74X+h/AK3mqioJ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PJn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0,2</w:t>
                        </w:r>
                      </w:p>
                    </w:txbxContent>
                  </v:textbox>
                </v:shape>
                <v:shape id="Text Box 674" o:spid="_x0000_s1101" type="#_x0000_t202" style="position:absolute;left:8983;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i7sMA&#10;AADcAAAADwAAAGRycy9kb3ducmV2LnhtbESPQWsCMRSE7wX/Q3iCt5rowcrWKFWo2ONue/D42Lxu&#10;Fjcvy+ZV1/76plDocZiZb5jNbgydutKQ2sgWFnMDiriOruXGwsf76+MaVBJkh11ksnCnBLvt5GGD&#10;hYs3LulaSaMyhFOBFrxIX2idak8B0zz2xNn7jENAyXJotBvwluGh00tjVjpgy3nBY08HT/Wl+goW&#10;GrMsF6Xx3935uC/Xb5XI+eKsnU3Hl2dQQqP8h//aJ2fhyazg90w+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i7sMAAADcAAAADwAAAAAAAAAAAAAAAACYAgAAZHJzL2Rv&#10;d25yZXYueG1sUEsFBgAAAAAEAAQA9QAAAIgDAAAAAA==&#10;" filled="f" stroked="f">
                  <v:textbox inset=".5mm,.3mm,.5mm,.3mm">
                    <w:txbxContent>
                      <w:p w:rsidR="00C61BB0" w:rsidRPr="00397A01" w:rsidRDefault="00C61BB0" w:rsidP="001E7FFB">
                        <w:pPr>
                          <w:pStyle w:val="Figure"/>
                          <w:rPr>
                            <w:lang w:val="de-DE"/>
                          </w:rPr>
                        </w:pPr>
                        <w:r>
                          <w:rPr>
                            <w:lang w:val="de-DE"/>
                          </w:rPr>
                          <w:t>0,6</w:t>
                        </w:r>
                      </w:p>
                    </w:txbxContent>
                  </v:textbox>
                </v:shape>
                <v:shape id="Text Box 675" o:spid="_x0000_s1102" type="#_x0000_t202" style="position:absolute;left:8289;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HdcMA&#10;AADcAAAADwAAAGRycy9kb3ducmV2LnhtbESPQWsCMRSE70L/Q3iF3jTRQ5XVKG3B0h5368HjY/O6&#10;Wdy8LJunbvvrG0HocZiZb5jNbgydutCQ2sgW5jMDiriOruXGwuFrP12BSoLssItMFn4owW77MNlg&#10;4eKVS7pU0qgM4VSgBS/SF1qn2lPANIs9cfa+4xBQshwa7Qa8Znjo9MKYZx2w5bzgsac3T/WpOgcL&#10;jVmU89L43+74/lquPiuR48lZ+/Q4vqxBCY3yH763P5yFpVnC7Uw+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QHdcMAAADcAAAADwAAAAAAAAAAAAAAAACYAgAAZHJzL2Rv&#10;d25yZXYueG1sUEsFBgAAAAAEAAQA9QAAAIgDAAAAAA==&#10;" filled="f" stroked="f">
                  <v:textbox inset=".5mm,.3mm,.5mm,.3mm">
                    <w:txbxContent>
                      <w:p w:rsidR="00C61BB0" w:rsidRPr="00397A01" w:rsidRDefault="00C61BB0" w:rsidP="001E7FFB">
                        <w:pPr>
                          <w:pStyle w:val="Figure"/>
                          <w:rPr>
                            <w:lang w:val="de-DE"/>
                          </w:rPr>
                        </w:pPr>
                        <w:r>
                          <w:rPr>
                            <w:lang w:val="de-DE"/>
                          </w:rPr>
                          <w:t>0,15</w:t>
                        </w:r>
                      </w:p>
                    </w:txbxContent>
                  </v:textbox>
                </v:shape>
                <v:shape id="Text Box 676" o:spid="_x0000_s1103" type="#_x0000_t202" style="position:absolute;left:8983;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TB8AA&#10;AADcAAAADwAAAGRycy9kb3ducmV2LnhtbERPPW/CMBDdkfofrEPqBjYMBQUMKpVatWMCA+MpvsYR&#10;8TmKr5D219cDEuPT+97ux9CpKw2pjWxhMTegiOvoWm4snI7vszWoJMgOu8hk4ZcS7HdPky0WLt64&#10;pGsljcohnAq04EX6QutUewqY5rEnztx3HAJKhkOj3YC3HB46vTTmRQdsOTd47OnNU32pfoKFxizL&#10;RWn8X3f+OJTrr0rkfHHWPk/H1w0ooVEe4rv701lYmbw2n8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uTB8AAAADcAAAADwAAAAAAAAAAAAAAAACYAgAAZHJzL2Rvd25y&#10;ZXYueG1sUEsFBgAAAAAEAAQA9QAAAIUDAAAAAA==&#10;" filled="f" stroked="f">
                  <v:textbox inset=".5mm,.3mm,.5mm,.3mm">
                    <w:txbxContent>
                      <w:p w:rsidR="00C61BB0" w:rsidRPr="00397A01" w:rsidRDefault="00C61BB0" w:rsidP="001E7FFB">
                        <w:pPr>
                          <w:pStyle w:val="Figure"/>
                          <w:rPr>
                            <w:lang w:val="de-DE"/>
                          </w:rPr>
                        </w:pPr>
                        <w:r>
                          <w:rPr>
                            <w:lang w:val="de-DE"/>
                          </w:rPr>
                          <w:t>0,4</w:t>
                        </w:r>
                      </w:p>
                    </w:txbxContent>
                  </v:textbox>
                </v:shape>
                <v:shape id="Text Box 677" o:spid="_x0000_s1104" type="#_x0000_t202" style="position:absolute;left:8289;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2nMQA&#10;AADcAAAADwAAAGRycy9kb3ducmV2LnhtbESPwW7CMBBE75X4B2uReis2HApNMYhWatUeEzhwXMVL&#10;HBGvo3gLab++RqrU42hm3mjW2zF06kJDaiNbmM8MKOI6upYbC4f928MKVBJkh11ksvBNCbabyd0a&#10;CxevXNKlkkZlCKcCLXiRvtA61Z4CplnsibN3ikNAyXJotBvwmuGh0wtjHnXAlvOCx55ePdXn6itY&#10;aMyinJfG/3TH95dy9VmJHM/O2vvpuHsGJTTKf/iv/eEsLM0T3M7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XNpzEAAAA3AAAAA8AAAAAAAAAAAAAAAAAmAIAAGRycy9k&#10;b3ducmV2LnhtbFBLBQYAAAAABAAEAPUAAACJAwAAAAA=&#10;" filled="f" stroked="f">
                  <v:textbox inset=".5mm,.3mm,.5mm,.3mm">
                    <w:txbxContent>
                      <w:p w:rsidR="00C61BB0" w:rsidRPr="00397A01" w:rsidRDefault="00C61BB0" w:rsidP="001E7FFB">
                        <w:pPr>
                          <w:pStyle w:val="Figure"/>
                          <w:rPr>
                            <w:lang w:val="de-DE"/>
                          </w:rPr>
                        </w:pPr>
                        <w:r>
                          <w:rPr>
                            <w:lang w:val="de-DE"/>
                          </w:rPr>
                          <w:t>0</w:t>
                        </w:r>
                      </w:p>
                    </w:txbxContent>
                  </v:textbox>
                </v:shape>
                <v:shape id="Text Box 678" o:spid="_x0000_s1105" type="#_x0000_t202" style="position:absolute;left:8983;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J3MAA&#10;AADcAAAADwAAAGRycy9kb3ducmV2LnhtbERPPW/CMBDdK/EfrKvEVuwwUJRiUItURMekHRhP8TWO&#10;iM9RfIXAr6+HSh2f3vdmN4VeXWhMXWQLxcKAIm6i67i18PX5/rQGlQTZYR+ZLNwowW47e9hg6eKV&#10;K7rU0qocwqlEC15kKLVOjaeAaREH4sx9xzGgZDi22o14zeGh10tjVjpgx7nB40B7T825/gkWWrOs&#10;isr4e386vFXrj1rkdHbWzh+n1xdQQpP8i//cR2fhucjz85l8BP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QJ3MAAAADcAAAADwAAAAAAAAAAAAAAAACYAgAAZHJzL2Rvd25y&#10;ZXYueG1sUEsFBgAAAAAEAAQA9QAAAIUDAAAAAA==&#10;" filled="f" stroked="f">
                  <v:textbox inset=".5mm,.3mm,.5mm,.3mm">
                    <w:txbxContent>
                      <w:p w:rsidR="00C61BB0" w:rsidRPr="00397A01" w:rsidRDefault="00C61BB0" w:rsidP="001E7FFB">
                        <w:pPr>
                          <w:pStyle w:val="Figure"/>
                          <w:rPr>
                            <w:lang w:val="de-DE"/>
                          </w:rPr>
                        </w:pPr>
                        <w:r>
                          <w:rPr>
                            <w:lang w:val="de-DE"/>
                          </w:rPr>
                          <w:t>0</w:t>
                        </w:r>
                      </w:p>
                    </w:txbxContent>
                  </v:textbox>
                </v:shape>
                <v:line id="Line 679" o:spid="_x0000_s1106" style="position:absolute;visibility:visible;mso-wrap-style:square" from="8181,11477" to="818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c28QAAADcAAAADwAAAGRycy9kb3ducmV2LnhtbESPQWvCQBSE74X+h+UVetNNWqiSukoR&#10;rNKbUYTeHtlnkib7Nu5uNP57VxB6HGbmG2a2GEwrzuR8bVlBOk5AEBdW11wq2O9WoykIH5A1tpZJ&#10;wZU8LObPTzPMtL3wls55KEWEsM9QQRVCl0npi4oM+rHtiKN3tM5giNKVUju8RLhp5VuSfEiDNceF&#10;CjtaVlQ0eW8UHPqcf/+alWux/16vj4dT499/lHp9Gb4+QQQawn/40d5oBZM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xzbxAAAANwAAAAPAAAAAAAAAAAA&#10;AAAAAKECAABkcnMvZG93bnJldi54bWxQSwUGAAAAAAQABAD5AAAAkgMAAAAA&#10;" strokeweight="1.5pt"/>
                <v:rect id="Rectangle 680" o:spid="_x0000_s1107" style="position:absolute;left:2837;top:8921;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nwMYA&#10;AADcAAAADwAAAGRycy9kb3ducmV2LnhtbESPQWvCQBSE74L/YXmF3nQT26pEV5GCRfBQox48PrKv&#10;SUj2bcyuJv33bqHgcZiZb5jluje1uFPrSssK4nEEgjizuuRcwfm0Hc1BOI+ssbZMCn7JwXo1HCwx&#10;0bbjlO5Hn4sAYZeggsL7JpHSZQUZdGPbEAfvx7YGfZBtLnWLXYCbWk6iaCoNlhwWCmzos6CsOt6M&#10;gupjW003X7PbPn2z393huovT94tSry/9ZgHCU++f4f/2TiuYxRP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9nwMYAAADcAAAADwAAAAAAAAAAAAAAAACYAgAAZHJz&#10;L2Rvd25yZXYueG1sUEsFBgAAAAAEAAQA9QAAAIsDAAAAAA==&#10;" fillcolor="#969696"/>
                <v:rect id="Rectangle 681" o:spid="_x0000_s1108" style="position:absolute;left:3973;top:8637;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W8YA&#10;AADcAAAADwAAAGRycy9kb3ducmV2LnhtbESPQWvCQBSE74L/YXmF3nQTrVpSV5GCRfCg0R56fGRf&#10;k5Ds2zS7mvTfu4LgcZiZb5jluje1uFLrSssK4nEEgjizuuRcwfd5O3oH4TyyxtoyKfgnB+vVcLDE&#10;RNuOU7qefC4ChF2CCgrvm0RKlxVk0I1tQxy8X9sa9EG2udQtdgFuajmJork0WHJYKLChz4Ky6nQx&#10;CqrZtppvvhaXfTq1h+74t4vTtx+lXl/6zQcIT71/hh/tnVawiKd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CW8YAAADcAAAADwAAAAAAAAAAAAAAAACYAgAAZHJz&#10;L2Rvd25yZXYueG1sUEsFBgAAAAAEAAQA9QAAAIsDAAAAAA==&#10;" fillcolor="#969696"/>
                <v:rect id="Rectangle 682" o:spid="_x0000_s1109" style="position:absolute;left:3973;top:10342;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aL8YA&#10;AADcAAAADwAAAGRycy9kb3ducmV2LnhtbESPQWvCQBSE74X+h+UVvNVNqtWSuooIiuBBoz30+Mi+&#10;JiHZtzG7mvjvXaHgcZiZb5jZoje1uFLrSssK4mEEgjizuuRcwc9p/f4FwnlkjbVlUnAjB4v568sM&#10;E207Tul69LkIEHYJKii8bxIpXVaQQTe0DXHw/mxr0AfZ5lK32AW4qeVHFE2kwZLDQoENrQrKquPF&#10;KKg+19VkuZledunI7rvDeRun41+lBm/98huEp94/w//trVYwjc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paL8YAAADcAAAADwAAAAAAAAAAAAAAAACYAgAAZHJz&#10;L2Rvd25yZXYueG1sUEsFBgAAAAAEAAQA9QAAAIsDAAAAAA==&#10;" fillcolor="#969696"/>
                <v:rect id="Rectangle 683" o:spid="_x0000_s1110" style="position:absolute;left:4825;top:8921;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tMYA&#10;AADcAAAADwAAAGRycy9kb3ducmV2LnhtbESPT2vCQBTE74V+h+UVvNVN6r+SuooIiuBBoz30+Mi+&#10;JiHZtzG7mvTbdwXB4zAzv2Hmy97U4katKy0riIcRCOLM6pJzBd/nzfsnCOeRNdaWScEfOVguXl/m&#10;mGjbcUq3k89FgLBLUEHhfZNI6bKCDLqhbYiD92tbgz7INpe6xS7ATS0/omgqDZYcFgpsaF1QVp2u&#10;RkE12VTT1XZ23acje+iOl12cjn+UGrz1qy8Qnnr/DD/aO61gFk/gf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tMYAAADcAAAADwAAAAAAAAAAAAAAAACYAgAAZHJz&#10;L2Rvd25yZXYueG1sUEsFBgAAAAAEAAQA9QAAAIsDAAAAAA==&#10;" fillcolor="#969696"/>
                <v:rect id="Rectangle 684" o:spid="_x0000_s1111" style="position:absolute;left:5961;top:9773;width:113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hw8YA&#10;AADcAAAADwAAAGRycy9kb3ducmV2LnhtbESPQWvCQBSE7wX/w/KE3uomtsYSXUUKFsFDje2hx0f2&#10;mYRk38bsatJ/7xYEj8PMfMMs14NpxJU6V1lWEE8iEMS51RUXCn6+ty/vIJxH1thYJgV/5GC9Gj0t&#10;MdW254yuR1+IAGGXooLS+zaV0uUlGXQT2xIH72Q7gz7IrpC6wz7ATSOnUZRIgxWHhRJb+igpr48X&#10;o6Cebetk8zm/7LNX+9Ufzrs4e/tV6nk8bBYgPA3+Eb63d1rBPE7g/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Rhw8YAAADcAAAADwAAAAAAAAAAAAAAAACYAgAAZHJz&#10;L2Rvd25yZXYueG1sUEsFBgAAAAAEAAQA9QAAAIsDAAAAAA==&#10;" fillcolor="#969696"/>
                <v:rect id="Rectangle 685" o:spid="_x0000_s1112" style="position:absolute;left:7381;top:8921;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EWMcA&#10;AADcAAAADwAAAGRycy9kb3ducmV2LnhtbESPT2vCQBTE74LfYXmCN92k/klJXUUEReihje2hx0f2&#10;NQnJvk2zq4nfvlsQehxm5jfMZjeYRtyoc5VlBfE8AkGcW11xoeDz4zh7BuE8ssbGMim4k4Pddjza&#10;YKptzxndLr4QAcIuRQWl920qpctLMujmtiUO3rftDPogu0LqDvsAN418iqK1NFhxWCixpUNJeX25&#10;GgX16liv96fk+pot7Fv//nOOs+WXUtPJsH8B4Wnw/+FH+6wVJHECf2fCE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4xFjHAAAA3AAAAA8AAAAAAAAAAAAAAAAAmAIAAGRy&#10;cy9kb3ducmV2LnhtbFBLBQYAAAAABAAEAPUAAACMAwAAAAA=&#10;" fillcolor="#969696"/>
                <v:rect id="Rectangle 686" o:spid="_x0000_s1113" style="position:absolute;left:7665;top:10342;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QKsMA&#10;AADcAAAADwAAAGRycy9kb3ducmV2LnhtbERPTWvCQBC9F/wPywje6iZqVaKrSEERPLSxHjwO2TEJ&#10;yc6m2dWk/757EDw+3vd625taPKh1pWUF8TgCQZxZXXKu4PKzf1+CcB5ZY22ZFPyRg+1m8LbGRNuO&#10;U3qcfS5CCLsEFRTeN4mULivIoBvbhjhwN9sa9AG2udQtdiHc1HISRXNpsOTQUGBDnwVl1fluFFQf&#10;+2q+Oyzup3Rqv7rv32Oczq5KjYb9bgXCU+9f4qf7qBUs4rA2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dQKsMAAADcAAAADwAAAAAAAAAAAAAAAACYAgAAZHJzL2Rv&#10;d25yZXYueG1sUEsFBgAAAAAEAAQA9QAAAIgDAAAAAA==&#10;" fillcolor="#969696"/>
                <v:line id="Line 687" o:spid="_x0000_s1114" style="position:absolute;visibility:visible;mso-wrap-style:square" from="1550,8637" to="1550,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t8sQAAADcAAAADwAAAGRycy9kb3ducmV2LnhtbESPzWrDMBCE74G8g9hAb4nsHpraiRJC&#10;TaGHppAfet5aG8vEWhlLddS3rwKFHoeZb4ZZb6PtxEiDbx0ryBcZCOLa6ZYbBefT6/wZhA/IGjvH&#10;pOCHPGw308kaS+1ufKDxGBqRStiXqMCE0JdS+tqQRb9wPXHyLm6wGJIcGqkHvKVy28nHLHuSFltO&#10;CwZ7ejFUX4/fVsHSVAe5lNX76aMa27yI+/j5VSj1MIu7FYhAMfyH/+g3nbi8gP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S3yxAAAANwAAAAPAAAAAAAAAAAA&#10;AAAAAKECAABkcnMvZG93bnJldi54bWxQSwUGAAAAAAQABAD5AAAAkgMAAAAA&#10;">
                  <v:stroke endarrow="block"/>
                </v:line>
                <v:shape id="Text Box 688" o:spid="_x0000_s1115" type="#_x0000_t202" style="position:absolute;left:1133;top:1114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DYcAA&#10;AADcAAAADwAAAGRycy9kb3ducmV2LnhtbERPPW/CMBDdK/EfrKvUrdhkoChgUIvUCsakDIyn+BpH&#10;xOcovkLaX4+HSh2f3vdmN4VeXWlMXWQLi7kBRdxE13Fr4fT5/rwClQTZYR+ZLPxQgt129rDB0sUb&#10;V3StpVU5hFOJFrzIUGqdGk8B0zwOxJn7imNAyXBstRvxlsNDrwtjljpgx7nB40B7T82l/g4WWlNU&#10;i8r43/788VatjrXI+eKsfXqcXteghCb5F/+5D87CS5Hn5zP5CO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jDYcAAAADcAAAADwAAAAAAAAAAAAAAAACYAgAAZHJzL2Rvd25y&#10;ZXYueG1sUEsFBgAAAAAEAAQA9QAAAIUDAAAAAA==&#10;" filled="f" stroked="f">
                  <v:textbox inset=".5mm,.3mm,.5mm,.3mm">
                    <w:txbxContent>
                      <w:p w:rsidR="00C61BB0" w:rsidRPr="00937FC5" w:rsidRDefault="00C61BB0" w:rsidP="001E7FFB">
                        <w:pPr>
                          <w:pStyle w:val="Figure"/>
                          <w:rPr>
                            <w:lang w:val="de-DE"/>
                          </w:rPr>
                        </w:pPr>
                        <w:r w:rsidRPr="00937FC5">
                          <w:rPr>
                            <w:lang w:val="de-DE"/>
                          </w:rPr>
                          <w:t>t</w:t>
                        </w:r>
                      </w:p>
                    </w:txbxContent>
                  </v:textbox>
                </v:shape>
                <v:line id="Line 689" o:spid="_x0000_s1116" style="position:absolute;visibility:visible;mso-wrap-style:square" from="2553,8069" to="8233,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rScQAAADcAAAADwAAAGRycy9kb3ducmV2LnhtbESPT2sCMRTE7wW/Q3hCbzW7HmrdGkVc&#10;hB5qwT94ft28bpZuXpZNXOO3N0Khx2HmN8MsVtG2YqDeN44V5JMMBHHldMO1gtNx+/IGwgdkja1j&#10;UnAjD6vl6GmBhXZX3tNwCLVIJewLVGBC6AopfWXIop+4jjh5P663GJLsa6l7vKZy28pplr1Kiw2n&#10;BYMdbQxVv4eLVTAz5V7OZPl5/CqHJp/HXTx/z5V6Hsf1O4hAMfyH/+gPnbhp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JxAAAANwAAAAPAAAAAAAAAAAA&#10;AAAAAKECAABkcnMvZG93bnJldi54bWxQSwUGAAAAAAQABAD5AAAAkgMAAAAA&#10;">
                  <v:stroke endarrow="block"/>
                </v:line>
                <v:shape id="Text Box 690" o:spid="_x0000_s1117" type="#_x0000_t202" style="position:absolute;left:7721;top:778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4jcQA&#10;AADcAAAADwAAAGRycy9kb3ducmV2LnhtbESPwWrDMBBE74X8g9hAbo0UH9LgRglJoaU92s0hx8Xa&#10;WibWyljbxO3XV4VCj8PMvGG2+yn06kpj6iJbWC0NKOImuo5bC6f35/sNqCTIDvvIZOGLEux3s7st&#10;li7euKJrLa3KEE4lWvAiQ6l1ajwFTMs4EGfvI44BJcux1W7EW4aHXhfGrHXAjvOCx4GePDWX+jNY&#10;aE1RrSrjv/vzy7HavNUi54uzdjGfDo+ghCb5D/+1X52Fh6KA3zP5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I3EAAAA3AAAAA8AAAAAAAAAAAAAAAAAmAIAAGRycy9k&#10;b3ducmV2LnhtbFBLBQYAAAAABAAEAPUAAACJAwAAAAA=&#10;" filled="f" stroked="f">
                  <v:textbox inset=".5mm,.3mm,.5mm,.3mm">
                    <w:txbxContent>
                      <w:p w:rsidR="00C61BB0" w:rsidRPr="00325FF4" w:rsidRDefault="00C61BB0" w:rsidP="001E7FFB">
                        <w:pPr>
                          <w:pStyle w:val="Figure"/>
                          <w:rPr>
                            <w:lang w:val="de-DE"/>
                          </w:rPr>
                        </w:pPr>
                        <w:r w:rsidRPr="00325FF4">
                          <w:rPr>
                            <w:lang w:val="de-DE"/>
                          </w:rPr>
                          <w:t>f</w:t>
                        </w:r>
                      </w:p>
                    </w:txbxContent>
                  </v:textbox>
                </v:shape>
              </v:group>
            </w:pict>
          </mc:Fallback>
        </mc:AlternateContent>
      </w:r>
    </w:p>
    <w:p w:rsidR="008339AB" w:rsidRPr="000E2D68" w:rsidRDefault="008339AB" w:rsidP="00937FC5">
      <w:pPr>
        <w:keepNext/>
        <w:keepLines/>
        <w:rPr>
          <w:lang w:val="es-ES"/>
        </w:rPr>
      </w:pPr>
    </w:p>
    <w:p w:rsidR="008339AB" w:rsidRPr="000E2D68" w:rsidRDefault="008339AB" w:rsidP="00937FC5">
      <w:pPr>
        <w:keepNext/>
        <w:keepLines/>
        <w:rPr>
          <w:lang w:val="es-ES"/>
        </w:rPr>
      </w:pPr>
    </w:p>
    <w:p w:rsidR="008339AB" w:rsidRPr="000E2D68" w:rsidRDefault="008339AB" w:rsidP="00937FC5">
      <w:pPr>
        <w:keepNext/>
        <w:keepLines/>
        <w:rPr>
          <w:lang w:val="es-ES"/>
        </w:rPr>
      </w:pPr>
    </w:p>
    <w:p w:rsidR="008339AB" w:rsidRPr="000E2D68" w:rsidRDefault="008339AB" w:rsidP="00937FC5">
      <w:pPr>
        <w:keepNext/>
        <w:keepLines/>
        <w:rPr>
          <w:lang w:val="es-ES"/>
        </w:rPr>
      </w:pPr>
    </w:p>
    <w:p w:rsidR="008339AB" w:rsidRPr="000E2D68" w:rsidRDefault="008339AB" w:rsidP="00937FC5">
      <w:pPr>
        <w:keepNext/>
        <w:keepLines/>
        <w:rPr>
          <w:lang w:val="es-ES"/>
        </w:rPr>
      </w:pPr>
    </w:p>
    <w:p w:rsidR="008339AB" w:rsidRPr="000E2D68" w:rsidRDefault="008339AB" w:rsidP="008339AB">
      <w:pPr>
        <w:rPr>
          <w:lang w:val="es-ES"/>
        </w:rPr>
      </w:pPr>
    </w:p>
    <w:p w:rsidR="008339AB" w:rsidRPr="000E2D68" w:rsidRDefault="008339AB" w:rsidP="008339AB">
      <w:pPr>
        <w:rPr>
          <w:lang w:val="es-ES"/>
        </w:rPr>
      </w:pPr>
    </w:p>
    <w:p w:rsidR="008339AB" w:rsidRPr="000E2D68" w:rsidRDefault="008339AB" w:rsidP="008339AB">
      <w:pPr>
        <w:rPr>
          <w:lang w:val="es-ES"/>
        </w:rPr>
      </w:pPr>
    </w:p>
    <w:p w:rsidR="008339AB" w:rsidRPr="000E2D68" w:rsidRDefault="008339AB" w:rsidP="008339AB">
      <w:pPr>
        <w:rPr>
          <w:lang w:val="es-ES"/>
        </w:rPr>
      </w:pPr>
    </w:p>
    <w:p w:rsidR="008339AB" w:rsidRPr="000E2D68" w:rsidRDefault="008339AB" w:rsidP="008339AB">
      <w:pPr>
        <w:rPr>
          <w:lang w:val="es-ES"/>
        </w:rPr>
      </w:pPr>
    </w:p>
    <w:p w:rsidR="008339AB" w:rsidRDefault="008339AB" w:rsidP="008339AB">
      <w:pPr>
        <w:rPr>
          <w:lang w:val="es-ES"/>
        </w:rPr>
      </w:pPr>
    </w:p>
    <w:p w:rsidR="00C116CE" w:rsidRPr="000E2D68" w:rsidRDefault="00C116CE" w:rsidP="008339AB">
      <w:pPr>
        <w:rPr>
          <w:lang w:val="es-ES"/>
        </w:rPr>
      </w:pPr>
    </w:p>
    <w:p w:rsidR="008339AB" w:rsidRPr="000E2D68" w:rsidRDefault="008339AB" w:rsidP="00DE2E9C">
      <w:pPr>
        <w:rPr>
          <w:lang w:val="es-ES"/>
        </w:rPr>
      </w:pPr>
      <w:r>
        <w:rPr>
          <w:lang w:val="es-ES"/>
        </w:rPr>
        <w:t xml:space="preserve">En este ejemplo, la banda de frecuencias que contiene </w:t>
      </w:r>
      <w:r w:rsidRPr="000E2D68">
        <w:rPr>
          <w:lang w:val="es-ES"/>
        </w:rPr>
        <w:t>5</w:t>
      </w:r>
      <w:r w:rsidR="00DE2E9C">
        <w:rPr>
          <w:lang w:val="es-ES"/>
        </w:rPr>
        <w:t> </w:t>
      </w:r>
      <w:r>
        <w:rPr>
          <w:lang w:val="es-ES"/>
        </w:rPr>
        <w:t xml:space="preserve">canales se mide con una resolución de </w:t>
      </w:r>
      <w:r w:rsidRPr="000E2D68">
        <w:rPr>
          <w:lang w:val="es-ES"/>
        </w:rPr>
        <w:t xml:space="preserve">¼ </w:t>
      </w:r>
      <w:r>
        <w:rPr>
          <w:lang w:val="es-ES"/>
        </w:rPr>
        <w:t>de la anchura del canal</w:t>
      </w:r>
      <w:r w:rsidRPr="000E2D68">
        <w:rPr>
          <w:lang w:val="es-ES"/>
        </w:rPr>
        <w:t xml:space="preserve">, </w:t>
      </w:r>
      <w:r>
        <w:rPr>
          <w:lang w:val="es-ES"/>
        </w:rPr>
        <w:t>por lo que el equipo de medición toma cuatro muestras de cada canal en el mismo tiempo de iteración</w:t>
      </w:r>
      <w:r w:rsidRPr="000E2D68">
        <w:rPr>
          <w:lang w:val="es-ES"/>
        </w:rPr>
        <w:t>.</w:t>
      </w:r>
    </w:p>
    <w:p w:rsidR="008339AB" w:rsidRPr="000E2D68" w:rsidRDefault="008339AB" w:rsidP="00803B51">
      <w:pPr>
        <w:rPr>
          <w:lang w:val="es-ES"/>
        </w:rPr>
      </w:pPr>
      <w:r>
        <w:rPr>
          <w:lang w:val="es-ES"/>
        </w:rPr>
        <w:t xml:space="preserve">La </w:t>
      </w:r>
      <w:r w:rsidRPr="000E2D68">
        <w:rPr>
          <w:lang w:val="es-ES"/>
        </w:rPr>
        <w:t xml:space="preserve">FCO </w:t>
      </w:r>
      <w:r>
        <w:rPr>
          <w:lang w:val="es-ES"/>
        </w:rPr>
        <w:t>se calcula para cada canal por separado</w:t>
      </w:r>
      <w:r w:rsidRPr="000E2D68">
        <w:rPr>
          <w:lang w:val="es-ES"/>
        </w:rPr>
        <w:t xml:space="preserve">. </w:t>
      </w:r>
      <w:r>
        <w:rPr>
          <w:lang w:val="es-ES"/>
        </w:rPr>
        <w:t>El canal se considera ocupado si alguna de las cuatro muestras de dicho canal supera el umbral</w:t>
      </w:r>
      <w:r w:rsidRPr="000E2D68">
        <w:rPr>
          <w:lang w:val="es-ES"/>
        </w:rPr>
        <w:t>.</w:t>
      </w:r>
    </w:p>
    <w:p w:rsidR="008339AB" w:rsidRPr="000E2D68" w:rsidRDefault="008339AB" w:rsidP="00C116CE">
      <w:pPr>
        <w:rPr>
          <w:lang w:val="es-ES"/>
        </w:rPr>
      </w:pPr>
      <w:r>
        <w:rPr>
          <w:lang w:val="es-ES"/>
        </w:rPr>
        <w:t xml:space="preserve">La </w:t>
      </w:r>
      <w:r w:rsidRPr="000E2D68">
        <w:rPr>
          <w:lang w:val="es-ES"/>
        </w:rPr>
        <w:t xml:space="preserve">FBO </w:t>
      </w:r>
      <w:r>
        <w:rPr>
          <w:lang w:val="es-ES"/>
        </w:rPr>
        <w:t xml:space="preserve">puede calcularse en cada intervalo de tiempo por separado </w:t>
      </w:r>
      <w:r w:rsidRPr="000E2D68">
        <w:rPr>
          <w:lang w:val="es-ES"/>
        </w:rPr>
        <w:t>(</w:t>
      </w:r>
      <w:r>
        <w:rPr>
          <w:lang w:val="es-ES"/>
        </w:rPr>
        <w:t>si así se desea</w:t>
      </w:r>
      <w:r w:rsidRPr="000E2D68">
        <w:rPr>
          <w:lang w:val="es-ES"/>
        </w:rPr>
        <w:t xml:space="preserve">) </w:t>
      </w:r>
      <w:r>
        <w:rPr>
          <w:lang w:val="es-ES"/>
        </w:rPr>
        <w:t>que es el periodo de integración más breve posible</w:t>
      </w:r>
      <w:r w:rsidRPr="000E2D68">
        <w:rPr>
          <w:lang w:val="es-ES"/>
        </w:rPr>
        <w:t xml:space="preserve">. </w:t>
      </w:r>
      <w:r>
        <w:rPr>
          <w:lang w:val="es-ES"/>
        </w:rPr>
        <w:t xml:space="preserve">Para calcular el valor de </w:t>
      </w:r>
      <w:r w:rsidRPr="000E2D68">
        <w:rPr>
          <w:lang w:val="es-ES"/>
        </w:rPr>
        <w:t>FBO</w:t>
      </w:r>
      <w:r>
        <w:rPr>
          <w:lang w:val="es-ES"/>
        </w:rPr>
        <w:t xml:space="preserve"> se han de tener en cuenta todas y cada una de las </w:t>
      </w:r>
      <w:r w:rsidRPr="000E2D68">
        <w:rPr>
          <w:lang w:val="es-ES"/>
        </w:rPr>
        <w:t>20</w:t>
      </w:r>
      <w:r w:rsidR="00DE2E9C">
        <w:rPr>
          <w:lang w:val="es-ES"/>
        </w:rPr>
        <w:t> </w:t>
      </w:r>
      <w:r>
        <w:rPr>
          <w:lang w:val="es-ES"/>
        </w:rPr>
        <w:t>muestras</w:t>
      </w:r>
      <w:r w:rsidRPr="000E2D68">
        <w:rPr>
          <w:lang w:val="es-ES"/>
        </w:rPr>
        <w:t xml:space="preserve">. </w:t>
      </w:r>
      <w:r>
        <w:rPr>
          <w:lang w:val="es-ES"/>
        </w:rPr>
        <w:t xml:space="preserve">La </w:t>
      </w:r>
      <w:r w:rsidRPr="000E2D68">
        <w:rPr>
          <w:lang w:val="es-ES"/>
        </w:rPr>
        <w:t xml:space="preserve">FBO </w:t>
      </w:r>
      <w:r>
        <w:rPr>
          <w:lang w:val="es-ES"/>
        </w:rPr>
        <w:t xml:space="preserve">de los </w:t>
      </w:r>
      <w:r w:rsidRPr="000E2D68">
        <w:rPr>
          <w:lang w:val="es-ES"/>
        </w:rPr>
        <w:t>10</w:t>
      </w:r>
      <w:r w:rsidR="00C116CE">
        <w:rPr>
          <w:lang w:val="es-ES"/>
        </w:rPr>
        <w:t> </w:t>
      </w:r>
      <w:r>
        <w:rPr>
          <w:lang w:val="es-ES"/>
        </w:rPr>
        <w:t xml:space="preserve">intervalos de tiempo puede calcularse promediando los resultados de cada intervalo de tiempo, o bien contando las </w:t>
      </w:r>
      <w:r w:rsidRPr="000E2D68">
        <w:rPr>
          <w:lang w:val="es-ES"/>
        </w:rPr>
        <w:t>200</w:t>
      </w:r>
      <w:r w:rsidR="00DE2E9C">
        <w:rPr>
          <w:lang w:val="es-ES"/>
        </w:rPr>
        <w:t> </w:t>
      </w:r>
      <w:r>
        <w:rPr>
          <w:lang w:val="es-ES"/>
        </w:rPr>
        <w:t xml:space="preserve">muestras tomadas en cada frecuencia que rebasan el umbral y dividiendo el resultado por </w:t>
      </w:r>
      <w:r w:rsidRPr="000E2D68">
        <w:rPr>
          <w:lang w:val="es-ES"/>
        </w:rPr>
        <w:t>200 (</w:t>
      </w:r>
      <w:r>
        <w:rPr>
          <w:lang w:val="es-ES"/>
        </w:rPr>
        <w:t>en este ejemplo</w:t>
      </w:r>
      <w:r w:rsidRPr="000E2D68">
        <w:rPr>
          <w:lang w:val="es-ES"/>
        </w:rPr>
        <w:t xml:space="preserve">, 45 </w:t>
      </w:r>
      <w:r>
        <w:rPr>
          <w:lang w:val="es-ES"/>
        </w:rPr>
        <w:t xml:space="preserve">de las </w:t>
      </w:r>
      <w:r w:rsidRPr="000E2D68">
        <w:rPr>
          <w:lang w:val="es-ES"/>
        </w:rPr>
        <w:t xml:space="preserve">200 </w:t>
      </w:r>
      <w:r>
        <w:rPr>
          <w:lang w:val="es-ES"/>
        </w:rPr>
        <w:t>muestras están ocupadas</w:t>
      </w:r>
      <w:r w:rsidRPr="000E2D68">
        <w:rPr>
          <w:lang w:val="es-ES"/>
        </w:rPr>
        <w:t xml:space="preserve">, </w:t>
      </w:r>
      <w:r>
        <w:rPr>
          <w:lang w:val="es-ES"/>
        </w:rPr>
        <w:t xml:space="preserve">por lo cual el valor de la </w:t>
      </w:r>
      <w:r w:rsidRPr="000E2D68">
        <w:rPr>
          <w:lang w:val="es-ES"/>
        </w:rPr>
        <w:t xml:space="preserve">FBO </w:t>
      </w:r>
      <w:r>
        <w:rPr>
          <w:lang w:val="es-ES"/>
        </w:rPr>
        <w:t xml:space="preserve">resultante es de </w:t>
      </w:r>
      <w:r w:rsidRPr="000E2D68">
        <w:rPr>
          <w:lang w:val="es-ES"/>
        </w:rPr>
        <w:t>45/200 = 0</w:t>
      </w:r>
      <w:r>
        <w:rPr>
          <w:lang w:val="es-ES"/>
        </w:rPr>
        <w:t>,</w:t>
      </w:r>
      <w:r w:rsidRPr="000E2D68">
        <w:rPr>
          <w:lang w:val="es-ES"/>
        </w:rPr>
        <w:t>225).</w:t>
      </w:r>
    </w:p>
    <w:p w:rsidR="008339AB" w:rsidRPr="000E2D68" w:rsidRDefault="008339AB" w:rsidP="008339AB">
      <w:pPr>
        <w:pStyle w:val="Heading1"/>
        <w:rPr>
          <w:lang w:val="es-ES"/>
        </w:rPr>
      </w:pPr>
      <w:bookmarkStart w:id="43" w:name="_Toc349812668"/>
      <w:bookmarkStart w:id="44" w:name="_Toc351716844"/>
      <w:r w:rsidRPr="000E2D68">
        <w:rPr>
          <w:lang w:val="es-ES"/>
        </w:rPr>
        <w:t>3</w:t>
      </w:r>
      <w:r w:rsidRPr="000E2D68">
        <w:rPr>
          <w:lang w:val="es-ES"/>
        </w:rPr>
        <w:tab/>
      </w:r>
      <w:r>
        <w:rPr>
          <w:lang w:val="es-ES"/>
        </w:rPr>
        <w:t>Parámetros de medición</w:t>
      </w:r>
      <w:bookmarkEnd w:id="43"/>
      <w:bookmarkEnd w:id="44"/>
    </w:p>
    <w:p w:rsidR="008339AB" w:rsidRPr="000E2D68" w:rsidRDefault="008339AB" w:rsidP="008339AB">
      <w:pPr>
        <w:pStyle w:val="Heading2"/>
        <w:rPr>
          <w:lang w:val="es-ES"/>
        </w:rPr>
      </w:pPr>
      <w:bookmarkStart w:id="45" w:name="_Toc349812669"/>
      <w:bookmarkStart w:id="46" w:name="_Toc351716845"/>
      <w:r w:rsidRPr="000E2D68">
        <w:rPr>
          <w:lang w:val="es-ES"/>
        </w:rPr>
        <w:t>3.1</w:t>
      </w:r>
      <w:r w:rsidRPr="000E2D68">
        <w:rPr>
          <w:lang w:val="es-ES"/>
        </w:rPr>
        <w:tab/>
        <w:t>Selectivi</w:t>
      </w:r>
      <w:r>
        <w:rPr>
          <w:lang w:val="es-ES"/>
        </w:rPr>
        <w:t>dad</w:t>
      </w:r>
      <w:bookmarkEnd w:id="45"/>
      <w:bookmarkEnd w:id="46"/>
    </w:p>
    <w:p w:rsidR="008339AB" w:rsidRDefault="008339AB" w:rsidP="00803B51">
      <w:pPr>
        <w:rPr>
          <w:lang w:val="es-ES"/>
        </w:rPr>
      </w:pPr>
      <w:r>
        <w:rPr>
          <w:lang w:val="es-ES"/>
        </w:rPr>
        <w:t>Uno de los aspectos más delicados al medir múltiples canales o bandas de frecuencia enteras es separar las emisiones de los canales adyacentes, aun cuando su nivel sea muy diferente</w:t>
      </w:r>
      <w:r w:rsidRPr="000E2D68">
        <w:rPr>
          <w:lang w:val="es-ES"/>
        </w:rPr>
        <w:t xml:space="preserve">. </w:t>
      </w:r>
      <w:r>
        <w:rPr>
          <w:lang w:val="es-ES"/>
        </w:rPr>
        <w:t>Si el ancho de banda de medición es demasiado grande y la emisión intensa, los canales adyacentes puede parecer también ocupados</w:t>
      </w:r>
      <w:r w:rsidRPr="000E2D68">
        <w:rPr>
          <w:lang w:val="es-ES"/>
        </w:rPr>
        <w:t>.</w:t>
      </w:r>
    </w:p>
    <w:p w:rsidR="00C116CE" w:rsidRPr="000E2D68" w:rsidRDefault="00C116CE" w:rsidP="00C116CE">
      <w:pPr>
        <w:rPr>
          <w:lang w:val="es-ES"/>
        </w:rPr>
      </w:pPr>
      <w:r>
        <w:rPr>
          <w:lang w:val="es-ES"/>
        </w:rPr>
        <w:t>La Fig. </w:t>
      </w:r>
      <w:r w:rsidRPr="000E2D68">
        <w:rPr>
          <w:lang w:val="es-ES"/>
        </w:rPr>
        <w:t xml:space="preserve">2 </w:t>
      </w:r>
      <w:r>
        <w:rPr>
          <w:lang w:val="es-ES"/>
        </w:rPr>
        <w:t xml:space="preserve">muestra un ejemplo de señal </w:t>
      </w:r>
      <w:r w:rsidRPr="000E2D68">
        <w:rPr>
          <w:lang w:val="es-ES"/>
        </w:rPr>
        <w:t xml:space="preserve">RF </w:t>
      </w:r>
      <w:r>
        <w:rPr>
          <w:lang w:val="es-ES"/>
        </w:rPr>
        <w:t>de cinco canales adyacentes</w:t>
      </w:r>
      <w:r w:rsidRPr="000E2D68">
        <w:rPr>
          <w:lang w:val="es-ES"/>
        </w:rPr>
        <w:t xml:space="preserve">. </w:t>
      </w:r>
      <w:r>
        <w:rPr>
          <w:lang w:val="es-ES"/>
        </w:rPr>
        <w:t xml:space="preserve">Los canales </w:t>
      </w:r>
      <w:r w:rsidRPr="000E2D68">
        <w:rPr>
          <w:lang w:val="es-ES"/>
        </w:rPr>
        <w:t xml:space="preserve">2 </w:t>
      </w:r>
      <w:r>
        <w:rPr>
          <w:lang w:val="es-ES"/>
        </w:rPr>
        <w:t xml:space="preserve">y </w:t>
      </w:r>
      <w:r w:rsidRPr="000E2D68">
        <w:rPr>
          <w:lang w:val="es-ES"/>
        </w:rPr>
        <w:t xml:space="preserve">4 </w:t>
      </w:r>
      <w:r>
        <w:rPr>
          <w:lang w:val="es-ES"/>
        </w:rPr>
        <w:t>están ocupados por señales de distinto nivel</w:t>
      </w:r>
      <w:r w:rsidRPr="000E2D68">
        <w:rPr>
          <w:lang w:val="es-ES"/>
        </w:rPr>
        <w:t xml:space="preserve">. </w:t>
      </w:r>
      <w:r>
        <w:rPr>
          <w:lang w:val="es-ES"/>
        </w:rPr>
        <w:t>Las líneas horizontales cortas representan el nivel del canal después de la evaluación</w:t>
      </w:r>
      <w:r w:rsidRPr="000E2D68">
        <w:rPr>
          <w:lang w:val="es-ES"/>
        </w:rPr>
        <w:t xml:space="preserve">. </w:t>
      </w:r>
      <w:r>
        <w:rPr>
          <w:lang w:val="es-ES"/>
        </w:rPr>
        <w:t>En este ejemplo el ancho de banda de medición es correcto</w:t>
      </w:r>
      <w:r w:rsidRPr="000E2D68">
        <w:rPr>
          <w:lang w:val="es-ES"/>
        </w:rPr>
        <w:t xml:space="preserve">: </w:t>
      </w:r>
      <w:r>
        <w:rPr>
          <w:lang w:val="es-ES"/>
        </w:rPr>
        <w:t xml:space="preserve">sólo los canales </w:t>
      </w:r>
      <w:r w:rsidRPr="000E2D68">
        <w:rPr>
          <w:lang w:val="es-ES"/>
        </w:rPr>
        <w:t xml:space="preserve">2 </w:t>
      </w:r>
      <w:r>
        <w:rPr>
          <w:lang w:val="es-ES"/>
        </w:rPr>
        <w:t xml:space="preserve">y </w:t>
      </w:r>
      <w:r w:rsidRPr="000E2D68">
        <w:rPr>
          <w:lang w:val="es-ES"/>
        </w:rPr>
        <w:t xml:space="preserve">4 </w:t>
      </w:r>
      <w:r>
        <w:rPr>
          <w:lang w:val="es-ES"/>
        </w:rPr>
        <w:t>tienen niveles por encima del umbral</w:t>
      </w:r>
      <w:r w:rsidRPr="000E2D68">
        <w:rPr>
          <w:lang w:val="es-ES"/>
        </w:rPr>
        <w:t>.</w:t>
      </w:r>
    </w:p>
    <w:p w:rsidR="008339AB" w:rsidRPr="000E2D68" w:rsidRDefault="008339AB" w:rsidP="00B5608B">
      <w:pPr>
        <w:pStyle w:val="FigureNo"/>
        <w:rPr>
          <w:lang w:val="es-ES"/>
        </w:rPr>
      </w:pPr>
      <w:r w:rsidRPr="000E2D68">
        <w:rPr>
          <w:lang w:val="es-ES"/>
        </w:rPr>
        <w:lastRenderedPageBreak/>
        <w:t>Figur</w:t>
      </w:r>
      <w:r>
        <w:rPr>
          <w:lang w:val="es-ES"/>
        </w:rPr>
        <w:t>A</w:t>
      </w:r>
      <w:r w:rsidRPr="000E2D68">
        <w:rPr>
          <w:lang w:val="es-ES"/>
        </w:rPr>
        <w:t xml:space="preserve"> 2</w:t>
      </w:r>
    </w:p>
    <w:p w:rsidR="008339AB" w:rsidRPr="000E2D68" w:rsidRDefault="008339AB" w:rsidP="00B5608B">
      <w:pPr>
        <w:pStyle w:val="Figuretitle"/>
        <w:keepLines/>
        <w:rPr>
          <w:lang w:val="es-ES"/>
        </w:rPr>
      </w:pPr>
      <w:r>
        <w:rPr>
          <w:lang w:val="es-ES"/>
        </w:rPr>
        <w:t>Configuración correcta del ancho de banda de medición</w:t>
      </w:r>
    </w:p>
    <w:p w:rsidR="008339AB" w:rsidRPr="000E2D68" w:rsidRDefault="00937FC5" w:rsidP="00B5608B">
      <w:pPr>
        <w:keepNext/>
        <w:keepLines/>
        <w:rPr>
          <w:lang w:val="es-ES"/>
        </w:rPr>
      </w:pPr>
      <w:r w:rsidRPr="000E2D68">
        <w:rPr>
          <w:noProof/>
          <w:lang w:val="en-US" w:eastAsia="zh-CN"/>
        </w:rPr>
        <mc:AlternateContent>
          <mc:Choice Requires="wpg">
            <w:drawing>
              <wp:anchor distT="0" distB="0" distL="114300" distR="114300" simplePos="0" relativeHeight="251659264" behindDoc="0" locked="0" layoutInCell="1" allowOverlap="1" wp14:anchorId="5A11F45F" wp14:editId="7DD8D446">
                <wp:simplePos x="0" y="0"/>
                <wp:positionH relativeFrom="column">
                  <wp:posOffset>762119</wp:posOffset>
                </wp:positionH>
                <wp:positionV relativeFrom="paragraph">
                  <wp:posOffset>106680</wp:posOffset>
                </wp:positionV>
                <wp:extent cx="4699635" cy="2181225"/>
                <wp:effectExtent l="0" t="38100" r="5715" b="9525"/>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45" y="8220"/>
                          <a:chExt cx="7401" cy="3435"/>
                        </a:xfrm>
                      </wpg:grpSpPr>
                      <wps:wsp>
                        <wps:cNvPr id="609" name="Line 3"/>
                        <wps:cNvCnPr/>
                        <wps:spPr bwMode="auto">
                          <a:xfrm flipV="1">
                            <a:off x="2475" y="8220"/>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Line 4"/>
                        <wps:cNvCnPr/>
                        <wps:spPr bwMode="auto">
                          <a:xfrm>
                            <a:off x="2475" y="11205"/>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Line 5"/>
                        <wps:cNvCnPr/>
                        <wps:spPr bwMode="auto">
                          <a:xfrm>
                            <a:off x="358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6"/>
                        <wps:cNvCnPr/>
                        <wps:spPr bwMode="auto">
                          <a:xfrm>
                            <a:off x="469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7"/>
                        <wps:cNvCnPr/>
                        <wps:spPr bwMode="auto">
                          <a:xfrm>
                            <a:off x="580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8"/>
                        <wps:cNvCnPr/>
                        <wps:spPr bwMode="auto">
                          <a:xfrm>
                            <a:off x="691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Freeform 9"/>
                        <wps:cNvSpPr>
                          <a:spLocks/>
                        </wps:cNvSpPr>
                        <wps:spPr bwMode="auto">
                          <a:xfrm>
                            <a:off x="2475" y="8370"/>
                            <a:ext cx="5535" cy="2835"/>
                          </a:xfrm>
                          <a:custGeom>
                            <a:avLst/>
                            <a:gdLst>
                              <a:gd name="T0" fmla="*/ 77 w 500"/>
                              <a:gd name="T1" fmla="*/ 2685 h 265"/>
                              <a:gd name="T2" fmla="*/ 166 w 500"/>
                              <a:gd name="T3" fmla="*/ 2717 h 265"/>
                              <a:gd name="T4" fmla="*/ 244 w 500"/>
                              <a:gd name="T5" fmla="*/ 2717 h 265"/>
                              <a:gd name="T6" fmla="*/ 321 w 500"/>
                              <a:gd name="T7" fmla="*/ 2739 h 265"/>
                              <a:gd name="T8" fmla="*/ 410 w 500"/>
                              <a:gd name="T9" fmla="*/ 2707 h 265"/>
                              <a:gd name="T10" fmla="*/ 498 w 500"/>
                              <a:gd name="T11" fmla="*/ 2696 h 265"/>
                              <a:gd name="T12" fmla="*/ 576 w 500"/>
                              <a:gd name="T13" fmla="*/ 2557 h 265"/>
                              <a:gd name="T14" fmla="*/ 664 w 500"/>
                              <a:gd name="T15" fmla="*/ 2760 h 265"/>
                              <a:gd name="T16" fmla="*/ 742 w 500"/>
                              <a:gd name="T17" fmla="*/ 2760 h 265"/>
                              <a:gd name="T18" fmla="*/ 819 w 500"/>
                              <a:gd name="T19" fmla="*/ 2728 h 265"/>
                              <a:gd name="T20" fmla="*/ 886 w 500"/>
                              <a:gd name="T21" fmla="*/ 2653 h 265"/>
                              <a:gd name="T22" fmla="*/ 974 w 500"/>
                              <a:gd name="T23" fmla="*/ 2717 h 265"/>
                              <a:gd name="T24" fmla="*/ 1063 w 500"/>
                              <a:gd name="T25" fmla="*/ 2546 h 265"/>
                              <a:gd name="T26" fmla="*/ 1151 w 500"/>
                              <a:gd name="T27" fmla="*/ 2589 h 265"/>
                              <a:gd name="T28" fmla="*/ 1229 w 500"/>
                              <a:gd name="T29" fmla="*/ 2535 h 265"/>
                              <a:gd name="T30" fmla="*/ 1295 w 500"/>
                              <a:gd name="T31" fmla="*/ 2428 h 265"/>
                              <a:gd name="T32" fmla="*/ 1384 w 500"/>
                              <a:gd name="T33" fmla="*/ 2086 h 265"/>
                              <a:gd name="T34" fmla="*/ 1494 w 500"/>
                              <a:gd name="T35" fmla="*/ 1958 h 265"/>
                              <a:gd name="T36" fmla="*/ 1616 w 500"/>
                              <a:gd name="T37" fmla="*/ 1872 h 265"/>
                              <a:gd name="T38" fmla="*/ 1738 w 500"/>
                              <a:gd name="T39" fmla="*/ 1872 h 265"/>
                              <a:gd name="T40" fmla="*/ 1860 w 500"/>
                              <a:gd name="T41" fmla="*/ 2118 h 265"/>
                              <a:gd name="T42" fmla="*/ 1948 w 500"/>
                              <a:gd name="T43" fmla="*/ 2225 h 265"/>
                              <a:gd name="T44" fmla="*/ 2059 w 500"/>
                              <a:gd name="T45" fmla="*/ 2493 h 265"/>
                              <a:gd name="T46" fmla="*/ 2137 w 500"/>
                              <a:gd name="T47" fmla="*/ 2653 h 265"/>
                              <a:gd name="T48" fmla="*/ 2225 w 500"/>
                              <a:gd name="T49" fmla="*/ 2696 h 265"/>
                              <a:gd name="T50" fmla="*/ 2291 w 500"/>
                              <a:gd name="T51" fmla="*/ 2610 h 265"/>
                              <a:gd name="T52" fmla="*/ 2369 w 500"/>
                              <a:gd name="T53" fmla="*/ 2568 h 265"/>
                              <a:gd name="T54" fmla="*/ 2446 w 500"/>
                              <a:gd name="T55" fmla="*/ 2642 h 265"/>
                              <a:gd name="T56" fmla="*/ 2557 w 500"/>
                              <a:gd name="T57" fmla="*/ 2642 h 265"/>
                              <a:gd name="T58" fmla="*/ 2624 w 500"/>
                              <a:gd name="T59" fmla="*/ 2610 h 265"/>
                              <a:gd name="T60" fmla="*/ 2712 w 500"/>
                              <a:gd name="T61" fmla="*/ 2717 h 265"/>
                              <a:gd name="T62" fmla="*/ 2812 w 500"/>
                              <a:gd name="T63" fmla="*/ 2664 h 265"/>
                              <a:gd name="T64" fmla="*/ 2911 w 500"/>
                              <a:gd name="T65" fmla="*/ 2589 h 265"/>
                              <a:gd name="T66" fmla="*/ 2989 w 500"/>
                              <a:gd name="T67" fmla="*/ 2675 h 265"/>
                              <a:gd name="T68" fmla="*/ 3066 w 500"/>
                              <a:gd name="T69" fmla="*/ 2525 h 265"/>
                              <a:gd name="T70" fmla="*/ 3155 w 500"/>
                              <a:gd name="T71" fmla="*/ 2503 h 265"/>
                              <a:gd name="T72" fmla="*/ 3266 w 500"/>
                              <a:gd name="T73" fmla="*/ 2215 h 265"/>
                              <a:gd name="T74" fmla="*/ 3387 w 500"/>
                              <a:gd name="T75" fmla="*/ 1573 h 265"/>
                              <a:gd name="T76" fmla="*/ 3509 w 500"/>
                              <a:gd name="T77" fmla="*/ 941 h 265"/>
                              <a:gd name="T78" fmla="*/ 3631 w 500"/>
                              <a:gd name="T79" fmla="*/ 310 h 265"/>
                              <a:gd name="T80" fmla="*/ 3753 w 500"/>
                              <a:gd name="T81" fmla="*/ 75 h 265"/>
                              <a:gd name="T82" fmla="*/ 3841 w 500"/>
                              <a:gd name="T83" fmla="*/ 21 h 265"/>
                              <a:gd name="T84" fmla="*/ 3963 w 500"/>
                              <a:gd name="T85" fmla="*/ 21 h 265"/>
                              <a:gd name="T86" fmla="*/ 4085 w 500"/>
                              <a:gd name="T87" fmla="*/ 257 h 265"/>
                              <a:gd name="T88" fmla="*/ 4196 w 500"/>
                              <a:gd name="T89" fmla="*/ 706 h 265"/>
                              <a:gd name="T90" fmla="*/ 4317 w 500"/>
                              <a:gd name="T91" fmla="*/ 1412 h 265"/>
                              <a:gd name="T92" fmla="*/ 4439 w 500"/>
                              <a:gd name="T93" fmla="*/ 1947 h 265"/>
                              <a:gd name="T94" fmla="*/ 4539 w 500"/>
                              <a:gd name="T95" fmla="*/ 2407 h 265"/>
                              <a:gd name="T96" fmla="*/ 4638 w 500"/>
                              <a:gd name="T97" fmla="*/ 2664 h 265"/>
                              <a:gd name="T98" fmla="*/ 4738 w 500"/>
                              <a:gd name="T99" fmla="*/ 2642 h 265"/>
                              <a:gd name="T100" fmla="*/ 4804 w 500"/>
                              <a:gd name="T101" fmla="*/ 2685 h 265"/>
                              <a:gd name="T102" fmla="*/ 4893 w 500"/>
                              <a:gd name="T103" fmla="*/ 2642 h 265"/>
                              <a:gd name="T104" fmla="*/ 4970 w 500"/>
                              <a:gd name="T105" fmla="*/ 2621 h 265"/>
                              <a:gd name="T106" fmla="*/ 5037 w 500"/>
                              <a:gd name="T107" fmla="*/ 2589 h 265"/>
                              <a:gd name="T108" fmla="*/ 5125 w 500"/>
                              <a:gd name="T109" fmla="*/ 2632 h 265"/>
                              <a:gd name="T110" fmla="*/ 5214 w 500"/>
                              <a:gd name="T111" fmla="*/ 2642 h 265"/>
                              <a:gd name="T112" fmla="*/ 5291 w 500"/>
                              <a:gd name="T113" fmla="*/ 2653 h 265"/>
                              <a:gd name="T114" fmla="*/ 5369 w 500"/>
                              <a:gd name="T115" fmla="*/ 2675 h 265"/>
                              <a:gd name="T116" fmla="*/ 5458 w 500"/>
                              <a:gd name="T117" fmla="*/ 2664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265">
                                <a:moveTo>
                                  <a:pt x="0" y="259"/>
                                </a:moveTo>
                                <a:lnTo>
                                  <a:pt x="0" y="259"/>
                                </a:lnTo>
                                <a:lnTo>
                                  <a:pt x="1" y="252"/>
                                </a:lnTo>
                                <a:lnTo>
                                  <a:pt x="2" y="251"/>
                                </a:lnTo>
                                <a:lnTo>
                                  <a:pt x="3" y="247"/>
                                </a:lnTo>
                                <a:lnTo>
                                  <a:pt x="4" y="247"/>
                                </a:lnTo>
                                <a:lnTo>
                                  <a:pt x="5" y="249"/>
                                </a:lnTo>
                                <a:lnTo>
                                  <a:pt x="6" y="239"/>
                                </a:lnTo>
                                <a:lnTo>
                                  <a:pt x="6" y="247"/>
                                </a:lnTo>
                                <a:lnTo>
                                  <a:pt x="7" y="243"/>
                                </a:lnTo>
                                <a:lnTo>
                                  <a:pt x="7" y="251"/>
                                </a:lnTo>
                                <a:lnTo>
                                  <a:pt x="8" y="257"/>
                                </a:lnTo>
                                <a:lnTo>
                                  <a:pt x="9" y="258"/>
                                </a:lnTo>
                                <a:lnTo>
                                  <a:pt x="10" y="249"/>
                                </a:lnTo>
                                <a:lnTo>
                                  <a:pt x="10" y="257"/>
                                </a:lnTo>
                                <a:lnTo>
                                  <a:pt x="11" y="241"/>
                                </a:lnTo>
                                <a:lnTo>
                                  <a:pt x="12" y="249"/>
                                </a:lnTo>
                                <a:lnTo>
                                  <a:pt x="13" y="246"/>
                                </a:lnTo>
                                <a:lnTo>
                                  <a:pt x="13" y="254"/>
                                </a:lnTo>
                                <a:lnTo>
                                  <a:pt x="14" y="255"/>
                                </a:lnTo>
                                <a:lnTo>
                                  <a:pt x="15" y="252"/>
                                </a:lnTo>
                                <a:lnTo>
                                  <a:pt x="15" y="254"/>
                                </a:lnTo>
                                <a:lnTo>
                                  <a:pt x="16" y="247"/>
                                </a:lnTo>
                                <a:lnTo>
                                  <a:pt x="17" y="255"/>
                                </a:lnTo>
                                <a:lnTo>
                                  <a:pt x="18" y="254"/>
                                </a:lnTo>
                                <a:lnTo>
                                  <a:pt x="18" y="240"/>
                                </a:lnTo>
                                <a:lnTo>
                                  <a:pt x="18" y="254"/>
                                </a:lnTo>
                                <a:lnTo>
                                  <a:pt x="19" y="247"/>
                                </a:lnTo>
                                <a:lnTo>
                                  <a:pt x="19" y="264"/>
                                </a:lnTo>
                                <a:lnTo>
                                  <a:pt x="20" y="265"/>
                                </a:lnTo>
                                <a:lnTo>
                                  <a:pt x="21" y="255"/>
                                </a:lnTo>
                                <a:lnTo>
                                  <a:pt x="21" y="264"/>
                                </a:lnTo>
                                <a:lnTo>
                                  <a:pt x="22" y="254"/>
                                </a:lnTo>
                                <a:lnTo>
                                  <a:pt x="23" y="260"/>
                                </a:lnTo>
                                <a:lnTo>
                                  <a:pt x="23" y="252"/>
                                </a:lnTo>
                                <a:lnTo>
                                  <a:pt x="24" y="261"/>
                                </a:lnTo>
                                <a:lnTo>
                                  <a:pt x="25" y="253"/>
                                </a:lnTo>
                                <a:lnTo>
                                  <a:pt x="25" y="260"/>
                                </a:lnTo>
                                <a:lnTo>
                                  <a:pt x="26" y="246"/>
                                </a:lnTo>
                                <a:lnTo>
                                  <a:pt x="27" y="256"/>
                                </a:lnTo>
                                <a:lnTo>
                                  <a:pt x="27" y="242"/>
                                </a:lnTo>
                                <a:lnTo>
                                  <a:pt x="28" y="257"/>
                                </a:lnTo>
                                <a:lnTo>
                                  <a:pt x="29" y="247"/>
                                </a:lnTo>
                                <a:lnTo>
                                  <a:pt x="29" y="256"/>
                                </a:lnTo>
                                <a:lnTo>
                                  <a:pt x="30" y="256"/>
                                </a:lnTo>
                                <a:lnTo>
                                  <a:pt x="31" y="248"/>
                                </a:lnTo>
                                <a:lnTo>
                                  <a:pt x="31" y="255"/>
                                </a:lnTo>
                                <a:lnTo>
                                  <a:pt x="32" y="250"/>
                                </a:lnTo>
                                <a:lnTo>
                                  <a:pt x="32" y="253"/>
                                </a:lnTo>
                                <a:lnTo>
                                  <a:pt x="33" y="254"/>
                                </a:lnTo>
                                <a:lnTo>
                                  <a:pt x="34" y="255"/>
                                </a:lnTo>
                                <a:lnTo>
                                  <a:pt x="35" y="256"/>
                                </a:lnTo>
                                <a:lnTo>
                                  <a:pt x="36" y="255"/>
                                </a:lnTo>
                                <a:lnTo>
                                  <a:pt x="36" y="249"/>
                                </a:lnTo>
                                <a:lnTo>
                                  <a:pt x="37" y="253"/>
                                </a:lnTo>
                                <a:lnTo>
                                  <a:pt x="38" y="255"/>
                                </a:lnTo>
                                <a:lnTo>
                                  <a:pt x="38" y="247"/>
                                </a:lnTo>
                                <a:lnTo>
                                  <a:pt x="39" y="256"/>
                                </a:lnTo>
                                <a:lnTo>
                                  <a:pt x="40" y="257"/>
                                </a:lnTo>
                                <a:lnTo>
                                  <a:pt x="40" y="242"/>
                                </a:lnTo>
                                <a:lnTo>
                                  <a:pt x="41" y="258"/>
                                </a:lnTo>
                                <a:lnTo>
                                  <a:pt x="42" y="250"/>
                                </a:lnTo>
                                <a:lnTo>
                                  <a:pt x="42" y="257"/>
                                </a:lnTo>
                                <a:lnTo>
                                  <a:pt x="43" y="249"/>
                                </a:lnTo>
                                <a:lnTo>
                                  <a:pt x="44" y="246"/>
                                </a:lnTo>
                                <a:lnTo>
                                  <a:pt x="45" y="252"/>
                                </a:lnTo>
                                <a:lnTo>
                                  <a:pt x="46" y="247"/>
                                </a:lnTo>
                                <a:lnTo>
                                  <a:pt x="46" y="258"/>
                                </a:lnTo>
                                <a:lnTo>
                                  <a:pt x="47" y="259"/>
                                </a:lnTo>
                                <a:lnTo>
                                  <a:pt x="48" y="258"/>
                                </a:lnTo>
                                <a:lnTo>
                                  <a:pt x="48" y="244"/>
                                </a:lnTo>
                                <a:lnTo>
                                  <a:pt x="49" y="252"/>
                                </a:lnTo>
                                <a:lnTo>
                                  <a:pt x="49" y="241"/>
                                </a:lnTo>
                                <a:lnTo>
                                  <a:pt x="50" y="253"/>
                                </a:lnTo>
                                <a:lnTo>
                                  <a:pt x="51" y="243"/>
                                </a:lnTo>
                                <a:lnTo>
                                  <a:pt x="51" y="252"/>
                                </a:lnTo>
                                <a:lnTo>
                                  <a:pt x="52" y="239"/>
                                </a:lnTo>
                                <a:lnTo>
                                  <a:pt x="53" y="249"/>
                                </a:lnTo>
                                <a:lnTo>
                                  <a:pt x="53" y="239"/>
                                </a:lnTo>
                                <a:lnTo>
                                  <a:pt x="54" y="250"/>
                                </a:lnTo>
                                <a:lnTo>
                                  <a:pt x="55" y="251"/>
                                </a:lnTo>
                                <a:lnTo>
                                  <a:pt x="56" y="248"/>
                                </a:lnTo>
                                <a:lnTo>
                                  <a:pt x="56" y="250"/>
                                </a:lnTo>
                                <a:lnTo>
                                  <a:pt x="57" y="248"/>
                                </a:lnTo>
                                <a:lnTo>
                                  <a:pt x="58" y="244"/>
                                </a:lnTo>
                                <a:lnTo>
                                  <a:pt x="59" y="257"/>
                                </a:lnTo>
                                <a:lnTo>
                                  <a:pt x="59" y="243"/>
                                </a:lnTo>
                                <a:lnTo>
                                  <a:pt x="60" y="258"/>
                                </a:lnTo>
                                <a:lnTo>
                                  <a:pt x="61" y="260"/>
                                </a:lnTo>
                                <a:lnTo>
                                  <a:pt x="61" y="241"/>
                                </a:lnTo>
                                <a:lnTo>
                                  <a:pt x="62" y="261"/>
                                </a:lnTo>
                                <a:lnTo>
                                  <a:pt x="63" y="252"/>
                                </a:lnTo>
                                <a:lnTo>
                                  <a:pt x="63" y="260"/>
                                </a:lnTo>
                                <a:lnTo>
                                  <a:pt x="64" y="253"/>
                                </a:lnTo>
                                <a:lnTo>
                                  <a:pt x="65" y="257"/>
                                </a:lnTo>
                                <a:lnTo>
                                  <a:pt x="65" y="245"/>
                                </a:lnTo>
                                <a:lnTo>
                                  <a:pt x="66" y="258"/>
                                </a:lnTo>
                                <a:lnTo>
                                  <a:pt x="67" y="258"/>
                                </a:lnTo>
                                <a:lnTo>
                                  <a:pt x="68" y="257"/>
                                </a:lnTo>
                                <a:lnTo>
                                  <a:pt x="68" y="241"/>
                                </a:lnTo>
                                <a:lnTo>
                                  <a:pt x="69" y="240"/>
                                </a:lnTo>
                                <a:lnTo>
                                  <a:pt x="70" y="257"/>
                                </a:lnTo>
                                <a:lnTo>
                                  <a:pt x="70" y="237"/>
                                </a:lnTo>
                                <a:lnTo>
                                  <a:pt x="71" y="258"/>
                                </a:lnTo>
                                <a:lnTo>
                                  <a:pt x="72" y="245"/>
                                </a:lnTo>
                                <a:lnTo>
                                  <a:pt x="72" y="257"/>
                                </a:lnTo>
                                <a:lnTo>
                                  <a:pt x="73" y="250"/>
                                </a:lnTo>
                                <a:lnTo>
                                  <a:pt x="73" y="254"/>
                                </a:lnTo>
                                <a:lnTo>
                                  <a:pt x="74" y="255"/>
                                </a:lnTo>
                                <a:lnTo>
                                  <a:pt x="75" y="254"/>
                                </a:lnTo>
                                <a:lnTo>
                                  <a:pt x="75" y="241"/>
                                </a:lnTo>
                                <a:lnTo>
                                  <a:pt x="75" y="254"/>
                                </a:lnTo>
                                <a:lnTo>
                                  <a:pt x="76" y="249"/>
                                </a:lnTo>
                                <a:lnTo>
                                  <a:pt x="76" y="254"/>
                                </a:lnTo>
                                <a:lnTo>
                                  <a:pt x="77" y="255"/>
                                </a:lnTo>
                                <a:lnTo>
                                  <a:pt x="78" y="252"/>
                                </a:lnTo>
                                <a:lnTo>
                                  <a:pt x="78" y="254"/>
                                </a:lnTo>
                                <a:lnTo>
                                  <a:pt x="79" y="247"/>
                                </a:lnTo>
                                <a:lnTo>
                                  <a:pt x="79" y="252"/>
                                </a:lnTo>
                                <a:lnTo>
                                  <a:pt x="80" y="248"/>
                                </a:lnTo>
                                <a:lnTo>
                                  <a:pt x="81" y="240"/>
                                </a:lnTo>
                                <a:lnTo>
                                  <a:pt x="82" y="251"/>
                                </a:lnTo>
                                <a:lnTo>
                                  <a:pt x="83" y="252"/>
                                </a:lnTo>
                                <a:lnTo>
                                  <a:pt x="84" y="243"/>
                                </a:lnTo>
                                <a:lnTo>
                                  <a:pt x="84" y="251"/>
                                </a:lnTo>
                                <a:lnTo>
                                  <a:pt x="85" y="252"/>
                                </a:lnTo>
                                <a:lnTo>
                                  <a:pt x="86" y="252"/>
                                </a:lnTo>
                                <a:lnTo>
                                  <a:pt x="87" y="246"/>
                                </a:lnTo>
                                <a:lnTo>
                                  <a:pt x="87" y="252"/>
                                </a:lnTo>
                                <a:lnTo>
                                  <a:pt x="88" y="254"/>
                                </a:lnTo>
                                <a:lnTo>
                                  <a:pt x="89" y="255"/>
                                </a:lnTo>
                                <a:lnTo>
                                  <a:pt x="90" y="252"/>
                                </a:lnTo>
                                <a:lnTo>
                                  <a:pt x="90" y="254"/>
                                </a:lnTo>
                                <a:lnTo>
                                  <a:pt x="91" y="250"/>
                                </a:lnTo>
                                <a:lnTo>
                                  <a:pt x="92" y="246"/>
                                </a:lnTo>
                                <a:lnTo>
                                  <a:pt x="93" y="252"/>
                                </a:lnTo>
                                <a:lnTo>
                                  <a:pt x="94" y="253"/>
                                </a:lnTo>
                                <a:lnTo>
                                  <a:pt x="94" y="246"/>
                                </a:lnTo>
                                <a:lnTo>
                                  <a:pt x="95" y="254"/>
                                </a:lnTo>
                                <a:lnTo>
                                  <a:pt x="96" y="253"/>
                                </a:lnTo>
                                <a:lnTo>
                                  <a:pt x="96" y="238"/>
                                </a:lnTo>
                                <a:lnTo>
                                  <a:pt x="97" y="254"/>
                                </a:lnTo>
                                <a:lnTo>
                                  <a:pt x="98" y="248"/>
                                </a:lnTo>
                                <a:lnTo>
                                  <a:pt x="98" y="253"/>
                                </a:lnTo>
                                <a:lnTo>
                                  <a:pt x="99" y="235"/>
                                </a:lnTo>
                                <a:lnTo>
                                  <a:pt x="99" y="248"/>
                                </a:lnTo>
                                <a:lnTo>
                                  <a:pt x="100" y="244"/>
                                </a:lnTo>
                                <a:lnTo>
                                  <a:pt x="100" y="246"/>
                                </a:lnTo>
                                <a:lnTo>
                                  <a:pt x="101" y="247"/>
                                </a:lnTo>
                                <a:lnTo>
                                  <a:pt x="102" y="242"/>
                                </a:lnTo>
                                <a:lnTo>
                                  <a:pt x="103" y="236"/>
                                </a:lnTo>
                                <a:lnTo>
                                  <a:pt x="104" y="242"/>
                                </a:lnTo>
                                <a:lnTo>
                                  <a:pt x="104" y="236"/>
                                </a:lnTo>
                                <a:lnTo>
                                  <a:pt x="105" y="245"/>
                                </a:lnTo>
                                <a:lnTo>
                                  <a:pt x="106" y="246"/>
                                </a:lnTo>
                                <a:lnTo>
                                  <a:pt x="107" y="246"/>
                                </a:lnTo>
                                <a:lnTo>
                                  <a:pt x="108" y="245"/>
                                </a:lnTo>
                                <a:lnTo>
                                  <a:pt x="108" y="235"/>
                                </a:lnTo>
                                <a:lnTo>
                                  <a:pt x="109" y="229"/>
                                </a:lnTo>
                                <a:lnTo>
                                  <a:pt x="109" y="235"/>
                                </a:lnTo>
                                <a:lnTo>
                                  <a:pt x="110" y="231"/>
                                </a:lnTo>
                                <a:lnTo>
                                  <a:pt x="111" y="237"/>
                                </a:lnTo>
                                <a:lnTo>
                                  <a:pt x="111" y="226"/>
                                </a:lnTo>
                                <a:lnTo>
                                  <a:pt x="112" y="238"/>
                                </a:lnTo>
                                <a:lnTo>
                                  <a:pt x="113" y="233"/>
                                </a:lnTo>
                                <a:lnTo>
                                  <a:pt x="113" y="237"/>
                                </a:lnTo>
                                <a:lnTo>
                                  <a:pt x="114" y="237"/>
                                </a:lnTo>
                                <a:lnTo>
                                  <a:pt x="114" y="228"/>
                                </a:lnTo>
                                <a:lnTo>
                                  <a:pt x="115" y="238"/>
                                </a:lnTo>
                                <a:lnTo>
                                  <a:pt x="116" y="237"/>
                                </a:lnTo>
                                <a:lnTo>
                                  <a:pt x="116" y="227"/>
                                </a:lnTo>
                                <a:lnTo>
                                  <a:pt x="117" y="220"/>
                                </a:lnTo>
                                <a:lnTo>
                                  <a:pt x="117" y="227"/>
                                </a:lnTo>
                                <a:lnTo>
                                  <a:pt x="118" y="223"/>
                                </a:lnTo>
                                <a:lnTo>
                                  <a:pt x="119" y="204"/>
                                </a:lnTo>
                                <a:lnTo>
                                  <a:pt x="120" y="223"/>
                                </a:lnTo>
                                <a:lnTo>
                                  <a:pt x="121" y="215"/>
                                </a:lnTo>
                                <a:lnTo>
                                  <a:pt x="121" y="222"/>
                                </a:lnTo>
                                <a:lnTo>
                                  <a:pt x="122" y="211"/>
                                </a:lnTo>
                                <a:lnTo>
                                  <a:pt x="123" y="216"/>
                                </a:lnTo>
                                <a:lnTo>
                                  <a:pt x="124" y="215"/>
                                </a:lnTo>
                                <a:lnTo>
                                  <a:pt x="124" y="208"/>
                                </a:lnTo>
                                <a:lnTo>
                                  <a:pt x="125" y="195"/>
                                </a:lnTo>
                                <a:lnTo>
                                  <a:pt x="126" y="208"/>
                                </a:lnTo>
                                <a:lnTo>
                                  <a:pt x="127" y="197"/>
                                </a:lnTo>
                                <a:lnTo>
                                  <a:pt x="127" y="207"/>
                                </a:lnTo>
                                <a:lnTo>
                                  <a:pt x="128" y="197"/>
                                </a:lnTo>
                                <a:lnTo>
                                  <a:pt x="129" y="193"/>
                                </a:lnTo>
                                <a:lnTo>
                                  <a:pt x="130" y="191"/>
                                </a:lnTo>
                                <a:lnTo>
                                  <a:pt x="131" y="188"/>
                                </a:lnTo>
                                <a:lnTo>
                                  <a:pt x="132" y="184"/>
                                </a:lnTo>
                                <a:lnTo>
                                  <a:pt x="133" y="187"/>
                                </a:lnTo>
                                <a:lnTo>
                                  <a:pt x="134" y="183"/>
                                </a:lnTo>
                                <a:lnTo>
                                  <a:pt x="135" y="183"/>
                                </a:lnTo>
                                <a:lnTo>
                                  <a:pt x="136" y="180"/>
                                </a:lnTo>
                                <a:lnTo>
                                  <a:pt x="137" y="181"/>
                                </a:lnTo>
                                <a:lnTo>
                                  <a:pt x="138" y="179"/>
                                </a:lnTo>
                                <a:lnTo>
                                  <a:pt x="139" y="179"/>
                                </a:lnTo>
                                <a:lnTo>
                                  <a:pt x="140" y="178"/>
                                </a:lnTo>
                                <a:lnTo>
                                  <a:pt x="141" y="177"/>
                                </a:lnTo>
                                <a:lnTo>
                                  <a:pt x="142" y="176"/>
                                </a:lnTo>
                                <a:lnTo>
                                  <a:pt x="143" y="176"/>
                                </a:lnTo>
                                <a:lnTo>
                                  <a:pt x="144" y="175"/>
                                </a:lnTo>
                                <a:lnTo>
                                  <a:pt x="145" y="177"/>
                                </a:lnTo>
                                <a:lnTo>
                                  <a:pt x="146" y="175"/>
                                </a:lnTo>
                                <a:lnTo>
                                  <a:pt x="147" y="176"/>
                                </a:lnTo>
                                <a:lnTo>
                                  <a:pt x="148" y="174"/>
                                </a:lnTo>
                                <a:lnTo>
                                  <a:pt x="149" y="175"/>
                                </a:lnTo>
                                <a:lnTo>
                                  <a:pt x="150" y="175"/>
                                </a:lnTo>
                                <a:lnTo>
                                  <a:pt x="151" y="176"/>
                                </a:lnTo>
                                <a:lnTo>
                                  <a:pt x="152" y="175"/>
                                </a:lnTo>
                                <a:lnTo>
                                  <a:pt x="153" y="175"/>
                                </a:lnTo>
                                <a:lnTo>
                                  <a:pt x="154" y="173"/>
                                </a:lnTo>
                                <a:lnTo>
                                  <a:pt x="155" y="175"/>
                                </a:lnTo>
                                <a:lnTo>
                                  <a:pt x="156" y="175"/>
                                </a:lnTo>
                                <a:lnTo>
                                  <a:pt x="157" y="175"/>
                                </a:lnTo>
                                <a:lnTo>
                                  <a:pt x="158" y="179"/>
                                </a:lnTo>
                                <a:lnTo>
                                  <a:pt x="159" y="180"/>
                                </a:lnTo>
                                <a:lnTo>
                                  <a:pt x="160" y="180"/>
                                </a:lnTo>
                                <a:lnTo>
                                  <a:pt x="161" y="179"/>
                                </a:lnTo>
                                <a:lnTo>
                                  <a:pt x="162" y="181"/>
                                </a:lnTo>
                                <a:lnTo>
                                  <a:pt x="163" y="184"/>
                                </a:lnTo>
                                <a:lnTo>
                                  <a:pt x="164" y="185"/>
                                </a:lnTo>
                                <a:lnTo>
                                  <a:pt x="165" y="185"/>
                                </a:lnTo>
                                <a:lnTo>
                                  <a:pt x="166" y="188"/>
                                </a:lnTo>
                                <a:lnTo>
                                  <a:pt x="167" y="192"/>
                                </a:lnTo>
                                <a:lnTo>
                                  <a:pt x="168" y="198"/>
                                </a:lnTo>
                                <a:lnTo>
                                  <a:pt x="169" y="199"/>
                                </a:lnTo>
                                <a:lnTo>
                                  <a:pt x="170" y="200"/>
                                </a:lnTo>
                                <a:lnTo>
                                  <a:pt x="171" y="199"/>
                                </a:lnTo>
                                <a:lnTo>
                                  <a:pt x="172" y="194"/>
                                </a:lnTo>
                                <a:lnTo>
                                  <a:pt x="172" y="213"/>
                                </a:lnTo>
                                <a:lnTo>
                                  <a:pt x="173" y="214"/>
                                </a:lnTo>
                                <a:lnTo>
                                  <a:pt x="174" y="213"/>
                                </a:lnTo>
                                <a:lnTo>
                                  <a:pt x="175" y="210"/>
                                </a:lnTo>
                                <a:lnTo>
                                  <a:pt x="175" y="211"/>
                                </a:lnTo>
                                <a:lnTo>
                                  <a:pt x="176" y="223"/>
                                </a:lnTo>
                                <a:lnTo>
                                  <a:pt x="176" y="208"/>
                                </a:lnTo>
                                <a:lnTo>
                                  <a:pt x="177" y="230"/>
                                </a:lnTo>
                                <a:lnTo>
                                  <a:pt x="178" y="231"/>
                                </a:lnTo>
                                <a:lnTo>
                                  <a:pt x="179" y="230"/>
                                </a:lnTo>
                                <a:lnTo>
                                  <a:pt x="180" y="225"/>
                                </a:lnTo>
                                <a:lnTo>
                                  <a:pt x="180" y="229"/>
                                </a:lnTo>
                                <a:lnTo>
                                  <a:pt x="181" y="218"/>
                                </a:lnTo>
                                <a:lnTo>
                                  <a:pt x="182" y="234"/>
                                </a:lnTo>
                                <a:lnTo>
                                  <a:pt x="183" y="237"/>
                                </a:lnTo>
                                <a:lnTo>
                                  <a:pt x="184" y="245"/>
                                </a:lnTo>
                                <a:lnTo>
                                  <a:pt x="185" y="246"/>
                                </a:lnTo>
                                <a:lnTo>
                                  <a:pt x="186" y="233"/>
                                </a:lnTo>
                                <a:lnTo>
                                  <a:pt x="186" y="245"/>
                                </a:lnTo>
                                <a:lnTo>
                                  <a:pt x="187" y="237"/>
                                </a:lnTo>
                                <a:lnTo>
                                  <a:pt x="187" y="233"/>
                                </a:lnTo>
                                <a:lnTo>
                                  <a:pt x="188" y="238"/>
                                </a:lnTo>
                                <a:lnTo>
                                  <a:pt x="189" y="245"/>
                                </a:lnTo>
                                <a:lnTo>
                                  <a:pt x="190" y="246"/>
                                </a:lnTo>
                                <a:lnTo>
                                  <a:pt x="191" y="234"/>
                                </a:lnTo>
                                <a:lnTo>
                                  <a:pt x="191" y="248"/>
                                </a:lnTo>
                                <a:lnTo>
                                  <a:pt x="192" y="249"/>
                                </a:lnTo>
                                <a:lnTo>
                                  <a:pt x="193" y="236"/>
                                </a:lnTo>
                                <a:lnTo>
                                  <a:pt x="193" y="248"/>
                                </a:lnTo>
                                <a:lnTo>
                                  <a:pt x="194" y="242"/>
                                </a:lnTo>
                                <a:lnTo>
                                  <a:pt x="195" y="243"/>
                                </a:lnTo>
                                <a:lnTo>
                                  <a:pt x="196" y="243"/>
                                </a:lnTo>
                                <a:lnTo>
                                  <a:pt x="197" y="241"/>
                                </a:lnTo>
                                <a:lnTo>
                                  <a:pt x="198" y="246"/>
                                </a:lnTo>
                                <a:lnTo>
                                  <a:pt x="198" y="237"/>
                                </a:lnTo>
                                <a:lnTo>
                                  <a:pt x="199" y="249"/>
                                </a:lnTo>
                                <a:lnTo>
                                  <a:pt x="200" y="250"/>
                                </a:lnTo>
                                <a:lnTo>
                                  <a:pt x="201" y="244"/>
                                </a:lnTo>
                                <a:lnTo>
                                  <a:pt x="201" y="252"/>
                                </a:lnTo>
                                <a:lnTo>
                                  <a:pt x="202" y="253"/>
                                </a:lnTo>
                                <a:lnTo>
                                  <a:pt x="203" y="246"/>
                                </a:lnTo>
                                <a:lnTo>
                                  <a:pt x="203" y="252"/>
                                </a:lnTo>
                                <a:lnTo>
                                  <a:pt x="204" y="250"/>
                                </a:lnTo>
                                <a:lnTo>
                                  <a:pt x="204" y="244"/>
                                </a:lnTo>
                                <a:lnTo>
                                  <a:pt x="205" y="251"/>
                                </a:lnTo>
                                <a:lnTo>
                                  <a:pt x="206" y="250"/>
                                </a:lnTo>
                                <a:lnTo>
                                  <a:pt x="206" y="236"/>
                                </a:lnTo>
                                <a:lnTo>
                                  <a:pt x="206" y="250"/>
                                </a:lnTo>
                                <a:lnTo>
                                  <a:pt x="207" y="244"/>
                                </a:lnTo>
                                <a:lnTo>
                                  <a:pt x="208" y="241"/>
                                </a:lnTo>
                                <a:lnTo>
                                  <a:pt x="209" y="250"/>
                                </a:lnTo>
                                <a:lnTo>
                                  <a:pt x="209" y="239"/>
                                </a:lnTo>
                                <a:lnTo>
                                  <a:pt x="210" y="251"/>
                                </a:lnTo>
                                <a:lnTo>
                                  <a:pt x="211" y="244"/>
                                </a:lnTo>
                                <a:lnTo>
                                  <a:pt x="211" y="250"/>
                                </a:lnTo>
                                <a:lnTo>
                                  <a:pt x="212" y="258"/>
                                </a:lnTo>
                                <a:lnTo>
                                  <a:pt x="212" y="241"/>
                                </a:lnTo>
                                <a:lnTo>
                                  <a:pt x="213" y="259"/>
                                </a:lnTo>
                                <a:lnTo>
                                  <a:pt x="214" y="258"/>
                                </a:lnTo>
                                <a:lnTo>
                                  <a:pt x="214" y="240"/>
                                </a:lnTo>
                                <a:lnTo>
                                  <a:pt x="214" y="258"/>
                                </a:lnTo>
                                <a:lnTo>
                                  <a:pt x="215" y="245"/>
                                </a:lnTo>
                                <a:lnTo>
                                  <a:pt x="216" y="242"/>
                                </a:lnTo>
                                <a:lnTo>
                                  <a:pt x="217" y="242"/>
                                </a:lnTo>
                                <a:lnTo>
                                  <a:pt x="218" y="246"/>
                                </a:lnTo>
                                <a:lnTo>
                                  <a:pt x="218" y="240"/>
                                </a:lnTo>
                                <a:lnTo>
                                  <a:pt x="219" y="247"/>
                                </a:lnTo>
                                <a:lnTo>
                                  <a:pt x="220" y="248"/>
                                </a:lnTo>
                                <a:lnTo>
                                  <a:pt x="221" y="243"/>
                                </a:lnTo>
                                <a:lnTo>
                                  <a:pt x="221" y="247"/>
                                </a:lnTo>
                                <a:lnTo>
                                  <a:pt x="222" y="246"/>
                                </a:lnTo>
                                <a:lnTo>
                                  <a:pt x="223" y="239"/>
                                </a:lnTo>
                                <a:lnTo>
                                  <a:pt x="224" y="243"/>
                                </a:lnTo>
                                <a:lnTo>
                                  <a:pt x="225" y="242"/>
                                </a:lnTo>
                                <a:lnTo>
                                  <a:pt x="226" y="237"/>
                                </a:lnTo>
                                <a:lnTo>
                                  <a:pt x="227" y="241"/>
                                </a:lnTo>
                                <a:lnTo>
                                  <a:pt x="228" y="241"/>
                                </a:lnTo>
                                <a:lnTo>
                                  <a:pt x="228" y="235"/>
                                </a:lnTo>
                                <a:lnTo>
                                  <a:pt x="229" y="243"/>
                                </a:lnTo>
                                <a:lnTo>
                                  <a:pt x="230" y="246"/>
                                </a:lnTo>
                                <a:lnTo>
                                  <a:pt x="231" y="247"/>
                                </a:lnTo>
                                <a:lnTo>
                                  <a:pt x="232" y="243"/>
                                </a:lnTo>
                                <a:lnTo>
                                  <a:pt x="232" y="246"/>
                                </a:lnTo>
                                <a:lnTo>
                                  <a:pt x="233" y="252"/>
                                </a:lnTo>
                                <a:lnTo>
                                  <a:pt x="233" y="243"/>
                                </a:lnTo>
                                <a:lnTo>
                                  <a:pt x="234" y="253"/>
                                </a:lnTo>
                                <a:lnTo>
                                  <a:pt x="235" y="252"/>
                                </a:lnTo>
                                <a:lnTo>
                                  <a:pt x="235" y="241"/>
                                </a:lnTo>
                                <a:lnTo>
                                  <a:pt x="235" y="252"/>
                                </a:lnTo>
                                <a:lnTo>
                                  <a:pt x="236" y="246"/>
                                </a:lnTo>
                                <a:lnTo>
                                  <a:pt x="237" y="244"/>
                                </a:lnTo>
                                <a:lnTo>
                                  <a:pt x="238" y="238"/>
                                </a:lnTo>
                                <a:lnTo>
                                  <a:pt x="239" y="244"/>
                                </a:lnTo>
                                <a:lnTo>
                                  <a:pt x="240" y="241"/>
                                </a:lnTo>
                                <a:lnTo>
                                  <a:pt x="240" y="245"/>
                                </a:lnTo>
                                <a:lnTo>
                                  <a:pt x="241" y="246"/>
                                </a:lnTo>
                                <a:lnTo>
                                  <a:pt x="242" y="245"/>
                                </a:lnTo>
                                <a:lnTo>
                                  <a:pt x="243" y="250"/>
                                </a:lnTo>
                                <a:lnTo>
                                  <a:pt x="243" y="241"/>
                                </a:lnTo>
                                <a:lnTo>
                                  <a:pt x="244" y="251"/>
                                </a:lnTo>
                                <a:lnTo>
                                  <a:pt x="245" y="245"/>
                                </a:lnTo>
                                <a:lnTo>
                                  <a:pt x="245" y="254"/>
                                </a:lnTo>
                                <a:lnTo>
                                  <a:pt x="246" y="255"/>
                                </a:lnTo>
                                <a:lnTo>
                                  <a:pt x="247" y="254"/>
                                </a:lnTo>
                                <a:lnTo>
                                  <a:pt x="247" y="243"/>
                                </a:lnTo>
                                <a:lnTo>
                                  <a:pt x="248" y="237"/>
                                </a:lnTo>
                                <a:lnTo>
                                  <a:pt x="249" y="242"/>
                                </a:lnTo>
                                <a:lnTo>
                                  <a:pt x="250" y="246"/>
                                </a:lnTo>
                                <a:lnTo>
                                  <a:pt x="251" y="247"/>
                                </a:lnTo>
                                <a:lnTo>
                                  <a:pt x="252" y="243"/>
                                </a:lnTo>
                                <a:lnTo>
                                  <a:pt x="252" y="249"/>
                                </a:lnTo>
                                <a:lnTo>
                                  <a:pt x="253" y="250"/>
                                </a:lnTo>
                                <a:lnTo>
                                  <a:pt x="254" y="249"/>
                                </a:lnTo>
                                <a:lnTo>
                                  <a:pt x="254" y="240"/>
                                </a:lnTo>
                                <a:lnTo>
                                  <a:pt x="255" y="243"/>
                                </a:lnTo>
                                <a:lnTo>
                                  <a:pt x="255" y="237"/>
                                </a:lnTo>
                                <a:lnTo>
                                  <a:pt x="256" y="244"/>
                                </a:lnTo>
                                <a:lnTo>
                                  <a:pt x="257" y="245"/>
                                </a:lnTo>
                                <a:lnTo>
                                  <a:pt x="258" y="244"/>
                                </a:lnTo>
                                <a:lnTo>
                                  <a:pt x="259" y="243"/>
                                </a:lnTo>
                                <a:lnTo>
                                  <a:pt x="260" y="243"/>
                                </a:lnTo>
                                <a:lnTo>
                                  <a:pt x="261" y="244"/>
                                </a:lnTo>
                                <a:lnTo>
                                  <a:pt x="262" y="243"/>
                                </a:lnTo>
                                <a:lnTo>
                                  <a:pt x="263" y="242"/>
                                </a:lnTo>
                                <a:lnTo>
                                  <a:pt x="264" y="250"/>
                                </a:lnTo>
                                <a:lnTo>
                                  <a:pt x="264" y="234"/>
                                </a:lnTo>
                                <a:lnTo>
                                  <a:pt x="265" y="251"/>
                                </a:lnTo>
                                <a:lnTo>
                                  <a:pt x="266" y="250"/>
                                </a:lnTo>
                                <a:lnTo>
                                  <a:pt x="267" y="248"/>
                                </a:lnTo>
                                <a:lnTo>
                                  <a:pt x="267" y="234"/>
                                </a:lnTo>
                                <a:lnTo>
                                  <a:pt x="267" y="248"/>
                                </a:lnTo>
                                <a:lnTo>
                                  <a:pt x="268" y="244"/>
                                </a:lnTo>
                                <a:lnTo>
                                  <a:pt x="268" y="250"/>
                                </a:lnTo>
                                <a:lnTo>
                                  <a:pt x="269" y="251"/>
                                </a:lnTo>
                                <a:lnTo>
                                  <a:pt x="270" y="250"/>
                                </a:lnTo>
                                <a:lnTo>
                                  <a:pt x="270" y="241"/>
                                </a:lnTo>
                                <a:lnTo>
                                  <a:pt x="271" y="250"/>
                                </a:lnTo>
                                <a:lnTo>
                                  <a:pt x="272" y="249"/>
                                </a:lnTo>
                                <a:lnTo>
                                  <a:pt x="273" y="248"/>
                                </a:lnTo>
                                <a:lnTo>
                                  <a:pt x="274" y="247"/>
                                </a:lnTo>
                                <a:lnTo>
                                  <a:pt x="274" y="239"/>
                                </a:lnTo>
                                <a:lnTo>
                                  <a:pt x="274" y="247"/>
                                </a:lnTo>
                                <a:lnTo>
                                  <a:pt x="275" y="243"/>
                                </a:lnTo>
                                <a:lnTo>
                                  <a:pt x="276" y="244"/>
                                </a:lnTo>
                                <a:lnTo>
                                  <a:pt x="277" y="236"/>
                                </a:lnTo>
                                <a:lnTo>
                                  <a:pt x="278" y="246"/>
                                </a:lnTo>
                                <a:lnTo>
                                  <a:pt x="279" y="240"/>
                                </a:lnTo>
                                <a:lnTo>
                                  <a:pt x="279" y="248"/>
                                </a:lnTo>
                                <a:lnTo>
                                  <a:pt x="280" y="249"/>
                                </a:lnTo>
                                <a:lnTo>
                                  <a:pt x="281" y="248"/>
                                </a:lnTo>
                                <a:lnTo>
                                  <a:pt x="281" y="240"/>
                                </a:lnTo>
                                <a:lnTo>
                                  <a:pt x="282" y="235"/>
                                </a:lnTo>
                                <a:lnTo>
                                  <a:pt x="283" y="240"/>
                                </a:lnTo>
                                <a:lnTo>
                                  <a:pt x="284" y="236"/>
                                </a:lnTo>
                                <a:lnTo>
                                  <a:pt x="284" y="239"/>
                                </a:lnTo>
                                <a:lnTo>
                                  <a:pt x="285" y="234"/>
                                </a:lnTo>
                                <a:lnTo>
                                  <a:pt x="286" y="233"/>
                                </a:lnTo>
                                <a:lnTo>
                                  <a:pt x="287" y="230"/>
                                </a:lnTo>
                                <a:lnTo>
                                  <a:pt x="288" y="233"/>
                                </a:lnTo>
                                <a:lnTo>
                                  <a:pt x="289" y="234"/>
                                </a:lnTo>
                                <a:lnTo>
                                  <a:pt x="290" y="233"/>
                                </a:lnTo>
                                <a:lnTo>
                                  <a:pt x="290" y="220"/>
                                </a:lnTo>
                                <a:lnTo>
                                  <a:pt x="291" y="215"/>
                                </a:lnTo>
                                <a:lnTo>
                                  <a:pt x="292" y="213"/>
                                </a:lnTo>
                                <a:lnTo>
                                  <a:pt x="293" y="207"/>
                                </a:lnTo>
                                <a:lnTo>
                                  <a:pt x="294" y="207"/>
                                </a:lnTo>
                                <a:lnTo>
                                  <a:pt x="295" y="207"/>
                                </a:lnTo>
                                <a:lnTo>
                                  <a:pt x="296" y="195"/>
                                </a:lnTo>
                                <a:lnTo>
                                  <a:pt x="297" y="191"/>
                                </a:lnTo>
                                <a:lnTo>
                                  <a:pt x="298" y="184"/>
                                </a:lnTo>
                                <a:lnTo>
                                  <a:pt x="299" y="182"/>
                                </a:lnTo>
                                <a:lnTo>
                                  <a:pt x="300" y="173"/>
                                </a:lnTo>
                                <a:lnTo>
                                  <a:pt x="301" y="170"/>
                                </a:lnTo>
                                <a:lnTo>
                                  <a:pt x="302" y="167"/>
                                </a:lnTo>
                                <a:lnTo>
                                  <a:pt x="303" y="162"/>
                                </a:lnTo>
                                <a:lnTo>
                                  <a:pt x="304" y="157"/>
                                </a:lnTo>
                                <a:lnTo>
                                  <a:pt x="305" y="152"/>
                                </a:lnTo>
                                <a:lnTo>
                                  <a:pt x="306" y="147"/>
                                </a:lnTo>
                                <a:lnTo>
                                  <a:pt x="307" y="144"/>
                                </a:lnTo>
                                <a:lnTo>
                                  <a:pt x="308" y="140"/>
                                </a:lnTo>
                                <a:lnTo>
                                  <a:pt x="309" y="133"/>
                                </a:lnTo>
                                <a:lnTo>
                                  <a:pt x="310" y="129"/>
                                </a:lnTo>
                                <a:lnTo>
                                  <a:pt x="311" y="121"/>
                                </a:lnTo>
                                <a:lnTo>
                                  <a:pt x="312" y="116"/>
                                </a:lnTo>
                                <a:lnTo>
                                  <a:pt x="313" y="108"/>
                                </a:lnTo>
                                <a:lnTo>
                                  <a:pt x="314" y="105"/>
                                </a:lnTo>
                                <a:lnTo>
                                  <a:pt x="315" y="100"/>
                                </a:lnTo>
                                <a:lnTo>
                                  <a:pt x="316" y="91"/>
                                </a:lnTo>
                                <a:lnTo>
                                  <a:pt x="317" y="88"/>
                                </a:lnTo>
                                <a:lnTo>
                                  <a:pt x="318" y="85"/>
                                </a:lnTo>
                                <a:lnTo>
                                  <a:pt x="319" y="76"/>
                                </a:lnTo>
                                <a:lnTo>
                                  <a:pt x="320" y="70"/>
                                </a:lnTo>
                                <a:lnTo>
                                  <a:pt x="321" y="64"/>
                                </a:lnTo>
                                <a:lnTo>
                                  <a:pt x="322" y="59"/>
                                </a:lnTo>
                                <a:lnTo>
                                  <a:pt x="323" y="53"/>
                                </a:lnTo>
                                <a:lnTo>
                                  <a:pt x="324" y="48"/>
                                </a:lnTo>
                                <a:lnTo>
                                  <a:pt x="325" y="46"/>
                                </a:lnTo>
                                <a:lnTo>
                                  <a:pt x="326" y="38"/>
                                </a:lnTo>
                                <a:lnTo>
                                  <a:pt x="327" y="34"/>
                                </a:lnTo>
                                <a:lnTo>
                                  <a:pt x="328" y="29"/>
                                </a:lnTo>
                                <a:lnTo>
                                  <a:pt x="329" y="24"/>
                                </a:lnTo>
                                <a:lnTo>
                                  <a:pt x="330" y="20"/>
                                </a:lnTo>
                                <a:lnTo>
                                  <a:pt x="331" y="20"/>
                                </a:lnTo>
                                <a:lnTo>
                                  <a:pt x="332" y="14"/>
                                </a:lnTo>
                                <a:lnTo>
                                  <a:pt x="333" y="10"/>
                                </a:lnTo>
                                <a:lnTo>
                                  <a:pt x="334" y="8"/>
                                </a:lnTo>
                                <a:lnTo>
                                  <a:pt x="335" y="8"/>
                                </a:lnTo>
                                <a:lnTo>
                                  <a:pt x="336" y="5"/>
                                </a:lnTo>
                                <a:lnTo>
                                  <a:pt x="337" y="3"/>
                                </a:lnTo>
                                <a:lnTo>
                                  <a:pt x="338" y="8"/>
                                </a:lnTo>
                                <a:lnTo>
                                  <a:pt x="339" y="7"/>
                                </a:lnTo>
                                <a:lnTo>
                                  <a:pt x="339" y="0"/>
                                </a:lnTo>
                                <a:lnTo>
                                  <a:pt x="339" y="7"/>
                                </a:lnTo>
                                <a:lnTo>
                                  <a:pt x="340" y="1"/>
                                </a:lnTo>
                                <a:lnTo>
                                  <a:pt x="341" y="0"/>
                                </a:lnTo>
                                <a:lnTo>
                                  <a:pt x="342" y="0"/>
                                </a:lnTo>
                                <a:lnTo>
                                  <a:pt x="343" y="1"/>
                                </a:lnTo>
                                <a:lnTo>
                                  <a:pt x="344" y="2"/>
                                </a:lnTo>
                                <a:lnTo>
                                  <a:pt x="345" y="2"/>
                                </a:lnTo>
                                <a:lnTo>
                                  <a:pt x="346" y="2"/>
                                </a:lnTo>
                                <a:lnTo>
                                  <a:pt x="347" y="2"/>
                                </a:lnTo>
                                <a:lnTo>
                                  <a:pt x="348" y="1"/>
                                </a:lnTo>
                                <a:lnTo>
                                  <a:pt x="349" y="1"/>
                                </a:lnTo>
                                <a:lnTo>
                                  <a:pt x="350" y="1"/>
                                </a:lnTo>
                                <a:lnTo>
                                  <a:pt x="351" y="1"/>
                                </a:lnTo>
                                <a:lnTo>
                                  <a:pt x="352" y="2"/>
                                </a:lnTo>
                                <a:lnTo>
                                  <a:pt x="353" y="2"/>
                                </a:lnTo>
                                <a:lnTo>
                                  <a:pt x="354" y="2"/>
                                </a:lnTo>
                                <a:lnTo>
                                  <a:pt x="355" y="2"/>
                                </a:lnTo>
                                <a:lnTo>
                                  <a:pt x="356" y="2"/>
                                </a:lnTo>
                                <a:lnTo>
                                  <a:pt x="357" y="1"/>
                                </a:lnTo>
                                <a:lnTo>
                                  <a:pt x="358" y="2"/>
                                </a:lnTo>
                                <a:lnTo>
                                  <a:pt x="359" y="1"/>
                                </a:lnTo>
                                <a:lnTo>
                                  <a:pt x="360" y="1"/>
                                </a:lnTo>
                                <a:lnTo>
                                  <a:pt x="361" y="1"/>
                                </a:lnTo>
                                <a:lnTo>
                                  <a:pt x="362" y="1"/>
                                </a:lnTo>
                                <a:lnTo>
                                  <a:pt x="363" y="4"/>
                                </a:lnTo>
                                <a:lnTo>
                                  <a:pt x="364" y="5"/>
                                </a:lnTo>
                                <a:lnTo>
                                  <a:pt x="365" y="9"/>
                                </a:lnTo>
                                <a:lnTo>
                                  <a:pt x="366" y="10"/>
                                </a:lnTo>
                                <a:lnTo>
                                  <a:pt x="367" y="11"/>
                                </a:lnTo>
                                <a:lnTo>
                                  <a:pt x="368" y="23"/>
                                </a:lnTo>
                                <a:lnTo>
                                  <a:pt x="369" y="24"/>
                                </a:lnTo>
                                <a:lnTo>
                                  <a:pt x="370" y="19"/>
                                </a:lnTo>
                                <a:lnTo>
                                  <a:pt x="370" y="23"/>
                                </a:lnTo>
                                <a:lnTo>
                                  <a:pt x="371" y="26"/>
                                </a:lnTo>
                                <a:lnTo>
                                  <a:pt x="372" y="31"/>
                                </a:lnTo>
                                <a:lnTo>
                                  <a:pt x="373" y="36"/>
                                </a:lnTo>
                                <a:lnTo>
                                  <a:pt x="374" y="42"/>
                                </a:lnTo>
                                <a:lnTo>
                                  <a:pt x="375" y="44"/>
                                </a:lnTo>
                                <a:lnTo>
                                  <a:pt x="376" y="50"/>
                                </a:lnTo>
                                <a:lnTo>
                                  <a:pt x="377" y="56"/>
                                </a:lnTo>
                                <a:lnTo>
                                  <a:pt x="378" y="61"/>
                                </a:lnTo>
                                <a:lnTo>
                                  <a:pt x="379" y="66"/>
                                </a:lnTo>
                                <a:lnTo>
                                  <a:pt x="380" y="76"/>
                                </a:lnTo>
                                <a:lnTo>
                                  <a:pt x="381" y="77"/>
                                </a:lnTo>
                                <a:lnTo>
                                  <a:pt x="382" y="85"/>
                                </a:lnTo>
                                <a:lnTo>
                                  <a:pt x="383" y="86"/>
                                </a:lnTo>
                                <a:lnTo>
                                  <a:pt x="384" y="97"/>
                                </a:lnTo>
                                <a:lnTo>
                                  <a:pt x="385" y="104"/>
                                </a:lnTo>
                                <a:lnTo>
                                  <a:pt x="386" y="105"/>
                                </a:lnTo>
                                <a:lnTo>
                                  <a:pt x="387" y="112"/>
                                </a:lnTo>
                                <a:lnTo>
                                  <a:pt x="388" y="117"/>
                                </a:lnTo>
                                <a:lnTo>
                                  <a:pt x="389" y="124"/>
                                </a:lnTo>
                                <a:lnTo>
                                  <a:pt x="390" y="132"/>
                                </a:lnTo>
                                <a:lnTo>
                                  <a:pt x="391" y="136"/>
                                </a:lnTo>
                                <a:lnTo>
                                  <a:pt x="392" y="139"/>
                                </a:lnTo>
                                <a:lnTo>
                                  <a:pt x="393" y="145"/>
                                </a:lnTo>
                                <a:lnTo>
                                  <a:pt x="394" y="148"/>
                                </a:lnTo>
                                <a:lnTo>
                                  <a:pt x="395" y="155"/>
                                </a:lnTo>
                                <a:lnTo>
                                  <a:pt x="396" y="159"/>
                                </a:lnTo>
                                <a:lnTo>
                                  <a:pt x="397" y="163"/>
                                </a:lnTo>
                                <a:lnTo>
                                  <a:pt x="398" y="168"/>
                                </a:lnTo>
                                <a:lnTo>
                                  <a:pt x="399" y="171"/>
                                </a:lnTo>
                                <a:lnTo>
                                  <a:pt x="400" y="179"/>
                                </a:lnTo>
                                <a:lnTo>
                                  <a:pt x="401" y="182"/>
                                </a:lnTo>
                                <a:lnTo>
                                  <a:pt x="402" y="186"/>
                                </a:lnTo>
                                <a:lnTo>
                                  <a:pt x="403" y="191"/>
                                </a:lnTo>
                                <a:lnTo>
                                  <a:pt x="404" y="197"/>
                                </a:lnTo>
                                <a:lnTo>
                                  <a:pt x="405" y="218"/>
                                </a:lnTo>
                                <a:lnTo>
                                  <a:pt x="406" y="219"/>
                                </a:lnTo>
                                <a:lnTo>
                                  <a:pt x="407" y="208"/>
                                </a:lnTo>
                                <a:lnTo>
                                  <a:pt x="407" y="218"/>
                                </a:lnTo>
                                <a:lnTo>
                                  <a:pt x="408" y="215"/>
                                </a:lnTo>
                                <a:lnTo>
                                  <a:pt x="409" y="210"/>
                                </a:lnTo>
                                <a:lnTo>
                                  <a:pt x="410" y="225"/>
                                </a:lnTo>
                                <a:lnTo>
                                  <a:pt x="411" y="226"/>
                                </a:lnTo>
                                <a:lnTo>
                                  <a:pt x="412" y="223"/>
                                </a:lnTo>
                                <a:lnTo>
                                  <a:pt x="412" y="231"/>
                                </a:lnTo>
                                <a:lnTo>
                                  <a:pt x="413" y="232"/>
                                </a:lnTo>
                                <a:lnTo>
                                  <a:pt x="414" y="229"/>
                                </a:lnTo>
                                <a:lnTo>
                                  <a:pt x="414" y="234"/>
                                </a:lnTo>
                                <a:lnTo>
                                  <a:pt x="415" y="238"/>
                                </a:lnTo>
                                <a:lnTo>
                                  <a:pt x="416" y="239"/>
                                </a:lnTo>
                                <a:lnTo>
                                  <a:pt x="417" y="240"/>
                                </a:lnTo>
                                <a:lnTo>
                                  <a:pt x="418" y="241"/>
                                </a:lnTo>
                                <a:lnTo>
                                  <a:pt x="419" y="249"/>
                                </a:lnTo>
                                <a:lnTo>
                                  <a:pt x="420" y="250"/>
                                </a:lnTo>
                                <a:lnTo>
                                  <a:pt x="421" y="244"/>
                                </a:lnTo>
                                <a:lnTo>
                                  <a:pt x="421" y="249"/>
                                </a:lnTo>
                                <a:lnTo>
                                  <a:pt x="422" y="247"/>
                                </a:lnTo>
                                <a:lnTo>
                                  <a:pt x="422" y="240"/>
                                </a:lnTo>
                                <a:lnTo>
                                  <a:pt x="423" y="248"/>
                                </a:lnTo>
                                <a:lnTo>
                                  <a:pt x="424" y="247"/>
                                </a:lnTo>
                                <a:lnTo>
                                  <a:pt x="425" y="247"/>
                                </a:lnTo>
                                <a:lnTo>
                                  <a:pt x="426" y="252"/>
                                </a:lnTo>
                                <a:lnTo>
                                  <a:pt x="427" y="253"/>
                                </a:lnTo>
                                <a:lnTo>
                                  <a:pt x="428" y="247"/>
                                </a:lnTo>
                                <a:lnTo>
                                  <a:pt x="428" y="252"/>
                                </a:lnTo>
                                <a:lnTo>
                                  <a:pt x="429" y="241"/>
                                </a:lnTo>
                                <a:lnTo>
                                  <a:pt x="429" y="247"/>
                                </a:lnTo>
                                <a:lnTo>
                                  <a:pt x="430" y="243"/>
                                </a:lnTo>
                                <a:lnTo>
                                  <a:pt x="431" y="238"/>
                                </a:lnTo>
                                <a:lnTo>
                                  <a:pt x="432" y="225"/>
                                </a:lnTo>
                                <a:lnTo>
                                  <a:pt x="432" y="238"/>
                                </a:lnTo>
                                <a:lnTo>
                                  <a:pt x="433" y="235"/>
                                </a:lnTo>
                                <a:lnTo>
                                  <a:pt x="433" y="250"/>
                                </a:lnTo>
                                <a:lnTo>
                                  <a:pt x="434" y="251"/>
                                </a:lnTo>
                                <a:lnTo>
                                  <a:pt x="435" y="248"/>
                                </a:lnTo>
                                <a:lnTo>
                                  <a:pt x="435" y="250"/>
                                </a:lnTo>
                                <a:lnTo>
                                  <a:pt x="436" y="244"/>
                                </a:lnTo>
                                <a:lnTo>
                                  <a:pt x="437" y="240"/>
                                </a:lnTo>
                                <a:lnTo>
                                  <a:pt x="438" y="243"/>
                                </a:lnTo>
                                <a:lnTo>
                                  <a:pt x="438" y="236"/>
                                </a:lnTo>
                                <a:lnTo>
                                  <a:pt x="439" y="247"/>
                                </a:lnTo>
                                <a:lnTo>
                                  <a:pt x="440" y="248"/>
                                </a:lnTo>
                                <a:lnTo>
                                  <a:pt x="441" y="238"/>
                                </a:lnTo>
                                <a:lnTo>
                                  <a:pt x="441" y="247"/>
                                </a:lnTo>
                                <a:lnTo>
                                  <a:pt x="442" y="247"/>
                                </a:lnTo>
                                <a:lnTo>
                                  <a:pt x="443" y="242"/>
                                </a:lnTo>
                                <a:lnTo>
                                  <a:pt x="443" y="246"/>
                                </a:lnTo>
                                <a:lnTo>
                                  <a:pt x="444" y="252"/>
                                </a:lnTo>
                                <a:lnTo>
                                  <a:pt x="445" y="253"/>
                                </a:lnTo>
                                <a:lnTo>
                                  <a:pt x="446" y="243"/>
                                </a:lnTo>
                                <a:lnTo>
                                  <a:pt x="446" y="252"/>
                                </a:lnTo>
                                <a:lnTo>
                                  <a:pt x="447" y="251"/>
                                </a:lnTo>
                                <a:lnTo>
                                  <a:pt x="448" y="250"/>
                                </a:lnTo>
                                <a:lnTo>
                                  <a:pt x="448" y="241"/>
                                </a:lnTo>
                                <a:lnTo>
                                  <a:pt x="448" y="250"/>
                                </a:lnTo>
                                <a:lnTo>
                                  <a:pt x="449" y="245"/>
                                </a:lnTo>
                                <a:lnTo>
                                  <a:pt x="449" y="257"/>
                                </a:lnTo>
                                <a:lnTo>
                                  <a:pt x="450" y="258"/>
                                </a:lnTo>
                                <a:lnTo>
                                  <a:pt x="451" y="257"/>
                                </a:lnTo>
                                <a:lnTo>
                                  <a:pt x="451" y="231"/>
                                </a:lnTo>
                                <a:lnTo>
                                  <a:pt x="451" y="257"/>
                                </a:lnTo>
                                <a:lnTo>
                                  <a:pt x="452" y="246"/>
                                </a:lnTo>
                                <a:lnTo>
                                  <a:pt x="452" y="251"/>
                                </a:lnTo>
                                <a:lnTo>
                                  <a:pt x="453" y="252"/>
                                </a:lnTo>
                                <a:lnTo>
                                  <a:pt x="454" y="251"/>
                                </a:lnTo>
                                <a:lnTo>
                                  <a:pt x="454" y="245"/>
                                </a:lnTo>
                                <a:lnTo>
                                  <a:pt x="455" y="242"/>
                                </a:lnTo>
                                <a:lnTo>
                                  <a:pt x="456" y="250"/>
                                </a:lnTo>
                                <a:lnTo>
                                  <a:pt x="456" y="240"/>
                                </a:lnTo>
                                <a:lnTo>
                                  <a:pt x="457" y="256"/>
                                </a:lnTo>
                                <a:lnTo>
                                  <a:pt x="458" y="257"/>
                                </a:lnTo>
                                <a:lnTo>
                                  <a:pt x="459" y="250"/>
                                </a:lnTo>
                                <a:lnTo>
                                  <a:pt x="459" y="256"/>
                                </a:lnTo>
                                <a:lnTo>
                                  <a:pt x="460" y="245"/>
                                </a:lnTo>
                                <a:lnTo>
                                  <a:pt x="461" y="235"/>
                                </a:lnTo>
                                <a:lnTo>
                                  <a:pt x="462" y="247"/>
                                </a:lnTo>
                                <a:lnTo>
                                  <a:pt x="463" y="240"/>
                                </a:lnTo>
                                <a:lnTo>
                                  <a:pt x="463" y="246"/>
                                </a:lnTo>
                                <a:lnTo>
                                  <a:pt x="464" y="239"/>
                                </a:lnTo>
                                <a:lnTo>
                                  <a:pt x="465" y="242"/>
                                </a:lnTo>
                                <a:lnTo>
                                  <a:pt x="465" y="238"/>
                                </a:lnTo>
                                <a:lnTo>
                                  <a:pt x="466" y="243"/>
                                </a:lnTo>
                                <a:lnTo>
                                  <a:pt x="467" y="240"/>
                                </a:lnTo>
                                <a:lnTo>
                                  <a:pt x="467" y="251"/>
                                </a:lnTo>
                                <a:lnTo>
                                  <a:pt x="468" y="252"/>
                                </a:lnTo>
                                <a:lnTo>
                                  <a:pt x="469" y="247"/>
                                </a:lnTo>
                                <a:lnTo>
                                  <a:pt x="469" y="251"/>
                                </a:lnTo>
                                <a:lnTo>
                                  <a:pt x="470" y="240"/>
                                </a:lnTo>
                                <a:lnTo>
                                  <a:pt x="471" y="247"/>
                                </a:lnTo>
                                <a:lnTo>
                                  <a:pt x="471" y="235"/>
                                </a:lnTo>
                                <a:lnTo>
                                  <a:pt x="472" y="248"/>
                                </a:lnTo>
                                <a:lnTo>
                                  <a:pt x="473" y="241"/>
                                </a:lnTo>
                                <a:lnTo>
                                  <a:pt x="473" y="247"/>
                                </a:lnTo>
                                <a:lnTo>
                                  <a:pt x="474" y="245"/>
                                </a:lnTo>
                                <a:lnTo>
                                  <a:pt x="474" y="241"/>
                                </a:lnTo>
                                <a:lnTo>
                                  <a:pt x="475" y="246"/>
                                </a:lnTo>
                                <a:lnTo>
                                  <a:pt x="476" y="246"/>
                                </a:lnTo>
                                <a:lnTo>
                                  <a:pt x="477" y="246"/>
                                </a:lnTo>
                                <a:lnTo>
                                  <a:pt x="478" y="243"/>
                                </a:lnTo>
                                <a:lnTo>
                                  <a:pt x="478" y="248"/>
                                </a:lnTo>
                                <a:lnTo>
                                  <a:pt x="479" y="249"/>
                                </a:lnTo>
                                <a:lnTo>
                                  <a:pt x="480" y="248"/>
                                </a:lnTo>
                                <a:lnTo>
                                  <a:pt x="480" y="242"/>
                                </a:lnTo>
                                <a:lnTo>
                                  <a:pt x="481" y="238"/>
                                </a:lnTo>
                                <a:lnTo>
                                  <a:pt x="481" y="242"/>
                                </a:lnTo>
                                <a:lnTo>
                                  <a:pt x="482" y="239"/>
                                </a:lnTo>
                                <a:lnTo>
                                  <a:pt x="482" y="240"/>
                                </a:lnTo>
                                <a:lnTo>
                                  <a:pt x="483" y="250"/>
                                </a:lnTo>
                                <a:lnTo>
                                  <a:pt x="484" y="251"/>
                                </a:lnTo>
                                <a:lnTo>
                                  <a:pt x="485" y="245"/>
                                </a:lnTo>
                                <a:lnTo>
                                  <a:pt x="485" y="250"/>
                                </a:lnTo>
                                <a:lnTo>
                                  <a:pt x="486" y="248"/>
                                </a:lnTo>
                                <a:lnTo>
                                  <a:pt x="487" y="253"/>
                                </a:lnTo>
                                <a:lnTo>
                                  <a:pt x="487" y="245"/>
                                </a:lnTo>
                                <a:lnTo>
                                  <a:pt x="488" y="254"/>
                                </a:lnTo>
                                <a:lnTo>
                                  <a:pt x="489" y="247"/>
                                </a:lnTo>
                                <a:lnTo>
                                  <a:pt x="489" y="253"/>
                                </a:lnTo>
                                <a:lnTo>
                                  <a:pt x="490" y="246"/>
                                </a:lnTo>
                                <a:lnTo>
                                  <a:pt x="491" y="239"/>
                                </a:lnTo>
                                <a:lnTo>
                                  <a:pt x="492" y="248"/>
                                </a:lnTo>
                                <a:lnTo>
                                  <a:pt x="492" y="233"/>
                                </a:lnTo>
                                <a:lnTo>
                                  <a:pt x="493" y="249"/>
                                </a:lnTo>
                                <a:lnTo>
                                  <a:pt x="494" y="252"/>
                                </a:lnTo>
                                <a:lnTo>
                                  <a:pt x="494" y="231"/>
                                </a:lnTo>
                                <a:lnTo>
                                  <a:pt x="495" y="253"/>
                                </a:lnTo>
                                <a:lnTo>
                                  <a:pt x="496" y="237"/>
                                </a:lnTo>
                                <a:lnTo>
                                  <a:pt x="496" y="252"/>
                                </a:lnTo>
                                <a:lnTo>
                                  <a:pt x="497" y="244"/>
                                </a:lnTo>
                                <a:lnTo>
                                  <a:pt x="498" y="244"/>
                                </a:lnTo>
                                <a:lnTo>
                                  <a:pt x="499" y="237"/>
                                </a:lnTo>
                                <a:lnTo>
                                  <a:pt x="500" y="242"/>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10"/>
                        <wps:cNvCnPr/>
                        <wps:spPr bwMode="auto">
                          <a:xfrm>
                            <a:off x="8010"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11"/>
                        <wps:cNvCnPr/>
                        <wps:spPr bwMode="auto">
                          <a:xfrm>
                            <a:off x="2790" y="1098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 name="Line 12"/>
                        <wps:cNvCnPr/>
                        <wps:spPr bwMode="auto">
                          <a:xfrm>
                            <a:off x="3915" y="1021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9" name="Line 13"/>
                        <wps:cNvCnPr/>
                        <wps:spPr bwMode="auto">
                          <a:xfrm>
                            <a:off x="5040"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0" name="Line 14"/>
                        <wps:cNvCnPr/>
                        <wps:spPr bwMode="auto">
                          <a:xfrm>
                            <a:off x="7305"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1" name="Line 15"/>
                        <wps:cNvCnPr/>
                        <wps:spPr bwMode="auto">
                          <a:xfrm>
                            <a:off x="6135" y="837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2" name="Line 16"/>
                        <wps:cNvCnPr/>
                        <wps:spPr bwMode="auto">
                          <a:xfrm>
                            <a:off x="2478" y="10677"/>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23" name="Text Box 17"/>
                        <wps:cNvSpPr txBox="1">
                          <a:spLocks noChangeArrowheads="1"/>
                        </wps:cNvSpPr>
                        <wps:spPr bwMode="auto">
                          <a:xfrm>
                            <a:off x="291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1</w:t>
                              </w:r>
                            </w:p>
                          </w:txbxContent>
                        </wps:txbx>
                        <wps:bodyPr rot="0" vert="horz" wrap="square" lIns="18000" tIns="0" rIns="18000" bIns="0" anchor="t" anchorCtr="0" upright="1">
                          <a:noAutofit/>
                        </wps:bodyPr>
                      </wps:wsp>
                      <wps:wsp>
                        <wps:cNvPr id="624" name="Text Box 18"/>
                        <wps:cNvSpPr txBox="1">
                          <a:spLocks noChangeArrowheads="1"/>
                        </wps:cNvSpPr>
                        <wps:spPr bwMode="auto">
                          <a:xfrm>
                            <a:off x="2148" y="822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A</w:t>
                              </w:r>
                            </w:p>
                          </w:txbxContent>
                        </wps:txbx>
                        <wps:bodyPr rot="0" vert="horz" wrap="square" lIns="18000" tIns="0" rIns="18000" bIns="0" anchor="t" anchorCtr="0" upright="1">
                          <a:noAutofit/>
                        </wps:bodyPr>
                      </wps:wsp>
                      <wps:wsp>
                        <wps:cNvPr id="625" name="Text Box 19"/>
                        <wps:cNvSpPr txBox="1">
                          <a:spLocks noChangeArrowheads="1"/>
                        </wps:cNvSpPr>
                        <wps:spPr bwMode="auto">
                          <a:xfrm>
                            <a:off x="1545" y="1040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U</w:t>
                              </w:r>
                              <w:r>
                                <w:rPr>
                                  <w:caps w:val="0"/>
                                  <w:lang w:val="de-DE"/>
                                </w:rPr>
                                <w:t>mbral</w:t>
                              </w:r>
                            </w:p>
                          </w:txbxContent>
                        </wps:txbx>
                        <wps:bodyPr rot="0" vert="horz" wrap="square" lIns="18000" tIns="0" rIns="18000" bIns="0" anchor="t" anchorCtr="0" upright="1">
                          <a:noAutofit/>
                        </wps:bodyPr>
                      </wps:wsp>
                      <wps:wsp>
                        <wps:cNvPr id="626" name="Text Box 20"/>
                        <wps:cNvSpPr txBox="1">
                          <a:spLocks noChangeArrowheads="1"/>
                        </wps:cNvSpPr>
                        <wps:spPr bwMode="auto">
                          <a:xfrm>
                            <a:off x="8013" y="11250"/>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caps w:val="0"/>
                                  <w:lang w:val="de-DE"/>
                                </w:rPr>
                                <w:t>Canal</w:t>
                              </w:r>
                            </w:p>
                          </w:txbxContent>
                        </wps:txbx>
                        <wps:bodyPr rot="0" vert="horz" wrap="square" lIns="18000" tIns="0" rIns="18000" bIns="0" anchor="t" anchorCtr="0" upright="1">
                          <a:noAutofit/>
                        </wps:bodyPr>
                      </wps:wsp>
                      <wps:wsp>
                        <wps:cNvPr id="627" name="Text Box 21"/>
                        <wps:cNvSpPr txBox="1">
                          <a:spLocks noChangeArrowheads="1"/>
                        </wps:cNvSpPr>
                        <wps:spPr bwMode="auto">
                          <a:xfrm>
                            <a:off x="403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2</w:t>
                              </w:r>
                            </w:p>
                          </w:txbxContent>
                        </wps:txbx>
                        <wps:bodyPr rot="0" vert="horz" wrap="square" lIns="18000" tIns="0" rIns="18000" bIns="0" anchor="t" anchorCtr="0" upright="1">
                          <a:noAutofit/>
                        </wps:bodyPr>
                      </wps:wsp>
                      <wps:wsp>
                        <wps:cNvPr id="628" name="Text Box 22"/>
                        <wps:cNvSpPr txBox="1">
                          <a:spLocks noChangeArrowheads="1"/>
                        </wps:cNvSpPr>
                        <wps:spPr bwMode="auto">
                          <a:xfrm>
                            <a:off x="516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3</w:t>
                              </w:r>
                            </w:p>
                          </w:txbxContent>
                        </wps:txbx>
                        <wps:bodyPr rot="0" vert="horz" wrap="square" lIns="18000" tIns="0" rIns="18000" bIns="0" anchor="t" anchorCtr="0" upright="1">
                          <a:noAutofit/>
                        </wps:bodyPr>
                      </wps:wsp>
                      <wps:wsp>
                        <wps:cNvPr id="629" name="Text Box 23"/>
                        <wps:cNvSpPr txBox="1">
                          <a:spLocks noChangeArrowheads="1"/>
                        </wps:cNvSpPr>
                        <wps:spPr bwMode="auto">
                          <a:xfrm>
                            <a:off x="625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4</w:t>
                              </w:r>
                            </w:p>
                          </w:txbxContent>
                        </wps:txbx>
                        <wps:bodyPr rot="0" vert="horz" wrap="square" lIns="18000" tIns="0" rIns="18000" bIns="0" anchor="t" anchorCtr="0" upright="1">
                          <a:noAutofit/>
                        </wps:bodyPr>
                      </wps:wsp>
                      <wps:wsp>
                        <wps:cNvPr id="630" name="Text Box 24"/>
                        <wps:cNvSpPr txBox="1">
                          <a:spLocks noChangeArrowheads="1"/>
                        </wps:cNvSpPr>
                        <wps:spPr bwMode="auto">
                          <a:xfrm>
                            <a:off x="730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 o:spid="_x0000_s1118" style="position:absolute;left:0;text-align:left;margin-left:60pt;margin-top:8.4pt;width:370.05pt;height:171.75pt;z-index:251659264" coordorigin="1545,8220"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">
                <v:line id="Line 3" o:spid="_x0000_s1119" style="position:absolute;flip:y;visibility:visible;mso-wrap-style:square" from="2475,8220" to="2475,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zIcUAAADcAAAADwAAAGRycy9kb3ducmV2LnhtbESPT2vCQBDF7wW/wzKFXkLdVUE0dRX/&#10;VBCKB20PPQ7ZaRKanQ3ZUdNv3xUKPT7evN+bt1j1vlFX6mId2MJoaEARF8HVXFr4eN8/z0BFQXbY&#10;BCYLPxRhtRw8LDB34cYnup6lVAnCMUcLlUibax2LijzGYWiJk/cVOo+SZFdq1+EtwX2jx8ZMtcea&#10;U0OFLW0rKr7PF5/e2B95N5lkG6+zbE6vn/JmtFj79NivX0AJ9fJ//Jc+OAtTM4f7mEQ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7zIcUAAADcAAAADwAAAAAAAAAA&#10;AAAAAAChAgAAZHJzL2Rvd25yZXYueG1sUEsFBgAAAAAEAAQA+QAAAJMDAAAAAA==&#10;">
                  <v:stroke endarrow="block"/>
                </v:line>
                <v:line id="Line 4" o:spid="_x0000_s1120" style="position:absolute;visibility:visible;mso-wrap-style:square" from="2475,11205" to="8295,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KL8sIAAADcAAAADwAAAGRycy9kb3ducmV2LnhtbERPyWrDMBC9F/oPYgq5NbJzyOJECSEm&#10;kENbyELPU2timVgjYymO+vfVoZDj4+2rTbStGKj3jWMF+TgDQVw53XCt4HLev89B+ICssXVMCn7J&#10;w2b9+rLCQrsHH2k4hVqkEPYFKjAhdIWUvjJk0Y9dR5y4q+sthgT7WuoeHynctnKSZVNpseHUYLCj&#10;naHqdrpbBTNTHuVMlh/nr3Jo8kX8jN8/C6VGb3G7BBEohqf4333QCqZ5mp/Op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KL8sIAAADcAAAADwAAAAAAAAAAAAAA&#10;AAChAgAAZHJzL2Rvd25yZXYueG1sUEsFBgAAAAAEAAQA+QAAAJADAAAAAA==&#10;">
                  <v:stroke endarrow="block"/>
                </v:line>
                <v:line id="Line 5" o:spid="_x0000_s1121" style="position:absolute;visibility:visible;mso-wrap-style:square" from="3585,11175" to="358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v3GAAAA3AAAAA8AAAAAAAAA&#10;AAAAAAAAoQIAAGRycy9kb3ducmV2LnhtbFBLBQYAAAAABAAEAPkAAACUAwAAAAA=&#10;"/>
                <v:line id="Line 6" o:spid="_x0000_s1122" style="position:absolute;visibility:visible;mso-wrap-style:square" from="4695,11175" to="469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v:line id="Line 7" o:spid="_x0000_s1123" style="position:absolute;visibility:visible;mso-wrap-style:square" from="5805,11175" to="580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xRHGAAAA3AAAAA8AAAAAAAAA&#10;AAAAAAAAoQIAAGRycy9kb3ducmV2LnhtbFBLBQYAAAAABAAEAPkAAACUAwAAAAA=&#10;"/>
                <v:line id="Line 8" o:spid="_x0000_s1124" style="position:absolute;visibility:visible;mso-wrap-style:square" from="6915,11175" to="691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dZcYAAADcAAAADwAAAGRycy9kb3ducmV2LnhtbESPQWvCQBSE7wX/w/IKvdWNtgR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xXWXGAAAA3AAAAA8AAAAAAAAA&#10;AAAAAAAAoQIAAGRycy9kb3ducmV2LnhtbFBLBQYAAAAABAAEAPkAAACUAwAAAAA=&#10;"/>
                <v:shape id="Freeform 9" o:spid="_x0000_s1125" style="position:absolute;left:2475;top:8370;width:5535;height:2835;visibility:visible;mso-wrap-style:square;v-text-anchor:top" coordsize="50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E8cQA&#10;AADcAAAADwAAAGRycy9kb3ducmV2LnhtbESPQWsCMRSE74L/IbyCN82quMjWKEWQFnpy9WBvj83r&#10;7tLNy5JEN/rrG6HQ4zAz3zCbXTSduJHzrWUF81kGgriyuuVawfl0mK5B+ICssbNMCu7kYbcdjzZY&#10;aDvwkW5lqEWCsC9QQRNCX0jpq4YM+pntiZP3bZ3BkKSrpXY4JLjp5CLLcmmw5bTQYE/7hqqf8moU&#10;DGaZ3+Plq1y8P4boPlcPW9qTUpOX+PYKIlAM/+G/9odWkM9X8Dy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xPHEAAAA3AAAAA8AAAAAAAAAAAAAAAAAmAIAAGRycy9k&#10;b3ducmV2LnhtbFBLBQYAAAAABAAEAPUAAACJAwAAAAA=&#10;" path="m,259r,l1,252r1,-1l3,247r1,l5,249,6,239r,8l7,243r,8l8,257r1,1l10,249r,8l11,241r1,8l13,246r,8l14,255r1,-3l15,254r1,-7l17,255r1,-1l18,240r,14l19,247r,17l20,265r1,-10l21,264r1,-10l23,260r,-8l24,261r1,-8l25,260r1,-14l27,256r,-14l28,257r1,-10l29,256r1,l31,248r,7l32,250r,3l33,254r1,1l35,256r1,-1l36,249r1,4l38,255r,-8l39,256r1,1l40,242r1,16l42,250r,7l43,249r1,-3l45,252r1,-5l46,258r1,1l48,258r,-14l49,252r,-11l50,253r1,-10l51,252r1,-13l53,249r,-10l54,250r1,1l56,248r,2l57,248r1,-4l59,257r,-14l60,258r1,2l61,241r1,20l63,252r,8l64,253r1,4l65,245r1,13l67,258r1,-1l68,241r1,-1l70,257r,-20l71,258r1,-13l72,257r1,-7l73,254r1,1l75,254r,-13l75,254r1,-5l76,254r1,1l78,252r,2l79,247r,5l80,248r1,-8l82,251r1,1l84,243r,8l85,252r1,l87,246r,6l88,254r1,1l90,252r,2l91,250r1,-4l93,252r1,1l94,246r1,8l96,253r,-15l97,254r1,-6l98,253r1,-18l99,248r1,-4l100,246r1,1l102,242r1,-6l104,242r,-6l105,245r1,1l107,246r1,-1l108,235r1,-6l109,235r1,-4l111,237r,-11l112,238r1,-5l113,237r1,l114,228r1,10l116,237r,-10l117,220r,7l118,223r1,-19l120,223r1,-8l121,222r1,-11l123,216r1,-1l124,208r1,-13l126,208r1,-11l127,207r1,-10l129,193r1,-2l131,188r1,-4l133,187r1,-4l135,183r1,-3l137,181r1,-2l139,179r1,-1l141,177r1,-1l143,176r1,-1l145,177r1,-2l147,176r1,-2l149,175r1,l151,176r1,-1l153,175r1,-2l155,175r1,l157,175r1,4l159,180r1,l161,179r1,2l163,184r1,1l165,185r1,3l167,192r1,6l169,199r1,1l171,199r1,-5l172,213r1,1l174,213r1,-3l175,211r1,12l176,208r1,22l178,231r1,-1l180,225r,4l181,218r1,16l183,237r1,8l185,246r1,-13l186,245r1,-8l187,233r1,5l189,245r1,1l191,234r,14l192,249r1,-13l193,248r1,-6l195,243r1,l197,241r1,5l198,237r1,12l200,250r1,-6l201,252r1,1l203,246r,6l204,250r,-6l205,251r1,-1l206,236r,14l207,244r1,-3l209,250r,-11l210,251r1,-7l211,250r1,8l212,241r1,18l214,258r,-18l214,258r1,-13l216,242r1,l218,246r,-6l219,247r1,1l221,243r,4l222,246r1,-7l224,243r1,-1l226,237r1,4l228,241r,-6l229,243r1,3l231,247r1,-4l232,246r1,6l233,243r1,10l235,252r,-11l235,252r1,-6l237,244r1,-6l239,244r1,-3l240,245r1,1l242,245r1,5l243,241r1,10l245,245r,9l246,255r1,-1l247,243r1,-6l249,242r1,4l251,247r1,-4l252,249r1,1l254,249r,-9l255,243r,-6l256,244r1,1l258,244r1,-1l260,243r1,1l262,243r1,-1l264,250r,-16l265,251r1,-1l267,248r,-14l267,248r1,-4l268,250r1,1l270,250r,-9l271,250r1,-1l273,248r1,-1l274,239r,8l275,243r1,1l277,236r1,10l279,240r,8l280,249r1,-1l281,240r1,-5l283,240r1,-4l284,239r1,-5l286,233r1,-3l288,233r1,1l290,233r,-13l291,215r1,-2l293,207r1,l295,207r1,-12l297,191r1,-7l299,182r1,-9l301,170r1,-3l303,162r1,-5l305,152r1,-5l307,144r1,-4l309,133r1,-4l311,121r1,-5l313,108r1,-3l315,100r1,-9l317,88r1,-3l319,76r1,-6l321,64r1,-5l323,53r1,-5l325,46r1,-8l327,34r1,-5l329,24r1,-4l331,20r1,-6l333,10r1,-2l335,8r1,-3l337,3r1,5l339,7r,-7l339,7r1,-6l341,r1,l343,1r1,1l345,2r1,l347,2r1,-1l349,1r1,l351,1r1,1l353,2r1,l355,2r1,l357,1r1,1l359,1r1,l361,1r1,l363,4r1,1l365,9r1,1l367,11r1,12l369,24r1,-5l370,23r1,3l372,31r1,5l374,42r1,2l376,50r1,6l378,61r1,5l380,76r1,1l382,85r1,1l384,97r1,7l386,105r1,7l388,117r1,7l390,132r1,4l392,139r1,6l394,148r1,7l396,159r1,4l398,168r1,3l400,179r1,3l402,186r1,5l404,197r1,21l406,219r1,-11l407,218r1,-3l409,210r1,15l411,226r1,-3l412,231r1,1l414,229r,5l415,238r1,1l417,240r1,1l419,249r1,1l421,244r,5l422,247r,-7l423,248r1,-1l425,247r1,5l427,253r1,-6l428,252r1,-11l429,247r1,-4l431,238r1,-13l432,238r1,-3l433,250r1,1l435,248r,2l436,244r1,-4l438,243r,-7l439,247r1,1l441,238r,9l442,247r1,-5l443,246r1,6l445,253r1,-10l446,252r1,-1l448,250r,-9l448,250r1,-5l449,257r1,1l451,257r,-26l451,257r1,-11l452,251r1,1l454,251r,-6l455,242r1,8l456,240r1,16l458,257r1,-7l459,256r1,-11l461,235r1,12l463,240r,6l464,239r1,3l465,238r1,5l467,240r,11l468,252r1,-5l469,251r1,-11l471,247r,-12l472,248r1,-7l473,247r1,-2l474,241r1,5l476,246r1,l478,243r,5l479,249r1,-1l480,242r1,-4l481,242r1,-3l482,240r1,10l484,251r1,-6l485,250r1,-2l487,253r,-8l488,254r1,-7l489,253r1,-7l491,239r1,9l492,233r1,16l494,252r,-21l495,253r1,-16l496,252r1,-8l498,244r1,-7l500,242e" filled="f" strokecolor="#396" strokeweight=".7pt">
                  <v:path arrowok="t" o:connecttype="custom" o:connectlocs="852,28724;1838,29067;2701,29067;3553,29302;4539,28960;5513,28842;6376,27355;7350,29527;8214,29527;9066,29184;9808,28382;10782,29067;11767,27237;12742,27697;13605,27120;14336,25975;15321,22316;16539,20947;17889,20027;19240,20027;20590,22659;21564,23803;22793,26670;23657,28382;24631,28842;25361,27922;26225,27473;27077,28264;28306,28264;29048,27922;30022,29067;31129,28500;32225,27697;33088,28617;33941,27013;34926,26777;36155,23696;37494,16828;38845,10067;40195,3316;41546,802;42520,225;43870,225;45221,2749;46450,7553;47789,15106;49140,20829;50247,25750;51343,28500;52450,28264;53180,28724;54166,28264;55018,28040;55760,27697;56734,28157;57719,28264;58571,28382;59435,28617;60420,28500" o:connectangles="0,0,0,0,0,0,0,0,0,0,0,0,0,0,0,0,0,0,0,0,0,0,0,0,0,0,0,0,0,0,0,0,0,0,0,0,0,0,0,0,0,0,0,0,0,0,0,0,0,0,0,0,0,0,0,0,0,0,0"/>
                </v:shape>
                <v:line id="Line 10" o:spid="_x0000_s1126" style="position:absolute;visibility:visible;mso-wrap-style:square" from="8010,11175" to="8010,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micYAAADcAAAADwAAAGRycy9kb3ducmV2LnhtbESPQWsCMRSE74X+h/AKvdWsLYSyGkVa&#10;CupB1Ap6fG6eu2s3L0uS7m7/fSMUehxm5htmOh9sIzryoXasYTzKQBAXztRcajh8fjy9gggR2WDj&#10;mDT8UID57P5uirlxPe+o28dSJAiHHDVUMba5lKGoyGIYuZY4eRfnLcYkfSmNxz7BbSOfs0xJizWn&#10;hQpbequo+Np/Ww2bl63qFqv1cjiu1Ll4351P195r/fgwLCYgIg3xP/zXXhoNaqzg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vZonGAAAA3AAAAA8AAAAAAAAA&#10;AAAAAAAAoQIAAGRycy9kb3ducmV2LnhtbFBLBQYAAAAABAAEAPkAAACUAwAAAAA=&#10;"/>
                <v:line id="Line 11" o:spid="_x0000_s1127" style="position:absolute;visibility:visible;mso-wrap-style:square" from="2790,10980" to="3240,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nGMAAAADcAAAADwAAAGRycy9kb3ducmV2LnhtbESPzQrCMBCE74LvEFbwpqmCP1SjiFDx&#10;JlYv3tZmbYvNpjRR69sbQfA4zMw3zHLdmko8qXGlZQWjYQSCOLO65FzB+ZQM5iCcR9ZYWSYFb3Kw&#10;XnU7S4y1ffGRnqnPRYCwi1FB4X0dS+myggy6oa2Jg3ezjUEfZJNL3eArwE0lx1E0lQZLDgsF1rQt&#10;KLunD6PgfjlPkt1hq09VutHXPPGX600r1e+1mwUIT63/h3/tvVYwH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p5xjAAAAA3AAAAA8AAAAAAAAAAAAAAAAA&#10;oQIAAGRycy9kb3ducmV2LnhtbFBLBQYAAAAABAAEAPkAAACOAwAAAAA=&#10;" strokeweight="2pt"/>
                <v:line id="Line 12" o:spid="_x0000_s1128" style="position:absolute;visibility:visible;mso-wrap-style:square" from="3915,10215" to="4365,1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zar0AAADcAAAADwAAAGRycy9kb3ducmV2LnhtbERPuwrCMBTdBf8hXMFNUwVFqqmIUHET&#10;q4vbtbl9YHNTmqj1780gOB7Oe7PtTSNe1LnasoLZNAJBnFtdc6ngekknKxDOI2tsLJOCDznYJsPB&#10;BmNt33ymV+ZLEULYxaig8r6NpXR5RQbd1LbEgStsZ9AH2JVSd/gO4aaR8yhaSoM1h4YKW9pXlD+y&#10;p1HwuF0X6eG015cm2+l7mfrbvdBKjUf9bg3CU+//4p/7qBUs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92c2q9AAAA3AAAAA8AAAAAAAAAAAAAAAAAoQIA&#10;AGRycy9kb3ducmV2LnhtbFBLBQYAAAAABAAEAPkAAACLAwAAAAA=&#10;" strokeweight="2pt"/>
                <v:line id="Line 13" o:spid="_x0000_s1129" style="position:absolute;visibility:visible;mso-wrap-style:square" from="5040,10935" to="5490,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W8cAAAADcAAAADwAAAGRycy9kb3ducmV2LnhtbESPwQrCMBBE74L/EFbwpqmCotUoIlS8&#10;idWLt7VZ22KzKU3U+vdGEDwOM/OGWa5bU4knNa60rGA0jEAQZ1aXnCs4n5LBDITzyBory6TgTQ7W&#10;q25nibG2Lz7SM/W5CBB2MSoovK9jKV1WkEE3tDVx8G62MeiDbHKpG3wFuKnkOIqm0mDJYaHAmrYF&#10;Zff0YRTcL+dJsjts9alKN/qaJ/5yvWml+r12swDhqfX/8K+91wqm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61vHAAAAA3AAAAA8AAAAAAAAAAAAAAAAA&#10;oQIAAGRycy9kb3ducmV2LnhtbFBLBQYAAAAABAAEAPkAAACOAwAAAAA=&#10;" strokeweight="2pt"/>
                <v:line id="Line 14" o:spid="_x0000_s1130" style="position:absolute;visibility:visible;mso-wrap-style:square" from="7305,10935" to="7755,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y10b0AAADcAAAADwAAAGRycy9kb3ducmV2LnhtbERPuwrCMBTdBf8hXMFNUwVFqqmIUHET&#10;q4vbtbl9YHNTmqj1780gOB7Oe7PtTSNe1LnasoLZNAJBnFtdc6ngekknKxDOI2tsLJOCDznYJsPB&#10;BmNt33ymV+ZLEULYxaig8r6NpXR5RQbd1LbEgStsZ9AH2JVSd/gO4aaR8yhaSoM1h4YKW9pXlD+y&#10;p1HwuF0X6eG015cm2+l7mfrbvdBKjUf9bg3CU+//4p/7qBUs5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9stdG9AAAA3AAAAA8AAAAAAAAAAAAAAAAAoQIA&#10;AGRycy9kb3ducmV2LnhtbFBLBQYAAAAABAAEAPkAAACLAwAAAAA=&#10;" strokeweight="2pt"/>
                <v:line id="Line 15" o:spid="_x0000_s1131" style="position:absolute;visibility:visible;mso-wrap-style:square" from="6135,8370" to="6585,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QSsAAAADcAAAADwAAAGRycy9kb3ducmV2LnhtbESPwQrCMBBE74L/EFbwpqmCItUoIlS8&#10;idVLb2uztsVmU5qo9e+NIHgcZuYNs9p0phZPal1lWcFkHIEgzq2uuFBwOSejBQjnkTXWlknBmxxs&#10;1v3eCmNtX3yiZ+oLESDsYlRQet/EUrq8JINubBvi4N1sa9AH2RZSt/gKcFPLaRTNpcGKw0KJDe1K&#10;yu/pwyi4Z5dZsj/u9LlOt/paJD673rRSw0G3XYLw1Pl/+Nc+aAXz6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gEErAAAAA3AAAAA8AAAAAAAAAAAAAAAAA&#10;oQIAAGRycy9kb3ducmV2LnhtbFBLBQYAAAAABAAEAPkAAACOAwAAAAA=&#10;" strokeweight="2pt"/>
                <v:line id="Line 16" o:spid="_x0000_s1132" style="position:absolute;visibility:visible;mso-wrap-style:square" from="2478,10677" to="8013,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SlDMQAAADcAAAADwAAAGRycy9kb3ducmV2LnhtbESPT4vCMBTE78J+h/AWvGlqEZGuUdbC&#10;Lh5E8M+ix0fzbMs2LyWJWr+9EQSPw8z8hpktOtOIKzlfW1YwGiYgiAuray4VHPY/gykIH5A1NpZJ&#10;wZ08LOYfvRlm2t54S9ddKEWEsM9QQRVCm0npi4oM+qFtiaN3ts5giNKVUju8RbhpZJokE2mw5rhQ&#10;YUt5RcX/7mIULF29Of7+5euA422en0aX5dFtlOp/dt9fIAJ14R1+tVdawSR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KUMxAAAANwAAAAPAAAAAAAAAAAA&#10;AAAAAKECAABkcnMvZG93bnJldi54bWxQSwUGAAAAAAQABAD5AAAAkgMAAAAA&#10;" strokecolor="red">
                  <v:stroke dashstyle="dash"/>
                </v:line>
                <v:shape id="Text Box 17" o:spid="_x0000_s1133" type="#_x0000_t202" style="position:absolute;left:2910;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yP8UA&#10;AADcAAAADwAAAGRycy9kb3ducmV2LnhtbESPT2sCMRTE7wW/Q3iCt5pVqcpqFBGEQnvp6sXbc/P2&#10;j25eliTd3fbTN4VCj8PM/IbZ7gfTiI6cry0rmE0TEMS51TWXCi7n0/MahA/IGhvLpOCLPOx3o6ct&#10;ptr2/EFdFkoRIexTVFCF0KZS+rwig35qW+LoFdYZDFG6UmqHfYSbRs6TZCkN1hwXKmzpWFH+yD6N&#10;guEl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fI/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1</w:t>
                        </w:r>
                      </w:p>
                    </w:txbxContent>
                  </v:textbox>
                </v:shape>
                <v:shape id="Text Box 18" o:spid="_x0000_s1134" type="#_x0000_t202" style="position:absolute;left:2148;top:822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qS8UA&#10;AADcAAAADwAAAGRycy9kb3ducmV2LnhtbESPT2sCMRTE7wW/Q3iCt5pVrMpqFBGEQnvp6sXbc/P2&#10;j25eliTd3fbTN4VCj8PM/IbZ7gfTiI6cry0rmE0TEMS51TWXCi7n0/MahA/IGhvLpOCLPOx3o6ct&#10;ptr2/EFdFkoRIexTVFCF0KZS+rwig35qW+LoFdYZDFG6UmqHfYSbRs6TZCkN1hwXKmzpWFH+yD6N&#10;guEl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GpL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A</w:t>
                        </w:r>
                      </w:p>
                    </w:txbxContent>
                  </v:textbox>
                </v:shape>
                <v:shape id="Text Box 19" o:spid="_x0000_s1135" type="#_x0000_t202" style="position:absolute;left:1545;top:1040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P0MUA&#10;AADcAAAADwAAAGRycy9kb3ducmV2LnhtbESPT2sCMRTE7wW/Q3hCbzWroJXVKCIIhfbi1ou35+bt&#10;H928LEm6u+2nbwTB4zAzv2HW28E0oiPna8sKppMEBHFudc2lgtP34W0JwgdkjY1lUvBLHrab0csa&#10;U217PlKXhVJECPsUFVQhtKmUPq/IoJ/Yljh6hXUGQ5SulNphH+GmkbMkWUiDNceFClvaV5Tfsh+j&#10;YJhnp3NxKJyz9LX7u5afffd+Uep1POxWIAIN4Rl+tD+0gsVsDvcz8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Q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U</w:t>
                        </w:r>
                        <w:r>
                          <w:rPr>
                            <w:caps w:val="0"/>
                            <w:lang w:val="de-DE"/>
                          </w:rPr>
                          <w:t>mbral</w:t>
                        </w:r>
                      </w:p>
                    </w:txbxContent>
                  </v:textbox>
                </v:shape>
                <v:shape id="Text Box 20" o:spid="_x0000_s1136" type="#_x0000_t202" style="position:absolute;left:8013;top:11250;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Rp8UA&#10;AADcAAAADwAAAGRycy9kb3ducmV2LnhtbESPT2vCQBTE7wW/w/KE3uqmQlNJXUUEQbAXUy/entmX&#10;P232bdhdk7SfvisIHoeZ+Q2zXI+mFT0531hW8DpLQBAXVjdcKTh97V4WIHxA1thaJgW/5GG9mjwt&#10;MdN24CP1eahEhLDPUEEdQpdJ6YuaDPqZ7YijV1pnMETpKqkdDhFuWjlPklQabDgu1NjRtqbiJ78a&#10;BeNbfjqXu9I5S5+bv+/qMPTvF6Wep+PmA0SgMTzC9/ZeK0jnKd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lGnxQAAANwAAAAPAAAAAAAAAAAAAAAAAJgCAABkcnMv&#10;ZG93bnJldi54bWxQSwUGAAAAAAQABAD1AAAAigMAAAAA&#10;" filled="f" stroked="f">
                  <v:textbox inset=".5mm,0,.5mm,0">
                    <w:txbxContent>
                      <w:p w:rsidR="00C61BB0" w:rsidRPr="005E6DFE" w:rsidRDefault="00C61BB0" w:rsidP="001E7FFB">
                        <w:pPr>
                          <w:pStyle w:val="Figure"/>
                          <w:rPr>
                            <w:lang w:val="de-DE"/>
                          </w:rPr>
                        </w:pPr>
                        <w:r>
                          <w:rPr>
                            <w:caps w:val="0"/>
                            <w:lang w:val="de-DE"/>
                          </w:rPr>
                          <w:t>Canal</w:t>
                        </w:r>
                      </w:p>
                    </w:txbxContent>
                  </v:textbox>
                </v:shape>
                <v:shape id="Text Box 21" o:spid="_x0000_s1137" type="#_x0000_t202" style="position:absolute;left:403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0PMUA&#10;AADcAAAADwAAAGRycy9kb3ducmV2LnhtbESPT2sCMRTE7wW/Q3hCbzWrUC1bo4ggCPXi1ktvr5u3&#10;f3TzsiRxd+unN4LQ4zAzv2GW68E0oiPna8sKppMEBHFudc2lgtP37u0DhA/IGhvLpOCPPKxXo5cl&#10;ptr2fKQuC6WIEPYpKqhCaFMpfV6RQT+xLXH0CusMhihdKbXDPsJNI2dJMpcGa44LFba0rSi/ZFej&#10;YHjPTj/FrnDO0mFzO5dffbf4Vep1PGw+QQQawn/42d5rBfPZAh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vQ8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2</w:t>
                        </w:r>
                      </w:p>
                    </w:txbxContent>
                  </v:textbox>
                </v:shape>
                <v:shape id="Text Box 22" o:spid="_x0000_s1138" type="#_x0000_t202" style="position:absolute;left:5160;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1gTsIA&#10;AADcAAAADwAAAGRycy9kb3ducmV2LnhtbERPy2rCQBTdF/yH4Qru6kRBK6mjiCAIummajbvbzM2j&#10;zdwJM2MS/frOotDl4by3+9G0oifnG8sKFvMEBHFhdcOVgvzz9LoB4QOyxtYyKXiQh/1u8rLFVNuB&#10;P6jPQiViCPsUFdQhdKmUvqjJoJ/bjjhypXUGQ4SuktrhEMNNK5dJspYGG44NNXZ0rKn4ye5GwbjK&#10;8lt5Kp2zdD08v6vL0L99KTWbjod3EIHG8C/+c5+1gvUyro1n4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WBOwgAAANwAAAAPAAAAAAAAAAAAAAAAAJgCAABkcnMvZG93&#10;bnJldi54bWxQSwUGAAAAAAQABAD1AAAAhwMAAAAA&#10;" filled="f" stroked="f">
                  <v:textbox inset=".5mm,0,.5mm,0">
                    <w:txbxContent>
                      <w:p w:rsidR="00C61BB0" w:rsidRPr="005E6DFE" w:rsidRDefault="00C61BB0" w:rsidP="001E7FFB">
                        <w:pPr>
                          <w:pStyle w:val="Figure"/>
                          <w:rPr>
                            <w:lang w:val="de-DE"/>
                          </w:rPr>
                        </w:pPr>
                        <w:r>
                          <w:rPr>
                            <w:lang w:val="de-DE"/>
                          </w:rPr>
                          <w:t>3</w:t>
                        </w:r>
                      </w:p>
                    </w:txbxContent>
                  </v:textbox>
                </v:shape>
                <v:shape id="Text Box 23" o:spid="_x0000_s1139" type="#_x0000_t202" style="position:absolute;left:625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F1cUA&#10;AADcAAAADwAAAGRycy9kb3ducmV2LnhtbESPT2sCMRTE7wW/Q3iCt5pV0OpqFBGEQnvp6sXbc/P2&#10;j25eliTd3fbTN4VCj8PM/IbZ7gfTiI6cry0rmE0TEMS51TWXCi7n0/MKhA/IGhvLpOCLPOx3o6ct&#10;ptr2/EFdFkoRIexTVFCF0KZS+rwig35qW+LoFdYZDFG6UmqHfYSbRs6TZCkN1hwXKmzpWFH+yD6N&#10;gmGRXa7FqXDO0vvh+16+9d3LTanJeDhsQAQawn/4r/2qFSzna/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XV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4</w:t>
                        </w:r>
                      </w:p>
                    </w:txbxContent>
                  </v:textbox>
                </v:shape>
                <v:shape id="Text Box 24" o:spid="_x0000_s1140" type="#_x0000_t202" style="position:absolute;left:730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6lcIA&#10;AADcAAAADwAAAGRycy9kb3ducmV2LnhtbERPy2oCMRTdC/5DuEJ3mlHRlqlRRBCEuunUTXe3kzsP&#10;ndwMSZyZ9uubheDycN6b3WAa0ZHztWUF81kCgji3uuZSweXrOH0D4QOyxsYyKfglD7vteLTBVNue&#10;P6nLQiliCPsUFVQhtKmUPq/IoJ/ZljhyhXUGQ4SulNphH8NNIxdJspYGa44NFbZ0qCi/ZXejYFhl&#10;l+/iWDhn6bz/u5Yffff6o9TLZNi/gwg0hKf44T5pBetl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vqVwgAAANwAAAAPAAAAAAAAAAAAAAAAAJgCAABkcnMvZG93&#10;bnJldi54bWxQSwUGAAAAAAQABAD1AAAAhwMAAAAA&#10;" filled="f" stroked="f">
                  <v:textbox inset=".5mm,0,.5mm,0">
                    <w:txbxContent>
                      <w:p w:rsidR="00C61BB0" w:rsidRPr="005E6DFE" w:rsidRDefault="00C61BB0" w:rsidP="001E7FFB">
                        <w:pPr>
                          <w:pStyle w:val="Figure"/>
                          <w:rPr>
                            <w:lang w:val="de-DE"/>
                          </w:rPr>
                        </w:pPr>
                        <w:r>
                          <w:rPr>
                            <w:lang w:val="de-DE"/>
                          </w:rPr>
                          <w:t>5</w:t>
                        </w:r>
                      </w:p>
                    </w:txbxContent>
                  </v:textbox>
                </v:shape>
              </v:group>
            </w:pict>
          </mc:Fallback>
        </mc:AlternateContent>
      </w:r>
    </w:p>
    <w:p w:rsidR="008339AB" w:rsidRPr="000E2D68" w:rsidRDefault="008339AB" w:rsidP="00B5608B">
      <w:pPr>
        <w:keepNext/>
        <w:keepLines/>
        <w:rPr>
          <w:lang w:val="es-ES"/>
        </w:rPr>
      </w:pPr>
    </w:p>
    <w:p w:rsidR="008339AB" w:rsidRPr="000E2D68" w:rsidRDefault="008339AB" w:rsidP="00B5608B">
      <w:pPr>
        <w:keepNext/>
        <w:keepLines/>
        <w:rPr>
          <w:lang w:val="es-ES"/>
        </w:rPr>
      </w:pPr>
    </w:p>
    <w:p w:rsidR="008339AB" w:rsidRPr="000E2D68" w:rsidRDefault="008339AB" w:rsidP="00B5608B">
      <w:pPr>
        <w:keepNext/>
        <w:keepLines/>
        <w:rPr>
          <w:lang w:val="es-ES"/>
        </w:rPr>
      </w:pPr>
    </w:p>
    <w:p w:rsidR="008339AB" w:rsidRPr="000E2D68" w:rsidRDefault="008339AB" w:rsidP="008339AB">
      <w:pPr>
        <w:rPr>
          <w:lang w:val="es-ES"/>
        </w:rPr>
      </w:pPr>
    </w:p>
    <w:p w:rsidR="008339AB" w:rsidRPr="000E2D68" w:rsidRDefault="008339AB" w:rsidP="008339AB">
      <w:pPr>
        <w:rPr>
          <w:lang w:val="es-ES"/>
        </w:rPr>
      </w:pPr>
    </w:p>
    <w:p w:rsidR="008339AB" w:rsidRPr="000E2D68" w:rsidRDefault="008339AB" w:rsidP="008339AB">
      <w:pPr>
        <w:rPr>
          <w:lang w:val="es-ES"/>
        </w:rPr>
      </w:pPr>
    </w:p>
    <w:p w:rsidR="008339AB" w:rsidRPr="000E2D68" w:rsidRDefault="008339AB" w:rsidP="008339AB">
      <w:pPr>
        <w:rPr>
          <w:lang w:val="es-ES"/>
        </w:rPr>
      </w:pPr>
    </w:p>
    <w:p w:rsidR="008339AB" w:rsidRPr="000E2D68" w:rsidRDefault="008339AB" w:rsidP="008339AB">
      <w:pPr>
        <w:rPr>
          <w:lang w:val="es-ES"/>
        </w:rPr>
      </w:pPr>
    </w:p>
    <w:p w:rsidR="008339AB" w:rsidRDefault="008339AB" w:rsidP="008339AB">
      <w:pPr>
        <w:rPr>
          <w:lang w:val="es-ES"/>
        </w:rPr>
      </w:pPr>
    </w:p>
    <w:p w:rsidR="00A47E13" w:rsidRPr="000E2D68" w:rsidRDefault="00A47E13" w:rsidP="008339AB">
      <w:pPr>
        <w:rPr>
          <w:lang w:val="es-ES"/>
        </w:rPr>
      </w:pPr>
    </w:p>
    <w:p w:rsidR="00C116CE" w:rsidRPr="000E2D68" w:rsidRDefault="00C116CE" w:rsidP="00A47E13">
      <w:pPr>
        <w:rPr>
          <w:lang w:val="es-ES"/>
        </w:rPr>
      </w:pPr>
      <w:r>
        <w:rPr>
          <w:lang w:val="es-ES"/>
        </w:rPr>
        <w:t>En la</w:t>
      </w:r>
      <w:r w:rsidRPr="000E2D68">
        <w:rPr>
          <w:lang w:val="es-ES"/>
        </w:rPr>
        <w:t xml:space="preserve"> </w:t>
      </w:r>
      <w:r>
        <w:rPr>
          <w:lang w:val="es-ES"/>
        </w:rPr>
        <w:t>Fig.</w:t>
      </w:r>
      <w:r w:rsidRPr="000E2D68">
        <w:rPr>
          <w:lang w:val="es-ES"/>
        </w:rPr>
        <w:t xml:space="preserve"> 3 </w:t>
      </w:r>
      <w:r>
        <w:rPr>
          <w:lang w:val="es-ES"/>
        </w:rPr>
        <w:t>el ancho de banda de medición es demasiado grande</w:t>
      </w:r>
      <w:r w:rsidRPr="000E2D68">
        <w:rPr>
          <w:lang w:val="es-ES"/>
        </w:rPr>
        <w:t xml:space="preserve">: </w:t>
      </w:r>
      <w:r>
        <w:rPr>
          <w:lang w:val="es-ES"/>
        </w:rPr>
        <w:t>si bien la ocupación del canal</w:t>
      </w:r>
      <w:r w:rsidR="00A47E13">
        <w:rPr>
          <w:lang w:val="es-ES"/>
        </w:rPr>
        <w:t> </w:t>
      </w:r>
      <w:r w:rsidRPr="000E2D68">
        <w:rPr>
          <w:lang w:val="es-ES"/>
        </w:rPr>
        <w:t xml:space="preserve">2 </w:t>
      </w:r>
      <w:r>
        <w:rPr>
          <w:lang w:val="es-ES"/>
        </w:rPr>
        <w:t>sigue siendo la correcta</w:t>
      </w:r>
      <w:r w:rsidRPr="000E2D68">
        <w:rPr>
          <w:lang w:val="es-ES"/>
        </w:rPr>
        <w:t xml:space="preserve">, </w:t>
      </w:r>
      <w:r>
        <w:rPr>
          <w:lang w:val="es-ES"/>
        </w:rPr>
        <w:t xml:space="preserve">la gran intensidad de la señal en el canal </w:t>
      </w:r>
      <w:r w:rsidRPr="000E2D68">
        <w:rPr>
          <w:lang w:val="es-ES"/>
        </w:rPr>
        <w:t xml:space="preserve">4 produce </w:t>
      </w:r>
      <w:r>
        <w:rPr>
          <w:lang w:val="es-ES"/>
        </w:rPr>
        <w:t xml:space="preserve">ocupaciones ficticias en los canales </w:t>
      </w:r>
      <w:r w:rsidRPr="000E2D68">
        <w:rPr>
          <w:lang w:val="es-ES"/>
        </w:rPr>
        <w:t xml:space="preserve">3 </w:t>
      </w:r>
      <w:r>
        <w:rPr>
          <w:lang w:val="es-ES"/>
        </w:rPr>
        <w:t xml:space="preserve">y </w:t>
      </w:r>
      <w:r w:rsidRPr="000E2D68">
        <w:rPr>
          <w:lang w:val="es-ES"/>
        </w:rPr>
        <w:t>5.</w:t>
      </w:r>
    </w:p>
    <w:p w:rsidR="008339AB" w:rsidRPr="000E2D68" w:rsidRDefault="008339AB" w:rsidP="008339AB">
      <w:pPr>
        <w:pStyle w:val="FigureNo"/>
        <w:rPr>
          <w:lang w:val="es-ES"/>
        </w:rPr>
      </w:pPr>
      <w:r w:rsidRPr="000E2D68">
        <w:rPr>
          <w:lang w:val="es-ES"/>
        </w:rPr>
        <w:t>Figur</w:t>
      </w:r>
      <w:r>
        <w:rPr>
          <w:lang w:val="es-ES"/>
        </w:rPr>
        <w:t>A</w:t>
      </w:r>
      <w:r w:rsidRPr="000E2D68">
        <w:rPr>
          <w:lang w:val="es-ES"/>
        </w:rPr>
        <w:t xml:space="preserve"> 3</w:t>
      </w:r>
    </w:p>
    <w:p w:rsidR="008339AB" w:rsidRPr="000E2D68" w:rsidRDefault="008339AB" w:rsidP="008339AB">
      <w:pPr>
        <w:pStyle w:val="Figuretitle"/>
        <w:rPr>
          <w:lang w:val="es-ES"/>
        </w:rPr>
      </w:pPr>
      <w:r>
        <w:rPr>
          <w:lang w:val="es-ES"/>
        </w:rPr>
        <w:t>Ancho de banda de medición demasiado grande</w:t>
      </w:r>
    </w:p>
    <w:p w:rsidR="008339AB" w:rsidRPr="000E2D68" w:rsidRDefault="00937FC5" w:rsidP="001E7FFB">
      <w:pPr>
        <w:pStyle w:val="Figure"/>
        <w:rPr>
          <w:lang w:val="es-ES"/>
        </w:rPr>
      </w:pPr>
      <w:r w:rsidRPr="000E2D68">
        <w:rPr>
          <w:noProof/>
          <w:lang w:val="en-US" w:eastAsia="zh-CN"/>
        </w:rPr>
        <mc:AlternateContent>
          <mc:Choice Requires="wpg">
            <w:drawing>
              <wp:anchor distT="0" distB="0" distL="114300" distR="114300" simplePos="0" relativeHeight="251660288" behindDoc="0" locked="0" layoutInCell="1" allowOverlap="1" wp14:anchorId="491A0498" wp14:editId="062F2865">
                <wp:simplePos x="0" y="0"/>
                <wp:positionH relativeFrom="column">
                  <wp:posOffset>699327</wp:posOffset>
                </wp:positionH>
                <wp:positionV relativeFrom="paragraph">
                  <wp:posOffset>83820</wp:posOffset>
                </wp:positionV>
                <wp:extent cx="4699635" cy="2181225"/>
                <wp:effectExtent l="0" t="38100" r="5715" b="9525"/>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30" y="2227"/>
                          <a:chExt cx="7401" cy="3435"/>
                        </a:xfrm>
                      </wpg:grpSpPr>
                      <wps:wsp>
                        <wps:cNvPr id="586" name="Freeform 26"/>
                        <wps:cNvSpPr>
                          <a:spLocks/>
                        </wps:cNvSpPr>
                        <wps:spPr bwMode="auto">
                          <a:xfrm>
                            <a:off x="2463" y="2324"/>
                            <a:ext cx="5532" cy="2888"/>
                          </a:xfrm>
                          <a:custGeom>
                            <a:avLst/>
                            <a:gdLst>
                              <a:gd name="T0" fmla="*/ 55 w 500"/>
                              <a:gd name="T1" fmla="*/ 2726 h 232"/>
                              <a:gd name="T2" fmla="*/ 122 w 500"/>
                              <a:gd name="T3" fmla="*/ 2838 h 232"/>
                              <a:gd name="T4" fmla="*/ 210 w 500"/>
                              <a:gd name="T5" fmla="*/ 2826 h 232"/>
                              <a:gd name="T6" fmla="*/ 277 w 500"/>
                              <a:gd name="T7" fmla="*/ 2826 h 232"/>
                              <a:gd name="T8" fmla="*/ 354 w 500"/>
                              <a:gd name="T9" fmla="*/ 2788 h 232"/>
                              <a:gd name="T10" fmla="*/ 443 w 500"/>
                              <a:gd name="T11" fmla="*/ 2838 h 232"/>
                              <a:gd name="T12" fmla="*/ 509 w 500"/>
                              <a:gd name="T13" fmla="*/ 2851 h 232"/>
                              <a:gd name="T14" fmla="*/ 597 w 500"/>
                              <a:gd name="T15" fmla="*/ 2739 h 232"/>
                              <a:gd name="T16" fmla="*/ 686 w 500"/>
                              <a:gd name="T17" fmla="*/ 2764 h 232"/>
                              <a:gd name="T18" fmla="*/ 763 w 500"/>
                              <a:gd name="T19" fmla="*/ 2813 h 232"/>
                              <a:gd name="T20" fmla="*/ 819 w 500"/>
                              <a:gd name="T21" fmla="*/ 2726 h 232"/>
                              <a:gd name="T22" fmla="*/ 885 w 500"/>
                              <a:gd name="T23" fmla="*/ 2564 h 232"/>
                              <a:gd name="T24" fmla="*/ 963 w 500"/>
                              <a:gd name="T25" fmla="*/ 2490 h 232"/>
                              <a:gd name="T26" fmla="*/ 1040 w 500"/>
                              <a:gd name="T27" fmla="*/ 2465 h 232"/>
                              <a:gd name="T28" fmla="*/ 1117 w 500"/>
                              <a:gd name="T29" fmla="*/ 2415 h 232"/>
                              <a:gd name="T30" fmla="*/ 1184 w 500"/>
                              <a:gd name="T31" fmla="*/ 2315 h 232"/>
                              <a:gd name="T32" fmla="*/ 1272 w 500"/>
                              <a:gd name="T33" fmla="*/ 2216 h 232"/>
                              <a:gd name="T34" fmla="*/ 1361 w 500"/>
                              <a:gd name="T35" fmla="*/ 2166 h 232"/>
                              <a:gd name="T36" fmla="*/ 1449 w 500"/>
                              <a:gd name="T37" fmla="*/ 2116 h 232"/>
                              <a:gd name="T38" fmla="*/ 1527 w 500"/>
                              <a:gd name="T39" fmla="*/ 2129 h 232"/>
                              <a:gd name="T40" fmla="*/ 1626 w 500"/>
                              <a:gd name="T41" fmla="*/ 2116 h 232"/>
                              <a:gd name="T42" fmla="*/ 1726 w 500"/>
                              <a:gd name="T43" fmla="*/ 2129 h 232"/>
                              <a:gd name="T44" fmla="*/ 1803 w 500"/>
                              <a:gd name="T45" fmla="*/ 2154 h 232"/>
                              <a:gd name="T46" fmla="*/ 1892 w 500"/>
                              <a:gd name="T47" fmla="*/ 2178 h 232"/>
                              <a:gd name="T48" fmla="*/ 1980 w 500"/>
                              <a:gd name="T49" fmla="*/ 2241 h 232"/>
                              <a:gd name="T50" fmla="*/ 2058 w 500"/>
                              <a:gd name="T51" fmla="*/ 2253 h 232"/>
                              <a:gd name="T52" fmla="*/ 2157 w 500"/>
                              <a:gd name="T53" fmla="*/ 2378 h 232"/>
                              <a:gd name="T54" fmla="*/ 2257 w 500"/>
                              <a:gd name="T55" fmla="*/ 2477 h 232"/>
                              <a:gd name="T56" fmla="*/ 2346 w 500"/>
                              <a:gd name="T57" fmla="*/ 2602 h 232"/>
                              <a:gd name="T58" fmla="*/ 2423 w 500"/>
                              <a:gd name="T59" fmla="*/ 2614 h 232"/>
                              <a:gd name="T60" fmla="*/ 2500 w 500"/>
                              <a:gd name="T61" fmla="*/ 2452 h 232"/>
                              <a:gd name="T62" fmla="*/ 2589 w 500"/>
                              <a:gd name="T63" fmla="*/ 2141 h 232"/>
                              <a:gd name="T64" fmla="*/ 2666 w 500"/>
                              <a:gd name="T65" fmla="*/ 2004 h 232"/>
                              <a:gd name="T66" fmla="*/ 2766 w 500"/>
                              <a:gd name="T67" fmla="*/ 1681 h 232"/>
                              <a:gd name="T68" fmla="*/ 2866 w 500"/>
                              <a:gd name="T69" fmla="*/ 1394 h 232"/>
                              <a:gd name="T70" fmla="*/ 2965 w 500"/>
                              <a:gd name="T71" fmla="*/ 1120 h 232"/>
                              <a:gd name="T72" fmla="*/ 3065 w 500"/>
                              <a:gd name="T73" fmla="*/ 859 h 232"/>
                              <a:gd name="T74" fmla="*/ 3164 w 500"/>
                              <a:gd name="T75" fmla="*/ 647 h 232"/>
                              <a:gd name="T76" fmla="*/ 3264 w 500"/>
                              <a:gd name="T77" fmla="*/ 461 h 232"/>
                              <a:gd name="T78" fmla="*/ 3363 w 500"/>
                              <a:gd name="T79" fmla="*/ 299 h 232"/>
                              <a:gd name="T80" fmla="*/ 3463 w 500"/>
                              <a:gd name="T81" fmla="*/ 162 h 232"/>
                              <a:gd name="T82" fmla="*/ 3552 w 500"/>
                              <a:gd name="T83" fmla="*/ 87 h 232"/>
                              <a:gd name="T84" fmla="*/ 3651 w 500"/>
                              <a:gd name="T85" fmla="*/ 25 h 232"/>
                              <a:gd name="T86" fmla="*/ 3751 w 500"/>
                              <a:gd name="T87" fmla="*/ 0 h 232"/>
                              <a:gd name="T88" fmla="*/ 3850 w 500"/>
                              <a:gd name="T89" fmla="*/ 0 h 232"/>
                              <a:gd name="T90" fmla="*/ 3950 w 500"/>
                              <a:gd name="T91" fmla="*/ 0 h 232"/>
                              <a:gd name="T92" fmla="*/ 4049 w 500"/>
                              <a:gd name="T93" fmla="*/ 12 h 232"/>
                              <a:gd name="T94" fmla="*/ 4149 w 500"/>
                              <a:gd name="T95" fmla="*/ 50 h 232"/>
                              <a:gd name="T96" fmla="*/ 4249 w 500"/>
                              <a:gd name="T97" fmla="*/ 137 h 232"/>
                              <a:gd name="T98" fmla="*/ 4348 w 500"/>
                              <a:gd name="T99" fmla="*/ 249 h 232"/>
                              <a:gd name="T100" fmla="*/ 4448 w 500"/>
                              <a:gd name="T101" fmla="*/ 398 h 232"/>
                              <a:gd name="T102" fmla="*/ 4547 w 500"/>
                              <a:gd name="T103" fmla="*/ 585 h 232"/>
                              <a:gd name="T104" fmla="*/ 4647 w 500"/>
                              <a:gd name="T105" fmla="*/ 797 h 232"/>
                              <a:gd name="T106" fmla="*/ 4746 w 500"/>
                              <a:gd name="T107" fmla="*/ 1033 h 232"/>
                              <a:gd name="T108" fmla="*/ 4846 w 500"/>
                              <a:gd name="T109" fmla="*/ 1295 h 232"/>
                              <a:gd name="T110" fmla="*/ 4946 w 500"/>
                              <a:gd name="T111" fmla="*/ 1593 h 232"/>
                              <a:gd name="T112" fmla="*/ 5045 w 500"/>
                              <a:gd name="T113" fmla="*/ 1892 h 232"/>
                              <a:gd name="T114" fmla="*/ 5145 w 500"/>
                              <a:gd name="T115" fmla="*/ 2203 h 232"/>
                              <a:gd name="T116" fmla="*/ 5244 w 500"/>
                              <a:gd name="T117" fmla="*/ 2477 h 232"/>
                              <a:gd name="T118" fmla="*/ 5333 w 500"/>
                              <a:gd name="T119" fmla="*/ 2614 h 232"/>
                              <a:gd name="T120" fmla="*/ 5410 w 500"/>
                              <a:gd name="T121" fmla="*/ 2664 h 232"/>
                              <a:gd name="T122" fmla="*/ 5488 w 500"/>
                              <a:gd name="T123" fmla="*/ 2776 h 23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0" h="232">
                                <a:moveTo>
                                  <a:pt x="0" y="225"/>
                                </a:moveTo>
                                <a:lnTo>
                                  <a:pt x="0" y="225"/>
                                </a:lnTo>
                                <a:lnTo>
                                  <a:pt x="1" y="230"/>
                                </a:lnTo>
                                <a:lnTo>
                                  <a:pt x="1" y="224"/>
                                </a:lnTo>
                                <a:lnTo>
                                  <a:pt x="2" y="231"/>
                                </a:lnTo>
                                <a:lnTo>
                                  <a:pt x="3" y="228"/>
                                </a:lnTo>
                                <a:lnTo>
                                  <a:pt x="3" y="230"/>
                                </a:lnTo>
                                <a:lnTo>
                                  <a:pt x="4" y="227"/>
                                </a:lnTo>
                                <a:lnTo>
                                  <a:pt x="5" y="219"/>
                                </a:lnTo>
                                <a:lnTo>
                                  <a:pt x="5" y="227"/>
                                </a:lnTo>
                                <a:lnTo>
                                  <a:pt x="6" y="224"/>
                                </a:lnTo>
                                <a:lnTo>
                                  <a:pt x="7" y="230"/>
                                </a:lnTo>
                                <a:lnTo>
                                  <a:pt x="8" y="231"/>
                                </a:lnTo>
                                <a:lnTo>
                                  <a:pt x="9" y="230"/>
                                </a:lnTo>
                                <a:lnTo>
                                  <a:pt x="9" y="220"/>
                                </a:lnTo>
                                <a:lnTo>
                                  <a:pt x="10" y="229"/>
                                </a:lnTo>
                                <a:lnTo>
                                  <a:pt x="11" y="228"/>
                                </a:lnTo>
                                <a:lnTo>
                                  <a:pt x="11" y="219"/>
                                </a:lnTo>
                                <a:lnTo>
                                  <a:pt x="12" y="226"/>
                                </a:lnTo>
                                <a:lnTo>
                                  <a:pt x="13" y="226"/>
                                </a:lnTo>
                                <a:lnTo>
                                  <a:pt x="14" y="227"/>
                                </a:lnTo>
                                <a:lnTo>
                                  <a:pt x="15" y="228"/>
                                </a:lnTo>
                                <a:lnTo>
                                  <a:pt x="16" y="227"/>
                                </a:lnTo>
                                <a:lnTo>
                                  <a:pt x="17" y="227"/>
                                </a:lnTo>
                                <a:lnTo>
                                  <a:pt x="18" y="228"/>
                                </a:lnTo>
                                <a:lnTo>
                                  <a:pt x="19" y="227"/>
                                </a:lnTo>
                                <a:lnTo>
                                  <a:pt x="19" y="219"/>
                                </a:lnTo>
                                <a:lnTo>
                                  <a:pt x="19" y="227"/>
                                </a:lnTo>
                                <a:lnTo>
                                  <a:pt x="20" y="223"/>
                                </a:lnTo>
                                <a:lnTo>
                                  <a:pt x="21" y="221"/>
                                </a:lnTo>
                                <a:lnTo>
                                  <a:pt x="22" y="225"/>
                                </a:lnTo>
                                <a:lnTo>
                                  <a:pt x="23" y="225"/>
                                </a:lnTo>
                                <a:lnTo>
                                  <a:pt x="24" y="226"/>
                                </a:lnTo>
                                <a:lnTo>
                                  <a:pt x="25" y="227"/>
                                </a:lnTo>
                                <a:lnTo>
                                  <a:pt x="26" y="226"/>
                                </a:lnTo>
                                <a:lnTo>
                                  <a:pt x="26" y="217"/>
                                </a:lnTo>
                                <a:lnTo>
                                  <a:pt x="27" y="225"/>
                                </a:lnTo>
                                <a:lnTo>
                                  <a:pt x="28" y="229"/>
                                </a:lnTo>
                                <a:lnTo>
                                  <a:pt x="29" y="230"/>
                                </a:lnTo>
                                <a:lnTo>
                                  <a:pt x="30" y="224"/>
                                </a:lnTo>
                                <a:lnTo>
                                  <a:pt x="30" y="229"/>
                                </a:lnTo>
                                <a:lnTo>
                                  <a:pt x="31" y="222"/>
                                </a:lnTo>
                                <a:lnTo>
                                  <a:pt x="32" y="224"/>
                                </a:lnTo>
                                <a:lnTo>
                                  <a:pt x="33" y="221"/>
                                </a:lnTo>
                                <a:lnTo>
                                  <a:pt x="34" y="222"/>
                                </a:lnTo>
                                <a:lnTo>
                                  <a:pt x="35" y="221"/>
                                </a:lnTo>
                                <a:lnTo>
                                  <a:pt x="36" y="221"/>
                                </a:lnTo>
                                <a:lnTo>
                                  <a:pt x="37" y="224"/>
                                </a:lnTo>
                                <a:lnTo>
                                  <a:pt x="37" y="221"/>
                                </a:lnTo>
                                <a:lnTo>
                                  <a:pt x="38" y="225"/>
                                </a:lnTo>
                                <a:lnTo>
                                  <a:pt x="39" y="226"/>
                                </a:lnTo>
                                <a:lnTo>
                                  <a:pt x="40" y="228"/>
                                </a:lnTo>
                                <a:lnTo>
                                  <a:pt x="41" y="230"/>
                                </a:lnTo>
                                <a:lnTo>
                                  <a:pt x="42" y="231"/>
                                </a:lnTo>
                                <a:lnTo>
                                  <a:pt x="43" y="225"/>
                                </a:lnTo>
                                <a:lnTo>
                                  <a:pt x="43" y="231"/>
                                </a:lnTo>
                                <a:lnTo>
                                  <a:pt x="44" y="232"/>
                                </a:lnTo>
                                <a:lnTo>
                                  <a:pt x="45" y="231"/>
                                </a:lnTo>
                                <a:lnTo>
                                  <a:pt x="46" y="229"/>
                                </a:lnTo>
                                <a:lnTo>
                                  <a:pt x="46" y="216"/>
                                </a:lnTo>
                                <a:lnTo>
                                  <a:pt x="46" y="229"/>
                                </a:lnTo>
                                <a:lnTo>
                                  <a:pt x="47" y="225"/>
                                </a:lnTo>
                                <a:lnTo>
                                  <a:pt x="47" y="227"/>
                                </a:lnTo>
                                <a:lnTo>
                                  <a:pt x="48" y="228"/>
                                </a:lnTo>
                                <a:lnTo>
                                  <a:pt x="49" y="227"/>
                                </a:lnTo>
                                <a:lnTo>
                                  <a:pt x="50" y="228"/>
                                </a:lnTo>
                                <a:lnTo>
                                  <a:pt x="51" y="220"/>
                                </a:lnTo>
                                <a:lnTo>
                                  <a:pt x="52" y="223"/>
                                </a:lnTo>
                                <a:lnTo>
                                  <a:pt x="53" y="219"/>
                                </a:lnTo>
                                <a:lnTo>
                                  <a:pt x="54" y="220"/>
                                </a:lnTo>
                                <a:lnTo>
                                  <a:pt x="55" y="224"/>
                                </a:lnTo>
                                <a:lnTo>
                                  <a:pt x="56" y="225"/>
                                </a:lnTo>
                                <a:lnTo>
                                  <a:pt x="57" y="221"/>
                                </a:lnTo>
                                <a:lnTo>
                                  <a:pt x="57" y="224"/>
                                </a:lnTo>
                                <a:lnTo>
                                  <a:pt x="58" y="223"/>
                                </a:lnTo>
                                <a:lnTo>
                                  <a:pt x="59" y="224"/>
                                </a:lnTo>
                                <a:lnTo>
                                  <a:pt x="60" y="224"/>
                                </a:lnTo>
                                <a:lnTo>
                                  <a:pt x="61" y="225"/>
                                </a:lnTo>
                                <a:lnTo>
                                  <a:pt x="62" y="222"/>
                                </a:lnTo>
                                <a:lnTo>
                                  <a:pt x="62" y="224"/>
                                </a:lnTo>
                                <a:lnTo>
                                  <a:pt x="63" y="218"/>
                                </a:lnTo>
                                <a:lnTo>
                                  <a:pt x="64" y="222"/>
                                </a:lnTo>
                                <a:lnTo>
                                  <a:pt x="65" y="224"/>
                                </a:lnTo>
                                <a:lnTo>
                                  <a:pt x="66" y="225"/>
                                </a:lnTo>
                                <a:lnTo>
                                  <a:pt x="67" y="226"/>
                                </a:lnTo>
                                <a:lnTo>
                                  <a:pt x="67" y="216"/>
                                </a:lnTo>
                                <a:lnTo>
                                  <a:pt x="68" y="227"/>
                                </a:lnTo>
                                <a:lnTo>
                                  <a:pt x="69" y="226"/>
                                </a:lnTo>
                                <a:lnTo>
                                  <a:pt x="69" y="215"/>
                                </a:lnTo>
                                <a:lnTo>
                                  <a:pt x="69" y="226"/>
                                </a:lnTo>
                                <a:lnTo>
                                  <a:pt x="70" y="218"/>
                                </a:lnTo>
                                <a:lnTo>
                                  <a:pt x="70" y="221"/>
                                </a:lnTo>
                                <a:lnTo>
                                  <a:pt x="71" y="222"/>
                                </a:lnTo>
                                <a:lnTo>
                                  <a:pt x="72" y="221"/>
                                </a:lnTo>
                                <a:lnTo>
                                  <a:pt x="72" y="214"/>
                                </a:lnTo>
                                <a:lnTo>
                                  <a:pt x="73" y="220"/>
                                </a:lnTo>
                                <a:lnTo>
                                  <a:pt x="74" y="219"/>
                                </a:lnTo>
                                <a:lnTo>
                                  <a:pt x="74" y="214"/>
                                </a:lnTo>
                                <a:lnTo>
                                  <a:pt x="74" y="219"/>
                                </a:lnTo>
                                <a:lnTo>
                                  <a:pt x="75" y="216"/>
                                </a:lnTo>
                                <a:lnTo>
                                  <a:pt x="76" y="213"/>
                                </a:lnTo>
                                <a:lnTo>
                                  <a:pt x="77" y="216"/>
                                </a:lnTo>
                                <a:lnTo>
                                  <a:pt x="78" y="215"/>
                                </a:lnTo>
                                <a:lnTo>
                                  <a:pt x="79" y="216"/>
                                </a:lnTo>
                                <a:lnTo>
                                  <a:pt x="80" y="206"/>
                                </a:lnTo>
                                <a:lnTo>
                                  <a:pt x="80" y="213"/>
                                </a:lnTo>
                                <a:lnTo>
                                  <a:pt x="81" y="209"/>
                                </a:lnTo>
                                <a:lnTo>
                                  <a:pt x="81" y="210"/>
                                </a:lnTo>
                                <a:lnTo>
                                  <a:pt x="82" y="211"/>
                                </a:lnTo>
                                <a:lnTo>
                                  <a:pt x="83" y="211"/>
                                </a:lnTo>
                                <a:lnTo>
                                  <a:pt x="84" y="210"/>
                                </a:lnTo>
                                <a:lnTo>
                                  <a:pt x="85" y="206"/>
                                </a:lnTo>
                                <a:lnTo>
                                  <a:pt x="86" y="205"/>
                                </a:lnTo>
                                <a:lnTo>
                                  <a:pt x="87" y="200"/>
                                </a:lnTo>
                                <a:lnTo>
                                  <a:pt x="87" y="205"/>
                                </a:lnTo>
                                <a:lnTo>
                                  <a:pt x="88" y="202"/>
                                </a:lnTo>
                                <a:lnTo>
                                  <a:pt x="89" y="203"/>
                                </a:lnTo>
                                <a:lnTo>
                                  <a:pt x="90" y="201"/>
                                </a:lnTo>
                                <a:lnTo>
                                  <a:pt x="91" y="197"/>
                                </a:lnTo>
                                <a:lnTo>
                                  <a:pt x="92" y="200"/>
                                </a:lnTo>
                                <a:lnTo>
                                  <a:pt x="93" y="195"/>
                                </a:lnTo>
                                <a:lnTo>
                                  <a:pt x="94" y="198"/>
                                </a:lnTo>
                                <a:lnTo>
                                  <a:pt x="95" y="199"/>
                                </a:lnTo>
                                <a:lnTo>
                                  <a:pt x="96" y="198"/>
                                </a:lnTo>
                                <a:lnTo>
                                  <a:pt x="96" y="195"/>
                                </a:lnTo>
                                <a:lnTo>
                                  <a:pt x="97" y="193"/>
                                </a:lnTo>
                                <a:lnTo>
                                  <a:pt x="98" y="197"/>
                                </a:lnTo>
                                <a:lnTo>
                                  <a:pt x="99" y="194"/>
                                </a:lnTo>
                                <a:lnTo>
                                  <a:pt x="99" y="196"/>
                                </a:lnTo>
                                <a:lnTo>
                                  <a:pt x="100" y="193"/>
                                </a:lnTo>
                                <a:lnTo>
                                  <a:pt x="101" y="194"/>
                                </a:lnTo>
                                <a:lnTo>
                                  <a:pt x="102" y="188"/>
                                </a:lnTo>
                                <a:lnTo>
                                  <a:pt x="102" y="193"/>
                                </a:lnTo>
                                <a:lnTo>
                                  <a:pt x="103" y="189"/>
                                </a:lnTo>
                                <a:lnTo>
                                  <a:pt x="103" y="191"/>
                                </a:lnTo>
                                <a:lnTo>
                                  <a:pt x="104" y="192"/>
                                </a:lnTo>
                                <a:lnTo>
                                  <a:pt x="105" y="192"/>
                                </a:lnTo>
                                <a:lnTo>
                                  <a:pt x="106" y="182"/>
                                </a:lnTo>
                                <a:lnTo>
                                  <a:pt x="106" y="189"/>
                                </a:lnTo>
                                <a:lnTo>
                                  <a:pt x="107" y="186"/>
                                </a:lnTo>
                                <a:lnTo>
                                  <a:pt x="108" y="186"/>
                                </a:lnTo>
                                <a:lnTo>
                                  <a:pt x="109" y="183"/>
                                </a:lnTo>
                                <a:lnTo>
                                  <a:pt x="110" y="181"/>
                                </a:lnTo>
                                <a:lnTo>
                                  <a:pt x="111" y="184"/>
                                </a:lnTo>
                                <a:lnTo>
                                  <a:pt x="112" y="181"/>
                                </a:lnTo>
                                <a:lnTo>
                                  <a:pt x="113" y="181"/>
                                </a:lnTo>
                                <a:lnTo>
                                  <a:pt x="114" y="184"/>
                                </a:lnTo>
                                <a:lnTo>
                                  <a:pt x="115" y="178"/>
                                </a:lnTo>
                                <a:lnTo>
                                  <a:pt x="116" y="177"/>
                                </a:lnTo>
                                <a:lnTo>
                                  <a:pt x="117" y="177"/>
                                </a:lnTo>
                                <a:lnTo>
                                  <a:pt x="118" y="176"/>
                                </a:lnTo>
                                <a:lnTo>
                                  <a:pt x="119" y="180"/>
                                </a:lnTo>
                                <a:lnTo>
                                  <a:pt x="120" y="179"/>
                                </a:lnTo>
                                <a:lnTo>
                                  <a:pt x="120" y="176"/>
                                </a:lnTo>
                                <a:lnTo>
                                  <a:pt x="121" y="177"/>
                                </a:lnTo>
                                <a:lnTo>
                                  <a:pt x="122" y="178"/>
                                </a:lnTo>
                                <a:lnTo>
                                  <a:pt x="123" y="174"/>
                                </a:lnTo>
                                <a:lnTo>
                                  <a:pt x="124" y="174"/>
                                </a:lnTo>
                                <a:lnTo>
                                  <a:pt x="125" y="175"/>
                                </a:lnTo>
                                <a:lnTo>
                                  <a:pt x="126" y="173"/>
                                </a:lnTo>
                                <a:lnTo>
                                  <a:pt x="127" y="174"/>
                                </a:lnTo>
                                <a:lnTo>
                                  <a:pt x="128" y="175"/>
                                </a:lnTo>
                                <a:lnTo>
                                  <a:pt x="129" y="170"/>
                                </a:lnTo>
                                <a:lnTo>
                                  <a:pt x="130" y="175"/>
                                </a:lnTo>
                                <a:lnTo>
                                  <a:pt x="131" y="174"/>
                                </a:lnTo>
                                <a:lnTo>
                                  <a:pt x="131" y="170"/>
                                </a:lnTo>
                                <a:lnTo>
                                  <a:pt x="131" y="174"/>
                                </a:lnTo>
                                <a:lnTo>
                                  <a:pt x="132" y="171"/>
                                </a:lnTo>
                                <a:lnTo>
                                  <a:pt x="133" y="172"/>
                                </a:lnTo>
                                <a:lnTo>
                                  <a:pt x="134" y="171"/>
                                </a:lnTo>
                                <a:lnTo>
                                  <a:pt x="135" y="171"/>
                                </a:lnTo>
                                <a:lnTo>
                                  <a:pt x="136" y="172"/>
                                </a:lnTo>
                                <a:lnTo>
                                  <a:pt x="137" y="173"/>
                                </a:lnTo>
                                <a:lnTo>
                                  <a:pt x="138" y="171"/>
                                </a:lnTo>
                                <a:lnTo>
                                  <a:pt x="139" y="171"/>
                                </a:lnTo>
                                <a:lnTo>
                                  <a:pt x="140" y="171"/>
                                </a:lnTo>
                                <a:lnTo>
                                  <a:pt x="141" y="171"/>
                                </a:lnTo>
                                <a:lnTo>
                                  <a:pt x="142" y="171"/>
                                </a:lnTo>
                                <a:lnTo>
                                  <a:pt x="143" y="170"/>
                                </a:lnTo>
                                <a:lnTo>
                                  <a:pt x="144" y="169"/>
                                </a:lnTo>
                                <a:lnTo>
                                  <a:pt x="145" y="171"/>
                                </a:lnTo>
                                <a:lnTo>
                                  <a:pt x="146" y="169"/>
                                </a:lnTo>
                                <a:lnTo>
                                  <a:pt x="147" y="170"/>
                                </a:lnTo>
                                <a:lnTo>
                                  <a:pt x="148" y="171"/>
                                </a:lnTo>
                                <a:lnTo>
                                  <a:pt x="149" y="170"/>
                                </a:lnTo>
                                <a:lnTo>
                                  <a:pt x="150" y="169"/>
                                </a:lnTo>
                                <a:lnTo>
                                  <a:pt x="151" y="171"/>
                                </a:lnTo>
                                <a:lnTo>
                                  <a:pt x="152" y="167"/>
                                </a:lnTo>
                                <a:lnTo>
                                  <a:pt x="153" y="171"/>
                                </a:lnTo>
                                <a:lnTo>
                                  <a:pt x="154" y="171"/>
                                </a:lnTo>
                                <a:lnTo>
                                  <a:pt x="155" y="170"/>
                                </a:lnTo>
                                <a:lnTo>
                                  <a:pt x="156" y="171"/>
                                </a:lnTo>
                                <a:lnTo>
                                  <a:pt x="157" y="172"/>
                                </a:lnTo>
                                <a:lnTo>
                                  <a:pt x="158" y="169"/>
                                </a:lnTo>
                                <a:lnTo>
                                  <a:pt x="158" y="171"/>
                                </a:lnTo>
                                <a:lnTo>
                                  <a:pt x="159" y="171"/>
                                </a:lnTo>
                                <a:lnTo>
                                  <a:pt x="160" y="172"/>
                                </a:lnTo>
                                <a:lnTo>
                                  <a:pt x="161" y="173"/>
                                </a:lnTo>
                                <a:lnTo>
                                  <a:pt x="162" y="170"/>
                                </a:lnTo>
                                <a:lnTo>
                                  <a:pt x="162" y="172"/>
                                </a:lnTo>
                                <a:lnTo>
                                  <a:pt x="163" y="173"/>
                                </a:lnTo>
                                <a:lnTo>
                                  <a:pt x="164" y="172"/>
                                </a:lnTo>
                                <a:lnTo>
                                  <a:pt x="165" y="171"/>
                                </a:lnTo>
                                <a:lnTo>
                                  <a:pt x="166" y="171"/>
                                </a:lnTo>
                                <a:lnTo>
                                  <a:pt x="167" y="172"/>
                                </a:lnTo>
                                <a:lnTo>
                                  <a:pt x="168" y="173"/>
                                </a:lnTo>
                                <a:lnTo>
                                  <a:pt x="168" y="170"/>
                                </a:lnTo>
                                <a:lnTo>
                                  <a:pt x="169" y="174"/>
                                </a:lnTo>
                                <a:lnTo>
                                  <a:pt x="170" y="175"/>
                                </a:lnTo>
                                <a:lnTo>
                                  <a:pt x="171" y="175"/>
                                </a:lnTo>
                                <a:lnTo>
                                  <a:pt x="172" y="177"/>
                                </a:lnTo>
                                <a:lnTo>
                                  <a:pt x="173" y="178"/>
                                </a:lnTo>
                                <a:lnTo>
                                  <a:pt x="174" y="174"/>
                                </a:lnTo>
                                <a:lnTo>
                                  <a:pt x="174" y="177"/>
                                </a:lnTo>
                                <a:lnTo>
                                  <a:pt x="175" y="177"/>
                                </a:lnTo>
                                <a:lnTo>
                                  <a:pt x="176" y="178"/>
                                </a:lnTo>
                                <a:lnTo>
                                  <a:pt x="177" y="177"/>
                                </a:lnTo>
                                <a:lnTo>
                                  <a:pt x="178" y="179"/>
                                </a:lnTo>
                                <a:lnTo>
                                  <a:pt x="179" y="180"/>
                                </a:lnTo>
                                <a:lnTo>
                                  <a:pt x="180" y="179"/>
                                </a:lnTo>
                                <a:lnTo>
                                  <a:pt x="181" y="179"/>
                                </a:lnTo>
                                <a:lnTo>
                                  <a:pt x="182" y="180"/>
                                </a:lnTo>
                                <a:lnTo>
                                  <a:pt x="183" y="177"/>
                                </a:lnTo>
                                <a:lnTo>
                                  <a:pt x="183" y="181"/>
                                </a:lnTo>
                                <a:lnTo>
                                  <a:pt x="184" y="182"/>
                                </a:lnTo>
                                <a:lnTo>
                                  <a:pt x="185" y="182"/>
                                </a:lnTo>
                                <a:lnTo>
                                  <a:pt x="186" y="179"/>
                                </a:lnTo>
                                <a:lnTo>
                                  <a:pt x="186" y="181"/>
                                </a:lnTo>
                                <a:lnTo>
                                  <a:pt x="187" y="183"/>
                                </a:lnTo>
                                <a:lnTo>
                                  <a:pt x="188" y="184"/>
                                </a:lnTo>
                                <a:lnTo>
                                  <a:pt x="189" y="185"/>
                                </a:lnTo>
                                <a:lnTo>
                                  <a:pt x="190" y="186"/>
                                </a:lnTo>
                                <a:lnTo>
                                  <a:pt x="191" y="187"/>
                                </a:lnTo>
                                <a:lnTo>
                                  <a:pt x="192" y="187"/>
                                </a:lnTo>
                                <a:lnTo>
                                  <a:pt x="193" y="186"/>
                                </a:lnTo>
                                <a:lnTo>
                                  <a:pt x="194" y="190"/>
                                </a:lnTo>
                                <a:lnTo>
                                  <a:pt x="195" y="191"/>
                                </a:lnTo>
                                <a:lnTo>
                                  <a:pt x="196" y="190"/>
                                </a:lnTo>
                                <a:lnTo>
                                  <a:pt x="197" y="190"/>
                                </a:lnTo>
                                <a:lnTo>
                                  <a:pt x="198" y="191"/>
                                </a:lnTo>
                                <a:lnTo>
                                  <a:pt x="199" y="194"/>
                                </a:lnTo>
                                <a:lnTo>
                                  <a:pt x="200" y="195"/>
                                </a:lnTo>
                                <a:lnTo>
                                  <a:pt x="201" y="194"/>
                                </a:lnTo>
                                <a:lnTo>
                                  <a:pt x="202" y="198"/>
                                </a:lnTo>
                                <a:lnTo>
                                  <a:pt x="203" y="199"/>
                                </a:lnTo>
                                <a:lnTo>
                                  <a:pt x="204" y="199"/>
                                </a:lnTo>
                                <a:lnTo>
                                  <a:pt x="205" y="200"/>
                                </a:lnTo>
                                <a:lnTo>
                                  <a:pt x="206" y="205"/>
                                </a:lnTo>
                                <a:lnTo>
                                  <a:pt x="207" y="206"/>
                                </a:lnTo>
                                <a:lnTo>
                                  <a:pt x="208" y="202"/>
                                </a:lnTo>
                                <a:lnTo>
                                  <a:pt x="208" y="205"/>
                                </a:lnTo>
                                <a:lnTo>
                                  <a:pt x="209" y="201"/>
                                </a:lnTo>
                                <a:lnTo>
                                  <a:pt x="210" y="195"/>
                                </a:lnTo>
                                <a:lnTo>
                                  <a:pt x="211" y="204"/>
                                </a:lnTo>
                                <a:lnTo>
                                  <a:pt x="212" y="209"/>
                                </a:lnTo>
                                <a:lnTo>
                                  <a:pt x="213" y="210"/>
                                </a:lnTo>
                                <a:lnTo>
                                  <a:pt x="214" y="197"/>
                                </a:lnTo>
                                <a:lnTo>
                                  <a:pt x="214" y="209"/>
                                </a:lnTo>
                                <a:lnTo>
                                  <a:pt x="215" y="204"/>
                                </a:lnTo>
                                <a:lnTo>
                                  <a:pt x="216" y="204"/>
                                </a:lnTo>
                                <a:lnTo>
                                  <a:pt x="217" y="203"/>
                                </a:lnTo>
                                <a:lnTo>
                                  <a:pt x="218" y="209"/>
                                </a:lnTo>
                                <a:lnTo>
                                  <a:pt x="219" y="210"/>
                                </a:lnTo>
                                <a:lnTo>
                                  <a:pt x="220" y="205"/>
                                </a:lnTo>
                                <a:lnTo>
                                  <a:pt x="220" y="209"/>
                                </a:lnTo>
                                <a:lnTo>
                                  <a:pt x="221" y="200"/>
                                </a:lnTo>
                                <a:lnTo>
                                  <a:pt x="222" y="204"/>
                                </a:lnTo>
                                <a:lnTo>
                                  <a:pt x="223" y="205"/>
                                </a:lnTo>
                                <a:lnTo>
                                  <a:pt x="224" y="204"/>
                                </a:lnTo>
                                <a:lnTo>
                                  <a:pt x="224" y="198"/>
                                </a:lnTo>
                                <a:lnTo>
                                  <a:pt x="225" y="196"/>
                                </a:lnTo>
                                <a:lnTo>
                                  <a:pt x="226" y="197"/>
                                </a:lnTo>
                                <a:lnTo>
                                  <a:pt x="227" y="194"/>
                                </a:lnTo>
                                <a:lnTo>
                                  <a:pt x="228" y="194"/>
                                </a:lnTo>
                                <a:lnTo>
                                  <a:pt x="229" y="187"/>
                                </a:lnTo>
                                <a:lnTo>
                                  <a:pt x="230" y="185"/>
                                </a:lnTo>
                                <a:lnTo>
                                  <a:pt x="231" y="189"/>
                                </a:lnTo>
                                <a:lnTo>
                                  <a:pt x="232" y="188"/>
                                </a:lnTo>
                                <a:lnTo>
                                  <a:pt x="232" y="183"/>
                                </a:lnTo>
                                <a:lnTo>
                                  <a:pt x="233" y="181"/>
                                </a:lnTo>
                                <a:lnTo>
                                  <a:pt x="234" y="172"/>
                                </a:lnTo>
                                <a:lnTo>
                                  <a:pt x="234" y="181"/>
                                </a:lnTo>
                                <a:lnTo>
                                  <a:pt x="235" y="175"/>
                                </a:lnTo>
                                <a:lnTo>
                                  <a:pt x="236" y="172"/>
                                </a:lnTo>
                                <a:lnTo>
                                  <a:pt x="237" y="170"/>
                                </a:lnTo>
                                <a:lnTo>
                                  <a:pt x="238" y="168"/>
                                </a:lnTo>
                                <a:lnTo>
                                  <a:pt x="239" y="168"/>
                                </a:lnTo>
                                <a:lnTo>
                                  <a:pt x="240" y="164"/>
                                </a:lnTo>
                                <a:lnTo>
                                  <a:pt x="241" y="161"/>
                                </a:lnTo>
                                <a:lnTo>
                                  <a:pt x="242" y="157"/>
                                </a:lnTo>
                                <a:lnTo>
                                  <a:pt x="243" y="155"/>
                                </a:lnTo>
                                <a:lnTo>
                                  <a:pt x="244" y="152"/>
                                </a:lnTo>
                                <a:lnTo>
                                  <a:pt x="245" y="149"/>
                                </a:lnTo>
                                <a:lnTo>
                                  <a:pt x="246" y="146"/>
                                </a:lnTo>
                                <a:lnTo>
                                  <a:pt x="247" y="145"/>
                                </a:lnTo>
                                <a:lnTo>
                                  <a:pt x="248" y="140"/>
                                </a:lnTo>
                                <a:lnTo>
                                  <a:pt x="249" y="138"/>
                                </a:lnTo>
                                <a:lnTo>
                                  <a:pt x="250" y="135"/>
                                </a:lnTo>
                                <a:lnTo>
                                  <a:pt x="251" y="133"/>
                                </a:lnTo>
                                <a:lnTo>
                                  <a:pt x="252" y="131"/>
                                </a:lnTo>
                                <a:lnTo>
                                  <a:pt x="253" y="127"/>
                                </a:lnTo>
                                <a:lnTo>
                                  <a:pt x="254" y="125"/>
                                </a:lnTo>
                                <a:lnTo>
                                  <a:pt x="255" y="121"/>
                                </a:lnTo>
                                <a:lnTo>
                                  <a:pt x="256" y="119"/>
                                </a:lnTo>
                                <a:lnTo>
                                  <a:pt x="257" y="118"/>
                                </a:lnTo>
                                <a:lnTo>
                                  <a:pt x="258" y="114"/>
                                </a:lnTo>
                                <a:lnTo>
                                  <a:pt x="259" y="112"/>
                                </a:lnTo>
                                <a:lnTo>
                                  <a:pt x="260" y="109"/>
                                </a:lnTo>
                                <a:lnTo>
                                  <a:pt x="261" y="107"/>
                                </a:lnTo>
                                <a:lnTo>
                                  <a:pt x="262" y="104"/>
                                </a:lnTo>
                                <a:lnTo>
                                  <a:pt x="263" y="101"/>
                                </a:lnTo>
                                <a:lnTo>
                                  <a:pt x="264" y="99"/>
                                </a:lnTo>
                                <a:lnTo>
                                  <a:pt x="265" y="97"/>
                                </a:lnTo>
                                <a:lnTo>
                                  <a:pt x="266" y="94"/>
                                </a:lnTo>
                                <a:lnTo>
                                  <a:pt x="267" y="91"/>
                                </a:lnTo>
                                <a:lnTo>
                                  <a:pt x="268" y="90"/>
                                </a:lnTo>
                                <a:lnTo>
                                  <a:pt x="269" y="87"/>
                                </a:lnTo>
                                <a:lnTo>
                                  <a:pt x="270" y="85"/>
                                </a:lnTo>
                                <a:lnTo>
                                  <a:pt x="271" y="82"/>
                                </a:lnTo>
                                <a:lnTo>
                                  <a:pt x="272" y="80"/>
                                </a:lnTo>
                                <a:lnTo>
                                  <a:pt x="273" y="78"/>
                                </a:lnTo>
                                <a:lnTo>
                                  <a:pt x="274" y="76"/>
                                </a:lnTo>
                                <a:lnTo>
                                  <a:pt x="275" y="74"/>
                                </a:lnTo>
                                <a:lnTo>
                                  <a:pt x="276" y="71"/>
                                </a:lnTo>
                                <a:lnTo>
                                  <a:pt x="277" y="69"/>
                                </a:lnTo>
                                <a:lnTo>
                                  <a:pt x="278" y="67"/>
                                </a:lnTo>
                                <a:lnTo>
                                  <a:pt x="279" y="65"/>
                                </a:lnTo>
                                <a:lnTo>
                                  <a:pt x="280" y="63"/>
                                </a:lnTo>
                                <a:lnTo>
                                  <a:pt x="281" y="61"/>
                                </a:lnTo>
                                <a:lnTo>
                                  <a:pt x="282" y="60"/>
                                </a:lnTo>
                                <a:lnTo>
                                  <a:pt x="283" y="58"/>
                                </a:lnTo>
                                <a:lnTo>
                                  <a:pt x="284" y="55"/>
                                </a:lnTo>
                                <a:lnTo>
                                  <a:pt x="285" y="53"/>
                                </a:lnTo>
                                <a:lnTo>
                                  <a:pt x="286" y="52"/>
                                </a:lnTo>
                                <a:lnTo>
                                  <a:pt x="287" y="50"/>
                                </a:lnTo>
                                <a:lnTo>
                                  <a:pt x="288" y="48"/>
                                </a:lnTo>
                                <a:lnTo>
                                  <a:pt x="289" y="46"/>
                                </a:lnTo>
                                <a:lnTo>
                                  <a:pt x="290" y="44"/>
                                </a:lnTo>
                                <a:lnTo>
                                  <a:pt x="291" y="43"/>
                                </a:lnTo>
                                <a:lnTo>
                                  <a:pt x="292" y="42"/>
                                </a:lnTo>
                                <a:lnTo>
                                  <a:pt x="293" y="39"/>
                                </a:lnTo>
                                <a:lnTo>
                                  <a:pt x="294" y="38"/>
                                </a:lnTo>
                                <a:lnTo>
                                  <a:pt x="295" y="37"/>
                                </a:lnTo>
                                <a:lnTo>
                                  <a:pt x="296" y="35"/>
                                </a:lnTo>
                                <a:lnTo>
                                  <a:pt x="297" y="33"/>
                                </a:lnTo>
                                <a:lnTo>
                                  <a:pt x="298" y="32"/>
                                </a:lnTo>
                                <a:lnTo>
                                  <a:pt x="299" y="30"/>
                                </a:lnTo>
                                <a:lnTo>
                                  <a:pt x="300" y="30"/>
                                </a:lnTo>
                                <a:lnTo>
                                  <a:pt x="301" y="27"/>
                                </a:lnTo>
                                <a:lnTo>
                                  <a:pt x="302" y="26"/>
                                </a:lnTo>
                                <a:lnTo>
                                  <a:pt x="303" y="25"/>
                                </a:lnTo>
                                <a:lnTo>
                                  <a:pt x="304" y="24"/>
                                </a:lnTo>
                                <a:lnTo>
                                  <a:pt x="305" y="22"/>
                                </a:lnTo>
                                <a:lnTo>
                                  <a:pt x="306" y="21"/>
                                </a:lnTo>
                                <a:lnTo>
                                  <a:pt x="307" y="20"/>
                                </a:lnTo>
                                <a:lnTo>
                                  <a:pt x="308" y="19"/>
                                </a:lnTo>
                                <a:lnTo>
                                  <a:pt x="309" y="18"/>
                                </a:lnTo>
                                <a:lnTo>
                                  <a:pt x="310" y="16"/>
                                </a:lnTo>
                                <a:lnTo>
                                  <a:pt x="311" y="16"/>
                                </a:lnTo>
                                <a:lnTo>
                                  <a:pt x="312" y="14"/>
                                </a:lnTo>
                                <a:lnTo>
                                  <a:pt x="313" y="13"/>
                                </a:lnTo>
                                <a:lnTo>
                                  <a:pt x="314" y="12"/>
                                </a:lnTo>
                                <a:lnTo>
                                  <a:pt x="315" y="12"/>
                                </a:lnTo>
                                <a:lnTo>
                                  <a:pt x="316" y="11"/>
                                </a:lnTo>
                                <a:lnTo>
                                  <a:pt x="317" y="10"/>
                                </a:lnTo>
                                <a:lnTo>
                                  <a:pt x="318" y="14"/>
                                </a:lnTo>
                                <a:lnTo>
                                  <a:pt x="319" y="13"/>
                                </a:lnTo>
                                <a:lnTo>
                                  <a:pt x="319" y="9"/>
                                </a:lnTo>
                                <a:lnTo>
                                  <a:pt x="320" y="8"/>
                                </a:lnTo>
                                <a:lnTo>
                                  <a:pt x="321" y="7"/>
                                </a:lnTo>
                                <a:lnTo>
                                  <a:pt x="322" y="6"/>
                                </a:lnTo>
                                <a:lnTo>
                                  <a:pt x="323" y="5"/>
                                </a:lnTo>
                                <a:lnTo>
                                  <a:pt x="324" y="5"/>
                                </a:lnTo>
                                <a:lnTo>
                                  <a:pt x="325" y="4"/>
                                </a:lnTo>
                                <a:lnTo>
                                  <a:pt x="326" y="4"/>
                                </a:lnTo>
                                <a:lnTo>
                                  <a:pt x="327" y="3"/>
                                </a:lnTo>
                                <a:lnTo>
                                  <a:pt x="328" y="3"/>
                                </a:lnTo>
                                <a:lnTo>
                                  <a:pt x="329" y="3"/>
                                </a:lnTo>
                                <a:lnTo>
                                  <a:pt x="330" y="2"/>
                                </a:lnTo>
                                <a:lnTo>
                                  <a:pt x="331" y="2"/>
                                </a:lnTo>
                                <a:lnTo>
                                  <a:pt x="332" y="4"/>
                                </a:lnTo>
                                <a:lnTo>
                                  <a:pt x="333" y="1"/>
                                </a:lnTo>
                                <a:lnTo>
                                  <a:pt x="334" y="1"/>
                                </a:lnTo>
                                <a:lnTo>
                                  <a:pt x="335" y="1"/>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1"/>
                                </a:lnTo>
                                <a:lnTo>
                                  <a:pt x="366" y="1"/>
                                </a:lnTo>
                                <a:lnTo>
                                  <a:pt x="367" y="1"/>
                                </a:lnTo>
                                <a:lnTo>
                                  <a:pt x="368" y="1"/>
                                </a:lnTo>
                                <a:lnTo>
                                  <a:pt x="369" y="2"/>
                                </a:lnTo>
                                <a:lnTo>
                                  <a:pt x="370" y="2"/>
                                </a:lnTo>
                                <a:lnTo>
                                  <a:pt x="371" y="2"/>
                                </a:lnTo>
                                <a:lnTo>
                                  <a:pt x="372" y="3"/>
                                </a:lnTo>
                                <a:lnTo>
                                  <a:pt x="373" y="3"/>
                                </a:lnTo>
                                <a:lnTo>
                                  <a:pt x="374" y="4"/>
                                </a:lnTo>
                                <a:lnTo>
                                  <a:pt x="375" y="4"/>
                                </a:lnTo>
                                <a:lnTo>
                                  <a:pt x="376" y="5"/>
                                </a:lnTo>
                                <a:lnTo>
                                  <a:pt x="377" y="5"/>
                                </a:lnTo>
                                <a:lnTo>
                                  <a:pt x="378" y="6"/>
                                </a:lnTo>
                                <a:lnTo>
                                  <a:pt x="379" y="7"/>
                                </a:lnTo>
                                <a:lnTo>
                                  <a:pt x="380" y="7"/>
                                </a:lnTo>
                                <a:lnTo>
                                  <a:pt x="381" y="8"/>
                                </a:lnTo>
                                <a:lnTo>
                                  <a:pt x="382" y="9"/>
                                </a:lnTo>
                                <a:lnTo>
                                  <a:pt x="383" y="10"/>
                                </a:lnTo>
                                <a:lnTo>
                                  <a:pt x="384" y="11"/>
                                </a:lnTo>
                                <a:lnTo>
                                  <a:pt x="385" y="12"/>
                                </a:lnTo>
                                <a:lnTo>
                                  <a:pt x="386" y="13"/>
                                </a:lnTo>
                                <a:lnTo>
                                  <a:pt x="387" y="13"/>
                                </a:lnTo>
                                <a:lnTo>
                                  <a:pt x="388" y="14"/>
                                </a:lnTo>
                                <a:lnTo>
                                  <a:pt x="389" y="15"/>
                                </a:lnTo>
                                <a:lnTo>
                                  <a:pt x="390" y="16"/>
                                </a:lnTo>
                                <a:lnTo>
                                  <a:pt x="391" y="17"/>
                                </a:lnTo>
                                <a:lnTo>
                                  <a:pt x="392" y="18"/>
                                </a:lnTo>
                                <a:lnTo>
                                  <a:pt x="393" y="20"/>
                                </a:lnTo>
                                <a:lnTo>
                                  <a:pt x="394" y="21"/>
                                </a:lnTo>
                                <a:lnTo>
                                  <a:pt x="395" y="22"/>
                                </a:lnTo>
                                <a:lnTo>
                                  <a:pt x="396" y="23"/>
                                </a:lnTo>
                                <a:lnTo>
                                  <a:pt x="397" y="25"/>
                                </a:lnTo>
                                <a:lnTo>
                                  <a:pt x="398" y="26"/>
                                </a:lnTo>
                                <a:lnTo>
                                  <a:pt x="399" y="28"/>
                                </a:lnTo>
                                <a:lnTo>
                                  <a:pt x="400" y="29"/>
                                </a:lnTo>
                                <a:lnTo>
                                  <a:pt x="401" y="30"/>
                                </a:lnTo>
                                <a:lnTo>
                                  <a:pt x="402" y="32"/>
                                </a:lnTo>
                                <a:lnTo>
                                  <a:pt x="403" y="34"/>
                                </a:lnTo>
                                <a:lnTo>
                                  <a:pt x="404" y="35"/>
                                </a:lnTo>
                                <a:lnTo>
                                  <a:pt x="405" y="36"/>
                                </a:lnTo>
                                <a:lnTo>
                                  <a:pt x="406" y="39"/>
                                </a:lnTo>
                                <a:lnTo>
                                  <a:pt x="407" y="40"/>
                                </a:lnTo>
                                <a:lnTo>
                                  <a:pt x="408" y="41"/>
                                </a:lnTo>
                                <a:lnTo>
                                  <a:pt x="409" y="43"/>
                                </a:lnTo>
                                <a:lnTo>
                                  <a:pt x="410" y="45"/>
                                </a:lnTo>
                                <a:lnTo>
                                  <a:pt x="411" y="47"/>
                                </a:lnTo>
                                <a:lnTo>
                                  <a:pt x="412" y="48"/>
                                </a:lnTo>
                                <a:lnTo>
                                  <a:pt x="413" y="50"/>
                                </a:lnTo>
                                <a:lnTo>
                                  <a:pt x="414" y="53"/>
                                </a:lnTo>
                                <a:lnTo>
                                  <a:pt x="415" y="54"/>
                                </a:lnTo>
                                <a:lnTo>
                                  <a:pt x="416" y="57"/>
                                </a:lnTo>
                                <a:lnTo>
                                  <a:pt x="417" y="58"/>
                                </a:lnTo>
                                <a:lnTo>
                                  <a:pt x="418" y="59"/>
                                </a:lnTo>
                                <a:lnTo>
                                  <a:pt x="419" y="62"/>
                                </a:lnTo>
                                <a:lnTo>
                                  <a:pt x="420" y="64"/>
                                </a:lnTo>
                                <a:lnTo>
                                  <a:pt x="421" y="65"/>
                                </a:lnTo>
                                <a:lnTo>
                                  <a:pt x="422" y="67"/>
                                </a:lnTo>
                                <a:lnTo>
                                  <a:pt x="423" y="70"/>
                                </a:lnTo>
                                <a:lnTo>
                                  <a:pt x="424" y="71"/>
                                </a:lnTo>
                                <a:lnTo>
                                  <a:pt x="425" y="75"/>
                                </a:lnTo>
                                <a:lnTo>
                                  <a:pt x="426" y="77"/>
                                </a:lnTo>
                                <a:lnTo>
                                  <a:pt x="427" y="79"/>
                                </a:lnTo>
                                <a:lnTo>
                                  <a:pt x="428" y="82"/>
                                </a:lnTo>
                                <a:lnTo>
                                  <a:pt x="429" y="83"/>
                                </a:lnTo>
                                <a:lnTo>
                                  <a:pt x="430" y="86"/>
                                </a:lnTo>
                                <a:lnTo>
                                  <a:pt x="431" y="88"/>
                                </a:lnTo>
                                <a:lnTo>
                                  <a:pt x="432" y="90"/>
                                </a:lnTo>
                                <a:lnTo>
                                  <a:pt x="433" y="92"/>
                                </a:lnTo>
                                <a:lnTo>
                                  <a:pt x="434" y="94"/>
                                </a:lnTo>
                                <a:lnTo>
                                  <a:pt x="435" y="97"/>
                                </a:lnTo>
                                <a:lnTo>
                                  <a:pt x="436" y="100"/>
                                </a:lnTo>
                                <a:lnTo>
                                  <a:pt x="437" y="101"/>
                                </a:lnTo>
                                <a:lnTo>
                                  <a:pt x="438" y="104"/>
                                </a:lnTo>
                                <a:lnTo>
                                  <a:pt x="439" y="108"/>
                                </a:lnTo>
                                <a:lnTo>
                                  <a:pt x="440" y="109"/>
                                </a:lnTo>
                                <a:lnTo>
                                  <a:pt x="441" y="112"/>
                                </a:lnTo>
                                <a:lnTo>
                                  <a:pt x="442" y="115"/>
                                </a:lnTo>
                                <a:lnTo>
                                  <a:pt x="443" y="118"/>
                                </a:lnTo>
                                <a:lnTo>
                                  <a:pt x="444" y="120"/>
                                </a:lnTo>
                                <a:lnTo>
                                  <a:pt x="445" y="124"/>
                                </a:lnTo>
                                <a:lnTo>
                                  <a:pt x="446" y="125"/>
                                </a:lnTo>
                                <a:lnTo>
                                  <a:pt x="447" y="128"/>
                                </a:lnTo>
                                <a:lnTo>
                                  <a:pt x="448" y="131"/>
                                </a:lnTo>
                                <a:lnTo>
                                  <a:pt x="449" y="134"/>
                                </a:lnTo>
                                <a:lnTo>
                                  <a:pt x="450" y="136"/>
                                </a:lnTo>
                                <a:lnTo>
                                  <a:pt x="451" y="138"/>
                                </a:lnTo>
                                <a:lnTo>
                                  <a:pt x="452" y="142"/>
                                </a:lnTo>
                                <a:lnTo>
                                  <a:pt x="453" y="145"/>
                                </a:lnTo>
                                <a:lnTo>
                                  <a:pt x="454" y="147"/>
                                </a:lnTo>
                                <a:lnTo>
                                  <a:pt x="455" y="150"/>
                                </a:lnTo>
                                <a:lnTo>
                                  <a:pt x="456" y="152"/>
                                </a:lnTo>
                                <a:lnTo>
                                  <a:pt x="457" y="157"/>
                                </a:lnTo>
                                <a:lnTo>
                                  <a:pt x="458" y="158"/>
                                </a:lnTo>
                                <a:lnTo>
                                  <a:pt x="459" y="161"/>
                                </a:lnTo>
                                <a:lnTo>
                                  <a:pt x="460" y="162"/>
                                </a:lnTo>
                                <a:lnTo>
                                  <a:pt x="461" y="168"/>
                                </a:lnTo>
                                <a:lnTo>
                                  <a:pt x="462" y="169"/>
                                </a:lnTo>
                                <a:lnTo>
                                  <a:pt x="463" y="171"/>
                                </a:lnTo>
                                <a:lnTo>
                                  <a:pt x="464" y="173"/>
                                </a:lnTo>
                                <a:lnTo>
                                  <a:pt x="465" y="177"/>
                                </a:lnTo>
                                <a:lnTo>
                                  <a:pt x="466" y="178"/>
                                </a:lnTo>
                                <a:lnTo>
                                  <a:pt x="467" y="185"/>
                                </a:lnTo>
                                <a:lnTo>
                                  <a:pt x="468" y="186"/>
                                </a:lnTo>
                                <a:lnTo>
                                  <a:pt x="469" y="187"/>
                                </a:lnTo>
                                <a:lnTo>
                                  <a:pt x="470" y="186"/>
                                </a:lnTo>
                                <a:lnTo>
                                  <a:pt x="471" y="192"/>
                                </a:lnTo>
                                <a:lnTo>
                                  <a:pt x="472" y="194"/>
                                </a:lnTo>
                                <a:lnTo>
                                  <a:pt x="473" y="197"/>
                                </a:lnTo>
                                <a:lnTo>
                                  <a:pt x="474" y="199"/>
                                </a:lnTo>
                                <a:lnTo>
                                  <a:pt x="475" y="200"/>
                                </a:lnTo>
                                <a:lnTo>
                                  <a:pt x="476" y="199"/>
                                </a:lnTo>
                                <a:lnTo>
                                  <a:pt x="477" y="202"/>
                                </a:lnTo>
                                <a:lnTo>
                                  <a:pt x="478" y="211"/>
                                </a:lnTo>
                                <a:lnTo>
                                  <a:pt x="479" y="212"/>
                                </a:lnTo>
                                <a:lnTo>
                                  <a:pt x="480" y="209"/>
                                </a:lnTo>
                                <a:lnTo>
                                  <a:pt x="480" y="218"/>
                                </a:lnTo>
                                <a:lnTo>
                                  <a:pt x="481" y="219"/>
                                </a:lnTo>
                                <a:lnTo>
                                  <a:pt x="482" y="210"/>
                                </a:lnTo>
                                <a:lnTo>
                                  <a:pt x="482" y="218"/>
                                </a:lnTo>
                                <a:lnTo>
                                  <a:pt x="483" y="215"/>
                                </a:lnTo>
                                <a:lnTo>
                                  <a:pt x="484" y="214"/>
                                </a:lnTo>
                                <a:lnTo>
                                  <a:pt x="485" y="213"/>
                                </a:lnTo>
                                <a:lnTo>
                                  <a:pt x="486" y="215"/>
                                </a:lnTo>
                                <a:lnTo>
                                  <a:pt x="487" y="224"/>
                                </a:lnTo>
                                <a:lnTo>
                                  <a:pt x="488" y="225"/>
                                </a:lnTo>
                                <a:lnTo>
                                  <a:pt x="489" y="214"/>
                                </a:lnTo>
                                <a:lnTo>
                                  <a:pt x="489" y="224"/>
                                </a:lnTo>
                                <a:lnTo>
                                  <a:pt x="490" y="213"/>
                                </a:lnTo>
                                <a:lnTo>
                                  <a:pt x="491" y="216"/>
                                </a:lnTo>
                                <a:lnTo>
                                  <a:pt x="492" y="219"/>
                                </a:lnTo>
                                <a:lnTo>
                                  <a:pt x="493" y="220"/>
                                </a:lnTo>
                                <a:lnTo>
                                  <a:pt x="494" y="215"/>
                                </a:lnTo>
                                <a:lnTo>
                                  <a:pt x="494" y="220"/>
                                </a:lnTo>
                                <a:lnTo>
                                  <a:pt x="495" y="222"/>
                                </a:lnTo>
                                <a:lnTo>
                                  <a:pt x="496" y="223"/>
                                </a:lnTo>
                                <a:lnTo>
                                  <a:pt x="497" y="227"/>
                                </a:lnTo>
                                <a:lnTo>
                                  <a:pt x="498" y="228"/>
                                </a:lnTo>
                                <a:lnTo>
                                  <a:pt x="499" y="229"/>
                                </a:lnTo>
                                <a:lnTo>
                                  <a:pt x="499" y="213"/>
                                </a:lnTo>
                                <a:lnTo>
                                  <a:pt x="500" y="230"/>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27"/>
                        <wps:cNvCnPr/>
                        <wps:spPr bwMode="auto">
                          <a:xfrm flipV="1">
                            <a:off x="2460" y="22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28"/>
                        <wps:cNvCnPr/>
                        <wps:spPr bwMode="auto">
                          <a:xfrm>
                            <a:off x="2460" y="52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Line 29"/>
                        <wps:cNvCnPr/>
                        <wps:spPr bwMode="auto">
                          <a:xfrm>
                            <a:off x="357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30"/>
                        <wps:cNvCnPr/>
                        <wps:spPr bwMode="auto">
                          <a:xfrm>
                            <a:off x="468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31"/>
                        <wps:cNvCnPr/>
                        <wps:spPr bwMode="auto">
                          <a:xfrm>
                            <a:off x="579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32"/>
                        <wps:cNvCnPr/>
                        <wps:spPr bwMode="auto">
                          <a:xfrm>
                            <a:off x="690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33"/>
                        <wps:cNvCnPr/>
                        <wps:spPr bwMode="auto">
                          <a:xfrm>
                            <a:off x="7995"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34"/>
                        <wps:cNvCnPr/>
                        <wps:spPr bwMode="auto">
                          <a:xfrm>
                            <a:off x="2775" y="506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35"/>
                        <wps:cNvCnPr/>
                        <wps:spPr bwMode="auto">
                          <a:xfrm>
                            <a:off x="3900" y="441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36"/>
                        <wps:cNvCnPr/>
                        <wps:spPr bwMode="auto">
                          <a:xfrm>
                            <a:off x="5025" y="396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37"/>
                        <wps:cNvCnPr/>
                        <wps:spPr bwMode="auto">
                          <a:xfrm>
                            <a:off x="7290" y="423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38"/>
                        <wps:cNvCnPr/>
                        <wps:spPr bwMode="auto">
                          <a:xfrm>
                            <a:off x="6120" y="233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39"/>
                        <wps:cNvCnPr/>
                        <wps:spPr bwMode="auto">
                          <a:xfrm>
                            <a:off x="2463" y="46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00" name="Text Box 40"/>
                        <wps:cNvSpPr txBox="1">
                          <a:spLocks noChangeArrowheads="1"/>
                        </wps:cNvSpPr>
                        <wps:spPr bwMode="auto">
                          <a:xfrm>
                            <a:off x="289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8339AB">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601" name="Text Box 41"/>
                        <wps:cNvSpPr txBox="1">
                          <a:spLocks noChangeArrowheads="1"/>
                        </wps:cNvSpPr>
                        <wps:spPr bwMode="auto">
                          <a:xfrm>
                            <a:off x="2133" y="22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937FC5">
                              <w:pPr>
                                <w:pStyle w:val="Figure"/>
                                <w:rPr>
                                  <w:lang w:val="de-DE"/>
                                </w:rPr>
                              </w:pPr>
                              <w:r>
                                <w:rPr>
                                  <w:lang w:val="de-DE"/>
                                </w:rPr>
                                <w:t>A</w:t>
                              </w:r>
                            </w:p>
                          </w:txbxContent>
                        </wps:txbx>
                        <wps:bodyPr rot="0" vert="horz" wrap="square" lIns="18000" tIns="0" rIns="18000" bIns="0" anchor="t" anchorCtr="0" upright="1">
                          <a:noAutofit/>
                        </wps:bodyPr>
                      </wps:wsp>
                      <wps:wsp>
                        <wps:cNvPr id="602" name="Text Box 42"/>
                        <wps:cNvSpPr txBox="1">
                          <a:spLocks noChangeArrowheads="1"/>
                        </wps:cNvSpPr>
                        <wps:spPr bwMode="auto">
                          <a:xfrm>
                            <a:off x="1530" y="4414"/>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937FC5" w:rsidRDefault="00C61BB0" w:rsidP="008339AB">
                              <w:pPr>
                                <w:jc w:val="center"/>
                                <w:rPr>
                                  <w:rFonts w:asciiTheme="majorBidi" w:hAnsiTheme="majorBidi" w:cstheme="majorBidi"/>
                                  <w:sz w:val="18"/>
                                  <w:szCs w:val="18"/>
                                  <w:lang w:val="de-DE"/>
                                </w:rPr>
                              </w:pPr>
                              <w:r w:rsidRPr="00937FC5">
                                <w:rPr>
                                  <w:rFonts w:asciiTheme="majorBidi" w:hAnsiTheme="majorBidi" w:cstheme="majorBidi"/>
                                  <w:sz w:val="18"/>
                                  <w:szCs w:val="18"/>
                                  <w:lang w:val="de-DE"/>
                                </w:rPr>
                                <w:t>Umbral</w:t>
                              </w:r>
                            </w:p>
                          </w:txbxContent>
                        </wps:txbx>
                        <wps:bodyPr rot="0" vert="horz" wrap="square" lIns="18000" tIns="0" rIns="18000" bIns="0" anchor="t" anchorCtr="0" upright="1">
                          <a:noAutofit/>
                        </wps:bodyPr>
                      </wps:wsp>
                      <wps:wsp>
                        <wps:cNvPr id="603" name="Text Box 43"/>
                        <wps:cNvSpPr txBox="1">
                          <a:spLocks noChangeArrowheads="1"/>
                        </wps:cNvSpPr>
                        <wps:spPr bwMode="auto">
                          <a:xfrm>
                            <a:off x="7998" y="52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937FC5" w:rsidRDefault="00C61BB0" w:rsidP="008339AB">
                              <w:pPr>
                                <w:jc w:val="center"/>
                                <w:rPr>
                                  <w:rFonts w:asciiTheme="majorBidi" w:hAnsiTheme="majorBidi" w:cstheme="majorBidi"/>
                                  <w:sz w:val="18"/>
                                  <w:szCs w:val="18"/>
                                  <w:lang w:val="de-DE"/>
                                </w:rPr>
                              </w:pPr>
                              <w:r w:rsidRPr="00937FC5">
                                <w:rPr>
                                  <w:rFonts w:asciiTheme="majorBidi" w:hAnsiTheme="majorBidi" w:cstheme="majorBidi"/>
                                  <w:sz w:val="18"/>
                                  <w:szCs w:val="18"/>
                                  <w:lang w:val="de-DE"/>
                                </w:rPr>
                                <w:t>Canal</w:t>
                              </w:r>
                            </w:p>
                          </w:txbxContent>
                        </wps:txbx>
                        <wps:bodyPr rot="0" vert="horz" wrap="square" lIns="18000" tIns="0" rIns="18000" bIns="0" anchor="t" anchorCtr="0" upright="1">
                          <a:noAutofit/>
                        </wps:bodyPr>
                      </wps:wsp>
                      <wps:wsp>
                        <wps:cNvPr id="604" name="Text Box 44"/>
                        <wps:cNvSpPr txBox="1">
                          <a:spLocks noChangeArrowheads="1"/>
                        </wps:cNvSpPr>
                        <wps:spPr bwMode="auto">
                          <a:xfrm>
                            <a:off x="402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8339AB">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605" name="Text Box 45"/>
                        <wps:cNvSpPr txBox="1">
                          <a:spLocks noChangeArrowheads="1"/>
                        </wps:cNvSpPr>
                        <wps:spPr bwMode="auto">
                          <a:xfrm>
                            <a:off x="514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8339AB">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606" name="Text Box 46"/>
                        <wps:cNvSpPr txBox="1">
                          <a:spLocks noChangeArrowheads="1"/>
                        </wps:cNvSpPr>
                        <wps:spPr bwMode="auto">
                          <a:xfrm>
                            <a:off x="624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8339AB">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607" name="Text Box 47"/>
                        <wps:cNvSpPr txBox="1">
                          <a:spLocks noChangeArrowheads="1"/>
                        </wps:cNvSpPr>
                        <wps:spPr bwMode="auto">
                          <a:xfrm>
                            <a:off x="729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8339AB">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5" o:spid="_x0000_s1141" style="position:absolute;left:0;text-align:left;margin-left:55.05pt;margin-top:6.6pt;width:370.05pt;height:171.75pt;z-index:251660288" coordorigin="1530,22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">
                <v:shape id="Freeform 26" o:spid="_x0000_s1142" style="position:absolute;left:2463;top:2324;width:5532;height:2888;visibility:visible;mso-wrap-style:square;v-text-anchor:top" coordsize="50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bssQA&#10;AADcAAAADwAAAGRycy9kb3ducmV2LnhtbESPQWvCQBSE7wX/w/KEXopuKjRozCpSELy1iYLXR/aZ&#10;hGTfht01pv313UKhx2FmvmHy/WR6MZLzrWUFr8sEBHFldcu1gsv5uFiD8AFZY2+ZFHyRh/1u9pRj&#10;pu2DCxrLUIsIYZ+hgiaEIZPSVw0Z9Es7EEfvZp3BEKWrpXb4iHDTy1WSpNJgy3GhwYHeG6q68m4U&#10;FIE/q9Ft0q6crjJ9Ka7f7oOVep5Phy2IQFP4D/+1T1rB2z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m7LEAAAA3AAAAA8AAAAAAAAAAAAAAAAAmAIAAGRycy9k&#10;b3ducmV2LnhtbFBLBQYAAAAABAAEAPUAAACJAwAAAAA=&#10;" path="m,225r,l1,230r,-6l2,231r1,-3l3,230r1,-3l5,219r,8l6,224r1,6l8,231r1,-1l9,220r1,9l11,228r,-9l12,226r1,l14,227r1,1l16,227r1,l18,228r1,-1l19,219r,8l20,223r1,-2l22,225r1,l24,226r1,1l26,226r,-9l27,225r1,4l29,230r1,-6l30,229r1,-7l32,224r1,-3l34,222r1,-1l36,221r1,3l37,221r1,4l39,226r1,2l41,230r1,1l43,225r,6l44,232r1,-1l46,229r,-13l46,229r1,-4l47,227r1,1l49,227r1,1l51,220r1,3l53,219r1,1l55,224r1,1l57,221r,3l58,223r1,1l60,224r1,1l62,222r,2l63,218r1,4l65,224r1,1l67,226r,-10l68,227r1,-1l69,215r,11l70,218r,3l71,222r1,-1l72,214r1,6l74,219r,-5l74,219r1,-3l76,213r1,3l78,215r1,1l80,206r,7l81,209r,1l82,211r1,l84,210r1,-4l86,205r1,-5l87,205r1,-3l89,203r1,-2l91,197r1,3l93,195r1,3l95,199r1,-1l96,195r1,-2l98,197r1,-3l99,196r1,-3l101,194r1,-6l102,193r1,-4l103,191r1,1l105,192r1,-10l106,189r1,-3l108,186r1,-3l110,181r1,3l112,181r1,l114,184r1,-6l116,177r1,l118,176r1,4l120,179r,-3l121,177r1,1l123,174r1,l125,175r1,-2l127,174r1,1l129,170r1,5l131,174r,-4l131,174r1,-3l133,172r1,-1l135,171r1,1l137,173r1,-2l139,171r1,l141,171r1,l143,170r1,-1l145,171r1,-2l147,170r1,1l149,170r1,-1l151,171r1,-4l153,171r1,l155,170r1,1l157,172r1,-3l158,171r1,l160,172r1,1l162,170r,2l163,173r1,-1l165,171r1,l167,172r1,1l168,170r1,4l170,175r1,l172,177r1,1l174,174r,3l175,177r1,1l177,177r1,2l179,180r1,-1l181,179r1,1l183,177r,4l184,182r1,l186,179r,2l187,183r1,1l189,185r1,1l191,187r1,l193,186r1,4l195,191r1,-1l197,190r1,1l199,194r1,1l201,194r1,4l203,199r1,l205,200r1,5l207,206r1,-4l208,205r1,-4l210,195r1,9l212,209r1,1l214,197r,12l215,204r1,l217,203r1,6l219,210r1,-5l220,209r1,-9l222,204r1,1l224,204r,-6l225,196r1,1l227,194r1,l229,187r1,-2l231,189r1,-1l232,183r1,-2l234,172r,9l235,175r1,-3l237,170r1,-2l239,168r1,-4l241,161r1,-4l243,155r1,-3l245,149r1,-3l247,145r1,-5l249,138r1,-3l251,133r1,-2l253,127r1,-2l255,121r1,-2l257,118r1,-4l259,112r1,-3l261,107r1,-3l263,101r1,-2l265,97r1,-3l267,91r1,-1l269,87r1,-2l271,82r1,-2l273,78r1,-2l275,74r1,-3l277,69r1,-2l279,65r1,-2l281,61r1,-1l283,58r1,-3l285,53r1,-1l287,50r1,-2l289,46r1,-2l291,43r1,-1l293,39r1,-1l295,37r1,-2l297,33r1,-1l299,30r1,l301,27r1,-1l303,25r1,-1l305,22r1,-1l307,20r1,-1l309,18r1,-2l311,16r1,-2l313,13r1,-1l315,12r1,-1l317,10r1,4l319,13r,-4l320,8r1,-1l322,6r1,-1l324,5r1,-1l326,4r1,-1l328,3r1,l330,2r1,l332,4r1,-3l334,1r1,l336,r1,l338,r1,l340,r1,l342,r1,l344,r1,l346,r1,l348,r1,l350,r1,l352,r1,l354,r1,l356,r1,l358,r1,l360,r1,l362,r1,l364,r1,1l366,1r1,l368,1r1,1l370,2r1,l372,3r1,l374,4r1,l376,5r1,l378,6r1,1l380,7r1,1l382,9r1,1l384,11r1,1l386,13r1,l388,14r1,1l390,16r1,1l392,18r1,2l394,21r1,1l396,23r1,2l398,26r1,2l400,29r1,1l402,32r1,2l404,35r1,1l406,39r1,1l408,41r1,2l410,45r1,2l412,48r1,2l414,53r1,1l416,57r1,1l418,59r1,3l420,64r1,1l422,67r1,3l424,71r1,4l426,77r1,2l428,82r1,1l430,86r1,2l432,90r1,2l434,94r1,3l436,100r1,1l438,104r1,4l440,109r1,3l442,115r1,3l444,120r1,4l446,125r1,3l448,131r1,3l450,136r1,2l452,142r1,3l454,147r1,3l456,152r1,5l458,158r1,3l460,162r1,6l462,169r1,2l464,173r1,4l466,178r1,7l468,186r1,1l470,186r1,6l472,194r1,3l474,199r1,1l476,199r1,3l478,211r1,1l480,209r,9l481,219r1,-9l482,218r1,-3l484,214r1,-1l486,215r1,9l488,225r1,-11l489,224r1,-11l491,216r1,3l493,220r1,-5l494,220r1,2l496,223r1,4l498,228r1,1l499,213r1,17e" filled="f" strokecolor="#396" strokeweight=".7pt">
                  <v:path arrowok="t" o:connecttype="custom" o:connectlocs="609,33934;1350,35328;2323,35179;3065,35179;3917,34706;4901,35328;5632,35490;6605,34096;7590,34407;8442,35017;9061,33934;9792,31917;10655,30996;11507,30685;12358,30063;13100,28818;14073,27585;15058,26963;16032,26341;16895,26502;17990,26341;19096,26502;19948,26814;20933,27112;21907,27897;22770,28046;23865,29602;24971,30834;25956,32390;26808,32540;27660,30523;28645,26652;29497,24946;30603,20926;31709,17353;32805,13942;33911,10693;35006,8054;36113,5739;37208,3722;38315,2017;39299,1083;40395,311;41501,0;42596,0;43703,0;44798,149;45905,622;47011,1705;48106,3100;49213,4954;50308,7282;51414,9921;52510,12859;53616,16121;54723,19830;55818,23552;56924,27424;58020,30834;59004,32540;59856,33162;60719,34556" o:connectangles="0,0,0,0,0,0,0,0,0,0,0,0,0,0,0,0,0,0,0,0,0,0,0,0,0,0,0,0,0,0,0,0,0,0,0,0,0,0,0,0,0,0,0,0,0,0,0,0,0,0,0,0,0,0,0,0,0,0,0,0,0,0"/>
                </v:shape>
                <v:line id="Line 27" o:spid="_x0000_s1143" style="position:absolute;flip:y;visibility:visible;mso-wrap-style:square" from="2460,2227" to="246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g7sUAAADcAAAADwAAAGRycy9kb3ducmV2LnhtbESPQWvCQBCF70L/wzIFL0E3rVh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ug7sUAAADcAAAADwAAAAAAAAAA&#10;AAAAAAChAgAAZHJzL2Rvd25yZXYueG1sUEsFBgAAAAAEAAQA+QAAAJMDAAAAAA==&#10;">
                  <v:stroke endarrow="block"/>
                </v:line>
                <v:line id="Line 28" o:spid="_x0000_s1144" style="position:absolute;visibility:visible;mso-wrap-style:square" from="2460,5212" to="828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zD8EAAADcAAAADwAAAGRycy9kb3ducmV2LnhtbERPy2oCMRTdC/5DuEJ3mlHwNRqldBC6&#10;qAW1dH2d3E6GTm6GSRzTvzcLocvDeW/30Taip87XjhVMJxkI4tLpmisFX5fDeAXCB2SNjWNS8Ece&#10;9rvhYIu5dnc+UX8OlUgh7HNUYEJocyl9aciin7iWOHE/rrMYEuwqqTu8p3DbyFmWLaTFmlODwZbe&#10;DJW/55tVsDTFSS5l8XH5LPp6uo7H+H1dK/Uyiq8bEIFi+Bc/3e9awXyV1qY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63MPwQAAANwAAAAPAAAAAAAAAAAAAAAA&#10;AKECAABkcnMvZG93bnJldi54bWxQSwUGAAAAAAQABAD5AAAAjwMAAAAA&#10;">
                  <v:stroke endarrow="block"/>
                </v:line>
                <v:line id="Line 29" o:spid="_x0000_s1145" style="position:absolute;visibility:visible;mso-wrap-style:square" from="3570,5182" to="357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30" o:spid="_x0000_s1146" style="position:absolute;visibility:visible;mso-wrap-style:square" from="4680,5182" to="468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31" o:spid="_x0000_s1147" style="position:absolute;visibility:visible;mso-wrap-style:square" from="5790,5182" to="579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32" o:spid="_x0000_s1148" style="position:absolute;visibility:visible;mso-wrap-style:square" from="6900,5182" to="690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line id="Line 33" o:spid="_x0000_s1149" style="position:absolute;visibility:visible;mso-wrap-style:square" from="7995,5182" to="7995,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Line 34" o:spid="_x0000_s1150" style="position:absolute;visibility:visible;mso-wrap-style:square" from="2775,5062" to="322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bScQAAADcAAAADwAAAGRycy9kb3ducmV2LnhtbESPQWvCQBSE70L/w/IK3nRTqd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RtJxAAAANwAAAAPAAAAAAAAAAAA&#10;AAAAAKECAABkcnMvZG93bnJldi54bWxQSwUGAAAAAAQABAD5AAAAkgMAAAAA&#10;" strokeweight="2pt"/>
                <v:line id="Line 35" o:spid="_x0000_s1151" style="position:absolute;visibility:visible;mso-wrap-style:square" from="3900,4417" to="4350,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0sMAAADcAAAADwAAAGRycy9kb3ducmV2LnhtbESPQYvCMBSE74L/ITzBm6a7UNFuo4jQ&#10;ZW+LtRdvz+bZljYvpclq/fcbQfA4zMw3TLobTSduNLjGsoKPZQSCuLS64UpBccoWaxDOI2vsLJOC&#10;BznYbaeTFBNt73ykW+4rESDsElRQe98nUrqyJoNuaXvi4F3tYNAHOVRSD3gPcNPJzyhaSYMNh4Ua&#10;ezrUVLb5n1HQnos4+/496FOX7/Wlyvz5ctV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vtLDAAAA3AAAAA8AAAAAAAAAAAAA&#10;AAAAoQIAAGRycy9kb3ducmV2LnhtbFBLBQYAAAAABAAEAPkAAACRAwAAAAA=&#10;" strokeweight="2pt"/>
                <v:line id="Line 36" o:spid="_x0000_s1152" style="position:absolute;visibility:visible;mso-wrap-style:square" from="5025,3967" to="5475,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gpcAAAADcAAAADwAAAGRycy9kb3ducmV2LnhtbESPwQrCMBBE74L/EFbwpqmCotUoIlS8&#10;idWLt7VZ22KzKU3U+vdGEDwOM/OGWa5bU4knNa60rGA0jEAQZ1aXnCs4n5LBDITzyBory6TgTQ7W&#10;q25nibG2Lz7SM/W5CBB2MSoovK9jKV1WkEE3tDVx8G62MeiDbHKpG3wFuKnkOIqm0mDJYaHAmrYF&#10;Zff0YRTcL+dJ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IKXAAAAA3AAAAA8AAAAAAAAAAAAAAAAA&#10;oQIAAGRycy9kb3ducmV2LnhtbFBLBQYAAAAABAAEAPkAAACOAwAAAAA=&#10;" strokeweight="2pt"/>
                <v:line id="Line 37" o:spid="_x0000_s1153" style="position:absolute;visibility:visible;mso-wrap-style:square" from="7290,4237" to="7740,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PsQAAADcAAAADwAAAGRycy9kb3ducmV2LnhtbESPQWvCQBSE70L/w/IK3nRTwdqmriEI&#10;kd6kSS65PbPPJJh9G7Krpv/eLRQ8DjPzDbNNJtOLG42us6zgbRmBIK6t7rhRUBbZ4gOE88gae8uk&#10;4JccJLuX2RZjbe/8Q7fcNyJA2MWooPV+iKV0dUsG3dIOxME729GgD3JspB7xHuCml6soepcGOw4L&#10;LQ60b6m+5Fej4FKV6+xw3Ouiz1N9ajJfnc5aqfnrlH6B8DT5Z/i//a0VrD83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4U+xAAAANwAAAAPAAAAAAAAAAAA&#10;AAAAAKECAABkcnMvZG93bnJldi54bWxQSwUGAAAAAAQABAD5AAAAkgMAAAAA&#10;" strokeweight="2pt"/>
                <v:line id="Line 38" o:spid="_x0000_s1154" style="position:absolute;visibility:visible;mso-wrap-style:square" from="6120,2332" to="6570,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RTL0AAADcAAAADwAAAGRycy9kb3ducmV2LnhtbERPvQrCMBDeBd8hnOCmqYKi1SgiVNzE&#10;2sXtbM622FxKE7W+vRkEx4/vf73tTC1e1LrKsoLJOAJBnFtdcaEguySjBQjnkTXWlknBhxxsN/3e&#10;GmNt33ymV+oLEULYxaig9L6JpXR5SQbd2DbEgbvb1qAPsC2kbvEdwk0tp1E0lwYrDg0lNrQvKX+k&#10;T6Pgcc1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mAEUy9AAAA3AAAAA8AAAAAAAAAAAAAAAAAoQIA&#10;AGRycy9kb3ducmV2LnhtbFBLBQYAAAAABAAEAPkAAACLAwAAAAA=&#10;" strokeweight="2pt"/>
                <v:line id="Line 39" o:spid="_x0000_s1155" style="position:absolute;visibility:visible;mso-wrap-style:square" from="2463,4684" to="7998,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f5sYAAADcAAAADwAAAGRycy9kb3ducmV2LnhtbESPQWvCQBSE74X+h+UVvNWNxUpNXaUJ&#10;KD2IYNpij4/saxKafRt21xj/vSsIHoeZ+YZZrAbTip6cbywrmIwTEMSl1Q1XCr6/1s9vIHxA1tha&#10;JgVn8rBaPj4sMNX2xHvqi1CJCGGfooI6hC6V0pc1GfRj2xFH7886gyFKV0nt8BThppUvSTKTBhuO&#10;CzV2lNdU/hdHoyBzze6w+cm3Aaf7PP+dHLOD2yk1eho+3kEEGsI9fGt/agWv8zlcz8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qn+bGAAAA3AAAAA8AAAAAAAAA&#10;AAAAAAAAoQIAAGRycy9kb3ducmV2LnhtbFBLBQYAAAAABAAEAPkAAACUAwAAAAA=&#10;" strokecolor="red">
                  <v:stroke dashstyle="dash"/>
                </v:line>
                <v:shape id="Text Box 40" o:spid="_x0000_s1156" type="#_x0000_t202" style="position:absolute;left:289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wKMIA&#10;AADcAAAADwAAAGRycy9kb3ducmV2LnhtbERPy2rCQBTdC/2H4Ra604mFaomOIgWhUDfGbNzdZm4e&#10;mrkTZqZJ6tc7C8Hl4bzX29G0oifnG8sK5rMEBHFhdcOVgvy0n36C8AFZY2uZFPyTh+3mZbLGVNuB&#10;j9RnoRIxhH2KCuoQulRKX9Rk0M9sRxy50jqDIUJXSe1wiOGmle9JspAGG44NNXb0VVNxzf6MgvEj&#10;y8/lvnTO0mF3u1Q/Q7/8VertddytQAQaw1P8cH9rBYskzo9n4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jAowgAAANwAAAAPAAAAAAAAAAAAAAAAAJgCAABkcnMvZG93&#10;bnJldi54bWxQSwUGAAAAAAQABAD1AAAAhwMAAAAA&#10;" filled="f" stroked="f">
                  <v:textbox inset=".5mm,0,.5mm,0">
                    <w:txbxContent>
                      <w:p w:rsidR="00C61BB0" w:rsidRPr="005E6DFE" w:rsidRDefault="00C61BB0" w:rsidP="008339AB">
                        <w:pPr>
                          <w:jc w:val="center"/>
                          <w:rPr>
                            <w:rFonts w:ascii="Arial" w:hAnsi="Arial" w:cs="Arial"/>
                            <w:sz w:val="18"/>
                            <w:szCs w:val="18"/>
                            <w:lang w:val="de-DE"/>
                          </w:rPr>
                        </w:pPr>
                        <w:r>
                          <w:rPr>
                            <w:rFonts w:ascii="Arial" w:hAnsi="Arial" w:cs="Arial"/>
                            <w:sz w:val="18"/>
                            <w:szCs w:val="18"/>
                            <w:lang w:val="de-DE"/>
                          </w:rPr>
                          <w:t>1</w:t>
                        </w:r>
                      </w:p>
                    </w:txbxContent>
                  </v:textbox>
                </v:shape>
                <v:shape id="Text Box 41" o:spid="_x0000_s1157" type="#_x0000_t202" style="position:absolute;left:2133;top:222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s8QA&#10;AADcAAAADwAAAGRycy9kb3ducmV2LnhtbESPT2sCMRTE7wW/Q3hCbzVroVZWo4ggCPbi1ou35+bt&#10;H928LEm6u+2nbwTB4zAzv2GW68E0oiPna8sKppMEBHFudc2lgtP37m0OwgdkjY1lUvBLHtar0csS&#10;U217PlKXhVJECPsUFVQhtKmUPq/IoJ/Yljh6hXUGQ5SulNphH+Gmke9JMpMGa44LFba0rSi/ZT9G&#10;wfCRnc7FrnDO0tfm71oe+u7zotTreNgsQAQawjP8aO+1glky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lbPEAAAA3AAAAA8AAAAAAAAAAAAAAAAAmAIAAGRycy9k&#10;b3ducmV2LnhtbFBLBQYAAAAABAAEAPUAAACJAwAAAAA=&#10;" filled="f" stroked="f">
                  <v:textbox inset=".5mm,0,.5mm,0">
                    <w:txbxContent>
                      <w:p w:rsidR="00C61BB0" w:rsidRPr="005E6DFE" w:rsidRDefault="00C61BB0" w:rsidP="00937FC5">
                        <w:pPr>
                          <w:pStyle w:val="Figure"/>
                          <w:rPr>
                            <w:lang w:val="de-DE"/>
                          </w:rPr>
                        </w:pPr>
                        <w:r>
                          <w:rPr>
                            <w:lang w:val="de-DE"/>
                          </w:rPr>
                          <w:t>A</w:t>
                        </w:r>
                      </w:p>
                    </w:txbxContent>
                  </v:textbox>
                </v:shape>
                <v:shape id="Text Box 42" o:spid="_x0000_s1158" type="#_x0000_t202" style="position:absolute;left:1530;top:4414;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xMQA&#10;AADcAAAADwAAAGRycy9kb3ducmV2LnhtbESPT2sCMRTE74V+h/AK3mpWQStbo4ggFNqLWy/enpu3&#10;f+rmZUni7tZPbwTB4zAzv2GW68E0oiPna8sKJuMEBHFudc2lgsPv7n0BwgdkjY1lUvBPHtar15cl&#10;ptr2vKcuC6WIEPYpKqhCaFMpfV6RQT+2LXH0CusMhihdKbXDPsJNI6dJMpcGa44LFba0rSg/Zxej&#10;YJhlh2OxK5yz9LO5/pXfffdxUmr0Nmw+QQQawjP8aH9pBfNk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C8TEAAAA3AAAAA8AAAAAAAAAAAAAAAAAmAIAAGRycy9k&#10;b3ducmV2LnhtbFBLBQYAAAAABAAEAPUAAACJAwAAAAA=&#10;" filled="f" stroked="f">
                  <v:textbox inset=".5mm,0,.5mm,0">
                    <w:txbxContent>
                      <w:p w:rsidR="00C61BB0" w:rsidRPr="00937FC5" w:rsidRDefault="00C61BB0" w:rsidP="008339AB">
                        <w:pPr>
                          <w:jc w:val="center"/>
                          <w:rPr>
                            <w:rFonts w:asciiTheme="majorBidi" w:hAnsiTheme="majorBidi" w:cstheme="majorBidi"/>
                            <w:sz w:val="18"/>
                            <w:szCs w:val="18"/>
                            <w:lang w:val="de-DE"/>
                          </w:rPr>
                        </w:pPr>
                        <w:r w:rsidRPr="00937FC5">
                          <w:rPr>
                            <w:rFonts w:asciiTheme="majorBidi" w:hAnsiTheme="majorBidi" w:cstheme="majorBidi"/>
                            <w:sz w:val="18"/>
                            <w:szCs w:val="18"/>
                            <w:lang w:val="de-DE"/>
                          </w:rPr>
                          <w:t>Umbral</w:t>
                        </w:r>
                      </w:p>
                    </w:txbxContent>
                  </v:textbox>
                </v:shape>
                <v:shape id="Text Box 43" o:spid="_x0000_s1159" type="#_x0000_t202" style="position:absolute;left:7998;top:525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uX8UA&#10;AADcAAAADwAAAGRycy9kb3ducmV2LnhtbESPT2sCMRTE7wW/Q3iCt5pVqcpqFBGEQnvp6sXbc/P2&#10;j25eliTd3fbTN4VCj8PM/IbZ7gfTiI6cry0rmE0TEMS51TWXCi7n0/MahA/IGhvLpOCLPOx3o6ct&#10;ptr2/EFdFkoRIexTVFCF0KZS+rwig35qW+LoFdYZDFG6UmqHfYSbRs6TZCkN1hwXKmzpWFH+yD6N&#10;guElu1yLU+GcpffD971867vVTanJeDhsQAQawn/4r/2qFSyT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K5fxQAAANwAAAAPAAAAAAAAAAAAAAAAAJgCAABkcnMv&#10;ZG93bnJldi54bWxQSwUGAAAAAAQABAD1AAAAigMAAAAA&#10;" filled="f" stroked="f">
                  <v:textbox inset=".5mm,0,.5mm,0">
                    <w:txbxContent>
                      <w:p w:rsidR="00C61BB0" w:rsidRPr="00937FC5" w:rsidRDefault="00C61BB0" w:rsidP="008339AB">
                        <w:pPr>
                          <w:jc w:val="center"/>
                          <w:rPr>
                            <w:rFonts w:asciiTheme="majorBidi" w:hAnsiTheme="majorBidi" w:cstheme="majorBidi"/>
                            <w:sz w:val="18"/>
                            <w:szCs w:val="18"/>
                            <w:lang w:val="de-DE"/>
                          </w:rPr>
                        </w:pPr>
                        <w:r w:rsidRPr="00937FC5">
                          <w:rPr>
                            <w:rFonts w:asciiTheme="majorBidi" w:hAnsiTheme="majorBidi" w:cstheme="majorBidi"/>
                            <w:sz w:val="18"/>
                            <w:szCs w:val="18"/>
                            <w:lang w:val="de-DE"/>
                          </w:rPr>
                          <w:t>Canal</w:t>
                        </w:r>
                      </w:p>
                    </w:txbxContent>
                  </v:textbox>
                </v:shape>
                <v:shape id="Text Box 44" o:spid="_x0000_s1160" type="#_x0000_t202" style="position:absolute;left:402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2K8UA&#10;AADcAAAADwAAAGRycy9kb3ducmV2LnhtbESPT2sCMRTE7wW/Q3iCt5pVrMpqFBGEQnvp6sXbc/P2&#10;j25eliTd3fbTN4VCj8PM/IbZ7gfTiI6cry0rmE0TEMS51TWXCi7n0/MahA/IGhvLpOCLPOx3o6ct&#10;ptr2/EFdFkoRIexTVFCF0KZS+rwig35qW+LoFdYZDFG6UmqHfYSbRs6TZCkN1hwXKmzpWFH+yD6N&#10;guElu1yLU+GcpffD971867vVTanJeDhsQAQawn/4r/2qFSyT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YrxQAAANwAAAAPAAAAAAAAAAAAAAAAAJgCAABkcnMv&#10;ZG93bnJldi54bWxQSwUGAAAAAAQABAD1AAAAigMAAAAA&#10;" filled="f" stroked="f">
                  <v:textbox inset=".5mm,0,.5mm,0">
                    <w:txbxContent>
                      <w:p w:rsidR="00C61BB0" w:rsidRPr="005E6DFE" w:rsidRDefault="00C61BB0" w:rsidP="008339AB">
                        <w:pPr>
                          <w:jc w:val="center"/>
                          <w:rPr>
                            <w:rFonts w:ascii="Arial" w:hAnsi="Arial" w:cs="Arial"/>
                            <w:sz w:val="18"/>
                            <w:szCs w:val="18"/>
                            <w:lang w:val="de-DE"/>
                          </w:rPr>
                        </w:pPr>
                        <w:r>
                          <w:rPr>
                            <w:rFonts w:ascii="Arial" w:hAnsi="Arial" w:cs="Arial"/>
                            <w:sz w:val="18"/>
                            <w:szCs w:val="18"/>
                            <w:lang w:val="de-DE"/>
                          </w:rPr>
                          <w:t>2</w:t>
                        </w:r>
                      </w:p>
                    </w:txbxContent>
                  </v:textbox>
                </v:shape>
                <v:shape id="Text Box 45" o:spid="_x0000_s1161" type="#_x0000_t202" style="position:absolute;left:514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TsMQA&#10;AADcAAAADwAAAGRycy9kb3ducmV2LnhtbESPT2sCMRTE74V+h/AKvdWsgla2RhFBENqLWy/enpu3&#10;f+rmZUni7tZPbwTB4zAzv2EWq8E0oiPna8sKxqMEBHFudc2lgsPv9mMOwgdkjY1lUvBPHlbL15cF&#10;ptr2vKcuC6WIEPYpKqhCaFMpfV6RQT+yLXH0CusMhihdKbXDPsJNIydJMpMGa44LFba0qSg/Zxej&#10;YJhmh2OxLZyz9LO+/pXfffd5Uur9bVh/gQg0hGf40d5pBbNk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k7DEAAAA3AAAAA8AAAAAAAAAAAAAAAAAmAIAAGRycy9k&#10;b3ducmV2LnhtbFBLBQYAAAAABAAEAPUAAACJAwAAAAA=&#10;" filled="f" stroked="f">
                  <v:textbox inset=".5mm,0,.5mm,0">
                    <w:txbxContent>
                      <w:p w:rsidR="00C61BB0" w:rsidRPr="005E6DFE" w:rsidRDefault="00C61BB0" w:rsidP="008339AB">
                        <w:pPr>
                          <w:jc w:val="center"/>
                          <w:rPr>
                            <w:rFonts w:ascii="Arial" w:hAnsi="Arial" w:cs="Arial"/>
                            <w:sz w:val="18"/>
                            <w:szCs w:val="18"/>
                            <w:lang w:val="de-DE"/>
                          </w:rPr>
                        </w:pPr>
                        <w:r>
                          <w:rPr>
                            <w:rFonts w:ascii="Arial" w:hAnsi="Arial" w:cs="Arial"/>
                            <w:sz w:val="18"/>
                            <w:szCs w:val="18"/>
                            <w:lang w:val="de-DE"/>
                          </w:rPr>
                          <w:t>3</w:t>
                        </w:r>
                      </w:p>
                    </w:txbxContent>
                  </v:textbox>
                </v:shape>
                <v:shape id="Text Box 46" o:spid="_x0000_s1162" type="#_x0000_t202" style="position:absolute;left:624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Nx8UA&#10;AADcAAAADwAAAGRycy9kb3ducmV2LnhtbESPT2vCQBTE74LfYXkFb7ppwbSkriKCIOilqZfeXrMv&#10;fzT7Nuxuk9hP3y0IHoeZ+Q2z2oymFT0531hW8LxIQBAXVjdcKTh/7udvIHxA1thaJgU38rBZTycr&#10;zLQd+IP6PFQiQthnqKAOocuk9EVNBv3CdsTRK60zGKJ0ldQOhwg3rXxJklQabDgu1NjRrqbimv8Y&#10;BeMyP3+V+9I5S6ft76U6Dv3rt1Kzp3H7DiLQGB7he/ugFaRJC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w3HxQAAANwAAAAPAAAAAAAAAAAAAAAAAJgCAABkcnMv&#10;ZG93bnJldi54bWxQSwUGAAAAAAQABAD1AAAAigMAAAAA&#10;" filled="f" stroked="f">
                  <v:textbox inset=".5mm,0,.5mm,0">
                    <w:txbxContent>
                      <w:p w:rsidR="00C61BB0" w:rsidRPr="005E6DFE" w:rsidRDefault="00C61BB0" w:rsidP="008339AB">
                        <w:pPr>
                          <w:jc w:val="center"/>
                          <w:rPr>
                            <w:rFonts w:ascii="Arial" w:hAnsi="Arial" w:cs="Arial"/>
                            <w:sz w:val="18"/>
                            <w:szCs w:val="18"/>
                            <w:lang w:val="de-DE"/>
                          </w:rPr>
                        </w:pPr>
                        <w:r>
                          <w:rPr>
                            <w:rFonts w:ascii="Arial" w:hAnsi="Arial" w:cs="Arial"/>
                            <w:sz w:val="18"/>
                            <w:szCs w:val="18"/>
                            <w:lang w:val="de-DE"/>
                          </w:rPr>
                          <w:t>4</w:t>
                        </w:r>
                      </w:p>
                    </w:txbxContent>
                  </v:textbox>
                </v:shape>
                <v:shape id="Text Box 47" o:spid="_x0000_s1163" type="#_x0000_t202" style="position:absolute;left:729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oXMUA&#10;AADcAAAADwAAAGRycy9kb3ducmV2LnhtbESPzWrDMBCE74W+g9hCbo2cQJPiRjEmEAi0lzq55La1&#10;1j+NtTKSYjt9+qpQyHGYmW+YTTaZTgzkfGtZwWKegCAurW65VnA67p9fQfiArLGzTApu5CHbPj5s&#10;MNV25E8ailCLCGGfooImhD6V0pcNGfRz2xNHr7LOYIjS1VI7HCPcdHKZJCtpsOW40GBPu4bKS3E1&#10;CqaX4nSu9pVzlj7yn+/6fRzWX0rNnqb8DUSgKdzD/+2DVrBK1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6hcxQAAANwAAAAPAAAAAAAAAAAAAAAAAJgCAABkcnMv&#10;ZG93bnJldi54bWxQSwUGAAAAAAQABAD1AAAAigMAAAAA&#10;" filled="f" stroked="f">
                  <v:textbox inset=".5mm,0,.5mm,0">
                    <w:txbxContent>
                      <w:p w:rsidR="00C61BB0" w:rsidRPr="005E6DFE" w:rsidRDefault="00C61BB0" w:rsidP="008339AB">
                        <w:pPr>
                          <w:jc w:val="center"/>
                          <w:rPr>
                            <w:rFonts w:ascii="Arial" w:hAnsi="Arial" w:cs="Arial"/>
                            <w:sz w:val="18"/>
                            <w:szCs w:val="18"/>
                            <w:lang w:val="de-DE"/>
                          </w:rPr>
                        </w:pPr>
                        <w:r>
                          <w:rPr>
                            <w:rFonts w:ascii="Arial" w:hAnsi="Arial" w:cs="Arial"/>
                            <w:sz w:val="18"/>
                            <w:szCs w:val="18"/>
                            <w:lang w:val="de-DE"/>
                          </w:rPr>
                          <w:t>5</w:t>
                        </w:r>
                      </w:p>
                    </w:txbxContent>
                  </v:textbox>
                </v:shape>
              </v:group>
            </w:pict>
          </mc:Fallback>
        </mc:AlternateContent>
      </w:r>
    </w:p>
    <w:p w:rsidR="008339AB" w:rsidRPr="000E2D68" w:rsidRDefault="008339AB" w:rsidP="00803B51">
      <w:pPr>
        <w:rPr>
          <w:lang w:val="es-ES"/>
        </w:rPr>
      </w:pPr>
    </w:p>
    <w:p w:rsidR="008339AB" w:rsidRPr="000E2D68" w:rsidRDefault="008339AB" w:rsidP="00803B51">
      <w:pPr>
        <w:rPr>
          <w:lang w:val="es-ES"/>
        </w:rPr>
      </w:pPr>
    </w:p>
    <w:p w:rsidR="008339AB" w:rsidRPr="000E2D68" w:rsidRDefault="008339AB" w:rsidP="00803B51">
      <w:pPr>
        <w:rPr>
          <w:lang w:val="es-ES"/>
        </w:rPr>
      </w:pPr>
    </w:p>
    <w:p w:rsidR="008339AB" w:rsidRPr="000E2D68" w:rsidRDefault="008339AB" w:rsidP="00803B51">
      <w:pPr>
        <w:rPr>
          <w:lang w:val="es-ES"/>
        </w:rPr>
      </w:pPr>
    </w:p>
    <w:p w:rsidR="008339AB" w:rsidRPr="000E2D68" w:rsidRDefault="008339AB" w:rsidP="00803B51">
      <w:pPr>
        <w:rPr>
          <w:lang w:val="es-ES"/>
        </w:rPr>
      </w:pPr>
    </w:p>
    <w:p w:rsidR="008339AB" w:rsidRPr="000E2D68" w:rsidRDefault="008339AB" w:rsidP="00803B51">
      <w:pPr>
        <w:rPr>
          <w:lang w:val="es-ES"/>
        </w:rPr>
      </w:pPr>
    </w:p>
    <w:p w:rsidR="008339AB" w:rsidRPr="000E2D68" w:rsidRDefault="008339AB" w:rsidP="00803B51">
      <w:pPr>
        <w:rPr>
          <w:lang w:val="es-ES"/>
        </w:rPr>
      </w:pPr>
    </w:p>
    <w:p w:rsidR="008339AB" w:rsidRPr="000E2D68" w:rsidRDefault="008339AB" w:rsidP="008339AB">
      <w:pPr>
        <w:rPr>
          <w:lang w:val="es-ES"/>
        </w:rPr>
      </w:pPr>
    </w:p>
    <w:p w:rsidR="008339AB" w:rsidRDefault="008339AB" w:rsidP="008339AB">
      <w:pPr>
        <w:rPr>
          <w:lang w:val="es-ES"/>
        </w:rPr>
      </w:pPr>
    </w:p>
    <w:p w:rsidR="00A47E13" w:rsidRPr="000E2D68" w:rsidRDefault="00A47E13" w:rsidP="00A47E13">
      <w:pPr>
        <w:spacing w:before="0"/>
        <w:rPr>
          <w:lang w:val="es-ES"/>
        </w:rPr>
      </w:pPr>
    </w:p>
    <w:p w:rsidR="008339AB" w:rsidRPr="000E2D68" w:rsidRDefault="008339AB" w:rsidP="00937FC5">
      <w:pPr>
        <w:keepNext/>
        <w:keepLines/>
        <w:rPr>
          <w:lang w:val="es-ES"/>
        </w:rPr>
      </w:pPr>
      <w:r>
        <w:rPr>
          <w:lang w:val="es-ES"/>
        </w:rPr>
        <w:t>Es evidente que la resolución en frecuencia del equipo de medición debe ser, como mínimo, tan pequeña como la separación del canal (más estrecha) de la banda de frecuencias considerada</w:t>
      </w:r>
      <w:r w:rsidRPr="000E2D68">
        <w:rPr>
          <w:lang w:val="es-ES"/>
        </w:rPr>
        <w:t xml:space="preserve">. </w:t>
      </w:r>
      <w:r>
        <w:rPr>
          <w:lang w:val="es-ES"/>
        </w:rPr>
        <w:t>Ahora bien</w:t>
      </w:r>
      <w:r w:rsidRPr="000E2D68">
        <w:rPr>
          <w:lang w:val="es-ES"/>
        </w:rPr>
        <w:t xml:space="preserve">, </w:t>
      </w:r>
      <w:r>
        <w:rPr>
          <w:lang w:val="es-ES"/>
        </w:rPr>
        <w:t>dependiendo de la configuración de medición</w:t>
      </w:r>
      <w:r w:rsidRPr="000E2D68">
        <w:rPr>
          <w:lang w:val="es-ES"/>
        </w:rPr>
        <w:t xml:space="preserve">, </w:t>
      </w:r>
      <w:r>
        <w:rPr>
          <w:lang w:val="es-ES"/>
        </w:rPr>
        <w:t>el máximo ancho de banda de resolución puede ser mucho más pequeño</w:t>
      </w:r>
      <w:r w:rsidRPr="000E2D68">
        <w:rPr>
          <w:lang w:val="es-ES"/>
        </w:rPr>
        <w:t>:</w:t>
      </w:r>
    </w:p>
    <w:p w:rsidR="008339AB" w:rsidRPr="000E2D68" w:rsidRDefault="008339AB" w:rsidP="00803B51">
      <w:pPr>
        <w:pStyle w:val="enumlev1"/>
        <w:rPr>
          <w:lang w:val="es-ES"/>
        </w:rPr>
      </w:pPr>
      <w:r w:rsidRPr="000E2D68">
        <w:rPr>
          <w:lang w:val="es-ES"/>
        </w:rPr>
        <w:t>–</w:t>
      </w:r>
      <w:r w:rsidRPr="000E2D68">
        <w:rPr>
          <w:lang w:val="es-ES"/>
        </w:rPr>
        <w:tab/>
      </w:r>
      <w:r w:rsidR="00461DF2">
        <w:rPr>
          <w:lang w:val="es-ES"/>
        </w:rPr>
        <w:t xml:space="preserve">Si </w:t>
      </w:r>
      <w:r>
        <w:rPr>
          <w:lang w:val="es-ES"/>
        </w:rPr>
        <w:t>se emplea un receptor convencional de comprobación técnica que dispone de filtros de canal</w:t>
      </w:r>
      <w:r w:rsidRPr="000E2D68">
        <w:rPr>
          <w:lang w:val="es-ES"/>
        </w:rPr>
        <w:t xml:space="preserve">, </w:t>
      </w:r>
      <w:r>
        <w:rPr>
          <w:lang w:val="es-ES"/>
        </w:rPr>
        <w:t>puede utilizarse un ancho de banda de medición igual a la separación de canales (más estrecha). No obstante, es mejor utilizar anchos de banda más pequeños</w:t>
      </w:r>
      <w:r w:rsidRPr="000E2D68">
        <w:rPr>
          <w:lang w:val="es-ES"/>
        </w:rPr>
        <w:t>.</w:t>
      </w:r>
    </w:p>
    <w:p w:rsidR="008339AB" w:rsidRPr="000E2D68" w:rsidRDefault="008339AB" w:rsidP="00803B51">
      <w:pPr>
        <w:pStyle w:val="enumlev1"/>
        <w:rPr>
          <w:lang w:val="es-ES"/>
        </w:rPr>
      </w:pPr>
      <w:r w:rsidRPr="000E2D68">
        <w:rPr>
          <w:lang w:val="es-ES"/>
        </w:rPr>
        <w:t>–</w:t>
      </w:r>
      <w:r w:rsidRPr="000E2D68">
        <w:rPr>
          <w:lang w:val="es-ES"/>
        </w:rPr>
        <w:tab/>
      </w:r>
      <w:r>
        <w:rPr>
          <w:lang w:val="es-ES"/>
        </w:rPr>
        <w:t xml:space="preserve">Si se utiliza una analizador de espectro de barrido con filtros gaussianos o </w:t>
      </w:r>
      <w:r w:rsidRPr="000E2D68">
        <w:rPr>
          <w:lang w:val="es-ES"/>
        </w:rPr>
        <w:t xml:space="preserve">CISPR, </w:t>
      </w:r>
      <w:r>
        <w:rPr>
          <w:lang w:val="es-ES"/>
        </w:rPr>
        <w:t xml:space="preserve">el ancho de banda de resolución no debería ser más grande que </w:t>
      </w:r>
      <w:r w:rsidRPr="000E2D68">
        <w:rPr>
          <w:lang w:val="es-ES"/>
        </w:rPr>
        <w:t xml:space="preserve">1/10 </w:t>
      </w:r>
      <w:r>
        <w:rPr>
          <w:lang w:val="es-ES"/>
        </w:rPr>
        <w:t xml:space="preserve">de la separación de canales </w:t>
      </w:r>
      <w:r w:rsidRPr="000E2D68">
        <w:rPr>
          <w:lang w:val="es-ES"/>
        </w:rPr>
        <w:t>(</w:t>
      </w:r>
      <w:r>
        <w:rPr>
          <w:lang w:val="es-ES"/>
        </w:rPr>
        <w:t>más estrecha</w:t>
      </w:r>
      <w:r w:rsidRPr="000E2D68">
        <w:rPr>
          <w:lang w:val="es-ES"/>
        </w:rPr>
        <w:t xml:space="preserve">) </w:t>
      </w:r>
      <w:r>
        <w:rPr>
          <w:lang w:val="es-ES"/>
        </w:rPr>
        <w:t xml:space="preserve">en la </w:t>
      </w:r>
      <w:r w:rsidRPr="000E2D68">
        <w:rPr>
          <w:lang w:val="es-ES"/>
        </w:rPr>
        <w:t>band</w:t>
      </w:r>
      <w:r>
        <w:rPr>
          <w:lang w:val="es-ES"/>
        </w:rPr>
        <w:t>a</w:t>
      </w:r>
      <w:r w:rsidRPr="000E2D68">
        <w:rPr>
          <w:lang w:val="es-ES"/>
        </w:rPr>
        <w:t>.</w:t>
      </w:r>
    </w:p>
    <w:p w:rsidR="008339AB" w:rsidRPr="000E2D68" w:rsidRDefault="008339AB" w:rsidP="00803B51">
      <w:pPr>
        <w:pStyle w:val="enumlev1"/>
        <w:rPr>
          <w:lang w:val="es-ES"/>
        </w:rPr>
      </w:pPr>
      <w:r w:rsidRPr="000E2D68">
        <w:rPr>
          <w:lang w:val="es-ES"/>
        </w:rPr>
        <w:lastRenderedPageBreak/>
        <w:t>–</w:t>
      </w:r>
      <w:r w:rsidRPr="000E2D68">
        <w:rPr>
          <w:lang w:val="es-ES"/>
        </w:rPr>
        <w:tab/>
      </w:r>
      <w:r>
        <w:rPr>
          <w:lang w:val="es-ES"/>
        </w:rPr>
        <w:t xml:space="preserve">Si el espectro se calcula con el método </w:t>
      </w:r>
      <w:r w:rsidRPr="000E2D68">
        <w:rPr>
          <w:lang w:val="es-ES"/>
        </w:rPr>
        <w:t xml:space="preserve">FFT, </w:t>
      </w:r>
      <w:r>
        <w:rPr>
          <w:lang w:val="es-ES"/>
        </w:rPr>
        <w:t xml:space="preserve">la distancia máxima entre intervalos de frecuencia adyacentes es igual a la separación de canales </w:t>
      </w:r>
      <w:r w:rsidRPr="000E2D68">
        <w:rPr>
          <w:lang w:val="es-ES"/>
        </w:rPr>
        <w:t>(</w:t>
      </w:r>
      <w:r>
        <w:rPr>
          <w:lang w:val="es-ES"/>
        </w:rPr>
        <w:t>más estrecha</w:t>
      </w:r>
      <w:r w:rsidRPr="000E2D68">
        <w:rPr>
          <w:lang w:val="es-ES"/>
        </w:rPr>
        <w:t xml:space="preserve">) </w:t>
      </w:r>
      <w:r>
        <w:rPr>
          <w:lang w:val="es-ES"/>
        </w:rPr>
        <w:t>en la banda</w:t>
      </w:r>
      <w:r w:rsidRPr="000E2D68">
        <w:rPr>
          <w:lang w:val="es-ES"/>
        </w:rPr>
        <w:t xml:space="preserve">. </w:t>
      </w:r>
      <w:r>
        <w:rPr>
          <w:lang w:val="es-ES"/>
        </w:rPr>
        <w:t>Sin embargo, en este caso los intervalos de frecuencia deben coincidir con las frecuencias centrales del canal</w:t>
      </w:r>
      <w:r w:rsidRPr="000E2D68">
        <w:rPr>
          <w:lang w:val="es-ES"/>
        </w:rPr>
        <w:t xml:space="preserve">. </w:t>
      </w:r>
      <w:r>
        <w:rPr>
          <w:lang w:val="es-ES"/>
        </w:rPr>
        <w:t>Si no es posible</w:t>
      </w:r>
      <w:r w:rsidRPr="000E2D68">
        <w:rPr>
          <w:lang w:val="es-ES"/>
        </w:rPr>
        <w:t xml:space="preserve">, </w:t>
      </w:r>
      <w:r>
        <w:rPr>
          <w:lang w:val="es-ES"/>
        </w:rPr>
        <w:t xml:space="preserve">la distancia entre intervalos de frecuencia adyacentes debe ser inferior a la mitad de la separación de canales </w:t>
      </w:r>
      <w:r w:rsidRPr="000E2D68">
        <w:rPr>
          <w:lang w:val="es-ES"/>
        </w:rPr>
        <w:t>(</w:t>
      </w:r>
      <w:r>
        <w:rPr>
          <w:lang w:val="es-ES"/>
        </w:rPr>
        <w:t>más estrecha</w:t>
      </w:r>
      <w:r w:rsidRPr="000E2D68">
        <w:rPr>
          <w:lang w:val="es-ES"/>
        </w:rPr>
        <w:t xml:space="preserve">) </w:t>
      </w:r>
      <w:r>
        <w:rPr>
          <w:lang w:val="es-ES"/>
        </w:rPr>
        <w:t>en la banda</w:t>
      </w:r>
      <w:r w:rsidRPr="000E2D68">
        <w:rPr>
          <w:lang w:val="es-ES"/>
        </w:rPr>
        <w:t>.</w:t>
      </w:r>
    </w:p>
    <w:p w:rsidR="008339AB" w:rsidRPr="000E2D68" w:rsidRDefault="008339AB" w:rsidP="00803B51">
      <w:pPr>
        <w:rPr>
          <w:lang w:val="es-ES"/>
        </w:rPr>
      </w:pPr>
      <w:r>
        <w:rPr>
          <w:lang w:val="es-ES"/>
        </w:rPr>
        <w:t xml:space="preserve">En las bandas con sistemas </w:t>
      </w:r>
      <w:r w:rsidRPr="000E2D68">
        <w:rPr>
          <w:lang w:val="es-ES"/>
        </w:rPr>
        <w:t>FHSS</w:t>
      </w:r>
      <w:r>
        <w:rPr>
          <w:lang w:val="es-ES"/>
        </w:rPr>
        <w:t xml:space="preserve"> (</w:t>
      </w:r>
      <w:r w:rsidRPr="00743718">
        <w:rPr>
          <w:lang w:val="es-ES"/>
        </w:rPr>
        <w:t>espectro ensanchado por salto de frecuencia</w:t>
      </w:r>
      <w:r w:rsidRPr="000E2D68">
        <w:rPr>
          <w:lang w:val="es-ES"/>
        </w:rPr>
        <w:t xml:space="preserve">) </w:t>
      </w:r>
      <w:r>
        <w:rPr>
          <w:lang w:val="es-ES"/>
        </w:rPr>
        <w:t xml:space="preserve">el ancho de banda de medición puede determinarse como se describe </w:t>
      </w:r>
      <w:r w:rsidRPr="00743718">
        <w:rPr>
          <w:i/>
          <w:iCs/>
          <w:lang w:val="es-ES"/>
        </w:rPr>
        <w:t>supra</w:t>
      </w:r>
      <w:r w:rsidRPr="000E2D68">
        <w:rPr>
          <w:lang w:val="es-ES"/>
        </w:rPr>
        <w:t xml:space="preserve">. </w:t>
      </w:r>
      <w:r>
        <w:rPr>
          <w:lang w:val="es-ES"/>
        </w:rPr>
        <w:t>No obstante</w:t>
      </w:r>
      <w:r w:rsidRPr="000E2D68">
        <w:rPr>
          <w:lang w:val="es-ES"/>
        </w:rPr>
        <w:t xml:space="preserve">, </w:t>
      </w:r>
      <w:r>
        <w:rPr>
          <w:lang w:val="es-ES"/>
        </w:rPr>
        <w:t xml:space="preserve">se habrá de utilizar una separación de canales igual al </w:t>
      </w:r>
      <w:r w:rsidRPr="000E2D68">
        <w:rPr>
          <w:lang w:val="es-ES"/>
        </w:rPr>
        <w:t xml:space="preserve">99% </w:t>
      </w:r>
      <w:r>
        <w:rPr>
          <w:lang w:val="es-ES"/>
        </w:rPr>
        <w:t>del ancho de banda de una ráfaga simple en la secuencia de salto</w:t>
      </w:r>
      <w:r w:rsidRPr="000E2D68">
        <w:rPr>
          <w:lang w:val="es-ES"/>
        </w:rPr>
        <w:t>.</w:t>
      </w:r>
    </w:p>
    <w:p w:rsidR="008339AB" w:rsidRPr="000E2D68" w:rsidRDefault="008339AB" w:rsidP="008339AB">
      <w:pPr>
        <w:pStyle w:val="Heading2"/>
        <w:rPr>
          <w:lang w:val="es-ES"/>
        </w:rPr>
      </w:pPr>
      <w:bookmarkStart w:id="47" w:name="_Toc349812670"/>
      <w:bookmarkStart w:id="48" w:name="_Toc351716846"/>
      <w:r w:rsidRPr="000E2D68">
        <w:rPr>
          <w:lang w:val="es-ES"/>
        </w:rPr>
        <w:t>3.2</w:t>
      </w:r>
      <w:r w:rsidRPr="000E2D68">
        <w:rPr>
          <w:lang w:val="es-ES"/>
        </w:rPr>
        <w:tab/>
      </w:r>
      <w:r>
        <w:rPr>
          <w:lang w:val="es-ES"/>
        </w:rPr>
        <w:t>Relación señal-ruido</w:t>
      </w:r>
      <w:bookmarkEnd w:id="47"/>
      <w:bookmarkEnd w:id="48"/>
    </w:p>
    <w:p w:rsidR="008339AB" w:rsidRPr="000E2D68" w:rsidRDefault="008339AB" w:rsidP="00D835B7">
      <w:pPr>
        <w:rPr>
          <w:lang w:val="es-ES"/>
        </w:rPr>
      </w:pPr>
      <w:r>
        <w:rPr>
          <w:lang w:val="es-ES"/>
        </w:rPr>
        <w:t>La sensibilidad de la configuración de medición debería estar en la misma gama que la sensibilidad del equipo de usuario común en la banda</w:t>
      </w:r>
      <w:r w:rsidRPr="000E2D68">
        <w:rPr>
          <w:lang w:val="es-ES"/>
        </w:rPr>
        <w:t xml:space="preserve">. </w:t>
      </w:r>
      <w:r>
        <w:rPr>
          <w:lang w:val="es-ES"/>
        </w:rPr>
        <w:t>De este modo se garantiza que las señales detectables por el equipo de usuario tengan una relación señal-ruido</w:t>
      </w:r>
      <w:r w:rsidRPr="000E2D68">
        <w:rPr>
          <w:lang w:val="es-ES"/>
        </w:rPr>
        <w:t xml:space="preserve"> (</w:t>
      </w:r>
      <w:r w:rsidRPr="000E2D68">
        <w:rPr>
          <w:i/>
          <w:iCs/>
          <w:lang w:val="es-ES"/>
        </w:rPr>
        <w:t>S</w:t>
      </w:r>
      <w:r w:rsidRPr="000E2D68">
        <w:rPr>
          <w:lang w:val="es-ES"/>
        </w:rPr>
        <w:t>/</w:t>
      </w:r>
      <w:r w:rsidRPr="000E2D68">
        <w:rPr>
          <w:i/>
          <w:iCs/>
          <w:lang w:val="es-ES"/>
        </w:rPr>
        <w:t>N</w:t>
      </w:r>
      <w:r w:rsidRPr="000E2D68">
        <w:rPr>
          <w:lang w:val="es-ES"/>
        </w:rPr>
        <w:t xml:space="preserve">) </w:t>
      </w:r>
      <w:r>
        <w:rPr>
          <w:lang w:val="es-ES"/>
        </w:rPr>
        <w:t>suficiente en el resultado de la medición, con el fin de separarlas del umbral de ruido</w:t>
      </w:r>
      <w:r w:rsidRPr="000E2D68">
        <w:rPr>
          <w:lang w:val="es-ES"/>
        </w:rPr>
        <w:t xml:space="preserve">. </w:t>
      </w:r>
      <w:r>
        <w:rPr>
          <w:lang w:val="es-ES"/>
        </w:rPr>
        <w:t xml:space="preserve">A tal efecto, puede suponerse la siguiente </w:t>
      </w:r>
      <w:r w:rsidRPr="000E2D68">
        <w:rPr>
          <w:i/>
          <w:iCs/>
          <w:lang w:val="es-ES"/>
        </w:rPr>
        <w:t>S</w:t>
      </w:r>
      <w:r w:rsidRPr="000E2D68">
        <w:rPr>
          <w:lang w:val="es-ES"/>
        </w:rPr>
        <w:t>/</w:t>
      </w:r>
      <w:r w:rsidRPr="000E2D68">
        <w:rPr>
          <w:i/>
          <w:iCs/>
          <w:lang w:val="es-ES"/>
        </w:rPr>
        <w:t>N</w:t>
      </w:r>
      <w:r w:rsidRPr="000E2D68">
        <w:rPr>
          <w:lang w:val="es-ES"/>
        </w:rPr>
        <w:t xml:space="preserve"> </w:t>
      </w:r>
      <w:r>
        <w:rPr>
          <w:lang w:val="es-ES"/>
        </w:rPr>
        <w:t>mínima</w:t>
      </w:r>
      <w:r w:rsidRPr="000E2D68">
        <w:rPr>
          <w:lang w:val="es-ES"/>
        </w:rPr>
        <w:t>:</w:t>
      </w:r>
    </w:p>
    <w:p w:rsidR="008339AB" w:rsidRPr="000E2D68" w:rsidRDefault="008339AB" w:rsidP="00DE2E9C">
      <w:pPr>
        <w:pStyle w:val="enumlev1"/>
        <w:rPr>
          <w:lang w:val="es-ES"/>
        </w:rPr>
      </w:pPr>
      <w:r w:rsidRPr="000E2D68">
        <w:rPr>
          <w:lang w:val="es-ES"/>
        </w:rPr>
        <w:t>–</w:t>
      </w:r>
      <w:r w:rsidRPr="000E2D68">
        <w:rPr>
          <w:lang w:val="es-ES"/>
        </w:rPr>
        <w:tab/>
        <w:t>20</w:t>
      </w:r>
      <w:r w:rsidR="00DE2E9C">
        <w:rPr>
          <w:lang w:val="es-ES"/>
        </w:rPr>
        <w:t> </w:t>
      </w:r>
      <w:r w:rsidRPr="000E2D68">
        <w:rPr>
          <w:lang w:val="es-ES"/>
        </w:rPr>
        <w:t xml:space="preserve">dB </w:t>
      </w:r>
      <w:r>
        <w:rPr>
          <w:lang w:val="es-ES"/>
        </w:rPr>
        <w:t>para comunicaciones analógicas de banda estrecha</w:t>
      </w:r>
      <w:r w:rsidRPr="000E2D68">
        <w:rPr>
          <w:lang w:val="es-ES"/>
        </w:rPr>
        <w:t xml:space="preserve"> (</w:t>
      </w:r>
      <w:r>
        <w:rPr>
          <w:lang w:val="es-ES"/>
        </w:rPr>
        <w:t>por ejemplo, redes privadas</w:t>
      </w:r>
      <w:r w:rsidRPr="000E2D68">
        <w:rPr>
          <w:lang w:val="es-ES"/>
        </w:rPr>
        <w:t>).</w:t>
      </w:r>
    </w:p>
    <w:p w:rsidR="008339AB" w:rsidRPr="000E2D68" w:rsidRDefault="008339AB" w:rsidP="00DE2E9C">
      <w:pPr>
        <w:pStyle w:val="enumlev1"/>
        <w:rPr>
          <w:lang w:val="es-ES"/>
        </w:rPr>
      </w:pPr>
      <w:r w:rsidRPr="000E2D68">
        <w:rPr>
          <w:lang w:val="es-ES"/>
        </w:rPr>
        <w:t>–</w:t>
      </w:r>
      <w:r w:rsidRPr="000E2D68">
        <w:rPr>
          <w:lang w:val="es-ES"/>
        </w:rPr>
        <w:tab/>
        <w:t>40</w:t>
      </w:r>
      <w:r w:rsidR="00DE2E9C">
        <w:rPr>
          <w:lang w:val="es-ES"/>
        </w:rPr>
        <w:t> </w:t>
      </w:r>
      <w:r w:rsidRPr="000E2D68">
        <w:rPr>
          <w:lang w:val="es-ES"/>
        </w:rPr>
        <w:t xml:space="preserve">dB </w:t>
      </w:r>
      <w:r>
        <w:rPr>
          <w:lang w:val="es-ES"/>
        </w:rPr>
        <w:t xml:space="preserve">para comunicaciones analógicas de banda </w:t>
      </w:r>
      <w:r w:rsidRPr="000E2D68">
        <w:rPr>
          <w:lang w:val="es-ES"/>
        </w:rPr>
        <w:t>(</w:t>
      </w:r>
      <w:r>
        <w:rPr>
          <w:lang w:val="es-ES"/>
        </w:rPr>
        <w:t xml:space="preserve">por ejemplo, radiodifusión en </w:t>
      </w:r>
      <w:r w:rsidRPr="000E2D68">
        <w:rPr>
          <w:lang w:val="es-ES"/>
        </w:rPr>
        <w:t>F</w:t>
      </w:r>
      <w:r>
        <w:rPr>
          <w:lang w:val="es-ES"/>
        </w:rPr>
        <w:t>M</w:t>
      </w:r>
      <w:r w:rsidRPr="000E2D68">
        <w:rPr>
          <w:lang w:val="es-ES"/>
        </w:rPr>
        <w:t>).</w:t>
      </w:r>
    </w:p>
    <w:p w:rsidR="008339AB" w:rsidRPr="000E2D68" w:rsidRDefault="008339AB" w:rsidP="00DE2E9C">
      <w:pPr>
        <w:pStyle w:val="enumlev1"/>
        <w:rPr>
          <w:lang w:val="es-ES"/>
        </w:rPr>
      </w:pPr>
      <w:r w:rsidRPr="000E2D68">
        <w:rPr>
          <w:lang w:val="es-ES"/>
        </w:rPr>
        <w:t>–</w:t>
      </w:r>
      <w:r w:rsidRPr="000E2D68">
        <w:rPr>
          <w:lang w:val="es-ES"/>
        </w:rPr>
        <w:tab/>
        <w:t>15</w:t>
      </w:r>
      <w:r w:rsidR="00DE2E9C">
        <w:rPr>
          <w:lang w:val="es-ES"/>
        </w:rPr>
        <w:t> </w:t>
      </w:r>
      <w:r w:rsidRPr="000E2D68">
        <w:rPr>
          <w:lang w:val="es-ES"/>
        </w:rPr>
        <w:t xml:space="preserve">dB </w:t>
      </w:r>
      <w:r>
        <w:rPr>
          <w:lang w:val="es-ES"/>
        </w:rPr>
        <w:t>para sistemas</w:t>
      </w:r>
      <w:r w:rsidRPr="000E2D68">
        <w:rPr>
          <w:lang w:val="es-ES"/>
        </w:rPr>
        <w:t xml:space="preserve"> digital</w:t>
      </w:r>
      <w:r>
        <w:rPr>
          <w:lang w:val="es-ES"/>
        </w:rPr>
        <w:t>es</w:t>
      </w:r>
      <w:r w:rsidRPr="000E2D68">
        <w:rPr>
          <w:lang w:val="es-ES"/>
        </w:rPr>
        <w:t xml:space="preserve"> (</w:t>
      </w:r>
      <w:r>
        <w:rPr>
          <w:lang w:val="es-ES"/>
        </w:rPr>
        <w:t xml:space="preserve">excepto en sistemas </w:t>
      </w:r>
      <w:r w:rsidRPr="00A874A1">
        <w:rPr>
          <w:lang w:val="es-ES"/>
        </w:rPr>
        <w:t>espectro ensanchado por secuencia directa</w:t>
      </w:r>
      <w:r w:rsidRPr="000E2D68">
        <w:rPr>
          <w:lang w:val="es-ES"/>
        </w:rPr>
        <w:t>).</w:t>
      </w:r>
    </w:p>
    <w:p w:rsidR="008339AB" w:rsidRPr="000E2D68" w:rsidRDefault="008339AB" w:rsidP="00803B51">
      <w:pPr>
        <w:rPr>
          <w:lang w:val="es-ES"/>
        </w:rPr>
      </w:pPr>
      <w:r>
        <w:rPr>
          <w:lang w:val="es-ES"/>
        </w:rPr>
        <w:t>La ocupación de las bandas con sistemas DSSS (</w:t>
      </w:r>
      <w:r w:rsidRPr="00A874A1">
        <w:rPr>
          <w:lang w:val="es-ES"/>
        </w:rPr>
        <w:t>espectro ensanchado por secuencia directa</w:t>
      </w:r>
      <w:r>
        <w:rPr>
          <w:lang w:val="es-ES"/>
        </w:rPr>
        <w:t>) no se puede medir con equipos convencionales</w:t>
      </w:r>
      <w:r w:rsidRPr="000E2D68">
        <w:rPr>
          <w:lang w:val="es-ES"/>
        </w:rPr>
        <w:t xml:space="preserve"> </w:t>
      </w:r>
      <w:r>
        <w:rPr>
          <w:lang w:val="es-ES"/>
        </w:rPr>
        <w:t>porque el nivel útil en el dominio de la frecuencia suele ser igual o inferior al umbral de ruido</w:t>
      </w:r>
      <w:r w:rsidRPr="000E2D68">
        <w:rPr>
          <w:lang w:val="es-ES"/>
        </w:rPr>
        <w:t xml:space="preserve">. </w:t>
      </w:r>
      <w:r>
        <w:rPr>
          <w:lang w:val="es-ES"/>
        </w:rPr>
        <w:t>En estos casos la relación señal-ruido del equipo convencional no sería suficiente para detectar estas emisiones</w:t>
      </w:r>
      <w:r w:rsidRPr="000E2D68">
        <w:rPr>
          <w:lang w:val="es-ES"/>
        </w:rPr>
        <w:t xml:space="preserve">. </w:t>
      </w:r>
      <w:r>
        <w:rPr>
          <w:lang w:val="es-ES"/>
        </w:rPr>
        <w:t xml:space="preserve">La presencia y el nivel de emisiones </w:t>
      </w:r>
      <w:r w:rsidRPr="000E2D68">
        <w:rPr>
          <w:lang w:val="es-ES"/>
        </w:rPr>
        <w:t xml:space="preserve">DSSS </w:t>
      </w:r>
      <w:r>
        <w:rPr>
          <w:lang w:val="es-ES"/>
        </w:rPr>
        <w:t>sólo puede medirse una vez se ha desensanchado en el dominio de código</w:t>
      </w:r>
      <w:r w:rsidRPr="000E2D68">
        <w:rPr>
          <w:lang w:val="es-ES"/>
        </w:rPr>
        <w:t>.</w:t>
      </w:r>
    </w:p>
    <w:p w:rsidR="008339AB" w:rsidRPr="000E2D68" w:rsidRDefault="008339AB" w:rsidP="008339AB">
      <w:pPr>
        <w:pStyle w:val="Heading2"/>
        <w:rPr>
          <w:lang w:val="es-ES"/>
        </w:rPr>
      </w:pPr>
      <w:bookmarkStart w:id="49" w:name="_Toc349812671"/>
      <w:bookmarkStart w:id="50" w:name="_Toc351716847"/>
      <w:r w:rsidRPr="000E2D68">
        <w:rPr>
          <w:lang w:val="es-ES"/>
        </w:rPr>
        <w:t>3.3</w:t>
      </w:r>
      <w:r w:rsidRPr="000E2D68">
        <w:rPr>
          <w:lang w:val="es-ES"/>
        </w:rPr>
        <w:tab/>
      </w:r>
      <w:r>
        <w:rPr>
          <w:lang w:val="es-ES"/>
        </w:rPr>
        <w:t>Margen dinámico</w:t>
      </w:r>
      <w:bookmarkEnd w:id="49"/>
      <w:bookmarkEnd w:id="50"/>
    </w:p>
    <w:p w:rsidR="008339AB" w:rsidRDefault="008339AB" w:rsidP="00803B51">
      <w:pPr>
        <w:rPr>
          <w:lang w:val="es-ES"/>
        </w:rPr>
      </w:pPr>
      <w:r>
        <w:rPr>
          <w:lang w:val="es-ES"/>
        </w:rPr>
        <w:t>Un parámetro esencial de los sistemas de medición de la ocupación es el margen dinámico</w:t>
      </w:r>
      <w:r w:rsidRPr="000E2D68">
        <w:rPr>
          <w:lang w:val="es-ES"/>
        </w:rPr>
        <w:t xml:space="preserve">. </w:t>
      </w:r>
      <w:r>
        <w:rPr>
          <w:lang w:val="es-ES"/>
        </w:rPr>
        <w:t>Por una parte</w:t>
      </w:r>
      <w:r w:rsidRPr="000E2D68">
        <w:rPr>
          <w:lang w:val="es-ES"/>
        </w:rPr>
        <w:t xml:space="preserve">, </w:t>
      </w:r>
      <w:r>
        <w:rPr>
          <w:lang w:val="es-ES"/>
        </w:rPr>
        <w:t>debe ser lo suficientemente sensible como para detectar las señales más débiles y, por la otra, debe ser capaz de medir señales muy intensas procedentes de transmisores cercanos</w:t>
      </w:r>
      <w:r w:rsidRPr="000E2D68">
        <w:rPr>
          <w:lang w:val="es-ES"/>
        </w:rPr>
        <w:t xml:space="preserve">. </w:t>
      </w:r>
      <w:r>
        <w:rPr>
          <w:lang w:val="es-ES"/>
        </w:rPr>
        <w:t>Al determinar la atenuación o amplificación RF adecuadas en el sistema de medición y al seleccionar los lugares donde ésta se efectúa</w:t>
      </w:r>
      <w:r w:rsidRPr="000E2D68">
        <w:rPr>
          <w:lang w:val="es-ES"/>
        </w:rPr>
        <w:t xml:space="preserve">, </w:t>
      </w:r>
      <w:r>
        <w:rPr>
          <w:lang w:val="es-ES"/>
        </w:rPr>
        <w:t>se debe tener cuidado de no sobrecargar el receptor durante la medición, por cuanto a menudo la sobrecarga aumenta considerablemente el nivel de ruido</w:t>
      </w:r>
      <w:r w:rsidRPr="000E2D68">
        <w:rPr>
          <w:lang w:val="es-ES"/>
        </w:rPr>
        <w:t xml:space="preserve">. </w:t>
      </w:r>
      <w:r>
        <w:rPr>
          <w:lang w:val="es-ES"/>
        </w:rPr>
        <w:t>Dependiendo del valor del umbral</w:t>
      </w:r>
      <w:r w:rsidRPr="000E2D68">
        <w:rPr>
          <w:lang w:val="es-ES"/>
        </w:rPr>
        <w:t xml:space="preserve">, </w:t>
      </w:r>
      <w:r>
        <w:rPr>
          <w:lang w:val="es-ES"/>
        </w:rPr>
        <w:t>podrían surgir emisiones ficticias de muchos canales e incluso de toda la banda</w:t>
      </w:r>
      <w:r w:rsidRPr="000E2D68">
        <w:rPr>
          <w:lang w:val="es-ES"/>
        </w:rPr>
        <w:t>.</w:t>
      </w:r>
    </w:p>
    <w:p w:rsidR="008339AB" w:rsidRPr="000E2D68" w:rsidRDefault="008339AB" w:rsidP="008339AB">
      <w:pPr>
        <w:pStyle w:val="FigureNo"/>
        <w:rPr>
          <w:lang w:val="es-ES"/>
        </w:rPr>
      </w:pPr>
      <w:r w:rsidRPr="000E2D68">
        <w:rPr>
          <w:lang w:val="es-ES"/>
        </w:rPr>
        <w:t>Figur</w:t>
      </w:r>
      <w:r>
        <w:rPr>
          <w:lang w:val="es-ES"/>
        </w:rPr>
        <w:t>A</w:t>
      </w:r>
      <w:r w:rsidRPr="000E2D68">
        <w:rPr>
          <w:lang w:val="es-ES"/>
        </w:rPr>
        <w:t xml:space="preserve"> 4</w:t>
      </w:r>
    </w:p>
    <w:p w:rsidR="008339AB" w:rsidRPr="000E2D68" w:rsidRDefault="008339AB" w:rsidP="00803B51">
      <w:pPr>
        <w:pStyle w:val="Figuretitle"/>
        <w:rPr>
          <w:lang w:val="es-ES"/>
        </w:rPr>
      </w:pPr>
      <w:r>
        <w:rPr>
          <w:lang w:val="es-ES"/>
        </w:rPr>
        <w:t>Dominio de la frecuencia en caso de sobrecarga</w:t>
      </w:r>
    </w:p>
    <w:p w:rsidR="008339AB" w:rsidRPr="000E2D68" w:rsidRDefault="00937FC5" w:rsidP="00803B51">
      <w:pPr>
        <w:rPr>
          <w:lang w:val="es-ES"/>
        </w:rPr>
      </w:pPr>
      <w:r w:rsidRPr="000E2D68">
        <w:rPr>
          <w:noProof/>
          <w:lang w:val="en-US" w:eastAsia="zh-CN"/>
        </w:rPr>
        <mc:AlternateContent>
          <mc:Choice Requires="wpg">
            <w:drawing>
              <wp:anchor distT="0" distB="0" distL="114300" distR="114300" simplePos="0" relativeHeight="251661312" behindDoc="0" locked="0" layoutInCell="1" allowOverlap="1" wp14:anchorId="7FAA9DF2" wp14:editId="4F7A3B22">
                <wp:simplePos x="0" y="0"/>
                <wp:positionH relativeFrom="column">
                  <wp:posOffset>657225</wp:posOffset>
                </wp:positionH>
                <wp:positionV relativeFrom="paragraph">
                  <wp:posOffset>53193</wp:posOffset>
                </wp:positionV>
                <wp:extent cx="4699635" cy="2181225"/>
                <wp:effectExtent l="0" t="38100" r="5715" b="9525"/>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770" y="7027"/>
                          <a:chExt cx="7401" cy="3435"/>
                        </a:xfrm>
                      </wpg:grpSpPr>
                      <wps:wsp>
                        <wps:cNvPr id="563" name="Freeform 49"/>
                        <wps:cNvSpPr>
                          <a:spLocks/>
                        </wps:cNvSpPr>
                        <wps:spPr bwMode="auto">
                          <a:xfrm>
                            <a:off x="2700" y="7124"/>
                            <a:ext cx="5535" cy="2272"/>
                          </a:xfrm>
                          <a:custGeom>
                            <a:avLst/>
                            <a:gdLst>
                              <a:gd name="T0" fmla="*/ 77 w 500"/>
                              <a:gd name="T1" fmla="*/ 2203 h 263"/>
                              <a:gd name="T2" fmla="*/ 155 w 500"/>
                              <a:gd name="T3" fmla="*/ 2194 h 263"/>
                              <a:gd name="T4" fmla="*/ 232 w 500"/>
                              <a:gd name="T5" fmla="*/ 2272 h 263"/>
                              <a:gd name="T6" fmla="*/ 299 w 500"/>
                              <a:gd name="T7" fmla="*/ 2108 h 263"/>
                              <a:gd name="T8" fmla="*/ 376 w 500"/>
                              <a:gd name="T9" fmla="*/ 2177 h 263"/>
                              <a:gd name="T10" fmla="*/ 454 w 500"/>
                              <a:gd name="T11" fmla="*/ 2186 h 263"/>
                              <a:gd name="T12" fmla="*/ 542 w 500"/>
                              <a:gd name="T13" fmla="*/ 2142 h 263"/>
                              <a:gd name="T14" fmla="*/ 631 w 500"/>
                              <a:gd name="T15" fmla="*/ 2220 h 263"/>
                              <a:gd name="T16" fmla="*/ 720 w 500"/>
                              <a:gd name="T17" fmla="*/ 2082 h 263"/>
                              <a:gd name="T18" fmla="*/ 808 w 500"/>
                              <a:gd name="T19" fmla="*/ 2160 h 263"/>
                              <a:gd name="T20" fmla="*/ 908 w 500"/>
                              <a:gd name="T21" fmla="*/ 2168 h 263"/>
                              <a:gd name="T22" fmla="*/ 996 w 500"/>
                              <a:gd name="T23" fmla="*/ 2186 h 263"/>
                              <a:gd name="T24" fmla="*/ 1096 w 500"/>
                              <a:gd name="T25" fmla="*/ 2134 h 263"/>
                              <a:gd name="T26" fmla="*/ 1173 w 500"/>
                              <a:gd name="T27" fmla="*/ 2160 h 263"/>
                              <a:gd name="T28" fmla="*/ 1273 w 500"/>
                              <a:gd name="T29" fmla="*/ 2030 h 263"/>
                              <a:gd name="T30" fmla="*/ 1351 w 500"/>
                              <a:gd name="T31" fmla="*/ 2117 h 263"/>
                              <a:gd name="T32" fmla="*/ 1428 w 500"/>
                              <a:gd name="T33" fmla="*/ 2091 h 263"/>
                              <a:gd name="T34" fmla="*/ 1528 w 500"/>
                              <a:gd name="T35" fmla="*/ 2117 h 263"/>
                              <a:gd name="T36" fmla="*/ 1605 w 500"/>
                              <a:gd name="T37" fmla="*/ 2056 h 263"/>
                              <a:gd name="T38" fmla="*/ 1672 w 500"/>
                              <a:gd name="T39" fmla="*/ 1978 h 263"/>
                              <a:gd name="T40" fmla="*/ 1760 w 500"/>
                              <a:gd name="T41" fmla="*/ 2030 h 263"/>
                              <a:gd name="T42" fmla="*/ 1849 w 500"/>
                              <a:gd name="T43" fmla="*/ 2030 h 263"/>
                              <a:gd name="T44" fmla="*/ 1937 w 500"/>
                              <a:gd name="T45" fmla="*/ 2117 h 263"/>
                              <a:gd name="T46" fmla="*/ 2015 w 500"/>
                              <a:gd name="T47" fmla="*/ 2030 h 263"/>
                              <a:gd name="T48" fmla="*/ 2092 w 500"/>
                              <a:gd name="T49" fmla="*/ 1961 h 263"/>
                              <a:gd name="T50" fmla="*/ 2170 w 500"/>
                              <a:gd name="T51" fmla="*/ 2073 h 263"/>
                              <a:gd name="T52" fmla="*/ 2258 w 500"/>
                              <a:gd name="T53" fmla="*/ 2004 h 263"/>
                              <a:gd name="T54" fmla="*/ 2347 w 500"/>
                              <a:gd name="T55" fmla="*/ 2039 h 263"/>
                              <a:gd name="T56" fmla="*/ 2424 w 500"/>
                              <a:gd name="T57" fmla="*/ 2065 h 263"/>
                              <a:gd name="T58" fmla="*/ 2513 w 500"/>
                              <a:gd name="T59" fmla="*/ 2091 h 263"/>
                              <a:gd name="T60" fmla="*/ 2590 w 500"/>
                              <a:gd name="T61" fmla="*/ 1978 h 263"/>
                              <a:gd name="T62" fmla="*/ 2690 w 500"/>
                              <a:gd name="T63" fmla="*/ 2073 h 263"/>
                              <a:gd name="T64" fmla="*/ 2768 w 500"/>
                              <a:gd name="T65" fmla="*/ 2065 h 263"/>
                              <a:gd name="T66" fmla="*/ 2856 w 500"/>
                              <a:gd name="T67" fmla="*/ 1996 h 263"/>
                              <a:gd name="T68" fmla="*/ 2934 w 500"/>
                              <a:gd name="T69" fmla="*/ 1978 h 263"/>
                              <a:gd name="T70" fmla="*/ 3022 w 500"/>
                              <a:gd name="T71" fmla="*/ 2082 h 263"/>
                              <a:gd name="T72" fmla="*/ 3111 w 500"/>
                              <a:gd name="T73" fmla="*/ 2004 h 263"/>
                              <a:gd name="T74" fmla="*/ 3210 w 500"/>
                              <a:gd name="T75" fmla="*/ 1710 h 263"/>
                              <a:gd name="T76" fmla="*/ 3310 w 500"/>
                              <a:gd name="T77" fmla="*/ 1330 h 263"/>
                              <a:gd name="T78" fmla="*/ 3432 w 500"/>
                              <a:gd name="T79" fmla="*/ 898 h 263"/>
                              <a:gd name="T80" fmla="*/ 3553 w 500"/>
                              <a:gd name="T81" fmla="*/ 346 h 263"/>
                              <a:gd name="T82" fmla="*/ 3675 w 500"/>
                              <a:gd name="T83" fmla="*/ 0 h 263"/>
                              <a:gd name="T84" fmla="*/ 3797 w 500"/>
                              <a:gd name="T85" fmla="*/ 0 h 263"/>
                              <a:gd name="T86" fmla="*/ 3919 w 500"/>
                              <a:gd name="T87" fmla="*/ 0 h 263"/>
                              <a:gd name="T88" fmla="*/ 4041 w 500"/>
                              <a:gd name="T89" fmla="*/ 0 h 263"/>
                              <a:gd name="T90" fmla="*/ 4162 w 500"/>
                              <a:gd name="T91" fmla="*/ 225 h 263"/>
                              <a:gd name="T92" fmla="*/ 4284 w 500"/>
                              <a:gd name="T93" fmla="*/ 743 h 263"/>
                              <a:gd name="T94" fmla="*/ 4406 w 500"/>
                              <a:gd name="T95" fmla="*/ 1235 h 263"/>
                              <a:gd name="T96" fmla="*/ 4528 w 500"/>
                              <a:gd name="T97" fmla="*/ 1676 h 263"/>
                              <a:gd name="T98" fmla="*/ 4649 w 500"/>
                              <a:gd name="T99" fmla="*/ 2047 h 263"/>
                              <a:gd name="T100" fmla="*/ 4738 w 500"/>
                              <a:gd name="T101" fmla="*/ 2047 h 263"/>
                              <a:gd name="T102" fmla="*/ 4815 w 500"/>
                              <a:gd name="T103" fmla="*/ 2047 h 263"/>
                              <a:gd name="T104" fmla="*/ 4893 w 500"/>
                              <a:gd name="T105" fmla="*/ 2065 h 263"/>
                              <a:gd name="T106" fmla="*/ 4970 w 500"/>
                              <a:gd name="T107" fmla="*/ 2004 h 263"/>
                              <a:gd name="T108" fmla="*/ 5048 w 500"/>
                              <a:gd name="T109" fmla="*/ 2073 h 263"/>
                              <a:gd name="T110" fmla="*/ 5125 w 500"/>
                              <a:gd name="T111" fmla="*/ 2073 h 263"/>
                              <a:gd name="T112" fmla="*/ 5192 w 500"/>
                              <a:gd name="T113" fmla="*/ 2004 h 263"/>
                              <a:gd name="T114" fmla="*/ 5280 w 500"/>
                              <a:gd name="T115" fmla="*/ 1961 h 263"/>
                              <a:gd name="T116" fmla="*/ 5369 w 500"/>
                              <a:gd name="T117" fmla="*/ 2047 h 263"/>
                              <a:gd name="T118" fmla="*/ 5424 w 500"/>
                              <a:gd name="T119" fmla="*/ 2099 h 263"/>
                              <a:gd name="T120" fmla="*/ 5513 w 500"/>
                              <a:gd name="T121" fmla="*/ 2142 h 26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263">
                                <a:moveTo>
                                  <a:pt x="0" y="252"/>
                                </a:moveTo>
                                <a:lnTo>
                                  <a:pt x="0" y="252"/>
                                </a:lnTo>
                                <a:lnTo>
                                  <a:pt x="1" y="248"/>
                                </a:lnTo>
                                <a:lnTo>
                                  <a:pt x="2" y="262"/>
                                </a:lnTo>
                                <a:lnTo>
                                  <a:pt x="3" y="263"/>
                                </a:lnTo>
                                <a:lnTo>
                                  <a:pt x="4" y="253"/>
                                </a:lnTo>
                                <a:lnTo>
                                  <a:pt x="4" y="262"/>
                                </a:lnTo>
                                <a:lnTo>
                                  <a:pt x="5" y="254"/>
                                </a:lnTo>
                                <a:lnTo>
                                  <a:pt x="6" y="241"/>
                                </a:lnTo>
                                <a:lnTo>
                                  <a:pt x="7" y="255"/>
                                </a:lnTo>
                                <a:lnTo>
                                  <a:pt x="8" y="247"/>
                                </a:lnTo>
                                <a:lnTo>
                                  <a:pt x="8" y="254"/>
                                </a:lnTo>
                                <a:lnTo>
                                  <a:pt x="9" y="261"/>
                                </a:lnTo>
                                <a:lnTo>
                                  <a:pt x="10" y="262"/>
                                </a:lnTo>
                                <a:lnTo>
                                  <a:pt x="11" y="250"/>
                                </a:lnTo>
                                <a:lnTo>
                                  <a:pt x="11" y="261"/>
                                </a:lnTo>
                                <a:lnTo>
                                  <a:pt x="12" y="257"/>
                                </a:lnTo>
                                <a:lnTo>
                                  <a:pt x="12" y="260"/>
                                </a:lnTo>
                                <a:lnTo>
                                  <a:pt x="13" y="261"/>
                                </a:lnTo>
                                <a:lnTo>
                                  <a:pt x="14" y="261"/>
                                </a:lnTo>
                                <a:lnTo>
                                  <a:pt x="14" y="254"/>
                                </a:lnTo>
                                <a:lnTo>
                                  <a:pt x="15" y="262"/>
                                </a:lnTo>
                                <a:lnTo>
                                  <a:pt x="16" y="261"/>
                                </a:lnTo>
                                <a:lnTo>
                                  <a:pt x="16" y="250"/>
                                </a:lnTo>
                                <a:lnTo>
                                  <a:pt x="16" y="261"/>
                                </a:lnTo>
                                <a:lnTo>
                                  <a:pt x="17" y="251"/>
                                </a:lnTo>
                                <a:lnTo>
                                  <a:pt x="17" y="253"/>
                                </a:lnTo>
                                <a:lnTo>
                                  <a:pt x="18" y="262"/>
                                </a:lnTo>
                                <a:lnTo>
                                  <a:pt x="19" y="263"/>
                                </a:lnTo>
                                <a:lnTo>
                                  <a:pt x="20" y="262"/>
                                </a:lnTo>
                                <a:lnTo>
                                  <a:pt x="20" y="243"/>
                                </a:lnTo>
                                <a:lnTo>
                                  <a:pt x="21" y="263"/>
                                </a:lnTo>
                                <a:lnTo>
                                  <a:pt x="22" y="249"/>
                                </a:lnTo>
                                <a:lnTo>
                                  <a:pt x="22" y="262"/>
                                </a:lnTo>
                                <a:lnTo>
                                  <a:pt x="23" y="251"/>
                                </a:lnTo>
                                <a:lnTo>
                                  <a:pt x="23" y="252"/>
                                </a:lnTo>
                                <a:lnTo>
                                  <a:pt x="24" y="253"/>
                                </a:lnTo>
                                <a:lnTo>
                                  <a:pt x="25" y="244"/>
                                </a:lnTo>
                                <a:lnTo>
                                  <a:pt x="25" y="251"/>
                                </a:lnTo>
                                <a:lnTo>
                                  <a:pt x="26" y="248"/>
                                </a:lnTo>
                                <a:lnTo>
                                  <a:pt x="27" y="259"/>
                                </a:lnTo>
                                <a:lnTo>
                                  <a:pt x="27" y="244"/>
                                </a:lnTo>
                                <a:lnTo>
                                  <a:pt x="28" y="260"/>
                                </a:lnTo>
                                <a:lnTo>
                                  <a:pt x="29" y="245"/>
                                </a:lnTo>
                                <a:lnTo>
                                  <a:pt x="29" y="259"/>
                                </a:lnTo>
                                <a:lnTo>
                                  <a:pt x="30" y="249"/>
                                </a:lnTo>
                                <a:lnTo>
                                  <a:pt x="30" y="256"/>
                                </a:lnTo>
                                <a:lnTo>
                                  <a:pt x="31" y="257"/>
                                </a:lnTo>
                                <a:lnTo>
                                  <a:pt x="32" y="256"/>
                                </a:lnTo>
                                <a:lnTo>
                                  <a:pt x="33" y="255"/>
                                </a:lnTo>
                                <a:lnTo>
                                  <a:pt x="33" y="243"/>
                                </a:lnTo>
                                <a:lnTo>
                                  <a:pt x="33" y="255"/>
                                </a:lnTo>
                                <a:lnTo>
                                  <a:pt x="34" y="252"/>
                                </a:lnTo>
                                <a:lnTo>
                                  <a:pt x="35" y="253"/>
                                </a:lnTo>
                                <a:lnTo>
                                  <a:pt x="36" y="248"/>
                                </a:lnTo>
                                <a:lnTo>
                                  <a:pt x="37" y="247"/>
                                </a:lnTo>
                                <a:lnTo>
                                  <a:pt x="38" y="256"/>
                                </a:lnTo>
                                <a:lnTo>
                                  <a:pt x="38" y="244"/>
                                </a:lnTo>
                                <a:lnTo>
                                  <a:pt x="39" y="257"/>
                                </a:lnTo>
                                <a:lnTo>
                                  <a:pt x="40" y="245"/>
                                </a:lnTo>
                                <a:lnTo>
                                  <a:pt x="40" y="256"/>
                                </a:lnTo>
                                <a:lnTo>
                                  <a:pt x="41" y="250"/>
                                </a:lnTo>
                                <a:lnTo>
                                  <a:pt x="41" y="253"/>
                                </a:lnTo>
                                <a:lnTo>
                                  <a:pt x="42" y="254"/>
                                </a:lnTo>
                                <a:lnTo>
                                  <a:pt x="43" y="258"/>
                                </a:lnTo>
                                <a:lnTo>
                                  <a:pt x="43" y="247"/>
                                </a:lnTo>
                                <a:lnTo>
                                  <a:pt x="44" y="259"/>
                                </a:lnTo>
                                <a:lnTo>
                                  <a:pt x="45" y="248"/>
                                </a:lnTo>
                                <a:lnTo>
                                  <a:pt x="45" y="258"/>
                                </a:lnTo>
                                <a:lnTo>
                                  <a:pt x="46" y="251"/>
                                </a:lnTo>
                                <a:lnTo>
                                  <a:pt x="47" y="235"/>
                                </a:lnTo>
                                <a:lnTo>
                                  <a:pt x="48" y="254"/>
                                </a:lnTo>
                                <a:lnTo>
                                  <a:pt x="49" y="248"/>
                                </a:lnTo>
                                <a:lnTo>
                                  <a:pt x="49" y="257"/>
                                </a:lnTo>
                                <a:lnTo>
                                  <a:pt x="50" y="258"/>
                                </a:lnTo>
                                <a:lnTo>
                                  <a:pt x="51" y="252"/>
                                </a:lnTo>
                                <a:lnTo>
                                  <a:pt x="51" y="257"/>
                                </a:lnTo>
                                <a:lnTo>
                                  <a:pt x="52" y="248"/>
                                </a:lnTo>
                                <a:lnTo>
                                  <a:pt x="53" y="253"/>
                                </a:lnTo>
                                <a:lnTo>
                                  <a:pt x="54" y="250"/>
                                </a:lnTo>
                                <a:lnTo>
                                  <a:pt x="54" y="252"/>
                                </a:lnTo>
                                <a:lnTo>
                                  <a:pt x="55" y="238"/>
                                </a:lnTo>
                                <a:lnTo>
                                  <a:pt x="56" y="256"/>
                                </a:lnTo>
                                <a:lnTo>
                                  <a:pt x="57" y="257"/>
                                </a:lnTo>
                                <a:lnTo>
                                  <a:pt x="58" y="246"/>
                                </a:lnTo>
                                <a:lnTo>
                                  <a:pt x="58" y="256"/>
                                </a:lnTo>
                                <a:lnTo>
                                  <a:pt x="59" y="246"/>
                                </a:lnTo>
                                <a:lnTo>
                                  <a:pt x="60" y="241"/>
                                </a:lnTo>
                                <a:lnTo>
                                  <a:pt x="61" y="248"/>
                                </a:lnTo>
                                <a:lnTo>
                                  <a:pt x="61" y="239"/>
                                </a:lnTo>
                                <a:lnTo>
                                  <a:pt x="62" y="249"/>
                                </a:lnTo>
                                <a:lnTo>
                                  <a:pt x="63" y="248"/>
                                </a:lnTo>
                                <a:lnTo>
                                  <a:pt x="64" y="245"/>
                                </a:lnTo>
                                <a:lnTo>
                                  <a:pt x="64" y="247"/>
                                </a:lnTo>
                                <a:lnTo>
                                  <a:pt x="65" y="241"/>
                                </a:lnTo>
                                <a:lnTo>
                                  <a:pt x="66" y="250"/>
                                </a:lnTo>
                                <a:lnTo>
                                  <a:pt x="67" y="254"/>
                                </a:lnTo>
                                <a:lnTo>
                                  <a:pt x="68" y="255"/>
                                </a:lnTo>
                                <a:lnTo>
                                  <a:pt x="69" y="254"/>
                                </a:lnTo>
                                <a:lnTo>
                                  <a:pt x="69" y="236"/>
                                </a:lnTo>
                                <a:lnTo>
                                  <a:pt x="69" y="254"/>
                                </a:lnTo>
                                <a:lnTo>
                                  <a:pt x="70" y="243"/>
                                </a:lnTo>
                                <a:lnTo>
                                  <a:pt x="70" y="246"/>
                                </a:lnTo>
                                <a:lnTo>
                                  <a:pt x="71" y="250"/>
                                </a:lnTo>
                                <a:lnTo>
                                  <a:pt x="72" y="251"/>
                                </a:lnTo>
                                <a:lnTo>
                                  <a:pt x="73" y="250"/>
                                </a:lnTo>
                                <a:lnTo>
                                  <a:pt x="74" y="246"/>
                                </a:lnTo>
                                <a:lnTo>
                                  <a:pt x="74" y="249"/>
                                </a:lnTo>
                                <a:lnTo>
                                  <a:pt x="75" y="238"/>
                                </a:lnTo>
                                <a:lnTo>
                                  <a:pt x="76" y="250"/>
                                </a:lnTo>
                                <a:lnTo>
                                  <a:pt x="77" y="251"/>
                                </a:lnTo>
                                <a:lnTo>
                                  <a:pt x="78" y="251"/>
                                </a:lnTo>
                                <a:lnTo>
                                  <a:pt x="79" y="246"/>
                                </a:lnTo>
                                <a:lnTo>
                                  <a:pt x="79" y="250"/>
                                </a:lnTo>
                                <a:lnTo>
                                  <a:pt x="80" y="245"/>
                                </a:lnTo>
                                <a:lnTo>
                                  <a:pt x="81" y="250"/>
                                </a:lnTo>
                                <a:lnTo>
                                  <a:pt x="82" y="251"/>
                                </a:lnTo>
                                <a:lnTo>
                                  <a:pt x="83" y="250"/>
                                </a:lnTo>
                                <a:lnTo>
                                  <a:pt x="84" y="248"/>
                                </a:lnTo>
                                <a:lnTo>
                                  <a:pt x="84" y="242"/>
                                </a:lnTo>
                                <a:lnTo>
                                  <a:pt x="85" y="230"/>
                                </a:lnTo>
                                <a:lnTo>
                                  <a:pt x="85" y="242"/>
                                </a:lnTo>
                                <a:lnTo>
                                  <a:pt x="86" y="238"/>
                                </a:lnTo>
                                <a:lnTo>
                                  <a:pt x="86" y="245"/>
                                </a:lnTo>
                                <a:lnTo>
                                  <a:pt x="87" y="246"/>
                                </a:lnTo>
                                <a:lnTo>
                                  <a:pt x="88" y="246"/>
                                </a:lnTo>
                                <a:lnTo>
                                  <a:pt x="89" y="246"/>
                                </a:lnTo>
                                <a:lnTo>
                                  <a:pt x="90" y="253"/>
                                </a:lnTo>
                                <a:lnTo>
                                  <a:pt x="91" y="254"/>
                                </a:lnTo>
                                <a:lnTo>
                                  <a:pt x="92" y="249"/>
                                </a:lnTo>
                                <a:lnTo>
                                  <a:pt x="92" y="253"/>
                                </a:lnTo>
                                <a:lnTo>
                                  <a:pt x="93" y="245"/>
                                </a:lnTo>
                                <a:lnTo>
                                  <a:pt x="94" y="249"/>
                                </a:lnTo>
                                <a:lnTo>
                                  <a:pt x="95" y="248"/>
                                </a:lnTo>
                                <a:lnTo>
                                  <a:pt x="96" y="244"/>
                                </a:lnTo>
                                <a:lnTo>
                                  <a:pt x="97" y="247"/>
                                </a:lnTo>
                                <a:lnTo>
                                  <a:pt x="97" y="237"/>
                                </a:lnTo>
                                <a:lnTo>
                                  <a:pt x="98" y="248"/>
                                </a:lnTo>
                                <a:lnTo>
                                  <a:pt x="99" y="247"/>
                                </a:lnTo>
                                <a:lnTo>
                                  <a:pt x="99" y="234"/>
                                </a:lnTo>
                                <a:lnTo>
                                  <a:pt x="100" y="248"/>
                                </a:lnTo>
                                <a:lnTo>
                                  <a:pt x="101" y="249"/>
                                </a:lnTo>
                                <a:lnTo>
                                  <a:pt x="102" y="239"/>
                                </a:lnTo>
                                <a:lnTo>
                                  <a:pt x="102" y="249"/>
                                </a:lnTo>
                                <a:lnTo>
                                  <a:pt x="103" y="250"/>
                                </a:lnTo>
                                <a:lnTo>
                                  <a:pt x="104" y="250"/>
                                </a:lnTo>
                                <a:lnTo>
                                  <a:pt x="104" y="237"/>
                                </a:lnTo>
                                <a:lnTo>
                                  <a:pt x="105" y="251"/>
                                </a:lnTo>
                                <a:lnTo>
                                  <a:pt x="106" y="243"/>
                                </a:lnTo>
                                <a:lnTo>
                                  <a:pt x="106" y="250"/>
                                </a:lnTo>
                                <a:lnTo>
                                  <a:pt x="107" y="241"/>
                                </a:lnTo>
                                <a:lnTo>
                                  <a:pt x="108" y="239"/>
                                </a:lnTo>
                                <a:lnTo>
                                  <a:pt x="109" y="246"/>
                                </a:lnTo>
                                <a:lnTo>
                                  <a:pt x="110" y="251"/>
                                </a:lnTo>
                                <a:lnTo>
                                  <a:pt x="111" y="252"/>
                                </a:lnTo>
                                <a:lnTo>
                                  <a:pt x="112" y="245"/>
                                </a:lnTo>
                                <a:lnTo>
                                  <a:pt x="112" y="251"/>
                                </a:lnTo>
                                <a:lnTo>
                                  <a:pt x="113" y="249"/>
                                </a:lnTo>
                                <a:lnTo>
                                  <a:pt x="113" y="233"/>
                                </a:lnTo>
                                <a:lnTo>
                                  <a:pt x="114" y="250"/>
                                </a:lnTo>
                                <a:lnTo>
                                  <a:pt x="115" y="235"/>
                                </a:lnTo>
                                <a:lnTo>
                                  <a:pt x="115" y="249"/>
                                </a:lnTo>
                                <a:lnTo>
                                  <a:pt x="116" y="244"/>
                                </a:lnTo>
                                <a:lnTo>
                                  <a:pt x="116" y="249"/>
                                </a:lnTo>
                                <a:lnTo>
                                  <a:pt x="117" y="250"/>
                                </a:lnTo>
                                <a:lnTo>
                                  <a:pt x="118" y="246"/>
                                </a:lnTo>
                                <a:lnTo>
                                  <a:pt x="118" y="249"/>
                                </a:lnTo>
                                <a:lnTo>
                                  <a:pt x="119" y="247"/>
                                </a:lnTo>
                                <a:lnTo>
                                  <a:pt x="120" y="241"/>
                                </a:lnTo>
                                <a:lnTo>
                                  <a:pt x="121" y="244"/>
                                </a:lnTo>
                                <a:lnTo>
                                  <a:pt x="121" y="238"/>
                                </a:lnTo>
                                <a:lnTo>
                                  <a:pt x="122" y="245"/>
                                </a:lnTo>
                                <a:lnTo>
                                  <a:pt x="123" y="239"/>
                                </a:lnTo>
                                <a:lnTo>
                                  <a:pt x="123" y="247"/>
                                </a:lnTo>
                                <a:lnTo>
                                  <a:pt x="124" y="248"/>
                                </a:lnTo>
                                <a:lnTo>
                                  <a:pt x="125" y="247"/>
                                </a:lnTo>
                                <a:lnTo>
                                  <a:pt x="125" y="238"/>
                                </a:lnTo>
                                <a:lnTo>
                                  <a:pt x="126" y="235"/>
                                </a:lnTo>
                                <a:lnTo>
                                  <a:pt x="127" y="242"/>
                                </a:lnTo>
                                <a:lnTo>
                                  <a:pt x="127" y="233"/>
                                </a:lnTo>
                                <a:lnTo>
                                  <a:pt x="128" y="243"/>
                                </a:lnTo>
                                <a:lnTo>
                                  <a:pt x="129" y="235"/>
                                </a:lnTo>
                                <a:lnTo>
                                  <a:pt x="129" y="242"/>
                                </a:lnTo>
                                <a:lnTo>
                                  <a:pt x="130" y="234"/>
                                </a:lnTo>
                                <a:lnTo>
                                  <a:pt x="131" y="239"/>
                                </a:lnTo>
                                <a:lnTo>
                                  <a:pt x="132" y="240"/>
                                </a:lnTo>
                                <a:lnTo>
                                  <a:pt x="133" y="239"/>
                                </a:lnTo>
                                <a:lnTo>
                                  <a:pt x="134" y="237"/>
                                </a:lnTo>
                                <a:lnTo>
                                  <a:pt x="134" y="229"/>
                                </a:lnTo>
                                <a:lnTo>
                                  <a:pt x="135" y="237"/>
                                </a:lnTo>
                                <a:lnTo>
                                  <a:pt x="136" y="234"/>
                                </a:lnTo>
                                <a:lnTo>
                                  <a:pt x="136" y="245"/>
                                </a:lnTo>
                                <a:lnTo>
                                  <a:pt x="137" y="246"/>
                                </a:lnTo>
                                <a:lnTo>
                                  <a:pt x="138" y="245"/>
                                </a:lnTo>
                                <a:lnTo>
                                  <a:pt x="138" y="229"/>
                                </a:lnTo>
                                <a:lnTo>
                                  <a:pt x="138" y="245"/>
                                </a:lnTo>
                                <a:lnTo>
                                  <a:pt x="139" y="236"/>
                                </a:lnTo>
                                <a:lnTo>
                                  <a:pt x="140" y="237"/>
                                </a:lnTo>
                                <a:lnTo>
                                  <a:pt x="141" y="231"/>
                                </a:lnTo>
                                <a:lnTo>
                                  <a:pt x="142" y="236"/>
                                </a:lnTo>
                                <a:lnTo>
                                  <a:pt x="142" y="226"/>
                                </a:lnTo>
                                <a:lnTo>
                                  <a:pt x="143" y="237"/>
                                </a:lnTo>
                                <a:lnTo>
                                  <a:pt x="144" y="237"/>
                                </a:lnTo>
                                <a:lnTo>
                                  <a:pt x="145" y="238"/>
                                </a:lnTo>
                                <a:lnTo>
                                  <a:pt x="146" y="235"/>
                                </a:lnTo>
                                <a:lnTo>
                                  <a:pt x="146" y="239"/>
                                </a:lnTo>
                                <a:lnTo>
                                  <a:pt x="147" y="240"/>
                                </a:lnTo>
                                <a:lnTo>
                                  <a:pt x="148" y="239"/>
                                </a:lnTo>
                                <a:lnTo>
                                  <a:pt x="148" y="226"/>
                                </a:lnTo>
                                <a:lnTo>
                                  <a:pt x="148" y="239"/>
                                </a:lnTo>
                                <a:lnTo>
                                  <a:pt x="149" y="231"/>
                                </a:lnTo>
                                <a:lnTo>
                                  <a:pt x="149" y="238"/>
                                </a:lnTo>
                                <a:lnTo>
                                  <a:pt x="150" y="239"/>
                                </a:lnTo>
                                <a:lnTo>
                                  <a:pt x="151" y="238"/>
                                </a:lnTo>
                                <a:lnTo>
                                  <a:pt x="151" y="229"/>
                                </a:lnTo>
                                <a:lnTo>
                                  <a:pt x="152" y="239"/>
                                </a:lnTo>
                                <a:lnTo>
                                  <a:pt x="153" y="238"/>
                                </a:lnTo>
                                <a:lnTo>
                                  <a:pt x="154" y="235"/>
                                </a:lnTo>
                                <a:lnTo>
                                  <a:pt x="154" y="237"/>
                                </a:lnTo>
                                <a:lnTo>
                                  <a:pt x="155" y="226"/>
                                </a:lnTo>
                                <a:lnTo>
                                  <a:pt x="155" y="235"/>
                                </a:lnTo>
                                <a:lnTo>
                                  <a:pt x="156" y="228"/>
                                </a:lnTo>
                                <a:lnTo>
                                  <a:pt x="156" y="230"/>
                                </a:lnTo>
                                <a:lnTo>
                                  <a:pt x="157" y="237"/>
                                </a:lnTo>
                                <a:lnTo>
                                  <a:pt x="158" y="238"/>
                                </a:lnTo>
                                <a:lnTo>
                                  <a:pt x="159" y="235"/>
                                </a:lnTo>
                                <a:lnTo>
                                  <a:pt x="159" y="237"/>
                                </a:lnTo>
                                <a:lnTo>
                                  <a:pt x="160" y="227"/>
                                </a:lnTo>
                                <a:lnTo>
                                  <a:pt x="161" y="235"/>
                                </a:lnTo>
                                <a:lnTo>
                                  <a:pt x="162" y="230"/>
                                </a:lnTo>
                                <a:lnTo>
                                  <a:pt x="162" y="234"/>
                                </a:lnTo>
                                <a:lnTo>
                                  <a:pt x="163" y="236"/>
                                </a:lnTo>
                                <a:lnTo>
                                  <a:pt x="164" y="240"/>
                                </a:lnTo>
                                <a:lnTo>
                                  <a:pt x="165" y="241"/>
                                </a:lnTo>
                                <a:lnTo>
                                  <a:pt x="166" y="232"/>
                                </a:lnTo>
                                <a:lnTo>
                                  <a:pt x="166" y="240"/>
                                </a:lnTo>
                                <a:lnTo>
                                  <a:pt x="167" y="235"/>
                                </a:lnTo>
                                <a:lnTo>
                                  <a:pt x="167" y="231"/>
                                </a:lnTo>
                                <a:lnTo>
                                  <a:pt x="168" y="247"/>
                                </a:lnTo>
                                <a:lnTo>
                                  <a:pt x="169" y="248"/>
                                </a:lnTo>
                                <a:lnTo>
                                  <a:pt x="170" y="238"/>
                                </a:lnTo>
                                <a:lnTo>
                                  <a:pt x="170" y="247"/>
                                </a:lnTo>
                                <a:lnTo>
                                  <a:pt x="171" y="236"/>
                                </a:lnTo>
                                <a:lnTo>
                                  <a:pt x="172" y="231"/>
                                </a:lnTo>
                                <a:lnTo>
                                  <a:pt x="173" y="245"/>
                                </a:lnTo>
                                <a:lnTo>
                                  <a:pt x="174" y="246"/>
                                </a:lnTo>
                                <a:lnTo>
                                  <a:pt x="175" y="234"/>
                                </a:lnTo>
                                <a:lnTo>
                                  <a:pt x="175" y="245"/>
                                </a:lnTo>
                                <a:lnTo>
                                  <a:pt x="176" y="239"/>
                                </a:lnTo>
                                <a:lnTo>
                                  <a:pt x="176" y="228"/>
                                </a:lnTo>
                                <a:lnTo>
                                  <a:pt x="177" y="240"/>
                                </a:lnTo>
                                <a:lnTo>
                                  <a:pt x="178" y="235"/>
                                </a:lnTo>
                                <a:lnTo>
                                  <a:pt x="178" y="239"/>
                                </a:lnTo>
                                <a:lnTo>
                                  <a:pt x="179" y="231"/>
                                </a:lnTo>
                                <a:lnTo>
                                  <a:pt x="179" y="235"/>
                                </a:lnTo>
                                <a:lnTo>
                                  <a:pt x="180" y="232"/>
                                </a:lnTo>
                                <a:lnTo>
                                  <a:pt x="181" y="230"/>
                                </a:lnTo>
                                <a:lnTo>
                                  <a:pt x="182" y="235"/>
                                </a:lnTo>
                                <a:lnTo>
                                  <a:pt x="182" y="230"/>
                                </a:lnTo>
                                <a:lnTo>
                                  <a:pt x="183" y="239"/>
                                </a:lnTo>
                                <a:lnTo>
                                  <a:pt x="184" y="240"/>
                                </a:lnTo>
                                <a:lnTo>
                                  <a:pt x="185" y="235"/>
                                </a:lnTo>
                                <a:lnTo>
                                  <a:pt x="185" y="239"/>
                                </a:lnTo>
                                <a:lnTo>
                                  <a:pt x="186" y="236"/>
                                </a:lnTo>
                                <a:lnTo>
                                  <a:pt x="186" y="245"/>
                                </a:lnTo>
                                <a:lnTo>
                                  <a:pt x="187" y="246"/>
                                </a:lnTo>
                                <a:lnTo>
                                  <a:pt x="188" y="241"/>
                                </a:lnTo>
                                <a:lnTo>
                                  <a:pt x="188" y="245"/>
                                </a:lnTo>
                                <a:lnTo>
                                  <a:pt x="189" y="227"/>
                                </a:lnTo>
                                <a:lnTo>
                                  <a:pt x="190" y="244"/>
                                </a:lnTo>
                                <a:lnTo>
                                  <a:pt x="191" y="233"/>
                                </a:lnTo>
                                <a:lnTo>
                                  <a:pt x="191" y="245"/>
                                </a:lnTo>
                                <a:lnTo>
                                  <a:pt x="192" y="246"/>
                                </a:lnTo>
                                <a:lnTo>
                                  <a:pt x="193" y="245"/>
                                </a:lnTo>
                                <a:lnTo>
                                  <a:pt x="193" y="229"/>
                                </a:lnTo>
                                <a:lnTo>
                                  <a:pt x="193" y="245"/>
                                </a:lnTo>
                                <a:lnTo>
                                  <a:pt x="194" y="232"/>
                                </a:lnTo>
                                <a:lnTo>
                                  <a:pt x="194" y="237"/>
                                </a:lnTo>
                                <a:lnTo>
                                  <a:pt x="195" y="238"/>
                                </a:lnTo>
                                <a:lnTo>
                                  <a:pt x="196" y="240"/>
                                </a:lnTo>
                                <a:lnTo>
                                  <a:pt x="197" y="241"/>
                                </a:lnTo>
                                <a:lnTo>
                                  <a:pt x="198" y="233"/>
                                </a:lnTo>
                                <a:lnTo>
                                  <a:pt x="198" y="240"/>
                                </a:lnTo>
                                <a:lnTo>
                                  <a:pt x="199" y="235"/>
                                </a:lnTo>
                                <a:lnTo>
                                  <a:pt x="200" y="228"/>
                                </a:lnTo>
                                <a:lnTo>
                                  <a:pt x="201" y="241"/>
                                </a:lnTo>
                                <a:lnTo>
                                  <a:pt x="202" y="242"/>
                                </a:lnTo>
                                <a:lnTo>
                                  <a:pt x="203" y="233"/>
                                </a:lnTo>
                                <a:lnTo>
                                  <a:pt x="203" y="241"/>
                                </a:lnTo>
                                <a:lnTo>
                                  <a:pt x="204" y="232"/>
                                </a:lnTo>
                                <a:lnTo>
                                  <a:pt x="205" y="236"/>
                                </a:lnTo>
                                <a:lnTo>
                                  <a:pt x="206" y="233"/>
                                </a:lnTo>
                                <a:lnTo>
                                  <a:pt x="206" y="235"/>
                                </a:lnTo>
                                <a:lnTo>
                                  <a:pt x="207" y="236"/>
                                </a:lnTo>
                                <a:lnTo>
                                  <a:pt x="208" y="238"/>
                                </a:lnTo>
                                <a:lnTo>
                                  <a:pt x="208" y="229"/>
                                </a:lnTo>
                                <a:lnTo>
                                  <a:pt x="209" y="239"/>
                                </a:lnTo>
                                <a:lnTo>
                                  <a:pt x="210" y="238"/>
                                </a:lnTo>
                                <a:lnTo>
                                  <a:pt x="211" y="237"/>
                                </a:lnTo>
                                <a:lnTo>
                                  <a:pt x="212" y="231"/>
                                </a:lnTo>
                                <a:lnTo>
                                  <a:pt x="212" y="236"/>
                                </a:lnTo>
                                <a:lnTo>
                                  <a:pt x="213" y="226"/>
                                </a:lnTo>
                                <a:lnTo>
                                  <a:pt x="214" y="242"/>
                                </a:lnTo>
                                <a:lnTo>
                                  <a:pt x="214" y="226"/>
                                </a:lnTo>
                                <a:lnTo>
                                  <a:pt x="215" y="243"/>
                                </a:lnTo>
                                <a:lnTo>
                                  <a:pt x="216" y="235"/>
                                </a:lnTo>
                                <a:lnTo>
                                  <a:pt x="216" y="242"/>
                                </a:lnTo>
                                <a:lnTo>
                                  <a:pt x="217" y="224"/>
                                </a:lnTo>
                                <a:lnTo>
                                  <a:pt x="217" y="235"/>
                                </a:lnTo>
                                <a:lnTo>
                                  <a:pt x="218" y="227"/>
                                </a:lnTo>
                                <a:lnTo>
                                  <a:pt x="218" y="238"/>
                                </a:lnTo>
                                <a:lnTo>
                                  <a:pt x="219" y="239"/>
                                </a:lnTo>
                                <a:lnTo>
                                  <a:pt x="220" y="233"/>
                                </a:lnTo>
                                <a:lnTo>
                                  <a:pt x="220" y="238"/>
                                </a:lnTo>
                                <a:lnTo>
                                  <a:pt x="221" y="241"/>
                                </a:lnTo>
                                <a:lnTo>
                                  <a:pt x="222" y="242"/>
                                </a:lnTo>
                                <a:lnTo>
                                  <a:pt x="223" y="239"/>
                                </a:lnTo>
                                <a:lnTo>
                                  <a:pt x="223" y="241"/>
                                </a:lnTo>
                                <a:lnTo>
                                  <a:pt x="224" y="238"/>
                                </a:lnTo>
                                <a:lnTo>
                                  <a:pt x="225" y="242"/>
                                </a:lnTo>
                                <a:lnTo>
                                  <a:pt x="226" y="241"/>
                                </a:lnTo>
                                <a:lnTo>
                                  <a:pt x="226" y="229"/>
                                </a:lnTo>
                                <a:lnTo>
                                  <a:pt x="227" y="242"/>
                                </a:lnTo>
                                <a:lnTo>
                                  <a:pt x="228" y="238"/>
                                </a:lnTo>
                                <a:lnTo>
                                  <a:pt x="228" y="241"/>
                                </a:lnTo>
                                <a:lnTo>
                                  <a:pt x="229" y="225"/>
                                </a:lnTo>
                                <a:lnTo>
                                  <a:pt x="229" y="238"/>
                                </a:lnTo>
                                <a:lnTo>
                                  <a:pt x="230" y="235"/>
                                </a:lnTo>
                                <a:lnTo>
                                  <a:pt x="230" y="237"/>
                                </a:lnTo>
                                <a:lnTo>
                                  <a:pt x="231" y="240"/>
                                </a:lnTo>
                                <a:lnTo>
                                  <a:pt x="232" y="241"/>
                                </a:lnTo>
                                <a:lnTo>
                                  <a:pt x="233" y="240"/>
                                </a:lnTo>
                                <a:lnTo>
                                  <a:pt x="234" y="240"/>
                                </a:lnTo>
                                <a:lnTo>
                                  <a:pt x="234" y="229"/>
                                </a:lnTo>
                                <a:lnTo>
                                  <a:pt x="235" y="241"/>
                                </a:lnTo>
                                <a:lnTo>
                                  <a:pt x="236" y="240"/>
                                </a:lnTo>
                                <a:lnTo>
                                  <a:pt x="237" y="240"/>
                                </a:lnTo>
                                <a:lnTo>
                                  <a:pt x="238" y="230"/>
                                </a:lnTo>
                                <a:lnTo>
                                  <a:pt x="238" y="239"/>
                                </a:lnTo>
                                <a:lnTo>
                                  <a:pt x="239" y="235"/>
                                </a:lnTo>
                                <a:lnTo>
                                  <a:pt x="239" y="229"/>
                                </a:lnTo>
                                <a:lnTo>
                                  <a:pt x="240" y="236"/>
                                </a:lnTo>
                                <a:lnTo>
                                  <a:pt x="241" y="237"/>
                                </a:lnTo>
                                <a:lnTo>
                                  <a:pt x="242" y="239"/>
                                </a:lnTo>
                                <a:lnTo>
                                  <a:pt x="243" y="240"/>
                                </a:lnTo>
                                <a:lnTo>
                                  <a:pt x="244" y="239"/>
                                </a:lnTo>
                                <a:lnTo>
                                  <a:pt x="244" y="225"/>
                                </a:lnTo>
                                <a:lnTo>
                                  <a:pt x="244" y="239"/>
                                </a:lnTo>
                                <a:lnTo>
                                  <a:pt x="245" y="233"/>
                                </a:lnTo>
                                <a:lnTo>
                                  <a:pt x="245" y="235"/>
                                </a:lnTo>
                                <a:lnTo>
                                  <a:pt x="246" y="236"/>
                                </a:lnTo>
                                <a:lnTo>
                                  <a:pt x="247" y="245"/>
                                </a:lnTo>
                                <a:lnTo>
                                  <a:pt x="248" y="246"/>
                                </a:lnTo>
                                <a:lnTo>
                                  <a:pt x="249" y="240"/>
                                </a:lnTo>
                                <a:lnTo>
                                  <a:pt x="249" y="245"/>
                                </a:lnTo>
                                <a:lnTo>
                                  <a:pt x="250" y="239"/>
                                </a:lnTo>
                                <a:lnTo>
                                  <a:pt x="251" y="236"/>
                                </a:lnTo>
                                <a:lnTo>
                                  <a:pt x="252" y="238"/>
                                </a:lnTo>
                                <a:lnTo>
                                  <a:pt x="253" y="240"/>
                                </a:lnTo>
                                <a:lnTo>
                                  <a:pt x="253" y="231"/>
                                </a:lnTo>
                                <a:lnTo>
                                  <a:pt x="254" y="241"/>
                                </a:lnTo>
                                <a:lnTo>
                                  <a:pt x="255" y="236"/>
                                </a:lnTo>
                                <a:lnTo>
                                  <a:pt x="255" y="240"/>
                                </a:lnTo>
                                <a:lnTo>
                                  <a:pt x="256" y="233"/>
                                </a:lnTo>
                                <a:lnTo>
                                  <a:pt x="257" y="236"/>
                                </a:lnTo>
                                <a:lnTo>
                                  <a:pt x="258" y="238"/>
                                </a:lnTo>
                                <a:lnTo>
                                  <a:pt x="258" y="231"/>
                                </a:lnTo>
                                <a:lnTo>
                                  <a:pt x="259" y="239"/>
                                </a:lnTo>
                                <a:lnTo>
                                  <a:pt x="260" y="234"/>
                                </a:lnTo>
                                <a:lnTo>
                                  <a:pt x="260" y="238"/>
                                </a:lnTo>
                                <a:lnTo>
                                  <a:pt x="261" y="233"/>
                                </a:lnTo>
                                <a:lnTo>
                                  <a:pt x="262" y="237"/>
                                </a:lnTo>
                                <a:lnTo>
                                  <a:pt x="263" y="236"/>
                                </a:lnTo>
                                <a:lnTo>
                                  <a:pt x="263" y="229"/>
                                </a:lnTo>
                                <a:lnTo>
                                  <a:pt x="263" y="236"/>
                                </a:lnTo>
                                <a:lnTo>
                                  <a:pt x="264" y="233"/>
                                </a:lnTo>
                                <a:lnTo>
                                  <a:pt x="265" y="229"/>
                                </a:lnTo>
                                <a:lnTo>
                                  <a:pt x="266" y="235"/>
                                </a:lnTo>
                                <a:lnTo>
                                  <a:pt x="267" y="232"/>
                                </a:lnTo>
                                <a:lnTo>
                                  <a:pt x="267" y="241"/>
                                </a:lnTo>
                                <a:lnTo>
                                  <a:pt x="268" y="242"/>
                                </a:lnTo>
                                <a:lnTo>
                                  <a:pt x="269" y="241"/>
                                </a:lnTo>
                                <a:lnTo>
                                  <a:pt x="270" y="234"/>
                                </a:lnTo>
                                <a:lnTo>
                                  <a:pt x="270" y="239"/>
                                </a:lnTo>
                                <a:lnTo>
                                  <a:pt x="271" y="238"/>
                                </a:lnTo>
                                <a:lnTo>
                                  <a:pt x="272" y="240"/>
                                </a:lnTo>
                                <a:lnTo>
                                  <a:pt x="272" y="229"/>
                                </a:lnTo>
                                <a:lnTo>
                                  <a:pt x="273" y="241"/>
                                </a:lnTo>
                                <a:lnTo>
                                  <a:pt x="274" y="241"/>
                                </a:lnTo>
                                <a:lnTo>
                                  <a:pt x="275" y="240"/>
                                </a:lnTo>
                                <a:lnTo>
                                  <a:pt x="276" y="233"/>
                                </a:lnTo>
                                <a:lnTo>
                                  <a:pt x="276" y="238"/>
                                </a:lnTo>
                                <a:lnTo>
                                  <a:pt x="277" y="238"/>
                                </a:lnTo>
                                <a:lnTo>
                                  <a:pt x="278" y="235"/>
                                </a:lnTo>
                                <a:lnTo>
                                  <a:pt x="278" y="242"/>
                                </a:lnTo>
                                <a:lnTo>
                                  <a:pt x="279" y="243"/>
                                </a:lnTo>
                                <a:lnTo>
                                  <a:pt x="280" y="236"/>
                                </a:lnTo>
                                <a:lnTo>
                                  <a:pt x="280" y="242"/>
                                </a:lnTo>
                                <a:lnTo>
                                  <a:pt x="281" y="232"/>
                                </a:lnTo>
                                <a:lnTo>
                                  <a:pt x="282" y="228"/>
                                </a:lnTo>
                                <a:lnTo>
                                  <a:pt x="283" y="220"/>
                                </a:lnTo>
                                <a:lnTo>
                                  <a:pt x="284" y="219"/>
                                </a:lnTo>
                                <a:lnTo>
                                  <a:pt x="285" y="210"/>
                                </a:lnTo>
                                <a:lnTo>
                                  <a:pt x="285" y="219"/>
                                </a:lnTo>
                                <a:lnTo>
                                  <a:pt x="286" y="216"/>
                                </a:lnTo>
                                <a:lnTo>
                                  <a:pt x="287" y="211"/>
                                </a:lnTo>
                                <a:lnTo>
                                  <a:pt x="288" y="207"/>
                                </a:lnTo>
                                <a:lnTo>
                                  <a:pt x="289" y="204"/>
                                </a:lnTo>
                                <a:lnTo>
                                  <a:pt x="290" y="198"/>
                                </a:lnTo>
                                <a:lnTo>
                                  <a:pt x="291" y="206"/>
                                </a:lnTo>
                                <a:lnTo>
                                  <a:pt x="291" y="196"/>
                                </a:lnTo>
                                <a:lnTo>
                                  <a:pt x="292" y="207"/>
                                </a:lnTo>
                                <a:lnTo>
                                  <a:pt x="293" y="206"/>
                                </a:lnTo>
                                <a:lnTo>
                                  <a:pt x="293" y="189"/>
                                </a:lnTo>
                                <a:lnTo>
                                  <a:pt x="294" y="183"/>
                                </a:lnTo>
                                <a:lnTo>
                                  <a:pt x="295" y="175"/>
                                </a:lnTo>
                                <a:lnTo>
                                  <a:pt x="296" y="172"/>
                                </a:lnTo>
                                <a:lnTo>
                                  <a:pt x="297" y="164"/>
                                </a:lnTo>
                                <a:lnTo>
                                  <a:pt x="298" y="161"/>
                                </a:lnTo>
                                <a:lnTo>
                                  <a:pt x="299" y="154"/>
                                </a:lnTo>
                                <a:lnTo>
                                  <a:pt x="300" y="152"/>
                                </a:lnTo>
                                <a:lnTo>
                                  <a:pt x="301" y="147"/>
                                </a:lnTo>
                                <a:lnTo>
                                  <a:pt x="302" y="141"/>
                                </a:lnTo>
                                <a:lnTo>
                                  <a:pt x="303" y="139"/>
                                </a:lnTo>
                                <a:lnTo>
                                  <a:pt x="304" y="133"/>
                                </a:lnTo>
                                <a:lnTo>
                                  <a:pt x="305" y="128"/>
                                </a:lnTo>
                                <a:lnTo>
                                  <a:pt x="306" y="123"/>
                                </a:lnTo>
                                <a:lnTo>
                                  <a:pt x="307" y="118"/>
                                </a:lnTo>
                                <a:lnTo>
                                  <a:pt x="308" y="116"/>
                                </a:lnTo>
                                <a:lnTo>
                                  <a:pt x="309" y="109"/>
                                </a:lnTo>
                                <a:lnTo>
                                  <a:pt x="310" y="104"/>
                                </a:lnTo>
                                <a:lnTo>
                                  <a:pt x="311" y="100"/>
                                </a:lnTo>
                                <a:lnTo>
                                  <a:pt x="312" y="93"/>
                                </a:lnTo>
                                <a:lnTo>
                                  <a:pt x="313" y="90"/>
                                </a:lnTo>
                                <a:lnTo>
                                  <a:pt x="314" y="82"/>
                                </a:lnTo>
                                <a:lnTo>
                                  <a:pt x="315" y="76"/>
                                </a:lnTo>
                                <a:lnTo>
                                  <a:pt x="316" y="65"/>
                                </a:lnTo>
                                <a:lnTo>
                                  <a:pt x="317" y="61"/>
                                </a:lnTo>
                                <a:lnTo>
                                  <a:pt x="318" y="54"/>
                                </a:lnTo>
                                <a:lnTo>
                                  <a:pt x="319" y="49"/>
                                </a:lnTo>
                                <a:lnTo>
                                  <a:pt x="320" y="44"/>
                                </a:lnTo>
                                <a:lnTo>
                                  <a:pt x="321" y="40"/>
                                </a:lnTo>
                                <a:lnTo>
                                  <a:pt x="322" y="34"/>
                                </a:lnTo>
                                <a:lnTo>
                                  <a:pt x="323" y="28"/>
                                </a:lnTo>
                                <a:lnTo>
                                  <a:pt x="324" y="25"/>
                                </a:lnTo>
                                <a:lnTo>
                                  <a:pt x="325" y="21"/>
                                </a:lnTo>
                                <a:lnTo>
                                  <a:pt x="326" y="13"/>
                                </a:lnTo>
                                <a:lnTo>
                                  <a:pt x="327" y="10"/>
                                </a:lnTo>
                                <a:lnTo>
                                  <a:pt x="328" y="6"/>
                                </a:lnTo>
                                <a:lnTo>
                                  <a:pt x="329" y="1"/>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3"/>
                                </a:lnTo>
                                <a:lnTo>
                                  <a:pt x="369" y="0"/>
                                </a:lnTo>
                                <a:lnTo>
                                  <a:pt x="370" y="0"/>
                                </a:lnTo>
                                <a:lnTo>
                                  <a:pt x="371" y="0"/>
                                </a:lnTo>
                                <a:lnTo>
                                  <a:pt x="372" y="11"/>
                                </a:lnTo>
                                <a:lnTo>
                                  <a:pt x="373" y="12"/>
                                </a:lnTo>
                                <a:lnTo>
                                  <a:pt x="374" y="15"/>
                                </a:lnTo>
                                <a:lnTo>
                                  <a:pt x="375" y="21"/>
                                </a:lnTo>
                                <a:lnTo>
                                  <a:pt x="376" y="26"/>
                                </a:lnTo>
                                <a:lnTo>
                                  <a:pt x="377" y="30"/>
                                </a:lnTo>
                                <a:lnTo>
                                  <a:pt x="378" y="35"/>
                                </a:lnTo>
                                <a:lnTo>
                                  <a:pt x="379" y="41"/>
                                </a:lnTo>
                                <a:lnTo>
                                  <a:pt x="380" y="49"/>
                                </a:lnTo>
                                <a:lnTo>
                                  <a:pt x="381" y="54"/>
                                </a:lnTo>
                                <a:lnTo>
                                  <a:pt x="382" y="55"/>
                                </a:lnTo>
                                <a:lnTo>
                                  <a:pt x="383" y="62"/>
                                </a:lnTo>
                                <a:lnTo>
                                  <a:pt x="384" y="68"/>
                                </a:lnTo>
                                <a:lnTo>
                                  <a:pt x="385" y="75"/>
                                </a:lnTo>
                                <a:lnTo>
                                  <a:pt x="386" y="83"/>
                                </a:lnTo>
                                <a:lnTo>
                                  <a:pt x="387" y="86"/>
                                </a:lnTo>
                                <a:lnTo>
                                  <a:pt x="388" y="92"/>
                                </a:lnTo>
                                <a:lnTo>
                                  <a:pt x="389" y="102"/>
                                </a:lnTo>
                                <a:lnTo>
                                  <a:pt x="390" y="106"/>
                                </a:lnTo>
                                <a:lnTo>
                                  <a:pt x="391" y="112"/>
                                </a:lnTo>
                                <a:lnTo>
                                  <a:pt x="392" y="119"/>
                                </a:lnTo>
                                <a:lnTo>
                                  <a:pt x="393" y="120"/>
                                </a:lnTo>
                                <a:lnTo>
                                  <a:pt x="394" y="128"/>
                                </a:lnTo>
                                <a:lnTo>
                                  <a:pt x="395" y="130"/>
                                </a:lnTo>
                                <a:lnTo>
                                  <a:pt x="396" y="135"/>
                                </a:lnTo>
                                <a:lnTo>
                                  <a:pt x="397" y="138"/>
                                </a:lnTo>
                                <a:lnTo>
                                  <a:pt x="398" y="143"/>
                                </a:lnTo>
                                <a:lnTo>
                                  <a:pt x="399" y="151"/>
                                </a:lnTo>
                                <a:lnTo>
                                  <a:pt x="400" y="153"/>
                                </a:lnTo>
                                <a:lnTo>
                                  <a:pt x="401" y="157"/>
                                </a:lnTo>
                                <a:lnTo>
                                  <a:pt x="402" y="162"/>
                                </a:lnTo>
                                <a:lnTo>
                                  <a:pt x="403" y="169"/>
                                </a:lnTo>
                                <a:lnTo>
                                  <a:pt x="404" y="174"/>
                                </a:lnTo>
                                <a:lnTo>
                                  <a:pt x="405" y="175"/>
                                </a:lnTo>
                                <a:lnTo>
                                  <a:pt x="406" y="182"/>
                                </a:lnTo>
                                <a:lnTo>
                                  <a:pt x="407" y="186"/>
                                </a:lnTo>
                                <a:lnTo>
                                  <a:pt x="408" y="190"/>
                                </a:lnTo>
                                <a:lnTo>
                                  <a:pt x="409" y="194"/>
                                </a:lnTo>
                                <a:lnTo>
                                  <a:pt x="410" y="197"/>
                                </a:lnTo>
                                <a:lnTo>
                                  <a:pt x="411" y="201"/>
                                </a:lnTo>
                                <a:lnTo>
                                  <a:pt x="412" y="214"/>
                                </a:lnTo>
                                <a:lnTo>
                                  <a:pt x="413" y="215"/>
                                </a:lnTo>
                                <a:lnTo>
                                  <a:pt x="414" y="219"/>
                                </a:lnTo>
                                <a:lnTo>
                                  <a:pt x="415" y="220"/>
                                </a:lnTo>
                                <a:lnTo>
                                  <a:pt x="416" y="221"/>
                                </a:lnTo>
                                <a:lnTo>
                                  <a:pt x="417" y="233"/>
                                </a:lnTo>
                                <a:lnTo>
                                  <a:pt x="418" y="234"/>
                                </a:lnTo>
                                <a:lnTo>
                                  <a:pt x="419" y="236"/>
                                </a:lnTo>
                                <a:lnTo>
                                  <a:pt x="420" y="237"/>
                                </a:lnTo>
                                <a:lnTo>
                                  <a:pt x="421" y="226"/>
                                </a:lnTo>
                                <a:lnTo>
                                  <a:pt x="421" y="236"/>
                                </a:lnTo>
                                <a:lnTo>
                                  <a:pt x="422" y="232"/>
                                </a:lnTo>
                                <a:lnTo>
                                  <a:pt x="422" y="234"/>
                                </a:lnTo>
                                <a:lnTo>
                                  <a:pt x="423" y="240"/>
                                </a:lnTo>
                                <a:lnTo>
                                  <a:pt x="424" y="241"/>
                                </a:lnTo>
                                <a:lnTo>
                                  <a:pt x="425" y="236"/>
                                </a:lnTo>
                                <a:lnTo>
                                  <a:pt x="425" y="240"/>
                                </a:lnTo>
                                <a:lnTo>
                                  <a:pt x="426" y="234"/>
                                </a:lnTo>
                                <a:lnTo>
                                  <a:pt x="427" y="235"/>
                                </a:lnTo>
                                <a:lnTo>
                                  <a:pt x="428" y="237"/>
                                </a:lnTo>
                                <a:lnTo>
                                  <a:pt x="428" y="234"/>
                                </a:lnTo>
                                <a:lnTo>
                                  <a:pt x="429" y="238"/>
                                </a:lnTo>
                                <a:lnTo>
                                  <a:pt x="430" y="237"/>
                                </a:lnTo>
                                <a:lnTo>
                                  <a:pt x="430" y="232"/>
                                </a:lnTo>
                                <a:lnTo>
                                  <a:pt x="431" y="236"/>
                                </a:lnTo>
                                <a:lnTo>
                                  <a:pt x="431" y="231"/>
                                </a:lnTo>
                                <a:lnTo>
                                  <a:pt x="432" y="237"/>
                                </a:lnTo>
                                <a:lnTo>
                                  <a:pt x="433" y="234"/>
                                </a:lnTo>
                                <a:lnTo>
                                  <a:pt x="433" y="237"/>
                                </a:lnTo>
                                <a:lnTo>
                                  <a:pt x="434" y="238"/>
                                </a:lnTo>
                                <a:lnTo>
                                  <a:pt x="435" y="237"/>
                                </a:lnTo>
                                <a:lnTo>
                                  <a:pt x="435" y="229"/>
                                </a:lnTo>
                                <a:lnTo>
                                  <a:pt x="436" y="232"/>
                                </a:lnTo>
                                <a:lnTo>
                                  <a:pt x="436" y="224"/>
                                </a:lnTo>
                                <a:lnTo>
                                  <a:pt x="437" y="240"/>
                                </a:lnTo>
                                <a:lnTo>
                                  <a:pt x="438" y="242"/>
                                </a:lnTo>
                                <a:lnTo>
                                  <a:pt x="439" y="243"/>
                                </a:lnTo>
                                <a:lnTo>
                                  <a:pt x="440" y="243"/>
                                </a:lnTo>
                                <a:lnTo>
                                  <a:pt x="441" y="233"/>
                                </a:lnTo>
                                <a:lnTo>
                                  <a:pt x="441" y="242"/>
                                </a:lnTo>
                                <a:lnTo>
                                  <a:pt x="442" y="239"/>
                                </a:lnTo>
                                <a:lnTo>
                                  <a:pt x="443" y="232"/>
                                </a:lnTo>
                                <a:lnTo>
                                  <a:pt x="444" y="220"/>
                                </a:lnTo>
                                <a:lnTo>
                                  <a:pt x="444" y="232"/>
                                </a:lnTo>
                                <a:lnTo>
                                  <a:pt x="445" y="226"/>
                                </a:lnTo>
                                <a:lnTo>
                                  <a:pt x="445" y="234"/>
                                </a:lnTo>
                                <a:lnTo>
                                  <a:pt x="446" y="239"/>
                                </a:lnTo>
                                <a:lnTo>
                                  <a:pt x="447" y="240"/>
                                </a:lnTo>
                                <a:lnTo>
                                  <a:pt x="448" y="230"/>
                                </a:lnTo>
                                <a:lnTo>
                                  <a:pt x="448" y="239"/>
                                </a:lnTo>
                                <a:lnTo>
                                  <a:pt x="449" y="232"/>
                                </a:lnTo>
                                <a:lnTo>
                                  <a:pt x="450" y="241"/>
                                </a:lnTo>
                                <a:lnTo>
                                  <a:pt x="450" y="232"/>
                                </a:lnTo>
                                <a:lnTo>
                                  <a:pt x="451" y="242"/>
                                </a:lnTo>
                                <a:lnTo>
                                  <a:pt x="452" y="237"/>
                                </a:lnTo>
                                <a:lnTo>
                                  <a:pt x="452" y="241"/>
                                </a:lnTo>
                                <a:lnTo>
                                  <a:pt x="453" y="240"/>
                                </a:lnTo>
                                <a:lnTo>
                                  <a:pt x="454" y="227"/>
                                </a:lnTo>
                                <a:lnTo>
                                  <a:pt x="454" y="237"/>
                                </a:lnTo>
                                <a:lnTo>
                                  <a:pt x="455" y="232"/>
                                </a:lnTo>
                                <a:lnTo>
                                  <a:pt x="456" y="240"/>
                                </a:lnTo>
                                <a:lnTo>
                                  <a:pt x="456" y="231"/>
                                </a:lnTo>
                                <a:lnTo>
                                  <a:pt x="457" y="241"/>
                                </a:lnTo>
                                <a:lnTo>
                                  <a:pt x="458" y="232"/>
                                </a:lnTo>
                                <a:lnTo>
                                  <a:pt x="458" y="240"/>
                                </a:lnTo>
                                <a:lnTo>
                                  <a:pt x="459" y="240"/>
                                </a:lnTo>
                                <a:lnTo>
                                  <a:pt x="460" y="235"/>
                                </a:lnTo>
                                <a:lnTo>
                                  <a:pt x="460" y="239"/>
                                </a:lnTo>
                                <a:lnTo>
                                  <a:pt x="461" y="236"/>
                                </a:lnTo>
                                <a:lnTo>
                                  <a:pt x="461" y="237"/>
                                </a:lnTo>
                                <a:lnTo>
                                  <a:pt x="462" y="238"/>
                                </a:lnTo>
                                <a:lnTo>
                                  <a:pt x="463" y="240"/>
                                </a:lnTo>
                                <a:lnTo>
                                  <a:pt x="463" y="232"/>
                                </a:lnTo>
                                <a:lnTo>
                                  <a:pt x="464" y="241"/>
                                </a:lnTo>
                                <a:lnTo>
                                  <a:pt x="465" y="241"/>
                                </a:lnTo>
                                <a:lnTo>
                                  <a:pt x="466" y="240"/>
                                </a:lnTo>
                                <a:lnTo>
                                  <a:pt x="466" y="232"/>
                                </a:lnTo>
                                <a:lnTo>
                                  <a:pt x="466" y="240"/>
                                </a:lnTo>
                                <a:lnTo>
                                  <a:pt x="467" y="233"/>
                                </a:lnTo>
                                <a:lnTo>
                                  <a:pt x="467" y="235"/>
                                </a:lnTo>
                                <a:lnTo>
                                  <a:pt x="468" y="236"/>
                                </a:lnTo>
                                <a:lnTo>
                                  <a:pt x="469" y="239"/>
                                </a:lnTo>
                                <a:lnTo>
                                  <a:pt x="469" y="232"/>
                                </a:lnTo>
                                <a:lnTo>
                                  <a:pt x="470" y="240"/>
                                </a:lnTo>
                                <a:lnTo>
                                  <a:pt x="471" y="235"/>
                                </a:lnTo>
                                <a:lnTo>
                                  <a:pt x="471" y="239"/>
                                </a:lnTo>
                                <a:lnTo>
                                  <a:pt x="472" y="240"/>
                                </a:lnTo>
                                <a:lnTo>
                                  <a:pt x="473" y="241"/>
                                </a:lnTo>
                                <a:lnTo>
                                  <a:pt x="474" y="240"/>
                                </a:lnTo>
                                <a:lnTo>
                                  <a:pt x="475" y="239"/>
                                </a:lnTo>
                                <a:lnTo>
                                  <a:pt x="475" y="234"/>
                                </a:lnTo>
                                <a:lnTo>
                                  <a:pt x="476" y="240"/>
                                </a:lnTo>
                                <a:lnTo>
                                  <a:pt x="477" y="239"/>
                                </a:lnTo>
                                <a:lnTo>
                                  <a:pt x="477" y="227"/>
                                </a:lnTo>
                                <a:lnTo>
                                  <a:pt x="478" y="236"/>
                                </a:lnTo>
                                <a:lnTo>
                                  <a:pt x="478" y="227"/>
                                </a:lnTo>
                                <a:lnTo>
                                  <a:pt x="479" y="237"/>
                                </a:lnTo>
                                <a:lnTo>
                                  <a:pt x="480" y="242"/>
                                </a:lnTo>
                                <a:lnTo>
                                  <a:pt x="481" y="243"/>
                                </a:lnTo>
                                <a:lnTo>
                                  <a:pt x="482" y="232"/>
                                </a:lnTo>
                                <a:lnTo>
                                  <a:pt x="482" y="242"/>
                                </a:lnTo>
                                <a:lnTo>
                                  <a:pt x="483" y="235"/>
                                </a:lnTo>
                                <a:lnTo>
                                  <a:pt x="483" y="244"/>
                                </a:lnTo>
                                <a:lnTo>
                                  <a:pt x="484" y="245"/>
                                </a:lnTo>
                                <a:lnTo>
                                  <a:pt x="485" y="237"/>
                                </a:lnTo>
                                <a:lnTo>
                                  <a:pt x="485" y="244"/>
                                </a:lnTo>
                                <a:lnTo>
                                  <a:pt x="486" y="243"/>
                                </a:lnTo>
                                <a:lnTo>
                                  <a:pt x="487" y="242"/>
                                </a:lnTo>
                                <a:lnTo>
                                  <a:pt x="487" y="232"/>
                                </a:lnTo>
                                <a:lnTo>
                                  <a:pt x="487" y="242"/>
                                </a:lnTo>
                                <a:lnTo>
                                  <a:pt x="488" y="239"/>
                                </a:lnTo>
                                <a:lnTo>
                                  <a:pt x="488" y="243"/>
                                </a:lnTo>
                                <a:lnTo>
                                  <a:pt x="489" y="244"/>
                                </a:lnTo>
                                <a:lnTo>
                                  <a:pt x="490" y="243"/>
                                </a:lnTo>
                                <a:lnTo>
                                  <a:pt x="490" y="230"/>
                                </a:lnTo>
                                <a:lnTo>
                                  <a:pt x="490" y="243"/>
                                </a:lnTo>
                                <a:lnTo>
                                  <a:pt x="491" y="239"/>
                                </a:lnTo>
                                <a:lnTo>
                                  <a:pt x="492" y="239"/>
                                </a:lnTo>
                                <a:lnTo>
                                  <a:pt x="493" y="233"/>
                                </a:lnTo>
                                <a:lnTo>
                                  <a:pt x="494" y="237"/>
                                </a:lnTo>
                                <a:lnTo>
                                  <a:pt x="494" y="233"/>
                                </a:lnTo>
                                <a:lnTo>
                                  <a:pt x="495" y="239"/>
                                </a:lnTo>
                                <a:lnTo>
                                  <a:pt x="496" y="240"/>
                                </a:lnTo>
                                <a:lnTo>
                                  <a:pt x="497" y="247"/>
                                </a:lnTo>
                                <a:lnTo>
                                  <a:pt x="497" y="233"/>
                                </a:lnTo>
                                <a:lnTo>
                                  <a:pt x="498" y="248"/>
                                </a:lnTo>
                                <a:lnTo>
                                  <a:pt x="499" y="247"/>
                                </a:lnTo>
                                <a:lnTo>
                                  <a:pt x="499" y="224"/>
                                </a:lnTo>
                                <a:lnTo>
                                  <a:pt x="499" y="247"/>
                                </a:lnTo>
                                <a:lnTo>
                                  <a:pt x="500" y="229"/>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0"/>
                        <wps:cNvCnPr/>
                        <wps:spPr bwMode="auto">
                          <a:xfrm flipV="1">
                            <a:off x="2700" y="70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Line 51"/>
                        <wps:cNvCnPr/>
                        <wps:spPr bwMode="auto">
                          <a:xfrm>
                            <a:off x="2700" y="100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Line 52"/>
                        <wps:cNvCnPr/>
                        <wps:spPr bwMode="auto">
                          <a:xfrm>
                            <a:off x="381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53"/>
                        <wps:cNvCnPr/>
                        <wps:spPr bwMode="auto">
                          <a:xfrm>
                            <a:off x="492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54"/>
                        <wps:cNvCnPr/>
                        <wps:spPr bwMode="auto">
                          <a:xfrm>
                            <a:off x="603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5"/>
                        <wps:cNvCnPr/>
                        <wps:spPr bwMode="auto">
                          <a:xfrm>
                            <a:off x="714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56"/>
                        <wps:cNvCnPr/>
                        <wps:spPr bwMode="auto">
                          <a:xfrm>
                            <a:off x="8235"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57"/>
                        <wps:cNvCnPr/>
                        <wps:spPr bwMode="auto">
                          <a:xfrm>
                            <a:off x="3015" y="92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8"/>
                        <wps:cNvCnPr/>
                        <wps:spPr bwMode="auto">
                          <a:xfrm>
                            <a:off x="4140" y="909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9"/>
                        <wps:cNvCnPr/>
                        <wps:spPr bwMode="auto">
                          <a:xfrm>
                            <a:off x="5265" y="91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0"/>
                        <wps:cNvCnPr/>
                        <wps:spPr bwMode="auto">
                          <a:xfrm>
                            <a:off x="7530" y="912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61"/>
                        <wps:cNvCnPr/>
                        <wps:spPr bwMode="auto">
                          <a:xfrm>
                            <a:off x="6360" y="71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62"/>
                        <wps:cNvCnPr/>
                        <wps:spPr bwMode="auto">
                          <a:xfrm>
                            <a:off x="2703" y="94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77" name="Text Box 63"/>
                        <wps:cNvSpPr txBox="1">
                          <a:spLocks noChangeArrowheads="1"/>
                        </wps:cNvSpPr>
                        <wps:spPr bwMode="auto">
                          <a:xfrm>
                            <a:off x="313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1</w:t>
                              </w:r>
                            </w:p>
                          </w:txbxContent>
                        </wps:txbx>
                        <wps:bodyPr rot="0" vert="horz" wrap="square" lIns="18000" tIns="0" rIns="18000" bIns="0" anchor="t" anchorCtr="0" upright="1">
                          <a:noAutofit/>
                        </wps:bodyPr>
                      </wps:wsp>
                      <wps:wsp>
                        <wps:cNvPr id="578" name="Text Box 64"/>
                        <wps:cNvSpPr txBox="1">
                          <a:spLocks noChangeArrowheads="1"/>
                        </wps:cNvSpPr>
                        <wps:spPr bwMode="auto">
                          <a:xfrm>
                            <a:off x="2373" y="70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A</w:t>
                              </w:r>
                            </w:p>
                          </w:txbxContent>
                        </wps:txbx>
                        <wps:bodyPr rot="0" vert="horz" wrap="square" lIns="18000" tIns="0" rIns="18000" bIns="0" anchor="t" anchorCtr="0" upright="1">
                          <a:noAutofit/>
                        </wps:bodyPr>
                      </wps:wsp>
                      <wps:wsp>
                        <wps:cNvPr id="579" name="Text Box 65"/>
                        <wps:cNvSpPr txBox="1">
                          <a:spLocks noChangeArrowheads="1"/>
                        </wps:cNvSpPr>
                        <wps:spPr bwMode="auto">
                          <a:xfrm>
                            <a:off x="1770" y="9214"/>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U</w:t>
                              </w:r>
                              <w:r>
                                <w:rPr>
                                  <w:caps w:val="0"/>
                                  <w:lang w:val="de-DE"/>
                                </w:rPr>
                                <w:t>mbral</w:t>
                              </w:r>
                            </w:p>
                          </w:txbxContent>
                        </wps:txbx>
                        <wps:bodyPr rot="0" vert="horz" wrap="square" lIns="18000" tIns="0" rIns="18000" bIns="0" anchor="t" anchorCtr="0" upright="1">
                          <a:noAutofit/>
                        </wps:bodyPr>
                      </wps:wsp>
                      <wps:wsp>
                        <wps:cNvPr id="580" name="Text Box 66"/>
                        <wps:cNvSpPr txBox="1">
                          <a:spLocks noChangeArrowheads="1"/>
                        </wps:cNvSpPr>
                        <wps:spPr bwMode="auto">
                          <a:xfrm>
                            <a:off x="8238" y="100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C</w:t>
                              </w:r>
                              <w:r>
                                <w:rPr>
                                  <w:caps w:val="0"/>
                                  <w:lang w:val="de-DE"/>
                                </w:rPr>
                                <w:t>anal</w:t>
                              </w:r>
                            </w:p>
                          </w:txbxContent>
                        </wps:txbx>
                        <wps:bodyPr rot="0" vert="horz" wrap="square" lIns="18000" tIns="0" rIns="18000" bIns="0" anchor="t" anchorCtr="0" upright="1">
                          <a:noAutofit/>
                        </wps:bodyPr>
                      </wps:wsp>
                      <wps:wsp>
                        <wps:cNvPr id="581" name="Text Box 67"/>
                        <wps:cNvSpPr txBox="1">
                          <a:spLocks noChangeArrowheads="1"/>
                        </wps:cNvSpPr>
                        <wps:spPr bwMode="auto">
                          <a:xfrm>
                            <a:off x="426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2</w:t>
                              </w:r>
                            </w:p>
                          </w:txbxContent>
                        </wps:txbx>
                        <wps:bodyPr rot="0" vert="horz" wrap="square" lIns="18000" tIns="0" rIns="18000" bIns="0" anchor="t" anchorCtr="0" upright="1">
                          <a:noAutofit/>
                        </wps:bodyPr>
                      </wps:wsp>
                      <wps:wsp>
                        <wps:cNvPr id="582" name="Text Box 68"/>
                        <wps:cNvSpPr txBox="1">
                          <a:spLocks noChangeArrowheads="1"/>
                        </wps:cNvSpPr>
                        <wps:spPr bwMode="auto">
                          <a:xfrm>
                            <a:off x="538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3</w:t>
                              </w:r>
                            </w:p>
                          </w:txbxContent>
                        </wps:txbx>
                        <wps:bodyPr rot="0" vert="horz" wrap="square" lIns="18000" tIns="0" rIns="18000" bIns="0" anchor="t" anchorCtr="0" upright="1">
                          <a:noAutofit/>
                        </wps:bodyPr>
                      </wps:wsp>
                      <wps:wsp>
                        <wps:cNvPr id="583" name="Text Box 69"/>
                        <wps:cNvSpPr txBox="1">
                          <a:spLocks noChangeArrowheads="1"/>
                        </wps:cNvSpPr>
                        <wps:spPr bwMode="auto">
                          <a:xfrm>
                            <a:off x="648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4</w:t>
                              </w:r>
                            </w:p>
                          </w:txbxContent>
                        </wps:txbx>
                        <wps:bodyPr rot="0" vert="horz" wrap="square" lIns="18000" tIns="0" rIns="18000" bIns="0" anchor="t" anchorCtr="0" upright="1">
                          <a:noAutofit/>
                        </wps:bodyPr>
                      </wps:wsp>
                      <wps:wsp>
                        <wps:cNvPr id="584" name="Text Box 70"/>
                        <wps:cNvSpPr txBox="1">
                          <a:spLocks noChangeArrowheads="1"/>
                        </wps:cNvSpPr>
                        <wps:spPr bwMode="auto">
                          <a:xfrm>
                            <a:off x="753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 o:spid="_x0000_s1164" style="position:absolute;left:0;text-align:left;margin-left:51.75pt;margin-top:4.2pt;width:370.05pt;height:171.75pt;z-index:251661312" coordorigin="1770,70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">
                <v:shape id="Freeform 49" o:spid="_x0000_s1165" style="position:absolute;left:2700;top:7124;width:5535;height:2272;visibility:visible;mso-wrap-style:square;v-text-anchor:top" coordsize="50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Z3MUA&#10;AADcAAAADwAAAGRycy9kb3ducmV2LnhtbESPzWrCQBSF94W+w3AL3TUTLQZJM5FSqDRxVXXR5SVz&#10;m8Rk7oTMVKNP7wgFl4fz83Gy1WR6caTRtZYVzKIYBHFldcu1gv3u82UJwnlkjb1lUnAmB6v88SHD&#10;VNsTf9Nx62sRRtilqKDxfkildFVDBl1kB+Lg/drRoA9yrKUe8RTGTS/ncZxIgy0HQoMDfTRUdds/&#10;E7hVURZlN3T+gpj8rDeH2eJ8UOr5aXp/A+Fp8vfwf/tLK1gkr3A7E4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lncxQAAANwAAAAPAAAAAAAAAAAAAAAAAJgCAABkcnMv&#10;ZG93bnJldi54bWxQSwUGAAAAAAQABAD1AAAAigMAAAAA&#10;" path="m,252r,l1,248r1,14l3,263,4,253r,9l5,254,6,241r1,14l8,247r,7l9,261r1,1l11,250r,11l12,257r,3l13,261r1,l14,254r1,8l16,261r,-11l16,261r1,-10l17,253r1,9l19,263r1,-1l20,243r1,20l22,249r,13l23,251r,1l24,253r1,-9l25,251r1,-3l27,259r,-15l28,260r1,-15l29,259r1,-10l30,256r1,1l32,256r1,-1l33,243r,12l34,252r1,1l36,248r1,-1l38,256r,-12l39,257r1,-12l40,256r1,-6l41,253r1,1l43,258r,-11l44,259r1,-11l45,258r1,-7l47,235r1,19l49,248r,9l50,258r1,-6l51,257r1,-9l53,253r1,-3l54,252r1,-14l56,256r1,1l58,246r,10l59,246r1,-5l61,248r,-9l62,249r1,-1l64,245r,2l65,241r1,9l67,254r1,1l69,254r,-18l69,254r1,-11l70,246r1,4l72,251r1,-1l74,246r,3l75,238r1,12l77,251r1,l79,246r,4l80,245r1,5l82,251r1,-1l84,248r,-6l85,230r,12l86,238r,7l87,246r1,l89,246r1,7l91,254r1,-5l92,253r1,-8l94,249r1,-1l96,244r1,3l97,237r1,11l99,247r,-13l100,248r1,1l102,239r,10l103,250r1,l104,237r1,14l106,243r,7l107,241r1,-2l109,246r1,5l111,252r1,-7l112,251r1,-2l113,233r1,17l115,235r,14l116,244r,5l117,250r1,-4l118,249r1,-2l120,241r1,3l121,238r1,7l123,239r,8l124,248r1,-1l125,238r1,-3l127,242r,-9l128,243r1,-8l129,242r1,-8l131,239r1,1l133,239r1,-2l134,229r1,8l136,234r,11l137,246r1,-1l138,229r,16l139,236r1,1l141,231r1,5l142,226r1,11l144,237r1,1l146,235r,4l147,240r1,-1l148,226r,13l149,231r,7l150,239r1,-1l151,229r1,10l153,238r1,-3l154,237r1,-11l155,235r1,-7l156,230r1,7l158,238r1,-3l159,237r1,-10l161,235r1,-5l162,234r1,2l164,240r1,1l166,232r,8l167,235r,-4l168,247r1,1l170,238r,9l171,236r1,-5l173,245r1,1l175,234r,11l176,239r,-11l177,240r1,-5l178,239r1,-8l179,235r1,-3l181,230r1,5l182,230r1,9l184,240r1,-5l185,239r1,-3l186,245r1,1l188,241r,4l189,227r1,17l191,233r,12l192,246r1,-1l193,229r,16l194,232r,5l195,238r1,2l197,241r1,-8l198,240r1,-5l200,228r1,13l202,242r1,-9l203,241r1,-9l205,236r1,-3l206,235r1,1l208,238r,-9l209,239r1,-1l211,237r1,-6l212,236r1,-10l214,242r,-16l215,243r1,-8l216,242r1,-18l217,235r1,-8l218,238r1,1l220,233r,5l221,241r1,1l223,239r,2l224,238r1,4l226,241r,-12l227,242r1,-4l228,241r1,-16l229,238r1,-3l230,237r1,3l232,241r1,-1l234,240r,-11l235,241r1,-1l237,240r1,-10l238,239r1,-4l239,229r1,7l241,237r1,2l243,240r1,-1l244,225r,14l245,233r,2l246,236r1,9l248,246r1,-6l249,245r1,-6l251,236r1,2l253,240r,-9l254,241r1,-5l255,240r1,-7l257,236r1,2l258,231r1,8l260,234r,4l261,233r1,4l263,236r,-7l263,236r1,-3l265,229r1,6l267,232r,9l268,242r1,-1l270,234r,5l271,238r1,2l272,229r1,12l274,241r1,-1l276,233r,5l277,238r1,-3l278,242r1,1l280,236r,6l281,232r1,-4l283,220r1,-1l285,210r,9l286,216r1,-5l288,207r1,-3l290,198r1,8l291,196r1,11l293,206r,-17l294,183r1,-8l296,172r1,-8l298,161r1,-7l300,152r1,-5l302,141r1,-2l304,133r1,-5l306,123r1,-5l308,116r1,-7l310,104r1,-4l312,93r1,-3l314,82r1,-6l316,65r1,-4l318,54r1,-5l320,44r1,-4l322,34r1,-6l324,25r1,-4l326,13r1,-3l328,6r1,-5l330,r1,l332,r1,l334,r1,l336,r1,l338,r1,l340,r1,l342,r1,l344,r1,l346,r1,l348,r1,l350,r1,l352,r1,l354,r1,l356,r1,l358,r1,l360,r1,l362,r1,l364,r1,l366,r1,l368,3,369,r1,l371,r1,11l373,12r1,3l375,21r1,5l377,30r1,5l379,41r1,8l381,54r1,1l383,62r1,6l385,75r1,8l387,86r1,6l389,102r1,4l391,112r1,7l393,120r1,8l395,130r1,5l397,138r1,5l399,151r1,2l401,157r1,5l403,169r1,5l405,175r1,7l407,186r1,4l409,194r1,3l411,201r1,13l413,215r1,4l415,220r1,1l417,233r1,1l419,236r1,1l421,226r,10l422,232r,2l423,240r1,1l425,236r,4l426,234r1,1l428,237r,-3l429,238r1,-1l430,232r1,4l431,231r1,6l433,234r,3l434,238r1,-1l435,229r1,3l436,224r1,16l438,242r1,1l440,243r1,-10l441,242r1,-3l443,232r1,-12l444,232r1,-6l445,234r1,5l447,240r1,-10l448,239r1,-7l450,241r,-9l451,242r1,-5l452,241r1,-1l454,227r,10l455,232r1,8l456,231r1,10l458,232r,8l459,240r1,-5l460,239r1,-3l461,237r1,1l463,240r,-8l464,241r1,l466,240r,-8l466,240r1,-7l467,235r1,1l469,239r,-7l470,240r1,-5l471,239r1,1l473,241r1,-1l475,239r,-5l476,240r1,-1l477,227r1,9l478,227r1,10l480,242r1,1l482,232r,10l483,235r,9l484,245r1,-8l485,244r1,-1l487,242r,-10l487,242r1,-3l488,243r1,1l490,243r,-13l490,243r1,-4l492,239r1,-6l494,237r,-4l495,239r1,1l497,247r,-14l498,248r1,-1l499,224r,23l500,229e" filled="f" strokecolor="#396" strokeweight=".7pt">
                  <v:path arrowok="t" o:connecttype="custom" o:connectlocs="852,19031;1716,18953;2568,19627;3310,18211;4162,18807;5026,18884;6000,18504;6985,19178;7970,17986;8945,18660;10052,18729;11026,18884;12133,18435;12985,18660;14092,17537;14956,18288;15808,18064;16915,18288;17767,17761;18509,17088;19483,17537;20468,17537;21443,18288;22306,17537;23158,16941;24022,17908;24996,17312;25981,17614;26834,17839;27819,18064;28671,17088;29778,17908;30642,17839;31616,17243;32479,17088;33454,17986;34439,17312;35535,14772;36642,11490;37992,7758;39332,2989;40682,0;42033,0;43383,0;44734,0;46073,1944;47424,6419;48774,10669;50125,14479;51464,17684;52450,17684;53302,17684;54166,17839;55018,17312;55881,17908;56734,17908;57475,17312;58450,16941;59435,17684;60044,18133;61029,18504" o:connectangles="0,0,0,0,0,0,0,0,0,0,0,0,0,0,0,0,0,0,0,0,0,0,0,0,0,0,0,0,0,0,0,0,0,0,0,0,0,0,0,0,0,0,0,0,0,0,0,0,0,0,0,0,0,0,0,0,0,0,0,0,0"/>
                </v:shape>
                <v:line id="Line 50" o:spid="_x0000_s1166" style="position:absolute;flip:y;visibility:visible;mso-wrap-style:square" from="2700,7027" to="270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YY8UAAADcAAAADwAAAGRycy9kb3ducmV2LnhtbESPQWvCQBCF70L/wzIFL0E3rVZs6iqt&#10;VhCkB7WHHofsNAnNzobsqOm/dwXB4+PN+9682aJztTpRGyrPBp6GKSji3NuKCwPfh/VgCioIssXa&#10;Mxn4pwCL+UNvhpn1Z97RaS+FihAOGRooRZpM65CX5DAMfUMcvV/fOpQo20LbFs8R7mr9nKYT7bDi&#10;2FBiQ8uS8r/90cU31l+8Go2SD6eT5JU+f2SbajGm/9i9v4ES6uR+fEtvrIGXyR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YY8UAAADcAAAADwAAAAAAAAAA&#10;AAAAAAChAgAAZHJzL2Rvd25yZXYueG1sUEsFBgAAAAAEAAQA+QAAAJMDAAAAAA==&#10;">
                  <v:stroke endarrow="block"/>
                </v:line>
                <v:line id="Line 51" o:spid="_x0000_s1167" style="position:absolute;visibility:visible;mso-wrap-style:square" from="2700,10012" to="852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6a8QAAADcAAAADwAAAGRycy9kb3ducmV2LnhtbESPQWsCMRSE74L/ITzBm2Ytq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jprxAAAANwAAAAPAAAAAAAAAAAA&#10;AAAAAKECAABkcnMvZG93bnJldi54bWxQSwUGAAAAAAQABAD5AAAAkgMAAAAA&#10;">
                  <v:stroke endarrow="block"/>
                </v:line>
                <v:line id="Line 52" o:spid="_x0000_s1168" style="position:absolute;visibility:visible;mso-wrap-style:square" from="3810,9982" to="381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53" o:spid="_x0000_s1169" style="position:absolute;visibility:visible;mso-wrap-style:square" from="4920,9982" to="492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54" o:spid="_x0000_s1170" style="position:absolute;visibility:visible;mso-wrap-style:square" from="6030,9982" to="603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55" o:spid="_x0000_s1171" style="position:absolute;visibility:visible;mso-wrap-style:square" from="7140,9982" to="714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56" o:spid="_x0000_s1172" style="position:absolute;visibility:visible;mso-wrap-style:square" from="8235,9982" to="823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line id="Line 57" o:spid="_x0000_s1173" style="position:absolute;visibility:visible;mso-wrap-style:square" from="3015,9202" to="3465,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eK8AAAADcAAAADwAAAGRycy9kb3ducmV2LnhtbESPzQrCMBCE74LvEFbwpqmCP1SjiFDx&#10;JlYv3tZmbYvNpjRR69sbQfA4zMw3zHLdmko8qXGlZQWjYQSCOLO65FzB+ZQM5iCcR9ZYWSYFb3Kw&#10;XnU7S4y1ffGRnqnPRYCwi1FB4X0dS+myggy6oa2Jg3ezjUEfZJNL3eArwE0lx1E0lQZLDgsF1rQt&#10;KLunD6PgfjlPkt1hq09VutHXPPGX600r1e+1mwUIT63/h3/tvVYwm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XivAAAAA3AAAAA8AAAAAAAAAAAAAAAAA&#10;oQIAAGRycy9kb3ducmV2LnhtbFBLBQYAAAAABAAEAPkAAACOAwAAAAA=&#10;" strokeweight="2pt"/>
                <v:line id="Line 58" o:spid="_x0000_s1174" style="position:absolute;visibility:visible;mso-wrap-style:square" from="4140,9097" to="4590,9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Line 59" o:spid="_x0000_s1175" style="position:absolute;visibility:visible;mso-wrap-style:square" from="5265,9112" to="5715,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line id="Line 60" o:spid="_x0000_s1176" style="position:absolute;visibility:visible;mso-wrap-style:square" from="7530,9127" to="7980,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9s8QAAADcAAAADwAAAGRycy9kb3ducmV2LnhtbESPQWvCQBSE70L/w/IK3nRTqb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f2zxAAAANwAAAAPAAAAAAAAAAAA&#10;AAAAAKECAABkcnMvZG93bnJldi54bWxQSwUGAAAAAAQABAD5AAAAkgMAAAAA&#10;" strokeweight="2pt"/>
                <v:line id="Line 61" o:spid="_x0000_s1177" style="position:absolute;visibility:visible;mso-wrap-style:square" from="6360,7102" to="6810,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YKMMAAADcAAAADwAAAGRycy9kb3ducmV2LnhtbESPQYvCMBSE74L/ITzBm6a7UJVuo4jQ&#10;ZW+LtRdvz+bZljYvpclq/fcbQfA4zMw3TLobTSduNLjGsoKPZQSCuLS64UpBccoWGxDOI2vsLJOC&#10;BznYbaeTFBNt73ykW+4rESDsElRQe98nUrqyJoNuaXvi4F3tYNAHOVRSD3gPcNPJzyhaSYMNh4Ua&#10;ezrUVLb5n1HQnos4+/496FOX7/Wlyvz5ctV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WCjDAAAA3AAAAA8AAAAAAAAAAAAA&#10;AAAAoQIAAGRycy9kb3ducmV2LnhtbFBLBQYAAAAABAAEAPkAAACRAwAAAAA=&#10;" strokeweight="2pt"/>
                <v:line id="Line 62" o:spid="_x0000_s1178" style="position:absolute;visibility:visible;mso-wrap-style:square" from="2703,9484" to="8238,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tbsUAAADcAAAADwAAAGRycy9kb3ducmV2LnhtbESPT4vCMBTE7wt+h/CEva2psqtSjaIF&#10;lz0sgv/Q46N5tsXmpSRRu99+Iwgeh5n5DTOdt6YWN3K+sqyg30tAEOdWV1wo2O9WH2MQPiBrrC2T&#10;gj/yMJ913qaYanvnDd22oRARwj5FBWUITSqlz0sy6Hu2IY7e2TqDIUpXSO3wHuGmloMkGUqDFceF&#10;EhvKSsov26tRsHTV+vh9yH4Dfm6y7NS/Lo9urdR7t11MQARqwyv8bP9oBV+jITzOx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ntbsUAAADcAAAADwAAAAAAAAAA&#10;AAAAAAChAgAAZHJzL2Rvd25yZXYueG1sUEsFBgAAAAAEAAQA+QAAAJMDAAAAAA==&#10;" strokecolor="red">
                  <v:stroke dashstyle="dash"/>
                </v:line>
                <v:shape id="Text Box 63" o:spid="_x0000_s1179" type="#_x0000_t202" style="position:absolute;left:313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6XcUA&#10;AADcAAAADwAAAGRycy9kb3ducmV2LnhtbESPT2vCQBTE7wW/w/IEb3VTQSOpq4ggFOzF1Iu3Z/bl&#10;T5t9G3a3SdpP3xWEHoeZ+Q2z2Y2mFT0531hW8DJPQBAXVjdcKbh8HJ/XIHxA1thaJgU/5GG3nTxt&#10;MNN24DP1eahEhLDPUEEdQpdJ6YuaDPq57YijV1pnMETpKqkdDhFuWrlIkpU02HBcqLGjQ03FV/5t&#10;FIzL/HItj6Vzlt73v5/VaejTm1Kz6bh/BRFoDP/hR/tNK1imKdz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Lpd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1</w:t>
                        </w:r>
                      </w:p>
                    </w:txbxContent>
                  </v:textbox>
                </v:shape>
                <v:shape id="Text Box 64" o:spid="_x0000_s1180" type="#_x0000_t202" style="position:absolute;left:2373;top:702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uL8IA&#10;AADcAAAADwAAAGRycy9kb3ducmV2LnhtbERPy2rCQBTdC/2H4Ra600kLaolOghSEQrsxuunumrl5&#10;aOZOmJkmab/eWQguD+e9zSfTiYGcby0reF0kIIhLq1uuFZyO+/k7CB+QNXaWScEfecizp9kWU21H&#10;PtBQhFrEEPYpKmhC6FMpfdmQQb+wPXHkKusMhghdLbXDMYabTr4lyUoabDk2NNjTR0Pltfg1CqZl&#10;cfqp9pVzlr53/5f6axzWZ6VenqfdBkSgKTzEd/enVrBcx7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y4vwgAAANwAAAAPAAAAAAAAAAAAAAAAAJgCAABkcnMvZG93&#10;bnJldi54bWxQSwUGAAAAAAQABAD1AAAAhwMAAAAA&#10;" filled="f" stroked="f">
                  <v:textbox inset=".5mm,0,.5mm,0">
                    <w:txbxContent>
                      <w:p w:rsidR="00C61BB0" w:rsidRPr="005E6DFE" w:rsidRDefault="00C61BB0" w:rsidP="001E7FFB">
                        <w:pPr>
                          <w:pStyle w:val="Figure"/>
                          <w:rPr>
                            <w:lang w:val="de-DE"/>
                          </w:rPr>
                        </w:pPr>
                        <w:r>
                          <w:rPr>
                            <w:lang w:val="de-DE"/>
                          </w:rPr>
                          <w:t>A</w:t>
                        </w:r>
                      </w:p>
                    </w:txbxContent>
                  </v:textbox>
                </v:shape>
                <v:shape id="Text Box 65" o:spid="_x0000_s1181" type="#_x0000_t202" style="position:absolute;left:1770;top:9214;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LtMUA&#10;AADcAAAADwAAAGRycy9kb3ducmV2LnhtbESPT2sCMRTE7wW/Q3iCt5q1YK2rUUQQBHvp1ou35+bt&#10;H928LEm6u/bTN4VCj8PM/IZZbwfTiI6cry0rmE0TEMS51TWXCs6fh+c3ED4ga2wsk4IHedhuRk9r&#10;TLXt+YO6LJQiQtinqKAKoU2l9HlFBv3UtsTRK6wzGKJ0pdQO+wg3jXxJkldpsOa4UGFL+4rye/Zl&#10;FAzz7HwpDoVzlt5337fy1HeLq1KT8bBbgQg0hP/wX/uoFcwXS/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4u0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U</w:t>
                        </w:r>
                        <w:r>
                          <w:rPr>
                            <w:caps w:val="0"/>
                            <w:lang w:val="de-DE"/>
                          </w:rPr>
                          <w:t>mbral</w:t>
                        </w:r>
                      </w:p>
                    </w:txbxContent>
                  </v:textbox>
                </v:shape>
                <v:shape id="Text Box 66" o:spid="_x0000_s1182" type="#_x0000_t202" style="position:absolute;left:8238;top:1005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SDsIA&#10;AADcAAAADwAAAGRycy9kb3ducmV2LnhtbERPy2rCQBTdC/2H4Ra600kLWkkdRQqCUDem2bi7Zm4e&#10;beZOmBmT6Nc7C8Hl4bxXm9G0oifnG8sK3mcJCOLC6oYrBfnvbroE4QOyxtYyKbiSh836ZbLCVNuB&#10;j9RnoRIxhH2KCuoQulRKX9Rk0M9sRxy50jqDIUJXSe1wiOGmlR9JspAGG44NNXb0XVPxn12MgnGe&#10;5adyVzpn6bC9/VU/Q/95Vurtddx+gQg0hqf44d5rBfNlnB/Px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FIOwgAAANwAAAAPAAAAAAAAAAAAAAAAAJgCAABkcnMvZG93&#10;bnJldi54bWxQSwUGAAAAAAQABAD1AAAAhwMAAAAA&#10;" filled="f" stroked="f">
                  <v:textbox inset=".5mm,0,.5mm,0">
                    <w:txbxContent>
                      <w:p w:rsidR="00C61BB0" w:rsidRPr="005E6DFE" w:rsidRDefault="00C61BB0" w:rsidP="001E7FFB">
                        <w:pPr>
                          <w:pStyle w:val="Figure"/>
                          <w:rPr>
                            <w:lang w:val="de-DE"/>
                          </w:rPr>
                        </w:pPr>
                        <w:r>
                          <w:rPr>
                            <w:lang w:val="de-DE"/>
                          </w:rPr>
                          <w:t>C</w:t>
                        </w:r>
                        <w:r>
                          <w:rPr>
                            <w:caps w:val="0"/>
                            <w:lang w:val="de-DE"/>
                          </w:rPr>
                          <w:t>anal</w:t>
                        </w:r>
                      </w:p>
                    </w:txbxContent>
                  </v:textbox>
                </v:shape>
                <v:shape id="Text Box 67" o:spid="_x0000_s1183" type="#_x0000_t202" style="position:absolute;left:426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3lcUA&#10;AADcAAAADwAAAGRycy9kb3ducmV2LnhtbESPT2sCMRTE7wW/Q3hCbzWroJXVKCIIgr1068Xbc/P2&#10;j25eliTubvvpG6HQ4zAzv2HW28E0oiPna8sKppMEBHFudc2lgvPX4W0JwgdkjY1lUvBNHrab0csa&#10;U217/qQuC6WIEPYpKqhCaFMpfV6RQT+xLXH0CusMhihdKbXDPsJNI2dJspAGa44LFba0ryi/Zw+j&#10;YJhn50txKJyz9LH7uZWnvnu/KvU6HnYrEIGG8B/+ax+1gvlyC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PeV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2</w:t>
                        </w:r>
                      </w:p>
                    </w:txbxContent>
                  </v:textbox>
                </v:shape>
                <v:shape id="Text Box 68" o:spid="_x0000_s1184" type="#_x0000_t202" style="position:absolute;left:538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p4sUA&#10;AADcAAAADwAAAGRycy9kb3ducmV2LnhtbESPT2sCMRTE70K/Q3iF3jSrYJWtUUQQCu3F1Yu35+bt&#10;n7p5WZK4u+2nNwXB4zAzv2FWm8E0oiPna8sKppMEBHFudc2lgtNxP16C8AFZY2OZFPySh836ZbTC&#10;VNueD9RloRQRwj5FBVUIbSqlzysy6Ce2JY5eYZ3BEKUrpXbYR7hp5CxJ3qXBmuNChS3tKsqv2c0o&#10;GObZ6VzsC+csfW//fsqvvltclHp7HbYfIAIN4Rl+tD+1gvlyBv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mni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3</w:t>
                        </w:r>
                      </w:p>
                    </w:txbxContent>
                  </v:textbox>
                </v:shape>
                <v:shape id="Text Box 69" o:spid="_x0000_s1185" type="#_x0000_t202" style="position:absolute;left:648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MecUA&#10;AADcAAAADwAAAGRycy9kb3ducmV2LnhtbESPT2vCQBTE74LfYXlCb7qpRSvRVUQQCvXSNJfeXrMv&#10;f2z2bdjdJqmfvlsoeBxm5jfM7jCaVvTkfGNZweMiAUFcWN1wpSB/P883IHxA1thaJgU/5OGwn052&#10;mGo78Bv1WahEhLBPUUEdQpdK6YuaDPqF7YijV1pnMETpKqkdDhFuWrlMkrU02HBcqLGjU03FV/Zt&#10;FIyrLP8oz6Vzli7H27V6HfrnT6UeZuNxCyLQGO7h//aLVrDaPM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sx5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4</w:t>
                        </w:r>
                      </w:p>
                    </w:txbxContent>
                  </v:textbox>
                </v:shape>
                <v:shape id="Text Box 70" o:spid="_x0000_s1186" type="#_x0000_t202" style="position:absolute;left:753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UDcUA&#10;AADcAAAADwAAAGRycy9kb3ducmV2LnhtbESPT2vCQBTE74LfYXlCb7qpVCvRVUQQCvXSNJfeXrMv&#10;f2z2bdjdJqmfvlsoeBxm5jfM7jCaVvTkfGNZweMiAUFcWN1wpSB/P883IHxA1thaJgU/5OGwn052&#10;mGo78Bv1WahEhLBPUUEdQpdK6YuaDPqF7YijV1pnMETpKqkdDhFuWrlMkrU02HBcqLGjU03FV/Zt&#10;FIyrLP8oz6Vzli7H27V6HfrnT6UeZuNxCyLQGO7h//aLVrDaPM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1QN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5</w:t>
                        </w:r>
                      </w:p>
                    </w:txbxContent>
                  </v:textbox>
                </v:shape>
              </v:group>
            </w:pict>
          </mc:Fallback>
        </mc:AlternateContent>
      </w:r>
    </w:p>
    <w:p w:rsidR="008339AB" w:rsidRPr="000E2D68" w:rsidRDefault="008339AB" w:rsidP="00803B51">
      <w:pPr>
        <w:rPr>
          <w:lang w:val="es-ES"/>
        </w:rPr>
      </w:pPr>
    </w:p>
    <w:p w:rsidR="008339AB" w:rsidRPr="000E2D68" w:rsidRDefault="008339AB" w:rsidP="00803B51">
      <w:pPr>
        <w:rPr>
          <w:lang w:val="es-ES"/>
        </w:rPr>
      </w:pPr>
    </w:p>
    <w:p w:rsidR="008339AB" w:rsidRPr="000E2D68" w:rsidRDefault="008339AB" w:rsidP="008339AB">
      <w:pPr>
        <w:rPr>
          <w:lang w:val="es-ES"/>
        </w:rPr>
      </w:pPr>
    </w:p>
    <w:p w:rsidR="008339AB" w:rsidRPr="000E2D68" w:rsidRDefault="008339AB" w:rsidP="008339AB">
      <w:pPr>
        <w:rPr>
          <w:lang w:val="es-ES"/>
        </w:rPr>
      </w:pPr>
    </w:p>
    <w:p w:rsidR="008339AB" w:rsidRPr="000E2D68" w:rsidRDefault="008339AB" w:rsidP="008339AB">
      <w:pPr>
        <w:rPr>
          <w:lang w:val="es-ES"/>
        </w:rPr>
      </w:pPr>
    </w:p>
    <w:p w:rsidR="008339AB" w:rsidRPr="000E2D68" w:rsidRDefault="008339AB" w:rsidP="008339AB">
      <w:pPr>
        <w:rPr>
          <w:lang w:val="es-ES"/>
        </w:rPr>
      </w:pPr>
    </w:p>
    <w:p w:rsidR="008339AB" w:rsidRPr="000E2D68" w:rsidRDefault="008339AB" w:rsidP="008339AB">
      <w:pPr>
        <w:rPr>
          <w:lang w:val="es-ES"/>
        </w:rPr>
      </w:pPr>
    </w:p>
    <w:p w:rsidR="00A47E13" w:rsidRPr="000E2D68" w:rsidRDefault="00A47E13" w:rsidP="00461DF2">
      <w:pPr>
        <w:rPr>
          <w:lang w:val="es-ES"/>
        </w:rPr>
      </w:pPr>
      <w:bookmarkStart w:id="51" w:name="_Toc349812672"/>
      <w:bookmarkStart w:id="52" w:name="_Toc351716848"/>
      <w:r>
        <w:rPr>
          <w:lang w:val="es-ES"/>
        </w:rPr>
        <w:lastRenderedPageBreak/>
        <w:t>La Fig. </w:t>
      </w:r>
      <w:r w:rsidRPr="000E2D68">
        <w:rPr>
          <w:lang w:val="es-ES"/>
        </w:rPr>
        <w:t xml:space="preserve">4 </w:t>
      </w:r>
      <w:r>
        <w:rPr>
          <w:lang w:val="es-ES"/>
        </w:rPr>
        <w:t>ilustra una situación de ocupación idéntica a la Fig.</w:t>
      </w:r>
      <w:r w:rsidRPr="000E2D68">
        <w:rPr>
          <w:lang w:val="es-ES"/>
        </w:rPr>
        <w:t xml:space="preserve"> 2, </w:t>
      </w:r>
      <w:r>
        <w:rPr>
          <w:lang w:val="es-ES"/>
        </w:rPr>
        <w:t>con la diferencia de que el elevado nivel de emisión en el canal</w:t>
      </w:r>
      <w:r w:rsidR="00461DF2">
        <w:rPr>
          <w:lang w:val="es-ES"/>
        </w:rPr>
        <w:t> </w:t>
      </w:r>
      <w:r w:rsidRPr="000E2D68">
        <w:rPr>
          <w:lang w:val="es-ES"/>
        </w:rPr>
        <w:t xml:space="preserve">4 </w:t>
      </w:r>
      <w:r>
        <w:rPr>
          <w:lang w:val="es-ES"/>
        </w:rPr>
        <w:t>ha sobrecargado el equipo de medición</w:t>
      </w:r>
      <w:r w:rsidRPr="000E2D68">
        <w:rPr>
          <w:lang w:val="es-ES"/>
        </w:rPr>
        <w:t xml:space="preserve">. </w:t>
      </w:r>
      <w:r>
        <w:rPr>
          <w:lang w:val="es-ES"/>
        </w:rPr>
        <w:t>En consecuencia, los cinco canales parecen ocupados</w:t>
      </w:r>
      <w:r w:rsidRPr="000E2D68">
        <w:rPr>
          <w:lang w:val="es-ES"/>
        </w:rPr>
        <w:t xml:space="preserve">. </w:t>
      </w:r>
      <w:r>
        <w:rPr>
          <w:lang w:val="es-ES"/>
        </w:rPr>
        <w:t>Aumentando el umbral no se resuelve completamente este problema, ya que la ocupación real del canal 2 podría desaparecer</w:t>
      </w:r>
      <w:r w:rsidRPr="000E2D68">
        <w:rPr>
          <w:lang w:val="es-ES"/>
        </w:rPr>
        <w:t>.</w:t>
      </w:r>
    </w:p>
    <w:p w:rsidR="008339AB" w:rsidRPr="000E2D68" w:rsidRDefault="008339AB" w:rsidP="008339AB">
      <w:pPr>
        <w:pStyle w:val="Heading2"/>
        <w:rPr>
          <w:lang w:val="es-ES"/>
        </w:rPr>
      </w:pPr>
      <w:r w:rsidRPr="000E2D68">
        <w:rPr>
          <w:lang w:val="es-ES"/>
        </w:rPr>
        <w:t>3.4</w:t>
      </w:r>
      <w:r w:rsidRPr="000E2D68">
        <w:rPr>
          <w:lang w:val="es-ES"/>
        </w:rPr>
        <w:tab/>
      </w:r>
      <w:r>
        <w:rPr>
          <w:lang w:val="es-ES"/>
        </w:rPr>
        <w:t>Umbral</w:t>
      </w:r>
      <w:bookmarkEnd w:id="51"/>
      <w:bookmarkEnd w:id="52"/>
    </w:p>
    <w:p w:rsidR="008339AB" w:rsidRPr="000E2D68" w:rsidRDefault="008339AB" w:rsidP="00803B51">
      <w:pPr>
        <w:rPr>
          <w:lang w:val="es-ES"/>
        </w:rPr>
      </w:pPr>
      <w:r>
        <w:rPr>
          <w:lang w:val="es-ES"/>
        </w:rPr>
        <w:t>Uno de los factores que afectan al resultado de la ocupación es el umbral</w:t>
      </w:r>
      <w:r w:rsidRPr="000E2D68">
        <w:rPr>
          <w:lang w:val="es-ES"/>
        </w:rPr>
        <w:t xml:space="preserve">. </w:t>
      </w:r>
      <w:r>
        <w:rPr>
          <w:lang w:val="es-ES"/>
        </w:rPr>
        <w:t>Éste debería ser lo suficientemente pequeño para poder detectar todas las señales que pueden emplear los receptores comerciales en dicho lugar</w:t>
      </w:r>
      <w:r w:rsidRPr="000E2D68">
        <w:rPr>
          <w:lang w:val="es-ES"/>
        </w:rPr>
        <w:t xml:space="preserve">, </w:t>
      </w:r>
      <w:r>
        <w:rPr>
          <w:lang w:val="es-ES"/>
        </w:rPr>
        <w:t>pero si es demasiado pequeño podría producir emisiones ficticias que en realidad no existen</w:t>
      </w:r>
      <w:r w:rsidRPr="000E2D68">
        <w:rPr>
          <w:lang w:val="es-ES"/>
        </w:rPr>
        <w:t>.</w:t>
      </w:r>
    </w:p>
    <w:p w:rsidR="008339AB" w:rsidRPr="000E2D68" w:rsidRDefault="008339AB" w:rsidP="00803B51">
      <w:pPr>
        <w:rPr>
          <w:lang w:val="es-ES"/>
        </w:rPr>
      </w:pPr>
      <w:r>
        <w:rPr>
          <w:lang w:val="es-ES"/>
        </w:rPr>
        <w:t>Básicamente, hay dos métodos diferentes para fijar el valor del umbral</w:t>
      </w:r>
      <w:r w:rsidRPr="000E2D68">
        <w:rPr>
          <w:lang w:val="es-ES"/>
        </w:rPr>
        <w:t>:</w:t>
      </w:r>
    </w:p>
    <w:p w:rsidR="008339AB" w:rsidRPr="000E2D68" w:rsidRDefault="008339AB" w:rsidP="00803B51">
      <w:pPr>
        <w:pStyle w:val="enumlev1"/>
        <w:rPr>
          <w:lang w:val="es-ES"/>
        </w:rPr>
      </w:pPr>
      <w:r w:rsidRPr="000E2D68">
        <w:rPr>
          <w:lang w:val="es-ES"/>
        </w:rPr>
        <w:t>–</w:t>
      </w:r>
      <w:r w:rsidRPr="000E2D68">
        <w:rPr>
          <w:lang w:val="es-ES"/>
        </w:rPr>
        <w:tab/>
      </w:r>
      <w:r>
        <w:rPr>
          <w:lang w:val="es-ES"/>
        </w:rPr>
        <w:t>Preestablecido</w:t>
      </w:r>
      <w:r w:rsidRPr="000E2D68">
        <w:rPr>
          <w:lang w:val="es-ES"/>
        </w:rPr>
        <w:t xml:space="preserve">: </w:t>
      </w:r>
      <w:r>
        <w:rPr>
          <w:lang w:val="es-ES"/>
        </w:rPr>
        <w:t>valor establecido de antemano que permanece constante durante toda la comprobación técnica</w:t>
      </w:r>
      <w:r w:rsidRPr="000E2D68">
        <w:rPr>
          <w:lang w:val="es-ES"/>
        </w:rPr>
        <w:t>.</w:t>
      </w:r>
    </w:p>
    <w:p w:rsidR="008339AB" w:rsidRPr="000E2D68" w:rsidRDefault="008339AB" w:rsidP="00803B51">
      <w:pPr>
        <w:pStyle w:val="enumlev1"/>
        <w:rPr>
          <w:lang w:val="es-ES"/>
        </w:rPr>
      </w:pPr>
      <w:r w:rsidRPr="000E2D68">
        <w:rPr>
          <w:lang w:val="es-ES"/>
        </w:rPr>
        <w:t>–</w:t>
      </w:r>
      <w:r w:rsidRPr="000E2D68">
        <w:rPr>
          <w:lang w:val="es-ES"/>
        </w:rPr>
        <w:tab/>
      </w:r>
      <w:r>
        <w:rPr>
          <w:lang w:val="es-ES"/>
        </w:rPr>
        <w:t>Dinámico</w:t>
      </w:r>
      <w:r w:rsidRPr="000E2D68">
        <w:rPr>
          <w:lang w:val="es-ES"/>
        </w:rPr>
        <w:t xml:space="preserve">: </w:t>
      </w:r>
      <w:r>
        <w:rPr>
          <w:lang w:val="es-ES"/>
        </w:rPr>
        <w:t>Valor que se adapta en cada situación</w:t>
      </w:r>
      <w:r w:rsidR="00DE2E9C">
        <w:rPr>
          <w:lang w:val="es-ES"/>
        </w:rPr>
        <w:t>.</w:t>
      </w:r>
    </w:p>
    <w:p w:rsidR="008339AB" w:rsidRPr="000E2D68" w:rsidRDefault="008339AB" w:rsidP="008339AB">
      <w:pPr>
        <w:pStyle w:val="Heading3"/>
        <w:rPr>
          <w:lang w:val="es-ES"/>
        </w:rPr>
      </w:pPr>
      <w:bookmarkStart w:id="53" w:name="_Toc349812673"/>
      <w:bookmarkStart w:id="54" w:name="_Toc351716849"/>
      <w:r w:rsidRPr="000E2D68">
        <w:rPr>
          <w:lang w:val="es-ES"/>
        </w:rPr>
        <w:t>3.4.1</w:t>
      </w:r>
      <w:r w:rsidRPr="000E2D68">
        <w:rPr>
          <w:lang w:val="es-ES"/>
        </w:rPr>
        <w:tab/>
      </w:r>
      <w:r>
        <w:rPr>
          <w:lang w:val="es-ES"/>
        </w:rPr>
        <w:t>Umbral preestablecido</w:t>
      </w:r>
      <w:bookmarkEnd w:id="53"/>
      <w:bookmarkEnd w:id="54"/>
    </w:p>
    <w:p w:rsidR="008339AB" w:rsidRPr="000E2D68" w:rsidRDefault="008339AB" w:rsidP="00803B51">
      <w:pPr>
        <w:rPr>
          <w:lang w:val="es-ES"/>
        </w:rPr>
      </w:pPr>
      <w:r>
        <w:rPr>
          <w:lang w:val="es-ES"/>
        </w:rPr>
        <w:t>Puede utilizarse un umbral fijo preestablecido si el resultado debe mostrar exactamente la situación en el lugar donde se efectúa la comprobación técnica percibida por el equipo de usuario con una determinada sensibilidad y ancho de banda del receptor</w:t>
      </w:r>
      <w:r w:rsidRPr="000E2D68">
        <w:rPr>
          <w:lang w:val="es-ES"/>
        </w:rPr>
        <w:t xml:space="preserve">. </w:t>
      </w:r>
      <w:r>
        <w:rPr>
          <w:lang w:val="es-ES"/>
        </w:rPr>
        <w:t>Es preciso conocer la relación señal-ruido necesaria del sistema y la mínima intensidad de campo deseada</w:t>
      </w:r>
      <w:r w:rsidRPr="000E2D68">
        <w:rPr>
          <w:lang w:val="es-ES"/>
        </w:rPr>
        <w:t>.</w:t>
      </w:r>
    </w:p>
    <w:p w:rsidR="008339AB" w:rsidRPr="000E2D68" w:rsidRDefault="008339AB" w:rsidP="00803B51">
      <w:pPr>
        <w:rPr>
          <w:lang w:val="es-ES"/>
        </w:rPr>
      </w:pPr>
      <w:r>
        <w:rPr>
          <w:lang w:val="es-ES"/>
        </w:rPr>
        <w:t>El valor del umbral se establece a uno de estos valores</w:t>
      </w:r>
      <w:r w:rsidRPr="000E2D68">
        <w:rPr>
          <w:lang w:val="es-ES"/>
        </w:rPr>
        <w:t>:</w:t>
      </w:r>
    </w:p>
    <w:p w:rsidR="008339AB" w:rsidRPr="000E2D68" w:rsidRDefault="008339AB" w:rsidP="00803B51">
      <w:pPr>
        <w:pStyle w:val="enumlev1"/>
        <w:rPr>
          <w:lang w:val="es-ES"/>
        </w:rPr>
      </w:pPr>
      <w:r w:rsidRPr="000E2D68">
        <w:rPr>
          <w:lang w:val="es-ES"/>
        </w:rPr>
        <w:t>–</w:t>
      </w:r>
      <w:r w:rsidRPr="000E2D68">
        <w:rPr>
          <w:lang w:val="es-ES"/>
        </w:rPr>
        <w:tab/>
      </w:r>
      <w:r>
        <w:rPr>
          <w:lang w:val="es-ES"/>
        </w:rPr>
        <w:t>La mínima intensidad de campo deseada</w:t>
      </w:r>
      <w:r w:rsidRPr="000E2D68">
        <w:rPr>
          <w:lang w:val="es-ES"/>
        </w:rPr>
        <w:t>.</w:t>
      </w:r>
    </w:p>
    <w:p w:rsidR="008339AB" w:rsidRPr="000E2D68" w:rsidRDefault="008339AB" w:rsidP="00803B51">
      <w:pPr>
        <w:pStyle w:val="enumlev1"/>
        <w:rPr>
          <w:lang w:val="es-ES"/>
        </w:rPr>
      </w:pPr>
      <w:r w:rsidRPr="000E2D68">
        <w:rPr>
          <w:lang w:val="es-ES"/>
        </w:rPr>
        <w:t>–</w:t>
      </w:r>
      <w:r w:rsidRPr="000E2D68">
        <w:rPr>
          <w:lang w:val="es-ES"/>
        </w:rPr>
        <w:tab/>
      </w:r>
      <w:r>
        <w:rPr>
          <w:lang w:val="es-ES"/>
        </w:rPr>
        <w:t xml:space="preserve">La sensibilidad del receptor más la relación </w:t>
      </w:r>
      <w:r w:rsidRPr="000E2D68">
        <w:rPr>
          <w:i/>
          <w:iCs/>
          <w:lang w:val="es-ES"/>
        </w:rPr>
        <w:t>S</w:t>
      </w:r>
      <w:r w:rsidRPr="000E2D68">
        <w:rPr>
          <w:lang w:val="es-ES"/>
        </w:rPr>
        <w:t>/</w:t>
      </w:r>
      <w:r w:rsidRPr="000E2D68">
        <w:rPr>
          <w:i/>
          <w:iCs/>
          <w:lang w:val="es-ES"/>
        </w:rPr>
        <w:t>N</w:t>
      </w:r>
      <w:r w:rsidRPr="000E2D68">
        <w:rPr>
          <w:lang w:val="es-ES"/>
        </w:rPr>
        <w:t xml:space="preserve"> </w:t>
      </w:r>
      <w:r>
        <w:rPr>
          <w:lang w:val="es-ES"/>
        </w:rPr>
        <w:t>mínima para el servicio de radiocomunicaciones específico</w:t>
      </w:r>
      <w:r w:rsidRPr="000E2D68">
        <w:rPr>
          <w:lang w:val="es-ES"/>
        </w:rPr>
        <w:t>.</w:t>
      </w:r>
    </w:p>
    <w:p w:rsidR="008339AB" w:rsidRPr="000E2D68" w:rsidRDefault="008339AB" w:rsidP="00803B51">
      <w:pPr>
        <w:rPr>
          <w:lang w:val="es-ES"/>
        </w:rPr>
      </w:pPr>
      <w:r>
        <w:rPr>
          <w:lang w:val="es-ES"/>
        </w:rPr>
        <w:t>Se ha de velar por que el ancho de banda de medición coincida con el del equipo de usuario</w:t>
      </w:r>
      <w:r w:rsidRPr="000E2D68">
        <w:rPr>
          <w:lang w:val="es-ES"/>
        </w:rPr>
        <w:t xml:space="preserve">. </w:t>
      </w:r>
      <w:r>
        <w:rPr>
          <w:lang w:val="es-ES"/>
        </w:rPr>
        <w:t xml:space="preserve">Si el ancho de banda de medición </w:t>
      </w:r>
      <w:r w:rsidRPr="000E2D68">
        <w:rPr>
          <w:lang w:val="es-ES"/>
        </w:rPr>
        <w:t xml:space="preserve">(RBW) </w:t>
      </w:r>
      <w:r>
        <w:rPr>
          <w:lang w:val="es-ES"/>
        </w:rPr>
        <w:t xml:space="preserve">es considerablemente inferior al ocupado por la emisión observada </w:t>
      </w:r>
      <w:r w:rsidRPr="000E2D68">
        <w:rPr>
          <w:lang w:val="es-ES"/>
        </w:rPr>
        <w:t xml:space="preserve">(OBW), </w:t>
      </w:r>
      <w:r>
        <w:rPr>
          <w:lang w:val="es-ES"/>
        </w:rPr>
        <w:t xml:space="preserve">el umbral debe reducirse por </w:t>
      </w:r>
      <w:r w:rsidRPr="000E2D68">
        <w:rPr>
          <w:lang w:val="es-ES"/>
        </w:rPr>
        <w:t>10</w:t>
      </w:r>
      <w:r w:rsidR="006C11C5">
        <w:rPr>
          <w:lang w:val="es-ES"/>
        </w:rPr>
        <w:t> </w:t>
      </w:r>
      <w:r w:rsidRPr="000E2D68">
        <w:rPr>
          <w:lang w:val="es-ES"/>
        </w:rPr>
        <w:t>×</w:t>
      </w:r>
      <w:r w:rsidR="006C11C5">
        <w:rPr>
          <w:lang w:val="es-ES"/>
        </w:rPr>
        <w:t> </w:t>
      </w:r>
      <w:r w:rsidRPr="000E2D68">
        <w:rPr>
          <w:lang w:val="es-ES"/>
        </w:rPr>
        <w:t>log(OBW/RBW).</w:t>
      </w:r>
    </w:p>
    <w:p w:rsidR="008339AB" w:rsidRPr="000E2D68" w:rsidRDefault="008339AB" w:rsidP="008339AB">
      <w:pPr>
        <w:pStyle w:val="Heading3"/>
        <w:rPr>
          <w:lang w:val="es-ES"/>
        </w:rPr>
      </w:pPr>
      <w:bookmarkStart w:id="55" w:name="_Toc349812674"/>
      <w:bookmarkStart w:id="56" w:name="_Toc351716850"/>
      <w:r w:rsidRPr="000E2D68">
        <w:rPr>
          <w:lang w:val="es-ES"/>
        </w:rPr>
        <w:t>3.4.2</w:t>
      </w:r>
      <w:r w:rsidRPr="000E2D68">
        <w:rPr>
          <w:lang w:val="es-ES"/>
        </w:rPr>
        <w:tab/>
      </w:r>
      <w:r>
        <w:rPr>
          <w:lang w:val="es-ES"/>
        </w:rPr>
        <w:t>Umbral dinámico</w:t>
      </w:r>
      <w:bookmarkEnd w:id="55"/>
      <w:bookmarkEnd w:id="56"/>
    </w:p>
    <w:p w:rsidR="008339AB" w:rsidRPr="000E2D68" w:rsidRDefault="008339AB" w:rsidP="00803B51">
      <w:pPr>
        <w:rPr>
          <w:lang w:val="es-ES"/>
        </w:rPr>
      </w:pPr>
      <w:r>
        <w:rPr>
          <w:lang w:val="es-ES"/>
        </w:rPr>
        <w:t>Si la finalidad de la medición es detectar el mayor número posible de emisiones, con independencia de su nivel, es preferible recurrir a un umbral dinámico que se adapte al nivel real de ruido</w:t>
      </w:r>
      <w:r w:rsidRPr="000E2D68">
        <w:rPr>
          <w:lang w:val="es-ES"/>
        </w:rPr>
        <w:t xml:space="preserve">. </w:t>
      </w:r>
      <w:r>
        <w:rPr>
          <w:lang w:val="es-ES"/>
        </w:rPr>
        <w:t>La parte esencial es detectar de manera fiable el nivel actual de ruido</w:t>
      </w:r>
      <w:r w:rsidRPr="000E2D68">
        <w:rPr>
          <w:lang w:val="es-ES"/>
        </w:rPr>
        <w:t xml:space="preserve">. </w:t>
      </w:r>
      <w:r>
        <w:rPr>
          <w:lang w:val="es-ES"/>
        </w:rPr>
        <w:t>E</w:t>
      </w:r>
      <w:r w:rsidRPr="000E2D68">
        <w:rPr>
          <w:lang w:val="es-ES"/>
        </w:rPr>
        <w:t xml:space="preserve">n </w:t>
      </w:r>
      <w:r>
        <w:rPr>
          <w:lang w:val="es-ES"/>
        </w:rPr>
        <w:t>principio</w:t>
      </w:r>
      <w:r w:rsidRPr="000E2D68">
        <w:rPr>
          <w:lang w:val="es-ES"/>
        </w:rPr>
        <w:t xml:space="preserve">, </w:t>
      </w:r>
      <w:r>
        <w:rPr>
          <w:lang w:val="es-ES"/>
        </w:rPr>
        <w:t>hay varios métodos de detección</w:t>
      </w:r>
      <w:r w:rsidRPr="000E2D68">
        <w:rPr>
          <w:lang w:val="es-ES"/>
        </w:rPr>
        <w:t>:</w:t>
      </w:r>
    </w:p>
    <w:p w:rsidR="008339AB" w:rsidRPr="000E2D68" w:rsidRDefault="008339AB" w:rsidP="008339AB">
      <w:pPr>
        <w:pStyle w:val="Headingb"/>
        <w:rPr>
          <w:lang w:val="es-ES"/>
        </w:rPr>
      </w:pPr>
      <w:r>
        <w:rPr>
          <w:lang w:val="es-ES"/>
        </w:rPr>
        <w:t>Medición directa del nivel de ruido en una frecuencia no utilizada</w:t>
      </w:r>
    </w:p>
    <w:p w:rsidR="008339AB" w:rsidRPr="000E2D68" w:rsidRDefault="008339AB" w:rsidP="00803B51">
      <w:pPr>
        <w:rPr>
          <w:lang w:val="es-ES"/>
        </w:rPr>
      </w:pPr>
      <w:r>
        <w:rPr>
          <w:lang w:val="es-ES"/>
        </w:rPr>
        <w:t xml:space="preserve">Este método se basa en la disponibilidad de un canal </w:t>
      </w:r>
      <w:r w:rsidRPr="000E2D68">
        <w:rPr>
          <w:lang w:val="es-ES"/>
        </w:rPr>
        <w:t>(</w:t>
      </w:r>
      <w:r>
        <w:rPr>
          <w:lang w:val="es-ES"/>
        </w:rPr>
        <w:t>o frecuencia</w:t>
      </w:r>
      <w:r w:rsidRPr="000E2D68">
        <w:rPr>
          <w:lang w:val="es-ES"/>
        </w:rPr>
        <w:t xml:space="preserve">) </w:t>
      </w:r>
      <w:r>
        <w:rPr>
          <w:lang w:val="es-ES"/>
        </w:rPr>
        <w:t xml:space="preserve">cerca del canal real </w:t>
      </w:r>
      <w:r w:rsidRPr="000E2D68">
        <w:rPr>
          <w:lang w:val="es-ES"/>
        </w:rPr>
        <w:t>(</w:t>
      </w:r>
      <w:r>
        <w:rPr>
          <w:lang w:val="es-ES"/>
        </w:rPr>
        <w:t>o banda</w:t>
      </w:r>
      <w:r w:rsidRPr="000E2D68">
        <w:rPr>
          <w:lang w:val="es-ES"/>
        </w:rPr>
        <w:t xml:space="preserve">) </w:t>
      </w:r>
      <w:r>
        <w:rPr>
          <w:lang w:val="es-ES"/>
        </w:rPr>
        <w:t>observado que está libre de emisiones deseadas o no</w:t>
      </w:r>
      <w:r w:rsidRPr="000E2D68">
        <w:rPr>
          <w:lang w:val="es-ES"/>
        </w:rPr>
        <w:t xml:space="preserve">. </w:t>
      </w:r>
      <w:r>
        <w:rPr>
          <w:lang w:val="es-ES"/>
        </w:rPr>
        <w:t xml:space="preserve">La medición del ruido se ha de realizar con la misma configuración </w:t>
      </w:r>
      <w:r w:rsidRPr="000E2D68">
        <w:rPr>
          <w:lang w:val="es-ES"/>
        </w:rPr>
        <w:t>(</w:t>
      </w:r>
      <w:r>
        <w:rPr>
          <w:lang w:val="es-ES"/>
        </w:rPr>
        <w:t>tiempo y ancho de banda de medición</w:t>
      </w:r>
      <w:r w:rsidRPr="000E2D68">
        <w:rPr>
          <w:lang w:val="es-ES"/>
        </w:rPr>
        <w:t xml:space="preserve">) </w:t>
      </w:r>
      <w:r>
        <w:rPr>
          <w:lang w:val="es-ES"/>
        </w:rPr>
        <w:t>que se utiliza para medir la ocupación real</w:t>
      </w:r>
      <w:r w:rsidRPr="000E2D68">
        <w:rPr>
          <w:lang w:val="es-ES"/>
        </w:rPr>
        <w:t xml:space="preserve">. </w:t>
      </w:r>
      <w:r>
        <w:rPr>
          <w:lang w:val="es-ES"/>
        </w:rPr>
        <w:t>La forma más fácil de aplicar este método es medir el nivel de ruido una vez y utilizar el resultado para toda la medición de la ocupación</w:t>
      </w:r>
      <w:r w:rsidRPr="000E2D68">
        <w:rPr>
          <w:lang w:val="es-ES"/>
        </w:rPr>
        <w:t xml:space="preserve">. </w:t>
      </w:r>
      <w:r>
        <w:rPr>
          <w:lang w:val="es-ES"/>
        </w:rPr>
        <w:t>El método sólo es adecuado si</w:t>
      </w:r>
      <w:r w:rsidRPr="000E2D68">
        <w:rPr>
          <w:lang w:val="es-ES"/>
        </w:rPr>
        <w:t>:</w:t>
      </w:r>
    </w:p>
    <w:p w:rsidR="008339AB" w:rsidRPr="000E2D68" w:rsidRDefault="008339AB" w:rsidP="00803B51">
      <w:pPr>
        <w:pStyle w:val="enumlev1"/>
        <w:rPr>
          <w:lang w:val="es-ES"/>
        </w:rPr>
      </w:pPr>
      <w:r w:rsidRPr="000E2D68">
        <w:rPr>
          <w:lang w:val="es-ES"/>
        </w:rPr>
        <w:t>–</w:t>
      </w:r>
      <w:r w:rsidRPr="000E2D68">
        <w:rPr>
          <w:lang w:val="es-ES"/>
        </w:rPr>
        <w:tab/>
      </w:r>
      <w:r>
        <w:rPr>
          <w:lang w:val="es-ES"/>
        </w:rPr>
        <w:t xml:space="preserve">Todos los canales que se van a medir </w:t>
      </w:r>
      <w:r w:rsidRPr="000E2D68">
        <w:rPr>
          <w:lang w:val="es-ES"/>
        </w:rPr>
        <w:t>(</w:t>
      </w:r>
      <w:r>
        <w:rPr>
          <w:lang w:val="es-ES"/>
        </w:rPr>
        <w:t>o, respectivamente, toda la banda</w:t>
      </w:r>
      <w:r w:rsidRPr="000E2D68">
        <w:rPr>
          <w:lang w:val="es-ES"/>
        </w:rPr>
        <w:t xml:space="preserve">) </w:t>
      </w:r>
      <w:r>
        <w:rPr>
          <w:lang w:val="es-ES"/>
        </w:rPr>
        <w:t>están relativamente cerca de la frecuencia del canal utilizado para medir el ruido</w:t>
      </w:r>
      <w:r w:rsidRPr="000E2D68">
        <w:rPr>
          <w:lang w:val="es-ES"/>
        </w:rPr>
        <w:t>.</w:t>
      </w:r>
    </w:p>
    <w:p w:rsidR="008339AB" w:rsidRPr="000E2D68" w:rsidRDefault="008339AB" w:rsidP="00823D66">
      <w:pPr>
        <w:pStyle w:val="enumlev1"/>
        <w:rPr>
          <w:lang w:val="es-ES"/>
        </w:rPr>
      </w:pPr>
      <w:r w:rsidRPr="000E2D68">
        <w:rPr>
          <w:lang w:val="es-ES"/>
        </w:rPr>
        <w:t>–</w:t>
      </w:r>
      <w:r w:rsidRPr="000E2D68">
        <w:rPr>
          <w:lang w:val="es-ES"/>
        </w:rPr>
        <w:tab/>
      </w:r>
      <w:r>
        <w:rPr>
          <w:lang w:val="es-ES"/>
        </w:rPr>
        <w:t>El nivel de ruido artificial no varía considerablemente durante la observación</w:t>
      </w:r>
      <w:r w:rsidRPr="000E2D68">
        <w:rPr>
          <w:lang w:val="es-ES"/>
        </w:rPr>
        <w:t xml:space="preserve">, </w:t>
      </w:r>
      <w:r>
        <w:rPr>
          <w:lang w:val="es-ES"/>
        </w:rPr>
        <w:t>ni es inferior al nivel de ruido del sistema medido</w:t>
      </w:r>
      <w:r w:rsidRPr="000E2D68">
        <w:rPr>
          <w:lang w:val="es-ES"/>
        </w:rPr>
        <w:t xml:space="preserve">. </w:t>
      </w:r>
      <w:r>
        <w:rPr>
          <w:lang w:val="es-ES"/>
        </w:rPr>
        <w:t xml:space="preserve">En las bandas por debajo de </w:t>
      </w:r>
      <w:r w:rsidRPr="000E2D68">
        <w:rPr>
          <w:lang w:val="es-ES"/>
        </w:rPr>
        <w:t>30</w:t>
      </w:r>
      <w:r w:rsidR="00823D66">
        <w:rPr>
          <w:lang w:val="es-ES"/>
        </w:rPr>
        <w:t> </w:t>
      </w:r>
      <w:r w:rsidRPr="000E2D68">
        <w:rPr>
          <w:lang w:val="es-ES"/>
        </w:rPr>
        <w:t xml:space="preserve">MHz </w:t>
      </w:r>
      <w:r>
        <w:rPr>
          <w:lang w:val="es-ES"/>
        </w:rPr>
        <w:t>este método no es recomendable en general porque el nivel de ruido cambia con el tiempo debido a la variación de las condiciones de propagación</w:t>
      </w:r>
      <w:r w:rsidRPr="000E2D68">
        <w:rPr>
          <w:lang w:val="es-ES"/>
        </w:rPr>
        <w:t>.</w:t>
      </w:r>
    </w:p>
    <w:p w:rsidR="008339AB" w:rsidRPr="000E2D68" w:rsidRDefault="008339AB" w:rsidP="00803B51">
      <w:pPr>
        <w:rPr>
          <w:lang w:val="es-ES"/>
        </w:rPr>
      </w:pPr>
      <w:r>
        <w:rPr>
          <w:lang w:val="es-ES"/>
        </w:rPr>
        <w:lastRenderedPageBreak/>
        <w:t>Si el nivel de ruido no puede suponerse constante</w:t>
      </w:r>
      <w:r w:rsidRPr="000E2D68">
        <w:rPr>
          <w:lang w:val="es-ES"/>
        </w:rPr>
        <w:t xml:space="preserve">, </w:t>
      </w:r>
      <w:r>
        <w:rPr>
          <w:lang w:val="es-ES"/>
        </w:rPr>
        <w:t xml:space="preserve">se recomienda incluir un canal no utilizado </w:t>
      </w:r>
      <w:r w:rsidRPr="000E2D68">
        <w:rPr>
          <w:lang w:val="es-ES"/>
        </w:rPr>
        <w:t>(</w:t>
      </w:r>
      <w:r>
        <w:rPr>
          <w:lang w:val="es-ES"/>
        </w:rPr>
        <w:t>o frecuencia</w:t>
      </w:r>
      <w:r w:rsidRPr="000E2D68">
        <w:rPr>
          <w:lang w:val="es-ES"/>
        </w:rPr>
        <w:t xml:space="preserve">) </w:t>
      </w:r>
      <w:r>
        <w:rPr>
          <w:lang w:val="es-ES"/>
        </w:rPr>
        <w:t>en la lista de frecuencias a medir</w:t>
      </w:r>
      <w:r w:rsidRPr="000E2D68">
        <w:rPr>
          <w:lang w:val="es-ES"/>
        </w:rPr>
        <w:t xml:space="preserve">. </w:t>
      </w:r>
      <w:r>
        <w:rPr>
          <w:lang w:val="es-ES"/>
        </w:rPr>
        <w:t>De este modo se garantiza que el nivel de ruido se mide cada tiempo de iteración justo antes de que comience el barrido real para medir la ocupación</w:t>
      </w:r>
      <w:r w:rsidRPr="000E2D68">
        <w:rPr>
          <w:lang w:val="es-ES"/>
        </w:rPr>
        <w:t>.</w:t>
      </w:r>
    </w:p>
    <w:p w:rsidR="008339AB" w:rsidRPr="000E2D68" w:rsidRDefault="008339AB" w:rsidP="00823D66">
      <w:pPr>
        <w:rPr>
          <w:lang w:val="es-ES"/>
        </w:rPr>
      </w:pPr>
      <w:r>
        <w:rPr>
          <w:lang w:val="es-ES"/>
        </w:rPr>
        <w:t>El umbral final de la medición de la ocupación debe ser mayor que el nivel de ruido medido en un margen</w:t>
      </w:r>
      <w:r w:rsidRPr="00952BBE">
        <w:rPr>
          <w:lang w:val="es-ES"/>
        </w:rPr>
        <w:t xml:space="preserve"> </w:t>
      </w:r>
      <w:r>
        <w:rPr>
          <w:lang w:val="es-ES"/>
        </w:rPr>
        <w:t xml:space="preserve">mínimo de </w:t>
      </w:r>
      <w:r w:rsidRPr="000E2D68">
        <w:rPr>
          <w:lang w:val="es-ES"/>
        </w:rPr>
        <w:t xml:space="preserve">3 </w:t>
      </w:r>
      <w:r>
        <w:rPr>
          <w:lang w:val="es-ES"/>
        </w:rPr>
        <w:t>a</w:t>
      </w:r>
      <w:r w:rsidRPr="000E2D68">
        <w:rPr>
          <w:lang w:val="es-ES"/>
        </w:rPr>
        <w:t xml:space="preserve"> 5</w:t>
      </w:r>
      <w:r w:rsidR="00823D66">
        <w:rPr>
          <w:lang w:val="es-ES"/>
        </w:rPr>
        <w:t> </w:t>
      </w:r>
      <w:r w:rsidRPr="000E2D68">
        <w:rPr>
          <w:lang w:val="es-ES"/>
        </w:rPr>
        <w:t xml:space="preserve">dB. </w:t>
      </w:r>
      <w:r>
        <w:rPr>
          <w:lang w:val="es-ES"/>
        </w:rPr>
        <w:t>De lo contrario, los impulsos de corta duración del nivel de ruido podría resultar en una ocupación ficticia</w:t>
      </w:r>
      <w:r w:rsidRPr="000E2D68">
        <w:rPr>
          <w:lang w:val="es-ES"/>
        </w:rPr>
        <w:t>.</w:t>
      </w:r>
    </w:p>
    <w:p w:rsidR="008339AB" w:rsidRPr="000E2D68" w:rsidRDefault="008339AB" w:rsidP="008339AB">
      <w:pPr>
        <w:pStyle w:val="Headingb"/>
        <w:rPr>
          <w:lang w:val="es-ES"/>
        </w:rPr>
      </w:pPr>
      <w:r>
        <w:rPr>
          <w:lang w:val="es-ES"/>
        </w:rPr>
        <w:t>Medición directa del nivel de ruido en intervalos de tiempo libres</w:t>
      </w:r>
    </w:p>
    <w:p w:rsidR="008339AB" w:rsidRPr="000E2D68" w:rsidRDefault="008339AB" w:rsidP="00803B51">
      <w:pPr>
        <w:rPr>
          <w:lang w:val="es-ES"/>
        </w:rPr>
      </w:pPr>
      <w:r>
        <w:rPr>
          <w:lang w:val="es-ES"/>
        </w:rPr>
        <w:t xml:space="preserve">En los sistemas </w:t>
      </w:r>
      <w:r w:rsidRPr="000E2D68">
        <w:rPr>
          <w:lang w:val="es-ES"/>
        </w:rPr>
        <w:t xml:space="preserve">TDMA </w:t>
      </w:r>
      <w:r>
        <w:rPr>
          <w:lang w:val="es-ES"/>
        </w:rPr>
        <w:t>o analógicos donde el canal no está ocupado</w:t>
      </w:r>
      <w:r w:rsidRPr="00CB3BB7">
        <w:rPr>
          <w:lang w:val="es-ES"/>
        </w:rPr>
        <w:t xml:space="preserve"> </w:t>
      </w:r>
      <w:r>
        <w:rPr>
          <w:lang w:val="es-ES"/>
        </w:rPr>
        <w:t>constantemente</w:t>
      </w:r>
      <w:r w:rsidRPr="000E2D68">
        <w:rPr>
          <w:lang w:val="es-ES"/>
        </w:rPr>
        <w:t xml:space="preserve">, </w:t>
      </w:r>
      <w:r>
        <w:rPr>
          <w:lang w:val="es-ES"/>
        </w:rPr>
        <w:t>el nivel de ruido puede medirse directamente en los instantes en los que está libre</w:t>
      </w:r>
      <w:r w:rsidRPr="000E2D68">
        <w:rPr>
          <w:lang w:val="es-ES"/>
        </w:rPr>
        <w:t xml:space="preserve">. </w:t>
      </w:r>
      <w:r>
        <w:rPr>
          <w:lang w:val="es-ES"/>
        </w:rPr>
        <w:t>Este método es mejor que el anterior, ya que el ruido se mide en el canal real cuya ocupación se desea comprobar</w:t>
      </w:r>
      <w:r w:rsidRPr="000E2D68">
        <w:rPr>
          <w:lang w:val="es-ES"/>
        </w:rPr>
        <w:t xml:space="preserve">. </w:t>
      </w:r>
      <w:r>
        <w:rPr>
          <w:lang w:val="es-ES"/>
        </w:rPr>
        <w:t>La ventaja de este método</w:t>
      </w:r>
      <w:r w:rsidRPr="000E2D68">
        <w:rPr>
          <w:lang w:val="es-ES"/>
        </w:rPr>
        <w:t xml:space="preserve">, </w:t>
      </w:r>
      <w:r>
        <w:rPr>
          <w:lang w:val="es-ES"/>
        </w:rPr>
        <w:t>especialmente al medir la ocupación de muchos canales o de una banda de frecuencias completa</w:t>
      </w:r>
      <w:r w:rsidRPr="000E2D68">
        <w:rPr>
          <w:lang w:val="es-ES"/>
        </w:rPr>
        <w:t xml:space="preserve">, </w:t>
      </w:r>
      <w:r>
        <w:rPr>
          <w:lang w:val="es-ES"/>
        </w:rPr>
        <w:t>es que permite examinar los niveles de ruido dependientes de la frecuencia y del tiempo</w:t>
      </w:r>
      <w:r w:rsidRPr="000E2D68">
        <w:rPr>
          <w:lang w:val="es-ES"/>
        </w:rPr>
        <w:t xml:space="preserve">. </w:t>
      </w:r>
      <w:r>
        <w:rPr>
          <w:lang w:val="es-ES"/>
        </w:rPr>
        <w:t>Por ejemplo</w:t>
      </w:r>
      <w:r w:rsidRPr="000E2D68">
        <w:rPr>
          <w:lang w:val="es-ES"/>
        </w:rPr>
        <w:t xml:space="preserve">, </w:t>
      </w:r>
      <w:r>
        <w:rPr>
          <w:lang w:val="es-ES"/>
        </w:rPr>
        <w:t>las emisiones intensas en un canal pueden aumentar el nivel de ruido en canales adyacentes debido al ruido de fase del transmisor</w:t>
      </w:r>
      <w:r w:rsidRPr="000E2D68">
        <w:rPr>
          <w:lang w:val="es-ES"/>
        </w:rPr>
        <w:t>.</w:t>
      </w:r>
    </w:p>
    <w:p w:rsidR="008339AB" w:rsidRPr="000E2D68" w:rsidRDefault="008339AB" w:rsidP="008339AB">
      <w:pPr>
        <w:pStyle w:val="FigureNo"/>
        <w:rPr>
          <w:lang w:val="es-ES"/>
        </w:rPr>
      </w:pPr>
      <w:r w:rsidRPr="000E2D68">
        <w:rPr>
          <w:lang w:val="es-ES"/>
        </w:rPr>
        <w:t>Figur</w:t>
      </w:r>
      <w:r>
        <w:rPr>
          <w:lang w:val="es-ES"/>
        </w:rPr>
        <w:t>A</w:t>
      </w:r>
      <w:r w:rsidRPr="000E2D68">
        <w:rPr>
          <w:lang w:val="es-ES"/>
        </w:rPr>
        <w:t xml:space="preserve"> 5</w:t>
      </w:r>
    </w:p>
    <w:p w:rsidR="008339AB" w:rsidRPr="000E2D68" w:rsidRDefault="008339AB" w:rsidP="00803B51">
      <w:pPr>
        <w:pStyle w:val="Figuretitle"/>
        <w:rPr>
          <w:lang w:val="es-ES"/>
        </w:rPr>
      </w:pPr>
      <w:r>
        <w:rPr>
          <w:lang w:val="es-ES"/>
        </w:rPr>
        <w:t>Nivel de ruido y umbral adaptativo</w:t>
      </w:r>
    </w:p>
    <w:p w:rsidR="008339AB" w:rsidRPr="000E2D68" w:rsidRDefault="008339AB" w:rsidP="00803B51">
      <w:pPr>
        <w:pStyle w:val="Figure"/>
        <w:rPr>
          <w:lang w:val="es-ES"/>
        </w:rPr>
      </w:pPr>
      <w:r w:rsidRPr="000E2D68">
        <w:rPr>
          <w:noProof/>
          <w:lang w:val="en-US" w:eastAsia="zh-CN"/>
        </w:rPr>
        <mc:AlternateContent>
          <mc:Choice Requires="wpg">
            <w:drawing>
              <wp:anchor distT="0" distB="0" distL="114300" distR="114300" simplePos="0" relativeHeight="251662336" behindDoc="0" locked="0" layoutInCell="1" allowOverlap="1" wp14:anchorId="6164336F" wp14:editId="5C160A35">
                <wp:simplePos x="0" y="0"/>
                <wp:positionH relativeFrom="column">
                  <wp:posOffset>598756</wp:posOffset>
                </wp:positionH>
                <wp:positionV relativeFrom="paragraph">
                  <wp:posOffset>164563</wp:posOffset>
                </wp:positionV>
                <wp:extent cx="4911090" cy="2181225"/>
                <wp:effectExtent l="0" t="38100" r="3810" b="9525"/>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677" y="2837"/>
                          <a:chExt cx="7734" cy="3435"/>
                        </a:xfrm>
                      </wpg:grpSpPr>
                      <wps:wsp>
                        <wps:cNvPr id="530" name="Freeform 72"/>
                        <wps:cNvSpPr>
                          <a:spLocks/>
                        </wps:cNvSpPr>
                        <wps:spPr bwMode="auto">
                          <a:xfrm>
                            <a:off x="2940" y="5354"/>
                            <a:ext cx="5473" cy="157"/>
                          </a:xfrm>
                          <a:custGeom>
                            <a:avLst/>
                            <a:gdLst>
                              <a:gd name="T0" fmla="*/ 77 w 500"/>
                              <a:gd name="T1" fmla="*/ 22 h 14"/>
                              <a:gd name="T2" fmla="*/ 175 w 500"/>
                              <a:gd name="T3" fmla="*/ 67 h 14"/>
                              <a:gd name="T4" fmla="*/ 263 w 500"/>
                              <a:gd name="T5" fmla="*/ 34 h 14"/>
                              <a:gd name="T6" fmla="*/ 361 w 500"/>
                              <a:gd name="T7" fmla="*/ 79 h 14"/>
                              <a:gd name="T8" fmla="*/ 460 w 500"/>
                              <a:gd name="T9" fmla="*/ 90 h 14"/>
                              <a:gd name="T10" fmla="*/ 547 w 500"/>
                              <a:gd name="T11" fmla="*/ 90 h 14"/>
                              <a:gd name="T12" fmla="*/ 635 w 500"/>
                              <a:gd name="T13" fmla="*/ 101 h 14"/>
                              <a:gd name="T14" fmla="*/ 733 w 500"/>
                              <a:gd name="T15" fmla="*/ 79 h 14"/>
                              <a:gd name="T16" fmla="*/ 821 w 500"/>
                              <a:gd name="T17" fmla="*/ 90 h 14"/>
                              <a:gd name="T18" fmla="*/ 919 w 500"/>
                              <a:gd name="T19" fmla="*/ 79 h 14"/>
                              <a:gd name="T20" fmla="*/ 1018 w 500"/>
                              <a:gd name="T21" fmla="*/ 79 h 14"/>
                              <a:gd name="T22" fmla="*/ 1116 w 500"/>
                              <a:gd name="T23" fmla="*/ 123 h 14"/>
                              <a:gd name="T24" fmla="*/ 1204 w 500"/>
                              <a:gd name="T25" fmla="*/ 67 h 14"/>
                              <a:gd name="T26" fmla="*/ 1303 w 500"/>
                              <a:gd name="T27" fmla="*/ 45 h 14"/>
                              <a:gd name="T28" fmla="*/ 1379 w 500"/>
                              <a:gd name="T29" fmla="*/ 112 h 14"/>
                              <a:gd name="T30" fmla="*/ 1467 w 500"/>
                              <a:gd name="T31" fmla="*/ 45 h 14"/>
                              <a:gd name="T32" fmla="*/ 1565 w 500"/>
                              <a:gd name="T33" fmla="*/ 101 h 14"/>
                              <a:gd name="T34" fmla="*/ 1653 w 500"/>
                              <a:gd name="T35" fmla="*/ 67 h 14"/>
                              <a:gd name="T36" fmla="*/ 1751 w 500"/>
                              <a:gd name="T37" fmla="*/ 90 h 14"/>
                              <a:gd name="T38" fmla="*/ 1839 w 500"/>
                              <a:gd name="T39" fmla="*/ 56 h 14"/>
                              <a:gd name="T40" fmla="*/ 1937 w 500"/>
                              <a:gd name="T41" fmla="*/ 45 h 14"/>
                              <a:gd name="T42" fmla="*/ 2025 w 500"/>
                              <a:gd name="T43" fmla="*/ 67 h 14"/>
                              <a:gd name="T44" fmla="*/ 2124 w 500"/>
                              <a:gd name="T45" fmla="*/ 90 h 14"/>
                              <a:gd name="T46" fmla="*/ 2211 w 500"/>
                              <a:gd name="T47" fmla="*/ 101 h 14"/>
                              <a:gd name="T48" fmla="*/ 2299 w 500"/>
                              <a:gd name="T49" fmla="*/ 146 h 14"/>
                              <a:gd name="T50" fmla="*/ 2386 w 500"/>
                              <a:gd name="T51" fmla="*/ 101 h 14"/>
                              <a:gd name="T52" fmla="*/ 2474 w 500"/>
                              <a:gd name="T53" fmla="*/ 90 h 14"/>
                              <a:gd name="T54" fmla="*/ 2572 w 500"/>
                              <a:gd name="T55" fmla="*/ 45 h 14"/>
                              <a:gd name="T56" fmla="*/ 2671 w 500"/>
                              <a:gd name="T57" fmla="*/ 112 h 14"/>
                              <a:gd name="T58" fmla="*/ 2769 w 500"/>
                              <a:gd name="T59" fmla="*/ 101 h 14"/>
                              <a:gd name="T60" fmla="*/ 2868 w 500"/>
                              <a:gd name="T61" fmla="*/ 101 h 14"/>
                              <a:gd name="T62" fmla="*/ 2955 w 500"/>
                              <a:gd name="T63" fmla="*/ 90 h 14"/>
                              <a:gd name="T64" fmla="*/ 3032 w 500"/>
                              <a:gd name="T65" fmla="*/ 34 h 14"/>
                              <a:gd name="T66" fmla="*/ 3131 w 500"/>
                              <a:gd name="T67" fmla="*/ 90 h 14"/>
                              <a:gd name="T68" fmla="*/ 3218 w 500"/>
                              <a:gd name="T69" fmla="*/ 90 h 14"/>
                              <a:gd name="T70" fmla="*/ 3306 w 500"/>
                              <a:gd name="T71" fmla="*/ 56 h 14"/>
                              <a:gd name="T72" fmla="*/ 3404 w 500"/>
                              <a:gd name="T73" fmla="*/ 79 h 14"/>
                              <a:gd name="T74" fmla="*/ 3503 w 500"/>
                              <a:gd name="T75" fmla="*/ 56 h 14"/>
                              <a:gd name="T76" fmla="*/ 3601 w 500"/>
                              <a:gd name="T77" fmla="*/ 90 h 14"/>
                              <a:gd name="T78" fmla="*/ 3700 w 500"/>
                              <a:gd name="T79" fmla="*/ 101 h 14"/>
                              <a:gd name="T80" fmla="*/ 3787 w 500"/>
                              <a:gd name="T81" fmla="*/ 22 h 14"/>
                              <a:gd name="T82" fmla="*/ 3886 w 500"/>
                              <a:gd name="T83" fmla="*/ 123 h 14"/>
                              <a:gd name="T84" fmla="*/ 3962 w 500"/>
                              <a:gd name="T85" fmla="*/ 123 h 14"/>
                              <a:gd name="T86" fmla="*/ 4061 w 500"/>
                              <a:gd name="T87" fmla="*/ 79 h 14"/>
                              <a:gd name="T88" fmla="*/ 4159 w 500"/>
                              <a:gd name="T89" fmla="*/ 56 h 14"/>
                              <a:gd name="T90" fmla="*/ 4247 w 500"/>
                              <a:gd name="T91" fmla="*/ 56 h 14"/>
                              <a:gd name="T92" fmla="*/ 4346 w 500"/>
                              <a:gd name="T93" fmla="*/ 90 h 14"/>
                              <a:gd name="T94" fmla="*/ 4433 w 500"/>
                              <a:gd name="T95" fmla="*/ 79 h 14"/>
                              <a:gd name="T96" fmla="*/ 4532 w 500"/>
                              <a:gd name="T97" fmla="*/ 90 h 14"/>
                              <a:gd name="T98" fmla="*/ 4630 w 500"/>
                              <a:gd name="T99" fmla="*/ 45 h 14"/>
                              <a:gd name="T100" fmla="*/ 4729 w 500"/>
                              <a:gd name="T101" fmla="*/ 90 h 14"/>
                              <a:gd name="T102" fmla="*/ 4816 w 500"/>
                              <a:gd name="T103" fmla="*/ 90 h 14"/>
                              <a:gd name="T104" fmla="*/ 4904 w 500"/>
                              <a:gd name="T105" fmla="*/ 45 h 14"/>
                              <a:gd name="T106" fmla="*/ 5002 w 500"/>
                              <a:gd name="T107" fmla="*/ 67 h 14"/>
                              <a:gd name="T108" fmla="*/ 5090 w 500"/>
                              <a:gd name="T109" fmla="*/ 67 h 14"/>
                              <a:gd name="T110" fmla="*/ 5177 w 500"/>
                              <a:gd name="T111" fmla="*/ 67 h 14"/>
                              <a:gd name="T112" fmla="*/ 5276 w 500"/>
                              <a:gd name="T113" fmla="*/ 22 h 14"/>
                              <a:gd name="T114" fmla="*/ 5374 w 500"/>
                              <a:gd name="T115" fmla="*/ 56 h 14"/>
                              <a:gd name="T116" fmla="*/ 5462 w 500"/>
                              <a:gd name="T117" fmla="*/ 67 h 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14">
                                <a:moveTo>
                                  <a:pt x="0" y="5"/>
                                </a:moveTo>
                                <a:lnTo>
                                  <a:pt x="0" y="5"/>
                                </a:lnTo>
                                <a:lnTo>
                                  <a:pt x="1" y="3"/>
                                </a:lnTo>
                                <a:lnTo>
                                  <a:pt x="2" y="4"/>
                                </a:lnTo>
                                <a:lnTo>
                                  <a:pt x="3" y="5"/>
                                </a:lnTo>
                                <a:lnTo>
                                  <a:pt x="4" y="4"/>
                                </a:lnTo>
                                <a:lnTo>
                                  <a:pt x="5" y="3"/>
                                </a:lnTo>
                                <a:lnTo>
                                  <a:pt x="6" y="3"/>
                                </a:lnTo>
                                <a:lnTo>
                                  <a:pt x="7" y="2"/>
                                </a:lnTo>
                                <a:lnTo>
                                  <a:pt x="8" y="6"/>
                                </a:lnTo>
                                <a:lnTo>
                                  <a:pt x="9" y="5"/>
                                </a:lnTo>
                                <a:lnTo>
                                  <a:pt x="10" y="4"/>
                                </a:lnTo>
                                <a:lnTo>
                                  <a:pt x="11" y="5"/>
                                </a:lnTo>
                                <a:lnTo>
                                  <a:pt x="12" y="5"/>
                                </a:lnTo>
                                <a:lnTo>
                                  <a:pt x="13" y="4"/>
                                </a:lnTo>
                                <a:lnTo>
                                  <a:pt x="14" y="5"/>
                                </a:lnTo>
                                <a:lnTo>
                                  <a:pt x="15" y="6"/>
                                </a:lnTo>
                                <a:lnTo>
                                  <a:pt x="16" y="6"/>
                                </a:lnTo>
                                <a:lnTo>
                                  <a:pt x="17" y="5"/>
                                </a:lnTo>
                                <a:lnTo>
                                  <a:pt x="18" y="7"/>
                                </a:lnTo>
                                <a:lnTo>
                                  <a:pt x="19" y="8"/>
                                </a:lnTo>
                                <a:lnTo>
                                  <a:pt x="20" y="8"/>
                                </a:lnTo>
                                <a:lnTo>
                                  <a:pt x="21" y="7"/>
                                </a:lnTo>
                                <a:lnTo>
                                  <a:pt x="22" y="7"/>
                                </a:lnTo>
                                <a:lnTo>
                                  <a:pt x="23" y="4"/>
                                </a:lnTo>
                                <a:lnTo>
                                  <a:pt x="23" y="6"/>
                                </a:lnTo>
                                <a:lnTo>
                                  <a:pt x="24" y="3"/>
                                </a:lnTo>
                                <a:lnTo>
                                  <a:pt x="25" y="6"/>
                                </a:lnTo>
                                <a:lnTo>
                                  <a:pt x="26" y="7"/>
                                </a:lnTo>
                                <a:lnTo>
                                  <a:pt x="27" y="7"/>
                                </a:lnTo>
                                <a:lnTo>
                                  <a:pt x="28" y="8"/>
                                </a:lnTo>
                                <a:lnTo>
                                  <a:pt x="29" y="8"/>
                                </a:lnTo>
                                <a:lnTo>
                                  <a:pt x="30" y="7"/>
                                </a:lnTo>
                                <a:lnTo>
                                  <a:pt x="31" y="6"/>
                                </a:lnTo>
                                <a:lnTo>
                                  <a:pt x="32" y="6"/>
                                </a:lnTo>
                                <a:lnTo>
                                  <a:pt x="33" y="7"/>
                                </a:lnTo>
                                <a:lnTo>
                                  <a:pt x="34" y="8"/>
                                </a:lnTo>
                                <a:lnTo>
                                  <a:pt x="35" y="7"/>
                                </a:lnTo>
                                <a:lnTo>
                                  <a:pt x="36" y="6"/>
                                </a:lnTo>
                                <a:lnTo>
                                  <a:pt x="37" y="8"/>
                                </a:lnTo>
                                <a:lnTo>
                                  <a:pt x="38" y="9"/>
                                </a:lnTo>
                                <a:lnTo>
                                  <a:pt x="39" y="10"/>
                                </a:lnTo>
                                <a:lnTo>
                                  <a:pt x="40" y="11"/>
                                </a:lnTo>
                                <a:lnTo>
                                  <a:pt x="41" y="11"/>
                                </a:lnTo>
                                <a:lnTo>
                                  <a:pt x="42" y="8"/>
                                </a:lnTo>
                                <a:lnTo>
                                  <a:pt x="42" y="10"/>
                                </a:lnTo>
                                <a:lnTo>
                                  <a:pt x="43" y="9"/>
                                </a:lnTo>
                                <a:lnTo>
                                  <a:pt x="44" y="9"/>
                                </a:lnTo>
                                <a:lnTo>
                                  <a:pt x="45" y="6"/>
                                </a:lnTo>
                                <a:lnTo>
                                  <a:pt x="46" y="5"/>
                                </a:lnTo>
                                <a:lnTo>
                                  <a:pt x="47" y="8"/>
                                </a:lnTo>
                                <a:lnTo>
                                  <a:pt x="48" y="9"/>
                                </a:lnTo>
                                <a:lnTo>
                                  <a:pt x="49" y="9"/>
                                </a:lnTo>
                                <a:lnTo>
                                  <a:pt x="50" y="8"/>
                                </a:lnTo>
                                <a:lnTo>
                                  <a:pt x="51" y="8"/>
                                </a:lnTo>
                                <a:lnTo>
                                  <a:pt x="52" y="9"/>
                                </a:lnTo>
                                <a:lnTo>
                                  <a:pt x="53" y="10"/>
                                </a:lnTo>
                                <a:lnTo>
                                  <a:pt x="54" y="11"/>
                                </a:lnTo>
                                <a:lnTo>
                                  <a:pt x="55" y="10"/>
                                </a:lnTo>
                                <a:lnTo>
                                  <a:pt x="56" y="7"/>
                                </a:lnTo>
                                <a:lnTo>
                                  <a:pt x="56" y="9"/>
                                </a:lnTo>
                                <a:lnTo>
                                  <a:pt x="57" y="7"/>
                                </a:lnTo>
                                <a:lnTo>
                                  <a:pt x="58" y="9"/>
                                </a:lnTo>
                                <a:lnTo>
                                  <a:pt x="59" y="8"/>
                                </a:lnTo>
                                <a:lnTo>
                                  <a:pt x="60" y="7"/>
                                </a:lnTo>
                                <a:lnTo>
                                  <a:pt x="61" y="5"/>
                                </a:lnTo>
                                <a:lnTo>
                                  <a:pt x="62" y="5"/>
                                </a:lnTo>
                                <a:lnTo>
                                  <a:pt x="63" y="8"/>
                                </a:lnTo>
                                <a:lnTo>
                                  <a:pt x="64" y="7"/>
                                </a:lnTo>
                                <a:lnTo>
                                  <a:pt x="65" y="7"/>
                                </a:lnTo>
                                <a:lnTo>
                                  <a:pt x="66" y="8"/>
                                </a:lnTo>
                                <a:lnTo>
                                  <a:pt x="67" y="7"/>
                                </a:lnTo>
                                <a:lnTo>
                                  <a:pt x="68" y="7"/>
                                </a:lnTo>
                                <a:lnTo>
                                  <a:pt x="69" y="6"/>
                                </a:lnTo>
                                <a:lnTo>
                                  <a:pt x="70" y="5"/>
                                </a:lnTo>
                                <a:lnTo>
                                  <a:pt x="71" y="7"/>
                                </a:lnTo>
                                <a:lnTo>
                                  <a:pt x="72" y="6"/>
                                </a:lnTo>
                                <a:lnTo>
                                  <a:pt x="73" y="8"/>
                                </a:lnTo>
                                <a:lnTo>
                                  <a:pt x="74" y="9"/>
                                </a:lnTo>
                                <a:lnTo>
                                  <a:pt x="75" y="6"/>
                                </a:lnTo>
                                <a:lnTo>
                                  <a:pt x="75" y="8"/>
                                </a:lnTo>
                                <a:lnTo>
                                  <a:pt x="76" y="5"/>
                                </a:lnTo>
                                <a:lnTo>
                                  <a:pt x="77" y="7"/>
                                </a:lnTo>
                                <a:lnTo>
                                  <a:pt x="78" y="8"/>
                                </a:lnTo>
                                <a:lnTo>
                                  <a:pt x="79" y="7"/>
                                </a:lnTo>
                                <a:lnTo>
                                  <a:pt x="80" y="7"/>
                                </a:lnTo>
                                <a:lnTo>
                                  <a:pt x="81" y="8"/>
                                </a:lnTo>
                                <a:lnTo>
                                  <a:pt x="82" y="8"/>
                                </a:lnTo>
                                <a:lnTo>
                                  <a:pt x="83" y="7"/>
                                </a:lnTo>
                                <a:lnTo>
                                  <a:pt x="84" y="7"/>
                                </a:lnTo>
                                <a:lnTo>
                                  <a:pt x="85" y="7"/>
                                </a:lnTo>
                                <a:lnTo>
                                  <a:pt x="86" y="9"/>
                                </a:lnTo>
                                <a:lnTo>
                                  <a:pt x="87" y="10"/>
                                </a:lnTo>
                                <a:lnTo>
                                  <a:pt x="88" y="10"/>
                                </a:lnTo>
                                <a:lnTo>
                                  <a:pt x="89" y="9"/>
                                </a:lnTo>
                                <a:lnTo>
                                  <a:pt x="90" y="8"/>
                                </a:lnTo>
                                <a:lnTo>
                                  <a:pt x="91" y="9"/>
                                </a:lnTo>
                                <a:lnTo>
                                  <a:pt x="92" y="8"/>
                                </a:lnTo>
                                <a:lnTo>
                                  <a:pt x="93" y="7"/>
                                </a:lnTo>
                                <a:lnTo>
                                  <a:pt x="94" y="8"/>
                                </a:lnTo>
                                <a:lnTo>
                                  <a:pt x="95" y="8"/>
                                </a:lnTo>
                                <a:lnTo>
                                  <a:pt x="96" y="7"/>
                                </a:lnTo>
                                <a:lnTo>
                                  <a:pt x="97" y="7"/>
                                </a:lnTo>
                                <a:lnTo>
                                  <a:pt x="98" y="7"/>
                                </a:lnTo>
                                <a:lnTo>
                                  <a:pt x="99" y="6"/>
                                </a:lnTo>
                                <a:lnTo>
                                  <a:pt x="100" y="5"/>
                                </a:lnTo>
                                <a:lnTo>
                                  <a:pt x="101" y="4"/>
                                </a:lnTo>
                                <a:lnTo>
                                  <a:pt x="102" y="11"/>
                                </a:lnTo>
                                <a:lnTo>
                                  <a:pt x="103" y="12"/>
                                </a:lnTo>
                                <a:lnTo>
                                  <a:pt x="104" y="12"/>
                                </a:lnTo>
                                <a:lnTo>
                                  <a:pt x="105" y="8"/>
                                </a:lnTo>
                                <a:lnTo>
                                  <a:pt x="105" y="11"/>
                                </a:lnTo>
                                <a:lnTo>
                                  <a:pt x="106" y="6"/>
                                </a:lnTo>
                                <a:lnTo>
                                  <a:pt x="107" y="7"/>
                                </a:lnTo>
                                <a:lnTo>
                                  <a:pt x="108" y="8"/>
                                </a:lnTo>
                                <a:lnTo>
                                  <a:pt x="109" y="7"/>
                                </a:lnTo>
                                <a:lnTo>
                                  <a:pt x="110" y="6"/>
                                </a:lnTo>
                                <a:lnTo>
                                  <a:pt x="111" y="5"/>
                                </a:lnTo>
                                <a:lnTo>
                                  <a:pt x="112" y="3"/>
                                </a:lnTo>
                                <a:lnTo>
                                  <a:pt x="113" y="3"/>
                                </a:lnTo>
                                <a:lnTo>
                                  <a:pt x="114" y="5"/>
                                </a:lnTo>
                                <a:lnTo>
                                  <a:pt x="115" y="8"/>
                                </a:lnTo>
                                <a:lnTo>
                                  <a:pt x="116" y="9"/>
                                </a:lnTo>
                                <a:lnTo>
                                  <a:pt x="117" y="8"/>
                                </a:lnTo>
                                <a:lnTo>
                                  <a:pt x="118" y="7"/>
                                </a:lnTo>
                                <a:lnTo>
                                  <a:pt x="119" y="4"/>
                                </a:lnTo>
                                <a:lnTo>
                                  <a:pt x="119" y="6"/>
                                </a:lnTo>
                                <a:lnTo>
                                  <a:pt x="120" y="4"/>
                                </a:lnTo>
                                <a:lnTo>
                                  <a:pt x="121" y="7"/>
                                </a:lnTo>
                                <a:lnTo>
                                  <a:pt x="122" y="8"/>
                                </a:lnTo>
                                <a:lnTo>
                                  <a:pt x="123" y="8"/>
                                </a:lnTo>
                                <a:lnTo>
                                  <a:pt x="124" y="10"/>
                                </a:lnTo>
                                <a:lnTo>
                                  <a:pt x="125" y="11"/>
                                </a:lnTo>
                                <a:lnTo>
                                  <a:pt x="126" y="8"/>
                                </a:lnTo>
                                <a:lnTo>
                                  <a:pt x="126" y="10"/>
                                </a:lnTo>
                                <a:lnTo>
                                  <a:pt x="127" y="6"/>
                                </a:lnTo>
                                <a:lnTo>
                                  <a:pt x="128" y="9"/>
                                </a:lnTo>
                                <a:lnTo>
                                  <a:pt x="129" y="10"/>
                                </a:lnTo>
                                <a:lnTo>
                                  <a:pt x="130" y="9"/>
                                </a:lnTo>
                                <a:lnTo>
                                  <a:pt x="130" y="6"/>
                                </a:lnTo>
                                <a:lnTo>
                                  <a:pt x="131" y="4"/>
                                </a:lnTo>
                                <a:lnTo>
                                  <a:pt x="132" y="7"/>
                                </a:lnTo>
                                <a:lnTo>
                                  <a:pt x="133" y="6"/>
                                </a:lnTo>
                                <a:lnTo>
                                  <a:pt x="134" y="4"/>
                                </a:lnTo>
                                <a:lnTo>
                                  <a:pt x="135" y="6"/>
                                </a:lnTo>
                                <a:lnTo>
                                  <a:pt x="136" y="8"/>
                                </a:lnTo>
                                <a:lnTo>
                                  <a:pt x="137" y="10"/>
                                </a:lnTo>
                                <a:lnTo>
                                  <a:pt x="138" y="11"/>
                                </a:lnTo>
                                <a:lnTo>
                                  <a:pt x="139" y="10"/>
                                </a:lnTo>
                                <a:lnTo>
                                  <a:pt x="140" y="9"/>
                                </a:lnTo>
                                <a:lnTo>
                                  <a:pt x="141" y="8"/>
                                </a:lnTo>
                                <a:lnTo>
                                  <a:pt x="142" y="7"/>
                                </a:lnTo>
                                <a:lnTo>
                                  <a:pt x="143" y="9"/>
                                </a:lnTo>
                                <a:lnTo>
                                  <a:pt x="144" y="10"/>
                                </a:lnTo>
                                <a:lnTo>
                                  <a:pt x="145" y="9"/>
                                </a:lnTo>
                                <a:lnTo>
                                  <a:pt x="146" y="5"/>
                                </a:lnTo>
                                <a:lnTo>
                                  <a:pt x="146" y="7"/>
                                </a:lnTo>
                                <a:lnTo>
                                  <a:pt x="147" y="3"/>
                                </a:lnTo>
                                <a:lnTo>
                                  <a:pt x="148" y="5"/>
                                </a:lnTo>
                                <a:lnTo>
                                  <a:pt x="149" y="6"/>
                                </a:lnTo>
                                <a:lnTo>
                                  <a:pt x="150" y="7"/>
                                </a:lnTo>
                                <a:lnTo>
                                  <a:pt x="151" y="6"/>
                                </a:lnTo>
                                <a:lnTo>
                                  <a:pt x="152" y="5"/>
                                </a:lnTo>
                                <a:lnTo>
                                  <a:pt x="153" y="4"/>
                                </a:lnTo>
                                <a:lnTo>
                                  <a:pt x="154" y="5"/>
                                </a:lnTo>
                                <a:lnTo>
                                  <a:pt x="155" y="5"/>
                                </a:lnTo>
                                <a:lnTo>
                                  <a:pt x="156" y="8"/>
                                </a:lnTo>
                                <a:lnTo>
                                  <a:pt x="157" y="9"/>
                                </a:lnTo>
                                <a:lnTo>
                                  <a:pt x="158" y="12"/>
                                </a:lnTo>
                                <a:lnTo>
                                  <a:pt x="159" y="13"/>
                                </a:lnTo>
                                <a:lnTo>
                                  <a:pt x="160" y="8"/>
                                </a:lnTo>
                                <a:lnTo>
                                  <a:pt x="160" y="12"/>
                                </a:lnTo>
                                <a:lnTo>
                                  <a:pt x="161" y="7"/>
                                </a:lnTo>
                                <a:lnTo>
                                  <a:pt x="162" y="7"/>
                                </a:lnTo>
                                <a:lnTo>
                                  <a:pt x="163" y="6"/>
                                </a:lnTo>
                                <a:lnTo>
                                  <a:pt x="164" y="7"/>
                                </a:lnTo>
                                <a:lnTo>
                                  <a:pt x="165" y="7"/>
                                </a:lnTo>
                                <a:lnTo>
                                  <a:pt x="166" y="7"/>
                                </a:lnTo>
                                <a:lnTo>
                                  <a:pt x="167" y="8"/>
                                </a:lnTo>
                                <a:lnTo>
                                  <a:pt x="168" y="5"/>
                                </a:lnTo>
                                <a:lnTo>
                                  <a:pt x="169" y="5"/>
                                </a:lnTo>
                                <a:lnTo>
                                  <a:pt x="170" y="5"/>
                                </a:lnTo>
                                <a:lnTo>
                                  <a:pt x="171" y="6"/>
                                </a:lnTo>
                                <a:lnTo>
                                  <a:pt x="172" y="7"/>
                                </a:lnTo>
                                <a:lnTo>
                                  <a:pt x="173" y="7"/>
                                </a:lnTo>
                                <a:lnTo>
                                  <a:pt x="174" y="7"/>
                                </a:lnTo>
                                <a:lnTo>
                                  <a:pt x="175" y="8"/>
                                </a:lnTo>
                                <a:lnTo>
                                  <a:pt x="176" y="7"/>
                                </a:lnTo>
                                <a:lnTo>
                                  <a:pt x="177" y="4"/>
                                </a:lnTo>
                                <a:lnTo>
                                  <a:pt x="178" y="2"/>
                                </a:lnTo>
                                <a:lnTo>
                                  <a:pt x="179" y="1"/>
                                </a:lnTo>
                                <a:lnTo>
                                  <a:pt x="180" y="8"/>
                                </a:lnTo>
                                <a:lnTo>
                                  <a:pt x="181" y="9"/>
                                </a:lnTo>
                                <a:lnTo>
                                  <a:pt x="182" y="9"/>
                                </a:lnTo>
                                <a:lnTo>
                                  <a:pt x="183" y="6"/>
                                </a:lnTo>
                                <a:lnTo>
                                  <a:pt x="183" y="8"/>
                                </a:lnTo>
                                <a:lnTo>
                                  <a:pt x="184" y="5"/>
                                </a:lnTo>
                                <a:lnTo>
                                  <a:pt x="185" y="6"/>
                                </a:lnTo>
                                <a:lnTo>
                                  <a:pt x="186" y="8"/>
                                </a:lnTo>
                                <a:lnTo>
                                  <a:pt x="187" y="9"/>
                                </a:lnTo>
                                <a:lnTo>
                                  <a:pt x="188" y="12"/>
                                </a:lnTo>
                                <a:lnTo>
                                  <a:pt x="189" y="13"/>
                                </a:lnTo>
                                <a:lnTo>
                                  <a:pt x="190" y="14"/>
                                </a:lnTo>
                                <a:lnTo>
                                  <a:pt x="191" y="13"/>
                                </a:lnTo>
                                <a:lnTo>
                                  <a:pt x="192" y="12"/>
                                </a:lnTo>
                                <a:lnTo>
                                  <a:pt x="193" y="11"/>
                                </a:lnTo>
                                <a:lnTo>
                                  <a:pt x="194" y="8"/>
                                </a:lnTo>
                                <a:lnTo>
                                  <a:pt x="194" y="9"/>
                                </a:lnTo>
                                <a:lnTo>
                                  <a:pt x="195" y="7"/>
                                </a:lnTo>
                                <a:lnTo>
                                  <a:pt x="196" y="6"/>
                                </a:lnTo>
                                <a:lnTo>
                                  <a:pt x="197" y="6"/>
                                </a:lnTo>
                                <a:lnTo>
                                  <a:pt x="198" y="6"/>
                                </a:lnTo>
                                <a:lnTo>
                                  <a:pt x="199" y="6"/>
                                </a:lnTo>
                                <a:lnTo>
                                  <a:pt x="200" y="8"/>
                                </a:lnTo>
                                <a:lnTo>
                                  <a:pt x="201" y="8"/>
                                </a:lnTo>
                                <a:lnTo>
                                  <a:pt x="202" y="9"/>
                                </a:lnTo>
                                <a:lnTo>
                                  <a:pt x="203" y="10"/>
                                </a:lnTo>
                                <a:lnTo>
                                  <a:pt x="204" y="11"/>
                                </a:lnTo>
                                <a:lnTo>
                                  <a:pt x="205" y="11"/>
                                </a:lnTo>
                                <a:lnTo>
                                  <a:pt x="206" y="10"/>
                                </a:lnTo>
                                <a:lnTo>
                                  <a:pt x="206" y="6"/>
                                </a:lnTo>
                                <a:lnTo>
                                  <a:pt x="207" y="4"/>
                                </a:lnTo>
                                <a:lnTo>
                                  <a:pt x="208" y="7"/>
                                </a:lnTo>
                                <a:lnTo>
                                  <a:pt x="209" y="10"/>
                                </a:lnTo>
                                <a:lnTo>
                                  <a:pt x="210" y="13"/>
                                </a:lnTo>
                                <a:lnTo>
                                  <a:pt x="211" y="14"/>
                                </a:lnTo>
                                <a:lnTo>
                                  <a:pt x="212" y="13"/>
                                </a:lnTo>
                                <a:lnTo>
                                  <a:pt x="213" y="10"/>
                                </a:lnTo>
                                <a:lnTo>
                                  <a:pt x="213" y="12"/>
                                </a:lnTo>
                                <a:lnTo>
                                  <a:pt x="214" y="7"/>
                                </a:lnTo>
                                <a:lnTo>
                                  <a:pt x="215" y="6"/>
                                </a:lnTo>
                                <a:lnTo>
                                  <a:pt x="216" y="6"/>
                                </a:lnTo>
                                <a:lnTo>
                                  <a:pt x="217" y="4"/>
                                </a:lnTo>
                                <a:lnTo>
                                  <a:pt x="218" y="9"/>
                                </a:lnTo>
                                <a:lnTo>
                                  <a:pt x="218" y="4"/>
                                </a:lnTo>
                                <a:lnTo>
                                  <a:pt x="219" y="10"/>
                                </a:lnTo>
                                <a:lnTo>
                                  <a:pt x="220" y="9"/>
                                </a:lnTo>
                                <a:lnTo>
                                  <a:pt x="221" y="9"/>
                                </a:lnTo>
                                <a:lnTo>
                                  <a:pt x="222" y="8"/>
                                </a:lnTo>
                                <a:lnTo>
                                  <a:pt x="223" y="8"/>
                                </a:lnTo>
                                <a:lnTo>
                                  <a:pt x="224" y="9"/>
                                </a:lnTo>
                                <a:lnTo>
                                  <a:pt x="225" y="8"/>
                                </a:lnTo>
                                <a:lnTo>
                                  <a:pt x="226" y="8"/>
                                </a:lnTo>
                                <a:lnTo>
                                  <a:pt x="227" y="7"/>
                                </a:lnTo>
                                <a:lnTo>
                                  <a:pt x="228" y="6"/>
                                </a:lnTo>
                                <a:lnTo>
                                  <a:pt x="229" y="4"/>
                                </a:lnTo>
                                <a:lnTo>
                                  <a:pt x="230" y="3"/>
                                </a:lnTo>
                                <a:lnTo>
                                  <a:pt x="231" y="2"/>
                                </a:lnTo>
                                <a:lnTo>
                                  <a:pt x="232" y="0"/>
                                </a:lnTo>
                                <a:lnTo>
                                  <a:pt x="233" y="1"/>
                                </a:lnTo>
                                <a:lnTo>
                                  <a:pt x="234" y="3"/>
                                </a:lnTo>
                                <a:lnTo>
                                  <a:pt x="235" y="4"/>
                                </a:lnTo>
                                <a:lnTo>
                                  <a:pt x="236" y="5"/>
                                </a:lnTo>
                                <a:lnTo>
                                  <a:pt x="237" y="6"/>
                                </a:lnTo>
                                <a:lnTo>
                                  <a:pt x="238" y="7"/>
                                </a:lnTo>
                                <a:lnTo>
                                  <a:pt x="239" y="8"/>
                                </a:lnTo>
                                <a:lnTo>
                                  <a:pt x="240" y="8"/>
                                </a:lnTo>
                                <a:lnTo>
                                  <a:pt x="241" y="7"/>
                                </a:lnTo>
                                <a:lnTo>
                                  <a:pt x="242" y="8"/>
                                </a:lnTo>
                                <a:lnTo>
                                  <a:pt x="243" y="9"/>
                                </a:lnTo>
                                <a:lnTo>
                                  <a:pt x="244" y="10"/>
                                </a:lnTo>
                                <a:lnTo>
                                  <a:pt x="245" y="9"/>
                                </a:lnTo>
                                <a:lnTo>
                                  <a:pt x="246" y="7"/>
                                </a:lnTo>
                                <a:lnTo>
                                  <a:pt x="247" y="6"/>
                                </a:lnTo>
                                <a:lnTo>
                                  <a:pt x="248" y="7"/>
                                </a:lnTo>
                                <a:lnTo>
                                  <a:pt x="249" y="9"/>
                                </a:lnTo>
                                <a:lnTo>
                                  <a:pt x="250" y="10"/>
                                </a:lnTo>
                                <a:lnTo>
                                  <a:pt x="251" y="9"/>
                                </a:lnTo>
                                <a:lnTo>
                                  <a:pt x="252" y="8"/>
                                </a:lnTo>
                                <a:lnTo>
                                  <a:pt x="253" y="9"/>
                                </a:lnTo>
                                <a:lnTo>
                                  <a:pt x="254" y="8"/>
                                </a:lnTo>
                                <a:lnTo>
                                  <a:pt x="255" y="9"/>
                                </a:lnTo>
                                <a:lnTo>
                                  <a:pt x="256" y="10"/>
                                </a:lnTo>
                                <a:lnTo>
                                  <a:pt x="257" y="9"/>
                                </a:lnTo>
                                <a:lnTo>
                                  <a:pt x="258" y="10"/>
                                </a:lnTo>
                                <a:lnTo>
                                  <a:pt x="259" y="12"/>
                                </a:lnTo>
                                <a:lnTo>
                                  <a:pt x="260" y="13"/>
                                </a:lnTo>
                                <a:lnTo>
                                  <a:pt x="261" y="12"/>
                                </a:lnTo>
                                <a:lnTo>
                                  <a:pt x="262" y="9"/>
                                </a:lnTo>
                                <a:lnTo>
                                  <a:pt x="262" y="10"/>
                                </a:lnTo>
                                <a:lnTo>
                                  <a:pt x="263" y="6"/>
                                </a:lnTo>
                                <a:lnTo>
                                  <a:pt x="264" y="5"/>
                                </a:lnTo>
                                <a:lnTo>
                                  <a:pt x="265" y="3"/>
                                </a:lnTo>
                                <a:lnTo>
                                  <a:pt x="266" y="3"/>
                                </a:lnTo>
                                <a:lnTo>
                                  <a:pt x="267" y="3"/>
                                </a:lnTo>
                                <a:lnTo>
                                  <a:pt x="268" y="3"/>
                                </a:lnTo>
                                <a:lnTo>
                                  <a:pt x="269" y="7"/>
                                </a:lnTo>
                                <a:lnTo>
                                  <a:pt x="270" y="8"/>
                                </a:lnTo>
                                <a:lnTo>
                                  <a:pt x="271" y="4"/>
                                </a:lnTo>
                                <a:lnTo>
                                  <a:pt x="271" y="7"/>
                                </a:lnTo>
                                <a:lnTo>
                                  <a:pt x="272" y="7"/>
                                </a:lnTo>
                                <a:lnTo>
                                  <a:pt x="273" y="8"/>
                                </a:lnTo>
                                <a:lnTo>
                                  <a:pt x="274" y="5"/>
                                </a:lnTo>
                                <a:lnTo>
                                  <a:pt x="274" y="7"/>
                                </a:lnTo>
                                <a:lnTo>
                                  <a:pt x="275" y="6"/>
                                </a:lnTo>
                                <a:lnTo>
                                  <a:pt x="276" y="5"/>
                                </a:lnTo>
                                <a:lnTo>
                                  <a:pt x="277" y="3"/>
                                </a:lnTo>
                                <a:lnTo>
                                  <a:pt x="278" y="6"/>
                                </a:lnTo>
                                <a:lnTo>
                                  <a:pt x="279" y="5"/>
                                </a:lnTo>
                                <a:lnTo>
                                  <a:pt x="280" y="3"/>
                                </a:lnTo>
                                <a:lnTo>
                                  <a:pt x="281" y="5"/>
                                </a:lnTo>
                                <a:lnTo>
                                  <a:pt x="282" y="6"/>
                                </a:lnTo>
                                <a:lnTo>
                                  <a:pt x="283" y="5"/>
                                </a:lnTo>
                                <a:lnTo>
                                  <a:pt x="284" y="5"/>
                                </a:lnTo>
                                <a:lnTo>
                                  <a:pt x="285" y="7"/>
                                </a:lnTo>
                                <a:lnTo>
                                  <a:pt x="286" y="8"/>
                                </a:lnTo>
                                <a:lnTo>
                                  <a:pt x="287" y="8"/>
                                </a:lnTo>
                                <a:lnTo>
                                  <a:pt x="288" y="8"/>
                                </a:lnTo>
                                <a:lnTo>
                                  <a:pt x="289" y="5"/>
                                </a:lnTo>
                                <a:lnTo>
                                  <a:pt x="289" y="7"/>
                                </a:lnTo>
                                <a:lnTo>
                                  <a:pt x="290" y="5"/>
                                </a:lnTo>
                                <a:lnTo>
                                  <a:pt x="291" y="5"/>
                                </a:lnTo>
                                <a:lnTo>
                                  <a:pt x="292" y="5"/>
                                </a:lnTo>
                                <a:lnTo>
                                  <a:pt x="293" y="7"/>
                                </a:lnTo>
                                <a:lnTo>
                                  <a:pt x="294" y="8"/>
                                </a:lnTo>
                                <a:lnTo>
                                  <a:pt x="295" y="7"/>
                                </a:lnTo>
                                <a:lnTo>
                                  <a:pt x="296" y="8"/>
                                </a:lnTo>
                                <a:lnTo>
                                  <a:pt x="297" y="9"/>
                                </a:lnTo>
                                <a:lnTo>
                                  <a:pt x="298" y="11"/>
                                </a:lnTo>
                                <a:lnTo>
                                  <a:pt x="299" y="12"/>
                                </a:lnTo>
                                <a:lnTo>
                                  <a:pt x="300" y="8"/>
                                </a:lnTo>
                                <a:lnTo>
                                  <a:pt x="300" y="11"/>
                                </a:lnTo>
                                <a:lnTo>
                                  <a:pt x="301" y="7"/>
                                </a:lnTo>
                                <a:lnTo>
                                  <a:pt x="302" y="5"/>
                                </a:lnTo>
                                <a:lnTo>
                                  <a:pt x="303" y="7"/>
                                </a:lnTo>
                                <a:lnTo>
                                  <a:pt x="304" y="6"/>
                                </a:lnTo>
                                <a:lnTo>
                                  <a:pt x="305" y="6"/>
                                </a:lnTo>
                                <a:lnTo>
                                  <a:pt x="306" y="6"/>
                                </a:lnTo>
                                <a:lnTo>
                                  <a:pt x="307" y="5"/>
                                </a:lnTo>
                                <a:lnTo>
                                  <a:pt x="308" y="7"/>
                                </a:lnTo>
                                <a:lnTo>
                                  <a:pt x="309" y="8"/>
                                </a:lnTo>
                                <a:lnTo>
                                  <a:pt x="310" y="8"/>
                                </a:lnTo>
                                <a:lnTo>
                                  <a:pt x="311" y="7"/>
                                </a:lnTo>
                                <a:lnTo>
                                  <a:pt x="312" y="8"/>
                                </a:lnTo>
                                <a:lnTo>
                                  <a:pt x="313" y="8"/>
                                </a:lnTo>
                                <a:lnTo>
                                  <a:pt x="314" y="8"/>
                                </a:lnTo>
                                <a:lnTo>
                                  <a:pt x="315" y="7"/>
                                </a:lnTo>
                                <a:lnTo>
                                  <a:pt x="316" y="3"/>
                                </a:lnTo>
                                <a:lnTo>
                                  <a:pt x="317" y="3"/>
                                </a:lnTo>
                                <a:lnTo>
                                  <a:pt x="318" y="4"/>
                                </a:lnTo>
                                <a:lnTo>
                                  <a:pt x="319" y="3"/>
                                </a:lnTo>
                                <a:lnTo>
                                  <a:pt x="320" y="5"/>
                                </a:lnTo>
                                <a:lnTo>
                                  <a:pt x="321" y="8"/>
                                </a:lnTo>
                                <a:lnTo>
                                  <a:pt x="322" y="9"/>
                                </a:lnTo>
                                <a:lnTo>
                                  <a:pt x="323" y="10"/>
                                </a:lnTo>
                                <a:lnTo>
                                  <a:pt x="324" y="9"/>
                                </a:lnTo>
                                <a:lnTo>
                                  <a:pt x="325" y="9"/>
                                </a:lnTo>
                                <a:lnTo>
                                  <a:pt x="326" y="10"/>
                                </a:lnTo>
                                <a:lnTo>
                                  <a:pt x="327" y="11"/>
                                </a:lnTo>
                                <a:lnTo>
                                  <a:pt x="328" y="10"/>
                                </a:lnTo>
                                <a:lnTo>
                                  <a:pt x="329" y="8"/>
                                </a:lnTo>
                                <a:lnTo>
                                  <a:pt x="330" y="7"/>
                                </a:lnTo>
                                <a:lnTo>
                                  <a:pt x="331" y="6"/>
                                </a:lnTo>
                                <a:lnTo>
                                  <a:pt x="332" y="6"/>
                                </a:lnTo>
                                <a:lnTo>
                                  <a:pt x="333" y="5"/>
                                </a:lnTo>
                                <a:lnTo>
                                  <a:pt x="334" y="6"/>
                                </a:lnTo>
                                <a:lnTo>
                                  <a:pt x="335" y="7"/>
                                </a:lnTo>
                                <a:lnTo>
                                  <a:pt x="336" y="12"/>
                                </a:lnTo>
                                <a:lnTo>
                                  <a:pt x="337" y="13"/>
                                </a:lnTo>
                                <a:lnTo>
                                  <a:pt x="338" y="9"/>
                                </a:lnTo>
                                <a:lnTo>
                                  <a:pt x="338" y="12"/>
                                </a:lnTo>
                                <a:lnTo>
                                  <a:pt x="339" y="8"/>
                                </a:lnTo>
                                <a:lnTo>
                                  <a:pt x="340" y="8"/>
                                </a:lnTo>
                                <a:lnTo>
                                  <a:pt x="341" y="8"/>
                                </a:lnTo>
                                <a:lnTo>
                                  <a:pt x="342" y="7"/>
                                </a:lnTo>
                                <a:lnTo>
                                  <a:pt x="343" y="4"/>
                                </a:lnTo>
                                <a:lnTo>
                                  <a:pt x="344" y="1"/>
                                </a:lnTo>
                                <a:lnTo>
                                  <a:pt x="345" y="2"/>
                                </a:lnTo>
                                <a:lnTo>
                                  <a:pt x="346" y="2"/>
                                </a:lnTo>
                                <a:lnTo>
                                  <a:pt x="347" y="3"/>
                                </a:lnTo>
                                <a:lnTo>
                                  <a:pt x="348" y="5"/>
                                </a:lnTo>
                                <a:lnTo>
                                  <a:pt x="349" y="6"/>
                                </a:lnTo>
                                <a:lnTo>
                                  <a:pt x="350" y="6"/>
                                </a:lnTo>
                                <a:lnTo>
                                  <a:pt x="351" y="5"/>
                                </a:lnTo>
                                <a:lnTo>
                                  <a:pt x="352" y="6"/>
                                </a:lnTo>
                                <a:lnTo>
                                  <a:pt x="353" y="10"/>
                                </a:lnTo>
                                <a:lnTo>
                                  <a:pt x="354" y="11"/>
                                </a:lnTo>
                                <a:lnTo>
                                  <a:pt x="355" y="11"/>
                                </a:lnTo>
                                <a:lnTo>
                                  <a:pt x="356" y="11"/>
                                </a:lnTo>
                                <a:lnTo>
                                  <a:pt x="357" y="10"/>
                                </a:lnTo>
                                <a:lnTo>
                                  <a:pt x="358" y="7"/>
                                </a:lnTo>
                                <a:lnTo>
                                  <a:pt x="358" y="9"/>
                                </a:lnTo>
                                <a:lnTo>
                                  <a:pt x="359" y="8"/>
                                </a:lnTo>
                                <a:lnTo>
                                  <a:pt x="360" y="11"/>
                                </a:lnTo>
                                <a:lnTo>
                                  <a:pt x="361" y="12"/>
                                </a:lnTo>
                                <a:lnTo>
                                  <a:pt x="362" y="9"/>
                                </a:lnTo>
                                <a:lnTo>
                                  <a:pt x="362" y="11"/>
                                </a:lnTo>
                                <a:lnTo>
                                  <a:pt x="363" y="6"/>
                                </a:lnTo>
                                <a:lnTo>
                                  <a:pt x="364" y="6"/>
                                </a:lnTo>
                                <a:lnTo>
                                  <a:pt x="365" y="8"/>
                                </a:lnTo>
                                <a:lnTo>
                                  <a:pt x="366" y="6"/>
                                </a:lnTo>
                                <a:lnTo>
                                  <a:pt x="367" y="5"/>
                                </a:lnTo>
                                <a:lnTo>
                                  <a:pt x="368" y="5"/>
                                </a:lnTo>
                                <a:lnTo>
                                  <a:pt x="369" y="7"/>
                                </a:lnTo>
                                <a:lnTo>
                                  <a:pt x="370" y="8"/>
                                </a:lnTo>
                                <a:lnTo>
                                  <a:pt x="371" y="7"/>
                                </a:lnTo>
                                <a:lnTo>
                                  <a:pt x="372" y="5"/>
                                </a:lnTo>
                                <a:lnTo>
                                  <a:pt x="373" y="2"/>
                                </a:lnTo>
                                <a:lnTo>
                                  <a:pt x="374" y="1"/>
                                </a:lnTo>
                                <a:lnTo>
                                  <a:pt x="375" y="6"/>
                                </a:lnTo>
                                <a:lnTo>
                                  <a:pt x="376" y="8"/>
                                </a:lnTo>
                                <a:lnTo>
                                  <a:pt x="377" y="9"/>
                                </a:lnTo>
                                <a:lnTo>
                                  <a:pt x="378" y="8"/>
                                </a:lnTo>
                                <a:lnTo>
                                  <a:pt x="379" y="6"/>
                                </a:lnTo>
                                <a:lnTo>
                                  <a:pt x="380" y="5"/>
                                </a:lnTo>
                                <a:lnTo>
                                  <a:pt x="381" y="6"/>
                                </a:lnTo>
                                <a:lnTo>
                                  <a:pt x="382" y="5"/>
                                </a:lnTo>
                                <a:lnTo>
                                  <a:pt x="383" y="8"/>
                                </a:lnTo>
                                <a:lnTo>
                                  <a:pt x="384" y="9"/>
                                </a:lnTo>
                                <a:lnTo>
                                  <a:pt x="385" y="10"/>
                                </a:lnTo>
                                <a:lnTo>
                                  <a:pt x="386" y="9"/>
                                </a:lnTo>
                                <a:lnTo>
                                  <a:pt x="387" y="5"/>
                                </a:lnTo>
                                <a:lnTo>
                                  <a:pt x="387" y="7"/>
                                </a:lnTo>
                                <a:lnTo>
                                  <a:pt x="388" y="5"/>
                                </a:lnTo>
                                <a:lnTo>
                                  <a:pt x="389" y="6"/>
                                </a:lnTo>
                                <a:lnTo>
                                  <a:pt x="390" y="5"/>
                                </a:lnTo>
                                <a:lnTo>
                                  <a:pt x="391" y="5"/>
                                </a:lnTo>
                                <a:lnTo>
                                  <a:pt x="392" y="6"/>
                                </a:lnTo>
                                <a:lnTo>
                                  <a:pt x="393" y="8"/>
                                </a:lnTo>
                                <a:lnTo>
                                  <a:pt x="394" y="9"/>
                                </a:lnTo>
                                <a:lnTo>
                                  <a:pt x="395" y="9"/>
                                </a:lnTo>
                                <a:lnTo>
                                  <a:pt x="396" y="9"/>
                                </a:lnTo>
                                <a:lnTo>
                                  <a:pt x="397" y="8"/>
                                </a:lnTo>
                                <a:lnTo>
                                  <a:pt x="398" y="9"/>
                                </a:lnTo>
                                <a:lnTo>
                                  <a:pt x="399" y="8"/>
                                </a:lnTo>
                                <a:lnTo>
                                  <a:pt x="400" y="7"/>
                                </a:lnTo>
                                <a:lnTo>
                                  <a:pt x="401" y="10"/>
                                </a:lnTo>
                                <a:lnTo>
                                  <a:pt x="402" y="11"/>
                                </a:lnTo>
                                <a:lnTo>
                                  <a:pt x="403" y="11"/>
                                </a:lnTo>
                                <a:lnTo>
                                  <a:pt x="404" y="8"/>
                                </a:lnTo>
                                <a:lnTo>
                                  <a:pt x="404" y="10"/>
                                </a:lnTo>
                                <a:lnTo>
                                  <a:pt x="405" y="7"/>
                                </a:lnTo>
                                <a:lnTo>
                                  <a:pt x="406" y="4"/>
                                </a:lnTo>
                                <a:lnTo>
                                  <a:pt x="407" y="6"/>
                                </a:lnTo>
                                <a:lnTo>
                                  <a:pt x="408" y="6"/>
                                </a:lnTo>
                                <a:lnTo>
                                  <a:pt x="409" y="6"/>
                                </a:lnTo>
                                <a:lnTo>
                                  <a:pt x="410" y="7"/>
                                </a:lnTo>
                                <a:lnTo>
                                  <a:pt x="411" y="8"/>
                                </a:lnTo>
                                <a:lnTo>
                                  <a:pt x="412" y="7"/>
                                </a:lnTo>
                                <a:lnTo>
                                  <a:pt x="413" y="7"/>
                                </a:lnTo>
                                <a:lnTo>
                                  <a:pt x="414" y="8"/>
                                </a:lnTo>
                                <a:lnTo>
                                  <a:pt x="415" y="11"/>
                                </a:lnTo>
                                <a:lnTo>
                                  <a:pt x="416" y="12"/>
                                </a:lnTo>
                                <a:lnTo>
                                  <a:pt x="417" y="11"/>
                                </a:lnTo>
                                <a:lnTo>
                                  <a:pt x="418" y="9"/>
                                </a:lnTo>
                                <a:lnTo>
                                  <a:pt x="419" y="8"/>
                                </a:lnTo>
                                <a:lnTo>
                                  <a:pt x="420" y="7"/>
                                </a:lnTo>
                                <a:lnTo>
                                  <a:pt x="421" y="3"/>
                                </a:lnTo>
                                <a:lnTo>
                                  <a:pt x="422" y="3"/>
                                </a:lnTo>
                                <a:lnTo>
                                  <a:pt x="423" y="4"/>
                                </a:lnTo>
                                <a:lnTo>
                                  <a:pt x="424" y="5"/>
                                </a:lnTo>
                                <a:lnTo>
                                  <a:pt x="425" y="6"/>
                                </a:lnTo>
                                <a:lnTo>
                                  <a:pt x="426" y="5"/>
                                </a:lnTo>
                                <a:lnTo>
                                  <a:pt x="427" y="6"/>
                                </a:lnTo>
                                <a:lnTo>
                                  <a:pt x="428" y="8"/>
                                </a:lnTo>
                                <a:lnTo>
                                  <a:pt x="429" y="9"/>
                                </a:lnTo>
                                <a:lnTo>
                                  <a:pt x="430" y="9"/>
                                </a:lnTo>
                                <a:lnTo>
                                  <a:pt x="431" y="9"/>
                                </a:lnTo>
                                <a:lnTo>
                                  <a:pt x="432" y="8"/>
                                </a:lnTo>
                                <a:lnTo>
                                  <a:pt x="433" y="7"/>
                                </a:lnTo>
                                <a:lnTo>
                                  <a:pt x="434" y="6"/>
                                </a:lnTo>
                                <a:lnTo>
                                  <a:pt x="435" y="7"/>
                                </a:lnTo>
                                <a:lnTo>
                                  <a:pt x="436" y="11"/>
                                </a:lnTo>
                                <a:lnTo>
                                  <a:pt x="437" y="12"/>
                                </a:lnTo>
                                <a:lnTo>
                                  <a:pt x="438" y="8"/>
                                </a:lnTo>
                                <a:lnTo>
                                  <a:pt x="438" y="11"/>
                                </a:lnTo>
                                <a:lnTo>
                                  <a:pt x="439" y="7"/>
                                </a:lnTo>
                                <a:lnTo>
                                  <a:pt x="440" y="8"/>
                                </a:lnTo>
                                <a:lnTo>
                                  <a:pt x="441" y="9"/>
                                </a:lnTo>
                                <a:lnTo>
                                  <a:pt x="442" y="6"/>
                                </a:lnTo>
                                <a:lnTo>
                                  <a:pt x="443" y="6"/>
                                </a:lnTo>
                                <a:lnTo>
                                  <a:pt x="444" y="4"/>
                                </a:lnTo>
                                <a:lnTo>
                                  <a:pt x="445" y="7"/>
                                </a:lnTo>
                                <a:lnTo>
                                  <a:pt x="445" y="4"/>
                                </a:lnTo>
                                <a:lnTo>
                                  <a:pt x="446" y="8"/>
                                </a:lnTo>
                                <a:lnTo>
                                  <a:pt x="447" y="7"/>
                                </a:lnTo>
                                <a:lnTo>
                                  <a:pt x="448" y="4"/>
                                </a:lnTo>
                                <a:lnTo>
                                  <a:pt x="449" y="3"/>
                                </a:lnTo>
                                <a:lnTo>
                                  <a:pt x="450" y="1"/>
                                </a:lnTo>
                                <a:lnTo>
                                  <a:pt x="451" y="4"/>
                                </a:lnTo>
                                <a:lnTo>
                                  <a:pt x="452" y="4"/>
                                </a:lnTo>
                                <a:lnTo>
                                  <a:pt x="453" y="3"/>
                                </a:lnTo>
                                <a:lnTo>
                                  <a:pt x="454" y="4"/>
                                </a:lnTo>
                                <a:lnTo>
                                  <a:pt x="455" y="6"/>
                                </a:lnTo>
                                <a:lnTo>
                                  <a:pt x="456" y="7"/>
                                </a:lnTo>
                                <a:lnTo>
                                  <a:pt x="457" y="6"/>
                                </a:lnTo>
                                <a:lnTo>
                                  <a:pt x="458" y="7"/>
                                </a:lnTo>
                                <a:lnTo>
                                  <a:pt x="459" y="10"/>
                                </a:lnTo>
                                <a:lnTo>
                                  <a:pt x="460" y="11"/>
                                </a:lnTo>
                                <a:lnTo>
                                  <a:pt x="461" y="11"/>
                                </a:lnTo>
                                <a:lnTo>
                                  <a:pt x="462" y="7"/>
                                </a:lnTo>
                                <a:lnTo>
                                  <a:pt x="462" y="10"/>
                                </a:lnTo>
                                <a:lnTo>
                                  <a:pt x="463" y="9"/>
                                </a:lnTo>
                                <a:lnTo>
                                  <a:pt x="464" y="9"/>
                                </a:lnTo>
                                <a:lnTo>
                                  <a:pt x="465" y="6"/>
                                </a:lnTo>
                                <a:lnTo>
                                  <a:pt x="466" y="5"/>
                                </a:lnTo>
                                <a:lnTo>
                                  <a:pt x="467" y="6"/>
                                </a:lnTo>
                                <a:lnTo>
                                  <a:pt x="468" y="8"/>
                                </a:lnTo>
                                <a:lnTo>
                                  <a:pt x="469" y="9"/>
                                </a:lnTo>
                                <a:lnTo>
                                  <a:pt x="470" y="10"/>
                                </a:lnTo>
                                <a:lnTo>
                                  <a:pt x="471" y="9"/>
                                </a:lnTo>
                                <a:lnTo>
                                  <a:pt x="472" y="6"/>
                                </a:lnTo>
                                <a:lnTo>
                                  <a:pt x="472" y="8"/>
                                </a:lnTo>
                                <a:lnTo>
                                  <a:pt x="473" y="6"/>
                                </a:lnTo>
                                <a:lnTo>
                                  <a:pt x="474" y="6"/>
                                </a:lnTo>
                                <a:lnTo>
                                  <a:pt x="475" y="8"/>
                                </a:lnTo>
                                <a:lnTo>
                                  <a:pt x="476" y="9"/>
                                </a:lnTo>
                                <a:lnTo>
                                  <a:pt x="477" y="9"/>
                                </a:lnTo>
                                <a:lnTo>
                                  <a:pt x="478" y="5"/>
                                </a:lnTo>
                                <a:lnTo>
                                  <a:pt x="479" y="4"/>
                                </a:lnTo>
                                <a:lnTo>
                                  <a:pt x="480" y="1"/>
                                </a:lnTo>
                                <a:lnTo>
                                  <a:pt x="481" y="1"/>
                                </a:lnTo>
                                <a:lnTo>
                                  <a:pt x="482" y="2"/>
                                </a:lnTo>
                                <a:lnTo>
                                  <a:pt x="483" y="5"/>
                                </a:lnTo>
                                <a:lnTo>
                                  <a:pt x="484" y="6"/>
                                </a:lnTo>
                                <a:lnTo>
                                  <a:pt x="485" y="6"/>
                                </a:lnTo>
                                <a:lnTo>
                                  <a:pt x="486" y="5"/>
                                </a:lnTo>
                                <a:lnTo>
                                  <a:pt x="487" y="4"/>
                                </a:lnTo>
                                <a:lnTo>
                                  <a:pt x="488" y="3"/>
                                </a:lnTo>
                                <a:lnTo>
                                  <a:pt x="489" y="1"/>
                                </a:lnTo>
                                <a:lnTo>
                                  <a:pt x="490" y="2"/>
                                </a:lnTo>
                                <a:lnTo>
                                  <a:pt x="491" y="5"/>
                                </a:lnTo>
                                <a:lnTo>
                                  <a:pt x="492" y="7"/>
                                </a:lnTo>
                                <a:lnTo>
                                  <a:pt x="493" y="8"/>
                                </a:lnTo>
                                <a:lnTo>
                                  <a:pt x="494" y="5"/>
                                </a:lnTo>
                                <a:lnTo>
                                  <a:pt x="494" y="7"/>
                                </a:lnTo>
                                <a:lnTo>
                                  <a:pt x="495" y="8"/>
                                </a:lnTo>
                                <a:lnTo>
                                  <a:pt x="496" y="9"/>
                                </a:lnTo>
                                <a:lnTo>
                                  <a:pt x="497" y="8"/>
                                </a:lnTo>
                                <a:lnTo>
                                  <a:pt x="498" y="7"/>
                                </a:lnTo>
                                <a:lnTo>
                                  <a:pt x="499" y="6"/>
                                </a:lnTo>
                                <a:lnTo>
                                  <a:pt x="500" y="6"/>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73"/>
                        <wps:cNvSpPr>
                          <a:spLocks/>
                        </wps:cNvSpPr>
                        <wps:spPr bwMode="auto">
                          <a:xfrm>
                            <a:off x="2940" y="2934"/>
                            <a:ext cx="5473" cy="2495"/>
                          </a:xfrm>
                          <a:custGeom>
                            <a:avLst/>
                            <a:gdLst>
                              <a:gd name="T0" fmla="*/ 77 w 500"/>
                              <a:gd name="T1" fmla="*/ 2456 h 317"/>
                              <a:gd name="T2" fmla="*/ 175 w 500"/>
                              <a:gd name="T3" fmla="*/ 2487 h 317"/>
                              <a:gd name="T4" fmla="*/ 274 w 500"/>
                              <a:gd name="T5" fmla="*/ 2456 h 317"/>
                              <a:gd name="T6" fmla="*/ 372 w 500"/>
                              <a:gd name="T7" fmla="*/ 2456 h 317"/>
                              <a:gd name="T8" fmla="*/ 471 w 500"/>
                              <a:gd name="T9" fmla="*/ 2464 h 317"/>
                              <a:gd name="T10" fmla="*/ 558 w 500"/>
                              <a:gd name="T11" fmla="*/ 2448 h 317"/>
                              <a:gd name="T12" fmla="*/ 657 w 500"/>
                              <a:gd name="T13" fmla="*/ 2440 h 317"/>
                              <a:gd name="T14" fmla="*/ 755 w 500"/>
                              <a:gd name="T15" fmla="*/ 2464 h 317"/>
                              <a:gd name="T16" fmla="*/ 854 w 500"/>
                              <a:gd name="T17" fmla="*/ 2432 h 317"/>
                              <a:gd name="T18" fmla="*/ 952 w 500"/>
                              <a:gd name="T19" fmla="*/ 2448 h 317"/>
                              <a:gd name="T20" fmla="*/ 1051 w 500"/>
                              <a:gd name="T21" fmla="*/ 2440 h 317"/>
                              <a:gd name="T22" fmla="*/ 1149 w 500"/>
                              <a:gd name="T23" fmla="*/ 2416 h 317"/>
                              <a:gd name="T24" fmla="*/ 1248 w 500"/>
                              <a:gd name="T25" fmla="*/ 2393 h 317"/>
                              <a:gd name="T26" fmla="*/ 1346 w 500"/>
                              <a:gd name="T27" fmla="*/ 2424 h 317"/>
                              <a:gd name="T28" fmla="*/ 1445 w 500"/>
                              <a:gd name="T29" fmla="*/ 2432 h 317"/>
                              <a:gd name="T30" fmla="*/ 1532 w 500"/>
                              <a:gd name="T31" fmla="*/ 2401 h 317"/>
                              <a:gd name="T32" fmla="*/ 1631 w 500"/>
                              <a:gd name="T33" fmla="*/ 2424 h 317"/>
                              <a:gd name="T34" fmla="*/ 1708 w 500"/>
                              <a:gd name="T35" fmla="*/ 2369 h 317"/>
                              <a:gd name="T36" fmla="*/ 1806 w 500"/>
                              <a:gd name="T37" fmla="*/ 2393 h 317"/>
                              <a:gd name="T38" fmla="*/ 1905 w 500"/>
                              <a:gd name="T39" fmla="*/ 2385 h 317"/>
                              <a:gd name="T40" fmla="*/ 2003 w 500"/>
                              <a:gd name="T41" fmla="*/ 2369 h 317"/>
                              <a:gd name="T42" fmla="*/ 2091 w 500"/>
                              <a:gd name="T43" fmla="*/ 2345 h 317"/>
                              <a:gd name="T44" fmla="*/ 2189 w 500"/>
                              <a:gd name="T45" fmla="*/ 2330 h 317"/>
                              <a:gd name="T46" fmla="*/ 2277 w 500"/>
                              <a:gd name="T47" fmla="*/ 2306 h 317"/>
                              <a:gd name="T48" fmla="*/ 2375 w 500"/>
                              <a:gd name="T49" fmla="*/ 2290 h 317"/>
                              <a:gd name="T50" fmla="*/ 2474 w 500"/>
                              <a:gd name="T51" fmla="*/ 2306 h 317"/>
                              <a:gd name="T52" fmla="*/ 2572 w 500"/>
                              <a:gd name="T53" fmla="*/ 2275 h 317"/>
                              <a:gd name="T54" fmla="*/ 2671 w 500"/>
                              <a:gd name="T55" fmla="*/ 2267 h 317"/>
                              <a:gd name="T56" fmla="*/ 2769 w 500"/>
                              <a:gd name="T57" fmla="*/ 2267 h 317"/>
                              <a:gd name="T58" fmla="*/ 2857 w 500"/>
                              <a:gd name="T59" fmla="*/ 2282 h 317"/>
                              <a:gd name="T60" fmla="*/ 2955 w 500"/>
                              <a:gd name="T61" fmla="*/ 2267 h 317"/>
                              <a:gd name="T62" fmla="*/ 3043 w 500"/>
                              <a:gd name="T63" fmla="*/ 2227 h 317"/>
                              <a:gd name="T64" fmla="*/ 3142 w 500"/>
                              <a:gd name="T65" fmla="*/ 2243 h 317"/>
                              <a:gd name="T66" fmla="*/ 3229 w 500"/>
                              <a:gd name="T67" fmla="*/ 2267 h 317"/>
                              <a:gd name="T68" fmla="*/ 3328 w 500"/>
                              <a:gd name="T69" fmla="*/ 2243 h 317"/>
                              <a:gd name="T70" fmla="*/ 3415 w 500"/>
                              <a:gd name="T71" fmla="*/ 2243 h 317"/>
                              <a:gd name="T72" fmla="*/ 3514 w 500"/>
                              <a:gd name="T73" fmla="*/ 1944 h 317"/>
                              <a:gd name="T74" fmla="*/ 3612 w 500"/>
                              <a:gd name="T75" fmla="*/ 1204 h 317"/>
                              <a:gd name="T76" fmla="*/ 3711 w 500"/>
                              <a:gd name="T77" fmla="*/ 551 h 317"/>
                              <a:gd name="T78" fmla="*/ 3809 w 500"/>
                              <a:gd name="T79" fmla="*/ 24 h 317"/>
                              <a:gd name="T80" fmla="*/ 3908 w 500"/>
                              <a:gd name="T81" fmla="*/ 299 h 317"/>
                              <a:gd name="T82" fmla="*/ 4006 w 500"/>
                              <a:gd name="T83" fmla="*/ 944 h 317"/>
                              <a:gd name="T84" fmla="*/ 4105 w 500"/>
                              <a:gd name="T85" fmla="*/ 1755 h 317"/>
                              <a:gd name="T86" fmla="*/ 4203 w 500"/>
                              <a:gd name="T87" fmla="*/ 2227 h 317"/>
                              <a:gd name="T88" fmla="*/ 4302 w 500"/>
                              <a:gd name="T89" fmla="*/ 2243 h 317"/>
                              <a:gd name="T90" fmla="*/ 4400 w 500"/>
                              <a:gd name="T91" fmla="*/ 2243 h 317"/>
                              <a:gd name="T92" fmla="*/ 4499 w 500"/>
                              <a:gd name="T93" fmla="*/ 2267 h 317"/>
                              <a:gd name="T94" fmla="*/ 4597 w 500"/>
                              <a:gd name="T95" fmla="*/ 2243 h 317"/>
                              <a:gd name="T96" fmla="*/ 4696 w 500"/>
                              <a:gd name="T97" fmla="*/ 2220 h 317"/>
                              <a:gd name="T98" fmla="*/ 4794 w 500"/>
                              <a:gd name="T99" fmla="*/ 2267 h 317"/>
                              <a:gd name="T100" fmla="*/ 4882 w 500"/>
                              <a:gd name="T101" fmla="*/ 2235 h 317"/>
                              <a:gd name="T102" fmla="*/ 4980 w 500"/>
                              <a:gd name="T103" fmla="*/ 2267 h 317"/>
                              <a:gd name="T104" fmla="*/ 5079 w 500"/>
                              <a:gd name="T105" fmla="*/ 2282 h 317"/>
                              <a:gd name="T106" fmla="*/ 5177 w 500"/>
                              <a:gd name="T107" fmla="*/ 2306 h 317"/>
                              <a:gd name="T108" fmla="*/ 5265 w 500"/>
                              <a:gd name="T109" fmla="*/ 2322 h 317"/>
                              <a:gd name="T110" fmla="*/ 5364 w 500"/>
                              <a:gd name="T111" fmla="*/ 2353 h 317"/>
                              <a:gd name="T112" fmla="*/ 5462 w 500"/>
                              <a:gd name="T113" fmla="*/ 2345 h 31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00" h="317">
                                <a:moveTo>
                                  <a:pt x="0" y="314"/>
                                </a:moveTo>
                                <a:lnTo>
                                  <a:pt x="0" y="314"/>
                                </a:lnTo>
                                <a:lnTo>
                                  <a:pt x="1" y="314"/>
                                </a:lnTo>
                                <a:lnTo>
                                  <a:pt x="2" y="315"/>
                                </a:lnTo>
                                <a:lnTo>
                                  <a:pt x="3" y="314"/>
                                </a:lnTo>
                                <a:lnTo>
                                  <a:pt x="4" y="313"/>
                                </a:lnTo>
                                <a:lnTo>
                                  <a:pt x="5" y="313"/>
                                </a:lnTo>
                                <a:lnTo>
                                  <a:pt x="6" y="312"/>
                                </a:lnTo>
                                <a:lnTo>
                                  <a:pt x="7" y="312"/>
                                </a:lnTo>
                                <a:lnTo>
                                  <a:pt x="8" y="312"/>
                                </a:lnTo>
                                <a:lnTo>
                                  <a:pt x="9" y="312"/>
                                </a:lnTo>
                                <a:lnTo>
                                  <a:pt x="10" y="315"/>
                                </a:lnTo>
                                <a:lnTo>
                                  <a:pt x="11" y="316"/>
                                </a:lnTo>
                                <a:lnTo>
                                  <a:pt x="12" y="317"/>
                                </a:lnTo>
                                <a:lnTo>
                                  <a:pt x="13" y="317"/>
                                </a:lnTo>
                                <a:lnTo>
                                  <a:pt x="14" y="317"/>
                                </a:lnTo>
                                <a:lnTo>
                                  <a:pt x="15" y="317"/>
                                </a:lnTo>
                                <a:lnTo>
                                  <a:pt x="16" y="316"/>
                                </a:lnTo>
                                <a:lnTo>
                                  <a:pt x="17" y="316"/>
                                </a:lnTo>
                                <a:lnTo>
                                  <a:pt x="18" y="315"/>
                                </a:lnTo>
                                <a:lnTo>
                                  <a:pt x="19" y="314"/>
                                </a:lnTo>
                                <a:lnTo>
                                  <a:pt x="20" y="315"/>
                                </a:lnTo>
                                <a:lnTo>
                                  <a:pt x="21" y="315"/>
                                </a:lnTo>
                                <a:lnTo>
                                  <a:pt x="22" y="316"/>
                                </a:lnTo>
                                <a:lnTo>
                                  <a:pt x="23" y="315"/>
                                </a:lnTo>
                                <a:lnTo>
                                  <a:pt x="24" y="314"/>
                                </a:lnTo>
                                <a:lnTo>
                                  <a:pt x="25" y="312"/>
                                </a:lnTo>
                                <a:lnTo>
                                  <a:pt x="26" y="313"/>
                                </a:lnTo>
                                <a:lnTo>
                                  <a:pt x="27" y="314"/>
                                </a:lnTo>
                                <a:lnTo>
                                  <a:pt x="28" y="313"/>
                                </a:lnTo>
                                <a:lnTo>
                                  <a:pt x="29" y="314"/>
                                </a:lnTo>
                                <a:lnTo>
                                  <a:pt x="30" y="314"/>
                                </a:lnTo>
                                <a:lnTo>
                                  <a:pt x="31" y="313"/>
                                </a:lnTo>
                                <a:lnTo>
                                  <a:pt x="32" y="313"/>
                                </a:lnTo>
                                <a:lnTo>
                                  <a:pt x="33" y="313"/>
                                </a:lnTo>
                                <a:lnTo>
                                  <a:pt x="34" y="312"/>
                                </a:lnTo>
                                <a:lnTo>
                                  <a:pt x="35" y="312"/>
                                </a:lnTo>
                                <a:lnTo>
                                  <a:pt x="36" y="313"/>
                                </a:lnTo>
                                <a:lnTo>
                                  <a:pt x="37" y="311"/>
                                </a:lnTo>
                                <a:lnTo>
                                  <a:pt x="38" y="309"/>
                                </a:lnTo>
                                <a:lnTo>
                                  <a:pt x="39" y="309"/>
                                </a:lnTo>
                                <a:lnTo>
                                  <a:pt x="40" y="314"/>
                                </a:lnTo>
                                <a:lnTo>
                                  <a:pt x="41" y="315"/>
                                </a:lnTo>
                                <a:lnTo>
                                  <a:pt x="42" y="314"/>
                                </a:lnTo>
                                <a:lnTo>
                                  <a:pt x="43" y="313"/>
                                </a:lnTo>
                                <a:lnTo>
                                  <a:pt x="44" y="315"/>
                                </a:lnTo>
                                <a:lnTo>
                                  <a:pt x="45" y="316"/>
                                </a:lnTo>
                                <a:lnTo>
                                  <a:pt x="46" y="316"/>
                                </a:lnTo>
                                <a:lnTo>
                                  <a:pt x="47" y="316"/>
                                </a:lnTo>
                                <a:lnTo>
                                  <a:pt x="48" y="315"/>
                                </a:lnTo>
                                <a:lnTo>
                                  <a:pt x="49" y="311"/>
                                </a:lnTo>
                                <a:lnTo>
                                  <a:pt x="49" y="313"/>
                                </a:lnTo>
                                <a:lnTo>
                                  <a:pt x="50" y="311"/>
                                </a:lnTo>
                                <a:lnTo>
                                  <a:pt x="51" y="311"/>
                                </a:lnTo>
                                <a:lnTo>
                                  <a:pt x="52" y="310"/>
                                </a:lnTo>
                                <a:lnTo>
                                  <a:pt x="53" y="310"/>
                                </a:lnTo>
                                <a:lnTo>
                                  <a:pt x="54" y="312"/>
                                </a:lnTo>
                                <a:lnTo>
                                  <a:pt x="55" y="312"/>
                                </a:lnTo>
                                <a:lnTo>
                                  <a:pt x="56" y="310"/>
                                </a:lnTo>
                                <a:lnTo>
                                  <a:pt x="57" y="308"/>
                                </a:lnTo>
                                <a:lnTo>
                                  <a:pt x="58" y="311"/>
                                </a:lnTo>
                                <a:lnTo>
                                  <a:pt x="59" y="311"/>
                                </a:lnTo>
                                <a:lnTo>
                                  <a:pt x="60" y="310"/>
                                </a:lnTo>
                                <a:lnTo>
                                  <a:pt x="61" y="307"/>
                                </a:lnTo>
                                <a:lnTo>
                                  <a:pt x="62" y="307"/>
                                </a:lnTo>
                                <a:lnTo>
                                  <a:pt x="63" y="310"/>
                                </a:lnTo>
                                <a:lnTo>
                                  <a:pt x="64" y="311"/>
                                </a:lnTo>
                                <a:lnTo>
                                  <a:pt x="65" y="311"/>
                                </a:lnTo>
                                <a:lnTo>
                                  <a:pt x="66" y="312"/>
                                </a:lnTo>
                                <a:lnTo>
                                  <a:pt x="67" y="312"/>
                                </a:lnTo>
                                <a:lnTo>
                                  <a:pt x="68" y="313"/>
                                </a:lnTo>
                                <a:lnTo>
                                  <a:pt x="69" y="313"/>
                                </a:lnTo>
                                <a:lnTo>
                                  <a:pt x="70" y="314"/>
                                </a:lnTo>
                                <a:lnTo>
                                  <a:pt x="71" y="313"/>
                                </a:lnTo>
                                <a:lnTo>
                                  <a:pt x="72" y="312"/>
                                </a:lnTo>
                                <a:lnTo>
                                  <a:pt x="73" y="311"/>
                                </a:lnTo>
                                <a:lnTo>
                                  <a:pt x="74" y="310"/>
                                </a:lnTo>
                                <a:lnTo>
                                  <a:pt x="75" y="307"/>
                                </a:lnTo>
                                <a:lnTo>
                                  <a:pt x="76" y="307"/>
                                </a:lnTo>
                                <a:lnTo>
                                  <a:pt x="77" y="308"/>
                                </a:lnTo>
                                <a:lnTo>
                                  <a:pt x="78" y="309"/>
                                </a:lnTo>
                                <a:lnTo>
                                  <a:pt x="79" y="309"/>
                                </a:lnTo>
                                <a:lnTo>
                                  <a:pt x="80" y="310"/>
                                </a:lnTo>
                                <a:lnTo>
                                  <a:pt x="81" y="310"/>
                                </a:lnTo>
                                <a:lnTo>
                                  <a:pt x="82" y="310"/>
                                </a:lnTo>
                                <a:lnTo>
                                  <a:pt x="83" y="310"/>
                                </a:lnTo>
                                <a:lnTo>
                                  <a:pt x="84" y="311"/>
                                </a:lnTo>
                                <a:lnTo>
                                  <a:pt x="85" y="311"/>
                                </a:lnTo>
                                <a:lnTo>
                                  <a:pt x="86" y="310"/>
                                </a:lnTo>
                                <a:lnTo>
                                  <a:pt x="87" y="311"/>
                                </a:lnTo>
                                <a:lnTo>
                                  <a:pt x="88" y="312"/>
                                </a:lnTo>
                                <a:lnTo>
                                  <a:pt x="89" y="311"/>
                                </a:lnTo>
                                <a:lnTo>
                                  <a:pt x="90" y="311"/>
                                </a:lnTo>
                                <a:lnTo>
                                  <a:pt x="91" y="312"/>
                                </a:lnTo>
                                <a:lnTo>
                                  <a:pt x="92" y="311"/>
                                </a:lnTo>
                                <a:lnTo>
                                  <a:pt x="93" y="312"/>
                                </a:lnTo>
                                <a:lnTo>
                                  <a:pt x="94" y="311"/>
                                </a:lnTo>
                                <a:lnTo>
                                  <a:pt x="95" y="311"/>
                                </a:lnTo>
                                <a:lnTo>
                                  <a:pt x="96" y="310"/>
                                </a:lnTo>
                                <a:lnTo>
                                  <a:pt x="97" y="310"/>
                                </a:lnTo>
                                <a:lnTo>
                                  <a:pt x="98" y="310"/>
                                </a:lnTo>
                                <a:lnTo>
                                  <a:pt x="99" y="310"/>
                                </a:lnTo>
                                <a:lnTo>
                                  <a:pt x="100" y="310"/>
                                </a:lnTo>
                                <a:lnTo>
                                  <a:pt x="101" y="311"/>
                                </a:lnTo>
                                <a:lnTo>
                                  <a:pt x="102" y="312"/>
                                </a:lnTo>
                                <a:lnTo>
                                  <a:pt x="103" y="312"/>
                                </a:lnTo>
                                <a:lnTo>
                                  <a:pt x="104" y="311"/>
                                </a:lnTo>
                                <a:lnTo>
                                  <a:pt x="105" y="307"/>
                                </a:lnTo>
                                <a:lnTo>
                                  <a:pt x="106" y="306"/>
                                </a:lnTo>
                                <a:lnTo>
                                  <a:pt x="107" y="304"/>
                                </a:lnTo>
                                <a:lnTo>
                                  <a:pt x="108" y="304"/>
                                </a:lnTo>
                                <a:lnTo>
                                  <a:pt x="109" y="306"/>
                                </a:lnTo>
                                <a:lnTo>
                                  <a:pt x="110" y="307"/>
                                </a:lnTo>
                                <a:lnTo>
                                  <a:pt x="111" y="307"/>
                                </a:lnTo>
                                <a:lnTo>
                                  <a:pt x="112" y="306"/>
                                </a:lnTo>
                                <a:lnTo>
                                  <a:pt x="113" y="304"/>
                                </a:lnTo>
                                <a:lnTo>
                                  <a:pt x="114" y="304"/>
                                </a:lnTo>
                                <a:lnTo>
                                  <a:pt x="115" y="308"/>
                                </a:lnTo>
                                <a:lnTo>
                                  <a:pt x="116" y="309"/>
                                </a:lnTo>
                                <a:lnTo>
                                  <a:pt x="117" y="308"/>
                                </a:lnTo>
                                <a:lnTo>
                                  <a:pt x="118" y="306"/>
                                </a:lnTo>
                                <a:lnTo>
                                  <a:pt x="119" y="306"/>
                                </a:lnTo>
                                <a:lnTo>
                                  <a:pt x="120" y="307"/>
                                </a:lnTo>
                                <a:lnTo>
                                  <a:pt x="121" y="308"/>
                                </a:lnTo>
                                <a:lnTo>
                                  <a:pt x="122" y="309"/>
                                </a:lnTo>
                                <a:lnTo>
                                  <a:pt x="123" y="308"/>
                                </a:lnTo>
                                <a:lnTo>
                                  <a:pt x="124" y="306"/>
                                </a:lnTo>
                                <a:lnTo>
                                  <a:pt x="125" y="306"/>
                                </a:lnTo>
                                <a:lnTo>
                                  <a:pt x="126" y="305"/>
                                </a:lnTo>
                                <a:lnTo>
                                  <a:pt x="127" y="305"/>
                                </a:lnTo>
                                <a:lnTo>
                                  <a:pt x="128" y="302"/>
                                </a:lnTo>
                                <a:lnTo>
                                  <a:pt x="129" y="305"/>
                                </a:lnTo>
                                <a:lnTo>
                                  <a:pt x="130" y="307"/>
                                </a:lnTo>
                                <a:lnTo>
                                  <a:pt x="131" y="308"/>
                                </a:lnTo>
                                <a:lnTo>
                                  <a:pt x="132" y="309"/>
                                </a:lnTo>
                                <a:lnTo>
                                  <a:pt x="133" y="310"/>
                                </a:lnTo>
                                <a:lnTo>
                                  <a:pt x="134" y="309"/>
                                </a:lnTo>
                                <a:lnTo>
                                  <a:pt x="135" y="306"/>
                                </a:lnTo>
                                <a:lnTo>
                                  <a:pt x="135" y="307"/>
                                </a:lnTo>
                                <a:lnTo>
                                  <a:pt x="136" y="304"/>
                                </a:lnTo>
                                <a:lnTo>
                                  <a:pt x="137" y="302"/>
                                </a:lnTo>
                                <a:lnTo>
                                  <a:pt x="138" y="303"/>
                                </a:lnTo>
                                <a:lnTo>
                                  <a:pt x="139" y="304"/>
                                </a:lnTo>
                                <a:lnTo>
                                  <a:pt x="140" y="305"/>
                                </a:lnTo>
                                <a:lnTo>
                                  <a:pt x="141" y="305"/>
                                </a:lnTo>
                                <a:lnTo>
                                  <a:pt x="142" y="304"/>
                                </a:lnTo>
                                <a:lnTo>
                                  <a:pt x="143" y="302"/>
                                </a:lnTo>
                                <a:lnTo>
                                  <a:pt x="144" y="302"/>
                                </a:lnTo>
                                <a:lnTo>
                                  <a:pt x="145" y="305"/>
                                </a:lnTo>
                                <a:lnTo>
                                  <a:pt x="146" y="305"/>
                                </a:lnTo>
                                <a:lnTo>
                                  <a:pt x="147" y="308"/>
                                </a:lnTo>
                                <a:lnTo>
                                  <a:pt x="148" y="309"/>
                                </a:lnTo>
                                <a:lnTo>
                                  <a:pt x="149" y="308"/>
                                </a:lnTo>
                                <a:lnTo>
                                  <a:pt x="150" y="305"/>
                                </a:lnTo>
                                <a:lnTo>
                                  <a:pt x="150" y="306"/>
                                </a:lnTo>
                                <a:lnTo>
                                  <a:pt x="151" y="303"/>
                                </a:lnTo>
                                <a:lnTo>
                                  <a:pt x="152" y="303"/>
                                </a:lnTo>
                                <a:lnTo>
                                  <a:pt x="153" y="307"/>
                                </a:lnTo>
                                <a:lnTo>
                                  <a:pt x="154" y="308"/>
                                </a:lnTo>
                                <a:lnTo>
                                  <a:pt x="155" y="307"/>
                                </a:lnTo>
                                <a:lnTo>
                                  <a:pt x="155" y="301"/>
                                </a:lnTo>
                                <a:lnTo>
                                  <a:pt x="156" y="301"/>
                                </a:lnTo>
                                <a:lnTo>
                                  <a:pt x="157" y="304"/>
                                </a:lnTo>
                                <a:lnTo>
                                  <a:pt x="158" y="305"/>
                                </a:lnTo>
                                <a:lnTo>
                                  <a:pt x="159" y="305"/>
                                </a:lnTo>
                                <a:lnTo>
                                  <a:pt x="160" y="306"/>
                                </a:lnTo>
                                <a:lnTo>
                                  <a:pt x="161" y="307"/>
                                </a:lnTo>
                                <a:lnTo>
                                  <a:pt x="162" y="307"/>
                                </a:lnTo>
                                <a:lnTo>
                                  <a:pt x="163" y="306"/>
                                </a:lnTo>
                                <a:lnTo>
                                  <a:pt x="164" y="305"/>
                                </a:lnTo>
                                <a:lnTo>
                                  <a:pt x="165" y="304"/>
                                </a:lnTo>
                                <a:lnTo>
                                  <a:pt x="166" y="303"/>
                                </a:lnTo>
                                <a:lnTo>
                                  <a:pt x="167" y="304"/>
                                </a:lnTo>
                                <a:lnTo>
                                  <a:pt x="168" y="303"/>
                                </a:lnTo>
                                <a:lnTo>
                                  <a:pt x="169" y="302"/>
                                </a:lnTo>
                                <a:lnTo>
                                  <a:pt x="170" y="301"/>
                                </a:lnTo>
                                <a:lnTo>
                                  <a:pt x="171" y="302"/>
                                </a:lnTo>
                                <a:lnTo>
                                  <a:pt x="172" y="301"/>
                                </a:lnTo>
                                <a:lnTo>
                                  <a:pt x="173" y="300"/>
                                </a:lnTo>
                                <a:lnTo>
                                  <a:pt x="174" y="303"/>
                                </a:lnTo>
                                <a:lnTo>
                                  <a:pt x="175" y="304"/>
                                </a:lnTo>
                                <a:lnTo>
                                  <a:pt x="176" y="304"/>
                                </a:lnTo>
                                <a:lnTo>
                                  <a:pt x="177" y="303"/>
                                </a:lnTo>
                                <a:lnTo>
                                  <a:pt x="178" y="300"/>
                                </a:lnTo>
                                <a:lnTo>
                                  <a:pt x="179" y="302"/>
                                </a:lnTo>
                                <a:lnTo>
                                  <a:pt x="180" y="303"/>
                                </a:lnTo>
                                <a:lnTo>
                                  <a:pt x="181" y="300"/>
                                </a:lnTo>
                                <a:lnTo>
                                  <a:pt x="182" y="301"/>
                                </a:lnTo>
                                <a:lnTo>
                                  <a:pt x="183" y="301"/>
                                </a:lnTo>
                                <a:lnTo>
                                  <a:pt x="184" y="299"/>
                                </a:lnTo>
                                <a:lnTo>
                                  <a:pt x="185" y="297"/>
                                </a:lnTo>
                                <a:lnTo>
                                  <a:pt x="186" y="300"/>
                                </a:lnTo>
                                <a:lnTo>
                                  <a:pt x="187" y="303"/>
                                </a:lnTo>
                                <a:lnTo>
                                  <a:pt x="188" y="304"/>
                                </a:lnTo>
                                <a:lnTo>
                                  <a:pt x="189" y="301"/>
                                </a:lnTo>
                                <a:lnTo>
                                  <a:pt x="189" y="303"/>
                                </a:lnTo>
                                <a:lnTo>
                                  <a:pt x="190" y="300"/>
                                </a:lnTo>
                                <a:lnTo>
                                  <a:pt x="191" y="298"/>
                                </a:lnTo>
                                <a:lnTo>
                                  <a:pt x="192" y="297"/>
                                </a:lnTo>
                                <a:lnTo>
                                  <a:pt x="193" y="295"/>
                                </a:lnTo>
                                <a:lnTo>
                                  <a:pt x="194" y="297"/>
                                </a:lnTo>
                                <a:lnTo>
                                  <a:pt x="195" y="296"/>
                                </a:lnTo>
                                <a:lnTo>
                                  <a:pt x="196" y="297"/>
                                </a:lnTo>
                                <a:lnTo>
                                  <a:pt x="197" y="297"/>
                                </a:lnTo>
                                <a:lnTo>
                                  <a:pt x="198" y="295"/>
                                </a:lnTo>
                                <a:lnTo>
                                  <a:pt x="199" y="295"/>
                                </a:lnTo>
                                <a:lnTo>
                                  <a:pt x="200" y="296"/>
                                </a:lnTo>
                                <a:lnTo>
                                  <a:pt x="201" y="297"/>
                                </a:lnTo>
                                <a:lnTo>
                                  <a:pt x="202" y="297"/>
                                </a:lnTo>
                                <a:lnTo>
                                  <a:pt x="203" y="299"/>
                                </a:lnTo>
                                <a:lnTo>
                                  <a:pt x="204" y="300"/>
                                </a:lnTo>
                                <a:lnTo>
                                  <a:pt x="205" y="297"/>
                                </a:lnTo>
                                <a:lnTo>
                                  <a:pt x="205" y="299"/>
                                </a:lnTo>
                                <a:lnTo>
                                  <a:pt x="206" y="296"/>
                                </a:lnTo>
                                <a:lnTo>
                                  <a:pt x="207" y="295"/>
                                </a:lnTo>
                                <a:lnTo>
                                  <a:pt x="208" y="293"/>
                                </a:lnTo>
                                <a:lnTo>
                                  <a:pt x="209" y="293"/>
                                </a:lnTo>
                                <a:lnTo>
                                  <a:pt x="210" y="295"/>
                                </a:lnTo>
                                <a:lnTo>
                                  <a:pt x="211" y="296"/>
                                </a:lnTo>
                                <a:lnTo>
                                  <a:pt x="212" y="295"/>
                                </a:lnTo>
                                <a:lnTo>
                                  <a:pt x="213" y="295"/>
                                </a:lnTo>
                                <a:lnTo>
                                  <a:pt x="214" y="295"/>
                                </a:lnTo>
                                <a:lnTo>
                                  <a:pt x="215" y="293"/>
                                </a:lnTo>
                                <a:lnTo>
                                  <a:pt x="216" y="293"/>
                                </a:lnTo>
                                <a:lnTo>
                                  <a:pt x="217" y="291"/>
                                </a:lnTo>
                                <a:lnTo>
                                  <a:pt x="218" y="290"/>
                                </a:lnTo>
                                <a:lnTo>
                                  <a:pt x="219" y="293"/>
                                </a:lnTo>
                                <a:lnTo>
                                  <a:pt x="220" y="294"/>
                                </a:lnTo>
                                <a:lnTo>
                                  <a:pt x="221" y="295"/>
                                </a:lnTo>
                                <a:lnTo>
                                  <a:pt x="222" y="296"/>
                                </a:lnTo>
                                <a:lnTo>
                                  <a:pt x="223" y="295"/>
                                </a:lnTo>
                                <a:lnTo>
                                  <a:pt x="224" y="293"/>
                                </a:lnTo>
                                <a:lnTo>
                                  <a:pt x="225" y="294"/>
                                </a:lnTo>
                                <a:lnTo>
                                  <a:pt x="226" y="293"/>
                                </a:lnTo>
                                <a:lnTo>
                                  <a:pt x="227" y="292"/>
                                </a:lnTo>
                                <a:lnTo>
                                  <a:pt x="228" y="291"/>
                                </a:lnTo>
                                <a:lnTo>
                                  <a:pt x="229" y="291"/>
                                </a:lnTo>
                                <a:lnTo>
                                  <a:pt x="230" y="291"/>
                                </a:lnTo>
                                <a:lnTo>
                                  <a:pt x="231" y="292"/>
                                </a:lnTo>
                                <a:lnTo>
                                  <a:pt x="232" y="293"/>
                                </a:lnTo>
                                <a:lnTo>
                                  <a:pt x="233" y="292"/>
                                </a:lnTo>
                                <a:lnTo>
                                  <a:pt x="234" y="289"/>
                                </a:lnTo>
                                <a:lnTo>
                                  <a:pt x="235" y="289"/>
                                </a:lnTo>
                                <a:lnTo>
                                  <a:pt x="236" y="289"/>
                                </a:lnTo>
                                <a:lnTo>
                                  <a:pt x="237" y="290"/>
                                </a:lnTo>
                                <a:lnTo>
                                  <a:pt x="238" y="292"/>
                                </a:lnTo>
                                <a:lnTo>
                                  <a:pt x="239" y="293"/>
                                </a:lnTo>
                                <a:lnTo>
                                  <a:pt x="240" y="292"/>
                                </a:lnTo>
                                <a:lnTo>
                                  <a:pt x="241" y="291"/>
                                </a:lnTo>
                                <a:lnTo>
                                  <a:pt x="242" y="289"/>
                                </a:lnTo>
                                <a:lnTo>
                                  <a:pt x="243" y="288"/>
                                </a:lnTo>
                                <a:lnTo>
                                  <a:pt x="244" y="288"/>
                                </a:lnTo>
                                <a:lnTo>
                                  <a:pt x="245" y="287"/>
                                </a:lnTo>
                                <a:lnTo>
                                  <a:pt x="246" y="287"/>
                                </a:lnTo>
                                <a:lnTo>
                                  <a:pt x="247" y="285"/>
                                </a:lnTo>
                                <a:lnTo>
                                  <a:pt x="248" y="288"/>
                                </a:lnTo>
                                <a:lnTo>
                                  <a:pt x="249" y="289"/>
                                </a:lnTo>
                                <a:lnTo>
                                  <a:pt x="250" y="288"/>
                                </a:lnTo>
                                <a:lnTo>
                                  <a:pt x="251" y="288"/>
                                </a:lnTo>
                                <a:lnTo>
                                  <a:pt x="252" y="289"/>
                                </a:lnTo>
                                <a:lnTo>
                                  <a:pt x="253" y="288"/>
                                </a:lnTo>
                                <a:lnTo>
                                  <a:pt x="254" y="287"/>
                                </a:lnTo>
                                <a:lnTo>
                                  <a:pt x="255" y="288"/>
                                </a:lnTo>
                                <a:lnTo>
                                  <a:pt x="256" y="289"/>
                                </a:lnTo>
                                <a:lnTo>
                                  <a:pt x="257" y="286"/>
                                </a:lnTo>
                                <a:lnTo>
                                  <a:pt x="257" y="288"/>
                                </a:lnTo>
                                <a:lnTo>
                                  <a:pt x="258" y="287"/>
                                </a:lnTo>
                                <a:lnTo>
                                  <a:pt x="259" y="288"/>
                                </a:lnTo>
                                <a:lnTo>
                                  <a:pt x="260" y="289"/>
                                </a:lnTo>
                                <a:lnTo>
                                  <a:pt x="261" y="290"/>
                                </a:lnTo>
                                <a:lnTo>
                                  <a:pt x="262" y="289"/>
                                </a:lnTo>
                                <a:lnTo>
                                  <a:pt x="263" y="289"/>
                                </a:lnTo>
                                <a:lnTo>
                                  <a:pt x="264" y="288"/>
                                </a:lnTo>
                                <a:lnTo>
                                  <a:pt x="265" y="288"/>
                                </a:lnTo>
                                <a:lnTo>
                                  <a:pt x="266" y="287"/>
                                </a:lnTo>
                                <a:lnTo>
                                  <a:pt x="267" y="287"/>
                                </a:lnTo>
                                <a:lnTo>
                                  <a:pt x="268" y="288"/>
                                </a:lnTo>
                                <a:lnTo>
                                  <a:pt x="269" y="289"/>
                                </a:lnTo>
                                <a:lnTo>
                                  <a:pt x="270" y="288"/>
                                </a:lnTo>
                                <a:lnTo>
                                  <a:pt x="271" y="284"/>
                                </a:lnTo>
                                <a:lnTo>
                                  <a:pt x="272" y="284"/>
                                </a:lnTo>
                                <a:lnTo>
                                  <a:pt x="273" y="286"/>
                                </a:lnTo>
                                <a:lnTo>
                                  <a:pt x="274" y="287"/>
                                </a:lnTo>
                                <a:lnTo>
                                  <a:pt x="275" y="287"/>
                                </a:lnTo>
                                <a:lnTo>
                                  <a:pt x="276" y="288"/>
                                </a:lnTo>
                                <a:lnTo>
                                  <a:pt x="277" y="285"/>
                                </a:lnTo>
                                <a:lnTo>
                                  <a:pt x="277" y="287"/>
                                </a:lnTo>
                                <a:lnTo>
                                  <a:pt x="278" y="283"/>
                                </a:lnTo>
                                <a:lnTo>
                                  <a:pt x="279" y="284"/>
                                </a:lnTo>
                                <a:lnTo>
                                  <a:pt x="280" y="286"/>
                                </a:lnTo>
                                <a:lnTo>
                                  <a:pt x="281" y="287"/>
                                </a:lnTo>
                                <a:lnTo>
                                  <a:pt x="282" y="287"/>
                                </a:lnTo>
                                <a:lnTo>
                                  <a:pt x="283" y="287"/>
                                </a:lnTo>
                                <a:lnTo>
                                  <a:pt x="284" y="286"/>
                                </a:lnTo>
                                <a:lnTo>
                                  <a:pt x="285" y="286"/>
                                </a:lnTo>
                                <a:lnTo>
                                  <a:pt x="286" y="286"/>
                                </a:lnTo>
                                <a:lnTo>
                                  <a:pt x="287" y="285"/>
                                </a:lnTo>
                                <a:lnTo>
                                  <a:pt x="288" y="284"/>
                                </a:lnTo>
                                <a:lnTo>
                                  <a:pt x="289" y="283"/>
                                </a:lnTo>
                                <a:lnTo>
                                  <a:pt x="290" y="282"/>
                                </a:lnTo>
                                <a:lnTo>
                                  <a:pt x="291" y="283"/>
                                </a:lnTo>
                                <a:lnTo>
                                  <a:pt x="292" y="285"/>
                                </a:lnTo>
                                <a:lnTo>
                                  <a:pt x="293" y="288"/>
                                </a:lnTo>
                                <a:lnTo>
                                  <a:pt x="294" y="289"/>
                                </a:lnTo>
                                <a:lnTo>
                                  <a:pt x="295" y="283"/>
                                </a:lnTo>
                                <a:lnTo>
                                  <a:pt x="295" y="288"/>
                                </a:lnTo>
                                <a:lnTo>
                                  <a:pt x="296" y="281"/>
                                </a:lnTo>
                                <a:lnTo>
                                  <a:pt x="297" y="282"/>
                                </a:lnTo>
                                <a:lnTo>
                                  <a:pt x="298" y="283"/>
                                </a:lnTo>
                                <a:lnTo>
                                  <a:pt x="299" y="285"/>
                                </a:lnTo>
                                <a:lnTo>
                                  <a:pt x="300" y="286"/>
                                </a:lnTo>
                                <a:lnTo>
                                  <a:pt x="301" y="286"/>
                                </a:lnTo>
                                <a:lnTo>
                                  <a:pt x="302" y="286"/>
                                </a:lnTo>
                                <a:lnTo>
                                  <a:pt x="303" y="286"/>
                                </a:lnTo>
                                <a:lnTo>
                                  <a:pt x="304" y="285"/>
                                </a:lnTo>
                                <a:lnTo>
                                  <a:pt x="305" y="284"/>
                                </a:lnTo>
                                <a:lnTo>
                                  <a:pt x="306" y="286"/>
                                </a:lnTo>
                                <a:lnTo>
                                  <a:pt x="307" y="287"/>
                                </a:lnTo>
                                <a:lnTo>
                                  <a:pt x="308" y="287"/>
                                </a:lnTo>
                                <a:lnTo>
                                  <a:pt x="309" y="284"/>
                                </a:lnTo>
                                <a:lnTo>
                                  <a:pt x="309" y="286"/>
                                </a:lnTo>
                                <a:lnTo>
                                  <a:pt x="310" y="283"/>
                                </a:lnTo>
                                <a:lnTo>
                                  <a:pt x="311" y="284"/>
                                </a:lnTo>
                                <a:lnTo>
                                  <a:pt x="312" y="285"/>
                                </a:lnTo>
                                <a:lnTo>
                                  <a:pt x="313" y="283"/>
                                </a:lnTo>
                                <a:lnTo>
                                  <a:pt x="314" y="283"/>
                                </a:lnTo>
                                <a:lnTo>
                                  <a:pt x="315" y="280"/>
                                </a:lnTo>
                                <a:lnTo>
                                  <a:pt x="316" y="276"/>
                                </a:lnTo>
                                <a:lnTo>
                                  <a:pt x="317" y="270"/>
                                </a:lnTo>
                                <a:lnTo>
                                  <a:pt x="318" y="269"/>
                                </a:lnTo>
                                <a:lnTo>
                                  <a:pt x="319" y="263"/>
                                </a:lnTo>
                                <a:lnTo>
                                  <a:pt x="320" y="253"/>
                                </a:lnTo>
                                <a:lnTo>
                                  <a:pt x="321" y="247"/>
                                </a:lnTo>
                                <a:lnTo>
                                  <a:pt x="322" y="243"/>
                                </a:lnTo>
                                <a:lnTo>
                                  <a:pt x="323" y="237"/>
                                </a:lnTo>
                                <a:lnTo>
                                  <a:pt x="324" y="223"/>
                                </a:lnTo>
                                <a:lnTo>
                                  <a:pt x="325" y="211"/>
                                </a:lnTo>
                                <a:lnTo>
                                  <a:pt x="326" y="201"/>
                                </a:lnTo>
                                <a:lnTo>
                                  <a:pt x="327" y="190"/>
                                </a:lnTo>
                                <a:lnTo>
                                  <a:pt x="328" y="173"/>
                                </a:lnTo>
                                <a:lnTo>
                                  <a:pt x="329" y="164"/>
                                </a:lnTo>
                                <a:lnTo>
                                  <a:pt x="330" y="153"/>
                                </a:lnTo>
                                <a:lnTo>
                                  <a:pt x="331" y="140"/>
                                </a:lnTo>
                                <a:lnTo>
                                  <a:pt x="332" y="123"/>
                                </a:lnTo>
                                <a:lnTo>
                                  <a:pt x="333" y="114"/>
                                </a:lnTo>
                                <a:lnTo>
                                  <a:pt x="334" y="107"/>
                                </a:lnTo>
                                <a:lnTo>
                                  <a:pt x="335" y="101"/>
                                </a:lnTo>
                                <a:lnTo>
                                  <a:pt x="336" y="95"/>
                                </a:lnTo>
                                <a:lnTo>
                                  <a:pt x="337" y="84"/>
                                </a:lnTo>
                                <a:lnTo>
                                  <a:pt x="338" y="77"/>
                                </a:lnTo>
                                <a:lnTo>
                                  <a:pt x="339" y="70"/>
                                </a:lnTo>
                                <a:lnTo>
                                  <a:pt x="340" y="62"/>
                                </a:lnTo>
                                <a:lnTo>
                                  <a:pt x="341" y="50"/>
                                </a:lnTo>
                                <a:lnTo>
                                  <a:pt x="342" y="42"/>
                                </a:lnTo>
                                <a:lnTo>
                                  <a:pt x="343" y="33"/>
                                </a:lnTo>
                                <a:lnTo>
                                  <a:pt x="344" y="25"/>
                                </a:lnTo>
                                <a:lnTo>
                                  <a:pt x="345" y="14"/>
                                </a:lnTo>
                                <a:lnTo>
                                  <a:pt x="346" y="9"/>
                                </a:lnTo>
                                <a:lnTo>
                                  <a:pt x="347" y="6"/>
                                </a:lnTo>
                                <a:lnTo>
                                  <a:pt x="348" y="3"/>
                                </a:lnTo>
                                <a:lnTo>
                                  <a:pt x="349" y="1"/>
                                </a:lnTo>
                                <a:lnTo>
                                  <a:pt x="350" y="0"/>
                                </a:lnTo>
                                <a:lnTo>
                                  <a:pt x="351" y="1"/>
                                </a:lnTo>
                                <a:lnTo>
                                  <a:pt x="352" y="3"/>
                                </a:lnTo>
                                <a:lnTo>
                                  <a:pt x="353" y="9"/>
                                </a:lnTo>
                                <a:lnTo>
                                  <a:pt x="354" y="14"/>
                                </a:lnTo>
                                <a:lnTo>
                                  <a:pt x="355" y="20"/>
                                </a:lnTo>
                                <a:lnTo>
                                  <a:pt x="356" y="27"/>
                                </a:lnTo>
                                <a:lnTo>
                                  <a:pt x="357" y="38"/>
                                </a:lnTo>
                                <a:lnTo>
                                  <a:pt x="358" y="45"/>
                                </a:lnTo>
                                <a:lnTo>
                                  <a:pt x="359" y="54"/>
                                </a:lnTo>
                                <a:lnTo>
                                  <a:pt x="360" y="61"/>
                                </a:lnTo>
                                <a:lnTo>
                                  <a:pt x="361" y="71"/>
                                </a:lnTo>
                                <a:lnTo>
                                  <a:pt x="362" y="78"/>
                                </a:lnTo>
                                <a:lnTo>
                                  <a:pt x="363" y="87"/>
                                </a:lnTo>
                                <a:lnTo>
                                  <a:pt x="364" y="97"/>
                                </a:lnTo>
                                <a:lnTo>
                                  <a:pt x="365" y="110"/>
                                </a:lnTo>
                                <a:lnTo>
                                  <a:pt x="366" y="120"/>
                                </a:lnTo>
                                <a:lnTo>
                                  <a:pt x="367" y="132"/>
                                </a:lnTo>
                                <a:lnTo>
                                  <a:pt x="368" y="144"/>
                                </a:lnTo>
                                <a:lnTo>
                                  <a:pt x="369" y="165"/>
                                </a:lnTo>
                                <a:lnTo>
                                  <a:pt x="370" y="176"/>
                                </a:lnTo>
                                <a:lnTo>
                                  <a:pt x="371" y="185"/>
                                </a:lnTo>
                                <a:lnTo>
                                  <a:pt x="372" y="194"/>
                                </a:lnTo>
                                <a:lnTo>
                                  <a:pt x="373" y="201"/>
                                </a:lnTo>
                                <a:lnTo>
                                  <a:pt x="374" y="215"/>
                                </a:lnTo>
                                <a:lnTo>
                                  <a:pt x="375" y="223"/>
                                </a:lnTo>
                                <a:lnTo>
                                  <a:pt x="376" y="235"/>
                                </a:lnTo>
                                <a:lnTo>
                                  <a:pt x="377" y="245"/>
                                </a:lnTo>
                                <a:lnTo>
                                  <a:pt x="378" y="253"/>
                                </a:lnTo>
                                <a:lnTo>
                                  <a:pt x="379" y="258"/>
                                </a:lnTo>
                                <a:lnTo>
                                  <a:pt x="380" y="268"/>
                                </a:lnTo>
                                <a:lnTo>
                                  <a:pt x="381" y="270"/>
                                </a:lnTo>
                                <a:lnTo>
                                  <a:pt x="382" y="280"/>
                                </a:lnTo>
                                <a:lnTo>
                                  <a:pt x="383" y="281"/>
                                </a:lnTo>
                                <a:lnTo>
                                  <a:pt x="384" y="283"/>
                                </a:lnTo>
                                <a:lnTo>
                                  <a:pt x="385" y="284"/>
                                </a:lnTo>
                                <a:lnTo>
                                  <a:pt x="386" y="285"/>
                                </a:lnTo>
                                <a:lnTo>
                                  <a:pt x="387" y="284"/>
                                </a:lnTo>
                                <a:lnTo>
                                  <a:pt x="388" y="284"/>
                                </a:lnTo>
                                <a:lnTo>
                                  <a:pt x="389" y="283"/>
                                </a:lnTo>
                                <a:lnTo>
                                  <a:pt x="390" y="281"/>
                                </a:lnTo>
                                <a:lnTo>
                                  <a:pt x="391" y="283"/>
                                </a:lnTo>
                                <a:lnTo>
                                  <a:pt x="392" y="284"/>
                                </a:lnTo>
                                <a:lnTo>
                                  <a:pt x="393" y="285"/>
                                </a:lnTo>
                                <a:lnTo>
                                  <a:pt x="394" y="284"/>
                                </a:lnTo>
                                <a:lnTo>
                                  <a:pt x="395" y="285"/>
                                </a:lnTo>
                                <a:lnTo>
                                  <a:pt x="396" y="286"/>
                                </a:lnTo>
                                <a:lnTo>
                                  <a:pt x="397" y="285"/>
                                </a:lnTo>
                                <a:lnTo>
                                  <a:pt x="398" y="286"/>
                                </a:lnTo>
                                <a:lnTo>
                                  <a:pt x="399" y="285"/>
                                </a:lnTo>
                                <a:lnTo>
                                  <a:pt x="400" y="286"/>
                                </a:lnTo>
                                <a:lnTo>
                                  <a:pt x="401" y="286"/>
                                </a:lnTo>
                                <a:lnTo>
                                  <a:pt x="402" y="285"/>
                                </a:lnTo>
                                <a:lnTo>
                                  <a:pt x="403" y="285"/>
                                </a:lnTo>
                                <a:lnTo>
                                  <a:pt x="404" y="286"/>
                                </a:lnTo>
                                <a:lnTo>
                                  <a:pt x="405" y="285"/>
                                </a:lnTo>
                                <a:lnTo>
                                  <a:pt x="406" y="286"/>
                                </a:lnTo>
                                <a:lnTo>
                                  <a:pt x="407" y="285"/>
                                </a:lnTo>
                                <a:lnTo>
                                  <a:pt x="408" y="287"/>
                                </a:lnTo>
                                <a:lnTo>
                                  <a:pt x="409" y="288"/>
                                </a:lnTo>
                                <a:lnTo>
                                  <a:pt x="410" y="287"/>
                                </a:lnTo>
                                <a:lnTo>
                                  <a:pt x="411" y="288"/>
                                </a:lnTo>
                                <a:lnTo>
                                  <a:pt x="412" y="287"/>
                                </a:lnTo>
                                <a:lnTo>
                                  <a:pt x="413" y="286"/>
                                </a:lnTo>
                                <a:lnTo>
                                  <a:pt x="414" y="285"/>
                                </a:lnTo>
                                <a:lnTo>
                                  <a:pt x="415" y="286"/>
                                </a:lnTo>
                                <a:lnTo>
                                  <a:pt x="416" y="285"/>
                                </a:lnTo>
                                <a:lnTo>
                                  <a:pt x="417" y="285"/>
                                </a:lnTo>
                                <a:lnTo>
                                  <a:pt x="418" y="286"/>
                                </a:lnTo>
                                <a:lnTo>
                                  <a:pt x="419" y="285"/>
                                </a:lnTo>
                                <a:lnTo>
                                  <a:pt x="420" y="285"/>
                                </a:lnTo>
                                <a:lnTo>
                                  <a:pt x="421" y="284"/>
                                </a:lnTo>
                                <a:lnTo>
                                  <a:pt x="422" y="285"/>
                                </a:lnTo>
                                <a:lnTo>
                                  <a:pt x="423" y="286"/>
                                </a:lnTo>
                                <a:lnTo>
                                  <a:pt x="424" y="287"/>
                                </a:lnTo>
                                <a:lnTo>
                                  <a:pt x="425" y="286"/>
                                </a:lnTo>
                                <a:lnTo>
                                  <a:pt x="426" y="285"/>
                                </a:lnTo>
                                <a:lnTo>
                                  <a:pt x="427" y="284"/>
                                </a:lnTo>
                                <a:lnTo>
                                  <a:pt x="428" y="283"/>
                                </a:lnTo>
                                <a:lnTo>
                                  <a:pt x="429" y="282"/>
                                </a:lnTo>
                                <a:lnTo>
                                  <a:pt x="430" y="283"/>
                                </a:lnTo>
                                <a:lnTo>
                                  <a:pt x="431" y="283"/>
                                </a:lnTo>
                                <a:lnTo>
                                  <a:pt x="432" y="285"/>
                                </a:lnTo>
                                <a:lnTo>
                                  <a:pt x="433" y="286"/>
                                </a:lnTo>
                                <a:lnTo>
                                  <a:pt x="434" y="286"/>
                                </a:lnTo>
                                <a:lnTo>
                                  <a:pt x="435" y="285"/>
                                </a:lnTo>
                                <a:lnTo>
                                  <a:pt x="436" y="286"/>
                                </a:lnTo>
                                <a:lnTo>
                                  <a:pt x="437" y="287"/>
                                </a:lnTo>
                                <a:lnTo>
                                  <a:pt x="438" y="288"/>
                                </a:lnTo>
                                <a:lnTo>
                                  <a:pt x="439" y="287"/>
                                </a:lnTo>
                                <a:lnTo>
                                  <a:pt x="440" y="286"/>
                                </a:lnTo>
                                <a:lnTo>
                                  <a:pt x="441" y="287"/>
                                </a:lnTo>
                                <a:lnTo>
                                  <a:pt x="442" y="288"/>
                                </a:lnTo>
                                <a:lnTo>
                                  <a:pt x="443" y="289"/>
                                </a:lnTo>
                                <a:lnTo>
                                  <a:pt x="444" y="285"/>
                                </a:lnTo>
                                <a:lnTo>
                                  <a:pt x="444" y="288"/>
                                </a:lnTo>
                                <a:lnTo>
                                  <a:pt x="445" y="282"/>
                                </a:lnTo>
                                <a:lnTo>
                                  <a:pt x="446" y="284"/>
                                </a:lnTo>
                                <a:lnTo>
                                  <a:pt x="447" y="285"/>
                                </a:lnTo>
                                <a:lnTo>
                                  <a:pt x="448" y="286"/>
                                </a:lnTo>
                                <a:lnTo>
                                  <a:pt x="449" y="287"/>
                                </a:lnTo>
                                <a:lnTo>
                                  <a:pt x="450" y="287"/>
                                </a:lnTo>
                                <a:lnTo>
                                  <a:pt x="451" y="287"/>
                                </a:lnTo>
                                <a:lnTo>
                                  <a:pt x="452" y="287"/>
                                </a:lnTo>
                                <a:lnTo>
                                  <a:pt x="453" y="287"/>
                                </a:lnTo>
                                <a:lnTo>
                                  <a:pt x="454" y="288"/>
                                </a:lnTo>
                                <a:lnTo>
                                  <a:pt x="455" y="288"/>
                                </a:lnTo>
                                <a:lnTo>
                                  <a:pt x="456" y="287"/>
                                </a:lnTo>
                                <a:lnTo>
                                  <a:pt x="457" y="286"/>
                                </a:lnTo>
                                <a:lnTo>
                                  <a:pt x="458" y="287"/>
                                </a:lnTo>
                                <a:lnTo>
                                  <a:pt x="459" y="287"/>
                                </a:lnTo>
                                <a:lnTo>
                                  <a:pt x="460" y="287"/>
                                </a:lnTo>
                                <a:lnTo>
                                  <a:pt x="461" y="287"/>
                                </a:lnTo>
                                <a:lnTo>
                                  <a:pt x="462" y="288"/>
                                </a:lnTo>
                                <a:lnTo>
                                  <a:pt x="463" y="289"/>
                                </a:lnTo>
                                <a:lnTo>
                                  <a:pt x="464" y="290"/>
                                </a:lnTo>
                                <a:lnTo>
                                  <a:pt x="465" y="290"/>
                                </a:lnTo>
                                <a:lnTo>
                                  <a:pt x="466" y="289"/>
                                </a:lnTo>
                                <a:lnTo>
                                  <a:pt x="467" y="288"/>
                                </a:lnTo>
                                <a:lnTo>
                                  <a:pt x="468" y="289"/>
                                </a:lnTo>
                                <a:lnTo>
                                  <a:pt x="469" y="291"/>
                                </a:lnTo>
                                <a:lnTo>
                                  <a:pt x="470" y="292"/>
                                </a:lnTo>
                                <a:lnTo>
                                  <a:pt x="471" y="293"/>
                                </a:lnTo>
                                <a:lnTo>
                                  <a:pt x="472" y="294"/>
                                </a:lnTo>
                                <a:lnTo>
                                  <a:pt x="473" y="293"/>
                                </a:lnTo>
                                <a:lnTo>
                                  <a:pt x="474" y="293"/>
                                </a:lnTo>
                                <a:lnTo>
                                  <a:pt x="475" y="293"/>
                                </a:lnTo>
                                <a:lnTo>
                                  <a:pt x="476" y="296"/>
                                </a:lnTo>
                                <a:lnTo>
                                  <a:pt x="477" y="297"/>
                                </a:lnTo>
                                <a:lnTo>
                                  <a:pt x="478" y="294"/>
                                </a:lnTo>
                                <a:lnTo>
                                  <a:pt x="478" y="296"/>
                                </a:lnTo>
                                <a:lnTo>
                                  <a:pt x="479" y="293"/>
                                </a:lnTo>
                                <a:lnTo>
                                  <a:pt x="480" y="295"/>
                                </a:lnTo>
                                <a:lnTo>
                                  <a:pt x="481" y="295"/>
                                </a:lnTo>
                                <a:lnTo>
                                  <a:pt x="482" y="294"/>
                                </a:lnTo>
                                <a:lnTo>
                                  <a:pt x="483" y="295"/>
                                </a:lnTo>
                                <a:lnTo>
                                  <a:pt x="484" y="295"/>
                                </a:lnTo>
                                <a:lnTo>
                                  <a:pt x="485" y="297"/>
                                </a:lnTo>
                                <a:lnTo>
                                  <a:pt x="486" y="298"/>
                                </a:lnTo>
                                <a:lnTo>
                                  <a:pt x="487" y="299"/>
                                </a:lnTo>
                                <a:lnTo>
                                  <a:pt x="488" y="300"/>
                                </a:lnTo>
                                <a:lnTo>
                                  <a:pt x="489" y="299"/>
                                </a:lnTo>
                                <a:lnTo>
                                  <a:pt x="490" y="299"/>
                                </a:lnTo>
                                <a:lnTo>
                                  <a:pt x="491" y="299"/>
                                </a:lnTo>
                                <a:lnTo>
                                  <a:pt x="492" y="298"/>
                                </a:lnTo>
                                <a:lnTo>
                                  <a:pt x="493" y="297"/>
                                </a:lnTo>
                                <a:lnTo>
                                  <a:pt x="494" y="296"/>
                                </a:lnTo>
                                <a:lnTo>
                                  <a:pt x="495" y="295"/>
                                </a:lnTo>
                                <a:lnTo>
                                  <a:pt x="496" y="297"/>
                                </a:lnTo>
                                <a:lnTo>
                                  <a:pt x="497" y="298"/>
                                </a:lnTo>
                                <a:lnTo>
                                  <a:pt x="498" y="297"/>
                                </a:lnTo>
                                <a:lnTo>
                                  <a:pt x="499" y="298"/>
                                </a:lnTo>
                                <a:lnTo>
                                  <a:pt x="500" y="294"/>
                                </a:lnTo>
                                <a:lnTo>
                                  <a:pt x="500" y="297"/>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74"/>
                        <wps:cNvCnPr/>
                        <wps:spPr bwMode="auto">
                          <a:xfrm flipV="1">
                            <a:off x="2940" y="283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75"/>
                        <wps:cNvCnPr/>
                        <wps:spPr bwMode="auto">
                          <a:xfrm>
                            <a:off x="2940" y="582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76"/>
                        <wps:cNvCnPr/>
                        <wps:spPr bwMode="auto">
                          <a:xfrm>
                            <a:off x="405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77"/>
                        <wps:cNvCnPr/>
                        <wps:spPr bwMode="auto">
                          <a:xfrm>
                            <a:off x="516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78"/>
                        <wps:cNvCnPr/>
                        <wps:spPr bwMode="auto">
                          <a:xfrm>
                            <a:off x="627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79"/>
                        <wps:cNvCnPr/>
                        <wps:spPr bwMode="auto">
                          <a:xfrm>
                            <a:off x="738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80"/>
                        <wps:cNvCnPr/>
                        <wps:spPr bwMode="auto">
                          <a:xfrm>
                            <a:off x="8475"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81"/>
                        <wps:cNvCnPr/>
                        <wps:spPr bwMode="auto">
                          <a:xfrm>
                            <a:off x="3255" y="540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82"/>
                        <wps:cNvCnPr/>
                        <wps:spPr bwMode="auto">
                          <a:xfrm>
                            <a:off x="4380" y="53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83"/>
                        <wps:cNvCnPr/>
                        <wps:spPr bwMode="auto">
                          <a:xfrm>
                            <a:off x="5505" y="517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84"/>
                        <wps:cNvCnPr/>
                        <wps:spPr bwMode="auto">
                          <a:xfrm>
                            <a:off x="7770" y="519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Text Box 85"/>
                        <wps:cNvSpPr txBox="1">
                          <a:spLocks noChangeArrowheads="1"/>
                        </wps:cNvSpPr>
                        <wps:spPr bwMode="auto">
                          <a:xfrm>
                            <a:off x="337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1E7FFB" w:rsidRDefault="00C61BB0" w:rsidP="001E7FFB">
                              <w:pPr>
                                <w:pStyle w:val="Figure"/>
                              </w:pPr>
                              <w:r w:rsidRPr="001E7FFB">
                                <w:t>1</w:t>
                              </w:r>
                            </w:p>
                          </w:txbxContent>
                        </wps:txbx>
                        <wps:bodyPr rot="0" vert="horz" wrap="square" lIns="18000" tIns="0" rIns="18000" bIns="0" anchor="t" anchorCtr="0" upright="1">
                          <a:noAutofit/>
                        </wps:bodyPr>
                      </wps:wsp>
                      <wps:wsp>
                        <wps:cNvPr id="544" name="Text Box 86"/>
                        <wps:cNvSpPr txBox="1">
                          <a:spLocks noChangeArrowheads="1"/>
                        </wps:cNvSpPr>
                        <wps:spPr bwMode="auto">
                          <a:xfrm>
                            <a:off x="2613" y="283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1E7FFB" w:rsidRDefault="00C61BB0" w:rsidP="001E7FFB">
                              <w:pPr>
                                <w:pStyle w:val="Figure"/>
                              </w:pPr>
                              <w:r w:rsidRPr="001E7FFB">
                                <w:t>A</w:t>
                              </w:r>
                            </w:p>
                          </w:txbxContent>
                        </wps:txbx>
                        <wps:bodyPr rot="0" vert="horz" wrap="square" lIns="18000" tIns="0" rIns="18000" bIns="0" anchor="t" anchorCtr="0" upright="1">
                          <a:noAutofit/>
                        </wps:bodyPr>
                      </wps:wsp>
                      <wps:wsp>
                        <wps:cNvPr id="545" name="Text Box 87"/>
                        <wps:cNvSpPr txBox="1">
                          <a:spLocks noChangeArrowheads="1"/>
                        </wps:cNvSpPr>
                        <wps:spPr bwMode="auto">
                          <a:xfrm>
                            <a:off x="1677" y="5094"/>
                            <a:ext cx="121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1E7FFB" w:rsidRDefault="00C61BB0" w:rsidP="001E7FFB">
                              <w:pPr>
                                <w:pStyle w:val="Figure"/>
                              </w:pPr>
                              <w:r>
                                <w:rPr>
                                  <w:caps w:val="0"/>
                                </w:rPr>
                                <w:t>U</w:t>
                              </w:r>
                              <w:r w:rsidRPr="001E7FFB">
                                <w:rPr>
                                  <w:caps w:val="0"/>
                                </w:rPr>
                                <w:t xml:space="preserve">mbral </w:t>
                              </w:r>
                              <w:r w:rsidRPr="001E7FFB">
                                <w:rPr>
                                  <w:caps w:val="0"/>
                                </w:rPr>
                                <w:br/>
                                <w:t>común</w:t>
                              </w:r>
                            </w:p>
                          </w:txbxContent>
                        </wps:txbx>
                        <wps:bodyPr rot="0" vert="horz" wrap="square" lIns="18000" tIns="0" rIns="18000" bIns="0" anchor="t" anchorCtr="0" upright="1">
                          <a:noAutofit/>
                        </wps:bodyPr>
                      </wps:wsp>
                      <wps:wsp>
                        <wps:cNvPr id="546" name="Text Box 88"/>
                        <wps:cNvSpPr txBox="1">
                          <a:spLocks noChangeArrowheads="1"/>
                        </wps:cNvSpPr>
                        <wps:spPr bwMode="auto">
                          <a:xfrm>
                            <a:off x="8478" y="586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1E7FFB" w:rsidRDefault="00C61BB0" w:rsidP="001E7FFB">
                              <w:pPr>
                                <w:pStyle w:val="Figure"/>
                              </w:pPr>
                              <w:r>
                                <w:rPr>
                                  <w:caps w:val="0"/>
                                </w:rPr>
                                <w:t>C</w:t>
                              </w:r>
                              <w:r w:rsidRPr="001E7FFB">
                                <w:rPr>
                                  <w:caps w:val="0"/>
                                </w:rPr>
                                <w:t>anal</w:t>
                              </w:r>
                            </w:p>
                          </w:txbxContent>
                        </wps:txbx>
                        <wps:bodyPr rot="0" vert="horz" wrap="square" lIns="18000" tIns="0" rIns="18000" bIns="0" anchor="t" anchorCtr="0" upright="1">
                          <a:noAutofit/>
                        </wps:bodyPr>
                      </wps:wsp>
                      <wps:wsp>
                        <wps:cNvPr id="547" name="Text Box 89"/>
                        <wps:cNvSpPr txBox="1">
                          <a:spLocks noChangeArrowheads="1"/>
                        </wps:cNvSpPr>
                        <wps:spPr bwMode="auto">
                          <a:xfrm>
                            <a:off x="450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1E7FFB" w:rsidRDefault="00C61BB0" w:rsidP="001E7FFB">
                              <w:pPr>
                                <w:pStyle w:val="Figure"/>
                              </w:pPr>
                              <w:r w:rsidRPr="001E7FFB">
                                <w:t>2</w:t>
                              </w:r>
                            </w:p>
                          </w:txbxContent>
                        </wps:txbx>
                        <wps:bodyPr rot="0" vert="horz" wrap="square" lIns="18000" tIns="0" rIns="18000" bIns="0" anchor="t" anchorCtr="0" upright="1">
                          <a:noAutofit/>
                        </wps:bodyPr>
                      </wps:wsp>
                      <wps:wsp>
                        <wps:cNvPr id="548" name="Text Box 90"/>
                        <wps:cNvSpPr txBox="1">
                          <a:spLocks noChangeArrowheads="1"/>
                        </wps:cNvSpPr>
                        <wps:spPr bwMode="auto">
                          <a:xfrm>
                            <a:off x="562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1E7FFB" w:rsidRDefault="00C61BB0" w:rsidP="001E7FFB">
                              <w:pPr>
                                <w:pStyle w:val="Figure"/>
                              </w:pPr>
                              <w:r w:rsidRPr="001E7FFB">
                                <w:t>3</w:t>
                              </w:r>
                            </w:p>
                          </w:txbxContent>
                        </wps:txbx>
                        <wps:bodyPr rot="0" vert="horz" wrap="square" lIns="18000" tIns="0" rIns="18000" bIns="0" anchor="t" anchorCtr="0" upright="1">
                          <a:noAutofit/>
                        </wps:bodyPr>
                      </wps:wsp>
                      <wps:wsp>
                        <wps:cNvPr id="549" name="Text Box 91"/>
                        <wps:cNvSpPr txBox="1">
                          <a:spLocks noChangeArrowheads="1"/>
                        </wps:cNvSpPr>
                        <wps:spPr bwMode="auto">
                          <a:xfrm>
                            <a:off x="672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1E7FFB" w:rsidRDefault="00C61BB0" w:rsidP="001E7FFB">
                              <w:pPr>
                                <w:pStyle w:val="Figure"/>
                              </w:pPr>
                              <w:r w:rsidRPr="001E7FFB">
                                <w:t>4</w:t>
                              </w:r>
                            </w:p>
                          </w:txbxContent>
                        </wps:txbx>
                        <wps:bodyPr rot="0" vert="horz" wrap="square" lIns="18000" tIns="0" rIns="18000" bIns="0" anchor="t" anchorCtr="0" upright="1">
                          <a:noAutofit/>
                        </wps:bodyPr>
                      </wps:wsp>
                      <wps:wsp>
                        <wps:cNvPr id="550" name="Text Box 92"/>
                        <wps:cNvSpPr txBox="1">
                          <a:spLocks noChangeArrowheads="1"/>
                        </wps:cNvSpPr>
                        <wps:spPr bwMode="auto">
                          <a:xfrm>
                            <a:off x="777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1E7FFB" w:rsidRDefault="00C61BB0" w:rsidP="001E7FFB">
                              <w:pPr>
                                <w:pStyle w:val="Figure"/>
                              </w:pPr>
                              <w:r w:rsidRPr="001E7FFB">
                                <w:t>5</w:t>
                              </w:r>
                            </w:p>
                          </w:txbxContent>
                        </wps:txbx>
                        <wps:bodyPr rot="0" vert="horz" wrap="square" lIns="18000" tIns="0" rIns="18000" bIns="0" anchor="t" anchorCtr="0" upright="1">
                          <a:noAutofit/>
                        </wps:bodyPr>
                      </wps:wsp>
                      <wps:wsp>
                        <wps:cNvPr id="551" name="Line 93"/>
                        <wps:cNvCnPr/>
                        <wps:spPr bwMode="auto">
                          <a:xfrm flipH="1">
                            <a:off x="4605" y="4248"/>
                            <a:ext cx="225" cy="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Line 94"/>
                        <wps:cNvCnPr/>
                        <wps:spPr bwMode="auto">
                          <a:xfrm>
                            <a:off x="5070" y="4248"/>
                            <a:ext cx="55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Line 95"/>
                        <wps:cNvCnPr/>
                        <wps:spPr bwMode="auto">
                          <a:xfrm>
                            <a:off x="4377" y="5429"/>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4" name="Line 96"/>
                        <wps:cNvCnPr/>
                        <wps:spPr bwMode="auto">
                          <a:xfrm>
                            <a:off x="5505"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5" name="Line 97"/>
                        <wps:cNvCnPr/>
                        <wps:spPr bwMode="auto">
                          <a:xfrm>
                            <a:off x="7770"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6" name="Line 98"/>
                        <wps:cNvCnPr/>
                        <wps:spPr bwMode="auto">
                          <a:xfrm>
                            <a:off x="2085" y="5282"/>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557" name="Text Box 99"/>
                        <wps:cNvSpPr txBox="1">
                          <a:spLocks noChangeArrowheads="1"/>
                        </wps:cNvSpPr>
                        <wps:spPr bwMode="auto">
                          <a:xfrm>
                            <a:off x="4235" y="4023"/>
                            <a:ext cx="1589"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1E7FFB" w:rsidRDefault="00C61BB0" w:rsidP="001E7FFB">
                              <w:pPr>
                                <w:pStyle w:val="Figure"/>
                              </w:pPr>
                              <w:r>
                                <w:rPr>
                                  <w:caps w:val="0"/>
                                </w:rPr>
                                <w:t>U</w:t>
                              </w:r>
                              <w:r w:rsidRPr="001E7FFB">
                                <w:rPr>
                                  <w:caps w:val="0"/>
                                </w:rPr>
                                <w:t>mbral adaptativo</w:t>
                              </w:r>
                            </w:p>
                          </w:txbxContent>
                        </wps:txbx>
                        <wps:bodyPr rot="0" vert="horz" wrap="square" lIns="18000" tIns="0" rIns="18000" bIns="0" anchor="t" anchorCtr="0" upright="1">
                          <a:noAutofit/>
                        </wps:bodyPr>
                      </wps:wsp>
                      <wps:wsp>
                        <wps:cNvPr id="558" name="Line 100"/>
                        <wps:cNvCnPr/>
                        <wps:spPr bwMode="auto">
                          <a:xfrm>
                            <a:off x="3255" y="525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59" name="Line 101"/>
                        <wps:cNvCnPr/>
                        <wps:spPr bwMode="auto">
                          <a:xfrm>
                            <a:off x="4380" y="513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60" name="Line 102"/>
                        <wps:cNvCnPr/>
                        <wps:spPr bwMode="auto">
                          <a:xfrm>
                            <a:off x="5505"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61" name="Line 103"/>
                        <wps:cNvCnPr/>
                        <wps:spPr bwMode="auto">
                          <a:xfrm>
                            <a:off x="7770"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9" o:spid="_x0000_s1187" style="position:absolute;left:0;text-align:left;margin-left:47.15pt;margin-top:12.95pt;width:386.7pt;height:171.75pt;z-index:251662336" coordorigin="1677,2837"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">
                <v:shape id="Freeform 72" o:spid="_x0000_s1188" style="position:absolute;left:2940;top:5354;width:5473;height:157;visibility:visible;mso-wrap-style:square;v-text-anchor:top" coordsize="5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U/L0A&#10;AADcAAAADwAAAGRycy9kb3ducmV2LnhtbERPSwrCMBDdC94hjOBOUxWLVKMURRR3ftDt0IxtsZmU&#10;Jmq9vVkILh/vv1i1phIvalxpWcFoGIEgzqwuOVdwOW8HMxDOI2usLJOCDzlYLbudBSbavvlIr5PP&#10;RQhhl6CCwvs6kdJlBRl0Q1sTB+5uG4M+wCaXusF3CDeVHEdRLA2WHBoKrGldUPY4PY2C+HC9tuN0&#10;a3fmlmqdbWxs8r1S/V6bzkF4av1f/HPvtYLpJ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erU/L0AAADcAAAADwAAAAAAAAAAAAAAAACYAgAAZHJzL2Rvd25yZXYu&#10;eG1sUEsFBgAAAAAEAAQA9QAAAIIDAAAAAA==&#10;" path="m,5r,l1,3,2,4,3,5,4,4,5,3r1,l7,2,8,6,9,5,10,4r1,1l12,5,13,4r1,1l15,6r1,l17,5r1,2l19,8r1,l21,7r1,l23,4r,2l24,3r1,3l26,7r1,l28,8r1,l30,7,31,6r1,l33,7r1,1l35,7,36,6r1,2l38,9r1,1l40,11r1,l42,8r,2l43,9r1,l45,6,46,5r1,3l48,9r1,l50,8r1,l52,9r1,1l54,11r1,-1l56,7r,2l57,7r1,2l59,8,60,7,61,5r1,l63,8,64,7r1,l66,8,67,7r1,l69,6,70,5r1,2l72,6r1,2l74,9,75,6r,2l76,5r1,2l78,8,79,7r1,l81,8r1,l83,7r1,l85,7r1,2l87,10r1,l89,9,90,8r1,1l92,8,93,7r1,1l95,8,96,7r1,l98,7,99,6r1,-1l101,4r1,7l103,12r1,l105,8r,3l106,6r1,1l108,8r1,-1l110,6r1,-1l112,3r1,l114,5r1,3l116,9r1,-1l118,7r1,-3l119,6r1,-2l121,7r1,1l123,8r1,2l125,11r1,-3l126,10r1,-4l128,9r1,1l130,9r,-3l131,4r1,3l133,6r1,-2l135,6r1,2l137,10r1,1l139,10r1,-1l141,8r1,-1l143,9r1,1l145,9r1,-4l146,7r1,-4l148,5r1,1l150,7r1,-1l152,5r1,-1l154,5r1,l156,8r1,1l158,12r1,1l160,8r,4l161,7r1,l163,6r1,1l165,7r1,l167,8r1,-3l169,5r1,l171,6r1,1l173,7r1,l175,8r1,-1l177,4r1,-2l179,1r1,7l181,9r1,l183,6r,2l184,5r1,1l186,8r1,1l188,12r1,1l190,14r1,-1l192,12r1,-1l194,8r,1l195,7r1,-1l197,6r1,l199,6r1,2l201,8r1,1l203,10r1,1l205,11r1,-1l206,6r1,-2l208,7r1,3l210,13r1,1l212,13r1,-3l213,12r1,-5l215,6r1,l217,4r1,5l218,4r1,6l220,9r1,l222,8r1,l224,9r1,-1l226,8r1,-1l228,6r1,-2l230,3r1,-1l232,r1,1l234,3r1,1l236,5r1,1l238,7r1,1l240,8r1,-1l242,8r1,1l244,10r1,-1l246,7r1,-1l248,7r1,2l250,10r1,-1l252,8r1,1l254,8r1,1l256,10r1,-1l258,10r1,2l260,13r1,-1l262,9r,1l263,6r1,-1l265,3r1,l267,3r1,l269,7r1,1l271,4r,3l272,7r1,1l274,5r,2l275,6r1,-1l277,3r1,3l279,5r1,-2l281,5r1,1l283,5r1,l285,7r1,1l287,8r1,l289,5r,2l290,5r1,l292,5r1,2l294,8r1,-1l296,8r1,1l298,11r1,1l300,8r,3l301,7r1,-2l303,7r1,-1l305,6r1,l307,5r1,2l309,8r1,l311,7r1,1l313,8r1,l315,7r1,-4l317,3r1,1l319,3r1,2l321,8r1,1l323,10r1,-1l325,9r1,1l327,11r1,-1l329,8r1,-1l331,6r1,l333,5r1,1l335,7r1,5l337,13r1,-4l338,12r1,-4l340,8r1,l342,7r1,-3l344,1r1,1l346,2r1,1l348,5r1,1l350,6r1,-1l352,6r1,4l354,11r1,l356,11r1,-1l358,7r,2l359,8r1,3l361,12r1,-3l362,11r1,-5l364,6r1,2l366,6r1,-1l368,5r1,2l370,8r1,-1l372,5r1,-3l374,1r1,5l376,8r1,1l378,8r1,-2l380,5r1,1l382,5r1,3l384,9r1,1l386,9r1,-4l387,7r1,-2l389,6r1,-1l391,5r1,1l393,8r1,1l395,9r1,l397,8r1,1l399,8r1,-1l401,10r1,1l403,11r1,-3l404,10r1,-3l406,4r1,2l408,6r1,l410,7r1,1l412,7r1,l414,8r1,3l416,12r1,-1l418,9r1,-1l420,7r1,-4l422,3r1,1l424,5r1,1l426,5r1,1l428,8r1,1l430,9r1,l432,8r1,-1l434,6r1,1l436,11r1,1l438,8r,3l439,7r1,1l441,9r1,-3l443,6r1,-2l445,7r,-3l446,8r1,-1l448,4r1,-1l450,1r1,3l452,4r1,-1l454,4r1,2l456,7r1,-1l458,7r1,3l460,11r1,l462,7r,3l463,9r1,l465,6r1,-1l467,6r1,2l469,9r1,1l471,9r1,-3l472,8r1,-2l474,6r1,2l476,9r1,l478,5r1,-1l480,1r1,l482,2r1,3l484,6r1,l486,5r1,-1l488,3r1,-2l490,2r1,3l492,7r1,1l494,5r,2l495,8r1,1l497,8r1,-1l499,6r1,e" filled="f" strokecolor="#396" strokeweight=".7pt">
                  <v:path arrowok="t" o:connecttype="custom" o:connectlocs="843,247;1916,751;2879,381;3952,886;5035,1009;5987,1009;6951,1133;8023,886;8987,1009;10059,886;11143,886;12216,1379;13179,751;14263,505;15095,1256;16058,505;17130,1133;18094,751;19166,1009;20130,628;21202,505;22166,751;23249,1009;24202,1133;25165,1637;26117,1133;27080,1009;28153,505;29237,1256;30309,1133;31393,1133;32345,1009;33188,381;34272,1009;35224,1009;36187,628;37260,886;38344,628;39417,1009;40500,1133;41453,247;42536,1379;43368,1379;44452,886;45524,628;46488,628;47571,1009;48524,886;49607,1009;50680,505;51764,1009;52716,1009;53679,505;54752,751;55715,751;56667,751;57751,247;58824,628;59787,751" o:connectangles="0,0,0,0,0,0,0,0,0,0,0,0,0,0,0,0,0,0,0,0,0,0,0,0,0,0,0,0,0,0,0,0,0,0,0,0,0,0,0,0,0,0,0,0,0,0,0,0,0,0,0,0,0,0,0,0,0,0,0"/>
                </v:shape>
                <v:shape id="Freeform 73" o:spid="_x0000_s1189" style="position:absolute;left:2940;top:2934;width:5473;height:2495;visibility:visible;mso-wrap-style:square;v-text-anchor:top" coordsize="50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s9cYA&#10;AADcAAAADwAAAGRycy9kb3ducmV2LnhtbESPzWrDMBCE74W8g9hAb43slLTBiWxKIZBCeqibQ46L&#10;tbFNrJVtKf55+6pQ6HGYmW+YfTaZRgzUu9qygngVgSAurK65VHD+PjxtQTiPrLGxTApmcpCli4c9&#10;JtqO/EVD7ksRIOwSVFB53yZSuqIig25lW+LgXW1v0AfZl1L3OAa4aeQ6il6kwZrDQoUtvVdU3PK7&#10;UTBcunH9Od3O1w9/mufh9dgd7helHpfT2w6Ep8n/h//aR61g8xz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s9cYAAADcAAAADwAAAAAAAAAAAAAAAACYAgAAZHJz&#10;L2Rvd25yZXYueG1sUEsFBgAAAAAEAAQA9QAAAIsDAAAAAA==&#10;" path="m,314r,l1,314r1,1l3,314r1,-1l5,313r1,-1l7,312r1,l9,312r1,3l11,316r1,1l13,317r1,l15,317r1,-1l17,316r1,-1l19,314r1,1l21,315r1,1l23,315r1,-1l25,312r1,1l27,314r1,-1l29,314r1,l31,313r1,l33,313r1,-1l35,312r1,1l37,311r1,-2l39,309r1,5l41,315r1,-1l43,313r1,2l45,316r1,l47,316r1,-1l49,311r,2l50,311r1,l52,310r1,l54,312r1,l56,310r1,-2l58,311r1,l60,310r1,-3l62,307r1,3l64,311r1,l66,312r1,l68,313r1,l70,314r1,-1l72,312r1,-1l74,310r1,-3l76,307r1,1l78,309r1,l80,310r1,l82,310r1,l84,311r1,l86,310r1,1l88,312r1,-1l90,311r1,1l92,311r1,1l94,311r1,l96,310r1,l98,310r1,l100,310r1,1l102,312r1,l104,311r1,-4l106,306r1,-2l108,304r1,2l110,307r1,l112,306r1,-2l114,304r1,4l116,309r1,-1l118,306r1,l120,307r1,1l122,309r1,-1l124,306r1,l126,305r1,l128,302r1,3l130,307r1,1l132,309r1,1l134,309r1,-3l135,307r1,-3l137,302r1,1l139,304r1,1l141,305r1,-1l143,302r1,l145,305r1,l147,308r1,1l149,308r1,-3l150,306r1,-3l152,303r1,4l154,308r1,-1l155,301r1,l157,304r1,1l159,305r1,1l161,307r1,l163,306r1,-1l165,304r1,-1l167,304r1,-1l169,302r1,-1l171,302r1,-1l173,300r1,3l175,304r1,l177,303r1,-3l179,302r1,1l181,300r1,1l183,301r1,-2l185,297r1,3l187,303r1,1l189,301r,2l190,300r1,-2l192,297r1,-2l194,297r1,-1l196,297r1,l198,295r1,l200,296r1,1l202,297r1,2l204,300r1,-3l205,299r1,-3l207,295r1,-2l209,293r1,2l211,296r1,-1l213,295r1,l215,293r1,l217,291r1,-1l219,293r1,1l221,295r1,1l223,295r1,-2l225,294r1,-1l227,292r1,-1l229,291r1,l231,292r1,1l233,292r1,-3l235,289r1,l237,290r1,2l239,293r1,-1l241,291r1,-2l243,288r1,l245,287r1,l247,285r1,3l249,289r1,-1l251,288r1,1l253,288r1,-1l255,288r1,1l257,286r,2l258,287r1,1l260,289r1,1l262,289r1,l264,288r1,l266,287r1,l268,288r1,1l270,288r1,-4l272,284r1,2l274,287r1,l276,288r1,-3l277,287r1,-4l279,284r1,2l281,287r1,l283,287r1,-1l285,286r1,l287,285r1,-1l289,283r1,-1l291,283r1,2l293,288r1,1l295,283r,5l296,281r1,1l298,283r1,2l300,286r1,l302,286r1,l304,285r1,-1l306,286r1,1l308,287r1,-3l309,286r1,-3l311,284r1,1l313,283r1,l315,280r1,-4l317,270r1,-1l319,263r1,-10l321,247r1,-4l323,237r1,-14l325,211r1,-10l327,190r1,-17l329,164r1,-11l331,140r1,-17l333,114r1,-7l335,101r1,-6l337,84r1,-7l339,70r1,-8l341,50r1,-8l343,33r1,-8l345,14r1,-5l347,6r1,-3l349,1,350,r1,1l352,3r1,6l354,14r1,6l356,27r1,11l358,45r1,9l360,61r1,10l362,78r1,9l364,97r1,13l366,120r1,12l368,144r1,21l370,176r1,9l372,194r1,7l374,215r1,8l376,235r1,10l378,253r1,5l380,268r1,2l382,280r1,1l384,283r1,1l386,285r1,-1l388,284r1,-1l390,281r1,2l392,284r1,1l394,284r1,1l396,286r1,-1l398,286r1,-1l400,286r1,l402,285r1,l404,286r1,-1l406,286r1,-1l408,287r1,1l410,287r1,1l412,287r1,-1l414,285r1,1l416,285r1,l418,286r1,-1l420,285r1,-1l422,285r1,1l424,287r1,-1l426,285r1,-1l428,283r1,-1l430,283r1,l432,285r1,1l434,286r1,-1l436,286r1,1l438,288r1,-1l440,286r1,1l442,288r1,1l444,285r,3l445,282r1,2l447,285r1,1l449,287r1,l451,287r1,l453,287r1,1l455,288r1,-1l457,286r1,1l459,287r1,l461,287r1,1l463,289r1,1l465,290r1,-1l467,288r1,1l469,291r1,1l471,293r1,1l473,293r1,l475,293r1,3l477,297r1,-3l478,296r1,-3l480,295r1,l482,294r1,1l484,295r1,2l486,298r1,1l488,300r1,-1l490,299r1,l492,298r1,-1l494,296r1,-1l496,297r1,1l498,297r1,1l500,294r,3e" filled="f" strokecolor="red" strokeweight=".7pt">
                  <v:path arrowok="t" o:connecttype="custom" o:connectlocs="843,19330;1916,19574;2999,19330;4072,19330;5156,19393;6108,19267;7192,19204;8264,19393;9348,19141;10421,19267;11504,19204;12577,19016;13661,18834;14733,19078;15817,19141;16769,18897;17853,19078;18696,18646;19768,18834;20852,18772;21925,18646;22888,18457;23961,18339;24924,18150;25997,18024;27080,18150;28153,17906;29237,17843;30309,17843;31273,17961;32345,17843;33309,17528;34392,17654;35345,17843;36428,17654;37381,17654;38464,15301;39537,9476;40621,4337;41693,189;42777,2353;43850,7430;44933,13813;46006,17528;47090,17654;48162,17654;49246,17843;50319,17654;51402,17473;52475,17843;53438,17591;54511,17843;55595,17961;56667,18150;57631,18276;58714,18520;59787,18457" o:connectangles="0,0,0,0,0,0,0,0,0,0,0,0,0,0,0,0,0,0,0,0,0,0,0,0,0,0,0,0,0,0,0,0,0,0,0,0,0,0,0,0,0,0,0,0,0,0,0,0,0,0,0,0,0,0,0,0,0"/>
                </v:shape>
                <v:line id="Line 74" o:spid="_x0000_s1190" style="position:absolute;flip:y;visibility:visible;mso-wrap-style:square" from="2940,2837" to="2940,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KkcUAAADcAAAADwAAAGRycy9kb3ducmV2LnhtbESPT2vCQBDF74V+h2UKXoJuNLS00VXs&#10;H0GQHqo9eByyYxLMzobsqPHbu0Khx8eb93vzZoveNepMXag9GxiPUlDEhbc1lwZ+d6vhK6ggyBYb&#10;z2TgSgEW88eHGebWX/iHzlspVYRwyNFAJdLmWoeiIodh5Fvi6B1851Ci7EptO7xEuGv0JE1ftMOa&#10;Y0OFLX1UVBy3JxffWH3zZ5Yl704nyRt97WWTajFm8NQvp6CEevk//kuvrYHnbA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KkcUAAADcAAAADwAAAAAAAAAA&#10;AAAAAAChAgAAZHJzL2Rvd25yZXYueG1sUEsFBgAAAAAEAAQA+QAAAJMDAAAAAA==&#10;">
                  <v:stroke endarrow="block"/>
                </v:line>
                <v:line id="Line 75" o:spid="_x0000_s1191" style="position:absolute;visibility:visible;mso-wrap-style:square" from="2940,5822" to="8760,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mcUAAADcAAAADwAAAGRycy9kb3ducmV2LnhtbESPT2sCMRTE7wW/Q3iCt5pVserWKOJS&#10;6KEt+IeeXzevm8XNy7KJa/z2TaHQ4zAzv2HW22gb0VPna8cKJuMMBHHpdM2VgvPp5XEJwgdkjY1j&#10;UnAnD9vN4GGNuXY3PlB/DJVIEPY5KjAhtLmUvjRk0Y9dS5y8b9dZDEl2ldQd3hLcNnKaZU/SYs1p&#10;wWBLe0Pl5Xi1ChamOMiFLN5OH0VfT1bxPX5+rZQaDePuGUSgGP7Df+1XrWA+m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omcUAAADcAAAADwAAAAAAAAAA&#10;AAAAAAChAgAAZHJzL2Rvd25yZXYueG1sUEsFBgAAAAAEAAQA+QAAAJMDAAAAAA==&#10;">
                  <v:stroke endarrow="block"/>
                </v:line>
                <v:line id="Line 76" o:spid="_x0000_s1192" style="position:absolute;visibility:visible;mso-wrap-style:square" from="4050,5792" to="405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77" o:spid="_x0000_s1193" style="position:absolute;visibility:visible;mso-wrap-style:square" from="5160,5792" to="516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line id="Line 78" o:spid="_x0000_s1194" style="position:absolute;visibility:visible;mso-wrap-style:square" from="6270,5792" to="627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line id="Line 79" o:spid="_x0000_s1195" style="position:absolute;visibility:visible;mso-wrap-style:square" from="7380,5792" to="738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line id="Line 80" o:spid="_x0000_s1196" style="position:absolute;visibility:visible;mso-wrap-style:square" from="8475,5792" to="8475,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81" o:spid="_x0000_s1197" style="position:absolute;visibility:visible;mso-wrap-style:square" from="3255,5405" to="3705,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r7cQAAADcAAAADwAAAGRycy9kb3ducmV2LnhtbESPQWvCQBSE70L/w/IK3nRTi9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uvtxAAAANwAAAAPAAAAAAAAAAAA&#10;AAAAAKECAABkcnMvZG93bnJldi54bWxQSwUGAAAAAAQABAD5AAAAkgMAAAAA&#10;" strokeweight="2pt"/>
                <v:line id="Line 82" o:spid="_x0000_s1198" style="position:absolute;visibility:visible;mso-wrap-style:square" from="4380,5312" to="4830,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xDb0AAADcAAAADwAAAGRycy9kb3ducmV2LnhtbERPvQrCMBDeBd8hnOCmqaI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mWMQ29AAAA3AAAAA8AAAAAAAAAAAAAAAAAoQIA&#10;AGRycy9kb3ducmV2LnhtbFBLBQYAAAAABAAEAPkAAACLAwAAAAA=&#10;" strokeweight="2pt"/>
                <v:line id="Line 83" o:spid="_x0000_s1199" style="position:absolute;visibility:visible;mso-wrap-style:square" from="5505,5177" to="5955,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UlsAAAADcAAAADwAAAGRycy9kb3ducmV2LnhtbESPwQrCMBBE74L/EFbwpqmi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alJbAAAAA3AAAAA8AAAAAAAAAAAAAAAAA&#10;oQIAAGRycy9kb3ducmV2LnhtbFBLBQYAAAAABAAEAPkAAACOAwAAAAA=&#10;" strokeweight="2pt"/>
                <v:line id="Line 84" o:spid="_x0000_s1200" style="position:absolute;visibility:visible;mso-wrap-style:square" from="7770,5192" to="8220,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K4cAAAADcAAAADwAAAGRycy9kb3ducmV2LnhtbESPwQrCMBBE74L/EFbwpqmi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ICuHAAAAA3AAAAA8AAAAAAAAAAAAAAAAA&#10;oQIAAGRycy9kb3ducmV2LnhtbFBLBQYAAAAABAAEAPkAAACOAwAAAAA=&#10;" strokeweight="2pt"/>
                <v:shape id="Text Box 85" o:spid="_x0000_s1201" type="#_x0000_t202" style="position:absolute;left:3375;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248YA&#10;AADcAAAADwAAAGRycy9kb3ducmV2LnhtbESPT2sCMRTE74LfIbxCb5qtra2sRpGCUKgXVy+9vW7e&#10;/mk3L0uS7m799EYQPA4z8xtmtRlMIzpyvras4GmagCDOra65VHA67iYLED4ga2wsk4J/8rBZj0cr&#10;TLXt+UBdFkoRIexTVFCF0KZS+rwig35qW+LoFdYZDFG6UmqHfYSbRs6S5FUarDkuVNjSe0X5b/Zn&#10;FAzz7PRV7ArnLO2355/ys+/evpV6fBi2SxCBhnAP39ofWsH85RmuZ+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N248YAAADcAAAADwAAAAAAAAAAAAAAAACYAgAAZHJz&#10;L2Rvd25yZXYueG1sUEsFBgAAAAAEAAQA9QAAAIsDAAAAAA==&#10;" filled="f" stroked="f">
                  <v:textbox inset=".5mm,0,.5mm,0">
                    <w:txbxContent>
                      <w:p w:rsidR="00C61BB0" w:rsidRPr="001E7FFB" w:rsidRDefault="00C61BB0" w:rsidP="001E7FFB">
                        <w:pPr>
                          <w:pStyle w:val="Figure"/>
                        </w:pPr>
                        <w:r w:rsidRPr="001E7FFB">
                          <w:t>1</w:t>
                        </w:r>
                      </w:p>
                    </w:txbxContent>
                  </v:textbox>
                </v:shape>
                <v:shape id="Text Box 86" o:spid="_x0000_s1202" type="#_x0000_t202" style="position:absolute;left:2613;top:283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l8UA&#10;AADcAAAADwAAAGRycy9kb3ducmV2LnhtbESPT2sCMRTE7wW/Q3iCt5q1aCurUUQQBHvp1ou35+bt&#10;H928LEm6u/bTN4VCj8PM/IZZbwfTiI6cry0rmE0TEMS51TWXCs6fh+clCB+QNTaWScGDPGw3o6c1&#10;ptr2/EFdFkoRIexTVFCF0KZS+rwig35qW+LoFdYZDFG6UmqHfYSbRr4kyas0WHNcqLClfUX5Pfsy&#10;CoZFdr4Uh8I5S++771t56ru3q1KT8bBbgQg0hP/wX/uoFSzm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u6XxQAAANwAAAAPAAAAAAAAAAAAAAAAAJgCAABkcnMv&#10;ZG93bnJldi54bWxQSwUGAAAAAAQABAD1AAAAigMAAAAA&#10;" filled="f" stroked="f">
                  <v:textbox inset=".5mm,0,.5mm,0">
                    <w:txbxContent>
                      <w:p w:rsidR="00C61BB0" w:rsidRPr="001E7FFB" w:rsidRDefault="00C61BB0" w:rsidP="001E7FFB">
                        <w:pPr>
                          <w:pStyle w:val="Figure"/>
                        </w:pPr>
                        <w:r w:rsidRPr="001E7FFB">
                          <w:t>A</w:t>
                        </w:r>
                      </w:p>
                    </w:txbxContent>
                  </v:textbox>
                </v:shape>
                <v:shape id="Text Box 87" o:spid="_x0000_s1203" type="#_x0000_t202" style="position:absolute;left:1677;top:5094;width:121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LDMUA&#10;AADcAAAADwAAAGRycy9kb3ducmV2LnhtbESPT2vCQBTE7wW/w/IEb3WjmFpSVxFBKNhLoxdvr9mX&#10;PzX7Nuxuk9hP3y0Uehxm5jfMZjeaVvTkfGNZwWKegCAurG64UnA5Hx+fQfiArLG1TAru5GG3nTxs&#10;MNN24Hfq81CJCGGfoYI6hC6T0hc1GfRz2xFHr7TOYIjSVVI7HCLctHKZJE/SYMNxocaODjUVt/zL&#10;KBjT/HItj6Vzlt7235/VaejXH0rNpuP+BUSgMfyH/9qvWkG6Su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ksMxQAAANwAAAAPAAAAAAAAAAAAAAAAAJgCAABkcnMv&#10;ZG93bnJldi54bWxQSwUGAAAAAAQABAD1AAAAigMAAAAA&#10;" filled="f" stroked="f">
                  <v:textbox inset=".5mm,0,.5mm,0">
                    <w:txbxContent>
                      <w:p w:rsidR="00C61BB0" w:rsidRPr="001E7FFB" w:rsidRDefault="00C61BB0" w:rsidP="001E7FFB">
                        <w:pPr>
                          <w:pStyle w:val="Figure"/>
                        </w:pPr>
                        <w:r>
                          <w:rPr>
                            <w:caps w:val="0"/>
                          </w:rPr>
                          <w:t>U</w:t>
                        </w:r>
                        <w:r w:rsidRPr="001E7FFB">
                          <w:rPr>
                            <w:caps w:val="0"/>
                          </w:rPr>
                          <w:t xml:space="preserve">mbral </w:t>
                        </w:r>
                        <w:r w:rsidRPr="001E7FFB">
                          <w:rPr>
                            <w:caps w:val="0"/>
                          </w:rPr>
                          <w:br/>
                          <w:t>común</w:t>
                        </w:r>
                      </w:p>
                    </w:txbxContent>
                  </v:textbox>
                </v:shape>
                <v:shape id="Text Box 88" o:spid="_x0000_s1204" type="#_x0000_t202" style="position:absolute;left:8478;top:586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Ve8UA&#10;AADcAAAADwAAAGRycy9kb3ducmV2LnhtbESPT2sCMRTE7wW/Q3iCt5q1qJXVKCIIgr1068Xbc/P2&#10;j25eliTd3fbTN4VCj8PM/IbZ7AbTiI6cry0rmE0TEMS51TWXCi4fx+cVCB+QNTaWScEXedhtR08b&#10;TLXt+Z26LJQiQtinqKAKoU2l9HlFBv3UtsTRK6wzGKJ0pdQO+wg3jXxJkqU0WHNcqLClQ0X5I/s0&#10;CoZFdrkWx8I5S2/773t57rvXm1KT8bBfgwg0hP/wX/ukFSzm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NV7xQAAANwAAAAPAAAAAAAAAAAAAAAAAJgCAABkcnMv&#10;ZG93bnJldi54bWxQSwUGAAAAAAQABAD1AAAAigMAAAAA&#10;" filled="f" stroked="f">
                  <v:textbox inset=".5mm,0,.5mm,0">
                    <w:txbxContent>
                      <w:p w:rsidR="00C61BB0" w:rsidRPr="001E7FFB" w:rsidRDefault="00C61BB0" w:rsidP="001E7FFB">
                        <w:pPr>
                          <w:pStyle w:val="Figure"/>
                        </w:pPr>
                        <w:r>
                          <w:rPr>
                            <w:caps w:val="0"/>
                          </w:rPr>
                          <w:t>C</w:t>
                        </w:r>
                        <w:r w:rsidRPr="001E7FFB">
                          <w:rPr>
                            <w:caps w:val="0"/>
                          </w:rPr>
                          <w:t>anal</w:t>
                        </w:r>
                      </w:p>
                    </w:txbxContent>
                  </v:textbox>
                </v:shape>
                <v:shape id="Text Box 89" o:spid="_x0000_s1205" type="#_x0000_t202" style="position:absolute;left:450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w4MUA&#10;AADcAAAADwAAAGRycy9kb3ducmV2LnhtbESPT2sCMRTE7wW/Q3iCt5q1aJXVKCIIgr1068Xbc/P2&#10;j25eliTd3fbTN4VCj8PM/IbZ7AbTiI6cry0rmE0TEMS51TWXCi4fx+cVCB+QNTaWScEXedhtR08b&#10;TLXt+Z26LJQiQtinqKAKoU2l9HlFBv3UtsTRK6wzGKJ0pdQO+wg3jXxJkldpsOa4UGFLh4ryR/Zp&#10;FAyL7HItjoVzlt723/fy3HfLm1KT8bBfgwg0hP/wX/ukFSzm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HDgxQAAANwAAAAPAAAAAAAAAAAAAAAAAJgCAABkcnMv&#10;ZG93bnJldi54bWxQSwUGAAAAAAQABAD1AAAAigMAAAAA&#10;" filled="f" stroked="f">
                  <v:textbox inset=".5mm,0,.5mm,0">
                    <w:txbxContent>
                      <w:p w:rsidR="00C61BB0" w:rsidRPr="001E7FFB" w:rsidRDefault="00C61BB0" w:rsidP="001E7FFB">
                        <w:pPr>
                          <w:pStyle w:val="Figure"/>
                        </w:pPr>
                        <w:r w:rsidRPr="001E7FFB">
                          <w:t>2</w:t>
                        </w:r>
                      </w:p>
                    </w:txbxContent>
                  </v:textbox>
                </v:shape>
                <v:shape id="Text Box 90" o:spid="_x0000_s1206" type="#_x0000_t202" style="position:absolute;left:5625;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fkksIA&#10;AADcAAAADwAAAGRycy9kb3ducmV2LnhtbERPy2oCMRTdC/5DuEJ3mrFoW6ZGEUEQ6sapm+5uJ3ce&#10;OrkZknRm9OvNQujycN6rzWAa0ZHztWUF81kCgji3uuZSwfl7P/0A4QOyxsYyKbiRh816PFphqm3P&#10;J+qyUIoYwj5FBVUIbSqlzysy6Ge2JY5cYZ3BEKErpXbYx3DTyNckeZMGa44NFba0qyi/Zn9GwbDM&#10;zj/FvnDO0nF7v5Rffff+q9TLZNh+ggg0hH/x033QCpaLuDa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SSwgAAANwAAAAPAAAAAAAAAAAAAAAAAJgCAABkcnMvZG93&#10;bnJldi54bWxQSwUGAAAAAAQABAD1AAAAhwMAAAAA&#10;" filled="f" stroked="f">
                  <v:textbox inset=".5mm,0,.5mm,0">
                    <w:txbxContent>
                      <w:p w:rsidR="00C61BB0" w:rsidRPr="001E7FFB" w:rsidRDefault="00C61BB0" w:rsidP="001E7FFB">
                        <w:pPr>
                          <w:pStyle w:val="Figure"/>
                        </w:pPr>
                        <w:r w:rsidRPr="001E7FFB">
                          <w:t>3</w:t>
                        </w:r>
                      </w:p>
                    </w:txbxContent>
                  </v:textbox>
                </v:shape>
                <v:shape id="Text Box 91" o:spid="_x0000_s1207" type="#_x0000_t202" style="position:absolute;left:672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BCcYA&#10;AADcAAAADwAAAGRycy9kb3ducmV2LnhtbESPT2sCMRTE7wW/Q3hCbzWr1KqrUaQgFNpLVy/enpu3&#10;f3TzsiTp7rafvikUPA4z8xtmsxtMIzpyvrasYDpJQBDnVtdcKjgdD09LED4ga2wsk4Jv8rDbjh42&#10;mGrb8yd1WShFhLBPUUEVQptK6fOKDPqJbYmjV1hnMETpSqkd9hFuGjlLkhdpsOa4UGFLrxXlt+zL&#10;KBjm2elcHArnLH3sf67le98tLko9jof9GkSgIdzD/+03rWD+vIK/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tBCcYAAADcAAAADwAAAAAAAAAAAAAAAACYAgAAZHJz&#10;L2Rvd25yZXYueG1sUEsFBgAAAAAEAAQA9QAAAIsDAAAAAA==&#10;" filled="f" stroked="f">
                  <v:textbox inset=".5mm,0,.5mm,0">
                    <w:txbxContent>
                      <w:p w:rsidR="00C61BB0" w:rsidRPr="001E7FFB" w:rsidRDefault="00C61BB0" w:rsidP="001E7FFB">
                        <w:pPr>
                          <w:pStyle w:val="Figure"/>
                        </w:pPr>
                        <w:r w:rsidRPr="001E7FFB">
                          <w:t>4</w:t>
                        </w:r>
                      </w:p>
                    </w:txbxContent>
                  </v:textbox>
                </v:shape>
                <v:shape id="Text Box 92" o:spid="_x0000_s1208" type="#_x0000_t202" style="position:absolute;left:777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ScIA&#10;AADcAAAADwAAAGRycy9kb3ducmV2LnhtbERPy2rCQBTdF/oPwy10VycKUUkdRQShUDdGN+6umZtH&#10;zdwJM9Mk9us7C8Hl4bxXm9G0oifnG8sKppMEBHFhdcOVgvNp/7EE4QOyxtYyKbiTh8369WWFmbYD&#10;H6nPQyViCPsMFdQhdJmUvqjJoJ/YjjhypXUGQ4SuktrhEMNNK2dJMpcGG44NNXa0q6m45b9GwZjm&#10;50u5L52zdNj+/VTfQ7+4KvX+Nm4/QQQaw1P8cH9pBWka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H5JwgAAANwAAAAPAAAAAAAAAAAAAAAAAJgCAABkcnMvZG93&#10;bnJldi54bWxQSwUGAAAAAAQABAD1AAAAhwMAAAAA&#10;" filled="f" stroked="f">
                  <v:textbox inset=".5mm,0,.5mm,0">
                    <w:txbxContent>
                      <w:p w:rsidR="00C61BB0" w:rsidRPr="001E7FFB" w:rsidRDefault="00C61BB0" w:rsidP="001E7FFB">
                        <w:pPr>
                          <w:pStyle w:val="Figure"/>
                        </w:pPr>
                        <w:r w:rsidRPr="001E7FFB">
                          <w:t>5</w:t>
                        </w:r>
                      </w:p>
                    </w:txbxContent>
                  </v:textbox>
                </v:shape>
                <v:line id="Line 93" o:spid="_x0000_s1209" style="position:absolute;flip:x;visibility:visible;mso-wrap-style:square" from="4605,4248" to="4830,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6xRsUAAADcAAAADwAAAGRycy9kb3ducmV2LnhtbESPQWvCQBCF70L/wzKFXoJurFhs6irV&#10;KgjiodFDj0N2moRmZ0N2qvHfdwuCx8eb971582XvGnWmLtSeDYxHKSjiwtuaSwOn43Y4AxUE2WLj&#10;mQxcKcBy8TCYY2b9hT/pnEupIoRDhgYqkTbTOhQVOQwj3xJH79t3DiXKrtS2w0uEu0Y/p+mLdlhz&#10;bKiwpXVFxU/+6+Ib2wN/TCbJyukkeaXNl+xTLcY8Pfbvb6CEerkf39I7a2A6HcP/mEg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6xRsUAAADcAAAADwAAAAAAAAAA&#10;AAAAAAChAgAAZHJzL2Rvd25yZXYueG1sUEsFBgAAAAAEAAQA+QAAAJMDAAAAAA==&#10;">
                  <v:stroke endarrow="block"/>
                </v:line>
                <v:line id="Line 94" o:spid="_x0000_s1210" style="position:absolute;visibility:visible;mso-wrap-style:square" from="5070,4248" to="5625,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oosQAAADcAAAADwAAAGRycy9kb3ducmV2LnhtbESPQWsCMRSE7wX/Q3iCt5pVsN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2iixAAAANwAAAAPAAAAAAAAAAAA&#10;AAAAAKECAABkcnMvZG93bnJldi54bWxQSwUGAAAAAAQABAD5AAAAkgMAAAAA&#10;">
                  <v:stroke endarrow="block"/>
                </v:line>
                <v:line id="Line 95" o:spid="_x0000_s1211" style="position:absolute;visibility:visible;mso-wrap-style:square" from="4377,5429" to="482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YDMYAAADcAAAADwAAAGRycy9kb3ducmV2LnhtbESPQWvCQBSE7wX/w/KE3nRjRSvRVURo&#10;kWKFphavr9nXZDH7NmTXJP33bkHocZiZb5jVpreVaKnxxrGCyTgBQZw7bbhQcPp8GS1A+ICssXJM&#10;Cn7Jw2Y9eFhhql3HH9RmoRARwj5FBWUIdSqlz0uy6MeuJo7ej2sshiibQuoGuwi3lXxKkrm0aDgu&#10;lFjTrqT8kl2tgvn01SzMe3f8fqvOh+c2S4r+66TU47DfLkEE6sN/+N7eawWz2RT+zs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VWAzGAAAA3AAAAA8AAAAAAAAA&#10;AAAAAAAAoQIAAGRycy9kb3ducmV2LnhtbFBLBQYAAAAABAAEAPkAAACUAwAAAAA=&#10;" strokeweight="2pt">
                  <v:stroke dashstyle="1 1"/>
                </v:line>
                <v:line id="Line 96" o:spid="_x0000_s1212" style="position:absolute;visibility:visible;mso-wrap-style:square" from="5505,5420" to="5955,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AeMYAAADcAAAADwAAAGRycy9kb3ducmV2LnhtbESPQWvCQBSE7wX/w/IEb3VjrVaiqxTB&#10;UkoVGpVeX7PPZDH7NmS3Sfrvu4WCx2FmvmFWm95WoqXGG8cKJuMEBHHutOFCwem4u1+A8AFZY+WY&#10;FPyQh816cLfCVLuOP6jNQiEihH2KCsoQ6lRKn5dk0Y9dTRy9i2sshiibQuoGuwi3lXxIkrm0aDgu&#10;lFjTtqT8mn1bBfPpi1mYfXf4eqs+35/aLCn680mp0bB/XoII1Idb+L/9qhXMZo/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8wHjGAAAA3AAAAA8AAAAAAAAA&#10;AAAAAAAAoQIAAGRycy9kb3ducmV2LnhtbFBLBQYAAAAABAAEAPkAAACUAwAAAAA=&#10;" strokeweight="2pt">
                  <v:stroke dashstyle="1 1"/>
                </v:line>
                <v:line id="Line 97" o:spid="_x0000_s1213" style="position:absolute;visibility:visible;mso-wrap-style:square" from="7770,5420" to="8220,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l48YAAADcAAAADwAAAGRycy9kb3ducmV2LnhtbESPQWvCQBSE74L/YXlCb7qpJSrRVYrQ&#10;UootNFp6fWZfk6XZtyG7TdJ/7xYEj8PMfMNsdoOtRUetN44V3M8SEMSF04ZLBafj03QFwgdkjbVj&#10;UvBHHnbb8WiDmXY9f1CXh1JECPsMFVQhNJmUvqjIop+5hjh63661GKJsS6lb7CPc1nKeJAtp0XBc&#10;qLChfUXFT/5rFSwens3KvPXv59f667Ds8qQcPk9K3U2GxzWIQEO4ha/tF60gTVP4PxOPgN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wZePGAAAA3AAAAA8AAAAAAAAA&#10;AAAAAAAAoQIAAGRycy9kb3ducmV2LnhtbFBLBQYAAAAABAAEAPkAAACUAwAAAAA=&#10;" strokeweight="2pt">
                  <v:stroke dashstyle="1 1"/>
                </v:line>
                <v:line id="Line 98" o:spid="_x0000_s1214" style="position:absolute;visibility:visible;mso-wrap-style:square" from="2085,5282" to="8475,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e1sIAAADcAAAADwAAAGRycy9kb3ducmV2LnhtbESPX2vCQBDE3wt+h2MFX4peavEP0VNE&#10;EHxsVHxecmsSk90LuavGb98rFPo4zMxvmPW250Y9qPOVEwMfkwQUSe5sJYWBy/kwXoLyAcVi44QM&#10;vMjDdjN4W2Nq3VMyepxCoSJEfIoGyhDaVGufl8ToJ64lid7NdYwhyq7QtsNnhHOjp0ky14yVxIUS&#10;W9qXlNenbzag689azgtmtq/9O905u371mTGjYb9bgQrUh//wX/toDcxmc/g9E4+A3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Ce1sIAAADcAAAADwAAAAAAAAAAAAAA&#10;AAChAgAAZHJzL2Rvd25yZXYueG1sUEsFBgAAAAAEAAQA+QAAAJADAAAAAA==&#10;" strokecolor="green">
                  <v:stroke dashstyle="dash"/>
                </v:line>
                <v:shape id="Text Box 99" o:spid="_x0000_s1215" type="#_x0000_t202" style="position:absolute;left:4235;top:4023;width:1589;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mPcUA&#10;AADcAAAADwAAAGRycy9kb3ducmV2LnhtbESPT2vCQBTE7wW/w/IEb3VTISqpq4ggFOzF1Iu3Z/bl&#10;T5t9G3a3SdpP3xWEHoeZ+Q2z2Y2mFT0531hW8DJPQBAXVjdcKbh8HJ/XIHxA1thaJgU/5GG3nTxt&#10;MNN24DP1eahEhLDPUEEdQpdJ6YuaDPq57YijV1pnMETpKqkdDhFuWrlIkqU02HBcqLGjQ03FV/5t&#10;FIxpfrmWx9I5S+/738/qNPSrm1Kz6bh/BRFoDP/hR/tNK0jTFdz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Y9xQAAANwAAAAPAAAAAAAAAAAAAAAAAJgCAABkcnMv&#10;ZG93bnJldi54bWxQSwUGAAAAAAQABAD1AAAAigMAAAAA&#10;" filled="f" stroked="f">
                  <v:textbox inset=".5mm,0,.5mm,0">
                    <w:txbxContent>
                      <w:p w:rsidR="00C61BB0" w:rsidRPr="001E7FFB" w:rsidRDefault="00C61BB0" w:rsidP="001E7FFB">
                        <w:pPr>
                          <w:pStyle w:val="Figure"/>
                        </w:pPr>
                        <w:r>
                          <w:rPr>
                            <w:caps w:val="0"/>
                          </w:rPr>
                          <w:t>U</w:t>
                        </w:r>
                        <w:r w:rsidRPr="001E7FFB">
                          <w:rPr>
                            <w:caps w:val="0"/>
                          </w:rPr>
                          <w:t>mbral adaptativo</w:t>
                        </w:r>
                      </w:p>
                    </w:txbxContent>
                  </v:textbox>
                </v:shape>
                <v:line id="Line 100" o:spid="_x0000_s1216" style="position:absolute;visibility:visible;mso-wrap-style:square" from="3255,5252" to="3705,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58EAAADcAAAADwAAAGRycy9kb3ducmV2LnhtbERPTYvCMBC9C/sfwix401RRWapR1oLi&#10;QQTrLu5xaMa2bDMpSdT6781B8Ph434tVZxpxI+drywpGwwQEcWF1zaWCn9Nm8AXCB2SNjWVS8CAP&#10;q+VHb4Gptnc+0i0PpYgh7FNUUIXQplL6oiKDfmhb4shdrDMYInSl1A7vMdw0cpwkM2mw5thQYUtZ&#10;RcV/fjUK1q4+nLe/2T7g5Jhlf6Pr+uwOSvU/u+85iEBdeItf7p1WMJ3Gt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4DnwQAAANwAAAAPAAAAAAAAAAAAAAAA&#10;AKECAABkcnMvZG93bnJldi54bWxQSwUGAAAAAAQABAD5AAAAjwMAAAAA&#10;" strokecolor="red">
                  <v:stroke dashstyle="dash"/>
                </v:line>
                <v:line id="Line 101" o:spid="_x0000_s1217" style="position:absolute;visibility:visible;mso-wrap-style:square" from="4380,5132" to="4830,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lfMYAAADcAAAADwAAAGRycy9kb3ducmV2LnhtbESPQWvCQBSE70L/w/IK3nSjqLRpVqkB&#10;Sw8imLbY4yP7moRm34bdjab/visIHoeZ+YbJNoNpxZmcbywrmE0TEMSl1Q1XCj4/dpMnED4ga2wt&#10;k4I/8rBZP4wyTLW98JHORahEhLBPUUEdQpdK6cuaDPqp7Yij92OdwRClq6R2eIlw08p5kqykwYbj&#10;Qo0d5TWVv0VvFGxdczi9feX7gItjnn/P+u3JHZQaPw6vLyACDeEevrXftYLl8hmuZ+IR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TJXzGAAAA3AAAAA8AAAAAAAAA&#10;AAAAAAAAoQIAAGRycy9kb3ducmV2LnhtbFBLBQYAAAAABAAEAPkAAACUAwAAAAA=&#10;" strokecolor="red">
                  <v:stroke dashstyle="dash"/>
                </v:line>
                <v:line id="Line 102" o:spid="_x0000_s1218" style="position:absolute;visibility:visible;mso-wrap-style:square" from="5505,4983" to="5955,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GXMIAAADcAAAADwAAAGRycy9kb3ducmV2LnhtbERPz2vCMBS+D/wfwhN2W1PHJqMaxRY2&#10;dhBBndTjo3m2xealJKnW/345DHb8+H4v16PpxI2cby0rmCUpCOLK6pZrBT/Hz5cPED4ga+wsk4IH&#10;eVivJk9LzLS9855uh1CLGMI+QwVNCH0mpa8aMugT2xNH7mKdwRChq6V2eI/hppOvaTqXBluODQ32&#10;VDRUXQ+DUZC7dld+nYptwLd9UZxnQ166nVLP03GzABFoDP/iP/e3VvA+j/P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VGXMIAAADcAAAADwAAAAAAAAAAAAAA&#10;AAChAgAAZHJzL2Rvd25yZXYueG1sUEsFBgAAAAAEAAQA+QAAAJADAAAAAA==&#10;" strokecolor="red">
                  <v:stroke dashstyle="dash"/>
                </v:line>
                <v:line id="Line 103" o:spid="_x0000_s1219" style="position:absolute;visibility:visible;mso-wrap-style:square" from="7770,4983" to="8220,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jx8UAAADcAAAADwAAAGRycy9kb3ducmV2LnhtbESPQWvCQBSE70L/w/IK3nQTUSmpm1AD&#10;iociaFvs8ZF9TUKzb8Puqum/dwWhx2FmvmFWxWA6cSHnW8sK0mkCgriyuuVawefHZvICwgdkjZ1l&#10;UvBHHor8abTCTNsrH+hyDLWIEPYZKmhC6DMpfdWQQT+1PXH0fqwzGKJ0tdQOrxFuOjlLkqU02HJc&#10;aLCnsqHq93g2Ctau3Z+2X+V7wPmhLL/T8/rk9kqNn4e3VxCBhvAffrR3WsFimcL9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njx8UAAADcAAAADwAAAAAAAAAA&#10;AAAAAAChAgAAZHJzL2Rvd25yZXYueG1sUEsFBgAAAAAEAAQA+QAAAJMDAAAAAA==&#10;" strokecolor="red">
                  <v:stroke dashstyle="dash"/>
                </v:line>
              </v:group>
            </w:pict>
          </mc:Fallback>
        </mc:AlternateContent>
      </w:r>
    </w:p>
    <w:p w:rsidR="008339AB" w:rsidRPr="000E2D68" w:rsidRDefault="008339AB" w:rsidP="00803B51">
      <w:pPr>
        <w:rPr>
          <w:lang w:val="es-ES"/>
        </w:rPr>
      </w:pPr>
    </w:p>
    <w:p w:rsidR="008339AB" w:rsidRPr="000E2D68" w:rsidRDefault="008339AB" w:rsidP="00803B51">
      <w:pPr>
        <w:rPr>
          <w:lang w:val="es-ES"/>
        </w:rPr>
      </w:pPr>
    </w:p>
    <w:p w:rsidR="008339AB" w:rsidRPr="000E2D68" w:rsidRDefault="008339AB" w:rsidP="00803B51">
      <w:pPr>
        <w:rPr>
          <w:lang w:val="es-ES"/>
        </w:rPr>
      </w:pPr>
    </w:p>
    <w:p w:rsidR="008339AB" w:rsidRPr="000E2D68" w:rsidRDefault="008339AB" w:rsidP="00803B51">
      <w:pPr>
        <w:rPr>
          <w:lang w:val="es-ES"/>
        </w:rPr>
      </w:pPr>
    </w:p>
    <w:p w:rsidR="008339AB" w:rsidRPr="000E2D68" w:rsidRDefault="008339AB" w:rsidP="00803B51">
      <w:pPr>
        <w:rPr>
          <w:lang w:val="es-ES"/>
        </w:rPr>
      </w:pPr>
    </w:p>
    <w:p w:rsidR="008339AB" w:rsidRPr="000E2D68" w:rsidRDefault="008339AB" w:rsidP="00803B51">
      <w:pPr>
        <w:rPr>
          <w:lang w:val="es-ES"/>
        </w:rPr>
      </w:pPr>
    </w:p>
    <w:p w:rsidR="008339AB" w:rsidRPr="000E2D68" w:rsidRDefault="008339AB" w:rsidP="00803B51">
      <w:pPr>
        <w:rPr>
          <w:lang w:val="es-ES"/>
        </w:rPr>
      </w:pPr>
      <w:r w:rsidRPr="000E2D68">
        <w:rPr>
          <w:noProof/>
          <w:lang w:val="en-US" w:eastAsia="zh-CN"/>
        </w:rPr>
        <mc:AlternateContent>
          <mc:Choice Requires="wps">
            <w:drawing>
              <wp:anchor distT="0" distB="0" distL="114300" distR="114300" simplePos="0" relativeHeight="251669504" behindDoc="0" locked="0" layoutInCell="1" allowOverlap="1" wp14:anchorId="549267C6" wp14:editId="0FA3EC93">
                <wp:simplePos x="0" y="0"/>
                <wp:positionH relativeFrom="column">
                  <wp:posOffset>1349375</wp:posOffset>
                </wp:positionH>
                <wp:positionV relativeFrom="paragraph">
                  <wp:posOffset>142240</wp:posOffset>
                </wp:positionV>
                <wp:extent cx="285750" cy="0"/>
                <wp:effectExtent l="15875" t="18415" r="12700" b="19685"/>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11.2pt" to="128.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" strokeweight="2pt">
                <v:stroke dashstyle="1 1"/>
              </v:line>
            </w:pict>
          </mc:Fallback>
        </mc:AlternateContent>
      </w:r>
    </w:p>
    <w:p w:rsidR="008339AB" w:rsidRPr="000E2D68" w:rsidRDefault="008339AB" w:rsidP="008339AB">
      <w:pPr>
        <w:rPr>
          <w:lang w:val="es-ES"/>
        </w:rPr>
      </w:pPr>
    </w:p>
    <w:p w:rsidR="00461DF2" w:rsidRDefault="00461DF2" w:rsidP="00823D66">
      <w:pPr>
        <w:rPr>
          <w:lang w:val="es-ES"/>
        </w:rPr>
      </w:pPr>
    </w:p>
    <w:p w:rsidR="008339AB" w:rsidRPr="000E2D68" w:rsidRDefault="008339AB" w:rsidP="00461DF2">
      <w:pPr>
        <w:rPr>
          <w:lang w:val="es-ES"/>
        </w:rPr>
      </w:pPr>
      <w:r>
        <w:rPr>
          <w:lang w:val="es-ES"/>
        </w:rPr>
        <w:t>En la Fig.</w:t>
      </w:r>
      <w:r w:rsidR="00823D66">
        <w:rPr>
          <w:lang w:val="es-ES"/>
        </w:rPr>
        <w:t> </w:t>
      </w:r>
      <w:r w:rsidRPr="000E2D68">
        <w:rPr>
          <w:lang w:val="es-ES"/>
        </w:rPr>
        <w:t xml:space="preserve">5 </w:t>
      </w:r>
      <w:r>
        <w:rPr>
          <w:lang w:val="es-ES"/>
        </w:rPr>
        <w:t>el nivel de ruido en los canales</w:t>
      </w:r>
      <w:r w:rsidR="00461DF2">
        <w:rPr>
          <w:lang w:val="es-ES"/>
        </w:rPr>
        <w:t> </w:t>
      </w:r>
      <w:r w:rsidRPr="000E2D68">
        <w:rPr>
          <w:lang w:val="es-ES"/>
        </w:rPr>
        <w:t xml:space="preserve">2, 3 </w:t>
      </w:r>
      <w:r>
        <w:rPr>
          <w:lang w:val="es-ES"/>
        </w:rPr>
        <w:t xml:space="preserve">y </w:t>
      </w:r>
      <w:r w:rsidRPr="000E2D68">
        <w:rPr>
          <w:lang w:val="es-ES"/>
        </w:rPr>
        <w:t xml:space="preserve">5 </w:t>
      </w:r>
      <w:r>
        <w:rPr>
          <w:lang w:val="es-ES"/>
        </w:rPr>
        <w:t>han aumentado debido a la señal del canal</w:t>
      </w:r>
      <w:r w:rsidR="00823D66">
        <w:rPr>
          <w:lang w:val="es-ES"/>
        </w:rPr>
        <w:t> </w:t>
      </w:r>
      <w:r w:rsidRPr="000E2D68">
        <w:rPr>
          <w:lang w:val="es-ES"/>
        </w:rPr>
        <w:t>4 (</w:t>
      </w:r>
      <w:r>
        <w:rPr>
          <w:lang w:val="es-ES"/>
        </w:rPr>
        <w:t>línea delgada roja</w:t>
      </w:r>
      <w:r w:rsidRPr="000E2D68">
        <w:rPr>
          <w:lang w:val="es-ES"/>
        </w:rPr>
        <w:t xml:space="preserve">). </w:t>
      </w:r>
      <w:r>
        <w:rPr>
          <w:lang w:val="es-ES"/>
        </w:rPr>
        <w:t xml:space="preserve">Si se utiliza el canal </w:t>
      </w:r>
      <w:r w:rsidRPr="000E2D68">
        <w:rPr>
          <w:lang w:val="es-ES"/>
        </w:rPr>
        <w:t xml:space="preserve">1 </w:t>
      </w:r>
      <w:r>
        <w:rPr>
          <w:lang w:val="es-ES"/>
        </w:rPr>
        <w:t xml:space="preserve">para medir el nivel de ruido común </w:t>
      </w:r>
      <w:r w:rsidRPr="000E2D68">
        <w:rPr>
          <w:lang w:val="es-ES"/>
        </w:rPr>
        <w:t>(</w:t>
      </w:r>
      <w:r>
        <w:rPr>
          <w:lang w:val="es-ES"/>
        </w:rPr>
        <w:t>líneas discontinuas gruesas de color negro</w:t>
      </w:r>
      <w:r w:rsidRPr="000E2D68">
        <w:rPr>
          <w:lang w:val="es-ES"/>
        </w:rPr>
        <w:t xml:space="preserve">), </w:t>
      </w:r>
      <w:r>
        <w:rPr>
          <w:lang w:val="es-ES"/>
        </w:rPr>
        <w:t xml:space="preserve">el umbral común resultante </w:t>
      </w:r>
      <w:r w:rsidRPr="000E2D68">
        <w:rPr>
          <w:lang w:val="es-ES"/>
        </w:rPr>
        <w:t>(</w:t>
      </w:r>
      <w:r>
        <w:rPr>
          <w:lang w:val="es-ES"/>
        </w:rPr>
        <w:t>línea discontinua delgada de color verde</w:t>
      </w:r>
      <w:r w:rsidRPr="000E2D68">
        <w:rPr>
          <w:lang w:val="es-ES"/>
        </w:rPr>
        <w:t xml:space="preserve">) </w:t>
      </w:r>
      <w:r>
        <w:rPr>
          <w:lang w:val="es-ES"/>
        </w:rPr>
        <w:t>sería tan pequeño que los canales</w:t>
      </w:r>
      <w:r w:rsidR="00461DF2">
        <w:rPr>
          <w:lang w:val="es-ES"/>
        </w:rPr>
        <w:t> </w:t>
      </w:r>
      <w:r w:rsidRPr="000E2D68">
        <w:rPr>
          <w:lang w:val="es-ES"/>
        </w:rPr>
        <w:t xml:space="preserve">3 </w:t>
      </w:r>
      <w:r>
        <w:rPr>
          <w:lang w:val="es-ES"/>
        </w:rPr>
        <w:t xml:space="preserve">y </w:t>
      </w:r>
      <w:r w:rsidRPr="000E2D68">
        <w:rPr>
          <w:lang w:val="es-ES"/>
        </w:rPr>
        <w:t xml:space="preserve">5 </w:t>
      </w:r>
      <w:r>
        <w:rPr>
          <w:lang w:val="es-ES"/>
        </w:rPr>
        <w:t>también parecerían estar ocupados cuando aparezca en el canal</w:t>
      </w:r>
      <w:r w:rsidR="00823D66">
        <w:rPr>
          <w:lang w:val="es-ES"/>
        </w:rPr>
        <w:t> </w:t>
      </w:r>
      <w:r>
        <w:rPr>
          <w:lang w:val="es-ES"/>
        </w:rPr>
        <w:t>4 una señal como la del ejemplo</w:t>
      </w:r>
      <w:r w:rsidRPr="000E2D68">
        <w:rPr>
          <w:lang w:val="es-ES"/>
        </w:rPr>
        <w:t xml:space="preserve">. </w:t>
      </w:r>
      <w:r>
        <w:rPr>
          <w:lang w:val="es-ES"/>
        </w:rPr>
        <w:t>Si el nivel de ruido se mide en cada canal por separado</w:t>
      </w:r>
      <w:r w:rsidRPr="000E2D68">
        <w:rPr>
          <w:lang w:val="es-ES"/>
        </w:rPr>
        <w:t xml:space="preserve"> (</w:t>
      </w:r>
      <w:r>
        <w:rPr>
          <w:lang w:val="es-ES"/>
        </w:rPr>
        <w:t>línea gruesa negra</w:t>
      </w:r>
      <w:r w:rsidRPr="000E2D68">
        <w:rPr>
          <w:lang w:val="es-ES"/>
        </w:rPr>
        <w:t xml:space="preserve">), </w:t>
      </w:r>
      <w:r>
        <w:rPr>
          <w:lang w:val="es-ES"/>
        </w:rPr>
        <w:t xml:space="preserve">los umbrales adaptativos resultantes </w:t>
      </w:r>
      <w:r w:rsidRPr="000E2D68">
        <w:rPr>
          <w:lang w:val="es-ES"/>
        </w:rPr>
        <w:t>(</w:t>
      </w:r>
      <w:r>
        <w:rPr>
          <w:lang w:val="es-ES"/>
        </w:rPr>
        <w:t>líneas discontinuas delgadas en color rojo</w:t>
      </w:r>
      <w:r w:rsidRPr="000E2D68">
        <w:rPr>
          <w:lang w:val="es-ES"/>
        </w:rPr>
        <w:t xml:space="preserve">) </w:t>
      </w:r>
      <w:r>
        <w:rPr>
          <w:lang w:val="es-ES"/>
        </w:rPr>
        <w:t>impiden que aparezcan esas ocupaciones ficticias</w:t>
      </w:r>
      <w:r w:rsidRPr="000E2D68">
        <w:rPr>
          <w:lang w:val="es-ES"/>
        </w:rPr>
        <w:t xml:space="preserve">. </w:t>
      </w:r>
      <w:r>
        <w:rPr>
          <w:lang w:val="es-ES"/>
        </w:rPr>
        <w:t>La sensibilidad global de la medición no se reduce, porque la señal en el canal</w:t>
      </w:r>
      <w:r w:rsidR="00461DF2">
        <w:rPr>
          <w:lang w:val="es-ES"/>
        </w:rPr>
        <w:t> </w:t>
      </w:r>
      <w:r>
        <w:rPr>
          <w:lang w:val="es-ES"/>
        </w:rPr>
        <w:t xml:space="preserve">4 desaparece </w:t>
      </w:r>
      <w:r w:rsidRPr="000E2D68">
        <w:rPr>
          <w:lang w:val="es-ES"/>
        </w:rPr>
        <w:t>(</w:t>
      </w:r>
      <w:r>
        <w:rPr>
          <w:lang w:val="es-ES"/>
        </w:rPr>
        <w:t>línea delgada verde</w:t>
      </w:r>
      <w:r w:rsidRPr="000E2D68">
        <w:rPr>
          <w:lang w:val="es-ES"/>
        </w:rPr>
        <w:t xml:space="preserve">), </w:t>
      </w:r>
      <w:r>
        <w:rPr>
          <w:lang w:val="es-ES"/>
        </w:rPr>
        <w:t>los umbrales de los canales</w:t>
      </w:r>
      <w:r w:rsidR="00461DF2">
        <w:rPr>
          <w:lang w:val="es-ES"/>
        </w:rPr>
        <w:t> </w:t>
      </w:r>
      <w:r w:rsidRPr="000E2D68">
        <w:rPr>
          <w:lang w:val="es-ES"/>
        </w:rPr>
        <w:t xml:space="preserve">2, 3 </w:t>
      </w:r>
      <w:r>
        <w:rPr>
          <w:lang w:val="es-ES"/>
        </w:rPr>
        <w:t xml:space="preserve">y </w:t>
      </w:r>
      <w:r w:rsidRPr="000E2D68">
        <w:rPr>
          <w:lang w:val="es-ES"/>
        </w:rPr>
        <w:t xml:space="preserve">5 </w:t>
      </w:r>
      <w:r>
        <w:rPr>
          <w:lang w:val="es-ES"/>
        </w:rPr>
        <w:t>bajarían de nuevo al umbral común</w:t>
      </w:r>
      <w:r w:rsidRPr="000E2D68">
        <w:rPr>
          <w:lang w:val="es-ES"/>
        </w:rPr>
        <w:t>.</w:t>
      </w:r>
    </w:p>
    <w:p w:rsidR="008339AB" w:rsidRPr="000E2D68" w:rsidRDefault="008339AB" w:rsidP="00823D66">
      <w:pPr>
        <w:rPr>
          <w:lang w:val="es-ES"/>
        </w:rPr>
      </w:pPr>
      <w:r>
        <w:rPr>
          <w:lang w:val="es-ES"/>
        </w:rPr>
        <w:t>Al igual que al medir el nivel de ruido en frecuencias no utilizadas</w:t>
      </w:r>
      <w:r w:rsidRPr="000E2D68">
        <w:rPr>
          <w:lang w:val="es-ES"/>
        </w:rPr>
        <w:t xml:space="preserve">, </w:t>
      </w:r>
      <w:r>
        <w:rPr>
          <w:lang w:val="es-ES"/>
        </w:rPr>
        <w:t>la configuración básica</w:t>
      </w:r>
      <w:r w:rsidRPr="000E2D68">
        <w:rPr>
          <w:lang w:val="es-ES"/>
        </w:rPr>
        <w:t xml:space="preserve"> (</w:t>
      </w:r>
      <w:r>
        <w:rPr>
          <w:lang w:val="es-ES"/>
        </w:rPr>
        <w:t>tiempo</w:t>
      </w:r>
      <w:r w:rsidRPr="000E2D68">
        <w:rPr>
          <w:lang w:val="es-ES"/>
        </w:rPr>
        <w:t xml:space="preserve">, </w:t>
      </w:r>
      <w:r>
        <w:rPr>
          <w:lang w:val="es-ES"/>
        </w:rPr>
        <w:t>ancho de banda</w:t>
      </w:r>
      <w:r w:rsidRPr="000E2D68">
        <w:rPr>
          <w:lang w:val="es-ES"/>
        </w:rPr>
        <w:t xml:space="preserve">) </w:t>
      </w:r>
      <w:r>
        <w:rPr>
          <w:lang w:val="es-ES"/>
        </w:rPr>
        <w:t>tiene que ser igual a la utilizada al medir la ocupación</w:t>
      </w:r>
      <w:r w:rsidRPr="00150EC3">
        <w:rPr>
          <w:lang w:val="es-ES"/>
        </w:rPr>
        <w:t xml:space="preserve"> </w:t>
      </w:r>
      <w:r>
        <w:rPr>
          <w:lang w:val="es-ES"/>
        </w:rPr>
        <w:t>real</w:t>
      </w:r>
      <w:r w:rsidRPr="000E2D68">
        <w:rPr>
          <w:lang w:val="es-ES"/>
        </w:rPr>
        <w:t xml:space="preserve">, </w:t>
      </w:r>
      <w:r>
        <w:rPr>
          <w:lang w:val="es-ES"/>
        </w:rPr>
        <w:t xml:space="preserve">y el umbral ha de ser al menos de </w:t>
      </w:r>
      <w:r w:rsidRPr="000E2D68">
        <w:rPr>
          <w:lang w:val="es-ES"/>
        </w:rPr>
        <w:t xml:space="preserve">3 </w:t>
      </w:r>
      <w:r>
        <w:rPr>
          <w:lang w:val="es-ES"/>
        </w:rPr>
        <w:t xml:space="preserve">a </w:t>
      </w:r>
      <w:r w:rsidRPr="000E2D68">
        <w:rPr>
          <w:lang w:val="es-ES"/>
        </w:rPr>
        <w:t>5</w:t>
      </w:r>
      <w:r w:rsidR="00823D66">
        <w:rPr>
          <w:lang w:val="es-ES"/>
        </w:rPr>
        <w:t> </w:t>
      </w:r>
      <w:r w:rsidRPr="000E2D68">
        <w:rPr>
          <w:lang w:val="es-ES"/>
        </w:rPr>
        <w:t xml:space="preserve">dB </w:t>
      </w:r>
      <w:r>
        <w:rPr>
          <w:lang w:val="es-ES"/>
        </w:rPr>
        <w:t>mayor que el nivel de ruido medido</w:t>
      </w:r>
      <w:r w:rsidRPr="000E2D68">
        <w:rPr>
          <w:lang w:val="es-ES"/>
        </w:rPr>
        <w:t xml:space="preserve">. </w:t>
      </w:r>
      <w:r>
        <w:rPr>
          <w:lang w:val="es-ES"/>
        </w:rPr>
        <w:t>Por las mismas razones antes mencionadas, este método es más preciso si el ruido se mide en cada barrido, justo antes de medir la ocupación real</w:t>
      </w:r>
      <w:r w:rsidRPr="000E2D68">
        <w:rPr>
          <w:lang w:val="es-ES"/>
        </w:rPr>
        <w:t>.</w:t>
      </w:r>
    </w:p>
    <w:p w:rsidR="008339AB" w:rsidRPr="000E2D68" w:rsidRDefault="008339AB" w:rsidP="008339AB">
      <w:pPr>
        <w:pStyle w:val="Headingb"/>
        <w:rPr>
          <w:lang w:val="es-ES"/>
        </w:rPr>
      </w:pPr>
      <w:r>
        <w:rPr>
          <w:lang w:val="es-ES"/>
        </w:rPr>
        <w:lastRenderedPageBreak/>
        <w:t>Umbral calculado</w:t>
      </w:r>
    </w:p>
    <w:p w:rsidR="008339AB" w:rsidRPr="000E2D68" w:rsidRDefault="008339AB" w:rsidP="00803B51">
      <w:pPr>
        <w:rPr>
          <w:lang w:val="es-ES"/>
        </w:rPr>
      </w:pPr>
      <w:r>
        <w:rPr>
          <w:lang w:val="es-ES"/>
        </w:rPr>
        <w:t>Si no se conocen las frecuencias no utilizadas adecuadas ni los instantes en que el canal está libre</w:t>
      </w:r>
      <w:r w:rsidRPr="000E2D68">
        <w:rPr>
          <w:lang w:val="es-ES"/>
        </w:rPr>
        <w:t xml:space="preserve">, </w:t>
      </w:r>
      <w:r>
        <w:rPr>
          <w:lang w:val="es-ES"/>
        </w:rPr>
        <w:t>el umbral también puede calcularse a partir de los niveles medidos mediante un barrido</w:t>
      </w:r>
      <w:r w:rsidRPr="000E2D68">
        <w:rPr>
          <w:lang w:val="es-ES"/>
        </w:rPr>
        <w:t xml:space="preserve">. </w:t>
      </w:r>
      <w:r>
        <w:rPr>
          <w:lang w:val="es-ES"/>
        </w:rPr>
        <w:t>No obstante, este método sólo funciona al medir la ocupación de una banda de frecuencias o de múltiples canales de idéntico ancho de banda</w:t>
      </w:r>
      <w:r w:rsidRPr="000E2D68">
        <w:rPr>
          <w:lang w:val="es-ES"/>
        </w:rPr>
        <w:t>.</w:t>
      </w:r>
    </w:p>
    <w:p w:rsidR="008339AB" w:rsidRPr="000E2D68" w:rsidRDefault="008339AB" w:rsidP="00461DF2">
      <w:pPr>
        <w:rPr>
          <w:lang w:val="es-ES"/>
        </w:rPr>
      </w:pPr>
      <w:r>
        <w:rPr>
          <w:lang w:val="es-ES"/>
        </w:rPr>
        <w:t xml:space="preserve">Para calcular el nivel de ruido se puede recurrir al «método del </w:t>
      </w:r>
      <w:r w:rsidRPr="000E2D68">
        <w:rPr>
          <w:lang w:val="es-ES"/>
        </w:rPr>
        <w:t>80%</w:t>
      </w:r>
      <w:r>
        <w:rPr>
          <w:lang w:val="es-ES"/>
        </w:rPr>
        <w:t>»</w:t>
      </w:r>
      <w:r w:rsidRPr="000E2D68">
        <w:rPr>
          <w:lang w:val="es-ES"/>
        </w:rPr>
        <w:t xml:space="preserve"> </w:t>
      </w:r>
      <w:r>
        <w:rPr>
          <w:lang w:val="es-ES"/>
        </w:rPr>
        <w:t>descrito en la Recomendación U</w:t>
      </w:r>
      <w:r w:rsidRPr="000E2D68">
        <w:rPr>
          <w:lang w:val="es-ES"/>
        </w:rPr>
        <w:t>IT-R</w:t>
      </w:r>
      <w:r w:rsidR="00461DF2">
        <w:rPr>
          <w:lang w:val="es-ES"/>
        </w:rPr>
        <w:t> </w:t>
      </w:r>
      <w:r w:rsidRPr="000E2D68">
        <w:rPr>
          <w:lang w:val="es-ES"/>
        </w:rPr>
        <w:t>SM.1753</w:t>
      </w:r>
      <w:r>
        <w:rPr>
          <w:lang w:val="es-ES"/>
        </w:rPr>
        <w:t>, del modo siguiente</w:t>
      </w:r>
      <w:r w:rsidRPr="000E2D68">
        <w:rPr>
          <w:lang w:val="es-ES"/>
        </w:rPr>
        <w:t xml:space="preserve">: </w:t>
      </w:r>
      <w:r>
        <w:rPr>
          <w:lang w:val="es-ES"/>
        </w:rPr>
        <w:t xml:space="preserve">se descarta el </w:t>
      </w:r>
      <w:r w:rsidRPr="000E2D68">
        <w:rPr>
          <w:lang w:val="es-ES"/>
        </w:rPr>
        <w:t xml:space="preserve">80% </w:t>
      </w:r>
      <w:r>
        <w:rPr>
          <w:lang w:val="es-ES"/>
        </w:rPr>
        <w:t xml:space="preserve">de todas las muestras que representan los niveles más elevados y el </w:t>
      </w:r>
      <w:r w:rsidRPr="000E2D68">
        <w:rPr>
          <w:lang w:val="es-ES"/>
        </w:rPr>
        <w:t xml:space="preserve">20% </w:t>
      </w:r>
      <w:r>
        <w:rPr>
          <w:lang w:val="es-ES"/>
        </w:rPr>
        <w:t>restante que representa los niveles inferiores se promedian linealmente</w:t>
      </w:r>
      <w:r w:rsidRPr="000E2D68">
        <w:rPr>
          <w:lang w:val="es-ES"/>
        </w:rPr>
        <w:t xml:space="preserve">. </w:t>
      </w:r>
      <w:r>
        <w:rPr>
          <w:lang w:val="es-ES"/>
        </w:rPr>
        <w:t>El resultado es el nivel de ruido</w:t>
      </w:r>
      <w:r w:rsidRPr="000E2D68">
        <w:rPr>
          <w:lang w:val="es-ES"/>
        </w:rPr>
        <w:t>. A</w:t>
      </w:r>
      <w:r>
        <w:rPr>
          <w:lang w:val="es-ES"/>
        </w:rPr>
        <w:t>l igual que en los otros métodos</w:t>
      </w:r>
      <w:r w:rsidRPr="000E2D68">
        <w:rPr>
          <w:lang w:val="es-ES"/>
        </w:rPr>
        <w:t xml:space="preserve">, </w:t>
      </w:r>
      <w:r>
        <w:rPr>
          <w:lang w:val="es-ES"/>
        </w:rPr>
        <w:t xml:space="preserve">el umbral definitivo tiene que ser de </w:t>
      </w:r>
      <w:r w:rsidRPr="000E2D68">
        <w:rPr>
          <w:lang w:val="es-ES"/>
        </w:rPr>
        <w:t xml:space="preserve">3 </w:t>
      </w:r>
      <w:r>
        <w:rPr>
          <w:lang w:val="es-ES"/>
        </w:rPr>
        <w:t>a</w:t>
      </w:r>
      <w:r w:rsidRPr="000E2D68">
        <w:rPr>
          <w:lang w:val="es-ES"/>
        </w:rPr>
        <w:t xml:space="preserve"> 5 dB </w:t>
      </w:r>
      <w:r>
        <w:rPr>
          <w:lang w:val="es-ES"/>
        </w:rPr>
        <w:t>mayor que el nivel de ruido calculado</w:t>
      </w:r>
      <w:r w:rsidRPr="000E2D68">
        <w:rPr>
          <w:lang w:val="es-ES"/>
        </w:rPr>
        <w:t>.</w:t>
      </w:r>
    </w:p>
    <w:p w:rsidR="008339AB" w:rsidRPr="000E2D68" w:rsidRDefault="008339AB" w:rsidP="00803B51">
      <w:pPr>
        <w:rPr>
          <w:lang w:val="es-ES"/>
        </w:rPr>
      </w:pPr>
      <w:r>
        <w:rPr>
          <w:lang w:val="es-ES"/>
        </w:rPr>
        <w:t>La mejor manera de aplicar este método es utilizar en el cálculo todas las muestras medidas en todos los canales</w:t>
      </w:r>
      <w:r w:rsidRPr="000E2D68">
        <w:rPr>
          <w:lang w:val="es-ES"/>
        </w:rPr>
        <w:t xml:space="preserve"> (o </w:t>
      </w:r>
      <w:r>
        <w:rPr>
          <w:lang w:val="es-ES"/>
        </w:rPr>
        <w:t>frecuencias</w:t>
      </w:r>
      <w:r w:rsidRPr="000E2D68">
        <w:rPr>
          <w:lang w:val="es-ES"/>
        </w:rPr>
        <w:t xml:space="preserve">) </w:t>
      </w:r>
      <w:r>
        <w:rPr>
          <w:lang w:val="es-ES"/>
        </w:rPr>
        <w:t>durante toda la observación</w:t>
      </w:r>
      <w:r w:rsidRPr="000E2D68">
        <w:rPr>
          <w:lang w:val="es-ES"/>
        </w:rPr>
        <w:t xml:space="preserve">. </w:t>
      </w:r>
      <w:r>
        <w:rPr>
          <w:lang w:val="es-ES"/>
        </w:rPr>
        <w:t>De este modo se obtiene un valor estático para el umbral</w:t>
      </w:r>
      <w:r w:rsidRPr="000E2D68">
        <w:rPr>
          <w:lang w:val="es-ES"/>
        </w:rPr>
        <w:t xml:space="preserve">. </w:t>
      </w:r>
      <w:r>
        <w:rPr>
          <w:lang w:val="es-ES"/>
        </w:rPr>
        <w:t>Nuevamente</w:t>
      </w:r>
      <w:r w:rsidRPr="000E2D68">
        <w:rPr>
          <w:lang w:val="es-ES"/>
        </w:rPr>
        <w:t xml:space="preserve">, </w:t>
      </w:r>
      <w:r>
        <w:rPr>
          <w:lang w:val="es-ES"/>
        </w:rPr>
        <w:t>este método sólo puede utilizarse si el nivel de ruido no varía con el tiempo</w:t>
      </w:r>
      <w:r w:rsidRPr="000E2D68">
        <w:rPr>
          <w:lang w:val="es-ES"/>
        </w:rPr>
        <w:t>.</w:t>
      </w:r>
    </w:p>
    <w:p w:rsidR="008339AB" w:rsidRPr="000E2D68" w:rsidRDefault="008339AB" w:rsidP="00803B51">
      <w:pPr>
        <w:rPr>
          <w:lang w:val="es-ES"/>
        </w:rPr>
      </w:pPr>
      <w:r>
        <w:rPr>
          <w:lang w:val="es-ES"/>
        </w:rPr>
        <w:t>Puede obtenerse una mejor adaptación del umbral al nivel de ruido instantáneo si en el método del 80% se utilizan exclusivamente las muestras de un barrido</w:t>
      </w:r>
      <w:r w:rsidRPr="000E2D68">
        <w:rPr>
          <w:lang w:val="es-ES"/>
        </w:rPr>
        <w:t xml:space="preserve"> (</w:t>
      </w:r>
      <w:r>
        <w:rPr>
          <w:lang w:val="es-ES"/>
        </w:rPr>
        <w:t>o un barrido de todos los canales</w:t>
      </w:r>
      <w:r w:rsidRPr="000E2D68">
        <w:rPr>
          <w:lang w:val="es-ES"/>
        </w:rPr>
        <w:t xml:space="preserve">, </w:t>
      </w:r>
      <w:r>
        <w:rPr>
          <w:lang w:val="es-ES"/>
        </w:rPr>
        <w:t>respectivamente</w:t>
      </w:r>
      <w:r w:rsidRPr="000E2D68">
        <w:rPr>
          <w:lang w:val="es-ES"/>
        </w:rPr>
        <w:t xml:space="preserve">) </w:t>
      </w:r>
      <w:r>
        <w:rPr>
          <w:lang w:val="es-ES"/>
        </w:rPr>
        <w:t>y el cálculo del nivel de ruido se repite antes de cada barrido</w:t>
      </w:r>
      <w:r w:rsidRPr="000E2D68">
        <w:rPr>
          <w:lang w:val="es-ES"/>
        </w:rPr>
        <w:t>.</w:t>
      </w:r>
    </w:p>
    <w:p w:rsidR="008339AB" w:rsidRPr="000E2D68" w:rsidRDefault="008339AB" w:rsidP="00803B51">
      <w:pPr>
        <w:rPr>
          <w:lang w:val="es-ES"/>
        </w:rPr>
      </w:pPr>
      <w:r>
        <w:rPr>
          <w:lang w:val="es-ES"/>
        </w:rPr>
        <w:t>La ventaja de este método de cálculo es que no requiere canales no utilizados o tiempos muertos</w:t>
      </w:r>
      <w:r w:rsidRPr="000E2D68">
        <w:rPr>
          <w:lang w:val="es-ES"/>
        </w:rPr>
        <w:t xml:space="preserve"> (</w:t>
      </w:r>
      <w:r>
        <w:rPr>
          <w:lang w:val="es-ES"/>
        </w:rPr>
        <w:t>o conocer éstos</w:t>
      </w:r>
      <w:r w:rsidRPr="000E2D68">
        <w:rPr>
          <w:lang w:val="es-ES"/>
        </w:rPr>
        <w:t xml:space="preserve">). </w:t>
      </w:r>
      <w:r>
        <w:rPr>
          <w:lang w:val="es-ES"/>
        </w:rPr>
        <w:t>Sin embargo, tiene el inconveniente de que el nivel de ruido calculado aumenta con el número de canales ocupados con niveles elevados</w:t>
      </w:r>
      <w:r w:rsidRPr="000E2D68">
        <w:rPr>
          <w:lang w:val="es-ES"/>
        </w:rPr>
        <w:t xml:space="preserve">. </w:t>
      </w:r>
      <w:r>
        <w:rPr>
          <w:lang w:val="es-ES"/>
        </w:rPr>
        <w:t>En estos instantes se pierde la sensibilidad de medición</w:t>
      </w:r>
      <w:r w:rsidRPr="000E2D68">
        <w:rPr>
          <w:lang w:val="es-ES"/>
        </w:rPr>
        <w:t>.</w:t>
      </w:r>
    </w:p>
    <w:p w:rsidR="008339AB" w:rsidRPr="000E2D68" w:rsidRDefault="008339AB" w:rsidP="00D835B7">
      <w:pPr>
        <w:pStyle w:val="FigureNo"/>
        <w:rPr>
          <w:lang w:val="es-ES"/>
        </w:rPr>
      </w:pPr>
      <w:r w:rsidRPr="000E2D68">
        <w:rPr>
          <w:lang w:val="es-ES"/>
        </w:rPr>
        <w:t>Figur</w:t>
      </w:r>
      <w:r>
        <w:rPr>
          <w:lang w:val="es-ES"/>
        </w:rPr>
        <w:t>A</w:t>
      </w:r>
      <w:r w:rsidRPr="000E2D68">
        <w:rPr>
          <w:lang w:val="es-ES"/>
        </w:rPr>
        <w:t xml:space="preserve"> 6</w:t>
      </w:r>
    </w:p>
    <w:p w:rsidR="008339AB" w:rsidRPr="000E2D68" w:rsidRDefault="008339AB" w:rsidP="00D835B7">
      <w:pPr>
        <w:pStyle w:val="Figuretitle"/>
        <w:keepLines/>
        <w:rPr>
          <w:lang w:val="es-ES"/>
        </w:rPr>
      </w:pPr>
      <w:r>
        <w:rPr>
          <w:lang w:val="es-ES"/>
        </w:rPr>
        <w:t>Dependencia del umbral y la ocupación</w:t>
      </w:r>
    </w:p>
    <w:p w:rsidR="008339AB" w:rsidRPr="000E2D68" w:rsidRDefault="008339AB" w:rsidP="00D835B7">
      <w:pPr>
        <w:keepNext/>
        <w:keepLines/>
        <w:rPr>
          <w:lang w:val="es-ES"/>
        </w:rPr>
      </w:pPr>
    </w:p>
    <w:p w:rsidR="008339AB" w:rsidRPr="000E2D68" w:rsidRDefault="008339AB" w:rsidP="00D835B7">
      <w:pPr>
        <w:keepNext/>
        <w:keepLines/>
        <w:rPr>
          <w:lang w:val="es-ES"/>
        </w:rPr>
      </w:pPr>
      <w:r w:rsidRPr="000E2D68">
        <w:rPr>
          <w:noProof/>
          <w:lang w:val="en-US" w:eastAsia="zh-CN"/>
        </w:rPr>
        <mc:AlternateContent>
          <mc:Choice Requires="wpg">
            <w:drawing>
              <wp:anchor distT="0" distB="0" distL="114300" distR="114300" simplePos="0" relativeHeight="251663360" behindDoc="0" locked="0" layoutInCell="1" allowOverlap="1" wp14:anchorId="4ABFA068" wp14:editId="347982F5">
                <wp:simplePos x="0" y="0"/>
                <wp:positionH relativeFrom="column">
                  <wp:posOffset>697791</wp:posOffset>
                </wp:positionH>
                <wp:positionV relativeFrom="paragraph">
                  <wp:posOffset>0</wp:posOffset>
                </wp:positionV>
                <wp:extent cx="4911090" cy="2181225"/>
                <wp:effectExtent l="0" t="38100" r="3810" b="9525"/>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164" y="4653"/>
                          <a:chExt cx="7734" cy="3435"/>
                        </a:xfrm>
                      </wpg:grpSpPr>
                      <wps:wsp>
                        <wps:cNvPr id="508" name="Freeform 105"/>
                        <wps:cNvSpPr>
                          <a:spLocks/>
                        </wps:cNvSpPr>
                        <wps:spPr bwMode="auto">
                          <a:xfrm>
                            <a:off x="2622" y="6147"/>
                            <a:ext cx="5625" cy="1207"/>
                          </a:xfrm>
                          <a:custGeom>
                            <a:avLst/>
                            <a:gdLst>
                              <a:gd name="T0" fmla="*/ 79 w 500"/>
                              <a:gd name="T1" fmla="*/ 1179 h 85"/>
                              <a:gd name="T2" fmla="*/ 169 w 500"/>
                              <a:gd name="T3" fmla="*/ 1079 h 85"/>
                              <a:gd name="T4" fmla="*/ 259 w 500"/>
                              <a:gd name="T5" fmla="*/ 1164 h 85"/>
                              <a:gd name="T6" fmla="*/ 338 w 500"/>
                              <a:gd name="T7" fmla="*/ 1136 h 85"/>
                              <a:gd name="T8" fmla="*/ 428 w 500"/>
                              <a:gd name="T9" fmla="*/ 1150 h 85"/>
                              <a:gd name="T10" fmla="*/ 506 w 500"/>
                              <a:gd name="T11" fmla="*/ 1136 h 85"/>
                              <a:gd name="T12" fmla="*/ 608 w 500"/>
                              <a:gd name="T13" fmla="*/ 1136 h 85"/>
                              <a:gd name="T14" fmla="*/ 698 w 500"/>
                              <a:gd name="T15" fmla="*/ 1122 h 85"/>
                              <a:gd name="T16" fmla="*/ 799 w 500"/>
                              <a:gd name="T17" fmla="*/ 1193 h 85"/>
                              <a:gd name="T18" fmla="*/ 889 w 500"/>
                              <a:gd name="T19" fmla="*/ 1093 h 85"/>
                              <a:gd name="T20" fmla="*/ 979 w 500"/>
                              <a:gd name="T21" fmla="*/ 1079 h 85"/>
                              <a:gd name="T22" fmla="*/ 1069 w 500"/>
                              <a:gd name="T23" fmla="*/ 1051 h 85"/>
                              <a:gd name="T24" fmla="*/ 1170 w 500"/>
                              <a:gd name="T25" fmla="*/ 880 h 85"/>
                              <a:gd name="T26" fmla="*/ 1271 w 500"/>
                              <a:gd name="T27" fmla="*/ 724 h 85"/>
                              <a:gd name="T28" fmla="*/ 1384 w 500"/>
                              <a:gd name="T29" fmla="*/ 710 h 85"/>
                              <a:gd name="T30" fmla="*/ 1496 w 500"/>
                              <a:gd name="T31" fmla="*/ 724 h 85"/>
                              <a:gd name="T32" fmla="*/ 1609 w 500"/>
                              <a:gd name="T33" fmla="*/ 838 h 85"/>
                              <a:gd name="T34" fmla="*/ 1699 w 500"/>
                              <a:gd name="T35" fmla="*/ 1037 h 85"/>
                              <a:gd name="T36" fmla="*/ 1789 w 500"/>
                              <a:gd name="T37" fmla="*/ 1108 h 85"/>
                              <a:gd name="T38" fmla="*/ 1890 w 500"/>
                              <a:gd name="T39" fmla="*/ 1079 h 85"/>
                              <a:gd name="T40" fmla="*/ 1980 w 500"/>
                              <a:gd name="T41" fmla="*/ 1122 h 85"/>
                              <a:gd name="T42" fmla="*/ 2081 w 500"/>
                              <a:gd name="T43" fmla="*/ 1108 h 85"/>
                              <a:gd name="T44" fmla="*/ 2183 w 500"/>
                              <a:gd name="T45" fmla="*/ 1136 h 85"/>
                              <a:gd name="T46" fmla="*/ 2284 w 500"/>
                              <a:gd name="T47" fmla="*/ 1193 h 85"/>
                              <a:gd name="T48" fmla="*/ 2385 w 500"/>
                              <a:gd name="T49" fmla="*/ 1150 h 85"/>
                              <a:gd name="T50" fmla="*/ 2486 w 500"/>
                              <a:gd name="T51" fmla="*/ 1150 h 85"/>
                              <a:gd name="T52" fmla="*/ 2588 w 500"/>
                              <a:gd name="T53" fmla="*/ 1079 h 85"/>
                              <a:gd name="T54" fmla="*/ 2689 w 500"/>
                              <a:gd name="T55" fmla="*/ 1108 h 85"/>
                              <a:gd name="T56" fmla="*/ 2779 w 500"/>
                              <a:gd name="T57" fmla="*/ 1150 h 85"/>
                              <a:gd name="T58" fmla="*/ 2869 w 500"/>
                              <a:gd name="T59" fmla="*/ 1164 h 85"/>
                              <a:gd name="T60" fmla="*/ 2970 w 500"/>
                              <a:gd name="T61" fmla="*/ 1150 h 85"/>
                              <a:gd name="T62" fmla="*/ 3071 w 500"/>
                              <a:gd name="T63" fmla="*/ 1179 h 85"/>
                              <a:gd name="T64" fmla="*/ 3161 w 500"/>
                              <a:gd name="T65" fmla="*/ 1108 h 85"/>
                              <a:gd name="T66" fmla="*/ 3263 w 500"/>
                              <a:gd name="T67" fmla="*/ 1079 h 85"/>
                              <a:gd name="T68" fmla="*/ 3353 w 500"/>
                              <a:gd name="T69" fmla="*/ 696 h 85"/>
                              <a:gd name="T70" fmla="*/ 3465 w 500"/>
                              <a:gd name="T71" fmla="*/ 128 h 85"/>
                              <a:gd name="T72" fmla="*/ 3578 w 500"/>
                              <a:gd name="T73" fmla="*/ 14 h 85"/>
                              <a:gd name="T74" fmla="*/ 3690 w 500"/>
                              <a:gd name="T75" fmla="*/ 28 h 85"/>
                              <a:gd name="T76" fmla="*/ 3803 w 500"/>
                              <a:gd name="T77" fmla="*/ 28 h 85"/>
                              <a:gd name="T78" fmla="*/ 3915 w 500"/>
                              <a:gd name="T79" fmla="*/ 497 h 85"/>
                              <a:gd name="T80" fmla="*/ 4028 w 500"/>
                              <a:gd name="T81" fmla="*/ 1037 h 85"/>
                              <a:gd name="T82" fmla="*/ 4118 w 500"/>
                              <a:gd name="T83" fmla="*/ 1164 h 85"/>
                              <a:gd name="T84" fmla="*/ 4208 w 500"/>
                              <a:gd name="T85" fmla="*/ 1179 h 85"/>
                              <a:gd name="T86" fmla="*/ 4298 w 500"/>
                              <a:gd name="T87" fmla="*/ 1136 h 85"/>
                              <a:gd name="T88" fmla="*/ 4388 w 500"/>
                              <a:gd name="T89" fmla="*/ 1164 h 85"/>
                              <a:gd name="T90" fmla="*/ 4478 w 500"/>
                              <a:gd name="T91" fmla="*/ 1136 h 85"/>
                              <a:gd name="T92" fmla="*/ 4568 w 500"/>
                              <a:gd name="T93" fmla="*/ 1150 h 85"/>
                              <a:gd name="T94" fmla="*/ 4658 w 500"/>
                              <a:gd name="T95" fmla="*/ 1136 h 85"/>
                              <a:gd name="T96" fmla="*/ 4759 w 500"/>
                              <a:gd name="T97" fmla="*/ 1164 h 85"/>
                              <a:gd name="T98" fmla="*/ 4838 w 500"/>
                              <a:gd name="T99" fmla="*/ 1150 h 85"/>
                              <a:gd name="T100" fmla="*/ 4939 w 500"/>
                              <a:gd name="T101" fmla="*/ 1164 h 85"/>
                              <a:gd name="T102" fmla="*/ 5040 w 500"/>
                              <a:gd name="T103" fmla="*/ 1150 h 85"/>
                              <a:gd name="T104" fmla="*/ 5141 w 500"/>
                              <a:gd name="T105" fmla="*/ 1136 h 85"/>
                              <a:gd name="T106" fmla="*/ 5243 w 500"/>
                              <a:gd name="T107" fmla="*/ 1108 h 85"/>
                              <a:gd name="T108" fmla="*/ 5344 w 500"/>
                              <a:gd name="T109" fmla="*/ 1164 h 85"/>
                              <a:gd name="T110" fmla="*/ 5434 w 500"/>
                              <a:gd name="T111" fmla="*/ 1179 h 85"/>
                              <a:gd name="T112" fmla="*/ 5524 w 500"/>
                              <a:gd name="T113" fmla="*/ 1179 h 85"/>
                              <a:gd name="T114" fmla="*/ 5603 w 500"/>
                              <a:gd name="T115" fmla="*/ 1150 h 8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0" h="85">
                                <a:moveTo>
                                  <a:pt x="0" y="81"/>
                                </a:moveTo>
                                <a:lnTo>
                                  <a:pt x="0" y="81"/>
                                </a:lnTo>
                                <a:lnTo>
                                  <a:pt x="1" y="81"/>
                                </a:lnTo>
                                <a:lnTo>
                                  <a:pt x="2" y="72"/>
                                </a:lnTo>
                                <a:lnTo>
                                  <a:pt x="3" y="75"/>
                                </a:lnTo>
                                <a:lnTo>
                                  <a:pt x="3" y="72"/>
                                </a:lnTo>
                                <a:lnTo>
                                  <a:pt x="4" y="78"/>
                                </a:lnTo>
                                <a:lnTo>
                                  <a:pt x="5" y="81"/>
                                </a:lnTo>
                                <a:lnTo>
                                  <a:pt x="6" y="82"/>
                                </a:lnTo>
                                <a:lnTo>
                                  <a:pt x="7" y="83"/>
                                </a:lnTo>
                                <a:lnTo>
                                  <a:pt x="8" y="83"/>
                                </a:lnTo>
                                <a:lnTo>
                                  <a:pt x="9" y="80"/>
                                </a:lnTo>
                                <a:lnTo>
                                  <a:pt x="9" y="82"/>
                                </a:lnTo>
                                <a:lnTo>
                                  <a:pt x="10" y="80"/>
                                </a:lnTo>
                                <a:lnTo>
                                  <a:pt x="11" y="82"/>
                                </a:lnTo>
                                <a:lnTo>
                                  <a:pt x="12" y="76"/>
                                </a:lnTo>
                                <a:lnTo>
                                  <a:pt x="13" y="82"/>
                                </a:lnTo>
                                <a:lnTo>
                                  <a:pt x="14" y="83"/>
                                </a:lnTo>
                                <a:lnTo>
                                  <a:pt x="15" y="82"/>
                                </a:lnTo>
                                <a:lnTo>
                                  <a:pt x="15" y="76"/>
                                </a:lnTo>
                                <a:lnTo>
                                  <a:pt x="15" y="82"/>
                                </a:lnTo>
                                <a:lnTo>
                                  <a:pt x="16" y="78"/>
                                </a:lnTo>
                                <a:lnTo>
                                  <a:pt x="16" y="79"/>
                                </a:lnTo>
                                <a:lnTo>
                                  <a:pt x="17" y="80"/>
                                </a:lnTo>
                                <a:lnTo>
                                  <a:pt x="18" y="81"/>
                                </a:lnTo>
                                <a:lnTo>
                                  <a:pt x="19" y="80"/>
                                </a:lnTo>
                                <a:lnTo>
                                  <a:pt x="20" y="78"/>
                                </a:lnTo>
                                <a:lnTo>
                                  <a:pt x="21" y="82"/>
                                </a:lnTo>
                                <a:lnTo>
                                  <a:pt x="22" y="83"/>
                                </a:lnTo>
                                <a:lnTo>
                                  <a:pt x="23" y="82"/>
                                </a:lnTo>
                                <a:lnTo>
                                  <a:pt x="24" y="79"/>
                                </a:lnTo>
                                <a:lnTo>
                                  <a:pt x="24" y="80"/>
                                </a:lnTo>
                                <a:lnTo>
                                  <a:pt x="25" y="79"/>
                                </a:lnTo>
                                <a:lnTo>
                                  <a:pt x="26" y="79"/>
                                </a:lnTo>
                                <a:lnTo>
                                  <a:pt x="27" y="82"/>
                                </a:lnTo>
                                <a:lnTo>
                                  <a:pt x="27" y="74"/>
                                </a:lnTo>
                                <a:lnTo>
                                  <a:pt x="28" y="83"/>
                                </a:lnTo>
                                <a:lnTo>
                                  <a:pt x="29" y="80"/>
                                </a:lnTo>
                                <a:lnTo>
                                  <a:pt x="29" y="82"/>
                                </a:lnTo>
                                <a:lnTo>
                                  <a:pt x="30" y="80"/>
                                </a:lnTo>
                                <a:lnTo>
                                  <a:pt x="31" y="81"/>
                                </a:lnTo>
                                <a:lnTo>
                                  <a:pt x="32" y="80"/>
                                </a:lnTo>
                                <a:lnTo>
                                  <a:pt x="33" y="75"/>
                                </a:lnTo>
                                <a:lnTo>
                                  <a:pt x="34" y="82"/>
                                </a:lnTo>
                                <a:lnTo>
                                  <a:pt x="35" y="81"/>
                                </a:lnTo>
                                <a:lnTo>
                                  <a:pt x="35" y="71"/>
                                </a:lnTo>
                                <a:lnTo>
                                  <a:pt x="36" y="81"/>
                                </a:lnTo>
                                <a:lnTo>
                                  <a:pt x="37" y="82"/>
                                </a:lnTo>
                                <a:lnTo>
                                  <a:pt x="38" y="77"/>
                                </a:lnTo>
                                <a:lnTo>
                                  <a:pt x="38" y="81"/>
                                </a:lnTo>
                                <a:lnTo>
                                  <a:pt x="39" y="80"/>
                                </a:lnTo>
                                <a:lnTo>
                                  <a:pt x="40" y="83"/>
                                </a:lnTo>
                                <a:lnTo>
                                  <a:pt x="41" y="84"/>
                                </a:lnTo>
                                <a:lnTo>
                                  <a:pt x="42" y="83"/>
                                </a:lnTo>
                                <a:lnTo>
                                  <a:pt x="42" y="75"/>
                                </a:lnTo>
                                <a:lnTo>
                                  <a:pt x="42" y="83"/>
                                </a:lnTo>
                                <a:lnTo>
                                  <a:pt x="43" y="76"/>
                                </a:lnTo>
                                <a:lnTo>
                                  <a:pt x="43" y="79"/>
                                </a:lnTo>
                                <a:lnTo>
                                  <a:pt x="44" y="80"/>
                                </a:lnTo>
                                <a:lnTo>
                                  <a:pt x="45" y="80"/>
                                </a:lnTo>
                                <a:lnTo>
                                  <a:pt x="46" y="81"/>
                                </a:lnTo>
                                <a:lnTo>
                                  <a:pt x="47" y="82"/>
                                </a:lnTo>
                                <a:lnTo>
                                  <a:pt x="48" y="83"/>
                                </a:lnTo>
                                <a:lnTo>
                                  <a:pt x="49" y="82"/>
                                </a:lnTo>
                                <a:lnTo>
                                  <a:pt x="50" y="83"/>
                                </a:lnTo>
                                <a:lnTo>
                                  <a:pt x="51" y="82"/>
                                </a:lnTo>
                                <a:lnTo>
                                  <a:pt x="52" y="78"/>
                                </a:lnTo>
                                <a:lnTo>
                                  <a:pt x="52" y="80"/>
                                </a:lnTo>
                                <a:lnTo>
                                  <a:pt x="53" y="76"/>
                                </a:lnTo>
                                <a:lnTo>
                                  <a:pt x="54" y="80"/>
                                </a:lnTo>
                                <a:lnTo>
                                  <a:pt x="55" y="79"/>
                                </a:lnTo>
                                <a:lnTo>
                                  <a:pt x="56" y="80"/>
                                </a:lnTo>
                                <a:lnTo>
                                  <a:pt x="57" y="79"/>
                                </a:lnTo>
                                <a:lnTo>
                                  <a:pt x="57" y="76"/>
                                </a:lnTo>
                                <a:lnTo>
                                  <a:pt x="58" y="81"/>
                                </a:lnTo>
                                <a:lnTo>
                                  <a:pt x="59" y="82"/>
                                </a:lnTo>
                                <a:lnTo>
                                  <a:pt x="60" y="78"/>
                                </a:lnTo>
                                <a:lnTo>
                                  <a:pt x="60" y="83"/>
                                </a:lnTo>
                                <a:lnTo>
                                  <a:pt x="61" y="84"/>
                                </a:lnTo>
                                <a:lnTo>
                                  <a:pt x="62" y="79"/>
                                </a:lnTo>
                                <a:lnTo>
                                  <a:pt x="62" y="83"/>
                                </a:lnTo>
                                <a:lnTo>
                                  <a:pt x="63" y="82"/>
                                </a:lnTo>
                                <a:lnTo>
                                  <a:pt x="64" y="81"/>
                                </a:lnTo>
                                <a:lnTo>
                                  <a:pt x="65" y="78"/>
                                </a:lnTo>
                                <a:lnTo>
                                  <a:pt x="66" y="79"/>
                                </a:lnTo>
                                <a:lnTo>
                                  <a:pt x="67" y="72"/>
                                </a:lnTo>
                                <a:lnTo>
                                  <a:pt x="68" y="79"/>
                                </a:lnTo>
                                <a:lnTo>
                                  <a:pt x="69" y="81"/>
                                </a:lnTo>
                                <a:lnTo>
                                  <a:pt x="70" y="83"/>
                                </a:lnTo>
                                <a:lnTo>
                                  <a:pt x="71" y="84"/>
                                </a:lnTo>
                                <a:lnTo>
                                  <a:pt x="72" y="80"/>
                                </a:lnTo>
                                <a:lnTo>
                                  <a:pt x="72" y="83"/>
                                </a:lnTo>
                                <a:lnTo>
                                  <a:pt x="73" y="76"/>
                                </a:lnTo>
                                <a:lnTo>
                                  <a:pt x="74" y="83"/>
                                </a:lnTo>
                                <a:lnTo>
                                  <a:pt x="74" y="76"/>
                                </a:lnTo>
                                <a:lnTo>
                                  <a:pt x="75" y="84"/>
                                </a:lnTo>
                                <a:lnTo>
                                  <a:pt x="76" y="83"/>
                                </a:lnTo>
                                <a:lnTo>
                                  <a:pt x="77" y="83"/>
                                </a:lnTo>
                                <a:lnTo>
                                  <a:pt x="78" y="82"/>
                                </a:lnTo>
                                <a:lnTo>
                                  <a:pt x="79" y="77"/>
                                </a:lnTo>
                                <a:lnTo>
                                  <a:pt x="79" y="81"/>
                                </a:lnTo>
                                <a:lnTo>
                                  <a:pt x="80" y="81"/>
                                </a:lnTo>
                                <a:lnTo>
                                  <a:pt x="81" y="82"/>
                                </a:lnTo>
                                <a:lnTo>
                                  <a:pt x="82" y="82"/>
                                </a:lnTo>
                                <a:lnTo>
                                  <a:pt x="83" y="78"/>
                                </a:lnTo>
                                <a:lnTo>
                                  <a:pt x="83" y="81"/>
                                </a:lnTo>
                                <a:lnTo>
                                  <a:pt x="84" y="81"/>
                                </a:lnTo>
                                <a:lnTo>
                                  <a:pt x="85" y="80"/>
                                </a:lnTo>
                                <a:lnTo>
                                  <a:pt x="86" y="76"/>
                                </a:lnTo>
                                <a:lnTo>
                                  <a:pt x="87" y="76"/>
                                </a:lnTo>
                                <a:lnTo>
                                  <a:pt x="88" y="71"/>
                                </a:lnTo>
                                <a:lnTo>
                                  <a:pt x="89" y="74"/>
                                </a:lnTo>
                                <a:lnTo>
                                  <a:pt x="89" y="65"/>
                                </a:lnTo>
                                <a:lnTo>
                                  <a:pt x="90" y="77"/>
                                </a:lnTo>
                                <a:lnTo>
                                  <a:pt x="91" y="78"/>
                                </a:lnTo>
                                <a:lnTo>
                                  <a:pt x="92" y="75"/>
                                </a:lnTo>
                                <a:lnTo>
                                  <a:pt x="92" y="77"/>
                                </a:lnTo>
                                <a:lnTo>
                                  <a:pt x="93" y="78"/>
                                </a:lnTo>
                                <a:lnTo>
                                  <a:pt x="94" y="70"/>
                                </a:lnTo>
                                <a:lnTo>
                                  <a:pt x="95" y="74"/>
                                </a:lnTo>
                                <a:lnTo>
                                  <a:pt x="96" y="73"/>
                                </a:lnTo>
                                <a:lnTo>
                                  <a:pt x="97" y="67"/>
                                </a:lnTo>
                                <a:lnTo>
                                  <a:pt x="98" y="68"/>
                                </a:lnTo>
                                <a:lnTo>
                                  <a:pt x="99" y="67"/>
                                </a:lnTo>
                                <a:lnTo>
                                  <a:pt x="100" y="64"/>
                                </a:lnTo>
                                <a:lnTo>
                                  <a:pt x="101" y="64"/>
                                </a:lnTo>
                                <a:lnTo>
                                  <a:pt x="102" y="65"/>
                                </a:lnTo>
                                <a:lnTo>
                                  <a:pt x="103" y="62"/>
                                </a:lnTo>
                                <a:lnTo>
                                  <a:pt x="104" y="56"/>
                                </a:lnTo>
                                <a:lnTo>
                                  <a:pt x="104" y="62"/>
                                </a:lnTo>
                                <a:lnTo>
                                  <a:pt x="105" y="58"/>
                                </a:lnTo>
                                <a:lnTo>
                                  <a:pt x="106" y="56"/>
                                </a:lnTo>
                                <a:lnTo>
                                  <a:pt x="107" y="59"/>
                                </a:lnTo>
                                <a:lnTo>
                                  <a:pt x="108" y="58"/>
                                </a:lnTo>
                                <a:lnTo>
                                  <a:pt x="109" y="54"/>
                                </a:lnTo>
                                <a:lnTo>
                                  <a:pt x="110" y="52"/>
                                </a:lnTo>
                                <a:lnTo>
                                  <a:pt x="111" y="55"/>
                                </a:lnTo>
                                <a:lnTo>
                                  <a:pt x="112" y="55"/>
                                </a:lnTo>
                                <a:lnTo>
                                  <a:pt x="113" y="51"/>
                                </a:lnTo>
                                <a:lnTo>
                                  <a:pt x="114" y="50"/>
                                </a:lnTo>
                                <a:lnTo>
                                  <a:pt x="115" y="52"/>
                                </a:lnTo>
                                <a:lnTo>
                                  <a:pt x="116" y="48"/>
                                </a:lnTo>
                                <a:lnTo>
                                  <a:pt x="117" y="49"/>
                                </a:lnTo>
                                <a:lnTo>
                                  <a:pt x="118" y="48"/>
                                </a:lnTo>
                                <a:lnTo>
                                  <a:pt x="119" y="48"/>
                                </a:lnTo>
                                <a:lnTo>
                                  <a:pt x="120" y="51"/>
                                </a:lnTo>
                                <a:lnTo>
                                  <a:pt x="121" y="51"/>
                                </a:lnTo>
                                <a:lnTo>
                                  <a:pt x="122" y="48"/>
                                </a:lnTo>
                                <a:lnTo>
                                  <a:pt x="123" y="50"/>
                                </a:lnTo>
                                <a:lnTo>
                                  <a:pt x="124" y="50"/>
                                </a:lnTo>
                                <a:lnTo>
                                  <a:pt x="125" y="50"/>
                                </a:lnTo>
                                <a:lnTo>
                                  <a:pt x="126" y="50"/>
                                </a:lnTo>
                                <a:lnTo>
                                  <a:pt x="127" y="50"/>
                                </a:lnTo>
                                <a:lnTo>
                                  <a:pt x="128" y="50"/>
                                </a:lnTo>
                                <a:lnTo>
                                  <a:pt x="129" y="49"/>
                                </a:lnTo>
                                <a:lnTo>
                                  <a:pt x="130" y="49"/>
                                </a:lnTo>
                                <a:lnTo>
                                  <a:pt x="131" y="50"/>
                                </a:lnTo>
                                <a:lnTo>
                                  <a:pt x="132" y="51"/>
                                </a:lnTo>
                                <a:lnTo>
                                  <a:pt x="133" y="51"/>
                                </a:lnTo>
                                <a:lnTo>
                                  <a:pt x="134" y="50"/>
                                </a:lnTo>
                                <a:lnTo>
                                  <a:pt x="135" y="51"/>
                                </a:lnTo>
                                <a:lnTo>
                                  <a:pt x="136" y="53"/>
                                </a:lnTo>
                                <a:lnTo>
                                  <a:pt x="137" y="54"/>
                                </a:lnTo>
                                <a:lnTo>
                                  <a:pt x="138" y="56"/>
                                </a:lnTo>
                                <a:lnTo>
                                  <a:pt x="139" y="57"/>
                                </a:lnTo>
                                <a:lnTo>
                                  <a:pt x="140" y="58"/>
                                </a:lnTo>
                                <a:lnTo>
                                  <a:pt x="141" y="61"/>
                                </a:lnTo>
                                <a:lnTo>
                                  <a:pt x="142" y="62"/>
                                </a:lnTo>
                                <a:lnTo>
                                  <a:pt x="143" y="59"/>
                                </a:lnTo>
                                <a:lnTo>
                                  <a:pt x="143" y="61"/>
                                </a:lnTo>
                                <a:lnTo>
                                  <a:pt x="144" y="61"/>
                                </a:lnTo>
                                <a:lnTo>
                                  <a:pt x="145" y="67"/>
                                </a:lnTo>
                                <a:lnTo>
                                  <a:pt x="145" y="55"/>
                                </a:lnTo>
                                <a:lnTo>
                                  <a:pt x="146" y="68"/>
                                </a:lnTo>
                                <a:lnTo>
                                  <a:pt x="147" y="68"/>
                                </a:lnTo>
                                <a:lnTo>
                                  <a:pt x="148" y="69"/>
                                </a:lnTo>
                                <a:lnTo>
                                  <a:pt x="149" y="69"/>
                                </a:lnTo>
                                <a:lnTo>
                                  <a:pt x="150" y="72"/>
                                </a:lnTo>
                                <a:lnTo>
                                  <a:pt x="151" y="73"/>
                                </a:lnTo>
                                <a:lnTo>
                                  <a:pt x="152" y="74"/>
                                </a:lnTo>
                                <a:lnTo>
                                  <a:pt x="153" y="75"/>
                                </a:lnTo>
                                <a:lnTo>
                                  <a:pt x="154" y="75"/>
                                </a:lnTo>
                                <a:lnTo>
                                  <a:pt x="155" y="72"/>
                                </a:lnTo>
                                <a:lnTo>
                                  <a:pt x="155" y="77"/>
                                </a:lnTo>
                                <a:lnTo>
                                  <a:pt x="156" y="78"/>
                                </a:lnTo>
                                <a:lnTo>
                                  <a:pt x="157" y="78"/>
                                </a:lnTo>
                                <a:lnTo>
                                  <a:pt x="157" y="72"/>
                                </a:lnTo>
                                <a:lnTo>
                                  <a:pt x="158" y="79"/>
                                </a:lnTo>
                                <a:lnTo>
                                  <a:pt x="159" y="78"/>
                                </a:lnTo>
                                <a:lnTo>
                                  <a:pt x="160" y="76"/>
                                </a:lnTo>
                                <a:lnTo>
                                  <a:pt x="161" y="78"/>
                                </a:lnTo>
                                <a:lnTo>
                                  <a:pt x="162" y="79"/>
                                </a:lnTo>
                                <a:lnTo>
                                  <a:pt x="163" y="80"/>
                                </a:lnTo>
                                <a:lnTo>
                                  <a:pt x="164" y="80"/>
                                </a:lnTo>
                                <a:lnTo>
                                  <a:pt x="165" y="81"/>
                                </a:lnTo>
                                <a:lnTo>
                                  <a:pt x="166" y="78"/>
                                </a:lnTo>
                                <a:lnTo>
                                  <a:pt x="166" y="80"/>
                                </a:lnTo>
                                <a:lnTo>
                                  <a:pt x="167" y="78"/>
                                </a:lnTo>
                                <a:lnTo>
                                  <a:pt x="168" y="76"/>
                                </a:lnTo>
                                <a:lnTo>
                                  <a:pt x="169" y="80"/>
                                </a:lnTo>
                                <a:lnTo>
                                  <a:pt x="169" y="76"/>
                                </a:lnTo>
                                <a:lnTo>
                                  <a:pt x="170" y="81"/>
                                </a:lnTo>
                                <a:lnTo>
                                  <a:pt x="171" y="80"/>
                                </a:lnTo>
                                <a:lnTo>
                                  <a:pt x="171" y="76"/>
                                </a:lnTo>
                                <a:lnTo>
                                  <a:pt x="172" y="75"/>
                                </a:lnTo>
                                <a:lnTo>
                                  <a:pt x="173" y="72"/>
                                </a:lnTo>
                                <a:lnTo>
                                  <a:pt x="174" y="75"/>
                                </a:lnTo>
                                <a:lnTo>
                                  <a:pt x="175" y="78"/>
                                </a:lnTo>
                                <a:lnTo>
                                  <a:pt x="176" y="79"/>
                                </a:lnTo>
                                <a:lnTo>
                                  <a:pt x="177" y="79"/>
                                </a:lnTo>
                                <a:lnTo>
                                  <a:pt x="178" y="80"/>
                                </a:lnTo>
                                <a:lnTo>
                                  <a:pt x="179" y="82"/>
                                </a:lnTo>
                                <a:lnTo>
                                  <a:pt x="180" y="83"/>
                                </a:lnTo>
                                <a:lnTo>
                                  <a:pt x="181" y="83"/>
                                </a:lnTo>
                                <a:lnTo>
                                  <a:pt x="182" y="79"/>
                                </a:lnTo>
                                <a:lnTo>
                                  <a:pt x="182" y="82"/>
                                </a:lnTo>
                                <a:lnTo>
                                  <a:pt x="183" y="76"/>
                                </a:lnTo>
                                <a:lnTo>
                                  <a:pt x="184" y="79"/>
                                </a:lnTo>
                                <a:lnTo>
                                  <a:pt x="185" y="78"/>
                                </a:lnTo>
                                <a:lnTo>
                                  <a:pt x="186" y="76"/>
                                </a:lnTo>
                                <a:lnTo>
                                  <a:pt x="187" y="78"/>
                                </a:lnTo>
                                <a:lnTo>
                                  <a:pt x="188" y="78"/>
                                </a:lnTo>
                                <a:lnTo>
                                  <a:pt x="189" y="80"/>
                                </a:lnTo>
                                <a:lnTo>
                                  <a:pt x="190" y="81"/>
                                </a:lnTo>
                                <a:lnTo>
                                  <a:pt x="191" y="81"/>
                                </a:lnTo>
                                <a:lnTo>
                                  <a:pt x="192" y="82"/>
                                </a:lnTo>
                                <a:lnTo>
                                  <a:pt x="193" y="81"/>
                                </a:lnTo>
                                <a:lnTo>
                                  <a:pt x="194" y="78"/>
                                </a:lnTo>
                                <a:lnTo>
                                  <a:pt x="194" y="80"/>
                                </a:lnTo>
                                <a:lnTo>
                                  <a:pt x="195" y="78"/>
                                </a:lnTo>
                                <a:lnTo>
                                  <a:pt x="196" y="79"/>
                                </a:lnTo>
                                <a:lnTo>
                                  <a:pt x="197" y="78"/>
                                </a:lnTo>
                                <a:lnTo>
                                  <a:pt x="198" y="81"/>
                                </a:lnTo>
                                <a:lnTo>
                                  <a:pt x="199" y="82"/>
                                </a:lnTo>
                                <a:lnTo>
                                  <a:pt x="200" y="82"/>
                                </a:lnTo>
                                <a:lnTo>
                                  <a:pt x="201" y="79"/>
                                </a:lnTo>
                                <a:lnTo>
                                  <a:pt x="201" y="81"/>
                                </a:lnTo>
                                <a:lnTo>
                                  <a:pt x="202" y="83"/>
                                </a:lnTo>
                                <a:lnTo>
                                  <a:pt x="203" y="84"/>
                                </a:lnTo>
                                <a:lnTo>
                                  <a:pt x="204" y="81"/>
                                </a:lnTo>
                                <a:lnTo>
                                  <a:pt x="204" y="83"/>
                                </a:lnTo>
                                <a:lnTo>
                                  <a:pt x="205" y="80"/>
                                </a:lnTo>
                                <a:lnTo>
                                  <a:pt x="206" y="82"/>
                                </a:lnTo>
                                <a:lnTo>
                                  <a:pt x="207" y="79"/>
                                </a:lnTo>
                                <a:lnTo>
                                  <a:pt x="208" y="77"/>
                                </a:lnTo>
                                <a:lnTo>
                                  <a:pt x="209" y="81"/>
                                </a:lnTo>
                                <a:lnTo>
                                  <a:pt x="210" y="81"/>
                                </a:lnTo>
                                <a:lnTo>
                                  <a:pt x="211" y="82"/>
                                </a:lnTo>
                                <a:lnTo>
                                  <a:pt x="212" y="81"/>
                                </a:lnTo>
                                <a:lnTo>
                                  <a:pt x="213" y="80"/>
                                </a:lnTo>
                                <a:lnTo>
                                  <a:pt x="214" y="79"/>
                                </a:lnTo>
                                <a:lnTo>
                                  <a:pt x="215" y="80"/>
                                </a:lnTo>
                                <a:lnTo>
                                  <a:pt x="216" y="80"/>
                                </a:lnTo>
                                <a:lnTo>
                                  <a:pt x="217" y="80"/>
                                </a:lnTo>
                                <a:lnTo>
                                  <a:pt x="218" y="81"/>
                                </a:lnTo>
                                <a:lnTo>
                                  <a:pt x="219" y="81"/>
                                </a:lnTo>
                                <a:lnTo>
                                  <a:pt x="220" y="82"/>
                                </a:lnTo>
                                <a:lnTo>
                                  <a:pt x="221" y="79"/>
                                </a:lnTo>
                                <a:lnTo>
                                  <a:pt x="221" y="81"/>
                                </a:lnTo>
                                <a:lnTo>
                                  <a:pt x="222" y="74"/>
                                </a:lnTo>
                                <a:lnTo>
                                  <a:pt x="223" y="83"/>
                                </a:lnTo>
                                <a:lnTo>
                                  <a:pt x="224" y="84"/>
                                </a:lnTo>
                                <a:lnTo>
                                  <a:pt x="225" y="80"/>
                                </a:lnTo>
                                <a:lnTo>
                                  <a:pt x="225" y="83"/>
                                </a:lnTo>
                                <a:lnTo>
                                  <a:pt x="226" y="79"/>
                                </a:lnTo>
                                <a:lnTo>
                                  <a:pt x="227" y="81"/>
                                </a:lnTo>
                                <a:lnTo>
                                  <a:pt x="228" y="78"/>
                                </a:lnTo>
                                <a:lnTo>
                                  <a:pt x="229" y="77"/>
                                </a:lnTo>
                                <a:lnTo>
                                  <a:pt x="230" y="76"/>
                                </a:lnTo>
                                <a:lnTo>
                                  <a:pt x="231" y="79"/>
                                </a:lnTo>
                                <a:lnTo>
                                  <a:pt x="232" y="80"/>
                                </a:lnTo>
                                <a:lnTo>
                                  <a:pt x="233" y="81"/>
                                </a:lnTo>
                                <a:lnTo>
                                  <a:pt x="234" y="81"/>
                                </a:lnTo>
                                <a:lnTo>
                                  <a:pt x="235" y="82"/>
                                </a:lnTo>
                                <a:lnTo>
                                  <a:pt x="236" y="79"/>
                                </a:lnTo>
                                <a:lnTo>
                                  <a:pt x="236" y="83"/>
                                </a:lnTo>
                                <a:lnTo>
                                  <a:pt x="237" y="84"/>
                                </a:lnTo>
                                <a:lnTo>
                                  <a:pt x="238" y="83"/>
                                </a:lnTo>
                                <a:lnTo>
                                  <a:pt x="239" y="78"/>
                                </a:lnTo>
                                <a:lnTo>
                                  <a:pt x="240" y="82"/>
                                </a:lnTo>
                                <a:lnTo>
                                  <a:pt x="241" y="84"/>
                                </a:lnTo>
                                <a:lnTo>
                                  <a:pt x="242" y="85"/>
                                </a:lnTo>
                                <a:lnTo>
                                  <a:pt x="243" y="84"/>
                                </a:lnTo>
                                <a:lnTo>
                                  <a:pt x="243" y="78"/>
                                </a:lnTo>
                                <a:lnTo>
                                  <a:pt x="244" y="81"/>
                                </a:lnTo>
                                <a:lnTo>
                                  <a:pt x="244" y="76"/>
                                </a:lnTo>
                                <a:lnTo>
                                  <a:pt x="245" y="82"/>
                                </a:lnTo>
                                <a:lnTo>
                                  <a:pt x="246" y="81"/>
                                </a:lnTo>
                                <a:lnTo>
                                  <a:pt x="247" y="81"/>
                                </a:lnTo>
                                <a:lnTo>
                                  <a:pt x="248" y="82"/>
                                </a:lnTo>
                                <a:lnTo>
                                  <a:pt x="249" y="83"/>
                                </a:lnTo>
                                <a:lnTo>
                                  <a:pt x="250" y="78"/>
                                </a:lnTo>
                                <a:lnTo>
                                  <a:pt x="250" y="82"/>
                                </a:lnTo>
                                <a:lnTo>
                                  <a:pt x="251" y="82"/>
                                </a:lnTo>
                                <a:lnTo>
                                  <a:pt x="252" y="79"/>
                                </a:lnTo>
                                <a:lnTo>
                                  <a:pt x="252" y="81"/>
                                </a:lnTo>
                                <a:lnTo>
                                  <a:pt x="253" y="79"/>
                                </a:lnTo>
                                <a:lnTo>
                                  <a:pt x="254" y="79"/>
                                </a:lnTo>
                                <a:lnTo>
                                  <a:pt x="255" y="82"/>
                                </a:lnTo>
                                <a:lnTo>
                                  <a:pt x="256" y="79"/>
                                </a:lnTo>
                                <a:lnTo>
                                  <a:pt x="257" y="81"/>
                                </a:lnTo>
                                <a:lnTo>
                                  <a:pt x="258" y="80"/>
                                </a:lnTo>
                                <a:lnTo>
                                  <a:pt x="259" y="78"/>
                                </a:lnTo>
                                <a:lnTo>
                                  <a:pt x="260" y="82"/>
                                </a:lnTo>
                                <a:lnTo>
                                  <a:pt x="261" y="81"/>
                                </a:lnTo>
                                <a:lnTo>
                                  <a:pt x="262" y="83"/>
                                </a:lnTo>
                                <a:lnTo>
                                  <a:pt x="262" y="76"/>
                                </a:lnTo>
                                <a:lnTo>
                                  <a:pt x="263" y="84"/>
                                </a:lnTo>
                                <a:lnTo>
                                  <a:pt x="264" y="81"/>
                                </a:lnTo>
                                <a:lnTo>
                                  <a:pt x="264" y="83"/>
                                </a:lnTo>
                                <a:lnTo>
                                  <a:pt x="265" y="79"/>
                                </a:lnTo>
                                <a:lnTo>
                                  <a:pt x="266" y="77"/>
                                </a:lnTo>
                                <a:lnTo>
                                  <a:pt x="267" y="81"/>
                                </a:lnTo>
                                <a:lnTo>
                                  <a:pt x="268" y="81"/>
                                </a:lnTo>
                                <a:lnTo>
                                  <a:pt x="269" y="82"/>
                                </a:lnTo>
                                <a:lnTo>
                                  <a:pt x="270" y="82"/>
                                </a:lnTo>
                                <a:lnTo>
                                  <a:pt x="271" y="81"/>
                                </a:lnTo>
                                <a:lnTo>
                                  <a:pt x="272" y="81"/>
                                </a:lnTo>
                                <a:lnTo>
                                  <a:pt x="273" y="83"/>
                                </a:lnTo>
                                <a:lnTo>
                                  <a:pt x="274" y="84"/>
                                </a:lnTo>
                                <a:lnTo>
                                  <a:pt x="275" y="83"/>
                                </a:lnTo>
                                <a:lnTo>
                                  <a:pt x="276" y="82"/>
                                </a:lnTo>
                                <a:lnTo>
                                  <a:pt x="277" y="82"/>
                                </a:lnTo>
                                <a:lnTo>
                                  <a:pt x="278" y="81"/>
                                </a:lnTo>
                                <a:lnTo>
                                  <a:pt x="279" y="78"/>
                                </a:lnTo>
                                <a:lnTo>
                                  <a:pt x="279" y="83"/>
                                </a:lnTo>
                                <a:lnTo>
                                  <a:pt x="280" y="84"/>
                                </a:lnTo>
                                <a:lnTo>
                                  <a:pt x="281" y="83"/>
                                </a:lnTo>
                                <a:lnTo>
                                  <a:pt x="281" y="78"/>
                                </a:lnTo>
                                <a:lnTo>
                                  <a:pt x="282" y="78"/>
                                </a:lnTo>
                                <a:lnTo>
                                  <a:pt x="283" y="79"/>
                                </a:lnTo>
                                <a:lnTo>
                                  <a:pt x="284" y="76"/>
                                </a:lnTo>
                                <a:lnTo>
                                  <a:pt x="285" y="80"/>
                                </a:lnTo>
                                <a:lnTo>
                                  <a:pt x="286" y="81"/>
                                </a:lnTo>
                                <a:lnTo>
                                  <a:pt x="287" y="77"/>
                                </a:lnTo>
                                <a:lnTo>
                                  <a:pt x="287" y="80"/>
                                </a:lnTo>
                                <a:lnTo>
                                  <a:pt x="288" y="74"/>
                                </a:lnTo>
                                <a:lnTo>
                                  <a:pt x="289" y="75"/>
                                </a:lnTo>
                                <a:lnTo>
                                  <a:pt x="290" y="76"/>
                                </a:lnTo>
                                <a:lnTo>
                                  <a:pt x="291" y="73"/>
                                </a:lnTo>
                                <a:lnTo>
                                  <a:pt x="292" y="72"/>
                                </a:lnTo>
                                <a:lnTo>
                                  <a:pt x="293" y="66"/>
                                </a:lnTo>
                                <a:lnTo>
                                  <a:pt x="294" y="66"/>
                                </a:lnTo>
                                <a:lnTo>
                                  <a:pt x="295" y="58"/>
                                </a:lnTo>
                                <a:lnTo>
                                  <a:pt x="295" y="66"/>
                                </a:lnTo>
                                <a:lnTo>
                                  <a:pt x="296" y="59"/>
                                </a:lnTo>
                                <a:lnTo>
                                  <a:pt x="297" y="51"/>
                                </a:lnTo>
                                <a:lnTo>
                                  <a:pt x="298" y="49"/>
                                </a:lnTo>
                                <a:lnTo>
                                  <a:pt x="299" y="42"/>
                                </a:lnTo>
                                <a:lnTo>
                                  <a:pt x="300" y="41"/>
                                </a:lnTo>
                                <a:lnTo>
                                  <a:pt x="301" y="36"/>
                                </a:lnTo>
                                <a:lnTo>
                                  <a:pt x="302" y="30"/>
                                </a:lnTo>
                                <a:lnTo>
                                  <a:pt x="303" y="28"/>
                                </a:lnTo>
                                <a:lnTo>
                                  <a:pt x="304" y="24"/>
                                </a:lnTo>
                                <a:lnTo>
                                  <a:pt x="305" y="20"/>
                                </a:lnTo>
                                <a:lnTo>
                                  <a:pt x="306" y="17"/>
                                </a:lnTo>
                                <a:lnTo>
                                  <a:pt x="307" y="14"/>
                                </a:lnTo>
                                <a:lnTo>
                                  <a:pt x="308" y="9"/>
                                </a:lnTo>
                                <a:lnTo>
                                  <a:pt x="309" y="8"/>
                                </a:lnTo>
                                <a:lnTo>
                                  <a:pt x="310" y="6"/>
                                </a:lnTo>
                                <a:lnTo>
                                  <a:pt x="311" y="4"/>
                                </a:lnTo>
                                <a:lnTo>
                                  <a:pt x="312" y="3"/>
                                </a:lnTo>
                                <a:lnTo>
                                  <a:pt x="313" y="2"/>
                                </a:lnTo>
                                <a:lnTo>
                                  <a:pt x="314" y="1"/>
                                </a:lnTo>
                                <a:lnTo>
                                  <a:pt x="315" y="1"/>
                                </a:lnTo>
                                <a:lnTo>
                                  <a:pt x="316" y="0"/>
                                </a:lnTo>
                                <a:lnTo>
                                  <a:pt x="317" y="1"/>
                                </a:lnTo>
                                <a:lnTo>
                                  <a:pt x="318" y="1"/>
                                </a:lnTo>
                                <a:lnTo>
                                  <a:pt x="319" y="2"/>
                                </a:lnTo>
                                <a:lnTo>
                                  <a:pt x="320" y="2"/>
                                </a:lnTo>
                                <a:lnTo>
                                  <a:pt x="321" y="2"/>
                                </a:lnTo>
                                <a:lnTo>
                                  <a:pt x="322" y="2"/>
                                </a:lnTo>
                                <a:lnTo>
                                  <a:pt x="323" y="2"/>
                                </a:lnTo>
                                <a:lnTo>
                                  <a:pt x="324" y="2"/>
                                </a:lnTo>
                                <a:lnTo>
                                  <a:pt x="325" y="2"/>
                                </a:lnTo>
                                <a:lnTo>
                                  <a:pt x="326" y="2"/>
                                </a:lnTo>
                                <a:lnTo>
                                  <a:pt x="327" y="2"/>
                                </a:lnTo>
                                <a:lnTo>
                                  <a:pt x="328" y="2"/>
                                </a:lnTo>
                                <a:lnTo>
                                  <a:pt x="329" y="3"/>
                                </a:lnTo>
                                <a:lnTo>
                                  <a:pt x="330" y="3"/>
                                </a:lnTo>
                                <a:lnTo>
                                  <a:pt x="331" y="2"/>
                                </a:lnTo>
                                <a:lnTo>
                                  <a:pt x="332" y="1"/>
                                </a:lnTo>
                                <a:lnTo>
                                  <a:pt x="333" y="2"/>
                                </a:lnTo>
                                <a:lnTo>
                                  <a:pt x="334" y="1"/>
                                </a:lnTo>
                                <a:lnTo>
                                  <a:pt x="335" y="1"/>
                                </a:lnTo>
                                <a:lnTo>
                                  <a:pt x="336" y="1"/>
                                </a:lnTo>
                                <a:lnTo>
                                  <a:pt x="337" y="1"/>
                                </a:lnTo>
                                <a:lnTo>
                                  <a:pt x="338" y="2"/>
                                </a:lnTo>
                                <a:lnTo>
                                  <a:pt x="339" y="5"/>
                                </a:lnTo>
                                <a:lnTo>
                                  <a:pt x="340" y="6"/>
                                </a:lnTo>
                                <a:lnTo>
                                  <a:pt x="341" y="9"/>
                                </a:lnTo>
                                <a:lnTo>
                                  <a:pt x="342" y="13"/>
                                </a:lnTo>
                                <a:lnTo>
                                  <a:pt x="343" y="14"/>
                                </a:lnTo>
                                <a:lnTo>
                                  <a:pt x="344" y="17"/>
                                </a:lnTo>
                                <a:lnTo>
                                  <a:pt x="345" y="21"/>
                                </a:lnTo>
                                <a:lnTo>
                                  <a:pt x="346" y="26"/>
                                </a:lnTo>
                                <a:lnTo>
                                  <a:pt x="347" y="29"/>
                                </a:lnTo>
                                <a:lnTo>
                                  <a:pt x="348" y="35"/>
                                </a:lnTo>
                                <a:lnTo>
                                  <a:pt x="349" y="39"/>
                                </a:lnTo>
                                <a:lnTo>
                                  <a:pt x="350" y="41"/>
                                </a:lnTo>
                                <a:lnTo>
                                  <a:pt x="351" y="47"/>
                                </a:lnTo>
                                <a:lnTo>
                                  <a:pt x="352" y="48"/>
                                </a:lnTo>
                                <a:lnTo>
                                  <a:pt x="353" y="53"/>
                                </a:lnTo>
                                <a:lnTo>
                                  <a:pt x="354" y="60"/>
                                </a:lnTo>
                                <a:lnTo>
                                  <a:pt x="355" y="63"/>
                                </a:lnTo>
                                <a:lnTo>
                                  <a:pt x="356" y="64"/>
                                </a:lnTo>
                                <a:lnTo>
                                  <a:pt x="357" y="72"/>
                                </a:lnTo>
                                <a:lnTo>
                                  <a:pt x="358" y="73"/>
                                </a:lnTo>
                                <a:lnTo>
                                  <a:pt x="359" y="74"/>
                                </a:lnTo>
                                <a:lnTo>
                                  <a:pt x="360" y="74"/>
                                </a:lnTo>
                                <a:lnTo>
                                  <a:pt x="361" y="77"/>
                                </a:lnTo>
                                <a:lnTo>
                                  <a:pt x="362" y="78"/>
                                </a:lnTo>
                                <a:lnTo>
                                  <a:pt x="363" y="73"/>
                                </a:lnTo>
                                <a:lnTo>
                                  <a:pt x="363" y="80"/>
                                </a:lnTo>
                                <a:lnTo>
                                  <a:pt x="364" y="81"/>
                                </a:lnTo>
                                <a:lnTo>
                                  <a:pt x="365" y="81"/>
                                </a:lnTo>
                                <a:lnTo>
                                  <a:pt x="366" y="78"/>
                                </a:lnTo>
                                <a:lnTo>
                                  <a:pt x="366" y="82"/>
                                </a:lnTo>
                                <a:lnTo>
                                  <a:pt x="367" y="83"/>
                                </a:lnTo>
                                <a:lnTo>
                                  <a:pt x="368" y="82"/>
                                </a:lnTo>
                                <a:lnTo>
                                  <a:pt x="369" y="82"/>
                                </a:lnTo>
                                <a:lnTo>
                                  <a:pt x="369" y="78"/>
                                </a:lnTo>
                                <a:lnTo>
                                  <a:pt x="370" y="83"/>
                                </a:lnTo>
                                <a:lnTo>
                                  <a:pt x="371" y="82"/>
                                </a:lnTo>
                                <a:lnTo>
                                  <a:pt x="371" y="78"/>
                                </a:lnTo>
                                <a:lnTo>
                                  <a:pt x="372" y="78"/>
                                </a:lnTo>
                                <a:lnTo>
                                  <a:pt x="373" y="82"/>
                                </a:lnTo>
                                <a:lnTo>
                                  <a:pt x="374" y="83"/>
                                </a:lnTo>
                                <a:lnTo>
                                  <a:pt x="375" y="83"/>
                                </a:lnTo>
                                <a:lnTo>
                                  <a:pt x="375" y="77"/>
                                </a:lnTo>
                                <a:lnTo>
                                  <a:pt x="376" y="84"/>
                                </a:lnTo>
                                <a:lnTo>
                                  <a:pt x="377" y="80"/>
                                </a:lnTo>
                                <a:lnTo>
                                  <a:pt x="377" y="83"/>
                                </a:lnTo>
                                <a:lnTo>
                                  <a:pt x="378" y="81"/>
                                </a:lnTo>
                                <a:lnTo>
                                  <a:pt x="379" y="79"/>
                                </a:lnTo>
                                <a:lnTo>
                                  <a:pt x="380" y="83"/>
                                </a:lnTo>
                                <a:lnTo>
                                  <a:pt x="381" y="84"/>
                                </a:lnTo>
                                <a:lnTo>
                                  <a:pt x="382" y="80"/>
                                </a:lnTo>
                                <a:lnTo>
                                  <a:pt x="382" y="83"/>
                                </a:lnTo>
                                <a:lnTo>
                                  <a:pt x="383" y="78"/>
                                </a:lnTo>
                                <a:lnTo>
                                  <a:pt x="384" y="83"/>
                                </a:lnTo>
                                <a:lnTo>
                                  <a:pt x="385" y="84"/>
                                </a:lnTo>
                                <a:lnTo>
                                  <a:pt x="386" y="81"/>
                                </a:lnTo>
                                <a:lnTo>
                                  <a:pt x="386" y="83"/>
                                </a:lnTo>
                                <a:lnTo>
                                  <a:pt x="387" y="80"/>
                                </a:lnTo>
                                <a:lnTo>
                                  <a:pt x="388" y="78"/>
                                </a:lnTo>
                                <a:lnTo>
                                  <a:pt x="389" y="83"/>
                                </a:lnTo>
                                <a:lnTo>
                                  <a:pt x="390" y="82"/>
                                </a:lnTo>
                                <a:lnTo>
                                  <a:pt x="390" y="75"/>
                                </a:lnTo>
                                <a:lnTo>
                                  <a:pt x="391" y="82"/>
                                </a:lnTo>
                                <a:lnTo>
                                  <a:pt x="392" y="81"/>
                                </a:lnTo>
                                <a:lnTo>
                                  <a:pt x="393" y="81"/>
                                </a:lnTo>
                                <a:lnTo>
                                  <a:pt x="394" y="82"/>
                                </a:lnTo>
                                <a:lnTo>
                                  <a:pt x="395" y="83"/>
                                </a:lnTo>
                                <a:lnTo>
                                  <a:pt x="396" y="77"/>
                                </a:lnTo>
                                <a:lnTo>
                                  <a:pt x="396" y="82"/>
                                </a:lnTo>
                                <a:lnTo>
                                  <a:pt x="397" y="83"/>
                                </a:lnTo>
                                <a:lnTo>
                                  <a:pt x="398" y="80"/>
                                </a:lnTo>
                                <a:lnTo>
                                  <a:pt x="398" y="82"/>
                                </a:lnTo>
                                <a:lnTo>
                                  <a:pt x="399" y="81"/>
                                </a:lnTo>
                                <a:lnTo>
                                  <a:pt x="400" y="78"/>
                                </a:lnTo>
                                <a:lnTo>
                                  <a:pt x="401" y="80"/>
                                </a:lnTo>
                                <a:lnTo>
                                  <a:pt x="402" y="75"/>
                                </a:lnTo>
                                <a:lnTo>
                                  <a:pt x="403" y="81"/>
                                </a:lnTo>
                                <a:lnTo>
                                  <a:pt x="404" y="78"/>
                                </a:lnTo>
                                <a:lnTo>
                                  <a:pt x="404" y="80"/>
                                </a:lnTo>
                                <a:lnTo>
                                  <a:pt x="405" y="73"/>
                                </a:lnTo>
                                <a:lnTo>
                                  <a:pt x="406" y="81"/>
                                </a:lnTo>
                                <a:lnTo>
                                  <a:pt x="407" y="82"/>
                                </a:lnTo>
                                <a:lnTo>
                                  <a:pt x="408" y="84"/>
                                </a:lnTo>
                                <a:lnTo>
                                  <a:pt x="409" y="85"/>
                                </a:lnTo>
                                <a:lnTo>
                                  <a:pt x="410" y="75"/>
                                </a:lnTo>
                                <a:lnTo>
                                  <a:pt x="410" y="84"/>
                                </a:lnTo>
                                <a:lnTo>
                                  <a:pt x="411" y="82"/>
                                </a:lnTo>
                                <a:lnTo>
                                  <a:pt x="412" y="81"/>
                                </a:lnTo>
                                <a:lnTo>
                                  <a:pt x="412" y="72"/>
                                </a:lnTo>
                                <a:lnTo>
                                  <a:pt x="413" y="80"/>
                                </a:lnTo>
                                <a:lnTo>
                                  <a:pt x="414" y="80"/>
                                </a:lnTo>
                                <a:lnTo>
                                  <a:pt x="415" y="79"/>
                                </a:lnTo>
                                <a:lnTo>
                                  <a:pt x="416" y="80"/>
                                </a:lnTo>
                                <a:lnTo>
                                  <a:pt x="417" y="80"/>
                                </a:lnTo>
                                <a:lnTo>
                                  <a:pt x="418" y="79"/>
                                </a:lnTo>
                                <a:lnTo>
                                  <a:pt x="419" y="79"/>
                                </a:lnTo>
                                <a:lnTo>
                                  <a:pt x="420" y="80"/>
                                </a:lnTo>
                                <a:lnTo>
                                  <a:pt x="421" y="77"/>
                                </a:lnTo>
                                <a:lnTo>
                                  <a:pt x="421" y="79"/>
                                </a:lnTo>
                                <a:lnTo>
                                  <a:pt x="422" y="80"/>
                                </a:lnTo>
                                <a:lnTo>
                                  <a:pt x="423" y="82"/>
                                </a:lnTo>
                                <a:lnTo>
                                  <a:pt x="423" y="76"/>
                                </a:lnTo>
                                <a:lnTo>
                                  <a:pt x="424" y="83"/>
                                </a:lnTo>
                                <a:lnTo>
                                  <a:pt x="425" y="80"/>
                                </a:lnTo>
                                <a:lnTo>
                                  <a:pt x="425" y="82"/>
                                </a:lnTo>
                                <a:lnTo>
                                  <a:pt x="426" y="74"/>
                                </a:lnTo>
                                <a:lnTo>
                                  <a:pt x="427" y="82"/>
                                </a:lnTo>
                                <a:lnTo>
                                  <a:pt x="428" y="77"/>
                                </a:lnTo>
                                <a:lnTo>
                                  <a:pt x="428" y="81"/>
                                </a:lnTo>
                                <a:lnTo>
                                  <a:pt x="429" y="82"/>
                                </a:lnTo>
                                <a:lnTo>
                                  <a:pt x="430" y="81"/>
                                </a:lnTo>
                                <a:lnTo>
                                  <a:pt x="430" y="76"/>
                                </a:lnTo>
                                <a:lnTo>
                                  <a:pt x="431" y="80"/>
                                </a:lnTo>
                                <a:lnTo>
                                  <a:pt x="432" y="79"/>
                                </a:lnTo>
                                <a:lnTo>
                                  <a:pt x="433" y="75"/>
                                </a:lnTo>
                                <a:lnTo>
                                  <a:pt x="434" y="77"/>
                                </a:lnTo>
                                <a:lnTo>
                                  <a:pt x="435" y="80"/>
                                </a:lnTo>
                                <a:lnTo>
                                  <a:pt x="436" y="81"/>
                                </a:lnTo>
                                <a:lnTo>
                                  <a:pt x="437" y="80"/>
                                </a:lnTo>
                                <a:lnTo>
                                  <a:pt x="438" y="81"/>
                                </a:lnTo>
                                <a:lnTo>
                                  <a:pt x="439" y="82"/>
                                </a:lnTo>
                                <a:lnTo>
                                  <a:pt x="440" y="82"/>
                                </a:lnTo>
                                <a:lnTo>
                                  <a:pt x="441" y="81"/>
                                </a:lnTo>
                                <a:lnTo>
                                  <a:pt x="442" y="80"/>
                                </a:lnTo>
                                <a:lnTo>
                                  <a:pt x="443" y="80"/>
                                </a:lnTo>
                                <a:lnTo>
                                  <a:pt x="444" y="76"/>
                                </a:lnTo>
                                <a:lnTo>
                                  <a:pt x="444" y="79"/>
                                </a:lnTo>
                                <a:lnTo>
                                  <a:pt x="445" y="73"/>
                                </a:lnTo>
                                <a:lnTo>
                                  <a:pt x="446" y="81"/>
                                </a:lnTo>
                                <a:lnTo>
                                  <a:pt x="447" y="82"/>
                                </a:lnTo>
                                <a:lnTo>
                                  <a:pt x="448" y="81"/>
                                </a:lnTo>
                                <a:lnTo>
                                  <a:pt x="449" y="78"/>
                                </a:lnTo>
                                <a:lnTo>
                                  <a:pt x="449" y="80"/>
                                </a:lnTo>
                                <a:lnTo>
                                  <a:pt x="450" y="75"/>
                                </a:lnTo>
                                <a:lnTo>
                                  <a:pt x="451" y="81"/>
                                </a:lnTo>
                                <a:lnTo>
                                  <a:pt x="452" y="82"/>
                                </a:lnTo>
                                <a:lnTo>
                                  <a:pt x="453" y="81"/>
                                </a:lnTo>
                                <a:lnTo>
                                  <a:pt x="454" y="82"/>
                                </a:lnTo>
                                <a:lnTo>
                                  <a:pt x="455" y="81"/>
                                </a:lnTo>
                                <a:lnTo>
                                  <a:pt x="456" y="80"/>
                                </a:lnTo>
                                <a:lnTo>
                                  <a:pt x="457" y="80"/>
                                </a:lnTo>
                                <a:lnTo>
                                  <a:pt x="458" y="81"/>
                                </a:lnTo>
                                <a:lnTo>
                                  <a:pt x="459" y="81"/>
                                </a:lnTo>
                                <a:lnTo>
                                  <a:pt x="460" y="81"/>
                                </a:lnTo>
                                <a:lnTo>
                                  <a:pt x="461" y="83"/>
                                </a:lnTo>
                                <a:lnTo>
                                  <a:pt x="462" y="84"/>
                                </a:lnTo>
                                <a:lnTo>
                                  <a:pt x="463" y="81"/>
                                </a:lnTo>
                                <a:lnTo>
                                  <a:pt x="463" y="83"/>
                                </a:lnTo>
                                <a:lnTo>
                                  <a:pt x="464" y="80"/>
                                </a:lnTo>
                                <a:lnTo>
                                  <a:pt x="465" y="80"/>
                                </a:lnTo>
                                <a:lnTo>
                                  <a:pt x="466" y="78"/>
                                </a:lnTo>
                                <a:lnTo>
                                  <a:pt x="467" y="82"/>
                                </a:lnTo>
                                <a:lnTo>
                                  <a:pt x="468" y="81"/>
                                </a:lnTo>
                                <a:lnTo>
                                  <a:pt x="469" y="81"/>
                                </a:lnTo>
                                <a:lnTo>
                                  <a:pt x="470" y="80"/>
                                </a:lnTo>
                                <a:lnTo>
                                  <a:pt x="471" y="82"/>
                                </a:lnTo>
                                <a:lnTo>
                                  <a:pt x="472" y="83"/>
                                </a:lnTo>
                                <a:lnTo>
                                  <a:pt x="473" y="82"/>
                                </a:lnTo>
                                <a:lnTo>
                                  <a:pt x="474" y="81"/>
                                </a:lnTo>
                                <a:lnTo>
                                  <a:pt x="474" y="78"/>
                                </a:lnTo>
                                <a:lnTo>
                                  <a:pt x="475" y="82"/>
                                </a:lnTo>
                                <a:lnTo>
                                  <a:pt x="476" y="81"/>
                                </a:lnTo>
                                <a:lnTo>
                                  <a:pt x="477" y="78"/>
                                </a:lnTo>
                                <a:lnTo>
                                  <a:pt x="478" y="80"/>
                                </a:lnTo>
                                <a:lnTo>
                                  <a:pt x="479" y="81"/>
                                </a:lnTo>
                                <a:lnTo>
                                  <a:pt x="480" y="77"/>
                                </a:lnTo>
                                <a:lnTo>
                                  <a:pt x="481" y="83"/>
                                </a:lnTo>
                                <a:lnTo>
                                  <a:pt x="482" y="84"/>
                                </a:lnTo>
                                <a:lnTo>
                                  <a:pt x="483" y="83"/>
                                </a:lnTo>
                                <a:lnTo>
                                  <a:pt x="483" y="77"/>
                                </a:lnTo>
                                <a:lnTo>
                                  <a:pt x="483" y="83"/>
                                </a:lnTo>
                                <a:lnTo>
                                  <a:pt x="484" y="79"/>
                                </a:lnTo>
                                <a:lnTo>
                                  <a:pt x="485" y="79"/>
                                </a:lnTo>
                                <a:lnTo>
                                  <a:pt x="486" y="79"/>
                                </a:lnTo>
                                <a:lnTo>
                                  <a:pt x="487" y="78"/>
                                </a:lnTo>
                                <a:lnTo>
                                  <a:pt x="488" y="78"/>
                                </a:lnTo>
                                <a:lnTo>
                                  <a:pt x="489" y="83"/>
                                </a:lnTo>
                                <a:lnTo>
                                  <a:pt x="490" y="84"/>
                                </a:lnTo>
                                <a:lnTo>
                                  <a:pt x="491" y="80"/>
                                </a:lnTo>
                                <a:lnTo>
                                  <a:pt x="491" y="83"/>
                                </a:lnTo>
                                <a:lnTo>
                                  <a:pt x="492" y="81"/>
                                </a:lnTo>
                                <a:lnTo>
                                  <a:pt x="493" y="78"/>
                                </a:lnTo>
                                <a:lnTo>
                                  <a:pt x="494" y="82"/>
                                </a:lnTo>
                                <a:lnTo>
                                  <a:pt x="495" y="84"/>
                                </a:lnTo>
                                <a:lnTo>
                                  <a:pt x="496" y="85"/>
                                </a:lnTo>
                                <a:lnTo>
                                  <a:pt x="497" y="84"/>
                                </a:lnTo>
                                <a:lnTo>
                                  <a:pt x="497" y="77"/>
                                </a:lnTo>
                                <a:lnTo>
                                  <a:pt x="497" y="84"/>
                                </a:lnTo>
                                <a:lnTo>
                                  <a:pt x="498" y="81"/>
                                </a:lnTo>
                                <a:lnTo>
                                  <a:pt x="499" y="80"/>
                                </a:lnTo>
                                <a:lnTo>
                                  <a:pt x="500" y="81"/>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106"/>
                        <wps:cNvSpPr>
                          <a:spLocks/>
                        </wps:cNvSpPr>
                        <wps:spPr bwMode="auto">
                          <a:xfrm>
                            <a:off x="2622" y="4653"/>
                            <a:ext cx="5625" cy="2704"/>
                          </a:xfrm>
                          <a:custGeom>
                            <a:avLst/>
                            <a:gdLst>
                              <a:gd name="T0" fmla="*/ 79 w 500"/>
                              <a:gd name="T1" fmla="*/ 2663 h 199"/>
                              <a:gd name="T2" fmla="*/ 158 w 500"/>
                              <a:gd name="T3" fmla="*/ 2677 h 199"/>
                              <a:gd name="T4" fmla="*/ 225 w 500"/>
                              <a:gd name="T5" fmla="*/ 2663 h 199"/>
                              <a:gd name="T6" fmla="*/ 281 w 500"/>
                              <a:gd name="T7" fmla="*/ 2636 h 199"/>
                              <a:gd name="T8" fmla="*/ 383 w 500"/>
                              <a:gd name="T9" fmla="*/ 2595 h 199"/>
                              <a:gd name="T10" fmla="*/ 473 w 500"/>
                              <a:gd name="T11" fmla="*/ 2677 h 199"/>
                              <a:gd name="T12" fmla="*/ 563 w 500"/>
                              <a:gd name="T13" fmla="*/ 2650 h 199"/>
                              <a:gd name="T14" fmla="*/ 653 w 500"/>
                              <a:gd name="T15" fmla="*/ 2704 h 199"/>
                              <a:gd name="T16" fmla="*/ 743 w 500"/>
                              <a:gd name="T17" fmla="*/ 2663 h 199"/>
                              <a:gd name="T18" fmla="*/ 810 w 500"/>
                              <a:gd name="T19" fmla="*/ 2622 h 199"/>
                              <a:gd name="T20" fmla="*/ 878 w 500"/>
                              <a:gd name="T21" fmla="*/ 2622 h 199"/>
                              <a:gd name="T22" fmla="*/ 945 w 500"/>
                              <a:gd name="T23" fmla="*/ 2609 h 199"/>
                              <a:gd name="T24" fmla="*/ 1024 w 500"/>
                              <a:gd name="T25" fmla="*/ 2636 h 199"/>
                              <a:gd name="T26" fmla="*/ 1091 w 500"/>
                              <a:gd name="T27" fmla="*/ 2527 h 199"/>
                              <a:gd name="T28" fmla="*/ 1159 w 500"/>
                              <a:gd name="T29" fmla="*/ 2391 h 199"/>
                              <a:gd name="T30" fmla="*/ 1249 w 500"/>
                              <a:gd name="T31" fmla="*/ 2310 h 199"/>
                              <a:gd name="T32" fmla="*/ 1350 w 500"/>
                              <a:gd name="T33" fmla="*/ 2256 h 199"/>
                              <a:gd name="T34" fmla="*/ 1440 w 500"/>
                              <a:gd name="T35" fmla="*/ 2201 h 199"/>
                              <a:gd name="T36" fmla="*/ 1541 w 500"/>
                              <a:gd name="T37" fmla="*/ 2283 h 199"/>
                              <a:gd name="T38" fmla="*/ 1643 w 500"/>
                              <a:gd name="T39" fmla="*/ 2487 h 199"/>
                              <a:gd name="T40" fmla="*/ 1733 w 500"/>
                              <a:gd name="T41" fmla="*/ 2568 h 199"/>
                              <a:gd name="T42" fmla="*/ 1823 w 500"/>
                              <a:gd name="T43" fmla="*/ 2677 h 199"/>
                              <a:gd name="T44" fmla="*/ 1913 w 500"/>
                              <a:gd name="T45" fmla="*/ 2650 h 199"/>
                              <a:gd name="T46" fmla="*/ 2014 w 500"/>
                              <a:gd name="T47" fmla="*/ 2500 h 199"/>
                              <a:gd name="T48" fmla="*/ 2093 w 500"/>
                              <a:gd name="T49" fmla="*/ 2201 h 199"/>
                              <a:gd name="T50" fmla="*/ 2194 w 500"/>
                              <a:gd name="T51" fmla="*/ 1467 h 199"/>
                              <a:gd name="T52" fmla="*/ 2295 w 500"/>
                              <a:gd name="T53" fmla="*/ 924 h 199"/>
                              <a:gd name="T54" fmla="*/ 2396 w 500"/>
                              <a:gd name="T55" fmla="*/ 584 h 199"/>
                              <a:gd name="T56" fmla="*/ 2498 w 500"/>
                              <a:gd name="T57" fmla="*/ 584 h 199"/>
                              <a:gd name="T58" fmla="*/ 2599 w 500"/>
                              <a:gd name="T59" fmla="*/ 571 h 199"/>
                              <a:gd name="T60" fmla="*/ 2700 w 500"/>
                              <a:gd name="T61" fmla="*/ 639 h 199"/>
                              <a:gd name="T62" fmla="*/ 2801 w 500"/>
                              <a:gd name="T63" fmla="*/ 1114 h 199"/>
                              <a:gd name="T64" fmla="*/ 2903 w 500"/>
                              <a:gd name="T65" fmla="*/ 1834 h 199"/>
                              <a:gd name="T66" fmla="*/ 3004 w 500"/>
                              <a:gd name="T67" fmla="*/ 2378 h 199"/>
                              <a:gd name="T68" fmla="*/ 3094 w 500"/>
                              <a:gd name="T69" fmla="*/ 2446 h 199"/>
                              <a:gd name="T70" fmla="*/ 3161 w 500"/>
                              <a:gd name="T71" fmla="*/ 1997 h 199"/>
                              <a:gd name="T72" fmla="*/ 3263 w 500"/>
                              <a:gd name="T73" fmla="*/ 1359 h 199"/>
                              <a:gd name="T74" fmla="*/ 3364 w 500"/>
                              <a:gd name="T75" fmla="*/ 639 h 199"/>
                              <a:gd name="T76" fmla="*/ 3465 w 500"/>
                              <a:gd name="T77" fmla="*/ 136 h 199"/>
                              <a:gd name="T78" fmla="*/ 3566 w 500"/>
                              <a:gd name="T79" fmla="*/ 0 h 199"/>
                              <a:gd name="T80" fmla="*/ 3668 w 500"/>
                              <a:gd name="T81" fmla="*/ 0 h 199"/>
                              <a:gd name="T82" fmla="*/ 3769 w 500"/>
                              <a:gd name="T83" fmla="*/ 0 h 199"/>
                              <a:gd name="T84" fmla="*/ 3870 w 500"/>
                              <a:gd name="T85" fmla="*/ 231 h 199"/>
                              <a:gd name="T86" fmla="*/ 3971 w 500"/>
                              <a:gd name="T87" fmla="*/ 815 h 199"/>
                              <a:gd name="T88" fmla="*/ 4073 w 500"/>
                              <a:gd name="T89" fmla="*/ 1522 h 199"/>
                              <a:gd name="T90" fmla="*/ 4174 w 500"/>
                              <a:gd name="T91" fmla="*/ 2120 h 199"/>
                              <a:gd name="T92" fmla="*/ 4264 w 500"/>
                              <a:gd name="T93" fmla="*/ 2364 h 199"/>
                              <a:gd name="T94" fmla="*/ 4365 w 500"/>
                              <a:gd name="T95" fmla="*/ 1671 h 199"/>
                              <a:gd name="T96" fmla="*/ 4466 w 500"/>
                              <a:gd name="T97" fmla="*/ 992 h 199"/>
                              <a:gd name="T98" fmla="*/ 4568 w 500"/>
                              <a:gd name="T99" fmla="*/ 421 h 199"/>
                              <a:gd name="T100" fmla="*/ 4669 w 500"/>
                              <a:gd name="T101" fmla="*/ 217 h 199"/>
                              <a:gd name="T102" fmla="*/ 4770 w 500"/>
                              <a:gd name="T103" fmla="*/ 204 h 199"/>
                              <a:gd name="T104" fmla="*/ 4871 w 500"/>
                              <a:gd name="T105" fmla="*/ 204 h 199"/>
                              <a:gd name="T106" fmla="*/ 4961 w 500"/>
                              <a:gd name="T107" fmla="*/ 340 h 199"/>
                              <a:gd name="T108" fmla="*/ 5063 w 500"/>
                              <a:gd name="T109" fmla="*/ 802 h 199"/>
                              <a:gd name="T110" fmla="*/ 5164 w 500"/>
                              <a:gd name="T111" fmla="*/ 1467 h 199"/>
                              <a:gd name="T112" fmla="*/ 5265 w 500"/>
                              <a:gd name="T113" fmla="*/ 2106 h 199"/>
                              <a:gd name="T114" fmla="*/ 5366 w 500"/>
                              <a:gd name="T115" fmla="*/ 2555 h 199"/>
                              <a:gd name="T116" fmla="*/ 5456 w 500"/>
                              <a:gd name="T117" fmla="*/ 2663 h 199"/>
                              <a:gd name="T118" fmla="*/ 5546 w 500"/>
                              <a:gd name="T119" fmla="*/ 2704 h 199"/>
                              <a:gd name="T120" fmla="*/ 5625 w 500"/>
                              <a:gd name="T121" fmla="*/ 2677 h 1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199">
                                <a:moveTo>
                                  <a:pt x="0" y="194"/>
                                </a:moveTo>
                                <a:lnTo>
                                  <a:pt x="0" y="194"/>
                                </a:lnTo>
                                <a:lnTo>
                                  <a:pt x="1" y="194"/>
                                </a:lnTo>
                                <a:lnTo>
                                  <a:pt x="2" y="192"/>
                                </a:lnTo>
                                <a:lnTo>
                                  <a:pt x="3" y="192"/>
                                </a:lnTo>
                                <a:lnTo>
                                  <a:pt x="4" y="188"/>
                                </a:lnTo>
                                <a:lnTo>
                                  <a:pt x="5" y="195"/>
                                </a:lnTo>
                                <a:lnTo>
                                  <a:pt x="6" y="195"/>
                                </a:lnTo>
                                <a:lnTo>
                                  <a:pt x="7" y="196"/>
                                </a:lnTo>
                                <a:lnTo>
                                  <a:pt x="8" y="193"/>
                                </a:lnTo>
                                <a:lnTo>
                                  <a:pt x="8" y="195"/>
                                </a:lnTo>
                                <a:lnTo>
                                  <a:pt x="9" y="192"/>
                                </a:lnTo>
                                <a:lnTo>
                                  <a:pt x="10" y="195"/>
                                </a:lnTo>
                                <a:lnTo>
                                  <a:pt x="11" y="197"/>
                                </a:lnTo>
                                <a:lnTo>
                                  <a:pt x="12" y="198"/>
                                </a:lnTo>
                                <a:lnTo>
                                  <a:pt x="13" y="197"/>
                                </a:lnTo>
                                <a:lnTo>
                                  <a:pt x="13" y="190"/>
                                </a:lnTo>
                                <a:lnTo>
                                  <a:pt x="14" y="197"/>
                                </a:lnTo>
                                <a:lnTo>
                                  <a:pt x="14" y="184"/>
                                </a:lnTo>
                                <a:lnTo>
                                  <a:pt x="15" y="198"/>
                                </a:lnTo>
                                <a:lnTo>
                                  <a:pt x="16" y="192"/>
                                </a:lnTo>
                                <a:lnTo>
                                  <a:pt x="16" y="197"/>
                                </a:lnTo>
                                <a:lnTo>
                                  <a:pt x="17" y="193"/>
                                </a:lnTo>
                                <a:lnTo>
                                  <a:pt x="18" y="194"/>
                                </a:lnTo>
                                <a:lnTo>
                                  <a:pt x="19" y="194"/>
                                </a:lnTo>
                                <a:lnTo>
                                  <a:pt x="20" y="196"/>
                                </a:lnTo>
                                <a:lnTo>
                                  <a:pt x="20" y="193"/>
                                </a:lnTo>
                                <a:lnTo>
                                  <a:pt x="21" y="197"/>
                                </a:lnTo>
                                <a:lnTo>
                                  <a:pt x="22" y="196"/>
                                </a:lnTo>
                                <a:lnTo>
                                  <a:pt x="22" y="190"/>
                                </a:lnTo>
                                <a:lnTo>
                                  <a:pt x="23" y="194"/>
                                </a:lnTo>
                                <a:lnTo>
                                  <a:pt x="23" y="188"/>
                                </a:lnTo>
                                <a:lnTo>
                                  <a:pt x="24" y="195"/>
                                </a:lnTo>
                                <a:lnTo>
                                  <a:pt x="25" y="189"/>
                                </a:lnTo>
                                <a:lnTo>
                                  <a:pt x="25" y="194"/>
                                </a:lnTo>
                                <a:lnTo>
                                  <a:pt x="26" y="168"/>
                                </a:lnTo>
                                <a:lnTo>
                                  <a:pt x="27" y="194"/>
                                </a:lnTo>
                                <a:lnTo>
                                  <a:pt x="28" y="195"/>
                                </a:lnTo>
                                <a:lnTo>
                                  <a:pt x="29" y="194"/>
                                </a:lnTo>
                                <a:lnTo>
                                  <a:pt x="30" y="193"/>
                                </a:lnTo>
                                <a:lnTo>
                                  <a:pt x="31" y="194"/>
                                </a:lnTo>
                                <a:lnTo>
                                  <a:pt x="32" y="195"/>
                                </a:lnTo>
                                <a:lnTo>
                                  <a:pt x="33" y="195"/>
                                </a:lnTo>
                                <a:lnTo>
                                  <a:pt x="34" y="191"/>
                                </a:lnTo>
                                <a:lnTo>
                                  <a:pt x="34" y="194"/>
                                </a:lnTo>
                                <a:lnTo>
                                  <a:pt x="35" y="194"/>
                                </a:lnTo>
                                <a:lnTo>
                                  <a:pt x="36" y="195"/>
                                </a:lnTo>
                                <a:lnTo>
                                  <a:pt x="37" y="195"/>
                                </a:lnTo>
                                <a:lnTo>
                                  <a:pt x="38" y="195"/>
                                </a:lnTo>
                                <a:lnTo>
                                  <a:pt x="39" y="194"/>
                                </a:lnTo>
                                <a:lnTo>
                                  <a:pt x="40" y="193"/>
                                </a:lnTo>
                                <a:lnTo>
                                  <a:pt x="41" y="194"/>
                                </a:lnTo>
                                <a:lnTo>
                                  <a:pt x="42" y="197"/>
                                </a:lnTo>
                                <a:lnTo>
                                  <a:pt x="43" y="198"/>
                                </a:lnTo>
                                <a:lnTo>
                                  <a:pt x="44" y="197"/>
                                </a:lnTo>
                                <a:lnTo>
                                  <a:pt x="45" y="196"/>
                                </a:lnTo>
                                <a:lnTo>
                                  <a:pt x="46" y="195"/>
                                </a:lnTo>
                                <a:lnTo>
                                  <a:pt x="46" y="189"/>
                                </a:lnTo>
                                <a:lnTo>
                                  <a:pt x="47" y="196"/>
                                </a:lnTo>
                                <a:lnTo>
                                  <a:pt x="48" y="196"/>
                                </a:lnTo>
                                <a:lnTo>
                                  <a:pt x="49" y="195"/>
                                </a:lnTo>
                                <a:lnTo>
                                  <a:pt x="50" y="195"/>
                                </a:lnTo>
                                <a:lnTo>
                                  <a:pt x="51" y="192"/>
                                </a:lnTo>
                                <a:lnTo>
                                  <a:pt x="51" y="194"/>
                                </a:lnTo>
                                <a:lnTo>
                                  <a:pt x="52" y="197"/>
                                </a:lnTo>
                                <a:lnTo>
                                  <a:pt x="53" y="198"/>
                                </a:lnTo>
                                <a:lnTo>
                                  <a:pt x="54" y="197"/>
                                </a:lnTo>
                                <a:lnTo>
                                  <a:pt x="55" y="196"/>
                                </a:lnTo>
                                <a:lnTo>
                                  <a:pt x="56" y="195"/>
                                </a:lnTo>
                                <a:lnTo>
                                  <a:pt x="57" y="198"/>
                                </a:lnTo>
                                <a:lnTo>
                                  <a:pt x="58" y="199"/>
                                </a:lnTo>
                                <a:lnTo>
                                  <a:pt x="59" y="195"/>
                                </a:lnTo>
                                <a:lnTo>
                                  <a:pt x="59" y="198"/>
                                </a:lnTo>
                                <a:lnTo>
                                  <a:pt x="60" y="196"/>
                                </a:lnTo>
                                <a:lnTo>
                                  <a:pt x="61" y="193"/>
                                </a:lnTo>
                                <a:lnTo>
                                  <a:pt x="62" y="194"/>
                                </a:lnTo>
                                <a:lnTo>
                                  <a:pt x="63" y="194"/>
                                </a:lnTo>
                                <a:lnTo>
                                  <a:pt x="64" y="195"/>
                                </a:lnTo>
                                <a:lnTo>
                                  <a:pt x="65" y="193"/>
                                </a:lnTo>
                                <a:lnTo>
                                  <a:pt x="66" y="196"/>
                                </a:lnTo>
                                <a:lnTo>
                                  <a:pt x="67" y="196"/>
                                </a:lnTo>
                                <a:lnTo>
                                  <a:pt x="68" y="197"/>
                                </a:lnTo>
                                <a:lnTo>
                                  <a:pt x="69" y="196"/>
                                </a:lnTo>
                                <a:lnTo>
                                  <a:pt x="69" y="193"/>
                                </a:lnTo>
                                <a:lnTo>
                                  <a:pt x="70" y="197"/>
                                </a:lnTo>
                                <a:lnTo>
                                  <a:pt x="71" y="196"/>
                                </a:lnTo>
                                <a:lnTo>
                                  <a:pt x="71" y="192"/>
                                </a:lnTo>
                                <a:lnTo>
                                  <a:pt x="71" y="196"/>
                                </a:lnTo>
                                <a:lnTo>
                                  <a:pt x="72" y="193"/>
                                </a:lnTo>
                                <a:lnTo>
                                  <a:pt x="72" y="194"/>
                                </a:lnTo>
                                <a:lnTo>
                                  <a:pt x="73" y="196"/>
                                </a:lnTo>
                                <a:lnTo>
                                  <a:pt x="74" y="197"/>
                                </a:lnTo>
                                <a:lnTo>
                                  <a:pt x="75" y="194"/>
                                </a:lnTo>
                                <a:lnTo>
                                  <a:pt x="75" y="198"/>
                                </a:lnTo>
                                <a:lnTo>
                                  <a:pt x="76" y="199"/>
                                </a:lnTo>
                                <a:lnTo>
                                  <a:pt x="77" y="196"/>
                                </a:lnTo>
                                <a:lnTo>
                                  <a:pt x="77" y="198"/>
                                </a:lnTo>
                                <a:lnTo>
                                  <a:pt x="78" y="193"/>
                                </a:lnTo>
                                <a:lnTo>
                                  <a:pt x="79" y="192"/>
                                </a:lnTo>
                                <a:lnTo>
                                  <a:pt x="80" y="196"/>
                                </a:lnTo>
                                <a:lnTo>
                                  <a:pt x="81" y="195"/>
                                </a:lnTo>
                                <a:lnTo>
                                  <a:pt x="81" y="190"/>
                                </a:lnTo>
                                <a:lnTo>
                                  <a:pt x="81" y="195"/>
                                </a:lnTo>
                                <a:lnTo>
                                  <a:pt x="82" y="191"/>
                                </a:lnTo>
                                <a:lnTo>
                                  <a:pt x="82" y="194"/>
                                </a:lnTo>
                                <a:lnTo>
                                  <a:pt x="83" y="195"/>
                                </a:lnTo>
                                <a:lnTo>
                                  <a:pt x="84" y="192"/>
                                </a:lnTo>
                                <a:lnTo>
                                  <a:pt x="84" y="194"/>
                                </a:lnTo>
                                <a:lnTo>
                                  <a:pt x="85" y="193"/>
                                </a:lnTo>
                                <a:lnTo>
                                  <a:pt x="86" y="192"/>
                                </a:lnTo>
                                <a:lnTo>
                                  <a:pt x="87" y="195"/>
                                </a:lnTo>
                                <a:lnTo>
                                  <a:pt x="87" y="185"/>
                                </a:lnTo>
                                <a:lnTo>
                                  <a:pt x="88" y="196"/>
                                </a:lnTo>
                                <a:lnTo>
                                  <a:pt x="89" y="195"/>
                                </a:lnTo>
                                <a:lnTo>
                                  <a:pt x="90" y="195"/>
                                </a:lnTo>
                                <a:lnTo>
                                  <a:pt x="91" y="194"/>
                                </a:lnTo>
                                <a:lnTo>
                                  <a:pt x="91" y="185"/>
                                </a:lnTo>
                                <a:lnTo>
                                  <a:pt x="91" y="194"/>
                                </a:lnTo>
                                <a:lnTo>
                                  <a:pt x="92" y="189"/>
                                </a:lnTo>
                                <a:lnTo>
                                  <a:pt x="93" y="181"/>
                                </a:lnTo>
                                <a:lnTo>
                                  <a:pt x="94" y="181"/>
                                </a:lnTo>
                                <a:lnTo>
                                  <a:pt x="95" y="186"/>
                                </a:lnTo>
                                <a:lnTo>
                                  <a:pt x="96" y="187"/>
                                </a:lnTo>
                                <a:lnTo>
                                  <a:pt x="97" y="186"/>
                                </a:lnTo>
                                <a:lnTo>
                                  <a:pt x="97" y="176"/>
                                </a:lnTo>
                                <a:lnTo>
                                  <a:pt x="97" y="186"/>
                                </a:lnTo>
                                <a:lnTo>
                                  <a:pt x="98" y="182"/>
                                </a:lnTo>
                                <a:lnTo>
                                  <a:pt x="99" y="183"/>
                                </a:lnTo>
                                <a:lnTo>
                                  <a:pt x="100" y="156"/>
                                </a:lnTo>
                                <a:lnTo>
                                  <a:pt x="101" y="182"/>
                                </a:lnTo>
                                <a:lnTo>
                                  <a:pt x="102" y="181"/>
                                </a:lnTo>
                                <a:lnTo>
                                  <a:pt x="103" y="176"/>
                                </a:lnTo>
                                <a:lnTo>
                                  <a:pt x="103" y="179"/>
                                </a:lnTo>
                                <a:lnTo>
                                  <a:pt x="104" y="174"/>
                                </a:lnTo>
                                <a:lnTo>
                                  <a:pt x="105" y="177"/>
                                </a:lnTo>
                                <a:lnTo>
                                  <a:pt x="106" y="174"/>
                                </a:lnTo>
                                <a:lnTo>
                                  <a:pt x="107" y="171"/>
                                </a:lnTo>
                                <a:lnTo>
                                  <a:pt x="108" y="172"/>
                                </a:lnTo>
                                <a:lnTo>
                                  <a:pt x="109" y="165"/>
                                </a:lnTo>
                                <a:lnTo>
                                  <a:pt x="110" y="170"/>
                                </a:lnTo>
                                <a:lnTo>
                                  <a:pt x="111" y="170"/>
                                </a:lnTo>
                                <a:lnTo>
                                  <a:pt x="112" y="169"/>
                                </a:lnTo>
                                <a:lnTo>
                                  <a:pt x="113" y="169"/>
                                </a:lnTo>
                                <a:lnTo>
                                  <a:pt x="114" y="168"/>
                                </a:lnTo>
                                <a:lnTo>
                                  <a:pt x="115" y="168"/>
                                </a:lnTo>
                                <a:lnTo>
                                  <a:pt x="116" y="167"/>
                                </a:lnTo>
                                <a:lnTo>
                                  <a:pt x="117" y="166"/>
                                </a:lnTo>
                                <a:lnTo>
                                  <a:pt x="118" y="167"/>
                                </a:lnTo>
                                <a:lnTo>
                                  <a:pt x="119" y="165"/>
                                </a:lnTo>
                                <a:lnTo>
                                  <a:pt x="120" y="166"/>
                                </a:lnTo>
                                <a:lnTo>
                                  <a:pt x="121" y="163"/>
                                </a:lnTo>
                                <a:lnTo>
                                  <a:pt x="122" y="164"/>
                                </a:lnTo>
                                <a:lnTo>
                                  <a:pt x="123" y="162"/>
                                </a:lnTo>
                                <a:lnTo>
                                  <a:pt x="124" y="164"/>
                                </a:lnTo>
                                <a:lnTo>
                                  <a:pt x="125" y="165"/>
                                </a:lnTo>
                                <a:lnTo>
                                  <a:pt x="126" y="165"/>
                                </a:lnTo>
                                <a:lnTo>
                                  <a:pt x="127" y="164"/>
                                </a:lnTo>
                                <a:lnTo>
                                  <a:pt x="128" y="165"/>
                                </a:lnTo>
                                <a:lnTo>
                                  <a:pt x="128" y="162"/>
                                </a:lnTo>
                                <a:lnTo>
                                  <a:pt x="129" y="166"/>
                                </a:lnTo>
                                <a:lnTo>
                                  <a:pt x="130" y="165"/>
                                </a:lnTo>
                                <a:lnTo>
                                  <a:pt x="131" y="164"/>
                                </a:lnTo>
                                <a:lnTo>
                                  <a:pt x="132" y="165"/>
                                </a:lnTo>
                                <a:lnTo>
                                  <a:pt x="133" y="166"/>
                                </a:lnTo>
                                <a:lnTo>
                                  <a:pt x="134" y="167"/>
                                </a:lnTo>
                                <a:lnTo>
                                  <a:pt x="135" y="168"/>
                                </a:lnTo>
                                <a:lnTo>
                                  <a:pt x="136" y="169"/>
                                </a:lnTo>
                                <a:lnTo>
                                  <a:pt x="137" y="168"/>
                                </a:lnTo>
                                <a:lnTo>
                                  <a:pt x="138" y="170"/>
                                </a:lnTo>
                                <a:lnTo>
                                  <a:pt x="139" y="171"/>
                                </a:lnTo>
                                <a:lnTo>
                                  <a:pt x="140" y="170"/>
                                </a:lnTo>
                                <a:lnTo>
                                  <a:pt x="141" y="172"/>
                                </a:lnTo>
                                <a:lnTo>
                                  <a:pt x="142" y="173"/>
                                </a:lnTo>
                                <a:lnTo>
                                  <a:pt x="143" y="174"/>
                                </a:lnTo>
                                <a:lnTo>
                                  <a:pt x="144" y="176"/>
                                </a:lnTo>
                                <a:lnTo>
                                  <a:pt x="145" y="182"/>
                                </a:lnTo>
                                <a:lnTo>
                                  <a:pt x="146" y="183"/>
                                </a:lnTo>
                                <a:lnTo>
                                  <a:pt x="147" y="179"/>
                                </a:lnTo>
                                <a:lnTo>
                                  <a:pt x="147" y="182"/>
                                </a:lnTo>
                                <a:lnTo>
                                  <a:pt x="148" y="183"/>
                                </a:lnTo>
                                <a:lnTo>
                                  <a:pt x="149" y="184"/>
                                </a:lnTo>
                                <a:lnTo>
                                  <a:pt x="150" y="185"/>
                                </a:lnTo>
                                <a:lnTo>
                                  <a:pt x="151" y="187"/>
                                </a:lnTo>
                                <a:lnTo>
                                  <a:pt x="152" y="188"/>
                                </a:lnTo>
                                <a:lnTo>
                                  <a:pt x="153" y="188"/>
                                </a:lnTo>
                                <a:lnTo>
                                  <a:pt x="154" y="189"/>
                                </a:lnTo>
                                <a:lnTo>
                                  <a:pt x="155" y="190"/>
                                </a:lnTo>
                                <a:lnTo>
                                  <a:pt x="156" y="191"/>
                                </a:lnTo>
                                <a:lnTo>
                                  <a:pt x="157" y="190"/>
                                </a:lnTo>
                                <a:lnTo>
                                  <a:pt x="158" y="194"/>
                                </a:lnTo>
                                <a:lnTo>
                                  <a:pt x="159" y="195"/>
                                </a:lnTo>
                                <a:lnTo>
                                  <a:pt x="160" y="194"/>
                                </a:lnTo>
                                <a:lnTo>
                                  <a:pt x="161" y="190"/>
                                </a:lnTo>
                                <a:lnTo>
                                  <a:pt x="161" y="196"/>
                                </a:lnTo>
                                <a:lnTo>
                                  <a:pt x="162" y="197"/>
                                </a:lnTo>
                                <a:lnTo>
                                  <a:pt x="163" y="193"/>
                                </a:lnTo>
                                <a:lnTo>
                                  <a:pt x="163" y="196"/>
                                </a:lnTo>
                                <a:lnTo>
                                  <a:pt x="164" y="193"/>
                                </a:lnTo>
                                <a:lnTo>
                                  <a:pt x="165" y="196"/>
                                </a:lnTo>
                                <a:lnTo>
                                  <a:pt x="166" y="193"/>
                                </a:lnTo>
                                <a:lnTo>
                                  <a:pt x="167" y="195"/>
                                </a:lnTo>
                                <a:lnTo>
                                  <a:pt x="168" y="193"/>
                                </a:lnTo>
                                <a:lnTo>
                                  <a:pt x="169" y="195"/>
                                </a:lnTo>
                                <a:lnTo>
                                  <a:pt x="170" y="195"/>
                                </a:lnTo>
                                <a:lnTo>
                                  <a:pt x="171" y="196"/>
                                </a:lnTo>
                                <a:lnTo>
                                  <a:pt x="172" y="193"/>
                                </a:lnTo>
                                <a:lnTo>
                                  <a:pt x="173" y="195"/>
                                </a:lnTo>
                                <a:lnTo>
                                  <a:pt x="174" y="193"/>
                                </a:lnTo>
                                <a:lnTo>
                                  <a:pt x="175" y="193"/>
                                </a:lnTo>
                                <a:lnTo>
                                  <a:pt x="176" y="193"/>
                                </a:lnTo>
                                <a:lnTo>
                                  <a:pt x="177" y="188"/>
                                </a:lnTo>
                                <a:lnTo>
                                  <a:pt x="178" y="188"/>
                                </a:lnTo>
                                <a:lnTo>
                                  <a:pt x="179" y="184"/>
                                </a:lnTo>
                                <a:lnTo>
                                  <a:pt x="180" y="184"/>
                                </a:lnTo>
                                <a:lnTo>
                                  <a:pt x="181" y="176"/>
                                </a:lnTo>
                                <a:lnTo>
                                  <a:pt x="181" y="184"/>
                                </a:lnTo>
                                <a:lnTo>
                                  <a:pt x="182" y="178"/>
                                </a:lnTo>
                                <a:lnTo>
                                  <a:pt x="183" y="176"/>
                                </a:lnTo>
                                <a:lnTo>
                                  <a:pt x="184" y="169"/>
                                </a:lnTo>
                                <a:lnTo>
                                  <a:pt x="185" y="165"/>
                                </a:lnTo>
                                <a:lnTo>
                                  <a:pt x="186" y="162"/>
                                </a:lnTo>
                                <a:lnTo>
                                  <a:pt x="187" y="153"/>
                                </a:lnTo>
                                <a:lnTo>
                                  <a:pt x="188" y="147"/>
                                </a:lnTo>
                                <a:lnTo>
                                  <a:pt x="189" y="140"/>
                                </a:lnTo>
                                <a:lnTo>
                                  <a:pt x="190" y="139"/>
                                </a:lnTo>
                                <a:lnTo>
                                  <a:pt x="191" y="130"/>
                                </a:lnTo>
                                <a:lnTo>
                                  <a:pt x="192" y="127"/>
                                </a:lnTo>
                                <a:lnTo>
                                  <a:pt x="193" y="120"/>
                                </a:lnTo>
                                <a:lnTo>
                                  <a:pt x="194" y="114"/>
                                </a:lnTo>
                                <a:lnTo>
                                  <a:pt x="195" y="108"/>
                                </a:lnTo>
                                <a:lnTo>
                                  <a:pt x="196" y="104"/>
                                </a:lnTo>
                                <a:lnTo>
                                  <a:pt x="197" y="99"/>
                                </a:lnTo>
                                <a:lnTo>
                                  <a:pt x="198" y="94"/>
                                </a:lnTo>
                                <a:lnTo>
                                  <a:pt x="199" y="87"/>
                                </a:lnTo>
                                <a:lnTo>
                                  <a:pt x="200" y="85"/>
                                </a:lnTo>
                                <a:lnTo>
                                  <a:pt x="201" y="78"/>
                                </a:lnTo>
                                <a:lnTo>
                                  <a:pt x="202" y="73"/>
                                </a:lnTo>
                                <a:lnTo>
                                  <a:pt x="203" y="69"/>
                                </a:lnTo>
                                <a:lnTo>
                                  <a:pt x="204" y="68"/>
                                </a:lnTo>
                                <a:lnTo>
                                  <a:pt x="205" y="61"/>
                                </a:lnTo>
                                <a:lnTo>
                                  <a:pt x="206" y="57"/>
                                </a:lnTo>
                                <a:lnTo>
                                  <a:pt x="207" y="56"/>
                                </a:lnTo>
                                <a:lnTo>
                                  <a:pt x="208" y="51"/>
                                </a:lnTo>
                                <a:lnTo>
                                  <a:pt x="209" y="50"/>
                                </a:lnTo>
                                <a:lnTo>
                                  <a:pt x="210" y="48"/>
                                </a:lnTo>
                                <a:lnTo>
                                  <a:pt x="211" y="46"/>
                                </a:lnTo>
                                <a:lnTo>
                                  <a:pt x="212" y="43"/>
                                </a:lnTo>
                                <a:lnTo>
                                  <a:pt x="213" y="43"/>
                                </a:lnTo>
                                <a:lnTo>
                                  <a:pt x="214" y="42"/>
                                </a:lnTo>
                                <a:lnTo>
                                  <a:pt x="215" y="41"/>
                                </a:lnTo>
                                <a:lnTo>
                                  <a:pt x="216" y="41"/>
                                </a:lnTo>
                                <a:lnTo>
                                  <a:pt x="217" y="42"/>
                                </a:lnTo>
                                <a:lnTo>
                                  <a:pt x="218" y="42"/>
                                </a:lnTo>
                                <a:lnTo>
                                  <a:pt x="219" y="42"/>
                                </a:lnTo>
                                <a:lnTo>
                                  <a:pt x="220" y="42"/>
                                </a:lnTo>
                                <a:lnTo>
                                  <a:pt x="221" y="43"/>
                                </a:lnTo>
                                <a:lnTo>
                                  <a:pt x="222" y="43"/>
                                </a:lnTo>
                                <a:lnTo>
                                  <a:pt x="223" y="42"/>
                                </a:lnTo>
                                <a:lnTo>
                                  <a:pt x="224" y="42"/>
                                </a:lnTo>
                                <a:lnTo>
                                  <a:pt x="225" y="42"/>
                                </a:lnTo>
                                <a:lnTo>
                                  <a:pt x="226" y="42"/>
                                </a:lnTo>
                                <a:lnTo>
                                  <a:pt x="227" y="42"/>
                                </a:lnTo>
                                <a:lnTo>
                                  <a:pt x="228" y="43"/>
                                </a:lnTo>
                                <a:lnTo>
                                  <a:pt x="229" y="43"/>
                                </a:lnTo>
                                <a:lnTo>
                                  <a:pt x="230" y="43"/>
                                </a:lnTo>
                                <a:lnTo>
                                  <a:pt x="231" y="42"/>
                                </a:lnTo>
                                <a:lnTo>
                                  <a:pt x="232" y="42"/>
                                </a:lnTo>
                                <a:lnTo>
                                  <a:pt x="233" y="42"/>
                                </a:lnTo>
                                <a:lnTo>
                                  <a:pt x="234" y="41"/>
                                </a:lnTo>
                                <a:lnTo>
                                  <a:pt x="235" y="41"/>
                                </a:lnTo>
                                <a:lnTo>
                                  <a:pt x="236" y="42"/>
                                </a:lnTo>
                                <a:lnTo>
                                  <a:pt x="237" y="42"/>
                                </a:lnTo>
                                <a:lnTo>
                                  <a:pt x="238" y="43"/>
                                </a:lnTo>
                                <a:lnTo>
                                  <a:pt x="239" y="45"/>
                                </a:lnTo>
                                <a:lnTo>
                                  <a:pt x="240" y="47"/>
                                </a:lnTo>
                                <a:lnTo>
                                  <a:pt x="241" y="50"/>
                                </a:lnTo>
                                <a:lnTo>
                                  <a:pt x="242" y="54"/>
                                </a:lnTo>
                                <a:lnTo>
                                  <a:pt x="243" y="56"/>
                                </a:lnTo>
                                <a:lnTo>
                                  <a:pt x="244" y="61"/>
                                </a:lnTo>
                                <a:lnTo>
                                  <a:pt x="245" y="64"/>
                                </a:lnTo>
                                <a:lnTo>
                                  <a:pt x="246" y="71"/>
                                </a:lnTo>
                                <a:lnTo>
                                  <a:pt x="247" y="72"/>
                                </a:lnTo>
                                <a:lnTo>
                                  <a:pt x="248" y="77"/>
                                </a:lnTo>
                                <a:lnTo>
                                  <a:pt x="249" y="82"/>
                                </a:lnTo>
                                <a:lnTo>
                                  <a:pt x="250" y="86"/>
                                </a:lnTo>
                                <a:lnTo>
                                  <a:pt x="251" y="92"/>
                                </a:lnTo>
                                <a:lnTo>
                                  <a:pt x="252" y="96"/>
                                </a:lnTo>
                                <a:lnTo>
                                  <a:pt x="253" y="103"/>
                                </a:lnTo>
                                <a:lnTo>
                                  <a:pt x="254" y="108"/>
                                </a:lnTo>
                                <a:lnTo>
                                  <a:pt x="255" y="113"/>
                                </a:lnTo>
                                <a:lnTo>
                                  <a:pt x="256" y="119"/>
                                </a:lnTo>
                                <a:lnTo>
                                  <a:pt x="257" y="126"/>
                                </a:lnTo>
                                <a:lnTo>
                                  <a:pt x="258" y="135"/>
                                </a:lnTo>
                                <a:lnTo>
                                  <a:pt x="259" y="137"/>
                                </a:lnTo>
                                <a:lnTo>
                                  <a:pt x="260" y="139"/>
                                </a:lnTo>
                                <a:lnTo>
                                  <a:pt x="261" y="149"/>
                                </a:lnTo>
                                <a:lnTo>
                                  <a:pt x="262" y="152"/>
                                </a:lnTo>
                                <a:lnTo>
                                  <a:pt x="263" y="156"/>
                                </a:lnTo>
                                <a:lnTo>
                                  <a:pt x="264" y="163"/>
                                </a:lnTo>
                                <a:lnTo>
                                  <a:pt x="265" y="166"/>
                                </a:lnTo>
                                <a:lnTo>
                                  <a:pt x="266" y="173"/>
                                </a:lnTo>
                                <a:lnTo>
                                  <a:pt x="267" y="175"/>
                                </a:lnTo>
                                <a:lnTo>
                                  <a:pt x="268" y="180"/>
                                </a:lnTo>
                                <a:lnTo>
                                  <a:pt x="269" y="181"/>
                                </a:lnTo>
                                <a:lnTo>
                                  <a:pt x="270" y="189"/>
                                </a:lnTo>
                                <a:lnTo>
                                  <a:pt x="271" y="190"/>
                                </a:lnTo>
                                <a:lnTo>
                                  <a:pt x="272" y="184"/>
                                </a:lnTo>
                                <a:lnTo>
                                  <a:pt x="272" y="189"/>
                                </a:lnTo>
                                <a:lnTo>
                                  <a:pt x="273" y="181"/>
                                </a:lnTo>
                                <a:lnTo>
                                  <a:pt x="274" y="172"/>
                                </a:lnTo>
                                <a:lnTo>
                                  <a:pt x="275" y="180"/>
                                </a:lnTo>
                                <a:lnTo>
                                  <a:pt x="276" y="179"/>
                                </a:lnTo>
                                <a:lnTo>
                                  <a:pt x="276" y="172"/>
                                </a:lnTo>
                                <a:lnTo>
                                  <a:pt x="276" y="179"/>
                                </a:lnTo>
                                <a:lnTo>
                                  <a:pt x="277" y="173"/>
                                </a:lnTo>
                                <a:lnTo>
                                  <a:pt x="278" y="169"/>
                                </a:lnTo>
                                <a:lnTo>
                                  <a:pt x="279" y="156"/>
                                </a:lnTo>
                                <a:lnTo>
                                  <a:pt x="280" y="152"/>
                                </a:lnTo>
                                <a:lnTo>
                                  <a:pt x="281" y="147"/>
                                </a:lnTo>
                                <a:lnTo>
                                  <a:pt x="282" y="138"/>
                                </a:lnTo>
                                <a:lnTo>
                                  <a:pt x="283" y="136"/>
                                </a:lnTo>
                                <a:lnTo>
                                  <a:pt x="284" y="130"/>
                                </a:lnTo>
                                <a:lnTo>
                                  <a:pt x="285" y="128"/>
                                </a:lnTo>
                                <a:lnTo>
                                  <a:pt x="286" y="124"/>
                                </a:lnTo>
                                <a:lnTo>
                                  <a:pt x="287" y="118"/>
                                </a:lnTo>
                                <a:lnTo>
                                  <a:pt x="288" y="108"/>
                                </a:lnTo>
                                <a:lnTo>
                                  <a:pt x="289" y="106"/>
                                </a:lnTo>
                                <a:lnTo>
                                  <a:pt x="290" y="100"/>
                                </a:lnTo>
                                <a:lnTo>
                                  <a:pt x="291" y="99"/>
                                </a:lnTo>
                                <a:lnTo>
                                  <a:pt x="292" y="86"/>
                                </a:lnTo>
                                <a:lnTo>
                                  <a:pt x="293" y="78"/>
                                </a:lnTo>
                                <a:lnTo>
                                  <a:pt x="294" y="74"/>
                                </a:lnTo>
                                <a:lnTo>
                                  <a:pt x="295" y="67"/>
                                </a:lnTo>
                                <a:lnTo>
                                  <a:pt x="296" y="63"/>
                                </a:lnTo>
                                <a:lnTo>
                                  <a:pt x="297" y="58"/>
                                </a:lnTo>
                                <a:lnTo>
                                  <a:pt x="298" y="55"/>
                                </a:lnTo>
                                <a:lnTo>
                                  <a:pt x="299" y="47"/>
                                </a:lnTo>
                                <a:lnTo>
                                  <a:pt x="300" y="42"/>
                                </a:lnTo>
                                <a:lnTo>
                                  <a:pt x="301" y="36"/>
                                </a:lnTo>
                                <a:lnTo>
                                  <a:pt x="302" y="32"/>
                                </a:lnTo>
                                <a:lnTo>
                                  <a:pt x="303" y="27"/>
                                </a:lnTo>
                                <a:lnTo>
                                  <a:pt x="304" y="25"/>
                                </a:lnTo>
                                <a:lnTo>
                                  <a:pt x="305" y="19"/>
                                </a:lnTo>
                                <a:lnTo>
                                  <a:pt x="306" y="17"/>
                                </a:lnTo>
                                <a:lnTo>
                                  <a:pt x="307" y="12"/>
                                </a:lnTo>
                                <a:lnTo>
                                  <a:pt x="308" y="10"/>
                                </a:lnTo>
                                <a:lnTo>
                                  <a:pt x="309" y="9"/>
                                </a:lnTo>
                                <a:lnTo>
                                  <a:pt x="310" y="5"/>
                                </a:lnTo>
                                <a:lnTo>
                                  <a:pt x="311" y="4"/>
                                </a:lnTo>
                                <a:lnTo>
                                  <a:pt x="312" y="1"/>
                                </a:lnTo>
                                <a:lnTo>
                                  <a:pt x="313" y="0"/>
                                </a:lnTo>
                                <a:lnTo>
                                  <a:pt x="314" y="0"/>
                                </a:lnTo>
                                <a:lnTo>
                                  <a:pt x="315" y="0"/>
                                </a:lnTo>
                                <a:lnTo>
                                  <a:pt x="316" y="0"/>
                                </a:lnTo>
                                <a:lnTo>
                                  <a:pt x="317" y="0"/>
                                </a:lnTo>
                                <a:lnTo>
                                  <a:pt x="318" y="0"/>
                                </a:lnTo>
                                <a:lnTo>
                                  <a:pt x="319" y="1"/>
                                </a:lnTo>
                                <a:lnTo>
                                  <a:pt x="320" y="1"/>
                                </a:lnTo>
                                <a:lnTo>
                                  <a:pt x="321" y="1"/>
                                </a:lnTo>
                                <a:lnTo>
                                  <a:pt x="322" y="1"/>
                                </a:lnTo>
                                <a:lnTo>
                                  <a:pt x="323" y="1"/>
                                </a:lnTo>
                                <a:lnTo>
                                  <a:pt x="324" y="0"/>
                                </a:lnTo>
                                <a:lnTo>
                                  <a:pt x="325" y="0"/>
                                </a:lnTo>
                                <a:lnTo>
                                  <a:pt x="326" y="0"/>
                                </a:lnTo>
                                <a:lnTo>
                                  <a:pt x="327" y="0"/>
                                </a:lnTo>
                                <a:lnTo>
                                  <a:pt x="328" y="1"/>
                                </a:lnTo>
                                <a:lnTo>
                                  <a:pt x="329" y="1"/>
                                </a:lnTo>
                                <a:lnTo>
                                  <a:pt x="330" y="1"/>
                                </a:lnTo>
                                <a:lnTo>
                                  <a:pt x="331" y="1"/>
                                </a:lnTo>
                                <a:lnTo>
                                  <a:pt x="332" y="0"/>
                                </a:lnTo>
                                <a:lnTo>
                                  <a:pt x="333" y="0"/>
                                </a:lnTo>
                                <a:lnTo>
                                  <a:pt x="334" y="0"/>
                                </a:lnTo>
                                <a:lnTo>
                                  <a:pt x="335" y="0"/>
                                </a:lnTo>
                                <a:lnTo>
                                  <a:pt x="336" y="0"/>
                                </a:lnTo>
                                <a:lnTo>
                                  <a:pt x="337" y="0"/>
                                </a:lnTo>
                                <a:lnTo>
                                  <a:pt x="338" y="3"/>
                                </a:lnTo>
                                <a:lnTo>
                                  <a:pt x="339" y="4"/>
                                </a:lnTo>
                                <a:lnTo>
                                  <a:pt x="340" y="4"/>
                                </a:lnTo>
                                <a:lnTo>
                                  <a:pt x="341" y="8"/>
                                </a:lnTo>
                                <a:lnTo>
                                  <a:pt x="342" y="10"/>
                                </a:lnTo>
                                <a:lnTo>
                                  <a:pt x="343" y="14"/>
                                </a:lnTo>
                                <a:lnTo>
                                  <a:pt x="344" y="17"/>
                                </a:lnTo>
                                <a:lnTo>
                                  <a:pt x="345" y="20"/>
                                </a:lnTo>
                                <a:lnTo>
                                  <a:pt x="346" y="25"/>
                                </a:lnTo>
                                <a:lnTo>
                                  <a:pt x="347" y="29"/>
                                </a:lnTo>
                                <a:lnTo>
                                  <a:pt x="348" y="38"/>
                                </a:lnTo>
                                <a:lnTo>
                                  <a:pt x="349" y="39"/>
                                </a:lnTo>
                                <a:lnTo>
                                  <a:pt x="350" y="44"/>
                                </a:lnTo>
                                <a:lnTo>
                                  <a:pt x="351" y="51"/>
                                </a:lnTo>
                                <a:lnTo>
                                  <a:pt x="352" y="56"/>
                                </a:lnTo>
                                <a:lnTo>
                                  <a:pt x="353" y="60"/>
                                </a:lnTo>
                                <a:lnTo>
                                  <a:pt x="354" y="65"/>
                                </a:lnTo>
                                <a:lnTo>
                                  <a:pt x="355" y="72"/>
                                </a:lnTo>
                                <a:lnTo>
                                  <a:pt x="356" y="76"/>
                                </a:lnTo>
                                <a:lnTo>
                                  <a:pt x="357" y="80"/>
                                </a:lnTo>
                                <a:lnTo>
                                  <a:pt x="358" y="86"/>
                                </a:lnTo>
                                <a:lnTo>
                                  <a:pt x="359" y="91"/>
                                </a:lnTo>
                                <a:lnTo>
                                  <a:pt x="360" y="101"/>
                                </a:lnTo>
                                <a:lnTo>
                                  <a:pt x="361" y="103"/>
                                </a:lnTo>
                                <a:lnTo>
                                  <a:pt x="362" y="112"/>
                                </a:lnTo>
                                <a:lnTo>
                                  <a:pt x="363" y="115"/>
                                </a:lnTo>
                                <a:lnTo>
                                  <a:pt x="364" y="126"/>
                                </a:lnTo>
                                <a:lnTo>
                                  <a:pt x="365" y="129"/>
                                </a:lnTo>
                                <a:lnTo>
                                  <a:pt x="366" y="135"/>
                                </a:lnTo>
                                <a:lnTo>
                                  <a:pt x="367" y="141"/>
                                </a:lnTo>
                                <a:lnTo>
                                  <a:pt x="368" y="144"/>
                                </a:lnTo>
                                <a:lnTo>
                                  <a:pt x="369" y="148"/>
                                </a:lnTo>
                                <a:lnTo>
                                  <a:pt x="370" y="153"/>
                                </a:lnTo>
                                <a:lnTo>
                                  <a:pt x="371" y="156"/>
                                </a:lnTo>
                                <a:lnTo>
                                  <a:pt x="372" y="161"/>
                                </a:lnTo>
                                <a:lnTo>
                                  <a:pt x="373" y="168"/>
                                </a:lnTo>
                                <a:lnTo>
                                  <a:pt x="374" y="169"/>
                                </a:lnTo>
                                <a:lnTo>
                                  <a:pt x="375" y="170"/>
                                </a:lnTo>
                                <a:lnTo>
                                  <a:pt x="376" y="176"/>
                                </a:lnTo>
                                <a:lnTo>
                                  <a:pt x="377" y="177"/>
                                </a:lnTo>
                                <a:lnTo>
                                  <a:pt x="378" y="176"/>
                                </a:lnTo>
                                <a:lnTo>
                                  <a:pt x="379" y="165"/>
                                </a:lnTo>
                                <a:lnTo>
                                  <a:pt x="379" y="174"/>
                                </a:lnTo>
                                <a:lnTo>
                                  <a:pt x="380" y="165"/>
                                </a:lnTo>
                                <a:lnTo>
                                  <a:pt x="381" y="161"/>
                                </a:lnTo>
                                <a:lnTo>
                                  <a:pt x="382" y="157"/>
                                </a:lnTo>
                                <a:lnTo>
                                  <a:pt x="383" y="154"/>
                                </a:lnTo>
                                <a:lnTo>
                                  <a:pt x="384" y="146"/>
                                </a:lnTo>
                                <a:lnTo>
                                  <a:pt x="385" y="143"/>
                                </a:lnTo>
                                <a:lnTo>
                                  <a:pt x="386" y="138"/>
                                </a:lnTo>
                                <a:lnTo>
                                  <a:pt x="387" y="131"/>
                                </a:lnTo>
                                <a:lnTo>
                                  <a:pt x="388" y="123"/>
                                </a:lnTo>
                                <a:lnTo>
                                  <a:pt x="389" y="117"/>
                                </a:lnTo>
                                <a:lnTo>
                                  <a:pt x="390" y="111"/>
                                </a:lnTo>
                                <a:lnTo>
                                  <a:pt x="391" y="108"/>
                                </a:lnTo>
                                <a:lnTo>
                                  <a:pt x="392" y="100"/>
                                </a:lnTo>
                                <a:lnTo>
                                  <a:pt x="393" y="95"/>
                                </a:lnTo>
                                <a:lnTo>
                                  <a:pt x="394" y="92"/>
                                </a:lnTo>
                                <a:lnTo>
                                  <a:pt x="395" y="85"/>
                                </a:lnTo>
                                <a:lnTo>
                                  <a:pt x="396" y="78"/>
                                </a:lnTo>
                                <a:lnTo>
                                  <a:pt x="397" y="73"/>
                                </a:lnTo>
                                <a:lnTo>
                                  <a:pt x="398" y="69"/>
                                </a:lnTo>
                                <a:lnTo>
                                  <a:pt x="399" y="64"/>
                                </a:lnTo>
                                <a:lnTo>
                                  <a:pt x="400" y="59"/>
                                </a:lnTo>
                                <a:lnTo>
                                  <a:pt x="401" y="52"/>
                                </a:lnTo>
                                <a:lnTo>
                                  <a:pt x="402" y="48"/>
                                </a:lnTo>
                                <a:lnTo>
                                  <a:pt x="403" y="45"/>
                                </a:lnTo>
                                <a:lnTo>
                                  <a:pt x="404" y="39"/>
                                </a:lnTo>
                                <a:lnTo>
                                  <a:pt x="405" y="36"/>
                                </a:lnTo>
                                <a:lnTo>
                                  <a:pt x="406" y="31"/>
                                </a:lnTo>
                                <a:lnTo>
                                  <a:pt x="407" y="28"/>
                                </a:lnTo>
                                <a:lnTo>
                                  <a:pt x="408" y="25"/>
                                </a:lnTo>
                                <a:lnTo>
                                  <a:pt x="409" y="25"/>
                                </a:lnTo>
                                <a:lnTo>
                                  <a:pt x="410" y="21"/>
                                </a:lnTo>
                                <a:lnTo>
                                  <a:pt x="411" y="21"/>
                                </a:lnTo>
                                <a:lnTo>
                                  <a:pt x="412" y="18"/>
                                </a:lnTo>
                                <a:lnTo>
                                  <a:pt x="413" y="16"/>
                                </a:lnTo>
                                <a:lnTo>
                                  <a:pt x="414" y="15"/>
                                </a:lnTo>
                                <a:lnTo>
                                  <a:pt x="415" y="16"/>
                                </a:lnTo>
                                <a:lnTo>
                                  <a:pt x="416" y="15"/>
                                </a:lnTo>
                                <a:lnTo>
                                  <a:pt x="417" y="15"/>
                                </a:lnTo>
                                <a:lnTo>
                                  <a:pt x="418" y="15"/>
                                </a:lnTo>
                                <a:lnTo>
                                  <a:pt x="419" y="16"/>
                                </a:lnTo>
                                <a:lnTo>
                                  <a:pt x="420" y="16"/>
                                </a:lnTo>
                                <a:lnTo>
                                  <a:pt x="421" y="16"/>
                                </a:lnTo>
                                <a:lnTo>
                                  <a:pt x="422" y="16"/>
                                </a:lnTo>
                                <a:lnTo>
                                  <a:pt x="423" y="16"/>
                                </a:lnTo>
                                <a:lnTo>
                                  <a:pt x="424" y="15"/>
                                </a:lnTo>
                                <a:lnTo>
                                  <a:pt x="425" y="15"/>
                                </a:lnTo>
                                <a:lnTo>
                                  <a:pt x="426" y="15"/>
                                </a:lnTo>
                                <a:lnTo>
                                  <a:pt x="427" y="15"/>
                                </a:lnTo>
                                <a:lnTo>
                                  <a:pt x="428" y="16"/>
                                </a:lnTo>
                                <a:lnTo>
                                  <a:pt x="429" y="16"/>
                                </a:lnTo>
                                <a:lnTo>
                                  <a:pt x="430" y="16"/>
                                </a:lnTo>
                                <a:lnTo>
                                  <a:pt x="431" y="16"/>
                                </a:lnTo>
                                <a:lnTo>
                                  <a:pt x="432" y="16"/>
                                </a:lnTo>
                                <a:lnTo>
                                  <a:pt x="433" y="15"/>
                                </a:lnTo>
                                <a:lnTo>
                                  <a:pt x="434" y="15"/>
                                </a:lnTo>
                                <a:lnTo>
                                  <a:pt x="435" y="15"/>
                                </a:lnTo>
                                <a:lnTo>
                                  <a:pt x="436" y="15"/>
                                </a:lnTo>
                                <a:lnTo>
                                  <a:pt x="437" y="15"/>
                                </a:lnTo>
                                <a:lnTo>
                                  <a:pt x="438" y="17"/>
                                </a:lnTo>
                                <a:lnTo>
                                  <a:pt x="439" y="25"/>
                                </a:lnTo>
                                <a:lnTo>
                                  <a:pt x="440" y="26"/>
                                </a:lnTo>
                                <a:lnTo>
                                  <a:pt x="441" y="22"/>
                                </a:lnTo>
                                <a:lnTo>
                                  <a:pt x="441" y="25"/>
                                </a:lnTo>
                                <a:lnTo>
                                  <a:pt x="442" y="25"/>
                                </a:lnTo>
                                <a:lnTo>
                                  <a:pt x="443" y="28"/>
                                </a:lnTo>
                                <a:lnTo>
                                  <a:pt x="444" y="33"/>
                                </a:lnTo>
                                <a:lnTo>
                                  <a:pt x="445" y="34"/>
                                </a:lnTo>
                                <a:lnTo>
                                  <a:pt x="446" y="39"/>
                                </a:lnTo>
                                <a:lnTo>
                                  <a:pt x="447" y="44"/>
                                </a:lnTo>
                                <a:lnTo>
                                  <a:pt x="448" y="48"/>
                                </a:lnTo>
                                <a:lnTo>
                                  <a:pt x="449" y="53"/>
                                </a:lnTo>
                                <a:lnTo>
                                  <a:pt x="450" y="59"/>
                                </a:lnTo>
                                <a:lnTo>
                                  <a:pt x="451" y="65"/>
                                </a:lnTo>
                                <a:lnTo>
                                  <a:pt x="452" y="70"/>
                                </a:lnTo>
                                <a:lnTo>
                                  <a:pt x="453" y="75"/>
                                </a:lnTo>
                                <a:lnTo>
                                  <a:pt x="454" y="80"/>
                                </a:lnTo>
                                <a:lnTo>
                                  <a:pt x="455" y="84"/>
                                </a:lnTo>
                                <a:lnTo>
                                  <a:pt x="456" y="91"/>
                                </a:lnTo>
                                <a:lnTo>
                                  <a:pt x="457" y="97"/>
                                </a:lnTo>
                                <a:lnTo>
                                  <a:pt x="458" y="99"/>
                                </a:lnTo>
                                <a:lnTo>
                                  <a:pt x="459" y="108"/>
                                </a:lnTo>
                                <a:lnTo>
                                  <a:pt x="460" y="112"/>
                                </a:lnTo>
                                <a:lnTo>
                                  <a:pt x="461" y="117"/>
                                </a:lnTo>
                                <a:lnTo>
                                  <a:pt x="462" y="127"/>
                                </a:lnTo>
                                <a:lnTo>
                                  <a:pt x="463" y="131"/>
                                </a:lnTo>
                                <a:lnTo>
                                  <a:pt x="464" y="136"/>
                                </a:lnTo>
                                <a:lnTo>
                                  <a:pt x="465" y="141"/>
                                </a:lnTo>
                                <a:lnTo>
                                  <a:pt x="466" y="145"/>
                                </a:lnTo>
                                <a:lnTo>
                                  <a:pt x="467" y="152"/>
                                </a:lnTo>
                                <a:lnTo>
                                  <a:pt x="468" y="155"/>
                                </a:lnTo>
                                <a:lnTo>
                                  <a:pt x="469" y="158"/>
                                </a:lnTo>
                                <a:lnTo>
                                  <a:pt x="470" y="165"/>
                                </a:lnTo>
                                <a:lnTo>
                                  <a:pt x="471" y="166"/>
                                </a:lnTo>
                                <a:lnTo>
                                  <a:pt x="472" y="174"/>
                                </a:lnTo>
                                <a:lnTo>
                                  <a:pt x="473" y="175"/>
                                </a:lnTo>
                                <a:lnTo>
                                  <a:pt x="474" y="174"/>
                                </a:lnTo>
                                <a:lnTo>
                                  <a:pt x="475" y="181"/>
                                </a:lnTo>
                                <a:lnTo>
                                  <a:pt x="476" y="183"/>
                                </a:lnTo>
                                <a:lnTo>
                                  <a:pt x="477" y="188"/>
                                </a:lnTo>
                                <a:lnTo>
                                  <a:pt x="478" y="192"/>
                                </a:lnTo>
                                <a:lnTo>
                                  <a:pt x="479" y="193"/>
                                </a:lnTo>
                                <a:lnTo>
                                  <a:pt x="480" y="188"/>
                                </a:lnTo>
                                <a:lnTo>
                                  <a:pt x="480" y="192"/>
                                </a:lnTo>
                                <a:lnTo>
                                  <a:pt x="481" y="194"/>
                                </a:lnTo>
                                <a:lnTo>
                                  <a:pt x="482" y="195"/>
                                </a:lnTo>
                                <a:lnTo>
                                  <a:pt x="483" y="194"/>
                                </a:lnTo>
                                <a:lnTo>
                                  <a:pt x="484" y="195"/>
                                </a:lnTo>
                                <a:lnTo>
                                  <a:pt x="485" y="196"/>
                                </a:lnTo>
                                <a:lnTo>
                                  <a:pt x="486" y="197"/>
                                </a:lnTo>
                                <a:lnTo>
                                  <a:pt x="487" y="196"/>
                                </a:lnTo>
                                <a:lnTo>
                                  <a:pt x="488" y="195"/>
                                </a:lnTo>
                                <a:lnTo>
                                  <a:pt x="489" y="196"/>
                                </a:lnTo>
                                <a:lnTo>
                                  <a:pt x="490" y="190"/>
                                </a:lnTo>
                                <a:lnTo>
                                  <a:pt x="490" y="195"/>
                                </a:lnTo>
                                <a:lnTo>
                                  <a:pt x="491" y="196"/>
                                </a:lnTo>
                                <a:lnTo>
                                  <a:pt x="492" y="198"/>
                                </a:lnTo>
                                <a:lnTo>
                                  <a:pt x="493" y="199"/>
                                </a:lnTo>
                                <a:lnTo>
                                  <a:pt x="494" y="195"/>
                                </a:lnTo>
                                <a:lnTo>
                                  <a:pt x="494" y="198"/>
                                </a:lnTo>
                                <a:lnTo>
                                  <a:pt x="495" y="193"/>
                                </a:lnTo>
                                <a:lnTo>
                                  <a:pt x="496" y="197"/>
                                </a:lnTo>
                                <a:lnTo>
                                  <a:pt x="497" y="196"/>
                                </a:lnTo>
                                <a:lnTo>
                                  <a:pt x="498" y="193"/>
                                </a:lnTo>
                                <a:lnTo>
                                  <a:pt x="499" y="196"/>
                                </a:lnTo>
                                <a:lnTo>
                                  <a:pt x="499" y="192"/>
                                </a:lnTo>
                                <a:lnTo>
                                  <a:pt x="500" y="197"/>
                                </a:lnTo>
                              </a:path>
                            </a:pathLst>
                          </a:custGeom>
                          <a:noFill/>
                          <a:ln w="8890">
                            <a:solidFill>
                              <a:srgbClr val="001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Line 107"/>
                        <wps:cNvCnPr/>
                        <wps:spPr bwMode="auto">
                          <a:xfrm flipV="1">
                            <a:off x="2427" y="4653"/>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Line 108"/>
                        <wps:cNvCnPr/>
                        <wps:spPr bwMode="auto">
                          <a:xfrm>
                            <a:off x="2427" y="7638"/>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Line 109"/>
                        <wps:cNvCnPr/>
                        <wps:spPr bwMode="auto">
                          <a:xfrm>
                            <a:off x="353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10"/>
                        <wps:cNvCnPr/>
                        <wps:spPr bwMode="auto">
                          <a:xfrm>
                            <a:off x="464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11"/>
                        <wps:cNvCnPr/>
                        <wps:spPr bwMode="auto">
                          <a:xfrm>
                            <a:off x="575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12"/>
                        <wps:cNvCnPr/>
                        <wps:spPr bwMode="auto">
                          <a:xfrm>
                            <a:off x="686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13"/>
                        <wps:cNvCnPr/>
                        <wps:spPr bwMode="auto">
                          <a:xfrm>
                            <a:off x="7962"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Text Box 114"/>
                        <wps:cNvSpPr txBox="1">
                          <a:spLocks noChangeArrowheads="1"/>
                        </wps:cNvSpPr>
                        <wps:spPr bwMode="auto">
                          <a:xfrm>
                            <a:off x="286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1</w:t>
                              </w:r>
                            </w:p>
                          </w:txbxContent>
                        </wps:txbx>
                        <wps:bodyPr rot="0" vert="horz" wrap="square" lIns="18000" tIns="0" rIns="18000" bIns="0" anchor="t" anchorCtr="0" upright="1">
                          <a:noAutofit/>
                        </wps:bodyPr>
                      </wps:wsp>
                      <wps:wsp>
                        <wps:cNvPr id="518" name="Text Box 115"/>
                        <wps:cNvSpPr txBox="1">
                          <a:spLocks noChangeArrowheads="1"/>
                        </wps:cNvSpPr>
                        <wps:spPr bwMode="auto">
                          <a:xfrm>
                            <a:off x="2100" y="465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A</w:t>
                              </w:r>
                            </w:p>
                          </w:txbxContent>
                        </wps:txbx>
                        <wps:bodyPr rot="0" vert="horz" wrap="square" lIns="18000" tIns="0" rIns="18000" bIns="0" anchor="t" anchorCtr="0" upright="1">
                          <a:noAutofit/>
                        </wps:bodyPr>
                      </wps:wsp>
                      <wps:wsp>
                        <wps:cNvPr id="519" name="Text Box 116"/>
                        <wps:cNvSpPr txBox="1">
                          <a:spLocks noChangeArrowheads="1"/>
                        </wps:cNvSpPr>
                        <wps:spPr bwMode="auto">
                          <a:xfrm>
                            <a:off x="1164" y="7053"/>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1B21F2" w:rsidRDefault="00C61BB0" w:rsidP="001E7FFB">
                              <w:pPr>
                                <w:pStyle w:val="Figure"/>
                                <w:rPr>
                                  <w:lang w:val="de-DE"/>
                                </w:rPr>
                              </w:pPr>
                              <w:r>
                                <w:rPr>
                                  <w:lang w:val="de-DE"/>
                                </w:rPr>
                                <w:t>U</w:t>
                              </w:r>
                              <w:r>
                                <w:rPr>
                                  <w:caps w:val="0"/>
                                  <w:lang w:val="de-DE"/>
                                </w:rPr>
                                <w:t>mbral</w:t>
                              </w:r>
                              <w:r w:rsidRPr="001B21F2">
                                <w:rPr>
                                  <w:lang w:val="de-DE"/>
                                </w:rPr>
                                <w:t xml:space="preserve"> 1</w:t>
                              </w:r>
                            </w:p>
                          </w:txbxContent>
                        </wps:txbx>
                        <wps:bodyPr rot="0" vert="horz" wrap="square" lIns="18000" tIns="0" rIns="18000" bIns="0" anchor="t" anchorCtr="0" upright="1">
                          <a:noAutofit/>
                        </wps:bodyPr>
                      </wps:wsp>
                      <wps:wsp>
                        <wps:cNvPr id="520" name="Text Box 117"/>
                        <wps:cNvSpPr txBox="1">
                          <a:spLocks noChangeArrowheads="1"/>
                        </wps:cNvSpPr>
                        <wps:spPr bwMode="auto">
                          <a:xfrm>
                            <a:off x="7965" y="7683"/>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C</w:t>
                              </w:r>
                              <w:r>
                                <w:rPr>
                                  <w:caps w:val="0"/>
                                  <w:lang w:val="de-DE"/>
                                </w:rPr>
                                <w:t>anal</w:t>
                              </w:r>
                            </w:p>
                          </w:txbxContent>
                        </wps:txbx>
                        <wps:bodyPr rot="0" vert="horz" wrap="square" lIns="18000" tIns="0" rIns="18000" bIns="0" anchor="t" anchorCtr="0" upright="1">
                          <a:noAutofit/>
                        </wps:bodyPr>
                      </wps:wsp>
                      <wps:wsp>
                        <wps:cNvPr id="521" name="Text Box 118"/>
                        <wps:cNvSpPr txBox="1">
                          <a:spLocks noChangeArrowheads="1"/>
                        </wps:cNvSpPr>
                        <wps:spPr bwMode="auto">
                          <a:xfrm>
                            <a:off x="398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2</w:t>
                              </w:r>
                            </w:p>
                          </w:txbxContent>
                        </wps:txbx>
                        <wps:bodyPr rot="0" vert="horz" wrap="square" lIns="18000" tIns="0" rIns="18000" bIns="0" anchor="t" anchorCtr="0" upright="1">
                          <a:noAutofit/>
                        </wps:bodyPr>
                      </wps:wsp>
                      <wps:wsp>
                        <wps:cNvPr id="522" name="Text Box 119"/>
                        <wps:cNvSpPr txBox="1">
                          <a:spLocks noChangeArrowheads="1"/>
                        </wps:cNvSpPr>
                        <wps:spPr bwMode="auto">
                          <a:xfrm>
                            <a:off x="511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3</w:t>
                              </w:r>
                            </w:p>
                          </w:txbxContent>
                        </wps:txbx>
                        <wps:bodyPr rot="0" vert="horz" wrap="square" lIns="18000" tIns="0" rIns="18000" bIns="0" anchor="t" anchorCtr="0" upright="1">
                          <a:noAutofit/>
                        </wps:bodyPr>
                      </wps:wsp>
                      <wps:wsp>
                        <wps:cNvPr id="523" name="Text Box 120"/>
                        <wps:cNvSpPr txBox="1">
                          <a:spLocks noChangeArrowheads="1"/>
                        </wps:cNvSpPr>
                        <wps:spPr bwMode="auto">
                          <a:xfrm>
                            <a:off x="620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4</w:t>
                              </w:r>
                            </w:p>
                          </w:txbxContent>
                        </wps:txbx>
                        <wps:bodyPr rot="0" vert="horz" wrap="square" lIns="18000" tIns="0" rIns="18000" bIns="0" anchor="t" anchorCtr="0" upright="1">
                          <a:noAutofit/>
                        </wps:bodyPr>
                      </wps:wsp>
                      <wps:wsp>
                        <wps:cNvPr id="524" name="Text Box 121"/>
                        <wps:cNvSpPr txBox="1">
                          <a:spLocks noChangeArrowheads="1"/>
                        </wps:cNvSpPr>
                        <wps:spPr bwMode="auto">
                          <a:xfrm>
                            <a:off x="725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1E7FFB">
                              <w:pPr>
                                <w:pStyle w:val="Figure"/>
                                <w:rPr>
                                  <w:lang w:val="de-DE"/>
                                </w:rPr>
                              </w:pPr>
                              <w:r>
                                <w:rPr>
                                  <w:lang w:val="de-DE"/>
                                </w:rPr>
                                <w:t>5</w:t>
                              </w:r>
                            </w:p>
                          </w:txbxContent>
                        </wps:txbx>
                        <wps:bodyPr rot="0" vert="horz" wrap="square" lIns="18000" tIns="0" rIns="18000" bIns="0" anchor="t" anchorCtr="0" upright="1">
                          <a:noAutofit/>
                        </wps:bodyPr>
                      </wps:wsp>
                      <wps:wsp>
                        <wps:cNvPr id="525" name="Line 122"/>
                        <wps:cNvCnPr/>
                        <wps:spPr bwMode="auto">
                          <a:xfrm>
                            <a:off x="1572" y="7023"/>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526" name="Line 123"/>
                        <wps:cNvCnPr/>
                        <wps:spPr bwMode="auto">
                          <a:xfrm>
                            <a:off x="1572" y="6702"/>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527" name="Text Box 124"/>
                        <wps:cNvSpPr txBox="1">
                          <a:spLocks noChangeArrowheads="1"/>
                        </wps:cNvSpPr>
                        <wps:spPr bwMode="auto">
                          <a:xfrm>
                            <a:off x="1164" y="6416"/>
                            <a:ext cx="121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1B21F2" w:rsidRDefault="00C61BB0" w:rsidP="001E7FFB">
                              <w:pPr>
                                <w:pStyle w:val="Figure"/>
                                <w:rPr>
                                  <w:lang w:val="de-DE"/>
                                </w:rPr>
                              </w:pPr>
                              <w:r>
                                <w:rPr>
                                  <w:lang w:val="de-DE"/>
                                </w:rPr>
                                <w:t>U</w:t>
                              </w:r>
                              <w:r>
                                <w:rPr>
                                  <w:caps w:val="0"/>
                                  <w:lang w:val="de-DE"/>
                                </w:rPr>
                                <w:t>mbral</w:t>
                              </w:r>
                              <w:r w:rsidRPr="001B21F2">
                                <w:rPr>
                                  <w:caps w:val="0"/>
                                  <w:lang w:val="de-DE"/>
                                </w:rPr>
                                <w:t xml:space="preserve"> </w:t>
                              </w:r>
                              <w:r w:rsidRPr="001B21F2">
                                <w:rPr>
                                  <w:lang w:val="de-DE"/>
                                </w:rPr>
                                <w:t>2</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o:spid="_x0000_s1220" style="position:absolute;left:0;text-align:left;margin-left:54.95pt;margin-top:0;width:386.7pt;height:171.75pt;z-index:251663360" coordorigin="1164,4653"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">
                <v:shape id="Freeform 105" o:spid="_x0000_s1221" style="position:absolute;left:2622;top:6147;width:5625;height:1207;visibility:visible;mso-wrap-style:square;v-text-anchor:top" coordsize="5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idsIA&#10;AADcAAAADwAAAGRycy9kb3ducmV2LnhtbERPu27CMBTdkfgH6yJ1QeCUCNqmGFRFRWLl0YHtKr5N&#10;IuLrxDYk/H09VGI8Ou/1djCNuJPztWUFr/MEBHFhdc2lgvNpN3sH4QOyxsYyKXiQh+1mPFpjpm3P&#10;B7ofQyliCPsMFVQhtJmUvqjIoJ/bljhyv9YZDBG6UmqHfQw3jVwkyUoarDk2VNhSXlFxPd6Mgv7t&#10;KvPUdd3+x3TfeXqZ1unHVKmXyfD1CSLQEJ7if/deK1gm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aJ2wgAAANwAAAAPAAAAAAAAAAAAAAAAAJgCAABkcnMvZG93&#10;bnJldi54bWxQSwUGAAAAAAQABAD1AAAAhwMAAAAA&#10;" path="m,81r,l1,81,2,72r1,3l3,72r1,6l5,81r1,1l7,83r1,l9,80r,2l10,80r1,2l12,76r1,6l14,83r1,-1l15,76r,6l16,78r,1l17,80r1,1l19,80r1,-2l21,82r1,1l23,82r1,-3l24,80r1,-1l26,79r1,3l27,74r1,9l29,80r,2l30,80r1,1l32,80r1,-5l34,82r1,-1l35,71r1,10l37,82r1,-5l38,81r1,-1l40,83r1,1l42,83r,-8l42,83r1,-7l43,79r1,1l45,80r1,1l47,82r1,1l49,82r1,1l51,82r1,-4l52,80r1,-4l54,80r1,-1l56,80r1,-1l57,76r1,5l59,82r1,-4l60,83r1,1l62,79r,4l63,82r1,-1l65,78r1,1l67,72r1,7l69,81r1,2l71,84r1,-4l72,83r1,-7l74,83r,-7l75,84r1,-1l77,83r1,-1l79,77r,4l80,81r1,1l82,82r1,-4l83,81r1,l85,80r1,-4l87,76r1,-5l89,74r,-9l90,77r1,1l92,75r,2l93,78r1,-8l95,74r1,-1l97,67r1,1l99,67r1,-3l101,64r1,1l103,62r1,-6l104,62r1,-4l106,56r1,3l108,58r1,-4l110,52r1,3l112,55r1,-4l114,50r1,2l116,48r1,1l118,48r1,l120,51r1,l122,48r1,2l124,50r1,l126,50r1,l128,50r1,-1l130,49r1,1l132,51r1,l134,50r1,1l136,53r1,1l138,56r1,1l140,58r1,3l142,62r1,-3l143,61r1,l145,67r,-12l146,68r1,l148,69r1,l150,72r1,1l152,74r1,1l154,75r1,-3l155,77r1,1l157,78r,-6l158,79r1,-1l160,76r1,2l162,79r1,1l164,80r1,1l166,78r,2l167,78r1,-2l169,80r,-4l170,81r1,-1l171,76r1,-1l173,72r1,3l175,78r1,1l177,79r1,1l179,82r1,1l181,83r1,-4l182,82r1,-6l184,79r1,-1l186,76r1,2l188,78r1,2l190,81r1,l192,82r1,-1l194,78r,2l195,78r1,1l197,78r1,3l199,82r1,l201,79r,2l202,83r1,1l204,81r,2l205,80r1,2l207,79r1,-2l209,81r1,l211,82r1,-1l213,80r1,-1l215,80r1,l217,80r1,1l219,81r1,1l221,79r,2l222,74r1,9l224,84r1,-4l225,83r1,-4l227,81r1,-3l229,77r1,-1l231,79r1,1l233,81r1,l235,82r1,-3l236,83r1,1l238,83r1,-5l240,82r1,2l242,85r1,-1l243,78r1,3l244,76r1,6l246,81r1,l248,82r1,1l250,78r,4l251,82r1,-3l252,81r1,-2l254,79r1,3l256,79r1,2l258,80r1,-2l260,82r1,-1l262,83r,-7l263,84r1,-3l264,83r1,-4l266,77r1,4l268,81r1,1l270,82r1,-1l272,81r1,2l274,84r1,-1l276,82r1,l278,81r1,-3l279,83r1,1l281,83r,-5l282,78r1,1l284,76r1,4l286,81r1,-4l287,80r1,-6l289,75r1,1l291,73r1,-1l293,66r1,l295,58r,8l296,59r1,-8l298,49r1,-7l300,41r1,-5l302,30r1,-2l304,24r1,-4l306,17r1,-3l308,9r1,-1l310,6r1,-2l312,3r1,-1l314,1r1,l316,r1,1l318,1r1,1l320,2r1,l322,2r1,l324,2r1,l326,2r1,l328,2r1,1l330,3r1,-1l332,1r1,1l334,1r1,l336,1r1,l338,2r1,3l340,6r1,3l342,13r1,1l344,17r1,4l346,26r1,3l348,35r1,4l350,41r1,6l352,48r1,5l354,60r1,3l356,64r1,8l358,73r1,1l360,74r1,3l362,78r1,-5l363,80r1,1l365,81r1,-3l366,82r1,1l368,82r1,l369,78r1,5l371,82r,-4l372,78r1,4l374,83r1,l375,77r1,7l377,80r,3l378,81r1,-2l380,83r1,1l382,80r,3l383,78r1,5l385,84r1,-3l386,83r1,-3l388,78r1,5l390,82r,-7l391,82r1,-1l393,81r1,1l395,83r1,-6l396,82r1,1l398,80r,2l399,81r1,-3l401,80r1,-5l403,81r1,-3l404,80r1,-7l406,81r1,1l408,84r1,1l410,75r,9l411,82r1,-1l412,72r1,8l414,80r1,-1l416,80r1,l418,79r1,l420,80r1,-3l421,79r1,1l423,82r,-6l424,83r1,-3l425,82r1,-8l427,82r1,-5l428,81r1,1l430,81r,-5l431,80r1,-1l433,75r1,2l435,80r1,1l437,80r1,1l439,82r1,l441,81r1,-1l443,80r1,-4l444,79r1,-6l446,81r1,1l448,81r1,-3l449,80r1,-5l451,81r1,1l453,81r1,1l455,81r1,-1l457,80r1,1l459,81r1,l461,83r1,1l463,81r,2l464,80r1,l466,78r1,4l468,81r1,l470,80r1,2l472,83r1,-1l474,81r,-3l475,82r1,-1l477,78r1,2l479,81r1,-4l481,83r1,1l483,83r,-6l483,83r1,-4l485,79r1,l487,78r1,l489,83r1,1l491,80r,3l492,81r1,-3l494,82r1,2l496,85r1,-1l497,77r,7l498,81r1,-1l500,81e" filled="f" strokecolor="#396" strokeweight=".7pt">
                  <v:path arrowok="t" o:connecttype="custom" o:connectlocs="889,16742;1901,15322;2914,16529;3803,16131;4815,16330;5693,16131;6840,16131;7853,15932;8989,16941;10001,15521;11014,15322;12026,14924;13163,12496;14299,10281;15570,10082;16830,10281;18101,11900;19114,14725;20126,15734;21263,15322;22275,15932;23411,15734;24559,16131;25695,16941;26831,16330;27968,16330;29115,15322;30251,15734;31264,16330;32276,16529;33413,16330;34549,16742;35561,15734;36709,15322;37721,9883;38981,1818;40253,199;41513,398;42784,398;44044,7057;45315,14725;46328,16529;47340,16742;48353,16131;49365,16529;50378,16131;51390,16330;52403,16131;53539,16529;54428,16330;55564,16529;56700,16330;57836,16131;58984,15734;60120,16529;61133,16742;62145,16742;63034,16330" o:connectangles="0,0,0,0,0,0,0,0,0,0,0,0,0,0,0,0,0,0,0,0,0,0,0,0,0,0,0,0,0,0,0,0,0,0,0,0,0,0,0,0,0,0,0,0,0,0,0,0,0,0,0,0,0,0,0,0,0,0"/>
                </v:shape>
                <v:shape id="Freeform 106" o:spid="_x0000_s1222" style="position:absolute;left:2622;top:4653;width:5625;height:2704;visibility:visible;mso-wrap-style:square;v-text-anchor:top" coordsize="5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5OsUA&#10;AADcAAAADwAAAGRycy9kb3ducmV2LnhtbESPS2sCMRSF94X+h3AL7mqmvrBToxSltBuxjgouL5Pb&#10;maHJzThJdfTXN4Lg8nAeH2cya60RR2p85VjBSzcBQZw7XXGhYLv5eB6D8AFZo3FMCs7kYTZ9fJhg&#10;qt2J13TMQiHiCPsUFZQh1KmUPi/Jou+6mjh6P66xGKJsCqkbPMVxa2QvSUbSYsWRUGJN85Ly3+zP&#10;Rsiqv9pfdruld3IxGISD+fzeG6U6T+37G4hAbbiHb+0vrWCYvML1TD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Lk6xQAAANwAAAAPAAAAAAAAAAAAAAAAAJgCAABkcnMv&#10;ZG93bnJldi54bWxQSwUGAAAAAAQABAD1AAAAigMAAAAA&#10;" path="m,194r,l1,194r1,-2l3,192r1,-4l5,195r1,l7,196r1,-3l8,195r1,-3l10,195r1,2l12,198r1,-1l13,190r1,7l14,184r1,14l16,192r,5l17,193r1,1l19,194r1,2l20,193r1,4l22,196r,-6l23,194r,-6l24,195r1,-6l25,194r1,-26l27,194r1,1l29,194r1,-1l31,194r1,1l33,195r1,-4l34,194r1,l36,195r1,l38,195r1,-1l40,193r1,1l42,197r1,1l44,197r1,-1l46,195r,-6l47,196r1,l49,195r1,l51,192r,2l52,197r1,1l54,197r1,-1l56,195r1,3l58,199r1,-4l59,198r1,-2l61,193r1,1l63,194r1,1l65,193r1,3l67,196r1,1l69,196r,-3l70,197r1,-1l71,192r,4l72,193r,1l73,196r1,1l75,194r,4l76,199r1,-3l77,198r1,-5l79,192r1,4l81,195r,-5l81,195r1,-4l82,194r1,1l84,192r,2l85,193r1,-1l87,195r,-10l88,196r1,-1l90,195r1,-1l91,185r,9l92,189r1,-8l94,181r1,5l96,187r1,-1l97,176r,10l98,182r1,1l100,156r1,26l102,181r1,-5l103,179r1,-5l105,177r1,-3l107,171r1,1l109,165r1,5l111,170r1,-1l113,169r1,-1l115,168r1,-1l117,166r1,1l119,165r1,1l121,163r1,1l123,162r1,2l125,165r1,l127,164r1,1l128,162r1,4l130,165r1,-1l132,165r1,1l134,167r1,1l136,169r1,-1l138,170r1,1l140,170r1,2l142,173r1,1l144,176r1,6l146,183r1,-4l147,182r1,1l149,184r1,1l151,187r1,1l153,188r1,1l155,190r1,1l157,190r1,4l159,195r1,-1l161,190r,6l162,197r1,-4l163,196r1,-3l165,196r1,-3l167,195r1,-2l169,195r1,l171,196r1,-3l173,195r1,-2l175,193r1,l177,188r1,l179,184r1,l181,176r,8l182,178r1,-2l184,169r1,-4l186,162r1,-9l188,147r1,-7l190,139r1,-9l192,127r1,-7l194,114r1,-6l196,104r1,-5l198,94r1,-7l200,85r1,-7l202,73r1,-4l204,68r1,-7l206,57r1,-1l208,51r1,-1l210,48r1,-2l212,43r1,l214,42r1,-1l216,41r1,1l218,42r1,l220,42r1,1l222,43r1,-1l224,42r1,l226,42r1,l228,43r1,l230,43r1,-1l232,42r1,l234,41r1,l236,42r1,l238,43r1,2l240,47r1,3l242,54r1,2l244,61r1,3l246,71r1,1l248,77r1,5l250,86r1,6l252,96r1,7l254,108r1,5l256,119r1,7l258,135r1,2l260,139r1,10l262,152r1,4l264,163r1,3l266,173r1,2l268,180r1,1l270,189r1,1l272,184r,5l273,181r1,-9l275,180r1,-1l276,172r,7l277,173r1,-4l279,156r1,-4l281,147r1,-9l283,136r1,-6l285,128r1,-4l287,118r1,-10l289,106r1,-6l291,99r1,-13l293,78r1,-4l295,67r1,-4l297,58r1,-3l299,47r1,-5l301,36r1,-4l303,27r1,-2l305,19r1,-2l307,12r1,-2l309,9r1,-4l311,4r1,-3l313,r1,l315,r1,l317,r1,l319,1r1,l321,1r1,l323,1,324,r1,l326,r1,l328,1r1,l330,1r1,l332,r1,l334,r1,l336,r1,l338,3r1,1l340,4r1,4l342,10r1,4l344,17r1,3l346,25r1,4l348,38r1,1l350,44r1,7l352,56r1,4l354,65r1,7l356,76r1,4l358,86r1,5l360,101r1,2l362,112r1,3l364,126r1,3l366,135r1,6l368,144r1,4l370,153r1,3l372,161r1,7l374,169r1,1l376,176r1,1l378,176r1,-11l379,174r1,-9l381,161r1,-4l383,154r1,-8l385,143r1,-5l387,131r1,-8l389,117r1,-6l391,108r1,-8l393,95r1,-3l395,85r1,-7l397,73r1,-4l399,64r1,-5l401,52r1,-4l403,45r1,-6l405,36r1,-5l407,28r1,-3l409,25r1,-4l411,21r1,-3l413,16r1,-1l415,16r1,-1l417,15r1,l419,16r1,l421,16r1,l423,16r1,-1l425,15r1,l427,15r1,1l429,16r1,l431,16r1,l433,15r1,l435,15r1,l437,15r1,2l439,25r1,1l441,22r,3l442,25r1,3l444,33r1,1l446,39r1,5l448,48r1,5l450,59r1,6l452,70r1,5l454,80r1,4l456,91r1,6l458,99r1,9l460,112r1,5l462,127r1,4l464,136r1,5l466,145r1,7l468,155r1,3l470,165r1,1l472,174r1,1l474,174r1,7l476,183r1,5l478,192r1,1l480,188r,4l481,194r1,1l483,194r1,1l485,196r1,1l487,196r1,-1l489,196r1,-6l490,195r1,1l492,198r1,1l494,195r,3l495,193r1,4l497,196r1,-3l499,196r,-4l500,197e" filled="f" strokecolor="#0019ff" strokeweight=".7pt">
                  <v:path arrowok="t" o:connecttype="custom" o:connectlocs="889,36185;1778,36375;2531,36185;3161,35818;4309,35261;5321,36375;6334,36008;7346,36742;8359,36185;9113,35628;9878,35628;10631,35451;11520,35818;12274,34337;13039,32489;14051,31388;15188,30654;16200,29907;17336,31021;18484,33793;19496,34894;20509,36375;21521,36008;22658,33970;23546,29907;24683,19934;25819,12555;26955,7935;28103,7935;29239,7759;30375,8683;31511,15137;32659,24920;33795,32312;34808,33236;35561,27135;36709,18466;37845,8683;38981,1848;40118,0;41265,0;42401,0;43538,3139;44674,11074;45821,20681;46958,28806;47970,32122;49106,22705;50243,13479;51390,5721;52526,2949;53663,2772;54799,2772;55811,4620;56959,10898;58095,19934;59231,28616;60368,34717;61380,36185;62393,36742;63281,36375" o:connectangles="0,0,0,0,0,0,0,0,0,0,0,0,0,0,0,0,0,0,0,0,0,0,0,0,0,0,0,0,0,0,0,0,0,0,0,0,0,0,0,0,0,0,0,0,0,0,0,0,0,0,0,0,0,0,0,0,0,0,0,0,0"/>
                </v:shape>
                <v:line id="Line 107" o:spid="_x0000_s1223" style="position:absolute;flip:y;visibility:visible;mso-wrap-style:square" from="2427,4653" to="2427,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tHcUAAADcAAAADwAAAGRycy9kb3ducmV2LnhtbESPTWvCQBCG74X+h2UEL0E3Ki2aukq/&#10;hELpoerB45CdJsHsbMhONf33nUOhx+Gd95ln1tshtOZCfWoiO5hNczDEZfQNVw6Oh91kCSYJssc2&#10;Mjn4oQTbze3NGgsfr/xJl71URiGcCnRQi3SFtamsKWCaxo5Ys6/YBxQd+8r6Hq8KD62d5/m9Ddiw&#10;Xqixo+eayvP+O6jG7oNfFovsKdgsW9HrSd5zK86NR8PjAxihQf6X/9pv3sHdTPX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tHcUAAADcAAAADwAAAAAAAAAA&#10;AAAAAAChAgAAZHJzL2Rvd25yZXYueG1sUEsFBgAAAAAEAAQA+QAAAJMDAAAAAA==&#10;">
                  <v:stroke endarrow="block"/>
                </v:line>
                <v:line id="Line 108" o:spid="_x0000_s1224" style="position:absolute;visibility:visible;mso-wrap-style:square" from="2427,7638" to="8247,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PFcUAAADcAAAADwAAAGRycy9kb3ducmV2LnhtbESPQWsCMRSE70L/Q3gFb5rdg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tPFcUAAADcAAAADwAAAAAAAAAA&#10;AAAAAAChAgAAZHJzL2Rvd25yZXYueG1sUEsFBgAAAAAEAAQA+QAAAJMDAAAAAA==&#10;">
                  <v:stroke endarrow="block"/>
                </v:line>
                <v:line id="Line 109" o:spid="_x0000_s1225" style="position:absolute;visibility:visible;mso-wrap-style:square" from="3537,7608" to="353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110" o:spid="_x0000_s1226" style="position:absolute;visibility:visible;mso-wrap-style:square" from="4647,7608" to="464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Line 111" o:spid="_x0000_s1227" style="position:absolute;visibility:visible;mso-wrap-style:square" from="5757,7608" to="575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Line 112" o:spid="_x0000_s1228" style="position:absolute;visibility:visible;mso-wrap-style:square" from="6867,7608" to="686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113" o:spid="_x0000_s1229" style="position:absolute;visibility:visible;mso-wrap-style:square" from="7962,7608" to="7962,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shape id="Text Box 114" o:spid="_x0000_s1230" type="#_x0000_t202" style="position:absolute;left:2862;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f/cUA&#10;AADcAAAADwAAAGRycy9kb3ducmV2LnhtbESPzWrDMBCE74G+g9hCbonsQJriRjEhECikl7q59La1&#10;1j+JtTKSart5+qhQ6HGYmW+YbT6ZTgzkfGtZQbpMQBCXVrdcKzh/HBfPIHxA1thZJgU/5CHfPcy2&#10;mGk78jsNRahFhLDPUEETQp9J6cuGDPql7YmjV1lnMETpaqkdjhFuOrlKkidpsOW40GBPh4bKa/Ft&#10;FEzr4vxZHSvnLL3tb5f6NA6bL6Xmj9P+BUSgKfyH/9qvWsE63cDvmXg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1/9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1</w:t>
                        </w:r>
                      </w:p>
                    </w:txbxContent>
                  </v:textbox>
                </v:shape>
                <v:shape id="Text Box 115" o:spid="_x0000_s1231" type="#_x0000_t202" style="position:absolute;left:2100;top:465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Lj8IA&#10;AADcAAAADwAAAGRycy9kb3ducmV2LnhtbERPy2rCQBTdC/2H4Ra604kFrURHkYJQaDem2bi7Zm4e&#10;mrkTZqZJ6tc7C8Hl4bw3u9G0oifnG8sK5rMEBHFhdcOVgvz3MF2B8AFZY2uZFPyTh932ZbLBVNuB&#10;j9RnoRIxhH2KCuoQulRKX9Rk0M9sRxy50jqDIUJXSe1wiOGmle9JspQGG44NNXb0WVNxzf6MgnGR&#10;5afyUDpn6Wd/u1TfQ/9xVurtddyvQQQaw1P8cH9pBYt5XBvPx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MuPwgAAANwAAAAPAAAAAAAAAAAAAAAAAJgCAABkcnMvZG93&#10;bnJldi54bWxQSwUGAAAAAAQABAD1AAAAhwMAAAAA&#10;" filled="f" stroked="f">
                  <v:textbox inset=".5mm,0,.5mm,0">
                    <w:txbxContent>
                      <w:p w:rsidR="00C61BB0" w:rsidRPr="005E6DFE" w:rsidRDefault="00C61BB0" w:rsidP="001E7FFB">
                        <w:pPr>
                          <w:pStyle w:val="Figure"/>
                          <w:rPr>
                            <w:lang w:val="de-DE"/>
                          </w:rPr>
                        </w:pPr>
                        <w:r>
                          <w:rPr>
                            <w:lang w:val="de-DE"/>
                          </w:rPr>
                          <w:t>A</w:t>
                        </w:r>
                      </w:p>
                    </w:txbxContent>
                  </v:textbox>
                </v:shape>
                <v:shape id="Text Box 116" o:spid="_x0000_s1232" type="#_x0000_t202" style="position:absolute;left:1164;top:7053;width:121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uFMUA&#10;AADcAAAADwAAAGRycy9kb3ducmV2LnhtbESPT2sCMRTE7wW/Q3iCt5pVsNXVKCIIBXvp6sXbc/P2&#10;j25eliTd3fbTN4VCj8PM/IbZ7AbTiI6cry0rmE0TEMS51TWXCi7n4/MShA/IGhvLpOCLPOy2o6cN&#10;ptr2/EFdFkoRIexTVFCF0KZS+rwig35qW+LoFdYZDFG6UmqHfYSbRs6T5EUarDkuVNjSoaL8kX0a&#10;BcMiu1yLY+Gcpff997089d3rTanJeNivQQQawn/4r/2mFSx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G4UxQAAANwAAAAPAAAAAAAAAAAAAAAAAJgCAABkcnMv&#10;ZG93bnJldi54bWxQSwUGAAAAAAQABAD1AAAAigMAAAAA&#10;" filled="f" stroked="f">
                  <v:textbox inset=".5mm,0,.5mm,0">
                    <w:txbxContent>
                      <w:p w:rsidR="00C61BB0" w:rsidRPr="001B21F2" w:rsidRDefault="00C61BB0" w:rsidP="001E7FFB">
                        <w:pPr>
                          <w:pStyle w:val="Figure"/>
                          <w:rPr>
                            <w:lang w:val="de-DE"/>
                          </w:rPr>
                        </w:pPr>
                        <w:r>
                          <w:rPr>
                            <w:lang w:val="de-DE"/>
                          </w:rPr>
                          <w:t>U</w:t>
                        </w:r>
                        <w:r>
                          <w:rPr>
                            <w:caps w:val="0"/>
                            <w:lang w:val="de-DE"/>
                          </w:rPr>
                          <w:t>mbral</w:t>
                        </w:r>
                        <w:r w:rsidRPr="001B21F2">
                          <w:rPr>
                            <w:lang w:val="de-DE"/>
                          </w:rPr>
                          <w:t xml:space="preserve"> 1</w:t>
                        </w:r>
                      </w:p>
                    </w:txbxContent>
                  </v:textbox>
                </v:shape>
                <v:shape id="Text Box 117" o:spid="_x0000_s1233" type="#_x0000_t202" style="position:absolute;left:7965;top:7683;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NNMIA&#10;AADcAAAADwAAAGRycy9kb3ducmV2LnhtbERPu2rDMBTdC/kHcQPZGjmBtMWNbEIgEEiXul663VrX&#10;j9a6MpJiu/n6aCh0PJz3Pp9NL0ZyvrOsYLNOQBBXVnfcKCg/To8vIHxA1thbJgW/5CHPFg97TLWd&#10;+J3GIjQihrBPUUEbwpBK6auWDPq1HYgjV1tnMEToGqkdTjHc9HKbJE/SYMexocWBji1VP8XVKJh3&#10;RflZn2rnLL0dbt/NZRqfv5RaLefDK4hAc/gX/7nPWsFuG+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g00wgAAANwAAAAPAAAAAAAAAAAAAAAAAJgCAABkcnMvZG93&#10;bnJldi54bWxQSwUGAAAAAAQABAD1AAAAhwMAAAAA&#10;" filled="f" stroked="f">
                  <v:textbox inset=".5mm,0,.5mm,0">
                    <w:txbxContent>
                      <w:p w:rsidR="00C61BB0" w:rsidRPr="005E6DFE" w:rsidRDefault="00C61BB0" w:rsidP="001E7FFB">
                        <w:pPr>
                          <w:pStyle w:val="Figure"/>
                          <w:rPr>
                            <w:lang w:val="de-DE"/>
                          </w:rPr>
                        </w:pPr>
                        <w:r>
                          <w:rPr>
                            <w:lang w:val="de-DE"/>
                          </w:rPr>
                          <w:t>C</w:t>
                        </w:r>
                        <w:r>
                          <w:rPr>
                            <w:caps w:val="0"/>
                            <w:lang w:val="de-DE"/>
                          </w:rPr>
                          <w:t>anal</w:t>
                        </w:r>
                      </w:p>
                    </w:txbxContent>
                  </v:textbox>
                </v:shape>
                <v:shape id="Text Box 118" o:spid="_x0000_s1234" type="#_x0000_t202" style="position:absolute;left:398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or8UA&#10;AADcAAAADwAAAGRycy9kb3ducmV2LnhtbESPzWrDMBCE74W+g9hCbo3sQNrgRjEhECg0l7q55La1&#10;1j+JtTKSYjt5+qpQ6HGYmW+YdT6ZTgzkfGtZQTpPQBCXVrdcKzh+7Z9XIHxA1thZJgU38pBvHh/W&#10;mGk78icNRahFhLDPUEETQp9J6cuGDPq57YmjV1lnMETpaqkdjhFuOrlIkhdpsOW40GBPu4bKS3E1&#10;CqZlcTxV+8o5S4ft/Vx/jMPrt1Kzp2n7BiLQFP7Df+13rWC5S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qiv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2</w:t>
                        </w:r>
                      </w:p>
                    </w:txbxContent>
                  </v:textbox>
                </v:shape>
                <v:shape id="Text Box 119" o:spid="_x0000_s1235" type="#_x0000_t202" style="position:absolute;left:5112;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22MUA&#10;AADcAAAADwAAAGRycy9kb3ducmV2LnhtbESPT2vCQBTE7wW/w/KE3urGgK1EVxFBKNRLUy/entmX&#10;P5p9G3bXJPXTdwuFHoeZ+Q2z3o6mFT0531hWMJ8lIIgLqxuuFJy+Di9LED4ga2wtk4Jv8rDdTJ7W&#10;mGk78Cf1eahEhLDPUEEdQpdJ6YuaDPqZ7YijV1pnMETpKqkdDhFuWpkmyas02HBcqLGjfU3FLb8b&#10;BeMiP53LQ+mcpePuca0+hv7totTzdNytQAQaw3/4r/2uFSzS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DbY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3</w:t>
                        </w:r>
                      </w:p>
                    </w:txbxContent>
                  </v:textbox>
                </v:shape>
                <v:shape id="Text Box 120" o:spid="_x0000_s1236" type="#_x0000_t202" style="position:absolute;left:620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TQ8UA&#10;AADcAAAADwAAAGRycy9kb3ducmV2LnhtbESPT2sCMRTE7wW/Q3iCt5pVscpqFBGEQnvp6sXbc/P2&#10;j25eliTd3fbTN4VCj8PM/IbZ7gfTiI6cry0rmE0TEMS51TWXCi7n0/MahA/IGhvLpOCLPOx3o6ct&#10;ptr2/EFdFkoRIexTVFCF0KZS+rwig35qW+LoFdYZDFG6UmqHfYSbRs6T5EUarDkuVNjSsaL8kX0a&#10;BcMy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ND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4</w:t>
                        </w:r>
                      </w:p>
                    </w:txbxContent>
                  </v:textbox>
                </v:shape>
                <v:shape id="Text Box 121" o:spid="_x0000_s1237" type="#_x0000_t202" style="position:absolute;left:725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LN8UA&#10;AADcAAAADwAAAGRycy9kb3ducmV2LnhtbESPT2sCMRTE7wW/Q3iCt5pVtMpqFBGEQnvp6sXbc/P2&#10;j25eliTd3fbTN4VCj8PM/IbZ7gfTiI6cry0rmE0TEMS51TWXCi7n0/MahA/IGhvLpOCLPOx3o6ct&#10;ptr2/EFdFkoRIexTVFCF0KZS+rwig35qW+LoFdYZDFG6UmqHfYSbRs6T5EUarDkuVNjSsaL8kX0a&#10;BcMy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Qs3xQAAANwAAAAPAAAAAAAAAAAAAAAAAJgCAABkcnMv&#10;ZG93bnJldi54bWxQSwUGAAAAAAQABAD1AAAAigMAAAAA&#10;" filled="f" stroked="f">
                  <v:textbox inset=".5mm,0,.5mm,0">
                    <w:txbxContent>
                      <w:p w:rsidR="00C61BB0" w:rsidRPr="005E6DFE" w:rsidRDefault="00C61BB0" w:rsidP="001E7FFB">
                        <w:pPr>
                          <w:pStyle w:val="Figure"/>
                          <w:rPr>
                            <w:lang w:val="de-DE"/>
                          </w:rPr>
                        </w:pPr>
                        <w:r>
                          <w:rPr>
                            <w:lang w:val="de-DE"/>
                          </w:rPr>
                          <w:t>5</w:t>
                        </w:r>
                      </w:p>
                    </w:txbxContent>
                  </v:textbox>
                </v:shape>
                <v:line id="Line 122" o:spid="_x0000_s1238" style="position:absolute;visibility:visible;mso-wrap-style:square" from="1572,7023" to="7962,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Rz3MIAAADcAAAADwAAAGRycy9kb3ducmV2LnhtbESPX2vCQBDE34V+h2MLfRG9aPEP0VNE&#10;KPSxMeLzkluTmOxeyF01fvteodDHYWZ+w2z3A7fqTr2vnRiYTRNQJIWztZQGzvnHZA3KBxSLrRMy&#10;8CQP+93LaIupdQ/J6H4KpYoQ8SkaqELoUq19URGjn7qOJHpX1zOGKPtS2x4fEc6tnifJUjPWEhcq&#10;7OhYUdGcvtmAbt4byVfMbJ/HMd04u3wNmTFvr8NhAyrQEP7Df+1Pa2AxX8DvmXgE9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Rz3MIAAADcAAAADwAAAAAAAAAAAAAA&#10;AAChAgAAZHJzL2Rvd25yZXYueG1sUEsFBgAAAAAEAAQA+QAAAJADAAAAAA==&#10;" strokecolor="green">
                  <v:stroke dashstyle="dash"/>
                </v:line>
                <v:line id="Line 123" o:spid="_x0000_s1239" style="position:absolute;visibility:visible;mso-wrap-style:square" from="1572,6702" to="7962,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q7WsYAAADcAAAADwAAAGRycy9kb3ducmV2LnhtbESPQUvDQBSE74L/YXmCN7tJwFrSbksp&#10;FEUPYluh3h67r0lo9m3IPpv4711B6HGYmW+YxWr0rbpQH5vABvJJBorYBtdwZeCw3z7MQEVBdtgG&#10;JgM/FGG1vL1ZYOnCwB902UmlEoRjiQZqka7UOtqaPMZJ6IiTdwq9R0myr7TrcUhw3+oiy6baY8Np&#10;ocaONjXZ8+7bG3hfn/LB2ucil3iUw+dbeP16Ohpzfzeu56CERrmG/9svzsBjMYW/M+k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au1rGAAAA3AAAAA8AAAAAAAAA&#10;AAAAAAAAoQIAAGRycy9kb3ducmV2LnhtbFBLBQYAAAAABAAEAPkAAACUAwAAAAA=&#10;" strokecolor="blue">
                  <v:stroke dashstyle="dash"/>
                </v:line>
                <v:shape id="Text Box 124" o:spid="_x0000_s1240" type="#_x0000_t202" style="position:absolute;left:1164;top:6416;width:121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VQMUA&#10;AADcAAAADwAAAGRycy9kb3ducmV2LnhtbESPT2sCMRTE74LfIbxCb5qtYJWtUUQQhPbS1Yu3183b&#10;P7p5WZK4u/XTm0LB4zAzv2FWm8E0oiPna8sK3qYJCOLc6ppLBafjfrIE4QOyxsYyKfglD5v1eLTC&#10;VNuev6nLQikihH2KCqoQ2lRKn1dk0E9tSxy9wjqDIUpXSu2wj3DTyFmSvEuDNceFClvaVZRfs5tR&#10;MMyz07nYF85Z+treL+Vn3y1+lHp9GbYfIAIN4Rn+bx+0gvlsAX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5VAxQAAANwAAAAPAAAAAAAAAAAAAAAAAJgCAABkcnMv&#10;ZG93bnJldi54bWxQSwUGAAAAAAQABAD1AAAAigMAAAAA&#10;" filled="f" stroked="f">
                  <v:textbox inset=".5mm,0,.5mm,0">
                    <w:txbxContent>
                      <w:p w:rsidR="00C61BB0" w:rsidRPr="001B21F2" w:rsidRDefault="00C61BB0" w:rsidP="001E7FFB">
                        <w:pPr>
                          <w:pStyle w:val="Figure"/>
                          <w:rPr>
                            <w:lang w:val="de-DE"/>
                          </w:rPr>
                        </w:pPr>
                        <w:r>
                          <w:rPr>
                            <w:lang w:val="de-DE"/>
                          </w:rPr>
                          <w:t>U</w:t>
                        </w:r>
                        <w:r>
                          <w:rPr>
                            <w:caps w:val="0"/>
                            <w:lang w:val="de-DE"/>
                          </w:rPr>
                          <w:t>mbral</w:t>
                        </w:r>
                        <w:r w:rsidRPr="001B21F2">
                          <w:rPr>
                            <w:caps w:val="0"/>
                            <w:lang w:val="de-DE"/>
                          </w:rPr>
                          <w:t xml:space="preserve"> </w:t>
                        </w:r>
                        <w:r w:rsidRPr="001B21F2">
                          <w:rPr>
                            <w:lang w:val="de-DE"/>
                          </w:rPr>
                          <w:t>2</w:t>
                        </w:r>
                      </w:p>
                    </w:txbxContent>
                  </v:textbox>
                </v:shape>
              </v:group>
            </w:pict>
          </mc:Fallback>
        </mc:AlternateContent>
      </w:r>
    </w:p>
    <w:p w:rsidR="008339AB" w:rsidRPr="000E2D68" w:rsidRDefault="008339AB" w:rsidP="00D835B7">
      <w:pPr>
        <w:keepNext/>
        <w:keepLines/>
        <w:rPr>
          <w:lang w:val="es-ES"/>
        </w:rPr>
      </w:pPr>
    </w:p>
    <w:p w:rsidR="008339AB" w:rsidRPr="000E2D68" w:rsidRDefault="008339AB" w:rsidP="00D835B7">
      <w:pPr>
        <w:keepNext/>
        <w:keepLines/>
        <w:rPr>
          <w:lang w:val="es-ES"/>
        </w:rPr>
      </w:pPr>
    </w:p>
    <w:p w:rsidR="008339AB" w:rsidRPr="000E2D68" w:rsidRDefault="008339AB" w:rsidP="00D835B7">
      <w:pPr>
        <w:keepNext/>
        <w:keepLines/>
        <w:rPr>
          <w:lang w:val="es-ES"/>
        </w:rPr>
      </w:pPr>
    </w:p>
    <w:p w:rsidR="008339AB" w:rsidRPr="000E2D68" w:rsidRDefault="008339AB" w:rsidP="00D835B7">
      <w:pPr>
        <w:keepNext/>
        <w:keepLines/>
        <w:rPr>
          <w:lang w:val="es-ES"/>
        </w:rPr>
      </w:pPr>
    </w:p>
    <w:p w:rsidR="008339AB" w:rsidRPr="000E2D68" w:rsidRDefault="008339AB" w:rsidP="00803B51">
      <w:pPr>
        <w:rPr>
          <w:lang w:val="es-ES"/>
        </w:rPr>
      </w:pPr>
    </w:p>
    <w:p w:rsidR="008339AB" w:rsidRPr="000E2D68" w:rsidRDefault="008339AB" w:rsidP="00803B51">
      <w:pPr>
        <w:rPr>
          <w:lang w:val="es-ES"/>
        </w:rPr>
      </w:pPr>
    </w:p>
    <w:p w:rsidR="008339AB" w:rsidRPr="000E2D68" w:rsidRDefault="008339AB" w:rsidP="00803B51">
      <w:pPr>
        <w:rPr>
          <w:lang w:val="es-ES"/>
        </w:rPr>
      </w:pPr>
    </w:p>
    <w:p w:rsidR="008339AB" w:rsidRPr="000E2D68" w:rsidRDefault="008339AB" w:rsidP="008339AB">
      <w:pPr>
        <w:rPr>
          <w:lang w:val="es-ES"/>
        </w:rPr>
      </w:pPr>
    </w:p>
    <w:p w:rsidR="008339AB" w:rsidRPr="000E2D68" w:rsidRDefault="008339AB" w:rsidP="008339AB">
      <w:pPr>
        <w:rPr>
          <w:lang w:val="es-ES"/>
        </w:rPr>
      </w:pPr>
    </w:p>
    <w:p w:rsidR="008339AB" w:rsidRPr="000E2D68" w:rsidRDefault="008339AB" w:rsidP="00461DF2">
      <w:pPr>
        <w:rPr>
          <w:lang w:val="es-ES"/>
        </w:rPr>
      </w:pPr>
      <w:r>
        <w:rPr>
          <w:lang w:val="es-ES"/>
        </w:rPr>
        <w:t>La Fig.</w:t>
      </w:r>
      <w:r w:rsidR="00461DF2">
        <w:rPr>
          <w:lang w:val="es-ES"/>
        </w:rPr>
        <w:t> </w:t>
      </w:r>
      <w:r w:rsidRPr="000E2D68">
        <w:rPr>
          <w:lang w:val="es-ES"/>
        </w:rPr>
        <w:t xml:space="preserve">6 </w:t>
      </w:r>
      <w:r>
        <w:rPr>
          <w:lang w:val="es-ES"/>
        </w:rPr>
        <w:t>muestra un ejemplo en el que se miden cinco canales en momentos donde sólo dos están ocupados</w:t>
      </w:r>
      <w:r w:rsidRPr="000E2D68">
        <w:rPr>
          <w:lang w:val="es-ES"/>
        </w:rPr>
        <w:t xml:space="preserve"> (</w:t>
      </w:r>
      <w:r>
        <w:rPr>
          <w:lang w:val="es-ES"/>
        </w:rPr>
        <w:t>línea espectral inferior de color verde</w:t>
      </w:r>
      <w:r w:rsidRPr="000E2D68">
        <w:rPr>
          <w:lang w:val="es-ES"/>
        </w:rPr>
        <w:t xml:space="preserve">) </w:t>
      </w:r>
      <w:r>
        <w:rPr>
          <w:lang w:val="es-ES"/>
        </w:rPr>
        <w:t>y cuando cuatro canales están ocupados con una señal más grande</w:t>
      </w:r>
      <w:r w:rsidRPr="000E2D68">
        <w:rPr>
          <w:lang w:val="es-ES"/>
        </w:rPr>
        <w:t xml:space="preserve"> (</w:t>
      </w:r>
      <w:r>
        <w:rPr>
          <w:lang w:val="es-ES"/>
        </w:rPr>
        <w:t>línea espectral superior de color azul</w:t>
      </w:r>
      <w:r w:rsidRPr="000E2D68">
        <w:rPr>
          <w:lang w:val="es-ES"/>
        </w:rPr>
        <w:t xml:space="preserve">). </w:t>
      </w:r>
      <w:r>
        <w:rPr>
          <w:lang w:val="es-ES"/>
        </w:rPr>
        <w:t xml:space="preserve">El umbral calculado para el </w:t>
      </w:r>
      <w:r w:rsidRPr="000E2D68">
        <w:rPr>
          <w:lang w:val="es-ES"/>
        </w:rPr>
        <w:t xml:space="preserve">20% </w:t>
      </w:r>
      <w:r>
        <w:rPr>
          <w:lang w:val="es-ES"/>
        </w:rPr>
        <w:t>de las muestras es inferior cuando sólo están ocupados unos pocos niveles con baja amplitud</w:t>
      </w:r>
      <w:r w:rsidRPr="000E2D68">
        <w:rPr>
          <w:lang w:val="es-ES"/>
        </w:rPr>
        <w:t xml:space="preserve">. </w:t>
      </w:r>
      <w:r>
        <w:rPr>
          <w:lang w:val="es-ES"/>
        </w:rPr>
        <w:t xml:space="preserve">El umbral </w:t>
      </w:r>
      <w:r w:rsidRPr="000E2D68">
        <w:rPr>
          <w:lang w:val="es-ES"/>
        </w:rPr>
        <w:t xml:space="preserve">2, </w:t>
      </w:r>
      <w:r>
        <w:rPr>
          <w:lang w:val="es-ES"/>
        </w:rPr>
        <w:t>calculado durante el periodo de gran ocupación y niveles altos</w:t>
      </w:r>
      <w:r w:rsidRPr="000E2D68">
        <w:rPr>
          <w:lang w:val="es-ES"/>
        </w:rPr>
        <w:t xml:space="preserve">, </w:t>
      </w:r>
      <w:r>
        <w:rPr>
          <w:lang w:val="es-ES"/>
        </w:rPr>
        <w:t xml:space="preserve">no permite detectar el nivel de ocupación del canal </w:t>
      </w:r>
      <w:r w:rsidRPr="000E2D68">
        <w:rPr>
          <w:lang w:val="es-ES"/>
        </w:rPr>
        <w:t>2</w:t>
      </w:r>
      <w:r>
        <w:rPr>
          <w:lang w:val="es-ES"/>
        </w:rPr>
        <w:t>, lo que significa que en esos instantes se pierde sensibilidad</w:t>
      </w:r>
      <w:r w:rsidRPr="000E2D68">
        <w:rPr>
          <w:lang w:val="es-ES"/>
        </w:rPr>
        <w:t>.</w:t>
      </w:r>
    </w:p>
    <w:p w:rsidR="008339AB" w:rsidRPr="001D4AC4" w:rsidRDefault="008339AB" w:rsidP="008339AB">
      <w:pPr>
        <w:pStyle w:val="Heading2"/>
        <w:rPr>
          <w:lang w:val="es-ES"/>
        </w:rPr>
      </w:pPr>
      <w:bookmarkStart w:id="57" w:name="_Toc349812675"/>
      <w:bookmarkStart w:id="58" w:name="_Toc351716851"/>
      <w:r w:rsidRPr="001D4AC4">
        <w:rPr>
          <w:lang w:val="es-ES"/>
        </w:rPr>
        <w:lastRenderedPageBreak/>
        <w:t>3.5</w:t>
      </w:r>
      <w:r w:rsidRPr="001D4AC4">
        <w:rPr>
          <w:lang w:val="es-ES"/>
        </w:rPr>
        <w:tab/>
        <w:t>Temporización de medición</w:t>
      </w:r>
      <w:bookmarkEnd w:id="57"/>
      <w:bookmarkEnd w:id="58"/>
    </w:p>
    <w:p w:rsidR="008339AB" w:rsidRPr="001D4AC4" w:rsidRDefault="008339AB" w:rsidP="00803B51">
      <w:pPr>
        <w:rPr>
          <w:lang w:val="es-ES"/>
        </w:rPr>
      </w:pPr>
      <w:r w:rsidRPr="001D4AC4">
        <w:rPr>
          <w:lang w:val="es-ES"/>
        </w:rPr>
        <w:t xml:space="preserve">Los sistemas digitales modernos pueden funcionar con </w:t>
      </w:r>
      <w:r>
        <w:rPr>
          <w:lang w:val="es-ES"/>
        </w:rPr>
        <w:t>transmisiones</w:t>
      </w:r>
      <w:r w:rsidRPr="001D4AC4">
        <w:rPr>
          <w:lang w:val="es-ES"/>
        </w:rPr>
        <w:t xml:space="preserve"> </w:t>
      </w:r>
      <w:r>
        <w:rPr>
          <w:lang w:val="es-ES"/>
        </w:rPr>
        <w:t xml:space="preserve">breves </w:t>
      </w:r>
      <w:r w:rsidRPr="001D4AC4">
        <w:rPr>
          <w:lang w:val="es-ES"/>
        </w:rPr>
        <w:t xml:space="preserve">y tiempos de inactividad relativamente largos (ciclo de trabajo pequeño). </w:t>
      </w:r>
      <w:r>
        <w:rPr>
          <w:lang w:val="es-ES"/>
        </w:rPr>
        <w:t>Normalmente, con una configuración convencional de medición de la ocupación no sería posible detectar todas y cada una de las ráfagas de una emisión de estas características</w:t>
      </w:r>
      <w:r w:rsidRPr="001D4AC4">
        <w:rPr>
          <w:lang w:val="es-ES"/>
        </w:rPr>
        <w:t xml:space="preserve">. </w:t>
      </w:r>
      <w:r>
        <w:rPr>
          <w:lang w:val="es-ES"/>
        </w:rPr>
        <w:t>De todas formas no sería necesario porque los resultados se analizan estadísticamente</w:t>
      </w:r>
      <w:r w:rsidRPr="001D4AC4">
        <w:rPr>
          <w:lang w:val="es-ES"/>
        </w:rPr>
        <w:t xml:space="preserve">. </w:t>
      </w:r>
      <w:r>
        <w:rPr>
          <w:lang w:val="es-ES"/>
        </w:rPr>
        <w:t>Siempre que se tomen muchas muestras en un(a) canal/frecuencia</w:t>
      </w:r>
      <w:r w:rsidRPr="001D4AC4">
        <w:rPr>
          <w:lang w:val="es-ES"/>
        </w:rPr>
        <w:t xml:space="preserve">, </w:t>
      </w:r>
      <w:r>
        <w:rPr>
          <w:lang w:val="es-ES"/>
        </w:rPr>
        <w:t>el ciclo de trabajo de emisiones interrumpidas mostrará el resultado con una exactitud razonable</w:t>
      </w:r>
      <w:r w:rsidRPr="001D4AC4">
        <w:rPr>
          <w:lang w:val="es-ES"/>
        </w:rPr>
        <w:t xml:space="preserve">. </w:t>
      </w:r>
      <w:r>
        <w:rPr>
          <w:lang w:val="es-ES"/>
        </w:rPr>
        <w:t xml:space="preserve">A menos que sea necesario investigar la ocupación dentro de la estructura de trama de un sistema </w:t>
      </w:r>
      <w:r w:rsidRPr="001D4AC4">
        <w:rPr>
          <w:lang w:val="es-ES"/>
        </w:rPr>
        <w:t xml:space="preserve">TDMA, </w:t>
      </w:r>
      <w:r>
        <w:rPr>
          <w:lang w:val="es-ES"/>
        </w:rPr>
        <w:t>basta con marcar una determinada frecuencia como ocupada cada vez que haya al menos una estación transmitiendo</w:t>
      </w:r>
      <w:r w:rsidRPr="001D4AC4">
        <w:rPr>
          <w:lang w:val="es-ES"/>
        </w:rPr>
        <w:t xml:space="preserve">, </w:t>
      </w:r>
      <w:r>
        <w:rPr>
          <w:lang w:val="es-ES"/>
        </w:rPr>
        <w:t>con independencia de cuántos intervalos de tiempo utilice en la trama de radiocomunicaciones</w:t>
      </w:r>
      <w:r w:rsidRPr="001D4AC4">
        <w:rPr>
          <w:lang w:val="es-ES"/>
        </w:rPr>
        <w:t>.</w:t>
      </w:r>
    </w:p>
    <w:p w:rsidR="008339AB" w:rsidRPr="001D4AC4" w:rsidRDefault="008339AB" w:rsidP="00803B51">
      <w:pPr>
        <w:rPr>
          <w:lang w:val="es-ES"/>
        </w:rPr>
      </w:pPr>
      <w:r>
        <w:rPr>
          <w:lang w:val="es-ES"/>
        </w:rPr>
        <w:t>Considerando el rendimiento del sistema de medición en cuanto a velocidad de barrido, la configuración de tiempos para la medición será normalmente el resultado de un compromiso entre el tiempo de medición de un canal y el tiempo de iteración</w:t>
      </w:r>
      <w:r w:rsidRPr="001D4AC4">
        <w:rPr>
          <w:lang w:val="es-ES"/>
        </w:rPr>
        <w:t xml:space="preserve">. </w:t>
      </w:r>
      <w:r>
        <w:rPr>
          <w:lang w:val="es-ES"/>
        </w:rPr>
        <w:t>Al determinar la configuración de tiempo, cabe tener en cuenta lo siguiente</w:t>
      </w:r>
      <w:r w:rsidRPr="001D4AC4">
        <w:rPr>
          <w:lang w:val="es-ES"/>
        </w:rPr>
        <w:t>:</w:t>
      </w:r>
    </w:p>
    <w:p w:rsidR="008339AB" w:rsidRPr="001D4AC4" w:rsidRDefault="008339AB" w:rsidP="00803B51">
      <w:pPr>
        <w:pStyle w:val="enumlev1"/>
        <w:rPr>
          <w:lang w:val="es-ES"/>
        </w:rPr>
      </w:pPr>
      <w:r w:rsidRPr="001D4AC4">
        <w:rPr>
          <w:lang w:val="es-ES"/>
        </w:rPr>
        <w:t>–</w:t>
      </w:r>
      <w:r w:rsidRPr="001D4AC4">
        <w:rPr>
          <w:lang w:val="es-ES"/>
        </w:rPr>
        <w:tab/>
      </w:r>
      <w:r>
        <w:rPr>
          <w:lang w:val="es-ES"/>
        </w:rPr>
        <w:t>El tiempo de iteración debe ser lo más breve posible</w:t>
      </w:r>
      <w:r w:rsidRPr="001D4AC4">
        <w:rPr>
          <w:lang w:val="es-ES"/>
        </w:rPr>
        <w:t xml:space="preserve">. </w:t>
      </w:r>
      <w:r>
        <w:rPr>
          <w:lang w:val="es-ES"/>
        </w:rPr>
        <w:t>En cualquier caso tiene que ser más breve que el tiempo medio de transmisión</w:t>
      </w:r>
      <w:r w:rsidRPr="001D4AC4">
        <w:rPr>
          <w:lang w:val="es-ES"/>
        </w:rPr>
        <w:t>.</w:t>
      </w:r>
    </w:p>
    <w:p w:rsidR="008339AB" w:rsidRPr="001D4AC4" w:rsidRDefault="008339AB" w:rsidP="00803B51">
      <w:pPr>
        <w:pStyle w:val="enumlev1"/>
        <w:rPr>
          <w:lang w:val="es-ES"/>
        </w:rPr>
      </w:pPr>
      <w:r w:rsidRPr="001D4AC4">
        <w:rPr>
          <w:lang w:val="es-ES"/>
        </w:rPr>
        <w:t>–</w:t>
      </w:r>
      <w:r w:rsidRPr="001D4AC4">
        <w:rPr>
          <w:lang w:val="es-ES"/>
        </w:rPr>
        <w:tab/>
      </w:r>
      <w:r>
        <w:rPr>
          <w:lang w:val="es-ES"/>
        </w:rPr>
        <w:t>El tiempo de medición de muestras debería ser lo más breve posible</w:t>
      </w:r>
      <w:r w:rsidRPr="001D4AC4">
        <w:rPr>
          <w:lang w:val="es-ES"/>
        </w:rPr>
        <w:t xml:space="preserve">. </w:t>
      </w:r>
      <w:r>
        <w:rPr>
          <w:lang w:val="es-ES"/>
        </w:rPr>
        <w:t>En cualquier caso, debería ser menor que la trama de radiocomunicaciones en las bandas que utilizan los sistemas TDMA</w:t>
      </w:r>
      <w:r w:rsidRPr="001D4AC4">
        <w:rPr>
          <w:lang w:val="es-ES"/>
        </w:rPr>
        <w:t>.</w:t>
      </w:r>
    </w:p>
    <w:p w:rsidR="008339AB" w:rsidRPr="001D4AC4" w:rsidRDefault="008339AB" w:rsidP="00803B51">
      <w:pPr>
        <w:rPr>
          <w:lang w:val="es-ES"/>
        </w:rPr>
      </w:pPr>
      <w:r>
        <w:rPr>
          <w:lang w:val="es-ES"/>
        </w:rPr>
        <w:t>Cuando se utilizan equipos</w:t>
      </w:r>
      <w:r w:rsidRPr="001D4AC4">
        <w:rPr>
          <w:lang w:val="es-ES"/>
        </w:rPr>
        <w:t xml:space="preserve"> FFT, </w:t>
      </w:r>
      <w:r>
        <w:rPr>
          <w:lang w:val="es-ES"/>
        </w:rPr>
        <w:t>el tiempo de medición de muestras es igual al tiempo de adquisición</w:t>
      </w:r>
      <w:r w:rsidRPr="001D4AC4">
        <w:rPr>
          <w:lang w:val="es-ES"/>
        </w:rPr>
        <w:t xml:space="preserve">. </w:t>
      </w:r>
      <w:r>
        <w:rPr>
          <w:lang w:val="es-ES"/>
        </w:rPr>
        <w:t>Si no pueden cumplirse los requisitos mínimos para el tiempo de iteración</w:t>
      </w:r>
      <w:r w:rsidRPr="001D4AC4">
        <w:rPr>
          <w:lang w:val="es-ES"/>
        </w:rPr>
        <w:t xml:space="preserve">, </w:t>
      </w:r>
      <w:r>
        <w:rPr>
          <w:lang w:val="es-ES"/>
        </w:rPr>
        <w:t xml:space="preserve">tendrá que reducirse el tiempo de medición de muestras o el número de canales </w:t>
      </w:r>
      <w:r w:rsidRPr="001D4AC4">
        <w:rPr>
          <w:lang w:val="es-ES"/>
        </w:rPr>
        <w:t>(</w:t>
      </w:r>
      <w:r>
        <w:rPr>
          <w:lang w:val="es-ES"/>
        </w:rPr>
        <w:t xml:space="preserve">o el ancho de banda en la </w:t>
      </w:r>
      <w:r w:rsidRPr="001D4AC4">
        <w:rPr>
          <w:lang w:val="es-ES"/>
        </w:rPr>
        <w:t>FBO).</w:t>
      </w:r>
    </w:p>
    <w:p w:rsidR="008339AB" w:rsidRPr="001D4AC4" w:rsidRDefault="008339AB" w:rsidP="00803B51">
      <w:pPr>
        <w:rPr>
          <w:lang w:val="es-ES"/>
        </w:rPr>
      </w:pPr>
      <w:r>
        <w:rPr>
          <w:lang w:val="es-ES"/>
        </w:rPr>
        <w:t>En el Anexo</w:t>
      </w:r>
      <w:r w:rsidRPr="001D4AC4">
        <w:rPr>
          <w:lang w:val="es-ES"/>
        </w:rPr>
        <w:t xml:space="preserve"> 1 </w:t>
      </w:r>
      <w:r>
        <w:rPr>
          <w:lang w:val="es-ES"/>
        </w:rPr>
        <w:t>figura información más detallada sobre las dependencias de estos parámetros</w:t>
      </w:r>
      <w:r w:rsidRPr="001D4AC4">
        <w:rPr>
          <w:lang w:val="es-ES"/>
        </w:rPr>
        <w:t>.</w:t>
      </w:r>
    </w:p>
    <w:p w:rsidR="008339AB" w:rsidRPr="001D4AC4" w:rsidRDefault="008339AB" w:rsidP="00803B51">
      <w:pPr>
        <w:rPr>
          <w:lang w:val="es-ES"/>
        </w:rPr>
      </w:pPr>
      <w:r>
        <w:rPr>
          <w:lang w:val="es-ES"/>
        </w:rPr>
        <w:t>La siguiente figura ilustra los diferentes instantes que intervienen en la medición de la ocupación y sus dependencias</w:t>
      </w:r>
      <w:r w:rsidRPr="001D4AC4">
        <w:rPr>
          <w:lang w:val="es-ES"/>
        </w:rPr>
        <w:t>.</w:t>
      </w:r>
    </w:p>
    <w:p w:rsidR="008339AB" w:rsidRPr="001D4AC4" w:rsidRDefault="008339AB" w:rsidP="008339AB">
      <w:pPr>
        <w:pStyle w:val="FigureNo"/>
        <w:rPr>
          <w:lang w:val="es-ES"/>
        </w:rPr>
      </w:pPr>
      <w:r w:rsidRPr="001D4AC4">
        <w:rPr>
          <w:lang w:val="es-ES"/>
        </w:rPr>
        <w:t>Figur</w:t>
      </w:r>
      <w:r>
        <w:rPr>
          <w:lang w:val="es-ES"/>
        </w:rPr>
        <w:t>A</w:t>
      </w:r>
      <w:r w:rsidRPr="001D4AC4">
        <w:rPr>
          <w:lang w:val="es-ES"/>
        </w:rPr>
        <w:t xml:space="preserve"> 7</w:t>
      </w:r>
    </w:p>
    <w:p w:rsidR="008339AB" w:rsidRPr="001D4AC4" w:rsidRDefault="008339AB" w:rsidP="00803B51">
      <w:pPr>
        <w:pStyle w:val="Figuretitle"/>
        <w:rPr>
          <w:lang w:val="es-ES"/>
        </w:rPr>
      </w:pPr>
      <w:r>
        <w:rPr>
          <w:lang w:val="es-ES"/>
        </w:rPr>
        <w:t>Dependencias temporales</w:t>
      </w:r>
    </w:p>
    <w:p w:rsidR="008339AB" w:rsidRPr="001D4AC4" w:rsidRDefault="008339AB" w:rsidP="001E7FFB">
      <w:pPr>
        <w:rPr>
          <w:lang w:val="es-ES"/>
        </w:rPr>
      </w:pPr>
      <w:r w:rsidRPr="001D4AC4">
        <w:rPr>
          <w:noProof/>
          <w:lang w:val="en-US" w:eastAsia="zh-CN"/>
        </w:rPr>
        <mc:AlternateContent>
          <mc:Choice Requires="wpg">
            <w:drawing>
              <wp:anchor distT="0" distB="0" distL="114300" distR="114300" simplePos="0" relativeHeight="251670528" behindDoc="0" locked="0" layoutInCell="1" allowOverlap="1" wp14:anchorId="55C34595" wp14:editId="3F514CAE">
                <wp:simplePos x="0" y="0"/>
                <wp:positionH relativeFrom="column">
                  <wp:posOffset>343939</wp:posOffset>
                </wp:positionH>
                <wp:positionV relativeFrom="paragraph">
                  <wp:posOffset>-2540</wp:posOffset>
                </wp:positionV>
                <wp:extent cx="5504815" cy="2457450"/>
                <wp:effectExtent l="0" t="19050" r="76835"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2457450"/>
                          <a:chOff x="1591" y="5490"/>
                          <a:chExt cx="8669" cy="3870"/>
                        </a:xfrm>
                      </wpg:grpSpPr>
                      <wps:wsp>
                        <wps:cNvPr id="411" name="Rectangle 500"/>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501"/>
                        <wps:cNvSpPr>
                          <a:spLocks noChangeArrowheads="1"/>
                        </wps:cNvSpPr>
                        <wps:spPr bwMode="auto">
                          <a:xfrm>
                            <a:off x="494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502"/>
                        <wps:cNvSpPr>
                          <a:spLocks noChangeArrowheads="1"/>
                        </wps:cNvSpPr>
                        <wps:spPr bwMode="auto">
                          <a:xfrm>
                            <a:off x="3907"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503"/>
                        <wps:cNvSpPr>
                          <a:spLocks noChangeArrowheads="1"/>
                        </wps:cNvSpPr>
                        <wps:spPr bwMode="auto">
                          <a:xfrm>
                            <a:off x="2776"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504"/>
                        <wps:cNvSpPr>
                          <a:spLocks noChangeArrowheads="1"/>
                        </wps:cNvSpPr>
                        <wps:spPr bwMode="auto">
                          <a:xfrm>
                            <a:off x="7261"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505"/>
                        <wps:cNvSpPr>
                          <a:spLocks noChangeArrowheads="1"/>
                        </wps:cNvSpPr>
                        <wps:spPr bwMode="auto">
                          <a:xfrm>
                            <a:off x="613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506"/>
                        <wps:cNvSpPr>
                          <a:spLocks noChangeArrowheads="1"/>
                        </wps:cNvSpPr>
                        <wps:spPr bwMode="auto">
                          <a:xfrm>
                            <a:off x="9425"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507"/>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508"/>
                        <wps:cNvSpPr>
                          <a:spLocks noChangeArrowheads="1"/>
                        </wps:cNvSpPr>
                        <wps:spPr bwMode="auto">
                          <a:xfrm>
                            <a:off x="4079" y="7035"/>
                            <a:ext cx="2664"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509"/>
                        <wps:cNvSpPr>
                          <a:spLocks noChangeArrowheads="1"/>
                        </wps:cNvSpPr>
                        <wps:spPr bwMode="auto">
                          <a:xfrm>
                            <a:off x="6319" y="6045"/>
                            <a:ext cx="1669"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510"/>
                        <wps:cNvSpPr>
                          <a:spLocks noChangeArrowheads="1"/>
                        </wps:cNvSpPr>
                        <wps:spPr bwMode="auto">
                          <a:xfrm>
                            <a:off x="2322" y="6045"/>
                            <a:ext cx="2108"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511"/>
                        <wps:cNvCnPr/>
                        <wps:spPr bwMode="auto">
                          <a:xfrm>
                            <a:off x="1935" y="8970"/>
                            <a:ext cx="8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512"/>
                        <wps:cNvCnPr/>
                        <wps:spPr bwMode="auto">
                          <a:xfrm flipV="1">
                            <a:off x="1935" y="5580"/>
                            <a:ext cx="0" cy="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513"/>
                        <wps:cNvCnPr/>
                        <wps:spPr bwMode="auto">
                          <a:xfrm>
                            <a:off x="1891" y="621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514"/>
                        <wps:cNvSpPr>
                          <a:spLocks noChangeArrowheads="1"/>
                        </wps:cNvSpPr>
                        <wps:spPr bwMode="auto">
                          <a:xfrm>
                            <a:off x="2610"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26" name="Rectangle 515"/>
                        <wps:cNvSpPr>
                          <a:spLocks noChangeArrowheads="1"/>
                        </wps:cNvSpPr>
                        <wps:spPr bwMode="auto">
                          <a:xfrm>
                            <a:off x="3324"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s:wsp>
                        <wps:cNvPr id="427" name="Line 516"/>
                        <wps:cNvCnPr/>
                        <wps:spPr bwMode="auto">
                          <a:xfrm>
                            <a:off x="3570"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8" name="Line 517"/>
                        <wps:cNvCnPr/>
                        <wps:spPr bwMode="auto">
                          <a:xfrm>
                            <a:off x="4524"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9" name="Line 518"/>
                        <wps:cNvCnPr/>
                        <wps:spPr bwMode="auto">
                          <a:xfrm>
                            <a:off x="5468" y="5730"/>
                            <a:ext cx="0" cy="22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Line 519"/>
                        <wps:cNvCnPr/>
                        <wps:spPr bwMode="auto">
                          <a:xfrm>
                            <a:off x="6434"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1" name="Line 520"/>
                        <wps:cNvCnPr/>
                        <wps:spPr bwMode="auto">
                          <a:xfrm>
                            <a:off x="7388"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 name="Line 521"/>
                        <wps:cNvCnPr/>
                        <wps:spPr bwMode="auto">
                          <a:xfrm>
                            <a:off x="8332" y="6405"/>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3" name="Line 522"/>
                        <wps:cNvCnPr/>
                        <wps:spPr bwMode="auto">
                          <a:xfrm>
                            <a:off x="9292"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34" name="Group 523"/>
                        <wpg:cNvGrpSpPr>
                          <a:grpSpLocks/>
                        </wpg:cNvGrpSpPr>
                        <wpg:grpSpPr bwMode="auto">
                          <a:xfrm>
                            <a:off x="9292" y="7035"/>
                            <a:ext cx="638" cy="360"/>
                            <a:chOff x="8302" y="6270"/>
                            <a:chExt cx="638" cy="360"/>
                          </a:xfrm>
                        </wpg:grpSpPr>
                        <wps:wsp>
                          <wps:cNvPr id="435" name="Line 524"/>
                          <wps:cNvCnPr/>
                          <wps:spPr bwMode="auto">
                            <a:xfrm>
                              <a:off x="8302" y="6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525"/>
                          <wps:cNvCnPr/>
                          <wps:spPr bwMode="auto">
                            <a:xfrm>
                              <a:off x="8302" y="627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526"/>
                          <wps:cNvCnPr/>
                          <wps:spPr bwMode="auto">
                            <a:xfrm>
                              <a:off x="8302" y="663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527"/>
                          <wps:cNvCnPr/>
                          <wps:spPr bwMode="auto">
                            <a:xfrm>
                              <a:off x="8670" y="627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9" name="Line 528"/>
                          <wps:cNvCnPr/>
                          <wps:spPr bwMode="auto">
                            <a:xfrm>
                              <a:off x="8670" y="663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40" name="Line 529"/>
                        <wps:cNvCnPr/>
                        <wps:spPr bwMode="auto">
                          <a:xfrm>
                            <a:off x="2610" y="5730"/>
                            <a:ext cx="0" cy="3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1" name="Line 530"/>
                        <wps:cNvCnPr/>
                        <wps:spPr bwMode="auto">
                          <a:xfrm flipH="1">
                            <a:off x="3570" y="7665"/>
                            <a:ext cx="0" cy="13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Line 531"/>
                        <wps:cNvCnPr/>
                        <wps:spPr bwMode="auto">
                          <a:xfrm>
                            <a:off x="450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Line 532"/>
                        <wps:cNvCnPr/>
                        <wps:spPr bwMode="auto">
                          <a:xfrm>
                            <a:off x="546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Line 533"/>
                        <wps:cNvCnPr/>
                        <wps:spPr bwMode="auto">
                          <a:xfrm>
                            <a:off x="3324" y="6405"/>
                            <a:ext cx="0" cy="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 name="Line 534"/>
                        <wps:cNvCnPr/>
                        <wps:spPr bwMode="auto">
                          <a:xfrm>
                            <a:off x="2610" y="6585"/>
                            <a:ext cx="71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6" name="Line 535"/>
                        <wps:cNvCnPr/>
                        <wps:spPr bwMode="auto">
                          <a:xfrm>
                            <a:off x="2610" y="6900"/>
                            <a:ext cx="9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7" name="Line 536"/>
                        <wps:cNvCnPr/>
                        <wps:spPr bwMode="auto">
                          <a:xfrm>
                            <a:off x="2610" y="5805"/>
                            <a:ext cx="285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 name="Text Box 537"/>
                        <wps:cNvSpPr txBox="1">
                          <a:spLocks noChangeArrowheads="1"/>
                        </wps:cNvSpPr>
                        <wps:spPr bwMode="auto">
                          <a:xfrm>
                            <a:off x="3800" y="565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BB0" w:rsidRPr="00083BA3" w:rsidRDefault="00C61BB0" w:rsidP="001E7FFB">
                              <w:pPr>
                                <w:pStyle w:val="Figure"/>
                                <w:rPr>
                                  <w:lang w:val="de-DE"/>
                                </w:rPr>
                              </w:pPr>
                              <w:r w:rsidRPr="00083BA3">
                                <w:rPr>
                                  <w:lang w:val="de-DE"/>
                                </w:rPr>
                                <w:t>T</w:t>
                              </w:r>
                              <w:r w:rsidRPr="00083BA3">
                                <w:rPr>
                                  <w:vertAlign w:val="subscript"/>
                                  <w:lang w:val="de-DE"/>
                                </w:rPr>
                                <w:t>R</w:t>
                              </w:r>
                            </w:p>
                          </w:txbxContent>
                        </wps:txbx>
                        <wps:bodyPr rot="0" vert="horz" wrap="square" lIns="36000" tIns="10800" rIns="36000" bIns="10800" anchor="t" anchorCtr="0" upright="1">
                          <a:noAutofit/>
                        </wps:bodyPr>
                      </wps:wsp>
                      <wps:wsp>
                        <wps:cNvPr id="449" name="Text Box 538"/>
                        <wps:cNvSpPr txBox="1">
                          <a:spLocks noChangeArrowheads="1"/>
                        </wps:cNvSpPr>
                        <wps:spPr bwMode="auto">
                          <a:xfrm>
                            <a:off x="2776" y="646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BB0" w:rsidRPr="001E7FFB" w:rsidRDefault="00C61BB0" w:rsidP="001E7FFB">
                              <w:pPr>
                                <w:pStyle w:val="Figure"/>
                                <w:rPr>
                                  <w:i/>
                                  <w:iCs/>
                                  <w:lang w:val="de-DE"/>
                                </w:rPr>
                              </w:pPr>
                              <w:r w:rsidRPr="001E7FFB">
                                <w:rPr>
                                  <w:i/>
                                  <w:iCs/>
                                  <w:lang w:val="de-DE"/>
                                </w:rPr>
                                <w:t>T</w:t>
                              </w:r>
                              <w:r w:rsidRPr="001E7FFB">
                                <w:rPr>
                                  <w:i/>
                                  <w:iCs/>
                                  <w:vertAlign w:val="subscript"/>
                                  <w:lang w:val="de-DE"/>
                                </w:rPr>
                                <w:t>M</w:t>
                              </w:r>
                            </w:p>
                          </w:txbxContent>
                        </wps:txbx>
                        <wps:bodyPr rot="0" vert="horz" wrap="square" lIns="36000" tIns="10800" rIns="36000" bIns="10800" anchor="t" anchorCtr="0" upright="1">
                          <a:noAutofit/>
                        </wps:bodyPr>
                      </wps:wsp>
                      <wps:wsp>
                        <wps:cNvPr id="450" name="Text Box 539"/>
                        <wps:cNvSpPr txBox="1">
                          <a:spLocks noChangeArrowheads="1"/>
                        </wps:cNvSpPr>
                        <wps:spPr bwMode="auto">
                          <a:xfrm>
                            <a:off x="2900" y="6780"/>
                            <a:ext cx="491"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BB0" w:rsidRPr="001E7FFB" w:rsidRDefault="00C61BB0" w:rsidP="001E7FFB">
                              <w:pPr>
                                <w:pStyle w:val="Figure"/>
                                <w:rPr>
                                  <w:i/>
                                  <w:iCs/>
                                  <w:lang w:val="de-DE"/>
                                </w:rPr>
                              </w:pPr>
                              <w:r w:rsidRPr="001E7FFB">
                                <w:rPr>
                                  <w:i/>
                                  <w:iCs/>
                                  <w:lang w:val="de-DE"/>
                                </w:rPr>
                                <w:t>T</w:t>
                              </w:r>
                              <w:r w:rsidRPr="001E7FFB">
                                <w:rPr>
                                  <w:i/>
                                  <w:iCs/>
                                  <w:caps w:val="0"/>
                                  <w:vertAlign w:val="subscript"/>
                                  <w:lang w:val="de-DE"/>
                                </w:rPr>
                                <w:t>ob</w:t>
                              </w:r>
                              <w:r>
                                <w:rPr>
                                  <w:i/>
                                  <w:iCs/>
                                  <w:caps w:val="0"/>
                                  <w:vertAlign w:val="subscript"/>
                                  <w:lang w:val="de-DE"/>
                                </w:rPr>
                                <w:t>s</w:t>
                              </w:r>
                            </w:p>
                          </w:txbxContent>
                        </wps:txbx>
                        <wps:bodyPr rot="0" vert="horz" wrap="square" lIns="36000" tIns="10800" rIns="36000" bIns="10800" anchor="t" anchorCtr="0" upright="1">
                          <a:noAutofit/>
                        </wps:bodyPr>
                      </wps:wsp>
                      <wps:wsp>
                        <wps:cNvPr id="451" name="Text Box 540"/>
                        <wps:cNvSpPr txBox="1">
                          <a:spLocks noChangeArrowheads="1"/>
                        </wps:cNvSpPr>
                        <wps:spPr bwMode="auto">
                          <a:xfrm>
                            <a:off x="2432"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sidRPr="00083BA3">
                                <w:rPr>
                                  <w:i/>
                                  <w:iCs/>
                                  <w:caps w:val="0"/>
                                  <w:lang w:val="de-DE"/>
                                </w:rPr>
                                <w:t>t</w:t>
                              </w:r>
                              <w:r>
                                <w:rPr>
                                  <w:caps w:val="0"/>
                                  <w:vertAlign w:val="subscript"/>
                                  <w:lang w:val="de-DE"/>
                                </w:rPr>
                                <w:t>1</w:t>
                              </w:r>
                            </w:p>
                          </w:txbxContent>
                        </wps:txbx>
                        <wps:bodyPr rot="0" vert="horz" wrap="square" lIns="36000" tIns="10800" rIns="36000" bIns="10800" anchor="t" anchorCtr="0" upright="1">
                          <a:noAutofit/>
                        </wps:bodyPr>
                      </wps:wsp>
                      <wps:wsp>
                        <wps:cNvPr id="452" name="Text Box 541"/>
                        <wps:cNvSpPr txBox="1">
                          <a:spLocks noChangeArrowheads="1"/>
                        </wps:cNvSpPr>
                        <wps:spPr bwMode="auto">
                          <a:xfrm>
                            <a:off x="339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sidRPr="00083BA3">
                                <w:rPr>
                                  <w:i/>
                                  <w:iCs/>
                                  <w:caps w:val="0"/>
                                  <w:lang w:val="de-DE"/>
                                </w:rPr>
                                <w:t>t</w:t>
                              </w:r>
                              <w:r>
                                <w:rPr>
                                  <w:vertAlign w:val="subscript"/>
                                  <w:lang w:val="de-DE"/>
                                </w:rPr>
                                <w:t>2</w:t>
                              </w:r>
                            </w:p>
                          </w:txbxContent>
                        </wps:txbx>
                        <wps:bodyPr rot="0" vert="horz" wrap="square" lIns="36000" tIns="10800" rIns="36000" bIns="10800" anchor="t" anchorCtr="0" upright="1">
                          <a:noAutofit/>
                        </wps:bodyPr>
                      </wps:wsp>
                      <wps:wsp>
                        <wps:cNvPr id="453" name="Text Box 542"/>
                        <wps:cNvSpPr txBox="1">
                          <a:spLocks noChangeArrowheads="1"/>
                        </wps:cNvSpPr>
                        <wps:spPr bwMode="auto">
                          <a:xfrm>
                            <a:off x="436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sidRPr="00083BA3">
                                <w:rPr>
                                  <w:i/>
                                  <w:iCs/>
                                  <w:caps w:val="0"/>
                                  <w:lang w:val="de-DE"/>
                                </w:rPr>
                                <w:t>t</w:t>
                              </w:r>
                              <w:r>
                                <w:rPr>
                                  <w:vertAlign w:val="subscript"/>
                                  <w:lang w:val="de-DE"/>
                                </w:rPr>
                                <w:t>3</w:t>
                              </w:r>
                            </w:p>
                          </w:txbxContent>
                        </wps:txbx>
                        <wps:bodyPr rot="0" vert="horz" wrap="square" lIns="36000" tIns="10800" rIns="36000" bIns="10800" anchor="t" anchorCtr="0" upright="1">
                          <a:noAutofit/>
                        </wps:bodyPr>
                      </wps:wsp>
                      <wps:wsp>
                        <wps:cNvPr id="454" name="Text Box 543"/>
                        <wps:cNvSpPr txBox="1">
                          <a:spLocks noChangeArrowheads="1"/>
                        </wps:cNvSpPr>
                        <wps:spPr bwMode="auto">
                          <a:xfrm>
                            <a:off x="533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sidRPr="00083BA3">
                                <w:rPr>
                                  <w:i/>
                                  <w:iCs/>
                                  <w:caps w:val="0"/>
                                  <w:lang w:val="de-DE"/>
                                </w:rPr>
                                <w:t>t</w:t>
                              </w:r>
                              <w:r>
                                <w:rPr>
                                  <w:vertAlign w:val="subscript"/>
                                  <w:lang w:val="de-DE"/>
                                </w:rPr>
                                <w:t>4</w:t>
                              </w:r>
                            </w:p>
                          </w:txbxContent>
                        </wps:txbx>
                        <wps:bodyPr rot="0" vert="horz" wrap="square" lIns="36000" tIns="10800" rIns="36000" bIns="10800" anchor="t" anchorCtr="0" upright="1">
                          <a:noAutofit/>
                        </wps:bodyPr>
                      </wps:wsp>
                      <wps:wsp>
                        <wps:cNvPr id="455" name="Text Box 544"/>
                        <wps:cNvSpPr txBox="1">
                          <a:spLocks noChangeArrowheads="1"/>
                        </wps:cNvSpPr>
                        <wps:spPr bwMode="auto">
                          <a:xfrm>
                            <a:off x="991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BB0" w:rsidRPr="001E7FFB" w:rsidRDefault="00C61BB0" w:rsidP="001E7FFB">
                              <w:pPr>
                                <w:pStyle w:val="Figure"/>
                                <w:rPr>
                                  <w:i/>
                                  <w:iCs/>
                                  <w:lang w:val="de-DE"/>
                                </w:rPr>
                              </w:pPr>
                              <w:r w:rsidRPr="001E7FFB">
                                <w:rPr>
                                  <w:i/>
                                  <w:iCs/>
                                  <w:caps w:val="0"/>
                                  <w:lang w:val="de-DE"/>
                                </w:rPr>
                                <w:t>t</w:t>
                              </w:r>
                            </w:p>
                          </w:txbxContent>
                        </wps:txbx>
                        <wps:bodyPr rot="0" vert="horz" wrap="square" lIns="36000" tIns="10800" rIns="36000" bIns="10800" anchor="t" anchorCtr="0" upright="1">
                          <a:noAutofit/>
                        </wps:bodyPr>
                      </wps:wsp>
                      <wps:wsp>
                        <wps:cNvPr id="456" name="Text Box 545"/>
                        <wps:cNvSpPr txBox="1">
                          <a:spLocks noChangeArrowheads="1"/>
                        </wps:cNvSpPr>
                        <wps:spPr bwMode="auto">
                          <a:xfrm>
                            <a:off x="1591" y="5490"/>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1E7FFB" w:rsidRDefault="00C61BB0" w:rsidP="001E7FFB">
                              <w:pPr>
                                <w:pStyle w:val="Figure"/>
                                <w:rPr>
                                  <w:i/>
                                  <w:iCs/>
                                  <w:lang w:val="de-DE"/>
                                </w:rPr>
                              </w:pPr>
                              <w:r w:rsidRPr="001E7FFB">
                                <w:rPr>
                                  <w:i/>
                                  <w:iCs/>
                                  <w:caps w:val="0"/>
                                  <w:lang w:val="de-DE"/>
                                </w:rPr>
                                <w:t>f</w:t>
                              </w:r>
                            </w:p>
                          </w:txbxContent>
                        </wps:txbx>
                        <wps:bodyPr rot="0" vert="horz" wrap="square" lIns="36000" tIns="10800" rIns="36000" bIns="10800" anchor="t" anchorCtr="0" upright="1">
                          <a:noAutofit/>
                        </wps:bodyPr>
                      </wps:wsp>
                      <wps:wsp>
                        <wps:cNvPr id="457" name="Text Box 546"/>
                        <wps:cNvSpPr txBox="1">
                          <a:spLocks noChangeArrowheads="1"/>
                        </wps:cNvSpPr>
                        <wps:spPr bwMode="auto">
                          <a:xfrm>
                            <a:off x="1591" y="604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sidRPr="00083BA3">
                                <w:rPr>
                                  <w:i/>
                                  <w:iCs/>
                                  <w:caps w:val="0"/>
                                  <w:lang w:val="de-DE"/>
                                </w:rPr>
                                <w:t>f</w:t>
                              </w:r>
                              <w:r>
                                <w:rPr>
                                  <w:vertAlign w:val="subscript"/>
                                  <w:lang w:val="de-DE"/>
                                </w:rPr>
                                <w:t>1</w:t>
                              </w:r>
                            </w:p>
                          </w:txbxContent>
                        </wps:txbx>
                        <wps:bodyPr rot="0" vert="horz" wrap="square" lIns="36000" tIns="10800" rIns="36000" bIns="10800" anchor="t" anchorCtr="0" upright="1">
                          <a:noAutofit/>
                        </wps:bodyPr>
                      </wps:wsp>
                      <wps:wsp>
                        <wps:cNvPr id="458" name="Line 547"/>
                        <wps:cNvCnPr/>
                        <wps:spPr bwMode="auto">
                          <a:xfrm>
                            <a:off x="1891" y="720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8"/>
                        <wps:cNvCnPr/>
                        <wps:spPr bwMode="auto">
                          <a:xfrm>
                            <a:off x="1875" y="816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Text Box 549"/>
                        <wps:cNvSpPr txBox="1">
                          <a:spLocks noChangeArrowheads="1"/>
                        </wps:cNvSpPr>
                        <wps:spPr bwMode="auto">
                          <a:xfrm>
                            <a:off x="1591" y="703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sidRPr="00083BA3">
                                <w:rPr>
                                  <w:i/>
                                  <w:iCs/>
                                  <w:caps w:val="0"/>
                                  <w:lang w:val="de-DE"/>
                                </w:rPr>
                                <w:t>f</w:t>
                              </w:r>
                              <w:r>
                                <w:rPr>
                                  <w:vertAlign w:val="subscript"/>
                                  <w:lang w:val="de-DE"/>
                                </w:rPr>
                                <w:t>2</w:t>
                              </w:r>
                            </w:p>
                          </w:txbxContent>
                        </wps:txbx>
                        <wps:bodyPr rot="0" vert="horz" wrap="square" lIns="36000" tIns="10800" rIns="36000" bIns="10800" anchor="t" anchorCtr="0" upright="1">
                          <a:noAutofit/>
                        </wps:bodyPr>
                      </wps:wsp>
                      <wps:wsp>
                        <wps:cNvPr id="461" name="Text Box 550"/>
                        <wps:cNvSpPr txBox="1">
                          <a:spLocks noChangeArrowheads="1"/>
                        </wps:cNvSpPr>
                        <wps:spPr bwMode="auto">
                          <a:xfrm>
                            <a:off x="1591" y="802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sidRPr="00083BA3">
                                <w:rPr>
                                  <w:i/>
                                  <w:iCs/>
                                  <w:caps w:val="0"/>
                                  <w:lang w:val="de-DE"/>
                                </w:rPr>
                                <w:t>f</w:t>
                              </w:r>
                              <w:r>
                                <w:rPr>
                                  <w:caps w:val="0"/>
                                  <w:vertAlign w:val="subscript"/>
                                  <w:lang w:val="de-DE"/>
                                </w:rPr>
                                <w:t>3</w:t>
                              </w:r>
                            </w:p>
                          </w:txbxContent>
                        </wps:txbx>
                        <wps:bodyPr rot="0" vert="horz" wrap="square" lIns="36000" tIns="10800" rIns="36000" bIns="10800" anchor="t" anchorCtr="0" upright="1">
                          <a:noAutofit/>
                        </wps:bodyPr>
                      </wps:wsp>
                      <wps:wsp>
                        <wps:cNvPr id="462" name="Rectangle 551"/>
                        <wps:cNvSpPr>
                          <a:spLocks noChangeArrowheads="1"/>
                        </wps:cNvSpPr>
                        <wps:spPr bwMode="auto">
                          <a:xfrm>
                            <a:off x="3564" y="703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3" name="Rectangle 552"/>
                        <wps:cNvSpPr>
                          <a:spLocks noChangeArrowheads="1"/>
                        </wps:cNvSpPr>
                        <wps:spPr bwMode="auto">
                          <a:xfrm>
                            <a:off x="4278" y="703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64" name="Group 553"/>
                        <wpg:cNvGrpSpPr>
                          <a:grpSpLocks/>
                        </wpg:cNvGrpSpPr>
                        <wpg:grpSpPr bwMode="auto">
                          <a:xfrm>
                            <a:off x="4508" y="8025"/>
                            <a:ext cx="960" cy="360"/>
                            <a:chOff x="3039" y="6225"/>
                            <a:chExt cx="960" cy="360"/>
                          </a:xfrm>
                        </wpg:grpSpPr>
                        <wps:wsp>
                          <wps:cNvPr id="465" name="Rectangle 55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6" name="Rectangle 55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67" name="Rectangle 556"/>
                        <wps:cNvSpPr>
                          <a:spLocks noChangeArrowheads="1"/>
                        </wps:cNvSpPr>
                        <wps:spPr bwMode="auto">
                          <a:xfrm>
                            <a:off x="5468"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8" name="Rectangle 557"/>
                        <wps:cNvSpPr>
                          <a:spLocks noChangeArrowheads="1"/>
                        </wps:cNvSpPr>
                        <wps:spPr bwMode="auto">
                          <a:xfrm>
                            <a:off x="6182"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g:grpSp>
                        <wpg:cNvPr id="469" name="Group 558"/>
                        <wpg:cNvGrpSpPr>
                          <a:grpSpLocks/>
                        </wpg:cNvGrpSpPr>
                        <wpg:grpSpPr bwMode="auto">
                          <a:xfrm>
                            <a:off x="6434" y="7035"/>
                            <a:ext cx="960" cy="360"/>
                            <a:chOff x="3039" y="6225"/>
                            <a:chExt cx="960" cy="360"/>
                          </a:xfrm>
                        </wpg:grpSpPr>
                        <wps:wsp>
                          <wps:cNvPr id="470" name="Rectangle 559"/>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1" name="Rectangle 560"/>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72" name="Rectangle 561"/>
                        <wps:cNvSpPr>
                          <a:spLocks noChangeArrowheads="1"/>
                        </wps:cNvSpPr>
                        <wps:spPr bwMode="auto">
                          <a:xfrm>
                            <a:off x="7372" y="80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3" name="Rectangle 562"/>
                        <wps:cNvSpPr>
                          <a:spLocks noChangeArrowheads="1"/>
                        </wps:cNvSpPr>
                        <wps:spPr bwMode="auto">
                          <a:xfrm>
                            <a:off x="8089" y="802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74" name="Group 563"/>
                        <wpg:cNvGrpSpPr>
                          <a:grpSpLocks/>
                        </wpg:cNvGrpSpPr>
                        <wpg:grpSpPr bwMode="auto">
                          <a:xfrm>
                            <a:off x="8332" y="6045"/>
                            <a:ext cx="960" cy="360"/>
                            <a:chOff x="3039" y="6225"/>
                            <a:chExt cx="960" cy="360"/>
                          </a:xfrm>
                        </wpg:grpSpPr>
                        <wps:wsp>
                          <wps:cNvPr id="475" name="Rectangle 56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6" name="Rectangle 56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477" name="Group 566"/>
                        <wpg:cNvGrpSpPr>
                          <a:grpSpLocks/>
                        </wpg:cNvGrpSpPr>
                        <wpg:grpSpPr bwMode="auto">
                          <a:xfrm>
                            <a:off x="3767" y="6095"/>
                            <a:ext cx="344" cy="233"/>
                            <a:chOff x="3767" y="6095"/>
                            <a:chExt cx="344" cy="233"/>
                          </a:xfrm>
                        </wpg:grpSpPr>
                        <wps:wsp>
                          <wps:cNvPr id="478" name="Oval 567"/>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Text Box 568"/>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Pr>
                                    <w:lang w:val="de-DE"/>
                                  </w:rPr>
                                  <w:t>A</w:t>
                                </w:r>
                              </w:p>
                            </w:txbxContent>
                          </wps:txbx>
                          <wps:bodyPr rot="0" vert="horz" wrap="square" lIns="36000" tIns="10800" rIns="36000" bIns="10800" anchor="t" anchorCtr="0" upright="1">
                            <a:noAutofit/>
                          </wps:bodyPr>
                        </wps:wsp>
                      </wpg:grpSp>
                      <wpg:grpSp>
                        <wpg:cNvPr id="480" name="Group 569"/>
                        <wpg:cNvGrpSpPr>
                          <a:grpSpLocks/>
                        </wpg:cNvGrpSpPr>
                        <wpg:grpSpPr bwMode="auto">
                          <a:xfrm>
                            <a:off x="6886" y="6108"/>
                            <a:ext cx="344" cy="233"/>
                            <a:chOff x="3767" y="6095"/>
                            <a:chExt cx="344" cy="233"/>
                          </a:xfrm>
                        </wpg:grpSpPr>
                        <wps:wsp>
                          <wps:cNvPr id="481" name="Oval 570"/>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 name="Text Box 571"/>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Pr>
                                    <w:lang w:val="de-DE"/>
                                  </w:rPr>
                                  <w:t>B</w:t>
                                </w:r>
                              </w:p>
                            </w:txbxContent>
                          </wps:txbx>
                          <wps:bodyPr rot="0" vert="horz" wrap="square" lIns="36000" tIns="10800" rIns="36000" bIns="10800" anchor="t" anchorCtr="0" upright="1">
                            <a:noAutofit/>
                          </wps:bodyPr>
                        </wps:wsp>
                      </wpg:grpSp>
                      <wpg:grpSp>
                        <wpg:cNvPr id="483" name="Group 572"/>
                        <wpg:cNvGrpSpPr>
                          <a:grpSpLocks/>
                        </wpg:cNvGrpSpPr>
                        <wpg:grpSpPr bwMode="auto">
                          <a:xfrm>
                            <a:off x="4987" y="7095"/>
                            <a:ext cx="344" cy="233"/>
                            <a:chOff x="3767" y="6095"/>
                            <a:chExt cx="344" cy="233"/>
                          </a:xfrm>
                        </wpg:grpSpPr>
                        <wps:wsp>
                          <wps:cNvPr id="484" name="Oval 573"/>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 name="Text Box 574"/>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Pr>
                                    <w:lang w:val="de-DE"/>
                                  </w:rPr>
                                  <w:t>C</w:t>
                                </w:r>
                              </w:p>
                            </w:txbxContent>
                          </wps:txbx>
                          <wps:bodyPr rot="0" vert="horz" wrap="square" lIns="36000" tIns="10800" rIns="36000" bIns="10800" anchor="t" anchorCtr="0" upright="1">
                            <a:noAutofit/>
                          </wps:bodyPr>
                        </wps:wsp>
                      </wpg:grpSp>
                      <wpg:grpSp>
                        <wpg:cNvPr id="486" name="Group 575"/>
                        <wpg:cNvGrpSpPr>
                          <a:grpSpLocks/>
                        </wpg:cNvGrpSpPr>
                        <wpg:grpSpPr bwMode="auto">
                          <a:xfrm>
                            <a:off x="9660" y="8091"/>
                            <a:ext cx="344" cy="233"/>
                            <a:chOff x="3767" y="6095"/>
                            <a:chExt cx="344" cy="233"/>
                          </a:xfrm>
                        </wpg:grpSpPr>
                        <wps:wsp>
                          <wps:cNvPr id="487" name="Oval 576"/>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8" name="Text Box 577"/>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Pr>
                                    <w:lang w:val="de-DE"/>
                                  </w:rPr>
                                  <w:t>D</w:t>
                                </w:r>
                              </w:p>
                            </w:txbxContent>
                          </wps:txbx>
                          <wps:bodyPr rot="0" vert="horz" wrap="square" lIns="36000" tIns="10800" rIns="36000" bIns="10800" anchor="t" anchorCtr="0" upright="1">
                            <a:noAutofit/>
                          </wps:bodyPr>
                        </wps:wsp>
                      </wpg:grpSp>
                      <wpg:grpSp>
                        <wpg:cNvPr id="489" name="Group 578"/>
                        <wpg:cNvGrpSpPr>
                          <a:grpSpLocks/>
                        </wpg:cNvGrpSpPr>
                        <wpg:grpSpPr bwMode="auto">
                          <a:xfrm>
                            <a:off x="8539" y="8083"/>
                            <a:ext cx="344" cy="233"/>
                            <a:chOff x="3767" y="6095"/>
                            <a:chExt cx="344" cy="233"/>
                          </a:xfrm>
                        </wpg:grpSpPr>
                        <wps:wsp>
                          <wps:cNvPr id="490" name="Oval 579"/>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 name="Text Box 580"/>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Pr>
                                    <w:lang w:val="de-DE"/>
                                  </w:rPr>
                                  <w:t>D</w:t>
                                </w:r>
                              </w:p>
                            </w:txbxContent>
                          </wps:txbx>
                          <wps:bodyPr rot="0" vert="horz" wrap="square" lIns="36000" tIns="10800" rIns="36000" bIns="10800" anchor="t" anchorCtr="0" upright="1">
                            <a:noAutofit/>
                          </wps:bodyPr>
                        </wps:wsp>
                      </wpg:grpSp>
                      <wpg:grpSp>
                        <wpg:cNvPr id="492" name="Group 581"/>
                        <wpg:cNvGrpSpPr>
                          <a:grpSpLocks/>
                        </wpg:cNvGrpSpPr>
                        <wpg:grpSpPr bwMode="auto">
                          <a:xfrm>
                            <a:off x="6945" y="8075"/>
                            <a:ext cx="344" cy="233"/>
                            <a:chOff x="3767" y="6095"/>
                            <a:chExt cx="344" cy="233"/>
                          </a:xfrm>
                        </wpg:grpSpPr>
                        <wps:wsp>
                          <wps:cNvPr id="493" name="Oval 582"/>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4" name="Text Box 583"/>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Pr>
                                    <w:lang w:val="de-DE"/>
                                  </w:rPr>
                                  <w:t>D</w:t>
                                </w:r>
                              </w:p>
                            </w:txbxContent>
                          </wps:txbx>
                          <wps:bodyPr rot="0" vert="horz" wrap="square" lIns="36000" tIns="10800" rIns="36000" bIns="10800" anchor="t" anchorCtr="0" upright="1">
                            <a:noAutofit/>
                          </wps:bodyPr>
                        </wps:wsp>
                      </wpg:grpSp>
                      <wpg:grpSp>
                        <wpg:cNvPr id="495" name="Group 584"/>
                        <wpg:cNvGrpSpPr>
                          <a:grpSpLocks/>
                        </wpg:cNvGrpSpPr>
                        <wpg:grpSpPr bwMode="auto">
                          <a:xfrm>
                            <a:off x="5786" y="8075"/>
                            <a:ext cx="344" cy="233"/>
                            <a:chOff x="3767" y="6095"/>
                            <a:chExt cx="344" cy="233"/>
                          </a:xfrm>
                        </wpg:grpSpPr>
                        <wps:wsp>
                          <wps:cNvPr id="496" name="Oval 585"/>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Text Box 586"/>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Pr>
                                    <w:lang w:val="de-DE"/>
                                  </w:rPr>
                                  <w:t>D</w:t>
                                </w:r>
                              </w:p>
                            </w:txbxContent>
                          </wps:txbx>
                          <wps:bodyPr rot="0" vert="horz" wrap="square" lIns="36000" tIns="10800" rIns="36000" bIns="10800" anchor="t" anchorCtr="0" upright="1">
                            <a:noAutofit/>
                          </wps:bodyPr>
                        </wps:wsp>
                      </wpg:grpSp>
                      <wpg:grpSp>
                        <wpg:cNvPr id="498" name="Group 587"/>
                        <wpg:cNvGrpSpPr>
                          <a:grpSpLocks/>
                        </wpg:cNvGrpSpPr>
                        <wpg:grpSpPr bwMode="auto">
                          <a:xfrm>
                            <a:off x="4596" y="8087"/>
                            <a:ext cx="344" cy="233"/>
                            <a:chOff x="3767" y="6095"/>
                            <a:chExt cx="344" cy="233"/>
                          </a:xfrm>
                        </wpg:grpSpPr>
                        <wps:wsp>
                          <wps:cNvPr id="499" name="Oval 588"/>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0" name="Text Box 589"/>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Pr>
                                    <w:lang w:val="de-DE"/>
                                  </w:rPr>
                                  <w:t>D</w:t>
                                </w:r>
                              </w:p>
                            </w:txbxContent>
                          </wps:txbx>
                          <wps:bodyPr rot="0" vert="horz" wrap="square" lIns="36000" tIns="10800" rIns="36000" bIns="10800" anchor="t" anchorCtr="0" upright="1">
                            <a:noAutofit/>
                          </wps:bodyPr>
                        </wps:wsp>
                      </wpg:grpSp>
                      <wpg:grpSp>
                        <wpg:cNvPr id="501" name="Group 590"/>
                        <wpg:cNvGrpSpPr>
                          <a:grpSpLocks/>
                        </wpg:cNvGrpSpPr>
                        <wpg:grpSpPr bwMode="auto">
                          <a:xfrm>
                            <a:off x="3563" y="8081"/>
                            <a:ext cx="344" cy="233"/>
                            <a:chOff x="3767" y="6095"/>
                            <a:chExt cx="344" cy="233"/>
                          </a:xfrm>
                        </wpg:grpSpPr>
                        <wps:wsp>
                          <wps:cNvPr id="502" name="Oval 591"/>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 name="Text Box 592"/>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Pr>
                                    <w:lang w:val="de-DE"/>
                                  </w:rPr>
                                  <w:t>D</w:t>
                                </w:r>
                              </w:p>
                            </w:txbxContent>
                          </wps:txbx>
                          <wps:bodyPr rot="0" vert="horz" wrap="square" lIns="36000" tIns="10800" rIns="36000" bIns="10800" anchor="t" anchorCtr="0" upright="1">
                            <a:noAutofit/>
                          </wps:bodyPr>
                        </wps:wsp>
                      </wpg:grpSp>
                      <wpg:grpSp>
                        <wpg:cNvPr id="504" name="Group 593"/>
                        <wpg:cNvGrpSpPr>
                          <a:grpSpLocks/>
                        </wpg:cNvGrpSpPr>
                        <wpg:grpSpPr bwMode="auto">
                          <a:xfrm>
                            <a:off x="3021" y="8073"/>
                            <a:ext cx="344" cy="233"/>
                            <a:chOff x="3767" y="6095"/>
                            <a:chExt cx="344" cy="233"/>
                          </a:xfrm>
                        </wpg:grpSpPr>
                        <wps:wsp>
                          <wps:cNvPr id="505" name="Oval 594"/>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Text Box 595"/>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802E4" w:rsidRDefault="00C61BB0" w:rsidP="001E7FFB">
                                <w:pPr>
                                  <w:pStyle w:val="Figure"/>
                                  <w:rPr>
                                    <w:lang w:val="de-DE"/>
                                  </w:rPr>
                                </w:pPr>
                                <w:r>
                                  <w:rPr>
                                    <w:lang w:val="de-DE"/>
                                  </w:rPr>
                                  <w:t>D</w:t>
                                </w:r>
                              </w:p>
                            </w:txbxContent>
                          </wps:txbx>
                          <wps:bodyPr rot="0" vert="horz" wrap="square" lIns="36000" tIns="10800" rIns="3600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0" o:spid="_x0000_s1241" style="position:absolute;left:0;text-align:left;margin-left:27.1pt;margin-top:-.2pt;width:433.45pt;height:193.5pt;z-index:251670528" coordorigin="1591,5490" coordsize="8669,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">
                <v:rect id="Rectangle 500" o:spid="_x0000_s1242" style="position:absolute;left:8294;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cg8QA&#10;AADcAAAADwAAAGRycy9kb3ducmV2LnhtbESPT4vCMBTE74LfITxhb5pWRKQaxT8IIl50F8+P5tlW&#10;m5fSZNvqpzcLCx6HmfkNs1h1phQN1a6wrCAeRSCIU6sLzhT8fO+HMxDOI2ssLZOCJzlYLfu9BSba&#10;tnym5uIzESDsElSQe18lUro0J4NuZCvi4N1sbdAHWWdS19gGuCnlOIqm0mDBYSHHirY5pY/Lr1Gw&#10;a4+n8+S6HTe30zM+7O/H12Y9Vepr0K3nIDx1/hP+bx+0gkkcw9+Zc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nIPEAAAA3AAAAA8AAAAAAAAAAAAAAAAAmAIAAGRycy9k&#10;b3ducmV2LnhtbFBLBQYAAAAABAAEAPUAAACJAwAAAAA=&#10;" fillcolor="#f60" stroked="f">
                  <v:fill color2="#ffa96f" rotate="t" focus="50%" type="gradient"/>
                </v:rect>
                <v:rect id="Rectangle 501" o:spid="_x0000_s1243" style="position:absolute;left:4940;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C9MQA&#10;AADcAAAADwAAAGRycy9kb3ducmV2LnhtbESPQYvCMBSE74L/IbwFb5q2iCzVKK4iiHjRXTw/mmdb&#10;bV5KE9u6v34jCHscZuYbZrHqTSVaalxpWUE8iUAQZ1aXnCv4+d6NP0E4j6yxskwKnuRgtRwOFphq&#10;2/GJ2rPPRYCwS1FB4X2dSumyggy6ia2Jg3e1jUEfZJNL3WAX4KaSSRTNpMGSw0KBNW0Kyu7nh1Gw&#10;7Q7H0/SySdrr8Rnvd7fD79d6ptToo1/PQXjq/X/43d5rBdM4gd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AvTEAAAA3AAAAA8AAAAAAAAAAAAAAAAAmAIAAGRycy9k&#10;b3ducmV2LnhtbFBLBQYAAAAABAAEAPUAAACJAwAAAAA=&#10;" fillcolor="#f60" stroked="f">
                  <v:fill color2="#ffa96f" rotate="t" focus="50%" type="gradient"/>
                </v:rect>
                <v:rect id="Rectangle 502" o:spid="_x0000_s1244" style="position:absolute;left:3907;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b8UA&#10;AADcAAAADwAAAGRycy9kb3ducmV2LnhtbESPT4vCMBTE74LfIbwFb5pWRaRrFHURRLz4B8+P5tl2&#10;t3kpTbatfnqzsOBxmJnfMItVZ0rRUO0KywriUQSCOLW64EzB9bIbzkE4j6yxtEwKHuRgtez3Fpho&#10;2/KJmrPPRICwS1BB7n2VSOnSnAy6ka2Ig3e3tUEfZJ1JXWMb4KaU4yiaSYMFh4UcK9rmlP6cf42C&#10;r/ZwPE1v23FzPz7i/e778NysZ0oNPrr1JwhPnX+H/9t7rWAaT+DvTD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6dvxQAAANwAAAAPAAAAAAAAAAAAAAAAAJgCAABkcnMv&#10;ZG93bnJldi54bWxQSwUGAAAAAAQABAD1AAAAigMAAAAA&#10;" fillcolor="#f60" stroked="f">
                  <v:fill color2="#ffa96f" rotate="t" focus="50%" type="gradient"/>
                </v:rect>
                <v:rect id="Rectangle 503" o:spid="_x0000_s1245" style="position:absolute;left:2776;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G8UA&#10;AADcAAAADwAAAGRycy9kb3ducmV2LnhtbESPT4vCMBTE74LfIbyFvWlaKSLVKK4iiHjxD54fzbOt&#10;Ni+lybZ1P/1mYcHjMDO/YRar3lSipcaVlhXE4wgEcWZ1ybmC62U3moFwHlljZZkUvMjBajkcLDDV&#10;tuMTtWefiwBhl6KCwvs6ldJlBRl0Y1sTB+9uG4M+yCaXusEuwE0lJ1E0lQZLDgsF1rQpKHuev42C&#10;bXc4npLbZtLej694v3scfr7WU6U+P/r1HISn3r/D/+29VpDEC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j8bxQAAANwAAAAPAAAAAAAAAAAAAAAAAJgCAABkcnMv&#10;ZG93bnJldi54bWxQSwUGAAAAAAQABAD1AAAAigMAAAAA&#10;" fillcolor="#f60" stroked="f">
                  <v:fill color2="#ffa96f" rotate="t" focus="50%" type="gradient"/>
                </v:rect>
                <v:rect id="Rectangle 504" o:spid="_x0000_s1246" style="position:absolute;left:7261;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agMUA&#10;AADcAAAADwAAAGRycy9kb3ducmV2LnhtbESPT4vCMBTE74LfITxhb5pWXJFqFP8giHhRlz0/mmdb&#10;bV5KE9u6n36zsOBxmJnfMItVZ0rRUO0KywriUQSCOLW64EzB13U/nIFwHlljaZkUvMjBatnvLTDR&#10;tuUzNRefiQBhl6CC3PsqkdKlORl0I1sRB+9ma4M+yDqTusY2wE0px1E0lQYLDgs5VrTNKX1cnkbB&#10;rj2ezpPv7bi5nV7xYX8//mzWU6U+Bt16DsJT59/h//ZBK5jEn/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pqAxQAAANwAAAAPAAAAAAAAAAAAAAAAAJgCAABkcnMv&#10;ZG93bnJldi54bWxQSwUGAAAAAAQABAD1AAAAigMAAAAA&#10;" fillcolor="#f60" stroked="f">
                  <v:fill color2="#ffa96f" rotate="t" focus="50%" type="gradient"/>
                </v:rect>
                <v:rect id="Rectangle 505" o:spid="_x0000_s1247" style="position:absolute;left:6130;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98UA&#10;AADcAAAADwAAAGRycy9kb3ducmV2LnhtbESPT4vCMBTE74LfITzBm6YVKdI1in8QRLzoLnt+NM+2&#10;u81LaWJb99NvBMHjMDO/YZbr3lSipcaVlhXE0wgEcWZ1ybmCr8/DZAHCeWSNlWVS8CAH69VwsMRU&#10;244v1F59LgKEXYoKCu/rVEqXFWTQTW1NHLybbQz6IJtc6ga7ADeVnEVRIg2WHBYKrGlXUPZ7vRsF&#10;++50vsy/d7P2dn7Ex8PP6W+7SZQaj/rNBwhPvX+HX+2jVjCPE3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AT3xQAAANwAAAAPAAAAAAAAAAAAAAAAAJgCAABkcnMv&#10;ZG93bnJldi54bWxQSwUGAAAAAAQABAD1AAAAigMAAAAA&#10;" fillcolor="#f60" stroked="f">
                  <v:fill color2="#ffa96f" rotate="t" focus="50%" type="gradient"/>
                </v:rect>
                <v:rect id="Rectangle 506" o:spid="_x0000_s1248" style="position:absolute;left:9425;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hbMUA&#10;AADcAAAADwAAAGRycy9kb3ducmV2LnhtbESPT4vCMBTE74LfITxhb5pWxJVqFP8giHhRlz0/mmdb&#10;bV5KE9u6n36zsOBxmJnfMItVZ0rRUO0KywriUQSCOLW64EzB13U/nIFwHlljaZkUvMjBatnvLTDR&#10;tuUzNRefiQBhl6CC3PsqkdKlORl0I1sRB+9ma4M+yDqTusY2wE0px1E0lQYLDgs5VrTNKX1cnkbB&#10;rj2ezpPv7bi5nV7xYX8//mzWU6U+Bt16DsJT59/h//ZBK5jEn/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KFsxQAAANwAAAAPAAAAAAAAAAAAAAAAAJgCAABkcnMv&#10;ZG93bnJldi54bWxQSwUGAAAAAAQABAD1AAAAigMAAAAA&#10;" fillcolor="#f60" stroked="f">
                  <v:fill color2="#ffa96f" rotate="t" focus="50%" type="gradient"/>
                </v:rect>
                <v:rect id="Rectangle 507" o:spid="_x0000_s1249" style="position:absolute;left:8294;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s1HsIA&#10;AADcAAAADwAAAGRycy9kb3ducmV2LnhtbERPy4rCMBTdC/MP4Q7MTtOKiHRMxQeCiBsfuL40t4+x&#10;uSlNbOt8/WQx4PJw3svVYGrRUesqywriSQSCOLO64kLB7bofL0A4j6yxtkwKXuRglX6Mlpho2/OZ&#10;uosvRAhhl6CC0vsmkdJlJRl0E9sQBy63rUEfYFtI3WIfwk0tp1E0lwYrDg0lNrQtKXtcnkbBrj+e&#10;zrP7dtrlp1d82P8cfzfruVJfn8P6G4Snwb/F/+6DVjCLw9pw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zUewgAAANwAAAAPAAAAAAAAAAAAAAAAAJgCAABkcnMvZG93&#10;bnJldi54bWxQSwUGAAAAAAQABAD1AAAAhwMAAAAA&#10;" fillcolor="#f60" stroked="f">
                  <v:fill color2="#ffa96f" rotate="t" focus="50%" type="gradient"/>
                </v:rect>
                <v:rect id="Rectangle 508" o:spid="_x0000_s1250" style="position:absolute;left:4079;top:7035;width:26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QhcUA&#10;AADcAAAADwAAAGRycy9kb3ducmV2LnhtbESPT4vCMBTE74LfITxhb5pWRNZqFP8giHhRlz0/mmdb&#10;bV5KE9u6n36zsOBxmJnfMItVZ0rRUO0KywriUQSCOLW64EzB13U//AThPLLG0jIpeJGD1bLfW2Ci&#10;bctnai4+EwHCLkEFufdVIqVLczLoRrYiDt7N1gZ9kHUmdY1tgJtSjqNoKg0WHBZyrGibU/q4PI2C&#10;XXs8nSff23FzO73iw/5+/Nmsp0p9DLr1HISnzr/D/+2DVjCJZ/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5CFxQAAANwAAAAPAAAAAAAAAAAAAAAAAJgCAABkcnMv&#10;ZG93bnJldi54bWxQSwUGAAAAAAQABAD1AAAAigMAAAAA&#10;" fillcolor="#f60" stroked="f">
                  <v:fill color2="#ffa96f" rotate="t" focus="50%" type="gradient"/>
                </v:rect>
                <v:rect id="Rectangle 509" o:spid="_x0000_s1251" style="position:absolute;left:6319;top:6045;width:16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zpcIA&#10;AADcAAAADwAAAGRycy9kb3ducmV2LnhtbERPy4rCMBTdC/MP4Q7MTlOLiHRMxQeCiBsfuL40t4+x&#10;uSlNbOt8/WQx4PJw3svVYGrRUesqywqmkwgEcWZ1xYWC23U/XoBwHlljbZkUvMjBKv0YLTHRtucz&#10;dRdfiBDCLkEFpfdNIqXLSjLoJrYhDlxuW4M+wLaQusU+hJtaxlE0lwYrDg0lNrQtKXtcnkbBrj+e&#10;zrP7Nu7y02t62P8cfzfruVJfn8P6G4Snwb/F/+6DVjCLw/xw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fOlwgAAANwAAAAPAAAAAAAAAAAAAAAAAJgCAABkcnMvZG93&#10;bnJldi54bWxQSwUGAAAAAAQABAD1AAAAhwMAAAAA&#10;" fillcolor="#f60" stroked="f">
                  <v:fill color2="#ffa96f" rotate="t" focus="50%" type="gradient"/>
                </v:rect>
                <v:rect id="Rectangle 510" o:spid="_x0000_s1252" style="position:absolute;left:2322;top:6045;width:21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WPsQA&#10;AADcAAAADwAAAGRycy9kb3ducmV2LnhtbESPQYvCMBSE74L/IbwFb5q2iCzVKK4iiHjRXTw/mmdb&#10;bV5KE9u6v34jCHscZuYbZrHqTSVaalxpWUE8iUAQZ1aXnCv4+d6NP0E4j6yxskwKnuRgtRwOFphq&#10;2/GJ2rPPRYCwS1FB4X2dSumyggy6ia2Jg3e1jUEfZJNL3WAX4KaSSRTNpMGSw0KBNW0Kyu7nh1Gw&#10;7Q7H0/SySdrr8Rnvd7fD79d6ptToo1/PQXjq/X/43d5rBdMkht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Vj7EAAAA3AAAAA8AAAAAAAAAAAAAAAAAmAIAAGRycy9k&#10;b3ducmV2LnhtbFBLBQYAAAAABAAEAPUAAACJAwAAAAA=&#10;" fillcolor="#f60" stroked="f">
                  <v:fill color2="#ffa96f" rotate="t" focus="50%" type="gradient"/>
                </v:rect>
                <v:line id="Line 511" o:spid="_x0000_s1253" style="position:absolute;visibility:visible;mso-wrap-style:square" from="1935,8970" to="1026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UQsUAAADcAAAADwAAAGRycy9kb3ducmV2LnhtbESPQWsCMRSE70L/Q3iF3jTrI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QUQsUAAADcAAAADwAAAAAAAAAA&#10;AAAAAAChAgAAZHJzL2Rvd25yZXYueG1sUEsFBgAAAAAEAAQA+QAAAJMDAAAAAA==&#10;">
                  <v:stroke endarrow="block"/>
                </v:line>
                <v:line id="Line 512" o:spid="_x0000_s1254" style="position:absolute;flip:y;visibility:visible;mso-wrap-style:square" from="1935,5580" to="1935,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f2SsUAAADcAAAADwAAAGRycy9kb3ducmV2LnhtbESPT2vCQBDF74V+h2UKXoJuNKW00VXs&#10;H0GQHqo9eByyYxLMzobsqPHbu0Khx8eb93vzZoveNepMXag9GxiPUlDEhbc1lwZ+d6vhK6ggyBYb&#10;z2TgSgEW88eHGebWX/iHzlspVYRwyNFAJdLmWoeiIodh5Fvi6B1851Ci7EptO7xEuGv0JE1ftMOa&#10;Y0OFLX1UVBy3JxffWH3zZ5Yl704nyRt97WWTajFm8NQvp6CEevk//kuvrYHnSQ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f2SsUAAADcAAAADwAAAAAAAAAA&#10;AAAAAAChAgAAZHJzL2Rvd25yZXYueG1sUEsFBgAAAAAEAAQA+QAAAJMDAAAAAA==&#10;">
                  <v:stroke endarrow="block"/>
                </v:line>
                <v:line id="Line 513" o:spid="_x0000_s1255" style="position:absolute;visibility:visible;mso-wrap-style:square" from="1891,6210" to="199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rect id="Rectangle 514" o:spid="_x0000_s1256" style="position:absolute;left:2610;top:604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qbsQA&#10;AADcAAAADwAAAGRycy9kb3ducmV2LnhtbESPT4vCMBTE74LfIbwFb5qurIt0jaK7FARP/rl4e9s8&#10;22rzUpKsbb+9EYQ9DjPzG2ax6kwt7uR8ZVnB+yQBQZxbXXGh4HTMxnMQPiBrrC2Tgp48rJbDwQJT&#10;bVve0/0QChEh7FNUUIbQpFL6vCSDfmIb4uhdrDMYonSF1A7bCDe1nCbJpzRYcVwosaHvkvLb4c8o&#10;uLY/3vWbTO93O85O7re5rfuzUqO3bv0FIlAX/sOv9lYr+JjO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Km7EAAAA3AAAAA8AAAAAAAAAAAAAAAAAmAIAAGRycy9k&#10;b3ducmV2LnhtbFBLBQYAAAAABAAEAPUAAACJAwAAAAA=&#10;">
                  <v:fill opacity="32125f"/>
                </v:rect>
                <v:rect id="Rectangle 515" o:spid="_x0000_s1257" style="position:absolute;left:3324;top:604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vw8QA&#10;AADcAAAADwAAAGRycy9kb3ducmV2LnhtbESP3YrCMBSE74V9h3CEvRFNFbdINcoqLHjjxVYf4NCc&#10;/mBzUppYs/v0RhC8HGbmG2azC6YVA/WusaxgPktAEBdWN1wpuJx/pisQziNrbC2Tgj9ysNt+jDaY&#10;aXvnXxpyX4kIYZehgtr7LpPSFTUZdDPbEUevtL1BH2VfSd3jPcJNKxdJkkqDDceFGjs61FRc85tR&#10;EIbj5bT0p/I/HHLXfJW3vXQTpT7H4XsNwlPw7/CrfdQKlosUnm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b8PEAAAA3AAAAA8AAAAAAAAAAAAAAAAAmAIAAGRycy9k&#10;b3ducmV2LnhtbFBLBQYAAAAABAAEAPUAAACJAwAAAAA=&#10;" fillcolor="black">
                  <v:fill r:id="rId30" o:title="" opacity="31354f" o:opacity2="31354f" type="pattern"/>
                </v:rect>
                <v:line id="Line 516" o:spid="_x0000_s1258" style="position:absolute;visibility:visible;mso-wrap-style:square" from="3570,6405" to="3570,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3WsQAAADcAAAADwAAAGRycy9kb3ducmV2LnhtbESPS2sCMRSF94X+h3AL3WmmIraOE6UI&#10;ggttUYvry+TOQyc3Y5KO4783BaHLw3l8nGzRm0Z05HxtWcHbMAFBnFtdc6ng57AafIDwAVljY5kU&#10;3MjDYv78lGGq7ZV31O1DKeII+xQVVCG0qZQ+r8igH9qWOHqFdQZDlK6U2uE1jptGjpJkIg3WHAkV&#10;trSsKD/vf03k5uXGXY6nc78utpvVhbvp1+FbqdeX/nMGIlAf/sOP9lorGI/e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DdaxAAAANwAAAAPAAAAAAAAAAAA&#10;AAAAAKECAABkcnMvZG93bnJldi54bWxQSwUGAAAAAAQABAD5AAAAkgMAAAAA&#10;">
                  <v:stroke dashstyle="dash"/>
                </v:line>
                <v:line id="Line 517" o:spid="_x0000_s1259" style="position:absolute;visibility:visible;mso-wrap-style:square" from="4524,7395" to="4524,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jKMEAAADcAAAADwAAAGRycy9kb3ducmV2LnhtbERPTWvCQBC9F/wPywje6kaRUqOrSEHw&#10;oC3V0vOQHZNodjbubmP8951DocfH+16ue9eojkKsPRuYjDNQxIW3NZcGvk7b51dQMSFbbDyTgQdF&#10;WK8GT0vMrb/zJ3XHVCoJ4ZijgSqlNtc6FhU5jGPfEgt39sFhEhhKbQPeJdw1epplL9phzdJQYUtv&#10;FRXX44+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6MowQAAANwAAAAPAAAAAAAAAAAAAAAA&#10;AKECAABkcnMvZG93bnJldi54bWxQSwUGAAAAAAQABAD5AAAAjwMAAAAA&#10;">
                  <v:stroke dashstyle="dash"/>
                </v:line>
                <v:line id="Line 518" o:spid="_x0000_s1260" style="position:absolute;visibility:visible;mso-wrap-style:square" from="5468,5730" to="5468,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Gs8MAAADcAAAADwAAAGRycy9kb3ducmV2LnhtbESPS4vCMBSF98L8h3AHZqepMohWo8iA&#10;4MIH6jDrS3Ntq81NTTK1/nsjCC4P5/FxpvPWVKIh50vLCvq9BARxZnXJuYLf47I7AuEDssbKMim4&#10;k4f57KMzxVTbG++pOYRcxBH2KSooQqhTKX1WkEHfszVx9E7WGQxRulxqh7c4bio5SJKhNFhyJBRY&#10;009B2eXwbyI3y9fu+ne+tKvTZr28cjPeHndKfX22iwmIQG14h1/tlVbwPRj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LBrPDAAAA3AAAAA8AAAAAAAAAAAAA&#10;AAAAoQIAAGRycy9kb3ducmV2LnhtbFBLBQYAAAAABAAEAPkAAACRAwAAAAA=&#10;">
                  <v:stroke dashstyle="dash"/>
                </v:line>
                <v:line id="Line 519" o:spid="_x0000_s1261" style="position:absolute;visibility:visible;mso-wrap-style:square" from="6434,6405" to="6434,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588IAAADcAAAADwAAAGRycy9kb3ducmV2LnhtbERPTWvCQBC9C/0PyxS81U2rlDa6SikI&#10;HmxFLT0P2TGJZmfj7jbGf985CB4f73u26F2jOgqx9mzgeZSBIi68rbk08LNfPr2BignZYuOZDFwp&#10;wmL+MJhhbv2Ft9TtUqkkhGOOBqqU2lzrWFTkMI58SyzcwQeHSWAotQ14kXDX6Jcse9UOa5aGClv6&#10;rKg47f6c9BblOpx/j6d+dfhaL8/cvX/vN8YMH/uPKahEfbqLb+6VNTAZy3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g588IAAADcAAAADwAAAAAAAAAAAAAA&#10;AAChAgAAZHJzL2Rvd25yZXYueG1sUEsFBgAAAAAEAAQA+QAAAJADAAAAAA==&#10;">
                  <v:stroke dashstyle="dash"/>
                </v:line>
                <v:line id="Line 520" o:spid="_x0000_s1262" style="position:absolute;visibility:visible;mso-wrap-style:square" from="7388,7395" to="7388,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aMQAAADcAAAADwAAAGRycy9kb3ducmV2LnhtbESPX2vCMBTF3wW/Q7iCbzNVh7jOKCII&#10;PriJVfZ8aa5tZ3NTk1i7b78MBj4ezp8fZ7HqTC1acr6yrGA8SkAQ51ZXXCg4n7YvcxA+IGusLZOC&#10;H/KwWvZ7C0y1ffCR2iwUIo6wT1FBGUKTSunzkgz6kW2Io3exzmCI0hVSO3zEcVPLSZLMpMGKI6HE&#10;hjYl5dfsbiI3L/bu9vV97XaXj/32xu3b5+mg1HDQrd9BBOrCM/zf3mkFr9M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JxoxAAAANwAAAAPAAAAAAAAAAAA&#10;AAAAAKECAABkcnMvZG93bnJldi54bWxQSwUGAAAAAAQABAD5AAAAkgMAAAAA&#10;">
                  <v:stroke dashstyle="dash"/>
                </v:line>
                <v:line id="Line 521" o:spid="_x0000_s1263" style="position:absolute;visibility:visible;mso-wrap-style:square" from="8332,6405" to="8332,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YCH8QAAADcAAAADwAAAGRycy9kb3ducmV2LnhtbESPS2sCMRSF94X+h3AL3WmmKqWOE6UI&#10;ggttUYvry+TOQyc3Y5KO4783BaHLw3l8nGzRm0Z05HxtWcHbMAFBnFtdc6ng57AafIDwAVljY5kU&#10;3MjDYv78lGGq7ZV31O1DKeII+xQVVCG0qZQ+r8igH9qWOHqFdQZDlK6U2uE1jptGjpLkXRqsORIq&#10;bGlZUX7e/5rIzcuNuxxP535dbDerC3fTr8O3Uq8v/ecMRKA+/Icf7bVWMBm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gIfxAAAANwAAAAPAAAAAAAAAAAA&#10;AAAAAKECAABkcnMvZG93bnJldi54bWxQSwUGAAAAAAQABAD5AAAAkgMAAAAA&#10;">
                  <v:stroke dashstyle="dash"/>
                </v:line>
                <v:line id="Line 522" o:spid="_x0000_s1264" style="position:absolute;visibility:visible;mso-wrap-style:square" from="9292,6405" to="9292,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nhMQAAADcAAAADwAAAGRycy9kb3ducmV2LnhtbESPS2vCQBSF94L/YbhCd3XiA7Gpo4gg&#10;uNCKUbq+ZK5JauZOnJnG9N93CgWXh/P4OItVZ2rRkvOVZQWjYQKCOLe64kLB5bx9nYPwAVljbZkU&#10;/JCH1bLfW2Cq7YNP1GahEHGEfYoKyhCaVEqfl2TQD21DHL2rdQZDlK6Q2uEjjptajpNkJg1WHAkl&#10;NrQpKb9l3yZy82Lv7p9ft253Pey3d27fPs5HpV4G3fodRKAuPMP/7Z1WMJ1M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qeExAAAANwAAAAPAAAAAAAAAAAA&#10;AAAAAKECAABkcnMvZG93bnJldi54bWxQSwUGAAAAAAQABAD5AAAAkgMAAAAA&#10;">
                  <v:stroke dashstyle="dash"/>
                </v:line>
                <v:group id="Group 523" o:spid="_x0000_s1265" style="position:absolute;left:9292;top:7035;width:638;height:360" coordorigin="8302,6270" coordsize="6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line id="Line 524" o:spid="_x0000_s1266" style="position:absolute;visibility:visible;mso-wrap-style:square" from="8302,6270" to="8302,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line id="Line 525" o:spid="_x0000_s1267" style="position:absolute;visibility:visible;mso-wrap-style:square" from="8302,6270" to="867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line id="Line 526" o:spid="_x0000_s1268" style="position:absolute;visibility:visible;mso-wrap-style:square" from="8302,6630" to="867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v:line id="Line 527" o:spid="_x0000_s1269" style="position:absolute;visibility:visible;mso-wrap-style:square" from="8670,6270" to="894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419cIAAADcAAAADwAAAGRycy9kb3ducmV2LnhtbERPTWvCQBC9C/0PyxS81U2rlDa6SikI&#10;HmxFLT0P2TGJZmfj7jbGf985CB4f73u26F2jOgqx9mzgeZSBIi68rbk08LNfPr2BignZYuOZDFwp&#10;wmL+MJhhbv2Ft9TtUqkkhGOOBqqU2lzrWFTkMI58SyzcwQeHSWAotQ14kXDX6Jcse9UOa5aGClv6&#10;rKg47f6c9BblOpx/j6d+dfhaL8/cvX/vN8YMH/uPKahEfbqLb+6VNTAZy1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419cIAAADcAAAADwAAAAAAAAAAAAAA&#10;AAChAgAAZHJzL2Rvd25yZXYueG1sUEsFBgAAAAAEAAQA+QAAAJADAAAAAA==&#10;">
                    <v:stroke dashstyle="dash"/>
                  </v:line>
                  <v:line id="Line 528" o:spid="_x0000_s1270" style="position:absolute;visibility:visible;mso-wrap-style:square" from="8670,6630" to="894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QbsQAAADcAAAADwAAAGRycy9kb3ducmV2LnhtbESPS2sCMRSF9wX/Q7iCO83YlqKjUUQQ&#10;XNgWH7i+TK4zo5ObMYnj+O9NQejycB4fZzpvTSUacr60rGA4SEAQZ1aXnCs47Ff9EQgfkDVWlknB&#10;gzzMZ523Kaba3nlLzS7kIo6wT1FBEUKdSumzggz6ga2Jo3eyzmCI0uVSO7zHcVPJ9yT5kgZLjoQC&#10;a1oWlF12NxO5Wb5x1+P50q5P35vVlZvxz/5XqV63XUxABGrDf/jVXmsFnx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pBuxAAAANwAAAAPAAAAAAAAAAAA&#10;AAAAAKECAABkcnMvZG93bnJldi54bWxQSwUGAAAAAAQABAD5AAAAkgMAAAAA&#10;">
                    <v:stroke dashstyle="dash"/>
                  </v:line>
                </v:group>
                <v:line id="Line 529" o:spid="_x0000_s1271" style="position:absolute;visibility:visible;mso-wrap-style:square" from="2610,5730" to="261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5KjsIAAADcAAAADwAAAGRycy9kb3ducmV2LnhtbERPTWvCQBC9C/0PyxR6041FRFNXkYLg&#10;wVqMpechOyap2dm4u43pv+8cCj0+3vdqM7hW9RRi49nAdJKBIi69bbgy8HHejRegYkK22HomAz8U&#10;YbN+GK0wt/7OJ+qLVCkJ4ZijgTqlLtc6ljU5jBPfEQt38cFhEhgqbQPeJdy1+jnL5tphw9JQY0ev&#10;NZXX4ttJb1kdwu3z6zrsL2+H3Y375fH8bszT47B9AZVoSP/iP/feGpjNZL6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5KjsIAAADcAAAADwAAAAAAAAAAAAAA&#10;AAChAgAAZHJzL2Rvd25yZXYueG1sUEsFBgAAAAAEAAQA+QAAAJADAAAAAA==&#10;">
                  <v:stroke dashstyle="dash"/>
                </v:line>
                <v:line id="Line 530" o:spid="_x0000_s1272" style="position:absolute;flip:x;visibility:visible;mso-wrap-style:square" from="3570,7665" to="357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0ybMQAAADcAAAADwAAAGRycy9kb3ducmV2LnhtbESPQWvCQBSE70L/w/IKvelGiUVSV5GS&#10;liK9NNb7S/a5CWbfhuw2if/eLRR6HGbmG2a7n2wrBup941jBcpGAIK6cbtgo+D69zTcgfEDW2Dom&#10;BTfysN89zLaYaTfyFw1FMCJC2GeooA6hy6T0VU0W/cJ1xNG7uN5iiLI3Uvc4Rrht5SpJnqXFhuNC&#10;jR291lRdix+roMwPZ3Msz7ld8ad+N+uiZFko9fQ4HV5ABJrCf/iv/aEVpOkS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TJsxAAAANwAAAAPAAAAAAAAAAAA&#10;AAAAAKECAABkcnMvZG93bnJldi54bWxQSwUGAAAAAAQABAD5AAAAkgMAAAAA&#10;">
                  <v:stroke dashstyle="dash"/>
                </v:line>
                <v:line id="Line 531" o:spid="_x0000_s1273" style="position:absolute;visibility:visible;mso-wrap-style:square" from="4508,8580" to="450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BxYsMAAADcAAAADwAAAGRycy9kb3ducmV2LnhtbESPzYrCMBSF98K8Q7gD7jQdEXGqUWRA&#10;cOEo6uD60lzbanNTk1g7b28EweXh/Hyc6bw1lWjI+dKygq9+AoI4s7rkXMHfYdkbg/ABWWNlmRT8&#10;k4f57KMzxVTbO++o2YdcxBH2KSooQqhTKX1WkEHftzVx9E7WGQxRulxqh/c4bio5SJKRNFhyJBRY&#10;009B2WV/M5Gb5Wt3PZ4v7er0u15eufneHLZKdT/bxQREoDa8w6/2SisYD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wcWLDAAAA3AAAAA8AAAAAAAAAAAAA&#10;AAAAoQIAAGRycy9kb3ducmV2LnhtbFBLBQYAAAAABAAEAPkAAACRAwAAAAA=&#10;">
                  <v:stroke dashstyle="dash"/>
                </v:line>
                <v:line id="Line 532" o:spid="_x0000_s1274" style="position:absolute;visibility:visible;mso-wrap-style:square" from="5468,8580" to="546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U+cUAAADcAAAADwAAAGRycy9kb3ducmV2LnhtbESPX2vCMBTF34V9h3AHe9N0TmTrTGUI&#10;gg9uYh17vjTXtmtzU5Os1m9vBoKPh/Pnx1ksB9OKnpyvLSt4niQgiAuray4VfB/W41cQPiBrbC2T&#10;ggt5WGYPowWm2p55T30eShFH2KeooAqhS6X0RUUG/cR2xNE7WmcwROlKqR2e47hp5TRJ5tJgzZFQ&#10;YUerioom/zORW5Rbd/r5bYbN8XO7PnH/9nXYKfX0OHy8gwg0hHv41t5oBbPZC/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U+cUAAADcAAAADwAAAAAAAAAA&#10;AAAAAAChAgAAZHJzL2Rvd25yZXYueG1sUEsFBgAAAAAEAAQA+QAAAJMDAAAAAA==&#10;">
                  <v:stroke dashstyle="dash"/>
                </v:line>
                <v:line id="Line 533" o:spid="_x0000_s1275" style="position:absolute;visibility:visible;mso-wrap-style:square" from="3324,6405" to="3324,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VMjcMAAADcAAAADwAAAGRycy9kb3ducmV2LnhtbESPX2vCMBTF3wW/Q7jC3jRVimzVKCII&#10;PqhjKj5fmmtbbW5qktX67ZfBYI+H8+fHmS87U4uWnK8sKxiPEhDEudUVFwrOp83wHYQPyBpry6Tg&#10;RR6Wi35vjpm2T/6i9hgKEUfYZ6igDKHJpPR5SQb9yDbE0btaZzBE6QqpHT7juKnlJEmm0mDFkVBi&#10;Q+uS8vvx20RuXuzc43K7d9vrfrd5cPtxOH0q9TboVjMQgbrwH/5rb7WCNE3h90w8An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VTI3DAAAA3AAAAA8AAAAAAAAAAAAA&#10;AAAAoQIAAGRycy9kb3ducmV2LnhtbFBLBQYAAAAABAAEAPkAAACRAwAAAAA=&#10;">
                  <v:stroke dashstyle="dash"/>
                </v:line>
                <v:line id="Line 534" o:spid="_x0000_s1276" style="position:absolute;visibility:visible;mso-wrap-style:square" from="2610,6585" to="332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1VsUAAADcAAAADwAAAGRycy9kb3ducmV2LnhtbESPQWvCQBSE7wX/w/KE3sxGsUWiq0ih&#10;JZdSquL5mX0m0ezbmN1m0/76bkHocZiZb5jVZjCN6KlztWUF0yQFQVxYXXOp4LB/nSxAOI+ssbFM&#10;Cr7JwWY9elhhpm3gT+p3vhQRwi5DBZX3bSalKyoy6BLbEkfvbDuDPsqulLrDEOGmkbM0fZYGa44L&#10;Fbb0UlFx3X0ZBWn4eZMXmdf9R/5+C+0pHGe3oNTjeNguQXga/H/43s61gvn8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d1VsUAAADcAAAADwAAAAAAAAAA&#10;AAAAAAChAgAAZHJzL2Rvd25yZXYueG1sUEsFBgAAAAAEAAQA+QAAAJMDAAAAAA==&#10;">
                  <v:stroke startarrow="block" endarrow="block"/>
                </v:line>
                <v:line id="Line 535" o:spid="_x0000_s1277" style="position:absolute;visibility:visible;mso-wrap-style:square" from="2610,6900" to="3564,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rIcQAAADcAAAADwAAAGRycy9kb3ducmV2LnhtbESPT2vCQBTE7wW/w/IEb3WjiJToKqWg&#10;5CLFP/T8mn0m0ezbmF2zqZ++WxB6HGbmN8xy3ZtadNS6yrKCyTgBQZxbXXGh4HTcvL6BcB5ZY22Z&#10;FPyQg/Vq8LLEVNvAe+oOvhARwi5FBaX3TSqly0sy6Ma2IY7e2bYGfZRtIXWLIcJNLadJMpcGK44L&#10;JTb0UVJ+PdyNgiQ8tvIis6r7zHa30HyHr+ktKDUa9u8LEJ56/x9+tjOtYDab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eshxAAAANwAAAAPAAAAAAAAAAAA&#10;AAAAAKECAABkcnMvZG93bnJldi54bWxQSwUGAAAAAAQABAD5AAAAkgMAAAAA&#10;">
                  <v:stroke startarrow="block" endarrow="block"/>
                </v:line>
                <v:line id="Line 536" o:spid="_x0000_s1278" style="position:absolute;visibility:visible;mso-wrap-style:square" from="2610,5805" to="5468,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OusUAAADcAAAADwAAAGRycy9kb3ducmV2LnhtbESPQWvCQBSE7wX/w/KE3sxGkVaiq0ih&#10;JZdSquL5mX0m0ezbmN1m0/76bkHocZiZb5jVZjCN6KlztWUF0yQFQVxYXXOp4LB/nSxAOI+ssbFM&#10;Cr7JwWY9elhhpm3gT+p3vhQRwi5DBZX3bSalKyoy6BLbEkfvbDuDPsqulLrDEOGmkbM0fZIGa44L&#10;Fbb0UlFx3X0ZBWn4eZMXmdf9R/5+C+0pHGe3oNTjeNguQXga/H/43s61gvn8G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lOusUAAADcAAAADwAAAAAAAAAA&#10;AAAAAAChAgAAZHJzL2Rvd25yZXYueG1sUEsFBgAAAAAEAAQA+QAAAJMDAAAAAA==&#10;">
                  <v:stroke startarrow="block" endarrow="block"/>
                </v:line>
                <v:shape id="Text Box 537" o:spid="_x0000_s1279" type="#_x0000_t202" style="position:absolute;left:3800;top:565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eRcAA&#10;AADcAAAADwAAAGRycy9kb3ducmV2LnhtbERPyW6DMBC9V8o/WFOpt2JIURXRGFQlqmiOWT5giodF&#10;wWPALtC/rw+Venx6+75YTS9mmlxnWUESxSCIK6s7bhTcrh/POxDOI2vsLZOCH3JQ5JuHPWbaLnym&#10;+eIbEULYZaig9X7IpHRVSwZdZAfiwNV2MugDnBqpJ1xCuOnlNo5fpcGOQ0OLAx1aqu6Xb6OgHlK5&#10;Jl/1yd+PL6f+XJZmHEulnh7X9zcQnlb/L/5zf2oFaRrWhjPhCM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ceRcAAAADcAAAADwAAAAAAAAAAAAAAAACYAgAAZHJzL2Rvd25y&#10;ZXYueG1sUEsFBgAAAAAEAAQA9QAAAIUDAAAAAA==&#10;" stroked="f">
                  <v:textbox inset="1mm,.3mm,1mm,.3mm">
                    <w:txbxContent>
                      <w:p w:rsidR="00C61BB0" w:rsidRPr="00083BA3" w:rsidRDefault="00C61BB0" w:rsidP="001E7FFB">
                        <w:pPr>
                          <w:pStyle w:val="Figure"/>
                          <w:rPr>
                            <w:lang w:val="de-DE"/>
                          </w:rPr>
                        </w:pPr>
                        <w:r w:rsidRPr="00083BA3">
                          <w:rPr>
                            <w:lang w:val="de-DE"/>
                          </w:rPr>
                          <w:t>T</w:t>
                        </w:r>
                        <w:r w:rsidRPr="00083BA3">
                          <w:rPr>
                            <w:vertAlign w:val="subscript"/>
                            <w:lang w:val="de-DE"/>
                          </w:rPr>
                          <w:t>R</w:t>
                        </w:r>
                      </w:p>
                    </w:txbxContent>
                  </v:textbox>
                </v:shape>
                <v:shape id="Text Box 538" o:spid="_x0000_s1280" type="#_x0000_t202" style="position:absolute;left:2776;top:646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73sQA&#10;AADcAAAADwAAAGRycy9kb3ducmV2LnhtbESPzWrDMBCE74W8g9hAb43s1pTEiWJCQ3FzzM8DbKz1&#10;D7FWtqU47ttXhUKPw8x8w2yyybRipME1lhXEiwgEcWF1w5WCy/nzZQnCeWSNrWVS8E0Osu3saYOp&#10;tg8+0njylQgQdikqqL3vUildUZNBt7AdcfBKOxj0QQ6V1AM+Aty08jWK3qXBhsNCjR191FTcTnej&#10;oOwSOcXX8uBv+7dDe8xz0/e5Us/zabcG4Wny/+G/9pdWkCQr+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ru97EAAAA3AAAAA8AAAAAAAAAAAAAAAAAmAIAAGRycy9k&#10;b3ducmV2LnhtbFBLBQYAAAAABAAEAPUAAACJAwAAAAA=&#10;" stroked="f">
                  <v:textbox inset="1mm,.3mm,1mm,.3mm">
                    <w:txbxContent>
                      <w:p w:rsidR="00C61BB0" w:rsidRPr="001E7FFB" w:rsidRDefault="00C61BB0" w:rsidP="001E7FFB">
                        <w:pPr>
                          <w:pStyle w:val="Figure"/>
                          <w:rPr>
                            <w:i/>
                            <w:iCs/>
                            <w:lang w:val="de-DE"/>
                          </w:rPr>
                        </w:pPr>
                        <w:r w:rsidRPr="001E7FFB">
                          <w:rPr>
                            <w:i/>
                            <w:iCs/>
                            <w:lang w:val="de-DE"/>
                          </w:rPr>
                          <w:t>T</w:t>
                        </w:r>
                        <w:r w:rsidRPr="001E7FFB">
                          <w:rPr>
                            <w:i/>
                            <w:iCs/>
                            <w:vertAlign w:val="subscript"/>
                            <w:lang w:val="de-DE"/>
                          </w:rPr>
                          <w:t>M</w:t>
                        </w:r>
                      </w:p>
                    </w:txbxContent>
                  </v:textbox>
                </v:shape>
                <v:shape id="Text Box 539" o:spid="_x0000_s1281" type="#_x0000_t202" style="position:absolute;left:2900;top:6780;width:49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Enr8A&#10;AADcAAAADwAAAGRycy9kb3ducmV2LnhtbERPy4rCMBTdC/5DuII7TX3MINUookh1qeMHXJvbBzY3&#10;bRNr5+8nC2GWh/Pe7HpTiY5aV1pWMJtGIIhTq0vOFdx/TpMVCOeRNVaWScEvOdhth4MNxtq++Urd&#10;zecihLCLUUHhfR1L6dKCDLqprYkDl9nWoA+wzaVu8R3CTSXnUfQtDZYcGgqs6VBQ+ry9jIKsXsp+&#10;9sgu/nlcXKprkpimSZQaj/r9GoSn3v+LP+6zVrD8CvPDmXA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ISevwAAANwAAAAPAAAAAAAAAAAAAAAAAJgCAABkcnMvZG93bnJl&#10;di54bWxQSwUGAAAAAAQABAD1AAAAhAMAAAAA&#10;" stroked="f">
                  <v:textbox inset="1mm,.3mm,1mm,.3mm">
                    <w:txbxContent>
                      <w:p w:rsidR="00C61BB0" w:rsidRPr="001E7FFB" w:rsidRDefault="00C61BB0" w:rsidP="001E7FFB">
                        <w:pPr>
                          <w:pStyle w:val="Figure"/>
                          <w:rPr>
                            <w:i/>
                            <w:iCs/>
                            <w:lang w:val="de-DE"/>
                          </w:rPr>
                        </w:pPr>
                        <w:r w:rsidRPr="001E7FFB">
                          <w:rPr>
                            <w:i/>
                            <w:iCs/>
                            <w:lang w:val="de-DE"/>
                          </w:rPr>
                          <w:t>T</w:t>
                        </w:r>
                        <w:r w:rsidRPr="001E7FFB">
                          <w:rPr>
                            <w:i/>
                            <w:iCs/>
                            <w:caps w:val="0"/>
                            <w:vertAlign w:val="subscript"/>
                            <w:lang w:val="de-DE"/>
                          </w:rPr>
                          <w:t>ob</w:t>
                        </w:r>
                        <w:r>
                          <w:rPr>
                            <w:i/>
                            <w:iCs/>
                            <w:caps w:val="0"/>
                            <w:vertAlign w:val="subscript"/>
                            <w:lang w:val="de-DE"/>
                          </w:rPr>
                          <w:t>s</w:t>
                        </w:r>
                      </w:p>
                    </w:txbxContent>
                  </v:textbox>
                </v:shape>
                <v:shape id="Text Box 540" o:spid="_x0000_s1282" type="#_x0000_t202" style="position:absolute;left:2432;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hBcQA&#10;AADcAAAADwAAAGRycy9kb3ducmV2LnhtbESPzWrDMBCE74G+g9hAb4nsxinFiRxKS3B9jNMH2Frr&#10;H2ytHEtN3LevCoUch5n5htkfZjOIK02us6wgXkcgiCurO24UfJ6PqxcQziNrHCyTgh9ycMgeFntM&#10;tb3xia6lb0SAsEtRQev9mErpqpYMurUdiYNX28mgD3JqpJ7wFuBmkE9R9CwNdhwWWhzpraWqL7+N&#10;gnpM5Bx/1YXv3zfFcMpzc7nkSj0u59cdCE+zv4f/2x9aQbKN4e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IQXEAAAA3AAAAA8AAAAAAAAAAAAAAAAAmAIAAGRycy9k&#10;b3ducmV2LnhtbFBLBQYAAAAABAAEAPUAAACJAwAAAAA=&#10;" stroked="f">
                  <v:textbox inset="1mm,.3mm,1mm,.3mm">
                    <w:txbxContent>
                      <w:p w:rsidR="00C61BB0" w:rsidRPr="00B802E4" w:rsidRDefault="00C61BB0" w:rsidP="001E7FFB">
                        <w:pPr>
                          <w:pStyle w:val="Figure"/>
                          <w:rPr>
                            <w:lang w:val="de-DE"/>
                          </w:rPr>
                        </w:pPr>
                        <w:r w:rsidRPr="00083BA3">
                          <w:rPr>
                            <w:i/>
                            <w:iCs/>
                            <w:caps w:val="0"/>
                            <w:lang w:val="de-DE"/>
                          </w:rPr>
                          <w:t>t</w:t>
                        </w:r>
                        <w:r>
                          <w:rPr>
                            <w:caps w:val="0"/>
                            <w:vertAlign w:val="subscript"/>
                            <w:lang w:val="de-DE"/>
                          </w:rPr>
                          <w:t>1</w:t>
                        </w:r>
                      </w:p>
                    </w:txbxContent>
                  </v:textbox>
                </v:shape>
                <v:shape id="Text Box 541" o:spid="_x0000_s1283" type="#_x0000_t202" style="position:absolute;left:3391;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csQA&#10;AADcAAAADwAAAGRycy9kb3ducmV2LnhtbESPzWrDMBCE74W+g9hCbo3sJC3FsWxKS3ByTNoH2Fjr&#10;H2ytbEtNnLePCoUeh5n5hknz2fTiQpNrLSuIlxEI4tLqlmsF31+75zcQziNr7C2Tghs5yLPHhxQT&#10;ba98pMvJ1yJA2CWooPF+SKR0ZUMG3dIOxMGr7GTQBznVUk94DXDTy1UUvUqDLYeFBgf6aKjsTj9G&#10;QTVs5Byfq4PvPteH/lgUZhwLpRZP8/sWhKfZ/4f/2nutYPOygt8z4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v3LEAAAA3AAAAA8AAAAAAAAAAAAAAAAAmAIAAGRycy9k&#10;b3ducmV2LnhtbFBLBQYAAAAABAAEAPUAAACJAwAAAAA=&#10;" stroked="f">
                  <v:textbox inset="1mm,.3mm,1mm,.3mm">
                    <w:txbxContent>
                      <w:p w:rsidR="00C61BB0" w:rsidRPr="00B802E4" w:rsidRDefault="00C61BB0" w:rsidP="001E7FFB">
                        <w:pPr>
                          <w:pStyle w:val="Figure"/>
                          <w:rPr>
                            <w:lang w:val="de-DE"/>
                          </w:rPr>
                        </w:pPr>
                        <w:r w:rsidRPr="00083BA3">
                          <w:rPr>
                            <w:i/>
                            <w:iCs/>
                            <w:caps w:val="0"/>
                            <w:lang w:val="de-DE"/>
                          </w:rPr>
                          <w:t>t</w:t>
                        </w:r>
                        <w:r>
                          <w:rPr>
                            <w:vertAlign w:val="subscript"/>
                            <w:lang w:val="de-DE"/>
                          </w:rPr>
                          <w:t>2</w:t>
                        </w:r>
                      </w:p>
                    </w:txbxContent>
                  </v:textbox>
                </v:shape>
                <v:shape id="Text Box 542" o:spid="_x0000_s1284" type="#_x0000_t202" style="position:absolute;left:4366;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a6cQA&#10;AADcAAAADwAAAGRycy9kb3ducmV2LnhtbESPzWrDMBCE74W+g9hCbo3sJinFsWxKS3BzTNoH2Fjr&#10;H2ytbEtJnLevCoUch5n5hknz2fTiQpNrLSuIlxEI4tLqlmsFP9+75zcQziNr7C2Tghs5yLPHhxQT&#10;ba98oMvR1yJA2CWooPF+SKR0ZUMG3dIOxMGr7GTQBznVUk94DXDTy5coepUGWw4LDQ700VDZHc9G&#10;QTWs5Ryfqr3vPlf7/lAUZhwLpRZP8/sWhKfZ38P/7S+tYL1Zwd+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GunEAAAA3AAAAA8AAAAAAAAAAAAAAAAAmAIAAGRycy9k&#10;b3ducmV2LnhtbFBLBQYAAAAABAAEAPUAAACJAwAAAAA=&#10;" stroked="f">
                  <v:textbox inset="1mm,.3mm,1mm,.3mm">
                    <w:txbxContent>
                      <w:p w:rsidR="00C61BB0" w:rsidRPr="00B802E4" w:rsidRDefault="00C61BB0" w:rsidP="001E7FFB">
                        <w:pPr>
                          <w:pStyle w:val="Figure"/>
                          <w:rPr>
                            <w:lang w:val="de-DE"/>
                          </w:rPr>
                        </w:pPr>
                        <w:r w:rsidRPr="00083BA3">
                          <w:rPr>
                            <w:i/>
                            <w:iCs/>
                            <w:caps w:val="0"/>
                            <w:lang w:val="de-DE"/>
                          </w:rPr>
                          <w:t>t</w:t>
                        </w:r>
                        <w:r>
                          <w:rPr>
                            <w:vertAlign w:val="subscript"/>
                            <w:lang w:val="de-DE"/>
                          </w:rPr>
                          <w:t>3</w:t>
                        </w:r>
                      </w:p>
                    </w:txbxContent>
                  </v:textbox>
                </v:shape>
                <v:shape id="Text Box 543" o:spid="_x0000_s1285" type="#_x0000_t202" style="position:absolute;left:5331;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CncQA&#10;AADcAAAADwAAAGRycy9kb3ducmV2LnhtbESPzWrDMBCE74W8g9hAb43s1g3BiWJCQ3FzzM8DbKz1&#10;D7FWtqU47ttXhUKPw8x8w2yyybRipME1lhXEiwgEcWF1w5WCy/nzZQXCeWSNrWVS8E0Osu3saYOp&#10;tg8+0njylQgQdikqqL3vUildUZNBt7AdcfBKOxj0QQ6V1AM+Aty08jWKltJgw2Ghxo4+aipup7tR&#10;UHaJnOJrefC3/duhPea56ftcqef5tFuD8DT5//Bf+0srSN4T+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gp3EAAAA3AAAAA8AAAAAAAAAAAAAAAAAmAIAAGRycy9k&#10;b3ducmV2LnhtbFBLBQYAAAAABAAEAPUAAACJAwAAAAA=&#10;" stroked="f">
                  <v:textbox inset="1mm,.3mm,1mm,.3mm">
                    <w:txbxContent>
                      <w:p w:rsidR="00C61BB0" w:rsidRPr="00B802E4" w:rsidRDefault="00C61BB0" w:rsidP="001E7FFB">
                        <w:pPr>
                          <w:pStyle w:val="Figure"/>
                          <w:rPr>
                            <w:lang w:val="de-DE"/>
                          </w:rPr>
                        </w:pPr>
                        <w:r w:rsidRPr="00083BA3">
                          <w:rPr>
                            <w:i/>
                            <w:iCs/>
                            <w:caps w:val="0"/>
                            <w:lang w:val="de-DE"/>
                          </w:rPr>
                          <w:t>t</w:t>
                        </w:r>
                        <w:r>
                          <w:rPr>
                            <w:vertAlign w:val="subscript"/>
                            <w:lang w:val="de-DE"/>
                          </w:rPr>
                          <w:t>4</w:t>
                        </w:r>
                      </w:p>
                    </w:txbxContent>
                  </v:textbox>
                </v:shape>
                <v:shape id="Text Box 544" o:spid="_x0000_s1286" type="#_x0000_t202" style="position:absolute;left:9916;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nBsIA&#10;AADcAAAADwAAAGRycy9kb3ducmV2LnhtbESP3YrCMBSE7xd8h3CEvVtTXRWpRhFFqpf+PMCxOf3B&#10;5qQ2UevbG0HwcpiZb5jZojWVuFPjSssK+r0IBHFqdcm5gtNx8zcB4TyyxsoyKXiSg8W88zPDWNsH&#10;7+l+8LkIEHYxKii8r2MpXVqQQdezNXHwMtsY9EE2udQNPgLcVHIQRWNpsOSwUGBNq4LSy+FmFGT1&#10;ULb9c7bzl/X/rtonibleE6V+u+1yCsJT67/hT3urFQxHI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ycGwgAAANwAAAAPAAAAAAAAAAAAAAAAAJgCAABkcnMvZG93&#10;bnJldi54bWxQSwUGAAAAAAQABAD1AAAAhwMAAAAA&#10;" stroked="f">
                  <v:textbox inset="1mm,.3mm,1mm,.3mm">
                    <w:txbxContent>
                      <w:p w:rsidR="00C61BB0" w:rsidRPr="001E7FFB" w:rsidRDefault="00C61BB0" w:rsidP="001E7FFB">
                        <w:pPr>
                          <w:pStyle w:val="Figure"/>
                          <w:rPr>
                            <w:i/>
                            <w:iCs/>
                            <w:lang w:val="de-DE"/>
                          </w:rPr>
                        </w:pPr>
                        <w:r w:rsidRPr="001E7FFB">
                          <w:rPr>
                            <w:i/>
                            <w:iCs/>
                            <w:caps w:val="0"/>
                            <w:lang w:val="de-DE"/>
                          </w:rPr>
                          <w:t>t</w:t>
                        </w:r>
                      </w:p>
                    </w:txbxContent>
                  </v:textbox>
                </v:shape>
                <v:shape id="Text Box 545" o:spid="_x0000_s1287" type="#_x0000_t202" style="position:absolute;left:1591;top:5490;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KGMQA&#10;AADcAAAADwAAAGRycy9kb3ducmV2LnhtbESPUWvCMBSF3wf+h3CFvc3EMTupRtGxwcCX2fkDLsm1&#10;LTY3pclsu1+/CMIeD+ec73DW28E14kpdqD1rmM8UCGLjbc2lhtP3x9MSRIjIFhvPpGGkANvN5GGN&#10;ufU9H+laxFIkCIccNVQxtrmUwVTkMMx8S5y8s+8cxiS7UtoO+wR3jXxWKpMOa04LFbb0VpG5FD9O&#10;w+/SKxsu+5HUOx3HwryqL3nQ+nE67FYgIg3xP3xvf1oNL4sMb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ihjEAAAA3AAAAA8AAAAAAAAAAAAAAAAAmAIAAGRycy9k&#10;b3ducmV2LnhtbFBLBQYAAAAABAAEAPUAAACJAwAAAAA=&#10;" filled="f" stroked="f">
                  <v:textbox inset="1mm,.3mm,1mm,.3mm">
                    <w:txbxContent>
                      <w:p w:rsidR="00C61BB0" w:rsidRPr="001E7FFB" w:rsidRDefault="00C61BB0" w:rsidP="001E7FFB">
                        <w:pPr>
                          <w:pStyle w:val="Figure"/>
                          <w:rPr>
                            <w:i/>
                            <w:iCs/>
                            <w:lang w:val="de-DE"/>
                          </w:rPr>
                        </w:pPr>
                        <w:r w:rsidRPr="001E7FFB">
                          <w:rPr>
                            <w:i/>
                            <w:iCs/>
                            <w:caps w:val="0"/>
                            <w:lang w:val="de-DE"/>
                          </w:rPr>
                          <w:t>f</w:t>
                        </w:r>
                      </w:p>
                    </w:txbxContent>
                  </v:textbox>
                </v:shape>
                <v:shape id="Text Box 546" o:spid="_x0000_s1288" type="#_x0000_t202" style="position:absolute;left:1591;top:6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vg8IA&#10;AADcAAAADwAAAGRycy9kb3ducmV2LnhtbESP0YrCMBRE3wX/IdwF3zRZcVW6RlFRWNgXrX7Apbnb&#10;Fpub0kRt/XqzIPg4zMwZZrFqbSVu1PjSsYbPkQJBnDlTcq7hfNoP5yB8QDZYOSYNHXlYLfu9BSbG&#10;3flItzTkIkLYJ6ihCKFOpPRZQRb9yNXE0ftzjcUQZZNL0+A9wm0lx0pNpcWS40KBNW0Lyi7p1Wp4&#10;zJ0y/rLpSO3o2KXZTB3kr9aDj3b9DSJQG97hV/vHaJh8zeD/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y+DwgAAANwAAAAPAAAAAAAAAAAAAAAAAJgCAABkcnMvZG93&#10;bnJldi54bWxQSwUGAAAAAAQABAD1AAAAhwMAAAAA&#10;" filled="f" stroked="f">
                  <v:textbox inset="1mm,.3mm,1mm,.3mm">
                    <w:txbxContent>
                      <w:p w:rsidR="00C61BB0" w:rsidRPr="00B802E4" w:rsidRDefault="00C61BB0" w:rsidP="001E7FFB">
                        <w:pPr>
                          <w:pStyle w:val="Figure"/>
                          <w:rPr>
                            <w:lang w:val="de-DE"/>
                          </w:rPr>
                        </w:pPr>
                        <w:r w:rsidRPr="00083BA3">
                          <w:rPr>
                            <w:i/>
                            <w:iCs/>
                            <w:caps w:val="0"/>
                            <w:lang w:val="de-DE"/>
                          </w:rPr>
                          <w:t>f</w:t>
                        </w:r>
                        <w:r>
                          <w:rPr>
                            <w:vertAlign w:val="subscript"/>
                            <w:lang w:val="de-DE"/>
                          </w:rPr>
                          <w:t>1</w:t>
                        </w:r>
                      </w:p>
                    </w:txbxContent>
                  </v:textbox>
                </v:shape>
                <v:line id="Line 547" o:spid="_x0000_s1289" style="position:absolute;visibility:visible;mso-wrap-style:square" from="1891,7200" to="199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548" o:spid="_x0000_s1290" style="position:absolute;visibility:visible;mso-wrap-style:square" from="1875,8160" to="1979,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shape id="Text Box 549" o:spid="_x0000_s1291" type="#_x0000_t202" style="position:absolute;left:1591;top:703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9Sr4A&#10;AADcAAAADwAAAGRycy9kb3ducmV2LnhtbERPzYrCMBC+C75DGMGbJoqoVKOoKAh70e4+wNCMbbGZ&#10;lCZq69NvDoLHj+9/vW1tJZ7U+NKxhslYgSDOnCk51/D3exotQfiAbLByTBo68rDd9HtrTIx78ZWe&#10;achFDGGfoIYihDqR0mcFWfRjVxNH7uYaiyHCJpemwVcMt5WcKjWXFkuODQXWdCgou6cPq+G9dMr4&#10;+74jdaRrl2YLdZE/Wg8H7W4FIlAbvuKP+2w0zOZ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ifUq+AAAA3AAAAA8AAAAAAAAAAAAAAAAAmAIAAGRycy9kb3ducmV2&#10;LnhtbFBLBQYAAAAABAAEAPUAAACDAwAAAAA=&#10;" filled="f" stroked="f">
                  <v:textbox inset="1mm,.3mm,1mm,.3mm">
                    <w:txbxContent>
                      <w:p w:rsidR="00C61BB0" w:rsidRPr="00B802E4" w:rsidRDefault="00C61BB0" w:rsidP="001E7FFB">
                        <w:pPr>
                          <w:pStyle w:val="Figure"/>
                          <w:rPr>
                            <w:lang w:val="de-DE"/>
                          </w:rPr>
                        </w:pPr>
                        <w:r w:rsidRPr="00083BA3">
                          <w:rPr>
                            <w:i/>
                            <w:iCs/>
                            <w:caps w:val="0"/>
                            <w:lang w:val="de-DE"/>
                          </w:rPr>
                          <w:t>f</w:t>
                        </w:r>
                        <w:r>
                          <w:rPr>
                            <w:vertAlign w:val="subscript"/>
                            <w:lang w:val="de-DE"/>
                          </w:rPr>
                          <w:t>2</w:t>
                        </w:r>
                      </w:p>
                    </w:txbxContent>
                  </v:textbox>
                </v:shape>
                <v:shape id="Text Box 550" o:spid="_x0000_s1292" type="#_x0000_t202" style="position:absolute;left:1591;top:802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Y0cIA&#10;AADcAAAADwAAAGRycy9kb3ducmV2LnhtbESP0YrCMBRE3xf8h3CFfVsTRdxSjaKyguCLVj/g0lzb&#10;YnNTmqy2+/VGEPZxmJkzzGLV2VrcqfWVYw3jkQJBnDtTcaHhct59JSB8QDZYOyYNPXlYLQcfC0yN&#10;e/CJ7lkoRISwT1FDGUKTSunzkiz6kWuIo3d1rcUQZVtI0+Ijwm0tJ0rNpMWK40KJDW1Lym/Zr9Xw&#10;lzhl/G3Tk/qhU5/l3+ooD1p/Drv1HESgLvyH3+290TCdje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tjRwgAAANwAAAAPAAAAAAAAAAAAAAAAAJgCAABkcnMvZG93&#10;bnJldi54bWxQSwUGAAAAAAQABAD1AAAAhwMAAAAA&#10;" filled="f" stroked="f">
                  <v:textbox inset="1mm,.3mm,1mm,.3mm">
                    <w:txbxContent>
                      <w:p w:rsidR="00C61BB0" w:rsidRPr="00B802E4" w:rsidRDefault="00C61BB0" w:rsidP="001E7FFB">
                        <w:pPr>
                          <w:pStyle w:val="Figure"/>
                          <w:rPr>
                            <w:lang w:val="de-DE"/>
                          </w:rPr>
                        </w:pPr>
                        <w:r w:rsidRPr="00083BA3">
                          <w:rPr>
                            <w:i/>
                            <w:iCs/>
                            <w:caps w:val="0"/>
                            <w:lang w:val="de-DE"/>
                          </w:rPr>
                          <w:t>f</w:t>
                        </w:r>
                        <w:r>
                          <w:rPr>
                            <w:caps w:val="0"/>
                            <w:vertAlign w:val="subscript"/>
                            <w:lang w:val="de-DE"/>
                          </w:rPr>
                          <w:t>3</w:t>
                        </w:r>
                      </w:p>
                    </w:txbxContent>
                  </v:textbox>
                </v:shape>
                <v:rect id="Rectangle 551" o:spid="_x0000_s1293" style="position:absolute;left:3564;top:703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L2sMA&#10;AADcAAAADwAAAGRycy9kb3ducmV2LnhtbESPT4vCMBTE7wt+h/AEb2uqiCzVKP6hsOBJ14u3Z/Ns&#10;q81LSbK2/fZGWNjjMDO/YZbrztTiSc5XlhVMxgkI4tzqigsF55/s8wuED8gaa8ukoCcP69XgY4mp&#10;ti0f6XkKhYgQ9ikqKENoUil9XpJBP7YNcfRu1hkMUbpCaodthJtaTpNkLg1WHBdKbGhXUv44/RoF&#10;93bvXb/N9PFw4Ozsrs1j01+UGg27zQJEoC78h//a31rBbD6F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AL2sMAAADcAAAADwAAAAAAAAAAAAAAAACYAgAAZHJzL2Rv&#10;d25yZXYueG1sUEsFBgAAAAAEAAQA9QAAAIgDAAAAAA==&#10;">
                  <v:fill opacity="32125f"/>
                </v:rect>
                <v:rect id="Rectangle 552" o:spid="_x0000_s1294" style="position:absolute;left:4278;top:703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L+cQA&#10;AADcAAAADwAAAGRycy9kb3ducmV2LnhtbESPT2sCMRTE7wW/Q3iCt5pVi39Wo0ih4qUHVwWPj81z&#10;s7h5CZuo67dvCoUeh5n5DbPadLYRD2pD7VjBaJiBIC6drrlScDp+vc9BhIissXFMCl4UYLPuva0w&#10;1+7JB3oUsRIJwiFHBSZGn0sZSkMWw9B54uRdXWsxJtlWUrf4THDbyHGWTaXFmtOCQU+fhspbcbcK&#10;5ne/83F8LmgnL69Z9W32h4VRatDvtksQkbr4H/5r77WCj+kE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S/nEAAAA3AAAAA8AAAAAAAAAAAAAAAAAmAIAAGRycy9k&#10;b3ducmV2LnhtbFBLBQYAAAAABAAEAPUAAACJAwAAAAA=&#10;" fillcolor="black">
                  <v:fill r:id="rId30" o:title="" opacity="32125f" o:opacity2="32125f" type="pattern"/>
                </v:rect>
                <v:group id="Group 553" o:spid="_x0000_s1295" style="position:absolute;left:4508;top:802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ect id="Rectangle 554" o:spid="_x0000_s1296"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TrsQA&#10;AADcAAAADwAAAGRycy9kb3ducmV2LnhtbESPT4vCMBTE7wt+h/AEb2vq4opUo+hKYcGTfy7ens2z&#10;rTYvJYm2/fabhYU9DjPzG2a57kwtXuR8ZVnBZJyAIM6trrhQcD5l73MQPiBrrC2Tgp48rFeDtyWm&#10;2rZ8oNcxFCJC2KeooAyhSaX0eUkG/dg2xNG7WWcwROkKqR22EW5q+ZEkM2mw4rhQYkNfJeWP49Mo&#10;uLc77/ptpg/7PWdnd20em/6i1GjYbRYgAnXhP/zX/tYKprN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5k67EAAAA3AAAAA8AAAAAAAAAAAAAAAAAmAIAAGRycy9k&#10;b3ducmV2LnhtbFBLBQYAAAAABAAEAPUAAACJAwAAAAA=&#10;">
                    <v:fill opacity="32125f"/>
                  </v:rect>
                  <v:rect id="Rectangle 555" o:spid="_x0000_s1297"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9msQA&#10;AADcAAAADwAAAGRycy9kb3ducmV2LnhtbESPT4vCMBTE78J+h/AEb5r6h+5SjbIIokdt3T0/mmdb&#10;bF5qE7X66c3CgsdhZn7DLFadqcWNWldZVjAeRSCIc6srLhQcs83wC4TzyBpry6TgQQ5Wy4/eAhNt&#10;73ygW+oLESDsElRQet8kUrq8JINuZBvi4J1sa9AH2RZSt3gPcFPLSRTF0mDFYaHEhtYl5ef0ahQ8&#10;9fM3O37us+1sktJ+N64v+fRHqUG/+56D8NT5d/i/vdMKZnEMf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WPZrEAAAA3AAAAA8AAAAAAAAAAAAAAAAAmAIAAGRycy9k&#10;b3ducmV2LnhtbFBLBQYAAAAABAAEAPUAAACJAwAAAAA=&#10;" fillcolor="black">
                    <v:fill r:id="rId30" o:title="" type="pattern"/>
                  </v:rect>
                </v:group>
                <v:rect id="Rectangle 556" o:spid="_x0000_s1298" style="position:absolute;left:5468;top:604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oQsQA&#10;AADcAAAADwAAAGRycy9kb3ducmV2LnhtbESPT4vCMBTE7wt+h/AEb2vqIq5Uo+hKYcGTfy7ens2z&#10;rTYvJYm2/fabhYU9DjPzG2a57kwtXuR8ZVnBZJyAIM6trrhQcD5l73MQPiBrrC2Tgp48rFeDtyWm&#10;2rZ8oNcxFCJC2KeooAyhSaX0eUkG/dg2xNG7WWcwROkKqR22EW5q+ZEkM2mw4rhQYkNfJeWP49Mo&#10;uLc77/ptpg/7PWdnd20em/6i1GjYbRYgAnXhP/zX/tYKprN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qELEAAAA3AAAAA8AAAAAAAAAAAAAAAAAmAIAAGRycy9k&#10;b3ducmV2LnhtbFBLBQYAAAAABAAEAPUAAACJAwAAAAA=&#10;">
                  <v:fill opacity="32125f"/>
                </v:rect>
                <v:rect id="Rectangle 557" o:spid="_x0000_s1299" style="position:absolute;left:6182;top:604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n6r8A&#10;AADcAAAADwAAAGRycy9kb3ducmV2LnhtbERPy4rCMBTdC/5DuIIb0VRRkWoUFQbcuLD6AZfm9oHN&#10;TWlizfj1ZjEwy8N57w7BNKKnztWWFcxnCQji3OqaSwWP+890A8J5ZI2NZVLwSw4O++Fgh6m2b75R&#10;n/lSxBB2KSqovG9TKV1ekUE3sy1x5ArbGfQRdqXUHb5juGnkIknW0mDNsaHCls4V5c/sZRSE/vK4&#10;Lv21+IRz5upV8TpJN1FqPArHLQhPwf+L/9wXrWC5jmvjmXgE5P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WufqvwAAANwAAAAPAAAAAAAAAAAAAAAAAJgCAABkcnMvZG93bnJl&#10;di54bWxQSwUGAAAAAAQABAD1AAAAhAMAAAAA&#10;" fillcolor="black">
                  <v:fill r:id="rId30" o:title="" opacity="31354f" o:opacity2="31354f" type="pattern"/>
                </v:rect>
                <v:group id="Group 558" o:spid="_x0000_s1300" style="position:absolute;left:6434;top:703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rect id="Rectangle 559" o:spid="_x0000_s1301"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m68EA&#10;AADcAAAADwAAAGRycy9kb3ducmV2LnhtbERPy4rCMBTdD/gP4QruxtRBVKpRdIbCgCsfG3fX5tpW&#10;m5uSZGz795OF4PJw3qtNZ2rxJOcrywom4wQEcW51xYWC8yn7XIDwAVljbZkU9ORhsx58rDDVtuUD&#10;PY+hEDGEfYoKyhCaVEqfl2TQj21DHLmbdQZDhK6Q2mEbw00tv5JkJg1WHBtKbOi7pPxx/DMK7u2P&#10;d/0u04f9nrOzuzaPbX9RajTstksQgbrwFr/cv1rBdB7nx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XpuvBAAAA3AAAAA8AAAAAAAAAAAAAAAAAmAIAAGRycy9kb3du&#10;cmV2LnhtbFBLBQYAAAAABAAEAPUAAACGAwAAAAA=&#10;">
                    <v:fill opacity="32125f"/>
                  </v:rect>
                  <v:rect id="Rectangle 560" o:spid="_x0000_s1302"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zM8MA&#10;AADcAAAADwAAAGRycy9kb3ducmV2LnhtbESPQYvCMBSE78L+h/AWvGlaFV26RlkE0aO27p4fzbMt&#10;Ni/dJmr11xtB8DjMzDfMfNmZWlyodZVlBfEwAkGcW11xoeCQrQdfIJxH1lhbJgU3crBcfPTmmGh7&#10;5T1dUl+IAGGXoILS+yaR0uUlGXRD2xAH72hbgz7ItpC6xWuAm1qOomgqDVYcFkpsaFVSfkrPRsFd&#10;3/+yw2yXbSajlHbbuP7Px79K9T+7n28Qnjr/Dr/aW61gMov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YzM8MAAADcAAAADwAAAAAAAAAAAAAAAACYAgAAZHJzL2Rv&#10;d25yZXYueG1sUEsFBgAAAAAEAAQA9QAAAIgDAAAAAA==&#10;" fillcolor="black">
                    <v:fill r:id="rId30" o:title="" type="pattern"/>
                  </v:rect>
                </v:group>
                <v:rect id="Rectangle 561" o:spid="_x0000_s1303" style="position:absolute;left:7372;top:80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dB8QA&#10;AADcAAAADwAAAGRycy9kb3ducmV2LnhtbESPT4vCMBTE74LfIbwFb5quLK50jaK7FARP/rl4e9s8&#10;22rzUpKsbb+9EYQ9DjPzG2ax6kwt7uR8ZVnB+yQBQZxbXXGh4HTMxnMQPiBrrC2Tgp48rJbDwQJT&#10;bVve0/0QChEh7FNUUIbQpFL6vCSDfmIb4uhdrDMYonSF1A7bCDe1nCbJTBqsOC6U2NB3Sfnt8GcU&#10;XNsf7/pNpve7HWcn99vc1v1ZqdFbt/4CEagL/+FXe6sVfHxO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nQfEAAAA3AAAAA8AAAAAAAAAAAAAAAAAmAIAAGRycy9k&#10;b3ducmV2LnhtbFBLBQYAAAAABAAEAPUAAACJAwAAAAA=&#10;">
                  <v:fill opacity="32125f"/>
                </v:rect>
                <v:rect id="Rectangle 562" o:spid="_x0000_s1304" style="position:absolute;left:8089;top:80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dJMMA&#10;AADcAAAADwAAAGRycy9kb3ducmV2LnhtbESPQWsCMRSE7wX/Q3hCbzWrlapbo4hQ8eLBVcHjY/O6&#10;Wdy8hE3U9d83gtDjMDPfMPNlZxtxozbUjhUMBxkI4tLpmisFx8PPxxREiMgaG8ek4EEBlove2xxz&#10;7e68p1sRK5EgHHJUYGL0uZShNGQxDJwnTt6vay3GJNtK6hbvCW4bOcqyL2mx5rRg0NPaUHkprlbB&#10;9Oo3Po5OBW3k+TGpdma7nxml3vvd6htEpC7+h1/trVYwnnzC8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dJMMAAADcAAAADwAAAAAAAAAAAAAAAACYAgAAZHJzL2Rv&#10;d25yZXYueG1sUEsFBgAAAAAEAAQA9QAAAIgDAAAAAA==&#10;" fillcolor="black">
                  <v:fill r:id="rId30" o:title="" opacity="32125f" o:opacity2="32125f" type="pattern"/>
                </v:rect>
                <v:group id="Group 563" o:spid="_x0000_s1305" style="position:absolute;left:8332;top:604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Rectangle 564" o:spid="_x0000_s1306"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Fc8UA&#10;AADcAAAADwAAAGRycy9kb3ducmV2LnhtbESPT2vCQBTE7wW/w/KE3urG0laJrqKVQMGTfy7entln&#10;Es2+DburSb59t1DwOMzMb5j5sjO1eJDzlWUF41ECgji3uuJCwfGQvU1B+ICssbZMCnrysFwMXuaY&#10;atvyjh77UIgIYZ+igjKEJpXS5yUZ9CPbEEfvYp3BEKUrpHbYRrip5XuSfEmDFceFEhv6Lim/7e9G&#10;wbXdeNevM73bbjk7unNzW/UnpV6H3WoGIlAXnuH/9o9W8DH5hL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AVzxQAAANwAAAAPAAAAAAAAAAAAAAAAAJgCAABkcnMv&#10;ZG93bnJldi54bWxQSwUGAAAAAAQABAD1AAAAigMAAAAA&#10;">
                    <v:fill opacity="32125f"/>
                  </v:rect>
                  <v:rect id="Rectangle 565" o:spid="_x0000_s1307"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R8UA&#10;AADcAAAADwAAAGRycy9kb3ducmV2LnhtbESPQWvCQBSE70L/w/IKvekmKkZS11AKYo42sZ4f2dck&#10;NPs2za6a5td3C4Ueh5n5htllo+nEjQbXWlYQLyIQxJXVLdcKzuVhvgXhPLLGzjIp+CYH2f5htsNU&#10;2zu/0a3wtQgQdikqaLzvUyld1ZBBt7A9cfA+7GDQBznUUg94D3DTyWUUbaTBlsNCgz29NlR9Flej&#10;YNLTpTwnp/K4XhZ0yuPuq1q9K/X0OL48g/A0+v/wXzvXCtbJBn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6tHxQAAANwAAAAPAAAAAAAAAAAAAAAAAJgCAABkcnMv&#10;ZG93bnJldi54bWxQSwUGAAAAAAQABAD1AAAAigMAAAAA&#10;" fillcolor="black">
                    <v:fill r:id="rId30" o:title="" type="pattern"/>
                  </v:rect>
                </v:group>
                <v:group id="Group 566" o:spid="_x0000_s1308" style="position:absolute;left:3767;top:609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oval id="Oval 567" o:spid="_x0000_s1309"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EcEA&#10;AADcAAAADwAAAGRycy9kb3ducmV2LnhtbERPTWvCQBC9F/oflil4qxubaiW6ilQEPXgwbe9DdkyC&#10;2dmQHWP8992D4PHxvpfrwTWqpy7Ung1Mxgko4sLbmksDvz+79zmoIMgWG89k4E4B1qvXlyVm1t/4&#10;RH0upYohHDI0UIm0mdahqMhhGPuWOHJn3zmUCLtS2w5vMdw1+iNJZtphzbGhwpa+Kyou+dUZ2Jab&#10;fNbrVKbpebuX6eXveEgnxozehs0ClNAgT/HDvbcGPr/i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RHBAAAA3AAAAA8AAAAAAAAAAAAAAAAAmAIAAGRycy9kb3du&#10;cmV2LnhtbFBLBQYAAAAABAAEAPUAAACGAwAAAAA=&#10;"/>
                  <v:shape id="Text Box 568" o:spid="_x0000_s1310"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CCsQA&#10;AADcAAAADwAAAGRycy9kb3ducmV2LnhtbESPUWvCMBSF3wf+h3CFvc3EMaxWo+jYYODL7PYDLsm1&#10;LTY3pclsu1+/CMIeD+ec73A2u8E14kpdqD1rmM8UCGLjbc2lhu+v96cliBCRLTaeScNIAXbbycMG&#10;c+t7PtG1iKVIEA45aqhibHMpg6nIYZj5ljh5Z985jEl2pbQd9gnuGvms1EI6rDktVNjSa0XmUvw4&#10;Db9Lr2y4HEZSb3QaC5OpT3nU+nE67NcgIg3xP3xvf1gNL9kKb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QgrEAAAA3AAAAA8AAAAAAAAAAAAAAAAAmAIAAGRycy9k&#10;b3ducmV2LnhtbFBLBQYAAAAABAAEAPUAAACJAwAAAAA=&#10;" filled="f" stroked="f">
                    <v:textbox inset="1mm,.3mm,1mm,.3mm">
                      <w:txbxContent>
                        <w:p w:rsidR="00C61BB0" w:rsidRPr="00B802E4" w:rsidRDefault="00C61BB0" w:rsidP="001E7FFB">
                          <w:pPr>
                            <w:pStyle w:val="Figure"/>
                            <w:rPr>
                              <w:lang w:val="de-DE"/>
                            </w:rPr>
                          </w:pPr>
                          <w:r>
                            <w:rPr>
                              <w:lang w:val="de-DE"/>
                            </w:rPr>
                            <w:t>A</w:t>
                          </w:r>
                        </w:p>
                      </w:txbxContent>
                    </v:textbox>
                  </v:shape>
                </v:group>
                <v:group id="Group 569" o:spid="_x0000_s1311" style="position:absolute;left:6886;top:6108;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oval id="Oval 570" o:spid="_x0000_s1312"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q8QA&#10;AADcAAAADwAAAGRycy9kb3ducmV2LnhtbESPQWvCQBSE7wX/w/KE3uomjYqkriKVgh48NG3vj+wz&#10;CWbfhuxrTP+9Kwg9DjPzDbPejq5VA/Wh8WwgnSWgiEtvG64MfH99vKxABUG22HomA38UYLuZPK0x&#10;t/7KnzQUUqkI4ZCjgVqky7UOZU0Ow8x3xNE7+96hRNlX2vZ4jXDX6tckWWqHDceFGjt6r6m8FL/O&#10;wL7aFctBZ7LIzvuDLC4/p2OWGvM8HXdvoIRG+Q8/2gdrYL5K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bKvEAAAA3AAAAA8AAAAAAAAAAAAAAAAAmAIAAGRycy9k&#10;b3ducmV2LnhtbFBLBQYAAAAABAAEAPUAAACJAwAAAAA=&#10;"/>
                  <v:shape id="Text Box 571" o:spid="_x0000_s1313"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gXMIA&#10;AADcAAAADwAAAGRycy9kb3ducmV2LnhtbESP0YrCMBRE3xf8h3AF39ZEEbdUo+iiIOyLVj/g0lzb&#10;YnNTmqy2fv1GEPZxmJkzzHLd2VrcqfWVYw2TsQJBnDtTcaHhct5/JiB8QDZYOyYNPXlYrwYfS0yN&#10;e/CJ7lkoRISwT1FDGUKTSunzkiz6sWuIo3d1rcUQZVtI0+Ijwm0tp0rNpcWK40KJDX2XlN+yX6vh&#10;mThl/G3bk9rRqc/yL3WUP1qPht1mASJQF/7D7/bBaJglU3id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KBcwgAAANwAAAAPAAAAAAAAAAAAAAAAAJgCAABkcnMvZG93&#10;bnJldi54bWxQSwUGAAAAAAQABAD1AAAAhwMAAAAA&#10;" filled="f" stroked="f">
                    <v:textbox inset="1mm,.3mm,1mm,.3mm">
                      <w:txbxContent>
                        <w:p w:rsidR="00C61BB0" w:rsidRPr="00B802E4" w:rsidRDefault="00C61BB0" w:rsidP="001E7FFB">
                          <w:pPr>
                            <w:pStyle w:val="Figure"/>
                            <w:rPr>
                              <w:lang w:val="de-DE"/>
                            </w:rPr>
                          </w:pPr>
                          <w:r>
                            <w:rPr>
                              <w:lang w:val="de-DE"/>
                            </w:rPr>
                            <w:t>B</w:t>
                          </w:r>
                        </w:p>
                      </w:txbxContent>
                    </v:textbox>
                  </v:shape>
                </v:group>
                <v:group id="Group 572" o:spid="_x0000_s1314" style="position:absolute;left:4987;top:709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oval id="Oval 573" o:spid="_x0000_s1315"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PM8UA&#10;AADcAAAADwAAAGRycy9kb3ducmV2LnhtbESPQWvCQBSE74X+h+UVeqsbGxVJs4pUCnrowdjeH9ln&#10;EpJ9G7KvMf33XaHgcZiZb5h8O7lOjTSExrOB+SwBRVx623Bl4Ov88bIGFQTZYueZDPxSgO3m8SHH&#10;zPorn2gspFIRwiFDA7VIn2kdypochpnviaN38YNDiXKotB3wGuGu069JstIOG44LNfb0XlPZFj/O&#10;wL7aFatRp7JML/uDLNvvz2M6N+b5adq9gRKa5B7+bx+sgcV6A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88zxQAAANwAAAAPAAAAAAAAAAAAAAAAAJgCAABkcnMv&#10;ZG93bnJldi54bWxQSwUGAAAAAAQABAD1AAAAigMAAAAA&#10;"/>
                  <v:shape id="Text Box 574" o:spid="_x0000_s1316"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4KMMA&#10;AADcAAAADwAAAGRycy9kb3ducmV2LnhtbESP0WrCQBRE3wv9h+UKvtVdpWpI3UgtFQRfNO0HXLK3&#10;SUj2bshuNenXdwXBx2FmzjCb7WBbcaHe1441zGcKBHHhTM2lhu+v/UsCwgdkg61j0jCSh232/LTB&#10;1Lgrn+mSh1JECPsUNVQhdKmUvqjIop+5jjh6P663GKLsS2l6vEa4beVCqZW0WHNcqLCjj4qKJv+1&#10;Gv4Sp4xvdiOpTzqPebFWJ3nUejoZ3t9ABBrCI3xvH4yG12QJtzPx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k4KMMAAADcAAAADwAAAAAAAAAAAAAAAACYAgAAZHJzL2Rv&#10;d25yZXYueG1sUEsFBgAAAAAEAAQA9QAAAIgDAAAAAA==&#10;" filled="f" stroked="f">
                    <v:textbox inset="1mm,.3mm,1mm,.3mm">
                      <w:txbxContent>
                        <w:p w:rsidR="00C61BB0" w:rsidRPr="00B802E4" w:rsidRDefault="00C61BB0" w:rsidP="001E7FFB">
                          <w:pPr>
                            <w:pStyle w:val="Figure"/>
                            <w:rPr>
                              <w:lang w:val="de-DE"/>
                            </w:rPr>
                          </w:pPr>
                          <w:r>
                            <w:rPr>
                              <w:lang w:val="de-DE"/>
                            </w:rPr>
                            <w:t>C</w:t>
                          </w:r>
                        </w:p>
                      </w:txbxContent>
                    </v:textbox>
                  </v:shape>
                </v:group>
                <v:group id="Group 575" o:spid="_x0000_s1317" style="position:absolute;left:9660;top:8091;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oval id="Oval 576" o:spid="_x0000_s1318"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RRMUA&#10;AADcAAAADwAAAGRycy9kb3ducmV2LnhtbESPT2vCQBTE74V+h+UJvdWNjf+IriJKwR56MK33R/aZ&#10;BLNvQ/YZ02/fFQo9DjPzG2a9HVyjeupC7dnAZJyAIi68rbk08P31/roEFQTZYuOZDPxQgO3m+WmN&#10;mfV3PlGfS6kihEOGBiqRNtM6FBU5DGPfEkfv4juHEmVXatvhPcJdo9+SZK4d1hwXKmxpX1FxzW/O&#10;wKHc5fNepzJLL4ejzK7nz490YszLaNitQAkN8h/+ax+tgely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VFExQAAANwAAAAPAAAAAAAAAAAAAAAAAJgCAABkcnMv&#10;ZG93bnJldi54bWxQSwUGAAAAAAQABAD1AAAAigMAAAAA&#10;"/>
                  <v:shape id="Text Box 577" o:spid="_x0000_s1319"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Xtr8A&#10;AADcAAAADwAAAGRycy9kb3ducmV2LnhtbERPzYrCMBC+C75DmIW92WRFtFSjrKKw4EWrDzA0s22x&#10;mZQmartPvzkIHj++/9Wmt414UOdrxxq+EgWCuHCm5lLD9XKYpCB8QDbYOCYNA3nYrMejFWbGPflM&#10;jzyUIoawz1BDFUKbSemLiiz6xLXEkft1ncUQYVdK0+EzhttGTpWaS4s1x4YKW9pVVNzyu9Xwlzpl&#10;/G07kNrTeciLhTrJo9afH/33EkSgPrzFL/eP0TBL49p4Jh4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GJe2vwAAANwAAAAPAAAAAAAAAAAAAAAAAJgCAABkcnMvZG93bnJl&#10;di54bWxQSwUGAAAAAAQABAD1AAAAhAMAAAAA&#10;" filled="f" stroked="f">
                    <v:textbox inset="1mm,.3mm,1mm,.3mm">
                      <w:txbxContent>
                        <w:p w:rsidR="00C61BB0" w:rsidRPr="00B802E4" w:rsidRDefault="00C61BB0" w:rsidP="001E7FFB">
                          <w:pPr>
                            <w:pStyle w:val="Figure"/>
                            <w:rPr>
                              <w:lang w:val="de-DE"/>
                            </w:rPr>
                          </w:pPr>
                          <w:r>
                            <w:rPr>
                              <w:lang w:val="de-DE"/>
                            </w:rPr>
                            <w:t>D</w:t>
                          </w:r>
                        </w:p>
                      </w:txbxContent>
                    </v:textbox>
                  </v:shape>
                </v:group>
                <v:group id="Group 578" o:spid="_x0000_s1320" style="position:absolute;left:8539;top:8083;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oval id="Oval 579" o:spid="_x0000_s1321"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f7cEA&#10;AADcAAAADwAAAGRycy9kb3ducmV2LnhtbERPTWvCQBC9F/oflil4qxubKjW6ilQEPXgwbe9DdkyC&#10;2dmQHWP8992D4PHxvpfrwTWqpy7Ung1Mxgko4sLbmksDvz+79y9QQZAtNp7JwJ0CrFevL0vMrL/x&#10;ifpcShVDOGRooBJpM61DUZHDMPYtceTOvnMoEXalth3eYrhr9EeSzLTDmmNDhS19V1Rc8qszsC03&#10;+azXqUzT83Yv08vf8ZBOjBm9DZsFKKFBnuKHe28NfM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FX+3BAAAA3AAAAA8AAAAAAAAAAAAAAAAAmAIAAGRycy9kb3du&#10;cmV2LnhtbFBLBQYAAAAABAAEAPUAAACGAwAAAAA=&#10;"/>
                  <v:shape id="Text Box 580" o:spid="_x0000_s1322"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9sIA&#10;AADcAAAADwAAAGRycy9kb3ducmV2LnhtbESP0YrCMBRE3wX/IdwF3zRRZHW7RlFRWNgXrX7Apbnb&#10;Fpub0kRt/XqzIPg4zMwZZrFqbSVu1PjSsYbxSIEgzpwpOddwPu2HcxA+IBusHJOGjjyslv3eAhPj&#10;7nykWxpyESHsE9RQhFAnUvqsIIt+5Gri6P25xmKIssmlafAe4baSE6U+pcWS40KBNW0Lyi7p1Wp4&#10;zJ0y/rLpSO3o2KXZTB3kr9aDj3b9DSJQG97hV/vHaJh+jeH/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j2wgAAANwAAAAPAAAAAAAAAAAAAAAAAJgCAABkcnMvZG93&#10;bnJldi54bWxQSwUGAAAAAAQABAD1AAAAhwMAAAAA&#10;" filled="f" stroked="f">
                    <v:textbox inset="1mm,.3mm,1mm,.3mm">
                      <w:txbxContent>
                        <w:p w:rsidR="00C61BB0" w:rsidRPr="00B802E4" w:rsidRDefault="00C61BB0" w:rsidP="001E7FFB">
                          <w:pPr>
                            <w:pStyle w:val="Figure"/>
                            <w:rPr>
                              <w:lang w:val="de-DE"/>
                            </w:rPr>
                          </w:pPr>
                          <w:r>
                            <w:rPr>
                              <w:lang w:val="de-DE"/>
                            </w:rPr>
                            <w:t>D</w:t>
                          </w:r>
                        </w:p>
                      </w:txbxContent>
                    </v:textbox>
                  </v:shape>
                </v:group>
                <v:group id="Group 581" o:spid="_x0000_s1323" style="position:absolute;left:6945;top:807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oval id="Oval 582" o:spid="_x0000_s1324"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BmsQA&#10;AADcAAAADwAAAGRycy9kb3ducmV2LnhtbESPQWvCQBSE74X+h+UVeqsbG5WauoooBXvowVjvj+wz&#10;CWbfhuwzxn/vCoUeh5n5hlmsBteonrpQezYwHiWgiAtvay4N/B6+3j5ABUG22HgmAzcKsFo+Py0w&#10;s/7Ke+pzKVWEcMjQQCXSZlqHoiKHYeRb4uidfOdQouxKbTu8Rrhr9HuSzLTDmuNChS1tKirO+cUZ&#10;2JbrfNbrVKbpabuT6fn4852OjXl9GdafoIQG+Q//tXfWwGSe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wZrEAAAA3AAAAA8AAAAAAAAAAAAAAAAAmAIAAGRycy9k&#10;b3ducmV2LnhtbFBLBQYAAAAABAAEAPUAAACJAwAAAAA=&#10;"/>
                  <v:shape id="Text Box 583" o:spid="_x0000_s1325"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LbsQA&#10;AADcAAAADwAAAGRycy9kb3ducmV2LnhtbESPwWrDMBBE74X8g9hAb42UElLHiWKS0kIgl9rtByzW&#10;xjaxVsZSHbtfXwUKPQ4z84bZZaNtxUC9bxxrWC4UCOLSmYYrDV+f708JCB+QDbaOScNEHrL97GGH&#10;qXE3zmkoQiUihH2KGuoQulRKX9Zk0S9cRxy9i+sthij7SpoebxFuW/ms1FpabDgu1NjRa03ltfi2&#10;Gn4Sp4y/HidSb5RPRfmiPuRZ68f5eNiCCDSG//Bf+2Q0rDYruJ+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C27EAAAA3AAAAA8AAAAAAAAAAAAAAAAAmAIAAGRycy9k&#10;b3ducmV2LnhtbFBLBQYAAAAABAAEAPUAAACJAwAAAAA=&#10;" filled="f" stroked="f">
                    <v:textbox inset="1mm,.3mm,1mm,.3mm">
                      <w:txbxContent>
                        <w:p w:rsidR="00C61BB0" w:rsidRPr="00B802E4" w:rsidRDefault="00C61BB0" w:rsidP="001E7FFB">
                          <w:pPr>
                            <w:pStyle w:val="Figure"/>
                            <w:rPr>
                              <w:lang w:val="de-DE"/>
                            </w:rPr>
                          </w:pPr>
                          <w:r>
                            <w:rPr>
                              <w:lang w:val="de-DE"/>
                            </w:rPr>
                            <w:t>D</w:t>
                          </w:r>
                        </w:p>
                      </w:txbxContent>
                    </v:textbox>
                  </v:shape>
                </v:group>
                <v:group id="Group 584" o:spid="_x0000_s1326" style="position:absolute;left:5786;top:807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oval id="Oval 585" o:spid="_x0000_s1327"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v:shape id="Text Box 586" o:spid="_x0000_s1328"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VGcQA&#10;AADcAAAADwAAAGRycy9kb3ducmV2LnhtbESPUWvCMBSF3wf+h3CFvc3EMaxWo+jYYODL7PYDLsm1&#10;LTY3pclsu1+/CMIeD+ec73A2u8E14kpdqD1rmM8UCGLjbc2lhu+v96cliBCRLTaeScNIAXbbycMG&#10;c+t7PtG1iKVIEA45aqhibHMpg6nIYZj5ljh5Z985jEl2pbQd9gnuGvms1EI6rDktVNjSa0XmUvw4&#10;Db9Lr2y4HEZSb3QaC5OpT3nU+nE67NcgIg3xP3xvf1gNL6sMb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elRnEAAAA3AAAAA8AAAAAAAAAAAAAAAAAmAIAAGRycy9k&#10;b3ducmV2LnhtbFBLBQYAAAAABAAEAPUAAACJAwAAAAA=&#10;" filled="f" stroked="f">
                    <v:textbox inset="1mm,.3mm,1mm,.3mm">
                      <w:txbxContent>
                        <w:p w:rsidR="00C61BB0" w:rsidRPr="00B802E4" w:rsidRDefault="00C61BB0" w:rsidP="001E7FFB">
                          <w:pPr>
                            <w:pStyle w:val="Figure"/>
                            <w:rPr>
                              <w:lang w:val="de-DE"/>
                            </w:rPr>
                          </w:pPr>
                          <w:r>
                            <w:rPr>
                              <w:lang w:val="de-DE"/>
                            </w:rPr>
                            <w:t>D</w:t>
                          </w:r>
                        </w:p>
                      </w:txbxContent>
                    </v:textbox>
                  </v:shape>
                </v:group>
                <v:group id="Group 587" o:spid="_x0000_s1329" style="position:absolute;left:4596;top:8087;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oval id="Oval 588" o:spid="_x0000_s1330"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cMQA&#10;AADcAAAADwAAAGRycy9kb3ducmV2LnhtbESPQWvCQBSE74X+h+UJvdWNjYpGVxGlYA89mNb7I/tM&#10;gtm3IfuM6b/vCoUeh5n5hllvB9eonrpQezYwGSegiAtvay4NfH+9vy5ABUG22HgmAz8UYLt5flpj&#10;Zv2dT9TnUqoI4ZChgUqkzbQORUUOw9i3xNG7+M6hRNmV2nZ4j3DX6LckmWuHNceFClvaV1Rc85sz&#10;cCh3+bzXqczSy+Eos+v58yOdGPMyGnYrUEKD/If/2kdrYLpc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nDEAAAA3AAAAA8AAAAAAAAAAAAAAAAAmAIAAGRycy9k&#10;b3ducmV2LnhtbFBLBQYAAAAABAAEAPUAAACJAwAAAAA=&#10;"/>
                  <v:shape id="Text Box 589" o:spid="_x0000_s1331"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Xd74A&#10;AADcAAAADwAAAGRycy9kb3ducmV2LnhtbERPy4rCMBTdD/gP4QruxsQBH1Sj6KAguNHqB1yaa1ts&#10;bkoTtfXrzUJweTjvxaq1lXhQ40vHGkZDBYI4c6bkXMPlvPudgfAB2WDlmDR05GG17P0sMDHuySd6&#10;pCEXMYR9ghqKEOpESp8VZNEPXU0cuatrLIYIm1yaBp8x3FbyT6mJtFhybCiwpv+Cslt6txpeM6eM&#10;v206Uls6dWk2VUd50HrQb9dzEIHa8BV/3HujYazi/HgmHgG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cl3e+AAAA3AAAAA8AAAAAAAAAAAAAAAAAmAIAAGRycy9kb3ducmV2&#10;LnhtbFBLBQYAAAAABAAEAPUAAACDAwAAAAA=&#10;" filled="f" stroked="f">
                    <v:textbox inset="1mm,.3mm,1mm,.3mm">
                      <w:txbxContent>
                        <w:p w:rsidR="00C61BB0" w:rsidRPr="00B802E4" w:rsidRDefault="00C61BB0" w:rsidP="001E7FFB">
                          <w:pPr>
                            <w:pStyle w:val="Figure"/>
                            <w:rPr>
                              <w:lang w:val="de-DE"/>
                            </w:rPr>
                          </w:pPr>
                          <w:r>
                            <w:rPr>
                              <w:lang w:val="de-DE"/>
                            </w:rPr>
                            <w:t>D</w:t>
                          </w:r>
                        </w:p>
                      </w:txbxContent>
                    </v:textbox>
                  </v:shape>
                </v:group>
                <v:group id="Group 590" o:spid="_x0000_s1332" style="position:absolute;left:3563;top:8081;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oval id="Oval 591" o:spid="_x0000_s1333"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G8MA&#10;AADcAAAADwAAAGRycy9kb3ducmV2LnhtbESPQWvCQBSE74L/YXlCb7rRECmpq0iloIceGtv7I/tM&#10;gtm3Ifsa4793hUKPw8x8w2x2o2vVQH1oPBtYLhJQxKW3DVcGvs8f81dQQZAttp7JwJ0C7LbTyQZz&#10;62/8RUMhlYoQDjkaqEW6XOtQ1uQwLHxHHL2L7x1KlH2lbY+3CHetXiXJWjtsOC7U2NF7TeW1+HUG&#10;DtW+WA86lSy9HI6SXX8+T+nSmJfZuH8DJTTKf/ivfbQGsm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G8MAAADcAAAADwAAAAAAAAAAAAAAAACYAgAAZHJzL2Rv&#10;d25yZXYueG1sUEsFBgAAAAAEAAQA9QAAAIgDAAAAAA==&#10;"/>
                  <v:shape id="Text Box 592" o:spid="_x0000_s1334"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JAMQA&#10;AADcAAAADwAAAGRycy9kb3ducmV2LnhtbESPwWrDMBBE74X8g9hAbo2UljbGsRzS0EChl8bJByzW&#10;xja2VsZSErtfXxUKPQ4z84bJtqPtxI0G3zjWsFoqEMSlMw1XGs6nw2MCwgdkg51j0jCRh20+e8gw&#10;Ne7OR7oVoRIRwj5FDXUIfSqlL2uy6JeuJ47exQ0WQ5RDJc2A9wi3nXxS6lVabDgu1NjTvqayLa5W&#10;w3filPHt20TqnY5TUa7Vl/zUejEfdxsQgcbwH/5rfxgNL+oZ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CQDEAAAA3AAAAA8AAAAAAAAAAAAAAAAAmAIAAGRycy9k&#10;b3ducmV2LnhtbFBLBQYAAAAABAAEAPUAAACJAwAAAAA=&#10;" filled="f" stroked="f">
                    <v:textbox inset="1mm,.3mm,1mm,.3mm">
                      <w:txbxContent>
                        <w:p w:rsidR="00C61BB0" w:rsidRPr="00B802E4" w:rsidRDefault="00C61BB0" w:rsidP="001E7FFB">
                          <w:pPr>
                            <w:pStyle w:val="Figure"/>
                            <w:rPr>
                              <w:lang w:val="de-DE"/>
                            </w:rPr>
                          </w:pPr>
                          <w:r>
                            <w:rPr>
                              <w:lang w:val="de-DE"/>
                            </w:rPr>
                            <w:t>D</w:t>
                          </w:r>
                        </w:p>
                      </w:txbxContent>
                    </v:textbox>
                  </v:shape>
                </v:group>
                <v:group id="Group 593" o:spid="_x0000_s1335" style="position:absolute;left:3021;top:8073;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oval id="Oval 594" o:spid="_x0000_s1336"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mb8MA&#10;AADcAAAADwAAAGRycy9kb3ducmV2LnhtbESPQWvCQBSE74L/YXmF3nRjQ6SkriJKwR48GO39kX0m&#10;wezbkH2N6b/vFgSPw8x8w6w2o2vVQH1oPBtYzBNQxKW3DVcGLufP2TuoIMgWW89k4JcCbNbTyQpz&#10;6+98oqGQSkUIhxwN1CJdrnUoa3IY5r4jjt7V9w4lyr7Stsd7hLtWvyXJUjtsOC7U2NGupvJW/DgD&#10;+2pbLAedSpZe9wfJbt/Hr3RhzOvLuP0AJTTKM/xoH6yBL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mb8MAAADcAAAADwAAAAAAAAAAAAAAAACYAgAAZHJzL2Rv&#10;d25yZXYueG1sUEsFBgAAAAAEAAQA9QAAAIgDAAAAAA==&#10;"/>
                  <v:shape id="Text Box 595" o:spid="_x0000_s1337"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qmMIA&#10;AADcAAAADwAAAGRycy9kb3ducmV2LnhtbESP0YrCMBRE3wX/IdyFfdNkBbVUo6yisOCLVj/g0txt&#10;i81NaaK2+/UbQfBxmJkzzHLd2VrcqfWVYw1fYwWCOHem4kLD5bwfJSB8QDZYOyYNPXlYr4aDJabG&#10;PfhE9ywUIkLYp6ihDKFJpfR5SRb92DXE0ft1rcUQZVtI0+Ijwm0tJ0rNpMWK40KJDW1Lyq/ZzWr4&#10;S5wy/rrpSe3o1Gf5XB3lQevPj+57ASJQF97hV/vHaJiqGTz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qYwgAAANwAAAAPAAAAAAAAAAAAAAAAAJgCAABkcnMvZG93&#10;bnJldi54bWxQSwUGAAAAAAQABAD1AAAAhwMAAAAA&#10;" filled="f" stroked="f">
                    <v:textbox inset="1mm,.3mm,1mm,.3mm">
                      <w:txbxContent>
                        <w:p w:rsidR="00C61BB0" w:rsidRPr="00B802E4" w:rsidRDefault="00C61BB0" w:rsidP="001E7FFB">
                          <w:pPr>
                            <w:pStyle w:val="Figure"/>
                            <w:rPr>
                              <w:lang w:val="de-DE"/>
                            </w:rPr>
                          </w:pPr>
                          <w:r>
                            <w:rPr>
                              <w:lang w:val="de-DE"/>
                            </w:rPr>
                            <w:t>D</w:t>
                          </w:r>
                        </w:p>
                      </w:txbxContent>
                    </v:textbox>
                  </v:shape>
                </v:group>
              </v:group>
            </w:pict>
          </mc:Fallback>
        </mc:AlternateContent>
      </w:r>
    </w:p>
    <w:p w:rsidR="008339AB" w:rsidRPr="001D4AC4" w:rsidRDefault="008339AB" w:rsidP="00803B51">
      <w:pPr>
        <w:rPr>
          <w:lang w:val="es-ES"/>
        </w:rPr>
      </w:pPr>
    </w:p>
    <w:p w:rsidR="008339AB" w:rsidRPr="001D4AC4" w:rsidRDefault="008339AB" w:rsidP="00803B51">
      <w:pPr>
        <w:rPr>
          <w:lang w:val="es-ES"/>
        </w:rPr>
      </w:pPr>
    </w:p>
    <w:p w:rsidR="008339AB" w:rsidRPr="001D4AC4" w:rsidRDefault="008339AB" w:rsidP="00803B51">
      <w:pPr>
        <w:rPr>
          <w:lang w:val="es-ES"/>
        </w:rPr>
      </w:pPr>
    </w:p>
    <w:p w:rsidR="008339AB" w:rsidRPr="001D4AC4" w:rsidRDefault="008339AB" w:rsidP="00803B51">
      <w:pPr>
        <w:rPr>
          <w:lang w:val="es-ES"/>
        </w:rPr>
      </w:pPr>
    </w:p>
    <w:p w:rsidR="008339AB" w:rsidRPr="001D4AC4" w:rsidRDefault="008339AB" w:rsidP="00803B51">
      <w:pPr>
        <w:rPr>
          <w:lang w:val="es-ES"/>
        </w:rPr>
      </w:pPr>
    </w:p>
    <w:p w:rsidR="008339AB" w:rsidRPr="001D4AC4" w:rsidRDefault="008339AB" w:rsidP="00803B51">
      <w:pPr>
        <w:rPr>
          <w:lang w:val="es-ES"/>
        </w:rPr>
      </w:pPr>
    </w:p>
    <w:p w:rsidR="008339AB" w:rsidRPr="001D4AC4" w:rsidRDefault="008339AB" w:rsidP="00803B51">
      <w:pPr>
        <w:rPr>
          <w:lang w:val="es-ES"/>
        </w:rPr>
      </w:pPr>
    </w:p>
    <w:p w:rsidR="008339AB" w:rsidRPr="001D4AC4" w:rsidRDefault="008339AB" w:rsidP="00803B51">
      <w:pPr>
        <w:rPr>
          <w:lang w:val="es-ES"/>
        </w:rPr>
      </w:pPr>
    </w:p>
    <w:p w:rsidR="008339AB" w:rsidRPr="001D4AC4" w:rsidRDefault="008339AB" w:rsidP="00803B51">
      <w:pPr>
        <w:rPr>
          <w:lang w:val="es-ES"/>
        </w:rPr>
      </w:pPr>
    </w:p>
    <w:p w:rsidR="008339AB" w:rsidRPr="001D4AC4" w:rsidRDefault="008339AB" w:rsidP="008339AB">
      <w:pPr>
        <w:pStyle w:val="Figurelegend"/>
        <w:rPr>
          <w:lang w:val="es-ES"/>
        </w:rPr>
      </w:pPr>
      <w:r w:rsidRPr="001D4AC4">
        <w:rPr>
          <w:i/>
          <w:iCs/>
          <w:lang w:val="es-ES"/>
        </w:rPr>
        <w:tab/>
        <w:t>T</w:t>
      </w:r>
      <w:r w:rsidRPr="001D4AC4">
        <w:rPr>
          <w:i/>
          <w:iCs/>
          <w:vertAlign w:val="subscript"/>
          <w:lang w:val="es-ES"/>
        </w:rPr>
        <w:t>R</w:t>
      </w:r>
      <w:r w:rsidRPr="001D4AC4">
        <w:rPr>
          <w:lang w:val="es-ES"/>
        </w:rPr>
        <w:t xml:space="preserve"> = </w:t>
      </w:r>
      <w:r>
        <w:rPr>
          <w:lang w:val="es-ES"/>
        </w:rPr>
        <w:t>tiempo de iteración</w:t>
      </w:r>
    </w:p>
    <w:p w:rsidR="008339AB" w:rsidRPr="001D4AC4" w:rsidRDefault="008339AB" w:rsidP="008339AB">
      <w:pPr>
        <w:pStyle w:val="Figurelegend"/>
        <w:rPr>
          <w:lang w:val="es-ES"/>
        </w:rPr>
      </w:pPr>
      <w:r w:rsidRPr="001D4AC4">
        <w:rPr>
          <w:i/>
          <w:iCs/>
          <w:lang w:val="es-ES"/>
        </w:rPr>
        <w:tab/>
        <w:t>T</w:t>
      </w:r>
      <w:r w:rsidRPr="001D4AC4">
        <w:rPr>
          <w:i/>
          <w:iCs/>
          <w:vertAlign w:val="subscript"/>
          <w:lang w:val="es-ES"/>
        </w:rPr>
        <w:t>M</w:t>
      </w:r>
      <w:r w:rsidRPr="001D4AC4">
        <w:rPr>
          <w:lang w:val="es-ES"/>
        </w:rPr>
        <w:t xml:space="preserve"> = </w:t>
      </w:r>
      <w:r>
        <w:rPr>
          <w:lang w:val="es-ES"/>
        </w:rPr>
        <w:t>Tiempo de medición</w:t>
      </w:r>
    </w:p>
    <w:p w:rsidR="008339AB" w:rsidRPr="001D4AC4" w:rsidRDefault="008339AB" w:rsidP="008339AB">
      <w:pPr>
        <w:pStyle w:val="Figurelegend"/>
        <w:rPr>
          <w:lang w:val="es-ES"/>
        </w:rPr>
      </w:pPr>
      <w:r w:rsidRPr="001D4AC4">
        <w:rPr>
          <w:i/>
          <w:iCs/>
          <w:lang w:val="es-ES"/>
        </w:rPr>
        <w:tab/>
        <w:t>T</w:t>
      </w:r>
      <w:r w:rsidRPr="001D4AC4">
        <w:rPr>
          <w:i/>
          <w:iCs/>
          <w:vertAlign w:val="subscript"/>
          <w:lang w:val="es-ES"/>
        </w:rPr>
        <w:t>obs</w:t>
      </w:r>
      <w:r w:rsidRPr="001D4AC4">
        <w:rPr>
          <w:lang w:val="es-ES"/>
        </w:rPr>
        <w:t xml:space="preserve"> = </w:t>
      </w:r>
      <w:r>
        <w:rPr>
          <w:lang w:val="es-ES"/>
        </w:rPr>
        <w:t xml:space="preserve">Tiempo de observación </w:t>
      </w:r>
      <w:r w:rsidRPr="001D4AC4">
        <w:rPr>
          <w:lang w:val="es-ES"/>
        </w:rPr>
        <w:t>(</w:t>
      </w:r>
      <w:r w:rsidRPr="001D4AC4">
        <w:rPr>
          <w:i/>
          <w:iCs/>
          <w:lang w:val="es-ES"/>
        </w:rPr>
        <w:t>T</w:t>
      </w:r>
      <w:r w:rsidRPr="001D4AC4">
        <w:rPr>
          <w:rFonts w:ascii="(Asiatische Schriftart verwende" w:hAnsi="(Asiatische Schriftart verwende"/>
          <w:i/>
          <w:iCs/>
          <w:szCs w:val="24"/>
          <w:vertAlign w:val="subscript"/>
          <w:lang w:val="es-ES"/>
        </w:rPr>
        <w:t>M</w:t>
      </w:r>
      <w:r w:rsidRPr="001D4AC4">
        <w:rPr>
          <w:lang w:val="es-ES"/>
        </w:rPr>
        <w:t xml:space="preserve"> + </w:t>
      </w:r>
      <w:r>
        <w:rPr>
          <w:lang w:val="es-ES"/>
        </w:rPr>
        <w:t>procesamiento</w:t>
      </w:r>
      <w:r w:rsidRPr="001D4AC4">
        <w:rPr>
          <w:lang w:val="es-ES"/>
        </w:rPr>
        <w:t>)</w:t>
      </w:r>
    </w:p>
    <w:p w:rsidR="008339AB" w:rsidRPr="001D4AC4" w:rsidRDefault="008339AB" w:rsidP="008339AB">
      <w:pPr>
        <w:rPr>
          <w:lang w:val="es-ES"/>
        </w:rPr>
      </w:pPr>
    </w:p>
    <w:p w:rsidR="008339AB" w:rsidRPr="001D4AC4" w:rsidRDefault="008339AB" w:rsidP="00803B51">
      <w:pPr>
        <w:rPr>
          <w:lang w:val="es-ES"/>
        </w:rPr>
      </w:pPr>
      <w:r>
        <w:rPr>
          <w:lang w:val="es-ES"/>
        </w:rPr>
        <w:lastRenderedPageBreak/>
        <w:t>Se supone que la transmisión</w:t>
      </w:r>
      <w:r w:rsidRPr="001D4AC4">
        <w:rPr>
          <w:lang w:val="es-ES"/>
        </w:rPr>
        <w:t xml:space="preserve"> A </w:t>
      </w:r>
      <w:r>
        <w:rPr>
          <w:lang w:val="es-ES"/>
        </w:rPr>
        <w:t xml:space="preserve">en la frecuencia </w:t>
      </w:r>
      <w:r w:rsidRPr="001D4AC4">
        <w:rPr>
          <w:i/>
          <w:iCs/>
          <w:lang w:val="es-ES"/>
        </w:rPr>
        <w:t>f</w:t>
      </w:r>
      <w:r w:rsidRPr="001D4AC4">
        <w:rPr>
          <w:vertAlign w:val="subscript"/>
          <w:lang w:val="es-ES"/>
        </w:rPr>
        <w:t>1</w:t>
      </w:r>
      <w:r w:rsidRPr="001D4AC4">
        <w:rPr>
          <w:lang w:val="es-ES"/>
        </w:rPr>
        <w:t xml:space="preserve"> </w:t>
      </w:r>
      <w:r>
        <w:rPr>
          <w:lang w:val="es-ES"/>
        </w:rPr>
        <w:t xml:space="preserve">transcurre entre </w:t>
      </w:r>
      <w:r w:rsidRPr="001D4AC4">
        <w:rPr>
          <w:i/>
          <w:iCs/>
          <w:lang w:val="es-ES"/>
        </w:rPr>
        <w:t>t</w:t>
      </w:r>
      <w:r w:rsidRPr="001D4AC4">
        <w:rPr>
          <w:vertAlign w:val="subscript"/>
          <w:lang w:val="es-ES"/>
        </w:rPr>
        <w:t>1</w:t>
      </w:r>
      <w:r w:rsidRPr="001D4AC4">
        <w:rPr>
          <w:lang w:val="es-ES"/>
        </w:rPr>
        <w:t xml:space="preserve"> </w:t>
      </w:r>
      <w:r>
        <w:rPr>
          <w:lang w:val="es-ES"/>
        </w:rPr>
        <w:t xml:space="preserve">y </w:t>
      </w:r>
      <w:r w:rsidRPr="001D4AC4">
        <w:rPr>
          <w:i/>
          <w:iCs/>
          <w:lang w:val="es-ES"/>
        </w:rPr>
        <w:t>t</w:t>
      </w:r>
      <w:r w:rsidRPr="001D4AC4">
        <w:rPr>
          <w:vertAlign w:val="subscript"/>
          <w:lang w:val="es-ES"/>
        </w:rPr>
        <w:t>4</w:t>
      </w:r>
      <w:r w:rsidRPr="001D4AC4">
        <w:rPr>
          <w:lang w:val="es-ES"/>
        </w:rPr>
        <w:t xml:space="preserve"> </w:t>
      </w:r>
      <w:r>
        <w:rPr>
          <w:lang w:val="es-ES"/>
        </w:rPr>
        <w:t>que es el tiempo de iteración</w:t>
      </w:r>
      <w:r w:rsidRPr="001D4AC4">
        <w:rPr>
          <w:lang w:val="es-ES"/>
        </w:rPr>
        <w:t xml:space="preserve">, </w:t>
      </w:r>
      <w:r>
        <w:rPr>
          <w:lang w:val="es-ES"/>
        </w:rPr>
        <w:t>aunque en realidad es más breve</w:t>
      </w:r>
      <w:r w:rsidRPr="001D4AC4">
        <w:rPr>
          <w:lang w:val="es-ES"/>
        </w:rPr>
        <w:t xml:space="preserve">. </w:t>
      </w:r>
      <w:r>
        <w:rPr>
          <w:lang w:val="es-ES"/>
        </w:rPr>
        <w:t xml:space="preserve">La transmisión </w:t>
      </w:r>
      <w:r w:rsidRPr="001D4AC4">
        <w:rPr>
          <w:lang w:val="es-ES"/>
        </w:rPr>
        <w:t xml:space="preserve">B </w:t>
      </w:r>
      <w:r>
        <w:rPr>
          <w:lang w:val="es-ES"/>
        </w:rPr>
        <w:t>e</w:t>
      </w:r>
      <w:r w:rsidRPr="001D4AC4">
        <w:rPr>
          <w:lang w:val="es-ES"/>
        </w:rPr>
        <w:t xml:space="preserve">n </w:t>
      </w:r>
      <w:r w:rsidRPr="001D4AC4">
        <w:rPr>
          <w:i/>
          <w:iCs/>
          <w:lang w:val="es-ES"/>
        </w:rPr>
        <w:t>f</w:t>
      </w:r>
      <w:r w:rsidRPr="001D4AC4">
        <w:rPr>
          <w:vertAlign w:val="subscript"/>
          <w:lang w:val="es-ES"/>
        </w:rPr>
        <w:t>1</w:t>
      </w:r>
      <w:r w:rsidRPr="001D4AC4">
        <w:rPr>
          <w:lang w:val="es-ES"/>
        </w:rPr>
        <w:t xml:space="preserve"> </w:t>
      </w:r>
      <w:r>
        <w:rPr>
          <w:lang w:val="es-ES"/>
        </w:rPr>
        <w:t xml:space="preserve">no se detecta porque sucede fuera de la ventana de medición </w:t>
      </w:r>
      <w:r w:rsidRPr="001D4AC4">
        <w:rPr>
          <w:i/>
          <w:iCs/>
          <w:lang w:val="es-ES"/>
        </w:rPr>
        <w:t>T</w:t>
      </w:r>
      <w:r w:rsidRPr="001D4AC4">
        <w:rPr>
          <w:i/>
          <w:iCs/>
          <w:vertAlign w:val="subscript"/>
          <w:lang w:val="es-ES"/>
        </w:rPr>
        <w:t>M</w:t>
      </w:r>
      <w:r w:rsidRPr="001D4AC4">
        <w:rPr>
          <w:lang w:val="es-ES"/>
        </w:rPr>
        <w:t xml:space="preserve">. </w:t>
      </w:r>
      <w:r>
        <w:rPr>
          <w:lang w:val="es-ES"/>
        </w:rPr>
        <w:t>Por consiguiente</w:t>
      </w:r>
      <w:r w:rsidRPr="001D4AC4">
        <w:rPr>
          <w:lang w:val="es-ES"/>
        </w:rPr>
        <w:t xml:space="preserve">, </w:t>
      </w:r>
      <w:r>
        <w:rPr>
          <w:lang w:val="es-ES"/>
        </w:rPr>
        <w:t>el tiempo de iteración tiene que ser más breve para aumentar la probabilidad de detección de transmisiones de menor duración en la frecuencia</w:t>
      </w:r>
      <w:r w:rsidRPr="001D4AC4">
        <w:rPr>
          <w:lang w:val="es-ES"/>
        </w:rPr>
        <w:t xml:space="preserve"> </w:t>
      </w:r>
      <w:r w:rsidRPr="001D4AC4">
        <w:rPr>
          <w:i/>
          <w:iCs/>
          <w:lang w:val="es-ES"/>
        </w:rPr>
        <w:t>f</w:t>
      </w:r>
      <w:r w:rsidRPr="001D4AC4">
        <w:rPr>
          <w:vertAlign w:val="subscript"/>
          <w:lang w:val="es-ES"/>
        </w:rPr>
        <w:t>1</w:t>
      </w:r>
      <w:r w:rsidRPr="001D4AC4">
        <w:rPr>
          <w:lang w:val="es-ES"/>
        </w:rPr>
        <w:t>.</w:t>
      </w:r>
    </w:p>
    <w:p w:rsidR="008339AB" w:rsidRPr="001D4AC4" w:rsidRDefault="008339AB" w:rsidP="00803B51">
      <w:pPr>
        <w:rPr>
          <w:lang w:val="es-ES"/>
        </w:rPr>
      </w:pPr>
      <w:r>
        <w:rPr>
          <w:lang w:val="es-ES"/>
        </w:rPr>
        <w:t xml:space="preserve">La transmisión </w:t>
      </w:r>
      <w:r w:rsidRPr="001D4AC4">
        <w:rPr>
          <w:lang w:val="es-ES"/>
        </w:rPr>
        <w:t xml:space="preserve">C </w:t>
      </w:r>
      <w:r>
        <w:rPr>
          <w:lang w:val="es-ES"/>
        </w:rPr>
        <w:t xml:space="preserve">en </w:t>
      </w:r>
      <w:r w:rsidRPr="001D4AC4">
        <w:rPr>
          <w:i/>
          <w:iCs/>
          <w:lang w:val="es-ES"/>
        </w:rPr>
        <w:t>f</w:t>
      </w:r>
      <w:r w:rsidRPr="001D4AC4">
        <w:rPr>
          <w:vertAlign w:val="subscript"/>
          <w:lang w:val="es-ES"/>
        </w:rPr>
        <w:t>2</w:t>
      </w:r>
      <w:r w:rsidRPr="001D4AC4">
        <w:rPr>
          <w:lang w:val="es-ES"/>
        </w:rPr>
        <w:t xml:space="preserve"> </w:t>
      </w:r>
      <w:r>
        <w:rPr>
          <w:lang w:val="es-ES"/>
        </w:rPr>
        <w:t xml:space="preserve">se detecta en las dos mediciones porque si se utiliza un detector de cresta el nivel resultante es independiente de si el emisor estaba presente durante todo el tiempo de medición </w:t>
      </w:r>
      <w:r w:rsidRPr="001D4AC4">
        <w:rPr>
          <w:i/>
          <w:iCs/>
          <w:lang w:val="es-ES"/>
        </w:rPr>
        <w:t>T</w:t>
      </w:r>
      <w:r w:rsidRPr="001D4AC4">
        <w:rPr>
          <w:i/>
          <w:iCs/>
          <w:vertAlign w:val="subscript"/>
          <w:lang w:val="es-ES"/>
        </w:rPr>
        <w:t>M</w:t>
      </w:r>
      <w:r w:rsidRPr="001D4AC4">
        <w:rPr>
          <w:lang w:val="es-ES"/>
        </w:rPr>
        <w:t xml:space="preserve"> </w:t>
      </w:r>
      <w:r>
        <w:rPr>
          <w:lang w:val="es-ES"/>
        </w:rPr>
        <w:t>o sólo en una parte del mismo</w:t>
      </w:r>
      <w:r w:rsidRPr="001D4AC4">
        <w:rPr>
          <w:lang w:val="es-ES"/>
        </w:rPr>
        <w:t>.</w:t>
      </w:r>
    </w:p>
    <w:p w:rsidR="008339AB" w:rsidRPr="001D4AC4" w:rsidRDefault="008339AB" w:rsidP="00803B51">
      <w:pPr>
        <w:rPr>
          <w:lang w:val="es-ES"/>
        </w:rPr>
      </w:pPr>
      <w:r>
        <w:rPr>
          <w:lang w:val="es-ES"/>
        </w:rPr>
        <w:t>La transmisión</w:t>
      </w:r>
      <w:r w:rsidRPr="001D4AC4">
        <w:rPr>
          <w:lang w:val="es-ES"/>
        </w:rPr>
        <w:t xml:space="preserve"> D </w:t>
      </w:r>
      <w:r>
        <w:rPr>
          <w:lang w:val="es-ES"/>
        </w:rPr>
        <w:t>e</w:t>
      </w:r>
      <w:r w:rsidRPr="001D4AC4">
        <w:rPr>
          <w:lang w:val="es-ES"/>
        </w:rPr>
        <w:t xml:space="preserve">n </w:t>
      </w:r>
      <w:r w:rsidRPr="001D4AC4">
        <w:rPr>
          <w:i/>
          <w:iCs/>
          <w:lang w:val="es-ES"/>
        </w:rPr>
        <w:t>f</w:t>
      </w:r>
      <w:r w:rsidRPr="001D4AC4">
        <w:rPr>
          <w:vertAlign w:val="subscript"/>
          <w:lang w:val="es-ES"/>
        </w:rPr>
        <w:t>3</w:t>
      </w:r>
      <w:r w:rsidRPr="001D4AC4">
        <w:rPr>
          <w:lang w:val="es-ES"/>
        </w:rPr>
        <w:t xml:space="preserve"> </w:t>
      </w:r>
      <w:r>
        <w:rPr>
          <w:lang w:val="es-ES"/>
        </w:rPr>
        <w:t xml:space="preserve">es un sistema </w:t>
      </w:r>
      <w:r w:rsidRPr="001D4AC4">
        <w:rPr>
          <w:lang w:val="es-ES"/>
        </w:rPr>
        <w:t xml:space="preserve">TDMA </w:t>
      </w:r>
      <w:r>
        <w:rPr>
          <w:lang w:val="es-ES"/>
        </w:rPr>
        <w:t>con un determinado ciclo de trabajo</w:t>
      </w:r>
      <w:r w:rsidRPr="001D4AC4">
        <w:rPr>
          <w:lang w:val="es-ES"/>
        </w:rPr>
        <w:t xml:space="preserve">. </w:t>
      </w:r>
      <w:r>
        <w:rPr>
          <w:lang w:val="es-ES"/>
        </w:rPr>
        <w:t>Como por lo general el tiempo de iteración de la medición y la duración de la trama del sistema TDMA no están sincronizados, es muy probable que no se detecte ninguna ráfaga cuando el tiempo de iteración es mayor que la longitud de trama</w:t>
      </w:r>
      <w:r w:rsidRPr="001D4AC4">
        <w:rPr>
          <w:szCs w:val="24"/>
          <w:lang w:val="es-ES" w:eastAsia="de-DE"/>
        </w:rPr>
        <w:t xml:space="preserve">. </w:t>
      </w:r>
      <w:r>
        <w:rPr>
          <w:szCs w:val="24"/>
          <w:lang w:val="es-ES" w:eastAsia="de-DE"/>
        </w:rPr>
        <w:t>En este caso</w:t>
      </w:r>
      <w:r w:rsidRPr="001D4AC4">
        <w:rPr>
          <w:szCs w:val="24"/>
          <w:lang w:val="es-ES" w:eastAsia="de-DE"/>
        </w:rPr>
        <w:t xml:space="preserve">, </w:t>
      </w:r>
      <w:r>
        <w:rPr>
          <w:szCs w:val="24"/>
          <w:lang w:val="es-ES" w:eastAsia="de-DE"/>
        </w:rPr>
        <w:t xml:space="preserve">cuando se toman muchas muestras en la frecuencia </w:t>
      </w:r>
      <w:r w:rsidRPr="001D4AC4">
        <w:rPr>
          <w:i/>
          <w:iCs/>
          <w:szCs w:val="24"/>
          <w:lang w:val="es-ES" w:eastAsia="de-DE"/>
        </w:rPr>
        <w:t>f</w:t>
      </w:r>
      <w:r w:rsidRPr="001D4AC4">
        <w:rPr>
          <w:szCs w:val="24"/>
          <w:vertAlign w:val="subscript"/>
          <w:lang w:val="es-ES" w:eastAsia="de-DE"/>
        </w:rPr>
        <w:t>3</w:t>
      </w:r>
      <w:r w:rsidRPr="001D4AC4">
        <w:rPr>
          <w:szCs w:val="24"/>
          <w:lang w:val="es-ES" w:eastAsia="de-DE"/>
        </w:rPr>
        <w:t xml:space="preserve">, </w:t>
      </w:r>
      <w:r>
        <w:rPr>
          <w:szCs w:val="24"/>
          <w:lang w:val="es-ES" w:eastAsia="de-DE"/>
        </w:rPr>
        <w:t>la probabilidad de detectar una ráfaga sería igual al ciclo de trabajo y también representaría la ocupación del canal</w:t>
      </w:r>
      <w:r w:rsidRPr="001D4AC4">
        <w:rPr>
          <w:szCs w:val="24"/>
          <w:lang w:val="es-ES" w:eastAsia="de-DE"/>
        </w:rPr>
        <w:t xml:space="preserve">. </w:t>
      </w:r>
    </w:p>
    <w:p w:rsidR="008339AB" w:rsidRPr="001D4AC4" w:rsidRDefault="008339AB" w:rsidP="00803B51">
      <w:pPr>
        <w:rPr>
          <w:lang w:val="es-ES" w:eastAsia="ko-KR"/>
        </w:rPr>
      </w:pPr>
      <w:r>
        <w:rPr>
          <w:lang w:val="es-ES" w:eastAsia="ko-KR"/>
        </w:rPr>
        <w:t xml:space="preserve">Para mejorar la probabilidad de detectar emisiones breves de sistemas digitales impulsivos, tales como </w:t>
      </w:r>
      <w:r w:rsidRPr="001D4AC4">
        <w:rPr>
          <w:lang w:val="es-ES" w:eastAsia="ko-KR"/>
        </w:rPr>
        <w:t xml:space="preserve">WLAN </w:t>
      </w:r>
      <w:r>
        <w:rPr>
          <w:lang w:val="es-ES" w:eastAsia="ko-KR"/>
        </w:rPr>
        <w:t>y, por ende, mejorar el nivel de fiabilidad de los resultados</w:t>
      </w:r>
      <w:r w:rsidRPr="001D4AC4">
        <w:rPr>
          <w:lang w:val="es-ES" w:eastAsia="ko-KR"/>
        </w:rPr>
        <w:t xml:space="preserve">, </w:t>
      </w:r>
      <w:r>
        <w:rPr>
          <w:lang w:val="es-ES" w:eastAsia="ko-KR"/>
        </w:rPr>
        <w:t>pueden tomarse múltiples muestras en un canal antes de pasar al siguiente</w:t>
      </w:r>
      <w:r w:rsidRPr="001D4AC4">
        <w:rPr>
          <w:lang w:val="es-ES" w:eastAsia="ko-KR"/>
        </w:rPr>
        <w:t xml:space="preserve">. </w:t>
      </w:r>
      <w:r>
        <w:rPr>
          <w:lang w:val="es-ES" w:eastAsia="ko-KR"/>
        </w:rPr>
        <w:t>De este modo se reducen los tiempos «ciegos»</w:t>
      </w:r>
      <w:r w:rsidRPr="001D4AC4">
        <w:rPr>
          <w:lang w:val="es-ES" w:eastAsia="ko-KR"/>
        </w:rPr>
        <w:t xml:space="preserve"> </w:t>
      </w:r>
      <w:r>
        <w:rPr>
          <w:lang w:val="es-ES" w:eastAsia="ko-KR"/>
        </w:rPr>
        <w:t>que se producen durante el procesamiento, que comprende el tiempo necesario para sintonizar el siguiente canal</w:t>
      </w:r>
      <w:r w:rsidRPr="001D4AC4">
        <w:rPr>
          <w:lang w:val="es-ES" w:eastAsia="ko-KR"/>
        </w:rPr>
        <w:t xml:space="preserve">. </w:t>
      </w:r>
      <w:r>
        <w:rPr>
          <w:lang w:val="es-ES" w:eastAsia="ko-KR"/>
        </w:rPr>
        <w:t>Este principio se ilustra en la Fig.</w:t>
      </w:r>
      <w:r w:rsidR="00C80902">
        <w:rPr>
          <w:lang w:val="es-ES" w:eastAsia="ko-KR"/>
        </w:rPr>
        <w:t xml:space="preserve"> 8.</w:t>
      </w:r>
    </w:p>
    <w:p w:rsidR="008339AB" w:rsidRPr="001D4AC4" w:rsidRDefault="008339AB" w:rsidP="008339AB">
      <w:pPr>
        <w:pStyle w:val="FigureNo"/>
        <w:rPr>
          <w:lang w:val="es-ES" w:eastAsia="ko-KR"/>
        </w:rPr>
      </w:pPr>
      <w:r w:rsidRPr="001D4AC4">
        <w:rPr>
          <w:lang w:val="es-ES"/>
        </w:rPr>
        <w:t>FIGUR</w:t>
      </w:r>
      <w:r>
        <w:rPr>
          <w:lang w:val="es-ES"/>
        </w:rPr>
        <w:t>A</w:t>
      </w:r>
      <w:r w:rsidRPr="001D4AC4">
        <w:rPr>
          <w:lang w:val="es-ES" w:eastAsia="ko-KR"/>
        </w:rPr>
        <w:t xml:space="preserve"> 8</w:t>
      </w:r>
    </w:p>
    <w:p w:rsidR="00E94E5C" w:rsidRDefault="008339AB" w:rsidP="00B5608B">
      <w:pPr>
        <w:pStyle w:val="Figuretitle"/>
        <w:rPr>
          <w:lang w:val="es-ES" w:eastAsia="ko-KR"/>
        </w:rPr>
      </w:pPr>
      <w:r>
        <w:rPr>
          <w:lang w:val="es-ES" w:eastAsia="ko-KR"/>
        </w:rPr>
        <w:t>Optimización de la temporización de señales de corta dur</w:t>
      </w:r>
      <w:r w:rsidR="00E94E5C">
        <w:rPr>
          <w:lang w:val="es-ES" w:eastAsia="ko-KR"/>
        </w:rPr>
        <w:t>acción</w:t>
      </w:r>
    </w:p>
    <w:p w:rsidR="00C80902" w:rsidRPr="00C80902" w:rsidRDefault="00C80902" w:rsidP="00C80902">
      <w:pPr>
        <w:pStyle w:val="Blanc"/>
        <w:rPr>
          <w:lang w:eastAsia="ko-KR"/>
        </w:rPr>
      </w:pPr>
    </w:p>
    <w:p w:rsidR="008339AB" w:rsidRPr="001D4AC4" w:rsidRDefault="00B5608B" w:rsidP="00401277">
      <w:pPr>
        <w:pStyle w:val="Figure"/>
        <w:rPr>
          <w:lang w:val="es-ES" w:eastAsia="ko-KR"/>
        </w:rPr>
      </w:pPr>
      <w:r>
        <w:rPr>
          <w:noProof/>
          <w:lang w:val="en-US" w:eastAsia="zh-CN"/>
        </w:rPr>
        <mc:AlternateContent>
          <mc:Choice Requires="wpc">
            <w:drawing>
              <wp:inline distT="0" distB="0" distL="0" distR="0" wp14:anchorId="7A859DB1" wp14:editId="72FF7786">
                <wp:extent cx="5007935" cy="3221664"/>
                <wp:effectExtent l="0" t="0" r="21590" b="0"/>
                <wp:docPr id="1325" name="Canvas 13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36"/>
                        <wps:cNvCnPr/>
                        <wps:spPr bwMode="auto">
                          <a:xfrm>
                            <a:off x="412750" y="769620"/>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 name="Line 37"/>
                        <wps:cNvCnPr/>
                        <wps:spPr bwMode="auto">
                          <a:xfrm>
                            <a:off x="412750" y="117665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 name="Line 38"/>
                        <wps:cNvCnPr/>
                        <wps:spPr bwMode="auto">
                          <a:xfrm>
                            <a:off x="412750" y="158432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 name="Line 39"/>
                        <wps:cNvCnPr/>
                        <wps:spPr bwMode="auto">
                          <a:xfrm>
                            <a:off x="412750" y="199072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Line 40"/>
                        <wps:cNvCnPr/>
                        <wps:spPr bwMode="auto">
                          <a:xfrm>
                            <a:off x="412750" y="260159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Line 41"/>
                        <wps:cNvCnPr/>
                        <wps:spPr bwMode="auto">
                          <a:xfrm>
                            <a:off x="427355" y="2779159"/>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Rectangle 42"/>
                        <wps:cNvSpPr>
                          <a:spLocks noChangeArrowheads="1"/>
                        </wps:cNvSpPr>
                        <wps:spPr bwMode="auto">
                          <a:xfrm rot="5400000">
                            <a:off x="2195830" y="213296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28"/>
                                  <w:szCs w:val="28"/>
                                </w:rPr>
                                <w:t>.</w:t>
                              </w:r>
                            </w:p>
                          </w:txbxContent>
                        </wps:txbx>
                        <wps:bodyPr rot="0" vert="horz" wrap="none" lIns="0" tIns="0" rIns="0" bIns="0" anchor="t" anchorCtr="0">
                          <a:spAutoFit/>
                        </wps:bodyPr>
                      </wps:wsp>
                      <wps:wsp>
                        <wps:cNvPr id="8" name="Rectangle 43"/>
                        <wps:cNvSpPr>
                          <a:spLocks noChangeArrowheads="1"/>
                        </wps:cNvSpPr>
                        <wps:spPr bwMode="auto">
                          <a:xfrm rot="5400000">
                            <a:off x="2195830" y="219773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28"/>
                                  <w:szCs w:val="28"/>
                                </w:rPr>
                                <w:t>.</w:t>
                              </w:r>
                            </w:p>
                          </w:txbxContent>
                        </wps:txbx>
                        <wps:bodyPr rot="0" vert="horz" wrap="none" lIns="0" tIns="0" rIns="0" bIns="0" anchor="t" anchorCtr="0">
                          <a:spAutoFit/>
                        </wps:bodyPr>
                      </wps:wsp>
                      <wps:wsp>
                        <wps:cNvPr id="9" name="Rectangle 44"/>
                        <wps:cNvSpPr>
                          <a:spLocks noChangeArrowheads="1"/>
                        </wps:cNvSpPr>
                        <wps:spPr bwMode="auto">
                          <a:xfrm rot="5400000">
                            <a:off x="2195830" y="226250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28"/>
                                  <w:szCs w:val="28"/>
                                </w:rPr>
                                <w:t>.</w:t>
                              </w:r>
                            </w:p>
                          </w:txbxContent>
                        </wps:txbx>
                        <wps:bodyPr rot="0" vert="horz" wrap="none" lIns="0" tIns="0" rIns="0" bIns="0" anchor="t" anchorCtr="0">
                          <a:spAutoFit/>
                        </wps:bodyPr>
                      </wps:wsp>
                      <wps:wsp>
                        <wps:cNvPr id="10" name="Rectangle 45"/>
                        <wps:cNvSpPr>
                          <a:spLocks noChangeArrowheads="1"/>
                        </wps:cNvSpPr>
                        <wps:spPr bwMode="auto">
                          <a:xfrm rot="5400000">
                            <a:off x="4639310" y="213296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28"/>
                                  <w:szCs w:val="28"/>
                                </w:rPr>
                                <w:t>.</w:t>
                              </w:r>
                            </w:p>
                          </w:txbxContent>
                        </wps:txbx>
                        <wps:bodyPr rot="0" vert="horz" wrap="none" lIns="0" tIns="0" rIns="0" bIns="0" anchor="t" anchorCtr="0">
                          <a:spAutoFit/>
                        </wps:bodyPr>
                      </wps:wsp>
                      <wps:wsp>
                        <wps:cNvPr id="12" name="Rectangle 46"/>
                        <wps:cNvSpPr>
                          <a:spLocks noChangeArrowheads="1"/>
                        </wps:cNvSpPr>
                        <wps:spPr bwMode="auto">
                          <a:xfrm rot="5400000">
                            <a:off x="4639310" y="219773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28"/>
                                  <w:szCs w:val="28"/>
                                </w:rPr>
                                <w:t>.</w:t>
                              </w:r>
                            </w:p>
                          </w:txbxContent>
                        </wps:txbx>
                        <wps:bodyPr rot="0" vert="horz" wrap="none" lIns="0" tIns="0" rIns="0" bIns="0" anchor="t" anchorCtr="0">
                          <a:spAutoFit/>
                        </wps:bodyPr>
                      </wps:wsp>
                      <wps:wsp>
                        <wps:cNvPr id="13" name="Rectangle 47"/>
                        <wps:cNvSpPr>
                          <a:spLocks noChangeArrowheads="1"/>
                        </wps:cNvSpPr>
                        <wps:spPr bwMode="auto">
                          <a:xfrm rot="5400000">
                            <a:off x="4639310" y="226250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28"/>
                                  <w:szCs w:val="28"/>
                                </w:rPr>
                                <w:t>.</w:t>
                              </w:r>
                            </w:p>
                          </w:txbxContent>
                        </wps:txbx>
                        <wps:bodyPr rot="0" vert="horz" wrap="none" lIns="0" tIns="0" rIns="0" bIns="0" anchor="t" anchorCtr="0">
                          <a:spAutoFit/>
                        </wps:bodyPr>
                      </wps:wsp>
                      <wps:wsp>
                        <wps:cNvPr id="14" name="Rectangle 48"/>
                        <wps:cNvSpPr>
                          <a:spLocks noChangeArrowheads="1"/>
                        </wps:cNvSpPr>
                        <wps:spPr bwMode="auto">
                          <a:xfrm>
                            <a:off x="128905" y="915670"/>
                            <a:ext cx="1466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18"/>
                                  <w:szCs w:val="18"/>
                                </w:rPr>
                                <w:t>Ch</w:t>
                              </w:r>
                            </w:p>
                          </w:txbxContent>
                        </wps:txbx>
                        <wps:bodyPr rot="0" vert="horz" wrap="none" lIns="0" tIns="0" rIns="0" bIns="0" anchor="t" anchorCtr="0">
                          <a:spAutoFit/>
                        </wps:bodyPr>
                      </wps:wsp>
                      <wps:wsp>
                        <wps:cNvPr id="15" name="Rectangle 49"/>
                        <wps:cNvSpPr>
                          <a:spLocks noChangeArrowheads="1"/>
                        </wps:cNvSpPr>
                        <wps:spPr bwMode="auto">
                          <a:xfrm>
                            <a:off x="269240" y="915670"/>
                            <a:ext cx="323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18"/>
                                  <w:szCs w:val="18"/>
                                </w:rPr>
                                <w:t>.</w:t>
                              </w:r>
                            </w:p>
                          </w:txbxContent>
                        </wps:txbx>
                        <wps:bodyPr rot="0" vert="horz" wrap="none" lIns="0" tIns="0" rIns="0" bIns="0" anchor="t" anchorCtr="0">
                          <a:spAutoFit/>
                        </wps:bodyPr>
                      </wps:wsp>
                      <wps:wsp>
                        <wps:cNvPr id="16" name="Rectangle 50"/>
                        <wps:cNvSpPr>
                          <a:spLocks noChangeArrowheads="1"/>
                        </wps:cNvSpPr>
                        <wps:spPr bwMode="auto">
                          <a:xfrm>
                            <a:off x="312380" y="915494"/>
                            <a:ext cx="6413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18"/>
                                  <w:szCs w:val="18"/>
                                </w:rPr>
                                <w:t>1</w:t>
                              </w:r>
                            </w:p>
                          </w:txbxContent>
                        </wps:txbx>
                        <wps:bodyPr rot="0" vert="horz" wrap="none" lIns="0" tIns="0" rIns="0" bIns="0" anchor="t" anchorCtr="0">
                          <a:spAutoFit/>
                        </wps:bodyPr>
                      </wps:wsp>
                      <wps:wsp>
                        <wps:cNvPr id="17" name="Rectangle 51"/>
                        <wps:cNvSpPr>
                          <a:spLocks noChangeArrowheads="1"/>
                        </wps:cNvSpPr>
                        <wps:spPr bwMode="auto">
                          <a:xfrm>
                            <a:off x="128905" y="1324610"/>
                            <a:ext cx="1466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18"/>
                                  <w:szCs w:val="18"/>
                                </w:rPr>
                                <w:t>Ch</w:t>
                              </w:r>
                            </w:p>
                          </w:txbxContent>
                        </wps:txbx>
                        <wps:bodyPr rot="0" vert="horz" wrap="none" lIns="0" tIns="0" rIns="0" bIns="0" anchor="t" anchorCtr="0">
                          <a:spAutoFit/>
                        </wps:bodyPr>
                      </wps:wsp>
                      <wps:wsp>
                        <wps:cNvPr id="18" name="Rectangle 52"/>
                        <wps:cNvSpPr>
                          <a:spLocks noChangeArrowheads="1"/>
                        </wps:cNvSpPr>
                        <wps:spPr bwMode="auto">
                          <a:xfrm>
                            <a:off x="269240" y="1324610"/>
                            <a:ext cx="323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18"/>
                                  <w:szCs w:val="18"/>
                                </w:rPr>
                                <w:t>.</w:t>
                              </w:r>
                            </w:p>
                          </w:txbxContent>
                        </wps:txbx>
                        <wps:bodyPr rot="0" vert="horz" wrap="none" lIns="0" tIns="0" rIns="0" bIns="0" anchor="t" anchorCtr="0">
                          <a:spAutoFit/>
                        </wps:bodyPr>
                      </wps:wsp>
                      <wps:wsp>
                        <wps:cNvPr id="19" name="Rectangle 53"/>
                        <wps:cNvSpPr>
                          <a:spLocks noChangeArrowheads="1"/>
                        </wps:cNvSpPr>
                        <wps:spPr bwMode="auto">
                          <a:xfrm>
                            <a:off x="312420" y="1324610"/>
                            <a:ext cx="6413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18"/>
                                  <w:szCs w:val="18"/>
                                </w:rPr>
                                <w:t>2</w:t>
                              </w:r>
                            </w:p>
                          </w:txbxContent>
                        </wps:txbx>
                        <wps:bodyPr rot="0" vert="horz" wrap="none" lIns="0" tIns="0" rIns="0" bIns="0" anchor="t" anchorCtr="0">
                          <a:spAutoFit/>
                        </wps:bodyPr>
                      </wps:wsp>
                      <wps:wsp>
                        <wps:cNvPr id="20" name="Rectangle 54"/>
                        <wps:cNvSpPr>
                          <a:spLocks noChangeArrowheads="1"/>
                        </wps:cNvSpPr>
                        <wps:spPr bwMode="auto">
                          <a:xfrm>
                            <a:off x="107315" y="1723390"/>
                            <a:ext cx="1466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18"/>
                                  <w:szCs w:val="18"/>
                                </w:rPr>
                                <w:t>Ch</w:t>
                              </w:r>
                            </w:p>
                          </w:txbxContent>
                        </wps:txbx>
                        <wps:bodyPr rot="0" vert="horz" wrap="none" lIns="0" tIns="0" rIns="0" bIns="0" anchor="t" anchorCtr="0">
                          <a:spAutoFit/>
                        </wps:bodyPr>
                      </wps:wsp>
                      <wps:wsp>
                        <wps:cNvPr id="21" name="Rectangle 55"/>
                        <wps:cNvSpPr>
                          <a:spLocks noChangeArrowheads="1"/>
                        </wps:cNvSpPr>
                        <wps:spPr bwMode="auto">
                          <a:xfrm>
                            <a:off x="247650" y="1723390"/>
                            <a:ext cx="323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18"/>
                                  <w:szCs w:val="18"/>
                                </w:rPr>
                                <w:t>.</w:t>
                              </w:r>
                            </w:p>
                          </w:txbxContent>
                        </wps:txbx>
                        <wps:bodyPr rot="0" vert="horz" wrap="none" lIns="0" tIns="0" rIns="0" bIns="0" anchor="t" anchorCtr="0">
                          <a:spAutoFit/>
                        </wps:bodyPr>
                      </wps:wsp>
                      <wps:wsp>
                        <wps:cNvPr id="22" name="Rectangle 56"/>
                        <wps:cNvSpPr>
                          <a:spLocks noChangeArrowheads="1"/>
                        </wps:cNvSpPr>
                        <wps:spPr bwMode="auto">
                          <a:xfrm>
                            <a:off x="290830" y="1723390"/>
                            <a:ext cx="6413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18"/>
                                  <w:szCs w:val="18"/>
                                </w:rPr>
                                <w:t>3</w:t>
                              </w:r>
                            </w:p>
                          </w:txbxContent>
                        </wps:txbx>
                        <wps:bodyPr rot="0" vert="horz" wrap="none" lIns="0" tIns="0" rIns="0" bIns="0" anchor="t" anchorCtr="0">
                          <a:spAutoFit/>
                        </wps:bodyPr>
                      </wps:wsp>
                      <wps:wsp>
                        <wps:cNvPr id="23" name="Rectangle 57"/>
                        <wps:cNvSpPr>
                          <a:spLocks noChangeArrowheads="1"/>
                        </wps:cNvSpPr>
                        <wps:spPr bwMode="auto">
                          <a:xfrm>
                            <a:off x="97155" y="2747010"/>
                            <a:ext cx="1466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18"/>
                                  <w:szCs w:val="18"/>
                                </w:rPr>
                                <w:t>Ch</w:t>
                              </w:r>
                            </w:p>
                          </w:txbxContent>
                        </wps:txbx>
                        <wps:bodyPr rot="0" vert="horz" wrap="none" lIns="0" tIns="0" rIns="0" bIns="0" anchor="t" anchorCtr="0">
                          <a:spAutoFit/>
                        </wps:bodyPr>
                      </wps:wsp>
                      <wps:wsp>
                        <wps:cNvPr id="24" name="Rectangle 58"/>
                        <wps:cNvSpPr>
                          <a:spLocks noChangeArrowheads="1"/>
                        </wps:cNvSpPr>
                        <wps:spPr bwMode="auto">
                          <a:xfrm>
                            <a:off x="247650" y="2747010"/>
                            <a:ext cx="323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18"/>
                                  <w:szCs w:val="18"/>
                                </w:rPr>
                                <w:t>.</w:t>
                              </w:r>
                            </w:p>
                          </w:txbxContent>
                        </wps:txbx>
                        <wps:bodyPr rot="0" vert="horz" wrap="none" lIns="0" tIns="0" rIns="0" bIns="0" anchor="t" anchorCtr="0">
                          <a:spAutoFit/>
                        </wps:bodyPr>
                      </wps:wsp>
                      <wps:wsp>
                        <wps:cNvPr id="25" name="Rectangle 59"/>
                        <wps:cNvSpPr>
                          <a:spLocks noChangeArrowheads="1"/>
                        </wps:cNvSpPr>
                        <wps:spPr bwMode="auto">
                          <a:xfrm>
                            <a:off x="280035" y="2747010"/>
                            <a:ext cx="825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5608B">
                              <w:r>
                                <w:rPr>
                                  <w:rFonts w:ascii="??" w:eastAsia="??" w:cs="??"/>
                                  <w:color w:val="000000"/>
                                  <w:sz w:val="18"/>
                                  <w:szCs w:val="18"/>
                                </w:rPr>
                                <w:t>N</w:t>
                              </w:r>
                            </w:p>
                          </w:txbxContent>
                        </wps:txbx>
                        <wps:bodyPr rot="0" vert="horz" wrap="none" lIns="0" tIns="0" rIns="0" bIns="0" anchor="t" anchorCtr="0">
                          <a:spAutoFit/>
                        </wps:bodyPr>
                      </wps:wsp>
                      <wps:wsp>
                        <wps:cNvPr id="26" name="Rectangle 60"/>
                        <wps:cNvSpPr>
                          <a:spLocks noChangeArrowheads="1"/>
                        </wps:cNvSpPr>
                        <wps:spPr bwMode="auto">
                          <a:xfrm>
                            <a:off x="514350" y="769620"/>
                            <a:ext cx="508635" cy="4070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61"/>
                        <wps:cNvSpPr>
                          <a:spLocks noChangeArrowheads="1"/>
                        </wps:cNvSpPr>
                        <wps:spPr bwMode="auto">
                          <a:xfrm>
                            <a:off x="514350" y="769620"/>
                            <a:ext cx="508635" cy="407035"/>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62"/>
                        <wps:cNvSpPr>
                          <a:spLocks noEditPoints="1"/>
                        </wps:cNvSpPr>
                        <wps:spPr bwMode="auto">
                          <a:xfrm>
                            <a:off x="61150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29" name="Freeform 63"/>
                        <wps:cNvSpPr>
                          <a:spLocks noEditPoints="1"/>
                        </wps:cNvSpPr>
                        <wps:spPr bwMode="auto">
                          <a:xfrm>
                            <a:off x="71310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0" name="Freeform 64"/>
                        <wps:cNvSpPr>
                          <a:spLocks noEditPoints="1"/>
                        </wps:cNvSpPr>
                        <wps:spPr bwMode="auto">
                          <a:xfrm>
                            <a:off x="81470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4"/>
                                  <a:pt x="4" y="0"/>
                                  <a:pt x="8" y="0"/>
                                </a:cubicBezTo>
                                <a:cubicBezTo>
                                  <a:pt x="12" y="0"/>
                                  <a:pt x="16" y="4"/>
                                  <a:pt x="16" y="8"/>
                                </a:cubicBezTo>
                                <a:close/>
                                <a:moveTo>
                                  <a:pt x="16" y="200"/>
                                </a:moveTo>
                                <a:lnTo>
                                  <a:pt x="16" y="312"/>
                                </a:lnTo>
                                <a:cubicBezTo>
                                  <a:pt x="16" y="316"/>
                                  <a:pt x="12" y="320"/>
                                  <a:pt x="8" y="320"/>
                                </a:cubicBezTo>
                                <a:cubicBezTo>
                                  <a:pt x="4" y="320"/>
                                  <a:pt x="0" y="316"/>
                                  <a:pt x="0" y="312"/>
                                </a:cubicBezTo>
                                <a:lnTo>
                                  <a:pt x="0" y="200"/>
                                </a:lnTo>
                                <a:cubicBezTo>
                                  <a:pt x="0" y="196"/>
                                  <a:pt x="4" y="192"/>
                                  <a:pt x="8" y="192"/>
                                </a:cubicBezTo>
                                <a:cubicBezTo>
                                  <a:pt x="12" y="192"/>
                                  <a:pt x="16" y="196"/>
                                  <a:pt x="16" y="200"/>
                                </a:cubicBezTo>
                                <a:close/>
                                <a:moveTo>
                                  <a:pt x="16" y="392"/>
                                </a:moveTo>
                                <a:lnTo>
                                  <a:pt x="16" y="504"/>
                                </a:lnTo>
                                <a:cubicBezTo>
                                  <a:pt x="16" y="508"/>
                                  <a:pt x="12" y="512"/>
                                  <a:pt x="8" y="512"/>
                                </a:cubicBezTo>
                                <a:cubicBezTo>
                                  <a:pt x="4" y="512"/>
                                  <a:pt x="0" y="508"/>
                                  <a:pt x="0" y="504"/>
                                </a:cubicBezTo>
                                <a:lnTo>
                                  <a:pt x="0" y="392"/>
                                </a:lnTo>
                                <a:cubicBezTo>
                                  <a:pt x="0" y="388"/>
                                  <a:pt x="4" y="384"/>
                                  <a:pt x="8" y="384"/>
                                </a:cubicBezTo>
                                <a:cubicBezTo>
                                  <a:pt x="12" y="384"/>
                                  <a:pt x="16" y="388"/>
                                  <a:pt x="16" y="392"/>
                                </a:cubicBezTo>
                                <a:close/>
                                <a:moveTo>
                                  <a:pt x="16" y="584"/>
                                </a:moveTo>
                                <a:lnTo>
                                  <a:pt x="16" y="613"/>
                                </a:lnTo>
                                <a:cubicBezTo>
                                  <a:pt x="16" y="617"/>
                                  <a:pt x="12" y="621"/>
                                  <a:pt x="8" y="621"/>
                                </a:cubicBezTo>
                                <a:cubicBezTo>
                                  <a:pt x="4" y="621"/>
                                  <a:pt x="0" y="617"/>
                                  <a:pt x="0" y="613"/>
                                </a:cubicBezTo>
                                <a:lnTo>
                                  <a:pt x="0" y="584"/>
                                </a:lnTo>
                                <a:cubicBezTo>
                                  <a:pt x="0" y="580"/>
                                  <a:pt x="4"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1" name="Freeform 65"/>
                        <wps:cNvSpPr>
                          <a:spLocks noEditPoints="1"/>
                        </wps:cNvSpPr>
                        <wps:spPr bwMode="auto">
                          <a:xfrm>
                            <a:off x="91630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4"/>
                                  <a:pt x="4" y="0"/>
                                  <a:pt x="8" y="0"/>
                                </a:cubicBezTo>
                                <a:cubicBezTo>
                                  <a:pt x="13" y="0"/>
                                  <a:pt x="16" y="4"/>
                                  <a:pt x="16" y="8"/>
                                </a:cubicBezTo>
                                <a:close/>
                                <a:moveTo>
                                  <a:pt x="16" y="200"/>
                                </a:moveTo>
                                <a:lnTo>
                                  <a:pt x="16" y="312"/>
                                </a:lnTo>
                                <a:cubicBezTo>
                                  <a:pt x="16" y="316"/>
                                  <a:pt x="13" y="320"/>
                                  <a:pt x="8" y="320"/>
                                </a:cubicBezTo>
                                <a:cubicBezTo>
                                  <a:pt x="4" y="320"/>
                                  <a:pt x="0" y="316"/>
                                  <a:pt x="0" y="312"/>
                                </a:cubicBezTo>
                                <a:lnTo>
                                  <a:pt x="0" y="200"/>
                                </a:lnTo>
                                <a:cubicBezTo>
                                  <a:pt x="0" y="196"/>
                                  <a:pt x="4" y="192"/>
                                  <a:pt x="8" y="192"/>
                                </a:cubicBezTo>
                                <a:cubicBezTo>
                                  <a:pt x="13" y="192"/>
                                  <a:pt x="16" y="196"/>
                                  <a:pt x="16" y="200"/>
                                </a:cubicBezTo>
                                <a:close/>
                                <a:moveTo>
                                  <a:pt x="16" y="392"/>
                                </a:moveTo>
                                <a:lnTo>
                                  <a:pt x="16" y="504"/>
                                </a:lnTo>
                                <a:cubicBezTo>
                                  <a:pt x="16" y="508"/>
                                  <a:pt x="13" y="512"/>
                                  <a:pt x="8" y="512"/>
                                </a:cubicBezTo>
                                <a:cubicBezTo>
                                  <a:pt x="4" y="512"/>
                                  <a:pt x="0" y="508"/>
                                  <a:pt x="0" y="504"/>
                                </a:cubicBezTo>
                                <a:lnTo>
                                  <a:pt x="0" y="392"/>
                                </a:lnTo>
                                <a:cubicBezTo>
                                  <a:pt x="0" y="388"/>
                                  <a:pt x="4" y="384"/>
                                  <a:pt x="8" y="384"/>
                                </a:cubicBezTo>
                                <a:cubicBezTo>
                                  <a:pt x="13" y="384"/>
                                  <a:pt x="16" y="388"/>
                                  <a:pt x="16" y="392"/>
                                </a:cubicBezTo>
                                <a:close/>
                                <a:moveTo>
                                  <a:pt x="16" y="584"/>
                                </a:moveTo>
                                <a:lnTo>
                                  <a:pt x="16" y="613"/>
                                </a:lnTo>
                                <a:cubicBezTo>
                                  <a:pt x="16" y="617"/>
                                  <a:pt x="13" y="621"/>
                                  <a:pt x="8" y="621"/>
                                </a:cubicBezTo>
                                <a:cubicBezTo>
                                  <a:pt x="4" y="621"/>
                                  <a:pt x="0" y="617"/>
                                  <a:pt x="0" y="613"/>
                                </a:cubicBezTo>
                                <a:lnTo>
                                  <a:pt x="0" y="584"/>
                                </a:lnTo>
                                <a:cubicBezTo>
                                  <a:pt x="0" y="580"/>
                                  <a:pt x="4" y="576"/>
                                  <a:pt x="8" y="576"/>
                                </a:cubicBezTo>
                                <a:cubicBezTo>
                                  <a:pt x="13"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23" name="Rectangle 66"/>
                        <wps:cNvSpPr>
                          <a:spLocks noChangeArrowheads="1"/>
                        </wps:cNvSpPr>
                        <wps:spPr bwMode="auto">
                          <a:xfrm>
                            <a:off x="1125220" y="1176655"/>
                            <a:ext cx="508000" cy="40767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67"/>
                        <wps:cNvSpPr>
                          <a:spLocks noChangeArrowheads="1"/>
                        </wps:cNvSpPr>
                        <wps:spPr bwMode="auto">
                          <a:xfrm>
                            <a:off x="1125220" y="1176655"/>
                            <a:ext cx="508000" cy="407670"/>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68"/>
                        <wps:cNvSpPr>
                          <a:spLocks noEditPoints="1"/>
                        </wps:cNvSpPr>
                        <wps:spPr bwMode="auto">
                          <a:xfrm>
                            <a:off x="122174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3"/>
                                </a:lnTo>
                                <a:cubicBezTo>
                                  <a:pt x="16" y="617"/>
                                  <a:pt x="12" y="621"/>
                                  <a:pt x="8" y="621"/>
                                </a:cubicBezTo>
                                <a:cubicBezTo>
                                  <a:pt x="3" y="621"/>
                                  <a:pt x="0" y="617"/>
                                  <a:pt x="0" y="613"/>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26" name="Freeform 69"/>
                        <wps:cNvSpPr>
                          <a:spLocks noEditPoints="1"/>
                        </wps:cNvSpPr>
                        <wps:spPr bwMode="auto">
                          <a:xfrm>
                            <a:off x="132334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3"/>
                                </a:lnTo>
                                <a:cubicBezTo>
                                  <a:pt x="16" y="617"/>
                                  <a:pt x="12" y="621"/>
                                  <a:pt x="8" y="621"/>
                                </a:cubicBezTo>
                                <a:cubicBezTo>
                                  <a:pt x="4" y="621"/>
                                  <a:pt x="0" y="617"/>
                                  <a:pt x="0" y="613"/>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27" name="Freeform 70"/>
                        <wps:cNvSpPr>
                          <a:spLocks noEditPoints="1"/>
                        </wps:cNvSpPr>
                        <wps:spPr bwMode="auto">
                          <a:xfrm>
                            <a:off x="142494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3"/>
                                </a:lnTo>
                                <a:cubicBezTo>
                                  <a:pt x="16" y="617"/>
                                  <a:pt x="13" y="621"/>
                                  <a:pt x="8" y="621"/>
                                </a:cubicBezTo>
                                <a:cubicBezTo>
                                  <a:pt x="4" y="621"/>
                                  <a:pt x="0" y="617"/>
                                  <a:pt x="0" y="613"/>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28" name="Freeform 71"/>
                        <wps:cNvSpPr>
                          <a:spLocks noEditPoints="1"/>
                        </wps:cNvSpPr>
                        <wps:spPr bwMode="auto">
                          <a:xfrm>
                            <a:off x="152654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3"/>
                                </a:lnTo>
                                <a:cubicBezTo>
                                  <a:pt x="16" y="617"/>
                                  <a:pt x="13" y="621"/>
                                  <a:pt x="8" y="621"/>
                                </a:cubicBezTo>
                                <a:cubicBezTo>
                                  <a:pt x="4" y="621"/>
                                  <a:pt x="0" y="617"/>
                                  <a:pt x="0" y="613"/>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29" name="Rectangle 72"/>
                        <wps:cNvSpPr>
                          <a:spLocks noChangeArrowheads="1"/>
                        </wps:cNvSpPr>
                        <wps:spPr bwMode="auto">
                          <a:xfrm>
                            <a:off x="1735455" y="1584325"/>
                            <a:ext cx="508635" cy="40640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3"/>
                        <wps:cNvSpPr>
                          <a:spLocks noChangeArrowheads="1"/>
                        </wps:cNvSpPr>
                        <wps:spPr bwMode="auto">
                          <a:xfrm>
                            <a:off x="1735455" y="1584325"/>
                            <a:ext cx="508635" cy="406400"/>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74"/>
                        <wps:cNvSpPr>
                          <a:spLocks noEditPoints="1"/>
                        </wps:cNvSpPr>
                        <wps:spPr bwMode="auto">
                          <a:xfrm>
                            <a:off x="1831975" y="1578610"/>
                            <a:ext cx="10160"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2"/>
                                </a:lnTo>
                                <a:cubicBezTo>
                                  <a:pt x="16" y="617"/>
                                  <a:pt x="12" y="620"/>
                                  <a:pt x="8" y="620"/>
                                </a:cubicBezTo>
                                <a:cubicBezTo>
                                  <a:pt x="3" y="620"/>
                                  <a:pt x="0" y="617"/>
                                  <a:pt x="0" y="612"/>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32" name="Freeform 75"/>
                        <wps:cNvSpPr>
                          <a:spLocks noEditPoints="1"/>
                        </wps:cNvSpPr>
                        <wps:spPr bwMode="auto">
                          <a:xfrm>
                            <a:off x="1932940" y="1578610"/>
                            <a:ext cx="10795"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2"/>
                                </a:lnTo>
                                <a:cubicBezTo>
                                  <a:pt x="16" y="617"/>
                                  <a:pt x="12" y="620"/>
                                  <a:pt x="8" y="620"/>
                                </a:cubicBezTo>
                                <a:cubicBezTo>
                                  <a:pt x="4" y="620"/>
                                  <a:pt x="0" y="617"/>
                                  <a:pt x="0" y="612"/>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33" name="Freeform 76"/>
                        <wps:cNvSpPr>
                          <a:spLocks noEditPoints="1"/>
                        </wps:cNvSpPr>
                        <wps:spPr bwMode="auto">
                          <a:xfrm>
                            <a:off x="2034540" y="1578610"/>
                            <a:ext cx="10795"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34" name="Freeform 77"/>
                        <wps:cNvSpPr>
                          <a:spLocks noEditPoints="1"/>
                        </wps:cNvSpPr>
                        <wps:spPr bwMode="auto">
                          <a:xfrm>
                            <a:off x="2136140" y="1578610"/>
                            <a:ext cx="10795"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35" name="Rectangle 78"/>
                        <wps:cNvSpPr>
                          <a:spLocks noChangeArrowheads="1"/>
                        </wps:cNvSpPr>
                        <wps:spPr bwMode="auto">
                          <a:xfrm>
                            <a:off x="2650490" y="2601595"/>
                            <a:ext cx="508635" cy="40767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79"/>
                        <wps:cNvSpPr>
                          <a:spLocks noChangeArrowheads="1"/>
                        </wps:cNvSpPr>
                        <wps:spPr bwMode="auto">
                          <a:xfrm>
                            <a:off x="2650490" y="2601595"/>
                            <a:ext cx="508635" cy="407670"/>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80"/>
                        <wps:cNvSpPr>
                          <a:spLocks noEditPoints="1"/>
                        </wps:cNvSpPr>
                        <wps:spPr bwMode="auto">
                          <a:xfrm>
                            <a:off x="2746375" y="259651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3" y="128"/>
                                  <a:pt x="8" y="128"/>
                                </a:cubicBezTo>
                                <a:cubicBezTo>
                                  <a:pt x="4" y="128"/>
                                  <a:pt x="0" y="125"/>
                                  <a:pt x="0" y="120"/>
                                </a:cubicBezTo>
                                <a:lnTo>
                                  <a:pt x="0" y="8"/>
                                </a:lnTo>
                                <a:cubicBezTo>
                                  <a:pt x="0" y="4"/>
                                  <a:pt x="4" y="0"/>
                                  <a:pt x="8" y="0"/>
                                </a:cubicBezTo>
                                <a:cubicBezTo>
                                  <a:pt x="13" y="0"/>
                                  <a:pt x="16" y="4"/>
                                  <a:pt x="16" y="8"/>
                                </a:cubicBezTo>
                                <a:close/>
                                <a:moveTo>
                                  <a:pt x="16" y="200"/>
                                </a:moveTo>
                                <a:lnTo>
                                  <a:pt x="16" y="312"/>
                                </a:lnTo>
                                <a:cubicBezTo>
                                  <a:pt x="16" y="317"/>
                                  <a:pt x="13" y="320"/>
                                  <a:pt x="8" y="320"/>
                                </a:cubicBezTo>
                                <a:cubicBezTo>
                                  <a:pt x="4" y="320"/>
                                  <a:pt x="0" y="317"/>
                                  <a:pt x="0" y="312"/>
                                </a:cubicBezTo>
                                <a:lnTo>
                                  <a:pt x="0" y="200"/>
                                </a:lnTo>
                                <a:cubicBezTo>
                                  <a:pt x="0" y="196"/>
                                  <a:pt x="4" y="192"/>
                                  <a:pt x="8" y="192"/>
                                </a:cubicBezTo>
                                <a:cubicBezTo>
                                  <a:pt x="13" y="192"/>
                                  <a:pt x="16" y="196"/>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moveTo>
                                  <a:pt x="16" y="584"/>
                                </a:moveTo>
                                <a:lnTo>
                                  <a:pt x="16" y="613"/>
                                </a:lnTo>
                                <a:cubicBezTo>
                                  <a:pt x="16" y="617"/>
                                  <a:pt x="13" y="621"/>
                                  <a:pt x="8" y="621"/>
                                </a:cubicBezTo>
                                <a:cubicBezTo>
                                  <a:pt x="4" y="621"/>
                                  <a:pt x="0" y="617"/>
                                  <a:pt x="0" y="613"/>
                                </a:cubicBezTo>
                                <a:lnTo>
                                  <a:pt x="0" y="584"/>
                                </a:lnTo>
                                <a:cubicBezTo>
                                  <a:pt x="0" y="580"/>
                                  <a:pt x="4" y="576"/>
                                  <a:pt x="8" y="576"/>
                                </a:cubicBezTo>
                                <a:cubicBezTo>
                                  <a:pt x="13"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86" name="Freeform 81"/>
                        <wps:cNvSpPr>
                          <a:spLocks noEditPoints="1"/>
                        </wps:cNvSpPr>
                        <wps:spPr bwMode="auto">
                          <a:xfrm>
                            <a:off x="2848610" y="259651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2" y="128"/>
                                  <a:pt x="8" y="128"/>
                                </a:cubicBezTo>
                                <a:cubicBezTo>
                                  <a:pt x="3" y="128"/>
                                  <a:pt x="0" y="125"/>
                                  <a:pt x="0" y="120"/>
                                </a:cubicBezTo>
                                <a:lnTo>
                                  <a:pt x="0" y="8"/>
                                </a:lnTo>
                                <a:cubicBezTo>
                                  <a:pt x="0" y="4"/>
                                  <a:pt x="3" y="0"/>
                                  <a:pt x="8" y="0"/>
                                </a:cubicBezTo>
                                <a:cubicBezTo>
                                  <a:pt x="12" y="0"/>
                                  <a:pt x="16" y="4"/>
                                  <a:pt x="16" y="8"/>
                                </a:cubicBezTo>
                                <a:close/>
                                <a:moveTo>
                                  <a:pt x="16" y="200"/>
                                </a:moveTo>
                                <a:lnTo>
                                  <a:pt x="16" y="312"/>
                                </a:lnTo>
                                <a:cubicBezTo>
                                  <a:pt x="16" y="317"/>
                                  <a:pt x="12" y="320"/>
                                  <a:pt x="8" y="320"/>
                                </a:cubicBezTo>
                                <a:cubicBezTo>
                                  <a:pt x="3" y="320"/>
                                  <a:pt x="0" y="317"/>
                                  <a:pt x="0" y="312"/>
                                </a:cubicBezTo>
                                <a:lnTo>
                                  <a:pt x="0" y="200"/>
                                </a:lnTo>
                                <a:cubicBezTo>
                                  <a:pt x="0" y="196"/>
                                  <a:pt x="3" y="192"/>
                                  <a:pt x="8" y="192"/>
                                </a:cubicBezTo>
                                <a:cubicBezTo>
                                  <a:pt x="12" y="192"/>
                                  <a:pt x="16" y="196"/>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87" name="Freeform 82"/>
                        <wps:cNvSpPr>
                          <a:spLocks noEditPoints="1"/>
                        </wps:cNvSpPr>
                        <wps:spPr bwMode="auto">
                          <a:xfrm>
                            <a:off x="2950210" y="259651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2" y="128"/>
                                  <a:pt x="8" y="128"/>
                                </a:cubicBezTo>
                                <a:cubicBezTo>
                                  <a:pt x="3" y="128"/>
                                  <a:pt x="0" y="125"/>
                                  <a:pt x="0" y="120"/>
                                </a:cubicBezTo>
                                <a:lnTo>
                                  <a:pt x="0" y="8"/>
                                </a:lnTo>
                                <a:cubicBezTo>
                                  <a:pt x="0" y="4"/>
                                  <a:pt x="3" y="0"/>
                                  <a:pt x="8" y="0"/>
                                </a:cubicBezTo>
                                <a:cubicBezTo>
                                  <a:pt x="12" y="0"/>
                                  <a:pt x="16" y="4"/>
                                  <a:pt x="16" y="8"/>
                                </a:cubicBezTo>
                                <a:close/>
                                <a:moveTo>
                                  <a:pt x="16" y="200"/>
                                </a:moveTo>
                                <a:lnTo>
                                  <a:pt x="16" y="312"/>
                                </a:lnTo>
                                <a:cubicBezTo>
                                  <a:pt x="16" y="317"/>
                                  <a:pt x="12" y="320"/>
                                  <a:pt x="8" y="320"/>
                                </a:cubicBezTo>
                                <a:cubicBezTo>
                                  <a:pt x="3" y="320"/>
                                  <a:pt x="0" y="317"/>
                                  <a:pt x="0" y="312"/>
                                </a:cubicBezTo>
                                <a:lnTo>
                                  <a:pt x="0" y="200"/>
                                </a:lnTo>
                                <a:cubicBezTo>
                                  <a:pt x="0" y="196"/>
                                  <a:pt x="3" y="192"/>
                                  <a:pt x="8" y="192"/>
                                </a:cubicBezTo>
                                <a:cubicBezTo>
                                  <a:pt x="12" y="192"/>
                                  <a:pt x="16" y="196"/>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88" name="Freeform 83"/>
                        <wps:cNvSpPr>
                          <a:spLocks noEditPoints="1"/>
                        </wps:cNvSpPr>
                        <wps:spPr bwMode="auto">
                          <a:xfrm>
                            <a:off x="3051810" y="259651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2" y="128"/>
                                  <a:pt x="8" y="128"/>
                                </a:cubicBezTo>
                                <a:cubicBezTo>
                                  <a:pt x="4" y="128"/>
                                  <a:pt x="0" y="125"/>
                                  <a:pt x="0" y="120"/>
                                </a:cubicBezTo>
                                <a:lnTo>
                                  <a:pt x="0" y="8"/>
                                </a:lnTo>
                                <a:cubicBezTo>
                                  <a:pt x="0" y="4"/>
                                  <a:pt x="4" y="0"/>
                                  <a:pt x="8" y="0"/>
                                </a:cubicBezTo>
                                <a:cubicBezTo>
                                  <a:pt x="12" y="0"/>
                                  <a:pt x="16" y="4"/>
                                  <a:pt x="16" y="8"/>
                                </a:cubicBezTo>
                                <a:close/>
                                <a:moveTo>
                                  <a:pt x="16" y="200"/>
                                </a:moveTo>
                                <a:lnTo>
                                  <a:pt x="16" y="312"/>
                                </a:lnTo>
                                <a:cubicBezTo>
                                  <a:pt x="16" y="317"/>
                                  <a:pt x="12" y="320"/>
                                  <a:pt x="8" y="320"/>
                                </a:cubicBezTo>
                                <a:cubicBezTo>
                                  <a:pt x="4" y="320"/>
                                  <a:pt x="0" y="317"/>
                                  <a:pt x="0" y="312"/>
                                </a:cubicBezTo>
                                <a:lnTo>
                                  <a:pt x="0" y="200"/>
                                </a:lnTo>
                                <a:cubicBezTo>
                                  <a:pt x="0" y="196"/>
                                  <a:pt x="4" y="192"/>
                                  <a:pt x="8" y="192"/>
                                </a:cubicBezTo>
                                <a:cubicBezTo>
                                  <a:pt x="12" y="192"/>
                                  <a:pt x="16" y="196"/>
                                  <a:pt x="16" y="200"/>
                                </a:cubicBezTo>
                                <a:close/>
                                <a:moveTo>
                                  <a:pt x="16" y="392"/>
                                </a:moveTo>
                                <a:lnTo>
                                  <a:pt x="16" y="504"/>
                                </a:lnTo>
                                <a:cubicBezTo>
                                  <a:pt x="16" y="509"/>
                                  <a:pt x="12" y="512"/>
                                  <a:pt x="8" y="512"/>
                                </a:cubicBezTo>
                                <a:cubicBezTo>
                                  <a:pt x="4" y="512"/>
                                  <a:pt x="0" y="509"/>
                                  <a:pt x="0" y="504"/>
                                </a:cubicBezTo>
                                <a:lnTo>
                                  <a:pt x="0" y="392"/>
                                </a:lnTo>
                                <a:cubicBezTo>
                                  <a:pt x="0" y="388"/>
                                  <a:pt x="4" y="384"/>
                                  <a:pt x="8" y="384"/>
                                </a:cubicBezTo>
                                <a:cubicBezTo>
                                  <a:pt x="12" y="384"/>
                                  <a:pt x="16" y="388"/>
                                  <a:pt x="16" y="392"/>
                                </a:cubicBezTo>
                                <a:close/>
                                <a:moveTo>
                                  <a:pt x="16" y="584"/>
                                </a:moveTo>
                                <a:lnTo>
                                  <a:pt x="16" y="613"/>
                                </a:lnTo>
                                <a:cubicBezTo>
                                  <a:pt x="16" y="617"/>
                                  <a:pt x="12" y="621"/>
                                  <a:pt x="8" y="621"/>
                                </a:cubicBezTo>
                                <a:cubicBezTo>
                                  <a:pt x="4" y="621"/>
                                  <a:pt x="0" y="617"/>
                                  <a:pt x="0" y="613"/>
                                </a:cubicBezTo>
                                <a:lnTo>
                                  <a:pt x="0" y="584"/>
                                </a:lnTo>
                                <a:cubicBezTo>
                                  <a:pt x="0" y="580"/>
                                  <a:pt x="4"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89" name="Rectangle 84"/>
                        <wps:cNvSpPr>
                          <a:spLocks noChangeArrowheads="1"/>
                        </wps:cNvSpPr>
                        <wps:spPr bwMode="auto">
                          <a:xfrm>
                            <a:off x="3260725" y="769620"/>
                            <a:ext cx="508000" cy="4070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85"/>
                        <wps:cNvSpPr>
                          <a:spLocks noChangeArrowheads="1"/>
                        </wps:cNvSpPr>
                        <wps:spPr bwMode="auto">
                          <a:xfrm>
                            <a:off x="3260725" y="769620"/>
                            <a:ext cx="508000" cy="407035"/>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86"/>
                        <wps:cNvSpPr>
                          <a:spLocks noEditPoints="1"/>
                        </wps:cNvSpPr>
                        <wps:spPr bwMode="auto">
                          <a:xfrm>
                            <a:off x="335724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2" name="Freeform 87"/>
                        <wps:cNvSpPr>
                          <a:spLocks noEditPoints="1"/>
                        </wps:cNvSpPr>
                        <wps:spPr bwMode="auto">
                          <a:xfrm>
                            <a:off x="345884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3" name="Freeform 88"/>
                        <wps:cNvSpPr>
                          <a:spLocks noEditPoints="1"/>
                        </wps:cNvSpPr>
                        <wps:spPr bwMode="auto">
                          <a:xfrm>
                            <a:off x="356044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4"/>
                                  <a:pt x="4" y="0"/>
                                  <a:pt x="8" y="0"/>
                                </a:cubicBezTo>
                                <a:cubicBezTo>
                                  <a:pt x="12" y="0"/>
                                  <a:pt x="16" y="4"/>
                                  <a:pt x="16" y="8"/>
                                </a:cubicBezTo>
                                <a:close/>
                                <a:moveTo>
                                  <a:pt x="16" y="200"/>
                                </a:moveTo>
                                <a:lnTo>
                                  <a:pt x="16" y="312"/>
                                </a:lnTo>
                                <a:cubicBezTo>
                                  <a:pt x="16" y="316"/>
                                  <a:pt x="12" y="320"/>
                                  <a:pt x="8" y="320"/>
                                </a:cubicBezTo>
                                <a:cubicBezTo>
                                  <a:pt x="4" y="320"/>
                                  <a:pt x="0" y="316"/>
                                  <a:pt x="0" y="312"/>
                                </a:cubicBezTo>
                                <a:lnTo>
                                  <a:pt x="0" y="200"/>
                                </a:lnTo>
                                <a:cubicBezTo>
                                  <a:pt x="0" y="196"/>
                                  <a:pt x="4" y="192"/>
                                  <a:pt x="8" y="192"/>
                                </a:cubicBezTo>
                                <a:cubicBezTo>
                                  <a:pt x="12" y="192"/>
                                  <a:pt x="16" y="196"/>
                                  <a:pt x="16" y="200"/>
                                </a:cubicBezTo>
                                <a:close/>
                                <a:moveTo>
                                  <a:pt x="16" y="392"/>
                                </a:moveTo>
                                <a:lnTo>
                                  <a:pt x="16" y="504"/>
                                </a:lnTo>
                                <a:cubicBezTo>
                                  <a:pt x="16" y="508"/>
                                  <a:pt x="12" y="512"/>
                                  <a:pt x="8" y="512"/>
                                </a:cubicBezTo>
                                <a:cubicBezTo>
                                  <a:pt x="4" y="512"/>
                                  <a:pt x="0" y="508"/>
                                  <a:pt x="0" y="504"/>
                                </a:cubicBezTo>
                                <a:lnTo>
                                  <a:pt x="0" y="392"/>
                                </a:lnTo>
                                <a:cubicBezTo>
                                  <a:pt x="0" y="388"/>
                                  <a:pt x="4" y="384"/>
                                  <a:pt x="8" y="384"/>
                                </a:cubicBezTo>
                                <a:cubicBezTo>
                                  <a:pt x="12" y="384"/>
                                  <a:pt x="16" y="388"/>
                                  <a:pt x="16" y="392"/>
                                </a:cubicBezTo>
                                <a:close/>
                                <a:moveTo>
                                  <a:pt x="16" y="584"/>
                                </a:moveTo>
                                <a:lnTo>
                                  <a:pt x="16" y="613"/>
                                </a:lnTo>
                                <a:cubicBezTo>
                                  <a:pt x="16" y="617"/>
                                  <a:pt x="12" y="621"/>
                                  <a:pt x="8" y="621"/>
                                </a:cubicBezTo>
                                <a:cubicBezTo>
                                  <a:pt x="4" y="621"/>
                                  <a:pt x="0" y="617"/>
                                  <a:pt x="0" y="613"/>
                                </a:cubicBezTo>
                                <a:lnTo>
                                  <a:pt x="0" y="584"/>
                                </a:lnTo>
                                <a:cubicBezTo>
                                  <a:pt x="0" y="580"/>
                                  <a:pt x="4"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4" name="Freeform 89"/>
                        <wps:cNvSpPr>
                          <a:spLocks noEditPoints="1"/>
                        </wps:cNvSpPr>
                        <wps:spPr bwMode="auto">
                          <a:xfrm>
                            <a:off x="3662045" y="763905"/>
                            <a:ext cx="10795" cy="418465"/>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4"/>
                                  <a:pt x="4" y="0"/>
                                  <a:pt x="8" y="0"/>
                                </a:cubicBezTo>
                                <a:cubicBezTo>
                                  <a:pt x="13" y="0"/>
                                  <a:pt x="16" y="4"/>
                                  <a:pt x="16" y="8"/>
                                </a:cubicBezTo>
                                <a:close/>
                                <a:moveTo>
                                  <a:pt x="16" y="200"/>
                                </a:moveTo>
                                <a:lnTo>
                                  <a:pt x="16" y="312"/>
                                </a:lnTo>
                                <a:cubicBezTo>
                                  <a:pt x="16" y="316"/>
                                  <a:pt x="13" y="320"/>
                                  <a:pt x="8" y="320"/>
                                </a:cubicBezTo>
                                <a:cubicBezTo>
                                  <a:pt x="4" y="320"/>
                                  <a:pt x="0" y="316"/>
                                  <a:pt x="0" y="312"/>
                                </a:cubicBezTo>
                                <a:lnTo>
                                  <a:pt x="0" y="200"/>
                                </a:lnTo>
                                <a:cubicBezTo>
                                  <a:pt x="0" y="196"/>
                                  <a:pt x="4" y="192"/>
                                  <a:pt x="8" y="192"/>
                                </a:cubicBezTo>
                                <a:cubicBezTo>
                                  <a:pt x="13" y="192"/>
                                  <a:pt x="16" y="196"/>
                                  <a:pt x="16" y="200"/>
                                </a:cubicBezTo>
                                <a:close/>
                                <a:moveTo>
                                  <a:pt x="16" y="392"/>
                                </a:moveTo>
                                <a:lnTo>
                                  <a:pt x="16" y="504"/>
                                </a:lnTo>
                                <a:cubicBezTo>
                                  <a:pt x="16" y="508"/>
                                  <a:pt x="13" y="512"/>
                                  <a:pt x="8" y="512"/>
                                </a:cubicBezTo>
                                <a:cubicBezTo>
                                  <a:pt x="4" y="512"/>
                                  <a:pt x="0" y="508"/>
                                  <a:pt x="0" y="504"/>
                                </a:cubicBezTo>
                                <a:lnTo>
                                  <a:pt x="0" y="392"/>
                                </a:lnTo>
                                <a:cubicBezTo>
                                  <a:pt x="0" y="388"/>
                                  <a:pt x="4" y="384"/>
                                  <a:pt x="8" y="384"/>
                                </a:cubicBezTo>
                                <a:cubicBezTo>
                                  <a:pt x="13" y="384"/>
                                  <a:pt x="16" y="388"/>
                                  <a:pt x="16" y="392"/>
                                </a:cubicBezTo>
                                <a:close/>
                                <a:moveTo>
                                  <a:pt x="16" y="584"/>
                                </a:moveTo>
                                <a:lnTo>
                                  <a:pt x="16" y="613"/>
                                </a:lnTo>
                                <a:cubicBezTo>
                                  <a:pt x="16" y="617"/>
                                  <a:pt x="13" y="621"/>
                                  <a:pt x="8" y="621"/>
                                </a:cubicBezTo>
                                <a:cubicBezTo>
                                  <a:pt x="4" y="621"/>
                                  <a:pt x="0" y="617"/>
                                  <a:pt x="0" y="613"/>
                                </a:cubicBezTo>
                                <a:lnTo>
                                  <a:pt x="0" y="584"/>
                                </a:lnTo>
                                <a:cubicBezTo>
                                  <a:pt x="0" y="580"/>
                                  <a:pt x="4" y="576"/>
                                  <a:pt x="8" y="576"/>
                                </a:cubicBezTo>
                                <a:cubicBezTo>
                                  <a:pt x="13"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5" name="Rectangle 90"/>
                        <wps:cNvSpPr>
                          <a:spLocks noChangeArrowheads="1"/>
                        </wps:cNvSpPr>
                        <wps:spPr bwMode="auto">
                          <a:xfrm>
                            <a:off x="3870325" y="1176655"/>
                            <a:ext cx="508635" cy="40767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91"/>
                        <wps:cNvSpPr>
                          <a:spLocks noChangeArrowheads="1"/>
                        </wps:cNvSpPr>
                        <wps:spPr bwMode="auto">
                          <a:xfrm>
                            <a:off x="3870325" y="1176655"/>
                            <a:ext cx="508635" cy="407670"/>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92"/>
                        <wps:cNvSpPr>
                          <a:spLocks noEditPoints="1"/>
                        </wps:cNvSpPr>
                        <wps:spPr bwMode="auto">
                          <a:xfrm>
                            <a:off x="396748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3"/>
                                </a:lnTo>
                                <a:cubicBezTo>
                                  <a:pt x="16" y="617"/>
                                  <a:pt x="12" y="621"/>
                                  <a:pt x="8" y="621"/>
                                </a:cubicBezTo>
                                <a:cubicBezTo>
                                  <a:pt x="3" y="621"/>
                                  <a:pt x="0" y="617"/>
                                  <a:pt x="0" y="613"/>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8" name="Freeform 93"/>
                        <wps:cNvSpPr>
                          <a:spLocks noEditPoints="1"/>
                        </wps:cNvSpPr>
                        <wps:spPr bwMode="auto">
                          <a:xfrm>
                            <a:off x="406908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3"/>
                                </a:lnTo>
                                <a:cubicBezTo>
                                  <a:pt x="16" y="617"/>
                                  <a:pt x="12" y="621"/>
                                  <a:pt x="8" y="621"/>
                                </a:cubicBezTo>
                                <a:cubicBezTo>
                                  <a:pt x="3" y="621"/>
                                  <a:pt x="0" y="617"/>
                                  <a:pt x="0" y="613"/>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9" name="Freeform 94"/>
                        <wps:cNvSpPr>
                          <a:spLocks noEditPoints="1"/>
                        </wps:cNvSpPr>
                        <wps:spPr bwMode="auto">
                          <a:xfrm>
                            <a:off x="417068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3"/>
                                </a:lnTo>
                                <a:cubicBezTo>
                                  <a:pt x="16" y="617"/>
                                  <a:pt x="12" y="621"/>
                                  <a:pt x="8" y="621"/>
                                </a:cubicBezTo>
                                <a:cubicBezTo>
                                  <a:pt x="4" y="621"/>
                                  <a:pt x="0" y="617"/>
                                  <a:pt x="0" y="613"/>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400" name="Freeform 95"/>
                        <wps:cNvSpPr>
                          <a:spLocks noEditPoints="1"/>
                        </wps:cNvSpPr>
                        <wps:spPr bwMode="auto">
                          <a:xfrm>
                            <a:off x="4272280" y="117157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3"/>
                                </a:lnTo>
                                <a:cubicBezTo>
                                  <a:pt x="16" y="617"/>
                                  <a:pt x="13" y="621"/>
                                  <a:pt x="8" y="621"/>
                                </a:cubicBezTo>
                                <a:cubicBezTo>
                                  <a:pt x="4" y="621"/>
                                  <a:pt x="0" y="617"/>
                                  <a:pt x="0" y="613"/>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401" name="Rectangle 96"/>
                        <wps:cNvSpPr>
                          <a:spLocks noChangeArrowheads="1"/>
                        </wps:cNvSpPr>
                        <wps:spPr bwMode="auto">
                          <a:xfrm>
                            <a:off x="4481195" y="1584325"/>
                            <a:ext cx="508000" cy="40640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97"/>
                        <wps:cNvSpPr>
                          <a:spLocks noChangeArrowheads="1"/>
                        </wps:cNvSpPr>
                        <wps:spPr bwMode="auto">
                          <a:xfrm>
                            <a:off x="4481195" y="1584325"/>
                            <a:ext cx="508000" cy="406400"/>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98"/>
                        <wps:cNvSpPr>
                          <a:spLocks noEditPoints="1"/>
                        </wps:cNvSpPr>
                        <wps:spPr bwMode="auto">
                          <a:xfrm>
                            <a:off x="4577715" y="1578610"/>
                            <a:ext cx="10795"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2"/>
                                </a:lnTo>
                                <a:cubicBezTo>
                                  <a:pt x="16" y="617"/>
                                  <a:pt x="12" y="620"/>
                                  <a:pt x="8" y="620"/>
                                </a:cubicBezTo>
                                <a:cubicBezTo>
                                  <a:pt x="3" y="620"/>
                                  <a:pt x="0" y="617"/>
                                  <a:pt x="0" y="612"/>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404" name="Freeform 99"/>
                        <wps:cNvSpPr>
                          <a:spLocks noEditPoints="1"/>
                        </wps:cNvSpPr>
                        <wps:spPr bwMode="auto">
                          <a:xfrm>
                            <a:off x="4679315" y="1578610"/>
                            <a:ext cx="10795"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2"/>
                                </a:lnTo>
                                <a:cubicBezTo>
                                  <a:pt x="16" y="617"/>
                                  <a:pt x="12" y="620"/>
                                  <a:pt x="8" y="620"/>
                                </a:cubicBezTo>
                                <a:cubicBezTo>
                                  <a:pt x="4" y="620"/>
                                  <a:pt x="0" y="617"/>
                                  <a:pt x="0" y="612"/>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405" name="Freeform 100"/>
                        <wps:cNvSpPr>
                          <a:spLocks noEditPoints="1"/>
                        </wps:cNvSpPr>
                        <wps:spPr bwMode="auto">
                          <a:xfrm>
                            <a:off x="4780915" y="1578610"/>
                            <a:ext cx="10795"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406" name="Freeform 101"/>
                        <wps:cNvSpPr>
                          <a:spLocks noEditPoints="1"/>
                        </wps:cNvSpPr>
                        <wps:spPr bwMode="auto">
                          <a:xfrm>
                            <a:off x="4882515" y="1578610"/>
                            <a:ext cx="10160" cy="417830"/>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407" name="Freeform 102"/>
                        <wps:cNvSpPr>
                          <a:spLocks noEditPoints="1"/>
                        </wps:cNvSpPr>
                        <wps:spPr bwMode="auto">
                          <a:xfrm>
                            <a:off x="1633220" y="540385"/>
                            <a:ext cx="875030" cy="1116330"/>
                          </a:xfrm>
                          <a:custGeom>
                            <a:avLst/>
                            <a:gdLst>
                              <a:gd name="T0" fmla="*/ 0 w 1378"/>
                              <a:gd name="T1" fmla="*/ 0 h 1758"/>
                              <a:gd name="T2" fmla="*/ 0 w 1378"/>
                              <a:gd name="T3" fmla="*/ 951 h 1758"/>
                              <a:gd name="T4" fmla="*/ 0 w 1378"/>
                              <a:gd name="T5" fmla="*/ 0 h 1758"/>
                              <a:gd name="T6" fmla="*/ 161 w 1378"/>
                              <a:gd name="T7" fmla="*/ 0 h 1758"/>
                              <a:gd name="T8" fmla="*/ 161 w 1378"/>
                              <a:gd name="T9" fmla="*/ 1758 h 1758"/>
                              <a:gd name="T10" fmla="*/ 161 w 1378"/>
                              <a:gd name="T11" fmla="*/ 0 h 1758"/>
                              <a:gd name="T12" fmla="*/ 161 w 1378"/>
                              <a:gd name="T13" fmla="*/ 182 h 1758"/>
                              <a:gd name="T14" fmla="*/ 1378 w 1378"/>
                              <a:gd name="T15" fmla="*/ 182 h 1758"/>
                              <a:gd name="T16" fmla="*/ 161 w 1378"/>
                              <a:gd name="T17" fmla="*/ 182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8" h="1758">
                                <a:moveTo>
                                  <a:pt x="0" y="0"/>
                                </a:moveTo>
                                <a:lnTo>
                                  <a:pt x="0" y="951"/>
                                </a:lnTo>
                                <a:lnTo>
                                  <a:pt x="0" y="0"/>
                                </a:lnTo>
                                <a:close/>
                                <a:moveTo>
                                  <a:pt x="161" y="0"/>
                                </a:moveTo>
                                <a:lnTo>
                                  <a:pt x="161" y="1758"/>
                                </a:lnTo>
                                <a:lnTo>
                                  <a:pt x="161" y="0"/>
                                </a:lnTo>
                                <a:close/>
                                <a:moveTo>
                                  <a:pt x="161" y="182"/>
                                </a:moveTo>
                                <a:lnTo>
                                  <a:pt x="1378" y="182"/>
                                </a:lnTo>
                                <a:lnTo>
                                  <a:pt x="161"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03"/>
                        <wps:cNvSpPr>
                          <a:spLocks/>
                        </wps:cNvSpPr>
                        <wps:spPr bwMode="auto">
                          <a:xfrm>
                            <a:off x="1633220" y="540385"/>
                            <a:ext cx="0" cy="603885"/>
                          </a:xfrm>
                          <a:custGeom>
                            <a:avLst/>
                            <a:gdLst>
                              <a:gd name="T0" fmla="*/ 0 h 951"/>
                              <a:gd name="T1" fmla="*/ 951 h 951"/>
                              <a:gd name="T2" fmla="*/ 0 h 951"/>
                            </a:gdLst>
                            <a:ahLst/>
                            <a:cxnLst>
                              <a:cxn ang="0">
                                <a:pos x="0" y="T0"/>
                              </a:cxn>
                              <a:cxn ang="0">
                                <a:pos x="0" y="T1"/>
                              </a:cxn>
                              <a:cxn ang="0">
                                <a:pos x="0" y="T2"/>
                              </a:cxn>
                            </a:cxnLst>
                            <a:rect l="0" t="0" r="r" b="b"/>
                            <a:pathLst>
                              <a:path h="951">
                                <a:moveTo>
                                  <a:pt x="0" y="0"/>
                                </a:moveTo>
                                <a:lnTo>
                                  <a:pt x="0" y="951"/>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104"/>
                        <wps:cNvSpPr>
                          <a:spLocks/>
                        </wps:cNvSpPr>
                        <wps:spPr bwMode="auto">
                          <a:xfrm>
                            <a:off x="1735455" y="540385"/>
                            <a:ext cx="0" cy="1116330"/>
                          </a:xfrm>
                          <a:custGeom>
                            <a:avLst/>
                            <a:gdLst>
                              <a:gd name="T0" fmla="*/ 0 h 1758"/>
                              <a:gd name="T1" fmla="*/ 1758 h 1758"/>
                              <a:gd name="T2" fmla="*/ 0 h 1758"/>
                            </a:gdLst>
                            <a:ahLst/>
                            <a:cxnLst>
                              <a:cxn ang="0">
                                <a:pos x="0" y="T0"/>
                              </a:cxn>
                              <a:cxn ang="0">
                                <a:pos x="0" y="T1"/>
                              </a:cxn>
                              <a:cxn ang="0">
                                <a:pos x="0" y="T2"/>
                              </a:cxn>
                            </a:cxnLst>
                            <a:rect l="0" t="0" r="r" b="b"/>
                            <a:pathLst>
                              <a:path h="1758">
                                <a:moveTo>
                                  <a:pt x="0" y="0"/>
                                </a:moveTo>
                                <a:lnTo>
                                  <a:pt x="0" y="1758"/>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105"/>
                        <wps:cNvSpPr>
                          <a:spLocks/>
                        </wps:cNvSpPr>
                        <wps:spPr bwMode="auto">
                          <a:xfrm>
                            <a:off x="1735455" y="655955"/>
                            <a:ext cx="772795" cy="0"/>
                          </a:xfrm>
                          <a:custGeom>
                            <a:avLst/>
                            <a:gdLst>
                              <a:gd name="T0" fmla="*/ 0 w 1217"/>
                              <a:gd name="T1" fmla="*/ 1217 w 1217"/>
                              <a:gd name="T2" fmla="*/ 0 w 1217"/>
                            </a:gdLst>
                            <a:ahLst/>
                            <a:cxnLst>
                              <a:cxn ang="0">
                                <a:pos x="T0" y="0"/>
                              </a:cxn>
                              <a:cxn ang="0">
                                <a:pos x="T1" y="0"/>
                              </a:cxn>
                              <a:cxn ang="0">
                                <a:pos x="T2" y="0"/>
                              </a:cxn>
                            </a:cxnLst>
                            <a:rect l="0" t="0" r="r" b="b"/>
                            <a:pathLst>
                              <a:path w="1217">
                                <a:moveTo>
                                  <a:pt x="0" y="0"/>
                                </a:moveTo>
                                <a:lnTo>
                                  <a:pt x="1217" y="0"/>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106"/>
                        <wps:cNvSpPr>
                          <a:spLocks noEditPoints="1"/>
                        </wps:cNvSpPr>
                        <wps:spPr bwMode="auto">
                          <a:xfrm>
                            <a:off x="1461770" y="655955"/>
                            <a:ext cx="445770" cy="0"/>
                          </a:xfrm>
                          <a:custGeom>
                            <a:avLst/>
                            <a:gdLst>
                              <a:gd name="T0" fmla="*/ 0 w 702"/>
                              <a:gd name="T1" fmla="*/ 144 w 702"/>
                              <a:gd name="T2" fmla="*/ 702 w 702"/>
                              <a:gd name="T3" fmla="*/ 557 w 702"/>
                            </a:gdLst>
                            <a:ahLst/>
                            <a:cxnLst>
                              <a:cxn ang="0">
                                <a:pos x="T0" y="0"/>
                              </a:cxn>
                              <a:cxn ang="0">
                                <a:pos x="T1" y="0"/>
                              </a:cxn>
                              <a:cxn ang="0">
                                <a:pos x="T2" y="0"/>
                              </a:cxn>
                              <a:cxn ang="0">
                                <a:pos x="T3" y="0"/>
                              </a:cxn>
                            </a:cxnLst>
                            <a:rect l="0" t="0" r="r" b="b"/>
                            <a:pathLst>
                              <a:path w="702">
                                <a:moveTo>
                                  <a:pt x="0" y="0"/>
                                </a:moveTo>
                                <a:lnTo>
                                  <a:pt x="144" y="0"/>
                                </a:lnTo>
                                <a:moveTo>
                                  <a:pt x="702" y="0"/>
                                </a:moveTo>
                                <a:lnTo>
                                  <a:pt x="557" y="0"/>
                                </a:lnTo>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107"/>
                        <wps:cNvSpPr>
                          <a:spLocks/>
                        </wps:cNvSpPr>
                        <wps:spPr bwMode="auto">
                          <a:xfrm>
                            <a:off x="1545590" y="626110"/>
                            <a:ext cx="87630" cy="58420"/>
                          </a:xfrm>
                          <a:custGeom>
                            <a:avLst/>
                            <a:gdLst>
                              <a:gd name="T0" fmla="*/ 0 w 138"/>
                              <a:gd name="T1" fmla="*/ 0 h 92"/>
                              <a:gd name="T2" fmla="*/ 138 w 138"/>
                              <a:gd name="T3" fmla="*/ 47 h 92"/>
                              <a:gd name="T4" fmla="*/ 0 w 138"/>
                              <a:gd name="T5" fmla="*/ 92 h 92"/>
                              <a:gd name="T6" fmla="*/ 0 w 138"/>
                              <a:gd name="T7" fmla="*/ 0 h 92"/>
                            </a:gdLst>
                            <a:ahLst/>
                            <a:cxnLst>
                              <a:cxn ang="0">
                                <a:pos x="T0" y="T1"/>
                              </a:cxn>
                              <a:cxn ang="0">
                                <a:pos x="T2" y="T3"/>
                              </a:cxn>
                              <a:cxn ang="0">
                                <a:pos x="T4" y="T5"/>
                              </a:cxn>
                              <a:cxn ang="0">
                                <a:pos x="T6" y="T7"/>
                              </a:cxn>
                            </a:cxnLst>
                            <a:rect l="0" t="0" r="r" b="b"/>
                            <a:pathLst>
                              <a:path w="138" h="92">
                                <a:moveTo>
                                  <a:pt x="0" y="0"/>
                                </a:moveTo>
                                <a:lnTo>
                                  <a:pt x="138" y="47"/>
                                </a:lnTo>
                                <a:lnTo>
                                  <a:pt x="0" y="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108"/>
                        <wps:cNvSpPr>
                          <a:spLocks/>
                        </wps:cNvSpPr>
                        <wps:spPr bwMode="auto">
                          <a:xfrm>
                            <a:off x="1735455" y="626110"/>
                            <a:ext cx="87630" cy="58420"/>
                          </a:xfrm>
                          <a:custGeom>
                            <a:avLst/>
                            <a:gdLst>
                              <a:gd name="T0" fmla="*/ 138 w 138"/>
                              <a:gd name="T1" fmla="*/ 92 h 92"/>
                              <a:gd name="T2" fmla="*/ 0 w 138"/>
                              <a:gd name="T3" fmla="*/ 47 h 92"/>
                              <a:gd name="T4" fmla="*/ 138 w 138"/>
                              <a:gd name="T5" fmla="*/ 0 h 92"/>
                              <a:gd name="T6" fmla="*/ 138 w 138"/>
                              <a:gd name="T7" fmla="*/ 92 h 92"/>
                            </a:gdLst>
                            <a:ahLst/>
                            <a:cxnLst>
                              <a:cxn ang="0">
                                <a:pos x="T0" y="T1"/>
                              </a:cxn>
                              <a:cxn ang="0">
                                <a:pos x="T2" y="T3"/>
                              </a:cxn>
                              <a:cxn ang="0">
                                <a:pos x="T4" y="T5"/>
                              </a:cxn>
                              <a:cxn ang="0">
                                <a:pos x="T6" y="T7"/>
                              </a:cxn>
                            </a:cxnLst>
                            <a:rect l="0" t="0" r="r" b="b"/>
                            <a:pathLst>
                              <a:path w="138" h="92">
                                <a:moveTo>
                                  <a:pt x="138" y="92"/>
                                </a:moveTo>
                                <a:lnTo>
                                  <a:pt x="0" y="47"/>
                                </a:lnTo>
                                <a:lnTo>
                                  <a:pt x="138" y="0"/>
                                </a:lnTo>
                                <a:lnTo>
                                  <a:pt x="138"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Rectangle 109"/>
                        <wps:cNvSpPr>
                          <a:spLocks noChangeArrowheads="1"/>
                        </wps:cNvSpPr>
                        <wps:spPr bwMode="auto">
                          <a:xfrm>
                            <a:off x="1880870" y="586740"/>
                            <a:ext cx="1254125" cy="13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112"/>
                        <wps:cNvSpPr>
                          <a:spLocks noChangeArrowheads="1"/>
                        </wps:cNvSpPr>
                        <wps:spPr bwMode="auto">
                          <a:xfrm>
                            <a:off x="1917201" y="461930"/>
                            <a:ext cx="195516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E94E5C" w:rsidRDefault="00C61BB0" w:rsidP="00B5608B">
                              <w:pPr>
                                <w:rPr>
                                  <w:rFonts w:asciiTheme="minorBidi" w:hAnsiTheme="minorBidi" w:cstheme="minorBidi"/>
                                  <w:lang w:val="es-ES_tradnl"/>
                                </w:rPr>
                              </w:pPr>
                              <w:r>
                                <w:rPr>
                                  <w:rFonts w:ascii="??" w:eastAsia="??" w:cs="??"/>
                                  <w:color w:val="000000"/>
                                  <w:sz w:val="18"/>
                                  <w:szCs w:val="18"/>
                                </w:rPr>
                                <w:t xml:space="preserve">c)  </w:t>
                              </w:r>
                              <w:r w:rsidRPr="00E94E5C">
                                <w:rPr>
                                  <w:rFonts w:asciiTheme="minorBidi" w:eastAsia="??" w:hAnsiTheme="minorBidi" w:cstheme="minorBidi"/>
                                  <w:color w:val="000000"/>
                                  <w:sz w:val="18"/>
                                  <w:szCs w:val="18"/>
                                  <w:lang w:val="es-ES_tradnl"/>
                                </w:rPr>
                                <w:t>tiempo de procesamiento</w:t>
                              </w:r>
                            </w:p>
                          </w:txbxContent>
                        </wps:txbx>
                        <wps:bodyPr rot="0" vert="horz" wrap="square" lIns="0" tIns="0" rIns="0" bIns="0" anchor="t" anchorCtr="0">
                          <a:spAutoFit/>
                        </wps:bodyPr>
                      </wps:wsp>
                      <wps:wsp>
                        <wps:cNvPr id="744" name="Freeform 113"/>
                        <wps:cNvSpPr>
                          <a:spLocks noEditPoints="1"/>
                        </wps:cNvSpPr>
                        <wps:spPr bwMode="auto">
                          <a:xfrm>
                            <a:off x="514350" y="109220"/>
                            <a:ext cx="1038225" cy="806450"/>
                          </a:xfrm>
                          <a:custGeom>
                            <a:avLst/>
                            <a:gdLst>
                              <a:gd name="T0" fmla="*/ 0 w 1635"/>
                              <a:gd name="T1" fmla="*/ 0 h 1270"/>
                              <a:gd name="T2" fmla="*/ 0 w 1635"/>
                              <a:gd name="T3" fmla="*/ 1270 h 1270"/>
                              <a:gd name="T4" fmla="*/ 0 w 1635"/>
                              <a:gd name="T5" fmla="*/ 0 h 1270"/>
                              <a:gd name="T6" fmla="*/ 161 w 1635"/>
                              <a:gd name="T7" fmla="*/ 0 h 1270"/>
                              <a:gd name="T8" fmla="*/ 161 w 1635"/>
                              <a:gd name="T9" fmla="*/ 1270 h 1270"/>
                              <a:gd name="T10" fmla="*/ 161 w 1635"/>
                              <a:gd name="T11" fmla="*/ 0 h 1270"/>
                              <a:gd name="T12" fmla="*/ 161 w 1635"/>
                              <a:gd name="T13" fmla="*/ 181 h 1270"/>
                              <a:gd name="T14" fmla="*/ 1635 w 1635"/>
                              <a:gd name="T15" fmla="*/ 181 h 1270"/>
                              <a:gd name="T16" fmla="*/ 161 w 1635"/>
                              <a:gd name="T17" fmla="*/ 181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5" h="1270">
                                <a:moveTo>
                                  <a:pt x="0" y="0"/>
                                </a:moveTo>
                                <a:lnTo>
                                  <a:pt x="0" y="1270"/>
                                </a:lnTo>
                                <a:lnTo>
                                  <a:pt x="0" y="0"/>
                                </a:lnTo>
                                <a:close/>
                                <a:moveTo>
                                  <a:pt x="161" y="0"/>
                                </a:moveTo>
                                <a:lnTo>
                                  <a:pt x="161" y="1270"/>
                                </a:lnTo>
                                <a:lnTo>
                                  <a:pt x="161" y="0"/>
                                </a:lnTo>
                                <a:close/>
                                <a:moveTo>
                                  <a:pt x="161" y="181"/>
                                </a:moveTo>
                                <a:lnTo>
                                  <a:pt x="1635" y="181"/>
                                </a:lnTo>
                                <a:lnTo>
                                  <a:pt x="161"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114"/>
                        <wps:cNvSpPr>
                          <a:spLocks/>
                        </wps:cNvSpPr>
                        <wps:spPr bwMode="auto">
                          <a:xfrm>
                            <a:off x="514350" y="109220"/>
                            <a:ext cx="0" cy="806450"/>
                          </a:xfrm>
                          <a:custGeom>
                            <a:avLst/>
                            <a:gdLst>
                              <a:gd name="T0" fmla="*/ 0 h 1270"/>
                              <a:gd name="T1" fmla="*/ 1270 h 1270"/>
                              <a:gd name="T2" fmla="*/ 0 h 1270"/>
                            </a:gdLst>
                            <a:ahLst/>
                            <a:cxnLst>
                              <a:cxn ang="0">
                                <a:pos x="0" y="T0"/>
                              </a:cxn>
                              <a:cxn ang="0">
                                <a:pos x="0" y="T1"/>
                              </a:cxn>
                              <a:cxn ang="0">
                                <a:pos x="0" y="T2"/>
                              </a:cxn>
                            </a:cxnLst>
                            <a:rect l="0" t="0" r="r" b="b"/>
                            <a:pathLst>
                              <a:path h="1270">
                                <a:moveTo>
                                  <a:pt x="0" y="0"/>
                                </a:moveTo>
                                <a:lnTo>
                                  <a:pt x="0" y="1270"/>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115"/>
                        <wps:cNvSpPr>
                          <a:spLocks/>
                        </wps:cNvSpPr>
                        <wps:spPr bwMode="auto">
                          <a:xfrm>
                            <a:off x="616585" y="109220"/>
                            <a:ext cx="0" cy="806450"/>
                          </a:xfrm>
                          <a:custGeom>
                            <a:avLst/>
                            <a:gdLst>
                              <a:gd name="T0" fmla="*/ 0 h 1270"/>
                              <a:gd name="T1" fmla="*/ 1270 h 1270"/>
                              <a:gd name="T2" fmla="*/ 0 h 1270"/>
                            </a:gdLst>
                            <a:ahLst/>
                            <a:cxnLst>
                              <a:cxn ang="0">
                                <a:pos x="0" y="T0"/>
                              </a:cxn>
                              <a:cxn ang="0">
                                <a:pos x="0" y="T1"/>
                              </a:cxn>
                              <a:cxn ang="0">
                                <a:pos x="0" y="T2"/>
                              </a:cxn>
                            </a:cxnLst>
                            <a:rect l="0" t="0" r="r" b="b"/>
                            <a:pathLst>
                              <a:path h="1270">
                                <a:moveTo>
                                  <a:pt x="0" y="0"/>
                                </a:moveTo>
                                <a:lnTo>
                                  <a:pt x="0" y="1270"/>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16"/>
                        <wps:cNvSpPr>
                          <a:spLocks/>
                        </wps:cNvSpPr>
                        <wps:spPr bwMode="auto">
                          <a:xfrm>
                            <a:off x="616585" y="224155"/>
                            <a:ext cx="935990" cy="0"/>
                          </a:xfrm>
                          <a:custGeom>
                            <a:avLst/>
                            <a:gdLst>
                              <a:gd name="T0" fmla="*/ 0 w 1474"/>
                              <a:gd name="T1" fmla="*/ 1474 w 1474"/>
                              <a:gd name="T2" fmla="*/ 0 w 1474"/>
                            </a:gdLst>
                            <a:ahLst/>
                            <a:cxnLst>
                              <a:cxn ang="0">
                                <a:pos x="T0" y="0"/>
                              </a:cxn>
                              <a:cxn ang="0">
                                <a:pos x="T1" y="0"/>
                              </a:cxn>
                              <a:cxn ang="0">
                                <a:pos x="T2" y="0"/>
                              </a:cxn>
                            </a:cxnLst>
                            <a:rect l="0" t="0" r="r" b="b"/>
                            <a:pathLst>
                              <a:path w="1474">
                                <a:moveTo>
                                  <a:pt x="0" y="0"/>
                                </a:moveTo>
                                <a:lnTo>
                                  <a:pt x="1474" y="0"/>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117"/>
                        <wps:cNvSpPr>
                          <a:spLocks noEditPoints="1"/>
                        </wps:cNvSpPr>
                        <wps:spPr bwMode="auto">
                          <a:xfrm>
                            <a:off x="342900" y="224155"/>
                            <a:ext cx="446405" cy="0"/>
                          </a:xfrm>
                          <a:custGeom>
                            <a:avLst/>
                            <a:gdLst>
                              <a:gd name="T0" fmla="*/ 0 w 703"/>
                              <a:gd name="T1" fmla="*/ 144 w 703"/>
                              <a:gd name="T2" fmla="*/ 703 w 703"/>
                              <a:gd name="T3" fmla="*/ 557 w 703"/>
                            </a:gdLst>
                            <a:ahLst/>
                            <a:cxnLst>
                              <a:cxn ang="0">
                                <a:pos x="T0" y="0"/>
                              </a:cxn>
                              <a:cxn ang="0">
                                <a:pos x="T1" y="0"/>
                              </a:cxn>
                              <a:cxn ang="0">
                                <a:pos x="T2" y="0"/>
                              </a:cxn>
                              <a:cxn ang="0">
                                <a:pos x="T3" y="0"/>
                              </a:cxn>
                            </a:cxnLst>
                            <a:rect l="0" t="0" r="r" b="b"/>
                            <a:pathLst>
                              <a:path w="703">
                                <a:moveTo>
                                  <a:pt x="0" y="0"/>
                                </a:moveTo>
                                <a:lnTo>
                                  <a:pt x="144" y="0"/>
                                </a:lnTo>
                                <a:moveTo>
                                  <a:pt x="703" y="0"/>
                                </a:moveTo>
                                <a:lnTo>
                                  <a:pt x="557" y="0"/>
                                </a:lnTo>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118"/>
                        <wps:cNvSpPr>
                          <a:spLocks/>
                        </wps:cNvSpPr>
                        <wps:spPr bwMode="auto">
                          <a:xfrm>
                            <a:off x="427355" y="194310"/>
                            <a:ext cx="86995" cy="59055"/>
                          </a:xfrm>
                          <a:custGeom>
                            <a:avLst/>
                            <a:gdLst>
                              <a:gd name="T0" fmla="*/ 0 w 137"/>
                              <a:gd name="T1" fmla="*/ 0 h 93"/>
                              <a:gd name="T2" fmla="*/ 137 w 137"/>
                              <a:gd name="T3" fmla="*/ 47 h 93"/>
                              <a:gd name="T4" fmla="*/ 0 w 137"/>
                              <a:gd name="T5" fmla="*/ 93 h 93"/>
                              <a:gd name="T6" fmla="*/ 0 w 137"/>
                              <a:gd name="T7" fmla="*/ 0 h 93"/>
                            </a:gdLst>
                            <a:ahLst/>
                            <a:cxnLst>
                              <a:cxn ang="0">
                                <a:pos x="T0" y="T1"/>
                              </a:cxn>
                              <a:cxn ang="0">
                                <a:pos x="T2" y="T3"/>
                              </a:cxn>
                              <a:cxn ang="0">
                                <a:pos x="T4" y="T5"/>
                              </a:cxn>
                              <a:cxn ang="0">
                                <a:pos x="T6" y="T7"/>
                              </a:cxn>
                            </a:cxnLst>
                            <a:rect l="0" t="0" r="r" b="b"/>
                            <a:pathLst>
                              <a:path w="137" h="93">
                                <a:moveTo>
                                  <a:pt x="0" y="0"/>
                                </a:moveTo>
                                <a:lnTo>
                                  <a:pt x="137" y="47"/>
                                </a:lnTo>
                                <a:lnTo>
                                  <a:pt x="0" y="9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119"/>
                        <wps:cNvSpPr>
                          <a:spLocks/>
                        </wps:cNvSpPr>
                        <wps:spPr bwMode="auto">
                          <a:xfrm>
                            <a:off x="616585" y="194310"/>
                            <a:ext cx="87630" cy="59055"/>
                          </a:xfrm>
                          <a:custGeom>
                            <a:avLst/>
                            <a:gdLst>
                              <a:gd name="T0" fmla="*/ 138 w 138"/>
                              <a:gd name="T1" fmla="*/ 93 h 93"/>
                              <a:gd name="T2" fmla="*/ 0 w 138"/>
                              <a:gd name="T3" fmla="*/ 47 h 93"/>
                              <a:gd name="T4" fmla="*/ 138 w 138"/>
                              <a:gd name="T5" fmla="*/ 0 h 93"/>
                              <a:gd name="T6" fmla="*/ 138 w 138"/>
                              <a:gd name="T7" fmla="*/ 93 h 93"/>
                            </a:gdLst>
                            <a:ahLst/>
                            <a:cxnLst>
                              <a:cxn ang="0">
                                <a:pos x="T0" y="T1"/>
                              </a:cxn>
                              <a:cxn ang="0">
                                <a:pos x="T2" y="T3"/>
                              </a:cxn>
                              <a:cxn ang="0">
                                <a:pos x="T4" y="T5"/>
                              </a:cxn>
                              <a:cxn ang="0">
                                <a:pos x="T6" y="T7"/>
                              </a:cxn>
                            </a:cxnLst>
                            <a:rect l="0" t="0" r="r" b="b"/>
                            <a:pathLst>
                              <a:path w="138" h="93">
                                <a:moveTo>
                                  <a:pt x="138" y="93"/>
                                </a:moveTo>
                                <a:lnTo>
                                  <a:pt x="0" y="47"/>
                                </a:lnTo>
                                <a:lnTo>
                                  <a:pt x="138" y="0"/>
                                </a:lnTo>
                                <a:lnTo>
                                  <a:pt x="138"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Rectangle 120"/>
                        <wps:cNvSpPr>
                          <a:spLocks noChangeArrowheads="1"/>
                        </wps:cNvSpPr>
                        <wps:spPr bwMode="auto">
                          <a:xfrm>
                            <a:off x="762635" y="154940"/>
                            <a:ext cx="1578610" cy="13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123"/>
                        <wps:cNvSpPr>
                          <a:spLocks noChangeArrowheads="1"/>
                        </wps:cNvSpPr>
                        <wps:spPr bwMode="auto">
                          <a:xfrm>
                            <a:off x="780208" y="40341"/>
                            <a:ext cx="2035175" cy="336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E94E5C" w:rsidRDefault="00C61BB0" w:rsidP="00B5608B">
                              <w:pPr>
                                <w:rPr>
                                  <w:rFonts w:asciiTheme="minorBidi" w:hAnsiTheme="minorBidi" w:cstheme="minorBidi"/>
                                  <w:lang w:val="en-US"/>
                                </w:rPr>
                              </w:pPr>
                              <w:r>
                                <w:rPr>
                                  <w:rFonts w:ascii="??" w:eastAsia="??" w:cs="??"/>
                                  <w:color w:val="000000"/>
                                  <w:sz w:val="18"/>
                                  <w:szCs w:val="18"/>
                                </w:rPr>
                                <w:t xml:space="preserve">a)  </w:t>
                              </w:r>
                              <w:r w:rsidRPr="00E94E5C">
                                <w:rPr>
                                  <w:rFonts w:asciiTheme="minorBidi" w:eastAsia="??" w:hAnsiTheme="minorBidi" w:cstheme="minorBidi"/>
                                  <w:color w:val="000000"/>
                                  <w:sz w:val="18"/>
                                  <w:szCs w:val="18"/>
                                  <w:lang w:val="en-US"/>
                                </w:rPr>
                                <w:t>tiempo de medición de muestras</w:t>
                              </w:r>
                            </w:p>
                          </w:txbxContent>
                        </wps:txbx>
                        <wps:bodyPr rot="0" vert="horz" wrap="square" lIns="0" tIns="0" rIns="0" bIns="0" anchor="t" anchorCtr="0">
                          <a:noAutofit/>
                        </wps:bodyPr>
                      </wps:wsp>
                      <wps:wsp>
                        <wps:cNvPr id="755" name="Freeform 124"/>
                        <wps:cNvSpPr>
                          <a:spLocks noEditPoints="1"/>
                        </wps:cNvSpPr>
                        <wps:spPr bwMode="auto">
                          <a:xfrm>
                            <a:off x="1125220" y="387350"/>
                            <a:ext cx="670560" cy="935990"/>
                          </a:xfrm>
                          <a:custGeom>
                            <a:avLst/>
                            <a:gdLst>
                              <a:gd name="T0" fmla="*/ 0 w 1056"/>
                              <a:gd name="T1" fmla="*/ 75 h 1474"/>
                              <a:gd name="T2" fmla="*/ 0 w 1056"/>
                              <a:gd name="T3" fmla="*/ 1320 h 1474"/>
                              <a:gd name="T4" fmla="*/ 0 w 1056"/>
                              <a:gd name="T5" fmla="*/ 75 h 1474"/>
                              <a:gd name="T6" fmla="*/ 800 w 1056"/>
                              <a:gd name="T7" fmla="*/ 75 h 1474"/>
                              <a:gd name="T8" fmla="*/ 800 w 1056"/>
                              <a:gd name="T9" fmla="*/ 1474 h 1474"/>
                              <a:gd name="T10" fmla="*/ 800 w 1056"/>
                              <a:gd name="T11" fmla="*/ 75 h 1474"/>
                              <a:gd name="T12" fmla="*/ 401 w 1056"/>
                              <a:gd name="T13" fmla="*/ 256 h 1474"/>
                              <a:gd name="T14" fmla="*/ 1056 w 1056"/>
                              <a:gd name="T15" fmla="*/ 0 h 1474"/>
                              <a:gd name="T16" fmla="*/ 401 w 1056"/>
                              <a:gd name="T17" fmla="*/ 256 h 1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6" h="1474">
                                <a:moveTo>
                                  <a:pt x="0" y="75"/>
                                </a:moveTo>
                                <a:lnTo>
                                  <a:pt x="0" y="1320"/>
                                </a:lnTo>
                                <a:lnTo>
                                  <a:pt x="0" y="75"/>
                                </a:lnTo>
                                <a:close/>
                                <a:moveTo>
                                  <a:pt x="800" y="75"/>
                                </a:moveTo>
                                <a:lnTo>
                                  <a:pt x="800" y="1474"/>
                                </a:lnTo>
                                <a:lnTo>
                                  <a:pt x="800" y="75"/>
                                </a:lnTo>
                                <a:close/>
                                <a:moveTo>
                                  <a:pt x="401" y="256"/>
                                </a:moveTo>
                                <a:lnTo>
                                  <a:pt x="1056" y="0"/>
                                </a:lnTo>
                                <a:lnTo>
                                  <a:pt x="401"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25"/>
                        <wps:cNvSpPr>
                          <a:spLocks/>
                        </wps:cNvSpPr>
                        <wps:spPr bwMode="auto">
                          <a:xfrm>
                            <a:off x="1125220" y="434975"/>
                            <a:ext cx="0" cy="790575"/>
                          </a:xfrm>
                          <a:custGeom>
                            <a:avLst/>
                            <a:gdLst>
                              <a:gd name="T0" fmla="*/ 0 h 1245"/>
                              <a:gd name="T1" fmla="*/ 1245 h 1245"/>
                              <a:gd name="T2" fmla="*/ 0 h 1245"/>
                            </a:gdLst>
                            <a:ahLst/>
                            <a:cxnLst>
                              <a:cxn ang="0">
                                <a:pos x="0" y="T0"/>
                              </a:cxn>
                              <a:cxn ang="0">
                                <a:pos x="0" y="T1"/>
                              </a:cxn>
                              <a:cxn ang="0">
                                <a:pos x="0" y="T2"/>
                              </a:cxn>
                            </a:cxnLst>
                            <a:rect l="0" t="0" r="r" b="b"/>
                            <a:pathLst>
                              <a:path h="1245">
                                <a:moveTo>
                                  <a:pt x="0" y="0"/>
                                </a:moveTo>
                                <a:lnTo>
                                  <a:pt x="0" y="1245"/>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126"/>
                        <wps:cNvSpPr>
                          <a:spLocks/>
                        </wps:cNvSpPr>
                        <wps:spPr bwMode="auto">
                          <a:xfrm>
                            <a:off x="1633220" y="434975"/>
                            <a:ext cx="0" cy="888365"/>
                          </a:xfrm>
                          <a:custGeom>
                            <a:avLst/>
                            <a:gdLst>
                              <a:gd name="T0" fmla="*/ 0 h 1399"/>
                              <a:gd name="T1" fmla="*/ 1399 h 1399"/>
                              <a:gd name="T2" fmla="*/ 0 h 1399"/>
                            </a:gdLst>
                            <a:ahLst/>
                            <a:cxnLst>
                              <a:cxn ang="0">
                                <a:pos x="0" y="T0"/>
                              </a:cxn>
                              <a:cxn ang="0">
                                <a:pos x="0" y="T1"/>
                              </a:cxn>
                              <a:cxn ang="0">
                                <a:pos x="0" y="T2"/>
                              </a:cxn>
                            </a:cxnLst>
                            <a:rect l="0" t="0" r="r" b="b"/>
                            <a:pathLst>
                              <a:path h="1399">
                                <a:moveTo>
                                  <a:pt x="0" y="0"/>
                                </a:moveTo>
                                <a:lnTo>
                                  <a:pt x="0" y="1399"/>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127"/>
                        <wps:cNvSpPr>
                          <a:spLocks/>
                        </wps:cNvSpPr>
                        <wps:spPr bwMode="auto">
                          <a:xfrm>
                            <a:off x="1379855" y="387350"/>
                            <a:ext cx="415925" cy="162560"/>
                          </a:xfrm>
                          <a:custGeom>
                            <a:avLst/>
                            <a:gdLst>
                              <a:gd name="T0" fmla="*/ 0 w 655"/>
                              <a:gd name="T1" fmla="*/ 256 h 256"/>
                              <a:gd name="T2" fmla="*/ 655 w 655"/>
                              <a:gd name="T3" fmla="*/ 0 h 256"/>
                              <a:gd name="T4" fmla="*/ 0 w 655"/>
                              <a:gd name="T5" fmla="*/ 256 h 256"/>
                            </a:gdLst>
                            <a:ahLst/>
                            <a:cxnLst>
                              <a:cxn ang="0">
                                <a:pos x="T0" y="T1"/>
                              </a:cxn>
                              <a:cxn ang="0">
                                <a:pos x="T2" y="T3"/>
                              </a:cxn>
                              <a:cxn ang="0">
                                <a:pos x="T4" y="T5"/>
                              </a:cxn>
                            </a:cxnLst>
                            <a:rect l="0" t="0" r="r" b="b"/>
                            <a:pathLst>
                              <a:path w="655" h="256">
                                <a:moveTo>
                                  <a:pt x="0" y="256"/>
                                </a:moveTo>
                                <a:lnTo>
                                  <a:pt x="655" y="0"/>
                                </a:lnTo>
                                <a:lnTo>
                                  <a:pt x="0" y="256"/>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128"/>
                        <wps:cNvSpPr>
                          <a:spLocks noEditPoints="1"/>
                        </wps:cNvSpPr>
                        <wps:spPr bwMode="auto">
                          <a:xfrm>
                            <a:off x="1205230" y="549910"/>
                            <a:ext cx="347980" cy="0"/>
                          </a:xfrm>
                          <a:custGeom>
                            <a:avLst/>
                            <a:gdLst>
                              <a:gd name="T0" fmla="*/ 275 w 548"/>
                              <a:gd name="T1" fmla="*/ 0 w 548"/>
                              <a:gd name="T2" fmla="*/ 275 w 548"/>
                              <a:gd name="T3" fmla="*/ 548 w 548"/>
                            </a:gdLst>
                            <a:ahLst/>
                            <a:cxnLst>
                              <a:cxn ang="0">
                                <a:pos x="T0" y="0"/>
                              </a:cxn>
                              <a:cxn ang="0">
                                <a:pos x="T1" y="0"/>
                              </a:cxn>
                              <a:cxn ang="0">
                                <a:pos x="T2" y="0"/>
                              </a:cxn>
                              <a:cxn ang="0">
                                <a:pos x="T3" y="0"/>
                              </a:cxn>
                            </a:cxnLst>
                            <a:rect l="0" t="0" r="r" b="b"/>
                            <a:pathLst>
                              <a:path w="548">
                                <a:moveTo>
                                  <a:pt x="275" y="0"/>
                                </a:moveTo>
                                <a:lnTo>
                                  <a:pt x="0" y="0"/>
                                </a:lnTo>
                                <a:moveTo>
                                  <a:pt x="275" y="0"/>
                                </a:moveTo>
                                <a:lnTo>
                                  <a:pt x="548" y="0"/>
                                </a:lnTo>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129"/>
                        <wps:cNvSpPr>
                          <a:spLocks/>
                        </wps:cNvSpPr>
                        <wps:spPr bwMode="auto">
                          <a:xfrm>
                            <a:off x="1125220" y="520700"/>
                            <a:ext cx="87630" cy="58420"/>
                          </a:xfrm>
                          <a:custGeom>
                            <a:avLst/>
                            <a:gdLst>
                              <a:gd name="T0" fmla="*/ 138 w 138"/>
                              <a:gd name="T1" fmla="*/ 92 h 92"/>
                              <a:gd name="T2" fmla="*/ 0 w 138"/>
                              <a:gd name="T3" fmla="*/ 46 h 92"/>
                              <a:gd name="T4" fmla="*/ 138 w 138"/>
                              <a:gd name="T5" fmla="*/ 0 h 92"/>
                              <a:gd name="T6" fmla="*/ 138 w 138"/>
                              <a:gd name="T7" fmla="*/ 92 h 92"/>
                            </a:gdLst>
                            <a:ahLst/>
                            <a:cxnLst>
                              <a:cxn ang="0">
                                <a:pos x="T0" y="T1"/>
                              </a:cxn>
                              <a:cxn ang="0">
                                <a:pos x="T2" y="T3"/>
                              </a:cxn>
                              <a:cxn ang="0">
                                <a:pos x="T4" y="T5"/>
                              </a:cxn>
                              <a:cxn ang="0">
                                <a:pos x="T6" y="T7"/>
                              </a:cxn>
                            </a:cxnLst>
                            <a:rect l="0" t="0" r="r" b="b"/>
                            <a:pathLst>
                              <a:path w="138" h="92">
                                <a:moveTo>
                                  <a:pt x="138" y="92"/>
                                </a:moveTo>
                                <a:lnTo>
                                  <a:pt x="0" y="46"/>
                                </a:lnTo>
                                <a:lnTo>
                                  <a:pt x="138" y="0"/>
                                </a:lnTo>
                                <a:lnTo>
                                  <a:pt x="138"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130"/>
                        <wps:cNvSpPr>
                          <a:spLocks/>
                        </wps:cNvSpPr>
                        <wps:spPr bwMode="auto">
                          <a:xfrm>
                            <a:off x="1545590" y="520700"/>
                            <a:ext cx="87630" cy="58420"/>
                          </a:xfrm>
                          <a:custGeom>
                            <a:avLst/>
                            <a:gdLst>
                              <a:gd name="T0" fmla="*/ 0 w 138"/>
                              <a:gd name="T1" fmla="*/ 0 h 92"/>
                              <a:gd name="T2" fmla="*/ 138 w 138"/>
                              <a:gd name="T3" fmla="*/ 46 h 92"/>
                              <a:gd name="T4" fmla="*/ 0 w 138"/>
                              <a:gd name="T5" fmla="*/ 92 h 92"/>
                              <a:gd name="T6" fmla="*/ 0 w 138"/>
                              <a:gd name="T7" fmla="*/ 0 h 92"/>
                            </a:gdLst>
                            <a:ahLst/>
                            <a:cxnLst>
                              <a:cxn ang="0">
                                <a:pos x="T0" y="T1"/>
                              </a:cxn>
                              <a:cxn ang="0">
                                <a:pos x="T2" y="T3"/>
                              </a:cxn>
                              <a:cxn ang="0">
                                <a:pos x="T4" y="T5"/>
                              </a:cxn>
                              <a:cxn ang="0">
                                <a:pos x="T6" y="T7"/>
                              </a:cxn>
                            </a:cxnLst>
                            <a:rect l="0" t="0" r="r" b="b"/>
                            <a:pathLst>
                              <a:path w="138" h="92">
                                <a:moveTo>
                                  <a:pt x="0" y="0"/>
                                </a:moveTo>
                                <a:lnTo>
                                  <a:pt x="138" y="46"/>
                                </a:lnTo>
                                <a:lnTo>
                                  <a:pt x="0" y="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Rectangle 131"/>
                        <wps:cNvSpPr>
                          <a:spLocks noChangeArrowheads="1"/>
                        </wps:cNvSpPr>
                        <wps:spPr bwMode="auto">
                          <a:xfrm>
                            <a:off x="1278890" y="317500"/>
                            <a:ext cx="103505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134"/>
                        <wps:cNvSpPr>
                          <a:spLocks noChangeArrowheads="1"/>
                        </wps:cNvSpPr>
                        <wps:spPr bwMode="auto">
                          <a:xfrm>
                            <a:off x="1236525" y="212711"/>
                            <a:ext cx="1449611"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C80902">
                              <w:r>
                                <w:rPr>
                                  <w:rFonts w:ascii="??" w:eastAsia="??" w:cs="??"/>
                                  <w:color w:val="000000"/>
                                  <w:sz w:val="18"/>
                                  <w:szCs w:val="18"/>
                                </w:rPr>
                                <w:t xml:space="preserve">b)  </w:t>
                              </w:r>
                              <w:r w:rsidRPr="00E94E5C">
                                <w:rPr>
                                  <w:rFonts w:asciiTheme="minorBidi" w:eastAsia="??" w:hAnsiTheme="minorBidi" w:cstheme="minorBidi"/>
                                  <w:color w:val="000000"/>
                                  <w:sz w:val="18"/>
                                  <w:szCs w:val="18"/>
                                </w:rPr>
                                <w:t>tiempo de observaci</w:t>
                              </w:r>
                              <w:r w:rsidRPr="00E94E5C">
                                <w:rPr>
                                  <w:rFonts w:asciiTheme="minorBidi" w:eastAsia="??" w:hAnsiTheme="minorBidi" w:cstheme="minorBidi"/>
                                  <w:color w:val="000000"/>
                                  <w:sz w:val="18"/>
                                  <w:szCs w:val="18"/>
                                  <w:lang w:val="es-ES_tradnl"/>
                                </w:rPr>
                                <w:t>ón</w:t>
                              </w:r>
                            </w:p>
                          </w:txbxContent>
                        </wps:txbx>
                        <wps:bodyPr rot="0" vert="horz" wrap="square" lIns="0" tIns="0" rIns="0" bIns="0" anchor="t" anchorCtr="0">
                          <a:spAutoFit/>
                        </wps:bodyPr>
                      </wps:wsp>
                    </wpc:wpc>
                  </a:graphicData>
                </a:graphic>
              </wp:inline>
            </w:drawing>
          </mc:Choice>
          <mc:Fallback>
            <w:pict>
              <v:group id="Canvas 1325" o:spid="_x0000_s1338" editas="canvas" style="width:394.35pt;height:253.65pt;mso-position-horizontal-relative:char;mso-position-vertical-relative:line" coordsize="50076,3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">
                <v:shape id="_x0000_s1339" type="#_x0000_t75" style="position:absolute;width:50076;height:32213;visibility:visible;mso-wrap-style:square">
                  <v:fill o:detectmouseclick="t"/>
                  <v:path o:connecttype="none"/>
                </v:shape>
                <v:line id="Line 36" o:spid="_x0000_s1340" style="position:absolute;visibility:visible;mso-wrap-style:square" from="4127,7696" to="49891,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8OxMAAAADaAAAADwAAAGRycy9kb3ducmV2LnhtbERPS4vCMBC+C/6HMAt7EU3dg6vVKCIo&#10;giCsD5a9Dc3YlG0mpYm1/nsjCJ6Gj+85s0VrS9FQ7QvHCoaDBARx5nTBuYLTcd0fg/ABWWPpmBTc&#10;ycNi3u3MMNXuxj/UHEIuYgj7FBWYEKpUSp8ZsugHriKO3MXVFkOEdS51jbcYbkv5lSQjabHg2GCw&#10;opWh7P9wtQqayejb7a7nX+r5TfK33Y/NznqlPj/a5RREoDa8xS/3Vsf58HzleeX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PDsTAAAAA2gAAAA8AAAAAAAAAAAAAAAAA&#10;oQIAAGRycy9kb3ducmV2LnhtbFBLBQYAAAAABAAEAPkAAACOAwAAAAA=&#10;" strokeweight="1e-4mm">
                  <v:stroke endcap="round"/>
                </v:line>
                <v:line id="Line 37" o:spid="_x0000_s1341" style="position:absolute;visibility:visible;mso-wrap-style:square" from="4127,11766" to="49891,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2Qs8UAAADaAAAADwAAAGRycy9kb3ducmV2LnhtbESPzWrDMBCE74G8g9hCLyGRm0N+nCgm&#10;FFoMhkLShNLbYm0sU2tlLMV2374qFHocZuYbZp+NthE9db52rOBpkYAgLp2uuVJweX+Zb0D4gKyx&#10;cUwKvslDdphO9phqN/CJ+nOoRISwT1GBCaFNpfSlIYt+4Vri6N1cZzFE2VVSdzhEuG3kMklW0mLN&#10;ccFgS8+Gyq/z3Srot6u1K+7XD5r51+Qzf9uYwnqlHh/G4w5EoDH8h//auVawhN8r8Qb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2Qs8UAAADaAAAADwAAAAAAAAAA&#10;AAAAAAChAgAAZHJzL2Rvd25yZXYueG1sUEsFBgAAAAAEAAQA+QAAAJMDAAAAAA==&#10;" strokeweight="1e-4mm">
                  <v:stroke endcap="round"/>
                </v:line>
                <v:line id="Line 38" o:spid="_x0000_s1342" style="position:absolute;visibility:visible;mso-wrap-style:square" from="4127,15843" to="49891,1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1KMQAAADaAAAADwAAAGRycy9kb3ducmV2LnhtbESP3WoCMRSE7wXfIRzBm1KzWlC7GkUE&#10;iyAI/pTi3WFz3CxuTpZNXLdv3wgFL4eZ+YaZL1tbioZqXzhWMBwkIIgzpwvOFZxPm/cpCB+QNZaO&#10;ScEveVguup05pto9+EDNMeQiQtinqMCEUKVS+syQRT9wFXH0rq62GKKsc6lrfES4LeUoScbSYsFx&#10;wWBFa0PZ7Xi3CprP8cTt7t8/9Oa/kst2PzU765Xq99rVDESgNrzC/+2tVvABzyvxBs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TUoxAAAANoAAAAPAAAAAAAAAAAA&#10;AAAAAKECAABkcnMvZG93bnJldi54bWxQSwUGAAAAAAQABAD5AAAAkgMAAAAA&#10;" strokeweight="1e-4mm">
                  <v:stroke endcap="round"/>
                </v:line>
                <v:line id="Line 39" o:spid="_x0000_s1343" style="position:absolute;visibility:visible;mso-wrap-style:square" from="4127,19907" to="49891,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tXMQAAADaAAAADwAAAGRycy9kb3ducmV2LnhtbESP3WoCMRSE7wXfIRzBm1KzSlG7GkUE&#10;iyAI/pTi3WFz3CxuTpZNXLdv3wgFL4eZ+YaZL1tbioZqXzhWMBwkIIgzpwvOFZxPm/cpCB+QNZaO&#10;ScEveVguup05pto9+EDNMeQiQtinqMCEUKVS+syQRT9wFXH0rq62GKKsc6lrfES4LeUoScbSYsFx&#10;wWBFa0PZ7Xi3CprP8cTt7t8/9Oa/kst2PzU765Xq99rVDESgNrzC/+2tVvABzyvxBs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K1cxAAAANoAAAAPAAAAAAAAAAAA&#10;AAAAAKECAABkcnMvZG93bnJldi54bWxQSwUGAAAAAAQABAD5AAAAkgMAAAAA&#10;" strokeweight="1e-4mm">
                  <v:stroke endcap="round"/>
                </v:line>
                <v:line id="Line 40" o:spid="_x0000_s1344" style="position:absolute;visibility:visible;mso-wrap-style:square" from="4127,26015" to="49891,2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Ix8QAAADaAAAADwAAAGRycy9kb3ducmV2LnhtbESP3WoCMRSE7wXfIRzBm1KzClW7GkUE&#10;iyAI/pTi3WFz3CxuTpZNXLdv3wgFL4eZ+YaZL1tbioZqXzhWMBwkIIgzpwvOFZxPm/cpCB+QNZaO&#10;ScEveVguup05pto9+EDNMeQiQtinqMCEUKVS+syQRT9wFXH0rq62GKKsc6lrfES4LeUoScbSYsFx&#10;wWBFa0PZ7Xi3CprP8cTt7t8/9Oa/kst2PzU765Xq99rVDESgNrzC/+2tVvABzyvxBs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AjHxAAAANoAAAAPAAAAAAAAAAAA&#10;AAAAAKECAABkcnMvZG93bnJldi54bWxQSwUGAAAAAAQABAD5AAAAkgMAAAAA&#10;" strokeweight="1e-4mm">
                  <v:stroke endcap="round"/>
                </v:line>
                <v:line id="Line 41" o:spid="_x0000_s1345" style="position:absolute;visibility:visible;mso-wrap-style:square" from="4273,27791" to="50038,2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sMQAAADaAAAADwAAAGRycy9kb3ducmV2LnhtbESPQWvCQBSE74L/YXlCL6Kb9pCmqZsg&#10;QosgCLUt0tsj+8wGs29Ddo3pv3cLBY/DzHzDrMrRtmKg3jeOFTwuExDEldMN1wq+Pt8WGQgfkDW2&#10;jknBL3koi+lkhbl2V/6g4RBqESHsc1RgQuhyKX1lyKJfuo44eifXWwxR9rXUPV4j3LbyKUlSabHh&#10;uGCwo42h6ny4WAXDS/rsdpfvI839e/Kz3WdmZ71SD7Nx/Qoi0Bju4f/2VitI4e9KvAG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awxAAAANoAAAAPAAAAAAAAAAAA&#10;AAAAAKECAABkcnMvZG93bnJldi54bWxQSwUGAAAAAAQABAD5AAAAkgMAAAAA&#10;" strokeweight="1e-4mm">
                  <v:stroke endcap="round"/>
                </v:line>
                <v:rect id="Rectangle 42" o:spid="_x0000_s1346" style="position:absolute;left:21958;top:21329;width:495;height:3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gx8EA&#10;AADaAAAADwAAAGRycy9kb3ducmV2LnhtbESPQYvCMBSE78L+h/AW9mZT97BKNYoKwsKe1Hrw9mie&#10;TWnzUpKo3X9vBMHjMDPfMIvVYDtxIx8axwomWQ6CuHK64VpBedyNZyBCRNbYOSYF/xRgtfwYLbDQ&#10;7s57uh1iLRKEQ4EKTIx9IWWoDFkMmeuJk3dx3mJM0tdSe7wnuO3kd57/SIsNpwWDPW0NVe3hahX4&#10;7e4sbXkNpsr/ThOzadtLWSr19Tms5yAiDfEdfrV/tYIpPK+kG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oMfBAAAA2gAAAA8AAAAAAAAAAAAAAAAAmAIAAGRycy9kb3du&#10;cmV2LnhtbFBLBQYAAAAABAAEAPUAAACGAwAAAAA=&#10;" filled="f" stroked="f">
                  <v:textbox style="mso-fit-shape-to-text:t" inset="0,0,0,0">
                    <w:txbxContent>
                      <w:p w:rsidR="00C61BB0" w:rsidRDefault="00C61BB0" w:rsidP="00B5608B">
                        <w:r>
                          <w:rPr>
                            <w:rFonts w:ascii="??" w:eastAsia="??" w:cs="??"/>
                            <w:color w:val="000000"/>
                            <w:sz w:val="28"/>
                            <w:szCs w:val="28"/>
                          </w:rPr>
                          <w:t>.</w:t>
                        </w:r>
                      </w:p>
                    </w:txbxContent>
                  </v:textbox>
                </v:rect>
                <v:rect id="Rectangle 43" o:spid="_x0000_s1347" style="position:absolute;left:21958;top:21977;width:495;height:3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0tb4A&#10;AADaAAAADwAAAGRycy9kb3ducmV2LnhtbERPy4rCMBTdC/MP4QruNHUWg3SMMgqFgVmN1oW7S3Nt&#10;SpubkqSP+fvJQnB5OO/9cbadGMmHxrGC7SYDQVw53XCtoLwW6x2IEJE1do5JwR8FOB7eFnvMtZv4&#10;l8ZLrEUK4ZCjAhNjn0sZKkMWw8b1xIl7OG8xJuhrqT1OKdx28j3LPqTFhlODwZ7Ohqr2MlgF/lzc&#10;pS2HYKrs57Y1p7Z9lKVSq+X89Qki0hxf4qf7WytIW9OVdAPk4R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4FNLW+AAAA2gAAAA8AAAAAAAAAAAAAAAAAmAIAAGRycy9kb3ducmV2&#10;LnhtbFBLBQYAAAAABAAEAPUAAACDAwAAAAA=&#10;" filled="f" stroked="f">
                  <v:textbox style="mso-fit-shape-to-text:t" inset="0,0,0,0">
                    <w:txbxContent>
                      <w:p w:rsidR="00C61BB0" w:rsidRDefault="00C61BB0" w:rsidP="00B5608B">
                        <w:r>
                          <w:rPr>
                            <w:rFonts w:ascii="??" w:eastAsia="??" w:cs="??"/>
                            <w:color w:val="000000"/>
                            <w:sz w:val="28"/>
                            <w:szCs w:val="28"/>
                          </w:rPr>
                          <w:t>.</w:t>
                        </w:r>
                      </w:p>
                    </w:txbxContent>
                  </v:textbox>
                </v:rect>
                <v:rect id="Rectangle 44" o:spid="_x0000_s1348" style="position:absolute;left:21958;top:22624;width:496;height:3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RLsEA&#10;AADaAAAADwAAAGRycy9kb3ducmV2LnhtbESPQYvCMBSE78L+h/AW9mZT97BoNYoKwsKe1Hrw9mie&#10;TWnzUpKo3X9vBMHjMDPfMIvVYDtxIx8axwomWQ6CuHK64VpBedyNpyBCRNbYOSYF/xRgtfwYLbDQ&#10;7s57uh1iLRKEQ4EKTIx9IWWoDFkMmeuJk3dx3mJM0tdSe7wnuO3kd57/SIsNpwWDPW0NVe3hahX4&#10;7e4sbXkNpsr/ThOzadtLWSr19Tms5yAiDfEdfrV/tYIZPK+kG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JkS7BAAAA2gAAAA8AAAAAAAAAAAAAAAAAmAIAAGRycy9kb3du&#10;cmV2LnhtbFBLBQYAAAAABAAEAPUAAACGAwAAAAA=&#10;" filled="f" stroked="f">
                  <v:textbox style="mso-fit-shape-to-text:t" inset="0,0,0,0">
                    <w:txbxContent>
                      <w:p w:rsidR="00C61BB0" w:rsidRDefault="00C61BB0" w:rsidP="00B5608B">
                        <w:r>
                          <w:rPr>
                            <w:rFonts w:ascii="??" w:eastAsia="??" w:cs="??"/>
                            <w:color w:val="000000"/>
                            <w:sz w:val="28"/>
                            <w:szCs w:val="28"/>
                          </w:rPr>
                          <w:t>.</w:t>
                        </w:r>
                      </w:p>
                    </w:txbxContent>
                  </v:textbox>
                </v:rect>
                <v:rect id="Rectangle 45" o:spid="_x0000_s1349" style="position:absolute;left:46393;top:21329;width:495;height:3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wZMMA&#10;AADbAAAADwAAAGRycy9kb3ducmV2LnhtbESPQWvDMAyF74P9B6PCbovTHsbI6oS1UBj0tC479CZi&#10;NQ6J5WC7bfbvp8NgN4n39N6nbbP4Sd0opiGwgXVRgiLugh24N9B+HZ5fQaWMbHEKTAZ+KEFTPz5s&#10;sbLhzp90O+VeSQinCg24nOdK69Q58piKMBOLdgnRY5Y19tpGvEu4n/SmLF+0x4GlweFMe0fdeLp6&#10;A3F/OGvfXpPryuP32u3G8dK2xjytlvc3UJmW/G/+u/6wgi/08osMo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lwZMMAAADbAAAADwAAAAAAAAAAAAAAAACYAgAAZHJzL2Rv&#10;d25yZXYueG1sUEsFBgAAAAAEAAQA9QAAAIgDAAAAAA==&#10;" filled="f" stroked="f">
                  <v:textbox style="mso-fit-shape-to-text:t" inset="0,0,0,0">
                    <w:txbxContent>
                      <w:p w:rsidR="00C61BB0" w:rsidRDefault="00C61BB0" w:rsidP="00B5608B">
                        <w:r>
                          <w:rPr>
                            <w:rFonts w:ascii="??" w:eastAsia="??" w:cs="??"/>
                            <w:color w:val="000000"/>
                            <w:sz w:val="28"/>
                            <w:szCs w:val="28"/>
                          </w:rPr>
                          <w:t>.</w:t>
                        </w:r>
                      </w:p>
                    </w:txbxContent>
                  </v:textbox>
                </v:rect>
                <v:rect id="Rectangle 46" o:spid="_x0000_s1350" style="position:absolute;left:46393;top:21977;width:495;height:3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LiMAA&#10;AADbAAAADwAAAGRycy9kb3ducmV2LnhtbERPPWvDMBDdC/0P4grZGjkeQnGihDRgKHRK6g7ZDuti&#10;GVsnIym2+++jQKDbPd7nbfez7cVIPrSOFayWGQji2umWGwXVT/n+ASJEZI29Y1LwRwH2u9eXLRba&#10;TXyi8RwbkUI4FKjAxDgUUobakMWwdANx4q7OW4wJ+kZqj1MKt73Ms2wtLbacGgwOdDRUd+ebVeCP&#10;5UXa6hZMnX3/rsxn112rSqnF23zYgIg0x3/x0/2l0/wcHr+kA+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dLiMAAAADbAAAADwAAAAAAAAAAAAAAAACYAgAAZHJzL2Rvd25y&#10;ZXYueG1sUEsFBgAAAAAEAAQA9QAAAIUDAAAAAA==&#10;" filled="f" stroked="f">
                  <v:textbox style="mso-fit-shape-to-text:t" inset="0,0,0,0">
                    <w:txbxContent>
                      <w:p w:rsidR="00C61BB0" w:rsidRDefault="00C61BB0" w:rsidP="00B5608B">
                        <w:r>
                          <w:rPr>
                            <w:rFonts w:ascii="??" w:eastAsia="??" w:cs="??"/>
                            <w:color w:val="000000"/>
                            <w:sz w:val="28"/>
                            <w:szCs w:val="28"/>
                          </w:rPr>
                          <w:t>.</w:t>
                        </w:r>
                      </w:p>
                    </w:txbxContent>
                  </v:textbox>
                </v:rect>
                <v:rect id="Rectangle 47" o:spid="_x0000_s1351" style="position:absolute;left:46393;top:22624;width:496;height:3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uE8EA&#10;AADbAAAADwAAAGRycy9kb3ducmV2LnhtbERPPWvDMBDdC/kP4gLZGtkJlOJGCa0hEMjU1Bm6HdbF&#10;MrZORlJs599XhUK3e7zP2x1m24uRfGgdK8jXGQji2umWGwXV1/H5FUSIyBp7x6TgQQEO+8XTDgvt&#10;Jv6k8RIbkUI4FKjAxDgUUobakMWwdgNx4m7OW4wJ+kZqj1MKt73cZNmLtNhyajA4UGmo7i53q8CX&#10;x29pq3swdXa+5uaj625VpdRqOb+/gYg0x3/xn/uk0/wt/P6SDp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L7hPBAAAA2wAAAA8AAAAAAAAAAAAAAAAAmAIAAGRycy9kb3du&#10;cmV2LnhtbFBLBQYAAAAABAAEAPUAAACGAwAAAAA=&#10;" filled="f" stroked="f">
                  <v:textbox style="mso-fit-shape-to-text:t" inset="0,0,0,0">
                    <w:txbxContent>
                      <w:p w:rsidR="00C61BB0" w:rsidRDefault="00C61BB0" w:rsidP="00B5608B">
                        <w:r>
                          <w:rPr>
                            <w:rFonts w:ascii="??" w:eastAsia="??" w:cs="??"/>
                            <w:color w:val="000000"/>
                            <w:sz w:val="28"/>
                            <w:szCs w:val="28"/>
                          </w:rPr>
                          <w:t>.</w:t>
                        </w:r>
                      </w:p>
                    </w:txbxContent>
                  </v:textbox>
                </v:rect>
                <v:rect id="Rectangle 48" o:spid="_x0000_s1352" style="position:absolute;left:1289;top:9156;width:14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C61BB0" w:rsidRDefault="00C61BB0" w:rsidP="00B5608B">
                        <w:r>
                          <w:rPr>
                            <w:rFonts w:ascii="??" w:eastAsia="??" w:cs="??"/>
                            <w:color w:val="000000"/>
                            <w:sz w:val="18"/>
                            <w:szCs w:val="18"/>
                          </w:rPr>
                          <w:t>Ch</w:t>
                        </w:r>
                      </w:p>
                    </w:txbxContent>
                  </v:textbox>
                </v:rect>
                <v:rect id="Rectangle 49" o:spid="_x0000_s1353" style="position:absolute;left:2692;top:9156;width:324;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C61BB0" w:rsidRDefault="00C61BB0" w:rsidP="00B5608B">
                        <w:r>
                          <w:rPr>
                            <w:rFonts w:ascii="??" w:eastAsia="??" w:cs="??"/>
                            <w:color w:val="000000"/>
                            <w:sz w:val="18"/>
                            <w:szCs w:val="18"/>
                          </w:rPr>
                          <w:t>.</w:t>
                        </w:r>
                      </w:p>
                    </w:txbxContent>
                  </v:textbox>
                </v:rect>
                <v:rect id="Rectangle 50" o:spid="_x0000_s1354" style="position:absolute;left:3123;top:9154;width:642;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C61BB0" w:rsidRDefault="00C61BB0" w:rsidP="00B5608B">
                        <w:r>
                          <w:rPr>
                            <w:rFonts w:ascii="??" w:eastAsia="??" w:cs="??"/>
                            <w:color w:val="000000"/>
                            <w:sz w:val="18"/>
                            <w:szCs w:val="18"/>
                          </w:rPr>
                          <w:t>1</w:t>
                        </w:r>
                      </w:p>
                    </w:txbxContent>
                  </v:textbox>
                </v:rect>
                <v:rect id="Rectangle 51" o:spid="_x0000_s1355" style="position:absolute;left:1289;top:13246;width:146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C61BB0" w:rsidRDefault="00C61BB0" w:rsidP="00B5608B">
                        <w:r>
                          <w:rPr>
                            <w:rFonts w:ascii="??" w:eastAsia="??" w:cs="??"/>
                            <w:color w:val="000000"/>
                            <w:sz w:val="18"/>
                            <w:szCs w:val="18"/>
                          </w:rPr>
                          <w:t>Ch</w:t>
                        </w:r>
                      </w:p>
                    </w:txbxContent>
                  </v:textbox>
                </v:rect>
                <v:rect id="Rectangle 52" o:spid="_x0000_s1356" style="position:absolute;left:2692;top:13246;width:324;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C61BB0" w:rsidRDefault="00C61BB0" w:rsidP="00B5608B">
                        <w:r>
                          <w:rPr>
                            <w:rFonts w:ascii="??" w:eastAsia="??" w:cs="??"/>
                            <w:color w:val="000000"/>
                            <w:sz w:val="18"/>
                            <w:szCs w:val="18"/>
                          </w:rPr>
                          <w:t>.</w:t>
                        </w:r>
                      </w:p>
                    </w:txbxContent>
                  </v:textbox>
                </v:rect>
                <v:rect id="Rectangle 53" o:spid="_x0000_s1357" style="position:absolute;left:3124;top:13246;width:641;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C61BB0" w:rsidRDefault="00C61BB0" w:rsidP="00B5608B">
                        <w:r>
                          <w:rPr>
                            <w:rFonts w:ascii="??" w:eastAsia="??" w:cs="??"/>
                            <w:color w:val="000000"/>
                            <w:sz w:val="18"/>
                            <w:szCs w:val="18"/>
                          </w:rPr>
                          <w:t>2</w:t>
                        </w:r>
                      </w:p>
                    </w:txbxContent>
                  </v:textbox>
                </v:rect>
                <v:rect id="Rectangle 54" o:spid="_x0000_s1358" style="position:absolute;left:1073;top:17233;width:1467;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C61BB0" w:rsidRDefault="00C61BB0" w:rsidP="00B5608B">
                        <w:r>
                          <w:rPr>
                            <w:rFonts w:ascii="??" w:eastAsia="??" w:cs="??"/>
                            <w:color w:val="000000"/>
                            <w:sz w:val="18"/>
                            <w:szCs w:val="18"/>
                          </w:rPr>
                          <w:t>Ch</w:t>
                        </w:r>
                      </w:p>
                    </w:txbxContent>
                  </v:textbox>
                </v:rect>
                <v:rect id="Rectangle 55" o:spid="_x0000_s1359" style="position:absolute;left:2476;top:17233;width:324;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C61BB0" w:rsidRDefault="00C61BB0" w:rsidP="00B5608B">
                        <w:r>
                          <w:rPr>
                            <w:rFonts w:ascii="??" w:eastAsia="??" w:cs="??"/>
                            <w:color w:val="000000"/>
                            <w:sz w:val="18"/>
                            <w:szCs w:val="18"/>
                          </w:rPr>
                          <w:t>.</w:t>
                        </w:r>
                      </w:p>
                    </w:txbxContent>
                  </v:textbox>
                </v:rect>
                <v:rect id="Rectangle 56" o:spid="_x0000_s1360" style="position:absolute;left:2908;top:17233;width:641;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C61BB0" w:rsidRDefault="00C61BB0" w:rsidP="00B5608B">
                        <w:r>
                          <w:rPr>
                            <w:rFonts w:ascii="??" w:eastAsia="??" w:cs="??"/>
                            <w:color w:val="000000"/>
                            <w:sz w:val="18"/>
                            <w:szCs w:val="18"/>
                          </w:rPr>
                          <w:t>3</w:t>
                        </w:r>
                      </w:p>
                    </w:txbxContent>
                  </v:textbox>
                </v:rect>
                <v:rect id="Rectangle 57" o:spid="_x0000_s1361" style="position:absolute;left:971;top:27470;width:1467;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C61BB0" w:rsidRDefault="00C61BB0" w:rsidP="00B5608B">
                        <w:r>
                          <w:rPr>
                            <w:rFonts w:ascii="??" w:eastAsia="??" w:cs="??"/>
                            <w:color w:val="000000"/>
                            <w:sz w:val="18"/>
                            <w:szCs w:val="18"/>
                          </w:rPr>
                          <w:t>Ch</w:t>
                        </w:r>
                      </w:p>
                    </w:txbxContent>
                  </v:textbox>
                </v:rect>
                <v:rect id="Rectangle 58" o:spid="_x0000_s1362" style="position:absolute;left:2476;top:27470;width:324;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C61BB0" w:rsidRDefault="00C61BB0" w:rsidP="00B5608B">
                        <w:r>
                          <w:rPr>
                            <w:rFonts w:ascii="??" w:eastAsia="??" w:cs="??"/>
                            <w:color w:val="000000"/>
                            <w:sz w:val="18"/>
                            <w:szCs w:val="18"/>
                          </w:rPr>
                          <w:t>.</w:t>
                        </w:r>
                      </w:p>
                    </w:txbxContent>
                  </v:textbox>
                </v:rect>
                <v:rect id="Rectangle 59" o:spid="_x0000_s1363" style="position:absolute;left:2800;top:27470;width:825;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C61BB0" w:rsidRDefault="00C61BB0" w:rsidP="00B5608B">
                        <w:r>
                          <w:rPr>
                            <w:rFonts w:ascii="??" w:eastAsia="??" w:cs="??"/>
                            <w:color w:val="000000"/>
                            <w:sz w:val="18"/>
                            <w:szCs w:val="18"/>
                          </w:rPr>
                          <w:t>N</w:t>
                        </w:r>
                      </w:p>
                    </w:txbxContent>
                  </v:textbox>
                </v:rect>
                <v:rect id="Rectangle 60" o:spid="_x0000_s1364" style="position:absolute;left:5143;top:7696;width:5086;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T8sQA&#10;AADbAAAADwAAAGRycy9kb3ducmV2LnhtbESPUWvCMBSF3wX/Q7jCXkRTy5BRjTIEYQwmrg59vTR3&#10;abfkpjSZ7f79Igx8PJxzvsNZbwdnxZW60HhWsJhnIIgrrxs2Cj5O+9kTiBCRNVrPpOCXAmw349Ea&#10;C+17fqdrGY1IEA4FKqhjbAspQ1WTwzD3LXHyPn3nMCbZGak77BPcWZln2VI6bDgt1NjSrqbqu/xx&#10;Ct6s2Vv9WNL5cDpM8+Ol/+JXo9TDZHhegYg0xHv4v/2iFeRLuH1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rE/LEAAAA2wAAAA8AAAAAAAAAAAAAAAAAmAIAAGRycy9k&#10;b3ducmV2LnhtbFBLBQYAAAAABAAEAPUAAACJAwAAAAA=&#10;" fillcolor="#e8eef7" stroked="f"/>
                <v:rect id="Rectangle 61" o:spid="_x0000_s1365" style="position:absolute;left:5143;top:7696;width:5086;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C8UA&#10;AADbAAAADwAAAGRycy9kb3ducmV2LnhtbESPQWvCQBSE7wX/w/IEb3UTaatEVxFptVQEjYLXR/aZ&#10;xGbfhuxq4r/vFgo9DjPzDTNbdKYSd2pcaVlBPIxAEGdWl5wrOB0/nicgnEfWWFkmBQ9ysJj3nmaY&#10;aNvyge6pz0WAsEtQQeF9nUjpsoIMuqGtiYN3sY1BH2STS91gG+CmkqMoepMGSw4LBda0Kij7Tm9G&#10;AcXX1Xn3eImrr9eN3q6Xp3afvis16HfLKQhPnf8P/7U/tYLRGH6/h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PsLxQAAANsAAAAPAAAAAAAAAAAAAAAAAJgCAABkcnMv&#10;ZG93bnJldi54bWxQSwUGAAAAAAQABAD1AAAAigMAAAAA&#10;" filled="f" strokeweight="1e-4mm">
                  <v:stroke joinstyle="round" endcap="round"/>
                </v:rect>
                <v:shape id="Freeform 62" o:spid="_x0000_s1366" style="position:absolute;left:6115;top:7639;width:108;height:4184;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lUMAA&#10;AADbAAAADwAAAGRycy9kb3ducmV2LnhtbERPTYvCMBC9C/6HMII3Te2ystSmIpUFERG268Hj0Ixt&#10;sZmUJtr6781hYY+P951uR9OKJ/WusaxgtYxAEJdWN1wpuPx+L75AOI+ssbVMCl7kYJtNJykm2g78&#10;Q8/CVyKEsEtQQe19l0jpypoMuqXtiAN3s71BH2BfSd3jEMJNK+MoWkuDDYeGGjvKayrvxcMoOH6c&#10;h3X+eZZ53A37i7OH06u5KjWfjbsNCE+j/xf/uQ9aQRzGhi/hB8j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ilUMAAAADbAAAADwAAAAAAAAAAAAAAAACYAgAAZHJzL2Rvd25y&#10;ZXYueG1sUEsFBgAAAAAEAAQA9QAAAIUDA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shape id="Freeform 63" o:spid="_x0000_s1367" style="position:absolute;left:7131;top:7639;width:108;height:4184;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Ay8MA&#10;AADbAAAADwAAAGRycy9kb3ducmV2LnhtbESPQYvCMBSE7wv+h/CEva2plRWtRpGKIMsiWD14fDTP&#10;tti8lCba+u83C4LHYWa+YZbr3tTiQa2rLCsYjyIQxLnVFRcKzqfd1wyE88gaa8uk4EkO1qvBxxIT&#10;bTs+0iPzhQgQdgkqKL1vEildXpJBN7INcfCutjXog2wLqVvsAtzUMo6iqTRYcVgosaG0pPyW3Y2C&#10;n8mhm6bfB5nGTbc9O7v/fVYXpT6H/WYBwlPv3+FXe68VxHP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Ay8MAAADbAAAADwAAAAAAAAAAAAAAAACYAgAAZHJzL2Rv&#10;d25yZXYueG1sUEsFBgAAAAAEAAQA9QAAAIgDA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shape id="Freeform 64" o:spid="_x0000_s1368" style="position:absolute;left:8147;top:7639;width:108;height:4184;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i70A&#10;AADbAAAADwAAAGRycy9kb3ducmV2LnhtbERPSwrCMBDdC94hjOBOUxVFqlGkIoiI4GfhcmjGtthM&#10;ShNtvb1ZCC4f779ct6YUb6pdYVnBaBiBIE6tLjhTcLvuBnMQziNrLC2Tgg85WK+6nSXG2jZ8pvfF&#10;ZyKEsItRQe59FUvp0pwMuqGtiAP3sLVBH2CdSV1jE8JNKcdRNJMGCw4NOVaU5JQ+Ly+j4DA5NbNk&#10;epLJuGq2N2f3x09xV6rfazcLEJ5a/xf/3HutYBLWhy/hB8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Rc/i70AAADbAAAADwAAAAAAAAAAAAAAAACYAgAAZHJzL2Rvd25yZXYu&#10;eG1sUEsFBgAAAAAEAAQA9QAAAIIDAAAAAA==&#10;" path="m16,8r,112c16,124,12,128,8,128,4,128,,124,,120l,8c,4,4,,8,v4,,8,4,8,8xm16,200r,112c16,316,12,320,8,320,4,320,,316,,312l,200v,-4,4,-8,8,-8c12,192,16,196,16,200xm16,392r,112c16,508,12,512,8,512,4,512,,508,,504l,392v,-4,4,-8,8,-8c12,384,16,388,16,392xm16,584r,29c16,617,12,621,8,621,4,621,,617,,613l,584v,-4,4,-8,8,-8c12,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shape id="Freeform 65" o:spid="_x0000_s1369" style="position:absolute;left:9163;top:7639;width:108;height:4184;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aEMQA&#10;AADbAAAADwAAAGRycy9kb3ducmV2LnhtbESPW2vCQBSE3wv+h+UIfasbFaVEV5FIIRQJeHno4yF7&#10;TILZsyG75vLvu4WCj8PMfMNs94OpRUetqywrmM8iEMS51RUXCm7Xr49PEM4ja6wtk4KRHOx3k7ct&#10;xtr2fKbu4gsRIOxiVFB638RSurwkg25mG+Lg3W1r0AfZFlK32Ae4qeUiitbSYMVhocSGkpLyx+Vp&#10;FHwvs36drDKZLJr+eHM2PY3Vj1Lv0+GwAeFp8K/wfzvVCpZz+Ps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mhDEAAAA2wAAAA8AAAAAAAAAAAAAAAAAmAIAAGRycy9k&#10;b3ducmV2LnhtbFBLBQYAAAAABAAEAPUAAACJAwAAAAA=&#10;" path="m16,8r,112c16,124,13,128,8,128,4,128,,124,,120l,8c,4,4,,8,v5,,8,4,8,8xm16,200r,112c16,316,13,320,8,320,4,320,,316,,312l,200v,-4,4,-8,8,-8c13,192,16,196,16,200xm16,392r,112c16,508,13,512,8,512,4,512,,508,,504l,392v,-4,4,-8,8,-8c13,384,16,388,16,392xm16,584r,29c16,617,13,621,8,621,4,621,,617,,613l,584v,-4,4,-8,8,-8c13,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rect id="Rectangle 66" o:spid="_x0000_s1370" style="position:absolute;left:11252;top:11766;width:5080;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OgsUA&#10;AADcAAAADwAAAGRycy9kb3ducmV2LnhtbESPUUvDMBSF34X9h3AHvgyXWscmtekQYSCCQzvR10tz&#10;TavJTWniWv+9GQx8PJxzvsMpt5Oz4khD6DwruF5mIIgbrzs2Ct4Ou6tbECEia7SeScEvBdhWs4sS&#10;C+1HfqVjHY1IEA4FKmhj7AspQ9OSw7D0PXHyPv3gMCY5GKkHHBPcWZln2Vo67DgttNjTQ0vNd/3j&#10;FDxbs7N6VdP7/rBf5C8f4xc/GaUu59P9HYhIU/wPn9uPWsEmv4HTmXQEZ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E6CxQAAANwAAAAPAAAAAAAAAAAAAAAAAJgCAABkcnMv&#10;ZG93bnJldi54bWxQSwUGAAAAAAQABAD1AAAAigMAAAAA&#10;" fillcolor="#e8eef7" stroked="f"/>
                <v:rect id="Rectangle 67" o:spid="_x0000_s1371" style="position:absolute;left:11252;top:11766;width:5080;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wvcYA&#10;AADcAAAADwAAAGRycy9kb3ducmV2LnhtbESP3WrCQBSE7wu+w3IE7+omorVEVxHxj5aCTYXeHrLH&#10;JJo9G7KriW/fLRR6OczMN8x82ZlK3KlxpWUF8TACQZxZXXKu4PS1fX4F4TyyxsoyKXiQg+Wi9zTH&#10;RNuWP+me+lwECLsEFRTe14mULivIoBvamjh4Z9sY9EE2udQNtgFuKjmKohdpsOSwUGBN64Kya3oz&#10;Cii+rL8/HuO4epvs9ftudWqP6UapQb9bzUB46vx/+K990AqmozH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CwvcYAAADcAAAADwAAAAAAAAAAAAAAAACYAgAAZHJz&#10;L2Rvd25yZXYueG1sUEsFBgAAAAAEAAQA9QAAAIsDAAAAAA==&#10;" filled="f" strokeweight="1e-4mm">
                  <v:stroke joinstyle="round" endcap="round"/>
                </v:rect>
                <v:shape id="Freeform 68" o:spid="_x0000_s1372" style="position:absolute;left:12217;top:11715;width:108;height:4179;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pzMQA&#10;AADcAAAADwAAAGRycy9kb3ducmV2LnhtbESPQYvCMBSE78L+h/AWvGm6FXWpRlm6CCIiWD3s8dE8&#10;27LNS2mirf/eCILHYWa+YZbr3tTiRq2rLCv4GkcgiHOrKy4UnE+b0TcI55E11pZJwZ0crFcfgyUm&#10;2nZ8pFvmCxEg7BJUUHrfJFK6vCSDbmwb4uBdbGvQB9kWUrfYBbipZRxFM2mw4rBQYkNpSfl/djUK&#10;dpNDN0unB5nGTfd7dna7v1d/Sg0/+58FCE+9f4df7a1WMI+n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6czEAAAA3AAAAA8AAAAAAAAAAAAAAAAAmAIAAGRycy9k&#10;b3ducmV2LnhtbFBLBQYAAAAABAAEAPUAAACJAwAAAAA=&#10;" path="m16,8r,112c16,124,12,128,8,128,3,128,,124,,120l,8c,3,3,,8,v4,,8,3,8,8xm16,200r,112c16,316,12,320,8,320,3,320,,316,,312l,200v,-5,3,-8,8,-8c12,192,16,195,16,200xm16,392r,112c16,508,12,512,8,512,3,512,,508,,504l,392v,-5,3,-8,8,-8c12,384,16,387,16,392xm16,584r,29c16,617,12,621,8,621,3,621,,617,,613l,584v,-5,3,-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69" o:spid="_x0000_s1373" style="position:absolute;left:13233;top:11715;width:108;height:4179;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3u8UA&#10;AADcAAAADwAAAGRycy9kb3ducmV2LnhtbESPzWrDMBCE74G+g9hCb4lclzrFiRKKQ8GUYEiaQ46L&#10;tbVNrZWxFP+8fRUo9DjMzDfMdj+ZVgzUu8aygudVBIK4tLrhSsHl62P5BsJ5ZI2tZVIwk4P97mGx&#10;xVTbkU80nH0lAoRdigpq77tUSlfWZNCtbEccvG/bG/RB9pXUPY4BbloZR1EiDTYcFmrsKKup/Dnf&#10;jILPl2JMstdCZnE3Hi7O5se5uSr19Di9b0B4mvx/+K+dawXrOIH7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3e7xQAAANwAAAAPAAAAAAAAAAAAAAAAAJgCAABkcnMv&#10;ZG93bnJldi54bWxQSwUGAAAAAAQABAD1AAAAigMAAAAA&#10;" path="m16,8r,112c16,124,12,128,8,128,4,128,,124,,120l,8c,3,4,,8,v4,,8,3,8,8xm16,200r,112c16,316,12,320,8,320,4,320,,316,,312l,200v,-5,4,-8,8,-8c12,192,16,195,16,200xm16,392r,112c16,508,12,512,8,512,4,512,,508,,504l,392v,-5,4,-8,8,-8c12,384,16,387,16,392xm16,584r,29c16,617,12,621,8,621,4,621,,617,,613l,584v,-5,4,-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70" o:spid="_x0000_s1374" style="position:absolute;left:14249;top:11715;width:108;height:4179;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IMYA&#10;AADcAAAADwAAAGRycy9kb3ducmV2LnhtbESPzWrDMBCE74G+g9hCb4lcl8bFiRKKQ8GUYEiaQ46L&#10;tbVNrZWxFP+8fRUo9DjMzDfMdj+ZVgzUu8aygudVBIK4tLrhSsHl62P5BsJ5ZI2tZVIwk4P97mGx&#10;xVTbkU80nH0lAoRdigpq77tUSlfWZNCtbEccvG/bG/RB9pXUPY4BbloZR9FaGmw4LNTYUVZT+XO+&#10;GQWfL8W4zl4LmcXdeLg4mx/n5qrU0+P0vgHhafL/4b92rhUkcQL3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IMYAAADcAAAADwAAAAAAAAAAAAAAAACYAgAAZHJz&#10;L2Rvd25yZXYueG1sUEsFBgAAAAAEAAQA9QAAAIsDAAAAAA==&#10;" path="m16,8r,112c16,124,13,128,8,128,4,128,,124,,120l,8c,3,4,,8,v5,,8,3,8,8xm16,200r,112c16,316,13,320,8,320,4,320,,316,,312l,200v,-5,4,-8,8,-8c13,192,16,195,16,200xm16,392r,112c16,508,13,512,8,512,4,512,,508,,504l,392v,-5,4,-8,8,-8c13,384,16,387,16,392xm16,584r,29c16,617,13,621,8,621,4,621,,617,,613l,584v,-5,4,-8,8,-8c13,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71" o:spid="_x0000_s1375" style="position:absolute;left:15265;top:11715;width:108;height:4179;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GUsIA&#10;AADcAAAADwAAAGRycy9kb3ducmV2LnhtbERPTWvCQBC9F/wPywjemo2RakldRSIFkRIweuhxyE6T&#10;YHY2ZLcm+ffuodDj431v96NpxYN611hWsIxiEMSl1Q1XCm7Xz9d3EM4ja2wtk4KJHOx3s5ctptoO&#10;fKFH4SsRQtilqKD2vkuldGVNBl1kO+LA/djeoA+wr6TucQjhppVJHK+lwYZDQ40dZTWV9+LXKDiv&#10;8mGdveUyS7rheHP29DU130ot5uPhA4Sn0f+L/9wnrWCThLXhTDg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EZSwgAAANwAAAAPAAAAAAAAAAAAAAAAAJgCAABkcnMvZG93&#10;bnJldi54bWxQSwUGAAAAAAQABAD1AAAAhwMAAAAA&#10;" path="m16,8r,112c16,124,13,128,8,128,4,128,,124,,120l,8c,3,4,,8,v5,,8,3,8,8xm16,200r,112c16,316,13,320,8,320,4,320,,316,,312l,200v,-5,4,-8,8,-8c13,192,16,195,16,200xm16,392r,112c16,508,13,512,8,512,4,512,,508,,504l,392v,-5,4,-8,8,-8c13,384,16,387,16,392xm16,584r,29c16,617,13,621,8,621,4,621,,617,,613l,584v,-5,4,-8,8,-8c13,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72" o:spid="_x0000_s1376" style="position:absolute;left:17354;top:15843;width:5086;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5aMUA&#10;AADcAAAADwAAAGRycy9kb3ducmV2LnhtbESPUUvDMBSF34X9h3AHvgyXWmSbtekQYSCCQzvR10tz&#10;TavJTWniWv+9GQx8PJxzvsMpt5Oz4khD6DwruF5mIIgbrzs2Ct4Ou6sNiBCRNVrPpOCXAmyr2UWJ&#10;hfYjv9KxjkYkCIcCFbQx9oWUoWnJYVj6njh5n35wGJMcjNQDjgnurMyzbCUddpwWWuzpoaXmu/5x&#10;Cp6t2Vl9U9P7/rBf5C8f4xc/GaUu59P9HYhIU/wPn9uPWsE6v4XTmXQEZ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HloxQAAANwAAAAPAAAAAAAAAAAAAAAAAJgCAABkcnMv&#10;ZG93bnJldi54bWxQSwUGAAAAAAQABAD1AAAAigMAAAAA&#10;" fillcolor="#e8eef7" stroked="f"/>
                <v:rect id="Rectangle 73" o:spid="_x0000_s1377" style="position:absolute;left:17354;top:15843;width:5086;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gY8MA&#10;AADcAAAADwAAAGRycy9kb3ducmV2LnhtbERPTWvCQBC9F/wPywi91U1stRJdRUSrtAg1FXodsmMS&#10;zc6G7Griv3cPhR4f73u26EwlbtS40rKCeBCBIM6sLjlXcPzZvExAOI+ssbJMCu7kYDHvPc0w0bbl&#10;A91Sn4sQwi5BBYX3dSKlywoy6Aa2Jg7cyTYGfYBNLnWDbQg3lRxG0VgaLDk0FFjTqqDskl6NAorP&#10;q9/9/S2uPkdb/fWxPLbf6Vqp5363nILw1Pl/8Z97pxW8v4b54U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IgY8MAAADcAAAADwAAAAAAAAAAAAAAAACYAgAAZHJzL2Rv&#10;d25yZXYueG1sUEsFBgAAAAAEAAQA9QAAAIgDAAAAAA==&#10;" filled="f" strokeweight="1e-4mm">
                  <v:stroke joinstyle="round" endcap="round"/>
                </v:rect>
                <v:shape id="Freeform 74" o:spid="_x0000_s1378" style="position:absolute;left:18319;top:15786;width:102;height:4178;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y3MUA&#10;AADcAAAADwAAAGRycy9kb3ducmV2LnhtbESPQWvCQBSE7wX/w/KE3upGi21IXUUjpfamthdvj+wz&#10;G8y+Ddk1if/eFQo9DjPzDbNYDbYWHbW+cqxgOklAEBdOV1wq+P35fElB+ICssXZMCm7kYbUcPS0w&#10;067nA3XHUIoIYZ+hAhNCk0npC0MW/cQ1xNE7u9ZiiLItpW6xj3Bby1mSvEmLFccFgw3lhorL8WoV&#10;dNekMf3XPM3rKg370+n2vdnmSj2Ph/UHiEBD+A//tXdawfvrF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3LcxQAAANwAAAAPAAAAAAAAAAAAAAAAAJgCAABkcnMv&#10;ZG93bnJldi54bWxQSwUGAAAAAAQABAD1AAAAigMAAAAA&#10;" path="m16,8r,112c16,124,12,128,8,128,3,128,,124,,120l,8c,3,3,,8,v4,,8,3,8,8xm16,200r,112c16,316,12,320,8,320,3,320,,316,,312l,200v,-5,3,-8,8,-8c12,192,16,195,16,200xm16,392r,112c16,508,12,512,8,512,3,512,,508,,504l,392v,-5,3,-8,8,-8c12,384,16,387,16,392xm16,584r,28c16,617,12,620,8,620,3,620,,617,,612l,584v,-5,3,-8,8,-8c12,576,16,579,16,584xe" fillcolor="black" strokeweight="47e-5mm">
                  <v:stroke joinstyle="bevel"/>
                  <v:path arrowok="t" o:connecttype="custom" o:connectlocs="10160,5391;10160,80870;5080,86262;0,80870;0,5391;5080,0;10160,5391;10160,134784;10160,210263;5080,215654;0,210263;0,134784;5080,129393;10160,134784;10160,264176;10160,339655;5080,345047;0,339655;0,264176;5080,258785;10160,264176;10160,393569;10160,412439;5080,417830;0,412439;0,393569;5080,388178;10160,393569" o:connectangles="0,0,0,0,0,0,0,0,0,0,0,0,0,0,0,0,0,0,0,0,0,0,0,0,0,0,0,0"/>
                  <o:lock v:ext="edit" verticies="t"/>
                </v:shape>
                <v:shape id="Freeform 75" o:spid="_x0000_s1379" style="position:absolute;left:19329;top:15786;width:108;height:4178;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sq8UA&#10;AADcAAAADwAAAGRycy9kb3ducmV2LnhtbESPQWvCQBSE7wX/w/KE3nSjRRtSV7Epor21thdvj+wz&#10;G8y+Ddk1if/eFQo9DjPzDbPaDLYWHbW+cqxgNk1AEBdOV1wq+P3ZTVIQPiBrrB2Tght52KxHTyvM&#10;tOv5m7pjKEWEsM9QgQmhyaT0hSGLfuoa4uidXWsxRNmWUrfYR7it5TxJltJixXHBYEO5oeJyvFoF&#10;3TVpTL9fpHldpeHrdLp9vn/kSj2Ph+0biEBD+A//tQ9awevLHB5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eyrxQAAANwAAAAPAAAAAAAAAAAAAAAAAJgCAABkcnMv&#10;ZG93bnJldi54bWxQSwUGAAAAAAQABAD1AAAAigMAAAAA&#10;" path="m16,8r,112c16,124,12,128,8,128,4,128,,124,,120l,8c,3,4,,8,v4,,8,3,8,8xm16,200r,112c16,316,12,320,8,320,4,320,,316,,312l,200v,-5,4,-8,8,-8c12,192,16,195,16,200xm16,392r,112c16,508,12,512,8,512,4,512,,508,,504l,392v,-5,4,-8,8,-8c12,384,16,387,16,392xm16,584r,28c16,617,12,620,8,620,4,620,,617,,612l,584v,-5,4,-8,8,-8c12,576,16,579,16,584xe" fillcolor="black" strokeweight="47e-5mm">
                  <v:stroke joinstyle="bevel"/>
                  <v:path arrowok="t" o:connecttype="custom" o:connectlocs="10795,5391;10795,80870;5398,86262;0,80870;0,5391;5398,0;10795,5391;10795,134784;10795,210263;5398,215654;0,210263;0,134784;5398,129393;10795,134784;10795,264176;10795,339655;5398,345047;0,339655;0,264176;5398,258785;10795,264176;10795,393569;10795,412439;5398,417830;0,412439;0,393569;5398,388178;10795,393569" o:connectangles="0,0,0,0,0,0,0,0,0,0,0,0,0,0,0,0,0,0,0,0,0,0,0,0,0,0,0,0"/>
                  <o:lock v:ext="edit" verticies="t"/>
                </v:shape>
                <v:shape id="Freeform 76" o:spid="_x0000_s1380" style="position:absolute;left:20345;top:15786;width:108;height:4178;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JMMUA&#10;AADcAAAADwAAAGRycy9kb3ducmV2LnhtbESPQWvCQBSE7wX/w/KE3nRjRRtSV7Eppfamthdvj+wz&#10;G8y+Ddk1if/eFQo9DjPzDbPaDLYWHbW+cqxgNk1AEBdOV1wq+P35nKQgfEDWWDsmBTfysFmPnlaY&#10;adfzgbpjKEWEsM9QgQmhyaT0hSGLfuoa4uidXWsxRNmWUrfYR7it5UuSLKXFiuOCwYZyQ8XleLUK&#10;umvSmP5rkeZ1lYb96XT7fv/IlXoeD9s3EIGG8B/+a++0gtf5HB5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UkwxQAAANwAAAAPAAAAAAAAAAAAAAAAAJgCAABkcnMv&#10;ZG93bnJldi54bWxQSwUGAAAAAAQABAD1AAAAigM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795,5391;10795,80870;5398,86262;0,80870;0,5391;5398,0;10795,5391;10795,134784;10795,210263;5398,215654;0,210263;0,134784;5398,129393;10795,134784;10795,264176;10795,339655;5398,345047;0,339655;0,264176;5398,258785;10795,264176;10795,393569;10795,412439;5398,417830;0,412439;0,393569;5398,388178;10795,393569" o:connectangles="0,0,0,0,0,0,0,0,0,0,0,0,0,0,0,0,0,0,0,0,0,0,0,0,0,0,0,0"/>
                  <o:lock v:ext="edit" verticies="t"/>
                </v:shape>
                <v:shape id="Freeform 77" o:spid="_x0000_s1381" style="position:absolute;left:21361;top:15786;width:108;height:4178;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RRMYA&#10;AADcAAAADwAAAGRycy9kb3ducmV2LnhtbESPzW7CMBCE75X6DtZW4laclhaigEFtEKK9lZ8Lt1W8&#10;xBHxOopNEt6+RqrU42hmvtEsVoOtRUetrxwreBknIIgLpysuFRwPm+cUhA/IGmvHpOBGHlbLx4cF&#10;Ztr1vKNuH0oRIewzVGBCaDIpfWHIoh+7hjh6Z9daDFG2pdQt9hFua/maJFNpseK4YLCh3FBx2V+t&#10;gu6aNKbfvqd5XaXh53S6fX+uc6VGT8PHHESgIfyH/9pfWsFs8gb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TRRMYAAADcAAAADwAAAAAAAAAAAAAAAACYAgAAZHJz&#10;L2Rvd25yZXYueG1sUEsFBgAAAAAEAAQA9QAAAIsDA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795,5391;10795,80870;5398,86262;0,80870;0,5391;5398,0;10795,5391;10795,134784;10795,210263;5398,215654;0,210263;0,134784;5398,129393;10795,134784;10795,264176;10795,339655;5398,345047;0,339655;0,264176;5398,258785;10795,264176;10795,393569;10795,412439;5398,417830;0,412439;0,393569;5398,388178;10795,393569" o:connectangles="0,0,0,0,0,0,0,0,0,0,0,0,0,0,0,0,0,0,0,0,0,0,0,0,0,0,0,0"/>
                  <o:lock v:ext="edit" verticies="t"/>
                </v:shape>
                <v:rect id="Rectangle 78" o:spid="_x0000_s1382" style="position:absolute;left:26504;top:26015;width:5087;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lsMYA&#10;AADcAAAADwAAAGRycy9kb3ducmV2LnhtbESPQWsCMRSE74X+h/AKvRTN1toqW6OUglAKSruKXh+b&#10;1+xq8rJsUnf990Yo9DjMzDfMbNE7K07UhtqzgsdhBoK49Lpmo2C7WQ6mIEJE1mg9k4IzBVjMb29m&#10;mGvf8TedimhEgnDIUUEVY5NLGcqKHIahb4iT9+NbhzHJ1kjdYpfgzspRlr1IhzWnhQobeq+oPBa/&#10;TsHKmqXV44J26836YfS17w78aZS6v+vfXkFE6uN/+K/9oRVMnp7heiYd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zlsMYAAADcAAAADwAAAAAAAAAAAAAAAACYAgAAZHJz&#10;L2Rvd25yZXYueG1sUEsFBgAAAAAEAAQA9QAAAIsDAAAAAA==&#10;" fillcolor="#e8eef7" stroked="f"/>
                <v:rect id="Rectangle 79" o:spid="_x0000_s1383" style="position:absolute;left:26504;top:26015;width:5087;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DnsYA&#10;AADcAAAADwAAAGRycy9kb3ducmV2LnhtbESP3WrCQBSE74W+w3IKvTObtFokdRUR/7AU2lTo7SF7&#10;mqTNng3Z1cS3dwXBy2FmvmGm897U4kStqywrSKIYBHFudcWFgsP3ejgB4TyyxtoyKTiTg/nsYTDF&#10;VNuOv+iU+UIECLsUFZTeN6mULi/JoItsQxy8X9sa9EG2hdQtdgFuavkcx6/SYMVhocSGliXl/9nR&#10;KKDkb/nzcR4l9X681e+bxaH7zFZKPT32izcQnnp/D9/aO63gZTKC65lw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lDnsYAAADcAAAADwAAAAAAAAAAAAAAAACYAgAAZHJz&#10;L2Rvd25yZXYueG1sUEsFBgAAAAAEAAQA9QAAAIsDAAAAAA==&#10;" filled="f" strokeweight="1e-4mm">
                  <v:stroke joinstyle="round" endcap="round"/>
                </v:rect>
                <v:shape id="Freeform 80" o:spid="_x0000_s1384" style="position:absolute;left:27463;top:25965;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a78MA&#10;AADcAAAADwAAAGRycy9kb3ducmV2LnhtbESPQYvCMBSE74L/ITzBm6YqilTTIpUFERHW9bDHR/Ns&#10;i81LabK2/nsjCHscZuYbZpv2phYPal1lWcFsGoEgzq2uuFBw/fmarEE4j6yxtkwKnuQgTYaDLcba&#10;dvxNj4svRICwi1FB6X0TS+nykgy6qW2Ig3ezrUEfZFtI3WIX4KaW8yhaSYMVh4USG8pKyu+XP6Pg&#10;uDh3q2x5ltm86fZXZw+nZ/Wr1HjU7zYgPPX+P/xpH7SCxXoJ7zPhCMj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ga78MAAADcAAAADwAAAAAAAAAAAAAAAACYAgAAZHJzL2Rv&#10;d25yZXYueG1sUEsFBgAAAAAEAAQA9QAAAIgDAAAAAA==&#10;" path="m16,8r,112c16,125,13,128,8,128,4,128,,125,,120l,8c,4,4,,8,v5,,8,4,8,8xm16,200r,112c16,317,13,320,8,320,4,320,,317,,312l,200v,-4,4,-8,8,-8c13,192,16,196,16,200xm16,392r,112c16,509,13,512,8,512,4,512,,509,,504l,392v,-4,4,-8,8,-8c13,384,16,388,16,392xm16,584r,29c16,617,13,621,8,621,4,621,,617,,613l,584v,-4,4,-8,8,-8c13,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81" o:spid="_x0000_s1385" style="position:absolute;left:28486;top:25965;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EmMUA&#10;AADcAAAADwAAAGRycy9kb3ducmV2LnhtbESPwWrDMBBE74H+g9hCb4ncmJjgWg7FpRBKCDTJocfF&#10;2lgm1spYqu38fVUo9DjMzBum2M22EyMNvnWs4HmVgCCunW65UXA5vy+3IHxA1tg5JgV38rArHxYF&#10;5tpN/EnjKTQiQtjnqMCE0OdS+tqQRb9yPXH0rm6wGKIcGqkHnCLcdnKdJJm02HJcMNhTZai+nb6t&#10;go/0OGXV5iirdT+9XbzbH+7tl1JPj/PrC4hAc/gP/7X3WkG6zeD3TDw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oSYxQAAANwAAAAPAAAAAAAAAAAAAAAAAJgCAABkcnMv&#10;ZG93bnJldi54bWxQSwUGAAAAAAQABAD1AAAAigMAAAAA&#10;" path="m16,8r,112c16,125,12,128,8,128,3,128,,125,,120l,8c,4,3,,8,v4,,8,4,8,8xm16,200r,112c16,317,12,320,8,320,3,320,,317,,312l,200v,-4,3,-8,8,-8c12,192,16,196,16,200xm16,392r,112c16,509,12,512,8,512,3,512,,509,,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82" o:spid="_x0000_s1386" style="position:absolute;left:29502;top:25965;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hA8MA&#10;AADcAAAADwAAAGRycy9kb3ducmV2LnhtbESPQYvCMBSE74L/ITzBm6YqulKNIpUFERFWPXh8NM+2&#10;2LyUJmvrvzeC4HGYmW+Y5bo1pXhQ7QrLCkbDCARxanXBmYLL+XcwB+E8ssbSMil4koP1qttZYqxt&#10;w3/0OPlMBAi7GBXk3lexlC7NyaAb2oo4eDdbG/RB1pnUNTYBbko5jqKZNFhwWMixoiSn9H76Nwr2&#10;k2MzS6ZHmYyrZntxdnd4Flel+r12swDhqfXf8Ke90wom8x94nw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YhA8MAAADcAAAADwAAAAAAAAAAAAAAAACYAgAAZHJzL2Rv&#10;d25yZXYueG1sUEsFBgAAAAAEAAQA9QAAAIgDAAAAAA==&#10;" path="m16,8r,112c16,125,12,128,8,128,3,128,,125,,120l,8c,4,3,,8,v4,,8,4,8,8xm16,200r,112c16,317,12,320,8,320,3,320,,317,,312l,200v,-4,3,-8,8,-8c12,192,16,196,16,200xm16,392r,112c16,509,12,512,8,512,3,512,,509,,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83" o:spid="_x0000_s1387" style="position:absolute;left:30518;top:25965;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1cb4A&#10;AADcAAAADwAAAGRycy9kb3ducmV2LnhtbERPSwrCMBDdC94hjOBOUxVFqlGkIoiI4GfhcmjGtthM&#10;ShNtvb1ZCC4f779ct6YUb6pdYVnBaBiBIE6tLjhTcLvuBnMQziNrLC2Tgg85WK+6nSXG2jZ8pvfF&#10;ZyKEsItRQe59FUvp0pwMuqGtiAP3sLVBH2CdSV1jE8JNKcdRNJMGCw4NOVaU5JQ+Ly+j4DA5NbNk&#10;epLJuGq2N2f3x09xV6rfazcLEJ5a/xf/3HutYDIPa8OZcAT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ZtXG+AAAA3AAAAA8AAAAAAAAAAAAAAAAAmAIAAGRycy9kb3ducmV2&#10;LnhtbFBLBQYAAAAABAAEAPUAAACDAwAAAAA=&#10;" path="m16,8r,112c16,125,12,128,8,128,4,128,,125,,120l,8c,4,4,,8,v4,,8,4,8,8xm16,200r,112c16,317,12,320,8,320,4,320,,317,,312l,200v,-4,4,-8,8,-8c12,192,16,196,16,200xm16,392r,112c16,509,12,512,8,512,4,512,,509,,504l,392v,-4,4,-8,8,-8c12,384,16,388,16,392xm16,584r,29c16,617,12,621,8,621,4,621,,617,,613l,584v,-4,4,-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84" o:spid="_x0000_s1388" style="position:absolute;left:32607;top:7696;width:5080;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KS8YA&#10;AADcAAAADwAAAGRycy9kb3ducmV2LnhtbESPQWsCMRSE7wX/Q3hCL6Vm1SJ2a5QiCCIoupb2+ti8&#10;ZrdNXpZN6q7/3hQKPQ4z8w2zWPXOigu1ofasYDzKQBCXXtdsFLydN49zECEia7SeScGVAqyWg7sF&#10;5tp3fKJLEY1IEA45KqhibHIpQ1mRwzDyDXHyPn3rMCbZGqlb7BLcWTnJspl0WHNaqLChdUXld/Hj&#10;FOyt2Vj9VND74Xx4mBw/ui/eGaXuh/3rC4hIffwP/7W3WsF0/gy/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GKS8YAAADcAAAADwAAAAAAAAAAAAAAAACYAgAAZHJz&#10;L2Rvd25yZXYueG1sUEsFBgAAAAAEAAQA9QAAAIsDAAAAAA==&#10;" fillcolor="#e8eef7" stroked="f"/>
                <v:rect id="Rectangle 85" o:spid="_x0000_s1389" style="position:absolute;left:32607;top:7696;width:5080;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TQMMA&#10;AADcAAAADwAAAGRycy9kb3ducmV2LnhtbERPTWvCQBC9F/wPywi91U1slRpdRUSrtAg1FXodsmMS&#10;zc6G7Griv3cPhR4f73u26EwlbtS40rKCeBCBIM6sLjlXcPzZvLyDcB5ZY2WZFNzJwWLee5phom3L&#10;B7qlPhchhF2CCgrv60RKlxVk0A1sTRy4k20M+gCbXOoG2xBuKjmMorE0WHJoKLCmVUHZJb0aBRSf&#10;V7/7+1tcfY62+utjeWy/07VSz/1uOQXhqfP/4j/3Tit4nYT54U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vTQMMAAADcAAAADwAAAAAAAAAAAAAAAACYAgAAZHJzL2Rv&#10;d25yZXYueG1sUEsFBgAAAAAEAAQA9QAAAIgDAAAAAA==&#10;" filled="f" strokeweight="1e-4mm">
                  <v:stroke joinstyle="round" endcap="round"/>
                </v:rect>
                <v:shape id="Freeform 86" o:spid="_x0000_s1390" style="position:absolute;left:33572;top:7639;width:108;height:4184;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McUA&#10;AADcAAAADwAAAGRycy9kb3ducmV2LnhtbESPQWuDQBSE74X8h+UFemtWExJS6xqKJSChBJJ66PHh&#10;vqrUfSvuJuq/7xYKPQ4z8w2THibTiTsNrrWsIF5FIIgrq1uuFZQfx6c9COeRNXaWScFMDg7Z4iHF&#10;RNuRL3S/+loECLsEFTTe94mUrmrIoFvZnjh4X3Yw6IMcaqkHHAPcdHIdRTtpsOWw0GBPeUPV9/Vm&#10;FJw253GXb88yX/fjW+ls8T63n0o9LqfXFxCeJv8f/msXWsHmOYb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oxxQAAANwAAAAPAAAAAAAAAAAAAAAAAJgCAABkcnMv&#10;ZG93bnJldi54bWxQSwUGAAAAAAQABAD1AAAAigM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shape id="Freeform 87" o:spid="_x0000_s1391" style="position:absolute;left:34588;top:7639;width:108;height:4184;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URsQA&#10;AADcAAAADwAAAGRycy9kb3ducmV2LnhtbESPQYvCMBSE74L/ITzBm6ZWVrQaZemyIMsiWD14fDTP&#10;tti8lCZr6783C4LHYWa+YTa73tTiTq2rLCuYTSMQxLnVFRcKzqfvyRKE88gaa8uk4EEOdtvhYIOJ&#10;th0f6Z75QgQIuwQVlN43iZQuL8mgm9qGOHhX2xr0QbaF1C12AW5qGUfRQhqsOCyU2FBaUn7L/oyC&#10;n/mhW6QfB5nGTfd1dnb/+6guSo1H/ecahKfev8Ov9l4rmK9i+D8Tj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oFEbEAAAA3AAAAA8AAAAAAAAAAAAAAAAAmAIAAGRycy9k&#10;b3ducmV2LnhtbFBLBQYAAAAABAAEAPUAAACJAw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shape id="Freeform 88" o:spid="_x0000_s1392" style="position:absolute;left:35604;top:7639;width:108;height:4184;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x3cQA&#10;AADcAAAADwAAAGRycy9kb3ducmV2LnhtbESPQYvCMBSE78L+h/AWvGm6FsWtRlm6CCIiWD3s8dE8&#10;27LNS2mirf/eCILHYWa+YZbr3tTiRq2rLCv4GkcgiHOrKy4UnE+b0RyE88gaa8uk4E4O1quPwRIT&#10;bTs+0i3zhQgQdgkqKL1vEildXpJBN7YNcfAutjXog2wLqVvsAtzUchJFM2mw4rBQYkNpSfl/djUK&#10;dvGhm6XTg0wnTfd7dna7v1d/Sg0/+58FCE+9f4df7a1WEH/H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sd3EAAAA3AAAAA8AAAAAAAAAAAAAAAAAmAIAAGRycy9k&#10;b3ducmV2LnhtbFBLBQYAAAAABAAEAPUAAACJAwAAAAA=&#10;" path="m16,8r,112c16,124,12,128,8,128,4,128,,124,,120l,8c,4,4,,8,v4,,8,4,8,8xm16,200r,112c16,316,12,320,8,320,4,320,,316,,312l,200v,-4,4,-8,8,-8c12,192,16,196,16,200xm16,392r,112c16,508,12,512,8,512,4,512,,508,,504l,392v,-4,4,-8,8,-8c12,384,16,388,16,392xm16,584r,29c16,617,12,621,8,621,4,621,,617,,613l,584v,-4,4,-8,8,-8c12,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shape id="Freeform 89" o:spid="_x0000_s1393" style="position:absolute;left:36620;top:7639;width:108;height:4184;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0pqcQA&#10;AADcAAAADwAAAGRycy9kb3ducmV2LnhtbESPT4vCMBTE74LfITxhb5r6F61GkS6CLCKsevD4aJ5t&#10;sXkpTbT1228EYY/DzPyGWW1aU4on1a6wrGA4iEAQp1YXnCm4nHf9OQjnkTWWlknBixxs1t3OCmNt&#10;G/6l58lnIkDYxagg976KpXRpTgbdwFbEwbvZ2qAPss6krrEJcFPKURTNpMGCw0KOFSU5pffTwyj4&#10;GR+bWTI9ymRUNd8XZ/eHV3FV6qvXbpcgPLX+P/xp77WC8WIC7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KanEAAAA3AAAAA8AAAAAAAAAAAAAAAAAmAIAAGRycy9k&#10;b3ducmV2LnhtbFBLBQYAAAAABAAEAPUAAACJAwAAAAA=&#10;" path="m16,8r,112c16,124,13,128,8,128,4,128,,124,,120l,8c,4,4,,8,v5,,8,4,8,8xm16,200r,112c16,316,13,320,8,320,4,320,,316,,312l,200v,-4,4,-8,8,-8c13,192,16,196,16,200xm16,392r,112c16,508,13,512,8,512,4,512,,508,,504l,392v,-4,4,-8,8,-8c13,384,16,388,16,392xm16,584r,29c16,617,13,621,8,621,4,621,,617,,613l,584v,-4,4,-8,8,-8c13,576,16,580,16,584xe" fillcolor="black" strokeweight="47e-5mm">
                  <v:stroke joinstyle="bevel"/>
                  <v:path arrowok="t" o:connecttype="custom" o:connectlocs="10795,5391;10795,80863;5398,86254;0,80863;0,5391;5398,0;10795,5391;10795,134771;10795,210243;5398,215634;0,210243;0,134771;5398,129380;10795,134771;10795,264152;10795,339624;5398,345015;0,339624;0,264152;5398,258761;10795,264152;10795,393532;10795,413074;5398,418465;0,413074;0,393532;5398,388141;10795,393532" o:connectangles="0,0,0,0,0,0,0,0,0,0,0,0,0,0,0,0,0,0,0,0,0,0,0,0,0,0,0,0"/>
                  <o:lock v:ext="edit" verticies="t"/>
                </v:shape>
                <v:rect id="Rectangle 90" o:spid="_x0000_s1394" style="position:absolute;left:38703;top:11766;width:5086;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Wk8YA&#10;AADcAAAADwAAAGRycy9kb3ducmV2LnhtbESPQWsCMRSE74X+h/AKvRTN1tqiW6OUglAKSruKXh+b&#10;1+xq8rJsUnf990Yo9DjMzDfMbNE7K07UhtqzgsdhBoK49Lpmo2C7WQ4mIEJE1mg9k4IzBVjMb29m&#10;mGvf8TedimhEgnDIUUEVY5NLGcqKHIahb4iT9+NbhzHJ1kjdYpfgzspRlr1IhzWnhQobeq+oPBa/&#10;TsHKmqXV44J26836YfS17w78aZS6v+vfXkFE6uN/+K/9oRU8TZ/heiYd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UWk8YAAADcAAAADwAAAAAAAAAAAAAAAACYAgAAZHJz&#10;L2Rvd25yZXYueG1sUEsFBgAAAAAEAAQA9QAAAIsDAAAAAA==&#10;" fillcolor="#e8eef7" stroked="f"/>
                <v:rect id="Rectangle 91" o:spid="_x0000_s1395" style="position:absolute;left:38703;top:11766;width:5086;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ur8YA&#10;AADcAAAADwAAAGRycy9kb3ducmV2LnhtbESPQWvCQBSE70L/w/IK3uom1UobXUWkarEU2ih4fWSf&#10;Sdrs25BdTfz3bkHwOMzMN8x03plKnKlxpWUF8SACQZxZXXKuYL9bPb2CcB5ZY2WZFFzIwXz20Jti&#10;om3LP3ROfS4ChF2CCgrv60RKlxVk0A1sTRy8o20M+iCbXOoG2wA3lXyOorE0WHJYKLCmZUHZX3oy&#10;Cij+XR6+LqO42r5s9Od6sW+/03el+o/dYgLCU+fv4Vv7QysYvo3h/0w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7ur8YAAADcAAAADwAAAAAAAAAAAAAAAACYAgAAZHJz&#10;L2Rvd25yZXYueG1sUEsFBgAAAAAEAAQA9QAAAIsDAAAAAA==&#10;" filled="f" strokeweight="1e-4mm">
                  <v:stroke joinstyle="round" endcap="round"/>
                </v:rect>
                <v:shape id="Freeform 92" o:spid="_x0000_s1396" style="position:absolute;left:39674;top:11715;width:108;height:4179;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3sUA&#10;AADcAAAADwAAAGRycy9kb3ducmV2LnhtbESPQWvCQBSE7wX/w/IEb81GRW1TV5EUIZQiVHPo8ZF9&#10;JsHs25DdmuTfu4VCj8PMfMNs94NpxJ06V1tWMI9iEMSF1TWXCvLL8fkFhPPIGhvLpGAkB/vd5GmL&#10;ibY9f9H97EsRIOwSVFB53yZSuqIigy6yLXHwrrYz6IPsSqk77APcNHIRx2tpsOawUGFLaUXF7fxj&#10;FHwsT/06XZ1kumj799zZ7HOsv5WaTYfDGwhPg/8P/7UzrWD5uoHfM+EI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7fexQAAANwAAAAPAAAAAAAAAAAAAAAAAJgCAABkcnMv&#10;ZG93bnJldi54bWxQSwUGAAAAAAQABAD1AAAAigMAAAAA&#10;" path="m16,8r,112c16,124,12,128,8,128,3,128,,124,,120l,8c,3,3,,8,v4,,8,3,8,8xm16,200r,112c16,316,12,320,8,320,3,320,,316,,312l,200v,-5,3,-8,8,-8c12,192,16,195,16,200xm16,392r,112c16,508,12,512,8,512,3,512,,508,,504l,392v,-5,3,-8,8,-8c12,384,16,387,16,392xm16,584r,29c16,617,12,621,8,621,3,621,,617,,613l,584v,-5,3,-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93" o:spid="_x0000_s1397" style="position:absolute;left:40690;top:11715;width:108;height:4179;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rMAA&#10;AADcAAAADwAAAGRycy9kb3ducmV2LnhtbERPTYvCMBC9L/gfwgje1lRlRatRpCKIiGD14HFoxrbY&#10;TEoTbf335rDg8fG+l+vOVOJFjSstKxgNIxDEmdUl5wqul93vDITzyBory6TgTQ7Wq97PEmNtWz7T&#10;K/W5CCHsYlRQeF/HUrqsIINuaGviwN1tY9AH2ORSN9iGcFPJcRRNpcGSQ0OBNSUFZY/0aRQcJqd2&#10;mvydZDKu2+3V2f3xXd6UGvS7zQKEp85/xf/uvVYwmYe14Uw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jrMAAAADcAAAADwAAAAAAAAAAAAAAAACYAgAAZHJzL2Rvd25y&#10;ZXYueG1sUEsFBgAAAAAEAAQA9QAAAIUDAAAAAA==&#10;" path="m16,8r,112c16,124,12,128,8,128,3,128,,124,,120l,8c,3,3,,8,v4,,8,3,8,8xm16,200r,112c16,316,12,320,8,320,3,320,,316,,312l,200v,-5,3,-8,8,-8c12,192,16,195,16,200xm16,392r,112c16,508,12,512,8,512,3,512,,508,,504l,392v,-5,3,-8,8,-8c12,384,16,387,16,392xm16,584r,29c16,617,12,621,8,621,3,621,,617,,613l,584v,-5,3,-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94" o:spid="_x0000_s1398" style="position:absolute;left:41706;top:11715;width:108;height:4179;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GN8MA&#10;AADcAAAADwAAAGRycy9kb3ducmV2LnhtbESPQYvCMBSE74L/ITzBm6YqylqNIpUFERFWPXh8NM+2&#10;2LyUJmvrvzeC4HGYmW+Y5bo1pXhQ7QrLCkbDCARxanXBmYLL+XfwA8J5ZI2lZVLwJAfrVbezxFjb&#10;hv/ocfKZCBB2MSrIva9iKV2ak0E3tBVx8G62NuiDrDOpa2wC3JRyHEUzabDgsJBjRUlO6f30bxTs&#10;J8dmlkyPMhlXzfbi7O7wLK5K9XvtZgHCU+u/4U97pxVM5nN4nw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yGN8MAAADcAAAADwAAAAAAAAAAAAAAAACYAgAAZHJzL2Rv&#10;d25yZXYueG1sUEsFBgAAAAAEAAQA9QAAAIgDAAAAAA==&#10;" path="m16,8r,112c16,124,12,128,8,128,4,128,,124,,120l,8c,3,4,,8,v4,,8,3,8,8xm16,200r,112c16,316,12,320,8,320,4,320,,316,,312l,200v,-5,4,-8,8,-8c12,192,16,195,16,200xm16,392r,112c16,508,12,512,8,512,4,512,,508,,504l,392v,-5,4,-8,8,-8c12,384,16,387,16,392xm16,584r,29c16,617,12,621,8,621,4,621,,617,,613l,584v,-5,4,-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95" o:spid="_x0000_s1399" style="position:absolute;left:42722;top:11715;width:108;height:4179;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3SMAA&#10;AADcAAAADwAAAGRycy9kb3ducmV2LnhtbERPy6rCMBDdC/5DGMGdpj6uSDWKVAQREXwsXA7N2Bab&#10;SWmirX9vFsJdHs57uW5NKd5Uu8KygtEwAkGcWl1wpuB23Q3mIJxH1lhaJgUfcrBedTtLjLVt+Ezv&#10;i89ECGEXo4Lc+yqW0qU5GXRDWxEH7mFrgz7AOpO6xiaEm1KOo2gmDRYcGnKsKMkpfV5eRsFhcmpm&#10;yd9JJuOq2d6c3R8/xV2pfq/dLEB4av2/+OfeawXTKMwPZ8IRkK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Z3SMAAAADcAAAADwAAAAAAAAAAAAAAAACYAgAAZHJzL2Rvd25y&#10;ZXYueG1sUEsFBgAAAAAEAAQA9QAAAIUDAAAAAA==&#10;" path="m16,8r,112c16,124,13,128,8,128,4,128,,124,,120l,8c,3,4,,8,v5,,8,3,8,8xm16,200r,112c16,316,13,320,8,320,4,320,,316,,312l,200v,-5,4,-8,8,-8c13,192,16,195,16,200xm16,392r,112c16,508,13,512,8,512,4,512,,508,,504l,392v,-5,4,-8,8,-8c13,384,16,387,16,392xm16,584r,29c16,617,13,621,8,621,4,621,,617,,613l,584v,-5,4,-8,8,-8c13,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96" o:spid="_x0000_s1400" style="position:absolute;left:44811;top:15843;width:5080;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IcsQA&#10;AADcAAAADwAAAGRycy9kb3ducmV2LnhtbESPQWsCMRSE74X+h/CEXopmFSllNYoUBClU7Cp6fWye&#10;2dXkZdlEd/vvTaHQ4zAz3zDzZe+suFMbas8KxqMMBHHpdc1GwWG/Hr6DCBFZo/VMCn4owHLx/DTH&#10;XPuOv+leRCMShEOOCqoYm1zKUFbkMIx8Q5y8s28dxiRbI3WLXYI7KydZ9iYd1pwWKmzoo6LyWtyc&#10;gi9r1lZPCzpu99vXye7UXfjTKPUy6FczEJH6+B/+a2+0gmk2ht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SHLEAAAA3AAAAA8AAAAAAAAAAAAAAAAAmAIAAGRycy9k&#10;b3ducmV2LnhtbFBLBQYAAAAABAAEAPUAAACJAwAAAAA=&#10;" fillcolor="#e8eef7" stroked="f"/>
                <v:rect id="Rectangle 97" o:spid="_x0000_s1401" style="position:absolute;left:44811;top:15843;width:5080;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wTsYA&#10;AADcAAAADwAAAGRycy9kb3ducmV2LnhtbESPQWvCQBSE70L/w/IK3nQTsaXEbESkrdIi1Ch4fWRf&#10;k7TZtyG7mvjvuwXB4zAz3zDpcjCNuFDnassK4mkEgriwuuZSwfHwNnkB4TyyxsYyKbiSg2X2MEox&#10;0bbnPV1yX4oAYZeggsr7NpHSFRUZdFPbEgfv23YGfZBdKXWHfYCbRs6i6FkarDksVNjSuqLiNz8b&#10;BRT/rE+76zxuPp42+vN9dey/8lelxo/DagHC0+Dv4Vt7qxXMoxn8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WwTsYAAADcAAAADwAAAAAAAAAAAAAAAACYAgAAZHJz&#10;L2Rvd25yZXYueG1sUEsFBgAAAAAEAAQA9QAAAIsDAAAAAA==&#10;" filled="f" strokeweight="1e-4mm">
                  <v:stroke joinstyle="round" endcap="round"/>
                </v:rect>
                <v:shape id="Freeform 98" o:spid="_x0000_s1402" style="position:absolute;left:45777;top:15786;width:108;height:4178;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i8cUA&#10;AADcAAAADwAAAGRycy9kb3ducmV2LnhtbESPQWvCQBSE74X+h+UVequ7traE6CptSqm9WfXi7ZF9&#10;ZoPZtyG7JvHfu0Khx2FmvmEWq9E1oqcu1J41TCcKBHHpTc2Vhv3u6ykDESKywcYzabhQgNXy/m6B&#10;ufED/1K/jZVIEA45arAxtrmUobTkMEx8S5y8o+8cxiS7SpoOhwR3jXxW6k06rDktWGypsFSetmen&#10;oT+r1g7fr1nR1FncHA6Xn4/PQuvHh/F9DiLSGP/Df+210TBTL3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OLxxQAAANwAAAAPAAAAAAAAAAAAAAAAAJgCAABkcnMv&#10;ZG93bnJldi54bWxQSwUGAAAAAAQABAD1AAAAigMAAAAA&#10;" path="m16,8r,112c16,124,12,128,8,128,3,128,,124,,120l,8c,3,3,,8,v4,,8,3,8,8xm16,200r,112c16,316,12,320,8,320,3,320,,316,,312l,200v,-5,3,-8,8,-8c12,192,16,195,16,200xm16,392r,112c16,508,12,512,8,512,3,512,,508,,504l,392v,-5,3,-8,8,-8c12,384,16,387,16,392xm16,584r,28c16,617,12,620,8,620,3,620,,617,,612l,584v,-5,3,-8,8,-8c12,576,16,579,16,584xe" fillcolor="black" strokeweight="47e-5mm">
                  <v:stroke joinstyle="bevel"/>
                  <v:path arrowok="t" o:connecttype="custom" o:connectlocs="10795,5391;10795,80870;5398,86262;0,80870;0,5391;5398,0;10795,5391;10795,134784;10795,210263;5398,215654;0,210263;0,134784;5398,129393;10795,134784;10795,264176;10795,339655;5398,345047;0,339655;0,264176;5398,258785;10795,264176;10795,393569;10795,412439;5398,417830;0,412439;0,393569;5398,388178;10795,393569" o:connectangles="0,0,0,0,0,0,0,0,0,0,0,0,0,0,0,0,0,0,0,0,0,0,0,0,0,0,0,0"/>
                  <o:lock v:ext="edit" verticies="t"/>
                </v:shape>
                <v:shape id="Freeform 99" o:spid="_x0000_s1403" style="position:absolute;left:46793;top:15786;width:108;height:4178;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hcQA&#10;AADcAAAADwAAAGRycy9kb3ducmV2LnhtbESPQWvCQBSE74X+h+UJvdVdiy0huopNKa23anvx9sg+&#10;s8Hs25Bdk/jvu4LgcZiZb5jlenSN6KkLtWcNs6kCQVx6U3Ol4e/38zkDESKywcYzabhQgPXq8WGJ&#10;ufED76jfx0okCIccNdgY21zKUFpyGKa+JU7e0XcOY5JdJU2HQ4K7Rr4o9SYd1pwWLLZUWCpP+7PT&#10;0J9Va4ev16xo6iz+HA6X7ftHofXTZNwsQEQa4z18a38bDXM1h+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oXEAAAA3AAAAA8AAAAAAAAAAAAAAAAAmAIAAGRycy9k&#10;b3ducmV2LnhtbFBLBQYAAAAABAAEAPUAAACJAwAAAAA=&#10;" path="m16,8r,112c16,124,12,128,8,128,4,128,,124,,120l,8c,3,4,,8,v4,,8,3,8,8xm16,200r,112c16,316,12,320,8,320,4,320,,316,,312l,200v,-5,4,-8,8,-8c12,192,16,195,16,200xm16,392r,112c16,508,12,512,8,512,4,512,,508,,504l,392v,-5,4,-8,8,-8c12,384,16,387,16,392xm16,584r,28c16,617,12,620,8,620,4,620,,617,,612l,584v,-5,4,-8,8,-8c12,576,16,579,16,584xe" fillcolor="black" strokeweight="47e-5mm">
                  <v:stroke joinstyle="bevel"/>
                  <v:path arrowok="t" o:connecttype="custom" o:connectlocs="10795,5391;10795,80870;5398,86262;0,80870;0,5391;5398,0;10795,5391;10795,134784;10795,210263;5398,215654;0,210263;0,134784;5398,129393;10795,134784;10795,264176;10795,339655;5398,345047;0,339655;0,264176;5398,258785;10795,264176;10795,393569;10795,412439;5398,417830;0,412439;0,393569;5398,388178;10795,393569" o:connectangles="0,0,0,0,0,0,0,0,0,0,0,0,0,0,0,0,0,0,0,0,0,0,0,0,0,0,0,0"/>
                  <o:lock v:ext="edit" verticies="t"/>
                </v:shape>
                <v:shape id="Freeform 100" o:spid="_x0000_s1404" style="position:absolute;left:47809;top:15786;width:108;height:4178;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fHsQA&#10;AADcAAAADwAAAGRycy9kb3ducmV2LnhtbESPQWvCQBSE74X+h+UJ3uqupZYQXcWmFO2t2l68PbLP&#10;bDD7NmTXJP57t1DocZiZb5jVZnSN6KkLtWcN85kCQVx6U3Ol4ef74ykDESKywcYzabhRgM368WGF&#10;ufEDH6g/xkokCIccNdgY21zKUFpyGGa+JU7e2XcOY5JdJU2HQ4K7Rj4r9Sod1pwWLLZUWCovx6vT&#10;0F9Va4fdIiuaOotfp9Pt8+290Ho6GbdLEJHG+B/+a++Nhhe1gN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3x7EAAAA3AAAAA8AAAAAAAAAAAAAAAAAmAIAAGRycy9k&#10;b3ducmV2LnhtbFBLBQYAAAAABAAEAPUAAACJAw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795,5391;10795,80870;5398,86262;0,80870;0,5391;5398,0;10795,5391;10795,134784;10795,210263;5398,215654;0,210263;0,134784;5398,129393;10795,134784;10795,264176;10795,339655;5398,345047;0,339655;0,264176;5398,258785;10795,264176;10795,393569;10795,412439;5398,417830;0,412439;0,393569;5398,388178;10795,393569" o:connectangles="0,0,0,0,0,0,0,0,0,0,0,0,0,0,0,0,0,0,0,0,0,0,0,0,0,0,0,0"/>
                  <o:lock v:ext="edit" verticies="t"/>
                </v:shape>
                <v:shape id="Freeform 101" o:spid="_x0000_s1405" style="position:absolute;left:48825;top:15786;width:101;height:4178;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BacQA&#10;AADcAAAADwAAAGRycy9kb3ducmV2LnhtbESPQWvCQBSE74X+h+UJ3uqupZUQXcWmFO2t2l68PbLP&#10;bDD7NmTXJP57t1DocZiZb5jVZnSN6KkLtWcN85kCQVx6U3Ol4ef74ykDESKywcYzabhRgM368WGF&#10;ufEDH6g/xkokCIccNdgY21zKUFpyGGa+JU7e2XcOY5JdJU2HQ4K7Rj4rtZAOa04LFlsqLJWX49Vp&#10;6K+qtcPuNSuaOotfp9Pt8+290Ho6GbdLEJHG+B/+a++Nhhe1gN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zQWnEAAAA3AAAAA8AAAAAAAAAAAAAAAAAmAIAAGRycy9k&#10;b3ducmV2LnhtbFBLBQYAAAAABAAEAPUAAACJAw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160,5391;10160,80870;5080,86262;0,80870;0,5391;5080,0;10160,5391;10160,134784;10160,210263;5080,215654;0,210263;0,134784;5080,129393;10160,134784;10160,264176;10160,339655;5080,345047;0,339655;0,264176;5080,258785;10160,264176;10160,393569;10160,412439;5080,417830;0,412439;0,393569;5080,388178;10160,393569" o:connectangles="0,0,0,0,0,0,0,0,0,0,0,0,0,0,0,0,0,0,0,0,0,0,0,0,0,0,0,0"/>
                  <o:lock v:ext="edit" verticies="t"/>
                </v:shape>
                <v:shape id="Freeform 102" o:spid="_x0000_s1406" style="position:absolute;left:16332;top:5403;width:8750;height:11164;visibility:visible;mso-wrap-style:square;v-text-anchor:top" coordsize="1378,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b02cQA&#10;AADcAAAADwAAAGRycy9kb3ducmV2LnhtbESPUWvCMBSF3wf+h3CFvc1UGU46owzRMcSHtfYHXJK7&#10;pqy5KU1W679fBMHHwznnO5z1dnStGKgPjWcF81kGglh703CtoDofXlYgQkQ22HomBVcKsN1MntaY&#10;G3/hgoYy1iJBOOSowMbY5VIGbclhmPmOOHk/vncYk+xraXq8JLhr5SLLltJhw2nBYkc7S/q3/HMK&#10;xu/Pa3FalENhdX04UrVv9a5S6nk6fryDiDTGR/je/jIKXrM3uJ1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29NnEAAAA3AAAAA8AAAAAAAAAAAAAAAAAmAIAAGRycy9k&#10;b3ducmV2LnhtbFBLBQYAAAAABAAEAPUAAACJAwAAAAA=&#10;" path="m,l,951,,xm161,r,1758l161,xm161,182r1217,l161,182xe" stroked="f">
                  <v:path arrowok="t" o:connecttype="custom" o:connectlocs="0,0;0,603885;0,0;102235,0;102235,1116330;102235,0;102235,115570;875030,115570;102235,115570" o:connectangles="0,0,0,0,0,0,0,0,0"/>
                  <o:lock v:ext="edit" verticies="t"/>
                </v:shape>
                <v:shape id="Freeform 103" o:spid="_x0000_s1407" style="position:absolute;left:16332;top:5403;width:0;height:6039;visibility:visible;mso-wrap-style:square;v-text-anchor:top" coordsize="0,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1esIA&#10;AADcAAAADwAAAGRycy9kb3ducmV2LnhtbERPTWvCQBC9C/0PyxR6002tiKSu0ioVQTwY256H7DRJ&#10;m52N2WmM/949CB4f73u+7F2tOmpD5dnA8ygBRZx7W3Fh4PP4MZyBCoJssfZMBi4UYLl4GMwxtf7M&#10;B+oyKVQM4ZCigVKkSbUOeUkOw8g3xJH78a1DibAttG3xHMNdrcdJMtUOK44NJTa0Kin/y/6dgf2J&#10;j/K1W0t36l6y9+/Nb+bs2pinx/7tFZRQL3fxzb21BiZJXBvPxCO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HV6wgAAANwAAAAPAAAAAAAAAAAAAAAAAJgCAABkcnMvZG93&#10;bnJldi54bWxQSwUGAAAAAAQABAD1AAAAhwMAAAAA&#10;" path="m,l,951,,xe" filled="f" strokeweight="1e-4mm">
                  <v:stroke endcap="round"/>
                  <v:path arrowok="t" o:connecttype="custom" o:connectlocs="0,0;0,603885;0,0" o:connectangles="0,0,0"/>
                </v:shape>
                <v:shape id="Freeform 104" o:spid="_x0000_s1408" style="position:absolute;left:17354;top:5403;width:0;height:11164;visibility:visible;mso-wrap-style:square;v-text-anchor:top" coordsize="0,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vz8YA&#10;AADcAAAADwAAAGRycy9kb3ducmV2LnhtbESPT2sCMRTE70K/Q3gFb5pUrX9WoxRBqJUeXAWvj81z&#10;d+nmZbtJdfXTm0Khx2FmfsMsVq2txIUaXzrW8NJXIIgzZ0rONRwPm94UhA/IBivHpOFGHlbLp84C&#10;E+OuvKdLGnIRIewT1FCEUCdS+qwgi77vauLonV1jMUTZ5NI0eI1wW8mBUmNpseS4UGBN64Kyr/TH&#10;arCTT1V9p9PB5nS32/F6WL5+7G5ad5/btzmIQG34D/+1342GkZrB75l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fvz8YAAADcAAAADwAAAAAAAAAAAAAAAACYAgAAZHJz&#10;L2Rvd25yZXYueG1sUEsFBgAAAAAEAAQA9QAAAIsDAAAAAA==&#10;" path="m,l,1758,,xe" filled="f" strokeweight="1e-4mm">
                  <v:stroke endcap="round"/>
                  <v:path arrowok="t" o:connecttype="custom" o:connectlocs="0,0;0,1116330;0,0" o:connectangles="0,0,0"/>
                </v:shape>
                <v:shape id="Freeform 105" o:spid="_x0000_s1409" style="position:absolute;left:17354;top:6559;width:7728;height:0;visibility:visible;mso-wrap-style:square;v-text-anchor:top" coordsize="1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xfcYA&#10;AADcAAAADwAAAGRycy9kb3ducmV2LnhtbESPQWvCQBSE74X+h+UVeqsbW0wkukopSEsVQSPi8ZF9&#10;JsHs25BdNfrrXUHwOMzMN8x42planKh1lWUF/V4Egji3uuJCwSabfQxBOI+ssbZMCi7kYDp5fRlj&#10;qu2ZV3Ra+0IECLsUFZTeN6mULi/JoOvZhjh4e9sa9EG2hdQtngPc1PIzimJpsOKwUGJDPyXlh/XR&#10;KNj9JrNuvl3EwyxLjvP/w+CaLAdKvb913yMQnjr/DD/af1pB8hXD/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cxfcYAAADcAAAADwAAAAAAAAAAAAAAAACYAgAAZHJz&#10;L2Rvd25yZXYueG1sUEsFBgAAAAAEAAQA9QAAAIsDAAAAAA==&#10;" path="m,l1217,,,xe" filled="f" strokeweight="1e-4mm">
                  <v:stroke endcap="round"/>
                  <v:path arrowok="t" o:connecttype="custom" o:connectlocs="0,0;772795,0;0,0" o:connectangles="0,0,0"/>
                </v:shape>
                <v:shape id="Freeform 106" o:spid="_x0000_s1410" style="position:absolute;left:14617;top:6559;width:4458;height: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peMUA&#10;AADcAAAADwAAAGRycy9kb3ducmV2LnhtbESPzWoCMRSF94LvEG7BnSZVUDsaRURrFyI6bRfuLpPr&#10;zODkZpikOn37piC4PJyfjzNftrYSN2p86VjD60CBIM6cKTnX8PW57U9B+IBssHJMGn7Jw3LR7cwx&#10;Me7OJ7qlIRdxhH2CGooQ6kRKnxVk0Q9cTRy9i2sshiibXJoG73HcVnKo1FhaLDkSCqxpXVB2TX9s&#10;5O7evrPLOWzG9L5T2/R4UPvTQeveS7uagQjUhmf40f4wGiajC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ul4xQAAANwAAAAPAAAAAAAAAAAAAAAAAJgCAABkcnMv&#10;ZG93bnJldi54bWxQSwUGAAAAAAQABAD1AAAAigMAAAAA&#10;" path="m,l144,m702,l557,e" filled="f" strokeweight="1e-4mm">
                  <v:stroke endcap="round"/>
                  <v:path arrowok="t" o:connecttype="custom" o:connectlocs="0,0;91440,0;445770,0;353695,0" o:connectangles="0,0,0,0"/>
                  <o:lock v:ext="edit" verticies="t"/>
                </v:shape>
                <v:shape id="Freeform 107" o:spid="_x0000_s1411" style="position:absolute;left:15455;top:6261;width:877;height:584;visibility:visible;mso-wrap-style:square;v-text-anchor:top" coordsize="1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VesQA&#10;AADcAAAADwAAAGRycy9kb3ducmV2LnhtbERPu27CMBTdK/EP1kXqVhxKBSjgoCpSRelAy2tgu4pv&#10;4tD4OopdSP8eD5U6Hp33ctXbRlyp87VjBeNRAoK4cLrmSsHx8PY0B+EDssbGMSn4JQ+rbPCwxFS7&#10;G+/oug+ViCHsU1RgQmhTKX1hyKIfuZY4cqXrLIYIu0rqDm8x3DbyOUmm0mLNscFgS7mh4nv/YxVs&#10;LuZzanYhX8uPl3GSl5uv0/as1OOwf12ACNSHf/Gf+10rmE3i2ngmH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RFXrEAAAA3AAAAA8AAAAAAAAAAAAAAAAAmAIAAGRycy9k&#10;b3ducmV2LnhtbFBLBQYAAAAABAAEAPUAAACJAwAAAAA=&#10;" path="m,l138,47,,92,,xe" fillcolor="black" stroked="f">
                  <v:path arrowok="t" o:connecttype="custom" o:connectlocs="0,0;87630,29845;0,58420;0,0" o:connectangles="0,0,0,0"/>
                </v:shape>
                <v:shape id="Freeform 108" o:spid="_x0000_s1412" style="position:absolute;left:17354;top:6261;width:876;height:584;visibility:visible;mso-wrap-style:square;v-text-anchor:top" coordsize="1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w4ccA&#10;AADcAAAADwAAAGRycy9kb3ducmV2LnhtbESPQWsCMRSE70L/Q3iF3jRrW7RdjVIWSquHtlo9eHts&#10;npvVzcuyibr+eyMIHoeZ+YYZT1tbiSM1vnSsoN9LQBDnTpdcKFj9f3bfQPiArLFyTArO5GE6eeiM&#10;MdXuxAs6LkMhIoR9igpMCHUqpc8NWfQ9VxNHb+saiyHKppC6wVOE20o+J8lAWiw5LhisKTOU75cH&#10;q2C2M78DswjZl5y/9pNsO/tb/2yUenpsP0YgArXhHr61v7WC4cs7XM/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dsOHHAAAA3AAAAA8AAAAAAAAAAAAAAAAAmAIAAGRy&#10;cy9kb3ducmV2LnhtbFBLBQYAAAAABAAEAPUAAACMAwAAAAA=&#10;" path="m138,92l,47,138,r,92xe" fillcolor="black" stroked="f">
                  <v:path arrowok="t" o:connecttype="custom" o:connectlocs="87630,58420;0,29845;87630,0;87630,58420" o:connectangles="0,0,0,0"/>
                </v:shape>
                <v:rect id="Rectangle 109" o:spid="_x0000_s1413" style="position:absolute;left:18808;top:5867;width:12541;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bCMEA&#10;AADcAAAADwAAAGRycy9kb3ducmV2LnhtbERPy4rCMBTdD/gP4QruNPHVGatRRBAEx4U6MNtLc22L&#10;zU1tota/N4uBWR7Oe7FqbSUe1PjSsYbhQIEgzpwpOdfwc972v0D4gGywckwaXuRhtex8LDA17slH&#10;epxCLmII+xQ1FCHUqZQ+K8iiH7iaOHIX11gMETa5NA0+Y7it5EipRFosOTYUWNOmoOx6ulsNmEzM&#10;7XAZf5/39wRneau201+lda/brucgArXhX/zn3hkNn5M4P5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p2wjBAAAA3AAAAA8AAAAAAAAAAAAAAAAAmAIAAGRycy9kb3du&#10;cmV2LnhtbFBLBQYAAAAABAAEAPUAAACGAwAAAAA=&#10;" stroked="f"/>
                <v:rect id="Rectangle 112" o:spid="_x0000_s1414" style="position:absolute;left:19172;top:4619;width:19551;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X1sYA&#10;AADcAAAADwAAAGRycy9kb3ducmV2LnhtbESPQWvCQBSE74X+h+UVvBTd1Er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gX1sYAAADcAAAADwAAAAAAAAAAAAAAAACYAgAAZHJz&#10;L2Rvd25yZXYueG1sUEsFBgAAAAAEAAQA9QAAAIsDAAAAAA==&#10;" filled="f" stroked="f">
                  <v:textbox style="mso-fit-shape-to-text:t" inset="0,0,0,0">
                    <w:txbxContent>
                      <w:p w:rsidR="00C61BB0" w:rsidRPr="00E94E5C" w:rsidRDefault="00C61BB0" w:rsidP="00B5608B">
                        <w:pPr>
                          <w:rPr>
                            <w:rFonts w:asciiTheme="minorBidi" w:hAnsiTheme="minorBidi" w:cstheme="minorBidi"/>
                            <w:lang w:val="es-ES_tradnl"/>
                          </w:rPr>
                        </w:pPr>
                        <w:r>
                          <w:rPr>
                            <w:rFonts w:ascii="??" w:eastAsia="??" w:cs="??"/>
                            <w:color w:val="000000"/>
                            <w:sz w:val="18"/>
                            <w:szCs w:val="18"/>
                          </w:rPr>
                          <w:t xml:space="preserve">c)  </w:t>
                        </w:r>
                        <w:r w:rsidRPr="00E94E5C">
                          <w:rPr>
                            <w:rFonts w:asciiTheme="minorBidi" w:eastAsia="??" w:hAnsiTheme="minorBidi" w:cstheme="minorBidi"/>
                            <w:color w:val="000000"/>
                            <w:sz w:val="18"/>
                            <w:szCs w:val="18"/>
                            <w:lang w:val="es-ES_tradnl"/>
                          </w:rPr>
                          <w:t>tiempo de procesamiento</w:t>
                        </w:r>
                      </w:p>
                    </w:txbxContent>
                  </v:textbox>
                </v:rect>
                <v:shape id="Freeform 113" o:spid="_x0000_s1415" style="position:absolute;left:5143;top:1092;width:10382;height:8064;visibility:visible;mso-wrap-style:square;v-text-anchor:top" coordsize="16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ldkcUA&#10;AADcAAAADwAAAGRycy9kb3ducmV2LnhtbESPQWvCQBSE7wX/w/KE3uqmolGiq6hQ2p6KMYrHR/Y1&#10;CWbfht2txn/fLRQ8DjPzDbNc96YVV3K+sazgdZSAIC6tbrhSUBzeXuYgfEDW2FomBXfysF4NnpaY&#10;aXvjPV3zUIkIYZ+hgjqELpPSlzUZ9CPbEUfv2zqDIUpXSe3wFuGmleMkSaXBhuNCjR3taiov+Y9R&#10;8FWk7+k2Kc/F6X78zC/7acVuqtTzsN8sQATqwyP83/7QCmaT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V2RxQAAANwAAAAPAAAAAAAAAAAAAAAAAJgCAABkcnMv&#10;ZG93bnJldi54bWxQSwUGAAAAAAQABAD1AAAAigMAAAAA&#10;" path="m,l,1270,,xm161,r,1270l161,xm161,181r1474,l161,181xe" stroked="f">
                  <v:path arrowok="t" o:connecttype="custom" o:connectlocs="0,0;0,806450;0,0;102235,0;102235,806450;102235,0;102235,114935;1038225,114935;102235,114935" o:connectangles="0,0,0,0,0,0,0,0,0"/>
                  <o:lock v:ext="edit" verticies="t"/>
                </v:shape>
                <v:shape id="Freeform 114" o:spid="_x0000_s1416" style="position:absolute;left:5143;top:1092;width:0;height:8064;visibility:visible;mso-wrap-style:square;v-text-anchor:top" coordsize="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8ccYA&#10;AADcAAAADwAAAGRycy9kb3ducmV2LnhtbESPT2sCMRTE74LfITyhl1Kz1lrLulFaoeDBQ7vqobfH&#10;5u0f3LysSarrtzeFgsdhZn7DZKvetOJMzjeWFUzGCQjiwuqGKwX73efTGwgfkDW2lknBlTyslsNB&#10;hqm2F/6mcx4qESHsU1RQh9ClUvqiJoN+bDvi6JXWGQxRukpqh5cIN618TpJXabDhuFBjR+uaimP+&#10;axTg6XqwazzKbf4zn0w/XPVY+i+lHkb9+wJEoD7cw//tjVYwf5nB3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V8ccYAAADcAAAADwAAAAAAAAAAAAAAAACYAgAAZHJz&#10;L2Rvd25yZXYueG1sUEsFBgAAAAAEAAQA9QAAAIsDAAAAAA==&#10;" path="m,l,1270,,xe" filled="f" strokeweight="1e-4mm">
                  <v:stroke endcap="round"/>
                  <v:path arrowok="t" o:connecttype="custom" o:connectlocs="0,0;0,806450;0,0" o:connectangles="0,0,0"/>
                </v:shape>
                <v:shape id="Freeform 115" o:spid="_x0000_s1417" style="position:absolute;left:6165;top:1092;width:0;height:8064;visibility:visible;mso-wrap-style:square;v-text-anchor:top" coordsize="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iBsUA&#10;AADcAAAADwAAAGRycy9kb3ducmV2LnhtbESPQWsCMRSE74L/IbxCL6JZq2jZGsUKBQ8edNVDb4/N&#10;c3dx87JNUl3/vREEj8PMfMPMFq2pxYWcrywrGA4SEMS51RUXCg77n/4nCB+QNdaWScGNPCzm3c4M&#10;U22vvKNLFgoRIexTVFCG0KRS+rwkg35gG+LonawzGKJ0hdQOrxFuavmRJBNpsOK4UGJDq5Lyc/Zv&#10;FODf7WhXeJab7Hc6HH27onfyW6Xe39rlF4hAbXiFn+21VjAdT+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IGxQAAANwAAAAPAAAAAAAAAAAAAAAAAJgCAABkcnMv&#10;ZG93bnJldi54bWxQSwUGAAAAAAQABAD1AAAAigMAAAAA&#10;" path="m,l,1270,,xe" filled="f" strokeweight="1e-4mm">
                  <v:stroke endcap="round"/>
                  <v:path arrowok="t" o:connecttype="custom" o:connectlocs="0,0;0,806450;0,0" o:connectangles="0,0,0"/>
                </v:shape>
                <v:shape id="Freeform 116" o:spid="_x0000_s1418" style="position:absolute;left:6165;top:2241;width:9360;height:0;visibility:visible;mso-wrap-style:square;v-text-anchor:top" coordsize="1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LF8QA&#10;AADcAAAADwAAAGRycy9kb3ducmV2LnhtbESP0WrCQBRE3wX/YbkFX0Q3SjGSuooURMEnTT7gmr3N&#10;hmbvxuxWo1/vFgp9HGbmDLPa9LYRN+p87VjBbJqAIC6drrlSUOS7yRKED8gaG8ek4EEeNuvhYIWZ&#10;dnc+0e0cKhEh7DNUYEJoMyl9aciin7qWOHpfrrMYouwqqTu8R7ht5DxJFtJizXHBYEufhsrv849V&#10;sF+E/FEcT94U+Yyf+8t1nB6vSo3e+u0HiEB9+A//tQ9aQfqewu+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JSxfEAAAA3AAAAA8AAAAAAAAAAAAAAAAAmAIAAGRycy9k&#10;b3ducmV2LnhtbFBLBQYAAAAABAAEAPUAAACJAwAAAAA=&#10;" path="m,l1474,,,xe" filled="f" strokeweight="1e-4mm">
                  <v:stroke endcap="round"/>
                  <v:path arrowok="t" o:connecttype="custom" o:connectlocs="0,0;935990,0;0,0" o:connectangles="0,0,0"/>
                </v:shape>
                <v:shape id="Freeform 117" o:spid="_x0000_s1419" style="position:absolute;left:3429;top:2241;width:4464;height:0;visibility:visible;mso-wrap-style:square;v-text-anchor:top" coordsize="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O8MIA&#10;AADcAAAADwAAAGRycy9kb3ducmV2LnhtbERPz2vCMBS+C/sfwht403QiTjrT4jYE8eDQDcZuj+at&#10;6WxeShJt/e/NQdjx4/u9Kgfbigv50DhW8DTNQBBXTjdcK/j63EyWIEJE1tg6JgVXClAWD6MV5tr1&#10;fKDLMdYihXDIUYGJsculDJUhi2HqOuLE/TpvMSboa6k99inctnKWZQtpseHUYLCjN0PV6Xi2CuxP&#10;/xH+vDlcdx3tX2c73r8vv5UaPw7rFxCRhvgvvru3WsHzPK1NZ9IR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Y7wwgAAANwAAAAPAAAAAAAAAAAAAAAAAJgCAABkcnMvZG93&#10;bnJldi54bWxQSwUGAAAAAAQABAD1AAAAhwMAAAAA&#10;" path="m,l144,m703,l557,e" filled="f" strokeweight="1e-4mm">
                  <v:stroke endcap="round"/>
                  <v:path arrowok="t" o:connecttype="custom" o:connectlocs="0,0;91440,0;446405,0;353695,0" o:connectangles="0,0,0,0"/>
                  <o:lock v:ext="edit" verticies="t"/>
                </v:shape>
                <v:shape id="Freeform 118" o:spid="_x0000_s1420" style="position:absolute;left:4273;top:1943;width:870;height:590;visibility:visible;mso-wrap-style:square;v-text-anchor:top" coordsize="13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btsYA&#10;AADcAAAADwAAAGRycy9kb3ducmV2LnhtbESPT2sCMRTE74V+h/CE3mrWWvyzGqUUbXvU1YPeHpvn&#10;ZnHzsiSprn76plDocZiZ3zDzZWcbcSEfascKBv0MBHHpdM2Vgv1u/TwBESKyxsYxKbhRgOXi8WGO&#10;uXZX3tKliJVIEA45KjAxtrmUoTRkMfRdS5y8k/MWY5K+ktrjNcFtI1+ybCQt1pwWDLb0bqg8F99W&#10;QVFshp/+Y3Ucxq46TM1odV/vM6Weet3bDESkLv6H/9pfWsH4dQq/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6btsYAAADcAAAADwAAAAAAAAAAAAAAAACYAgAAZHJz&#10;L2Rvd25yZXYueG1sUEsFBgAAAAAEAAQA9QAAAIsDAAAAAA==&#10;" path="m,l137,47,,93,,xe" fillcolor="black" stroked="f">
                  <v:path arrowok="t" o:connecttype="custom" o:connectlocs="0,0;86995,29845;0,59055;0,0" o:connectangles="0,0,0,0"/>
                </v:shape>
                <v:shape id="Freeform 119" o:spid="_x0000_s1421" style="position:absolute;left:6165;top:1943;width:877;height:590;visibility:visible;mso-wrap-style:square;v-text-anchor:top" coordsize="1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Dx8QA&#10;AADcAAAADwAAAGRycy9kb3ducmV2LnhtbERPy2rCQBTdF/yH4Ra6KXWSgLaNjqJSHwtbSFpcXzK3&#10;STBzJ2RGjX69syh0eTjv6bw3jThT52rLCuJhBIK4sLrmUsHP9/rlDYTzyBoby6TgSg7ms8HDFFNt&#10;L5zROfelCCHsUlRQed+mUrqiIoNuaFviwP3azqAPsCul7vASwk0jkygaS4M1h4YKW1pVVBzzk1Gw&#10;/MR9EX9tD+/EH/S8upnNKUuUenrsFxMQnnr/L/5z77SC11GYH86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w8fEAAAA3AAAAA8AAAAAAAAAAAAAAAAAmAIAAGRycy9k&#10;b3ducmV2LnhtbFBLBQYAAAAABAAEAPUAAACJAwAAAAA=&#10;" path="m138,93l,47,138,r,93xe" fillcolor="black" stroked="f">
                  <v:path arrowok="t" o:connecttype="custom" o:connectlocs="87630,59055;0,29845;87630,0;87630,59055" o:connectangles="0,0,0,0"/>
                </v:shape>
                <v:rect id="Rectangle 120" o:spid="_x0000_s1422" style="position:absolute;left:7626;top:1549;width:15786;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oTsUA&#10;AADcAAAADwAAAGRycy9kb3ducmV2LnhtbESPT4vCMBTE78J+h/AEb2viqtXtGmURBMH14B/w+mie&#10;bbF56TZR67c3Cwseh5n5DTNbtLYSN2p86VjDoK9AEGfOlJxrOB5W71MQPiAbrByThgd5WMzfOjNM&#10;jbvzjm77kIsIYZ+ihiKEOpXSZwVZ9H1XE0fv7BqLIcoml6bBe4TbSn4olUiLJceFAmtaFpRd9ler&#10;AZOR+d2ehz+HzTXBz7xVq/FJad3rtt9fIAK14RX+b6+Nhsl4AH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OhOxQAAANwAAAAPAAAAAAAAAAAAAAAAAJgCAABkcnMv&#10;ZG93bnJldi54bWxQSwUGAAAAAAQABAD1AAAAigMAAAAA&#10;" stroked="f"/>
                <v:rect id="Rectangle 123" o:spid="_x0000_s1423" style="position:absolute;left:7802;top:403;width:20351;height:3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C61BB0" w:rsidRPr="00E94E5C" w:rsidRDefault="00C61BB0" w:rsidP="00B5608B">
                        <w:pPr>
                          <w:rPr>
                            <w:rFonts w:asciiTheme="minorBidi" w:hAnsiTheme="minorBidi" w:cstheme="minorBidi"/>
                            <w:lang w:val="en-US"/>
                          </w:rPr>
                        </w:pPr>
                        <w:r>
                          <w:rPr>
                            <w:rFonts w:ascii="??" w:eastAsia="??" w:cs="??"/>
                            <w:color w:val="000000"/>
                            <w:sz w:val="18"/>
                            <w:szCs w:val="18"/>
                          </w:rPr>
                          <w:t xml:space="preserve">a)  </w:t>
                        </w:r>
                        <w:r w:rsidRPr="00E94E5C">
                          <w:rPr>
                            <w:rFonts w:asciiTheme="minorBidi" w:eastAsia="??" w:hAnsiTheme="minorBidi" w:cstheme="minorBidi"/>
                            <w:color w:val="000000"/>
                            <w:sz w:val="18"/>
                            <w:szCs w:val="18"/>
                            <w:lang w:val="en-US"/>
                          </w:rPr>
                          <w:t>tiempo de medición de muestras</w:t>
                        </w:r>
                      </w:p>
                    </w:txbxContent>
                  </v:textbox>
                </v:rect>
                <v:shape id="Freeform 124" o:spid="_x0000_s1424" style="position:absolute;left:11252;top:3873;width:6705;height:9360;visibility:visible;mso-wrap-style:square;v-text-anchor:top" coordsize="1056,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HcUA&#10;AADcAAAADwAAAGRycy9kb3ducmV2LnhtbESPQWvCQBSE74L/YXmF3szGgklJXUUEoSC01LQ9v2Zf&#10;k2D27ZpdTfrvu4LgcZiZb5jlejSduFDvW8sK5kkKgriyuuVawWe5mz2D8AFZY2eZFPyRh/VqOlli&#10;oe3AH3Q5hFpECPsCFTQhuEJKXzVk0CfWEUfv1/YGQ5R9LXWPQ4SbTj6laSYNthwXGnS0bag6Hs5G&#10;wXE+7rPs5Mq34SsPLi83P+/ftVKPD+PmBUSgMdzDt/arVpAvFn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b8dxQAAANwAAAAPAAAAAAAAAAAAAAAAAJgCAABkcnMv&#10;ZG93bnJldi54bWxQSwUGAAAAAAQABAD1AAAAigMAAAAA&#10;" path="m,75l,1320,,75xm800,75r,1399l800,75xm401,256l1056,,401,256xe" stroked="f">
                  <v:path arrowok="t" o:connecttype="custom" o:connectlocs="0,47625;0,838200;0,47625;508000,47625;508000,935990;508000,47625;254635,162560;670560,0;254635,162560" o:connectangles="0,0,0,0,0,0,0,0,0"/>
                  <o:lock v:ext="edit" verticies="t"/>
                </v:shape>
                <v:shape id="Freeform 125" o:spid="_x0000_s1425" style="position:absolute;left:11252;top:4349;width:0;height:7906;visibility:visible;mso-wrap-style:square;v-text-anchor:top" coordsize="0,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UZcQA&#10;AADcAAAADwAAAGRycy9kb3ducmV2LnhtbESPQWvCQBSE74X+h+UJvdWNbU1LdJVSUxDxEm09P7PP&#10;JDT7Nuyumv57VxA8DjPzDTOd96YVJ3K+saxgNExAEJdWN1wp+Nl+P3+A8AFZY2uZFPyTh/ns8WGK&#10;mbZnLui0CZWIEPYZKqhD6DIpfVmTQT+0HXH0DtYZDFG6SmqH5wg3rXxJklQabDgu1NjRV03l3+Zo&#10;FKx+F8e1dXlSULHAt/2O8zy8KvU06D8nIAL14R6+tZdawfs4heuZeAT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FGXEAAAA3AAAAA8AAAAAAAAAAAAAAAAAmAIAAGRycy9k&#10;b3ducmV2LnhtbFBLBQYAAAAABAAEAPUAAACJAwAAAAA=&#10;" path="m,l,1245,,xe" filled="f" strokeweight="1e-4mm">
                  <v:stroke endcap="round"/>
                  <v:path arrowok="t" o:connecttype="custom" o:connectlocs="0,0;0,790575;0,0" o:connectangles="0,0,0"/>
                </v:shape>
                <v:shape id="Freeform 126" o:spid="_x0000_s1426" style="position:absolute;left:16332;top:4349;width:0;height:8884;visibility:visible;mso-wrap-style:square;v-text-anchor:top" coordsize="0,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ta8YA&#10;AADcAAAADwAAAGRycy9kb3ducmV2LnhtbESPQWvCQBSE7wX/w/KE3nSj0FpiNiJiRUopaEXw9sg+&#10;k+Du25BdY+qv7xaEHoeZ+YbJFr01oqPW144VTMYJCOLC6ZpLBYfv99EbCB+QNRrHpOCHPCzywVOG&#10;qXY33lG3D6WIEPYpKqhCaFIpfVGRRT92DXH0zq61GKJsS6lbvEW4NXKaJK/SYs1xocKGVhUVl/3V&#10;KthuvjaTu1l9XA119/VneTrWzUmp52G/nIMI1If/8KO91QpmLz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Lta8YAAADcAAAADwAAAAAAAAAAAAAAAACYAgAAZHJz&#10;L2Rvd25yZXYueG1sUEsFBgAAAAAEAAQA9QAAAIsDAAAAAA==&#10;" path="m,l,1399,,xe" filled="f" strokeweight="1e-4mm">
                  <v:stroke endcap="round"/>
                  <v:path arrowok="t" o:connecttype="custom" o:connectlocs="0,0;0,888365;0,0" o:connectangles="0,0,0"/>
                </v:shape>
                <v:shape id="Freeform 127" o:spid="_x0000_s1427" style="position:absolute;left:13798;top:3873;width:4159;height:1626;visibility:visible;mso-wrap-style:square;v-text-anchor:top" coordsize="65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rX8MA&#10;AADcAAAADwAAAGRycy9kb3ducmV2LnhtbERPS2vCQBC+F/oflil4q5uW1kp0lVootaAFHyDehuyY&#10;BLOzYXc08d93D4UeP773dN67Rl0pxNqzgadhBoq48Lbm0sB+9/k4BhUF2WLjmQzcKMJ8dn83xdz6&#10;jjd03UqpUgjHHA1UIm2udSwqchiHviVO3MkHh5JgKLUN2KVw1+jnLBtphzWnhgpb+qioOG8vzsDL&#10;ISxW3U7/uMPX+XZcfktYL8SYwUP/PgEl1Mu/+M+9tAbeXtPadCYd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MrX8MAAADcAAAADwAAAAAAAAAAAAAAAACYAgAAZHJzL2Rv&#10;d25yZXYueG1sUEsFBgAAAAAEAAQA9QAAAIgDAAAAAA==&#10;" path="m,256l655,,,256xe" filled="f" strokeweight="1e-4mm">
                  <v:stroke endcap="round"/>
                  <v:path arrowok="t" o:connecttype="custom" o:connectlocs="0,162560;415925,0;0,162560" o:connectangles="0,0,0"/>
                </v:shape>
                <v:shape id="Freeform 128" o:spid="_x0000_s1428" style="position:absolute;left:12052;top:5499;width:3480;height:0;visibility:visible;mso-wrap-style:square;v-text-anchor:top" coordsize="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YAsQA&#10;AADcAAAADwAAAGRycy9kb3ducmV2LnhtbESPQWsCMRSE7wX/Q3hCbzXbFrWuRpFCUagXtXh+bJ6b&#10;pZuXdfOqa399UxA8DjPzDTNbdL5WZ2pjFdjA8yADRVwEW3Fp4Gv/8fQGKgqyxTowGbhShMW89zDD&#10;3IYLb+m8k1IlCMccDTiRJtc6Fo48xkFoiJN3DK1HSbIttW3xkuC+1i9ZNtIeK04LDht6d1R87368&#10;gaUcXn9XdvO5ltPJjUNdNbi9GvPY75ZTUEKd3MO39toaGA8n8H8mHQ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2ALEAAAA3AAAAA8AAAAAAAAAAAAAAAAAmAIAAGRycy9k&#10;b3ducmV2LnhtbFBLBQYAAAAABAAEAPUAAACJAwAAAAA=&#10;" path="m275,l,m275,l548,e" filled="f" strokeweight="1e-4mm">
                  <v:stroke endcap="round"/>
                  <v:path arrowok="t" o:connecttype="custom" o:connectlocs="174625,0;0,0;174625,0;347980,0" o:connectangles="0,0,0,0"/>
                  <o:lock v:ext="edit" verticies="t"/>
                </v:shape>
                <v:shape id="Freeform 129" o:spid="_x0000_s1429" style="position:absolute;left:11252;top:5207;width:876;height:584;visibility:visible;mso-wrap-style:square;v-text-anchor:top" coordsize="1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2YcQA&#10;AADcAAAADwAAAGRycy9kb3ducmV2LnhtbERPy2rCQBTdC/2H4Ra6qxOLxBKdSAmUqov6qC7cXTI3&#10;mbSZOyEz1fj3nUXB5eG8F8vBtuJCvW8cK5iMExDEpdMN1wqOX+/PryB8QNbYOiYFN/KwzB9GC8y0&#10;u/KeLodQixjCPkMFJoQuk9KXhiz6seuII1e53mKIsK+l7vEaw20rX5IklRYbjg0GOyoMlT+HX6tg&#10;/W22qdmH4kNuppOkqNa70+dZqafH4W0OItAQ7uJ/90ormKVxfjw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UNmHEAAAA3AAAAA8AAAAAAAAAAAAAAAAAmAIAAGRycy9k&#10;b3ducmV2LnhtbFBLBQYAAAAABAAEAPUAAACJAwAAAAA=&#10;" path="m138,92l,46,138,r,92xe" fillcolor="black" stroked="f">
                  <v:path arrowok="t" o:connecttype="custom" o:connectlocs="87630,58420;0,29210;87630,0;87630,58420" o:connectangles="0,0,0,0"/>
                </v:shape>
                <v:shape id="Freeform 130" o:spid="_x0000_s1430" style="position:absolute;left:15455;top:5207;width:877;height:584;visibility:visible;mso-wrap-style:square;v-text-anchor:top" coordsize="1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T+scA&#10;AADcAAAADwAAAGRycy9kb3ducmV2LnhtbESPT2vCQBTE74V+h+UVvNVNpKQSXaUExNqD9U978PbI&#10;PrOp2bchu2r67d1CweMwM79hpvPeNuJCna8dK0iHCQji0umaKwVf+8XzGIQPyBobx6TglzzMZ48P&#10;U8y1u/KWLrtQiQhhn6MCE0KbS+lLQxb90LXE0Tu6zmKIsquk7vAa4baRoyTJpMWa44LBlgpD5Wl3&#10;tgpWP+YzM9tQLOXHS5oUx9Xme31QavDUv01ABOrDPfzfftcKXrMU/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Yk/rHAAAA3AAAAA8AAAAAAAAAAAAAAAAAmAIAAGRy&#10;cy9kb3ducmV2LnhtbFBLBQYAAAAABAAEAPUAAACMAwAAAAA=&#10;" path="m,l138,46,,92,,xe" fillcolor="black" stroked="f">
                  <v:path arrowok="t" o:connecttype="custom" o:connectlocs="0,0;87630,29210;0,58420;0,0" o:connectangles="0,0,0,0"/>
                </v:shape>
                <v:rect id="Rectangle 131" o:spid="_x0000_s1431" style="position:absolute;left:12788;top:3175;width:1035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8hMQA&#10;AADcAAAADwAAAGRycy9kb3ducmV2LnhtbESPT4vCMBTE7wt+h/AEb2vin63aNYoIguB6UBf2+mie&#10;bdnmpTZR67c3wsIeh5n5DTNftrYSN2p86VjDoK9AEGfOlJxr+D5t3qcgfEA2WDkmDQ/ysFx03uaY&#10;GnfnA92OIRcRwj5FDUUIdSqlzwqy6PuuJo7e2TUWQ5RNLk2D9wi3lRwqlUiLJceFAmtaF5T9Hq9W&#10;AyZjc9mfR1+n3TXBWd6qzceP0rrXbVefIAK14T/8194aDZNkCK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vITEAAAA3AAAAA8AAAAAAAAAAAAAAAAAmAIAAGRycy9k&#10;b3ducmV2LnhtbFBLBQYAAAAABAAEAPUAAACJAwAAAAA=&#10;" stroked="f"/>
                <v:rect id="Rectangle 134" o:spid="_x0000_s1432" style="position:absolute;left:12365;top:2127;width:14496;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2WcUA&#10;AADcAAAADwAAAGRycy9kb3ducmV2LnhtbESPQWvCQBSE74X+h+UVvBTdVNBqdJUiCB4EMe1Bb4/s&#10;M5s2+zZkVxP99a4g9DjMzDfMfNnZSlyo8aVjBR+DBARx7nTJhYKf73V/AsIHZI2VY1JwJQ/LxevL&#10;HFPtWt7TJQuFiBD2KSowIdSplD43ZNEPXE0cvZNrLIYom0LqBtsIt5UcJslYWiw5LhisaWUo/8vO&#10;VsF6dyiJb3L/Pp207jcfHjOzrZXqvXVfMxCBuvAffrY3WsHneAS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HZZxQAAANwAAAAPAAAAAAAAAAAAAAAAAJgCAABkcnMv&#10;ZG93bnJldi54bWxQSwUGAAAAAAQABAD1AAAAigMAAAAA&#10;" filled="f" stroked="f">
                  <v:textbox style="mso-fit-shape-to-text:t" inset="0,0,0,0">
                    <w:txbxContent>
                      <w:p w:rsidR="00C61BB0" w:rsidRDefault="00C61BB0" w:rsidP="00C80902">
                        <w:r>
                          <w:rPr>
                            <w:rFonts w:ascii="??" w:eastAsia="??" w:cs="??"/>
                            <w:color w:val="000000"/>
                            <w:sz w:val="18"/>
                            <w:szCs w:val="18"/>
                          </w:rPr>
                          <w:t xml:space="preserve">b)  </w:t>
                        </w:r>
                        <w:r w:rsidRPr="00E94E5C">
                          <w:rPr>
                            <w:rFonts w:asciiTheme="minorBidi" w:eastAsia="??" w:hAnsiTheme="minorBidi" w:cstheme="minorBidi"/>
                            <w:color w:val="000000"/>
                            <w:sz w:val="18"/>
                            <w:szCs w:val="18"/>
                          </w:rPr>
                          <w:t>tiempo de observaci</w:t>
                        </w:r>
                        <w:r w:rsidRPr="00E94E5C">
                          <w:rPr>
                            <w:rFonts w:asciiTheme="minorBidi" w:eastAsia="??" w:hAnsiTheme="minorBidi" w:cstheme="minorBidi"/>
                            <w:color w:val="000000"/>
                            <w:sz w:val="18"/>
                            <w:szCs w:val="18"/>
                            <w:lang w:val="es-ES_tradnl"/>
                          </w:rPr>
                          <w:t>ón</w:t>
                        </w:r>
                      </w:p>
                    </w:txbxContent>
                  </v:textbox>
                </v:rect>
                <w10:anchorlock/>
              </v:group>
            </w:pict>
          </mc:Fallback>
        </mc:AlternateContent>
      </w:r>
    </w:p>
    <w:p w:rsidR="008339AB" w:rsidRPr="001D4AC4" w:rsidRDefault="008339AB" w:rsidP="008339AB">
      <w:pPr>
        <w:rPr>
          <w:szCs w:val="24"/>
          <w:lang w:val="es-ES" w:eastAsia="de-DE"/>
        </w:rPr>
      </w:pPr>
    </w:p>
    <w:p w:rsidR="008339AB" w:rsidRPr="001D4AC4" w:rsidRDefault="008339AB" w:rsidP="008339AB">
      <w:pPr>
        <w:pStyle w:val="Heading2"/>
        <w:rPr>
          <w:lang w:val="es-ES"/>
        </w:rPr>
      </w:pPr>
      <w:bookmarkStart w:id="59" w:name="_Toc349812676"/>
      <w:bookmarkStart w:id="60" w:name="_Toc351716852"/>
      <w:r w:rsidRPr="001D4AC4">
        <w:rPr>
          <w:lang w:val="es-ES"/>
        </w:rPr>
        <w:t>3.6</w:t>
      </w:r>
      <w:r w:rsidRPr="001D4AC4">
        <w:rPr>
          <w:lang w:val="es-ES"/>
        </w:rPr>
        <w:tab/>
      </w:r>
      <w:r>
        <w:rPr>
          <w:lang w:val="es-ES"/>
        </w:rPr>
        <w:t>Directividad de la antena de medición</w:t>
      </w:r>
      <w:bookmarkEnd w:id="59"/>
      <w:bookmarkEnd w:id="60"/>
    </w:p>
    <w:p w:rsidR="008339AB" w:rsidRPr="001D4AC4" w:rsidRDefault="008339AB" w:rsidP="00803B51">
      <w:pPr>
        <w:rPr>
          <w:lang w:val="es-ES"/>
        </w:rPr>
      </w:pPr>
      <w:r>
        <w:rPr>
          <w:lang w:val="es-ES"/>
        </w:rPr>
        <w:t>En muchos casos los datos obtenidos al medir el espectro deberían ser válidos para la ubicación donde se efectúa la observación o en una determinada zona alrededor de dicho lugar</w:t>
      </w:r>
      <w:r w:rsidRPr="001D4AC4">
        <w:rPr>
          <w:lang w:val="es-ES"/>
        </w:rPr>
        <w:t xml:space="preserve">. </w:t>
      </w:r>
      <w:r>
        <w:rPr>
          <w:lang w:val="es-ES"/>
        </w:rPr>
        <w:t>Para que los resultados sean válidos dentro de un determinado radio respecto del lugar de observación</w:t>
      </w:r>
      <w:r w:rsidRPr="001D4AC4">
        <w:rPr>
          <w:lang w:val="es-ES"/>
        </w:rPr>
        <w:t xml:space="preserve">, </w:t>
      </w:r>
      <w:r>
        <w:rPr>
          <w:lang w:val="es-ES"/>
        </w:rPr>
        <w:t>es necesario utilizar una antena no direccional</w:t>
      </w:r>
      <w:r w:rsidRPr="001D4AC4">
        <w:rPr>
          <w:lang w:val="es-ES"/>
        </w:rPr>
        <w:t xml:space="preserve">. </w:t>
      </w:r>
      <w:r>
        <w:rPr>
          <w:lang w:val="es-ES"/>
        </w:rPr>
        <w:t>Ésta es la configuración habitual en muchos casos</w:t>
      </w:r>
      <w:r w:rsidRPr="001D4AC4">
        <w:rPr>
          <w:lang w:val="es-ES"/>
        </w:rPr>
        <w:t>.</w:t>
      </w:r>
    </w:p>
    <w:p w:rsidR="008339AB" w:rsidRPr="001D4AC4" w:rsidRDefault="008339AB" w:rsidP="00791217">
      <w:pPr>
        <w:keepNext/>
        <w:keepLines/>
        <w:rPr>
          <w:lang w:val="es-ES"/>
        </w:rPr>
      </w:pPr>
      <w:r>
        <w:rPr>
          <w:lang w:val="es-ES"/>
        </w:rPr>
        <w:lastRenderedPageBreak/>
        <w:t>Ahora bien, en los casos que se indican a continuación se habrá de utilizar una antena de medición direccional</w:t>
      </w:r>
      <w:r w:rsidRPr="001D4AC4">
        <w:rPr>
          <w:lang w:val="es-ES"/>
        </w:rPr>
        <w:t>:</w:t>
      </w:r>
    </w:p>
    <w:p w:rsidR="008339AB" w:rsidRPr="001D4AC4" w:rsidRDefault="008339AB" w:rsidP="00803B51">
      <w:pPr>
        <w:pStyle w:val="enumlev1"/>
        <w:rPr>
          <w:lang w:val="es-ES"/>
        </w:rPr>
      </w:pPr>
      <w:r w:rsidRPr="001D4AC4">
        <w:rPr>
          <w:lang w:val="es-ES"/>
        </w:rPr>
        <w:t>–</w:t>
      </w:r>
      <w:r w:rsidRPr="001D4AC4">
        <w:rPr>
          <w:lang w:val="es-ES"/>
        </w:rPr>
        <w:tab/>
      </w:r>
      <w:r>
        <w:rPr>
          <w:lang w:val="es-ES"/>
        </w:rPr>
        <w:t>La medición debe mostrar la ocupación de una ubicación y servicio específicos que también utilizan antenas direccionales</w:t>
      </w:r>
      <w:r w:rsidRPr="001D4AC4">
        <w:rPr>
          <w:lang w:val="es-ES"/>
        </w:rPr>
        <w:t xml:space="preserve">. </w:t>
      </w:r>
      <w:r>
        <w:rPr>
          <w:lang w:val="es-ES"/>
        </w:rPr>
        <w:t>Ejemplo</w:t>
      </w:r>
      <w:r w:rsidRPr="001D4AC4">
        <w:rPr>
          <w:lang w:val="es-ES"/>
        </w:rPr>
        <w:t xml:space="preserve">: </w:t>
      </w:r>
      <w:r>
        <w:rPr>
          <w:lang w:val="es-ES"/>
        </w:rPr>
        <w:t>si se desea medir la ocupación de la red de comunicación de una empresa de ferrocarril</w:t>
      </w:r>
      <w:r w:rsidRPr="001D4AC4">
        <w:rPr>
          <w:lang w:val="es-ES"/>
        </w:rPr>
        <w:t xml:space="preserve">. </w:t>
      </w:r>
      <w:r>
        <w:rPr>
          <w:lang w:val="es-ES"/>
        </w:rPr>
        <w:t>Las estaciones de base del usuario están situadas a lo largo de las vías férreas y se emplean antenas bidireccionales para concentrar el haz radioeléctrico sobre las vías</w:t>
      </w:r>
      <w:r w:rsidRPr="001D4AC4">
        <w:rPr>
          <w:lang w:val="es-ES"/>
        </w:rPr>
        <w:t xml:space="preserve"> (</w:t>
      </w:r>
      <w:r>
        <w:rPr>
          <w:lang w:val="es-ES"/>
        </w:rPr>
        <w:t>véase la Fig.</w:t>
      </w:r>
      <w:r w:rsidRPr="001D4AC4">
        <w:rPr>
          <w:lang w:val="es-ES"/>
        </w:rPr>
        <w:t xml:space="preserve"> 9). </w:t>
      </w:r>
      <w:r>
        <w:rPr>
          <w:lang w:val="es-ES"/>
        </w:rPr>
        <w:t>En este caso</w:t>
      </w:r>
      <w:r w:rsidRPr="001D4AC4">
        <w:rPr>
          <w:lang w:val="es-ES"/>
        </w:rPr>
        <w:t xml:space="preserve">, </w:t>
      </w:r>
      <w:r>
        <w:rPr>
          <w:lang w:val="es-ES"/>
        </w:rPr>
        <w:t>la antena de medición tiene que tener la misma directividad que la antena de la estación de base</w:t>
      </w:r>
      <w:r w:rsidRPr="001D4AC4">
        <w:rPr>
          <w:lang w:val="es-ES"/>
        </w:rPr>
        <w:t xml:space="preserve">. </w:t>
      </w:r>
      <w:r>
        <w:rPr>
          <w:lang w:val="es-ES"/>
        </w:rPr>
        <w:t>La misma situación se da cuando se mide la ocupación en una banda con enlaces radioeléctricos punto a punto</w:t>
      </w:r>
      <w:r w:rsidRPr="001D4AC4">
        <w:rPr>
          <w:lang w:val="es-ES"/>
        </w:rPr>
        <w:t>.</w:t>
      </w:r>
    </w:p>
    <w:p w:rsidR="008339AB" w:rsidRPr="001D4AC4" w:rsidRDefault="008339AB" w:rsidP="008339AB">
      <w:pPr>
        <w:pStyle w:val="FigureNo"/>
        <w:rPr>
          <w:lang w:val="es-ES"/>
        </w:rPr>
      </w:pPr>
      <w:r w:rsidRPr="001D4AC4">
        <w:rPr>
          <w:lang w:val="es-ES"/>
        </w:rPr>
        <w:t>Figur</w:t>
      </w:r>
      <w:r>
        <w:rPr>
          <w:lang w:val="es-ES"/>
        </w:rPr>
        <w:t>A</w:t>
      </w:r>
      <w:r w:rsidRPr="001D4AC4">
        <w:rPr>
          <w:lang w:val="es-ES"/>
        </w:rPr>
        <w:t xml:space="preserve"> 9</w:t>
      </w:r>
    </w:p>
    <w:p w:rsidR="008339AB" w:rsidRPr="001D4AC4" w:rsidRDefault="008339AB" w:rsidP="008339AB">
      <w:pPr>
        <w:pStyle w:val="Figuretitle"/>
        <w:rPr>
          <w:lang w:val="es-ES"/>
        </w:rPr>
      </w:pPr>
      <w:r>
        <w:rPr>
          <w:lang w:val="es-ES"/>
        </w:rPr>
        <w:t>Ejemplo de configuración para una red de comunicación de ferrocarril</w:t>
      </w:r>
    </w:p>
    <w:p w:rsidR="008339AB" w:rsidRPr="001D4AC4" w:rsidRDefault="00E27095" w:rsidP="008339AB">
      <w:pPr>
        <w:rPr>
          <w:lang w:val="es-ES"/>
        </w:rPr>
      </w:pPr>
      <w:bookmarkStart w:id="61" w:name="irecnoe"/>
      <w:bookmarkEnd w:id="61"/>
      <w:r>
        <w:rPr>
          <w:lang w:val="es-ES"/>
        </w:rPr>
        <w:tab/>
      </w:r>
      <w:r>
        <w:rPr>
          <w:lang w:val="es-ES"/>
        </w:rPr>
        <w:tab/>
      </w:r>
      <w:r>
        <w:rPr>
          <w:lang w:val="es-ES"/>
        </w:rPr>
        <w:tab/>
      </w:r>
      <w:r w:rsidR="000B79F3">
        <w:rPr>
          <w:lang w:val="es-ES"/>
        </w:rPr>
      </w:r>
      <w:r w:rsidR="000B79F3">
        <w:rPr>
          <w:lang w:val="es-ES"/>
        </w:rPr>
        <w:pict>
          <v:group id="_x0000_s1026" style="width:360.7pt;height:114.7pt;mso-position-horizontal-relative:char;mso-position-vertical-relative:line" coordorigin="2191,2582" coordsize="7214,2294">
            <v:shape id="_x0000_s1027" style="position:absolute;left:2191;top:2986;width:2523;height:1699;mso-position-horizontal:absolute;mso-position-vertical:absolute" coordsize="2523,1699" path="m2482,173c2523,,967,456,607,563,247,670,363,646,322,818,281,990,,1699,359,1598,718,1497,2441,346,2482,173xe" fillcolor="#f90" stroked="f">
              <v:fill color2="fill lighten(82)" rotate="t" angle="-45" method="linear sigma" type="gradient"/>
              <v:path arrowok="t"/>
            </v:shape>
            <v:group id="_x0000_s1028" style="position:absolute;left:4890;top:3129;width:3928;height:1309" coordorigin="4005,2243" coordsize="3928,1309">
              <v:shape id="_x0000_s1029" style="position:absolute;left:4020;top:2243;width:3913;height:1267" coordsize="3913,1267" path="m,c1321,138,2643,276,3278,487v635,211,583,495,532,780e" fillcolor="#f90" stroked="f">
                <v:fill color2="fill lighten(88)" rotate="t" angle="-135" method="linear sigma" focus="100%" type="gradient"/>
                <v:path arrowok="t"/>
              </v:shape>
              <v:shape id="_x0000_s1030" style="position:absolute;left:4005;top:2288;width:3913;height:1264;rotation:-2381820fd;flip:y;mso-position-horizontal:absolute;mso-position-vertical:absolute" coordsize="3913,1267" path="m,c1321,138,2643,276,3278,487v635,211,583,495,532,780e" fillcolor="#f90" stroked="f">
                <v:fill color2="fill lighten(88)" rotate="t" angle="-135" method="linear sigma" focus="100%" type="gradient"/>
                <v:path arrowok="t"/>
              </v:shape>
            </v:group>
            <v:shape id="_x0000_s1031" style="position:absolute;left:2580;top:3418;width:4125;height:693" coordsize="4125,693" path="m,693c683,394,1367,96,2055,48,2743,,3434,204,4125,408e" filled="f">
              <v:path arrowok="t"/>
            </v:shape>
            <v:shape id="_x0000_s1032" style="position:absolute;left:2580;top:3658;width:4125;height:693;mso-position-horizontal:absolute;mso-position-vertical:absolute" coordsize="4125,693" path="m,693c683,394,1367,96,2055,48,2743,,3434,204,4125,408e" filled="f">
              <v:path arrowok="t"/>
            </v:shape>
            <v:line id="_x0000_s1033" style="position:absolute" from="6705,3826" to="9405,4651"/>
            <v:line id="_x0000_s1034" style="position:absolute" from="6705,4066" to="9405,4876"/>
            <v:oval id="_x0000_s1035" style="position:absolute;left:4695;top:3031;width:180;height:180" fillcolor="black"/>
            <v:group id="_x0000_s1036" style="position:absolute;left:4875;top:3016;width:278;height:293;rotation:432324fd" coordorigin="3990,2130" coordsize="278,293">
              <v:line id="_x0000_s1037" style="position:absolute" from="3990,2265" to="4268,2325"/>
              <v:line id="_x0000_s1038" style="position:absolute;flip:x" from="3998,2130" to="4088,2423"/>
              <v:line id="_x0000_s1039" style="position:absolute;flip:x" from="4110,2198" to="4170,2393"/>
              <v:line id="_x0000_s1040" style="position:absolute;flip:x" from="4208,2280" to="4230,2355"/>
            </v:group>
            <v:group id="_x0000_s1041" style="position:absolute;left:4426;top:3061;width:278;height:293;rotation:9472302fd" coordorigin="3990,2130" coordsize="278,293">
              <v:line id="_x0000_s1042" style="position:absolute" from="3990,2265" to="4268,2325"/>
              <v:line id="_x0000_s1043" style="position:absolute;flip:x" from="3998,2130" to="4088,2423"/>
              <v:line id="_x0000_s1044" style="position:absolute;flip:x" from="4110,2198" to="4170,2393"/>
              <v:line id="_x0000_s1045" style="position:absolute;flip:x" from="4208,2280" to="4230,2355"/>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left:7756;top:4429;width:1596;height:144;rotation:1069145fd">
              <v:shadow color="#868686"/>
              <v:textpath style="font-family:&quot;Arial&quot;;font-size:9pt;v-text-kern:t" trim="t" fitpath="t" string="Railroad track"/>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47" type="#_x0000_t48" style="position:absolute;left:5603;top:2582;width:1440;height:353" adj="-10575,24292,-6180,11014,,11014,-6525,11442">
              <v:textbox style="mso-next-textbox:#_x0000_s1047">
                <w:txbxContent>
                  <w:p w:rsidR="00C61BB0" w:rsidRPr="00E27095" w:rsidRDefault="00C61BB0" w:rsidP="00401277">
                    <w:pPr>
                      <w:pStyle w:val="Figure"/>
                      <w:jc w:val="left"/>
                      <w:rPr>
                        <w:lang w:val="de-DE"/>
                      </w:rPr>
                    </w:pPr>
                    <w:r w:rsidRPr="00401277">
                      <w:rPr>
                        <w:caps w:val="0"/>
                        <w:sz w:val="16"/>
                        <w:szCs w:val="16"/>
                        <w:lang w:val="de-DE"/>
                      </w:rPr>
                      <w:t>Estación de</w:t>
                    </w:r>
                    <w:r w:rsidRPr="00E27095">
                      <w:rPr>
                        <w:caps w:val="0"/>
                        <w:lang w:val="de-DE"/>
                      </w:rPr>
                      <w:t xml:space="preserve"> </w:t>
                    </w:r>
                    <w:r w:rsidRPr="00353F54">
                      <w:rPr>
                        <w:caps w:val="0"/>
                        <w:sz w:val="16"/>
                        <w:szCs w:val="16"/>
                        <w:lang w:val="de-DE"/>
                      </w:rPr>
                      <w:t>base</w:t>
                    </w:r>
                  </w:p>
                </w:txbxContent>
              </v:textbox>
              <o:callout v:ext="edit" minusy="t"/>
            </v:shape>
            <w10:wrap type="none"/>
            <w10:anchorlock/>
          </v:group>
        </w:pict>
      </w:r>
    </w:p>
    <w:p w:rsidR="008339AB" w:rsidRPr="001D4AC4" w:rsidRDefault="008339AB" w:rsidP="00791217">
      <w:pPr>
        <w:pStyle w:val="enumlev1"/>
        <w:rPr>
          <w:lang w:val="es-ES"/>
        </w:rPr>
      </w:pPr>
      <w:r w:rsidRPr="001D4AC4">
        <w:rPr>
          <w:lang w:val="es-ES"/>
        </w:rPr>
        <w:t>–</w:t>
      </w:r>
      <w:r w:rsidRPr="001D4AC4">
        <w:rPr>
          <w:lang w:val="es-ES"/>
        </w:rPr>
        <w:tab/>
      </w:r>
      <w:r>
        <w:rPr>
          <w:lang w:val="es-ES"/>
        </w:rPr>
        <w:t>El resultado de la medición debe ser válido para una zona no distribuida uniformemente alrededor del lugar de observación</w:t>
      </w:r>
      <w:r w:rsidRPr="001D4AC4">
        <w:rPr>
          <w:lang w:val="es-ES"/>
        </w:rPr>
        <w:t xml:space="preserve">, </w:t>
      </w:r>
      <w:r>
        <w:rPr>
          <w:lang w:val="es-ES"/>
        </w:rPr>
        <w:t>de modo que éste se encuentra en la frontera o incluso fuera de la zona de medición</w:t>
      </w:r>
      <w:r w:rsidRPr="001D4AC4">
        <w:rPr>
          <w:lang w:val="es-ES"/>
        </w:rPr>
        <w:t xml:space="preserve">. </w:t>
      </w:r>
      <w:r>
        <w:rPr>
          <w:lang w:val="es-ES"/>
        </w:rPr>
        <w:t>Ejemplo</w:t>
      </w:r>
      <w:r w:rsidRPr="001D4AC4">
        <w:rPr>
          <w:lang w:val="es-ES"/>
        </w:rPr>
        <w:t xml:space="preserve">: </w:t>
      </w:r>
      <w:r>
        <w:rPr>
          <w:lang w:val="es-ES"/>
        </w:rPr>
        <w:t>medir la ocupación en una zona de un valle en la que el emplazamiento óptimo para la observación es una colina desde la que se domina todo el valle</w:t>
      </w:r>
      <w:r w:rsidRPr="001D4AC4">
        <w:rPr>
          <w:lang w:val="es-ES"/>
        </w:rPr>
        <w:t xml:space="preserve"> (</w:t>
      </w:r>
      <w:r>
        <w:rPr>
          <w:lang w:val="es-ES"/>
        </w:rPr>
        <w:t>véase la Fig.</w:t>
      </w:r>
      <w:r w:rsidR="00791217">
        <w:rPr>
          <w:lang w:val="es-ES"/>
        </w:rPr>
        <w:t> </w:t>
      </w:r>
      <w:r w:rsidRPr="001D4AC4">
        <w:rPr>
          <w:lang w:val="es-ES"/>
        </w:rPr>
        <w:t xml:space="preserve">10). </w:t>
      </w:r>
      <w:r>
        <w:rPr>
          <w:lang w:val="es-ES"/>
        </w:rPr>
        <w:t>En este caso</w:t>
      </w:r>
      <w:r w:rsidRPr="001D4AC4">
        <w:rPr>
          <w:lang w:val="es-ES"/>
        </w:rPr>
        <w:t xml:space="preserve">, </w:t>
      </w:r>
      <w:r>
        <w:rPr>
          <w:lang w:val="es-ES"/>
        </w:rPr>
        <w:t>la antena directiva garantiza que se capten las señales más importantes procedentes de la zona de medición</w:t>
      </w:r>
      <w:r w:rsidRPr="001D4AC4">
        <w:rPr>
          <w:lang w:val="es-ES"/>
        </w:rPr>
        <w:t xml:space="preserve">. </w:t>
      </w:r>
      <w:r>
        <w:rPr>
          <w:lang w:val="es-ES"/>
        </w:rPr>
        <w:t xml:space="preserve">Los usuarios que se encuentran fuera de la zona de medición </w:t>
      </w:r>
      <w:r w:rsidRPr="001D4AC4">
        <w:rPr>
          <w:lang w:val="es-ES"/>
        </w:rPr>
        <w:t>(</w:t>
      </w:r>
      <w:r>
        <w:rPr>
          <w:lang w:val="es-ES"/>
        </w:rPr>
        <w:t>por ejemplo, el valle que se encuentra detrás del emplazamiento de observación</w:t>
      </w:r>
      <w:r w:rsidRPr="001D4AC4">
        <w:rPr>
          <w:lang w:val="es-ES"/>
        </w:rPr>
        <w:t xml:space="preserve">) </w:t>
      </w:r>
      <w:r>
        <w:rPr>
          <w:lang w:val="es-ES"/>
        </w:rPr>
        <w:t>quedan mayormente excluidos del resultado</w:t>
      </w:r>
      <w:r w:rsidRPr="001D4AC4">
        <w:rPr>
          <w:lang w:val="es-ES"/>
        </w:rPr>
        <w:t>.</w:t>
      </w:r>
    </w:p>
    <w:p w:rsidR="008339AB" w:rsidRPr="001D4AC4" w:rsidRDefault="008339AB" w:rsidP="008339AB">
      <w:pPr>
        <w:pStyle w:val="FigureNo"/>
        <w:rPr>
          <w:lang w:val="es-ES"/>
        </w:rPr>
      </w:pPr>
      <w:r>
        <w:rPr>
          <w:lang w:val="es-ES"/>
        </w:rPr>
        <w:t>FigurA</w:t>
      </w:r>
      <w:r w:rsidRPr="001D4AC4">
        <w:rPr>
          <w:lang w:val="es-ES"/>
        </w:rPr>
        <w:t xml:space="preserve"> 10</w:t>
      </w:r>
    </w:p>
    <w:p w:rsidR="008339AB" w:rsidRPr="001D4AC4" w:rsidRDefault="008339AB" w:rsidP="008339AB">
      <w:pPr>
        <w:pStyle w:val="Figuretitle"/>
        <w:rPr>
          <w:lang w:val="es-ES"/>
        </w:rPr>
      </w:pPr>
      <w:r>
        <w:rPr>
          <w:lang w:val="es-ES"/>
        </w:rPr>
        <w:t>Emplazamiento de observación f</w:t>
      </w:r>
      <w:r w:rsidR="00AE2365">
        <w:rPr>
          <w:lang w:val="es-ES"/>
        </w:rPr>
        <w:t>uera de la zona de medición</w:t>
      </w:r>
    </w:p>
    <w:p w:rsidR="008339AB" w:rsidRPr="001D4AC4" w:rsidRDefault="008339AB" w:rsidP="00AE2365">
      <w:pPr>
        <w:rPr>
          <w:lang w:val="es-ES"/>
        </w:rPr>
      </w:pPr>
      <w:r w:rsidRPr="001D4AC4">
        <w:rPr>
          <w:noProof/>
          <w:lang w:val="en-US" w:eastAsia="zh-CN"/>
        </w:rPr>
        <mc:AlternateContent>
          <mc:Choice Requires="wpg">
            <w:drawing>
              <wp:anchor distT="0" distB="0" distL="114300" distR="114300" simplePos="0" relativeHeight="251664384" behindDoc="0" locked="0" layoutInCell="1" allowOverlap="1" wp14:anchorId="5BE9E5F2" wp14:editId="3727496F">
                <wp:simplePos x="0" y="0"/>
                <wp:positionH relativeFrom="column">
                  <wp:posOffset>481525</wp:posOffset>
                </wp:positionH>
                <wp:positionV relativeFrom="paragraph">
                  <wp:posOffset>97155</wp:posOffset>
                </wp:positionV>
                <wp:extent cx="5429250" cy="1956435"/>
                <wp:effectExtent l="0" t="0" r="19050" b="24765"/>
                <wp:wrapNone/>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1956435"/>
                          <a:chOff x="1530" y="9839"/>
                          <a:chExt cx="8550" cy="3081"/>
                        </a:xfrm>
                      </wpg:grpSpPr>
                      <wps:wsp>
                        <wps:cNvPr id="767" name="Line 148"/>
                        <wps:cNvCnPr/>
                        <wps:spPr bwMode="auto">
                          <a:xfrm>
                            <a:off x="1530" y="12224"/>
                            <a:ext cx="7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Freeform 149"/>
                        <wps:cNvSpPr>
                          <a:spLocks/>
                        </wps:cNvSpPr>
                        <wps:spPr bwMode="auto">
                          <a:xfrm>
                            <a:off x="3045" y="10604"/>
                            <a:ext cx="1440" cy="375"/>
                          </a:xfrm>
                          <a:custGeom>
                            <a:avLst/>
                            <a:gdLst>
                              <a:gd name="T0" fmla="*/ 0 w 1440"/>
                              <a:gd name="T1" fmla="*/ 375 h 375"/>
                              <a:gd name="T2" fmla="*/ 435 w 1440"/>
                              <a:gd name="T3" fmla="*/ 90 h 375"/>
                              <a:gd name="T4" fmla="*/ 1020 w 1440"/>
                              <a:gd name="T5" fmla="*/ 0 h 375"/>
                              <a:gd name="T6" fmla="*/ 1440 w 1440"/>
                              <a:gd name="T7" fmla="*/ 30 h 375"/>
                              <a:gd name="T8" fmla="*/ 900 w 1440"/>
                              <a:gd name="T9" fmla="*/ 75 h 375"/>
                              <a:gd name="T10" fmla="*/ 495 w 1440"/>
                              <a:gd name="T11" fmla="*/ 375 h 375"/>
                              <a:gd name="T12" fmla="*/ 0 w 1440"/>
                              <a:gd name="T13" fmla="*/ 375 h 3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0" h="375">
                                <a:moveTo>
                                  <a:pt x="0" y="375"/>
                                </a:moveTo>
                                <a:lnTo>
                                  <a:pt x="435" y="90"/>
                                </a:lnTo>
                                <a:lnTo>
                                  <a:pt x="1020" y="0"/>
                                </a:lnTo>
                                <a:lnTo>
                                  <a:pt x="1440" y="30"/>
                                </a:lnTo>
                                <a:lnTo>
                                  <a:pt x="900" y="75"/>
                                </a:lnTo>
                                <a:lnTo>
                                  <a:pt x="495" y="375"/>
                                </a:lnTo>
                                <a:lnTo>
                                  <a:pt x="0" y="375"/>
                                </a:lnTo>
                                <a:close/>
                              </a:path>
                            </a:pathLst>
                          </a:cu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769" name="Freeform 150"/>
                        <wps:cNvSpPr>
                          <a:spLocks/>
                        </wps:cNvSpPr>
                        <wps:spPr bwMode="auto">
                          <a:xfrm>
                            <a:off x="4260" y="10619"/>
                            <a:ext cx="5070" cy="1605"/>
                          </a:xfrm>
                          <a:custGeom>
                            <a:avLst/>
                            <a:gdLst>
                              <a:gd name="T0" fmla="*/ 210 w 5070"/>
                              <a:gd name="T1" fmla="*/ 0 h 1605"/>
                              <a:gd name="T2" fmla="*/ 930 w 5070"/>
                              <a:gd name="T3" fmla="*/ 345 h 1605"/>
                              <a:gd name="T4" fmla="*/ 1515 w 5070"/>
                              <a:gd name="T5" fmla="*/ 420 h 1605"/>
                              <a:gd name="T6" fmla="*/ 1965 w 5070"/>
                              <a:gd name="T7" fmla="*/ 990 h 1605"/>
                              <a:gd name="T8" fmla="*/ 2310 w 5070"/>
                              <a:gd name="T9" fmla="*/ 735 h 1605"/>
                              <a:gd name="T10" fmla="*/ 3060 w 5070"/>
                              <a:gd name="T11" fmla="*/ 810 h 1605"/>
                              <a:gd name="T12" fmla="*/ 3540 w 5070"/>
                              <a:gd name="T13" fmla="*/ 630 h 1605"/>
                              <a:gd name="T14" fmla="*/ 4470 w 5070"/>
                              <a:gd name="T15" fmla="*/ 660 h 1605"/>
                              <a:gd name="T16" fmla="*/ 5070 w 5070"/>
                              <a:gd name="T17" fmla="*/ 870 h 1605"/>
                              <a:gd name="T18" fmla="*/ 4575 w 5070"/>
                              <a:gd name="T19" fmla="*/ 1050 h 1605"/>
                              <a:gd name="T20" fmla="*/ 3960 w 5070"/>
                              <a:gd name="T21" fmla="*/ 1605 h 1605"/>
                              <a:gd name="T22" fmla="*/ 930 w 5070"/>
                              <a:gd name="T23" fmla="*/ 1605 h 1605"/>
                              <a:gd name="T24" fmla="*/ 1290 w 5070"/>
                              <a:gd name="T25" fmla="*/ 1485 h 1605"/>
                              <a:gd name="T26" fmla="*/ 1755 w 5070"/>
                              <a:gd name="T27" fmla="*/ 1410 h 1605"/>
                              <a:gd name="T28" fmla="*/ 675 w 5070"/>
                              <a:gd name="T29" fmla="*/ 1185 h 1605"/>
                              <a:gd name="T30" fmla="*/ 195 w 5070"/>
                              <a:gd name="T31" fmla="*/ 750 h 1605"/>
                              <a:gd name="T32" fmla="*/ 0 w 5070"/>
                              <a:gd name="T33" fmla="*/ 330 h 1605"/>
                              <a:gd name="T34" fmla="*/ 210 w 5070"/>
                              <a:gd name="T35" fmla="*/ 0 h 160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070" h="1605">
                                <a:moveTo>
                                  <a:pt x="210" y="0"/>
                                </a:moveTo>
                                <a:lnTo>
                                  <a:pt x="930" y="345"/>
                                </a:lnTo>
                                <a:lnTo>
                                  <a:pt x="1515" y="420"/>
                                </a:lnTo>
                                <a:lnTo>
                                  <a:pt x="1965" y="990"/>
                                </a:lnTo>
                                <a:lnTo>
                                  <a:pt x="2310" y="735"/>
                                </a:lnTo>
                                <a:lnTo>
                                  <a:pt x="3060" y="810"/>
                                </a:lnTo>
                                <a:lnTo>
                                  <a:pt x="3540" y="630"/>
                                </a:lnTo>
                                <a:lnTo>
                                  <a:pt x="4470" y="660"/>
                                </a:lnTo>
                                <a:lnTo>
                                  <a:pt x="5070" y="870"/>
                                </a:lnTo>
                                <a:lnTo>
                                  <a:pt x="4575" y="1050"/>
                                </a:lnTo>
                                <a:lnTo>
                                  <a:pt x="3960" y="1605"/>
                                </a:lnTo>
                                <a:lnTo>
                                  <a:pt x="930" y="1605"/>
                                </a:lnTo>
                                <a:lnTo>
                                  <a:pt x="1290" y="1485"/>
                                </a:lnTo>
                                <a:lnTo>
                                  <a:pt x="1755" y="1410"/>
                                </a:lnTo>
                                <a:lnTo>
                                  <a:pt x="675" y="1185"/>
                                </a:lnTo>
                                <a:lnTo>
                                  <a:pt x="195" y="750"/>
                                </a:lnTo>
                                <a:lnTo>
                                  <a:pt x="0" y="330"/>
                                </a:lnTo>
                                <a:lnTo>
                                  <a:pt x="210" y="0"/>
                                </a:lnTo>
                                <a:close/>
                              </a:path>
                            </a:pathLst>
                          </a:custGeom>
                          <a:gradFill rotWithShape="1">
                            <a:gsLst>
                              <a:gs pos="0">
                                <a:srgbClr val="00FF00"/>
                              </a:gs>
                              <a:gs pos="100000">
                                <a:srgbClr val="D6FFD6"/>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70" name="Freeform 151"/>
                        <wps:cNvSpPr>
                          <a:spLocks/>
                        </wps:cNvSpPr>
                        <wps:spPr bwMode="auto">
                          <a:xfrm>
                            <a:off x="5235" y="12029"/>
                            <a:ext cx="3195" cy="195"/>
                          </a:xfrm>
                          <a:custGeom>
                            <a:avLst/>
                            <a:gdLst>
                              <a:gd name="T0" fmla="*/ 0 w 3195"/>
                              <a:gd name="T1" fmla="*/ 165 h 195"/>
                              <a:gd name="T2" fmla="*/ 345 w 3195"/>
                              <a:gd name="T3" fmla="*/ 60 h 195"/>
                              <a:gd name="T4" fmla="*/ 780 w 3195"/>
                              <a:gd name="T5" fmla="*/ 0 h 195"/>
                              <a:gd name="T6" fmla="*/ 3195 w 3195"/>
                              <a:gd name="T7" fmla="*/ 0 h 195"/>
                              <a:gd name="T8" fmla="*/ 3000 w 3195"/>
                              <a:gd name="T9" fmla="*/ 195 h 195"/>
                              <a:gd name="T10" fmla="*/ 0 w 3195"/>
                              <a:gd name="T11" fmla="*/ 165 h 1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95" h="195">
                                <a:moveTo>
                                  <a:pt x="0" y="165"/>
                                </a:moveTo>
                                <a:lnTo>
                                  <a:pt x="345" y="60"/>
                                </a:lnTo>
                                <a:lnTo>
                                  <a:pt x="780" y="0"/>
                                </a:lnTo>
                                <a:lnTo>
                                  <a:pt x="3195" y="0"/>
                                </a:lnTo>
                                <a:lnTo>
                                  <a:pt x="3000" y="195"/>
                                </a:lnTo>
                                <a:lnTo>
                                  <a:pt x="0" y="165"/>
                                </a:lnTo>
                                <a:close/>
                              </a:path>
                            </a:pathLst>
                          </a:custGeom>
                          <a:pattFill prst="pct75">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71" name="Freeform 152"/>
                        <wps:cNvSpPr>
                          <a:spLocks/>
                        </wps:cNvSpPr>
                        <wps:spPr bwMode="auto">
                          <a:xfrm>
                            <a:off x="8220" y="11489"/>
                            <a:ext cx="1860" cy="750"/>
                          </a:xfrm>
                          <a:custGeom>
                            <a:avLst/>
                            <a:gdLst>
                              <a:gd name="T0" fmla="*/ 1080 w 1860"/>
                              <a:gd name="T1" fmla="*/ 0 h 750"/>
                              <a:gd name="T2" fmla="*/ 1290 w 1860"/>
                              <a:gd name="T3" fmla="*/ 150 h 750"/>
                              <a:gd name="T4" fmla="*/ 1410 w 1860"/>
                              <a:gd name="T5" fmla="*/ 510 h 750"/>
                              <a:gd name="T6" fmla="*/ 1695 w 1860"/>
                              <a:gd name="T7" fmla="*/ 720 h 750"/>
                              <a:gd name="T8" fmla="*/ 1860 w 1860"/>
                              <a:gd name="T9" fmla="*/ 750 h 750"/>
                              <a:gd name="T10" fmla="*/ 0 w 1860"/>
                              <a:gd name="T11" fmla="*/ 735 h 750"/>
                              <a:gd name="T12" fmla="*/ 195 w 1860"/>
                              <a:gd name="T13" fmla="*/ 540 h 750"/>
                              <a:gd name="T14" fmla="*/ 615 w 1860"/>
                              <a:gd name="T15" fmla="*/ 165 h 750"/>
                              <a:gd name="T16" fmla="*/ 1080 w 1860"/>
                              <a:gd name="T17" fmla="*/ 0 h 7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60" h="750">
                                <a:moveTo>
                                  <a:pt x="1080" y="0"/>
                                </a:moveTo>
                                <a:lnTo>
                                  <a:pt x="1290" y="150"/>
                                </a:lnTo>
                                <a:lnTo>
                                  <a:pt x="1410" y="510"/>
                                </a:lnTo>
                                <a:lnTo>
                                  <a:pt x="1695" y="720"/>
                                </a:lnTo>
                                <a:lnTo>
                                  <a:pt x="1860" y="750"/>
                                </a:lnTo>
                                <a:lnTo>
                                  <a:pt x="0" y="735"/>
                                </a:lnTo>
                                <a:lnTo>
                                  <a:pt x="195" y="540"/>
                                </a:lnTo>
                                <a:lnTo>
                                  <a:pt x="615" y="165"/>
                                </a:lnTo>
                                <a:lnTo>
                                  <a:pt x="1080" y="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772" name="Line 153"/>
                        <wps:cNvCnPr/>
                        <wps:spPr bwMode="auto">
                          <a:xfrm flipV="1">
                            <a:off x="4429" y="11804"/>
                            <a:ext cx="521"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Line 154"/>
                        <wps:cNvCnPr/>
                        <wps:spPr bwMode="auto">
                          <a:xfrm>
                            <a:off x="4260" y="11489"/>
                            <a:ext cx="671"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Line 155"/>
                        <wps:cNvCnPr/>
                        <wps:spPr bwMode="auto">
                          <a:xfrm>
                            <a:off x="3806" y="11294"/>
                            <a:ext cx="454"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156"/>
                        <wps:cNvCnPr/>
                        <wps:spPr bwMode="auto">
                          <a:xfrm>
                            <a:off x="3945" y="10679"/>
                            <a:ext cx="307"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76" name="Group 157"/>
                        <wpg:cNvGrpSpPr>
                          <a:grpSpLocks/>
                        </wpg:cNvGrpSpPr>
                        <wpg:grpSpPr bwMode="auto">
                          <a:xfrm>
                            <a:off x="3173" y="10312"/>
                            <a:ext cx="408" cy="639"/>
                            <a:chOff x="3173" y="9623"/>
                            <a:chExt cx="408" cy="639"/>
                          </a:xfrm>
                        </wpg:grpSpPr>
                        <wps:wsp>
                          <wps:cNvPr id="777" name="Freeform 158"/>
                          <wps:cNvSpPr>
                            <a:spLocks/>
                          </wps:cNvSpPr>
                          <wps:spPr bwMode="auto">
                            <a:xfrm>
                              <a:off x="3173" y="10043"/>
                              <a:ext cx="408" cy="172"/>
                            </a:xfrm>
                            <a:custGeom>
                              <a:avLst/>
                              <a:gdLst>
                                <a:gd name="T0" fmla="*/ 0 w 408"/>
                                <a:gd name="T1" fmla="*/ 172 h 172"/>
                                <a:gd name="T2" fmla="*/ 408 w 408"/>
                                <a:gd name="T3" fmla="*/ 172 h 172"/>
                                <a:gd name="T4" fmla="*/ 408 w 408"/>
                                <a:gd name="T5" fmla="*/ 78 h 172"/>
                                <a:gd name="T6" fmla="*/ 360 w 408"/>
                                <a:gd name="T7" fmla="*/ 0 h 172"/>
                                <a:gd name="T8" fmla="*/ 3 w 408"/>
                                <a:gd name="T9" fmla="*/ 0 h 172"/>
                                <a:gd name="T10" fmla="*/ 0 w 408"/>
                                <a:gd name="T11" fmla="*/ 172 h 1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8" h="172">
                                  <a:moveTo>
                                    <a:pt x="0" y="172"/>
                                  </a:moveTo>
                                  <a:lnTo>
                                    <a:pt x="408" y="172"/>
                                  </a:lnTo>
                                  <a:lnTo>
                                    <a:pt x="408" y="78"/>
                                  </a:lnTo>
                                  <a:lnTo>
                                    <a:pt x="360" y="0"/>
                                  </a:lnTo>
                                  <a:lnTo>
                                    <a:pt x="3" y="0"/>
                                  </a:lnTo>
                                  <a:lnTo>
                                    <a:pt x="0" y="17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8" name="Oval 159"/>
                          <wps:cNvSpPr>
                            <a:spLocks noChangeArrowheads="1"/>
                          </wps:cNvSpPr>
                          <wps:spPr bwMode="auto">
                            <a:xfrm>
                              <a:off x="3217"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9" name="Oval 160"/>
                          <wps:cNvSpPr>
                            <a:spLocks noChangeArrowheads="1"/>
                          </wps:cNvSpPr>
                          <wps:spPr bwMode="auto">
                            <a:xfrm>
                              <a:off x="3465"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0" name="Line 161"/>
                          <wps:cNvCnPr/>
                          <wps:spPr bwMode="auto">
                            <a:xfrm>
                              <a:off x="3199" y="10114"/>
                              <a:ext cx="3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162"/>
                          <wps:cNvCnPr/>
                          <wps:spPr bwMode="auto">
                            <a:xfrm flipV="1">
                              <a:off x="3259" y="9634"/>
                              <a:ext cx="0" cy="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163"/>
                          <wps:cNvCnPr/>
                          <wps:spPr bwMode="auto">
                            <a:xfrm>
                              <a:off x="3270" y="9671"/>
                              <a:ext cx="199"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164"/>
                          <wps:cNvCnPr/>
                          <wps:spPr bwMode="auto">
                            <a:xfrm flipH="1">
                              <a:off x="3289" y="9623"/>
                              <a:ext cx="49"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165"/>
                          <wps:cNvCnPr/>
                          <wps:spPr bwMode="auto">
                            <a:xfrm flipH="1">
                              <a:off x="3356" y="9664"/>
                              <a:ext cx="3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166"/>
                          <wps:cNvCnPr/>
                          <wps:spPr bwMode="auto">
                            <a:xfrm flipH="1">
                              <a:off x="3416" y="9698"/>
                              <a:ext cx="19"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86" name="Freeform 167"/>
                        <wps:cNvSpPr>
                          <a:spLocks/>
                        </wps:cNvSpPr>
                        <wps:spPr bwMode="auto">
                          <a:xfrm>
                            <a:off x="6000" y="11069"/>
                            <a:ext cx="908" cy="540"/>
                          </a:xfrm>
                          <a:custGeom>
                            <a:avLst/>
                            <a:gdLst>
                              <a:gd name="T0" fmla="*/ 0 w 908"/>
                              <a:gd name="T1" fmla="*/ 251 h 540"/>
                              <a:gd name="T2" fmla="*/ 221 w 908"/>
                              <a:gd name="T3" fmla="*/ 540 h 540"/>
                              <a:gd name="T4" fmla="*/ 570 w 908"/>
                              <a:gd name="T5" fmla="*/ 281 h 540"/>
                              <a:gd name="T6" fmla="*/ 908 w 908"/>
                              <a:gd name="T7" fmla="*/ 319 h 540"/>
                              <a:gd name="T8" fmla="*/ 458 w 908"/>
                              <a:gd name="T9" fmla="*/ 0 h 540"/>
                              <a:gd name="T10" fmla="*/ 0 w 908"/>
                              <a:gd name="T11" fmla="*/ 251 h 5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8" h="540">
                                <a:moveTo>
                                  <a:pt x="0" y="251"/>
                                </a:moveTo>
                                <a:lnTo>
                                  <a:pt x="221" y="540"/>
                                </a:lnTo>
                                <a:lnTo>
                                  <a:pt x="570" y="281"/>
                                </a:lnTo>
                                <a:lnTo>
                                  <a:pt x="908" y="319"/>
                                </a:lnTo>
                                <a:lnTo>
                                  <a:pt x="458" y="0"/>
                                </a:lnTo>
                                <a:lnTo>
                                  <a:pt x="0" y="251"/>
                                </a:lnTo>
                                <a:close/>
                              </a:path>
                            </a:pathLst>
                          </a:custGeom>
                          <a:gradFill rotWithShape="1">
                            <a:gsLst>
                              <a:gs pos="0">
                                <a:srgbClr val="F0FFF0"/>
                              </a:gs>
                              <a:gs pos="100000">
                                <a:srgbClr val="CCFFCC"/>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87" name="Freeform 168"/>
                        <wps:cNvSpPr>
                          <a:spLocks/>
                        </wps:cNvSpPr>
                        <wps:spPr bwMode="auto">
                          <a:xfrm>
                            <a:off x="1542" y="11046"/>
                            <a:ext cx="1361" cy="1170"/>
                          </a:xfrm>
                          <a:custGeom>
                            <a:avLst/>
                            <a:gdLst>
                              <a:gd name="T0" fmla="*/ 881 w 1361"/>
                              <a:gd name="T1" fmla="*/ 1163 h 1170"/>
                              <a:gd name="T2" fmla="*/ 1076 w 1361"/>
                              <a:gd name="T3" fmla="*/ 334 h 1170"/>
                              <a:gd name="T4" fmla="*/ 1361 w 1361"/>
                              <a:gd name="T5" fmla="*/ 56 h 1170"/>
                              <a:gd name="T6" fmla="*/ 930 w 1361"/>
                              <a:gd name="T7" fmla="*/ 131 h 1170"/>
                              <a:gd name="T8" fmla="*/ 469 w 1361"/>
                              <a:gd name="T9" fmla="*/ 0 h 1170"/>
                              <a:gd name="T10" fmla="*/ 0 w 1361"/>
                              <a:gd name="T11" fmla="*/ 120 h 1170"/>
                              <a:gd name="T12" fmla="*/ 0 w 1361"/>
                              <a:gd name="T13" fmla="*/ 1170 h 1170"/>
                              <a:gd name="T14" fmla="*/ 881 w 1361"/>
                              <a:gd name="T15" fmla="*/ 1163 h 11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61" h="1170">
                                <a:moveTo>
                                  <a:pt x="881" y="1163"/>
                                </a:moveTo>
                                <a:lnTo>
                                  <a:pt x="1076" y="334"/>
                                </a:lnTo>
                                <a:lnTo>
                                  <a:pt x="1361" y="56"/>
                                </a:lnTo>
                                <a:lnTo>
                                  <a:pt x="930" y="131"/>
                                </a:lnTo>
                                <a:lnTo>
                                  <a:pt x="469" y="0"/>
                                </a:lnTo>
                                <a:lnTo>
                                  <a:pt x="0" y="120"/>
                                </a:lnTo>
                                <a:lnTo>
                                  <a:pt x="0" y="1170"/>
                                </a:lnTo>
                                <a:lnTo>
                                  <a:pt x="881" y="1163"/>
                                </a:lnTo>
                                <a:close/>
                              </a:path>
                            </a:pathLst>
                          </a:custGeom>
                          <a:gradFill rotWithShape="1">
                            <a:gsLst>
                              <a:gs pos="0">
                                <a:srgbClr val="00FF00"/>
                              </a:gs>
                              <a:gs pos="100000">
                                <a:srgbClr val="BCFFBC"/>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Line 169"/>
                        <wps:cNvCnPr/>
                        <wps:spPr bwMode="auto">
                          <a:xfrm flipH="1">
                            <a:off x="2464" y="11092"/>
                            <a:ext cx="457"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170"/>
                        <wps:cNvCnPr/>
                        <wps:spPr bwMode="auto">
                          <a:xfrm flipH="1" flipV="1">
                            <a:off x="2010" y="11043"/>
                            <a:ext cx="45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171"/>
                        <wps:cNvCnPr/>
                        <wps:spPr bwMode="auto">
                          <a:xfrm flipH="1">
                            <a:off x="1541" y="11047"/>
                            <a:ext cx="46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AutoShape 172"/>
                        <wps:cNvSpPr>
                          <a:spLocks/>
                        </wps:cNvSpPr>
                        <wps:spPr bwMode="auto">
                          <a:xfrm>
                            <a:off x="7305" y="12464"/>
                            <a:ext cx="1860" cy="375"/>
                          </a:xfrm>
                          <a:prstGeom prst="borderCallout2">
                            <a:avLst>
                              <a:gd name="adj1" fmla="val 48000"/>
                              <a:gd name="adj2" fmla="val -6454"/>
                              <a:gd name="adj3" fmla="val 48000"/>
                              <a:gd name="adj4" fmla="val -16829"/>
                              <a:gd name="adj5" fmla="val -80000"/>
                              <a:gd name="adj6" fmla="val -27421"/>
                            </a:avLst>
                          </a:prstGeom>
                          <a:solidFill>
                            <a:srgbClr val="FFFFFF"/>
                          </a:solidFill>
                          <a:ln w="9525">
                            <a:solidFill>
                              <a:srgbClr val="000000"/>
                            </a:solidFill>
                            <a:miter lim="800000"/>
                            <a:headEnd/>
                            <a:tailEnd/>
                          </a:ln>
                        </wps:spPr>
                        <wps:txbx>
                          <w:txbxContent>
                            <w:p w:rsidR="00C61BB0" w:rsidRPr="002D45EA" w:rsidRDefault="00C61BB0" w:rsidP="00353F54">
                              <w:pPr>
                                <w:pStyle w:val="Figure"/>
                                <w:rPr>
                                  <w:lang w:val="de-DE"/>
                                </w:rPr>
                              </w:pPr>
                              <w:r>
                                <w:rPr>
                                  <w:caps w:val="0"/>
                                  <w:lang w:val="de-DE"/>
                                </w:rPr>
                                <w:t>Zona de medición</w:t>
                              </w:r>
                            </w:p>
                          </w:txbxContent>
                        </wps:txbx>
                        <wps:bodyPr rot="0" vert="horz" wrap="square" lIns="91440" tIns="45720" rIns="91440" bIns="45720" anchor="t" anchorCtr="0" upright="1">
                          <a:noAutofit/>
                        </wps:bodyPr>
                      </wps:wsp>
                      <wps:wsp>
                        <wps:cNvPr id="792" name="AutoShape 173"/>
                        <wps:cNvSpPr>
                          <a:spLocks/>
                        </wps:cNvSpPr>
                        <wps:spPr bwMode="auto">
                          <a:xfrm>
                            <a:off x="6210" y="9839"/>
                            <a:ext cx="2220" cy="375"/>
                          </a:xfrm>
                          <a:prstGeom prst="borderCallout2">
                            <a:avLst>
                              <a:gd name="adj1" fmla="val 48000"/>
                              <a:gd name="adj2" fmla="val -6454"/>
                              <a:gd name="adj3" fmla="val 48000"/>
                              <a:gd name="adj4" fmla="val -75806"/>
                              <a:gd name="adj5" fmla="val 136000"/>
                              <a:gd name="adj6" fmla="val -146773"/>
                            </a:avLst>
                          </a:prstGeom>
                          <a:solidFill>
                            <a:srgbClr val="FFFFFF"/>
                          </a:solidFill>
                          <a:ln w="9525">
                            <a:solidFill>
                              <a:srgbClr val="000000"/>
                            </a:solidFill>
                            <a:miter lim="800000"/>
                            <a:headEnd/>
                            <a:tailEnd/>
                          </a:ln>
                        </wps:spPr>
                        <wps:txbx>
                          <w:txbxContent>
                            <w:p w:rsidR="00C61BB0" w:rsidRPr="00791217" w:rsidRDefault="00C61BB0" w:rsidP="00353F54">
                              <w:pPr>
                                <w:pStyle w:val="Figure"/>
                                <w:rPr>
                                  <w:rFonts w:asciiTheme="majorBidi" w:hAnsiTheme="majorBidi" w:cstheme="majorBidi"/>
                                  <w:szCs w:val="18"/>
                                  <w:lang w:val="de-DE"/>
                                </w:rPr>
                              </w:pPr>
                              <w:r w:rsidRPr="00791217">
                                <w:rPr>
                                  <w:rFonts w:asciiTheme="majorBidi" w:hAnsiTheme="majorBidi" w:cstheme="majorBidi"/>
                                  <w:caps w:val="0"/>
                                  <w:szCs w:val="18"/>
                                  <w:lang w:val="de-DE"/>
                                </w:rPr>
                                <w:t>Lugar de observación</w:t>
                              </w:r>
                            </w:p>
                          </w:txbxContent>
                        </wps:txbx>
                        <wps:bodyPr rot="0" vert="horz" wrap="square" lIns="91440" tIns="45720" rIns="91440" bIns="45720" anchor="t" anchorCtr="0" upright="1">
                          <a:noAutofit/>
                        </wps:bodyPr>
                      </wps:wsp>
                      <wps:wsp>
                        <wps:cNvPr id="793" name="Freeform 174"/>
                        <wps:cNvSpPr>
                          <a:spLocks/>
                        </wps:cNvSpPr>
                        <wps:spPr bwMode="auto">
                          <a:xfrm>
                            <a:off x="1538" y="12052"/>
                            <a:ext cx="926" cy="161"/>
                          </a:xfrm>
                          <a:custGeom>
                            <a:avLst/>
                            <a:gdLst>
                              <a:gd name="T0" fmla="*/ 7 w 926"/>
                              <a:gd name="T1" fmla="*/ 161 h 161"/>
                              <a:gd name="T2" fmla="*/ 892 w 926"/>
                              <a:gd name="T3" fmla="*/ 161 h 161"/>
                              <a:gd name="T4" fmla="*/ 926 w 926"/>
                              <a:gd name="T5" fmla="*/ 0 h 161"/>
                              <a:gd name="T6" fmla="*/ 0 w 926"/>
                              <a:gd name="T7" fmla="*/ 0 h 161"/>
                              <a:gd name="T8" fmla="*/ 7 w 926"/>
                              <a:gd name="T9" fmla="*/ 161 h 1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6" h="161">
                                <a:moveTo>
                                  <a:pt x="7" y="161"/>
                                </a:moveTo>
                                <a:lnTo>
                                  <a:pt x="892" y="161"/>
                                </a:lnTo>
                                <a:lnTo>
                                  <a:pt x="926" y="0"/>
                                </a:lnTo>
                                <a:lnTo>
                                  <a:pt x="0" y="0"/>
                                </a:lnTo>
                                <a:lnTo>
                                  <a:pt x="7" y="161"/>
                                </a:lnTo>
                                <a:close/>
                              </a:path>
                            </a:pathLst>
                          </a:cu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Line 175"/>
                        <wps:cNvCnPr/>
                        <wps:spPr bwMode="auto">
                          <a:xfrm flipH="1">
                            <a:off x="1538" y="12052"/>
                            <a:ext cx="9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Freeform 176"/>
                        <wps:cNvSpPr>
                          <a:spLocks/>
                        </wps:cNvSpPr>
                        <wps:spPr bwMode="auto">
                          <a:xfrm>
                            <a:off x="2430" y="10979"/>
                            <a:ext cx="2790" cy="1230"/>
                          </a:xfrm>
                          <a:custGeom>
                            <a:avLst/>
                            <a:gdLst>
                              <a:gd name="T0" fmla="*/ 0 w 2790"/>
                              <a:gd name="T1" fmla="*/ 1230 h 1230"/>
                              <a:gd name="T2" fmla="*/ 195 w 2790"/>
                              <a:gd name="T3" fmla="*/ 405 h 1230"/>
                              <a:gd name="T4" fmla="*/ 615 w 2790"/>
                              <a:gd name="T5" fmla="*/ 0 h 1230"/>
                              <a:gd name="T6" fmla="*/ 1095 w 2790"/>
                              <a:gd name="T7" fmla="*/ 0 h 1230"/>
                              <a:gd name="T8" fmla="*/ 1365 w 2790"/>
                              <a:gd name="T9" fmla="*/ 315 h 1230"/>
                              <a:gd name="T10" fmla="*/ 1815 w 2790"/>
                              <a:gd name="T11" fmla="*/ 510 h 1230"/>
                              <a:gd name="T12" fmla="*/ 1995 w 2790"/>
                              <a:gd name="T13" fmla="*/ 870 h 1230"/>
                              <a:gd name="T14" fmla="*/ 2790 w 2790"/>
                              <a:gd name="T15" fmla="*/ 1230 h 1230"/>
                              <a:gd name="T16" fmla="*/ 0 w 2790"/>
                              <a:gd name="T17" fmla="*/ 1230 h 1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90" h="1230">
                                <a:moveTo>
                                  <a:pt x="0" y="1230"/>
                                </a:moveTo>
                                <a:lnTo>
                                  <a:pt x="195" y="405"/>
                                </a:lnTo>
                                <a:lnTo>
                                  <a:pt x="615" y="0"/>
                                </a:lnTo>
                                <a:lnTo>
                                  <a:pt x="1095" y="0"/>
                                </a:lnTo>
                                <a:lnTo>
                                  <a:pt x="1365" y="315"/>
                                </a:lnTo>
                                <a:lnTo>
                                  <a:pt x="1815" y="510"/>
                                </a:lnTo>
                                <a:lnTo>
                                  <a:pt x="1995" y="870"/>
                                </a:lnTo>
                                <a:lnTo>
                                  <a:pt x="2790" y="1230"/>
                                </a:lnTo>
                                <a:lnTo>
                                  <a:pt x="0" y="123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796" name="AutoShape 177"/>
                        <wps:cNvSpPr>
                          <a:spLocks/>
                        </wps:cNvSpPr>
                        <wps:spPr bwMode="auto">
                          <a:xfrm>
                            <a:off x="2259" y="12479"/>
                            <a:ext cx="2790" cy="441"/>
                          </a:xfrm>
                          <a:prstGeom prst="borderCallout2">
                            <a:avLst>
                              <a:gd name="adj1" fmla="val 57144"/>
                              <a:gd name="adj2" fmla="val -4301"/>
                              <a:gd name="adj3" fmla="val 57144"/>
                              <a:gd name="adj4" fmla="val -4301"/>
                              <a:gd name="adj5" fmla="val -100000"/>
                              <a:gd name="adj6" fmla="val -11611"/>
                            </a:avLst>
                          </a:prstGeom>
                          <a:solidFill>
                            <a:srgbClr val="FFFFFF"/>
                          </a:solidFill>
                          <a:ln w="9525">
                            <a:solidFill>
                              <a:srgbClr val="000000"/>
                            </a:solidFill>
                            <a:miter lim="800000"/>
                            <a:headEnd/>
                            <a:tailEnd/>
                          </a:ln>
                        </wps:spPr>
                        <wps:txbx>
                          <w:txbxContent>
                            <w:p w:rsidR="00C61BB0" w:rsidRPr="002D45EA" w:rsidRDefault="00C61BB0" w:rsidP="00AE2365">
                              <w:pPr>
                                <w:pStyle w:val="Figure"/>
                                <w:spacing w:before="40"/>
                                <w:rPr>
                                  <w:lang w:val="de-DE"/>
                                </w:rPr>
                              </w:pPr>
                              <w:r>
                                <w:rPr>
                                  <w:caps w:val="0"/>
                                  <w:lang w:val="de-DE"/>
                                </w:rPr>
                                <w:t>Otros usuarios excluidos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6" o:spid="_x0000_s1433" style="position:absolute;left:0;text-align:left;margin-left:37.9pt;margin-top:7.65pt;width:427.5pt;height:154.05pt;z-index:251664384;mso-position-horizontal-relative:text;mso-position-vertical-relative:text" coordorigin="1530,9839" coordsize="8550,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">
                <v:line id="Line 148" o:spid="_x0000_s1434" style="position:absolute;visibility:visible;mso-wrap-style:square" from="1530,12224" to="9360,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8sYAAADcAAAADwAAAGRycy9kb3ducmV2LnhtbESPQWvCQBSE7wX/w/KE3upGhSipq0hF&#10;0B6k2kJ7fGZfk9js27C7TdJ/3xUEj8PMfMMsVr2pRUvOV5YVjEcJCOLc6ooLBR/v26c5CB+QNdaW&#10;ScEfeVgtBw8LzLTt+EjtKRQiQthnqKAMocmk9HlJBv3INsTR+7bOYIjSFVI77CLc1HKSJKk0WHFc&#10;KLGhl5Lyn9OvUXCYvqXtev+66z/36TnfHM9fl84p9Tjs188gAvXhHr61d1rBLJ3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Ev/LGAAAA3AAAAA8AAAAAAAAA&#10;AAAAAAAAoQIAAGRycy9kb3ducmV2LnhtbFBLBQYAAAAABAAEAPkAAACUAwAAAAA=&#10;"/>
                <v:shape id="Freeform 149" o:spid="_x0000_s1435" style="position:absolute;left:3045;top:10604;width:1440;height:375;visibility:visible;mso-wrap-style:square;v-text-anchor:top" coordsize="144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oTsMA&#10;AADcAAAADwAAAGRycy9kb3ducmV2LnhtbERPXWvCMBR9F/Yfwh34pskG1llNiwwGIkymE5+vzbXt&#10;1tzUJmrnr18eBns8nO9F3ttGXKnztWMNT2MFgrhwpuZSw/7zbfQCwgdkg41j0vBDHvLsYbDA1Lgb&#10;b+m6C6WIIexT1FCF0KZS+qIii37sWuLInVxnMUTYldJ0eIvhtpHPSiXSYs2xocKWXisqvncXq2Gd&#10;fCwPk839XZ2/zltsk+lFzY5aDx/75RxEoD78i//cK6NhmsS18U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CoTsMAAADcAAAADwAAAAAAAAAAAAAAAACYAgAAZHJzL2Rv&#10;d25yZXYueG1sUEsFBgAAAAAEAAQA9QAAAIgDAAAAAA==&#10;" path="m,375l435,90,1020,r420,30l900,75,495,375,,375xe" fillcolor="#ffc">
                  <v:path arrowok="t" o:connecttype="custom" o:connectlocs="0,375;435,90;1020,0;1440,30;900,75;495,375;0,375" o:connectangles="0,0,0,0,0,0,0"/>
                </v:shape>
                <v:shape id="Freeform 150" o:spid="_x0000_s1436" style="position:absolute;left:4260;top:10619;width:5070;height:1605;visibility:visible;mso-wrap-style:square;v-text-anchor:top" coordsize="5070,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5wgscA&#10;AADcAAAADwAAAGRycy9kb3ducmV2LnhtbESPT2sCMRTE74LfIbxCb5qtB/+sRhGhtpQqrYrQ22Pz&#10;uru4eQmbdF376Y0geBxm5jfMbNGaSjRU+9Kygpd+AoI4s7rkXMFh/9obg/ABWWNlmRRcyMNi3u3M&#10;MNX2zN/U7EIuIoR9igqKEFwqpc8KMuj71hFH79fWBkOUdS51jecIN5UcJMlQGiw5LhToaFVQdtr9&#10;GQUn/dH8bN7Gn1s3+JqUbmnW/8e1Us9P7XIKIlAbHuF7+10rGA0ncDs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cILHAAAA3AAAAA8AAAAAAAAAAAAAAAAAmAIAAGRy&#10;cy9kb3ducmV2LnhtbFBLBQYAAAAABAAEAPUAAACMAwAAAAA=&#10;" path="m210,l930,345r585,75l1965,990,2310,735r750,75l3540,630r930,30l5070,870r-495,180l3960,1605r-3030,l1290,1485r465,-75l675,1185,195,750,,330,210,xe" fillcolor="lime">
                  <v:fill color2="#d6ffd6" rotate="t" focus="100%" type="gradient"/>
                  <v:path arrowok="t" o:connecttype="custom" o:connectlocs="210,0;930,345;1515,420;1965,990;2310,735;3060,810;3540,630;4470,660;5070,870;4575,1050;3960,1605;930,1605;1290,1485;1755,1410;675,1185;195,750;0,330;210,0" o:connectangles="0,0,0,0,0,0,0,0,0,0,0,0,0,0,0,0,0,0"/>
                </v:shape>
                <v:shape id="Freeform 151" o:spid="_x0000_s1437" style="position:absolute;left:5235;top:12029;width:3195;height:195;visibility:visible;mso-wrap-style:square;v-text-anchor:top" coordsize="319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bTMIA&#10;AADcAAAADwAAAGRycy9kb3ducmV2LnhtbERPz2vCMBS+D/wfwhO8zbQiVjqjDEHwIM6pB4+P5q0p&#10;a15KE2vrX78chB0/vt+rTW9r0VHrK8cK0mkCgrhwuuJSwfWye1+C8AFZY+2YFAzkYbMeva0w1+7B&#10;39SdQyliCPscFZgQmlxKXxiy6KeuIY7cj2sthgjbUuoWHzHc1nKWJAtpseLYYLChraHi93y3CrbH&#10;r5Ptbpd0Nl902fNwGNK7GZSajPvPDxCB+vAvfrn3WkGWxf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ZtMwgAAANwAAAAPAAAAAAAAAAAAAAAAAJgCAABkcnMvZG93&#10;bnJldi54bWxQSwUGAAAAAAQABAD1AAAAhwMAAAAA&#10;" path="m,165l345,60,780,,3195,,3000,195,,165xe" fillcolor="black">
                  <v:fill r:id="rId31" o:title="" type="pattern"/>
                  <v:path arrowok="t" o:connecttype="custom" o:connectlocs="0,165;345,60;780,0;3195,0;3000,195;0,165" o:connectangles="0,0,0,0,0,0"/>
                </v:shape>
                <v:shape id="Freeform 152" o:spid="_x0000_s1438" style="position:absolute;left:8220;top:11489;width:1860;height:750;visibility:visible;mso-wrap-style:square;v-text-anchor:top" coordsize="186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UuMQA&#10;AADcAAAADwAAAGRycy9kb3ducmV2LnhtbESPwWrDMBBE74X+g9hAb40cG5zgRjbBEGhPxW4g1621&#10;sUyslbHUxP37qlDocZiZN8y+WuwobjT7wbGCzToBQdw5PXCv4PRxfN6B8AFZ4+iYFHyTh6p8fNhj&#10;od2dG7q1oRcRwr5ABSaEqZDSd4Ys+rWbiKN3cbPFEOXcSz3jPcLtKNMkyaXFgeOCwYlqQ921/bIK&#10;uH4/fZq33dFnum/SNGR1np6VelothxcQgZbwH/5rv2oF2+0Gfs/E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lLjEAAAA3AAAAA8AAAAAAAAAAAAAAAAAmAIAAGRycy9k&#10;b3ducmV2LnhtbFBLBQYAAAAABAAEAPUAAACJAwAAAAA=&#10;" path="m1080,r210,150l1410,510r285,210l1860,750,,735,195,540,615,165,1080,xe" fillcolor="#fc9">
                  <v:path arrowok="t" o:connecttype="custom" o:connectlocs="1080,0;1290,150;1410,510;1695,720;1860,750;0,735;195,540;615,165;1080,0" o:connectangles="0,0,0,0,0,0,0,0,0"/>
                </v:shape>
                <v:line id="Line 153" o:spid="_x0000_s1439" style="position:absolute;flip:y;visibility:visible;mso-wrap-style:square" from="4429,11804" to="4950,1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4LyMYAAADcAAAADwAAAGRycy9kb3ducmV2LnhtbESPQWsCMRSE74X+h/AKvUjNVkTtahQp&#10;FDx4qZaV3p6b182ym5dtEnX9940g9DjMzDfMYtXbVpzJh9qxgtdhBoK4dLrmSsHX/uNlBiJEZI2t&#10;Y1JwpQCr5ePDAnPtLvxJ512sRIJwyFGBibHLpQylIYth6Dri5P04bzEm6SupPV4S3LZylGUTabHm&#10;tGCwo3dDZbM7WQVyth38+vVx3BTN4fBmirLovrdKPT/16zmISH38D9/bG61gOh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OC8jGAAAA3AAAAA8AAAAAAAAA&#10;AAAAAAAAoQIAAGRycy9kb3ducmV2LnhtbFBLBQYAAAAABAAEAPkAAACUAwAAAAA=&#10;"/>
                <v:line id="Line 154" o:spid="_x0000_s1440" style="position:absolute;visibility:visible;mso-wrap-style:square" from="4260,11489" to="4931,1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vLMYAAADcAAAADwAAAGRycy9kb3ducmV2LnhtbESPQWvCQBSE7wX/w/KE3urGClFSVxGl&#10;oD2UqoX2+Mw+k2j2bdjdJum/7xYEj8PMfMPMl72pRUvOV5YVjEcJCOLc6ooLBZ/H16cZCB+QNdaW&#10;ScEveVguBg9zzLTteE/tIRQiQthnqKAMocmk9HlJBv3INsTRO1tnMETpCqkddhFuavmcJKk0WHFc&#10;KLGhdUn59fBjFLxPPt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LyzGAAAA3AAAAA8AAAAAAAAA&#10;AAAAAAAAoQIAAGRycy9kb3ducmV2LnhtbFBLBQYAAAAABAAEAPkAAACUAwAAAAA=&#10;"/>
                <v:line id="Line 155" o:spid="_x0000_s1441" style="position:absolute;visibility:visible;mso-wrap-style:square" from="3806,11294" to="4260,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line id="Line 156" o:spid="_x0000_s1442" style="position:absolute;visibility:visible;mso-wrap-style:square" from="3945,10679" to="4252,1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group id="Group 157" o:spid="_x0000_s1443" style="position:absolute;left:3173;top:10312;width:408;height:639" coordorigin="3173,9623" coordsize="408,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158" o:spid="_x0000_s1444" style="position:absolute;left:3173;top:10043;width:408;height:172;visibility:visible;mso-wrap-style:square;v-text-anchor:top" coordsize="4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TyksQA&#10;AADcAAAADwAAAGRycy9kb3ducmV2LnhtbESP3WrCQBSE7wu+w3KE3tWNCk1MXUUEQfTGvwc4Zk+z&#10;abNnQ3ZN0rfvFgpeDjPzDbNcD7YWHbW+cqxgOklAEBdOV1wquF13bxkIH5A11o5JwQ95WK9GL0vM&#10;tev5TN0llCJC2OeowITQ5FL6wpBFP3ENcfQ+XWsxRNmWUrfYR7it5SxJ3qXFiuOCwYa2horvy8Mq&#10;uB87e9gUp6/5IdML7Gd3c8qOSr2Oh80HiEBDeIb/23utIE1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08pLEAAAA3AAAAA8AAAAAAAAAAAAAAAAAmAIAAGRycy9k&#10;b3ducmV2LnhtbFBLBQYAAAAABAAEAPUAAACJAwAAAAA=&#10;" path="m,172r408,l408,78,360,,3,,,172xe">
                    <v:path arrowok="t" o:connecttype="custom" o:connectlocs="0,172;408,172;408,78;360,0;3,0;0,172" o:connectangles="0,0,0,0,0,0"/>
                  </v:shape>
                  <v:oval id="Oval 159" o:spid="_x0000_s1445" style="position:absolute;left:3217;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UbcIA&#10;AADcAAAADwAAAGRycy9kb3ducmV2LnhtbERPTWvCQBC9F/oflin0Vjc2aEqaVaRS0IMHY3sfsmMS&#10;kp0N2WlM/717KPT4eN/Fdna9mmgMrWcDy0UCirjytuXawNfl8+UNVBBki71nMvBLAbabx4cCc+tv&#10;fKaplFrFEA45GmhEhlzrUDXkMCz8QBy5qx8dSoRjre2Itxjuev2aJGvtsOXY0OBAHw1VXfnjDOzr&#10;XbmedCqr9Lo/yKr7Ph3TpTHPT/PuHZTQLP/iP/fBGsiy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tRtwgAAANwAAAAPAAAAAAAAAAAAAAAAAJgCAABkcnMvZG93&#10;bnJldi54bWxQSwUGAAAAAAQABAD1AAAAhwMAAAAA&#10;"/>
                  <v:oval id="Oval 160" o:spid="_x0000_s1446" style="position:absolute;left:3465;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x9sQA&#10;AADcAAAADwAAAGRycy9kb3ducmV2LnhtbESPQWvCQBSE74L/YXlCb7rRoLapq4hSsAcPpu39kX0m&#10;wezbkH2N6b/vFgoeh5n5htnsBteonrpQezYwnyWgiAtvay4NfH68TZ9BBUG22HgmAz8UYLcdjzaY&#10;WX/nC/W5lCpCOGRooBJpM61DUZHDMPMtcfSuvnMoUXalth3eI9w1epEkK+2w5rhQYUuHiopb/u0M&#10;HMt9vup1Ksv0ejzJ8vZ1fk/nxjxNhv0rKKFBHuH/9skaWK9f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cfbEAAAA3AAAAA8AAAAAAAAAAAAAAAAAmAIAAGRycy9k&#10;b3ducmV2LnhtbFBLBQYAAAAABAAEAPUAAACJAwAAAAA=&#10;"/>
                  <v:line id="Line 161" o:spid="_x0000_s1447" style="position:absolute;visibility:visible;mso-wrap-style:square" from="3199,10114" to="3540,10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line id="Line 162" o:spid="_x0000_s1448" style="position:absolute;flip:y;visibility:visible;mso-wrap-style:square" from="3259,9634" to="3259,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lmMcAAADcAAAADwAAAGRycy9kb3ducmV2LnhtbESPQWsCMRSE74X+h/CEXkrNWkq7rkYR&#10;QejBS1VWvD03z82ym5dtkur23zeFQo/DzHzDzJeD7cSVfGgcK5iMMxDEldMN1woO+81TDiJEZI2d&#10;Y1LwTQGWi/u7ORba3fiDrrtYiwThUKACE2NfSBkqQxbD2PXEybs4bzEm6WupPd4S3HbyOctepcWG&#10;04LBntaGqnb3ZRXIfPv46Vfnl7Zsj8epKauyP22VehgNqxmISEP8D/+137WCt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eWYxwAAANwAAAAPAAAAAAAA&#10;AAAAAAAAAKECAABkcnMvZG93bnJldi54bWxQSwUGAAAAAAQABAD5AAAAlQMAAAAA&#10;"/>
                  <v:line id="Line 163" o:spid="_x0000_s1449" style="position:absolute;visibility:visible;mso-wrap-style:square" from="3270,9671" to="3469,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6kMYAAADcAAAADwAAAGRycy9kb3ducmV2LnhtbESPQWvCQBSE7wX/w/KE3uqmFlJJXUUU&#10;QT2Uagvt8Zl9TVKzb8PumqT/3hUEj8PMfMNM572pRUvOV5YVPI8SEMS51RUXCr4+108TED4ga6wt&#10;k4J/8jCfDR6mmGnb8Z7aQyhEhLDPUEEZQpNJ6fOSDPqRbYij92udwRClK6R22EW4qeU4SVJpsOK4&#10;UGJDy5Ly0+FsFLy/fKTtYrvb9N/b9Jiv9sefv84p9TjsF28gAvXhHr61N1rB62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pDGAAAA3AAAAA8AAAAAAAAA&#10;AAAAAAAAoQIAAGRycy9kb3ducmV2LnhtbFBLBQYAAAAABAAEAPkAAACUAwAAAAA=&#10;"/>
                  <v:line id="Line 164" o:spid="_x0000_s1450" style="position:absolute;flip:x;visibility:visible;mso-wrap-style:square" from="3289,9623" to="3338,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edMcAAADcAAAADwAAAGRycy9kb3ducmV2LnhtbESPT2sCMRTE74V+h/AKvRTN9g913RpF&#10;CoUevGjLirfn5rlZdvOyTVJdv70RCj0OM/MbZrYYbCeO5EPjWMHjOANBXDndcK3g++tjlIMIEVlj&#10;55gUnCnAYn57M8NCuxOv6biJtUgQDgUqMDH2hZShMmQxjF1PnLyD8xZjkr6W2uMpwW0nn7LsVVps&#10;OC0Y7OndUNVufq0Cma8efvxy/9KW7XY7NWVV9ruVUvd3w/INRKQh/of/2p9awSR/hu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l950xwAAANwAAAAPAAAAAAAA&#10;AAAAAAAAAKECAABkcnMvZG93bnJldi54bWxQSwUGAAAAAAQABAD5AAAAlQMAAAAA&#10;"/>
                  <v:line id="Line 165" o:spid="_x0000_s1451" style="position:absolute;flip:x;visibility:visible;mso-wrap-style:square" from="3356,9664" to="3386,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5GAMcAAADcAAAADwAAAGRycy9kb3ducmV2LnhtbESPQWsCMRSE74X+h/CEXkrNtki7rkaR&#10;QsGDl6qseHtunptlNy/bJNX13zeFQo/DzHzDzJeD7cSFfGgcK3geZyCIK6cbrhXsdx9POYgQkTV2&#10;jknBjQIsF/d3cyy0u/InXbaxFgnCoUAFJsa+kDJUhiyGseuJk3d23mJM0tdSe7wmuO3kS5a9SosN&#10;pwWDPb0bqtrtt1Ug883jl1+dJm3ZHg5TU1Zlf9wo9TAaVjMQkYb4H/5rr7WCt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kYAxwAAANwAAAAPAAAAAAAA&#10;AAAAAAAAAKECAABkcnMvZG93bnJldi54bWxQSwUGAAAAAAQABAD5AAAAlQMAAAAA&#10;"/>
                  <v:line id="Line 166" o:spid="_x0000_s1452" style="position:absolute;flip:x;visibility:visible;mso-wrap-style:square" from="3416,9698" to="3435,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jm8cAAADcAAAADwAAAGRycy9kb3ducmV2LnhtbESPQUsDMRSE74L/ITzBi7RZRe12bVqK&#10;IHjopVW29Pa6ed0su3lZk9hu/31TEDwOM/MNM1sMthNH8qFxrOBxnIEgrpxuuFbw/fUxykGEiKyx&#10;c0wKzhRgMb+9mWGh3YnXdNzEWiQIhwIVmBj7QspQGbIYxq4nTt7BeYsxSV9L7fGU4LaTT1n2Ki02&#10;nBYM9vRuqGo3v1aBzFcPP365f27LdrudmrIq+91Kqfu7YfkGItIQ/8N/7U+tYJK/wPVMO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uObxwAAANwAAAAPAAAAAAAA&#10;AAAAAAAAAKECAABkcnMvZG93bnJldi54bWxQSwUGAAAAAAQABAD5AAAAlQMAAAAA&#10;"/>
                </v:group>
                <v:shape id="Freeform 167" o:spid="_x0000_s1453" style="position:absolute;left:6000;top:11069;width:908;height:540;visibility:visible;mso-wrap-style:square;v-text-anchor:top" coordsize="90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ancUA&#10;AADcAAAADwAAAGRycy9kb3ducmV2LnhtbESPQWsCMRSE74L/ITyhN81WWiurUURo2UurXT14fGxe&#10;N9tuXpYk6vbfNwXB4zAz3zDLdW9bcSEfGscKHicZCOLK6YZrBcfD63gOIkRkja1jUvBLAdar4WCJ&#10;uXZX/qRLGWuRIBxyVGBi7HIpQ2XIYpi4jjh5X85bjEn6WmqP1wS3rZxm2UxabDgtGOxoa6j6Kc9W&#10;gS4KU5yn7/7Nnz6+S/u0f467vVIPo36zABGpj/fwrV1oBS/zGfyf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tqdxQAAANwAAAAPAAAAAAAAAAAAAAAAAJgCAABkcnMv&#10;ZG93bnJldi54bWxQSwUGAAAAAAQABAD1AAAAigMAAAAA&#10;" path="m,251l221,540,570,281r338,38l458,,,251xe" fillcolor="#f0fff0">
                  <v:fill color2="#cfc" rotate="t" focus="100%" type="gradient"/>
                  <v:path arrowok="t" o:connecttype="custom" o:connectlocs="0,251;221,540;570,281;908,319;458,0;0,251" o:connectangles="0,0,0,0,0,0"/>
                </v:shape>
                <v:shape id="Freeform 168" o:spid="_x0000_s1454" style="position:absolute;left:1542;top:11046;width:1361;height:1170;visibility:visible;mso-wrap-style:square;v-text-anchor:top" coordsize="1361,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8f8QA&#10;AADcAAAADwAAAGRycy9kb3ducmV2LnhtbESPQWvCQBSE7wX/w/IEb3XTYhtJXUULgtBT03p/Zl+T&#10;0OzbuPvU2F/fLRQ8DjPzDbNYDa5TZwqx9WzgYZqBIq68bbk28PmxvZ+DioJssfNMBq4UYbUc3S2w&#10;sP7C73QupVYJwrFAA41IX2gdq4YcxqnviZP35YNDSTLU2ga8JLjr9GOWPWuHLaeFBnt6baj6Lk/O&#10;wGb/M8isfNrk++ub7Oh4KPNwMGYyHtYvoIQGuYX/2ztrIJ/n8Hc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XPH/EAAAA3AAAAA8AAAAAAAAAAAAAAAAAmAIAAGRycy9k&#10;b3ducmV2LnhtbFBLBQYAAAAABAAEAPUAAACJAwAAAAA=&#10;" path="m881,1163l1076,334,1361,56,930,131,469,,,120,,1170r881,-7xe" fillcolor="lime" stroked="f">
                  <v:fill color2="#bcffbc" rotate="t" focus="100%" type="gradient"/>
                  <v:path arrowok="t" o:connecttype="custom" o:connectlocs="881,1163;1076,334;1361,56;930,131;469,0;0,120;0,1170;881,1163" o:connectangles="0,0,0,0,0,0,0,0"/>
                </v:shape>
                <v:line id="Line 169" o:spid="_x0000_s1455" style="position:absolute;flip:x;visibility:visible;mso-wrap-style:square" from="2464,11092" to="2921,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MBcMAAADcAAAADwAAAGRycy9kb3ducmV2LnhtbERPz2vCMBS+D/wfwht4kZk6xHWdUUQY&#10;ePCiG5Xd3pq3prR5qUnU7r9fDsKOH9/v5XqwnbiSD41jBbNpBoK4crrhWsHnx/tTDiJEZI2dY1Lw&#10;SwHWq9HDEgvtbnyg6zHWIoVwKFCBibEvpAyVIYth6nrixP04bzEm6GupPd5SuO3kc5YtpMWGU4PB&#10;nraGqvZ4sQpkvp+c/eZ73pbt6fRqyqrsv/ZKjR+HzRuISEP8F9/dO63gJU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zTAXDAAAA3AAAAA8AAAAAAAAAAAAA&#10;AAAAoQIAAGRycy9kb3ducmV2LnhtbFBLBQYAAAAABAAEAPkAAACRAwAAAAA=&#10;"/>
                <v:line id="Line 170" o:spid="_x0000_s1456" style="position:absolute;flip:x y;visibility:visible;mso-wrap-style:square" from="2010,11043" to="2464,1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RGMYAAADcAAAADwAAAGRycy9kb3ducmV2LnhtbESPT2vCQBTE70K/w/IKvZS68Q82jdmI&#10;FCqeFGNLr4/sMwlm34bs1qT99K5Q8DjMzG+YdDWYRlyoc7VlBZNxBIK4sLrmUsHn8eMlBuE8ssbG&#10;Min4JQer7GGUYqJtzwe65L4UAcIuQQWV920ipSsqMujGtiUO3sl2Bn2QXSl1h32Am0ZOo2ghDdYc&#10;Fips6b2i4pz/GAXIu79Z3E9oLjf07aa7/fP666TU0+OwXoLwNPh7+L+91Qpe4ze4nQlH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P0RjGAAAA3AAAAA8AAAAAAAAA&#10;AAAAAAAAoQIAAGRycy9kb3ducmV2LnhtbFBLBQYAAAAABAAEAPkAAACUAwAAAAA=&#10;"/>
                <v:line id="Line 171" o:spid="_x0000_s1457" style="position:absolute;flip:x;visibility:visible;mso-wrap-style:square" from="1541,11047" to="2006,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W3sQAAADcAAAADwAAAGRycy9kb3ducmV2LnhtbERPy2oCMRTdC/5DuEI3pWaUUnVqFCkI&#10;XbjxwUh3t5PrZJjJzTRJdfr3zUJweTjv5bq3rbiSD7VjBZNxBoK4dLrmSsHpuH2ZgwgRWWPrmBT8&#10;UYD1ajhYYq7djfd0PcRKpBAOOSowMXa5lKE0ZDGMXUecuIvzFmOCvpLa4y2F21ZOs+xNWqw5NRjs&#10;6MNQ2Rx+rQI53z3/+M33a1M05/PCFGXRfe2Uehr1m3cQkfr4EN/dn1rBbJ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NbexAAAANwAAAAPAAAAAAAAAAAA&#10;AAAAAKECAABkcnMvZG93bnJldi54bWxQSwUGAAAAAAQABAD5AAAAkgMAAAAA&#10;"/>
                <v:shape id="AutoShape 172" o:spid="_x0000_s1458" type="#_x0000_t48" style="position:absolute;left:7305;top:12464;width:18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b8cQA&#10;AADcAAAADwAAAGRycy9kb3ducmV2LnhtbESPQWsCMRSE7wX/Q3gFL6VmFanbrVFEVKw3rUKPj81z&#10;d3HzEpKo679vCoUeh5n5hpnOO9OKG/nQWFYwHGQgiEurG64UHL/WrzmIEJE1tpZJwYMCzGe9pykW&#10;2t55T7dDrESCcChQQR2jK6QMZU0Gw8A64uSdrTcYk/SV1B7vCW5aOcqyN2mw4bRQo6NlTeXlcDUK&#10;8tW2HV/cyn/yS+Z21Uae8u+zUv3nbvEBIlIX/8N/7a1WMHkfwu+ZdAT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W/HEAAAA3AAAAA8AAAAAAAAAAAAAAAAAmAIAAGRycy9k&#10;b3ducmV2LnhtbFBLBQYAAAAABAAEAPUAAACJAwAAAAA=&#10;" adj="-5923,-17280,-3635,10368,-1394,10368">
                  <v:textbox>
                    <w:txbxContent>
                      <w:p w:rsidR="00C61BB0" w:rsidRPr="002D45EA" w:rsidRDefault="00C61BB0" w:rsidP="00353F54">
                        <w:pPr>
                          <w:pStyle w:val="Figure"/>
                          <w:rPr>
                            <w:lang w:val="de-DE"/>
                          </w:rPr>
                        </w:pPr>
                        <w:r>
                          <w:rPr>
                            <w:caps w:val="0"/>
                            <w:lang w:val="de-DE"/>
                          </w:rPr>
                          <w:t>Zona de medición</w:t>
                        </w:r>
                      </w:p>
                    </w:txbxContent>
                  </v:textbox>
                </v:shape>
                <v:shape id="AutoShape 173" o:spid="_x0000_s1459" type="#_x0000_t48" style="position:absolute;left:6210;top:9839;width:222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VLcIA&#10;AADcAAAADwAAAGRycy9kb3ducmV2LnhtbESP3YrCMBSE7xd8h3AE79ZUBX+qaRFR2ItlweoDHJpj&#10;W2xOShJrffvNgrCXw8x8w+zywbSiJ+cbywpm0wQEcWl1w5WC6+X0uQbhA7LG1jIpeJGHPBt97DDV&#10;9sln6otQiQhhn6KCOoQuldKXNRn0U9sRR+9mncEQpaukdviMcNPKeZIspcGG40KNHR1qKu/Fwyi4&#10;9CtcfB9/zjbhvelcc9QUrkpNxsN+CyLQEP7D7/aXVrDazOHvTDw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JUtwgAAANwAAAAPAAAAAAAAAAAAAAAAAJgCAABkcnMvZG93&#10;bnJldi54bWxQSwUGAAAAAAQABAD1AAAAhwMAAAAA&#10;" adj="-31703,29376,-16374,10368,-1394,10368">
                  <v:textbox>
                    <w:txbxContent>
                      <w:p w:rsidR="00C61BB0" w:rsidRPr="00791217" w:rsidRDefault="00C61BB0" w:rsidP="00353F54">
                        <w:pPr>
                          <w:pStyle w:val="Figure"/>
                          <w:rPr>
                            <w:rFonts w:asciiTheme="majorBidi" w:hAnsiTheme="majorBidi" w:cstheme="majorBidi"/>
                            <w:szCs w:val="18"/>
                            <w:lang w:val="de-DE"/>
                          </w:rPr>
                        </w:pPr>
                        <w:r w:rsidRPr="00791217">
                          <w:rPr>
                            <w:rFonts w:asciiTheme="majorBidi" w:hAnsiTheme="majorBidi" w:cstheme="majorBidi"/>
                            <w:caps w:val="0"/>
                            <w:szCs w:val="18"/>
                            <w:lang w:val="de-DE"/>
                          </w:rPr>
                          <w:t>Lugar de observación</w:t>
                        </w:r>
                      </w:p>
                    </w:txbxContent>
                  </v:textbox>
                  <o:callout v:ext="edit" minusy="t"/>
                </v:shape>
                <v:shape id="Freeform 174" o:spid="_x0000_s1460" style="position:absolute;left:1538;top:12052;width:926;height:161;visibility:visible;mso-wrap-style:square;v-text-anchor:top" coordsize="92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9sUA&#10;AADcAAAADwAAAGRycy9kb3ducmV2LnhtbESPT2vCQBTE70K/w/IKvelGC7aJWaVUBMFLm/TS2zP7&#10;zB+zb0N2TeK37xYKPQ4z8xsm3U2mFQP1rrasYLmIQBAXVtdcKvjKD/NXEM4ja2wtk4I7OdhtH2Yp&#10;JtqO/ElD5ksRIOwSVFB53yVSuqIig25hO+LgXWxv0AfZl1L3OAa4aeUqitbSYM1hocKO3isqrtnN&#10;BMqIeRPn59PhYxV/n4e8YZPtlXp6nN42IDxN/j/81z5qBS/xM/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H2xQAAANwAAAAPAAAAAAAAAAAAAAAAAJgCAABkcnMv&#10;ZG93bnJldi54bWxQSwUGAAAAAAQABAD1AAAAigMAAAAA&#10;" path="m7,161r885,l926,,,,7,161xe" fillcolor="black" stroked="f">
                  <v:fill r:id="rId32" o:title="" type="pattern"/>
                  <v:path arrowok="t" o:connecttype="custom" o:connectlocs="7,161;892,161;926,0;0,0;7,161" o:connectangles="0,0,0,0,0"/>
                </v:shape>
                <v:line id="Line 175" o:spid="_x0000_s1461" style="position:absolute;flip:x;visibility:visible;mso-wrap-style:square" from="1538,12052" to="2460,1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Q3cYAAADcAAAADwAAAGRycy9kb3ducmV2LnhtbESPQWsCMRSE74X+h/AKXqRmW6TV1Sgi&#10;FDx4qZaV3p6b182ym5c1ibr++6Yg9DjMzDfMfNnbVlzIh9qxgpdRBoK4dLrmSsHX/uN5AiJEZI2t&#10;Y1JwowDLxePDHHPtrvxJl12sRIJwyFGBibHLpQylIYth5Dri5P04bzEm6SupPV4T3LbyNcvepMWa&#10;04LBjtaGymZ3tgrkZDs8+dVx3BTN4TA1RVl031ulBk/9agYiUh//w/f2Rit4n4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n0N3GAAAA3AAAAA8AAAAAAAAA&#10;AAAAAAAAoQIAAGRycy9kb3ducmV2LnhtbFBLBQYAAAAABAAEAPkAAACUAwAAAAA=&#10;"/>
                <v:shape id="Freeform 176" o:spid="_x0000_s1462" style="position:absolute;left:2430;top:10979;width:2790;height:1230;visibility:visible;mso-wrap-style:square;v-text-anchor:top" coordsize="2790,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Td8UA&#10;AADcAAAADwAAAGRycy9kb3ducmV2LnhtbESPQYvCMBSE7wv+h/AEL8uaquiu1SiiiMIisurB46N5&#10;tsXmpTRRq7/eCMIeh5n5hhlPa1OIK1Uut6yg045AECdW55wqOOyXXz8gnEfWWFgmBXdyMJ00PsYY&#10;a3vjP7rufCoChF2MCjLvy1hKl2Rk0LVtSRy8k60M+iCrVOoKbwFuCtmNooE0mHNYyLCkeUbJeXcx&#10;CjbHxf60TX7tquftffgp8VHiQKlWs56NQHiq/X/43V5rBd/DPrzOhCM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pN3xQAAANwAAAAPAAAAAAAAAAAAAAAAAJgCAABkcnMv&#10;ZG93bnJldi54bWxQSwUGAAAAAAQABAD1AAAAigMAAAAA&#10;" path="m,1230l195,405,615,r480,l1365,315r450,195l1995,870r795,360l,1230xe" fillcolor="#fc9">
                  <v:path arrowok="t" o:connecttype="custom" o:connectlocs="0,1230;195,405;615,0;1095,0;1365,315;1815,510;1995,870;2790,1230;0,1230" o:connectangles="0,0,0,0,0,0,0,0,0"/>
                </v:shape>
                <v:shape id="AutoShape 177" o:spid="_x0000_s1463" type="#_x0000_t48" style="position:absolute;left:2259;top:12479;width:279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8UA&#10;AADcAAAADwAAAGRycy9kb3ducmV2LnhtbESPQWuDQBSE74X+h+UVcqurNkRr3QQpFAI9JSmE3B7u&#10;q0rdt+Juov77bqDQ4zAz3zDlbja9uNHoOssKkigGQVxb3XGj4Ov08ZyDcB5ZY2+ZFCzkYLd9fCix&#10;0HbiA92OvhEBwq5ABa33QyGlq1sy6CI7EAfv244GfZBjI/WIU4CbXqZxvJEGOw4LLQ703lL9c7wa&#10;BXnzmbz05lwth0t6XU/nIVmyi1Krp7l6A+Fp9v/hv/ZeK8heN3A/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t7/xQAAANwAAAAPAAAAAAAAAAAAAAAAAJgCAABkcnMv&#10;ZG93bnJldi54bWxQSwUGAAAAAAQABAD1AAAAigMAAAAA&#10;" adj="-2508,-21600,-929,12343,-929,12343">
                  <v:textbox>
                    <w:txbxContent>
                      <w:p w:rsidR="00C61BB0" w:rsidRPr="002D45EA" w:rsidRDefault="00C61BB0" w:rsidP="00AE2365">
                        <w:pPr>
                          <w:pStyle w:val="Figure"/>
                          <w:spacing w:before="40"/>
                          <w:rPr>
                            <w:lang w:val="de-DE"/>
                          </w:rPr>
                        </w:pPr>
                        <w:r>
                          <w:rPr>
                            <w:caps w:val="0"/>
                            <w:lang w:val="de-DE"/>
                          </w:rPr>
                          <w:t>Otros usuarios excluidos</w:t>
                        </w:r>
                      </w:p>
                    </w:txbxContent>
                  </v:textbox>
                </v:shape>
              </v:group>
            </w:pict>
          </mc:Fallback>
        </mc:AlternateContent>
      </w: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AE2365" w:rsidRPr="00AE2365" w:rsidRDefault="00AE2365" w:rsidP="00AE2365">
      <w:pPr>
        <w:spacing w:before="0"/>
        <w:rPr>
          <w:sz w:val="22"/>
          <w:lang w:val="es-ES"/>
        </w:rPr>
      </w:pPr>
    </w:p>
    <w:p w:rsidR="008339AB" w:rsidRPr="001D4AC4" w:rsidRDefault="008339AB" w:rsidP="00803B51">
      <w:pPr>
        <w:rPr>
          <w:lang w:val="es-ES"/>
        </w:rPr>
      </w:pPr>
      <w:r>
        <w:rPr>
          <w:lang w:val="es-ES"/>
        </w:rPr>
        <w:t>Para aumentar la probabilidad de que sólo se tomen en consideración las emisiones deseadas procedentes de la zona de medición</w:t>
      </w:r>
      <w:r w:rsidRPr="001D4AC4">
        <w:rPr>
          <w:lang w:val="es-ES"/>
        </w:rPr>
        <w:t xml:space="preserve">, </w:t>
      </w:r>
      <w:r>
        <w:rPr>
          <w:lang w:val="es-ES"/>
        </w:rPr>
        <w:t xml:space="preserve">se pueden aplicar métodos de identificación de señales, como la decodificación </w:t>
      </w:r>
      <w:r w:rsidRPr="001D4AC4">
        <w:rPr>
          <w:lang w:val="es-ES"/>
        </w:rPr>
        <w:t>(</w:t>
      </w:r>
      <w:r>
        <w:rPr>
          <w:lang w:val="es-ES"/>
        </w:rPr>
        <w:t xml:space="preserve">por ejemplo, determinar el identificador del conjunto de servicios </w:t>
      </w:r>
      <w:r w:rsidRPr="001D4AC4">
        <w:rPr>
          <w:lang w:val="es-ES"/>
        </w:rPr>
        <w:t xml:space="preserve">(SSID) </w:t>
      </w:r>
      <w:r>
        <w:rPr>
          <w:lang w:val="es-ES"/>
        </w:rPr>
        <w:t xml:space="preserve">de la </w:t>
      </w:r>
      <w:r w:rsidRPr="001D4AC4">
        <w:rPr>
          <w:lang w:val="es-ES"/>
        </w:rPr>
        <w:t>RLAN).</w:t>
      </w:r>
    </w:p>
    <w:p w:rsidR="008339AB" w:rsidRPr="001D4AC4" w:rsidRDefault="008339AB" w:rsidP="008339AB">
      <w:pPr>
        <w:pStyle w:val="Heading1"/>
        <w:rPr>
          <w:lang w:val="es-ES"/>
        </w:rPr>
      </w:pPr>
      <w:bookmarkStart w:id="62" w:name="_Toc349812677"/>
      <w:bookmarkStart w:id="63" w:name="_Toc351716853"/>
      <w:r w:rsidRPr="001D4AC4">
        <w:rPr>
          <w:lang w:val="es-ES"/>
        </w:rPr>
        <w:lastRenderedPageBreak/>
        <w:t>4</w:t>
      </w:r>
      <w:r w:rsidRPr="001D4AC4">
        <w:rPr>
          <w:lang w:val="es-ES"/>
        </w:rPr>
        <w:tab/>
      </w:r>
      <w:r>
        <w:rPr>
          <w:lang w:val="es-ES"/>
        </w:rPr>
        <w:t>Consideraciones relativas al emplazamiento</w:t>
      </w:r>
      <w:bookmarkEnd w:id="62"/>
      <w:bookmarkEnd w:id="63"/>
    </w:p>
    <w:p w:rsidR="008339AB" w:rsidRPr="001D4AC4" w:rsidRDefault="008339AB" w:rsidP="00867697">
      <w:pPr>
        <w:keepNext/>
        <w:keepLines/>
        <w:rPr>
          <w:lang w:val="es-ES"/>
        </w:rPr>
      </w:pPr>
      <w:r>
        <w:rPr>
          <w:lang w:val="es-ES"/>
        </w:rPr>
        <w:t xml:space="preserve">Aparte de los casos especiales mencionados en </w:t>
      </w:r>
      <w:r w:rsidRPr="001D4AC4">
        <w:rPr>
          <w:lang w:val="es-ES"/>
        </w:rPr>
        <w:t xml:space="preserve">§ 3.6, </w:t>
      </w:r>
      <w:r>
        <w:rPr>
          <w:lang w:val="es-ES"/>
        </w:rPr>
        <w:t>la ubicación óptima para realizar la comprobación técnica depende de las expectativas en cuanto a la validez de los resultados</w:t>
      </w:r>
      <w:r w:rsidRPr="001D4AC4">
        <w:rPr>
          <w:lang w:val="es-ES"/>
        </w:rPr>
        <w:t xml:space="preserve">: </w:t>
      </w:r>
    </w:p>
    <w:p w:rsidR="008339AB" w:rsidRPr="001D4AC4" w:rsidRDefault="008339AB" w:rsidP="00803B51">
      <w:pPr>
        <w:rPr>
          <w:lang w:val="es-ES"/>
        </w:rPr>
      </w:pPr>
      <w:r>
        <w:rPr>
          <w:lang w:val="es-ES"/>
        </w:rPr>
        <w:t>Si se desea medir solamente la ocupación en una determinada estación de usuario fija</w:t>
      </w:r>
      <w:r w:rsidRPr="001D4AC4">
        <w:rPr>
          <w:lang w:val="es-ES"/>
        </w:rPr>
        <w:t xml:space="preserve">, </w:t>
      </w:r>
      <w:r>
        <w:rPr>
          <w:lang w:val="es-ES"/>
        </w:rPr>
        <w:t>el emplazamiento debe estar en el mismo lugar que dicha estación o en sus proximidades</w:t>
      </w:r>
      <w:r w:rsidRPr="001D4AC4">
        <w:rPr>
          <w:lang w:val="es-ES"/>
        </w:rPr>
        <w:t xml:space="preserve">. </w:t>
      </w:r>
      <w:r>
        <w:rPr>
          <w:lang w:val="es-ES"/>
        </w:rPr>
        <w:t>De ser posible</w:t>
      </w:r>
      <w:r w:rsidRPr="001D4AC4">
        <w:rPr>
          <w:lang w:val="es-ES"/>
        </w:rPr>
        <w:t xml:space="preserve">, </w:t>
      </w:r>
      <w:r>
        <w:rPr>
          <w:lang w:val="es-ES"/>
        </w:rPr>
        <w:t>debería utilizarse la propia antena de usuario para efectuar la medición</w:t>
      </w:r>
      <w:r w:rsidRPr="001D4AC4">
        <w:rPr>
          <w:lang w:val="es-ES"/>
        </w:rPr>
        <w:t xml:space="preserve">. </w:t>
      </w:r>
      <w:r>
        <w:rPr>
          <w:lang w:val="es-ES"/>
        </w:rPr>
        <w:t>Ahora bien</w:t>
      </w:r>
      <w:r w:rsidRPr="001D4AC4">
        <w:rPr>
          <w:lang w:val="es-ES"/>
        </w:rPr>
        <w:t xml:space="preserve">, </w:t>
      </w:r>
      <w:r>
        <w:rPr>
          <w:lang w:val="es-ES"/>
        </w:rPr>
        <w:t>si la estación de usuario ya está operativa y transmite durante el periodo de observación</w:t>
      </w:r>
      <w:r w:rsidRPr="001D4AC4">
        <w:rPr>
          <w:lang w:val="es-ES"/>
        </w:rPr>
        <w:t xml:space="preserve">, </w:t>
      </w:r>
      <w:r>
        <w:rPr>
          <w:lang w:val="es-ES"/>
        </w:rPr>
        <w:t>deberán adoptarse medidas especiales para evitar sobrecargar el equipo de medición</w:t>
      </w:r>
      <w:r w:rsidRPr="001D4AC4">
        <w:rPr>
          <w:lang w:val="es-ES"/>
        </w:rPr>
        <w:t xml:space="preserve">. </w:t>
      </w:r>
      <w:r>
        <w:rPr>
          <w:lang w:val="es-ES"/>
        </w:rPr>
        <w:t xml:space="preserve">Para ello se podría recurrir, por ejemplo, a filtros </w:t>
      </w:r>
      <w:r w:rsidRPr="001D4AC4">
        <w:rPr>
          <w:lang w:val="es-ES"/>
        </w:rPr>
        <w:t>notch (</w:t>
      </w:r>
      <w:r>
        <w:rPr>
          <w:lang w:val="es-ES"/>
        </w:rPr>
        <w:t>si se mide con una antena separada</w:t>
      </w:r>
      <w:r w:rsidRPr="001D4AC4">
        <w:rPr>
          <w:lang w:val="es-ES"/>
        </w:rPr>
        <w:t xml:space="preserve">) </w:t>
      </w:r>
      <w:r>
        <w:rPr>
          <w:lang w:val="es-ES"/>
        </w:rPr>
        <w:t xml:space="preserve">o acopladores direccionales </w:t>
      </w:r>
      <w:r w:rsidRPr="001D4AC4">
        <w:rPr>
          <w:lang w:val="es-ES"/>
        </w:rPr>
        <w:t>(</w:t>
      </w:r>
      <w:r>
        <w:rPr>
          <w:lang w:val="es-ES"/>
        </w:rPr>
        <w:t>si se mide directamente en la antena del usuario</w:t>
      </w:r>
      <w:r w:rsidRPr="001D4AC4">
        <w:rPr>
          <w:lang w:val="es-ES"/>
        </w:rPr>
        <w:t>).</w:t>
      </w:r>
    </w:p>
    <w:p w:rsidR="008339AB" w:rsidRPr="001D4AC4" w:rsidRDefault="008339AB" w:rsidP="00803B51">
      <w:pPr>
        <w:rPr>
          <w:lang w:val="es-ES"/>
        </w:rPr>
      </w:pPr>
      <w:r>
        <w:rPr>
          <w:lang w:val="es-ES"/>
        </w:rPr>
        <w:t>Si se desea medir la ocupación de una zona más extensa</w:t>
      </w:r>
      <w:r w:rsidRPr="001D4AC4">
        <w:rPr>
          <w:lang w:val="es-ES"/>
        </w:rPr>
        <w:t xml:space="preserve">, </w:t>
      </w:r>
      <w:r>
        <w:rPr>
          <w:lang w:val="es-ES"/>
        </w:rPr>
        <w:t xml:space="preserve">el lugar óptimo para la observación es el centro de dicha zona </w:t>
      </w:r>
      <w:r w:rsidRPr="001D4AC4">
        <w:rPr>
          <w:lang w:val="es-ES"/>
        </w:rPr>
        <w:t>(</w:t>
      </w:r>
      <w:r>
        <w:rPr>
          <w:lang w:val="es-ES"/>
        </w:rPr>
        <w:t>zona de medición</w:t>
      </w:r>
      <w:r w:rsidRPr="001D4AC4">
        <w:rPr>
          <w:lang w:val="es-ES"/>
        </w:rPr>
        <w:t xml:space="preserve">). </w:t>
      </w:r>
      <w:r>
        <w:rPr>
          <w:lang w:val="es-ES"/>
        </w:rPr>
        <w:t>El tamaño de la zona dependerá de los siguientes factores</w:t>
      </w:r>
      <w:r w:rsidRPr="001D4AC4">
        <w:rPr>
          <w:lang w:val="es-ES"/>
        </w:rPr>
        <w:t>:</w:t>
      </w:r>
    </w:p>
    <w:p w:rsidR="008339AB" w:rsidRPr="001D4AC4" w:rsidRDefault="008339AB" w:rsidP="00803B51">
      <w:pPr>
        <w:pStyle w:val="enumlev1"/>
        <w:rPr>
          <w:lang w:val="es-ES"/>
        </w:rPr>
      </w:pPr>
      <w:r w:rsidRPr="001D4AC4">
        <w:rPr>
          <w:lang w:val="es-ES"/>
        </w:rPr>
        <w:t>–</w:t>
      </w:r>
      <w:r w:rsidRPr="001D4AC4">
        <w:rPr>
          <w:lang w:val="es-ES"/>
        </w:rPr>
        <w:tab/>
      </w:r>
      <w:r>
        <w:rPr>
          <w:lang w:val="es-ES"/>
        </w:rPr>
        <w:t xml:space="preserve">El valor del umbral </w:t>
      </w:r>
      <w:r w:rsidRPr="001D4AC4">
        <w:rPr>
          <w:lang w:val="es-ES"/>
        </w:rPr>
        <w:t>(</w:t>
      </w:r>
      <w:r>
        <w:rPr>
          <w:lang w:val="es-ES"/>
        </w:rPr>
        <w:t>cuanto menor sea el umbral mayor será la zona de medición</w:t>
      </w:r>
      <w:r w:rsidRPr="001D4AC4">
        <w:rPr>
          <w:lang w:val="es-ES"/>
        </w:rPr>
        <w:t>).</w:t>
      </w:r>
    </w:p>
    <w:p w:rsidR="008339AB" w:rsidRPr="001D4AC4" w:rsidRDefault="008339AB" w:rsidP="00803B51">
      <w:pPr>
        <w:pStyle w:val="enumlev1"/>
        <w:rPr>
          <w:lang w:val="es-ES"/>
        </w:rPr>
      </w:pPr>
      <w:r w:rsidRPr="001D4AC4">
        <w:rPr>
          <w:lang w:val="es-ES"/>
        </w:rPr>
        <w:t>–</w:t>
      </w:r>
      <w:r w:rsidRPr="001D4AC4">
        <w:rPr>
          <w:lang w:val="es-ES"/>
        </w:rPr>
        <w:tab/>
      </w:r>
      <w:r>
        <w:rPr>
          <w:lang w:val="es-ES"/>
        </w:rPr>
        <w:t>La altura de la antena de medición</w:t>
      </w:r>
      <w:r w:rsidRPr="001D4AC4">
        <w:rPr>
          <w:lang w:val="es-ES"/>
        </w:rPr>
        <w:t xml:space="preserve"> (</w:t>
      </w:r>
      <w:r>
        <w:rPr>
          <w:lang w:val="es-ES"/>
        </w:rPr>
        <w:t>cuanto más altas sean las antenas más grande será la zona de medición</w:t>
      </w:r>
      <w:r w:rsidRPr="001D4AC4">
        <w:rPr>
          <w:lang w:val="es-ES"/>
        </w:rPr>
        <w:t>).</w:t>
      </w:r>
    </w:p>
    <w:p w:rsidR="008339AB" w:rsidRPr="001D4AC4" w:rsidRDefault="008339AB" w:rsidP="00803B51">
      <w:pPr>
        <w:pStyle w:val="enumlev1"/>
        <w:rPr>
          <w:lang w:val="es-ES"/>
        </w:rPr>
      </w:pPr>
      <w:r w:rsidRPr="001D4AC4">
        <w:rPr>
          <w:lang w:val="es-ES"/>
        </w:rPr>
        <w:t>–</w:t>
      </w:r>
      <w:r w:rsidRPr="001D4AC4">
        <w:rPr>
          <w:lang w:val="es-ES"/>
        </w:rPr>
        <w:tab/>
      </w:r>
      <w:r>
        <w:rPr>
          <w:lang w:val="es-ES"/>
        </w:rPr>
        <w:t xml:space="preserve">La escabrosidad del terreno </w:t>
      </w:r>
      <w:r w:rsidRPr="001D4AC4">
        <w:rPr>
          <w:lang w:val="es-ES"/>
        </w:rPr>
        <w:t>(</w:t>
      </w:r>
      <w:r>
        <w:rPr>
          <w:lang w:val="es-ES"/>
        </w:rPr>
        <w:t>zona de medición delimitada por colinas u otros obstáculos</w:t>
      </w:r>
      <w:r w:rsidRPr="001D4AC4">
        <w:rPr>
          <w:lang w:val="es-ES"/>
        </w:rPr>
        <w:t>).</w:t>
      </w:r>
    </w:p>
    <w:p w:rsidR="008339AB" w:rsidRPr="001D4AC4" w:rsidRDefault="008339AB" w:rsidP="00803B51">
      <w:pPr>
        <w:rPr>
          <w:lang w:val="es-ES"/>
        </w:rPr>
      </w:pPr>
      <w:r>
        <w:rPr>
          <w:lang w:val="es-ES"/>
        </w:rPr>
        <w:t>Si la finalidad de la medición es obtener el mayor número posible de emisiones en la zona de supervisión</w:t>
      </w:r>
      <w:r w:rsidRPr="001D4AC4">
        <w:rPr>
          <w:lang w:val="es-ES"/>
        </w:rPr>
        <w:t xml:space="preserve">, </w:t>
      </w:r>
      <w:r>
        <w:rPr>
          <w:lang w:val="es-ES"/>
        </w:rPr>
        <w:t>será preferible un emplazamiento de observación más alto</w:t>
      </w:r>
      <w:r w:rsidRPr="001D4AC4">
        <w:rPr>
          <w:lang w:val="es-ES"/>
        </w:rPr>
        <w:t>.</w:t>
      </w:r>
    </w:p>
    <w:p w:rsidR="008339AB" w:rsidRPr="001D4AC4" w:rsidRDefault="008339AB" w:rsidP="00AE2365">
      <w:pPr>
        <w:rPr>
          <w:lang w:val="es-ES"/>
        </w:rPr>
      </w:pPr>
      <w:r>
        <w:rPr>
          <w:lang w:val="es-ES"/>
        </w:rPr>
        <w:t>Si la sensibilidad del sistema de medición no es mayor que la del equipo de usuario en la banda</w:t>
      </w:r>
      <w:r w:rsidRPr="001D4AC4">
        <w:rPr>
          <w:lang w:val="es-ES"/>
        </w:rPr>
        <w:t xml:space="preserve">, </w:t>
      </w:r>
      <w:r>
        <w:rPr>
          <w:lang w:val="es-ES"/>
        </w:rPr>
        <w:t>la ocupación que perciban los usuarios en el borde de la zona de medición puede ser diferente del resultado calculado</w:t>
      </w:r>
      <w:r w:rsidRPr="001D4AC4">
        <w:rPr>
          <w:lang w:val="es-ES"/>
        </w:rPr>
        <w:t xml:space="preserve">. </w:t>
      </w:r>
      <w:r>
        <w:rPr>
          <w:lang w:val="es-ES"/>
        </w:rPr>
        <w:t>La Fig.</w:t>
      </w:r>
      <w:r w:rsidR="00AE2365">
        <w:rPr>
          <w:lang w:val="es-ES"/>
        </w:rPr>
        <w:t> </w:t>
      </w:r>
      <w:r w:rsidRPr="001D4AC4">
        <w:rPr>
          <w:lang w:val="es-ES"/>
        </w:rPr>
        <w:t xml:space="preserve">11 </w:t>
      </w:r>
      <w:r>
        <w:rPr>
          <w:lang w:val="es-ES"/>
        </w:rPr>
        <w:t>muestra un ejemplo de una red empresarial compartida con dos estaciones de base en la zona de medición</w:t>
      </w:r>
      <w:r w:rsidRPr="001D4AC4">
        <w:rPr>
          <w:lang w:val="es-ES"/>
        </w:rPr>
        <w:t>.</w:t>
      </w:r>
    </w:p>
    <w:p w:rsidR="008339AB" w:rsidRPr="001D4AC4" w:rsidRDefault="008339AB" w:rsidP="008339AB">
      <w:pPr>
        <w:pStyle w:val="FigureNo"/>
        <w:rPr>
          <w:lang w:val="es-ES"/>
        </w:rPr>
      </w:pPr>
      <w:r w:rsidRPr="001D4AC4">
        <w:rPr>
          <w:lang w:val="es-ES"/>
        </w:rPr>
        <w:t>Figur</w:t>
      </w:r>
      <w:r>
        <w:rPr>
          <w:lang w:val="es-ES"/>
        </w:rPr>
        <w:t>A</w:t>
      </w:r>
      <w:r w:rsidRPr="001D4AC4">
        <w:rPr>
          <w:lang w:val="es-ES"/>
        </w:rPr>
        <w:t xml:space="preserve"> 11</w:t>
      </w:r>
    </w:p>
    <w:p w:rsidR="008339AB" w:rsidRDefault="008339AB" w:rsidP="008339AB">
      <w:pPr>
        <w:pStyle w:val="Figuretitle"/>
        <w:rPr>
          <w:lang w:val="es-ES"/>
        </w:rPr>
      </w:pPr>
      <w:r>
        <w:rPr>
          <w:lang w:val="es-ES"/>
        </w:rPr>
        <w:t>Ejemplo de distribución de estaciones en una frecuencia de red empresarial compartida</w:t>
      </w:r>
    </w:p>
    <w:p w:rsidR="00AE2365" w:rsidRPr="00AE2365" w:rsidRDefault="00AE2365" w:rsidP="00AE2365">
      <w:pPr>
        <w:pStyle w:val="Blanc"/>
      </w:pPr>
    </w:p>
    <w:p w:rsidR="008339AB" w:rsidRPr="001D4AC4" w:rsidRDefault="008339AB" w:rsidP="008339AB">
      <w:pPr>
        <w:rPr>
          <w:lang w:val="es-ES"/>
        </w:rPr>
      </w:pPr>
      <w:r w:rsidRPr="001D4AC4">
        <w:rPr>
          <w:noProof/>
          <w:lang w:val="en-US" w:eastAsia="zh-CN"/>
        </w:rPr>
        <mc:AlternateContent>
          <mc:Choice Requires="wpg">
            <w:drawing>
              <wp:anchor distT="0" distB="0" distL="114300" distR="114300" simplePos="0" relativeHeight="251665408" behindDoc="0" locked="0" layoutInCell="1" allowOverlap="1" wp14:anchorId="0C246888" wp14:editId="6BCACE91">
                <wp:simplePos x="0" y="0"/>
                <wp:positionH relativeFrom="column">
                  <wp:posOffset>475664</wp:posOffset>
                </wp:positionH>
                <wp:positionV relativeFrom="paragraph">
                  <wp:posOffset>73709</wp:posOffset>
                </wp:positionV>
                <wp:extent cx="4834890" cy="3236595"/>
                <wp:effectExtent l="0" t="0" r="3810" b="2095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890" cy="3236595"/>
                          <a:chOff x="1881" y="10101"/>
                          <a:chExt cx="7614" cy="5097"/>
                        </a:xfrm>
                      </wpg:grpSpPr>
                      <wps:wsp>
                        <wps:cNvPr id="325" name="Oval 179"/>
                        <wps:cNvSpPr>
                          <a:spLocks noChangeArrowheads="1"/>
                        </wps:cNvSpPr>
                        <wps:spPr bwMode="auto">
                          <a:xfrm>
                            <a:off x="3336" y="10401"/>
                            <a:ext cx="4725" cy="4785"/>
                          </a:xfrm>
                          <a:prstGeom prst="ellipse">
                            <a:avLst/>
                          </a:prstGeom>
                          <a:solidFill>
                            <a:srgbClr val="CCFFCC"/>
                          </a:solidFill>
                          <a:ln w="9525">
                            <a:solidFill>
                              <a:srgbClr val="000000"/>
                            </a:solidFill>
                            <a:prstDash val="dash"/>
                            <a:round/>
                            <a:headEnd/>
                            <a:tailEnd/>
                          </a:ln>
                        </wps:spPr>
                        <wps:bodyPr rot="0" vert="horz" wrap="square" lIns="91440" tIns="45720" rIns="91440" bIns="45720" anchor="t" anchorCtr="0" upright="1">
                          <a:noAutofit/>
                        </wps:bodyPr>
                      </wps:wsp>
                      <wps:wsp>
                        <wps:cNvPr id="326" name="Line 180"/>
                        <wps:cNvCnPr/>
                        <wps:spPr bwMode="auto">
                          <a:xfrm flipV="1">
                            <a:off x="6945" y="10671"/>
                            <a:ext cx="1485" cy="169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7" name="Line 181"/>
                        <wps:cNvCnPr/>
                        <wps:spPr bwMode="auto">
                          <a:xfrm flipH="1" flipV="1">
                            <a:off x="2820" y="10671"/>
                            <a:ext cx="1515" cy="16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328" name="Group 182"/>
                        <wpg:cNvGrpSpPr>
                          <a:grpSpLocks/>
                        </wpg:cNvGrpSpPr>
                        <wpg:grpSpPr bwMode="auto">
                          <a:xfrm>
                            <a:off x="2085" y="10101"/>
                            <a:ext cx="4535" cy="4535"/>
                            <a:chOff x="1950" y="10200"/>
                            <a:chExt cx="4535" cy="4535"/>
                          </a:xfrm>
                        </wpg:grpSpPr>
                        <wps:wsp>
                          <wps:cNvPr id="329" name="Oval 183"/>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utoShape 184"/>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331" name="Group 185"/>
                        <wpg:cNvGrpSpPr>
                          <a:grpSpLocks/>
                        </wpg:cNvGrpSpPr>
                        <wpg:grpSpPr bwMode="auto">
                          <a:xfrm>
                            <a:off x="4695" y="10101"/>
                            <a:ext cx="4535" cy="4535"/>
                            <a:chOff x="1950" y="10200"/>
                            <a:chExt cx="4535" cy="4535"/>
                          </a:xfrm>
                        </wpg:grpSpPr>
                        <wps:wsp>
                          <wps:cNvPr id="332" name="Oval 186"/>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AutoShape 187"/>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334" name="Group 188"/>
                        <wpg:cNvGrpSpPr>
                          <a:grpSpLocks/>
                        </wpg:cNvGrpSpPr>
                        <wpg:grpSpPr bwMode="auto">
                          <a:xfrm>
                            <a:off x="5318" y="12629"/>
                            <a:ext cx="674" cy="375"/>
                            <a:chOff x="5183" y="13103"/>
                            <a:chExt cx="674" cy="375"/>
                          </a:xfrm>
                        </wpg:grpSpPr>
                        <wps:wsp>
                          <wps:cNvPr id="335" name="Rectangle 189"/>
                          <wps:cNvSpPr>
                            <a:spLocks noChangeArrowheads="1"/>
                          </wps:cNvSpPr>
                          <wps:spPr bwMode="auto">
                            <a:xfrm>
                              <a:off x="5186" y="13113"/>
                              <a:ext cx="671" cy="35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36" name="Rectangle 190"/>
                          <wps:cNvSpPr>
                            <a:spLocks noChangeArrowheads="1"/>
                          </wps:cNvSpPr>
                          <wps:spPr bwMode="auto">
                            <a:xfrm>
                              <a:off x="5269" y="13133"/>
                              <a:ext cx="574" cy="3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7" name="Line 191"/>
                          <wps:cNvCnPr/>
                          <wps:spPr bwMode="auto">
                            <a:xfrm flipH="1" flipV="1">
                              <a:off x="5190" y="13118"/>
                              <a:ext cx="83"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92"/>
                          <wps:cNvCnPr/>
                          <wps:spPr bwMode="auto">
                            <a:xfrm flipH="1">
                              <a:off x="5183" y="13448"/>
                              <a:ext cx="8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Oval 193"/>
                          <wps:cNvSpPr>
                            <a:spLocks noChangeArrowheads="1"/>
                          </wps:cNvSpPr>
                          <wps:spPr bwMode="auto">
                            <a:xfrm>
                              <a:off x="5476" y="13243"/>
                              <a:ext cx="98"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0" name="Line 194"/>
                          <wps:cNvCnPr/>
                          <wps:spPr bwMode="auto">
                            <a:xfrm>
                              <a:off x="5270" y="13103"/>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95"/>
                          <wps:cNvCnPr/>
                          <wps:spPr bwMode="auto">
                            <a:xfrm>
                              <a:off x="5705" y="13104"/>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96"/>
                          <wps:cNvCnPr/>
                          <wps:spPr bwMode="auto">
                            <a:xfrm>
                              <a:off x="5264" y="13477"/>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97"/>
                          <wps:cNvCnPr/>
                          <wps:spPr bwMode="auto">
                            <a:xfrm>
                              <a:off x="5705" y="13478"/>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4" name="Group 198"/>
                        <wpg:cNvGrpSpPr>
                          <a:grpSpLocks/>
                        </wpg:cNvGrpSpPr>
                        <wpg:grpSpPr bwMode="auto">
                          <a:xfrm rot="2735078">
                            <a:off x="7246" y="13420"/>
                            <a:ext cx="450" cy="277"/>
                            <a:chOff x="6781" y="13148"/>
                            <a:chExt cx="450" cy="277"/>
                          </a:xfrm>
                        </wpg:grpSpPr>
                        <wps:wsp>
                          <wps:cNvPr id="345" name="Rectangle 199"/>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Line 200"/>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01"/>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02"/>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03"/>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204"/>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51" name="Rectangle 205"/>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Line 206"/>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07"/>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08"/>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09"/>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6" name="Freeform 210"/>
                        <wps:cNvSpPr>
                          <a:spLocks/>
                        </wps:cNvSpPr>
                        <wps:spPr bwMode="auto">
                          <a:xfrm>
                            <a:off x="2235" y="13458"/>
                            <a:ext cx="6360" cy="1740"/>
                          </a:xfrm>
                          <a:custGeom>
                            <a:avLst/>
                            <a:gdLst>
                              <a:gd name="T0" fmla="*/ 660 w 6360"/>
                              <a:gd name="T1" fmla="*/ 1425 h 1740"/>
                              <a:gd name="T2" fmla="*/ 1950 w 6360"/>
                              <a:gd name="T3" fmla="*/ 1740 h 1740"/>
                              <a:gd name="T4" fmla="*/ 5205 w 6360"/>
                              <a:gd name="T5" fmla="*/ 1740 h 1740"/>
                              <a:gd name="T6" fmla="*/ 5700 w 6360"/>
                              <a:gd name="T7" fmla="*/ 1590 h 1740"/>
                              <a:gd name="T8" fmla="*/ 5925 w 6360"/>
                              <a:gd name="T9" fmla="*/ 1425 h 1740"/>
                              <a:gd name="T10" fmla="*/ 6045 w 6360"/>
                              <a:gd name="T11" fmla="*/ 1200 h 1740"/>
                              <a:gd name="T12" fmla="*/ 6225 w 6360"/>
                              <a:gd name="T13" fmla="*/ 975 h 1740"/>
                              <a:gd name="T14" fmla="*/ 6360 w 6360"/>
                              <a:gd name="T15" fmla="*/ 795 h 1740"/>
                              <a:gd name="T16" fmla="*/ 6345 w 6360"/>
                              <a:gd name="T17" fmla="*/ 555 h 1740"/>
                              <a:gd name="T18" fmla="*/ 6195 w 6360"/>
                              <a:gd name="T19" fmla="*/ 450 h 1740"/>
                              <a:gd name="T20" fmla="*/ 5985 w 6360"/>
                              <a:gd name="T21" fmla="*/ 450 h 1740"/>
                              <a:gd name="T22" fmla="*/ 5700 w 6360"/>
                              <a:gd name="T23" fmla="*/ 600 h 1740"/>
                              <a:gd name="T24" fmla="*/ 5070 w 6360"/>
                              <a:gd name="T25" fmla="*/ 915 h 1740"/>
                              <a:gd name="T26" fmla="*/ 4770 w 6360"/>
                              <a:gd name="T27" fmla="*/ 975 h 1740"/>
                              <a:gd name="T28" fmla="*/ 4110 w 6360"/>
                              <a:gd name="T29" fmla="*/ 885 h 1740"/>
                              <a:gd name="T30" fmla="*/ 3465 w 6360"/>
                              <a:gd name="T31" fmla="*/ 660 h 1740"/>
                              <a:gd name="T32" fmla="*/ 2880 w 6360"/>
                              <a:gd name="T33" fmla="*/ 690 h 1740"/>
                              <a:gd name="T34" fmla="*/ 2070 w 6360"/>
                              <a:gd name="T35" fmla="*/ 600 h 1740"/>
                              <a:gd name="T36" fmla="*/ 1485 w 6360"/>
                              <a:gd name="T37" fmla="*/ 330 h 1740"/>
                              <a:gd name="T38" fmla="*/ 1200 w 6360"/>
                              <a:gd name="T39" fmla="*/ 120 h 1740"/>
                              <a:gd name="T40" fmla="*/ 810 w 6360"/>
                              <a:gd name="T41" fmla="*/ 0 h 1740"/>
                              <a:gd name="T42" fmla="*/ 480 w 6360"/>
                              <a:gd name="T43" fmla="*/ 60 h 1740"/>
                              <a:gd name="T44" fmla="*/ 285 w 6360"/>
                              <a:gd name="T45" fmla="*/ 255 h 1740"/>
                              <a:gd name="T46" fmla="*/ 45 w 6360"/>
                              <a:gd name="T47" fmla="*/ 420 h 1740"/>
                              <a:gd name="T48" fmla="*/ 0 w 6360"/>
                              <a:gd name="T49" fmla="*/ 645 h 1740"/>
                              <a:gd name="T50" fmla="*/ 105 w 6360"/>
                              <a:gd name="T51" fmla="*/ 810 h 1740"/>
                              <a:gd name="T52" fmla="*/ 270 w 6360"/>
                              <a:gd name="T53" fmla="*/ 1155 h 1740"/>
                              <a:gd name="T54" fmla="*/ 660 w 6360"/>
                              <a:gd name="T55" fmla="*/ 1425 h 174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360" h="1740">
                                <a:moveTo>
                                  <a:pt x="660" y="1425"/>
                                </a:moveTo>
                                <a:lnTo>
                                  <a:pt x="1950" y="1740"/>
                                </a:lnTo>
                                <a:lnTo>
                                  <a:pt x="5205" y="1740"/>
                                </a:lnTo>
                                <a:lnTo>
                                  <a:pt x="5700" y="1590"/>
                                </a:lnTo>
                                <a:lnTo>
                                  <a:pt x="5925" y="1425"/>
                                </a:lnTo>
                                <a:lnTo>
                                  <a:pt x="6045" y="1200"/>
                                </a:lnTo>
                                <a:lnTo>
                                  <a:pt x="6225" y="975"/>
                                </a:lnTo>
                                <a:lnTo>
                                  <a:pt x="6360" y="795"/>
                                </a:lnTo>
                                <a:lnTo>
                                  <a:pt x="6345" y="555"/>
                                </a:lnTo>
                                <a:lnTo>
                                  <a:pt x="6195" y="450"/>
                                </a:lnTo>
                                <a:lnTo>
                                  <a:pt x="5985" y="450"/>
                                </a:lnTo>
                                <a:lnTo>
                                  <a:pt x="5700" y="600"/>
                                </a:lnTo>
                                <a:lnTo>
                                  <a:pt x="5070" y="915"/>
                                </a:lnTo>
                                <a:lnTo>
                                  <a:pt x="4770" y="975"/>
                                </a:lnTo>
                                <a:lnTo>
                                  <a:pt x="4110" y="885"/>
                                </a:lnTo>
                                <a:lnTo>
                                  <a:pt x="3465" y="660"/>
                                </a:lnTo>
                                <a:lnTo>
                                  <a:pt x="2880" y="690"/>
                                </a:lnTo>
                                <a:lnTo>
                                  <a:pt x="2070" y="600"/>
                                </a:lnTo>
                                <a:lnTo>
                                  <a:pt x="1485" y="330"/>
                                </a:lnTo>
                                <a:lnTo>
                                  <a:pt x="1200" y="120"/>
                                </a:lnTo>
                                <a:lnTo>
                                  <a:pt x="810" y="0"/>
                                </a:lnTo>
                                <a:lnTo>
                                  <a:pt x="480" y="60"/>
                                </a:lnTo>
                                <a:lnTo>
                                  <a:pt x="285" y="255"/>
                                </a:lnTo>
                                <a:lnTo>
                                  <a:pt x="45" y="420"/>
                                </a:lnTo>
                                <a:lnTo>
                                  <a:pt x="0" y="645"/>
                                </a:lnTo>
                                <a:lnTo>
                                  <a:pt x="105" y="810"/>
                                </a:lnTo>
                                <a:lnTo>
                                  <a:pt x="270" y="1155"/>
                                </a:lnTo>
                                <a:lnTo>
                                  <a:pt x="660" y="1425"/>
                                </a:lnTo>
                                <a:close/>
                              </a:path>
                            </a:pathLst>
                          </a:custGeom>
                          <a:gradFill rotWithShape="1">
                            <a:gsLst>
                              <a:gs pos="0">
                                <a:srgbClr val="D0A189"/>
                              </a:gs>
                              <a:gs pos="50000">
                                <a:srgbClr val="993300"/>
                              </a:gs>
                              <a:gs pos="100000">
                                <a:srgbClr val="D0A189"/>
                              </a:gs>
                            </a:gsLst>
                            <a:lin ang="5400000" scaled="1"/>
                          </a:gradFill>
                          <a:ln w="9525">
                            <a:solidFill>
                              <a:srgbClr val="993300"/>
                            </a:solidFill>
                            <a:round/>
                            <a:headEnd/>
                            <a:tailEnd/>
                          </a:ln>
                        </wps:spPr>
                        <wps:bodyPr rot="0" vert="horz" wrap="square" lIns="91440" tIns="45720" rIns="91440" bIns="45720" anchor="t" anchorCtr="0" upright="1">
                          <a:noAutofit/>
                        </wps:bodyPr>
                      </wps:wsp>
                      <wps:wsp>
                        <wps:cNvPr id="357" name="Freeform 211"/>
                        <wps:cNvSpPr>
                          <a:spLocks/>
                        </wps:cNvSpPr>
                        <wps:spPr bwMode="auto">
                          <a:xfrm>
                            <a:off x="2955" y="14061"/>
                            <a:ext cx="5205" cy="747"/>
                          </a:xfrm>
                          <a:custGeom>
                            <a:avLst/>
                            <a:gdLst>
                              <a:gd name="T0" fmla="*/ 0 w 5205"/>
                              <a:gd name="T1" fmla="*/ 0 h 747"/>
                              <a:gd name="T2" fmla="*/ 630 w 5205"/>
                              <a:gd name="T3" fmla="*/ 300 h 747"/>
                              <a:gd name="T4" fmla="*/ 1200 w 5205"/>
                              <a:gd name="T5" fmla="*/ 480 h 747"/>
                              <a:gd name="T6" fmla="*/ 1875 w 5205"/>
                              <a:gd name="T7" fmla="*/ 540 h 747"/>
                              <a:gd name="T8" fmla="*/ 2565 w 5205"/>
                              <a:gd name="T9" fmla="*/ 525 h 747"/>
                              <a:gd name="T10" fmla="*/ 3015 w 5205"/>
                              <a:gd name="T11" fmla="*/ 630 h 747"/>
                              <a:gd name="T12" fmla="*/ 3570 w 5205"/>
                              <a:gd name="T13" fmla="*/ 735 h 747"/>
                              <a:gd name="T14" fmla="*/ 4110 w 5205"/>
                              <a:gd name="T15" fmla="*/ 705 h 747"/>
                              <a:gd name="T16" fmla="*/ 4605 w 5205"/>
                              <a:gd name="T17" fmla="*/ 645 h 747"/>
                              <a:gd name="T18" fmla="*/ 4980 w 5205"/>
                              <a:gd name="T19" fmla="*/ 405 h 747"/>
                              <a:gd name="T20" fmla="*/ 5205 w 5205"/>
                              <a:gd name="T21" fmla="*/ 180 h 74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05" h="747">
                                <a:moveTo>
                                  <a:pt x="0" y="0"/>
                                </a:moveTo>
                                <a:cubicBezTo>
                                  <a:pt x="215" y="110"/>
                                  <a:pt x="430" y="220"/>
                                  <a:pt x="630" y="300"/>
                                </a:cubicBezTo>
                                <a:cubicBezTo>
                                  <a:pt x="830" y="380"/>
                                  <a:pt x="993" y="440"/>
                                  <a:pt x="1200" y="480"/>
                                </a:cubicBezTo>
                                <a:cubicBezTo>
                                  <a:pt x="1407" y="520"/>
                                  <a:pt x="1648" y="533"/>
                                  <a:pt x="1875" y="540"/>
                                </a:cubicBezTo>
                                <a:cubicBezTo>
                                  <a:pt x="2102" y="547"/>
                                  <a:pt x="2375" y="510"/>
                                  <a:pt x="2565" y="525"/>
                                </a:cubicBezTo>
                                <a:cubicBezTo>
                                  <a:pt x="2755" y="540"/>
                                  <a:pt x="2848" y="595"/>
                                  <a:pt x="3015" y="630"/>
                                </a:cubicBezTo>
                                <a:cubicBezTo>
                                  <a:pt x="3182" y="665"/>
                                  <a:pt x="3388" y="723"/>
                                  <a:pt x="3570" y="735"/>
                                </a:cubicBezTo>
                                <a:cubicBezTo>
                                  <a:pt x="3752" y="747"/>
                                  <a:pt x="3938" y="720"/>
                                  <a:pt x="4110" y="705"/>
                                </a:cubicBezTo>
                                <a:cubicBezTo>
                                  <a:pt x="4282" y="690"/>
                                  <a:pt x="4460" y="695"/>
                                  <a:pt x="4605" y="645"/>
                                </a:cubicBezTo>
                                <a:cubicBezTo>
                                  <a:pt x="4750" y="595"/>
                                  <a:pt x="4880" y="483"/>
                                  <a:pt x="4980" y="405"/>
                                </a:cubicBezTo>
                                <a:cubicBezTo>
                                  <a:pt x="5080" y="327"/>
                                  <a:pt x="5142" y="253"/>
                                  <a:pt x="520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212"/>
                        <wps:cNvCnPr/>
                        <wps:spPr bwMode="auto">
                          <a:xfrm flipV="1">
                            <a:off x="5658" y="10416"/>
                            <a:ext cx="0" cy="237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9" name="Text Box 213"/>
                        <wps:cNvSpPr txBox="1">
                          <a:spLocks noChangeArrowheads="1"/>
                        </wps:cNvSpPr>
                        <wps:spPr bwMode="auto">
                          <a:xfrm>
                            <a:off x="6945" y="1376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7373D" w:rsidRDefault="00C61BB0" w:rsidP="005037A4">
                              <w:pPr>
                                <w:pStyle w:val="Figure"/>
                                <w:rPr>
                                  <w:lang w:val="de-DE"/>
                                </w:rPr>
                              </w:pPr>
                              <w:r>
                                <w:rPr>
                                  <w:caps w:val="0"/>
                                  <w:lang w:val="de-DE"/>
                                </w:rPr>
                                <w:t xml:space="preserve">Móvil </w:t>
                              </w:r>
                              <w:r>
                                <w:rPr>
                                  <w:lang w:val="de-DE"/>
                                </w:rPr>
                                <w:t>1</w:t>
                              </w:r>
                            </w:p>
                          </w:txbxContent>
                        </wps:txbx>
                        <wps:bodyPr rot="0" vert="horz" wrap="square" lIns="18000" tIns="10800" rIns="18000" bIns="10800" anchor="t" anchorCtr="0" upright="1">
                          <a:noAutofit/>
                        </wps:bodyPr>
                      </wps:wsp>
                      <wps:wsp>
                        <wps:cNvPr id="360" name="Text Box 214"/>
                        <wps:cNvSpPr txBox="1">
                          <a:spLocks noChangeArrowheads="1"/>
                        </wps:cNvSpPr>
                        <wps:spPr bwMode="auto">
                          <a:xfrm>
                            <a:off x="7125" y="1220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7373D" w:rsidRDefault="00C61BB0" w:rsidP="005037A4">
                              <w:pPr>
                                <w:pStyle w:val="Figure"/>
                                <w:rPr>
                                  <w:lang w:val="de-DE"/>
                                </w:rPr>
                              </w:pPr>
                              <w:r>
                                <w:rPr>
                                  <w:caps w:val="0"/>
                                  <w:lang w:val="de-DE"/>
                                </w:rPr>
                                <w:t>Base 1</w:t>
                              </w:r>
                            </w:p>
                          </w:txbxContent>
                        </wps:txbx>
                        <wps:bodyPr rot="0" vert="horz" wrap="square" lIns="18000" tIns="10800" rIns="18000" bIns="10800" anchor="t" anchorCtr="0" upright="1">
                          <a:noAutofit/>
                        </wps:bodyPr>
                      </wps:wsp>
                      <wps:wsp>
                        <wps:cNvPr id="361" name="Text Box 215"/>
                        <wps:cNvSpPr txBox="1">
                          <a:spLocks noChangeArrowheads="1"/>
                        </wps:cNvSpPr>
                        <wps:spPr bwMode="auto">
                          <a:xfrm>
                            <a:off x="3510" y="1232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7373D" w:rsidRDefault="00C61BB0" w:rsidP="005037A4">
                              <w:pPr>
                                <w:pStyle w:val="Figure"/>
                                <w:rPr>
                                  <w:lang w:val="de-DE"/>
                                </w:rPr>
                              </w:pPr>
                              <w:r>
                                <w:rPr>
                                  <w:caps w:val="0"/>
                                  <w:lang w:val="de-DE"/>
                                </w:rPr>
                                <w:t>Base</w:t>
                              </w:r>
                              <w:r>
                                <w:rPr>
                                  <w:lang w:val="de-DE"/>
                                </w:rPr>
                                <w:t xml:space="preserve"> 2</w:t>
                              </w:r>
                            </w:p>
                          </w:txbxContent>
                        </wps:txbx>
                        <wps:bodyPr rot="0" vert="horz" wrap="square" lIns="18000" tIns="10800" rIns="18000" bIns="10800" anchor="t" anchorCtr="0" upright="1">
                          <a:noAutofit/>
                        </wps:bodyPr>
                      </wps:wsp>
                      <wps:wsp>
                        <wps:cNvPr id="362" name="Text Box 216"/>
                        <wps:cNvSpPr txBox="1">
                          <a:spLocks noChangeArrowheads="1"/>
                        </wps:cNvSpPr>
                        <wps:spPr bwMode="auto">
                          <a:xfrm>
                            <a:off x="5235" y="13026"/>
                            <a:ext cx="10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7373D" w:rsidRDefault="00C61BB0" w:rsidP="005037A4">
                              <w:pPr>
                                <w:pStyle w:val="Figure"/>
                                <w:rPr>
                                  <w:lang w:val="de-DE"/>
                                </w:rPr>
                              </w:pPr>
                              <w:r>
                                <w:rPr>
                                  <w:caps w:val="0"/>
                                  <w:lang w:val="de-DE"/>
                                </w:rPr>
                                <w:t>Lugar de observación</w:t>
                              </w:r>
                            </w:p>
                          </w:txbxContent>
                        </wps:txbx>
                        <wps:bodyPr rot="0" vert="horz" wrap="square" lIns="18000" tIns="10800" rIns="18000" bIns="10800" anchor="t" anchorCtr="0" upright="1">
                          <a:noAutofit/>
                        </wps:bodyPr>
                      </wps:wsp>
                      <wps:wsp>
                        <wps:cNvPr id="363" name="Text Box 217"/>
                        <wps:cNvSpPr txBox="1">
                          <a:spLocks noChangeArrowheads="1"/>
                        </wps:cNvSpPr>
                        <wps:spPr bwMode="auto">
                          <a:xfrm>
                            <a:off x="8355" y="10161"/>
                            <a:ext cx="1140"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7373D" w:rsidRDefault="00C61BB0" w:rsidP="00AE2365">
                              <w:pPr>
                                <w:pStyle w:val="Figure"/>
                                <w:rPr>
                                  <w:lang w:val="de-DE"/>
                                </w:rPr>
                              </w:pPr>
                              <w:r>
                                <w:rPr>
                                  <w:caps w:val="0"/>
                                  <w:lang w:val="de-DE"/>
                                </w:rPr>
                                <w:t>Zona de cobertura de la base 1</w:t>
                              </w:r>
                            </w:p>
                          </w:txbxContent>
                        </wps:txbx>
                        <wps:bodyPr rot="0" vert="horz" wrap="square" lIns="18000" tIns="10800" rIns="18000" bIns="10800" anchor="t" anchorCtr="0" upright="1">
                          <a:noAutofit/>
                        </wps:bodyPr>
                      </wps:wsp>
                      <wps:wsp>
                        <wps:cNvPr id="364" name="Text Box 218"/>
                        <wps:cNvSpPr txBox="1">
                          <a:spLocks noChangeArrowheads="1"/>
                        </wps:cNvSpPr>
                        <wps:spPr bwMode="auto">
                          <a:xfrm>
                            <a:off x="1881" y="10134"/>
                            <a:ext cx="1140"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7373D" w:rsidRDefault="00C61BB0" w:rsidP="00AE2365">
                              <w:pPr>
                                <w:pStyle w:val="Figure"/>
                                <w:rPr>
                                  <w:lang w:val="de-DE"/>
                                </w:rPr>
                              </w:pPr>
                              <w:r>
                                <w:rPr>
                                  <w:caps w:val="0"/>
                                  <w:lang w:val="de-DE"/>
                                </w:rPr>
                                <w:t>Zona de cobertura de la base 2</w:t>
                              </w:r>
                            </w:p>
                          </w:txbxContent>
                        </wps:txbx>
                        <wps:bodyPr rot="0" vert="horz" wrap="square" lIns="18000" tIns="10800" rIns="18000" bIns="10800" anchor="t" anchorCtr="0" upright="1">
                          <a:noAutofit/>
                        </wps:bodyPr>
                      </wps:wsp>
                      <wps:wsp>
                        <wps:cNvPr id="365" name="Text Box 219"/>
                        <wps:cNvSpPr txBox="1">
                          <a:spLocks noChangeArrowheads="1"/>
                        </wps:cNvSpPr>
                        <wps:spPr bwMode="auto">
                          <a:xfrm>
                            <a:off x="4785" y="14826"/>
                            <a:ext cx="120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7373D" w:rsidRDefault="00C61BB0" w:rsidP="005037A4">
                              <w:pPr>
                                <w:pStyle w:val="Figure"/>
                                <w:rPr>
                                  <w:lang w:val="de-DE"/>
                                </w:rPr>
                              </w:pPr>
                              <w:r>
                                <w:rPr>
                                  <w:caps w:val="0"/>
                                  <w:lang w:val="de-DE"/>
                                </w:rPr>
                                <w:t>Montañas</w:t>
                              </w:r>
                            </w:p>
                          </w:txbxContent>
                        </wps:txbx>
                        <wps:bodyPr rot="0" vert="horz" wrap="square" lIns="18000" tIns="10800" rIns="18000" bIns="10800" anchor="t" anchorCtr="0" upright="1">
                          <a:noAutofit/>
                        </wps:bodyPr>
                      </wps:wsp>
                      <wpg:grpSp>
                        <wpg:cNvPr id="366" name="Group 220"/>
                        <wpg:cNvGrpSpPr>
                          <a:grpSpLocks/>
                        </wpg:cNvGrpSpPr>
                        <wpg:grpSpPr bwMode="auto">
                          <a:xfrm rot="-1574595">
                            <a:off x="2686" y="11635"/>
                            <a:ext cx="450" cy="277"/>
                            <a:chOff x="6781" y="13148"/>
                            <a:chExt cx="450" cy="277"/>
                          </a:xfrm>
                        </wpg:grpSpPr>
                        <wps:wsp>
                          <wps:cNvPr id="367" name="Rectangle 221"/>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Line 222"/>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23"/>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24"/>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25"/>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226"/>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73" name="Rectangle 227"/>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Line 228"/>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29"/>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30"/>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31"/>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8" name="Text Box 232"/>
                        <wps:cNvSpPr txBox="1">
                          <a:spLocks noChangeArrowheads="1"/>
                        </wps:cNvSpPr>
                        <wps:spPr bwMode="auto">
                          <a:xfrm>
                            <a:off x="2550" y="12036"/>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B7373D" w:rsidRDefault="00C61BB0" w:rsidP="005037A4">
                              <w:pPr>
                                <w:pStyle w:val="Figure"/>
                                <w:rPr>
                                  <w:lang w:val="de-DE"/>
                                </w:rPr>
                              </w:pPr>
                              <w:r>
                                <w:rPr>
                                  <w:caps w:val="0"/>
                                  <w:lang w:val="de-DE"/>
                                </w:rPr>
                                <w:t xml:space="preserve">Móvil </w:t>
                              </w:r>
                              <w:r>
                                <w:rPr>
                                  <w:lang w:val="de-DE"/>
                                </w:rPr>
                                <w:t>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464" style="position:absolute;left:0;text-align:left;margin-left:37.45pt;margin-top:5.8pt;width:380.7pt;height:254.85pt;z-index:251665408;mso-position-horizontal-relative:text;mso-position-vertical-relative:text" coordorigin="1881,10101" coordsize="7614,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">
                <v:oval id="Oval 179" o:spid="_x0000_s1465" style="position:absolute;left:3336;top:10401;width:4725;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JeMYA&#10;AADcAAAADwAAAGRycy9kb3ducmV2LnhtbESPQWvCQBSE74X+h+UJvdWNCQ0luopUCi1FiloP3h7Z&#10;ZxLMvg27a4z/3hWEHoeZ+YaZLQbTip6cbywrmIwTEMSl1Q1XCv52n6/vIHxA1thaJgVX8rCYPz/N&#10;sND2whvqt6ESEcK+QAV1CF0hpS9rMujHtiOO3tE6gyFKV0nt8BLhppVpkuTSYMNxocaOPmoqT9uz&#10;UZD/ZrnJ3eS8T6/r75/+sMpOu5VSL6NhOQURaAj/4Uf7SyvI0j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nJeMYAAADcAAAADwAAAAAAAAAAAAAAAACYAgAAZHJz&#10;L2Rvd25yZXYueG1sUEsFBgAAAAAEAAQA9QAAAIsDAAAAAA==&#10;" fillcolor="#cfc">
                  <v:stroke dashstyle="dash"/>
                </v:oval>
                <v:line id="Line 180" o:spid="_x0000_s1466" style="position:absolute;flip:y;visibility:visible;mso-wrap-style:square" from="6945,10671" to="8430,1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GYMQAAADcAAAADwAAAGRycy9kb3ducmV2LnhtbESPQYvCMBCF78L+hzALe9PULopUoywL&#10;godlxerB49CMbbWZlCbV+O+NIHh8vHnfm7dYBdOIK3WutqxgPEpAEBdW11wqOOzXwxkI55E1NpZJ&#10;wZ0crJYfgwVm2t54R9fclyJC2GWooPK+zaR0RUUG3ci2xNE72c6gj7Irpe7wFuGmkWmSTKXBmmND&#10;hS39VlRc8t7ENyZ9sw/j/i/FYyh39j8/bc93pb4+w88chKfg38ev9EYr+E6n8BwTC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kZgxAAAANwAAAAPAAAAAAAAAAAA&#10;AAAAAKECAABkcnMvZG93bnJldi54bWxQSwUGAAAAAAQABAD5AAAAkgMAAAAA&#10;">
                  <v:stroke dashstyle="dash" endarrow="block"/>
                </v:line>
                <v:line id="Line 181" o:spid="_x0000_s1467" style="position:absolute;flip:x y;visibility:visible;mso-wrap-style:square" from="2820,10671" to="4335,1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rZCcMAAADcAAAADwAAAGRycy9kb3ducmV2LnhtbESP32rCMBTG7we+QzjCbkTTKersjKJj&#10;guCVugc4NMcmrDnpmrR2b28Gg11+fH9+fOtt7yrRUROsZwUvkwwEceG15VLB5/UwfgURIrLGyjMp&#10;+KEA283gaY259nc+U3eJpUgjHHJUYGKscylDYchhmPiaOHk33ziMSTal1A3e07ir5DTLFtKh5UQw&#10;WNO7oeLr0rrEbeOHkXZll6d5N6L5dT/7bo1Sz8N+9wYiUh//w3/to1Ywmy7h90w6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q2QnDAAAA3AAAAA8AAAAAAAAAAAAA&#10;AAAAoQIAAGRycy9kb3ducmV2LnhtbFBLBQYAAAAABAAEAPkAAACRAwAAAAA=&#10;">
                  <v:stroke dashstyle="dash" endarrow="block"/>
                </v:line>
                <v:group id="Group 182" o:spid="_x0000_s1468" style="position:absolute;left:2085;top:10101;width:4535;height:4535"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oval id="Oval 183" o:spid="_x0000_s1469"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UM8UA&#10;AADcAAAADwAAAGRycy9kb3ducmV2LnhtbESP3WoCMRSE74W+QzgFb6Rm/aG0W6MUQfBCqLU+wHFz&#10;mt26OVmT6K5v3wiCl8PMfMPMFp2txYV8qBwrGA0zEMSF0xUbBfuf1csbiBCRNdaOScGVAizmT70Z&#10;5tq1/E2XXTQiQTjkqKCMscmlDEVJFsPQNcTJ+3XeYkzSG6k9tgluaznOsldpseK0UGJDy5KK4+5s&#10;FRwOe9fJk//aDszR4/Svbcxmq1T/ufv8ABGpi4/wvb3WCibjd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tQzxQAAANwAAAAPAAAAAAAAAAAAAAAAAJgCAABkcnMv&#10;ZG93bnJldi54bWxQSwUGAAAAAAQABAD1AAAAigMAAAAA&#10;" filled="f"/>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84" o:spid="_x0000_s1470"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o9sAA&#10;AADcAAAADwAAAGRycy9kb3ducmV2LnhtbERPyYoCMRC9D/gPoQRvmlaHQVqjiLhdHNcPKDrVi3Yq&#10;TSdqj19vDsIcH2+fzBpTigfVrrCsoN+LQBAnVhecKbicV90RCOeRNZaWScEfOZhNW18TjLV98pEe&#10;J5+JEMIuRgW591UspUtyMuh6tiIOXGprgz7AOpO6xmcIN6UcRNGPNFhwaMixokVOye10Nwrs4BXh&#10;7Xu3PO8Ov/fUmXS9ue6V6rSb+RiEp8b/iz/urVYwHIb54Uw4An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to9sAAAADcAAAADwAAAAAAAAAAAAAAAACYAgAAZHJzL2Rvd25y&#10;ZXYueG1sUEsFBgAAAAAEAAQA9QAAAIUDAAAAAA==&#10;" fillcolor="gray"/>
                </v:group>
                <v:group id="Group 185" o:spid="_x0000_s1471" style="position:absolute;left:4695;top:10101;width:4535;height:4535"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oval id="Oval 186" o:spid="_x0000_s1472"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Qn8UA&#10;AADcAAAADwAAAGRycy9kb3ducmV2LnhtbESPUWvCMBSF3wf+h3CFvQxNp0OkmooMhD0M5pw/4Npc&#10;09rmpibRdv9+GQz2eDjnfIez3gy2FXfyoXas4HmagSAuna7ZKDh+7SZLECEia2wdk4JvCrApRg9r&#10;zLXr+ZPuh2hEgnDIUUEVY5dLGcqKLIap64iTd3beYkzSG6k99gluWznLsoW0WHNaqLCj14rK5nCz&#10;Ck6noxvk1X/sn0zj8eXSd+Z9r9TjeNiuQEQa4n/4r/2mFcznM/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9CfxQAAANwAAAAPAAAAAAAAAAAAAAAAAJgCAABkcnMv&#10;ZG93bnJldi54bWxQSwUGAAAAAAQABAD1AAAAigMAAAAA&#10;" filled="f"/>
                  <v:shape id="AutoShape 187" o:spid="_x0000_s1473"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2gcYA&#10;AADcAAAADwAAAGRycy9kb3ducmV2LnhtbESP3WrCQBSE74W+w3IK3tWNppQSsxEpVXtjrdEHOGRP&#10;fjR7NmRXTfv03ULBy2FmvmHSxWBacaXeNZYVTCcRCOLC6oYrBcfD6ukVhPPIGlvLpOCbHCyyh1GK&#10;ibY33tM195UIEHYJKqi97xIpXVGTQTexHXHwStsb9EH2ldQ93gLctHIWRS/SYMNhocaO3moqzvnF&#10;KLCznwjPz9v3w/br81I6U643p51S48dhOQfhafD38H/7QyuI4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n2gcYAAADcAAAADwAAAAAAAAAAAAAAAACYAgAAZHJz&#10;L2Rvd25yZXYueG1sUEsFBgAAAAAEAAQA9QAAAIsDAAAAAA==&#10;" fillcolor="gray"/>
                </v:group>
                <v:group id="Group 188" o:spid="_x0000_s1474" style="position:absolute;left:5318;top:12629;width:674;height:375" coordorigin="5183,13103" coordsize="67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rect id="Rectangle 189" o:spid="_x0000_s1475" style="position:absolute;left:5186;top:13113;width:67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PzcYA&#10;AADcAAAADwAAAGRycy9kb3ducmV2LnhtbESPQWvCQBSE74L/YXlCb7rRVFuiq0jBInio0R56fGSf&#10;SUj2bcyuJv33XaHgcZiZb5jVpje1uFPrSssKppMIBHFmdcm5gu/zbvwOwnlkjbVlUvBLDjbr4WCF&#10;ibYdp3Q/+VwECLsEFRTeN4mULivIoJvYhjh4F9sa9EG2udQtdgFuajmLooU0WHJYKLChj4Ky6nQz&#10;Cqr5rlpsP99uhzS2X93xup+mrz9KvYz67RKEp94/w//tvVYQx3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wPzcYAAADcAAAADwAAAAAAAAAAAAAAAACYAgAAZHJz&#10;L2Rvd25yZXYueG1sUEsFBgAAAAAEAAQA9QAAAIsDAAAAAA==&#10;" fillcolor="#969696"/>
                  <v:rect id="Rectangle 190" o:spid="_x0000_s1476" style="position:absolute;left:5269;top:13133;width:57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mI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c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uYhxQAAANwAAAAPAAAAAAAAAAAAAAAAAJgCAABkcnMv&#10;ZG93bnJldi54bWxQSwUGAAAAAAQABAD1AAAAigMAAAAA&#10;"/>
                  <v:line id="Line 191" o:spid="_x0000_s1477" style="position:absolute;flip:x y;visibility:visible;mso-wrap-style:square" from="5190,13118" to="5273,1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yFD8MAAADcAAAADwAAAGRycy9kb3ducmV2LnhtbESPQYvCMBSE74L/ITzBy6KpVlSqUURw&#10;8aTo7rLXR/Nsi81LaaLt+uuNsOBxmJlvmOW6NaW4U+0KywpGwwgEcWp1wZmC76/dYA7CeWSNpWVS&#10;8EcO1qtuZ4mJtg2f6H72mQgQdgkqyL2vEildmpNBN7QVcfAutjbog6wzqWtsAtyUchxFU2mw4LCQ&#10;Y0XbnNLr+WYUIB8e8bwZ0UR+0q8bH44fm5+LUv1eu1mA8NT6d/i/vdcK4ngGrzPh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hQ/DAAAA3AAAAA8AAAAAAAAAAAAA&#10;AAAAoQIAAGRycy9kb3ducmV2LnhtbFBLBQYAAAAABAAEAPkAAACRAwAAAAA=&#10;"/>
                  <v:line id="Line 192" o:spid="_x0000_s1478" style="position:absolute;flip:x;visibility:visible;mso-wrap-style:square" from="5183,13448" to="5265,1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oval id="Oval 193" o:spid="_x0000_s1479" style="position:absolute;left:5476;top:13243;width:98;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8QA&#10;AADcAAAADwAAAGRycy9kb3ducmV2LnhtbESPQWvCQBSE7wX/w/IKvRTdWDHY1FUkYPFq9ODxNfua&#10;hGbfht2tSf69Kwgeh5n5hllvB9OKKznfWFYwnyUgiEurG64UnE/76QqED8gaW8ukYCQP283kZY2Z&#10;tj0f6VqESkQI+wwV1CF0mZS+rMmgn9mOOHq/1hkMUbpKaod9hJtWfiRJKg02HBdq7Civqfwr/o0C&#10;996N+XjI9/Mf/i6W/Upf0rNW6u112H2BCDSEZ/jRPmgFi8Un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ivEAAAA3AAAAA8AAAAAAAAAAAAAAAAAmAIAAGRycy9k&#10;b3ducmV2LnhtbFBLBQYAAAAABAAEAPUAAACJAwAAAAA=&#10;" fillcolor="black"/>
                  <v:line id="Line 194" o:spid="_x0000_s1480" style="position:absolute;visibility:visible;mso-wrap-style:square" from="5270,13103" to="5367,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195" o:spid="_x0000_s1481" style="position:absolute;visibility:visible;mso-wrap-style:square" from="5705,13104" to="580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196" o:spid="_x0000_s1482" style="position:absolute;visibility:visible;mso-wrap-style:square" from="5264,13477" to="5361,1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197" o:spid="_x0000_s1483" style="position:absolute;visibility:visible;mso-wrap-style:square" from="5705,13478" to="5802,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group>
                <v:group id="Group 198" o:spid="_x0000_s1484" style="position:absolute;left:7246;top:13420;width:450;height:277;rotation:2987435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NTiMxgAAANwA&#10;AAAPAAAAAAAAAAAAAAAAAKoCAABkcnMvZG93bnJldi54bWxQSwUGAAAAAAQABAD6AAAAnQMAAAAA&#10;">
                  <v:rect id="Rectangle 199" o:spid="_x0000_s1485"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LK8QA&#10;AADcAAAADwAAAGRycy9kb3ducmV2LnhtbESPT4vCMBTE74LfITzBm6b+ZbcaRXZR9Kj1sre3zbOt&#10;Ni+liVr99JsFweMwM79h5svGlOJGtSssKxj0IxDEqdUFZwqOybr3AcJ5ZI2lZVLwIAfLRbs1x1jb&#10;O+/pdvCZCBB2MSrIva9iKV2ak0HXtxVx8E62NuiDrDOpa7wHuCnlMIqm0mDBYSHHir5ySi+Hq1Hw&#10;WwyP+Nwnm8h8rkd+1yTn68+3Ut1Os5qB8NT4d/jV3moFo/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CyvEAAAA3AAAAA8AAAAAAAAAAAAAAAAAmAIAAGRycy9k&#10;b3ducmV2LnhtbFBLBQYAAAAABAAEAPUAAACJAwAAAAA=&#10;"/>
                  <v:line id="Line 200" o:spid="_x0000_s1486"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201" o:spid="_x0000_s1487"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202" o:spid="_x0000_s1488"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Line 203" o:spid="_x0000_s1489"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rect id="Rectangle 204" o:spid="_x0000_s1490"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J9cMA&#10;AADcAAAADwAAAGRycy9kb3ducmV2LnhtbERPy4rCMBTdC/MP4Q7MTlPHx0g1iggOggut48LlpbnT&#10;ljY3tYm2/r1ZCC4P571YdaYSd2pcYVnBcBCBIE6tLjhTcP7b9mcgnEfWWFkmBQ9ysFp+9BYYa9ty&#10;QveTz0QIYRejgtz7OpbSpTkZdANbEwfu3zYGfYBNJnWDbQg3lfyOoqk0WHBoyLGmTU5peboZBeVk&#10;W07Xvz+3fTKyh/Z43Q2T8UWpr89uPQfhqfNv8cu90wpGkzA/nA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RJ9cMAAADcAAAADwAAAAAAAAAAAAAAAACYAgAAZHJzL2Rv&#10;d25yZXYueG1sUEsFBgAAAAAEAAQA9QAAAIgDAAAAAA==&#10;" fillcolor="#969696"/>
                  <v:rect id="Rectangle 205" o:spid="_x0000_s1491"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b9cUA&#10;AADcAAAADwAAAGRycy9kb3ducmV2LnhtbESPQWvCQBSE7wX/w/KE3upGxVKjq4glxR5NcuntmX0m&#10;abNvQ3ZN0v76bqHgcZiZb5jtfjSN6KlztWUF81kEgriwuuZSQZ4lTy8gnEfW2FgmBd/kYL+bPGwx&#10;1nbgM/WpL0WAsItRQeV9G0vpiooMupltiYN3tZ1BH2RXSt3hEOCmkYsoepYGaw4LFbZ0rKj4Sm9G&#10;waVe5Phzzt4is06W/n3MPm8fr0o9TsfDBoSn0d/D/+2TVrBcze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Jv1xQAAANwAAAAPAAAAAAAAAAAAAAAAAJgCAABkcnMv&#10;ZG93bnJldi54bWxQSwUGAAAAAAQABAD1AAAAigMAAAAA&#10;"/>
                  <v:line id="Line 206" o:spid="_x0000_s1492"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DN8UAAADcAAAADwAAAGRycy9kb3ducmV2LnhtbESPT2vCQBTE74LfYXlCL0U3f1qR6Coi&#10;tHhKqW3p9ZF9JsHs25Bdk9RP3y0UPA4z8xtmsxtNI3rqXG1ZQbyIQBAXVtdcKvj8eJmvQDiPrLGx&#10;TAp+yMFuO51sMNN24HfqT74UAcIuQwWV920mpSsqMugWtiUO3tl2Bn2QXSl1h0OAm0YmUbSUBmsO&#10;CxW2dKiouJyuRgFyfktXQ0xP8pW+XZK/Pe6/zko9zMb9GoSn0d/D/+2jVpA+J/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TDN8UAAADcAAAADwAAAAAAAAAA&#10;AAAAAAChAgAAZHJzL2Rvd25yZXYueG1sUEsFBgAAAAAEAAQA+QAAAJMDAAAAAA==&#10;"/>
                  <v:line id="Line 207" o:spid="_x0000_s1493"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line id="Line 208" o:spid="_x0000_s1494"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cZexwAAANwAAAAPAAAAAAAA&#10;AAAAAAAAAKECAABkcnMvZG93bnJldi54bWxQSwUGAAAAAAQABAD5AAAAlQMAAAAA&#10;"/>
                  <v:line id="Line 209" o:spid="_x0000_s1495"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group>
                <v:shape id="Freeform 210" o:spid="_x0000_s1496" style="position:absolute;left:2235;top:13458;width:6360;height:1740;visibility:visible;mso-wrap-style:square;v-text-anchor:top" coordsize="6360,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EMYA&#10;AADcAAAADwAAAGRycy9kb3ducmV2LnhtbESPT2vCQBTE7wW/w/KE3urGhoqNriJKaXOoYOzF2yP7&#10;TKLZtyG7zZ9v3y0Uehxm5jfMejuYWnTUusqygvksAkGcW11xoeDr/Pa0BOE8ssbaMikYycF2M3lY&#10;Y6JtzyfqMl+IAGGXoILS+yaR0uUlGXQz2xAH72pbgz7ItpC6xT7ATS2fo2ghDVYcFkpsaF9Sfs++&#10;jYJ0/NS7Cx37NL69G3c9nLPX4qDU43TYrUB4Gvx/+K/9oRXELwv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EMYAAADcAAAADwAAAAAAAAAAAAAAAACYAgAAZHJz&#10;L2Rvd25yZXYueG1sUEsFBgAAAAAEAAQA9QAAAIsDAAAAAA==&#10;" path="m660,1425r1290,315l5205,1740r495,-150l5925,1425r120,-225l6225,975,6360,795,6345,555,6195,450r-210,l5700,600,5070,915r-300,60l4110,885,3465,660r-585,30l2070,600,1485,330,1200,120,810,,480,60,285,255,45,420,,645,105,810r165,345l660,1425xe" fillcolor="#d0a189" strokecolor="#930">
                  <v:fill color2="#930" rotate="t" focus="50%" type="gradient"/>
                  <v:path arrowok="t" o:connecttype="custom" o:connectlocs="660,1425;1950,1740;5205,1740;5700,1590;5925,1425;6045,1200;6225,975;6360,795;6345,555;6195,450;5985,450;5700,600;5070,915;4770,975;4110,885;3465,660;2880,690;2070,600;1485,330;1200,120;810,0;480,60;285,255;45,420;0,645;105,810;270,1155;660,1425" o:connectangles="0,0,0,0,0,0,0,0,0,0,0,0,0,0,0,0,0,0,0,0,0,0,0,0,0,0,0,0"/>
                </v:shape>
                <v:shape id="Freeform 211" o:spid="_x0000_s1497" style="position:absolute;left:2955;top:14061;width:5205;height:747;visibility:visible;mso-wrap-style:square;v-text-anchor:top" coordsize="520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j8YA&#10;AADcAAAADwAAAGRycy9kb3ducmV2LnhtbESP3WrCQBSE7wt9h+UUvBHdWPGH1FW0KlRv1OgDHLKn&#10;STR7NmRXk759tyD0cpiZb5jZojWleFDtCssKBv0IBHFqdcGZgst525uCcB5ZY2mZFPyQg8X89WWG&#10;sbYNn+iR+EwECLsYFeTeV7GULs3JoOvbijh437Y26IOsM6lrbALclPI9isbSYMFhIceKPnNKb8nd&#10;KFgfr5PbCGlT7lab5nDfd5NDSkp13trlBwhPrf8PP9tfWsFwNI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j8YAAADcAAAADwAAAAAAAAAAAAAAAACYAgAAZHJz&#10;L2Rvd25yZXYueG1sUEsFBgAAAAAEAAQA9QAAAIsDAAAAAA==&#10;" path="m,c215,110,430,220,630,300v200,80,363,140,570,180c1407,520,1648,533,1875,540v227,7,500,-30,690,-15c2755,540,2848,595,3015,630v167,35,373,93,555,105c3752,747,3938,720,4110,705v172,-15,350,-10,495,-60c4750,595,4880,483,4980,405v100,-78,162,-152,225,-225e" filled="f">
                  <v:path arrowok="t" o:connecttype="custom" o:connectlocs="0,0;630,300;1200,480;1875,540;2565,525;3015,630;3570,735;4110,705;4605,645;4980,405;5205,180" o:connectangles="0,0,0,0,0,0,0,0,0,0,0"/>
                </v:shape>
                <v:line id="Line 212" o:spid="_x0000_s1498" style="position:absolute;flip:y;visibility:visible;mso-wrap-style:square" from="5658,10416" to="5658,1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E9MQAAADcAAAADwAAAGRycy9kb3ducmV2LnhtbESPwWrCQBCG70LfYZmCN92oWCR1FSkU&#10;eigVowePQ3ZMUrOzIbvR9e07B6HH4Z//m2/W2+RadaM+NJ4NzKYZKOLS24YrA6fj52QFKkRki61n&#10;MvCgANvNy2iNufV3PtCtiJUSCIccDdQxdrnWoazJYZj6jliyi+8dRhn7Stse7wJ3rZ5n2Zt22LBc&#10;qLGjj5rKazE40VgO7THNhu85nlN18D/FZf/7MGb8mnbvoCKl+L/8bH9ZA4ul2MozQgC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wT0xAAAANwAAAAPAAAAAAAAAAAA&#10;AAAAAKECAABkcnMvZG93bnJldi54bWxQSwUGAAAAAAQABAD5AAAAkgMAAAAA&#10;">
                  <v:stroke dashstyle="dash" endarrow="block"/>
                </v:line>
                <v:shape id="Text Box 213" o:spid="_x0000_s1499" type="#_x0000_t202" style="position:absolute;left:6945;top:13761;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1mMQA&#10;AADcAAAADwAAAGRycy9kb3ducmV2LnhtbESPQUsDMRSE74L/ITzBm03aorTbpkWFih5320OPj83r&#10;ZunmZdk829VfbwTB4zAz3zDr7Rg6daEhtZEtTCcGFHEdXcuNhcN+97AAlQTZYReZLHxRgu3m9maN&#10;hYtXLulSSaMyhFOBFrxIX2idak8B0yT2xNk7xSGgZDk02g14zfDQ6ZkxTzpgy3nBY0+vnupz9Rks&#10;NGZWTkvjv7vj20u5+KhEjmdn7f3d+LwCJTTKf/iv/e4szB+X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tZjEAAAA3AAAAA8AAAAAAAAAAAAAAAAAmAIAAGRycy9k&#10;b3ducmV2LnhtbFBLBQYAAAAABAAEAPUAAACJAwAAAAA=&#10;" filled="f" stroked="f">
                  <v:textbox inset=".5mm,.3mm,.5mm,.3mm">
                    <w:txbxContent>
                      <w:p w:rsidR="00C61BB0" w:rsidRPr="00B7373D" w:rsidRDefault="00C61BB0" w:rsidP="005037A4">
                        <w:pPr>
                          <w:pStyle w:val="Figure"/>
                          <w:rPr>
                            <w:lang w:val="de-DE"/>
                          </w:rPr>
                        </w:pPr>
                        <w:r>
                          <w:rPr>
                            <w:caps w:val="0"/>
                            <w:lang w:val="de-DE"/>
                          </w:rPr>
                          <w:t xml:space="preserve">Móvil </w:t>
                        </w:r>
                        <w:r>
                          <w:rPr>
                            <w:lang w:val="de-DE"/>
                          </w:rPr>
                          <w:t>1</w:t>
                        </w:r>
                      </w:p>
                    </w:txbxContent>
                  </v:textbox>
                </v:shape>
                <v:shape id="Text Box 214" o:spid="_x0000_s1500" type="#_x0000_t202" style="position:absolute;left:7125;top:12201;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WuMAA&#10;AADcAAAADwAAAGRycy9kb3ducmV2LnhtbERPTWsCMRC9C/0PYQq9aaIFkdUoWlDa4249eBw242Zx&#10;M1k2U9321zeHQo+P973ZjaFTdxpSG9nCfGZAEdfRtdxYOH8epytQSZAddpHJwjcl2G2fJhssXHxw&#10;SfdKGpVDOBVowYv0hdap9hQwzWJPnLlrHAJKhkOj3YCPHB46vTBmqQO2nBs89vTmqb5VX8FCYxbl&#10;vDT+p7ucDuXqoxK53Jy1L8/jfg1KaJR/8Z/73Vl4Xeb5+Uw+An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3WuMAAAADcAAAADwAAAAAAAAAAAAAAAACYAgAAZHJzL2Rvd25y&#10;ZXYueG1sUEsFBgAAAAAEAAQA9QAAAIUDAAAAAA==&#10;" filled="f" stroked="f">
                  <v:textbox inset=".5mm,.3mm,.5mm,.3mm">
                    <w:txbxContent>
                      <w:p w:rsidR="00C61BB0" w:rsidRPr="00B7373D" w:rsidRDefault="00C61BB0" w:rsidP="005037A4">
                        <w:pPr>
                          <w:pStyle w:val="Figure"/>
                          <w:rPr>
                            <w:lang w:val="de-DE"/>
                          </w:rPr>
                        </w:pPr>
                        <w:r>
                          <w:rPr>
                            <w:caps w:val="0"/>
                            <w:lang w:val="de-DE"/>
                          </w:rPr>
                          <w:t>Base 1</w:t>
                        </w:r>
                      </w:p>
                    </w:txbxContent>
                  </v:textbox>
                </v:shape>
                <v:shape id="Text Box 215" o:spid="_x0000_s1501" type="#_x0000_t202" style="position:absolute;left:3510;top:12321;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zI8QA&#10;AADcAAAADwAAAGRycy9kb3ducmV2LnhtbESPwWrDMBBE74X8g9hAb43kFEJwo4Qm0NAe7faQ42Jt&#10;LRNrZaxt4vTrq0Khx2Fm3jCb3RR6daExdZEtFAsDiriJruPWwsf7y8MaVBJkh31ksnCjBLvt7G6D&#10;pYtXruhSS6syhFOJFrzIUGqdGk8B0yIOxNn7jGNAyXJstRvxmuGh10tjVjpgx3nB40AHT825/goW&#10;WrOsisr47/503Ffrt1rkdHbW3s+n5ydQQpP8h//ar87C46q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cyPEAAAA3AAAAA8AAAAAAAAAAAAAAAAAmAIAAGRycy9k&#10;b3ducmV2LnhtbFBLBQYAAAAABAAEAPUAAACJAwAAAAA=&#10;" filled="f" stroked="f">
                  <v:textbox inset=".5mm,.3mm,.5mm,.3mm">
                    <w:txbxContent>
                      <w:p w:rsidR="00C61BB0" w:rsidRPr="00B7373D" w:rsidRDefault="00C61BB0" w:rsidP="005037A4">
                        <w:pPr>
                          <w:pStyle w:val="Figure"/>
                          <w:rPr>
                            <w:lang w:val="de-DE"/>
                          </w:rPr>
                        </w:pPr>
                        <w:r>
                          <w:rPr>
                            <w:caps w:val="0"/>
                            <w:lang w:val="de-DE"/>
                          </w:rPr>
                          <w:t>Base</w:t>
                        </w:r>
                        <w:r>
                          <w:rPr>
                            <w:lang w:val="de-DE"/>
                          </w:rPr>
                          <w:t xml:space="preserve"> 2</w:t>
                        </w:r>
                      </w:p>
                    </w:txbxContent>
                  </v:textbox>
                </v:shape>
                <v:shape id="Text Box 216" o:spid="_x0000_s1502" type="#_x0000_t202" style="position:absolute;left:5235;top:13026;width:10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tVMQA&#10;AADcAAAADwAAAGRycy9kb3ducmV2LnhtbESPwWrDMBBE74X+g9hAb40UB0Jwo4Sm0JAe7faQ42Jt&#10;LRNrZaxt4vTrq0Khx2Fm3jCb3RR6daExdZEtLOYGFHETXcethY/318c1qCTIDvvIZOFGCXbb+7sN&#10;li5euaJLLa3KEE4lWvAiQ6l1ajwFTPM4EGfvM44BJcux1W7Ea4aHXhfGrHTAjvOCx4FePDXn+itY&#10;aE1RLSrjv/vTYV+t32qR09lZ+zCbnp9ACU3yH/5rH52F5aq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7VTEAAAA3AAAAA8AAAAAAAAAAAAAAAAAmAIAAGRycy9k&#10;b3ducmV2LnhtbFBLBQYAAAAABAAEAPUAAACJAwAAAAA=&#10;" filled="f" stroked="f">
                  <v:textbox inset=".5mm,.3mm,.5mm,.3mm">
                    <w:txbxContent>
                      <w:p w:rsidR="00C61BB0" w:rsidRPr="00B7373D" w:rsidRDefault="00C61BB0" w:rsidP="005037A4">
                        <w:pPr>
                          <w:pStyle w:val="Figure"/>
                          <w:rPr>
                            <w:lang w:val="de-DE"/>
                          </w:rPr>
                        </w:pPr>
                        <w:r>
                          <w:rPr>
                            <w:caps w:val="0"/>
                            <w:lang w:val="de-DE"/>
                          </w:rPr>
                          <w:t>Lugar de observación</w:t>
                        </w:r>
                      </w:p>
                    </w:txbxContent>
                  </v:textbox>
                </v:shape>
                <v:shape id="Text Box 217" o:spid="_x0000_s1503" type="#_x0000_t202" style="position:absolute;left:8355;top:10161;width:1140;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Iz8MA&#10;AADcAAAADwAAAGRycy9kb3ducmV2LnhtbESPQWsCMRSE7wX/Q3hCbzVRQWRrlFZQ2uNuPXh8bF43&#10;i5uXZfPUbX99Uyj0OMzMN8xmN4ZO3WhIbWQL85kBRVxH13Jj4fRxeFqDSoLssItMFr4owW47edhg&#10;4eKdS7pV0qgM4VSgBS/SF1qn2lPANIs9cfY+4xBQshwa7Qa8Z3jo9MKYlQ7Ycl7w2NPeU32prsFC&#10;YxblvDT+uzsfX8v1eyVyvjhrH6fjyzMooVH+w3/tN2dhuVrC75l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9Iz8MAAADcAAAADwAAAAAAAAAAAAAAAACYAgAAZHJzL2Rv&#10;d25yZXYueG1sUEsFBgAAAAAEAAQA9QAAAIgDAAAAAA==&#10;" filled="f" stroked="f">
                  <v:textbox inset=".5mm,.3mm,.5mm,.3mm">
                    <w:txbxContent>
                      <w:p w:rsidR="00C61BB0" w:rsidRPr="00B7373D" w:rsidRDefault="00C61BB0" w:rsidP="00AE2365">
                        <w:pPr>
                          <w:pStyle w:val="Figure"/>
                          <w:rPr>
                            <w:lang w:val="de-DE"/>
                          </w:rPr>
                        </w:pPr>
                        <w:r>
                          <w:rPr>
                            <w:caps w:val="0"/>
                            <w:lang w:val="de-DE"/>
                          </w:rPr>
                          <w:t>Zona de cobertura de la base 1</w:t>
                        </w:r>
                      </w:p>
                    </w:txbxContent>
                  </v:textbox>
                </v:shape>
                <v:shape id="Text Box 218" o:spid="_x0000_s1504" type="#_x0000_t202" style="position:absolute;left:1881;top:10134;width:1140;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Qu8QA&#10;AADcAAAADwAAAGRycy9kb3ducmV2LnhtbESPQWsCMRSE74X+h/AKvdVEW0RWo6jQ0h539eDxsXlu&#10;Fjcvy+ZVt/31TaHQ4zAz3zCrzRg6daUhtZEtTCcGFHEdXcuNhePh9WkBKgmywy4yWfiiBJv1/d0K&#10;CxdvXNK1kkZlCKcCLXiRvtA61Z4CpknsibN3jkNAyXJotBvwluGh0zNj5jpgy3nBY097T/Wl+gwW&#10;GjMrp6Xx393pbVcuPiqR08VZ+/gwbpeghEb5D/+1352F5/kL/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0LvEAAAA3AAAAA8AAAAAAAAAAAAAAAAAmAIAAGRycy9k&#10;b3ducmV2LnhtbFBLBQYAAAAABAAEAPUAAACJAwAAAAA=&#10;" filled="f" stroked="f">
                  <v:textbox inset=".5mm,.3mm,.5mm,.3mm">
                    <w:txbxContent>
                      <w:p w:rsidR="00C61BB0" w:rsidRPr="00B7373D" w:rsidRDefault="00C61BB0" w:rsidP="00AE2365">
                        <w:pPr>
                          <w:pStyle w:val="Figure"/>
                          <w:rPr>
                            <w:lang w:val="de-DE"/>
                          </w:rPr>
                        </w:pPr>
                        <w:r>
                          <w:rPr>
                            <w:caps w:val="0"/>
                            <w:lang w:val="de-DE"/>
                          </w:rPr>
                          <w:t>Zona de cobertura de la base 2</w:t>
                        </w:r>
                      </w:p>
                    </w:txbxContent>
                  </v:textbox>
                </v:shape>
                <v:shape id="Text Box 219" o:spid="_x0000_s1505" type="#_x0000_t202" style="position:absolute;left:4785;top:14826;width:12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1IMQA&#10;AADcAAAADwAAAGRycy9kb3ducmV2LnhtbESPQWsCMRSE74X+h/AKvdVES0VWo6jQ0h539eDxsXlu&#10;Fjcvy+ZVt/31TaHQ4zAz3zCrzRg6daUhtZEtTCcGFHEdXcuNhePh9WkBKgmywy4yWfiiBJv1/d0K&#10;CxdvXNK1kkZlCKcCLXiRvtA61Z4CpknsibN3jkNAyXJotBvwluGh0zNj5jpgy3nBY097T/Wl+gwW&#10;GjMrp6Xx393pbVcuPiqR08VZ+/gwbpeghEb5D/+1352F5/kL/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dSDEAAAA3AAAAA8AAAAAAAAAAAAAAAAAmAIAAGRycy9k&#10;b3ducmV2LnhtbFBLBQYAAAAABAAEAPUAAACJAwAAAAA=&#10;" filled="f" stroked="f">
                  <v:textbox inset=".5mm,.3mm,.5mm,.3mm">
                    <w:txbxContent>
                      <w:p w:rsidR="00C61BB0" w:rsidRPr="00B7373D" w:rsidRDefault="00C61BB0" w:rsidP="005037A4">
                        <w:pPr>
                          <w:pStyle w:val="Figure"/>
                          <w:rPr>
                            <w:lang w:val="de-DE"/>
                          </w:rPr>
                        </w:pPr>
                        <w:r>
                          <w:rPr>
                            <w:caps w:val="0"/>
                            <w:lang w:val="de-DE"/>
                          </w:rPr>
                          <w:t>Montañas</w:t>
                        </w:r>
                      </w:p>
                    </w:txbxContent>
                  </v:textbox>
                </v:shape>
                <v:group id="Group 220" o:spid="_x0000_s1506" style="position:absolute;left:2686;top:11635;width:450;height:277;rotation:-1719878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Iiv2wwAAANwAAAAP&#10;AAAAAAAAAAAAAAAAAKoCAABkcnMvZG93bnJldi54bWxQSwUGAAAAAAQABAD6AAAAmgMAAAAA&#10;">
                  <v:rect id="Rectangle 221" o:spid="_x0000_s1507"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p8UA&#10;AADcAAAADwAAAGRycy9kb3ducmV2LnhtbESPQWvCQBSE74L/YXlCb2ajgrVpVpGWFHvUePH2mn1N&#10;otm3Ibua2F/fLRQ8DjPzDZNuBtOIG3WutqxgFsUgiAuray4VHPNsugLhPLLGxjIpuJODzXo8SjHR&#10;tuc93Q6+FAHCLkEFlfdtIqUrKjLoItsSB+/bdgZ9kF0pdYd9gJtGzuN4KQ3WHBYqbOmtouJyuBoF&#10;X/X8iD/7/CM2L9nCfw75+Xp6V+ppMmxfQXga/CP8395pBYvl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ynxQAAANwAAAAPAAAAAAAAAAAAAAAAAJgCAABkcnMv&#10;ZG93bnJldi54bWxQSwUGAAAAAAQABAD1AAAAigMAAAAA&#10;"/>
                  <v:line id="Line 222" o:spid="_x0000_s1508"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eZxAAAANwAAAAPAAAAAAAAAAAA&#10;AAAAAKECAABkcnMvZG93bnJldi54bWxQSwUGAAAAAAQABAD5AAAAkgMAAAAA&#10;"/>
                  <v:line id="Line 223" o:spid="_x0000_s1509"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line id="Line 224" o:spid="_x0000_s1510"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line id="Line 225" o:spid="_x0000_s1511"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rect id="Rectangle 226" o:spid="_x0000_s1512"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uecYA&#10;AADcAAAADwAAAGRycy9kb3ducmV2LnhtbESPT2vCQBTE74LfYXlCb7rxT1VSVxHBIniosT14fGRf&#10;k5Ds25hdTfz2bqHgcZiZ3zCrTWcqcafGFZYVjEcRCOLU6oIzBT/f++EShPPIGivLpOBBDjbrfm+F&#10;sbYtJ3Q/+0wECLsYFeTe17GULs3JoBvZmjh4v7Yx6INsMqkbbAPcVHISRXNpsOCwkGNNu5zS8nwz&#10;Csr3fTnffi5ux2Rqv9rT9TBOZhel3gbd9gOEp86/wv/tg1YwXUzg70w4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uecYAAADcAAAADwAAAAAAAAAAAAAAAACYAgAAZHJz&#10;L2Rvd25yZXYueG1sUEsFBgAAAAAEAAQA9QAAAIsDAAAAAA==&#10;" fillcolor="#969696"/>
                  <v:rect id="Rectangle 227" o:spid="_x0000_s1513"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ecUA&#10;AADcAAAADwAAAGRycy9kb3ducmV2LnhtbESPT2vCQBTE74V+h+UVems2NaBtdJXSYtFj/lx6e2af&#10;SWz2bciumvrpXUHocZiZ3zCL1Wg6caLBtZYVvEYxCOLK6pZrBWWxfnkD4Tyyxs4yKfgjB6vl48MC&#10;U23PnNEp97UIEHYpKmi871MpXdWQQRfZnjh4ezsY9EEOtdQDngPcdHISx1NpsOWw0GBPnw1Vv/nR&#10;KNi1kxIvWfEdm/d14rdjcTj+fCn1/DR+zEF4Gv1/+N7eaAXJL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x5xQAAANwAAAAPAAAAAAAAAAAAAAAAAJgCAABkcnMv&#10;ZG93bnJldi54bWxQSwUGAAAAAAQABAD1AAAAigMAAAAA&#10;"/>
                  <v:line id="Line 228" o:spid="_x0000_s1514"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SiuMUAAADcAAAADwAAAGRycy9kb3ducmV2LnhtbESPQWvCQBSE7wX/w/KEXopuTKRK6ioi&#10;WHpKMVV6fWSfSTD7NmTXJO2v7xYKPQ4z8w2z2Y2mET11rrasYDGPQBAXVtdcKjh/HGdrEM4ja2ws&#10;k4IvcrDbTh42mGo78In63JciQNilqKDyvk2ldEVFBt3ctsTBu9rOoA+yK6XucAhw08g4ip6lwZrD&#10;QoUtHSoqbvndKEDOvpP1sKClfKVPF2fvT/vLVanH6bh/AeFp9P/hv/abVpCslv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SiuMUAAADcAAAADwAAAAAAAAAA&#10;AAAAAAChAgAAZHJzL2Rvd25yZXYueG1sUEsFBgAAAAAEAAQA+QAAAJMDAAAAAA==&#10;"/>
                  <v:line id="Line 229" o:spid="_x0000_s1515"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230" o:spid="_x0000_s1516"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h0scAAADcAAAADwAAAGRycy9kb3ducmV2LnhtbESPzWsCMRTE74X+D+EVvBTN9gM/tkaR&#10;guDBS62seHtuXjfLbl62SdTtf98UhB6HmfkNM1/2thUX8qF2rOBplIEgLp2uuVKw/1wPpyBCRNbY&#10;OiYFPxRgubi/m2Ou3ZU/6LKLlUgQDjkqMDF2uZShNGQxjFxHnLwv5y3GJH0ltcdrgttWPmfZWFqs&#10;OS0Y7OjdUNnszlaBnG4fv/3q9NoUzeEwM0VZdMetUoOHfvUGIlIf/8O39kYreJm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qHSxwAAANwAAAAPAAAAAAAA&#10;AAAAAAAAAKECAABkcnMvZG93bnJldi54bWxQSwUGAAAAAAQABAD5AAAAlQMAAAAA&#10;"/>
                  <v:line id="Line 231" o:spid="_x0000_s1517"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group>
                <v:shape id="Text Box 232" o:spid="_x0000_s1518" type="#_x0000_t202" style="position:absolute;left:2550;top:12036;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MY8EA&#10;AADcAAAADwAAAGRycy9kb3ducmV2LnhtbERPTWsCMRC9F/wPYQRvNdFCK1uj2EKLPe7ag8dhM24W&#10;N5NlM9XVX98cCj0+3vd6O4ZOXWhIbWQLi7kBRVxH13Jj4fvw8bgClQTZYReZLNwowXYzeVhj4eKV&#10;S7pU0qgcwqlAC16kL7ROtaeAaR574syd4hBQMhwa7Qa85vDQ6aUxzzpgy7nBY0/vnupz9RMsNGZZ&#10;Lkrj793x861cfVUix7OzdjYdd6+ghEb5F/+5987C00tem8/k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STGPBAAAA3AAAAA8AAAAAAAAAAAAAAAAAmAIAAGRycy9kb3du&#10;cmV2LnhtbFBLBQYAAAAABAAEAPUAAACGAwAAAAA=&#10;" filled="f" stroked="f">
                  <v:textbox inset=".5mm,.3mm,.5mm,.3mm">
                    <w:txbxContent>
                      <w:p w:rsidR="00C61BB0" w:rsidRPr="00B7373D" w:rsidRDefault="00C61BB0" w:rsidP="005037A4">
                        <w:pPr>
                          <w:pStyle w:val="Figure"/>
                          <w:rPr>
                            <w:lang w:val="de-DE"/>
                          </w:rPr>
                        </w:pPr>
                        <w:r>
                          <w:rPr>
                            <w:caps w:val="0"/>
                            <w:lang w:val="de-DE"/>
                          </w:rPr>
                          <w:t xml:space="preserve">Móvil </w:t>
                        </w:r>
                        <w:r>
                          <w:rPr>
                            <w:lang w:val="de-DE"/>
                          </w:rPr>
                          <w:t>2</w:t>
                        </w:r>
                      </w:p>
                    </w:txbxContent>
                  </v:textbox>
                </v:shape>
              </v:group>
            </w:pict>
          </mc:Fallback>
        </mc:AlternateContent>
      </w: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Pr="001D4AC4" w:rsidRDefault="008339AB" w:rsidP="008339AB">
      <w:pPr>
        <w:rPr>
          <w:lang w:val="es-ES"/>
        </w:rPr>
      </w:pPr>
    </w:p>
    <w:p w:rsidR="008339AB" w:rsidRDefault="008339AB" w:rsidP="00845F55">
      <w:pPr>
        <w:rPr>
          <w:lang w:val="es-ES"/>
        </w:rPr>
      </w:pPr>
      <w:r>
        <w:rPr>
          <w:lang w:val="es-ES"/>
        </w:rPr>
        <w:lastRenderedPageBreak/>
        <w:t>En la</w:t>
      </w:r>
      <w:r w:rsidRPr="001D4AC4">
        <w:rPr>
          <w:lang w:val="es-ES"/>
        </w:rPr>
        <w:t xml:space="preserve"> </w:t>
      </w:r>
      <w:r>
        <w:rPr>
          <w:lang w:val="es-ES"/>
        </w:rPr>
        <w:t>Fig.</w:t>
      </w:r>
      <w:r w:rsidR="00845F55">
        <w:rPr>
          <w:lang w:val="es-ES"/>
        </w:rPr>
        <w:t> </w:t>
      </w:r>
      <w:r w:rsidRPr="001D4AC4">
        <w:rPr>
          <w:lang w:val="es-ES"/>
        </w:rPr>
        <w:t xml:space="preserve">11, </w:t>
      </w:r>
      <w:r>
        <w:rPr>
          <w:lang w:val="es-ES"/>
        </w:rPr>
        <w:t>el emplazamiento del vehículo de comprobación técnica se encuentra en la región central de la zona de medición</w:t>
      </w:r>
      <w:r w:rsidRPr="001D4AC4">
        <w:rPr>
          <w:lang w:val="es-ES"/>
        </w:rPr>
        <w:t xml:space="preserve">. </w:t>
      </w:r>
      <w:r>
        <w:rPr>
          <w:lang w:val="es-ES"/>
        </w:rPr>
        <w:t xml:space="preserve">Tiene cobertura de las emisiones de las estaciones de base </w:t>
      </w:r>
      <w:r w:rsidRPr="001D4AC4">
        <w:rPr>
          <w:lang w:val="es-ES"/>
        </w:rPr>
        <w:t xml:space="preserve">1 </w:t>
      </w:r>
      <w:r>
        <w:rPr>
          <w:lang w:val="es-ES"/>
        </w:rPr>
        <w:t xml:space="preserve">y </w:t>
      </w:r>
      <w:r w:rsidRPr="001D4AC4">
        <w:rPr>
          <w:lang w:val="es-ES"/>
        </w:rPr>
        <w:t xml:space="preserve">2. </w:t>
      </w:r>
      <w:r>
        <w:rPr>
          <w:lang w:val="es-ES"/>
        </w:rPr>
        <w:t>Las montañas que limitan la zona de medición por el sur, no tiene un efecto importante dado que también limitan el alcance de la red móvil</w:t>
      </w:r>
      <w:r w:rsidRPr="001D4AC4">
        <w:rPr>
          <w:lang w:val="es-ES"/>
        </w:rPr>
        <w:t xml:space="preserve">. </w:t>
      </w:r>
      <w:r>
        <w:rPr>
          <w:lang w:val="es-ES"/>
        </w:rPr>
        <w:t>La sensibilidad del equipo de comprobación técnica es igual a la de las estaciones de base y por tanto la zona de medición tiene el mismo tamaño que su zona de cobertura</w:t>
      </w:r>
      <w:r w:rsidRPr="001D4AC4">
        <w:rPr>
          <w:lang w:val="es-ES"/>
        </w:rPr>
        <w:t>.</w:t>
      </w:r>
    </w:p>
    <w:p w:rsidR="008339AB" w:rsidRPr="001D4AC4" w:rsidRDefault="008339AB" w:rsidP="00845F55">
      <w:pPr>
        <w:rPr>
          <w:lang w:val="es-ES"/>
        </w:rPr>
      </w:pPr>
      <w:r>
        <w:rPr>
          <w:lang w:val="es-ES"/>
        </w:rPr>
        <w:t xml:space="preserve">Se detectan las emisiones del </w:t>
      </w:r>
      <w:r w:rsidR="001B0E1C">
        <w:rPr>
          <w:lang w:val="es-ES"/>
        </w:rPr>
        <w:t>móvil</w:t>
      </w:r>
      <w:r w:rsidR="00845F55">
        <w:rPr>
          <w:lang w:val="es-ES"/>
        </w:rPr>
        <w:t> </w:t>
      </w:r>
      <w:r w:rsidRPr="001D4AC4">
        <w:rPr>
          <w:lang w:val="es-ES"/>
        </w:rPr>
        <w:t>1</w:t>
      </w:r>
      <w:r>
        <w:rPr>
          <w:lang w:val="es-ES"/>
        </w:rPr>
        <w:t>, lo que es correcto desde el punto de vista de la estación de base 1 asociada</w:t>
      </w:r>
      <w:r w:rsidRPr="001D4AC4">
        <w:rPr>
          <w:lang w:val="es-ES"/>
        </w:rPr>
        <w:t xml:space="preserve">. </w:t>
      </w:r>
      <w:r>
        <w:rPr>
          <w:lang w:val="es-ES"/>
        </w:rPr>
        <w:t>Sin embargo</w:t>
      </w:r>
      <w:r w:rsidRPr="001D4AC4">
        <w:rPr>
          <w:lang w:val="es-ES"/>
        </w:rPr>
        <w:t xml:space="preserve">, </w:t>
      </w:r>
      <w:r>
        <w:rPr>
          <w:lang w:val="es-ES"/>
        </w:rPr>
        <w:t>desde el punto de vista de la estación de base</w:t>
      </w:r>
      <w:r w:rsidR="00845F55">
        <w:rPr>
          <w:lang w:val="es-ES"/>
        </w:rPr>
        <w:t> </w:t>
      </w:r>
      <w:r w:rsidRPr="001D4AC4">
        <w:rPr>
          <w:lang w:val="es-ES"/>
        </w:rPr>
        <w:t xml:space="preserve">2, </w:t>
      </w:r>
      <w:r>
        <w:rPr>
          <w:lang w:val="es-ES"/>
        </w:rPr>
        <w:t xml:space="preserve">la frecuencia aparece libre aunque la estación de base </w:t>
      </w:r>
      <w:r w:rsidRPr="001D4AC4">
        <w:rPr>
          <w:lang w:val="es-ES"/>
        </w:rPr>
        <w:t xml:space="preserve">2 </w:t>
      </w:r>
      <w:r>
        <w:rPr>
          <w:lang w:val="es-ES"/>
        </w:rPr>
        <w:t>se encuentra dentro de la zona de medición donde, por definición, el resultado de la ocupación debería ser válido</w:t>
      </w:r>
      <w:r w:rsidRPr="001D4AC4">
        <w:rPr>
          <w:lang w:val="es-ES"/>
        </w:rPr>
        <w:t>.</w:t>
      </w:r>
    </w:p>
    <w:p w:rsidR="008339AB" w:rsidRPr="001D4AC4" w:rsidRDefault="008339AB" w:rsidP="001B0E1C">
      <w:pPr>
        <w:rPr>
          <w:lang w:val="es-ES"/>
        </w:rPr>
      </w:pPr>
      <w:r>
        <w:rPr>
          <w:lang w:val="es-ES"/>
        </w:rPr>
        <w:t xml:space="preserve">El equipo de comprobación técnica no detecta las emisiones del </w:t>
      </w:r>
      <w:r w:rsidR="001B0E1C">
        <w:rPr>
          <w:lang w:val="es-ES"/>
        </w:rPr>
        <w:t>móvil </w:t>
      </w:r>
      <w:r>
        <w:rPr>
          <w:lang w:val="es-ES"/>
        </w:rPr>
        <w:t xml:space="preserve">2, lo que es correcto ya que el </w:t>
      </w:r>
      <w:r w:rsidR="001B0E1C">
        <w:rPr>
          <w:lang w:val="es-ES"/>
        </w:rPr>
        <w:t>móvil </w:t>
      </w:r>
      <w:r w:rsidRPr="001D4AC4">
        <w:rPr>
          <w:lang w:val="es-ES"/>
        </w:rPr>
        <w:t xml:space="preserve">2 </w:t>
      </w:r>
      <w:r>
        <w:rPr>
          <w:lang w:val="es-ES"/>
        </w:rPr>
        <w:t>está fuera de la zona de medición</w:t>
      </w:r>
      <w:r w:rsidRPr="001D4AC4">
        <w:rPr>
          <w:lang w:val="es-ES"/>
        </w:rPr>
        <w:t>.</w:t>
      </w:r>
      <w:r>
        <w:rPr>
          <w:lang w:val="es-ES"/>
        </w:rPr>
        <w:t xml:space="preserve"> No obstante</w:t>
      </w:r>
      <w:r w:rsidRPr="001D4AC4">
        <w:rPr>
          <w:lang w:val="es-ES"/>
        </w:rPr>
        <w:t xml:space="preserve">, </w:t>
      </w:r>
      <w:r>
        <w:rPr>
          <w:lang w:val="es-ES"/>
        </w:rPr>
        <w:t>la frecuencia aparece como ocupada desde el punto de vista de la estación de base 2 asociada</w:t>
      </w:r>
      <w:r w:rsidRPr="001D4AC4">
        <w:rPr>
          <w:lang w:val="es-ES"/>
        </w:rPr>
        <w:t>.</w:t>
      </w:r>
    </w:p>
    <w:p w:rsidR="008339AB" w:rsidRPr="001D4AC4" w:rsidRDefault="008339AB" w:rsidP="001B0E1C">
      <w:pPr>
        <w:rPr>
          <w:lang w:val="es-ES"/>
        </w:rPr>
      </w:pPr>
      <w:r>
        <w:rPr>
          <w:lang w:val="es-ES"/>
        </w:rPr>
        <w:t>La situación descrita en el ejemplo da lugar a resultados de ocupación inexactos si se espera que éstos sean válidos para toda la zona de medición</w:t>
      </w:r>
      <w:r w:rsidRPr="001D4AC4">
        <w:rPr>
          <w:lang w:val="es-ES"/>
        </w:rPr>
        <w:t xml:space="preserve">. </w:t>
      </w:r>
      <w:r>
        <w:rPr>
          <w:lang w:val="es-ES"/>
        </w:rPr>
        <w:t>Ahora bien</w:t>
      </w:r>
      <w:r w:rsidRPr="001D4AC4">
        <w:rPr>
          <w:lang w:val="es-ES"/>
        </w:rPr>
        <w:t xml:space="preserve">, </w:t>
      </w:r>
      <w:r>
        <w:rPr>
          <w:lang w:val="es-ES"/>
        </w:rPr>
        <w:t>desde el punto de vista estadístico la ocupación sigue siendo válida porque la probabilidad de los dos efectos puede suponerse idéntica</w:t>
      </w:r>
      <w:r w:rsidRPr="001D4AC4">
        <w:rPr>
          <w:lang w:val="es-ES"/>
        </w:rPr>
        <w:t xml:space="preserve">. </w:t>
      </w:r>
      <w:r>
        <w:rPr>
          <w:lang w:val="es-ES"/>
        </w:rPr>
        <w:t>En nuestro ejemplo</w:t>
      </w:r>
      <w:r w:rsidRPr="001D4AC4">
        <w:rPr>
          <w:lang w:val="es-ES"/>
        </w:rPr>
        <w:t xml:space="preserve">: </w:t>
      </w:r>
      <w:r>
        <w:rPr>
          <w:lang w:val="es-ES"/>
        </w:rPr>
        <w:t xml:space="preserve">la probabilidad de no detectar una transmisión del </w:t>
      </w:r>
      <w:r w:rsidR="001B0E1C">
        <w:rPr>
          <w:lang w:val="es-ES"/>
        </w:rPr>
        <w:t>móvil </w:t>
      </w:r>
      <w:r w:rsidRPr="001D4AC4">
        <w:rPr>
          <w:lang w:val="es-ES"/>
        </w:rPr>
        <w:t xml:space="preserve">2 </w:t>
      </w:r>
      <w:r>
        <w:rPr>
          <w:lang w:val="es-ES"/>
        </w:rPr>
        <w:t xml:space="preserve">es posiblemente igual a la de incluir una transmisión del </w:t>
      </w:r>
      <w:r w:rsidR="001B0E1C">
        <w:rPr>
          <w:lang w:val="es-ES"/>
        </w:rPr>
        <w:t>móvil </w:t>
      </w:r>
      <w:r w:rsidRPr="001D4AC4">
        <w:rPr>
          <w:lang w:val="es-ES"/>
        </w:rPr>
        <w:t xml:space="preserve">1. </w:t>
      </w:r>
      <w:r>
        <w:rPr>
          <w:lang w:val="es-ES"/>
        </w:rPr>
        <w:t>Por consiguiente</w:t>
      </w:r>
      <w:r w:rsidRPr="001D4AC4">
        <w:rPr>
          <w:lang w:val="es-ES"/>
        </w:rPr>
        <w:t xml:space="preserve">, </w:t>
      </w:r>
      <w:r>
        <w:rPr>
          <w:lang w:val="es-ES"/>
        </w:rPr>
        <w:t>desde el punto de vista de la estación de base</w:t>
      </w:r>
      <w:r w:rsidR="001B0E1C">
        <w:rPr>
          <w:lang w:val="es-ES"/>
        </w:rPr>
        <w:t> </w:t>
      </w:r>
      <w:r w:rsidRPr="001D4AC4">
        <w:rPr>
          <w:lang w:val="es-ES"/>
        </w:rPr>
        <w:t xml:space="preserve">2, </w:t>
      </w:r>
      <w:r>
        <w:rPr>
          <w:lang w:val="es-ES"/>
        </w:rPr>
        <w:t xml:space="preserve">la ocupación estadística es la misma que si el equipo de comprobación técnica se hubiera situado en la ubicación de la estación de base </w:t>
      </w:r>
      <w:r w:rsidRPr="001D4AC4">
        <w:rPr>
          <w:lang w:val="es-ES"/>
        </w:rPr>
        <w:t>2.</w:t>
      </w:r>
    </w:p>
    <w:p w:rsidR="008339AB" w:rsidRPr="001D4AC4" w:rsidRDefault="008339AB" w:rsidP="00803B51">
      <w:pPr>
        <w:rPr>
          <w:lang w:val="es-ES"/>
        </w:rPr>
      </w:pPr>
      <w:r>
        <w:rPr>
          <w:lang w:val="es-ES"/>
        </w:rPr>
        <w:t>Para evitar este problema es necesario incrementar la sensibilidad del sistema de comprobación técnica</w:t>
      </w:r>
      <w:r w:rsidRPr="001D4AC4">
        <w:rPr>
          <w:lang w:val="es-ES"/>
        </w:rPr>
        <w:t xml:space="preserve">. </w:t>
      </w:r>
      <w:r>
        <w:rPr>
          <w:lang w:val="es-ES"/>
        </w:rPr>
        <w:t xml:space="preserve">A menudo esto puede lograrse seleccionando una ubicación diferente más elevada </w:t>
      </w:r>
      <w:r w:rsidRPr="001D4AC4">
        <w:rPr>
          <w:lang w:val="es-ES"/>
        </w:rPr>
        <w:t>(</w:t>
      </w:r>
      <w:r>
        <w:rPr>
          <w:lang w:val="es-ES"/>
        </w:rPr>
        <w:t>en nuestro ejemplo, en la colina del sur</w:t>
      </w:r>
      <w:r w:rsidRPr="001D4AC4">
        <w:rPr>
          <w:lang w:val="es-ES"/>
        </w:rPr>
        <w:t>).</w:t>
      </w:r>
    </w:p>
    <w:p w:rsidR="008339AB" w:rsidRPr="00FB08A7" w:rsidRDefault="008339AB" w:rsidP="008339AB">
      <w:pPr>
        <w:pStyle w:val="Heading1"/>
        <w:rPr>
          <w:lang w:val="es-ES"/>
        </w:rPr>
      </w:pPr>
      <w:bookmarkStart w:id="64" w:name="_Toc349812678"/>
      <w:bookmarkStart w:id="65" w:name="_Toc351716854"/>
      <w:r w:rsidRPr="00FB08A7">
        <w:rPr>
          <w:lang w:val="es-ES"/>
        </w:rPr>
        <w:t>5</w:t>
      </w:r>
      <w:r w:rsidRPr="00FB08A7">
        <w:rPr>
          <w:lang w:val="es-ES"/>
        </w:rPr>
        <w:tab/>
      </w:r>
      <w:r>
        <w:rPr>
          <w:lang w:val="es-ES"/>
        </w:rPr>
        <w:t>Procedimiento de medición</w:t>
      </w:r>
      <w:bookmarkEnd w:id="64"/>
      <w:bookmarkEnd w:id="65"/>
    </w:p>
    <w:p w:rsidR="008339AB" w:rsidRPr="00FB08A7" w:rsidRDefault="008339AB" w:rsidP="00803B51">
      <w:pPr>
        <w:rPr>
          <w:lang w:val="es-ES"/>
        </w:rPr>
      </w:pPr>
      <w:r>
        <w:rPr>
          <w:lang w:val="es-ES"/>
        </w:rPr>
        <w:t xml:space="preserve">El procedimiento de medición real y los principales parámetros de configuración se habrán de adaptar en función de lo que se vaya a medir </w:t>
      </w:r>
      <w:r w:rsidRPr="00FB08A7">
        <w:rPr>
          <w:lang w:val="es-ES"/>
        </w:rPr>
        <w:t xml:space="preserve">(FBO </w:t>
      </w:r>
      <w:r>
        <w:rPr>
          <w:lang w:val="es-ES"/>
        </w:rPr>
        <w:t>o</w:t>
      </w:r>
      <w:r w:rsidRPr="00FB08A7">
        <w:rPr>
          <w:lang w:val="es-ES"/>
        </w:rPr>
        <w:t xml:space="preserve"> FCO) </w:t>
      </w:r>
      <w:r>
        <w:rPr>
          <w:lang w:val="es-ES"/>
        </w:rPr>
        <w:t>y de la naturaleza del receptor de medición</w:t>
      </w:r>
      <w:r w:rsidRPr="00FB08A7">
        <w:rPr>
          <w:lang w:val="es-ES"/>
        </w:rPr>
        <w:t>.</w:t>
      </w:r>
    </w:p>
    <w:p w:rsidR="008339AB" w:rsidRPr="00FB08A7" w:rsidRDefault="008339AB" w:rsidP="00803B51">
      <w:pPr>
        <w:rPr>
          <w:lang w:val="es-ES"/>
        </w:rPr>
      </w:pPr>
      <w:r>
        <w:rPr>
          <w:lang w:val="es-ES"/>
        </w:rPr>
        <w:t>Por regla general</w:t>
      </w:r>
      <w:r w:rsidRPr="00FB08A7">
        <w:rPr>
          <w:lang w:val="es-ES"/>
        </w:rPr>
        <w:t xml:space="preserve">, </w:t>
      </w:r>
      <w:r>
        <w:rPr>
          <w:lang w:val="es-ES"/>
        </w:rPr>
        <w:t>al medir se debería registrar el nivel instantáneo detectado en cada canal o frecuencia</w:t>
      </w:r>
      <w:r w:rsidRPr="00FB08A7">
        <w:rPr>
          <w:lang w:val="es-ES"/>
        </w:rPr>
        <w:t xml:space="preserve">, </w:t>
      </w:r>
      <w:r>
        <w:rPr>
          <w:lang w:val="es-ES"/>
        </w:rPr>
        <w:t>junto con el instante en que se mide</w:t>
      </w:r>
      <w:r w:rsidRPr="00FB08A7">
        <w:rPr>
          <w:lang w:val="es-ES"/>
        </w:rPr>
        <w:t xml:space="preserve">. </w:t>
      </w:r>
      <w:r>
        <w:rPr>
          <w:lang w:val="es-ES"/>
        </w:rPr>
        <w:t>Si el instante real no se registra</w:t>
      </w:r>
      <w:r w:rsidRPr="00FB08A7">
        <w:rPr>
          <w:lang w:val="es-ES"/>
        </w:rPr>
        <w:t xml:space="preserve">, </w:t>
      </w:r>
      <w:r>
        <w:rPr>
          <w:lang w:val="es-ES"/>
        </w:rPr>
        <w:t>se puede calcular el instante real de cada muestra a partir del inicio de la observación y del tiempo de iteración, suponiendo que éste sea constante</w:t>
      </w:r>
      <w:r w:rsidRPr="00FB08A7">
        <w:rPr>
          <w:lang w:val="es-ES"/>
        </w:rPr>
        <w:t xml:space="preserve">. </w:t>
      </w:r>
    </w:p>
    <w:p w:rsidR="008339AB" w:rsidRPr="00FB08A7" w:rsidRDefault="008339AB" w:rsidP="00803B51">
      <w:pPr>
        <w:rPr>
          <w:lang w:val="es-ES"/>
        </w:rPr>
      </w:pPr>
      <w:r>
        <w:rPr>
          <w:lang w:val="es-ES"/>
        </w:rPr>
        <w:t>Para medir el nivel debe utilizarse un detector de cresta</w:t>
      </w:r>
      <w:r w:rsidRPr="00FB08A7">
        <w:rPr>
          <w:lang w:val="es-ES"/>
        </w:rPr>
        <w:t xml:space="preserve">. </w:t>
      </w:r>
      <w:r>
        <w:rPr>
          <w:lang w:val="es-ES"/>
        </w:rPr>
        <w:t>Así se garantiza que incluso las emisiones impulsivas se detectan en toda su amplitud</w:t>
      </w:r>
      <w:r w:rsidRPr="00FB08A7">
        <w:rPr>
          <w:lang w:val="es-ES"/>
        </w:rPr>
        <w:t>.</w:t>
      </w:r>
    </w:p>
    <w:p w:rsidR="008339AB" w:rsidRPr="00FB08A7" w:rsidRDefault="008339AB" w:rsidP="00803B51">
      <w:pPr>
        <w:rPr>
          <w:lang w:val="es-ES"/>
        </w:rPr>
      </w:pPr>
      <w:r>
        <w:rPr>
          <w:lang w:val="es-ES"/>
        </w:rPr>
        <w:t>Si el receptor o analizador de medición no dispone de funciones para guardar los resultados, tendrá que conectarse a un computador que realice esta función</w:t>
      </w:r>
      <w:r w:rsidRPr="00FB08A7">
        <w:rPr>
          <w:lang w:val="es-ES"/>
        </w:rPr>
        <w:t>.</w:t>
      </w:r>
    </w:p>
    <w:p w:rsidR="008339AB" w:rsidRPr="00FB08A7" w:rsidRDefault="008339AB" w:rsidP="008339AB">
      <w:pPr>
        <w:pStyle w:val="Heading2"/>
        <w:rPr>
          <w:lang w:val="es-ES"/>
        </w:rPr>
      </w:pPr>
      <w:bookmarkStart w:id="66" w:name="_Toc349812679"/>
      <w:bookmarkStart w:id="67" w:name="_Toc351716855"/>
      <w:r w:rsidRPr="00FB08A7">
        <w:rPr>
          <w:lang w:val="es-ES"/>
        </w:rPr>
        <w:t>5.1</w:t>
      </w:r>
      <w:r w:rsidRPr="00FB08A7">
        <w:rPr>
          <w:lang w:val="es-ES"/>
        </w:rPr>
        <w:tab/>
      </w:r>
      <w:r>
        <w:rPr>
          <w:lang w:val="es-ES"/>
        </w:rPr>
        <w:t xml:space="preserve">Medición de la </w:t>
      </w:r>
      <w:r w:rsidRPr="00FB08A7">
        <w:rPr>
          <w:lang w:val="es-ES"/>
        </w:rPr>
        <w:t xml:space="preserve">FCO </w:t>
      </w:r>
      <w:r>
        <w:rPr>
          <w:lang w:val="es-ES"/>
        </w:rPr>
        <w:t>con un receptor de barrido</w:t>
      </w:r>
      <w:bookmarkEnd w:id="66"/>
      <w:bookmarkEnd w:id="67"/>
    </w:p>
    <w:p w:rsidR="008339AB" w:rsidRPr="00FB08A7" w:rsidRDefault="008339AB" w:rsidP="00803B51">
      <w:pPr>
        <w:rPr>
          <w:lang w:val="es-ES"/>
        </w:rPr>
      </w:pPr>
      <w:r>
        <w:rPr>
          <w:lang w:val="es-ES"/>
        </w:rPr>
        <w:t>Al medir, el receptor barre reiteradamente uno por uno todos los canales que se desea medir</w:t>
      </w:r>
      <w:r w:rsidRPr="00FB08A7">
        <w:rPr>
          <w:lang w:val="es-ES"/>
        </w:rPr>
        <w:t xml:space="preserve">. </w:t>
      </w:r>
      <w:r>
        <w:rPr>
          <w:lang w:val="es-ES"/>
        </w:rPr>
        <w:t>Para obtener un buen rendimiento es necesario llegar a un compromiso óptimo entre el tiempo de medición de un canal y la velocidad de barrido</w:t>
      </w:r>
      <w:r w:rsidRPr="00FB08A7">
        <w:rPr>
          <w:lang w:val="es-ES"/>
        </w:rPr>
        <w:t xml:space="preserve"> (</w:t>
      </w:r>
      <w:r>
        <w:rPr>
          <w:lang w:val="es-ES"/>
        </w:rPr>
        <w:t xml:space="preserve">véase </w:t>
      </w:r>
      <w:r w:rsidRPr="00FB08A7">
        <w:rPr>
          <w:lang w:val="es-ES"/>
        </w:rPr>
        <w:t xml:space="preserve">§ 3.5 </w:t>
      </w:r>
      <w:r>
        <w:rPr>
          <w:lang w:val="es-ES"/>
        </w:rPr>
        <w:t>sobre temporización</w:t>
      </w:r>
      <w:r w:rsidRPr="00FB08A7">
        <w:rPr>
          <w:lang w:val="es-ES"/>
        </w:rPr>
        <w:t xml:space="preserve">). </w:t>
      </w:r>
    </w:p>
    <w:p w:rsidR="008339AB" w:rsidRPr="00FB08A7" w:rsidRDefault="008339AB" w:rsidP="008339AB">
      <w:pPr>
        <w:pStyle w:val="Heading2"/>
        <w:rPr>
          <w:lang w:val="es-ES"/>
        </w:rPr>
      </w:pPr>
      <w:bookmarkStart w:id="68" w:name="_Toc349812680"/>
      <w:bookmarkStart w:id="69" w:name="_Toc351716856"/>
      <w:r w:rsidRPr="00FB08A7">
        <w:rPr>
          <w:lang w:val="es-ES"/>
        </w:rPr>
        <w:lastRenderedPageBreak/>
        <w:t>5.2</w:t>
      </w:r>
      <w:r w:rsidRPr="00FB08A7">
        <w:rPr>
          <w:lang w:val="es-ES"/>
        </w:rPr>
        <w:tab/>
        <w:t xml:space="preserve">FBO </w:t>
      </w:r>
      <w:r>
        <w:rPr>
          <w:lang w:val="es-ES"/>
        </w:rPr>
        <w:t>con analizador de barrido</w:t>
      </w:r>
      <w:bookmarkEnd w:id="68"/>
      <w:bookmarkEnd w:id="69"/>
    </w:p>
    <w:p w:rsidR="008339AB" w:rsidRPr="00FB08A7" w:rsidRDefault="008339AB" w:rsidP="00ED76F4">
      <w:pPr>
        <w:keepNext/>
        <w:keepLines/>
        <w:rPr>
          <w:lang w:val="es-ES"/>
        </w:rPr>
      </w:pPr>
      <w:r>
        <w:rPr>
          <w:lang w:val="es-ES"/>
        </w:rPr>
        <w:t>Al medir, el analizador barre reiteradamente desde la frecuencia inicial a la final</w:t>
      </w:r>
      <w:r w:rsidRPr="00FB08A7">
        <w:rPr>
          <w:lang w:val="es-ES"/>
        </w:rPr>
        <w:t xml:space="preserve">. </w:t>
      </w:r>
      <w:r>
        <w:rPr>
          <w:lang w:val="es-ES"/>
        </w:rPr>
        <w:t>El ancho de banda de resolución (</w:t>
      </w:r>
      <w:r w:rsidRPr="00FB08A7">
        <w:rPr>
          <w:lang w:val="es-ES"/>
        </w:rPr>
        <w:t xml:space="preserve">RBW) </w:t>
      </w:r>
      <w:r>
        <w:rPr>
          <w:lang w:val="es-ES"/>
        </w:rPr>
        <w:t xml:space="preserve">queda determinado por la anchura de los canales </w:t>
      </w:r>
      <w:r w:rsidRPr="00FB08A7">
        <w:rPr>
          <w:lang w:val="es-ES"/>
        </w:rPr>
        <w:t>(</w:t>
      </w:r>
      <w:r>
        <w:rPr>
          <w:lang w:val="es-ES"/>
        </w:rPr>
        <w:t>más estrechos</w:t>
      </w:r>
      <w:r w:rsidRPr="00FB08A7">
        <w:rPr>
          <w:lang w:val="es-ES"/>
        </w:rPr>
        <w:t xml:space="preserve">) </w:t>
      </w:r>
      <w:r>
        <w:rPr>
          <w:lang w:val="es-ES"/>
        </w:rPr>
        <w:t xml:space="preserve">de la banda del caso, con arreglo a los principios expuestos en </w:t>
      </w:r>
      <w:r w:rsidRPr="00FB08A7">
        <w:rPr>
          <w:lang w:val="es-ES"/>
        </w:rPr>
        <w:t xml:space="preserve">§ 3.1. </w:t>
      </w:r>
      <w:r>
        <w:rPr>
          <w:lang w:val="es-ES"/>
        </w:rPr>
        <w:t>El tiempo de iteración es igual al tiempo de barrido</w:t>
      </w:r>
      <w:r w:rsidRPr="00FB08A7">
        <w:rPr>
          <w:lang w:val="es-ES"/>
        </w:rPr>
        <w:t xml:space="preserve">. </w:t>
      </w:r>
      <w:r>
        <w:rPr>
          <w:lang w:val="es-ES"/>
        </w:rPr>
        <w:t>En el modo «</w:t>
      </w:r>
      <w:r w:rsidRPr="00FB08A7">
        <w:rPr>
          <w:lang w:val="es-ES"/>
        </w:rPr>
        <w:t>auto</w:t>
      </w:r>
      <w:r>
        <w:rPr>
          <w:lang w:val="es-ES"/>
        </w:rPr>
        <w:t>mático»</w:t>
      </w:r>
      <w:r w:rsidRPr="00FB08A7">
        <w:rPr>
          <w:lang w:val="es-ES"/>
        </w:rPr>
        <w:t xml:space="preserve">, </w:t>
      </w:r>
      <w:r>
        <w:rPr>
          <w:lang w:val="es-ES"/>
        </w:rPr>
        <w:t xml:space="preserve">muchos analizadores se configuran automáticamente a la velocidad de barrido más rápida de acuerdo con el </w:t>
      </w:r>
      <w:r w:rsidRPr="00FB08A7">
        <w:rPr>
          <w:lang w:val="es-ES"/>
        </w:rPr>
        <w:t xml:space="preserve">RBW </w:t>
      </w:r>
      <w:r>
        <w:rPr>
          <w:lang w:val="es-ES"/>
        </w:rPr>
        <w:t>y la duración</w:t>
      </w:r>
      <w:r w:rsidRPr="00FB08A7">
        <w:rPr>
          <w:lang w:val="es-ES"/>
        </w:rPr>
        <w:t>.</w:t>
      </w:r>
    </w:p>
    <w:p w:rsidR="008339AB" w:rsidRPr="00FB08A7" w:rsidRDefault="008339AB" w:rsidP="008339AB">
      <w:pPr>
        <w:pStyle w:val="Heading2"/>
        <w:rPr>
          <w:lang w:val="es-ES"/>
        </w:rPr>
      </w:pPr>
      <w:bookmarkStart w:id="70" w:name="_Toc349812681"/>
      <w:bookmarkStart w:id="71" w:name="_Toc351716857"/>
      <w:r w:rsidRPr="00FB08A7">
        <w:rPr>
          <w:lang w:val="es-ES"/>
        </w:rPr>
        <w:t>5.3</w:t>
      </w:r>
      <w:r w:rsidRPr="00FB08A7">
        <w:rPr>
          <w:lang w:val="es-ES"/>
        </w:rPr>
        <w:tab/>
        <w:t xml:space="preserve">FBO </w:t>
      </w:r>
      <w:r>
        <w:rPr>
          <w:lang w:val="es-ES"/>
        </w:rPr>
        <w:t xml:space="preserve">con métodos basados en la </w:t>
      </w:r>
      <w:r w:rsidRPr="00FB08A7">
        <w:rPr>
          <w:lang w:val="es-ES"/>
        </w:rPr>
        <w:t>FFT</w:t>
      </w:r>
      <w:bookmarkEnd w:id="70"/>
      <w:bookmarkEnd w:id="71"/>
      <w:r w:rsidRPr="00FB08A7">
        <w:rPr>
          <w:lang w:val="es-ES"/>
        </w:rPr>
        <w:t xml:space="preserve"> </w:t>
      </w:r>
    </w:p>
    <w:p w:rsidR="008339AB" w:rsidRPr="00FB08A7" w:rsidRDefault="008339AB" w:rsidP="00803B51">
      <w:pPr>
        <w:rPr>
          <w:lang w:val="es-ES"/>
        </w:rPr>
      </w:pPr>
      <w:r>
        <w:rPr>
          <w:lang w:val="es-ES"/>
        </w:rPr>
        <w:t xml:space="preserve">Al medir, el analizador </w:t>
      </w:r>
      <w:r w:rsidRPr="00FB08A7">
        <w:rPr>
          <w:lang w:val="es-ES"/>
        </w:rPr>
        <w:t xml:space="preserve">FFT </w:t>
      </w:r>
      <w:r>
        <w:rPr>
          <w:lang w:val="es-ES"/>
        </w:rPr>
        <w:t>o el receptor de banda ancha detecta reiteradamente la banda objeto de la medición</w:t>
      </w:r>
      <w:r w:rsidRPr="00FB08A7">
        <w:rPr>
          <w:lang w:val="es-ES"/>
        </w:rPr>
        <w:t xml:space="preserve">. </w:t>
      </w:r>
      <w:r>
        <w:rPr>
          <w:lang w:val="es-ES"/>
        </w:rPr>
        <w:t>Lo ideal sería poder procesar en paralelo toda la banda que se desea medir</w:t>
      </w:r>
      <w:r w:rsidRPr="00FB08A7">
        <w:rPr>
          <w:lang w:val="es-ES"/>
        </w:rPr>
        <w:t xml:space="preserve">. </w:t>
      </w:r>
      <w:r>
        <w:rPr>
          <w:lang w:val="es-ES"/>
        </w:rPr>
        <w:t>Sin embargo</w:t>
      </w:r>
      <w:r w:rsidRPr="00FB08A7">
        <w:rPr>
          <w:lang w:val="es-ES"/>
        </w:rPr>
        <w:t xml:space="preserve">, </w:t>
      </w:r>
      <w:r>
        <w:rPr>
          <w:lang w:val="es-ES"/>
        </w:rPr>
        <w:t xml:space="preserve">la separación máxima de intervalos de frecuencia adyacentes después de la </w:t>
      </w:r>
      <w:r w:rsidRPr="00FB08A7">
        <w:rPr>
          <w:lang w:val="es-ES"/>
        </w:rPr>
        <w:t xml:space="preserve">FFT </w:t>
      </w:r>
      <w:r>
        <w:rPr>
          <w:lang w:val="es-ES"/>
        </w:rPr>
        <w:t xml:space="preserve">debe cumplir los requisitos explicados en </w:t>
      </w:r>
      <w:r w:rsidRPr="00FB08A7">
        <w:rPr>
          <w:lang w:val="es-ES"/>
        </w:rPr>
        <w:t xml:space="preserve">§ 3.1. </w:t>
      </w:r>
      <w:r>
        <w:rPr>
          <w:lang w:val="es-ES"/>
        </w:rPr>
        <w:t>Esta separación</w:t>
      </w:r>
      <w:r w:rsidRPr="00FB08A7">
        <w:rPr>
          <w:lang w:val="es-ES"/>
        </w:rPr>
        <w:t xml:space="preserve">, </w:t>
      </w:r>
      <w:r>
        <w:rPr>
          <w:lang w:val="es-ES"/>
        </w:rPr>
        <w:t xml:space="preserve">junto con el orden de la </w:t>
      </w:r>
      <w:r w:rsidRPr="00FB08A7">
        <w:rPr>
          <w:lang w:val="es-ES"/>
        </w:rPr>
        <w:t>FFT, determin</w:t>
      </w:r>
      <w:r>
        <w:rPr>
          <w:lang w:val="es-ES"/>
        </w:rPr>
        <w:t>a el máximo ancho de banda que puede procesarse de una vez</w:t>
      </w:r>
      <w:r w:rsidRPr="00FB08A7">
        <w:rPr>
          <w:lang w:val="es-ES"/>
        </w:rPr>
        <w:t xml:space="preserve">. </w:t>
      </w:r>
      <w:r>
        <w:rPr>
          <w:lang w:val="es-ES"/>
        </w:rPr>
        <w:t>Ejemplo</w:t>
      </w:r>
      <w:r w:rsidRPr="00FB08A7">
        <w:rPr>
          <w:lang w:val="es-ES"/>
        </w:rPr>
        <w:t xml:space="preserve">: </w:t>
      </w:r>
      <w:r>
        <w:rPr>
          <w:lang w:val="es-ES"/>
        </w:rPr>
        <w:t xml:space="preserve">la separación de canales y, por ende, la mínima separación entre intervalos de frecuencia adyacentes es de </w:t>
      </w:r>
      <w:r w:rsidRPr="00FB08A7">
        <w:rPr>
          <w:lang w:val="es-ES"/>
        </w:rPr>
        <w:t>20 kHz (</w:t>
      </w:r>
      <w:r>
        <w:rPr>
          <w:lang w:val="es-ES"/>
        </w:rPr>
        <w:t>si los intervalos de frecuencia se encuentran en las frecuencias centrales del canal</w:t>
      </w:r>
      <w:r w:rsidRPr="00FB08A7">
        <w:rPr>
          <w:lang w:val="es-ES"/>
        </w:rPr>
        <w:t xml:space="preserve">). </w:t>
      </w:r>
      <w:r>
        <w:rPr>
          <w:lang w:val="es-ES"/>
        </w:rPr>
        <w:t xml:space="preserve">Si el receptor calcula la </w:t>
      </w:r>
      <w:r w:rsidRPr="00FB08A7">
        <w:rPr>
          <w:lang w:val="es-ES"/>
        </w:rPr>
        <w:t>FFT</w:t>
      </w:r>
      <w:r>
        <w:rPr>
          <w:lang w:val="es-ES"/>
        </w:rPr>
        <w:t xml:space="preserve"> de </w:t>
      </w:r>
      <w:r w:rsidRPr="00FB08A7">
        <w:rPr>
          <w:lang w:val="es-ES"/>
        </w:rPr>
        <w:t xml:space="preserve">1k, </w:t>
      </w:r>
      <w:r>
        <w:rPr>
          <w:lang w:val="es-ES"/>
        </w:rPr>
        <w:t xml:space="preserve">el ancho de banda máximo que puede detectar de una vez es de </w:t>
      </w:r>
      <w:r w:rsidRPr="00FB08A7">
        <w:rPr>
          <w:lang w:val="es-ES"/>
        </w:rPr>
        <w:t>20</w:t>
      </w:r>
      <w:r>
        <w:rPr>
          <w:lang w:val="es-ES"/>
        </w:rPr>
        <w:t> </w:t>
      </w:r>
      <w:r w:rsidRPr="00FB08A7">
        <w:rPr>
          <w:lang w:val="es-ES"/>
        </w:rPr>
        <w:t>kHz</w:t>
      </w:r>
      <w:r>
        <w:rPr>
          <w:lang w:val="es-ES"/>
        </w:rPr>
        <w:t> </w:t>
      </w:r>
      <w:r w:rsidRPr="00FB08A7">
        <w:rPr>
          <w:lang w:val="es-ES"/>
        </w:rPr>
        <w:t>×</w:t>
      </w:r>
      <w:r>
        <w:rPr>
          <w:lang w:val="es-ES"/>
        </w:rPr>
        <w:t> </w:t>
      </w:r>
      <w:r w:rsidRPr="00FB08A7">
        <w:rPr>
          <w:lang w:val="es-ES"/>
        </w:rPr>
        <w:t>1</w:t>
      </w:r>
      <w:r>
        <w:rPr>
          <w:lang w:val="es-ES"/>
        </w:rPr>
        <w:t> </w:t>
      </w:r>
      <w:r w:rsidRPr="00FB08A7">
        <w:rPr>
          <w:lang w:val="es-ES"/>
        </w:rPr>
        <w:t>024</w:t>
      </w:r>
      <w:r>
        <w:rPr>
          <w:lang w:val="es-ES"/>
        </w:rPr>
        <w:t> </w:t>
      </w:r>
      <w:r w:rsidRPr="00FB08A7">
        <w:rPr>
          <w:lang w:val="es-ES"/>
        </w:rPr>
        <w:t>=</w:t>
      </w:r>
      <w:r>
        <w:rPr>
          <w:lang w:val="es-ES"/>
        </w:rPr>
        <w:t> </w:t>
      </w:r>
      <w:r w:rsidRPr="00FB08A7">
        <w:rPr>
          <w:lang w:val="es-ES"/>
        </w:rPr>
        <w:t>20</w:t>
      </w:r>
      <w:r>
        <w:rPr>
          <w:lang w:val="es-ES"/>
        </w:rPr>
        <w:t>,</w:t>
      </w:r>
      <w:r w:rsidRPr="00FB08A7">
        <w:rPr>
          <w:lang w:val="es-ES"/>
        </w:rPr>
        <w:t>48</w:t>
      </w:r>
      <w:r>
        <w:rPr>
          <w:lang w:val="es-ES"/>
        </w:rPr>
        <w:t> </w:t>
      </w:r>
      <w:r w:rsidRPr="00FB08A7">
        <w:rPr>
          <w:lang w:val="es-ES"/>
        </w:rPr>
        <w:t>MHz.</w:t>
      </w:r>
    </w:p>
    <w:p w:rsidR="008339AB" w:rsidRPr="00FB08A7" w:rsidRDefault="008339AB" w:rsidP="00803B51">
      <w:pPr>
        <w:rPr>
          <w:lang w:val="es-ES"/>
        </w:rPr>
      </w:pPr>
      <w:r>
        <w:rPr>
          <w:lang w:val="es-ES"/>
        </w:rPr>
        <w:t xml:space="preserve">El tiempo de iteración y el tiempo de observación son iguales al tiempo de adquisición más el tiempo necesario para calcular la </w:t>
      </w:r>
      <w:r w:rsidRPr="00FB08A7">
        <w:rPr>
          <w:lang w:val="es-ES"/>
        </w:rPr>
        <w:t>FFT.</w:t>
      </w:r>
    </w:p>
    <w:p w:rsidR="008339AB" w:rsidRPr="00FB08A7" w:rsidRDefault="008339AB" w:rsidP="00803B51">
      <w:pPr>
        <w:rPr>
          <w:lang w:val="es-ES"/>
        </w:rPr>
      </w:pPr>
      <w:r>
        <w:rPr>
          <w:lang w:val="es-ES"/>
        </w:rPr>
        <w:t xml:space="preserve">Si el máximo ancho de banda de detección del equipo es inferior a la banda de frecuencias deseada </w:t>
      </w:r>
      <w:r w:rsidRPr="00FB08A7">
        <w:rPr>
          <w:lang w:val="es-ES"/>
        </w:rPr>
        <w:t>(</w:t>
      </w:r>
      <w:r>
        <w:rPr>
          <w:lang w:val="es-ES"/>
        </w:rPr>
        <w:t>limitado ya sea por las especificaciones del equipo o por el cálculo antes descrito</w:t>
      </w:r>
      <w:r w:rsidRPr="00FB08A7">
        <w:rPr>
          <w:lang w:val="es-ES"/>
        </w:rPr>
        <w:t xml:space="preserve">), </w:t>
      </w:r>
      <w:r>
        <w:rPr>
          <w:lang w:val="es-ES"/>
        </w:rPr>
        <w:t>la banda se debe dividir en varias subbandas que se procesan consecutivamente</w:t>
      </w:r>
      <w:r w:rsidRPr="00FB08A7">
        <w:rPr>
          <w:lang w:val="es-ES"/>
        </w:rPr>
        <w:t xml:space="preserve">. </w:t>
      </w:r>
      <w:r>
        <w:rPr>
          <w:lang w:val="es-ES"/>
        </w:rPr>
        <w:t>En este caso</w:t>
      </w:r>
      <w:r w:rsidRPr="00FB08A7">
        <w:rPr>
          <w:lang w:val="es-ES"/>
        </w:rPr>
        <w:t xml:space="preserve">, </w:t>
      </w:r>
      <w:r>
        <w:rPr>
          <w:lang w:val="es-ES"/>
        </w:rPr>
        <w:t>el tiempo de iteración es considerablemente mayor</w:t>
      </w:r>
      <w:r w:rsidRPr="00FB08A7">
        <w:rPr>
          <w:lang w:val="es-ES"/>
        </w:rPr>
        <w:t>.</w:t>
      </w:r>
    </w:p>
    <w:p w:rsidR="008339AB" w:rsidRPr="00FB08A7" w:rsidRDefault="008339AB" w:rsidP="008339AB">
      <w:pPr>
        <w:pStyle w:val="Heading1"/>
        <w:rPr>
          <w:lang w:val="es-ES"/>
        </w:rPr>
      </w:pPr>
      <w:bookmarkStart w:id="72" w:name="_Toc349812682"/>
      <w:bookmarkStart w:id="73" w:name="_Toc351716858"/>
      <w:r w:rsidRPr="00FB08A7">
        <w:rPr>
          <w:lang w:val="es-ES"/>
        </w:rPr>
        <w:t>6</w:t>
      </w:r>
      <w:r w:rsidRPr="00FB08A7">
        <w:rPr>
          <w:lang w:val="es-ES"/>
        </w:rPr>
        <w:tab/>
      </w:r>
      <w:r>
        <w:rPr>
          <w:lang w:val="es-ES"/>
        </w:rPr>
        <w:t>Cálculo de la ocupación</w:t>
      </w:r>
      <w:bookmarkEnd w:id="72"/>
      <w:bookmarkEnd w:id="73"/>
    </w:p>
    <w:p w:rsidR="008339AB" w:rsidRPr="00FB08A7" w:rsidRDefault="008339AB" w:rsidP="00803B51">
      <w:pPr>
        <w:rPr>
          <w:lang w:val="es-ES"/>
        </w:rPr>
      </w:pPr>
      <w:r>
        <w:rPr>
          <w:lang w:val="es-ES"/>
        </w:rPr>
        <w:t xml:space="preserve">La forma principal de calcular la </w:t>
      </w:r>
      <w:r w:rsidRPr="00FB08A7">
        <w:rPr>
          <w:lang w:val="es-ES"/>
        </w:rPr>
        <w:t>FCO,</w:t>
      </w:r>
      <w:r>
        <w:rPr>
          <w:lang w:val="es-ES"/>
        </w:rPr>
        <w:t xml:space="preserve"> la</w:t>
      </w:r>
      <w:r w:rsidRPr="00FB08A7">
        <w:rPr>
          <w:lang w:val="es-ES"/>
        </w:rPr>
        <w:t xml:space="preserve"> FBO </w:t>
      </w:r>
      <w:r>
        <w:rPr>
          <w:lang w:val="es-ES"/>
        </w:rPr>
        <w:t xml:space="preserve">y la ocupación de recursos ya se explicó en el </w:t>
      </w:r>
      <w:r w:rsidRPr="00FB08A7">
        <w:rPr>
          <w:lang w:val="es-ES"/>
        </w:rPr>
        <w:t xml:space="preserve">§ 2 </w:t>
      </w:r>
      <w:r w:rsidRPr="00400143">
        <w:rPr>
          <w:i/>
          <w:iCs/>
          <w:lang w:val="es-ES"/>
        </w:rPr>
        <w:t>supra</w:t>
      </w:r>
      <w:r w:rsidRPr="00FB08A7">
        <w:rPr>
          <w:lang w:val="es-ES"/>
        </w:rPr>
        <w:t xml:space="preserve">. </w:t>
      </w:r>
      <w:r>
        <w:rPr>
          <w:lang w:val="es-ES"/>
        </w:rPr>
        <w:t>A continuación se describen algunos métodos especiales relativos al preprocesamiento de los datos de la medición para obtener una exactitud razonable en los resultados</w:t>
      </w:r>
      <w:r w:rsidRPr="00FB08A7">
        <w:rPr>
          <w:lang w:val="es-ES"/>
        </w:rPr>
        <w:t>.</w:t>
      </w:r>
    </w:p>
    <w:p w:rsidR="008339AB" w:rsidRPr="00FB08A7" w:rsidRDefault="008339AB" w:rsidP="008339AB">
      <w:pPr>
        <w:pStyle w:val="Heading2"/>
        <w:rPr>
          <w:lang w:val="es-ES"/>
        </w:rPr>
      </w:pPr>
      <w:bookmarkStart w:id="74" w:name="_Toc349812683"/>
      <w:bookmarkStart w:id="75" w:name="_Toc351716859"/>
      <w:r w:rsidRPr="00FB08A7">
        <w:rPr>
          <w:lang w:val="es-ES"/>
        </w:rPr>
        <w:t>6.1</w:t>
      </w:r>
      <w:r w:rsidRPr="00FB08A7">
        <w:rPr>
          <w:lang w:val="es-ES"/>
        </w:rPr>
        <w:tab/>
      </w:r>
      <w:r>
        <w:rPr>
          <w:lang w:val="es-ES"/>
        </w:rPr>
        <w:t>Combinación de muestras medidas en frecuencias adyacentes</w:t>
      </w:r>
      <w:bookmarkEnd w:id="74"/>
      <w:bookmarkEnd w:id="75"/>
    </w:p>
    <w:p w:rsidR="008339AB" w:rsidRPr="00FB08A7" w:rsidRDefault="008339AB" w:rsidP="00803B51">
      <w:pPr>
        <w:rPr>
          <w:lang w:val="es-ES"/>
        </w:rPr>
      </w:pPr>
      <w:r>
        <w:rPr>
          <w:lang w:val="es-ES"/>
        </w:rPr>
        <w:t xml:space="preserve">Cuando se mide la </w:t>
      </w:r>
      <w:r w:rsidRPr="00FB08A7">
        <w:rPr>
          <w:lang w:val="es-ES"/>
        </w:rPr>
        <w:t>FBO</w:t>
      </w:r>
      <w:r>
        <w:rPr>
          <w:lang w:val="es-ES"/>
        </w:rPr>
        <w:t xml:space="preserve"> y se desea calcular la ocupación de determinados canales</w:t>
      </w:r>
      <w:r w:rsidRPr="00FB08A7">
        <w:rPr>
          <w:lang w:val="es-ES"/>
        </w:rPr>
        <w:t xml:space="preserve">, </w:t>
      </w:r>
      <w:r>
        <w:rPr>
          <w:lang w:val="es-ES"/>
        </w:rPr>
        <w:t>a menudo se requiere combinar los resultados medidos en canales adyacentes para determinar el valor de la ocupación de un canal</w:t>
      </w:r>
      <w:r w:rsidRPr="00FB08A7">
        <w:rPr>
          <w:lang w:val="es-ES"/>
        </w:rPr>
        <w:t xml:space="preserve">. </w:t>
      </w:r>
      <w:r>
        <w:rPr>
          <w:lang w:val="es-ES"/>
        </w:rPr>
        <w:t>Este procedimiento es necesario siempre que la resolución en frecuencia de la medición es mayor que la separación de canales</w:t>
      </w:r>
      <w:r w:rsidRPr="00FB08A7">
        <w:rPr>
          <w:lang w:val="es-ES"/>
        </w:rPr>
        <w:t>.</w:t>
      </w:r>
    </w:p>
    <w:p w:rsidR="008339AB" w:rsidRPr="00FB08A7" w:rsidRDefault="008339AB" w:rsidP="00803B51">
      <w:pPr>
        <w:rPr>
          <w:lang w:val="es-ES"/>
        </w:rPr>
      </w:pPr>
      <w:r>
        <w:rPr>
          <w:lang w:val="es-ES"/>
        </w:rPr>
        <w:t>La forma más sencilla consiste en tener en cuenta sólo las muestras que están en las frecuencias más próximas a la frecuencia central del canal y descartar todas las demás</w:t>
      </w:r>
      <w:r w:rsidRPr="00FB08A7">
        <w:rPr>
          <w:lang w:val="es-ES"/>
        </w:rPr>
        <w:t xml:space="preserve">. </w:t>
      </w:r>
      <w:r>
        <w:rPr>
          <w:lang w:val="es-ES"/>
        </w:rPr>
        <w:t xml:space="preserve">En la Fig. </w:t>
      </w:r>
      <w:r w:rsidRPr="00FB08A7">
        <w:rPr>
          <w:lang w:val="es-ES"/>
        </w:rPr>
        <w:t xml:space="preserve">12 </w:t>
      </w:r>
      <w:r>
        <w:rPr>
          <w:lang w:val="es-ES"/>
        </w:rPr>
        <w:t>se muestra este principio</w:t>
      </w:r>
      <w:r w:rsidRPr="00FB08A7">
        <w:rPr>
          <w:lang w:val="es-ES"/>
        </w:rPr>
        <w:t>.</w:t>
      </w:r>
    </w:p>
    <w:p w:rsidR="00ED76F4" w:rsidRDefault="00ED76F4">
      <w:pPr>
        <w:tabs>
          <w:tab w:val="clear" w:pos="794"/>
          <w:tab w:val="clear" w:pos="1191"/>
          <w:tab w:val="clear" w:pos="1588"/>
          <w:tab w:val="clear" w:pos="1985"/>
        </w:tabs>
        <w:overflowPunct/>
        <w:autoSpaceDE/>
        <w:autoSpaceDN/>
        <w:adjustRightInd/>
        <w:spacing w:before="0"/>
        <w:jc w:val="left"/>
        <w:textAlignment w:val="auto"/>
        <w:rPr>
          <w:caps/>
          <w:sz w:val="18"/>
          <w:lang w:val="es-ES"/>
        </w:rPr>
      </w:pPr>
      <w:r>
        <w:rPr>
          <w:lang w:val="es-ES"/>
        </w:rPr>
        <w:br w:type="page"/>
      </w:r>
    </w:p>
    <w:p w:rsidR="008339AB" w:rsidRPr="00FB08A7" w:rsidRDefault="008339AB" w:rsidP="008339AB">
      <w:pPr>
        <w:pStyle w:val="FigureNo"/>
        <w:rPr>
          <w:lang w:val="es-ES"/>
        </w:rPr>
      </w:pPr>
      <w:r w:rsidRPr="00FB08A7">
        <w:rPr>
          <w:lang w:val="es-ES"/>
        </w:rPr>
        <w:lastRenderedPageBreak/>
        <w:t>Figur</w:t>
      </w:r>
      <w:r>
        <w:rPr>
          <w:lang w:val="es-ES"/>
        </w:rPr>
        <w:t>A</w:t>
      </w:r>
      <w:r w:rsidRPr="00FB08A7">
        <w:rPr>
          <w:lang w:val="es-ES"/>
        </w:rPr>
        <w:t xml:space="preserve"> 12</w:t>
      </w:r>
    </w:p>
    <w:p w:rsidR="008339AB" w:rsidRPr="00FB08A7" w:rsidRDefault="008339AB" w:rsidP="008339AB">
      <w:pPr>
        <w:pStyle w:val="Figuretitle"/>
        <w:rPr>
          <w:lang w:val="es-ES"/>
        </w:rPr>
      </w:pPr>
      <w:r>
        <w:rPr>
          <w:lang w:val="es-ES"/>
        </w:rPr>
        <w:t>Forma sencilla de combinar muestras de medición</w:t>
      </w:r>
    </w:p>
    <w:p w:rsidR="008339AB" w:rsidRPr="00FB08A7" w:rsidRDefault="008339AB" w:rsidP="008339AB">
      <w:pPr>
        <w:rPr>
          <w:lang w:val="es-ES"/>
        </w:rPr>
      </w:pPr>
      <w:r w:rsidRPr="00FB08A7">
        <w:rPr>
          <w:noProof/>
          <w:lang w:val="en-US" w:eastAsia="zh-CN"/>
        </w:rPr>
        <mc:AlternateContent>
          <mc:Choice Requires="wpg">
            <w:drawing>
              <wp:anchor distT="0" distB="0" distL="114300" distR="114300" simplePos="0" relativeHeight="251666432" behindDoc="0" locked="0" layoutInCell="1" allowOverlap="1" wp14:anchorId="5E639479" wp14:editId="2D43D347">
                <wp:simplePos x="0" y="0"/>
                <wp:positionH relativeFrom="column">
                  <wp:posOffset>427066</wp:posOffset>
                </wp:positionH>
                <wp:positionV relativeFrom="paragraph">
                  <wp:posOffset>114242</wp:posOffset>
                </wp:positionV>
                <wp:extent cx="4911090" cy="2181225"/>
                <wp:effectExtent l="0" t="38100" r="3810" b="9525"/>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809" y="7068"/>
                          <a:chExt cx="7734" cy="3435"/>
                        </a:xfrm>
                      </wpg:grpSpPr>
                      <wps:wsp>
                        <wps:cNvPr id="280" name="Line 234"/>
                        <wps:cNvCnPr/>
                        <wps:spPr bwMode="auto">
                          <a:xfrm flipV="1">
                            <a:off x="3072" y="706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235"/>
                        <wps:cNvCnPr/>
                        <wps:spPr bwMode="auto">
                          <a:xfrm>
                            <a:off x="3072" y="1005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236"/>
                        <wps:cNvCnPr/>
                        <wps:spPr bwMode="auto">
                          <a:xfrm>
                            <a:off x="418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37"/>
                        <wps:cNvCnPr/>
                        <wps:spPr bwMode="auto">
                          <a:xfrm>
                            <a:off x="529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38"/>
                        <wps:cNvCnPr/>
                        <wps:spPr bwMode="auto">
                          <a:xfrm>
                            <a:off x="640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39"/>
                        <wps:cNvCnPr/>
                        <wps:spPr bwMode="auto">
                          <a:xfrm>
                            <a:off x="751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40"/>
                        <wps:cNvCnPr/>
                        <wps:spPr bwMode="auto">
                          <a:xfrm>
                            <a:off x="8607"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241"/>
                        <wps:cNvSpPr txBox="1">
                          <a:spLocks noChangeArrowheads="1"/>
                        </wps:cNvSpPr>
                        <wps:spPr bwMode="auto">
                          <a:xfrm>
                            <a:off x="350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B827E5">
                              <w:pPr>
                                <w:pStyle w:val="Figure"/>
                                <w:rPr>
                                  <w:lang w:val="de-DE"/>
                                </w:rPr>
                              </w:pPr>
                              <w:r>
                                <w:rPr>
                                  <w:lang w:val="de-DE"/>
                                </w:rPr>
                                <w:t>1</w:t>
                              </w:r>
                            </w:p>
                          </w:txbxContent>
                        </wps:txbx>
                        <wps:bodyPr rot="0" vert="horz" wrap="square" lIns="18000" tIns="0" rIns="18000" bIns="0" anchor="t" anchorCtr="0" upright="1">
                          <a:noAutofit/>
                        </wps:bodyPr>
                      </wps:wsp>
                      <wps:wsp>
                        <wps:cNvPr id="288" name="Text Box 242"/>
                        <wps:cNvSpPr txBox="1">
                          <a:spLocks noChangeArrowheads="1"/>
                        </wps:cNvSpPr>
                        <wps:spPr bwMode="auto">
                          <a:xfrm>
                            <a:off x="2745" y="706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B827E5">
                              <w:pPr>
                                <w:pStyle w:val="Figure"/>
                                <w:rPr>
                                  <w:lang w:val="de-DE"/>
                                </w:rPr>
                              </w:pPr>
                              <w:r>
                                <w:rPr>
                                  <w:lang w:val="de-DE"/>
                                </w:rPr>
                                <w:t>A</w:t>
                              </w:r>
                            </w:p>
                          </w:txbxContent>
                        </wps:txbx>
                        <wps:bodyPr rot="0" vert="horz" wrap="square" lIns="18000" tIns="0" rIns="18000" bIns="0" anchor="t" anchorCtr="0" upright="1">
                          <a:noAutofit/>
                        </wps:bodyPr>
                      </wps:wsp>
                      <wps:wsp>
                        <wps:cNvPr id="289" name="Text Box 243"/>
                        <wps:cNvSpPr txBox="1">
                          <a:spLocks noChangeArrowheads="1"/>
                        </wps:cNvSpPr>
                        <wps:spPr bwMode="auto">
                          <a:xfrm>
                            <a:off x="1809" y="9500"/>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1B21F2" w:rsidRDefault="00C61BB0" w:rsidP="00B827E5">
                              <w:pPr>
                                <w:pStyle w:val="Figure"/>
                                <w:rPr>
                                  <w:lang w:val="de-DE"/>
                                </w:rPr>
                              </w:pPr>
                              <w:r>
                                <w:rPr>
                                  <w:lang w:val="de-DE"/>
                                </w:rPr>
                                <w:t>U</w:t>
                              </w:r>
                              <w:r>
                                <w:rPr>
                                  <w:caps w:val="0"/>
                                  <w:lang w:val="de-DE"/>
                                </w:rPr>
                                <w:t>mbral</w:t>
                              </w:r>
                            </w:p>
                          </w:txbxContent>
                        </wps:txbx>
                        <wps:bodyPr rot="0" vert="horz" wrap="square" lIns="18000" tIns="0" rIns="18000" bIns="0" anchor="t" anchorCtr="0" upright="1">
                          <a:noAutofit/>
                        </wps:bodyPr>
                      </wps:wsp>
                      <wps:wsp>
                        <wps:cNvPr id="290" name="Text Box 244"/>
                        <wps:cNvSpPr txBox="1">
                          <a:spLocks noChangeArrowheads="1"/>
                        </wps:cNvSpPr>
                        <wps:spPr bwMode="auto">
                          <a:xfrm>
                            <a:off x="8610" y="1009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B827E5">
                              <w:pPr>
                                <w:pStyle w:val="Figure"/>
                                <w:rPr>
                                  <w:lang w:val="de-DE"/>
                                </w:rPr>
                              </w:pPr>
                              <w:r>
                                <w:rPr>
                                  <w:caps w:val="0"/>
                                  <w:lang w:val="de-DE"/>
                                </w:rPr>
                                <w:t>Canal</w:t>
                              </w:r>
                            </w:p>
                          </w:txbxContent>
                        </wps:txbx>
                        <wps:bodyPr rot="0" vert="horz" wrap="square" lIns="18000" tIns="0" rIns="18000" bIns="0" anchor="t" anchorCtr="0" upright="1">
                          <a:noAutofit/>
                        </wps:bodyPr>
                      </wps:wsp>
                      <wps:wsp>
                        <wps:cNvPr id="291" name="Text Box 245"/>
                        <wps:cNvSpPr txBox="1">
                          <a:spLocks noChangeArrowheads="1"/>
                        </wps:cNvSpPr>
                        <wps:spPr bwMode="auto">
                          <a:xfrm>
                            <a:off x="463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B827E5">
                              <w:pPr>
                                <w:pStyle w:val="Figure"/>
                                <w:rPr>
                                  <w:lang w:val="de-DE"/>
                                </w:rPr>
                              </w:pPr>
                              <w:r>
                                <w:rPr>
                                  <w:lang w:val="de-DE"/>
                                </w:rPr>
                                <w:t>2</w:t>
                              </w:r>
                            </w:p>
                          </w:txbxContent>
                        </wps:txbx>
                        <wps:bodyPr rot="0" vert="horz" wrap="square" lIns="18000" tIns="0" rIns="18000" bIns="0" anchor="t" anchorCtr="0" upright="1">
                          <a:noAutofit/>
                        </wps:bodyPr>
                      </wps:wsp>
                      <wps:wsp>
                        <wps:cNvPr id="292" name="Text Box 246"/>
                        <wps:cNvSpPr txBox="1">
                          <a:spLocks noChangeArrowheads="1"/>
                        </wps:cNvSpPr>
                        <wps:spPr bwMode="auto">
                          <a:xfrm>
                            <a:off x="575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B827E5">
                              <w:pPr>
                                <w:pStyle w:val="Figure"/>
                                <w:rPr>
                                  <w:lang w:val="de-DE"/>
                                </w:rPr>
                              </w:pPr>
                              <w:r>
                                <w:rPr>
                                  <w:lang w:val="de-DE"/>
                                </w:rPr>
                                <w:t>3</w:t>
                              </w:r>
                            </w:p>
                          </w:txbxContent>
                        </wps:txbx>
                        <wps:bodyPr rot="0" vert="horz" wrap="square" lIns="18000" tIns="0" rIns="18000" bIns="0" anchor="t" anchorCtr="0" upright="1">
                          <a:noAutofit/>
                        </wps:bodyPr>
                      </wps:wsp>
                      <wps:wsp>
                        <wps:cNvPr id="293" name="Text Box 247"/>
                        <wps:cNvSpPr txBox="1">
                          <a:spLocks noChangeArrowheads="1"/>
                        </wps:cNvSpPr>
                        <wps:spPr bwMode="auto">
                          <a:xfrm>
                            <a:off x="685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B827E5">
                              <w:pPr>
                                <w:pStyle w:val="Figure"/>
                                <w:rPr>
                                  <w:lang w:val="de-DE"/>
                                </w:rPr>
                              </w:pPr>
                              <w:r>
                                <w:rPr>
                                  <w:lang w:val="de-DE"/>
                                </w:rPr>
                                <w:t>4</w:t>
                              </w:r>
                            </w:p>
                          </w:txbxContent>
                        </wps:txbx>
                        <wps:bodyPr rot="0" vert="horz" wrap="square" lIns="18000" tIns="0" rIns="18000" bIns="0" anchor="t" anchorCtr="0" upright="1">
                          <a:noAutofit/>
                        </wps:bodyPr>
                      </wps:wsp>
                      <wps:wsp>
                        <wps:cNvPr id="294" name="Text Box 248"/>
                        <wps:cNvSpPr txBox="1">
                          <a:spLocks noChangeArrowheads="1"/>
                        </wps:cNvSpPr>
                        <wps:spPr bwMode="auto">
                          <a:xfrm>
                            <a:off x="790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B827E5">
                              <w:pPr>
                                <w:pStyle w:val="Figure"/>
                                <w:rPr>
                                  <w:lang w:val="de-DE"/>
                                </w:rPr>
                              </w:pPr>
                              <w:r>
                                <w:rPr>
                                  <w:lang w:val="de-DE"/>
                                </w:rPr>
                                <w:t>5</w:t>
                              </w:r>
                            </w:p>
                          </w:txbxContent>
                        </wps:txbx>
                        <wps:bodyPr rot="0" vert="horz" wrap="square" lIns="18000" tIns="0" rIns="18000" bIns="0" anchor="t" anchorCtr="0" upright="1">
                          <a:noAutofit/>
                        </wps:bodyPr>
                      </wps:wsp>
                      <wps:wsp>
                        <wps:cNvPr id="295" name="Line 249"/>
                        <wps:cNvCnPr/>
                        <wps:spPr bwMode="auto">
                          <a:xfrm>
                            <a:off x="2217" y="9438"/>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296" name="Text Box 250"/>
                        <wps:cNvSpPr txBox="1">
                          <a:spLocks noChangeArrowheads="1"/>
                        </wps:cNvSpPr>
                        <wps:spPr bwMode="auto">
                          <a:xfrm>
                            <a:off x="3781" y="7988"/>
                            <a:ext cx="952"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A31BC5" w:rsidRDefault="00C61BB0" w:rsidP="00B827E5">
                              <w:pPr>
                                <w:pStyle w:val="Figure"/>
                                <w:rPr>
                                  <w:lang w:val="de-DE"/>
                                </w:rPr>
                              </w:pPr>
                              <w:r>
                                <w:rPr>
                                  <w:caps w:val="0"/>
                                  <w:lang w:val="de-DE"/>
                                </w:rPr>
                                <w:t>Muestras utilizadas</w:t>
                              </w:r>
                            </w:p>
                          </w:txbxContent>
                        </wps:txbx>
                        <wps:bodyPr rot="0" vert="horz" wrap="square" lIns="18000" tIns="0" rIns="18000" bIns="0" anchor="t" anchorCtr="0" upright="1">
                          <a:noAutofit/>
                        </wps:bodyPr>
                      </wps:wsp>
                      <wps:wsp>
                        <wps:cNvPr id="297" name="Line 251"/>
                        <wps:cNvCnPr/>
                        <wps:spPr bwMode="auto">
                          <a:xfrm flipV="1">
                            <a:off x="3270" y="9628"/>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98" name="Line 252"/>
                        <wps:cNvCnPr/>
                        <wps:spPr bwMode="auto">
                          <a:xfrm flipV="1">
                            <a:off x="3525"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99" name="Line 253"/>
                        <wps:cNvCnPr/>
                        <wps:spPr bwMode="auto">
                          <a:xfrm flipV="1">
                            <a:off x="3780" y="9629"/>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54"/>
                        <wps:cNvCnPr/>
                        <wps:spPr bwMode="auto">
                          <a:xfrm flipV="1">
                            <a:off x="4035" y="9523"/>
                            <a:ext cx="0" cy="52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1" name="Line 255"/>
                        <wps:cNvCnPr/>
                        <wps:spPr bwMode="auto">
                          <a:xfrm flipV="1">
                            <a:off x="4319" y="9321"/>
                            <a:ext cx="0" cy="72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2" name="Line 256"/>
                        <wps:cNvCnPr/>
                        <wps:spPr bwMode="auto">
                          <a:xfrm flipV="1">
                            <a:off x="4574" y="9291"/>
                            <a:ext cx="0" cy="758"/>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3" name="Line 257"/>
                        <wps:cNvCnPr/>
                        <wps:spPr bwMode="auto">
                          <a:xfrm flipV="1">
                            <a:off x="4829" y="9494"/>
                            <a:ext cx="0" cy="5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58"/>
                        <wps:cNvCnPr/>
                        <wps:spPr bwMode="auto">
                          <a:xfrm flipV="1">
                            <a:off x="5084" y="9335"/>
                            <a:ext cx="0" cy="71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5" name="Line 259"/>
                        <wps:cNvCnPr/>
                        <wps:spPr bwMode="auto">
                          <a:xfrm flipV="1">
                            <a:off x="5366" y="9539"/>
                            <a:ext cx="0" cy="51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6" name="Line 260"/>
                        <wps:cNvCnPr/>
                        <wps:spPr bwMode="auto">
                          <a:xfrm flipV="1">
                            <a:off x="5621" y="963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7" name="Line 261"/>
                        <wps:cNvCnPr/>
                        <wps:spPr bwMode="auto">
                          <a:xfrm flipV="1">
                            <a:off x="5876" y="9630"/>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262"/>
                        <wps:cNvCnPr/>
                        <wps:spPr bwMode="auto">
                          <a:xfrm flipV="1">
                            <a:off x="6131"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9" name="Line 263"/>
                        <wps:cNvCnPr/>
                        <wps:spPr bwMode="auto">
                          <a:xfrm flipV="1">
                            <a:off x="6420" y="9139"/>
                            <a:ext cx="0" cy="91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0" name="Line 264"/>
                        <wps:cNvCnPr/>
                        <wps:spPr bwMode="auto">
                          <a:xfrm flipV="1">
                            <a:off x="6675" y="7288"/>
                            <a:ext cx="0" cy="276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1" name="Line 265"/>
                        <wps:cNvCnPr/>
                        <wps:spPr bwMode="auto">
                          <a:xfrm flipV="1">
                            <a:off x="6930" y="7414"/>
                            <a:ext cx="0" cy="26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66"/>
                        <wps:cNvCnPr/>
                        <wps:spPr bwMode="auto">
                          <a:xfrm flipV="1">
                            <a:off x="7185" y="7451"/>
                            <a:ext cx="0" cy="260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3" name="Line 267"/>
                        <wps:cNvCnPr/>
                        <wps:spPr bwMode="auto">
                          <a:xfrm flipV="1">
                            <a:off x="7432" y="9178"/>
                            <a:ext cx="0" cy="87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4" name="Line 268"/>
                        <wps:cNvCnPr/>
                        <wps:spPr bwMode="auto">
                          <a:xfrm flipV="1">
                            <a:off x="7687"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5" name="Line 269"/>
                        <wps:cNvCnPr/>
                        <wps:spPr bwMode="auto">
                          <a:xfrm flipV="1">
                            <a:off x="7942"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6" name="Line 270"/>
                        <wps:cNvCnPr/>
                        <wps:spPr bwMode="auto">
                          <a:xfrm flipV="1">
                            <a:off x="8197" y="9628"/>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7" name="Line 271"/>
                        <wps:cNvCnPr/>
                        <wps:spPr bwMode="auto">
                          <a:xfrm flipV="1">
                            <a:off x="8475" y="962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8" name="Line 272"/>
                        <wps:cNvCnPr/>
                        <wps:spPr bwMode="auto">
                          <a:xfrm flipV="1">
                            <a:off x="8730" y="962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9" name="Text Box 273"/>
                        <wps:cNvSpPr txBox="1">
                          <a:spLocks noChangeArrowheads="1"/>
                        </wps:cNvSpPr>
                        <wps:spPr bwMode="auto">
                          <a:xfrm>
                            <a:off x="5090" y="7988"/>
                            <a:ext cx="1103"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A31BC5" w:rsidRDefault="00C61BB0" w:rsidP="00B827E5">
                              <w:pPr>
                                <w:pStyle w:val="Figure"/>
                                <w:rPr>
                                  <w:lang w:val="de-DE"/>
                                </w:rPr>
                              </w:pPr>
                              <w:r>
                                <w:rPr>
                                  <w:caps w:val="0"/>
                                  <w:lang w:val="de-DE"/>
                                </w:rPr>
                                <w:t>Muestras descartadas</w:t>
                              </w:r>
                            </w:p>
                          </w:txbxContent>
                        </wps:txbx>
                        <wps:bodyPr rot="0" vert="horz" wrap="square" lIns="18000" tIns="0" rIns="18000" bIns="0" anchor="t" anchorCtr="0" upright="1">
                          <a:noAutofit/>
                        </wps:bodyPr>
                      </wps:wsp>
                      <wps:wsp>
                        <wps:cNvPr id="320" name="Line 274"/>
                        <wps:cNvCnPr/>
                        <wps:spPr bwMode="auto">
                          <a:xfrm flipH="1">
                            <a:off x="3781" y="8607"/>
                            <a:ext cx="315"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275"/>
                        <wps:cNvCnPr/>
                        <wps:spPr bwMode="auto">
                          <a:xfrm>
                            <a:off x="4575" y="8578"/>
                            <a:ext cx="210" cy="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276"/>
                        <wps:cNvCnPr/>
                        <wps:spPr bwMode="auto">
                          <a:xfrm>
                            <a:off x="5371"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277"/>
                        <wps:cNvCnPr/>
                        <wps:spPr bwMode="auto">
                          <a:xfrm>
                            <a:off x="5626"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9" o:spid="_x0000_s1519" style="position:absolute;left:0;text-align:left;margin-left:33.65pt;margin-top:9pt;width:386.7pt;height:171.75pt;z-index:251666432;mso-position-horizontal-relative:text;mso-position-vertical-relative:text" coordorigin="1809,7068"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">
                <v:line id="Line 234" o:spid="_x0000_s1520" style="position:absolute;flip:y;visibility:visible;mso-wrap-style:square" from="3072,7068" to="307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1/8UAAADcAAAADwAAAGRycy9kb3ducmV2LnhtbESPwWrCQBCG70LfYZlCL0E3KohNXaW1&#10;FYTiQeuhxyE7TUKzsyE71fTtOwehx+Gf/5tvVpshtOZCfWoiO5hOcjDEZfQNVw7OH7vxEkwSZI9t&#10;ZHLwSwk267vRCgsfr3yky0kqoxBOBTqoRbrC2lTWFDBNYkes2VfsA4qOfWV9j1eFh9bO8nxhAzas&#10;F2rsaFtT+X36CaqxO/DrfJ69BJtlj/T2Ke+5Fece7ofnJzBCg/wv39p772C2V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j1/8UAAADcAAAADwAAAAAAAAAA&#10;AAAAAAChAgAAZHJzL2Rvd25yZXYueG1sUEsFBgAAAAAEAAQA+QAAAJMDAAAAAA==&#10;">
                  <v:stroke endarrow="block"/>
                </v:line>
                <v:line id="Line 235" o:spid="_x0000_s1521" style="position:absolute;visibility:visible;mso-wrap-style:square" from="3072,10053" to="889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Line 236" o:spid="_x0000_s1522" style="position:absolute;visibility:visible;mso-wrap-style:square" from="4182,10023" to="418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Line 237" o:spid="_x0000_s1523" style="position:absolute;visibility:visible;mso-wrap-style:square" from="5292,10023" to="529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238" o:spid="_x0000_s1524" style="position:absolute;visibility:visible;mso-wrap-style:square" from="6402,10023" to="640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239" o:spid="_x0000_s1525" style="position:absolute;visibility:visible;mso-wrap-style:square" from="7512,10023" to="751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240" o:spid="_x0000_s1526" style="position:absolute;visibility:visible;mso-wrap-style:square" from="8607,10023" to="8607,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shape id="Text Box 241" o:spid="_x0000_s1527" type="#_x0000_t202" style="position:absolute;left:3507;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HH8UA&#10;AADcAAAADwAAAGRycy9kb3ducmV2LnhtbESPzWsCMRTE7wX/h/AEbzWr4AerUUQQBHtx66W3183b&#10;D928LEnc3favbwqFHoeZ+Q2z3Q+mER05X1tWMJsmIIhzq2suFdzeT69rED4ga2wsk4Iv8rDfjV62&#10;mGrb85W6LJQiQtinqKAKoU2l9HlFBv3UtsTRK6wzGKJ0pdQO+wg3jZwnyVIarDkuVNjSsaL8kT2N&#10;gmGR3T6KU+GcpbfD97289N3qU6nJeDhsQAQawn/4r33WCubrF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wcfxQAAANwAAAAPAAAAAAAAAAAAAAAAAJgCAABkcnMv&#10;ZG93bnJldi54bWxQSwUGAAAAAAQABAD1AAAAigMAAAAA&#10;" filled="f" stroked="f">
                  <v:textbox inset=".5mm,0,.5mm,0">
                    <w:txbxContent>
                      <w:p w:rsidR="00C61BB0" w:rsidRPr="005E6DFE" w:rsidRDefault="00C61BB0" w:rsidP="00B827E5">
                        <w:pPr>
                          <w:pStyle w:val="Figure"/>
                          <w:rPr>
                            <w:lang w:val="de-DE"/>
                          </w:rPr>
                        </w:pPr>
                        <w:r>
                          <w:rPr>
                            <w:lang w:val="de-DE"/>
                          </w:rPr>
                          <w:t>1</w:t>
                        </w:r>
                      </w:p>
                    </w:txbxContent>
                  </v:textbox>
                </v:shape>
                <v:shape id="Text Box 242" o:spid="_x0000_s1528" type="#_x0000_t202" style="position:absolute;left:2745;top:706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TbcIA&#10;AADcAAAADwAAAGRycy9kb3ducmV2LnhtbERPy2rCQBTdC/7DcIXudFKhraSOIoIg6KZpNt3dZm4e&#10;beZOmBmT6Nc7C8Hl4bzX29G0oifnG8sKXhcJCOLC6oYrBfn3Yb4C4QOyxtYyKbiSh+1mOlljqu3A&#10;X9RnoRIxhH2KCuoQulRKX9Rk0C9sRxy50jqDIUJXSe1wiOGmlcskeZcGG44NNXa0r6n4zy5GwfiW&#10;5T/loXTO0nl3+6tOQ//xq9TLbNx9ggg0hqf44T5qBctV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JNtwgAAANwAAAAPAAAAAAAAAAAAAAAAAJgCAABkcnMvZG93&#10;bnJldi54bWxQSwUGAAAAAAQABAD1AAAAhwMAAAAA&#10;" filled="f" stroked="f">
                  <v:textbox inset=".5mm,0,.5mm,0">
                    <w:txbxContent>
                      <w:p w:rsidR="00C61BB0" w:rsidRPr="005E6DFE" w:rsidRDefault="00C61BB0" w:rsidP="00B827E5">
                        <w:pPr>
                          <w:pStyle w:val="Figure"/>
                          <w:rPr>
                            <w:lang w:val="de-DE"/>
                          </w:rPr>
                        </w:pPr>
                        <w:r>
                          <w:rPr>
                            <w:lang w:val="de-DE"/>
                          </w:rPr>
                          <w:t>A</w:t>
                        </w:r>
                      </w:p>
                    </w:txbxContent>
                  </v:textbox>
                </v:shape>
                <v:shape id="Text Box 243" o:spid="_x0000_s1529" type="#_x0000_t202" style="position:absolute;left:1809;top:9500;width:121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29sUA&#10;AADcAAAADwAAAGRycy9kb3ducmV2LnhtbESPT2sCMRTE7wW/Q3iCt5pVsNXVKCIIhfbS1Yu35+bt&#10;H928LEm6u+2nbwoFj8PM/IbZ7AbTiI6cry0rmE0TEMS51TWXCs6n4/MShA/IGhvLpOCbPOy2o6cN&#10;ptr2/EldFkoRIexTVFCF0KZS+rwig35qW+LoFdYZDFG6UmqHfYSbRs6T5EUarDkuVNjSoaL8nn0Z&#10;BcMiO1+KY+GcpY/9z61877vXq1KT8bBfgwg0hEf4v/2mFcyXK/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Db2xQAAANwAAAAPAAAAAAAAAAAAAAAAAJgCAABkcnMv&#10;ZG93bnJldi54bWxQSwUGAAAAAAQABAD1AAAAigMAAAAA&#10;" filled="f" stroked="f">
                  <v:textbox inset=".5mm,0,.5mm,0">
                    <w:txbxContent>
                      <w:p w:rsidR="00C61BB0" w:rsidRPr="001B21F2" w:rsidRDefault="00C61BB0" w:rsidP="00B827E5">
                        <w:pPr>
                          <w:pStyle w:val="Figure"/>
                          <w:rPr>
                            <w:lang w:val="de-DE"/>
                          </w:rPr>
                        </w:pPr>
                        <w:r>
                          <w:rPr>
                            <w:lang w:val="de-DE"/>
                          </w:rPr>
                          <w:t>U</w:t>
                        </w:r>
                        <w:r>
                          <w:rPr>
                            <w:caps w:val="0"/>
                            <w:lang w:val="de-DE"/>
                          </w:rPr>
                          <w:t>mbral</w:t>
                        </w:r>
                      </w:p>
                    </w:txbxContent>
                  </v:textbox>
                </v:shape>
                <v:shape id="Text Box 244" o:spid="_x0000_s1530" type="#_x0000_t202" style="position:absolute;left:8610;top:10098;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JtsMA&#10;AADcAAAADwAAAGRycy9kb3ducmV2LnhtbERPy2rCQBTdF/yH4Qru6kTB1qaZiAiC0G4a3XR3m7l5&#10;aOZOmBmTtF/fWRS6PJx3tptMJwZyvrWsYLVMQBCXVrdcK7icj49bED4ga+wsk4Jv8rDLZw8ZptqO&#10;/EFDEWoRQ9inqKAJoU+l9GVDBv3S9sSRq6wzGCJ0tdQOxxhuOrlOkidpsOXY0GBPh4bKW3E3CqZN&#10;cfmsjpVzlt73P9f6bRyev5RazKf9K4hAU/gX/7lPWsH6Jc6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JtsMAAADcAAAADwAAAAAAAAAAAAAAAACYAgAAZHJzL2Rv&#10;d25yZXYueG1sUEsFBgAAAAAEAAQA9QAAAIgDAAAAAA==&#10;" filled="f" stroked="f">
                  <v:textbox inset=".5mm,0,.5mm,0">
                    <w:txbxContent>
                      <w:p w:rsidR="00C61BB0" w:rsidRPr="005E6DFE" w:rsidRDefault="00C61BB0" w:rsidP="00B827E5">
                        <w:pPr>
                          <w:pStyle w:val="Figure"/>
                          <w:rPr>
                            <w:lang w:val="de-DE"/>
                          </w:rPr>
                        </w:pPr>
                        <w:r>
                          <w:rPr>
                            <w:caps w:val="0"/>
                            <w:lang w:val="de-DE"/>
                          </w:rPr>
                          <w:t>Canal</w:t>
                        </w:r>
                      </w:p>
                    </w:txbxContent>
                  </v:textbox>
                </v:shape>
                <v:shape id="Text Box 245" o:spid="_x0000_s1531" type="#_x0000_t202" style="position:absolute;left:463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LcUA&#10;AADcAAAADwAAAGRycy9kb3ducmV2LnhtbESPT2sCMRTE7wW/Q3iCt5pVaKurUUQQCvbS1Yu35+bt&#10;H928LEnc3fbTN4VCj8PM/IZZbwfTiI6cry0rmE0TEMS51TWXCs6nw/MChA/IGhvLpOCLPGw3o6c1&#10;ptr2/EldFkoRIexTVFCF0KZS+rwig35qW+LoFdYZDFG6UmqHfYSbRs6T5FUarDkuVNjSvqL8nj2M&#10;guElO1+KQ+GcpY/d96089t3bVanJeNitQAQawn/4r/2uFcyXM/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6wtxQAAANwAAAAPAAAAAAAAAAAAAAAAAJgCAABkcnMv&#10;ZG93bnJldi54bWxQSwUGAAAAAAQABAD1AAAAigMAAAAA&#10;" filled="f" stroked="f">
                  <v:textbox inset=".5mm,0,.5mm,0">
                    <w:txbxContent>
                      <w:p w:rsidR="00C61BB0" w:rsidRPr="005E6DFE" w:rsidRDefault="00C61BB0" w:rsidP="00B827E5">
                        <w:pPr>
                          <w:pStyle w:val="Figure"/>
                          <w:rPr>
                            <w:lang w:val="de-DE"/>
                          </w:rPr>
                        </w:pPr>
                        <w:r>
                          <w:rPr>
                            <w:lang w:val="de-DE"/>
                          </w:rPr>
                          <w:t>2</w:t>
                        </w:r>
                      </w:p>
                    </w:txbxContent>
                  </v:textbox>
                </v:shape>
                <v:shape id="Text Box 246" o:spid="_x0000_s1532" type="#_x0000_t202" style="position:absolute;left:5757;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yWsUA&#10;AADcAAAADwAAAGRycy9kb3ducmV2LnhtbESPT2vCQBTE7wW/w/IEb3VjoK1NXUUEoWAvjV68vWZf&#10;/tTs27C7JtFP3y0Uehxm5jfMajOaVvTkfGNZwWKegCAurG64UnA67h+XIHxA1thaJgU38rBZTx5W&#10;mGk78Cf1eahEhLDPUEEdQpdJ6YuaDPq57YijV1pnMETpKqkdDhFuWpkmybM02HBcqLGjXU3FJb8a&#10;BeNTfjqX+9I5Sx/b+3d1GPqXL6Vm03H7BiLQGP7Df+13rSB9Te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TJaxQAAANwAAAAPAAAAAAAAAAAAAAAAAJgCAABkcnMv&#10;ZG93bnJldi54bWxQSwUGAAAAAAQABAD1AAAAigMAAAAA&#10;" filled="f" stroked="f">
                  <v:textbox inset=".5mm,0,.5mm,0">
                    <w:txbxContent>
                      <w:p w:rsidR="00C61BB0" w:rsidRPr="005E6DFE" w:rsidRDefault="00C61BB0" w:rsidP="00B827E5">
                        <w:pPr>
                          <w:pStyle w:val="Figure"/>
                          <w:rPr>
                            <w:lang w:val="de-DE"/>
                          </w:rPr>
                        </w:pPr>
                        <w:r>
                          <w:rPr>
                            <w:lang w:val="de-DE"/>
                          </w:rPr>
                          <w:t>3</w:t>
                        </w:r>
                      </w:p>
                    </w:txbxContent>
                  </v:textbox>
                </v:shape>
                <v:shape id="Text Box 247" o:spid="_x0000_s1533" type="#_x0000_t202" style="position:absolute;left:685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wcYA&#10;AADcAAAADwAAAGRycy9kb3ducmV2LnhtbESPT2sCMRTE7wW/Q3hCbzWrpVVXo4ggFNpLVy/enpu3&#10;f3TzsiTp7rafvikUPA4z8xtmvR1MIzpyvrasYDpJQBDnVtdcKjgdD08LED4ga2wsk4Jv8rDdjB7W&#10;mGrb8yd1WShFhLBPUUEVQptK6fOKDPqJbYmjV1hnMETpSqkd9hFuGjlLkldpsOa4UGFL+4ryW/Zl&#10;FAwv2elcHArnLH3sfq7le9/NL0o9jofdCkSgIdzD/+03rWC2f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XwcYAAADcAAAADwAAAAAAAAAAAAAAAACYAgAAZHJz&#10;L2Rvd25yZXYueG1sUEsFBgAAAAAEAAQA9QAAAIsDAAAAAA==&#10;" filled="f" stroked="f">
                  <v:textbox inset=".5mm,0,.5mm,0">
                    <w:txbxContent>
                      <w:p w:rsidR="00C61BB0" w:rsidRPr="005E6DFE" w:rsidRDefault="00C61BB0" w:rsidP="00B827E5">
                        <w:pPr>
                          <w:pStyle w:val="Figure"/>
                          <w:rPr>
                            <w:lang w:val="de-DE"/>
                          </w:rPr>
                        </w:pPr>
                        <w:r>
                          <w:rPr>
                            <w:lang w:val="de-DE"/>
                          </w:rPr>
                          <w:t>4</w:t>
                        </w:r>
                      </w:p>
                    </w:txbxContent>
                  </v:textbox>
                </v:shape>
                <v:shape id="Text Box 248" o:spid="_x0000_s1534" type="#_x0000_t202" style="position:absolute;left:790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PtcYA&#10;AADcAAAADwAAAGRycy9kb3ducmV2LnhtbESPT2sCMRTE7wW/Q3hCbzWrtFVXo4ggFNpLVy/enpu3&#10;f3TzsiTp7rafvikUPA4z8xtmvR1MIzpyvrasYDpJQBDnVtdcKjgdD08LED4ga2wsk4Jv8rDdjB7W&#10;mGrb8yd1WShFhLBPUUEVQptK6fOKDPqJbYmjV1hnMETpSqkd9hFuGjlLkldpsOa4UGFL+4ryW/Zl&#10;FAwv2elcHArnLH3sfq7le9/NL0o9jofdCkSgIdzD/+03rWC2f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APtcYAAADcAAAADwAAAAAAAAAAAAAAAACYAgAAZHJz&#10;L2Rvd25yZXYueG1sUEsFBgAAAAAEAAQA9QAAAIsDAAAAAA==&#10;" filled="f" stroked="f">
                  <v:textbox inset=".5mm,0,.5mm,0">
                    <w:txbxContent>
                      <w:p w:rsidR="00C61BB0" w:rsidRPr="005E6DFE" w:rsidRDefault="00C61BB0" w:rsidP="00B827E5">
                        <w:pPr>
                          <w:pStyle w:val="Figure"/>
                          <w:rPr>
                            <w:lang w:val="de-DE"/>
                          </w:rPr>
                        </w:pPr>
                        <w:r>
                          <w:rPr>
                            <w:lang w:val="de-DE"/>
                          </w:rPr>
                          <w:t>5</w:t>
                        </w:r>
                      </w:p>
                    </w:txbxContent>
                  </v:textbox>
                </v:shape>
                <v:line id="Line 249" o:spid="_x0000_s1535" style="position:absolute;visibility:visible;mso-wrap-style:square" from="2217,9438" to="8607,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3XsIAAADcAAAADwAAAGRycy9kb3ducmV2LnhtbESPQWvCQBSE7wX/w/IEL0U3Wqpt6ipF&#10;EDwaFc+P7GsSk/c2ZLca/71bEHocZuYbZrnuuVFX6nzlxMB0koAiyZ2tpDBwOm7HH6B8QLHYOCED&#10;d/KwXg1elphad5OMrodQqAgRn6KBMoQ21drnJTH6iWtJovfjOsYQZVdo2+EtwrnRsySZa8ZK4kKJ&#10;LW1KyuvDLxvQ9VstxwUz2/vmlS6cnfd9Zsxo2H9/gQrUh//ws72zBmaf7/B3Jh4Bv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F3XsIAAADcAAAADwAAAAAAAAAAAAAA&#10;AAChAgAAZHJzL2Rvd25yZXYueG1sUEsFBgAAAAAEAAQA+QAAAJADAAAAAA==&#10;" strokecolor="green">
                  <v:stroke dashstyle="dash"/>
                </v:line>
                <v:shape id="Text Box 250" o:spid="_x0000_s1536" type="#_x0000_t202" style="position:absolute;left:3781;top:7988;width:952;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0WcUA&#10;AADcAAAADwAAAGRycy9kb3ducmV2LnhtbESPT2sCMRTE7wW/Q3iCt5pV0OpqFBGEQnvp6sXbc/P2&#10;j25eliTd3fbTN4VCj8PM/IbZ7gfTiI6cry0rmE0TEMS51TWXCi7n0/MKhA/IGhvLpOCLPOx3o6ct&#10;ptr2/EFdFkoRIexTVFCF0KZS+rwig35qW+LoFdYZDFG6UmqHfYSbRs6TZCkN1hwXKmzpWFH+yD6N&#10;gmGRXa7FqXDO0vvh+16+9d3LTanJeDhsQAQawn/4r/2qFcz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jRZxQAAANwAAAAPAAAAAAAAAAAAAAAAAJgCAABkcnMv&#10;ZG93bnJldi54bWxQSwUGAAAAAAQABAD1AAAAigMAAAAA&#10;" filled="f" stroked="f">
                  <v:textbox inset=".5mm,0,.5mm,0">
                    <w:txbxContent>
                      <w:p w:rsidR="00C61BB0" w:rsidRPr="00A31BC5" w:rsidRDefault="00C61BB0" w:rsidP="00B827E5">
                        <w:pPr>
                          <w:pStyle w:val="Figure"/>
                          <w:rPr>
                            <w:lang w:val="de-DE"/>
                          </w:rPr>
                        </w:pPr>
                        <w:r>
                          <w:rPr>
                            <w:caps w:val="0"/>
                            <w:lang w:val="de-DE"/>
                          </w:rPr>
                          <w:t>Muestras utilizadas</w:t>
                        </w:r>
                      </w:p>
                    </w:txbxContent>
                  </v:textbox>
                </v:shape>
                <v:line id="Line 251" o:spid="_x0000_s1537" style="position:absolute;flip:y;visibility:visible;mso-wrap-style:square" from="3270,9628" to="3270,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cu8UAAADcAAAADwAAAGRycy9kb3ducmV2LnhtbESP3WrCQBSE7wXfYTlC73RjCv1Js0op&#10;KFaqUM0DnGZPk2D2bNhdY3x7t1DwcpiZb5h8OZhW9OR8Y1nBfJaAIC6tbrhSUBxX0xcQPiBrbC2T&#10;git5WC7GoxwzbS/8Tf0hVCJC2GeooA6hy6T0ZU0G/cx2xNH7tc5giNJVUju8RLhpZZokT9Jgw3Gh&#10;xo4+aipPh7NRsPvqtp+F/6FqG479fteuH/cuVephMry/gQg0hHv4v73RCtLXZ/g7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Jcu8UAAADcAAAADwAAAAAAAAAA&#10;AAAAAAChAgAAZHJzL2Rvd25yZXYueG1sUEsFBgAAAAAEAAQA+QAAAJMDAAAAAA==&#10;" strokecolor="silver" strokeweight="3pt"/>
                <v:line id="Line 252" o:spid="_x0000_s1538" style="position:absolute;flip:y;visibility:visible;mso-wrap-style:square" from="3525,9629" to="3525,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3IycEAAADcAAAADwAAAGRycy9kb3ducmV2LnhtbERPy4rCMBTdC/MP4QruNLWCOB2jyIAy&#10;yij4+IBrc22LzU1JMrX+vVkMuDyc93zZmVq05HxlWcF4lIAgzq2uuFBwOa+HMxA+IGusLZOCJ3lY&#10;Lj56c8y0ffCR2lMoRAxhn6GCMoQmk9LnJRn0I9sQR+5mncEQoSukdviI4aaWaZJMpcGKY0OJDX2X&#10;lN9Pf0bB/rfZbS/+SsUunNvDvt5MDi5VatDvVl8gAnXhLf53/2gF6Wd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fcjJwQAAANwAAAAPAAAAAAAAAAAAAAAA&#10;AKECAABkcnMvZG93bnJldi54bWxQSwUGAAAAAAQABAD5AAAAjwMAAAAA&#10;" strokecolor="silver" strokeweight="3pt"/>
                <v:line id="Line 253" o:spid="_x0000_s1539" style="position:absolute;flip:y;visibility:visible;mso-wrap-style:square" from="3780,9629" to="3780,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1/GMQAAADcAAAADwAAAGRycy9kb3ducmV2LnhtbESPQWsCMRSE74X+h/CEXkrN1mKpW6NU&#10;wSreaqXnx+Z1s7jvZZukuv57IxR6HGbmG2Y677lVRwqx8WLgcViAIqm8baQ2sP9cPbyAignFYuuF&#10;DJwpwnx2ezPF0vqTfNBxl2qVIRJLNOBS6kqtY+WIMQ59R5K9bx8YU5ah1jbgKcO51aOieNaMjeQF&#10;hx0tHVWH3S8bGLuKN6v9+v7nCbchMfPiff1lzN2gf3sFlahP/+G/9sYaGE0mcD2Tj4Ce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X8YxAAAANwAAAAPAAAAAAAAAAAA&#10;AAAAAKECAABkcnMvZG93bnJldi54bWxQSwUGAAAAAAQABAD5AAAAkgMAAAAA&#10;" strokeweight="3pt"/>
                <v:line id="Line 254" o:spid="_x0000_s1540" style="position:absolute;flip:y;visibility:visible;mso-wrap-style:square" from="4035,9523" to="4035,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1cEAAADcAAAADwAAAGRycy9kb3ducmV2LnhtbERPy4rCMBTdD/gP4QruxlSFYahNRQSH&#10;UVTw8QHX5toWm5uSxFr/3iwGZnk472zRm0Z05HxtWcFknIAgLqyuuVRwOa8/v0H4gKyxsUwKXuRh&#10;kQ8+Mky1ffKRulMoRQxhn6KCKoQ2ldIXFRn0Y9sSR+5mncEQoSuldviM4aaR0yT5kgZrjg0VtrSq&#10;qLifHkbBftduNxd/pXIbzt1h3/zMDm6q1GjYL+cgAvXhX/zn/tUKZkmcH8/EIy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4F7VwQAAANwAAAAPAAAAAAAAAAAAAAAA&#10;AKECAABkcnMvZG93bnJldi54bWxQSwUGAAAAAAQABAD5AAAAjwMAAAAA&#10;" strokecolor="silver" strokeweight="3pt"/>
                <v:line id="Line 255" o:spid="_x0000_s1541" style="position:absolute;flip:y;visibility:visible;mso-wrap-style:square" from="4319,9321" to="4319,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7TsUAAADcAAAADwAAAGRycy9kb3ducmV2LnhtbESP3WrCQBSE7wt9h+UUvGs2KhSJWUWE&#10;lhoawZ8HOGaPSTB7NuxuY/r23ULBy2FmvmHy9Wg6MZDzrWUF0yQFQVxZ3XKt4Hx6f12A8AFZY2eZ&#10;FPyQh/Xq+SnHTNs7H2g4hlpECPsMFTQh9JmUvmrIoE9sTxy9q3UGQ5SultrhPcJNJ2dp+iYNthwX&#10;Guxp21B1O34bBeVXX+zO/kJ1EU7Dvuw+5ns3U2ryMm6WIAKN4RH+b39qBfN0C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z7TsUAAADcAAAADwAAAAAAAAAA&#10;AAAAAAChAgAAZHJzL2Rvd25yZXYueG1sUEsFBgAAAAAEAAQA+QAAAJMDAAAAAA==&#10;" strokecolor="silver" strokeweight="3pt"/>
                <v:line id="Line 256" o:spid="_x0000_s1542" style="position:absolute;flip:y;visibility:visible;mso-wrap-style:square" from="4574,9291" to="4574,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OcUAAADcAAAADwAAAGRycy9kb3ducmV2LnhtbESP0WrCQBRE34X+w3ILfTObRpCSuooU&#10;WtqgQjUfcJu9TYLZu2F3m8S/dwWhj8PMnGFWm8l0YiDnW8sKnpMUBHFldcu1gvL0Pn8B4QOyxs4y&#10;KbiQh836YbbCXNuRv2k4hlpECPscFTQh9LmUvmrIoE9sTxy9X+sMhihdLbXDMcJNJ7M0XUqDLceF&#10;Bnt6a6g6H/+Mgv2uL75K/0N1EU7DYd99LA4uU+rpcdq+ggg0hf/wvf2pFSzSDG5n4h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lOcUAAADcAAAADwAAAAAAAAAA&#10;AAAAAAChAgAAZHJzL2Rvd25yZXYueG1sUEsFBgAAAAAEAAQA+QAAAJMDAAAAAA==&#10;" strokecolor="silver" strokeweight="3pt"/>
                <v:line id="Line 257" o:spid="_x0000_s1543" style="position:absolute;flip:y;visibility:visible;mso-wrap-style:square" from="4829,9494" to="4829,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7S6MQAAADcAAAADwAAAGRycy9kb3ducmV2LnhtbESPQUsDMRSE74L/ITyhl2Kz7VKRtWmx&#10;hdrirbV4fmyem8V9L2uStuu/N4LgcZiZb5jFauBOXSjE1ouB6aQARVJ720pj4PS2vX8EFROKxc4L&#10;GfimCKvl7c0CK+uvcqDLMTUqQyRWaMCl1Fdax9oRY5z4niR7Hz4wpixDo23Aa4Zzp2dF8aAZW8kL&#10;DnvaOKo/j2c2MHc177en3firxNeQmHn9sns3ZnQ3PD+BSjSk//Bfe28NlEUJv2fyEd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tLoxAAAANwAAAAPAAAAAAAAAAAA&#10;AAAAAKECAABkcnMvZG93bnJldi54bWxQSwUGAAAAAAQABAD5AAAAkgMAAAAA&#10;" strokeweight="3pt"/>
                <v:line id="Line 258" o:spid="_x0000_s1544" style="position:absolute;flip:y;visibility:visible;mso-wrap-style:square" from="5084,9335" to="5084,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Y1sUAAADcAAAADwAAAGRycy9kb3ducmV2LnhtbESP0WrCQBRE3wv+w3IF3+rGWEpJXYMI&#10;FhsaoeoH3GavSTB7N+xuY/r33ULBx2FmzjCrfDSdGMj51rKCxTwBQVxZ3XKt4HzaPb6A8AFZY2eZ&#10;FPyQh3w9eVhhpu2NP2k4hlpECPsMFTQh9JmUvmrIoJ/bnjh6F+sMhihdLbXDW4SbTqZJ8iwNthwX&#10;Guxp21B1PX4bBeVHX7yf/RfVRTgNh7J7Wx5cqtRsOm5eQQQawz38395rBcvk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tY1sUAAADcAAAADwAAAAAAAAAA&#10;AAAAAAChAgAAZHJzL2Rvd25yZXYueG1sUEsFBgAAAAAEAAQA+QAAAJMDAAAAAA==&#10;" strokecolor="silver" strokeweight="3pt"/>
                <v:line id="Line 259" o:spid="_x0000_s1545" style="position:absolute;flip:y;visibility:visible;mso-wrap-style:square" from="5366,9539" to="5366,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f9TcUAAADcAAAADwAAAGRycy9kb3ducmV2LnhtbESP0WrCQBRE3wv+w3IF3+rGSEtJXYMI&#10;FhsaoeoH3GavSTB7N+xuY/r33ULBx2FmzjCrfDSdGMj51rKCxTwBQVxZ3XKt4HzaPb6A8AFZY2eZ&#10;FPyQh3w9eVhhpu2NP2k4hlpECPsMFTQh9JmUvmrIoJ/bnjh6F+sMhihdLbXDW4SbTqZJ8iwNthwX&#10;Guxp21B1PX4bBeVHX7yf/RfVRTgNh7J7Wx5cqtRsOm5eQQQawz38395rBcvk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f9TcUAAADcAAAADwAAAAAAAAAA&#10;AAAAAAChAgAAZHJzL2Rvd25yZXYueG1sUEsFBgAAAAAEAAQA+QAAAJMDAAAAAA==&#10;" strokecolor="silver" strokeweight="3pt"/>
                <v:line id="Line 260" o:spid="_x0000_s1546" style="position:absolute;flip:y;visibility:visible;mso-wrap-style:square" from="5621,9630" to="5621,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jOsMAAADcAAAADwAAAGRycy9kb3ducmV2LnhtbESP0YrCMBRE34X9h3AF3zRVQZauUURY&#10;cUUFqx9wt7m2xeamJNla/94Iwj4OM3OGmS87U4uWnK8sKxiPEhDEudUVFwou5+/hJwgfkDXWlknB&#10;gzwsFx+9Oaba3vlEbRYKESHsU1RQhtCkUvq8JIN+ZBvi6F2tMxiidIXUDu8Rbmo5SZKZNFhxXCix&#10;oXVJ+S37MwoO+2b3c/G/VOzCuT0e6s306CZKDfrd6gtEoC78h9/trVYwTWb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FYzrDAAAA3AAAAA8AAAAAAAAAAAAA&#10;AAAAoQIAAGRycy9kb3ducmV2LnhtbFBLBQYAAAAABAAEAPkAAACRAwAAAAA=&#10;" strokecolor="silver" strokeweight="3pt"/>
                <v:line id="Line 261" o:spid="_x0000_s1547" style="position:absolute;flip:y;visibility:visible;mso-wrap-style:square" from="5876,9630" to="5876,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U68QAAADcAAAADwAAAGRycy9kb3ducmV2LnhtbESPQWsCMRSE74X+h/CEXopmW2mV1ShV&#10;sEpvteL5sXluFve9bJNUt/++KRR6HGbmG2a+7LlVFwqx8WLgYVSAIqm8baQ2cPjYDKegYkKx2Hoh&#10;A98UYbm4vZljaf1V3umyT7XKEIklGnApdaXWsXLEGEe+I8neyQfGlGWotQ14zXBu9WNRPGvGRvKC&#10;w47Wjqrz/osNPLmKd5vD9v5zjG8hMfPqdXs05m7Qv8xAJerTf/ivvbMGxsUEfs/kI6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dTrxAAAANwAAAAPAAAAAAAAAAAA&#10;AAAAAKECAABkcnMvZG93bnJldi54bWxQSwUGAAAAAAQABAD5AAAAkgMAAAAA&#10;" strokeweight="3pt"/>
                <v:line id="Line 262" o:spid="_x0000_s1548" style="position:absolute;flip:y;visibility:visible;mso-wrap-style:square" from="6131,9629" to="6131,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S08EAAADcAAAADwAAAGRycy9kb3ducmV2LnhtbERPy4rCMBTdD/gP4QruxlSFYahNRQSH&#10;UVTw8QHX5toWm5uSxFr/3iwGZnk472zRm0Z05HxtWcFknIAgLqyuuVRwOa8/v0H4gKyxsUwKXuRh&#10;kQ8+Mky1ffKRulMoRQxhn6KCKoQ2ldIXFRn0Y9sSR+5mncEQoSuldviM4aaR0yT5kgZrjg0VtrSq&#10;qLifHkbBftduNxd/pXIbzt1h3/zMDm6q1GjYL+cgAvXhX/zn/tUKZklcG8/EIy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llLTwQAAANwAAAAPAAAAAAAAAAAAAAAA&#10;AKECAABkcnMvZG93bnJldi54bWxQSwUGAAAAAAQABAD5AAAAjwMAAAAA&#10;" strokecolor="silver" strokeweight="3pt"/>
                <v:line id="Line 263" o:spid="_x0000_s1549" style="position:absolute;flip:y;visibility:visible;mso-wrap-style:square" from="6420,9139" to="6420,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3SMUAAADcAAAADwAAAGRycy9kb3ducmV2LnhtbESP0WrCQBRE3wv+w3IF3+rGCKVNXYMI&#10;FhsaoeoH3GavSTB7N+xuY/r33ULBx2FmzjCrfDSdGMj51rKCxTwBQVxZ3XKt4HzaPT6D8AFZY2eZ&#10;FPyQh3w9eVhhpu2NP2k4hlpECPsMFTQh9JmUvmrIoJ/bnjh6F+sMhihdLbXDW4SbTqZJ8iQNthwX&#10;Guxp21B1PX4bBeVHX7yf/RfVRTgNh7J7Wx5cqtRsOm5eQQQawz38395rBcvkB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3SMUAAADcAAAADwAAAAAAAAAA&#10;AAAAAAChAgAAZHJzL2Rvd25yZXYueG1sUEsFBgAAAAAEAAQA+QAAAJMDAAAAAA==&#10;" strokecolor="silver" strokeweight="3pt"/>
                <v:line id="Line 264" o:spid="_x0000_s1550" style="position:absolute;flip:y;visibility:visible;mso-wrap-style:square" from="6675,7288" to="6675,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ICMEAAADcAAAADwAAAGRycy9kb3ducmV2LnhtbERPy4rCMBTdD/gP4QqzG1MVBqlNRQSH&#10;UVTw8QHX5toWm5uSxNr5e7MYcHk472zRm0Z05HxtWcF4lIAgLqyuuVRwOa+/ZiB8QNbYWCYFf+Rh&#10;kQ8+Mky1ffKRulMoRQxhn6KCKoQ2ldIXFRn0I9sSR+5mncEQoSuldviM4aaRkyT5lgZrjg0VtrSq&#10;qLifHkbBftduNxd/pXIbzt1h3/xMD26i1OewX85BBOrDW/zv/tUKpuM4P56JR0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OcgIwQAAANwAAAAPAAAAAAAAAAAAAAAA&#10;AKECAABkcnMvZG93bnJldi54bWxQSwUGAAAAAAQABAD5AAAAjwMAAAAA&#10;" strokecolor="silver" strokeweight="3pt"/>
                <v:line id="Line 265" o:spid="_x0000_s1551" style="position:absolute;flip:y;visibility:visible;mso-wrap-style:square" from="6930,7414" to="6930,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2cQAAADcAAAADwAAAGRycy9kb3ducmV2LnhtbESPQUsDMRSE74L/ITzBS7HZtbTI2rRY&#10;obb01lo8PzbPzeK+l20S2/XfG6HgcZiZb5j5cuBOnSnE1ouBclyAIqm9baUxcHxfPzyBignFYueF&#10;DPxQhOXi9maOlfUX2dP5kBqVIRIrNOBS6iutY+2IMY59T5K9Tx8YU5ah0TbgJcO5049FMdOMreQF&#10;hz29Oqq/Dt9sYOpq3q6Pm9FpgruQmHn1tvkw5v5ueHkGlWhI/+Fre2sNTMoS/s7kI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X/ZxAAAANwAAAAPAAAAAAAAAAAA&#10;AAAAAKECAABkcnMvZG93bnJldi54bWxQSwUGAAAAAAQABAD5AAAAkgMAAAAA&#10;" strokeweight="3pt"/>
                <v:line id="Line 266" o:spid="_x0000_s1552" style="position:absolute;flip:y;visibility:visible;mso-wrap-style:square" from="7185,7451" to="7185,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z5MMAAADcAAAADwAAAGRycy9kb3ducmV2LnhtbESP3YrCMBSE74V9h3AWvNPUCrJUoywL&#10;u6io4M8DHJtjW2xOShJrfXsjCHs5zMw3zGzRmVq05HxlWcFomIAgzq2uuFBwOv4OvkD4gKyxtkwK&#10;HuRhMf/ozTDT9s57ag+hEBHCPkMFZQhNJqXPSzLoh7Yhjt7FOoMhSldI7fAe4aaWaZJMpMGK40KJ&#10;Df2UlF8PN6Ngu2nWq5M/U7EOx3a3rf/GO5cq1f/svqcgAnXhP/xuL7WC8SiF15l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n8+TDAAAA3AAAAA8AAAAAAAAAAAAA&#10;AAAAoQIAAGRycy9kb3ducmV2LnhtbFBLBQYAAAAABAAEAPkAAACRAwAAAAA=&#10;" strokecolor="silver" strokeweight="3pt"/>
                <v:line id="Line 267" o:spid="_x0000_s1553" style="position:absolute;flip:y;visibility:visible;mso-wrap-style:square" from="7432,9178" to="7432,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Wf8UAAADcAAAADwAAAGRycy9kb3ducmV2LnhtbESP0WrCQBRE3wv+w3IF3+pGA6WkriKC&#10;UkMjmPgBt9nbJDR7N+xuY/r33UKhj8PMnGE2u8n0YiTnO8sKVssEBHFtdceNglt1fHwG4QOyxt4y&#10;KfgmD7vt7GGDmbZ3vtJYhkZECPsMFbQhDJmUvm7JoF/agTh6H9YZDFG6RmqH9wg3vVwnyZM02HFc&#10;aHGgQ0v1Z/llFBRvQ36++Xdq8lCNl6I/pRe3Vmoxn/YvIAJN4T/8137VCtJVC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tWf8UAAADcAAAADwAAAAAAAAAA&#10;AAAAAAChAgAAZHJzL2Rvd25yZXYueG1sUEsFBgAAAAAEAAQA+QAAAJMDAAAAAA==&#10;" strokecolor="silver" strokeweight="3pt"/>
                <v:line id="Line 268" o:spid="_x0000_s1554" style="position:absolute;flip:y;visibility:visible;mso-wrap-style:square" from="7687,9629" to="7687,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OC8UAAADcAAAADwAAAGRycy9kb3ducmV2LnhtbESP3WrCQBSE7wu+w3IE7+rmp5SSuoYi&#10;WFSqUPUBjtljEpo9G3a3Mb59t1Do5TAz3zCLcjSdGMj51rKCdJ6AIK6sbrlWcD6tH19A+ICssbNM&#10;Cu7koVxOHhZYaHvjTxqOoRYRwr5ABU0IfSGlrxoy6Oe2J47e1TqDIUpXS+3wFuGmk1mSPEuDLceF&#10;BntaNVR9Hb+Ngv1Hv9ue/YXqXTgNh333nh9cptRsOr69ggg0hv/wX3ujFeTpE/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LOC8UAAADcAAAADwAAAAAAAAAA&#10;AAAAAAChAgAAZHJzL2Rvd25yZXYueG1sUEsFBgAAAAAEAAQA+QAAAJMDAAAAAA==&#10;" strokecolor="silver" strokeweight="3pt"/>
                <v:line id="Line 269" o:spid="_x0000_s1555" style="position:absolute;flip:y;visibility:visible;mso-wrap-style:square" from="7942,9629" to="7942,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rkMUAAADcAAAADwAAAGRycy9kb3ducmV2LnhtbESP3WrCQBSE7wu+w3IE7+rmh5aSuoYi&#10;WFSqUPUBjtljEpo9G3a3Mb59t1Do5TAz3zCLcjSdGMj51rKCdJ6AIK6sbrlWcD6tH19A+ICssbNM&#10;Cu7koVxOHhZYaHvjTxqOoRYRwr5ABU0IfSGlrxoy6Oe2J47e1TqDIUpXS+3wFuGmk1mSPEuDLceF&#10;BntaNVR9Hb+Ngv1Hv9ue/YXqXTgNh333nh9cptRsOr69ggg0hv/wX3ujFeTpE/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5rkMUAAADcAAAADwAAAAAAAAAA&#10;AAAAAAChAgAAZHJzL2Rvd25yZXYueG1sUEsFBgAAAAAEAAQA+QAAAJMDAAAAAA==&#10;" strokecolor="silver" strokeweight="3pt"/>
                <v:line id="Line 270" o:spid="_x0000_s1556" style="position:absolute;flip:y;visibility:visible;mso-wrap-style:square" from="8197,9628" to="8197,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nrcQAAADcAAAADwAAAGRycy9kb3ducmV2LnhtbESPX2sCMRDE3wv9DmELfSk1p6KUq1Gq&#10;YBXf/EOfl8v2cvR2c02iXr99Uyj4OMzMb5jZoudWXSjExouB4aAARVJ520ht4HRcP7+AignFYuuF&#10;DPxQhMX8/m6GpfVX2dPlkGqVIRJLNOBS6kqtY+WIMQ58R5K9Tx8YU5ah1jbgNcO51aOimGrGRvKC&#10;w45Wjqqvw5kNTFzF2/Vp8/Q9xl1IzLx833wY8/jQv72CStSnW/i/vbUGxsMp/J3JR0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OetxAAAANwAAAAPAAAAAAAAAAAA&#10;AAAAAKECAABkcnMvZG93bnJldi54bWxQSwUGAAAAAAQABAD5AAAAkgMAAAAA&#10;" strokeweight="3pt"/>
                <v:line id="Line 271" o:spid="_x0000_s1557" style="position:absolute;flip:y;visibility:visible;mso-wrap-style:square" from="8475,9620" to="8475,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QfMUAAADcAAAADwAAAGRycy9kb3ducmV2LnhtbESP3WrCQBSE7wu+w3IE7+rmB9qSuoYi&#10;WFSqUPUBjtljEpo9G3a3Mb59t1Do5TAz3zCLcjSdGMj51rKCdJ6AIK6sbrlWcD6tH19A+ICssbNM&#10;Cu7koVxOHhZYaHvjTxqOoRYRwr5ABU0IfSGlrxoy6Oe2J47e1TqDIUpXS+3wFuGmk1mSPEmDLceF&#10;BntaNVR9Hb+Ngv1Hv9ue/YXqXTgNh333nh9cptRsOr69ggg0hv/wX3ujFeTpM/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BQfMUAAADcAAAADwAAAAAAAAAA&#10;AAAAAAChAgAAZHJzL2Rvd25yZXYueG1sUEsFBgAAAAAEAAQA+QAAAJMDAAAAAA==&#10;" strokecolor="silver" strokeweight="3pt"/>
                <v:line id="Line 272" o:spid="_x0000_s1558" style="position:absolute;flip:y;visibility:visible;mso-wrap-style:square" from="8730,9621" to="8730,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EDsEAAADcAAAADwAAAGRycy9kb3ducmV2LnhtbERPy4rCMBTdD/gP4QqzG1MVBqlNRQSH&#10;UVTw8QHX5toWm5uSxNr5e7MYcHk472zRm0Z05HxtWcF4lIAgLqyuuVRwOa+/ZiB8QNbYWCYFf+Rh&#10;kQ8+Mky1ffKRulMoRQxhn6KCKoQ2ldIXFRn0I9sSR+5mncEQoSuldviM4aaRkyT5lgZrjg0VtrSq&#10;qLifHkbBftduNxd/pXIbzt1h3/xMD26i1OewX85BBOrDW/zv/tUKpuO4Np6JR0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8QOwQAAANwAAAAPAAAAAAAAAAAAAAAA&#10;AKECAABkcnMvZG93bnJldi54bWxQSwUGAAAAAAQABAD5AAAAjwMAAAAA&#10;" strokecolor="silver" strokeweight="3pt"/>
                <v:shape id="Text Box 273" o:spid="_x0000_s1559" type="#_x0000_t202" style="position:absolute;left:5090;top:7988;width:1103;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s7MYA&#10;AADcAAAADwAAAGRycy9kb3ducmV2LnhtbESPT2sCMRTE74V+h/AK3mrWSquuRpGCINRLVy/enpu3&#10;f9rNy5LE3W0/vSkUPA4z8xtmtRlMIzpyvrasYDJOQBDnVtdcKjgdd89zED4ga2wsk4If8rBZPz6s&#10;MNW250/qslCKCGGfooIqhDaV0ucVGfRj2xJHr7DOYIjSlVI77CPcNPIlSd6kwZrjQoUtvVeUf2dX&#10;o2B4zU7nYlc4Z+mw/f0qP/pudlFq9DRslyACDeEe/m/vtYLpZAF/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Os7MYAAADcAAAADwAAAAAAAAAAAAAAAACYAgAAZHJz&#10;L2Rvd25yZXYueG1sUEsFBgAAAAAEAAQA9QAAAIsDAAAAAA==&#10;" filled="f" stroked="f">
                  <v:textbox inset=".5mm,0,.5mm,0">
                    <w:txbxContent>
                      <w:p w:rsidR="00C61BB0" w:rsidRPr="00A31BC5" w:rsidRDefault="00C61BB0" w:rsidP="00B827E5">
                        <w:pPr>
                          <w:pStyle w:val="Figure"/>
                          <w:rPr>
                            <w:lang w:val="de-DE"/>
                          </w:rPr>
                        </w:pPr>
                        <w:r>
                          <w:rPr>
                            <w:caps w:val="0"/>
                            <w:lang w:val="de-DE"/>
                          </w:rPr>
                          <w:t>Muestras descartadas</w:t>
                        </w:r>
                      </w:p>
                    </w:txbxContent>
                  </v:textbox>
                </v:shape>
                <v:line id="Line 274" o:spid="_x0000_s1560" style="position:absolute;flip:x;visibility:visible;mso-wrap-style:square" from="3781,8607" to="4096,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lWMUAAADcAAAADwAAAGRycy9kb3ducmV2LnhtbESPwUrDQBCG74LvsIzQS7AbG5Aauy2t&#10;bUGQHlo9eByyYxLMzobstI1v7xwEj8M//zffLFZj6MyFhtRGdvAwzcEQV9G3XDv4eN/fz8EkQfbY&#10;RSYHP5Rgtby9WWDp45WPdDlJbRTCqUQHjUhfWpuqhgKmaeyJNfuKQ0DRcaitH/Cq8NDZWZ4/2oAt&#10;64UGe3ppqPo+nYNq7A+8LYpsE2yWPdHuU95yK85N7sb1MxihUf6X/9qv3kExU31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lWMUAAADcAAAADwAAAAAAAAAA&#10;AAAAAAChAgAAZHJzL2Rvd25yZXYueG1sUEsFBgAAAAAEAAQA+QAAAJMDAAAAAA==&#10;">
                  <v:stroke endarrow="block"/>
                </v:line>
                <v:line id="Line 275" o:spid="_x0000_s1561" style="position:absolute;visibility:visible;mso-wrap-style:square" from="4575,8578" to="4785,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UMUAAADcAAAADwAAAGRycy9kb3ducmV2LnhtbESPQWsCMRSE70L/Q3iF3jS7CrWuRild&#10;hB60oJaeXzfPzdLNy7JJ1/jvG6HgcZiZb5jVJtpWDNT7xrGCfJKBIK6cbrhW8Hnajl9A+ICssXVM&#10;Cq7kYbN+GK2w0O7CBxqOoRYJwr5ABSaErpDSV4Ys+onriJN3dr3FkGRfS93jJcFtK6dZ9iwtNpwW&#10;DHb0Zqj6Of5aBXNTHuRclrvTRzk0+SLu49f3Qqmnx/i6BBEohnv4v/2uFcy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HUMUAAADcAAAADwAAAAAAAAAA&#10;AAAAAAChAgAAZHJzL2Rvd25yZXYueG1sUEsFBgAAAAAEAAQA+QAAAJMDAAAAAA==&#10;">
                  <v:stroke endarrow="block"/>
                </v:line>
                <v:line id="Line 276" o:spid="_x0000_s1562" style="position:absolute;visibility:visible;mso-wrap-style:square" from="5371,8621" to="5371,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7ZJ8UAAADcAAAADwAAAGRycy9kb3ducmV2LnhtbESPQWsCMRSE70L/Q3iF3jTrC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7ZJ8UAAADcAAAADwAAAAAAAAAA&#10;AAAAAAChAgAAZHJzL2Rvd25yZXYueG1sUEsFBgAAAAAEAAQA+QAAAJMDAAAAAA==&#10;">
                  <v:stroke endarrow="block"/>
                </v:line>
                <v:line id="Line 277" o:spid="_x0000_s1563" style="position:absolute;visibility:visible;mso-wrap-style:square" from="5626,8621" to="5626,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8vMQAAADcAAAADwAAAGRycy9kb3ducmV2LnhtbESPQWsCMRSE7wX/Q3iCt5pVod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ny8xAAAANwAAAAPAAAAAAAAAAAA&#10;AAAAAKECAABkcnMvZG93bnJldi54bWxQSwUGAAAAAAQABAD5AAAAkgMAAAAA&#10;">
                  <v:stroke endarrow="block"/>
                </v:line>
              </v:group>
            </w:pict>
          </mc:Fallback>
        </mc:AlternateContent>
      </w: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ED76F4">
      <w:pPr>
        <w:rPr>
          <w:lang w:val="es-ES"/>
        </w:rPr>
      </w:pPr>
      <w:r>
        <w:rPr>
          <w:lang w:val="es-ES"/>
        </w:rPr>
        <w:t>El inconveniente de este método es que algunas señales con modulación digital y/o de banda ancha pueden no detectarse porque su espectro es similar al del ruido y la densidad espectral varía con el tiempo, por lo que en una medición instantánea el nivel de la muestra dentro del ancho de banda utilizado puede ser inferior al umbral</w:t>
      </w:r>
      <w:r w:rsidRPr="00FB08A7">
        <w:rPr>
          <w:lang w:val="es-ES"/>
        </w:rPr>
        <w:t xml:space="preserve">. </w:t>
      </w:r>
      <w:r>
        <w:rPr>
          <w:lang w:val="es-ES"/>
        </w:rPr>
        <w:t>En la Fig.</w:t>
      </w:r>
      <w:r w:rsidR="00ED76F4">
        <w:rPr>
          <w:lang w:val="es-ES"/>
        </w:rPr>
        <w:t> </w:t>
      </w:r>
      <w:r w:rsidRPr="00FB08A7">
        <w:rPr>
          <w:lang w:val="es-ES"/>
        </w:rPr>
        <w:t xml:space="preserve">12, </w:t>
      </w:r>
      <w:r>
        <w:rPr>
          <w:lang w:val="es-ES"/>
        </w:rPr>
        <w:t>la señal en el canal</w:t>
      </w:r>
      <w:r w:rsidR="00ED76F4">
        <w:rPr>
          <w:lang w:val="es-ES"/>
        </w:rPr>
        <w:t> </w:t>
      </w:r>
      <w:r w:rsidRPr="00FB08A7">
        <w:rPr>
          <w:lang w:val="es-ES"/>
        </w:rPr>
        <w:t xml:space="preserve">2 </w:t>
      </w:r>
      <w:r>
        <w:rPr>
          <w:lang w:val="es-ES"/>
        </w:rPr>
        <w:t>es un ejemplo de esta situación</w:t>
      </w:r>
      <w:r w:rsidRPr="00FB08A7">
        <w:rPr>
          <w:lang w:val="es-ES"/>
        </w:rPr>
        <w:t xml:space="preserve">. </w:t>
      </w:r>
      <w:r>
        <w:rPr>
          <w:lang w:val="es-ES"/>
        </w:rPr>
        <w:t>Puede suceder un problema similar si la frecuencia central de una emisión de banda estrecha difiere considerablemente de la frecuencia central</w:t>
      </w:r>
      <w:r w:rsidRPr="00873054">
        <w:rPr>
          <w:lang w:val="es-ES"/>
        </w:rPr>
        <w:t xml:space="preserve"> </w:t>
      </w:r>
      <w:r>
        <w:rPr>
          <w:lang w:val="es-ES"/>
        </w:rPr>
        <w:t>nominal del canal</w:t>
      </w:r>
      <w:r w:rsidRPr="00FB08A7">
        <w:rPr>
          <w:lang w:val="es-ES"/>
        </w:rPr>
        <w:t>.</w:t>
      </w:r>
    </w:p>
    <w:p w:rsidR="008339AB" w:rsidRPr="00FB08A7" w:rsidRDefault="008339AB" w:rsidP="00803B51">
      <w:pPr>
        <w:rPr>
          <w:lang w:val="es-ES"/>
        </w:rPr>
      </w:pPr>
      <w:r>
        <w:rPr>
          <w:lang w:val="es-ES"/>
        </w:rPr>
        <w:t>La mejor forma de combinar las muestras medidas para determinar la ocupación de un canal es integrar todas las muestras que se encuentran dentro de las fronteras del canal y calcular la potencia del canal</w:t>
      </w:r>
      <w:r w:rsidRPr="00FB08A7">
        <w:rPr>
          <w:lang w:val="es-ES"/>
        </w:rPr>
        <w:t xml:space="preserve">. </w:t>
      </w:r>
      <w:r>
        <w:rPr>
          <w:lang w:val="es-ES"/>
        </w:rPr>
        <w:t>Al aplicar este método, tiene que medirse la potencia de ruido del canal, que determina el umbral, y no la potencia de un sola muestra que contiene ruido</w:t>
      </w:r>
      <w:r w:rsidRPr="00FB08A7">
        <w:rPr>
          <w:lang w:val="es-ES"/>
        </w:rPr>
        <w:t>.</w:t>
      </w:r>
    </w:p>
    <w:p w:rsidR="008339AB" w:rsidRPr="00FB08A7" w:rsidRDefault="008339AB" w:rsidP="00803B51">
      <w:pPr>
        <w:rPr>
          <w:lang w:val="es-ES"/>
        </w:rPr>
      </w:pPr>
      <w:r>
        <w:rPr>
          <w:lang w:val="es-ES"/>
        </w:rPr>
        <w:t>La Fig.</w:t>
      </w:r>
      <w:r w:rsidRPr="00FB08A7">
        <w:rPr>
          <w:lang w:val="es-ES"/>
        </w:rPr>
        <w:t xml:space="preserve"> 13 </w:t>
      </w:r>
      <w:r>
        <w:rPr>
          <w:lang w:val="es-ES"/>
        </w:rPr>
        <w:t>muestra un ejemplo de este método, utilizando las mismas muestras que en la Fig. </w:t>
      </w:r>
      <w:r w:rsidRPr="00FB08A7">
        <w:rPr>
          <w:lang w:val="es-ES"/>
        </w:rPr>
        <w:t>12.</w:t>
      </w:r>
    </w:p>
    <w:p w:rsidR="008339AB" w:rsidRPr="00FB08A7" w:rsidRDefault="008339AB" w:rsidP="008339AB">
      <w:pPr>
        <w:pStyle w:val="FigureNo"/>
        <w:rPr>
          <w:lang w:val="es-ES"/>
        </w:rPr>
      </w:pPr>
      <w:r w:rsidRPr="00FB08A7">
        <w:rPr>
          <w:lang w:val="es-ES"/>
        </w:rPr>
        <w:t>Figur</w:t>
      </w:r>
      <w:r>
        <w:rPr>
          <w:lang w:val="es-ES"/>
        </w:rPr>
        <w:t>A</w:t>
      </w:r>
      <w:r w:rsidRPr="00FB08A7">
        <w:rPr>
          <w:lang w:val="es-ES"/>
        </w:rPr>
        <w:t xml:space="preserve"> 13</w:t>
      </w:r>
    </w:p>
    <w:p w:rsidR="008339AB" w:rsidRPr="00FB08A7" w:rsidRDefault="008339AB" w:rsidP="00803B51">
      <w:pPr>
        <w:pStyle w:val="Figuretitle"/>
        <w:rPr>
          <w:lang w:val="es-ES"/>
        </w:rPr>
      </w:pPr>
      <w:r w:rsidRPr="00FB08A7">
        <w:rPr>
          <w:noProof/>
          <w:lang w:val="en-US" w:eastAsia="zh-CN"/>
        </w:rPr>
        <mc:AlternateContent>
          <mc:Choice Requires="wpg">
            <w:drawing>
              <wp:anchor distT="0" distB="0" distL="114300" distR="114300" simplePos="0" relativeHeight="251668480" behindDoc="0" locked="0" layoutInCell="1" allowOverlap="1" wp14:anchorId="1E0D2529" wp14:editId="79574B9D">
                <wp:simplePos x="0" y="0"/>
                <wp:positionH relativeFrom="column">
                  <wp:posOffset>276225</wp:posOffset>
                </wp:positionH>
                <wp:positionV relativeFrom="paragraph">
                  <wp:posOffset>285750</wp:posOffset>
                </wp:positionV>
                <wp:extent cx="5262880" cy="2314575"/>
                <wp:effectExtent l="0" t="0" r="4445"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2880" cy="2314575"/>
                          <a:chOff x="1569" y="4198"/>
                          <a:chExt cx="8288" cy="3645"/>
                        </a:xfrm>
                      </wpg:grpSpPr>
                      <wps:wsp>
                        <wps:cNvPr id="232" name="Rectangle 449"/>
                        <wps:cNvSpPr>
                          <a:spLocks noChangeArrowheads="1"/>
                        </wps:cNvSpPr>
                        <wps:spPr bwMode="auto">
                          <a:xfrm>
                            <a:off x="6150" y="4395"/>
                            <a:ext cx="1110" cy="298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3" name="Rectangle 450"/>
                        <wps:cNvSpPr>
                          <a:spLocks noChangeArrowheads="1"/>
                        </wps:cNvSpPr>
                        <wps:spPr bwMode="auto">
                          <a:xfrm>
                            <a:off x="3930" y="6315"/>
                            <a:ext cx="1110" cy="106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4" name="Rectangle 451"/>
                        <wps:cNvSpPr>
                          <a:spLocks noChangeArrowheads="1"/>
                        </wps:cNvSpPr>
                        <wps:spPr bwMode="auto">
                          <a:xfrm>
                            <a:off x="7260" y="6810"/>
                            <a:ext cx="1110" cy="57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5" name="Rectangle 452"/>
                        <wps:cNvSpPr>
                          <a:spLocks noChangeArrowheads="1"/>
                        </wps:cNvSpPr>
                        <wps:spPr bwMode="auto">
                          <a:xfrm>
                            <a:off x="5040" y="6720"/>
                            <a:ext cx="1110" cy="66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 name="Rectangle 453"/>
                        <wps:cNvSpPr>
                          <a:spLocks noChangeArrowheads="1"/>
                        </wps:cNvSpPr>
                        <wps:spPr bwMode="auto">
                          <a:xfrm>
                            <a:off x="2820" y="6750"/>
                            <a:ext cx="1110" cy="63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7" name="Line 454"/>
                        <wps:cNvCnPr/>
                        <wps:spPr bwMode="auto">
                          <a:xfrm flipV="1">
                            <a:off x="2832" y="440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455"/>
                        <wps:cNvCnPr/>
                        <wps:spPr bwMode="auto">
                          <a:xfrm>
                            <a:off x="2832" y="739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456"/>
                        <wps:cNvCnPr/>
                        <wps:spPr bwMode="auto">
                          <a:xfrm>
                            <a:off x="394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457"/>
                        <wps:cNvCnPr/>
                        <wps:spPr bwMode="auto">
                          <a:xfrm>
                            <a:off x="505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458"/>
                        <wps:cNvCnPr/>
                        <wps:spPr bwMode="auto">
                          <a:xfrm>
                            <a:off x="616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459"/>
                        <wps:cNvCnPr/>
                        <wps:spPr bwMode="auto">
                          <a:xfrm>
                            <a:off x="727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460"/>
                        <wps:cNvCnPr/>
                        <wps:spPr bwMode="auto">
                          <a:xfrm>
                            <a:off x="8367"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461"/>
                        <wps:cNvSpPr txBox="1">
                          <a:spLocks noChangeArrowheads="1"/>
                        </wps:cNvSpPr>
                        <wps:spPr bwMode="auto">
                          <a:xfrm>
                            <a:off x="326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B827E5">
                              <w:pPr>
                                <w:pStyle w:val="Figure"/>
                                <w:rPr>
                                  <w:lang w:val="de-DE"/>
                                </w:rPr>
                              </w:pPr>
                              <w:r>
                                <w:rPr>
                                  <w:lang w:val="de-DE"/>
                                </w:rPr>
                                <w:t>1</w:t>
                              </w:r>
                            </w:p>
                          </w:txbxContent>
                        </wps:txbx>
                        <wps:bodyPr rot="0" vert="horz" wrap="square" lIns="18000" tIns="0" rIns="18000" bIns="0" anchor="t" anchorCtr="0" upright="1">
                          <a:noAutofit/>
                        </wps:bodyPr>
                      </wps:wsp>
                      <wps:wsp>
                        <wps:cNvPr id="245" name="Text Box 462"/>
                        <wps:cNvSpPr txBox="1">
                          <a:spLocks noChangeArrowheads="1"/>
                        </wps:cNvSpPr>
                        <wps:spPr bwMode="auto">
                          <a:xfrm>
                            <a:off x="2505" y="440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B827E5">
                              <w:pPr>
                                <w:pStyle w:val="Figure"/>
                                <w:rPr>
                                  <w:lang w:val="de-DE"/>
                                </w:rPr>
                              </w:pPr>
                              <w:r>
                                <w:rPr>
                                  <w:lang w:val="de-DE"/>
                                </w:rPr>
                                <w:t>A</w:t>
                              </w:r>
                            </w:p>
                          </w:txbxContent>
                        </wps:txbx>
                        <wps:bodyPr rot="0" vert="horz" wrap="square" lIns="18000" tIns="0" rIns="18000" bIns="0" anchor="t" anchorCtr="0" upright="1">
                          <a:noAutofit/>
                        </wps:bodyPr>
                      </wps:wsp>
                      <wps:wsp>
                        <wps:cNvPr id="246" name="Text Box 463"/>
                        <wps:cNvSpPr txBox="1">
                          <a:spLocks noChangeArrowheads="1"/>
                        </wps:cNvSpPr>
                        <wps:spPr bwMode="auto">
                          <a:xfrm>
                            <a:off x="1569" y="6092"/>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3E4D81" w:rsidRDefault="00C61BB0" w:rsidP="00B827E5">
                              <w:pPr>
                                <w:pStyle w:val="Figure"/>
                                <w:rPr>
                                  <w:lang w:val="de-DE"/>
                                </w:rPr>
                              </w:pPr>
                              <w:r>
                                <w:rPr>
                                  <w:caps w:val="0"/>
                                  <w:lang w:val="de-DE"/>
                                </w:rPr>
                                <w:t>Umbral</w:t>
                              </w:r>
                            </w:p>
                          </w:txbxContent>
                        </wps:txbx>
                        <wps:bodyPr rot="0" vert="horz" wrap="square" lIns="18000" tIns="0" rIns="18000" bIns="0" anchor="t" anchorCtr="0" upright="1">
                          <a:noAutofit/>
                        </wps:bodyPr>
                      </wps:wsp>
                      <wps:wsp>
                        <wps:cNvPr id="247" name="Text Box 464"/>
                        <wps:cNvSpPr txBox="1">
                          <a:spLocks noChangeArrowheads="1"/>
                        </wps:cNvSpPr>
                        <wps:spPr bwMode="auto">
                          <a:xfrm>
                            <a:off x="8370" y="743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B827E5">
                              <w:pPr>
                                <w:pStyle w:val="Figure"/>
                                <w:rPr>
                                  <w:lang w:val="de-DE"/>
                                </w:rPr>
                              </w:pPr>
                              <w:r>
                                <w:rPr>
                                  <w:caps w:val="0"/>
                                  <w:lang w:val="de-DE"/>
                                </w:rPr>
                                <w:t>Canal</w:t>
                              </w:r>
                            </w:p>
                            <w:p w:rsidR="00C61BB0" w:rsidRPr="005E6DFE" w:rsidRDefault="00C61BB0" w:rsidP="00B827E5">
                              <w:pPr>
                                <w:pStyle w:val="Figure"/>
                                <w:rPr>
                                  <w:lang w:val="de-DE"/>
                                </w:rPr>
                              </w:pPr>
                            </w:p>
                          </w:txbxContent>
                        </wps:txbx>
                        <wps:bodyPr rot="0" vert="horz" wrap="square" lIns="18000" tIns="0" rIns="18000" bIns="0" anchor="t" anchorCtr="0" upright="1">
                          <a:noAutofit/>
                        </wps:bodyPr>
                      </wps:wsp>
                      <wps:wsp>
                        <wps:cNvPr id="248" name="Text Box 465"/>
                        <wps:cNvSpPr txBox="1">
                          <a:spLocks noChangeArrowheads="1"/>
                        </wps:cNvSpPr>
                        <wps:spPr bwMode="auto">
                          <a:xfrm>
                            <a:off x="439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B827E5">
                              <w:pPr>
                                <w:pStyle w:val="Figure"/>
                                <w:rPr>
                                  <w:lang w:val="de-DE"/>
                                </w:rPr>
                              </w:pPr>
                              <w:r>
                                <w:rPr>
                                  <w:lang w:val="de-DE"/>
                                </w:rPr>
                                <w:t>2</w:t>
                              </w:r>
                            </w:p>
                          </w:txbxContent>
                        </wps:txbx>
                        <wps:bodyPr rot="0" vert="horz" wrap="square" lIns="18000" tIns="0" rIns="18000" bIns="0" anchor="t" anchorCtr="0" upright="1">
                          <a:noAutofit/>
                        </wps:bodyPr>
                      </wps:wsp>
                      <wps:wsp>
                        <wps:cNvPr id="249" name="Text Box 466"/>
                        <wps:cNvSpPr txBox="1">
                          <a:spLocks noChangeArrowheads="1"/>
                        </wps:cNvSpPr>
                        <wps:spPr bwMode="auto">
                          <a:xfrm>
                            <a:off x="551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B827E5">
                              <w:pPr>
                                <w:pStyle w:val="Figure"/>
                                <w:rPr>
                                  <w:lang w:val="de-DE"/>
                                </w:rPr>
                              </w:pPr>
                              <w:r>
                                <w:rPr>
                                  <w:lang w:val="de-DE"/>
                                </w:rPr>
                                <w:t>3</w:t>
                              </w:r>
                            </w:p>
                          </w:txbxContent>
                        </wps:txbx>
                        <wps:bodyPr rot="0" vert="horz" wrap="square" lIns="18000" tIns="0" rIns="18000" bIns="0" anchor="t" anchorCtr="0" upright="1">
                          <a:noAutofit/>
                        </wps:bodyPr>
                      </wps:wsp>
                      <wps:wsp>
                        <wps:cNvPr id="250" name="Text Box 467"/>
                        <wps:cNvSpPr txBox="1">
                          <a:spLocks noChangeArrowheads="1"/>
                        </wps:cNvSpPr>
                        <wps:spPr bwMode="auto">
                          <a:xfrm>
                            <a:off x="661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B827E5">
                              <w:pPr>
                                <w:pStyle w:val="Figure"/>
                                <w:rPr>
                                  <w:lang w:val="de-DE"/>
                                </w:rPr>
                              </w:pPr>
                              <w:r>
                                <w:rPr>
                                  <w:lang w:val="de-DE"/>
                                </w:rPr>
                                <w:t>4</w:t>
                              </w:r>
                            </w:p>
                          </w:txbxContent>
                        </wps:txbx>
                        <wps:bodyPr rot="0" vert="horz" wrap="square" lIns="18000" tIns="0" rIns="18000" bIns="0" anchor="t" anchorCtr="0" upright="1">
                          <a:noAutofit/>
                        </wps:bodyPr>
                      </wps:wsp>
                      <wps:wsp>
                        <wps:cNvPr id="251" name="Text Box 468"/>
                        <wps:cNvSpPr txBox="1">
                          <a:spLocks noChangeArrowheads="1"/>
                        </wps:cNvSpPr>
                        <wps:spPr bwMode="auto">
                          <a:xfrm>
                            <a:off x="766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B827E5">
                              <w:pPr>
                                <w:pStyle w:val="Figure"/>
                                <w:rPr>
                                  <w:lang w:val="de-DE"/>
                                </w:rPr>
                              </w:pPr>
                              <w:r>
                                <w:rPr>
                                  <w:lang w:val="de-DE"/>
                                </w:rPr>
                                <w:t>5</w:t>
                              </w:r>
                            </w:p>
                          </w:txbxContent>
                        </wps:txbx>
                        <wps:bodyPr rot="0" vert="horz" wrap="square" lIns="18000" tIns="0" rIns="18000" bIns="0" anchor="t" anchorCtr="0" upright="1">
                          <a:noAutofit/>
                        </wps:bodyPr>
                      </wps:wsp>
                      <wps:wsp>
                        <wps:cNvPr id="252" name="Line 469"/>
                        <wps:cNvCnPr/>
                        <wps:spPr bwMode="auto">
                          <a:xfrm>
                            <a:off x="1977" y="6478"/>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53" name="Line 470"/>
                        <wps:cNvCnPr/>
                        <wps:spPr bwMode="auto">
                          <a:xfrm flipV="1">
                            <a:off x="3030"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4" name="Line 471"/>
                        <wps:cNvCnPr/>
                        <wps:spPr bwMode="auto">
                          <a:xfrm flipV="1">
                            <a:off x="3285"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5" name="Line 472"/>
                        <wps:cNvCnPr/>
                        <wps:spPr bwMode="auto">
                          <a:xfrm flipV="1">
                            <a:off x="3540"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6" name="Line 473"/>
                        <wps:cNvCnPr/>
                        <wps:spPr bwMode="auto">
                          <a:xfrm flipV="1">
                            <a:off x="3795" y="6863"/>
                            <a:ext cx="0" cy="52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7" name="Line 474"/>
                        <wps:cNvCnPr/>
                        <wps:spPr bwMode="auto">
                          <a:xfrm flipV="1">
                            <a:off x="4079" y="6661"/>
                            <a:ext cx="0" cy="72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8" name="Line 475"/>
                        <wps:cNvCnPr/>
                        <wps:spPr bwMode="auto">
                          <a:xfrm flipV="1">
                            <a:off x="4334" y="6631"/>
                            <a:ext cx="0" cy="758"/>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9" name="Line 476"/>
                        <wps:cNvCnPr/>
                        <wps:spPr bwMode="auto">
                          <a:xfrm flipV="1">
                            <a:off x="4589" y="6834"/>
                            <a:ext cx="0" cy="55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0" name="Line 477"/>
                        <wps:cNvCnPr/>
                        <wps:spPr bwMode="auto">
                          <a:xfrm flipV="1">
                            <a:off x="4844" y="6675"/>
                            <a:ext cx="0" cy="71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1" name="Line 478"/>
                        <wps:cNvCnPr/>
                        <wps:spPr bwMode="auto">
                          <a:xfrm flipV="1">
                            <a:off x="5126" y="6879"/>
                            <a:ext cx="0" cy="51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2" name="Line 479"/>
                        <wps:cNvCnPr/>
                        <wps:spPr bwMode="auto">
                          <a:xfrm flipV="1">
                            <a:off x="5381"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3" name="Line 480"/>
                        <wps:cNvCnPr/>
                        <wps:spPr bwMode="auto">
                          <a:xfrm flipV="1">
                            <a:off x="5636"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4" name="Line 481"/>
                        <wps:cNvCnPr/>
                        <wps:spPr bwMode="auto">
                          <a:xfrm flipV="1">
                            <a:off x="5891"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5" name="Line 482"/>
                        <wps:cNvCnPr/>
                        <wps:spPr bwMode="auto">
                          <a:xfrm flipV="1">
                            <a:off x="6180" y="6479"/>
                            <a:ext cx="0" cy="91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6" name="Line 483"/>
                        <wps:cNvCnPr/>
                        <wps:spPr bwMode="auto">
                          <a:xfrm flipV="1">
                            <a:off x="6435" y="4688"/>
                            <a:ext cx="0" cy="270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7" name="Line 484"/>
                        <wps:cNvCnPr/>
                        <wps:spPr bwMode="auto">
                          <a:xfrm flipV="1">
                            <a:off x="6690" y="4844"/>
                            <a:ext cx="0" cy="2551"/>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8" name="Line 485"/>
                        <wps:cNvCnPr/>
                        <wps:spPr bwMode="auto">
                          <a:xfrm flipV="1">
                            <a:off x="6945" y="4911"/>
                            <a:ext cx="0" cy="248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9" name="Line 486"/>
                        <wps:cNvCnPr/>
                        <wps:spPr bwMode="auto">
                          <a:xfrm flipV="1">
                            <a:off x="7192" y="6518"/>
                            <a:ext cx="0" cy="87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0" name="Line 487"/>
                        <wps:cNvCnPr/>
                        <wps:spPr bwMode="auto">
                          <a:xfrm flipV="1">
                            <a:off x="7447"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1" name="Line 488"/>
                        <wps:cNvCnPr/>
                        <wps:spPr bwMode="auto">
                          <a:xfrm flipV="1">
                            <a:off x="7702"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2" name="Line 489"/>
                        <wps:cNvCnPr/>
                        <wps:spPr bwMode="auto">
                          <a:xfrm flipV="1">
                            <a:off x="7957"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3" name="Line 490"/>
                        <wps:cNvCnPr/>
                        <wps:spPr bwMode="auto">
                          <a:xfrm flipV="1">
                            <a:off x="8235" y="696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4" name="Line 491"/>
                        <wps:cNvCnPr/>
                        <wps:spPr bwMode="auto">
                          <a:xfrm flipV="1">
                            <a:off x="8490" y="696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75" name="Line 492"/>
                        <wps:cNvCnPr/>
                        <wps:spPr bwMode="auto">
                          <a:xfrm flipH="1">
                            <a:off x="7272" y="4408"/>
                            <a:ext cx="6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Text Box 493"/>
                        <wps:cNvSpPr txBox="1">
                          <a:spLocks noChangeArrowheads="1"/>
                        </wps:cNvSpPr>
                        <wps:spPr bwMode="auto">
                          <a:xfrm>
                            <a:off x="8002" y="4198"/>
                            <a:ext cx="120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B827E5">
                              <w:pPr>
                                <w:pStyle w:val="Figure"/>
                                <w:rPr>
                                  <w:lang w:val="de-DE"/>
                                </w:rPr>
                              </w:pPr>
                              <w:r>
                                <w:rPr>
                                  <w:caps w:val="0"/>
                                  <w:lang w:val="de-DE"/>
                                </w:rPr>
                                <w:t>Potencia del canal en ch4</w:t>
                              </w:r>
                            </w:p>
                          </w:txbxContent>
                        </wps:txbx>
                        <wps:bodyPr rot="0" vert="horz" wrap="square" lIns="18000" tIns="0" rIns="18000" bIns="0" anchor="t" anchorCtr="0" upright="1">
                          <a:noAutofit/>
                        </wps:bodyPr>
                      </wps:wsp>
                      <wps:wsp>
                        <wps:cNvPr id="277" name="Line 494"/>
                        <wps:cNvCnPr/>
                        <wps:spPr bwMode="auto">
                          <a:xfrm flipH="1" flipV="1">
                            <a:off x="8397" y="6811"/>
                            <a:ext cx="255"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Text Box 495"/>
                        <wps:cNvSpPr txBox="1">
                          <a:spLocks noChangeArrowheads="1"/>
                        </wps:cNvSpPr>
                        <wps:spPr bwMode="auto">
                          <a:xfrm>
                            <a:off x="8652" y="6601"/>
                            <a:ext cx="120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E6DFE" w:rsidRDefault="00C61BB0" w:rsidP="00B827E5">
                              <w:pPr>
                                <w:pStyle w:val="Figure"/>
                                <w:rPr>
                                  <w:lang w:val="de-DE"/>
                                </w:rPr>
                              </w:pPr>
                              <w:r>
                                <w:rPr>
                                  <w:caps w:val="0"/>
                                  <w:lang w:val="de-DE"/>
                                </w:rPr>
                                <w:t>Potencia del canal en ch5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564" style="position:absolute;left:0;text-align:left;margin-left:21.75pt;margin-top:22.5pt;width:414.4pt;height:182.25pt;z-index:251668480;mso-position-horizontal-relative:text;mso-position-vertical-relative:text" coordorigin="1569,4198" coordsize="8288,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">
                <v:rect id="Rectangle 449" o:spid="_x0000_s1565" style="position:absolute;left:6150;top:4395;width:111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KMUA&#10;AADcAAAADwAAAGRycy9kb3ducmV2LnhtbESPX0vDQBDE34V+h2MLvtlLI/gn9lpSRSP0ySro43K3&#10;JsHcXsytSfz2niD4OMzMb5jNbvadGmmIbWAD61UGitgG13Jt4OX5/uwKVBRkh11gMvBNEXbbxckG&#10;CxcmfqLxKLVKEI4FGmhE+kLraBvyGFehJ07eexg8SpJDrd2AU4L7TudZdqE9tpwWGuzptiH7cfzy&#10;BqQbH+4qe11VYvev0+flVB7eSmNOl3N5A0polv/wX/vRGcjPc/g9k4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MoxQAAANwAAAAPAAAAAAAAAAAAAAAAAJgCAABkcnMv&#10;ZG93bnJldi54bWxQSwUGAAAAAAQABAD1AAAAigMAAAAA&#10;" fillcolor="red">
                  <v:fill color2="#ffa2a2" rotate="t" focus="100%" type="gradient"/>
                </v:rect>
                <v:rect id="Rectangle 450" o:spid="_x0000_s1566" style="position:absolute;left:3930;top:6315;width:111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ms8UA&#10;AADcAAAADwAAAGRycy9kb3ducmV2LnhtbESPX0vDQBDE34V+h2MLvtmLLfgn9lpSRSP4ZBXax+Vu&#10;TYK5vTS3JvHbe4Lg4zAzv2HW28m3aqA+NoENXC4yUMQ2uIYrA+9vjxc3oKIgO2wDk4FvirDdzM7W&#10;mLsw8isNe6lUgnDM0UAt0uVaR1uTx7gIHXHyPkLvUZLsK+16HBPct3qZZVfaY8NpocaO7muyn/sv&#10;b0Da4emhtLdlKXZ3GE/XY/FyLIw5n0/FHSihSf7Df+1nZ2C5WsHvmXQ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yazxQAAANwAAAAPAAAAAAAAAAAAAAAAAJgCAABkcnMv&#10;ZG93bnJldi54bWxQSwUGAAAAAAQABAD1AAAAigMAAAAA&#10;" fillcolor="red">
                  <v:fill color2="#ffa2a2" rotate="t" focus="100%" type="gradient"/>
                </v:rect>
                <v:rect id="Rectangle 451" o:spid="_x0000_s1567" style="position:absolute;left:7260;top:6810;width:11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isMQA&#10;AADcAAAADwAAAGRycy9kb3ducmV2LnhtbESPQWvCQBSE7wX/w/IEb82msS02dQ0iBnoSNAWvj+wz&#10;G5t9G7Krxn/vFgo9DjPzDbMsRtuJKw2+dazgJUlBENdOt9wo+K7K5wUIH5A1do5JwZ08FKvJ0xJz&#10;7W68p+shNCJC2OeowITQ51L62pBFn7ieOHonN1gMUQ6N1APeItx2MkvTd2mx5bhgsKeNofrncLEK&#10;tmWXnvljXp72u6p+M8ddI88XpWbTcf0JItAY/sN/7S+tIJu/wu+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64rDEAAAA3AAAAA8AAAAAAAAAAAAAAAAAmAIAAGRycy9k&#10;b3ducmV2LnhtbFBLBQYAAAAABAAEAPUAAACJAwAAAAA=&#10;" fillcolor="#9cf">
                  <v:fill color2="#bddeff" rotate="t" focus="100%" type="gradient"/>
                </v:rect>
                <v:rect id="Rectangle 452" o:spid="_x0000_s1568" style="position:absolute;left:5040;top:6720;width:111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HK8MA&#10;AADcAAAADwAAAGRycy9kb3ducmV2LnhtbESPT4vCMBTE78J+h/AWvGm6iuLWRlnEgifBP7DXR/Ns&#10;WpuX0kSt394sLHgcZuY3TLbubSPu1PnKsYKvcQKCuHC64lLB+ZSPFiB8QNbYOCYFT/KwXn0MMky1&#10;e/CB7sdQighhn6ICE0KbSukLQxb92LXE0bu4zmKIsiul7vAR4baRkySZS4sVxwWDLW0MFdfjzSrY&#10;5k1S8/c0vxz2p2JmfvelrG9KDT/7nyWIQH14h//bO61gMp3B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HK8MAAADcAAAADwAAAAAAAAAAAAAAAACYAgAAZHJzL2Rv&#10;d25yZXYueG1sUEsFBgAAAAAEAAQA9QAAAIgDAAAAAA==&#10;" fillcolor="#9cf">
                  <v:fill color2="#bddeff" rotate="t" focus="100%" type="gradient"/>
                </v:rect>
                <v:rect id="Rectangle 453" o:spid="_x0000_s1569" style="position:absolute;left:2820;top:6750;width:111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ZXMMA&#10;AADcAAAADwAAAGRycy9kb3ducmV2LnhtbESPT4vCMBTE78J+h/AWvGm6yopbG2URC54E/8BeH82z&#10;aW1eShO1fnuzIHgcZuY3TLbqbSNu1PnKsYKvcQKCuHC64lLB6ZiP5iB8QNbYOCYFD/KwWn4MMky1&#10;u/OebodQighhn6ICE0KbSukLQxb92LXE0Tu7zmKIsiul7vAe4baRkySZSYsVxwWDLa0NFZfD1SrY&#10;5E1S8880P+93x+Lb/O1KWV+VGn72vwsQgfrwDr/aW61gMp3B/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TZXMMAAADcAAAADwAAAAAAAAAAAAAAAACYAgAAZHJzL2Rv&#10;d25yZXYueG1sUEsFBgAAAAAEAAQA9QAAAIgDAAAAAA==&#10;" fillcolor="#9cf">
                  <v:fill color2="#bddeff" rotate="t" focus="100%" type="gradient"/>
                </v:rect>
                <v:line id="Line 454" o:spid="_x0000_s1570" style="position:absolute;flip:y;visibility:visible;mso-wrap-style:square" from="2832,4408" to="283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kbMUAAADcAAAADwAAAGRycy9kb3ducmV2LnhtbESPS4vCQBCE7wv7H4Ze8BJ0ooF9REdx&#10;H4Ige1jdg8cm0ybBTE/ItBr/vSMs7LGorq+6ZoveNepMXag9GxiPUlDEhbc1lwZ+d6vhK6ggyBYb&#10;z2TgSgEW88eHGebWX/iHzlspVYRwyNFAJdLmWoeiIodh5Fvi6B1851Ci7EptO7xEuGv0JE2ftcOa&#10;Y0OFLX1UVBy3JxffWH3zZ5Yl704nyRt97WWTajFm8NQvp6CEevk//kuvrYFJ9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6kbMUAAADcAAAADwAAAAAAAAAA&#10;AAAAAAChAgAAZHJzL2Rvd25yZXYueG1sUEsFBgAAAAAEAAQA+QAAAJMDAAAAAA==&#10;">
                  <v:stroke endarrow="block"/>
                </v:line>
                <v:line id="Line 455" o:spid="_x0000_s1571" style="position:absolute;visibility:visible;mso-wrap-style:square" from="2832,7393" to="865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456" o:spid="_x0000_s1572" style="position:absolute;visibility:visible;mso-wrap-style:square" from="3942,7363" to="394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457" o:spid="_x0000_s1573" style="position:absolute;visibility:visible;mso-wrap-style:square" from="5052,7363" to="505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458" o:spid="_x0000_s1574" style="position:absolute;visibility:visible;mso-wrap-style:square" from="6162,7363" to="616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459" o:spid="_x0000_s1575" style="position:absolute;visibility:visible;mso-wrap-style:square" from="7272,7363" to="727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460" o:spid="_x0000_s1576" style="position:absolute;visibility:visible;mso-wrap-style:square" from="8367,7363" to="8367,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Text Box 461" o:spid="_x0000_s1577" type="#_x0000_t202" style="position:absolute;left:3267;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j8sUA&#10;AADcAAAADwAAAGRycy9kb3ducmV2LnhtbESPT2sCMRTE7wW/Q3iCt5pVbJXVKCIIBXvp6sXbc/P2&#10;j25eliTd3fbTN4VCj8PM/IbZ7AbTiI6cry0rmE0TEMS51TWXCi7n4/MKhA/IGhvLpOCLPOy2o6cN&#10;ptr2/EFdFkoRIexTVFCF0KZS+rwig35qW+LoFdYZDFG6UmqHfYSbRs6T5FUarDkuVNjSoaL8kX0a&#10;BcNLdrkWx8I5S+/773t56rvlTanJeNivQQQawn/4r/2mFcwX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CPyxQAAANwAAAAPAAAAAAAAAAAAAAAAAJgCAABkcnMv&#10;ZG93bnJldi54bWxQSwUGAAAAAAQABAD1AAAAigMAAAAA&#10;" filled="f" stroked="f">
                  <v:textbox inset=".5mm,0,.5mm,0">
                    <w:txbxContent>
                      <w:p w:rsidR="00C61BB0" w:rsidRPr="005E6DFE" w:rsidRDefault="00C61BB0" w:rsidP="00B827E5">
                        <w:pPr>
                          <w:pStyle w:val="Figure"/>
                          <w:rPr>
                            <w:lang w:val="de-DE"/>
                          </w:rPr>
                        </w:pPr>
                        <w:r>
                          <w:rPr>
                            <w:lang w:val="de-DE"/>
                          </w:rPr>
                          <w:t>1</w:t>
                        </w:r>
                      </w:p>
                    </w:txbxContent>
                  </v:textbox>
                </v:shape>
                <v:shape id="Text Box 462" o:spid="_x0000_s1578" type="#_x0000_t202" style="position:absolute;left:2505;top:440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acUA&#10;AADcAAAADwAAAGRycy9kb3ducmV2LnhtbESPT2sCMRTE7wW/Q3iCt5pVtMpqFBGEQnvp6sXbc/P2&#10;j25eliTd3fbTN4VCj8PM/IbZ7gfTiI6cry0rmE0TEMS51TWXCi7n0/MahA/IGhvLpOCLPOx3o6ct&#10;ptr2/EFdFkoRIexTVFCF0KZS+rwig35qW+LoFdYZDFG6UmqHfYSbRs6T5EUarDkuVNjSsaL8kX0a&#10;BcMyu1yLU+GcpffD971867vVTanJeDhsQAQawn/4r/2qFcw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IZpxQAAANwAAAAPAAAAAAAAAAAAAAAAAJgCAABkcnMv&#10;ZG93bnJldi54bWxQSwUGAAAAAAQABAD1AAAAigMAAAAA&#10;" filled="f" stroked="f">
                  <v:textbox inset=".5mm,0,.5mm,0">
                    <w:txbxContent>
                      <w:p w:rsidR="00C61BB0" w:rsidRPr="005E6DFE" w:rsidRDefault="00C61BB0" w:rsidP="00B827E5">
                        <w:pPr>
                          <w:pStyle w:val="Figure"/>
                          <w:rPr>
                            <w:lang w:val="de-DE"/>
                          </w:rPr>
                        </w:pPr>
                        <w:r>
                          <w:rPr>
                            <w:lang w:val="de-DE"/>
                          </w:rPr>
                          <w:t>A</w:t>
                        </w:r>
                      </w:p>
                    </w:txbxContent>
                  </v:textbox>
                </v:shape>
                <v:shape id="Text Box 463" o:spid="_x0000_s1579" type="#_x0000_t202" style="position:absolute;left:1569;top:6092;width:121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YHsUA&#10;AADcAAAADwAAAGRycy9kb3ducmV2LnhtbESPT2sCMRTE7wW/Q3iCt5pVrMpqFBGEQnvp6sXbc/P2&#10;j25eliTd3fbTN4VCj8PM/IbZ7gfTiI6cry0rmE0TEMS51TWXCi7n0/MahA/IGhvLpOCLPOx3o6ct&#10;ptr2/EFdFkoRIexTVFCF0KZS+rwig35qW+LoFdYZDFG6UmqHfYSbRs6TZCkN1hwXKmzpWFH+yD6N&#10;guElu1yLU+GcpffD971867vVTanJeDhsQAQawn/4r/2qFcw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gexQAAANwAAAAPAAAAAAAAAAAAAAAAAJgCAABkcnMv&#10;ZG93bnJldi54bWxQSwUGAAAAAAQABAD1AAAAigMAAAAA&#10;" filled="f" stroked="f">
                  <v:textbox inset=".5mm,0,.5mm,0">
                    <w:txbxContent>
                      <w:p w:rsidR="00C61BB0" w:rsidRPr="003E4D81" w:rsidRDefault="00C61BB0" w:rsidP="00B827E5">
                        <w:pPr>
                          <w:pStyle w:val="Figure"/>
                          <w:rPr>
                            <w:lang w:val="de-DE"/>
                          </w:rPr>
                        </w:pPr>
                        <w:r>
                          <w:rPr>
                            <w:caps w:val="0"/>
                            <w:lang w:val="de-DE"/>
                          </w:rPr>
                          <w:t>Umbral</w:t>
                        </w:r>
                      </w:p>
                    </w:txbxContent>
                  </v:textbox>
                </v:shape>
                <v:shape id="Text Box 464" o:spid="_x0000_s1580" type="#_x0000_t202" style="position:absolute;left:8370;top:7438;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9hcUA&#10;AADcAAAADwAAAGRycy9kb3ducmV2LnhtbESPT2sCMRTE7wW/Q3iCt5pVbJXVKCIIhfbS1Yu35+bt&#10;H928LEm6u+2nbwoFj8PM/IbZ7AbTiI6cry0rmE0TEMS51TWXCs6n4/MKhA/IGhvLpOCbPOy2o6cN&#10;ptr2/EldFkoRIexTVFCF0KZS+rwig35qW+LoFdYZDFG6UmqHfYSbRs6T5FUarDkuVNjSoaL8nn0Z&#10;BcNLdr4Ux8I5Sx/7n1v53nfLq1KT8bBfgwg0hEf4v/2mFcwX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r2FxQAAANwAAAAPAAAAAAAAAAAAAAAAAJgCAABkcnMv&#10;ZG93bnJldi54bWxQSwUGAAAAAAQABAD1AAAAigMAAAAA&#10;" filled="f" stroked="f">
                  <v:textbox inset=".5mm,0,.5mm,0">
                    <w:txbxContent>
                      <w:p w:rsidR="00C61BB0" w:rsidRDefault="00C61BB0" w:rsidP="00B827E5">
                        <w:pPr>
                          <w:pStyle w:val="Figure"/>
                          <w:rPr>
                            <w:lang w:val="de-DE"/>
                          </w:rPr>
                        </w:pPr>
                        <w:r>
                          <w:rPr>
                            <w:caps w:val="0"/>
                            <w:lang w:val="de-DE"/>
                          </w:rPr>
                          <w:t>Canal</w:t>
                        </w:r>
                      </w:p>
                      <w:p w:rsidR="00C61BB0" w:rsidRPr="005E6DFE" w:rsidRDefault="00C61BB0" w:rsidP="00B827E5">
                        <w:pPr>
                          <w:pStyle w:val="Figure"/>
                          <w:rPr>
                            <w:lang w:val="de-DE"/>
                          </w:rPr>
                        </w:pPr>
                      </w:p>
                    </w:txbxContent>
                  </v:textbox>
                </v:shape>
                <v:shape id="Text Box 465" o:spid="_x0000_s1581" type="#_x0000_t202" style="position:absolute;left:439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p98MA&#10;AADcAAAADwAAAGRycy9kb3ducmV2LnhtbERPy2rCQBTdF/yH4Qru6kSxtaSZiAiC0G4a3XR3m7l5&#10;aOZOmBmTtF/fWRS6PJx3tptMJwZyvrWsYLVMQBCXVrdcK7icj48vIHxA1thZJgXf5GGXzx4yTLUd&#10;+YOGItQihrBPUUETQp9K6cuGDPql7YkjV1lnMEToaqkdjjHcdHKdJM/SYMuxocGeDg2Vt+JuFExP&#10;xeWzOlbOWXrf/1zrt3HYfim1mE/7VxCBpvAv/nOftIL1Jq6N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0p98MAAADcAAAADwAAAAAAAAAAAAAAAACYAgAAZHJzL2Rv&#10;d25yZXYueG1sUEsFBgAAAAAEAAQA9QAAAIgDAAAAAA==&#10;" filled="f" stroked="f">
                  <v:textbox inset=".5mm,0,.5mm,0">
                    <w:txbxContent>
                      <w:p w:rsidR="00C61BB0" w:rsidRPr="005E6DFE" w:rsidRDefault="00C61BB0" w:rsidP="00B827E5">
                        <w:pPr>
                          <w:pStyle w:val="Figure"/>
                          <w:rPr>
                            <w:lang w:val="de-DE"/>
                          </w:rPr>
                        </w:pPr>
                        <w:r>
                          <w:rPr>
                            <w:lang w:val="de-DE"/>
                          </w:rPr>
                          <w:t>2</w:t>
                        </w:r>
                      </w:p>
                    </w:txbxContent>
                  </v:textbox>
                </v:shape>
                <v:shape id="Text Box 466" o:spid="_x0000_s1582" type="#_x0000_t202" style="position:absolute;left:5517;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MbMYA&#10;AADcAAAADwAAAGRycy9kb3ducmV2LnhtbESPT2sCMRTE7wW/Q3hCbzWrtFVXo4ggFNpLVy/enpu3&#10;f3TzsiTp7rafvikUPA4z8xtmvR1MIzpyvrasYDpJQBDnVtdcKjgdD08LED4ga2wsk4Jv8rDdjB7W&#10;mGrb8yd1WShFhLBPUUEVQptK6fOKDPqJbYmjV1hnMETpSqkd9hFuGjlLkldpsOa4UGFL+4ryW/Zl&#10;FAwv2elcHArnLH3sfq7le9/NL0o9jofdCkSgIdzD/+03rWD2vI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GMbMYAAADcAAAADwAAAAAAAAAAAAAAAACYAgAAZHJz&#10;L2Rvd25yZXYueG1sUEsFBgAAAAAEAAQA9QAAAIsDAAAAAA==&#10;" filled="f" stroked="f">
                  <v:textbox inset=".5mm,0,.5mm,0">
                    <w:txbxContent>
                      <w:p w:rsidR="00C61BB0" w:rsidRPr="005E6DFE" w:rsidRDefault="00C61BB0" w:rsidP="00B827E5">
                        <w:pPr>
                          <w:pStyle w:val="Figure"/>
                          <w:rPr>
                            <w:lang w:val="de-DE"/>
                          </w:rPr>
                        </w:pPr>
                        <w:r>
                          <w:rPr>
                            <w:lang w:val="de-DE"/>
                          </w:rPr>
                          <w:t>3</w:t>
                        </w:r>
                      </w:p>
                    </w:txbxContent>
                  </v:textbox>
                </v:shape>
                <v:shape id="Text Box 467" o:spid="_x0000_s1583" type="#_x0000_t202" style="position:absolute;left:661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zLMIA&#10;AADcAAAADwAAAGRycy9kb3ducmV2LnhtbERPu2rDMBTdC/kHcQPZGjmBtMWNbEIgEEiXul663VrX&#10;j9a6MpJiu/n6aCh0PJz3Pp9NL0ZyvrOsYLNOQBBXVnfcKCg/To8vIHxA1thbJgW/5CHPFg97TLWd&#10;+J3GIjQihrBPUUEbwpBK6auWDPq1HYgjV1tnMEToGqkdTjHc9HKbJE/SYMexocWBji1VP8XVKJh3&#10;RflZn2rnLL0dbt/NZRqfv5RaLefDK4hAc/gX/7nPWsF2F+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rMswgAAANwAAAAPAAAAAAAAAAAAAAAAAJgCAABkcnMvZG93&#10;bnJldi54bWxQSwUGAAAAAAQABAD1AAAAhwMAAAAA&#10;" filled="f" stroked="f">
                  <v:textbox inset=".5mm,0,.5mm,0">
                    <w:txbxContent>
                      <w:p w:rsidR="00C61BB0" w:rsidRPr="005E6DFE" w:rsidRDefault="00C61BB0" w:rsidP="00B827E5">
                        <w:pPr>
                          <w:pStyle w:val="Figure"/>
                          <w:rPr>
                            <w:lang w:val="de-DE"/>
                          </w:rPr>
                        </w:pPr>
                        <w:r>
                          <w:rPr>
                            <w:lang w:val="de-DE"/>
                          </w:rPr>
                          <w:t>4</w:t>
                        </w:r>
                      </w:p>
                    </w:txbxContent>
                  </v:textbox>
                </v:shape>
                <v:shape id="Text Box 468" o:spid="_x0000_s1584" type="#_x0000_t202" style="position:absolute;left:766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Wt8UA&#10;AADcAAAADwAAAGRycy9kb3ducmV2LnhtbESPzWrDMBCE74W+g9hCbo3sQNrgRjEhECg0l7q55La1&#10;1j+JtTKSYjt5+qpQ6HGYmW+YdT6ZTgzkfGtZQTpPQBCXVrdcKzh+7Z9XIHxA1thZJgU38pBvHh/W&#10;mGk78icNRahFhLDPUEETQp9J6cuGDPq57YmjV1lnMETpaqkdjhFuOrlIkhdpsOW40GBPu4bKS3E1&#10;CqZlcTxV+8o5S4ft/Vx/jMPrt1Kzp2n7BiLQFP7Df+13rWCxT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ha3xQAAANwAAAAPAAAAAAAAAAAAAAAAAJgCAABkcnMv&#10;ZG93bnJldi54bWxQSwUGAAAAAAQABAD1AAAAigMAAAAA&#10;" filled="f" stroked="f">
                  <v:textbox inset=".5mm,0,.5mm,0">
                    <w:txbxContent>
                      <w:p w:rsidR="00C61BB0" w:rsidRPr="005E6DFE" w:rsidRDefault="00C61BB0" w:rsidP="00B827E5">
                        <w:pPr>
                          <w:pStyle w:val="Figure"/>
                          <w:rPr>
                            <w:lang w:val="de-DE"/>
                          </w:rPr>
                        </w:pPr>
                        <w:r>
                          <w:rPr>
                            <w:lang w:val="de-DE"/>
                          </w:rPr>
                          <w:t>5</w:t>
                        </w:r>
                      </w:p>
                    </w:txbxContent>
                  </v:textbox>
                </v:shape>
                <v:line id="Line 469" o:spid="_x0000_s1585" style="position:absolute;visibility:visible;mso-wrap-style:square" from="1977,6478" to="8367,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DQcYAAADcAAAADwAAAGRycy9kb3ducmV2LnhtbESPzWrDMBCE74W+g9hAb41sQ39wooRQ&#10;CCntoTRNIbkt0sY2sVbG2sbu21eBQI/DzHzDzJejb9WZ+tgENpBPM1DENriGKwO7r/X9M6goyA7b&#10;wGTglyIsF7c3cyxdGPiTzlupVIJwLNFALdKVWkdbk8c4DR1x8o6h9yhJ9pV2PQ4J7ltdZNmj9thw&#10;Wqixo5ea7Gn74w18rI75YO2myCXuZff9Ht4OT3tj7ibjagZKaJT/8LX96gwUDwVczqQj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NA0HGAAAA3AAAAA8AAAAAAAAA&#10;AAAAAAAAoQIAAGRycy9kb3ducmV2LnhtbFBLBQYAAAAABAAEAPkAAACUAwAAAAA=&#10;" strokecolor="blue">
                  <v:stroke dashstyle="dash"/>
                </v:line>
                <v:line id="Line 470" o:spid="_x0000_s1586" style="position:absolute;flip:y;visibility:visible;mso-wrap-style:square" from="3030,6968" to="3030,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CNMcAAADcAAAADwAAAGRycy9kb3ducmV2LnhtbESPQWsCMRSE7wX/Q3hCL6VmtbSUrVFE&#10;axG9tLZij4/N62Zx87IkcXf996ZQ6HGYmW+Y6by3tWjJh8qxgvEoA0FcOF1xqeDrc33/DCJEZI21&#10;Y1JwoQDz2eBmirl2HX9Qu4+lSBAOOSowMTa5lKEwZDGMXEOcvB/nLcYkfSm1xy7BbS0nWfYkLVac&#10;Fgw2tDRUnPZnq+DwWm7vDq2vdsdjtlh9m+6tpXelbof94gVEpD7+h//aG61g8vg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7EI0xwAAANwAAAAPAAAAAAAA&#10;AAAAAAAAAKECAABkcnMvZG93bnJldi54bWxQSwUGAAAAAAQABAD5AAAAlQMAAAAA&#10;" strokecolor="#333" strokeweight="3pt"/>
                <v:line id="Line 471" o:spid="_x0000_s1587" style="position:absolute;flip:y;visibility:visible;mso-wrap-style:square" from="3285,6969" to="328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aQMcAAADcAAAADwAAAGRycy9kb3ducmV2LnhtbESPQWsCMRSE7wX/Q3hCL6VmlbaUrVFE&#10;axG9tLZij4/N62Zx87IkcXf996ZQ6HGYmW+Y6by3tWjJh8qxgvEoA0FcOF1xqeDrc33/DCJEZI21&#10;Y1JwoQDz2eBmirl2HX9Qu4+lSBAOOSowMTa5lKEwZDGMXEOcvB/nLcYkfSm1xy7BbS0nWfYkLVac&#10;Fgw2tDRUnPZnq+DwWm7vDq2vdsdjtlh9m+6tpXelbof94gVEpD7+h//aG61g8vg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BdpAxwAAANwAAAAPAAAAAAAA&#10;AAAAAAAAAKECAABkcnMvZG93bnJldi54bWxQSwUGAAAAAAQABAD5AAAAlQMAAAAA&#10;" strokecolor="#333" strokeweight="3pt"/>
                <v:line id="Line 472" o:spid="_x0000_s1588" style="position:absolute;flip:y;visibility:visible;mso-wrap-style:square" from="3540,6969" to="3540,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28YAAADcAAAADwAAAGRycy9kb3ducmV2LnhtbESPQWsCMRSE74X+h/AKvZSaVbDI1iii&#10;rYhe1Fbs8bF53SxuXpYk3V3/vSkUehxm5htmOu9tLVryoXKsYDjIQBAXTldcKvj8eH+egAgRWWPt&#10;mBRcKcB8dn83xVy7jg/UHmMpEoRDjgpMjE0uZSgMWQwD1xAn79t5izFJX0rtsUtwW8tRlr1IixWn&#10;BYMNLQ0Vl+OPVXB6K7dPp9ZXu/M5W6y+TLduaa/U40O/eAURqY//4b/2RisYjcfwe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Jf9vGAAAA3AAAAA8AAAAAAAAA&#10;AAAAAAAAoQIAAGRycy9kb3ducmV2LnhtbFBLBQYAAAAABAAEAPkAAACUAwAAAAA=&#10;" strokecolor="#333" strokeweight="3pt"/>
                <v:line id="Line 473" o:spid="_x0000_s1589" style="position:absolute;flip:y;visibility:visible;mso-wrap-style:square" from="3795,6863" to="3795,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hrMYAAADcAAAADwAAAGRycy9kb3ducmV2LnhtbESPQWsCMRSE74X+h/AKvZSaVVBkaxTR&#10;VsRe1Fbs8bF53SxuXpYk3V3/vSkUehxm5htmtuhtLVryoXKsYDjIQBAXTldcKvj8eHuegggRWWPt&#10;mBRcKcBifn83w1y7jg/UHmMpEoRDjgpMjE0uZSgMWQwD1xAn79t5izFJX0rtsUtwW8tRlk2kxYrT&#10;gsGGVoaKy/HHKji9lrunU+ur9/M5W66/TLdpaa/U40O/fAERqY//4b/2VisYjSf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b4azGAAAA3AAAAA8AAAAAAAAA&#10;AAAAAAAAoQIAAGRycy9kb3ducmV2LnhtbFBLBQYAAAAABAAEAPkAAACUAwAAAAA=&#10;" strokecolor="#333" strokeweight="3pt"/>
                <v:line id="Line 474" o:spid="_x0000_s1590" style="position:absolute;flip:y;visibility:visible;mso-wrap-style:square" from="4079,6661" to="4079,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dEN8cAAADcAAAADwAAAGRycy9kb3ducmV2LnhtbESPT2sCMRTE7wW/Q3hCL6VmFfqHrVFE&#10;axG9tLZij4/N62Zx87IkcXf99qZQ6HGYmd8w03lva9GSD5VjBeNRBoK4cLriUsHX5/r+GUSIyBpr&#10;x6TgQgHms8HNFHPtOv6gdh9LkSAcclRgYmxyKUNhyGIYuYY4eT/OW4xJ+lJqj12C21pOsuxRWqw4&#10;LRhsaGmoOO3PVsHhtdzeHVpf7Y7HbLH6Nt1bS+9K3Q77xQuISH38D/+1N1rB5OEJfs+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10Q3xwAAANwAAAAPAAAAAAAA&#10;AAAAAAAAAKECAABkcnMvZG93bnJldi54bWxQSwUGAAAAAAQABAD5AAAAlQMAAAAA&#10;" strokecolor="#333" strokeweight="3pt"/>
                <v:line id="Line 475" o:spid="_x0000_s1591" style="position:absolute;flip:y;visibility:visible;mso-wrap-style:square" from="4334,6631" to="4334,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QRcMAAADcAAAADwAAAGRycy9kb3ducmV2LnhtbERPz2vCMBS+D/Y/hDfYRWaq4JBqFJk6&#10;hruoU9zx0bw1Zc1LSbK2/vfmIOz48f2eL3tbi5Z8qBwrGA0zEMSF0xWXCk5f25cpiBCRNdaOScGV&#10;AiwXjw9zzLXr+EDtMZYihXDIUYGJscmlDIUhi2HoGuLE/ThvMSboS6k9dinc1nKcZa/SYsWpwWBD&#10;b4aK3+OfVXDelLvBufXV5+WSrdbfpntvaa/U81O/moGI1Md/8d39oRWMJ2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I0EXDAAAA3AAAAA8AAAAAAAAAAAAA&#10;AAAAoQIAAGRycy9kb3ducmV2LnhtbFBLBQYAAAAABAAEAPkAAACRAwAAAAA=&#10;" strokecolor="#333" strokeweight="3pt"/>
                <v:line id="Line 476" o:spid="_x0000_s1592" style="position:absolute;flip:y;visibility:visible;mso-wrap-style:square" from="4589,6834" to="4589,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13scAAADcAAAADwAAAGRycy9kb3ducmV2LnhtbESPQWsCMRSE7wX/Q3hCL6VmFVrarVFE&#10;axG9tLZij4/N62Zx87IkcXf996ZQ6HGYmW+Y6by3tWjJh8qxgvEoA0FcOF1xqeDrc33/BCJEZI21&#10;Y1JwoQDz2eBmirl2HX9Qu4+lSBAOOSowMTa5lKEwZDGMXEOcvB/nLcYkfSm1xy7BbS0nWfYoLVac&#10;Fgw2tDRUnPZnq+DwWm7vDq2vdsdjtlh9m+6tpXelbof94gVEpD7+h//aG61g8vAM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BHXexwAAANwAAAAPAAAAAAAA&#10;AAAAAAAAAKECAABkcnMvZG93bnJldi54bWxQSwUGAAAAAAQABAD5AAAAlQMAAAAA&#10;" strokecolor="#333" strokeweight="3pt"/>
                <v:line id="Line 477" o:spid="_x0000_s1593" style="position:absolute;flip:y;visibility:visible;mso-wrap-style:square" from="4844,6675" to="4844,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W/sMAAADcAAAADwAAAGRycy9kb3ducmV2LnhtbERPz2vCMBS+D/wfwhvsMjTVg4zOKDLd&#10;GPMy60SPj+atKWteSpK19b83B8Hjx/d7sRpsIzryoXasYDrJQBCXTtdcKfg5vI9fQISIrLFxTAou&#10;FGC1HD0sMNeu5z11RaxECuGQowITY5tLGUpDFsPEtcSJ+3XeYkzQV1J77FO4beQsy+bSYs2pwWBL&#10;b4bKv+LfKjhuq6/nY+fr3emUrTdn03909K3U0+OwfgURaYh38c39qRXM5ml+OpOO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SFv7DAAAA3AAAAA8AAAAAAAAAAAAA&#10;AAAAoQIAAGRycy9kb3ducmV2LnhtbFBLBQYAAAAABAAEAPkAAACRAwAAAAA=&#10;" strokecolor="#333" strokeweight="3pt"/>
                <v:line id="Line 478" o:spid="_x0000_s1594" style="position:absolute;flip:y;visibility:visible;mso-wrap-style:square" from="5126,6879" to="5126,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zZcYAAADcAAAADwAAAGRycy9kb3ducmV2LnhtbESPQWsCMRSE7wX/Q3iCl1KzehDZGkW0&#10;ldJeqlbs8bF5bhY3L0uS7m7/fVMQPA4z8w2zWPW2Fi35UDlWMBlnIIgLpysuFXwdX5/mIEJE1lg7&#10;JgW/FGC1HDwsMNeu4z21h1iKBOGQowITY5NLGQpDFsPYNcTJuzhvMSbpS6k9dgluaznNspm0WHFa&#10;MNjQxlBxPfxYBaeX8v3x1Prq43zO1ttv0+1a+lRqNOzXzyAi9fEevrXftILpbAL/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es2XGAAAA3AAAAA8AAAAAAAAA&#10;AAAAAAAAoQIAAGRycy9kb3ducmV2LnhtbFBLBQYAAAAABAAEAPkAAACUAwAAAAA=&#10;" strokecolor="#333" strokeweight="3pt"/>
                <v:line id="Line 479" o:spid="_x0000_s1595" style="position:absolute;flip:y;visibility:visible;mso-wrap-style:square" from="5381,6970" to="5381,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tEsYAAADcAAAADwAAAGRycy9kb3ducmV2LnhtbESPQWsCMRSE7wX/Q3hCL6Vm3YOUrVGk&#10;ahG9tLZij4/N62bp5mVJ4u76702h0OMwM98w8+VgG9GRD7VjBdNJBoK4dLrmSsHnx/bxCUSIyBob&#10;x6TgSgGWi9HdHAvten6n7hgrkSAcClRgYmwLKUNpyGKYuJY4ed/OW4xJ+kpqj32C20bmWTaTFmtO&#10;CwZbejFU/hwvVsFpU+0fTp2vD+dztlp/mf61ozel7sfD6hlEpCH+h//aO60gn+XweyYd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MLRLGAAAA3AAAAA8AAAAAAAAA&#10;AAAAAAAAoQIAAGRycy9kb3ducmV2LnhtbFBLBQYAAAAABAAEAPkAAACUAwAAAAA=&#10;" strokecolor="#333" strokeweight="3pt"/>
                <v:line id="Line 480" o:spid="_x0000_s1596" style="position:absolute;flip:y;visibility:visible;mso-wrap-style:square" from="5636,6970" to="5636,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IicYAAADcAAAADwAAAGRycy9kb3ducmV2LnhtbESPQWsCMRSE74X+h/AKvZSaVUF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AiInGAAAA3AAAAA8AAAAAAAAA&#10;AAAAAAAAoQIAAGRycy9kb3ducmV2LnhtbFBLBQYAAAAABAAEAPkAAACUAwAAAAA=&#10;" strokecolor="#333" strokeweight="3pt"/>
                <v:line id="Line 481" o:spid="_x0000_s1597" style="position:absolute;flip:y;visibility:visible;mso-wrap-style:square" from="5891,6969" to="5891,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Q/cYAAADcAAAADwAAAGRycy9kb3ducmV2LnhtbESPQWsCMRSE74X+h/AKvZSaVUR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EP3GAAAA3AAAAA8AAAAAAAAA&#10;AAAAAAAAoQIAAGRycy9kb3ducmV2LnhtbFBLBQYAAAAABAAEAPkAAACUAwAAAAA=&#10;" strokecolor="#333" strokeweight="3pt"/>
                <v:line id="Line 482" o:spid="_x0000_s1598" style="position:absolute;flip:y;visibility:visible;mso-wrap-style:square" from="6180,6479" to="6180,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1ZsYAAADcAAAADwAAAGRycy9kb3ducmV2LnhtbESPQWsCMRSE74X+h/AKvZSaVVB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ltWbGAAAA3AAAAA8AAAAAAAAA&#10;AAAAAAAAoQIAAGRycy9kb3ducmV2LnhtbFBLBQYAAAAABAAEAPkAAACUAwAAAAA=&#10;" strokecolor="#333" strokeweight="3pt"/>
                <v:line id="Line 483" o:spid="_x0000_s1599" style="position:absolute;flip:y;visibility:visible;mso-wrap-style:square" from="6435,4688" to="6435,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rEcYAAADcAAAADwAAAGRycy9kb3ducmV2LnhtbESPQWsCMRSE74L/ITyhF6lZPSxlaxSp&#10;WqReWluxx8fmdbN087IkcXf7702h0OMwM98wy/VgG9GRD7VjBfNZBoK4dLrmSsHH+/7+AUSIyBob&#10;x6TghwKsV+PREgvten6j7hQrkSAcClRgYmwLKUNpyGKYuZY4eV/OW4xJ+kpqj32C20YusiyXFmtO&#10;CwZbejJUfp+uVsF5V71Mz52vj5dLttl+mv65o1el7ibD5hFEpCH+h//aB61gkefweyYd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3KxHGAAAA3AAAAA8AAAAAAAAA&#10;AAAAAAAAoQIAAGRycy9kb3ducmV2LnhtbFBLBQYAAAAABAAEAPkAAACUAwAAAAA=&#10;" strokecolor="#333" strokeweight="3pt"/>
                <v:line id="Line 484" o:spid="_x0000_s1600" style="position:absolute;flip:y;visibility:visible;mso-wrap-style:square" from="6690,4844" to="6690,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uOisYAAADcAAAADwAAAGRycy9kb3ducmV2LnhtbESPQWsCMRSE74X+h/AKvZSa1YOVrVFE&#10;WxG9qK3Y42PzulncvCxJurv+e1Mo9DjMzDfMdN7bWrTkQ+VYwXCQgSAunK64VPD58f48AREissba&#10;MSm4UoD57P5uirl2HR+oPcZSJAiHHBWYGJtcylAYshgGriFO3rfzFmOSvpTaY5fgtpajLBtLixWn&#10;BYMNLQ0Vl+OPVXB6K7dPp9ZXu/M5W6y+TLduaa/U40O/eAURqY//4b/2RisYjV/g90w6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7jorGAAAA3AAAAA8AAAAAAAAA&#10;AAAAAAAAoQIAAGRycy9kb3ducmV2LnhtbFBLBQYAAAAABAAEAPkAAACUAwAAAAA=&#10;" strokecolor="#333" strokeweight="3pt"/>
                <v:line id="Line 485" o:spid="_x0000_s1601" style="position:absolute;flip:y;visibility:visible;mso-wrap-style:square" from="6945,4911" to="6945,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a+MMAAADcAAAADwAAAGRycy9kb3ducmV2LnhtbERPz2vCMBS+D/wfwhvsMjTVg4zOKDLd&#10;GPMy60SPj+atKWteSpK19b83B8Hjx/d7sRpsIzryoXasYDrJQBCXTtdcKfg5vI9fQISIrLFxTAou&#10;FGC1HD0sMNeu5z11RaxECuGQowITY5tLGUpDFsPEtcSJ+3XeYkzQV1J77FO4beQsy+bSYs2pwWBL&#10;b4bKv+LfKjhuq6/nY+fr3emUrTdn03909K3U0+OwfgURaYh38c39qRXM5mltOpOO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kGvjDAAAA3AAAAA8AAAAAAAAAAAAA&#10;AAAAoQIAAGRycy9kb3ducmV2LnhtbFBLBQYAAAAABAAEAPkAAACRAwAAAAA=&#10;" strokecolor="#333" strokeweight="3pt"/>
                <v:line id="Line 486" o:spid="_x0000_s1602" style="position:absolute;flip:y;visibility:visible;mso-wrap-style:square" from="7192,6518" to="7192,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Y8YAAADcAAAADwAAAGRycy9kb3ducmV2LnhtbESPQWsCMRSE74X+h/AKvZSa1YPUrVFE&#10;WxG9qK3Y42PzulncvCxJurv+e1Mo9DjMzDfMdN7bWrTkQ+VYwXCQgSAunK64VPD58f78AiJEZI21&#10;Y1JwpQDz2f3dFHPtOj5Qe4ylSBAOOSowMTa5lKEwZDEMXEOcvG/nLcYkfSm1xy7BbS1HWTaWFitO&#10;CwYbWhoqLscfq+D0Vm6fTq2vdudztlh9mW7d0l6px4d+8QoiUh//w3/tjVYwGk/g90w6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ov2PGAAAA3AAAAA8AAAAAAAAA&#10;AAAAAAAAoQIAAGRycy9kb3ducmV2LnhtbFBLBQYAAAAABAAEAPkAAACUAwAAAAA=&#10;" strokecolor="#333" strokeweight="3pt"/>
                <v:line id="Line 487" o:spid="_x0000_s1603" style="position:absolute;flip:y;visibility:visible;mso-wrap-style:square" from="7447,6969" to="7447,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uAI8MAAADcAAAADwAAAGRycy9kb3ducmV2LnhtbERPz2vCMBS+D/Y/hDfYRWaqByfVKDJ1&#10;DHdRp7jjo3lrypqXkmRt/e/NQdjx4/s9X/a2Fi35UDlWMBpmIIgLpysuFZy+ti9TECEia6wdk4Ir&#10;BVguHh/mmGvX8YHaYyxFCuGQowITY5NLGQpDFsPQNcSJ+3HeYkzQl1J77FK4reU4yybSYsWpwWBD&#10;b4aK3+OfVXDelLvBufXV5+WSrdbfpntvaa/U81O/moGI1Md/8d39oRWMX9P8dCYd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gCPDAAAA3AAAAA8AAAAAAAAAAAAA&#10;AAAAoQIAAGRycy9kb3ducmV2LnhtbFBLBQYAAAAABAAEAPkAAACRAwAAAAA=&#10;" strokecolor="#333" strokeweight="3pt"/>
                <v:line id="Line 488" o:spid="_x0000_s1604" style="position:absolute;flip:y;visibility:visible;mso-wrap-style:square" from="7702,6969" to="7702,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luMYAAADcAAAADwAAAGRycy9kb3ducmV2LnhtbESPT2sCMRTE74V+h/AKvUjN6qGV1Shi&#10;/1DqRa2ix8fmuVncvCxJurv99qYg9DjMzG+Y2aK3tWjJh8qxgtEwA0FcOF1xqWD//f40AREissba&#10;MSn4pQCL+f3dDHPtOt5Su4ulSBAOOSowMTa5lKEwZDEMXUOcvLPzFmOSvpTaY5fgtpbjLHuWFitO&#10;CwYbWhkqLrsfq+DwVn4NDq2v1sdjtnw9me6jpY1Sjw/9cgoiUh//w7f2p1YwfhnB35l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HJbjGAAAA3AAAAA8AAAAAAAAA&#10;AAAAAAAAoQIAAGRycy9kb3ducmV2LnhtbFBLBQYAAAAABAAEAPkAAACUAwAAAAA=&#10;" strokecolor="#333" strokeweight="3pt"/>
                <v:line id="Line 489" o:spid="_x0000_s1605" style="position:absolute;flip:y;visibility:visible;mso-wrap-style:square" from="7957,6968" to="7957,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7z8YAAADcAAAADwAAAGRycy9kb3ducmV2LnhtbESPT2sCMRTE7wW/Q3iFXkSz3UNbVqNI&#10;/1HqRa2ix8fmdbO4eVmSdHf77U1B6HGYmd8w8+VgG9GRD7VjBffTDARx6XTNlYL919vkCUSIyBob&#10;x6TglwIsF6ObORba9bylbhcrkSAcClRgYmwLKUNpyGKYupY4ed/OW4xJ+kpqj32C20bmWfYgLdac&#10;Fgy29GyoPO9+rILDa/U5PnS+Xh+P2erlZPr3jjZK3d0OqxmISEP8D1/bH1pB/pjD35l0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Vu8/GAAAA3AAAAA8AAAAAAAAA&#10;AAAAAAAAoQIAAGRycy9kb3ducmV2LnhtbFBLBQYAAAAABAAEAPkAAACUAwAAAAA=&#10;" strokecolor="#333" strokeweight="3pt"/>
                <v:line id="Line 490" o:spid="_x0000_s1606" style="position:absolute;flip:y;visibility:visible;mso-wrap-style:square" from="8235,6960" to="8235,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eVMcAAADcAAAADwAAAGRycy9kb3ducmV2LnhtbESPQWsCMRSE7wX/Q3hCL6VmtdCWrVFE&#10;axG9tLZij4/N62Zx87IkcXf996ZQ6HGYmW+Y6by3tWjJh8qxgvEoA0FcOF1xqeDrc33/DCJEZI21&#10;Y1JwoQDz2eBmirl2HX9Qu4+lSBAOOSowMTa5lKEwZDGMXEOcvB/nLcYkfSm1xy7BbS0nWfYoLVac&#10;Fgw2tDRUnPZnq+DwWm7vDq2vdsdjtlh9m+6tpXelbof94gVEpD7+h//aG61g8vQ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R5UxwAAANwAAAAPAAAAAAAA&#10;AAAAAAAAAKECAABkcnMvZG93bnJldi54bWxQSwUGAAAAAAQABAD5AAAAlQMAAAAA&#10;" strokecolor="#333" strokeweight="3pt"/>
                <v:line id="Line 491" o:spid="_x0000_s1607" style="position:absolute;flip:y;visibility:visible;mso-wrap-style:square" from="8490,6961" to="8490,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kNsUAAADcAAAADwAAAGRycy9kb3ducmV2LnhtbESP0WrCQBRE3wX/YblC33RjWtqSZpVS&#10;UKxUoZoPuM3eJsHs3bC7xvj3bqHg4zAzZ5h8OZhW9OR8Y1nBfJaAIC6tbrhSUBxX01cQPiBrbC2T&#10;git5WC7GoxwzbS/8Tf0hVCJC2GeooA6hy6T0ZU0G/cx2xNH7tc5giNJVUju8RLhpZZokz9Jgw3Gh&#10;xo4+aipPh7NRsPvqtp+F/6FqG479fteuH/cuVephMry/gQg0hHv4v73RCtKXJ/g7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wkNsUAAADcAAAADwAAAAAAAAAA&#10;AAAAAAChAgAAZHJzL2Rvd25yZXYueG1sUEsFBgAAAAAEAAQA+QAAAJMDAAAAAA==&#10;" strokecolor="silver" strokeweight="3pt"/>
                <v:line id="Line 492" o:spid="_x0000_s1608" style="position:absolute;flip:x;visibility:visible;mso-wrap-style:square" from="7272,4408" to="7957,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mQMUAAADcAAAADwAAAGRycy9kb3ducmV2LnhtbESPT2vCQBDF7wW/wzKCl6AbldY2dZX+&#10;URCkB7WHHofsNAlmZ0N21PjtXaHQ4+PN+71582XnanWmNlSeDYxHKSji3NuKCwPfh/XwGVQQZIu1&#10;ZzJwpQDLRe9hjpn1F97ReS+FihAOGRooRZpM65CX5DCMfEMcvV/fOpQo20LbFi8R7mo9SdMn7bDi&#10;2FBiQx8l5cf9ycU31l/8OZ0m704nyQutfmSbajFm0O/eXkEJdfJ//JfeWAOT2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mQMUAAADcAAAADwAAAAAAAAAA&#10;AAAAAAChAgAAZHJzL2Rvd25yZXYueG1sUEsFBgAAAAAEAAQA+QAAAJMDAAAAAA==&#10;">
                  <v:stroke endarrow="block"/>
                </v:line>
                <v:shape id="Text Box 493" o:spid="_x0000_s1609" type="#_x0000_t202" style="position:absolute;left:8002;top:4198;width:1205;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So8UA&#10;AADcAAAADwAAAGRycy9kb3ducmV2LnhtbESPT2sCMRTE7wW/Q3hCbzWrUC1bo4ggCPXi1ktvr5u3&#10;f3TzsiRxd+unN4LQ4zAzv2GW68E0oiPna8sKppMEBHFudc2lgtP37u0DhA/IGhvLpOCPPKxXo5cl&#10;ptr2fKQuC6WIEPYpKqhCaFMpfV6RQT+xLXH0CusMhihdKbXDPsJNI2dJMpcGa44LFba0rSi/ZFej&#10;YHjPTj/FrnDO0mFzO5dffbf4Vep1PGw+QQQawn/42d5rBbPFH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tKjxQAAANwAAAAPAAAAAAAAAAAAAAAAAJgCAABkcnMv&#10;ZG93bnJldi54bWxQSwUGAAAAAAQABAD1AAAAigMAAAAA&#10;" filled="f" stroked="f">
                  <v:textbox inset=".5mm,0,.5mm,0">
                    <w:txbxContent>
                      <w:p w:rsidR="00C61BB0" w:rsidRPr="005E6DFE" w:rsidRDefault="00C61BB0" w:rsidP="00B827E5">
                        <w:pPr>
                          <w:pStyle w:val="Figure"/>
                          <w:rPr>
                            <w:lang w:val="de-DE"/>
                          </w:rPr>
                        </w:pPr>
                        <w:r>
                          <w:rPr>
                            <w:caps w:val="0"/>
                            <w:lang w:val="de-DE"/>
                          </w:rPr>
                          <w:t>Potencia del canal en ch4</w:t>
                        </w:r>
                      </w:p>
                    </w:txbxContent>
                  </v:textbox>
                </v:shape>
                <v:line id="Line 494" o:spid="_x0000_s1610" style="position:absolute;flip:x y;visibility:visible;mso-wrap-style:square" from="8397,6811" to="8652,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2NvMUAAADcAAAADwAAAGRycy9kb3ducmV2LnhtbESPQWvCQBSE70L/w/IK3nSjB7Wpq4gg&#10;ePCiFnt9yb5mo9m3SXaN8d93C0KPw8x8wyzXva1ER60vHSuYjBMQxLnTJRcKvs670QKED8gaK8ek&#10;4Eke1qu3wRJT7R58pO4UChEh7FNUYEKoUyl9bsiiH7uaOHo/rrUYomwLqVt8RLit5DRJZtJiyXHB&#10;YE1bQ/ntdLcKuuw+uV4Ox5vPvpuPbGGa7aGZKTV87zefIAL14T/8au+1gul8D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2NvMUAAADcAAAADwAAAAAAAAAA&#10;AAAAAAChAgAAZHJzL2Rvd25yZXYueG1sUEsFBgAAAAAEAAQA+QAAAJMDAAAAAA==&#10;">
                  <v:stroke endarrow="block"/>
                </v:line>
                <v:shape id="Text Box 495" o:spid="_x0000_s1611" type="#_x0000_t202" style="position:absolute;left:8652;top:6601;width:1205;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jSsIA&#10;AADcAAAADwAAAGRycy9kb3ducmV2LnhtbERPy2rCQBTdC/2H4Ra600mFaolOghSEQrsxuunumrl5&#10;aOZOmJkmab/eWQguD+e9zSfTiYGcby0reF0kIIhLq1uuFZyO+/k7CB+QNXaWScEfecizp9kWU21H&#10;PtBQhFrEEPYpKmhC6FMpfdmQQb+wPXHkKusMhghdLbXDMYabTi6TZCUNthwbGuzpo6HyWvwaBdNb&#10;cfqp9pVzlr53/5f6axzWZ6VenqfdBkSgKTzEd/enVrBcx7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eNKwgAAANwAAAAPAAAAAAAAAAAAAAAAAJgCAABkcnMvZG93&#10;bnJldi54bWxQSwUGAAAAAAQABAD1AAAAhwMAAAAA&#10;" filled="f" stroked="f">
                  <v:textbox inset=".5mm,0,.5mm,0">
                    <w:txbxContent>
                      <w:p w:rsidR="00C61BB0" w:rsidRPr="005E6DFE" w:rsidRDefault="00C61BB0" w:rsidP="00B827E5">
                        <w:pPr>
                          <w:pStyle w:val="Figure"/>
                          <w:rPr>
                            <w:lang w:val="de-DE"/>
                          </w:rPr>
                        </w:pPr>
                        <w:r>
                          <w:rPr>
                            <w:caps w:val="0"/>
                            <w:lang w:val="de-DE"/>
                          </w:rPr>
                          <w:t>Potencia del canal en ch5</w:t>
                        </w:r>
                      </w:p>
                    </w:txbxContent>
                  </v:textbox>
                </v:shape>
              </v:group>
            </w:pict>
          </mc:Fallback>
        </mc:AlternateContent>
      </w:r>
      <w:r>
        <w:rPr>
          <w:lang w:val="es-ES"/>
        </w:rPr>
        <w:t>Combinación de muestras medidas mediante el cálculo de la potencia del canal</w:t>
      </w:r>
    </w:p>
    <w:p w:rsidR="008339AB" w:rsidRPr="00FB08A7" w:rsidRDefault="008339AB" w:rsidP="00803B51">
      <w:pPr>
        <w:rPr>
          <w:lang w:val="es-ES"/>
        </w:rPr>
      </w:pPr>
    </w:p>
    <w:p w:rsidR="008339AB" w:rsidRPr="00FB08A7" w:rsidRDefault="008339AB" w:rsidP="00803B51">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03B51">
      <w:pPr>
        <w:rPr>
          <w:lang w:val="es-ES"/>
        </w:rPr>
      </w:pPr>
      <w:r>
        <w:rPr>
          <w:lang w:val="es-ES"/>
        </w:rPr>
        <w:t>En la</w:t>
      </w:r>
      <w:r w:rsidRPr="00FB08A7">
        <w:rPr>
          <w:lang w:val="es-ES"/>
        </w:rPr>
        <w:t xml:space="preserve"> </w:t>
      </w:r>
      <w:r>
        <w:rPr>
          <w:lang w:val="es-ES"/>
        </w:rPr>
        <w:t>Fig.</w:t>
      </w:r>
      <w:r w:rsidRPr="00FB08A7">
        <w:rPr>
          <w:lang w:val="es-ES"/>
        </w:rPr>
        <w:t xml:space="preserve"> 13, </w:t>
      </w:r>
      <w:r>
        <w:rPr>
          <w:lang w:val="es-ES"/>
        </w:rPr>
        <w:t xml:space="preserve">el canal </w:t>
      </w:r>
      <w:r w:rsidRPr="00FB08A7">
        <w:rPr>
          <w:lang w:val="es-ES"/>
        </w:rPr>
        <w:t xml:space="preserve">2 </w:t>
      </w:r>
      <w:r>
        <w:rPr>
          <w:lang w:val="es-ES"/>
        </w:rPr>
        <w:t>se muestra ocupado porque la potencia total de todas las muestras medidas dentro del canal es superior al umbral calculado a partir de la potencia</w:t>
      </w:r>
      <w:r w:rsidRPr="00FB08A7">
        <w:rPr>
          <w:lang w:val="es-ES"/>
        </w:rPr>
        <w:t xml:space="preserve"> total </w:t>
      </w:r>
      <w:r>
        <w:rPr>
          <w:lang w:val="es-ES"/>
        </w:rPr>
        <w:t xml:space="preserve">en los canales que sólo contienen ruido </w:t>
      </w:r>
      <w:r w:rsidRPr="00FB08A7">
        <w:rPr>
          <w:lang w:val="es-ES"/>
        </w:rPr>
        <w:t>(</w:t>
      </w:r>
      <w:r>
        <w:rPr>
          <w:lang w:val="es-ES"/>
        </w:rPr>
        <w:t xml:space="preserve">canales </w:t>
      </w:r>
      <w:r w:rsidRPr="00FB08A7">
        <w:rPr>
          <w:lang w:val="es-ES"/>
        </w:rPr>
        <w:t xml:space="preserve">1, 3 </w:t>
      </w:r>
      <w:r>
        <w:rPr>
          <w:lang w:val="es-ES"/>
        </w:rPr>
        <w:t xml:space="preserve">y </w:t>
      </w:r>
      <w:r w:rsidRPr="00FB08A7">
        <w:rPr>
          <w:lang w:val="es-ES"/>
        </w:rPr>
        <w:t>5).</w:t>
      </w:r>
    </w:p>
    <w:p w:rsidR="008339AB" w:rsidRPr="00FB08A7" w:rsidRDefault="008339AB" w:rsidP="008339AB">
      <w:pPr>
        <w:pStyle w:val="Heading2"/>
        <w:rPr>
          <w:lang w:val="es-ES"/>
        </w:rPr>
      </w:pPr>
      <w:bookmarkStart w:id="76" w:name="_Toc349812684"/>
      <w:bookmarkStart w:id="77" w:name="_Toc351716860"/>
      <w:r w:rsidRPr="00FB08A7">
        <w:rPr>
          <w:lang w:val="es-ES"/>
        </w:rPr>
        <w:lastRenderedPageBreak/>
        <w:t>6.2</w:t>
      </w:r>
      <w:r w:rsidRPr="00FB08A7">
        <w:rPr>
          <w:lang w:val="es-ES"/>
        </w:rPr>
        <w:tab/>
      </w:r>
      <w:r>
        <w:rPr>
          <w:lang w:val="es-ES"/>
        </w:rPr>
        <w:t>Clasificación de emisiones en bandas con distintas anchuras de canal</w:t>
      </w:r>
      <w:bookmarkEnd w:id="76"/>
      <w:bookmarkEnd w:id="77"/>
    </w:p>
    <w:p w:rsidR="008339AB" w:rsidRPr="00FB08A7" w:rsidRDefault="008339AB" w:rsidP="00ED76F4">
      <w:pPr>
        <w:rPr>
          <w:lang w:val="es-ES"/>
        </w:rPr>
      </w:pPr>
      <w:r>
        <w:rPr>
          <w:lang w:val="es-ES"/>
        </w:rPr>
        <w:t>Algunas aplicaciones radioeléctricas con diferentes anchos de banda comparten la misma banda de frecuencias</w:t>
      </w:r>
      <w:r w:rsidRPr="00FB08A7">
        <w:rPr>
          <w:lang w:val="es-ES"/>
        </w:rPr>
        <w:t xml:space="preserve">. </w:t>
      </w:r>
      <w:r>
        <w:rPr>
          <w:lang w:val="es-ES"/>
        </w:rPr>
        <w:t xml:space="preserve">Un ejemplo es la banda de radiodifusión en ondas decimétricas </w:t>
      </w:r>
      <w:r w:rsidRPr="00FB08A7">
        <w:rPr>
          <w:lang w:val="es-ES"/>
        </w:rPr>
        <w:t>(</w:t>
      </w:r>
      <w:r>
        <w:rPr>
          <w:lang w:val="es-ES"/>
        </w:rPr>
        <w:t>e</w:t>
      </w:r>
      <w:r w:rsidRPr="00FB08A7">
        <w:rPr>
          <w:lang w:val="es-ES"/>
        </w:rPr>
        <w:t>n Europ</w:t>
      </w:r>
      <w:r>
        <w:rPr>
          <w:lang w:val="es-ES"/>
        </w:rPr>
        <w:t>a</w:t>
      </w:r>
      <w:r w:rsidRPr="00FB08A7">
        <w:rPr>
          <w:lang w:val="es-ES"/>
        </w:rPr>
        <w:t>: 470</w:t>
      </w:r>
      <w:r>
        <w:rPr>
          <w:lang w:val="es-ES"/>
        </w:rPr>
        <w:noBreakHyphen/>
      </w:r>
      <w:r w:rsidRPr="00FB08A7">
        <w:rPr>
          <w:lang w:val="es-ES"/>
        </w:rPr>
        <w:t>790</w:t>
      </w:r>
      <w:r>
        <w:rPr>
          <w:lang w:val="es-ES"/>
        </w:rPr>
        <w:t> </w:t>
      </w:r>
      <w:r w:rsidRPr="00FB08A7">
        <w:rPr>
          <w:lang w:val="es-ES"/>
        </w:rPr>
        <w:t xml:space="preserve">MHz). </w:t>
      </w:r>
      <w:r>
        <w:rPr>
          <w:lang w:val="es-ES"/>
        </w:rPr>
        <w:t xml:space="preserve">En esta banda las señales de </w:t>
      </w:r>
      <w:r w:rsidRPr="00FB08A7">
        <w:rPr>
          <w:lang w:val="es-ES"/>
        </w:rPr>
        <w:t xml:space="preserve">TV </w:t>
      </w:r>
      <w:r>
        <w:rPr>
          <w:lang w:val="es-ES"/>
        </w:rPr>
        <w:t xml:space="preserve">con </w:t>
      </w:r>
      <w:r w:rsidRPr="00FB08A7">
        <w:rPr>
          <w:lang w:val="es-ES"/>
        </w:rPr>
        <w:t>6</w:t>
      </w:r>
      <w:r w:rsidR="00ED76F4">
        <w:rPr>
          <w:lang w:val="es-ES"/>
        </w:rPr>
        <w:t>-</w:t>
      </w:r>
      <w:r w:rsidRPr="00FB08A7">
        <w:rPr>
          <w:lang w:val="es-ES"/>
        </w:rPr>
        <w:t xml:space="preserve">8 MHz </w:t>
      </w:r>
      <w:r>
        <w:rPr>
          <w:lang w:val="es-ES"/>
        </w:rPr>
        <w:t xml:space="preserve">de ancho de banda funcionan junto con los sistemas de canales de instrucciones de banda estrecha y los micrófonos inalámbricos cuyo máximo ancho de banda está en la gama de </w:t>
      </w:r>
      <w:r w:rsidRPr="00FB08A7">
        <w:rPr>
          <w:lang w:val="es-ES"/>
        </w:rPr>
        <w:t>25 kHz.</w:t>
      </w:r>
    </w:p>
    <w:p w:rsidR="008339AB" w:rsidRPr="00FB08A7" w:rsidRDefault="008339AB" w:rsidP="00803B51">
      <w:pPr>
        <w:rPr>
          <w:lang w:val="es-ES"/>
        </w:rPr>
      </w:pPr>
      <w:r>
        <w:rPr>
          <w:lang w:val="es-ES"/>
        </w:rPr>
        <w:t>Si se mide la ocupación en estas bandas</w:t>
      </w:r>
      <w:r w:rsidRPr="00FB08A7">
        <w:rPr>
          <w:lang w:val="es-ES"/>
        </w:rPr>
        <w:t xml:space="preserve">, </w:t>
      </w:r>
      <w:r>
        <w:rPr>
          <w:lang w:val="es-ES"/>
        </w:rPr>
        <w:t>a menudo conviene distinguir entre lo que ocupa la TV y los demás sistemas</w:t>
      </w:r>
      <w:r w:rsidRPr="00FB08A7">
        <w:rPr>
          <w:lang w:val="es-ES"/>
        </w:rPr>
        <w:t xml:space="preserve">. </w:t>
      </w:r>
      <w:r>
        <w:rPr>
          <w:lang w:val="es-ES"/>
        </w:rPr>
        <w:t>En tal caso</w:t>
      </w:r>
      <w:r w:rsidRPr="00FB08A7">
        <w:rPr>
          <w:lang w:val="es-ES"/>
        </w:rPr>
        <w:t xml:space="preserve">, </w:t>
      </w:r>
      <w:r>
        <w:rPr>
          <w:lang w:val="es-ES"/>
        </w:rPr>
        <w:t>la evaluación se ha de realizar en varias etapas</w:t>
      </w:r>
      <w:r w:rsidRPr="00FB08A7">
        <w:rPr>
          <w:lang w:val="es-ES"/>
        </w:rPr>
        <w:t>:</w:t>
      </w:r>
    </w:p>
    <w:p w:rsidR="008339AB" w:rsidRPr="00FB08A7" w:rsidRDefault="008339AB" w:rsidP="00803B51">
      <w:pPr>
        <w:rPr>
          <w:lang w:val="es-ES"/>
        </w:rPr>
      </w:pPr>
      <w:r>
        <w:rPr>
          <w:lang w:val="es-ES"/>
        </w:rPr>
        <w:t>En primer lugar, determinar la ocupación del sistema más amplio en la banda</w:t>
      </w:r>
      <w:r w:rsidRPr="00FB08A7">
        <w:rPr>
          <w:lang w:val="es-ES"/>
        </w:rPr>
        <w:t xml:space="preserve">. </w:t>
      </w:r>
      <w:r>
        <w:rPr>
          <w:lang w:val="es-ES"/>
        </w:rPr>
        <w:t>Luego</w:t>
      </w:r>
      <w:r w:rsidRPr="00FB08A7">
        <w:rPr>
          <w:lang w:val="es-ES"/>
        </w:rPr>
        <w:t xml:space="preserve">, </w:t>
      </w:r>
      <w:r>
        <w:rPr>
          <w:lang w:val="es-ES"/>
        </w:rPr>
        <w:t>utilizar solamente la parte restante de la banda observada</w:t>
      </w:r>
      <w:r w:rsidRPr="00FB08A7">
        <w:rPr>
          <w:lang w:val="es-ES"/>
        </w:rPr>
        <w:t>, determin</w:t>
      </w:r>
      <w:r>
        <w:rPr>
          <w:lang w:val="es-ES"/>
        </w:rPr>
        <w:t>ar la ocupación correspondiente al siguiente sistema más estrecho</w:t>
      </w:r>
      <w:r w:rsidRPr="00FB08A7">
        <w:rPr>
          <w:lang w:val="es-ES"/>
        </w:rPr>
        <w:t xml:space="preserve">, </w:t>
      </w:r>
      <w:r>
        <w:rPr>
          <w:lang w:val="es-ES"/>
        </w:rPr>
        <w:t>y así sucesivamente</w:t>
      </w:r>
      <w:r w:rsidRPr="00FB08A7">
        <w:rPr>
          <w:lang w:val="es-ES"/>
        </w:rPr>
        <w:t>.</w:t>
      </w:r>
    </w:p>
    <w:p w:rsidR="008339AB" w:rsidRPr="00FB08A7" w:rsidRDefault="008339AB" w:rsidP="00E27095">
      <w:pPr>
        <w:keepNext/>
        <w:keepLines/>
        <w:rPr>
          <w:lang w:val="es-ES"/>
        </w:rPr>
      </w:pPr>
      <w:r>
        <w:rPr>
          <w:lang w:val="es-ES"/>
        </w:rPr>
        <w:t>Para</w:t>
      </w:r>
      <w:r w:rsidRPr="00FB08A7">
        <w:rPr>
          <w:lang w:val="es-ES"/>
        </w:rPr>
        <w:t xml:space="preserve"> detect</w:t>
      </w:r>
      <w:r>
        <w:rPr>
          <w:lang w:val="es-ES"/>
        </w:rPr>
        <w:t>ar</w:t>
      </w:r>
      <w:r w:rsidRPr="00FB08A7">
        <w:rPr>
          <w:lang w:val="es-ES"/>
        </w:rPr>
        <w:t xml:space="preserve"> </w:t>
      </w:r>
      <w:r>
        <w:rPr>
          <w:lang w:val="es-ES"/>
        </w:rPr>
        <w:t>la ocupación en un sistema amplio</w:t>
      </w:r>
      <w:r w:rsidRPr="00FB08A7">
        <w:rPr>
          <w:lang w:val="es-ES"/>
        </w:rPr>
        <w:t xml:space="preserve">, </w:t>
      </w:r>
      <w:r>
        <w:rPr>
          <w:lang w:val="es-ES"/>
        </w:rPr>
        <w:t>las muestras tomadas se tienen que evaluar del modo siguiente</w:t>
      </w:r>
      <w:r w:rsidRPr="00FB08A7">
        <w:rPr>
          <w:lang w:val="es-ES"/>
        </w:rPr>
        <w:t>:</w:t>
      </w:r>
    </w:p>
    <w:p w:rsidR="008339AB" w:rsidRPr="00FB08A7" w:rsidRDefault="008339AB" w:rsidP="00803B51">
      <w:pPr>
        <w:pStyle w:val="enumlev1"/>
        <w:rPr>
          <w:lang w:val="es-ES"/>
        </w:rPr>
      </w:pPr>
      <w:r w:rsidRPr="00FB08A7">
        <w:rPr>
          <w:lang w:val="es-ES"/>
        </w:rPr>
        <w:t>1</w:t>
      </w:r>
      <w:r>
        <w:rPr>
          <w:lang w:val="es-ES"/>
        </w:rPr>
        <w:t>)</w:t>
      </w:r>
      <w:r w:rsidRPr="00FB08A7">
        <w:rPr>
          <w:lang w:val="es-ES"/>
        </w:rPr>
        <w:tab/>
      </w:r>
      <w:r w:rsidR="00ED76F4">
        <w:rPr>
          <w:lang w:val="es-ES"/>
        </w:rPr>
        <w:t xml:space="preserve">La </w:t>
      </w:r>
      <w:r>
        <w:rPr>
          <w:lang w:val="es-ES"/>
        </w:rPr>
        <w:t>banda de frecuencia se divide en los canales del sistema de banda ancha</w:t>
      </w:r>
      <w:r w:rsidRPr="00FB08A7">
        <w:rPr>
          <w:lang w:val="es-ES"/>
        </w:rPr>
        <w:t>.</w:t>
      </w:r>
    </w:p>
    <w:p w:rsidR="008339AB" w:rsidRPr="00FB08A7" w:rsidRDefault="008339AB" w:rsidP="00803B51">
      <w:pPr>
        <w:pStyle w:val="enumlev1"/>
        <w:rPr>
          <w:lang w:val="es-ES"/>
        </w:rPr>
      </w:pPr>
      <w:r>
        <w:rPr>
          <w:lang w:val="es-ES"/>
        </w:rPr>
        <w:t>2)</w:t>
      </w:r>
      <w:r w:rsidRPr="00FB08A7">
        <w:rPr>
          <w:lang w:val="es-ES"/>
        </w:rPr>
        <w:tab/>
      </w:r>
      <w:r>
        <w:rPr>
          <w:lang w:val="es-ES"/>
        </w:rPr>
        <w:t>Las muestras tomadas se clasifican por frecuencia y se asignan al canal correspondiente</w:t>
      </w:r>
      <w:r w:rsidRPr="00FB08A7">
        <w:rPr>
          <w:lang w:val="es-ES"/>
        </w:rPr>
        <w:t>.</w:t>
      </w:r>
    </w:p>
    <w:p w:rsidR="008339AB" w:rsidRPr="00FB08A7" w:rsidRDefault="008339AB" w:rsidP="00803B51">
      <w:pPr>
        <w:pStyle w:val="enumlev1"/>
        <w:rPr>
          <w:lang w:val="es-ES"/>
        </w:rPr>
      </w:pPr>
      <w:r>
        <w:rPr>
          <w:lang w:val="es-ES"/>
        </w:rPr>
        <w:t>3)</w:t>
      </w:r>
      <w:r w:rsidRPr="00FB08A7">
        <w:rPr>
          <w:lang w:val="es-ES"/>
        </w:rPr>
        <w:tab/>
      </w:r>
      <w:r>
        <w:rPr>
          <w:lang w:val="es-ES"/>
        </w:rPr>
        <w:t>Las muestras medidas que corresponden a un canal se comparan por separado con el umbral</w:t>
      </w:r>
      <w:r w:rsidRPr="00FB08A7">
        <w:rPr>
          <w:lang w:val="es-ES"/>
        </w:rPr>
        <w:t>.</w:t>
      </w:r>
    </w:p>
    <w:p w:rsidR="008339AB" w:rsidRPr="00FB08A7" w:rsidRDefault="008339AB" w:rsidP="00803B51">
      <w:pPr>
        <w:pStyle w:val="enumlev1"/>
        <w:rPr>
          <w:lang w:val="es-ES"/>
        </w:rPr>
      </w:pPr>
      <w:r>
        <w:rPr>
          <w:lang w:val="es-ES"/>
        </w:rPr>
        <w:t>4)</w:t>
      </w:r>
      <w:r w:rsidRPr="00FB08A7">
        <w:rPr>
          <w:lang w:val="es-ES"/>
        </w:rPr>
        <w:tab/>
      </w:r>
      <w:r>
        <w:rPr>
          <w:lang w:val="es-ES"/>
        </w:rPr>
        <w:t xml:space="preserve">Si más del </w:t>
      </w:r>
      <w:r w:rsidRPr="00FB08A7">
        <w:rPr>
          <w:lang w:val="es-ES"/>
        </w:rPr>
        <w:t xml:space="preserve">50% </w:t>
      </w:r>
      <w:r>
        <w:rPr>
          <w:lang w:val="es-ES"/>
        </w:rPr>
        <w:t>de las muestras de un canal rebasa el umbral</w:t>
      </w:r>
      <w:r w:rsidRPr="00FB08A7">
        <w:rPr>
          <w:lang w:val="es-ES"/>
        </w:rPr>
        <w:t xml:space="preserve">, </w:t>
      </w:r>
      <w:r>
        <w:rPr>
          <w:lang w:val="es-ES"/>
        </w:rPr>
        <w:t>el canal se marca como ocupado por el sistema de banda ancha</w:t>
      </w:r>
      <w:r w:rsidRPr="00FB08A7">
        <w:rPr>
          <w:lang w:val="es-ES"/>
        </w:rPr>
        <w:t>.</w:t>
      </w:r>
    </w:p>
    <w:p w:rsidR="008339AB" w:rsidRPr="00FB08A7" w:rsidRDefault="008339AB" w:rsidP="00803B51">
      <w:pPr>
        <w:pStyle w:val="enumlev1"/>
        <w:rPr>
          <w:lang w:val="es-ES"/>
        </w:rPr>
      </w:pPr>
      <w:r>
        <w:rPr>
          <w:lang w:val="es-ES"/>
        </w:rPr>
        <w:t>5)</w:t>
      </w:r>
      <w:r w:rsidRPr="00FB08A7">
        <w:rPr>
          <w:lang w:val="es-ES"/>
        </w:rPr>
        <w:tab/>
      </w:r>
      <w:r>
        <w:rPr>
          <w:lang w:val="es-ES"/>
        </w:rPr>
        <w:t>Todas las muestras de los canales identificados como ocupados por el sistema de banda ancha se excluyen de la evaluación siguiente</w:t>
      </w:r>
      <w:r w:rsidRPr="00FB08A7">
        <w:rPr>
          <w:lang w:val="es-ES"/>
        </w:rPr>
        <w:t>.</w:t>
      </w:r>
    </w:p>
    <w:p w:rsidR="008339AB" w:rsidRPr="00FB08A7" w:rsidRDefault="008339AB" w:rsidP="00803B51">
      <w:pPr>
        <w:pStyle w:val="enumlev1"/>
        <w:rPr>
          <w:lang w:val="es-ES"/>
        </w:rPr>
      </w:pPr>
      <w:r>
        <w:rPr>
          <w:lang w:val="es-ES"/>
        </w:rPr>
        <w:t>6)</w:t>
      </w:r>
      <w:r w:rsidRPr="00FB08A7">
        <w:rPr>
          <w:lang w:val="es-ES"/>
        </w:rPr>
        <w:tab/>
      </w:r>
      <w:r>
        <w:rPr>
          <w:lang w:val="es-ES"/>
        </w:rPr>
        <w:t>Las partes restantes de la banda de frecuencias se dividen en canales del siguiente sistema de banda más estrecha</w:t>
      </w:r>
      <w:r w:rsidRPr="00FB08A7">
        <w:rPr>
          <w:lang w:val="es-ES"/>
        </w:rPr>
        <w:t>.</w:t>
      </w:r>
    </w:p>
    <w:p w:rsidR="008339AB" w:rsidRPr="00FB08A7" w:rsidRDefault="008339AB" w:rsidP="00803B51">
      <w:pPr>
        <w:pStyle w:val="enumlev1"/>
        <w:rPr>
          <w:lang w:val="es-ES"/>
        </w:rPr>
      </w:pPr>
      <w:r>
        <w:rPr>
          <w:lang w:val="es-ES"/>
        </w:rPr>
        <w:t>7)</w:t>
      </w:r>
      <w:r w:rsidRPr="00FB08A7">
        <w:rPr>
          <w:lang w:val="es-ES"/>
        </w:rPr>
        <w:tab/>
      </w:r>
      <w:r>
        <w:rPr>
          <w:lang w:val="es-ES"/>
        </w:rPr>
        <w:t xml:space="preserve">Se repiten los pasos </w:t>
      </w:r>
      <w:r w:rsidRPr="00FB08A7">
        <w:rPr>
          <w:lang w:val="es-ES"/>
        </w:rPr>
        <w:t xml:space="preserve">2) </w:t>
      </w:r>
      <w:r>
        <w:rPr>
          <w:lang w:val="es-ES"/>
        </w:rPr>
        <w:t>a</w:t>
      </w:r>
      <w:r w:rsidRPr="00FB08A7">
        <w:rPr>
          <w:lang w:val="es-ES"/>
        </w:rPr>
        <w:t xml:space="preserve"> 6) </w:t>
      </w:r>
      <w:r>
        <w:rPr>
          <w:lang w:val="es-ES"/>
        </w:rPr>
        <w:t>con las muestras restantes para determinar los canales ocupados por el siguiente sistema de banda más estrecha</w:t>
      </w:r>
      <w:r w:rsidRPr="00FB08A7">
        <w:rPr>
          <w:lang w:val="es-ES"/>
        </w:rPr>
        <w:t>.</w:t>
      </w:r>
    </w:p>
    <w:p w:rsidR="008339AB" w:rsidRPr="00FB08A7" w:rsidRDefault="008339AB" w:rsidP="00ED76F4">
      <w:pPr>
        <w:rPr>
          <w:lang w:val="es-ES"/>
        </w:rPr>
      </w:pPr>
      <w:r>
        <w:rPr>
          <w:lang w:val="es-ES"/>
        </w:rPr>
        <w:t>Este procedimiento se repite hasta haber procesado el último sistema de banda más estrecha</w:t>
      </w:r>
      <w:r w:rsidRPr="00FB08A7">
        <w:rPr>
          <w:lang w:val="es-ES"/>
        </w:rPr>
        <w:t xml:space="preserve">. </w:t>
      </w:r>
      <w:r>
        <w:rPr>
          <w:lang w:val="es-ES"/>
        </w:rPr>
        <w:t>La Fig. </w:t>
      </w:r>
      <w:r w:rsidRPr="00FB08A7">
        <w:rPr>
          <w:lang w:val="es-ES"/>
        </w:rPr>
        <w:t xml:space="preserve">14 </w:t>
      </w:r>
      <w:r>
        <w:rPr>
          <w:lang w:val="es-ES"/>
        </w:rPr>
        <w:t>muestra un ejemplo para 2</w:t>
      </w:r>
      <w:r w:rsidR="00ED76F4">
        <w:rPr>
          <w:lang w:val="es-ES"/>
        </w:rPr>
        <w:t> </w:t>
      </w:r>
      <w:r>
        <w:rPr>
          <w:lang w:val="es-ES"/>
        </w:rPr>
        <w:t xml:space="preserve">canales de banda ancha u 8 canales de un sistema de banda estrecha que tiene </w:t>
      </w:r>
      <w:r w:rsidRPr="00FB08A7">
        <w:rPr>
          <w:lang w:val="es-ES"/>
        </w:rPr>
        <w:t xml:space="preserve">¼ </w:t>
      </w:r>
      <w:r>
        <w:rPr>
          <w:lang w:val="es-ES"/>
        </w:rPr>
        <w:t>del ancho del canal de banda ancha</w:t>
      </w:r>
      <w:r w:rsidRPr="00FB08A7">
        <w:rPr>
          <w:lang w:val="es-ES"/>
        </w:rPr>
        <w:t>.</w:t>
      </w:r>
    </w:p>
    <w:p w:rsidR="008339AB" w:rsidRPr="00FB08A7" w:rsidRDefault="008339AB" w:rsidP="008339AB">
      <w:pPr>
        <w:pStyle w:val="FigureNo"/>
        <w:rPr>
          <w:lang w:val="es-ES"/>
        </w:rPr>
      </w:pPr>
      <w:r w:rsidRPr="00FB08A7">
        <w:rPr>
          <w:lang w:val="es-ES"/>
        </w:rPr>
        <w:t>Figur</w:t>
      </w:r>
      <w:r>
        <w:rPr>
          <w:lang w:val="es-ES"/>
        </w:rPr>
        <w:t>A</w:t>
      </w:r>
      <w:r w:rsidRPr="00FB08A7">
        <w:rPr>
          <w:lang w:val="es-ES"/>
        </w:rPr>
        <w:t xml:space="preserve"> 14</w:t>
      </w:r>
    </w:p>
    <w:p w:rsidR="008339AB" w:rsidRPr="00FB08A7" w:rsidRDefault="008339AB" w:rsidP="008339AB">
      <w:pPr>
        <w:pStyle w:val="Figuretitle"/>
        <w:rPr>
          <w:lang w:val="es-ES"/>
        </w:rPr>
      </w:pPr>
      <w:r>
        <w:rPr>
          <w:lang w:val="es-ES"/>
        </w:rPr>
        <w:t>Evaluación de muestras tomadas en una banda con distintas anchuras de canal</w:t>
      </w:r>
    </w:p>
    <w:p w:rsidR="008339AB" w:rsidRPr="00FB08A7" w:rsidRDefault="008339AB" w:rsidP="008339AB">
      <w:pPr>
        <w:rPr>
          <w:lang w:val="es-ES"/>
        </w:rPr>
      </w:pPr>
    </w:p>
    <w:p w:rsidR="008339AB" w:rsidRPr="00FB08A7" w:rsidRDefault="008339AB" w:rsidP="008339AB">
      <w:pPr>
        <w:rPr>
          <w:lang w:val="es-ES"/>
        </w:rPr>
      </w:pPr>
      <w:r w:rsidRPr="00FB08A7">
        <w:rPr>
          <w:noProof/>
          <w:lang w:val="en-US" w:eastAsia="zh-CN"/>
        </w:rPr>
        <mc:AlternateContent>
          <mc:Choice Requires="wpg">
            <w:drawing>
              <wp:anchor distT="0" distB="0" distL="114300" distR="114300" simplePos="0" relativeHeight="251667456" behindDoc="0" locked="0" layoutInCell="1" allowOverlap="1" wp14:anchorId="24FCCF4E" wp14:editId="11A9B430">
                <wp:simplePos x="0" y="0"/>
                <wp:positionH relativeFrom="column">
                  <wp:posOffset>227330</wp:posOffset>
                </wp:positionH>
                <wp:positionV relativeFrom="paragraph">
                  <wp:posOffset>27305</wp:posOffset>
                </wp:positionV>
                <wp:extent cx="5391150" cy="2165350"/>
                <wp:effectExtent l="0" t="38100" r="0" b="635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2165350"/>
                          <a:chOff x="1485" y="7082"/>
                          <a:chExt cx="8490" cy="3410"/>
                        </a:xfrm>
                      </wpg:grpSpPr>
                      <wps:wsp>
                        <wps:cNvPr id="83" name="Line 279"/>
                        <wps:cNvCnPr/>
                        <wps:spPr bwMode="auto">
                          <a:xfrm>
                            <a:off x="2459" y="9636"/>
                            <a:ext cx="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280"/>
                        <wps:cNvCnPr/>
                        <wps:spPr bwMode="auto">
                          <a:xfrm flipV="1">
                            <a:off x="25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 name="Line 281"/>
                        <wps:cNvCnPr/>
                        <wps:spPr bwMode="auto">
                          <a:xfrm flipV="1">
                            <a:off x="2549"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6" name="Line 282"/>
                        <wps:cNvCnPr/>
                        <wps:spPr bwMode="auto">
                          <a:xfrm flipV="1">
                            <a:off x="2601"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7" name="Line 283"/>
                        <wps:cNvCnPr/>
                        <wps:spPr bwMode="auto">
                          <a:xfrm flipV="1">
                            <a:off x="2650"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8" name="Line 284"/>
                        <wps:cNvCnPr/>
                        <wps:spPr bwMode="auto">
                          <a:xfrm flipV="1">
                            <a:off x="27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9" name="Line 285"/>
                        <wps:cNvCnPr/>
                        <wps:spPr bwMode="auto">
                          <a:xfrm flipV="1">
                            <a:off x="2747"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 name="Line 286"/>
                        <wps:cNvCnPr/>
                        <wps:spPr bwMode="auto">
                          <a:xfrm flipV="1">
                            <a:off x="2796"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1" name="Line 287"/>
                        <wps:cNvCnPr/>
                        <wps:spPr bwMode="auto">
                          <a:xfrm flipV="1">
                            <a:off x="2845"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 name="Line 288"/>
                        <wps:cNvCnPr/>
                        <wps:spPr bwMode="auto">
                          <a:xfrm flipV="1">
                            <a:off x="2894"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3" name="Line 289"/>
                        <wps:cNvCnPr/>
                        <wps:spPr bwMode="auto">
                          <a:xfrm flipV="1">
                            <a:off x="2946"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 name="Line 290"/>
                        <wps:cNvCnPr/>
                        <wps:spPr bwMode="auto">
                          <a:xfrm flipV="1">
                            <a:off x="300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 name="Line 291"/>
                        <wps:cNvCnPr/>
                        <wps:spPr bwMode="auto">
                          <a:xfrm flipV="1">
                            <a:off x="3051"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6" name="Line 292"/>
                        <wps:cNvCnPr/>
                        <wps:spPr bwMode="auto">
                          <a:xfrm flipV="1">
                            <a:off x="3103"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 name="Line 293"/>
                        <wps:cNvCnPr/>
                        <wps:spPr bwMode="auto">
                          <a:xfrm flipV="1">
                            <a:off x="315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8" name="Line 294"/>
                        <wps:cNvCnPr/>
                        <wps:spPr bwMode="auto">
                          <a:xfrm flipV="1">
                            <a:off x="3202"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9" name="Line 295"/>
                        <wps:cNvCnPr/>
                        <wps:spPr bwMode="auto">
                          <a:xfrm flipV="1">
                            <a:off x="3851" y="9003"/>
                            <a:ext cx="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96"/>
                        <wps:cNvCnPr/>
                        <wps:spPr bwMode="auto">
                          <a:xfrm flipV="1">
                            <a:off x="3900" y="8621"/>
                            <a:ext cx="0" cy="10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97"/>
                        <wps:cNvCnPr/>
                        <wps:spPr bwMode="auto">
                          <a:xfrm flipV="1">
                            <a:off x="3949" y="8130"/>
                            <a:ext cx="0" cy="15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98"/>
                        <wps:cNvCnPr/>
                        <wps:spPr bwMode="auto">
                          <a:xfrm flipV="1">
                            <a:off x="3998" y="7449"/>
                            <a:ext cx="0" cy="2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99"/>
                        <wps:cNvCnPr/>
                        <wps:spPr bwMode="auto">
                          <a:xfrm flipV="1">
                            <a:off x="4050" y="7803"/>
                            <a:ext cx="0" cy="18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300"/>
                        <wps:cNvCnPr/>
                        <wps:spPr bwMode="auto">
                          <a:xfrm flipV="1">
                            <a:off x="4107" y="8383"/>
                            <a:ext cx="0" cy="1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301"/>
                        <wps:cNvCnPr/>
                        <wps:spPr bwMode="auto">
                          <a:xfrm flipV="1">
                            <a:off x="4156" y="8885"/>
                            <a:ext cx="0" cy="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302"/>
                        <wps:cNvCnPr/>
                        <wps:spPr bwMode="auto">
                          <a:xfrm flipV="1">
                            <a:off x="3606"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7" name="Line 303"/>
                        <wps:cNvCnPr/>
                        <wps:spPr bwMode="auto">
                          <a:xfrm flipV="1">
                            <a:off x="3655"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8" name="Line 304"/>
                        <wps:cNvCnPr/>
                        <wps:spPr bwMode="auto">
                          <a:xfrm flipV="1">
                            <a:off x="3705"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9" name="Line 305"/>
                        <wps:cNvCnPr/>
                        <wps:spPr bwMode="auto">
                          <a:xfrm flipV="1">
                            <a:off x="3752"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0" name="Line 306"/>
                        <wps:cNvCnPr/>
                        <wps:spPr bwMode="auto">
                          <a:xfrm flipV="1">
                            <a:off x="3801"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 name="Line 307"/>
                        <wps:cNvCnPr/>
                        <wps:spPr bwMode="auto">
                          <a:xfrm flipV="1">
                            <a:off x="3252"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2" name="Line 308"/>
                        <wps:cNvCnPr/>
                        <wps:spPr bwMode="auto">
                          <a:xfrm flipV="1">
                            <a:off x="3301" y="9304"/>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 name="Line 309"/>
                        <wps:cNvCnPr/>
                        <wps:spPr bwMode="auto">
                          <a:xfrm flipV="1">
                            <a:off x="3353"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4" name="Line 310"/>
                        <wps:cNvCnPr/>
                        <wps:spPr bwMode="auto">
                          <a:xfrm flipV="1">
                            <a:off x="3409"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5" name="Line 311"/>
                        <wps:cNvCnPr/>
                        <wps:spPr bwMode="auto">
                          <a:xfrm flipV="1">
                            <a:off x="3458" y="9297"/>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6" name="Line 312"/>
                        <wps:cNvCnPr/>
                        <wps:spPr bwMode="auto">
                          <a:xfrm flipV="1">
                            <a:off x="3510" y="9322"/>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7" name="Line 313"/>
                        <wps:cNvCnPr/>
                        <wps:spPr bwMode="auto">
                          <a:xfrm flipV="1">
                            <a:off x="3559" y="9244"/>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8" name="Line 314"/>
                        <wps:cNvCnPr/>
                        <wps:spPr bwMode="auto">
                          <a:xfrm flipV="1">
                            <a:off x="4207"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9" name="Line 315"/>
                        <wps:cNvCnPr/>
                        <wps:spPr bwMode="auto">
                          <a:xfrm flipV="1">
                            <a:off x="4254"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 name="Line 316"/>
                        <wps:cNvCnPr/>
                        <wps:spPr bwMode="auto">
                          <a:xfrm flipV="1">
                            <a:off x="4303" y="9319"/>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1" name="Line 317"/>
                        <wps:cNvCnPr/>
                        <wps:spPr bwMode="auto">
                          <a:xfrm flipV="1">
                            <a:off x="4352" y="9271"/>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2" name="Line 318"/>
                        <wps:cNvCnPr/>
                        <wps:spPr bwMode="auto">
                          <a:xfrm flipV="1">
                            <a:off x="4401" y="9219"/>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4453" y="9304"/>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450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4558"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461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465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8" name="Line 324"/>
                        <wps:cNvCnPr/>
                        <wps:spPr bwMode="auto">
                          <a:xfrm flipV="1">
                            <a:off x="4709"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9" name="Line 325"/>
                        <wps:cNvCnPr/>
                        <wps:spPr bwMode="auto">
                          <a:xfrm flipV="1">
                            <a:off x="4756"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0" name="Line 326"/>
                        <wps:cNvCnPr/>
                        <wps:spPr bwMode="auto">
                          <a:xfrm flipV="1">
                            <a:off x="4805"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 name="Line 327"/>
                        <wps:cNvCnPr/>
                        <wps:spPr bwMode="auto">
                          <a:xfrm flipV="1">
                            <a:off x="4854"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2" name="Line 328"/>
                        <wps:cNvCnPr/>
                        <wps:spPr bwMode="auto">
                          <a:xfrm flipV="1">
                            <a:off x="4903"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3" name="Line 329"/>
                        <wps:cNvCnPr/>
                        <wps:spPr bwMode="auto">
                          <a:xfrm flipV="1">
                            <a:off x="4955"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 name="Line 330"/>
                        <wps:cNvCnPr/>
                        <wps:spPr bwMode="auto">
                          <a:xfrm flipV="1">
                            <a:off x="50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5" name="Line 331"/>
                        <wps:cNvCnPr/>
                        <wps:spPr bwMode="auto">
                          <a:xfrm flipV="1">
                            <a:off x="5061"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6" name="Line 332"/>
                        <wps:cNvCnPr/>
                        <wps:spPr bwMode="auto">
                          <a:xfrm flipV="1">
                            <a:off x="5113" y="8882"/>
                            <a:ext cx="0" cy="75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7" name="Line 333"/>
                        <wps:cNvCnPr/>
                        <wps:spPr bwMode="auto">
                          <a:xfrm flipV="1">
                            <a:off x="5162" y="9217"/>
                            <a:ext cx="0" cy="4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8" name="Line 334"/>
                        <wps:cNvCnPr/>
                        <wps:spPr bwMode="auto">
                          <a:xfrm flipV="1">
                            <a:off x="52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9" name="Line 335"/>
                        <wps:cNvCnPr/>
                        <wps:spPr bwMode="auto">
                          <a:xfrm flipV="1">
                            <a:off x="5259" y="8965"/>
                            <a:ext cx="0" cy="67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0" name="Line 336"/>
                        <wps:cNvCnPr/>
                        <wps:spPr bwMode="auto">
                          <a:xfrm flipV="1">
                            <a:off x="5308" y="9117"/>
                            <a:ext cx="0" cy="52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1" name="Line 337"/>
                        <wps:cNvCnPr/>
                        <wps:spPr bwMode="auto">
                          <a:xfrm flipV="1">
                            <a:off x="5357"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2" name="Line 338"/>
                        <wps:cNvCnPr/>
                        <wps:spPr bwMode="auto">
                          <a:xfrm flipV="1">
                            <a:off x="5406" y="8940"/>
                            <a:ext cx="0" cy="6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3" name="Line 339"/>
                        <wps:cNvCnPr/>
                        <wps:spPr bwMode="auto">
                          <a:xfrm flipV="1">
                            <a:off x="5458" y="8839"/>
                            <a:ext cx="0" cy="7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4" name="Line 340"/>
                        <wps:cNvCnPr/>
                        <wps:spPr bwMode="auto">
                          <a:xfrm flipV="1">
                            <a:off x="5515" y="9000"/>
                            <a:ext cx="0" cy="63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5" name="Line 341"/>
                        <wps:cNvCnPr/>
                        <wps:spPr bwMode="auto">
                          <a:xfrm flipV="1">
                            <a:off x="5564"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6" name="Line 342"/>
                        <wps:cNvCnPr/>
                        <wps:spPr bwMode="auto">
                          <a:xfrm flipV="1">
                            <a:off x="5616"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 name="Line 343"/>
                        <wps:cNvCnPr/>
                        <wps:spPr bwMode="auto">
                          <a:xfrm flipV="1">
                            <a:off x="5665"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8" name="Line 344"/>
                        <wps:cNvCnPr/>
                        <wps:spPr bwMode="auto">
                          <a:xfrm flipV="1">
                            <a:off x="5715"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9" name="Line 345"/>
                        <wps:cNvCnPr/>
                        <wps:spPr bwMode="auto">
                          <a:xfrm flipV="1">
                            <a:off x="5762" y="8940"/>
                            <a:ext cx="0" cy="69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0" name="Line 346"/>
                        <wps:cNvCnPr/>
                        <wps:spPr bwMode="auto">
                          <a:xfrm flipV="1">
                            <a:off x="5811" y="8710"/>
                            <a:ext cx="0" cy="92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1" name="Line 347"/>
                        <wps:cNvCnPr/>
                        <wps:spPr bwMode="auto">
                          <a:xfrm flipV="1">
                            <a:off x="5860" y="8664"/>
                            <a:ext cx="0" cy="97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2" name="Line 348"/>
                        <wps:cNvCnPr/>
                        <wps:spPr bwMode="auto">
                          <a:xfrm flipV="1">
                            <a:off x="5909" y="9217"/>
                            <a:ext cx="0" cy="41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3" name="Line 349"/>
                        <wps:cNvCnPr/>
                        <wps:spPr bwMode="auto">
                          <a:xfrm flipV="1">
                            <a:off x="5961"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4" name="Line 350"/>
                        <wps:cNvCnPr/>
                        <wps:spPr bwMode="auto">
                          <a:xfrm flipV="1">
                            <a:off x="6017" y="8618"/>
                            <a:ext cx="0" cy="101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5" name="Line 351"/>
                        <wps:cNvCnPr/>
                        <wps:spPr bwMode="auto">
                          <a:xfrm flipV="1">
                            <a:off x="6066" y="8940"/>
                            <a:ext cx="0" cy="69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6" name="Line 352"/>
                        <wps:cNvCnPr/>
                        <wps:spPr bwMode="auto">
                          <a:xfrm flipV="1">
                            <a:off x="6118" y="8767"/>
                            <a:ext cx="0" cy="86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7" name="Line 353"/>
                        <wps:cNvCnPr/>
                        <wps:spPr bwMode="auto">
                          <a:xfrm flipV="1">
                            <a:off x="6167"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8" name="Line 354"/>
                        <wps:cNvCnPr/>
                        <wps:spPr bwMode="auto">
                          <a:xfrm flipV="1">
                            <a:off x="621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9" name="Line 355"/>
                        <wps:cNvCnPr/>
                        <wps:spPr bwMode="auto">
                          <a:xfrm flipV="1">
                            <a:off x="6264" y="8789"/>
                            <a:ext cx="0" cy="84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0" name="Line 356"/>
                        <wps:cNvCnPr/>
                        <wps:spPr bwMode="auto">
                          <a:xfrm flipV="1">
                            <a:off x="6313" y="9160"/>
                            <a:ext cx="0" cy="47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1" name="Line 357"/>
                        <wps:cNvCnPr/>
                        <wps:spPr bwMode="auto">
                          <a:xfrm flipV="1">
                            <a:off x="6362" y="8644"/>
                            <a:ext cx="0" cy="98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2" name="Line 358"/>
                        <wps:cNvCnPr/>
                        <wps:spPr bwMode="auto">
                          <a:xfrm flipV="1">
                            <a:off x="6411"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3" name="Line 359"/>
                        <wps:cNvCnPr/>
                        <wps:spPr bwMode="auto">
                          <a:xfrm flipV="1">
                            <a:off x="6463"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4" name="Line 360"/>
                        <wps:cNvCnPr/>
                        <wps:spPr bwMode="auto">
                          <a:xfrm flipV="1">
                            <a:off x="6520" y="8593"/>
                            <a:ext cx="0" cy="104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5" name="Line 361"/>
                        <wps:cNvCnPr/>
                        <wps:spPr bwMode="auto">
                          <a:xfrm flipV="1">
                            <a:off x="6569" y="8940"/>
                            <a:ext cx="0" cy="6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6" name="Line 362"/>
                        <wps:cNvCnPr/>
                        <wps:spPr bwMode="auto">
                          <a:xfrm flipV="1">
                            <a:off x="6621"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7" name="Line 363"/>
                        <wps:cNvCnPr/>
                        <wps:spPr bwMode="auto">
                          <a:xfrm flipV="1">
                            <a:off x="6670"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8" name="Line 364"/>
                        <wps:cNvCnPr/>
                        <wps:spPr bwMode="auto">
                          <a:xfrm flipV="1">
                            <a:off x="6720"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9" name="Line 365"/>
                        <wps:cNvCnPr/>
                        <wps:spPr bwMode="auto">
                          <a:xfrm flipV="1">
                            <a:off x="6767" y="8644"/>
                            <a:ext cx="0" cy="9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0" name="Line 366"/>
                        <wps:cNvCnPr/>
                        <wps:spPr bwMode="auto">
                          <a:xfrm flipV="1">
                            <a:off x="6816" y="8789"/>
                            <a:ext cx="0" cy="8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1" name="Line 367"/>
                        <wps:cNvCnPr/>
                        <wps:spPr bwMode="auto">
                          <a:xfrm flipV="1">
                            <a:off x="6865"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2" name="Line 368"/>
                        <wps:cNvCnPr/>
                        <wps:spPr bwMode="auto">
                          <a:xfrm flipV="1">
                            <a:off x="6914" y="8965"/>
                            <a:ext cx="0" cy="66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3" name="Line 369"/>
                        <wps:cNvCnPr/>
                        <wps:spPr bwMode="auto">
                          <a:xfrm flipV="1">
                            <a:off x="6966"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4" name="Line 370"/>
                        <wps:cNvCnPr/>
                        <wps:spPr bwMode="auto">
                          <a:xfrm flipV="1">
                            <a:off x="7018"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5" name="Line 371"/>
                        <wps:cNvCnPr/>
                        <wps:spPr bwMode="auto">
                          <a:xfrm flipV="1">
                            <a:off x="706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6" name="Line 372"/>
                        <wps:cNvCnPr/>
                        <wps:spPr bwMode="auto">
                          <a:xfrm flipV="1">
                            <a:off x="7119"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7" name="Line 373"/>
                        <wps:cNvCnPr/>
                        <wps:spPr bwMode="auto">
                          <a:xfrm flipV="1">
                            <a:off x="7168" y="8644"/>
                            <a:ext cx="0" cy="98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8" name="Line 374"/>
                        <wps:cNvCnPr/>
                        <wps:spPr bwMode="auto">
                          <a:xfrm flipV="1">
                            <a:off x="7218"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9" name="Line 375"/>
                        <wps:cNvCnPr/>
                        <wps:spPr bwMode="auto">
                          <a:xfrm flipV="1">
                            <a:off x="7265"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0" name="Line 376"/>
                        <wps:cNvCnPr/>
                        <wps:spPr bwMode="auto">
                          <a:xfrm flipV="1">
                            <a:off x="7314"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1" name="Line 377"/>
                        <wps:cNvCnPr/>
                        <wps:spPr bwMode="auto">
                          <a:xfrm flipV="1">
                            <a:off x="7363"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2" name="Line 378"/>
                        <wps:cNvCnPr/>
                        <wps:spPr bwMode="auto">
                          <a:xfrm flipV="1">
                            <a:off x="7412"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3" name="Line 379"/>
                        <wps:cNvCnPr/>
                        <wps:spPr bwMode="auto">
                          <a:xfrm flipV="1">
                            <a:off x="7464"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4" name="Line 380"/>
                        <wps:cNvCnPr/>
                        <wps:spPr bwMode="auto">
                          <a:xfrm flipV="1">
                            <a:off x="752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5" name="Line 381"/>
                        <wps:cNvCnPr/>
                        <wps:spPr bwMode="auto">
                          <a:xfrm flipV="1">
                            <a:off x="7569"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6" name="Line 382"/>
                        <wps:cNvCnPr/>
                        <wps:spPr bwMode="auto">
                          <a:xfrm flipV="1">
                            <a:off x="7621"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7" name="Line 383"/>
                        <wps:cNvCnPr/>
                        <wps:spPr bwMode="auto">
                          <a:xfrm flipV="1">
                            <a:off x="767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8" name="Line 384"/>
                        <wps:cNvCnPr/>
                        <wps:spPr bwMode="auto">
                          <a:xfrm flipV="1">
                            <a:off x="7720"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9" name="Line 385"/>
                        <wps:cNvCnPr/>
                        <wps:spPr bwMode="auto">
                          <a:xfrm flipV="1">
                            <a:off x="7767" y="9272"/>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0" name="Line 386"/>
                        <wps:cNvCnPr/>
                        <wps:spPr bwMode="auto">
                          <a:xfrm flipV="1">
                            <a:off x="7816" y="9317"/>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1" name="Line 387"/>
                        <wps:cNvCnPr/>
                        <wps:spPr bwMode="auto">
                          <a:xfrm flipV="1">
                            <a:off x="7865"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2" name="Line 388"/>
                        <wps:cNvCnPr/>
                        <wps:spPr bwMode="auto">
                          <a:xfrm flipV="1">
                            <a:off x="7914"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3" name="Line 389"/>
                        <wps:cNvCnPr/>
                        <wps:spPr bwMode="auto">
                          <a:xfrm flipV="1">
                            <a:off x="7966" y="9302"/>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4" name="Line 390"/>
                        <wps:cNvCnPr/>
                        <wps:spPr bwMode="auto">
                          <a:xfrm flipV="1">
                            <a:off x="8023"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5" name="Line 391"/>
                        <wps:cNvCnPr/>
                        <wps:spPr bwMode="auto">
                          <a:xfrm flipV="1">
                            <a:off x="8072" y="9337"/>
                            <a:ext cx="0" cy="29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6" name="Line 392"/>
                        <wps:cNvCnPr/>
                        <wps:spPr bwMode="auto">
                          <a:xfrm flipV="1">
                            <a:off x="8124"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7" name="Line 393"/>
                        <wps:cNvCnPr/>
                        <wps:spPr bwMode="auto">
                          <a:xfrm flipV="1">
                            <a:off x="8173"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8" name="Line 394"/>
                        <wps:cNvCnPr/>
                        <wps:spPr bwMode="auto">
                          <a:xfrm flipV="1">
                            <a:off x="8223"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9" name="Line 395"/>
                        <wps:cNvCnPr/>
                        <wps:spPr bwMode="auto">
                          <a:xfrm flipV="1">
                            <a:off x="8270"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0" name="Line 396"/>
                        <wps:cNvCnPr/>
                        <wps:spPr bwMode="auto">
                          <a:xfrm flipV="1">
                            <a:off x="8319"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1" name="Line 397"/>
                        <wps:cNvCnPr/>
                        <wps:spPr bwMode="auto">
                          <a:xfrm flipV="1">
                            <a:off x="8368"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2" name="Line 398"/>
                        <wps:cNvCnPr/>
                        <wps:spPr bwMode="auto">
                          <a:xfrm flipV="1">
                            <a:off x="8417" y="9300"/>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3" name="Line 399"/>
                        <wps:cNvCnPr/>
                        <wps:spPr bwMode="auto">
                          <a:xfrm flipV="1">
                            <a:off x="2452" y="7082"/>
                            <a:ext cx="0" cy="33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Line 400"/>
                        <wps:cNvCnPr/>
                        <wps:spPr bwMode="auto">
                          <a:xfrm>
                            <a:off x="245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5" name="Line 401"/>
                        <wps:cNvCnPr/>
                        <wps:spPr bwMode="auto">
                          <a:xfrm flipV="1">
                            <a:off x="490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402"/>
                        <wps:cNvCnPr/>
                        <wps:spPr bwMode="auto">
                          <a:xfrm>
                            <a:off x="491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7" name="Line 403"/>
                        <wps:cNvCnPr/>
                        <wps:spPr bwMode="auto">
                          <a:xfrm flipV="1">
                            <a:off x="736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404"/>
                        <wps:cNvCnPr/>
                        <wps:spPr bwMode="auto">
                          <a:xfrm>
                            <a:off x="7373" y="10349"/>
                            <a:ext cx="24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9" name="Line 405"/>
                        <wps:cNvCnPr/>
                        <wps:spPr bwMode="auto">
                          <a:xfrm>
                            <a:off x="3705"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406"/>
                        <wps:cNvCnPr/>
                        <wps:spPr bwMode="auto">
                          <a:xfrm>
                            <a:off x="3051"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407"/>
                        <wps:cNvCnPr/>
                        <wps:spPr bwMode="auto">
                          <a:xfrm>
                            <a:off x="4303"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408"/>
                        <wps:cNvCnPr/>
                        <wps:spPr bwMode="auto">
                          <a:xfrm>
                            <a:off x="1688" y="9081"/>
                            <a:ext cx="6835"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13" name="Text Box 409"/>
                        <wps:cNvSpPr txBox="1">
                          <a:spLocks noChangeArrowheads="1"/>
                        </wps:cNvSpPr>
                        <wps:spPr bwMode="auto">
                          <a:xfrm>
                            <a:off x="1485" y="8811"/>
                            <a:ext cx="89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1136ED" w:rsidRDefault="00C61BB0" w:rsidP="002723D4">
                              <w:pPr>
                                <w:pStyle w:val="Figure"/>
                                <w:rPr>
                                  <w:lang w:val="de-DE"/>
                                </w:rPr>
                              </w:pPr>
                              <w:r>
                                <w:rPr>
                                  <w:caps w:val="0"/>
                                  <w:lang w:val="de-DE"/>
                                </w:rPr>
                                <w:t>Umbral</w:t>
                              </w:r>
                            </w:p>
                          </w:txbxContent>
                        </wps:txbx>
                        <wps:bodyPr rot="0" vert="horz" wrap="square" lIns="0" tIns="0" rIns="0" bIns="0" anchor="t" anchorCtr="0" upright="1">
                          <a:noAutofit/>
                        </wps:bodyPr>
                      </wps:wsp>
                      <wps:wsp>
                        <wps:cNvPr id="214" name="Text Box 410"/>
                        <wps:cNvSpPr txBox="1">
                          <a:spLocks noChangeArrowheads="1"/>
                        </wps:cNvSpPr>
                        <wps:spPr bwMode="auto">
                          <a:xfrm>
                            <a:off x="2183" y="7176"/>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6719F" w:rsidRDefault="00C61BB0" w:rsidP="002723D4">
                              <w:pPr>
                                <w:pStyle w:val="Figure"/>
                                <w:rPr>
                                  <w:lang w:val="de-DE"/>
                                </w:rPr>
                              </w:pPr>
                              <w:r>
                                <w:rPr>
                                  <w:lang w:val="de-DE"/>
                                </w:rPr>
                                <w:t>A</w:t>
                              </w:r>
                            </w:p>
                          </w:txbxContent>
                        </wps:txbx>
                        <wps:bodyPr rot="0" vert="horz" wrap="square" lIns="0" tIns="0" rIns="0" bIns="0" anchor="t" anchorCtr="0" upright="1">
                          <a:noAutofit/>
                        </wps:bodyPr>
                      </wps:wsp>
                      <wps:wsp>
                        <wps:cNvPr id="215" name="Text Box 411"/>
                        <wps:cNvSpPr txBox="1">
                          <a:spLocks noChangeArrowheads="1"/>
                        </wps:cNvSpPr>
                        <wps:spPr bwMode="auto">
                          <a:xfrm>
                            <a:off x="8624" y="9523"/>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2723D4" w:rsidRDefault="00C61BB0" w:rsidP="002723D4">
                              <w:pPr>
                                <w:pStyle w:val="Figure"/>
                                <w:rPr>
                                  <w:i/>
                                  <w:iCs/>
                                  <w:lang w:val="de-DE"/>
                                </w:rPr>
                              </w:pPr>
                              <w:r w:rsidRPr="002723D4">
                                <w:rPr>
                                  <w:i/>
                                  <w:iCs/>
                                  <w:caps w:val="0"/>
                                  <w:lang w:val="de-DE"/>
                                </w:rPr>
                                <w:t>f</w:t>
                              </w:r>
                            </w:p>
                          </w:txbxContent>
                        </wps:txbx>
                        <wps:bodyPr rot="0" vert="horz" wrap="square" lIns="0" tIns="0" rIns="0" bIns="0" anchor="t" anchorCtr="0" upright="1">
                          <a:noAutofit/>
                        </wps:bodyPr>
                      </wps:wsp>
                      <wps:wsp>
                        <wps:cNvPr id="216" name="Text Box 412"/>
                        <wps:cNvSpPr txBox="1">
                          <a:spLocks noChangeArrowheads="1"/>
                        </wps:cNvSpPr>
                        <wps:spPr bwMode="auto">
                          <a:xfrm>
                            <a:off x="2601"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6719F" w:rsidRDefault="00C61BB0" w:rsidP="002723D4">
                              <w:pPr>
                                <w:pStyle w:val="Figure"/>
                                <w:rPr>
                                  <w:lang w:val="de-DE"/>
                                </w:rPr>
                              </w:pPr>
                              <w:r>
                                <w:rPr>
                                  <w:lang w:val="de-DE"/>
                                </w:rPr>
                                <w:t>1</w:t>
                              </w:r>
                            </w:p>
                          </w:txbxContent>
                        </wps:txbx>
                        <wps:bodyPr rot="0" vert="horz" wrap="square" lIns="0" tIns="0" rIns="0" bIns="0" anchor="t" anchorCtr="0" upright="1">
                          <a:noAutofit/>
                        </wps:bodyPr>
                      </wps:wsp>
                      <wps:wsp>
                        <wps:cNvPr id="217" name="Text Box 413"/>
                        <wps:cNvSpPr txBox="1">
                          <a:spLocks noChangeArrowheads="1"/>
                        </wps:cNvSpPr>
                        <wps:spPr bwMode="auto">
                          <a:xfrm>
                            <a:off x="7569" y="9696"/>
                            <a:ext cx="240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6719F" w:rsidRDefault="00C61BB0" w:rsidP="002723D4">
                              <w:pPr>
                                <w:pStyle w:val="Figure"/>
                                <w:rPr>
                                  <w:lang w:val="de-DE"/>
                                </w:rPr>
                              </w:pPr>
                              <w:r>
                                <w:rPr>
                                  <w:caps w:val="0"/>
                                  <w:lang w:val="de-DE"/>
                                </w:rPr>
                                <w:t>Canales de banda estrecha</w:t>
                              </w:r>
                            </w:p>
                          </w:txbxContent>
                        </wps:txbx>
                        <wps:bodyPr rot="0" vert="horz" wrap="square" lIns="0" tIns="0" rIns="0" bIns="0" anchor="t" anchorCtr="0" upright="1">
                          <a:noAutofit/>
                        </wps:bodyPr>
                      </wps:wsp>
                      <wps:wsp>
                        <wps:cNvPr id="218" name="Text Box 414"/>
                        <wps:cNvSpPr txBox="1">
                          <a:spLocks noChangeArrowheads="1"/>
                        </wps:cNvSpPr>
                        <wps:spPr bwMode="auto">
                          <a:xfrm>
                            <a:off x="7720" y="10214"/>
                            <a:ext cx="211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6719F" w:rsidRDefault="00C61BB0" w:rsidP="002723D4">
                              <w:pPr>
                                <w:pStyle w:val="Figure"/>
                                <w:rPr>
                                  <w:lang w:val="de-DE"/>
                                </w:rPr>
                              </w:pPr>
                              <w:r>
                                <w:rPr>
                                  <w:caps w:val="0"/>
                                </w:rPr>
                                <w:t>C</w:t>
                              </w:r>
                              <w:r w:rsidRPr="002723D4">
                                <w:rPr>
                                  <w:caps w:val="0"/>
                                </w:rPr>
                                <w:t>anales</w:t>
                              </w:r>
                              <w:r>
                                <w:rPr>
                                  <w:caps w:val="0"/>
                                  <w:lang w:val="de-DE"/>
                                </w:rPr>
                                <w:t xml:space="preserve"> de banda ancha</w:t>
                              </w:r>
                            </w:p>
                          </w:txbxContent>
                        </wps:txbx>
                        <wps:bodyPr rot="0" vert="horz" wrap="square" lIns="0" tIns="0" rIns="0" bIns="0" anchor="t" anchorCtr="0" upright="1">
                          <a:noAutofit/>
                        </wps:bodyPr>
                      </wps:wsp>
                      <wps:wsp>
                        <wps:cNvPr id="219" name="Text Box 415"/>
                        <wps:cNvSpPr txBox="1">
                          <a:spLocks noChangeArrowheads="1"/>
                        </wps:cNvSpPr>
                        <wps:spPr bwMode="auto">
                          <a:xfrm>
                            <a:off x="323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6719F" w:rsidRDefault="00C61BB0" w:rsidP="002723D4">
                              <w:pPr>
                                <w:pStyle w:val="Figure"/>
                                <w:rPr>
                                  <w:lang w:val="de-DE"/>
                                </w:rPr>
                              </w:pPr>
                              <w:r>
                                <w:rPr>
                                  <w:lang w:val="de-DE"/>
                                </w:rPr>
                                <w:t>2</w:t>
                              </w:r>
                            </w:p>
                          </w:txbxContent>
                        </wps:txbx>
                        <wps:bodyPr rot="0" vert="horz" wrap="square" lIns="0" tIns="0" rIns="0" bIns="0" anchor="t" anchorCtr="0" upright="1">
                          <a:noAutofit/>
                        </wps:bodyPr>
                      </wps:wsp>
                      <wps:wsp>
                        <wps:cNvPr id="220" name="Text Box 416"/>
                        <wps:cNvSpPr txBox="1">
                          <a:spLocks noChangeArrowheads="1"/>
                        </wps:cNvSpPr>
                        <wps:spPr bwMode="auto">
                          <a:xfrm>
                            <a:off x="3888"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6719F" w:rsidRDefault="00C61BB0" w:rsidP="002723D4">
                              <w:pPr>
                                <w:pStyle w:val="Figure"/>
                                <w:rPr>
                                  <w:lang w:val="de-DE"/>
                                </w:rPr>
                              </w:pPr>
                              <w:r>
                                <w:rPr>
                                  <w:lang w:val="de-DE"/>
                                </w:rPr>
                                <w:t>3</w:t>
                              </w:r>
                            </w:p>
                          </w:txbxContent>
                        </wps:txbx>
                        <wps:bodyPr rot="0" vert="horz" wrap="square" lIns="0" tIns="0" rIns="0" bIns="0" anchor="t" anchorCtr="0" upright="1">
                          <a:noAutofit/>
                        </wps:bodyPr>
                      </wps:wsp>
                      <wps:wsp>
                        <wps:cNvPr id="221" name="Text Box 417"/>
                        <wps:cNvSpPr txBox="1">
                          <a:spLocks noChangeArrowheads="1"/>
                        </wps:cNvSpPr>
                        <wps:spPr bwMode="auto">
                          <a:xfrm>
                            <a:off x="4487"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6719F" w:rsidRDefault="00C61BB0" w:rsidP="002723D4">
                              <w:pPr>
                                <w:pStyle w:val="Figure"/>
                                <w:rPr>
                                  <w:lang w:val="de-DE"/>
                                </w:rPr>
                              </w:pPr>
                              <w:r>
                                <w:rPr>
                                  <w:lang w:val="de-DE"/>
                                </w:rPr>
                                <w:t>4</w:t>
                              </w:r>
                            </w:p>
                          </w:txbxContent>
                        </wps:txbx>
                        <wps:bodyPr rot="0" vert="horz" wrap="square" lIns="0" tIns="0" rIns="0" bIns="0" anchor="t" anchorCtr="0" upright="1">
                          <a:noAutofit/>
                        </wps:bodyPr>
                      </wps:wsp>
                      <wps:wsp>
                        <wps:cNvPr id="222" name="Line 418"/>
                        <wps:cNvCnPr/>
                        <wps:spPr bwMode="auto">
                          <a:xfrm>
                            <a:off x="6143"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419"/>
                        <wps:cNvCnPr/>
                        <wps:spPr bwMode="auto">
                          <a:xfrm>
                            <a:off x="5489"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420"/>
                        <wps:cNvCnPr/>
                        <wps:spPr bwMode="auto">
                          <a:xfrm>
                            <a:off x="6741"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Text Box 421"/>
                        <wps:cNvSpPr txBox="1">
                          <a:spLocks noChangeArrowheads="1"/>
                        </wps:cNvSpPr>
                        <wps:spPr bwMode="auto">
                          <a:xfrm>
                            <a:off x="5039"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6719F" w:rsidRDefault="00C61BB0" w:rsidP="002723D4">
                              <w:pPr>
                                <w:pStyle w:val="Figure"/>
                                <w:rPr>
                                  <w:lang w:val="de-DE"/>
                                </w:rPr>
                              </w:pPr>
                              <w:r>
                                <w:rPr>
                                  <w:lang w:val="de-DE"/>
                                </w:rPr>
                                <w:t>5</w:t>
                              </w:r>
                            </w:p>
                          </w:txbxContent>
                        </wps:txbx>
                        <wps:bodyPr rot="0" vert="horz" wrap="square" lIns="0" tIns="0" rIns="0" bIns="0" anchor="t" anchorCtr="0" upright="1">
                          <a:noAutofit/>
                        </wps:bodyPr>
                      </wps:wsp>
                      <wps:wsp>
                        <wps:cNvPr id="226" name="Text Box 422"/>
                        <wps:cNvSpPr txBox="1">
                          <a:spLocks noChangeArrowheads="1"/>
                        </wps:cNvSpPr>
                        <wps:spPr bwMode="auto">
                          <a:xfrm>
                            <a:off x="5674"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6719F" w:rsidRDefault="00C61BB0" w:rsidP="002723D4">
                              <w:pPr>
                                <w:pStyle w:val="Figure"/>
                                <w:rPr>
                                  <w:lang w:val="de-DE"/>
                                </w:rPr>
                              </w:pPr>
                              <w:r>
                                <w:rPr>
                                  <w:lang w:val="de-DE"/>
                                </w:rPr>
                                <w:t>6</w:t>
                              </w:r>
                            </w:p>
                          </w:txbxContent>
                        </wps:txbx>
                        <wps:bodyPr rot="0" vert="horz" wrap="square" lIns="0" tIns="0" rIns="0" bIns="0" anchor="t" anchorCtr="0" upright="1">
                          <a:noAutofit/>
                        </wps:bodyPr>
                      </wps:wsp>
                      <wps:wsp>
                        <wps:cNvPr id="227" name="Text Box 423"/>
                        <wps:cNvSpPr txBox="1">
                          <a:spLocks noChangeArrowheads="1"/>
                        </wps:cNvSpPr>
                        <wps:spPr bwMode="auto">
                          <a:xfrm>
                            <a:off x="632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6719F" w:rsidRDefault="00C61BB0" w:rsidP="002723D4">
                              <w:pPr>
                                <w:pStyle w:val="Figure"/>
                                <w:rPr>
                                  <w:lang w:val="de-DE"/>
                                </w:rPr>
                              </w:pPr>
                              <w:r>
                                <w:rPr>
                                  <w:lang w:val="de-DE"/>
                                </w:rPr>
                                <w:t>7</w:t>
                              </w:r>
                            </w:p>
                          </w:txbxContent>
                        </wps:txbx>
                        <wps:bodyPr rot="0" vert="horz" wrap="square" lIns="0" tIns="0" rIns="0" bIns="0" anchor="t" anchorCtr="0" upright="1">
                          <a:noAutofit/>
                        </wps:bodyPr>
                      </wps:wsp>
                      <wps:wsp>
                        <wps:cNvPr id="228" name="Text Box 424"/>
                        <wps:cNvSpPr txBox="1">
                          <a:spLocks noChangeArrowheads="1"/>
                        </wps:cNvSpPr>
                        <wps:spPr bwMode="auto">
                          <a:xfrm>
                            <a:off x="6925"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6719F" w:rsidRDefault="00C61BB0" w:rsidP="002723D4">
                              <w:pPr>
                                <w:pStyle w:val="Figure"/>
                                <w:rPr>
                                  <w:lang w:val="de-DE"/>
                                </w:rPr>
                              </w:pPr>
                              <w:r>
                                <w:rPr>
                                  <w:lang w:val="de-DE"/>
                                </w:rPr>
                                <w:t>8</w:t>
                              </w:r>
                            </w:p>
                          </w:txbxContent>
                        </wps:txbx>
                        <wps:bodyPr rot="0" vert="horz" wrap="square" lIns="0" tIns="0" rIns="0" bIns="0" anchor="t" anchorCtr="0" upright="1">
                          <a:noAutofit/>
                        </wps:bodyPr>
                      </wps:wsp>
                      <wps:wsp>
                        <wps:cNvPr id="229" name="Text Box 425"/>
                        <wps:cNvSpPr txBox="1">
                          <a:spLocks noChangeArrowheads="1"/>
                        </wps:cNvSpPr>
                        <wps:spPr bwMode="auto">
                          <a:xfrm>
                            <a:off x="3483" y="10222"/>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BB0" w:rsidRPr="0056719F" w:rsidRDefault="00C61BB0" w:rsidP="002723D4">
                              <w:pPr>
                                <w:pStyle w:val="Figure"/>
                                <w:rPr>
                                  <w:lang w:val="de-DE"/>
                                </w:rPr>
                              </w:pPr>
                              <w:r>
                                <w:rPr>
                                  <w:lang w:val="de-DE"/>
                                </w:rPr>
                                <w:t>1</w:t>
                              </w:r>
                            </w:p>
                          </w:txbxContent>
                        </wps:txbx>
                        <wps:bodyPr rot="0" vert="horz" wrap="square" lIns="0" tIns="0" rIns="0" bIns="0" anchor="t" anchorCtr="0" upright="1">
                          <a:noAutofit/>
                        </wps:bodyPr>
                      </wps:wsp>
                      <wps:wsp>
                        <wps:cNvPr id="230" name="Text Box 426"/>
                        <wps:cNvSpPr txBox="1">
                          <a:spLocks noChangeArrowheads="1"/>
                        </wps:cNvSpPr>
                        <wps:spPr bwMode="auto">
                          <a:xfrm>
                            <a:off x="5995" y="10214"/>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BB0" w:rsidRPr="0056719F" w:rsidRDefault="00C61BB0" w:rsidP="002723D4">
                              <w:pPr>
                                <w:pStyle w:val="Figure"/>
                                <w:rPr>
                                  <w:lang w:val="de-DE"/>
                                </w:rPr>
                              </w:pPr>
                              <w:r>
                                <w:rPr>
                                  <w:lang w:val="de-DE"/>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612" style="position:absolute;left:0;text-align:left;margin-left:17.9pt;margin-top:2.15pt;width:424.5pt;height:170.5pt;z-index:251667456;mso-position-horizontal-relative:text;mso-position-vertical-relative:text" coordorigin="1485,7082" coordsize="8490,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">
                <v:line id="Line 279" o:spid="_x0000_s1613" style="position:absolute;visibility:visible;mso-wrap-style:square" from="2459,9636" to="862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280" o:spid="_x0000_s1614" style="position:absolute;flip:y;visibility:visible;mso-wrap-style:square" from="2500,9269" to="250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g4sAAAADbAAAADwAAAGRycy9kb3ducmV2LnhtbESPzWoCQRCE74G8w9ABb3E2wYRldZQg&#10;CF5jxHO70/ujOz3jTqvr2zuCkGNRVV9Rs8XgOnWhPraeDXyMM1DEpbct1wa2f6v3HFQUZIudZzJw&#10;owiL+evLDAvrr/xLl43UKkE4FmigEQmF1rFsyGEc+0CcvMr3DiXJvta2x2uCu05/Ztm3dthyWmgw&#10;0LKh8rg5OwPH9e5rua9CKOXAUZ8ryU9ejBm9DT9TUEKD/Ief7bU1kE/g8SX9AD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PIOLAAAAA2wAAAA8AAAAAAAAAAAAAAAAA&#10;oQIAAGRycy9kb3ducmV2LnhtbFBLBQYAAAAABAAEAPkAAACOAwAAAAA=&#10;" strokecolor="#969696" strokeweight="1.5pt"/>
                <v:line id="Line 281" o:spid="_x0000_s1615" style="position:absolute;flip:y;visibility:visible;mso-wrap-style:square" from="2549,9292" to="254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OFecAAAADbAAAADwAAAGRycy9kb3ducmV2LnhtbESPzWoCQRCE74LvMLTgTWcVDMvGUYIg&#10;eFVDzu1O70/c6ZnstLq+vRMI5FhU1VfUeju4Tt2pj61nA4t5Boq49Lbl2sDneT/LQUVBtth5JgNP&#10;irDdjEdrLKx/8JHuJ6lVgnAs0EAjEgqtY9mQwzj3gTh5le8dSpJ9rW2PjwR3nV5m2Zt22HJaaDDQ&#10;rqHyero5A9fD12p3qUIo5ZujvlWS/3gxZjoZPt5BCQ3yH/5rH6yBfAW/X9IP0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DhXnAAAAA2wAAAA8AAAAAAAAAAAAAAAAA&#10;oQIAAGRycy9kb3ducmV2LnhtbFBLBQYAAAAABAAEAPkAAACOAwAAAAA=&#10;" strokecolor="#969696" strokeweight="1.5pt"/>
                <v:line id="Line 282" o:spid="_x0000_s1616" style="position:absolute;flip:y;visibility:visible;mso-wrap-style:square" from="2601,9317" to="2601,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EbDsAAAADbAAAADwAAAGRycy9kb3ducmV2LnhtbESPzWoCQRCE7wHfYWjBW5w1oCwbRwmC&#10;4DUaPLc7vT9xp2ey0+r69o4Q8FhU1VfUcj24Tl2pj61nA7NpBoq49Lbl2sDPYfueg4qCbLHzTAbu&#10;FGG9Gr0tsbD+xt903UutEoRjgQYakVBoHcuGHMapD8TJq3zvUJLsa217vCW46/RHli20w5bTQoOB&#10;Ng2V5/3FGTjvjvPNqQqhlF+O+lJJ/ufFmMl4+PoEJTTIK/zf3lkD+QKeX9IP0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Gw7AAAAA2wAAAA8AAAAAAAAAAAAAAAAA&#10;oQIAAGRycy9kb3ducmV2LnhtbFBLBQYAAAAABAAEAPkAAACOAwAAAAA=&#10;" strokecolor="#969696" strokeweight="1.5pt"/>
                <v:line id="Line 283" o:spid="_x0000_s1617" style="position:absolute;flip:y;visibility:visible;mso-wrap-style:square" from="2650,9239" to="265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2+lcAAAADbAAAADwAAAGRycy9kb3ducmV2LnhtbESPzWoCQRCE74G8w9ABb3E2AZNldZQg&#10;CF5jxHO70/ujOz3jTqvr2zuCkGNRVV9Rs8XgOnWhPraeDXyMM1DEpbct1wa2f6v3HFQUZIudZzJw&#10;owiL+evLDAvrr/xLl43UKkE4FmigEQmF1rFsyGEc+0CcvMr3DiXJvta2x2uCu05/ZtmXdthyWmgw&#10;0LKh8rg5OwPH9W6y3FchlHLgqM+V5Ccvxozehp8pKKFB/sPP9toayL/h8SX9AD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dvpXAAAAA2wAAAA8AAAAAAAAAAAAAAAAA&#10;oQIAAGRycy9kb3ducmV2LnhtbFBLBQYAAAAABAAEAPkAAACOAwAAAAA=&#10;" strokecolor="#969696" strokeweight="1.5pt"/>
                <v:line id="Line 284" o:spid="_x0000_s1618" style="position:absolute;flip:y;visibility:visible;mso-wrap-style:square" from="2700,9269" to="270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57wAAADbAAAADwAAAGRycy9kb3ducmV2LnhtbERPS4vCMBC+L/gfwgh7W1MFl1KNIoLg&#10;VV32PDbThzaT2Ixa//3mIOzx43sv14Pr1IP62Ho2MJ1koIhLb1uuDfycdl85qCjIFjvPZOBFEdar&#10;0ccSC+uffKDHUWqVQjgWaKARCYXWsWzIYZz4QJy4yvcOJcG+1rbHZwp3nZ5l2bd22HJqaDDQtqHy&#10;erw7A9f973x7rkIo5cJR3yvJb16M+RwPmwUooUH+xW/33hrI09j0Jf0Avfo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Iq57wAAADbAAAADwAAAAAAAAAAAAAAAAChAgAA&#10;ZHJzL2Rvd25yZXYueG1sUEsFBgAAAAAEAAQA+QAAAIoDAAAAAA==&#10;" strokecolor="#969696" strokeweight="1.5pt"/>
                <v:line id="Line 285" o:spid="_x0000_s1619" style="position:absolute;flip:y;visibility:visible;mso-wrap-style:square" from="2747,9273" to="2747,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6PfMAAAADbAAAADwAAAGRycy9kb3ducmV2LnhtbESPS2sCQRCE7wH/w9BCbnHWgLLZOEoQ&#10;Al594Lnd6X3EnZ5xp9XNv3eEQI5FVX1FLVaD69SN+th6NjCdZKCIS29brg0c9t9vOagoyBY7z2Tg&#10;lyKslqOXBRbW33lLt53UKkE4FmigEQmF1rFsyGGc+ECcvMr3DiXJvta2x3uCu06/Z9lcO2w5LTQY&#10;aN1Qed5dnYHz5jhbn6oQSvnhqK+V5BcvxryOh69PUEKD/If/2htrIP+A55f0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Oj3zAAAAA2wAAAA8AAAAAAAAAAAAAAAAA&#10;oQIAAGRycy9kb3ducmV2LnhtbFBLBQYAAAAABAAEAPkAAACOAwAAAAA=&#10;" strokecolor="#969696" strokeweight="1.5pt"/>
                <v:line id="Line 286" o:spid="_x0000_s1620" style="position:absolute;flip:y;visibility:visible;mso-wrap-style:square" from="2796,9318" to="279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wPL4AAADbAAAADwAAAGRycy9kb3ducmV2LnhtbERPS0vDQBC+F/wPywjemo0FSxuzLVIQ&#10;cm0rnqfZycNmZ9fstIn/3j0IHj++d7mf3aDuNMbes4HnLAdFXHvbc2vg4/y+3ICKgmxx8EwGfijC&#10;fvewKLGwfuIj3U/SqhTCsUADnUgotI51Rw5j5gNx4ho/OpQEx1bbEacU7ga9yvO1dthzaugw0KGj&#10;+nq6OQPX6vPlcGlCqOWLo741svn2YszT4/z2Ckpoln/xn7uyBrZpffqSfoDe/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7bA8vgAAANsAAAAPAAAAAAAAAAAAAAAAAKEC&#10;AABkcnMvZG93bnJldi54bWxQSwUGAAAAAAQABAD5AAAAjAMAAAAA&#10;" strokecolor="#969696" strokeweight="1.5pt"/>
                <v:line id="Line 287" o:spid="_x0000_s1621" style="position:absolute;flip:y;visibility:visible;mso-wrap-style:square" from="2845,9270" to="284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Vp8AAAADbAAAADwAAAGRycy9kb3ducmV2LnhtbESPS2sCQRCE7wH/w9BCbnHWgGJWRxEh&#10;4NUHnjs7vQ/d6Rl3Wt38e0cI5FhU1VfUYtW7Vt2pi41nA+NRBoq48LbhysDx8P0xAxUF2WLrmQz8&#10;UoTVcvC2wNz6B+/ovpdKJQjHHA3UIiHXOhY1OYwjH4iTV/rOoSTZVdp2+Ehw1+rPLJtqhw2nhRoD&#10;bWoqLvubM3DZniabnzKEQs4c9a2U2dWLMe/Dfj0HJdTLf/ivvbUGvsbw+pJ+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hFafAAAAA2wAAAA8AAAAAAAAAAAAAAAAA&#10;oQIAAGRycy9kb3ducmV2LnhtbFBLBQYAAAAABAAEAPkAAACOAwAAAAA=&#10;" strokecolor="#969696" strokeweight="1.5pt"/>
                <v:line id="Line 288" o:spid="_x0000_s1622" style="position:absolute;flip:y;visibility:visible;mso-wrap-style:square" from="2894,9218" to="289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OL0MAAAADbAAAADwAAAGRycy9kb3ducmV2LnhtbESPS2sCQRCE74H8h6EDuWVnFRTdOIoI&#10;glcfeG53eh9xp2fcaXXz7zOBQI5FVX1FLVaD69SD+th6NjDKclDEpbct1wZOx+3HDFQUZIudZzLw&#10;TRFWy9eXBRbWP3lPj4PUKkE4FmigEQmF1rFsyGHMfCBOXuV7h5JkX2vb4zPBXafHeT7VDltOCw0G&#10;2jRUXg93Z+C6O082lyqEUr446nsls5sXY97fhvUnKKFB/sN/7Z01MB/D75f0A/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zi9DAAAAA2wAAAA8AAAAAAAAAAAAAAAAA&#10;oQIAAGRycy9kb3ducmV2LnhtbFBLBQYAAAAABAAEAPkAAACOAwAAAAA=&#10;" strokecolor="#969696" strokeweight="1.5pt"/>
                <v:line id="Line 289" o:spid="_x0000_s1623" style="position:absolute;flip:y;visibility:visible;mso-wrap-style:square" from="2946,9303" to="294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8uS8AAAADbAAAADwAAAGRycy9kb3ducmV2LnhtbESPzWoCQRCE7wHfYWjBW5w1kqCro4gQ&#10;8BoNOXd2en90p2fcaXXz9hlB8FhU1VfUct27Vl2pi41nA5NxBoq48LbhysD34fN1BioKssXWMxn4&#10;owjr1eBlibn1N/6i614qlSAcczRQi4Rc61jU5DCOfSBOXuk7h5JkV2nb4S3BXavfsuxDO2w4LdQY&#10;aFtTcdpfnIHT7ud9+1uGUMiRo76UMjt7MWY07DcLUEK9PMOP9s4amE/h/iX9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LkvAAAAA2wAAAA8AAAAAAAAAAAAAAAAA&#10;oQIAAGRycy9kb3ducmV2LnhtbFBLBQYAAAAABAAEAPkAAACOAwAAAAA=&#10;" strokecolor="#969696" strokeweight="1.5pt"/>
                <v:line id="Line 290" o:spid="_x0000_s1624" style="position:absolute;flip:y;visibility:visible;mso-wrap-style:square" from="3002,9238" to="300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P8AAAADbAAAADwAAAGRycy9kb3ducmV2LnhtbESPzWoCQRCE7wHfYWjBW5w1mKCro4gQ&#10;8BoNOXd2en90p2fcaXXz9hlB8FhU1VfUct27Vl2pi41nA5NxBoq48LbhysD34fN1BioKssXWMxn4&#10;owjr1eBlibn1N/6i614qlSAcczRQi4Rc61jU5DCOfSBOXuk7h5JkV2nb4S3BXavfsuxDO2w4LdQY&#10;aFtTcdpfnIHT7ud9+1uGUMiRo76UMjt7MWY07DcLUEK9PMOP9s4amE/h/iX9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Wtj/AAAAA2wAAAA8AAAAAAAAAAAAAAAAA&#10;oQIAAGRycy9kb3ducmV2LnhtbFBLBQYAAAAABAAEAPkAAACOAwAAAAA=&#10;" strokecolor="#969696" strokeweight="1.5pt"/>
                <v:line id="Line 291" o:spid="_x0000_s1625" style="position:absolute;flip:y;visibility:visible;mso-wrap-style:square" from="3051,9291" to="3051,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TpMAAAADbAAAADwAAAGRycy9kb3ducmV2LnhtbESPzWoCQRCE7wHfYWjBW5w1oJjVUUQQ&#10;vEbFc2en90d3esadVte3zwQCORZV9RW1XPeuVQ/qYuPZwGScgSIuvG24MnA67t7noKIgW2w9k4EX&#10;RVivBm9LzK1/8hc9DlKpBOGYo4FaJORax6Imh3HsA3HySt85lCS7StsOnwnuWv2RZTPtsOG0UGOg&#10;bU3F9XB3Bq7783T7XYZQyIWjvpcyv3kxZjTsNwtQQr38h//ae2vgcwq/X9IP0K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aE6TAAAAA2wAAAA8AAAAAAAAAAAAAAAAA&#10;oQIAAGRycy9kb3ducmV2LnhtbFBLBQYAAAAABAAEAPkAAACOAwAAAAA=&#10;" strokecolor="#969696" strokeweight="1.5pt"/>
                <v:line id="Line 292" o:spid="_x0000_s1626" style="position:absolute;flip:y;visibility:visible;mso-wrap-style:square" from="3103,9268" to="3103,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N08EAAADbAAAADwAAAGRycy9kb3ducmV2LnhtbESPzWrDMBCE74W+g9hCb7WcQEPqRjYh&#10;EMg1Sel5a61/GmulWJvEffsqUOhxmJlvmFU1uUFdaYy9ZwOzLAdFXHvbc2vg47h9WYKKgmxx8EwG&#10;fihCVT4+rLCw/sZ7uh6kVQnCsUADnUgotI51Rw5j5gNx8ho/OpQkx1bbEW8J7gY9z/OFdthzWugw&#10;0Kaj+nS4OAOn3efr5qsJoZZvjvrSyPLsxZjnp2n9Dkpokv/wX3tnDbwt4P4l/QBd/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SI3TwQAAANsAAAAPAAAAAAAAAAAAAAAA&#10;AKECAABkcnMvZG93bnJldi54bWxQSwUGAAAAAAQABAD5AAAAjwMAAAAA&#10;" strokecolor="#969696" strokeweight="1.5pt"/>
                <v:line id="Line 293" o:spid="_x0000_s1627" style="position:absolute;flip:y;visibility:visible;mso-wrap-style:square" from="3152,9238" to="315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oSMAAAADbAAAADwAAAGRycy9kb3ducmV2LnhtbESPzWoCQRCE7wHfYWjBW5w1YKKro4gQ&#10;8BoNOXd2en90p2fcaXXz9hlB8FhU1VfUct27Vl2pi41nA5NxBoq48LbhysD34fN1BioKssXWMxn4&#10;owjr1eBlibn1N/6i614qlSAcczRQi4Rc61jU5DCOfSBOXuk7h5JkV2nb4S3BXavfsuxdO2w4LdQY&#10;aFtTcdpfnIHT7me6/S1DKOTIUV9KmZ29GDMa9psFKKFenuFHe2cNzD/g/iX9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EKEjAAAAA2wAAAA8AAAAAAAAAAAAAAAAA&#10;oQIAAGRycy9kb3ducmV2LnhtbFBLBQYAAAAABAAEAPkAAACOAwAAAAA=&#10;" strokecolor="#969696" strokeweight="1.5pt"/>
                <v:line id="Line 294" o:spid="_x0000_s1628" style="position:absolute;flip:y;visibility:visible;mso-wrap-style:square" from="3202,9268" to="320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8Or4AAADbAAAADwAAAGRycy9kb3ducmV2LnhtbERPS0vDQBC+F/wPywjemo0FSxuzLVIQ&#10;cm0rnqfZycNmZ9fstIn/3j0IHj++d7mf3aDuNMbes4HnLAdFXHvbc2vg4/y+3ICKgmxx8EwGfijC&#10;fvewKLGwfuIj3U/SqhTCsUADnUgotI51Rw5j5gNx4ho/OpQEx1bbEacU7ga9yvO1dthzaugw0KGj&#10;+nq6OQPX6vPlcGlCqOWLo741svn2YszT4/z2Ckpoln/xn7uyBrZpbPqSfoDe/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m7w6vgAAANsAAAAPAAAAAAAAAAAAAAAAAKEC&#10;AABkcnMvZG93bnJldi54bWxQSwUGAAAAAAQABAD5AAAAjAMAAAAA&#10;" strokecolor="#969696" strokeweight="1.5pt"/>
                <v:line id="Line 295" o:spid="_x0000_s1629" style="position:absolute;flip:y;visibility:visible;mso-wrap-style:square" from="3851,9003" to="3851,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0s8IAAADbAAAADwAAAGRycy9kb3ducmV2LnhtbESPT4vCMBTE7wt+h/AEb2u6HkSrUZYF&#10;QdHD+ge8PprXpmzzUpJo67c3C4LHYWZ+wyzXvW3EnXyoHSv4GmcgiAuna64UXM6bzxmIEJE1No5J&#10;wYMCrFeDjyXm2nV8pPspViJBOOSowMTY5lKGwpDFMHYtcfJK5y3GJH0ltccuwW0jJ1k2lRZrTgsG&#10;W/oxVPydblaB3O27X7+ZXMqq3LbuujOHadcrNRr23wsQkfr4Dr/aW61gPof/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y0s8IAAADbAAAADwAAAAAAAAAAAAAA&#10;AAChAgAAZHJzL2Rvd25yZXYueG1sUEsFBgAAAAAEAAQA+QAAAJADAAAAAA==&#10;" strokeweight="1.5pt"/>
                <v:line id="Line 296" o:spid="_x0000_s1630" style="position:absolute;flip:y;visibility:visible;mso-wrap-style:square" from="3900,8621" to="3900,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vV8QAAADcAAAADwAAAGRycy9kb3ducmV2LnhtbESPQWsCMRCF70L/Q5iCt5qtB5GtUaQg&#10;KPVQrdDrsJndLG4mS5K66793DgVvM7w3732z2oy+UzeKqQ1s4H1WgCKugm25MXD52b0tQaWMbLEL&#10;TAbulGCzfpmssLRh4BPdzrlREsKpRAMu577UOlWOPKZZ6IlFq0P0mGWNjbYRBwn3nZ4XxUJ7bFka&#10;HPb06ai6nv+8AX34Gr7jbn6pm3rfh9+DOy6G0Zjp67j9AJVpzE/z//XeCn4h+PKMTK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y9XxAAAANwAAAAPAAAAAAAAAAAA&#10;AAAAAKECAABkcnMvZG93bnJldi54bWxQSwUGAAAAAAQABAD5AAAAkgMAAAAA&#10;" strokeweight="1.5pt"/>
                <v:line id="Line 297" o:spid="_x0000_s1631" style="position:absolute;flip:y;visibility:visible;mso-wrap-style:square" from="3949,8130" to="3949,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KzMAAAADcAAAADwAAAGRycy9kb3ducmV2LnhtbERPTYvCMBC9L+x/CLPgbU31IFKNIguC&#10;oodVC16HZtoUm0lJsrb++40geJvH+5zlerCtuJMPjWMFk3EGgrh0uuFaQXHZfs9BhIissXVMCh4U&#10;YL36/Fhirl3PJ7qfYy1SCIccFZgYu1zKUBqyGMauI05c5bzFmKCvpfbYp3DbymmWzaTFhlODwY5+&#10;DJW3859VIPeH/tdvp0VVV7vOXffmOOsHpUZfw2YBItIQ3+KXe6fT/GwC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LiszAAAAA3AAAAA8AAAAAAAAAAAAAAAAA&#10;oQIAAGRycy9kb3ducmV2LnhtbFBLBQYAAAAABAAEAPkAAACOAwAAAAA=&#10;" strokeweight="1.5pt"/>
                <v:line id="Line 298" o:spid="_x0000_s1632" style="position:absolute;flip:y;visibility:visible;mso-wrap-style:square" from="3998,7449" to="3998,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kUu8AAAADcAAAADwAAAGRycy9kb3ducmV2LnhtbERPS4vCMBC+L/gfwgje1tQeRKpRRBCU&#10;9bA+wOvQTJtiMylJtN1/v1lY8DYf33NWm8G24kU+NI4VzKYZCOLS6YZrBbfr/nMBIkRkja1jUvBD&#10;ATbr0ccKC+16PtPrEmuRQjgUqMDE2BVShtKQxTB1HXHiKuctxgR9LbXHPoXbVuZZNpcWG04NBjva&#10;GSofl6dVII9f/bff57eqrg6dux/Nad4PSk3Gw3YJItIQ3+J/90Gn+VkOf8+kC+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ZFLvAAAAA3AAAAA8AAAAAAAAAAAAAAAAA&#10;oQIAAGRycy9kb3ducmV2LnhtbFBLBQYAAAAABAAEAPkAAACOAwAAAAA=&#10;" strokeweight="1.5pt"/>
                <v:line id="Line 299" o:spid="_x0000_s1633" style="position:absolute;flip:y;visibility:visible;mso-wrap-style:square" from="4050,7803" to="4050,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xIMAAAADcAAAADwAAAGRycy9kb3ducmV2LnhtbERPTYvCMBC9L/gfwgje1lQF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VsSDAAAAA3AAAAA8AAAAAAAAAAAAAAAAA&#10;oQIAAGRycy9kb3ducmV2LnhtbFBLBQYAAAAABAAEAPkAAACOAwAAAAA=&#10;" strokeweight="1.5pt"/>
                <v:line id="Line 300" o:spid="_x0000_s1634" style="position:absolute;flip:y;visibility:visible;mso-wrap-style:square" from="4107,8383" to="4107,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pVMAAAADcAAAADwAAAGRycy9kb3ducmV2LnhtbERPTYvCMBC9L/gfwgje1lQR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8KVTAAAAA3AAAAA8AAAAAAAAAAAAAAAAA&#10;oQIAAGRycy9kb3ducmV2LnhtbFBLBQYAAAAABAAEAPkAAACOAwAAAAA=&#10;" strokeweight="1.5pt"/>
                <v:line id="Line 301" o:spid="_x0000_s1635" style="position:absolute;flip:y;visibility:visible;mso-wrap-style:square" from="4156,8885" to="4156,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Mz8AAAADcAAAADwAAAGRycy9kb3ducmV2LnhtbERPTYvCMBC9L/gfwgje1lRB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wjM/AAAAA3AAAAA8AAAAAAAAAAAAAAAAA&#10;oQIAAGRycy9kb3ducmV2LnhtbFBLBQYAAAAABAAEAPkAAACOAwAAAAA=&#10;" strokeweight="1.5pt"/>
                <v:line id="Line 302" o:spid="_x0000_s1636" style="position:absolute;flip:y;visibility:visible;mso-wrap-style:square" from="3606,9269" to="360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4Wr0AAADcAAAADwAAAGRycy9kb3ducmV2LnhtbERPS2sCMRC+F/wPYYTeataCIqtRRBC8&#10;VovncTP70M0kbkZd/30jFLzNx/ecxap3rbpTFxvPBsajDBRx4W3DlYHfw/ZrBioKssXWMxl4UoTV&#10;cvCxwNz6B//QfS+VSiEcczRQi4Rc61jU5DCOfCBOXOk7h5JgV2nb4SOFu1Z/Z9lUO2w4NdQYaFNT&#10;cdnfnIHL7jjZnMoQCjlz1LdSZlcvxnwO+/UclFAvb/G/e2fT/GwKr2fSBXr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21uFq9AAAA3AAAAA8AAAAAAAAAAAAAAAAAoQIA&#10;AGRycy9kb3ducmV2LnhtbFBLBQYAAAAABAAEAPkAAACLAwAAAAA=&#10;" strokecolor="#969696" strokeweight="1.5pt"/>
                <v:line id="Line 303" o:spid="_x0000_s1637" style="position:absolute;flip:y;visibility:visible;mso-wrap-style:square" from="3655,9217" to="365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kdwb4AAADcAAAADwAAAGRycy9kb3ducmV2LnhtbERPS2sCMRC+F/wPYQRvNWtBK6tRRBC8&#10;VovncTP70M0kbkbd/vtGKPQ2H99zluvetepBXWw8G5iMM1DEhbcNVwa+j7v3OagoyBZbz2TghyKs&#10;V4O3JebWP/mLHgepVArhmKOBWiTkWseiJodx7ANx4krfOZQEu0rbDp8p3LX6I8tm2mHDqaHGQNua&#10;iuvh7gxc96fp9lyGUMiFo76XMr95MWY07DcLUEK9/Iv/3Hub5mef8HomXaBX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R3BvgAAANwAAAAPAAAAAAAAAAAAAAAAAKEC&#10;AABkcnMvZG93bnJldi54bWxQSwUGAAAAAAQABAD5AAAAjAMAAAAA&#10;" strokecolor="#969696" strokeweight="1.5pt"/>
                <v:line id="Line 304" o:spid="_x0000_s1638" style="position:absolute;flip:y;visibility:visible;mso-wrap-style:square" from="3705,9325" to="370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aJs8EAAADcAAAADwAAAGRycy9kb3ducmV2LnhtbESPT2sCQQzF70K/w5CCN51toSJbRylC&#10;wWuteI472T91JzPdibr99uZQ8JbwXt77ZbUZQ2+uNOQusoOXeQGGuIq+48bB4ftztgSTBdljH5kc&#10;/FGGzfppssLSxxt/0XUvjdEQziU6aEVSaW2uWgqY5zERq1bHIaDoOjTWD3jT8NDb16JY2IAda0OL&#10;ibYtVef9JTg4745v21OdUiU/nO2lluVvFOemz+PHOxihUR7m/+udV/xCafUZnc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omzwQAAANwAAAAPAAAAAAAAAAAAAAAA&#10;AKECAABkcnMvZG93bnJldi54bWxQSwUGAAAAAAQABAD5AAAAjwMAAAAA&#10;" strokecolor="#969696" strokeweight="1.5pt"/>
                <v:line id="Line 305" o:spid="_x0000_s1639" style="position:absolute;flip:y;visibility:visible;mso-wrap-style:square" from="3752,9292" to="3752,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osKL4AAADcAAAADwAAAGRycy9kb3ducmV2LnhtbERPS2sCMRC+F/wPYQRvNWvBoqtRRCh4&#10;1Zaex83sQzeTuBl1/fdGKPQ2H99zluvetepGXWw8G5iMM1DEhbcNVwZ+vr/eZ6CiIFtsPZOBB0VY&#10;rwZvS8ytv/OebgepVArhmKOBWiTkWseiJodx7ANx4krfOZQEu0rbDu8p3LX6I8s+tcOGU0ONgbY1&#10;FefD1Rk4736n22MZQiEnjvpayuzixZjRsN8sQAn18i/+c+9smp/N4fVMukCvn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KiwovgAAANwAAAAPAAAAAAAAAAAAAAAAAKEC&#10;AABkcnMvZG93bnJldi54bWxQSwUGAAAAAAQABAD5AAAAjAMAAAAA&#10;" strokecolor="#969696" strokeweight="1.5pt"/>
                <v:line id="Line 306" o:spid="_x0000_s1640" style="position:absolute;flip:y;visibility:visible;mso-wrap-style:square" from="3801,9318" to="380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TaMEAAADcAAAADwAAAGRycy9kb3ducmV2LnhtbESPT2sCQQzF70K/w5CCN521UJGtoxSh&#10;4LVWPKc72T91JzPdibr99uZQ8JbwXt77Zb0dQ2+uNOQusoPFvABDXEXfcePg+PUxW4HJguyxj0wO&#10;/ijDdvM0WWPp440/6XqQxmgI5xIdtCKptDZXLQXM85iIVavjEFB0HRrrB7xpeOjtS1EsbcCOtaHF&#10;RLuWqvPhEhyc96fX3XedUiU/nO2lltVvFOemz+P7GxihUR7m/+u9V/yF4uszOoH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yRNowQAAANwAAAAPAAAAAAAAAAAAAAAA&#10;AKECAABkcnMvZG93bnJldi54bWxQSwUGAAAAAAQABAD5AAAAjwMAAAAA&#10;" strokecolor="#969696" strokeweight="1.5pt"/>
                <v:line id="Line 307" o:spid="_x0000_s1641" style="position:absolute;flip:y;visibility:visible;mso-wrap-style:square" from="3252,9274" to="3252,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W2874AAADcAAAADwAAAGRycy9kb3ducmV2LnhtbERPS2sCMRC+F/wPYQRvNbuCRbZGKYLg&#10;VVs8j5vZR91M0s2o679vBMHbfHzPWa4H16kr9bH1bCCfZqCIS29brg38fG/fF6CiIFvsPJOBO0VY&#10;r0ZvSyysv/GergepVQrhWKCBRiQUWseyIYdx6gNx4irfO5QE+1rbHm8p3HV6lmUf2mHLqaHBQJuG&#10;yvPh4gycd8f55lSFUMovR32pZPHnxZjJePj6BCU0yEv8dO9smp/n8HgmXaB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hbbzvgAAANwAAAAPAAAAAAAAAAAAAAAAAKEC&#10;AABkcnMvZG93bnJldi54bWxQSwUGAAAAAAQABAD5AAAAjAMAAAAA&#10;" strokecolor="#969696" strokeweight="1.5pt"/>
                <v:line id="Line 308" o:spid="_x0000_s1642" style="position:absolute;flip:y;visibility:visible;mso-wrap-style:square" from="3301,9304" to="330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ohL0AAADcAAAADwAAAGRycy9kb3ducmV2LnhtbERPS2sCMRC+C/6HMII3zSpYZDWKCILX&#10;aul53Mw+dDOJm1G3/94UCr3Nx/ec9bZ3rXpSFxvPBmbTDBRx4W3DlYGv82GyBBUF2WLrmQz8UITt&#10;ZjhYY279iz/peZJKpRCOORqoRUKudSxqchinPhAnrvSdQ0mwq7Tt8JXCXavnWfahHTacGmoMtK+p&#10;uJ0ezsDt+L3YX8oQCrly1I9SlncvxoxH/W4FSqiXf/Gf+2jT/Nkc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dXKIS9AAAA3AAAAA8AAAAAAAAAAAAAAAAAoQIA&#10;AGRycy9kb3ducmV2LnhtbFBLBQYAAAAABAAEAPkAAACLAwAAAAA=&#10;" strokecolor="#969696" strokeweight="1.5pt"/>
                <v:line id="Line 309" o:spid="_x0000_s1643" style="position:absolute;flip:y;visibility:visible;mso-wrap-style:square" from="3353,9273" to="3353,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NH74AAADcAAAADwAAAGRycy9kb3ducmV2LnhtbERPS2sCMRC+F/wPYQRvNWulRVajiCB4&#10;rZWex83sQzeTuBl1/femIPQ2H99zFqvetepGXWw8G5iMM1DEhbcNVwYOP9v3GagoyBZbz2TgQRFW&#10;y8HbAnPr7/xNt71UKoVwzNFALRJyrWNRk8M49oE4caXvHEqCXaVth/cU7lr9kWVf2mHDqaHGQJua&#10;ivP+6gycd7+fm2MZQiEnjvpayuzixZjRsF/PQQn18i9+uXc2zZ9M4e+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G40fvgAAANwAAAAPAAAAAAAAAAAAAAAAAKEC&#10;AABkcnMvZG93bnJldi54bWxQSwUGAAAAAAQABAD5AAAAjAMAAAAA&#10;" strokecolor="#969696" strokeweight="1.5pt"/>
                <v:line id="Line 310" o:spid="_x0000_s1644" style="position:absolute;flip:y;visibility:visible;mso-wrap-style:square" from="3409,9274" to="340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Va74AAADcAAAADwAAAGRycy9kb3ducmV2LnhtbERPS2sCMRC+F/wPYQRvNWuxRVajiCB4&#10;rZWex83sQzeTuBl1/femIPQ2H99zFqvetepGXWw8G5iMM1DEhbcNVwYOP9v3GagoyBZbz2TgQRFW&#10;y8HbAnPr7/xNt71UKoVwzNFALRJyrWNRk8M49oE4caXvHEqCXaVth/cU7lr9kWVf2mHDqaHGQJua&#10;ivP+6gycd7+fm2MZQiEnjvpayuzixZjRsF/PQQn18i9+uXc2zZ9M4e+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8hVrvgAAANwAAAAPAAAAAAAAAAAAAAAAAKEC&#10;AABkcnMvZG93bnJldi54bWxQSwUGAAAAAAQABAD5AAAAjAMAAAAA&#10;" strokecolor="#969696" strokeweight="1.5pt"/>
                <v:line id="Line 311" o:spid="_x0000_s1645" style="position:absolute;flip:y;visibility:visible;mso-wrap-style:square" from="3458,9297" to="345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6w8L0AAADcAAAADwAAAGRycy9kb3ducmV2LnhtbERPS2sCMRC+C/6HMII3zVqwyGoUEQSv&#10;1dLzuJl96GYSN6Ou/94UCr3Nx/ec1aZ3rXpQFxvPBmbTDBRx4W3DlYHv036yABUF2WLrmQy8KMJm&#10;PRysMLf+yV/0OEqlUgjHHA3UIiHXOhY1OYxTH4gTV/rOoSTYVdp2+EzhrtUfWfapHTacGmoMtKup&#10;uB7vzsD18DPfncsQCrlw1PdSFjcvxoxH/XYJSqiXf/Gf+2DT/Nkcfp9JF+j1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i+sPC9AAAA3AAAAA8AAAAAAAAAAAAAAAAAoQIA&#10;AGRycy9kb3ducmV2LnhtbFBLBQYAAAAABAAEAPkAAACLAwAAAAA=&#10;" strokecolor="#969696" strokeweight="1.5pt"/>
                <v:line id="Line 312" o:spid="_x0000_s1646" style="position:absolute;flip:y;visibility:visible;mso-wrap-style:square" from="3510,9322" to="3510,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uh70AAADcAAAADwAAAGRycy9kb3ducmV2LnhtbERPS2sCMRC+F/wPYQRvNWtBka1RRBC8&#10;Vovn6Wb2oZtJ3Iy6/nsjFLzNx/ecxap3rbpRFxvPBibjDBRx4W3DlYHfw/ZzDioKssXWMxl4UITV&#10;cvCxwNz6O//QbS+VSiEcczRQi4Rc61jU5DCOfSBOXOk7h5JgV2nb4T2Fu1Z/ZdlMO2w4NdQYaFNT&#10;cd5fnYHz7jjd/JUhFHLiqK+lzC9ejBkN+/U3KKFe3uJ/986m+ZMZvJ5JF+jl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hsLoe9AAAA3AAAAA8AAAAAAAAAAAAAAAAAoQIA&#10;AGRycy9kb3ducmV2LnhtbFBLBQYAAAAABAAEAPkAAACLAwAAAAA=&#10;" strokecolor="#969696" strokeweight="1.5pt"/>
                <v:line id="Line 313" o:spid="_x0000_s1647" style="position:absolute;flip:y;visibility:visible;mso-wrap-style:square" from="3559,9244" to="355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LHL4AAADcAAAADwAAAGRycy9kb3ducmV2LnhtbERPS2sCMRC+F/wPYQRvNWvBVlajiCB4&#10;rZWex83sQzeTuBl1/femIPQ2H99zFqvetepGXWw8G5iMM1DEhbcNVwYOP9v3GagoyBZbz2TgQRFW&#10;y8HbAnPr7/xNt71UKoVwzNFALRJyrWNRk8M49oE4caXvHEqCXaVth/cU7lr9kWWf2mHDqaHGQJua&#10;ivP+6gycd7/TzbEMoZATR30tZXbxYsxo2K/noIR6+Re/3Dub5k++4O+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IIscvgAAANwAAAAPAAAAAAAAAAAAAAAAAKEC&#10;AABkcnMvZG93bnJldi54bWxQSwUGAAAAAAQABAD5AAAAjAMAAAAA&#10;" strokecolor="#969696" strokeweight="1.5pt"/>
                <v:line id="Line 314" o:spid="_x0000_s1648" style="position:absolute;flip:y;visibility:visible;mso-wrap-style:square" from="4207,9270" to="4207,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fbsEAAADcAAAADwAAAGRycy9kb3ducmV2LnhtbESPT2sCQQzF70K/w5CCN521UJGtoxSh&#10;4LVWPKc72T91JzPdibr99uZQ8JbwXt77Zb0dQ2+uNOQusoPFvABDXEXfcePg+PUxW4HJguyxj0wO&#10;/ijDdvM0WWPp440/6XqQxmgI5xIdtCKptDZXLQXM85iIVavjEFB0HRrrB7xpeOjtS1EsbcCOtaHF&#10;RLuWqvPhEhyc96fX3XedUiU/nO2lltVvFOemz+P7GxihUR7m/+u9V/yF0uozOoH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vx9uwQAAANwAAAAPAAAAAAAAAAAAAAAA&#10;AKECAABkcnMvZG93bnJldi54bWxQSwUGAAAAAAQABAD5AAAAjwMAAAAA&#10;" strokecolor="#969696" strokeweight="1.5pt"/>
                <v:line id="Line 315" o:spid="_x0000_s1649" style="position:absolute;flip:y;visibility:visible;mso-wrap-style:square" from="4254,9274" to="425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69b4AAADcAAAADwAAAGRycy9kb3ducmV2LnhtbERPS2sCMRC+F/wPYYTeataCYlejiFDw&#10;6gPP083sQzeTuBl1+++NUOhtPr7nLFa9a9Wduth4NjAeZaCIC28brgwcD98fM1BRkC22nsnAL0VY&#10;LQdvC8ytf/CO7nupVArhmKOBWiTkWseiJodx5ANx4krfOZQEu0rbDh8p3LX6M8um2mHDqaHGQJua&#10;isv+5gxctqfJ5qcMoZAzR30rZXb1Ysz7sF/PQQn18i/+c29tmj/+gtcz6QK9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87r1vgAAANwAAAAPAAAAAAAAAAAAAAAAAKEC&#10;AABkcnMvZG93bnJldi54bWxQSwUGAAAAAAQABAD5AAAAjAMAAAAA&#10;" strokecolor="#969696" strokeweight="1.5pt"/>
                <v:line id="Line 316" o:spid="_x0000_s1650" style="position:absolute;flip:y;visibility:visible;mso-wrap-style:square" from="4303,9319" to="4303,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Z1cEAAADcAAAADwAAAGRycy9kb3ducmV2LnhtbESPT2sCQQzF74LfYYjQW51VqMjWUYpQ&#10;8ForPac72T91JzPuRN1+++ZQ8JbwXt77ZbMbQ29uNOQusoPFvABDXEXfcePg9Pn+vAaTBdljH5kc&#10;/FKG3XY62WDp450/6HaUxmgI5xIdtCKptDZXLQXM85iIVavjEFB0HRrrB7xreOjtsihWNmDH2tBi&#10;on1L1fl4DQ7Oh6+X/XedUiU/nO21lvUlinNPs/HtFYzQKA/z//XBK/5S8fUZnc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pdnVwQAAANwAAAAPAAAAAAAAAAAAAAAA&#10;AKECAABkcnMvZG93bnJldi54bWxQSwUGAAAAAAQABAD5AAAAjwMAAAAA&#10;" strokecolor="#969696" strokeweight="1.5pt"/>
                <v:line id="Line 317" o:spid="_x0000_s1651" style="position:absolute;flip:y;visibility:visible;mso-wrap-style:square" from="4352,9271" to="4352,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8Tr0AAADcAAAADwAAAGRycy9kb3ducmV2LnhtbERPS2sCMRC+C/6HMII3zSpYZDWKCILX&#10;aul53Mw+dDOJm1G3/94UCr3Nx/ec9bZ3rXpSFxvPBmbTDBRx4W3DlYGv82GyBBUF2WLrmQz8UITt&#10;ZjhYY279iz/peZJKpRCOORqoRUKudSxqchinPhAnrvSdQ0mwq7Tt8JXCXavnWfahHTacGmoMtK+p&#10;uJ0ezsDt+L3YX8oQCrly1I9SlncvxoxH/W4FSqiXf/Gf+2jT/PkM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npfE69AAAA3AAAAA8AAAAAAAAAAAAAAAAAoQIA&#10;AGRycy9kb3ducmV2LnhtbFBLBQYAAAAABAAEAPkAAACLAwAAAAA=&#10;" strokecolor="#969696" strokeweight="1.5pt"/>
                <v:line id="Line 318" o:spid="_x0000_s1652" style="position:absolute;flip:y;visibility:visible;mso-wrap-style:square" from="4401,9219" to="440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iOb4AAADcAAAADwAAAGRycy9kb3ducmV2LnhtbERPS2sCMRC+F/wPYYTeataFFlmNIoLg&#10;tbZ4HjezD91M4mbU7b9vBMHbfHzPWawG16kb9bH1bGA6yUARl962XBv4/dl+zEBFQbbYeSYDfxRh&#10;tRy9LbCw/s7fdNtLrVIIxwINNCKh0DqWDTmMEx+IE1f53qEk2Nfa9nhP4a7TeZZ9aYctp4YGA20a&#10;Ks/7qzNw3h0+N8cqhFJOHPW1ktnFizHv42E9ByU0yEv8dO9smp/n8HgmXaC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O+I5vgAAANwAAAAPAAAAAAAAAAAAAAAAAKEC&#10;AABkcnMvZG93bnJldi54bWxQSwUGAAAAAAQABAD5AAAAjAMAAAAA&#10;" strokecolor="#969696" strokeweight="1.5pt"/>
                <v:line id="Line 319" o:spid="_x0000_s1653" style="position:absolute;flip:y;visibility:visible;mso-wrap-style:square" from="4453,9304" to="445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Hor4AAADcAAAADwAAAGRycy9kb3ducmV2LnhtbERPS2sCMRC+F/wPYQRvNavSIqtRRCh4&#10;rZWex83sQzeTuBl1/femIPQ2H99zluvetepGXWw8G5iMM1DEhbcNVwYOP1/vc1BRkC22nsnAgyKs&#10;V4O3JebW3/mbbnupVArhmKOBWiTkWseiJodx7ANx4krfOZQEu0rbDu8p3LV6mmWf2mHDqaHGQNua&#10;ivP+6gycd78f22MZQiEnjvpayvzixZjRsN8sQAn18i9+uXc2zZ/O4O+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d0eivgAAANwAAAAPAAAAAAAAAAAAAAAAAKEC&#10;AABkcnMvZG93bnJldi54bWxQSwUGAAAAAAQABAD5AAAAjAMAAAAA&#10;" strokecolor="#969696" strokeweight="1.5pt"/>
                <v:line id="Line 320" o:spid="_x0000_s1654" style="position:absolute;flip:y;visibility:visible;mso-wrap-style:square" from="4509,9239" to="450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f1r4AAADcAAAADwAAAGRycy9kb3ducmV2LnhtbERPS2sCMRC+F/wPYQRvNavYIqtRRCh4&#10;rZWex83sQzeTuBl1/femIPQ2H99zluvetepGXWw8G5iMM1DEhbcNVwYOP1/vc1BRkC22nsnAgyKs&#10;V4O3JebW3/mbbnupVArhmKOBWiTkWseiJodx7ANx4krfOZQEu0rbDu8p3LV6mmWf2mHDqaHGQNua&#10;ivP+6gycd78f22MZQiEnjvpayvzixZjRsN8sQAn18i9+uXc2zZ/O4O+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nt/WvgAAANwAAAAPAAAAAAAAAAAAAAAAAKEC&#10;AABkcnMvZG93bnJldi54bWxQSwUGAAAAAAQABAD5AAAAjAMAAAAA&#10;" strokecolor="#969696" strokeweight="1.5pt"/>
                <v:line id="Line 321" o:spid="_x0000_s1655" style="position:absolute;flip:y;visibility:visible;mso-wrap-style:square" from="4558,9292" to="455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6Tb0AAADcAAAADwAAAGRycy9kb3ducmV2LnhtbERPS2sCMRC+C/6HMII3zSpYZDWKCAWv&#10;1dLzuJl96GYSN6Ou/94UCr3Nx/ec9bZ3rXpQFxvPBmbTDBRx4W3DlYHv0+dkCSoKssXWMxl4UYTt&#10;ZjhYY279k7/ocZRKpRCOORqoRUKudSxqchinPhAnrvSdQ0mwq7Tt8JnCXavnWfahHTacGmoMtK+p&#10;uB7vzsD18LPYn8sQCrlw1PdSljcvxoxH/W4FSqiXf/Gf+2DT/PkC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bSek29AAAA3AAAAA8AAAAAAAAAAAAAAAAAoQIA&#10;AGRycy9kb3ducmV2LnhtbFBLBQYAAAAABAAEAPkAAACLAwAAAAA=&#10;" strokecolor="#969696" strokeweight="1.5pt"/>
                <v:line id="Line 322" o:spid="_x0000_s1656" style="position:absolute;flip:y;visibility:visible;mso-wrap-style:square" from="4610,9269" to="461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kOr0AAADcAAAADwAAAGRycy9kb3ducmV2LnhtbERPS2sCMRC+F/wPYYTealZBka1RRBC8&#10;qsXzdDP70M0kbkZd/30jFLzNx/ecxap3rbpTFxvPBsajDBRx4W3DlYGf4/ZrDioKssXWMxl4UoTV&#10;cvCxwNz6B+/pfpBKpRCOORqoRUKudSxqchhHPhAnrvSdQ0mwq7Tt8JHCXasnWTbTDhtODTUG2tRU&#10;XA43Z+CyO003v2UIhZw56lsp86sXYz6H/foblFAvb/G/e2fT/MkMXs+kC/Ty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YA5Dq9AAAA3AAAAA8AAAAAAAAAAAAAAAAAoQIA&#10;AGRycy9kb3ducmV2LnhtbFBLBQYAAAAABAAEAPkAAACLAwAAAAA=&#10;" strokecolor="#969696" strokeweight="1.5pt"/>
                <v:line id="Line 323" o:spid="_x0000_s1657" style="position:absolute;flip:y;visibility:visible;mso-wrap-style:square" from="4659,9239" to="465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Bob4AAADcAAAADwAAAGRycy9kb3ducmV2LnhtbERPS2sCMRC+F/wPYQRvNatgK6tRRCh4&#10;rZWex83sQzeTuBl1/femIPQ2H99zluvetepGXWw8G5iMM1DEhbcNVwYOP1/vc1BRkC22nsnAgyKs&#10;V4O3JebW3/mbbnupVArhmKOBWiTkWseiJodx7ANx4krfOZQEu0rbDu8p3LV6mmUf2mHDqaHGQNua&#10;ivP+6gycd7+z7bEMoZATR30tZX7xYsxo2G8WoIR6+Re/3Dub5k8/4e+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TEGhvgAAANwAAAAPAAAAAAAAAAAAAAAAAKEC&#10;AABkcnMvZG93bnJldi54bWxQSwUGAAAAAAQABAD5AAAAjAMAAAAA&#10;" strokecolor="#969696" strokeweight="1.5pt"/>
                <v:line id="Line 324" o:spid="_x0000_s1658" style="position:absolute;flip:y;visibility:visible;mso-wrap-style:square" from="4709,9269" to="470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V08EAAADcAAAADwAAAGRycy9kb3ducmV2LnhtbESPT2sCQQzF74LfYYjQW51VqMjWUYpQ&#10;8ForPac72T91JzPuRN1+++ZQ8JbwXt77ZbMbQ29uNOQusoPFvABDXEXfcePg9Pn+vAaTBdljH5kc&#10;/FKG3XY62WDp450/6HaUxmgI5xIdtCKptDZXLQXM85iIVavjEFB0HRrrB7xreOjtsihWNmDH2tBi&#10;on1L1fl4DQ7Oh6+X/XedUiU/nO21lvUlinNPs/HtFYzQKA/z//XBK/5SafUZnc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09XTwQAAANwAAAAPAAAAAAAAAAAAAAAA&#10;AKECAABkcnMvZG93bnJldi54bWxQSwUGAAAAAAQABAD5AAAAjwMAAAAA&#10;" strokecolor="#969696" strokeweight="1.5pt"/>
                <v:line id="Line 325" o:spid="_x0000_s1659" style="position:absolute;flip:y;visibility:visible;mso-wrap-style:square" from="4756,9273" to="475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9wSL4AAADcAAAADwAAAGRycy9kb3ducmV2LnhtbERPS2sCMRC+F/wPYQRvNatgsatRRBC8&#10;akvP083sQzeTuBl1/fdNQfA2H99zluvetepGXWw8G5iMM1DEhbcNVwa+v3bvc1BRkC22nsnAgyKs&#10;V4O3JebW3/lAt6NUKoVwzNFALRJyrWNRk8M49oE4caXvHEqCXaVth/cU7lo9zbIP7bDh1FBjoG1N&#10;xfl4dQbO+5/Z9rcMoZATR30tZX7xYsxo2G8WoIR6eYmf7r1N86ef8P9Muk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n3BIvgAAANwAAAAPAAAAAAAAAAAAAAAAAKEC&#10;AABkcnMvZG93bnJldi54bWxQSwUGAAAAAAQABAD5AAAAjAMAAAAA&#10;" strokecolor="#969696" strokeweight="1.5pt"/>
                <v:line id="Line 326" o:spid="_x0000_s1660" style="position:absolute;flip:y;visibility:visible;mso-wrap-style:square" from="4805,9318" to="4805,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PCMEAAADcAAAADwAAAGRycy9kb3ducmV2LnhtbESPT2sCQQzF74V+hyFCbzqrpUW2jiKC&#10;4LW29JzuZP/oTma6E3X77ZuD0FvCe3nvl9VmDL250pC7yA7mswIMcRV9x42Dz4/9dAkmC7LHPjI5&#10;+KUMm/XjwwpLH2/8TtejNEZDOJfooBVJpbW5ailgnsVErFodh4Ci69BYP+BNw0NvF0XxagN2rA0t&#10;Jtq1VJ2Pl+DgfPh62X3XKVVy4mwvtSx/ojj3NBm3b2CERvk3368PXvGfFV+f0Qns+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fE8IwQAAANwAAAAPAAAAAAAAAAAAAAAA&#10;AKECAABkcnMvZG93bnJldi54bWxQSwUGAAAAAAQABAD5AAAAjwMAAAAA&#10;" strokecolor="#969696" strokeweight="1.5pt"/>
                <v:line id="Line 327" o:spid="_x0000_s1661" style="position:absolute;flip:y;visibility:visible;mso-wrap-style:square" from="4854,9270" to="485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Dqk74AAADcAAAADwAAAGRycy9kb3ducmV2LnhtbERPS2sCMRC+F/wPYQRvNWulRVajiCB4&#10;rZWex83sQzeTuBl1/femIPQ2H99zFqvetepGXWw8G5iMM1DEhbcNVwYOP9v3GagoyBZbz2TgQRFW&#10;y8HbAnPr7/xNt71UKoVwzNFALRJyrWNRk8M49oE4caXvHEqCXaVth/cU7lr9kWVf2mHDqaHGQJua&#10;ivP+6gycd7+fm2MZQiEnjvpayuzixZjRsF/PQQn18i9+uXc2zZ9O4O+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MOqTvgAAANwAAAAPAAAAAAAAAAAAAAAAAKEC&#10;AABkcnMvZG93bnJldi54bWxQSwUGAAAAAAQABAD5AAAAjAMAAAAA&#10;" strokecolor="#969696" strokeweight="1.5pt"/>
                <v:line id="Line 328" o:spid="_x0000_s1662" style="position:absolute;flip:y;visibility:visible;mso-wrap-style:square" from="4903,9218" to="490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05L4AAADcAAAADwAAAGRycy9kb3ducmV2LnhtbERPS2sCMRC+F/wPYQRvNavSIqtRRCh4&#10;rZWex83sQzeTuBl1/femIPQ2H99zluvetepGXWw8G5iMM1DEhbcNVwYOP1/vc1BRkC22nsnAgyKs&#10;V4O3JebW3/mbbnupVArhmKOBWiTkWseiJodx7ANx4krfOZQEu0rbDu8p3LV6mmWf2mHDqaHGQNua&#10;ivP+6gycd78f22MZQiEnjvpayvzixZjRsN8sQAn18i9+uXc2zZ9N4e+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4nTkvgAAANwAAAAPAAAAAAAAAAAAAAAAAKEC&#10;AABkcnMvZG93bnJldi54bWxQSwUGAAAAAAQABAD5AAAAjAMAAAAA&#10;" strokecolor="#969696" strokeweight="1.5pt"/>
                <v:line id="Line 329" o:spid="_x0000_s1663" style="position:absolute;flip:y;visibility:visible;mso-wrap-style:square" from="4955,9303" to="495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7Rf74AAADcAAAADwAAAGRycy9kb3ducmV2LnhtbERPS2sCMRC+F/wPYQRvNWvFIlujiFDw&#10;qhbP083sQzeTuBl1/fdGKPQ2H99zFqvetepGXWw8G5iMM1DEhbcNVwZ+Dt/vc1BRkC22nsnAgyKs&#10;loO3BebW33lHt71UKoVwzNFALRJyrWNRk8M49oE4caXvHEqCXaVth/cU7lr9kWWf2mHDqaHGQJua&#10;ivP+6gyct8fZ5rcMoZATR30tZX7xYsxo2K+/QAn18i/+c29tmj+dwuu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rtF/vgAAANwAAAAPAAAAAAAAAAAAAAAAAKEC&#10;AABkcnMvZG93bnJldi54bWxQSwUGAAAAAAQABAD5AAAAjAMAAAAA&#10;" strokecolor="#969696" strokeweight="1.5pt"/>
                <v:line id="Line 330" o:spid="_x0000_s1664" style="position:absolute;flip:y;visibility:visible;mso-wrap-style:square" from="5012,8618" to="50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D5sQAAADcAAAADwAAAGRycy9kb3ducmV2LnhtbERPS2sCMRC+F/wPYYReimZri4/VKGKR&#10;6kHEB57Hzbi7djNZkqjbf98UCr3Nx/ecyawxlbiT86VlBa/dBARxZnXJuYLjYdkZgvABWWNlmRR8&#10;k4fZtPU0wVTbB+/ovg+5iCHsU1RQhFCnUvqsIIO+a2viyF2sMxgidLnUDh8x3FSylyR9abDk2FBg&#10;TYuCsq/9zSg4nS+L1XY34PLkPvhl/Xk4jzZXpZ7bzXwMIlAT/sV/7pWO89/e4f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m8PmxAAAANwAAAAPAAAAAAAAAAAA&#10;AAAAAKECAABkcnMvZG93bnJldi54bWxQSwUGAAAAAAQABAD5AAAAkgMAAAAA&#10;" strokecolor="maroon" strokeweight="1.5pt"/>
                <v:line id="Line 331" o:spid="_x0000_s1665" style="position:absolute;flip:y;visibility:visible;mso-wrap-style:square" from="5061,8710" to="506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dmfcQAAADcAAAADwAAAGRycy9kb3ducmV2LnhtbERPS2sCMRC+F/wPYYReimZrqY/VKGKR&#10;6kHEB57Hzbi7djNZkqjbf98UCr3Nx/ecyawxlbiT86VlBa/dBARxZnXJuYLjYdkZgvABWWNlmRR8&#10;k4fZtPU0wVTbB+/ovg+5iCHsU1RQhFCnUvqsIIO+a2viyF2sMxgidLnUDh8x3FSylyR9abDk2FBg&#10;TYuCsq/9zSg4nS+L1XY34PLkPvhl/Xk4jzZXpZ7bzXwMIlAT/sV/7pWO89/e4f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2Z9xAAAANwAAAAPAAAAAAAAAAAA&#10;AAAAAKECAABkcnMvZG93bnJldi54bWxQSwUGAAAAAAQABAD5AAAAkgMAAAAA&#10;" strokecolor="maroon" strokeweight="1.5pt"/>
                <v:line id="Line 332" o:spid="_x0000_s1666" style="position:absolute;flip:y;visibility:visible;mso-wrap-style:square" from="5113,8882" to="511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X4CsQAAADcAAAADwAAAGRycy9kb3ducmV2LnhtbERPTWvCQBC9C/0PyxR6kbppBW1TVxFL&#10;0R5E1JLzJDsmqdnZsLvV+O/dguBtHu9zJrPONOJEzteWFbwMEhDEhdU1lwp+9l/PbyB8QNbYWCYF&#10;F/Iwmz70Jphqe+YtnXahFDGEfYoKqhDaVEpfVGTQD2xLHLmDdQZDhK6U2uE5hptGvibJSBqsOTZU&#10;2NKiouK4+zMKsvywWG22Y64z98n97+U+f1//KvX02M0/QATqwl18c690nD8cwf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fgKxAAAANwAAAAPAAAAAAAAAAAA&#10;AAAAAKECAABkcnMvZG93bnJldi54bWxQSwUGAAAAAAQABAD5AAAAkgMAAAAA&#10;" strokecolor="maroon" strokeweight="1.5pt"/>
                <v:line id="Line 333" o:spid="_x0000_s1667" style="position:absolute;flip:y;visibility:visible;mso-wrap-style:square" from="5162,9217" to="516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XfL4AAADcAAAADwAAAGRycy9kb3ducmV2LnhtbERPS2sCMRC+F/wPYQRvNWulraxGEaHg&#10;tVp6HjezD91M4mbU7b9vBMHbfHzPWax616ordbHxbGAyzkARF942XBn42X+9zkBFQbbYeiYDfxRh&#10;tRy8LDC3/sbfdN1JpVIIxxwN1CIh1zoWNTmMYx+IE1f6zqEk2FXadnhL4a7Vb1n2oR02nBpqDLSp&#10;qTjtLs7Aafv7vjmUIRRy5KgvpczOXowZDfv1HJRQL0/xw721af70E+7PpAv08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ldd8vgAAANwAAAAPAAAAAAAAAAAAAAAAAKEC&#10;AABkcnMvZG93bnJldi54bWxQSwUGAAAAAAQABAD5AAAAjAMAAAAA&#10;" strokecolor="#969696" strokeweight="1.5pt"/>
                <v:line id="Line 334" o:spid="_x0000_s1668" style="position:absolute;flip:y;visibility:visible;mso-wrap-style:square" from="5212,8618" to="52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48cAAADcAAAADwAAAGRycy9kb3ducmV2LnhtbESPT0vDQBDF74LfYRnBSzEbLaiN3Rap&#10;SOuhSP+Q8zQ7TaLZ2bC7tvHbO4eCtxnem/d+M50PrlMnCrH1bOA+y0ERV962XBvY797vnkHFhGyx&#10;80wGfinCfHZ9NcXC+jNv6LRNtZIQjgUaaFLqC61j1ZDDmPmeWLSjDw6TrKHWNuBZwl2nH/L8UTts&#10;WRoa7GnRUPW9/XEGysNxsfrcPHFbhjcefSx3h8n6y5jbm+H1BVSiIf2bL9cr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1snjxwAAANwAAAAPAAAAAAAA&#10;AAAAAAAAAKECAABkcnMvZG93bnJldi54bWxQSwUGAAAAAAQABAD5AAAAlQMAAAAA&#10;" strokecolor="maroon" strokeweight="1.5pt"/>
                <v:line id="Line 335" o:spid="_x0000_s1669" style="position:absolute;flip:y;visibility:visible;mso-wrap-style:square" from="5259,8965" to="525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seMMAAADcAAAADwAAAGRycy9kb3ducmV2LnhtbERPTWsCMRC9F/wPYYReSs2qoHVrFFFK&#10;9SCiFs/jZtxd3UyWJNX13xuh0Ns83ueMp42pxJWcLy0r6HYSEMSZ1SXnCn72X+8fIHxA1lhZJgV3&#10;8jCdtF7GmGp74y1ddyEXMYR9igqKEOpUSp8VZNB3bE0cuZN1BkOELpfa4S2Gm0r2kmQgDZYcGwqs&#10;aV5Qdtn9GgWH42m+3GyHXB7cgt9W3/vjaH1W6rXdzD5BBGrCv/jPvdRxfn8Ez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abHjDAAAA3AAAAA8AAAAAAAAAAAAA&#10;AAAAoQIAAGRycy9kb3ducmV2LnhtbFBLBQYAAAAABAAEAPkAAACRAwAAAAA=&#10;" strokecolor="maroon" strokeweight="1.5pt"/>
                <v:line id="Line 336" o:spid="_x0000_s1670" style="position:absolute;flip:y;visibility:visible;mso-wrap-style:square" from="5308,9117" to="530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o8dcEAAADcAAAADwAAAGRycy9kb3ducmV2LnhtbESPT2sCQQzF74V+hyFCbzqrtEW2jiKC&#10;4LW29JzuZP/oTma6E3X77ZuD0FvCe3nvl9VmDL250pC7yA7mswIMcRV9x42Dz4/9dAkmC7LHPjI5&#10;+KUMm/XjwwpLH2/8TtejNEZDOJfooBVJpbW5ailgnsVErFodh4Ci69BYP+BNw0NvF0XxagN2rA0t&#10;Jtq1VJ2Pl+DgfPh62X3XKVVy4mwvtSx/ojj3NBm3b2CERvk3368PXvGfFV+f0Qns+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jx1wQAAANwAAAAPAAAAAAAAAAAAAAAA&#10;AKECAABkcnMvZG93bnJldi54bWxQSwUGAAAAAAQABAD5AAAAjwMAAAAA&#10;" strokecolor="#969696" strokeweight="1.5pt"/>
                <v:line id="Line 337" o:spid="_x0000_s1671" style="position:absolute;flip:y;visibility:visible;mso-wrap-style:square" from="5357,8710" to="5357,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TA8QAAADcAAAADwAAAGRycy9kb3ducmV2LnhtbERPS2vCQBC+C/0PywhepG4s0kd0FbFI&#10;7UGKWjyP2TFJzc6G3W0S/323IHibj+85s0VnKtGQ86VlBeNRAoI4s7rkXMH3Yf34CsIHZI2VZVJw&#10;JQ+L+UNvhqm2Le+o2YdcxBD2KSooQqhTKX1WkEE/sjVx5M7WGQwRulxqh20MN5V8SpJnabDk2FBg&#10;TauCssv+1yg4ns6rzdfuhcuje+fh58fh9Lb9UWrQ75ZTEIG6cBff3Bsd50/G8P9Mv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6hMDxAAAANwAAAAPAAAAAAAAAAAA&#10;AAAAAKECAABkcnMvZG93bnJldi54bWxQSwUGAAAAAAQABAD5AAAAkgMAAAAA&#10;" strokecolor="maroon" strokeweight="1.5pt"/>
                <v:line id="Line 338" o:spid="_x0000_s1672" style="position:absolute;flip:y;visibility:visible;mso-wrap-style:square" from="5406,8940" to="5406,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NdMMAAADcAAAADwAAAGRycy9kb3ducmV2LnhtbERPS2sCMRC+F/wPYQQvRbOVUnU1SrGI&#10;ehDxgedxM+6u3UyWJOr235tCobf5+J4zmTWmEndyvrSs4K2XgCDOrC45V3A8LLpDED4ga6wsk4If&#10;8jCbtl4mmGr74B3d9yEXMYR9igqKEOpUSp8VZND3bE0cuYt1BkOELpfa4SOGm0r2k+RDGiw5NhRY&#10;07yg7Ht/MwpO58t8td0NuDy5L35dLw/n0eaqVKfdfI5BBGrCv/jPvdJx/nsffp+JF8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4jXTDAAAA3AAAAA8AAAAAAAAAAAAA&#10;AAAAoQIAAGRycy9kb3ducmV2LnhtbFBLBQYAAAAABAAEAPkAAACRAwAAAAA=&#10;" strokecolor="maroon" strokeweight="1.5pt"/>
                <v:line id="Line 339" o:spid="_x0000_s1673" style="position:absolute;flip:y;visibility:visible;mso-wrap-style:square" from="5458,8839" to="5458,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o78QAAADcAAAADwAAAGRycy9kb3ducmV2LnhtbERPS2sCMRC+F/wPYYReimZri4/VKGKR&#10;6kHEB57Hzbi7djNZkqjbf98UCr3Nx/ecyawxlbiT86VlBa/dBARxZnXJuYLjYdkZgvABWWNlmRR8&#10;k4fZtPU0wVTbB+/ovg+5iCHsU1RQhFCnUvqsIIO+a2viyF2sMxgidLnUDh8x3FSylyR9abDk2FBg&#10;TYuCsq/9zSg4nS+L1XY34PLkPvhl/Xk4jzZXpZ7bzXwMIlAT/sV/7pWO89/f4P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CjvxAAAANwAAAAPAAAAAAAAAAAA&#10;AAAAAKECAABkcnMvZG93bnJldi54bWxQSwUGAAAAAAQABAD5AAAAkgMAAAAA&#10;" strokecolor="maroon" strokeweight="1.5pt"/>
                <v:line id="Line 340" o:spid="_x0000_s1674" style="position:absolute;flip:y;visibility:visible;mso-wrap-style:square" from="5515,9000" to="551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wm8MAAADcAAAADwAAAGRycy9kb3ducmV2LnhtbERPS2sCMRC+C/0PYQq9FM1axOrWKEUR&#10;9SDFB57Hzbi77WayJFHXf2+Egrf5+J4zmjSmEhdyvrSsoNtJQBBnVpecK9jv5u0BCB+QNVaWScGN&#10;PEzGL60RptpeeUOXbchFDGGfooIihDqV0mcFGfQdWxNH7mSdwRChy6V2eI3hppIfSdKXBkuODQXW&#10;NC0o+9uejYLD8TRd/mw+uTy4Gb+vFrvjcP2r1Ntr8/0FIlATnuJ/91LH+b0ePJ6JF8jx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dsJvDAAAA3AAAAA8AAAAAAAAAAAAA&#10;AAAAoQIAAGRycy9kb3ducmV2LnhtbFBLBQYAAAAABAAEAPkAAACRAwAAAAA=&#10;" strokecolor="maroon" strokeweight="1.5pt"/>
                <v:line id="Line 341" o:spid="_x0000_s1675" style="position:absolute;flip:y;visibility:visible;mso-wrap-style:square" from="5564,8710" to="556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VAMQAAADcAAAADwAAAGRycy9kb3ducmV2LnhtbERPS2sCMRC+F/wPYYReimYrrY/VKGKR&#10;6kHEB57Hzbi7djNZkqjbf98UCr3Nx/ecyawxlbiT86VlBa/dBARxZnXJuYLjYdkZgvABWWNlmRR8&#10;k4fZtPU0wVTbB+/ovg+5iCHsU1RQhFCnUvqsIIO+a2viyF2sMxgidLnUDh8x3FSylyR9abDk2FBg&#10;TYuCsq/9zSg4nS+L1XY34PLkPvhl/Xk4jzZXpZ7bzXwMIlAT/sV/7pWO89/e4f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0RUAxAAAANwAAAAPAAAAAAAAAAAA&#10;AAAAAKECAABkcnMvZG93bnJldi54bWxQSwUGAAAAAAQABAD5AAAAkgMAAAAA&#10;" strokecolor="maroon" strokeweight="1.5pt"/>
                <v:line id="Line 342" o:spid="_x0000_s1676" style="position:absolute;flip:y;visibility:visible;mso-wrap-style:square" from="5616,9117" to="5616,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8Bmr8AAADcAAAADwAAAGRycy9kb3ducmV2LnhtbERPS2sCMRC+C/0PYYTeNKtYka1ZEUHw&#10;qi09TzezD3czSTejbv99Uyj0Nh/fc7a70fXqTkNsPRtYzDNQxKW3LdcG3t+Osw2oKMgWe89k4Jsi&#10;7IqnyRZz6x98pvtFapVCOOZooBEJudaxbMhhnPtAnLjKDw4lwaHWdsBHCne9XmbZWjtsOTU0GOjQ&#10;UNldbs5Ad/p4OXxWIZRy5ahvlWy+vBjzPB33r6CERvkX/7lPNs1freH3mXS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98Bmr8AAADcAAAADwAAAAAAAAAAAAAAAACh&#10;AgAAZHJzL2Rvd25yZXYueG1sUEsFBgAAAAAEAAQA+QAAAI0DAAAAAA==&#10;" strokecolor="#969696" strokeweight="1.5pt"/>
                <v:line id="Line 343" o:spid="_x0000_s1677" style="position:absolute;flip:y;visibility:visible;mso-wrap-style:square" from="5665,8789" to="566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8u7MMAAADcAAAADwAAAGRycy9kb3ducmV2LnhtbERPS2sCMRC+C/0PYQq9iGYtUnVrlKKI&#10;epDiA8/jZtzddjNZkqjrvzdCobf5+J4znjamEldyvrSsoNdNQBBnVpecKzjsF50hCB+QNVaWScGd&#10;PEwnL60xptreeEvXXchFDGGfooIihDqV0mcFGfRdWxNH7mydwRChy6V2eIvhppLvSfIhDZYcGwqs&#10;aVZQ9ru7GAXH03m2+t4OuDy6ObfXy/1ptPlR6u21+foEEagJ/+I/90rH+f0BPJ+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PLuzDAAAA3AAAAA8AAAAAAAAAAAAA&#10;AAAAoQIAAGRycy9kb3ducmV2LnhtbFBLBQYAAAAABAAEAPkAAACRAwAAAAA=&#10;" strokecolor="maroon" strokeweight="1.5pt"/>
                <v:line id="Line 344" o:spid="_x0000_s1678" style="position:absolute;flip:y;visibility:visible;mso-wrap-style:square" from="5715,8618" to="571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6nscAAADcAAAADwAAAGRycy9kb3ducmV2LnhtbESPT0vDQBDF74LfYRnBSzEbpaiN3Rap&#10;SOuhSP+Q8zQ7TaLZ2bC7tvHbO4eCtxnem/d+M50PrlMnCrH1bOA+y0ERV962XBvY797vnkHFhGyx&#10;80wGfinCfHZ9NcXC+jNv6LRNtZIQjgUaaFLqC61j1ZDDmPmeWLSjDw6TrKHWNuBZwl2nH/L8UTts&#10;WRoa7GnRUPW9/XEGysNxsfrcPHFbhjcefSx3h8n6y5jbm+H1BVSiIf2bL9cr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0LqexwAAANwAAAAPAAAAAAAA&#10;AAAAAAAAAKECAABkcnMvZG93bnJldi54bWxQSwUGAAAAAAQABAD5AAAAlQMAAAAA&#10;" strokecolor="maroon" strokeweight="1.5pt"/>
                <v:line id="Line 345" o:spid="_x0000_s1679" style="position:absolute;flip:y;visibility:visible;mso-wrap-style:square" from="5762,8940" to="5762,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fBcMAAADcAAAADwAAAGRycy9kb3ducmV2LnhtbERPTWsCMRC9F/wPYYReSs0qonVrFFFK&#10;9SCiFs/jZtxd3UyWJNX13xuh0Ns83ueMp42pxJWcLy0r6HYSEMSZ1SXnCn72X+8fIHxA1lhZJgV3&#10;8jCdtF7GmGp74y1ddyEXMYR9igqKEOpUSp8VZNB3bE0cuZN1BkOELpfa4S2Gm0r2kmQgDZYcGwqs&#10;aV5Qdtn9GgWH42m+3GyHXB7cgt9W3/vjaH1W6rXdzD5BBGrCv/jPvdRxfn8Ez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cHwXDAAAA3AAAAA8AAAAAAAAAAAAA&#10;AAAAoQIAAGRycy9kb3ducmV2LnhtbFBLBQYAAAAABAAEAPkAAACRAwAAAAA=&#10;" strokecolor="maroon" strokeweight="1.5pt"/>
                <v:line id="Line 346" o:spid="_x0000_s1680" style="position:absolute;flip:y;visibility:visible;mso-wrap-style:square" from="5811,8710" to="581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8gRccAAADcAAAADwAAAGRycy9kb3ducmV2LnhtbESPT0vDQBDF74LfYRnBSzEbhaqN3Rap&#10;SOuhSP+Q8zQ7TaLZ2bC7tvHbO4eCtxnem/d+M50PrlMnCrH1bOA+y0ERV962XBvY797vnkHFhGyx&#10;80wGfinCfHZ9NcXC+jNv6LRNtZIQjgUaaFLqC61j1ZDDmPmeWLSjDw6TrKHWNuBZwl2nH/L8UTts&#10;WRoa7GnRUPW9/XEGysNxsfrcPHFbhjcefSx3h8n6y5jbm+H1BVSiIf2bL9crK/hjwZd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yBFxwAAANwAAAAPAAAAAAAA&#10;AAAAAAAAAKECAABkcnMvZG93bnJldi54bWxQSwUGAAAAAAQABAD5AAAAlQMAAAAA&#10;" strokecolor="maroon" strokeweight="1.5pt"/>
                <v:line id="Line 347" o:spid="_x0000_s1681" style="position:absolute;flip:y;visibility:visible;mso-wrap-style:square" from="5860,8664" to="5860,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F3sQAAADcAAAADwAAAGRycy9kb3ducmV2LnhtbERPS2vCQBC+C/0PywhepG4s2Ed0FbFI&#10;7UGKWjyP2TFJzc6G3W0S/323IHibj+85s0VnKtGQ86VlBeNRAoI4s7rkXMH3Yf34CsIHZI2VZVJw&#10;JQ+L+UNvhqm2Le+o2YdcxBD2KSooQqhTKX1WkEE/sjVx5M7WGQwRulxqh20MN5V8SpJnabDk2FBg&#10;TauCssv+1yg4ns6rzdfuhcuje+fh58fh9Lb9UWrQ75ZTEIG6cBff3Bsd50/G8P9Mv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4XexAAAANwAAAAPAAAAAAAAAAAA&#10;AAAAAKECAABkcnMvZG93bnJldi54bWxQSwUGAAAAAAQABAD5AAAAkgMAAAAA&#10;" strokecolor="maroon" strokeweight="1.5pt"/>
                <v:line id="Line 348" o:spid="_x0000_s1682" style="position:absolute;flip:y;visibility:visible;mso-wrap-style:square" from="5909,9217" to="5909,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RRL0AAADcAAAADwAAAGRycy9kb3ducmV2LnhtbERPS2sCMRC+C/6HMII3zSpYZDWKCAWv&#10;1dLzuJl96GYSN6Ou/94UCr3Nx/ec9bZ3rXpQFxvPBmbTDBRx4W3DlYHv0+dkCSoKssXWMxl4UYTt&#10;ZjhYY279k7/ocZRKpRCOORqoRUKudSxqchinPhAnrvSdQ0mwq7Tt8JnCXavnWfahHTacGmoMtK+p&#10;uB7vzsD18LPYn8sQCrlw1PdSljcvxoxH/W4FSqiXf/Gf+2DT/MUc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E9kUS9AAAA3AAAAA8AAAAAAAAAAAAAAAAAoQIA&#10;AGRycy9kb3ducmV2LnhtbFBLBQYAAAAABAAEAPkAAACLAwAAAAA=&#10;" strokecolor="#969696" strokeweight="1.5pt"/>
                <v:line id="Line 349" o:spid="_x0000_s1683" style="position:absolute;flip:y;visibility:visible;mso-wrap-style:square" from="5961,8789" to="596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2+MsQAAADcAAAADwAAAGRycy9kb3ducmV2LnhtbERPS2sCMRC+F/wPYYReimZrqY/VKGKR&#10;6kHEB57Hzbi7djNZkqjbf98UCr3Nx/ecyawxlbiT86VlBa/dBARxZnXJuYLjYdkZgvABWWNlmRR8&#10;k4fZtPU0wVTbB+/ovg+5iCHsU1RQhFCnUvqsIIO+a2viyF2sMxgidLnUDh8x3FSylyR9abDk2FBg&#10;TYuCsq/9zSg4nS+L1XY34PLkPvhl/Xk4jzZXpZ7bzXwMIlAT/sV/7pWO89/f4P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b4yxAAAANwAAAAPAAAAAAAAAAAA&#10;AAAAAKECAABkcnMvZG93bnJldi54bWxQSwUGAAAAAAQABAD5AAAAkgMAAAAA&#10;" strokecolor="maroon" strokeweight="1.5pt"/>
                <v:line id="Line 350" o:spid="_x0000_s1684" style="position:absolute;flip:y;visibility:visible;mso-wrap-style:square" from="6017,8618" to="601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mRsQAAADcAAAADwAAAGRycy9kb3ducmV2LnhtbERPS2sCMRC+F/wPYYReimYrrY/VKGKR&#10;6kHEB57Hzbi7djNZkqjbf98UCr3Nx/ecyawxlbiT86VlBa/dBARxZnXJuYLjYdkZgvABWWNlmRR8&#10;k4fZtPU0wVTbB+/ovg+5iCHsU1RQhFCnUvqsIIO+a2viyF2sMxgidLnUDh8x3FSylyR9abDk2FBg&#10;TYuCsq/9zSg4nS+L1XY34PLkPvhl/Xk4jzZXpZ7bzXwMIlAT/sV/7pWO89/f4P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CZGxAAAANwAAAAPAAAAAAAAAAAA&#10;AAAAAKECAABkcnMvZG93bnJldi54bWxQSwUGAAAAAAQABAD5AAAAkgMAAAAA&#10;" strokecolor="maroon" strokeweight="1.5pt"/>
                <v:line id="Line 351" o:spid="_x0000_s1685" style="position:absolute;flip:y;visibility:visible;mso-wrap-style:square" from="6066,8940" to="606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D3cMAAADcAAAADwAAAGRycy9kb3ducmV2LnhtbERPS2sCMRC+C/0PYQq9FM1a0OrWKEUR&#10;9SDFB57Hzbi77WayJFHXf2+Egrf5+J4zmjSmEhdyvrSsoNtJQBBnVpecK9jv5u0BCB+QNVaWScGN&#10;PEzGL60RptpeeUOXbchFDGGfooIihDqV0mcFGfQdWxNH7mSdwRChy6V2eI3hppIfSdKXBkuODQXW&#10;NC0o+9uejYLD8TRd/mw+uTy4Gb+vFrvjcP2r1Ntr8/0FIlATnuJ/91LH+b0ePJ6JF8jx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Ig93DAAAA3AAAAA8AAAAAAAAAAAAA&#10;AAAAoQIAAGRycy9kb3ducmV2LnhtbFBLBQYAAAAABAAEAPkAAACRAwAAAAA=&#10;" strokecolor="maroon" strokeweight="1.5pt"/>
                <v:line id="Line 352" o:spid="_x0000_s1686" style="position:absolute;flip:y;visibility:visible;mso-wrap-style:square" from="6118,8767" to="61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dqsQAAADcAAAADwAAAGRycy9kb3ducmV2LnhtbERPTWvCQBC9C/0PyxR6kbppQW1TVxFL&#10;0R5E1JLzJDsmqdnZsLvV+O/dguBtHu9zJrPONOJEzteWFbwMEhDEhdU1lwp+9l/PbyB8QNbYWCYF&#10;F/Iwmz70Jphqe+YtnXahFDGEfYoKqhDaVEpfVGTQD2xLHLmDdQZDhK6U2uE5hptGvibJSBqsOTZU&#10;2NKiouK4+zMKsvywWG22Y64z98n97+U+f1//KvX02M0/QATqwl18c690nD8cwf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2h2qxAAAANwAAAAPAAAAAAAAAAAA&#10;AAAAAKECAABkcnMvZG93bnJldi54bWxQSwUGAAAAAAQABAD5AAAAkgMAAAAA&#10;" strokecolor="maroon" strokeweight="1.5pt"/>
                <v:line id="Line 353" o:spid="_x0000_s1687" style="position:absolute;flip:y;visibility:visible;mso-wrap-style:square" from="6167,9117" to="616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y3L4AAADcAAAADwAAAGRycy9kb3ducmV2LnhtbERPS2sCMRC+F/wPYQRvNWtBK1ujiFDw&#10;qhbP083sQzeTuBl1/fdGKPQ2H99zFqvetepGXWw8G5iMM1DEhbcNVwZ+Dt/vc1BRkC22nsnAgyKs&#10;loO3BebW33lHt71UKoVwzNFALRJyrWNRk8M49oE4caXvHEqCXaVth/cU7lr9kWUz7bDh1FBjoE1N&#10;xXl/dQbO2+N081uGUMiJo76WMr94MWY07NdfoIR6+Rf/ubc2zZ9+wuu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SjLcvgAAANwAAAAPAAAAAAAAAAAAAAAAAKEC&#10;AABkcnMvZG93bnJldi54bWxQSwUGAAAAAAQABAD5AAAAjAMAAAAA&#10;" strokecolor="#969696" strokeweight="1.5pt"/>
                <v:line id="Line 354" o:spid="_x0000_s1688" style="position:absolute;flip:y;visibility:visible;mso-wrap-style:square" from="6217,8684" to="621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sQ8cAAADcAAAADwAAAGRycy9kb3ducmV2LnhtbESPT0vDQBDF74LfYRnBSzEbhaqN3Rap&#10;SOuhSP+Q8zQ7TaLZ2bC7tvHbO4eCtxnem/d+M50PrlMnCrH1bOA+y0ERV962XBvY797vnkHFhGyx&#10;80wGfinCfHZ9NcXC+jNv6LRNtZIQjgUaaFLqC61j1ZDDmPmeWLSjDw6TrKHWNuBZwl2nH/L8UTts&#10;WRoa7GnRUPW9/XEGysNxsfrcPHFbhjcefSx3h8n6y5jbm+H1BVSiIf2bL9cr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CSxDxwAAANwAAAAPAAAAAAAA&#10;AAAAAAAAAKECAABkcnMvZG93bnJldi54bWxQSwUGAAAAAAQABAD5AAAAlQMAAAAA&#10;" strokecolor="maroon" strokeweight="1.5pt"/>
                <v:line id="Line 355" o:spid="_x0000_s1689" style="position:absolute;flip:y;visibility:visible;mso-wrap-style:square" from="6264,8789" to="626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WJ2MMAAADcAAAADwAAAGRycy9kb3ducmV2LnhtbERPTWsCMRC9F/wPYYReSs0qqHVrFFFK&#10;9SCiFs/jZtxd3UyWJNX13xuh0Ns83ueMp42pxJWcLy0r6HYSEMSZ1SXnCn72X+8fIHxA1lhZJgV3&#10;8jCdtF7GmGp74y1ddyEXMYR9igqKEOpUSp8VZNB3bE0cuZN1BkOELpfa4S2Gm0r2kmQgDZYcGwqs&#10;aV5Qdtn9GgWH42m+3GyHXB7cgt9W3/vjaH1W6rXdzD5BBGrCv/jPvdRxfn8Ez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FidjDAAAA3AAAAA8AAAAAAAAAAAAA&#10;AAAAoQIAAGRycy9kb3ducmV2LnhtbFBLBQYAAAAABAAEAPkAAACRAwAAAAA=&#10;" strokecolor="maroon" strokeweight="1.5pt"/>
                <v:line id="Line 356" o:spid="_x0000_s1690" style="position:absolute;flip:y;visibility:visible;mso-wrap-style:square" from="6313,9160" to="6313,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9gFcEAAADcAAAADwAAAGRycy9kb3ducmV2LnhtbESPT2sCQQzF7wW/wxChtzproSJbRylC&#10;wWu19JzuZP/Uncy4E3X77c1B8JbwXt77ZbUZQ28uNOQusoP5rABDXEXfcePg+/D5sgSTBdljH5kc&#10;/FOGzXrytMLSxyt/0WUvjdEQziU6aEVSaW2uWgqYZzERq1bHIaDoOjTWD3jV8NDb16JY2IAda0OL&#10;ibYtVcf9OTg47n7etr91SpX8cbbnWpanKM49T8ePdzBCozzM9+udV/yF4uszOoF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z2AVwQAAANwAAAAPAAAAAAAAAAAAAAAA&#10;AKECAABkcnMvZG93bnJldi54bWxQSwUGAAAAAAQABAD5AAAAjwMAAAAA&#10;" strokecolor="#969696" strokeweight="1.5pt"/>
                <v:line id="Line 357" o:spid="_x0000_s1691" style="position:absolute;flip:y;visibility:visible;mso-wrap-style:square" from="6362,8644" to="636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9PY8QAAADcAAAADwAAAGRycy9kb3ducmV2LnhtbERPS2vCQBC+F/oflil4KbrRg9boJhSL&#10;VA9FfOB5zI5J2uxs2F01/fduQehtPr7nzPPONOJKzteWFQwHCQjiwuqaSwWH/bL/BsIHZI2NZVLw&#10;Sx7y7Plpjqm2N97SdRdKEUPYp6igCqFNpfRFRQb9wLbEkTtbZzBE6EqpHd5iuGnkKEnG0mDNsaHC&#10;lhYVFT+7i1FwPJ0Xq812wvXRffDr+nN/mn59K9V76d5nIAJ14V/8cK90nD8ewt8z8QK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X09jxAAAANwAAAAPAAAAAAAAAAAA&#10;AAAAAKECAABkcnMvZG93bnJldi54bWxQSwUGAAAAAAQABAD5AAAAkgMAAAAA&#10;" strokecolor="maroon" strokeweight="1.5pt"/>
                <v:line id="Line 358" o:spid="_x0000_s1692" style="position:absolute;flip:y;visibility:visible;mso-wrap-style:square" from="6411,9218" to="641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b+b0AAADcAAAADwAAAGRycy9kb3ducmV2LnhtbERPS2sCMRC+F/wPYYTealZBka1RRBC8&#10;qsXzdDP70M0kbkZd/30jFLzNx/ecxap3rbpTFxvPBsajDBRx4W3DlYGf4/ZrDioKssXWMxl4UoTV&#10;cvCxwNz6B+/pfpBKpRCOORqoRUKudSxqchhHPhAnrvSdQ0mwq7Tt8JHCXasnWTbTDhtODTUG2tRU&#10;XA43Z+CyO003v2UIhZw56lsp86sXYz6H/foblFAvb/G/e2fT/NkEXs+kC/Ty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9RW/m9AAAA3AAAAA8AAAAAAAAAAAAAAAAAoQIA&#10;AGRycy9kb3ducmV2LnhtbFBLBQYAAAAABAAEAPkAAACLAwAAAAA=&#10;" strokecolor="#969696" strokeweight="1.5pt"/>
                <v:line id="Line 359" o:spid="_x0000_s1693" style="position:absolute;flip:y;visibility:visible;mso-wrap-style:square" from="6463,8731" to="646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F0j8QAAADcAAAADwAAAGRycy9kb3ducmV2LnhtbERPTWvCQBC9C/0PyxR6kbppBW1TVxFL&#10;0R5E1JLzJDsmqdnZsLvV+O/dguBtHu9zJrPONOJEzteWFbwMEhDEhdU1lwp+9l/PbyB8QNbYWCYF&#10;F/Iwmz70Jphqe+YtnXahFDGEfYoKqhDaVEpfVGTQD2xLHLmDdQZDhK6U2uE5hptGvibJSBqsOTZU&#10;2NKiouK4+zMKsvywWG22Y64z98n97+U+f1//KvX02M0/QATqwl18c690nD8awv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XSPxAAAANwAAAAPAAAAAAAAAAAA&#10;AAAAAKECAABkcnMvZG93bnJldi54bWxQSwUGAAAAAAQABAD5AAAAkgMAAAAA&#10;" strokecolor="maroon" strokeweight="1.5pt"/>
                <v:line id="Line 360" o:spid="_x0000_s1694" style="position:absolute;flip:y;visibility:visible;mso-wrap-style:square" from="6520,8593" to="652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s+8QAAADcAAAADwAAAGRycy9kb3ducmV2LnhtbERPTWvCQBC9C/0PyxR6kbppEW1TVxFL&#10;0R5E1JLzJDsmqdnZsLvV+O/dguBtHu9zJrPONOJEzteWFbwMEhDEhdU1lwp+9l/PbyB8QNbYWCYF&#10;F/Iwmz70Jphqe+YtnXahFDGEfYoKqhDaVEpfVGTQD2xLHLmDdQZDhK6U2uE5hptGvibJSBqsOTZU&#10;2NKiouK4+zMKsvywWG22Y64z98n97+U+f1//KvX02M0/QATqwl18c690nD8awv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Oz7xAAAANwAAAAPAAAAAAAAAAAA&#10;AAAAAKECAABkcnMvZG93bnJldi54bWxQSwUGAAAAAAQABAD5AAAAkgMAAAAA&#10;" strokecolor="maroon" strokeweight="1.5pt"/>
                <v:line id="Line 361" o:spid="_x0000_s1695" style="position:absolute;flip:y;visibility:visible;mso-wrap-style:square" from="6569,8940" to="6569,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JYMQAAADcAAAADwAAAGRycy9kb3ducmV2LnhtbERPTWvCQBC9C/0PyxR6kbppQW1TVxFL&#10;0R5E1JLzJDsmqdnZsLvV+O/dguBtHu9zJrPONOJEzteWFbwMEhDEhdU1lwp+9l/PbyB8QNbYWCYF&#10;F/Iwmz70Jphqe+YtnXahFDGEfYoKqhDaVEpfVGTQD2xLHLmDdQZDhK6U2uE5hptGvibJSBqsOTZU&#10;2NKiouK4+zMKsvywWG22Y64z98n97+U+f1//KvX02M0/QATqwl18c690nD8awv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ElgxAAAANwAAAAPAAAAAAAAAAAA&#10;AAAAAKECAABkcnMvZG93bnJldi54bWxQSwUGAAAAAAQABAD5AAAAkgMAAAAA&#10;" strokecolor="maroon" strokeweight="1.5pt"/>
                <v:line id="Line 362" o:spid="_x0000_s1696" style="position:absolute;flip:y;visibility:visible;mso-wrap-style:square" from="6621,8811" to="662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bXF8QAAADcAAAADwAAAGRycy9kb3ducmV2LnhtbERPS2vCQBC+F/wPywi9FLOph1RjVhGL&#10;1B5K8YHnMTsm0exs2N1q+u+7hUJv8/E9p1j0phU3cr6xrOA5SUEQl1Y3XCk47NejCQgfkDW2lknB&#10;N3lYzAcPBeba3nlLt12oRAxhn6OCOoQul9KXNRn0ie2II3e2zmCI0FVSO7zHcNPKcZpm0mDDsaHG&#10;jlY1ldfdl1FwPJ1Xm8/tCzdH98pP72/70/TjotTjsF/OQATqw7/4z73RcX6Wwe8z8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ttcXxAAAANwAAAAPAAAAAAAAAAAA&#10;AAAAAKECAABkcnMvZG93bnJldi54bWxQSwUGAAAAAAQABAD5AAAAkgMAAAAA&#10;" strokecolor="maroon" strokeweight="1.5pt"/>
                <v:line id="Line 363" o:spid="_x0000_s1697" style="position:absolute;flip:y;visibility:visible;mso-wrap-style:square" from="6670,9218" to="667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4Yb4AAADcAAAADwAAAGRycy9kb3ducmV2LnhtbERPS2sCMRC+F/wPYQRvNaugla1RRBC8&#10;qqXn6Wb2oZtJ3Iy6/vumIPQ2H99zluvetepOXWw8G5iMM1DEhbcNVwa+Trv3BagoyBZbz2TgSRHW&#10;q8HbEnPrH3yg+1EqlUI45migFgm51rGoyWEc+0CcuNJ3DiXBrtK2w0cKd62eZtlcO2w4NdQYaFtT&#10;cTnenIHL/nu2/SlDKOTMUd9KWVy9GDMa9ptPUEK9/Itf7r1N8+cf8PdMukC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JvhhvgAAANwAAAAPAAAAAAAAAAAAAAAAAKEC&#10;AABkcnMvZG93bnJldi54bWxQSwUGAAAAAAQABAD5AAAAjAMAAAAA&#10;" strokecolor="#969696" strokeweight="1.5pt"/>
                <v:line id="Line 364" o:spid="_x0000_s1698" style="position:absolute;flip:y;visibility:visible;mso-wrap-style:square" from="6720,9117" to="672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sE8EAAADcAAAADwAAAGRycy9kb3ducmV2LnhtbESPT2sCQQzF7wW/wxChtzproSJbRylC&#10;wWu19JzuZP/Uncy4E3X77c1B8JbwXt77ZbUZQ28uNOQusoP5rABDXEXfcePg+/D5sgSTBdljH5kc&#10;/FOGzXrytMLSxyt/0WUvjdEQziU6aEVSaW2uWgqYZzERq1bHIaDoOjTWD3jV8NDb16JY2IAda0OL&#10;ibYtVcf9OTg47n7etr91SpX8cbbnWpanKM49T8ePdzBCozzM9+udV/yF0uozOoF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uWwTwQAAANwAAAAPAAAAAAAAAAAAAAAA&#10;AKECAABkcnMvZG93bnJldi54bWxQSwUGAAAAAAQABAD5AAAAjwMAAAAA&#10;" strokecolor="#969696" strokeweight="1.5pt"/>
                <v:line id="Line 365" o:spid="_x0000_s1699" style="position:absolute;flip:y;visibility:visible;mso-wrap-style:square" from="6767,8644" to="6767,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DZcQAAADcAAAADwAAAGRycy9kb3ducmV2LnhtbERPS2vCQBC+F/wPywi9FLOpB6sxq4hF&#10;ag9FfOB5zI5JNDsbdrea/vtuoeBtPr7n5PPONOJGzteWFbwmKQjiwuqaSwWH/WowBuEDssbGMin4&#10;IQ/zWe8px0zbO2/ptguliCHsM1RQhdBmUvqiIoM+sS1x5M7WGQwRulJqh/cYbho5TNORNFhzbKiw&#10;pWVFxXX3bRQcT+flerN94/ro3vnl82N/mnxdlHrud4spiEBdeIj/3Wsd548m8PdMvE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UNlxAAAANwAAAAPAAAAAAAAAAAA&#10;AAAAAKECAABkcnMvZG93bnJldi54bWxQSwUGAAAAAAQABAD5AAAAkgMAAAAA&#10;" strokecolor="maroon" strokeweight="1.5pt"/>
                <v:line id="Line 366" o:spid="_x0000_s1700" style="position:absolute;flip:y;visibility:visible;mso-wrap-style:square" from="6816,8789" to="6816,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8JccAAADcAAAADwAAAGRycy9kb3ducmV2LnhtbESPT2/CMAzF75P2HSJP4jJBuh3GVgho&#10;YpoGB4T4I86mMW1Z41RJgPLt8WHSbrbe83s/j6eda9SFQqw9G3gZZKCIC29rLg3stt/9d1AxIVts&#10;PJOBG0WYTh4fxphbf+U1XTapVBLCMUcDVUptrnUsKnIYB74lFu3og8Mkayi1DXiVcNfo1yx70w5r&#10;loYKW5pVVPxuzs7A/nCczVfrIdf78MXPi5/t4WN5Mqb31H2OQCXq0r/573puBX8o+PKMTK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ynwlxwAAANwAAAAPAAAAAAAA&#10;AAAAAAAAAKECAABkcnMvZG93bnJldi54bWxQSwUGAAAAAAQABAD5AAAAlQMAAAAA&#10;" strokecolor="maroon" strokeweight="1.5pt"/>
                <v:line id="Line 367" o:spid="_x0000_s1701" style="position:absolute;flip:y;visibility:visible;mso-wrap-style:square" from="6865,8710" to="6865,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vsMAAADcAAAADwAAAGRycy9kb3ducmV2LnhtbERPTWsCMRC9C/0PYQpepGb1oO3WKKKI&#10;9iDiWjyPm3F3281kSaJu/70RhN7m8T5nMmtNLa7kfGVZwaCfgCDOra64UPB9WL29g/ABWWNtmRT8&#10;kYfZ9KUzwVTbG+/pmoVCxBD2KSooQ2hSKX1ekkHftw1x5M7WGQwRukJqh7cYbmo5TJKRNFhxbCix&#10;oUVJ+W92MQqOp/Nis9uPuTq6Jfe+1ofTx/ZHqe5rO/8EEagN/+Kne6Pj/PEAHs/EC+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G2b7DAAAA3AAAAA8AAAAAAAAAAAAA&#10;AAAAoQIAAGRycy9kb3ducmV2LnhtbFBLBQYAAAAABAAEAPkAAACRAwAAAAA=&#10;" strokecolor="maroon" strokeweight="1.5pt"/>
                <v:line id="Line 368" o:spid="_x0000_s1702" style="position:absolute;flip:y;visibility:visible;mso-wrap-style:square" from="6914,8965" to="6914,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HycQAAADcAAAADwAAAGRycy9kb3ducmV2LnhtbERPS2vCQBC+F/wPywheitnUQ9XoKsVS&#10;ag9FfOB5kh2TaHY27K6a/vtuoeBtPr7nzJedacSNnK8tK3hJUhDEhdU1lwoO+4/hBIQPyBoby6Tg&#10;hzwsF72nOWba3nlLt10oRQxhn6GCKoQ2k9IXFRn0iW2JI3eyzmCI0JVSO7zHcNPIUZq+SoM1x4YK&#10;W1pVVFx2V6PgmJ9W6812zPXRvfPz1+c+n36flRr0u7cZiEBdeIj/3Wsd549H8PdMv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EfJxAAAANwAAAAPAAAAAAAAAAAA&#10;AAAAAKECAABkcnMvZG93bnJldi54bWxQSwUGAAAAAAQABAD5AAAAkgMAAAAA&#10;" strokecolor="maroon" strokeweight="1.5pt"/>
                <v:line id="Line 369" o:spid="_x0000_s1703" style="position:absolute;flip:y;visibility:visible;mso-wrap-style:square" from="6966,8811" to="6966,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iUsMAAADcAAAADwAAAGRycy9kb3ducmV2LnhtbERPS2sCMRC+C/0PYQq9iGatUHVrlKKI&#10;epDiA8/jZtzddjNZkqjrvzdCobf5+J4znjamEldyvrSsoNdNQBBnVpecKzjsF50hCB+QNVaWScGd&#10;PEwnL60xptreeEvXXchFDGGfooIihDqV0mcFGfRdWxNH7mydwRChy6V2eIvhppLvSfIhDZYcGwqs&#10;aVZQ9ru7GAXH03m2+t4OuDy6ObfXy/1ptPlR6u21+foEEagJ/+I/90rH+YM+PJ+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Y4lLDAAAA3AAAAA8AAAAAAAAAAAAA&#10;AAAAoQIAAGRycy9kb3ducmV2LnhtbFBLBQYAAAAABAAEAPkAAACRAwAAAAA=&#10;" strokecolor="maroon" strokeweight="1.5pt"/>
                <v:line id="Line 370" o:spid="_x0000_s1704" style="position:absolute;flip:y;visibility:visible;mso-wrap-style:square" from="7018,9117" to="70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wy74AAADcAAAADwAAAGRycy9kb3ducmV2LnhtbERPS2sCMRC+F/wPYQRvNWuxraxGEaHg&#10;tVp6HjezD91M4mbU7b9vBMHbfHzPWax616ordbHxbGAyzkARF942XBn42X+9zkBFQbbYeiYDfxRh&#10;tRy8LDC3/sbfdN1JpVIIxxwN1CIh1zoWNTmMYx+IE1f6zqEk2FXadnhL4a7Vb1n2oR02nBpqDLSp&#10;qTjtLs7Aafv7vjmUIRRy5KgvpczOXowZDfv1HJRQL0/xw721af7nFO7PpAv08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LfDLvgAAANwAAAAPAAAAAAAAAAAAAAAAAKEC&#10;AABkcnMvZG93bnJldi54bWxQSwUGAAAAAAQABAD5AAAAjAMAAAAA&#10;" strokecolor="#969696" strokeweight="1.5pt"/>
                <v:line id="Line 371" o:spid="_x0000_s1705" style="position:absolute;flip:y;visibility:visible;mso-wrap-style:square" from="7067,8684" to="706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3fvcMAAADcAAAADwAAAGRycy9kb3ducmV2LnhtbERPS2sCMRC+C/0PYQq9iGYtWHVrlKKI&#10;epDiA8/jZtzddjNZkqjrvzdCobf5+J4znjamEldyvrSsoNdNQBBnVpecKzjsF50hCB+QNVaWScGd&#10;PEwnL60xptreeEvXXchFDGGfooIihDqV0mcFGfRdWxNH7mydwRChy6V2eIvhppLvSfIhDZYcGwqs&#10;aVZQ9ru7GAXH03m2+t4OuDy6ObfXy/1ptPlR6u21+foEEagJ/+I/90rH+YM+PJ+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9373DAAAA3AAAAA8AAAAAAAAAAAAA&#10;AAAAoQIAAGRycy9kb3ducmV2LnhtbFBLBQYAAAAABAAEAPkAAACRAwAAAAA=&#10;" strokecolor="maroon" strokeweight="1.5pt"/>
                <v:line id="Line 372" o:spid="_x0000_s1706" style="position:absolute;flip:y;visibility:visible;mso-wrap-style:square" from="7119,9317" to="711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LJ74AAADcAAAADwAAAGRycy9kb3ducmV2LnhtbERPS2sCMRC+F/wPYQRvNaugla1RRBC8&#10;qqXn6Wb2oZtJ3Iy6/vumIPQ2H99zluvetepOXWw8G5iMM1DEhbcNVwa+Trv3BagoyBZbz2TgSRHW&#10;q8HbEnPrH3yg+1EqlUI45migFgm51rGoyWEc+0CcuNJ3DiXBrtK2w0cKd62eZtlcO2w4NdQYaFtT&#10;cTnenIHL/nu2/SlDKOTMUd9KWVy9GDMa9ptPUEK9/Itf7r1N8z/m8PdMukC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s8snvgAAANwAAAAPAAAAAAAAAAAAAAAAAKEC&#10;AABkcnMvZG93bnJldi54bWxQSwUGAAAAAAQABAD5AAAAjAMAAAAA&#10;" strokecolor="#969696" strokeweight="1.5pt"/>
                <v:line id="Line 373" o:spid="_x0000_s1707" style="position:absolute;flip:y;visibility:visible;mso-wrap-style:square" from="7168,8644" to="716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kUcQAAADcAAAADwAAAGRycy9kb3ducmV2LnhtbERPTWvCQBC9C/0PyxS8SLNpD6ZNs0qx&#10;FO1BRC2ex+yYpM3Oht1V03/vCoK3ebzPKaa9acWJnG8sK3hOUhDEpdUNVwp+tl9PryB8QNbYWiYF&#10;/+RhOnkYFJhre+Y1nTahEjGEfY4K6hC6XEpf1mTQJ7YjjtzBOoMhQldJ7fAcw00rX9J0LA02HBtq&#10;7GhWU/m3ORoFu/1htlitM2527pNH3/Pt/m35q9Twsf94BxGoD3fxzb3QcX6WwfWZeIG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RRxAAAANwAAAAPAAAAAAAAAAAA&#10;AAAAAKECAABkcnMvZG93bnJldi54bWxQSwUGAAAAAAQABAD5AAAAkgMAAAAA&#10;" strokecolor="maroon" strokeweight="1.5pt"/>
                <v:line id="Line 374" o:spid="_x0000_s1708" style="position:absolute;flip:y;visibility:visible;mso-wrap-style:square" from="7218,8731" to="72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xwI8cAAADcAAAADwAAAGRycy9kb3ducmV2LnhtbESPT2/CMAzF75P2HSJP4jJBuh3GVgho&#10;YpoGB4T4I86mMW1Z41RJgPLt8WHSbrbe83s/j6eda9SFQqw9G3gZZKCIC29rLg3stt/9d1AxIVts&#10;PJOBG0WYTh4fxphbf+U1XTapVBLCMUcDVUptrnUsKnIYB74lFu3og8Mkayi1DXiVcNfo1yx70w5r&#10;loYKW5pVVPxuzs7A/nCczVfrIdf78MXPi5/t4WN5Mqb31H2OQCXq0r/573puBX8otPKMTK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vHAjxwAAANwAAAAPAAAAAAAA&#10;AAAAAAAAAKECAABkcnMvZG93bnJldi54bWxQSwUGAAAAAAQABAD5AAAAlQMAAAAA&#10;" strokecolor="maroon" strokeweight="1.5pt"/>
                <v:line id="Line 375" o:spid="_x0000_s1709" style="position:absolute;flip:y;visibility:visible;mso-wrap-style:square" from="7265,9273" to="7265,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fVcAAAADcAAAADwAAAGRycy9kb3ducmV2LnhtbERPS2sCMRC+F/ofwhS81awFH91uFBEK&#10;Xmul5+lm9uFuJnEz6vbfm0Kht/n4nlNsRterKw2x9WxgNs1AEZfetlwbOH6+P69ARUG22HsmAz8U&#10;YbN+fCgwt/7GH3Q9SK1SCMccDTQiIdc6lg05jFMfiBNX+cGhJDjU2g54S+Gu1y9ZttAOW04NDQba&#10;NVR2h4sz0O2/5rvvKoRSThz1pZLV2Ysxk6dx+wZKaJR/8Z97b9P85Sv8PpMu0O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sX1XAAAAA3AAAAA8AAAAAAAAAAAAAAAAA&#10;oQIAAGRycy9kb3ducmV2LnhtbFBLBQYAAAAABAAEAPkAAACOAwAAAAA=&#10;" strokecolor="#969696" strokeweight="1.5pt"/>
                <v:line id="Line 376" o:spid="_x0000_s1710" style="position:absolute;flip:y;visibility:visible;mso-wrap-style:square" from="7314,9318" to="731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G78EAAADcAAAADwAAAGRycy9kb3ducmV2LnhtbESPT2sCQQzF74V+hyGF3upsBcuydRQR&#10;Cl61pee4k/1TdzLjTtT12zeHQm8J7+W9X5brKQzmSmPuIzt4nRVgiOvoe24dfH1+vJRgsiB7HCKT&#10;gztlWK8eH5ZY+XjjPV0P0hoN4Vyhg04kVdbmuqOAeRYTsWpNHAOKrmNr/Yg3DQ+DnRfFmw3YszZ0&#10;mGjbUX06XIKD0+57sT02KdXyw9leGinPUZx7fpo272CEJvk3/13vvOKXiq/P6AR2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w4bvwQAAANwAAAAPAAAAAAAAAAAAAAAA&#10;AKECAABkcnMvZG93bnJldi54bWxQSwUGAAAAAAQABAD5AAAAjwMAAAAA&#10;" strokecolor="#969696" strokeweight="1.5pt"/>
                <v:line id="Line 377" o:spid="_x0000_s1711" style="position:absolute;flip:y;visibility:visible;mso-wrap-style:square" from="7363,9270" to="736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8jdL4AAADcAAAADwAAAGRycy9kb3ducmV2LnhtbERPS2sCMRC+F/ofwhS81ayCsqxGKYLg&#10;VSuex83sQzeTdDPq+u+bQsHbfHzPWa4H16k79bH1bGAyzkARl962XBs4fm8/c1BRkC12nsnAkyKs&#10;V+9vSyysf/Ce7gepVQrhWKCBRiQUWseyIYdx7ANx4irfO5QE+1rbHh8p3HV6mmVz7bDl1NBgoE1D&#10;5fVwcwauu9Nsc65CKOXCUd8qyX+8GDP6GL4WoIQGeYn/3Tub5ucT+HsmXaBX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yN0vgAAANwAAAAPAAAAAAAAAAAAAAAAAKEC&#10;AABkcnMvZG93bnJldi54bWxQSwUGAAAAAAQABAD5AAAAjAMAAAAA&#10;" strokecolor="#969696" strokeweight="1.5pt"/>
                <v:line id="Line 378" o:spid="_x0000_s1712" style="position:absolute;flip:y;visibility:visible;mso-wrap-style:square" from="7412,9218" to="74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29A78AAADcAAAADwAAAGRycy9kb3ducmV2LnhtbERPS2vDMAy+D/ofjAq7LU4LGyGrG0ah&#10;0Ou6sbMaK48llr1YbbN/PxcKu+nje2pTzW5UF5pi79nAKstBEdfe9twa+PzYPxWgoiBbHD2TgV+K&#10;UG0XDxssrb/yO12O0qoUwrFEA51IKLWOdUcOY+YDceIaPzmUBKdW2wmvKdyNep3nL9phz6mhw0C7&#10;jurheHYGhsPX8+7UhFDLN0d9bqT48WLM43J+ewUlNMu/+O4+2DS/WMPtmXSB3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129A78AAADcAAAADwAAAAAAAAAAAAAAAACh&#10;AgAAZHJzL2Rvd25yZXYueG1sUEsFBgAAAAAEAAQA+QAAAI0DAAAAAA==&#10;" strokecolor="#969696" strokeweight="1.5pt"/>
                <v:line id="Line 379" o:spid="_x0000_s1713" style="position:absolute;flip:y;visibility:visible;mso-wrap-style:square" from="7464,9303" to="746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EYmL4AAADcAAAADwAAAGRycy9kb3ducmV2LnhtbERPS2sCMRC+F/ofwhS81WwrLctqlCII&#10;XmvF87iZfehmEjejrv/eCEJv8/E9Z7YYXKcu1MfWs4GPcQaKuPS25drA9m/1noOKgmyx80wGbhRh&#10;MX99mWFh/ZV/6bKRWqUQjgUaaERCoXUsG3IYxz4QJ67yvUNJsK+17fGawl2nP7PsWztsOTU0GGjZ&#10;UHncnJ2B43r3tdxXIZRy4KjPleQnL8aM3oafKSihQf7FT/fapvn5BB7PpAv0/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ERiYvgAAANwAAAAPAAAAAAAAAAAAAAAAAKEC&#10;AABkcnMvZG93bnJldi54bWxQSwUGAAAAAAQABAD5AAAAjAMAAAAA&#10;" strokecolor="#969696" strokeweight="1.5pt"/>
                <v:line id="Line 380" o:spid="_x0000_s1714" style="position:absolute;flip:y;visibility:visible;mso-wrap-style:square" from="7520,9238" to="752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7L4AAADcAAAADwAAAGRycy9kb3ducmV2LnhtbERPS2sCMRC+F/ofwhS81WyLLctqlCII&#10;XmvF87iZfehmEjejrv/eCEJv8/E9Z7YYXKcu1MfWs4GPcQaKuPS25drA9m/1noOKgmyx80wGbhRh&#10;MX99mWFh/ZV/6bKRWqUQjgUaaERCoXUsG3IYxz4QJ67yvUNJsK+17fGawl2nP7PsWztsOTU0GGjZ&#10;UHncnJ2B43r3tdxXIZRy4KjPleQnL8aM3oafKSihQf7FT/fapvn5BB7PpAv0/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IDsvgAAANwAAAAPAAAAAAAAAAAAAAAAAKEC&#10;AABkcnMvZG93bnJldi54bWxQSwUGAAAAAAQABAD5AAAAjAMAAAAA&#10;" strokecolor="#969696" strokeweight="1.5pt"/>
                <v:line id="Line 381" o:spid="_x0000_s1715" style="position:absolute;flip:y;visibility:visible;mso-wrap-style:square" from="7569,9291" to="7569,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ld74AAADcAAAADwAAAGRycy9kb3ducmV2LnhtbERPS2sCMRC+C/6HMII3zSpYlq1RiiB4&#10;VUvP42b2UTeTdDPq+u9NodDbfHzPWW8H16k79bH1bGAxz0ARl962XBv4PO9nOagoyBY7z2TgSRG2&#10;m/FojYX1Dz7S/SS1SiEcCzTQiIRC61g25DDOfSBOXOV7h5JgX2vb4yOFu04vs+xNO2w5NTQYaNdQ&#10;eT3dnIHr4Wu1u1QhlPLNUd8qyX+8GDOdDB/voIQG+Rf/uQ82zc9X8PtMukBvX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tCV3vgAAANwAAAAPAAAAAAAAAAAAAAAAAKEC&#10;AABkcnMvZG93bnJldi54bWxQSwUGAAAAAAQABAD5AAAAjAMAAAAA&#10;" strokecolor="#969696" strokeweight="1.5pt"/>
                <v:line id="Line 382" o:spid="_x0000_s1716" style="position:absolute;flip:y;visibility:visible;mso-wrap-style:square" from="7621,9268" to="7621,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a7AL4AAADcAAAADwAAAGRycy9kb3ducmV2LnhtbERPS2sCMRC+F/wPYQRvNWtBWbZGKYLg&#10;tVo8j5vZR91M0s2o6783QsHbfHzPWa4H16kr9bH1bGA2zUARl962XBv4OWzfc1BRkC12nsnAnSKs&#10;V6O3JRbW3/ibrnupVQrhWKCBRiQUWseyIYdx6gNx4irfO5QE+1rbHm8p3HX6I8sW2mHLqaHBQJuG&#10;yvP+4gycd8f55lSFUMovR32pJP/zYsxkPHx9ghIa5CX+d+9smp8v4PlMukCvH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ZrsAvgAAANwAAAAPAAAAAAAAAAAAAAAAAKEC&#10;AABkcnMvZG93bnJldi54bWxQSwUGAAAAAAQABAD5AAAAjAMAAAAA&#10;" strokecolor="#969696" strokeweight="1.5pt"/>
                <v:line id="Line 383" o:spid="_x0000_s1717" style="position:absolute;flip:y;visibility:visible;mso-wrap-style:square" from="7670,9238" to="767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em74AAADcAAAADwAAAGRycy9kb3ducmV2LnhtbERPS2sCMRC+F/ofwhS81WwLtstqlCII&#10;XmvF87iZfehmEjejrv/eCEJv8/E9Z7YYXKcu1MfWs4GPcQaKuPS25drA9m/1noOKgmyx80wGbhRh&#10;MX99mWFh/ZV/6bKRWqUQjgUaaERCoXUsG3IYxz4QJ67yvUNJsK+17fGawl2nP7PsSztsOTU0GGjZ&#10;UHncnJ2B43o3We6rEEo5cNTnSvKTF2NGb8PPFJTQIP/ip3tt0/z8Gx7PpAv0/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Kh6bvgAAANwAAAAPAAAAAAAAAAAAAAAAAKEC&#10;AABkcnMvZG93bnJldi54bWxQSwUGAAAAAAQABAD5AAAAjAMAAAAA&#10;" strokecolor="#969696" strokeweight="1.5pt"/>
                <v:line id="Line 384" o:spid="_x0000_s1718" style="position:absolute;flip:y;visibility:visible;mso-wrap-style:square" from="7720,9268" to="772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WK6cEAAADcAAAADwAAAGRycy9kb3ducmV2LnhtbESPT2sCQQzF74V+hyGF3upsBcuydRQR&#10;Cl61pee4k/1TdzLjTtT12zeHQm8J7+W9X5brKQzmSmPuIzt4nRVgiOvoe24dfH1+vJRgsiB7HCKT&#10;gztlWK8eH5ZY+XjjPV0P0hoN4Vyhg04kVdbmuqOAeRYTsWpNHAOKrmNr/Yg3DQ+DnRfFmw3YszZ0&#10;mGjbUX06XIKD0+57sT02KdXyw9leGinPUZx7fpo272CEJvk3/13vvOKXSqvP6AR2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tYrpwQAAANwAAAAPAAAAAAAAAAAAAAAA&#10;AKECAABkcnMvZG93bnJldi54bWxQSwUGAAAAAAQABAD5AAAAjwMAAAAA&#10;" strokecolor="#969696" strokeweight="1.5pt"/>
                <v:line id="Line 385" o:spid="_x0000_s1719" style="position:absolute;flip:y;visibility:visible;mso-wrap-style:square" from="7767,9272" to="7767,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vcr4AAADcAAAADwAAAGRycy9kb3ducmV2LnhtbERPS2sCMRC+F/wPYYTeataCst0apQgF&#10;rz7wPG5mH3UziZtRt//eCIXe5uN7zmI1uE7dqI+tZwPTSQaKuPS25drAYf/9loOKgmyx80wGfinC&#10;ajl6WWBh/Z23dNtJrVIIxwINNCKh0DqWDTmMEx+IE1f53qEk2Nfa9nhP4a7T71k21w5bTg0NBlo3&#10;VJ53V2fgvDnO1qcqhFJ+OOprJfnFizGv4+HrE5TQIP/iP/fGpvn5BzyfSRfo5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S9yvgAAANwAAAAPAAAAAAAAAAAAAAAAAKEC&#10;AABkcnMvZG93bnJldi54bWxQSwUGAAAAAAQABAD5AAAAjAMAAAAA&#10;" strokecolor="#969696" strokeweight="1.5pt"/>
                <v:line id="Line 386" o:spid="_x0000_s1720" style="position:absolute;flip:y;visibility:visible;mso-wrap-style:square" from="7816,9317" to="7816,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oQMsEAAADcAAAADwAAAGRycy9kb3ducmV2LnhtbESPT2sCQQzF74V+hyGF3uqshRa7OooI&#10;Ba+14jndyf7Rncx0J+r22zcHwVvCe3nvl8VqDL250JC7yA6mkwIMcRV9x42D/ffnywxMFmSPfWRy&#10;8EcZVsvHhwWWPl75iy47aYyGcC7RQSuSSmtz1VLAPImJWLU6DgFF16GxfsCrhofevhbFuw3YsTa0&#10;mGjTUnXanYOD0/bwtvmpU6rkyNmea5n9RnHu+Wlcz8EIjXI33663XvE/FF+f0Qns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GhAywQAAANwAAAAPAAAAAAAAAAAAAAAA&#10;AKECAABkcnMvZG93bnJldi54bWxQSwUGAAAAAAQABAD5AAAAjwMAAAAA&#10;" strokecolor="#969696" strokeweight="1.5pt"/>
                <v:line id="Line 387" o:spid="_x0000_s1721" style="position:absolute;flip:y;visibility:visible;mso-wrap-style:square" from="7865,9269" to="786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1qb4AAADcAAAADwAAAGRycy9kb3ducmV2LnhtbERPS2sCMRC+F/wPYYTeataCYlejiFDw&#10;6gPP083sQzeTuBl1+++NUOhtPr7nLFa9a9Wduth4NjAeZaCIC28brgwcD98fM1BRkC22nsnAL0VY&#10;LQdvC8ytf/CO7nupVArhmKOBWiTkWseiJodx5ANx4krfOZQEu0rbDh8p3LX6M8um2mHDqaHGQJua&#10;isv+5gxctqfJ5qcMoZAzR30rZXb1Ysz7sF/PQQn18i/+c29tmv81htcz6QK9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VrWpvgAAANwAAAAPAAAAAAAAAAAAAAAAAKEC&#10;AABkcnMvZG93bnJldi54bWxQSwUGAAAAAAQABAD5AAAAjAMAAAAA&#10;" strokecolor="#969696" strokeweight="1.5pt"/>
                <v:line id="Line 388" o:spid="_x0000_s1722" style="position:absolute;flip:y;visibility:visible;mso-wrap-style:square" from="7914,9217" to="791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Qr3r4AAADcAAAADwAAAGRycy9kb3ducmV2LnhtbERPS2sCMRC+F/wPYQRvNatgsatRRBC8&#10;akvP083sQzeTuBl1/fdNQfA2H99zluvetepGXWw8G5iMM1DEhbcNVwa+v3bvc1BRkC22nsnAgyKs&#10;V4O3JebW3/lAt6NUKoVwzNFALRJyrWNRk8M49oE4caXvHEqCXaVth/cU7lo9zbIP7bDh1FBjoG1N&#10;xfl4dQbO+5/Z9rcMoZATR30tZX7xYsxo2G8WoIR6eYmf7r1N8z+n8P9Muk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hCvevgAAANwAAAAPAAAAAAAAAAAAAAAAAKEC&#10;AABkcnMvZG93bnJldi54bWxQSwUGAAAAAAQABAD5AAAAjAMAAAAA&#10;" strokecolor="#969696" strokeweight="1.5pt"/>
                <v:line id="Line 389" o:spid="_x0000_s1723" style="position:absolute;flip:y;visibility:visible;mso-wrap-style:square" from="7966,9302" to="7966,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ORb8AAADcAAAADwAAAGRycy9kb3ducmV2LnhtbERPS2sCMRC+F/ofwhS81awVxW43iggF&#10;r7XS83Qz+3A3k7gZdfvvTaHQ23x8zyk2o+vVlYbYejYwm2agiEtvW64NHD/fn1egoiBb7D2TgR+K&#10;sFk/PhSYW3/jD7oepFYphGOOBhqRkGsdy4YcxqkPxImr/OBQEhxqbQe8pXDX65csW2qHLaeGBgPt&#10;Giq7w8UZ6PZfi913FUIpJ476Usnq7MWYydO4fQMlNMq/+M+9t2n+6xx+n0kX6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ciORb8AAADcAAAADwAAAAAAAAAAAAAAAACh&#10;AgAAZHJzL2Rvd25yZXYueG1sUEsFBgAAAAAEAAQA+QAAAI0DAAAAAA==&#10;" strokecolor="#969696" strokeweight="1.5pt"/>
                <v:line id="Line 390" o:spid="_x0000_s1724" style="position:absolute;flip:y;visibility:visible;mso-wrap-style:square" from="8023,9269" to="802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EWMb8AAADcAAAADwAAAGRycy9kb3ducmV2LnhtbERPS2sCMRC+F/ofwhS81axFxW43iggF&#10;r7XS83Qz+3A3k7gZdfvvTaHQ23x8zyk2o+vVlYbYejYwm2agiEtvW64NHD/fn1egoiBb7D2TgR+K&#10;sFk/PhSYW3/jD7oepFYphGOOBhqRkGsdy4YcxqkPxImr/OBQEhxqbQe8pXDX65csW2qHLaeGBgPt&#10;Giq7w8UZ6PZfi913FUIpJ476Usnq7MWYydO4fQMlNMq/+M+9t2n+6xx+n0kX6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iEWMb8AAADcAAAADwAAAAAAAAAAAAAAAACh&#10;AgAAZHJzL2Rvd25yZXYueG1sUEsFBgAAAAAEAAQA+QAAAI0DAAAAAA==&#10;" strokecolor="#969696" strokeweight="1.5pt"/>
                <v:line id="Line 391" o:spid="_x0000_s1725" style="position:absolute;flip:y;visibility:visible;mso-wrap-style:square" from="8072,9337" to="8072,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zqr4AAADcAAAADwAAAGRycy9kb3ducmV2LnhtbERPS2sCMRC+F/wPYQRvNWtBsatRRBC8&#10;VsXzdDP70M0kbkZd/31TKPQ2H99zluvetepBXWw8G5iMM1DEhbcNVwZOx937HFQUZIutZzLwogjr&#10;1eBtibn1T/6ix0EqlUI45migFgm51rGoyWEc+0CcuNJ3DiXBrtK2w2cKd63+yLKZdthwaqgx0Lam&#10;4nq4OwPX/Xm6/S5DKOTCUd9Lmd+8GDMa9psFKKFe/sV/7r1N8z+n8PtMukCv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bbOqvgAAANwAAAAPAAAAAAAAAAAAAAAAAKEC&#10;AABkcnMvZG93bnJldi54bWxQSwUGAAAAAAQABAD5AAAAjAMAAAAA&#10;" strokecolor="#969696" strokeweight="1.5pt"/>
                <v:line id="Line 392" o:spid="_x0000_s1726" style="position:absolute;flip:y;visibility:visible;mso-wrap-style:square" from="8124,9269" to="812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8t3b8AAADcAAAADwAAAGRycy9kb3ducmV2LnhtbERPS2vCQBC+F/oflin01mwUKjZ1E0QQ&#10;vKql52l28qjZ2TU7avrvu0Kht/n4nrOqJjeoK42x92xgluWgiGtve24NfBy3L0tQUZAtDp7JwA9F&#10;qMrHhxUW1t94T9eDtCqFcCzQQCcSCq1j3ZHDmPlAnLjGjw4lwbHVdsRbCneDnuf5QjvsOTV0GGjT&#10;UX06XJyB0+7zdfPVhFDLN0d9aWR59mLM89O0fgclNMm/+M+9s2n+2wLuz6QLd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b8t3b8AAADcAAAADwAAAAAAAAAAAAAAAACh&#10;AgAAZHJzL2Rvd25yZXYueG1sUEsFBgAAAAAEAAQA+QAAAI0DAAAAAA==&#10;" strokecolor="#969696" strokeweight="1.5pt"/>
                <v:line id="Line 393" o:spid="_x0000_s1727" style="position:absolute;flip:y;visibility:visible;mso-wrap-style:square" from="8173,9217" to="817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IRsAAAADcAAAADwAAAGRycy9kb3ducmV2LnhtbERPS2sCMRC+F/ofwhS81awFH91uFBEK&#10;Xmul5+lm9uFuJnEz6vbfm0Kht/n4nlNsRterKw2x9WxgNs1AEZfetlwbOH6+P69ARUG22HsmAz8U&#10;YbN+fCgwt/7GH3Q9SK1SCMccDTQiIdc6lg05jFMfiBNX+cGhJDjU2g54S+Gu1y9ZttAOW04NDQba&#10;NVR2h4sz0O2/5rvvKoRSThz1pZLV2Ysxk6dx+wZKaJR/8Z97b9P81yX8PpMu0O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ziEbAAAAA3AAAAA8AAAAAAAAAAAAAAAAA&#10;oQIAAGRycy9kb3ducmV2LnhtbFBLBQYAAAAABAAEAPkAAACOAwAAAAA=&#10;" strokecolor="#969696" strokeweight="1.5pt"/>
                <v:line id="Line 394" o:spid="_x0000_s1728" style="position:absolute;flip:y;visibility:visible;mso-wrap-style:square" from="8223,9325" to="822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wcNMEAAADcAAAADwAAAGRycy9kb3ducmV2LnhtbESPT2sCQQzF74V+hyGF3uqshRa7OooI&#10;Ba+14jndyf7Rncx0J+r22zcHwVvCe3nvl8VqDL250JC7yA6mkwIMcRV9x42D/ffnywxMFmSPfWRy&#10;8EcZVsvHhwWWPl75iy47aYyGcC7RQSuSSmtz1VLAPImJWLU6DgFF16GxfsCrhofevhbFuw3YsTa0&#10;mGjTUnXanYOD0/bwtvmpU6rkyNmea5n9RnHu+Wlcz8EIjXI33663XvE/lFaf0Qns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Bw0wQAAANwAAAAPAAAAAAAAAAAAAAAA&#10;AKECAABkcnMvZG93bnJldi54bWxQSwUGAAAAAAQABAD5AAAAjwMAAAAA&#10;" strokecolor="#969696" strokeweight="1.5pt"/>
                <v:line id="Line 395" o:spid="_x0000_s1729" style="position:absolute;flip:y;visibility:visible;mso-wrap-style:square" from="8270,9292" to="8270,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5r78AAADcAAAADwAAAGRycy9kb3ducmV2LnhtbERPS2sCMRC+C/0PYYTeNKtg0a1ZEUHw&#10;qi09TzezD3czSTejbv99Uyj0Nh/fc7a70fXqTkNsPRtYzDNQxKW3LdcG3t+OszWoKMgWe89k4Jsi&#10;7IqnyRZz6x98pvtFapVCOOZooBEJudaxbMhhnPtAnLjKDw4lwaHWdsBHCne9XmbZi3bYcmpoMNCh&#10;obK73JyB7vSxOnxWIZRy5ahvlay/vBjzPB33r6CERvkX/7lPNs3fbOD3mXS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CC5r78AAADcAAAADwAAAAAAAAAAAAAAAACh&#10;AgAAZHJzL2Rvd25yZXYueG1sUEsFBgAAAAAEAAQA+QAAAI0DAAAAAA==&#10;" strokecolor="#969696" strokeweight="1.5pt"/>
                <v:line id="Line 396" o:spid="_x0000_s1730" style="position:absolute;flip:y;visibility:visible;mso-wrap-style:square" from="8319,9318" to="8319,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kyb8AAADcAAAADwAAAGRycy9kb3ducmV2LnhtbESPzYoCMRCE7wu+Q2jB25pRUGTWKCII&#10;XnXFc++k50cnnThpdXz7zcKCx6KqvqKW69616kFdbDwbmIwzUMSFtw1XBk7fu88FqCjIFlvPZOBF&#10;EdarwccSc+uffKDHUSqVIBxzNFCLhFzrWNTkMI59IE5e6TuHkmRXadvhM8Fdq6dZNtcOG04LNQba&#10;1lRcj3dn4Lo/z7Y/ZQiFXDjqeymLmxdjRsN+8wVKqJd3+L+9twYSEf7OpCO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jXkyb8AAADcAAAADwAAAAAAAAAAAAAAAACh&#10;AgAAZHJzL2Rvd25yZXYueG1sUEsFBgAAAAAEAAQA+QAAAI0DAAAAAA==&#10;" strokecolor="#969696" strokeweight="1.5pt"/>
                <v:line id="Line 397" o:spid="_x0000_s1731" style="position:absolute;flip:y;visibility:visible;mso-wrap-style:square" from="8368,9270" to="8368,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BUsAAAADcAAAADwAAAGRycy9kb3ducmV2LnhtbESPzYoCMRCE7wu+Q2jB25pRUGTWKIsg&#10;eNUVz72Tnp910omTVse33wiCx6KqvqKW69616kZdbDwbmIwzUMSFtw1XBo4/288FqCjIFlvPZOBB&#10;EdarwccSc+vvvKfbQSqVIBxzNFCLhFzrWNTkMI59IE5e6TuHkmRXadvhPcFdq6dZNtcOG04LNQba&#10;1FScD1dn4Lw7zTa/ZQiF/HHU11IWFy/GjIb99xcooV7e4Vd7Zw1Mswk8z6Qjo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5QVLAAAAA3AAAAA8AAAAAAAAAAAAAAAAA&#10;oQIAAGRycy9kb3ducmV2LnhtbFBLBQYAAAAABAAEAPkAAACOAwAAAAA=&#10;" strokecolor="#969696" strokeweight="1.5pt"/>
                <v:line id="Line 398" o:spid="_x0000_s1732" style="position:absolute;flip:y;visibility:visible;mso-wrap-style:square" from="8417,9300" to="8417,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fJcAAAADcAAAADwAAAGRycy9kb3ducmV2LnhtbESPzWoCQRCE7wHfYWghtzjrQoKsjiKC&#10;4DUmeG53en90p2fcaXXz9hlB8FhU1VfUYjW4Tt2oj61nA9NJBoq49Lbl2sDvz/ZjBioKssXOMxn4&#10;owir5ehtgYX1d/6m215qlSAcCzTQiIRC61g25DBOfCBOXuV7h5JkX2vb4z3BXafzLPvSDltOCw0G&#10;2jRUnvdXZ+C8O3xujlUIpZw46msls4sXY97Hw3oOSmiQV/jZ3lkDeZbD40w6Anr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r3yXAAAAA3AAAAA8AAAAAAAAAAAAAAAAA&#10;oQIAAGRycy9kb3ducmV2LnhtbFBLBQYAAAAABAAEAPkAAACOAwAAAAA=&#10;" strokecolor="#969696" strokeweight="1.5pt"/>
                <v:line id="Line 399" o:spid="_x0000_s1733" style="position:absolute;flip:y;visibility:visible;mso-wrap-style:square" from="2452,7082" to="2452,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o0sUAAADcAAAADwAAAGRycy9kb3ducmV2LnhtbESPQWvCQBCF7wX/wzKFXoLuaqBo6ira&#10;ViiUHqoePA7ZaRKanQ3Zqab/visIPT7evO/NW64H36oz9bEJbGE6MaCIy+AariwcD7vxHFQUZIdt&#10;YLLwSxHWq9HdEgsXLvxJ571UKkE4FmihFukKrWNZk8c4CR1x8r5C71GS7CvterwkuG/1zJhH7bHh&#10;1FBjR881ld/7H5/e2H3wS55nW6+zbEGvJ3k3Wqx9uB82T6CEBvk/vqXfnIWZyeE6JhF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lo0sUAAADcAAAADwAAAAAAAAAA&#10;AAAAAAChAgAAZHJzL2Rvd25yZXYueG1sUEsFBgAAAAAEAAQA+QAAAJMDAAAAAA==&#10;">
                  <v:stroke endarrow="block"/>
                </v:line>
                <v:line id="Line 400" o:spid="_x0000_s1734" style="position:absolute;visibility:visible;mso-wrap-style:square" from="2452,10349" to="4903,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r9cUAAADcAAAADwAAAGRycy9kb3ducmV2LnhtbESPQWvCQBSE74X+h+UVetPdBhGJrlIK&#10;LblI0UrPr9lnEs2+jdltNvrru4VCj8PMfMOsNqNtxUC9bxxreJoqEMSlMw1XGg4fr5MFCB+QDbaO&#10;ScOVPGzW93crzI2LvKNhHyqRIOxz1FCH0OVS+rImi37qOuLkHV1vMSTZV9L0GBPctjJTai4tNpwW&#10;auzopabyvP+2GlS8vcmTLJrhvdheYvcVP7NL1PrxYXxeggg0hv/wX7swGjI1g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qr9cUAAADcAAAADwAAAAAAAAAA&#10;AAAAAAChAgAAZHJzL2Rvd25yZXYueG1sUEsFBgAAAAAEAAQA+QAAAJMDAAAAAA==&#10;">
                  <v:stroke startarrow="block" endarrow="block"/>
                </v:line>
                <v:line id="Line 401" o:spid="_x0000_s1735" style="position:absolute;flip:y;visibility:visible;mso-wrap-style:square" from="4903,9637" to="4903,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line id="Line 402" o:spid="_x0000_s1736" style="position:absolute;visibility:visible;mso-wrap-style:square" from="4912,10349" to="7363,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QGcQAAADcAAAADwAAAGRycy9kb3ducmV2LnhtbESPQWvCQBSE74X+h+UVvNXd5iCSuooU&#10;WnIpohbPr9lnEs2+jdltNvbXdwWhx2FmvmEWq9G2YqDeN441vEwVCOLSmYYrDV/79+c5CB+QDbaO&#10;ScOVPKyWjw8LzI2LvKVhFyqRIOxz1FCH0OVS+rImi37qOuLkHV1vMSTZV9L0GBPctjJTaiYtNpwW&#10;auzorabyvPuxGlT8/ZAnWTTDpvi8xO47HrJL1HryNK5fQQQaw3/43i6MhkzN4HY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JAZxAAAANwAAAAPAAAAAAAAAAAA&#10;AAAAAKECAABkcnMvZG93bnJldi54bWxQSwUGAAAAAAQABAD5AAAAkgMAAAAA&#10;">
                  <v:stroke startarrow="block" endarrow="block"/>
                </v:line>
                <v:line id="Line 403" o:spid="_x0000_s1737" style="position:absolute;flip:y;visibility:visible;mso-wrap-style:square" from="7363,9637" to="7363,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4qccAAADcAAAADwAAAGRycy9kb3ducmV2LnhtbESPT2sCMRTE74LfIbxCL6VmldLarVFE&#10;KHjw4h9WenvdvG6W3bysSdTttzeFgsdhZn7DzBa9bcWFfKgdKxiPMhDEpdM1VwoO+8/nKYgQkTW2&#10;jknBLwVYzIeDGebaXXlLl12sRIJwyFGBibHLpQylIYth5Dri5P04bzEm6SupPV4T3LZykmWv0mLN&#10;acFgRytDZbM7WwVyunk6+eX3S1M0x+O7Kcqi+9oo9fjQLz9AROrjPfzfXmsFk+wN/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XipxwAAANwAAAAPAAAAAAAA&#10;AAAAAAAAAKECAABkcnMvZG93bnJldi54bWxQSwUGAAAAAAQABAD5AAAAlQMAAAAA&#10;"/>
                <v:line id="Line 404" o:spid="_x0000_s1738" style="position:absolute;visibility:visible;mso-wrap-style:square" from="7373,10349" to="7621,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0774AAADcAAAADwAAAGRycy9kb3ducmV2LnhtbERP3QoBQRS+V95hOsodsySxDEkpUcpf&#10;uTx2jt3NzpltZ7A8vblQLr++/+m8NoV4UuVyywp63QgEcWJ1zqmC03HVGYFwHlljYZkUvMnBfNZs&#10;TDHW9sV7eh58KkIIuxgVZN6XsZQuycig69qSOHA3Wxn0AVap1BW+QrgpZD+KhtJgzqEhw5KWGSX3&#10;w8MoQLn8+NG+3g7GZyMvu8XwfP1slGq36sUEhKfa/8U/91or6EdhbTgTjoC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JTTvvgAAANwAAAAPAAAAAAAAAAAAAAAAAKEC&#10;AABkcnMvZG93bnJldi54bWxQSwUGAAAAAAQABAD5AAAAjAMAAAAA&#10;">
                  <v:stroke startarrow="block"/>
                </v:line>
                <v:line id="Line 405" o:spid="_x0000_s1739" style="position:absolute;visibility:visible;mso-wrap-style:square" from="3705,9629" to="3705,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406" o:spid="_x0000_s1740" style="position:absolute;visibility:visible;mso-wrap-style:square" from="3051,9627" to="305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line id="Line 407" o:spid="_x0000_s1741" style="position:absolute;visibility:visible;mso-wrap-style:square" from="4303,9637" to="4303,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S5MYAAADcAAAADwAAAGRycy9kb3ducmV2LnhtbESPQWvCQBSE74L/YXmF3nQTC6GkriKV&#10;gvZQ1Bbq8Zl9Jmmzb8PuNon/3hUKHoeZ+YaZLwfTiI6cry0rSKcJCOLC6ppLBV+fb5NnED4ga2ws&#10;k4ILeVguxqM55tr2vKfuEEoRIexzVFCF0OZS+qIig35qW+Lona0zGKJ0pdQO+wg3jZwlSSYN1hwX&#10;KmzptaLi9/BnFHw8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UuTGAAAA3AAAAA8AAAAAAAAA&#10;AAAAAAAAoQIAAGRycy9kb3ducmV2LnhtbFBLBQYAAAAABAAEAPkAAACUAwAAAAA=&#10;"/>
                <v:line id="Line 408" o:spid="_x0000_s1742" style="position:absolute;visibility:visible;mso-wrap-style:square" from="1688,9081" to="8523,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6gcUAAADcAAAADwAAAGRycy9kb3ducmV2LnhtbESPQWvCQBSE74X+h+UVequb5FAldRUp&#10;lJZ6kKoFe3vsPpPQ7NuQfTXx37tCweMwM98w8+XoW3WiPjaBDeSTDBSxDa7hysB+9/Y0AxUF2WEb&#10;mAycKcJycX83x9KFgb/otJVKJQjHEg3UIl2pdbQ1eYyT0BEn7xh6j5JkX2nX45DgvtVFlj1rjw2n&#10;hRo7eq3J/m7/vIHN6pgP1r4XucSD7L/X4fNnejDm8WFcvYASGuUW/m9/OANFXsD1TDoCe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e6gcUAAADcAAAADwAAAAAAAAAA&#10;AAAAAAChAgAAZHJzL2Rvd25yZXYueG1sUEsFBgAAAAAEAAQA+QAAAJMDAAAAAA==&#10;" strokecolor="blue">
                  <v:stroke dashstyle="dash"/>
                </v:line>
                <v:shape id="Text Box 409" o:spid="_x0000_s1743" type="#_x0000_t202" style="position:absolute;left:1485;top:8811;width:89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C61BB0" w:rsidRPr="001136ED" w:rsidRDefault="00C61BB0" w:rsidP="002723D4">
                        <w:pPr>
                          <w:pStyle w:val="Figure"/>
                          <w:rPr>
                            <w:lang w:val="de-DE"/>
                          </w:rPr>
                        </w:pPr>
                        <w:r>
                          <w:rPr>
                            <w:caps w:val="0"/>
                            <w:lang w:val="de-DE"/>
                          </w:rPr>
                          <w:t>Umbral</w:t>
                        </w:r>
                      </w:p>
                    </w:txbxContent>
                  </v:textbox>
                </v:shape>
                <v:shape id="Text Box 410" o:spid="_x0000_s1744" type="#_x0000_t202" style="position:absolute;left:2183;top:7176;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C61BB0" w:rsidRPr="0056719F" w:rsidRDefault="00C61BB0" w:rsidP="002723D4">
                        <w:pPr>
                          <w:pStyle w:val="Figure"/>
                          <w:rPr>
                            <w:lang w:val="de-DE"/>
                          </w:rPr>
                        </w:pPr>
                        <w:r>
                          <w:rPr>
                            <w:lang w:val="de-DE"/>
                          </w:rPr>
                          <w:t>A</w:t>
                        </w:r>
                      </w:p>
                    </w:txbxContent>
                  </v:textbox>
                </v:shape>
                <v:shape id="Text Box 411" o:spid="_x0000_s1745" type="#_x0000_t202" style="position:absolute;left:8624;top:9523;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C61BB0" w:rsidRPr="002723D4" w:rsidRDefault="00C61BB0" w:rsidP="002723D4">
                        <w:pPr>
                          <w:pStyle w:val="Figure"/>
                          <w:rPr>
                            <w:i/>
                            <w:iCs/>
                            <w:lang w:val="de-DE"/>
                          </w:rPr>
                        </w:pPr>
                        <w:r w:rsidRPr="002723D4">
                          <w:rPr>
                            <w:i/>
                            <w:iCs/>
                            <w:caps w:val="0"/>
                            <w:lang w:val="de-DE"/>
                          </w:rPr>
                          <w:t>f</w:t>
                        </w:r>
                      </w:p>
                    </w:txbxContent>
                  </v:textbox>
                </v:shape>
                <v:shape id="Text Box 412" o:spid="_x0000_s1746" type="#_x0000_t202" style="position:absolute;left:2601;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C61BB0" w:rsidRPr="0056719F" w:rsidRDefault="00C61BB0" w:rsidP="002723D4">
                        <w:pPr>
                          <w:pStyle w:val="Figure"/>
                          <w:rPr>
                            <w:lang w:val="de-DE"/>
                          </w:rPr>
                        </w:pPr>
                        <w:r>
                          <w:rPr>
                            <w:lang w:val="de-DE"/>
                          </w:rPr>
                          <w:t>1</w:t>
                        </w:r>
                      </w:p>
                    </w:txbxContent>
                  </v:textbox>
                </v:shape>
                <v:shape id="Text Box 413" o:spid="_x0000_s1747" type="#_x0000_t202" style="position:absolute;left:7569;top:9696;width:240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C61BB0" w:rsidRPr="0056719F" w:rsidRDefault="00C61BB0" w:rsidP="002723D4">
                        <w:pPr>
                          <w:pStyle w:val="Figure"/>
                          <w:rPr>
                            <w:lang w:val="de-DE"/>
                          </w:rPr>
                        </w:pPr>
                        <w:r>
                          <w:rPr>
                            <w:caps w:val="0"/>
                            <w:lang w:val="de-DE"/>
                          </w:rPr>
                          <w:t>Canales de banda estrecha</w:t>
                        </w:r>
                      </w:p>
                    </w:txbxContent>
                  </v:textbox>
                </v:shape>
                <v:shape id="Text Box 414" o:spid="_x0000_s1748" type="#_x0000_t202" style="position:absolute;left:7720;top:10214;width:2119;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C61BB0" w:rsidRPr="0056719F" w:rsidRDefault="00C61BB0" w:rsidP="002723D4">
                        <w:pPr>
                          <w:pStyle w:val="Figure"/>
                          <w:rPr>
                            <w:lang w:val="de-DE"/>
                          </w:rPr>
                        </w:pPr>
                        <w:r>
                          <w:rPr>
                            <w:caps w:val="0"/>
                          </w:rPr>
                          <w:t>C</w:t>
                        </w:r>
                        <w:r w:rsidRPr="002723D4">
                          <w:rPr>
                            <w:caps w:val="0"/>
                          </w:rPr>
                          <w:t>anales</w:t>
                        </w:r>
                        <w:r>
                          <w:rPr>
                            <w:caps w:val="0"/>
                            <w:lang w:val="de-DE"/>
                          </w:rPr>
                          <w:t xml:space="preserve"> de banda ancha</w:t>
                        </w:r>
                      </w:p>
                    </w:txbxContent>
                  </v:textbox>
                </v:shape>
                <v:shape id="Text Box 415" o:spid="_x0000_s1749" type="#_x0000_t202" style="position:absolute;left:3236;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C61BB0" w:rsidRPr="0056719F" w:rsidRDefault="00C61BB0" w:rsidP="002723D4">
                        <w:pPr>
                          <w:pStyle w:val="Figure"/>
                          <w:rPr>
                            <w:lang w:val="de-DE"/>
                          </w:rPr>
                        </w:pPr>
                        <w:r>
                          <w:rPr>
                            <w:lang w:val="de-DE"/>
                          </w:rPr>
                          <w:t>2</w:t>
                        </w:r>
                      </w:p>
                    </w:txbxContent>
                  </v:textbox>
                </v:shape>
                <v:shape id="Text Box 416" o:spid="_x0000_s1750" type="#_x0000_t202" style="position:absolute;left:3888;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C61BB0" w:rsidRPr="0056719F" w:rsidRDefault="00C61BB0" w:rsidP="002723D4">
                        <w:pPr>
                          <w:pStyle w:val="Figure"/>
                          <w:rPr>
                            <w:lang w:val="de-DE"/>
                          </w:rPr>
                        </w:pPr>
                        <w:r>
                          <w:rPr>
                            <w:lang w:val="de-DE"/>
                          </w:rPr>
                          <w:t>3</w:t>
                        </w:r>
                      </w:p>
                    </w:txbxContent>
                  </v:textbox>
                </v:shape>
                <v:shape id="Text Box 417" o:spid="_x0000_s1751" type="#_x0000_t202" style="position:absolute;left:4487;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C61BB0" w:rsidRPr="0056719F" w:rsidRDefault="00C61BB0" w:rsidP="002723D4">
                        <w:pPr>
                          <w:pStyle w:val="Figure"/>
                          <w:rPr>
                            <w:lang w:val="de-DE"/>
                          </w:rPr>
                        </w:pPr>
                        <w:r>
                          <w:rPr>
                            <w:lang w:val="de-DE"/>
                          </w:rPr>
                          <w:t>4</w:t>
                        </w:r>
                      </w:p>
                    </w:txbxContent>
                  </v:textbox>
                </v:shape>
                <v:line id="Line 418" o:spid="_x0000_s1752" style="position:absolute;visibility:visible;mso-wrap-style:square" from="6143,9629" to="6143,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419" o:spid="_x0000_s1753" style="position:absolute;visibility:visible;mso-wrap-style:square" from="5489,9627" to="5489,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420" o:spid="_x0000_s1754" style="position:absolute;visibility:visible;mso-wrap-style:square" from="6741,9637" to="6741,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shape id="Text Box 421" o:spid="_x0000_s1755" type="#_x0000_t202" style="position:absolute;left:5039;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C61BB0" w:rsidRPr="0056719F" w:rsidRDefault="00C61BB0" w:rsidP="002723D4">
                        <w:pPr>
                          <w:pStyle w:val="Figure"/>
                          <w:rPr>
                            <w:lang w:val="de-DE"/>
                          </w:rPr>
                        </w:pPr>
                        <w:r>
                          <w:rPr>
                            <w:lang w:val="de-DE"/>
                          </w:rPr>
                          <w:t>5</w:t>
                        </w:r>
                      </w:p>
                    </w:txbxContent>
                  </v:textbox>
                </v:shape>
                <v:shape id="Text Box 422" o:spid="_x0000_s1756" type="#_x0000_t202" style="position:absolute;left:5674;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C61BB0" w:rsidRPr="0056719F" w:rsidRDefault="00C61BB0" w:rsidP="002723D4">
                        <w:pPr>
                          <w:pStyle w:val="Figure"/>
                          <w:rPr>
                            <w:lang w:val="de-DE"/>
                          </w:rPr>
                        </w:pPr>
                        <w:r>
                          <w:rPr>
                            <w:lang w:val="de-DE"/>
                          </w:rPr>
                          <w:t>6</w:t>
                        </w:r>
                      </w:p>
                    </w:txbxContent>
                  </v:textbox>
                </v:shape>
                <v:shape id="Text Box 423" o:spid="_x0000_s1757" type="#_x0000_t202" style="position:absolute;left:6326;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C61BB0" w:rsidRPr="0056719F" w:rsidRDefault="00C61BB0" w:rsidP="002723D4">
                        <w:pPr>
                          <w:pStyle w:val="Figure"/>
                          <w:rPr>
                            <w:lang w:val="de-DE"/>
                          </w:rPr>
                        </w:pPr>
                        <w:r>
                          <w:rPr>
                            <w:lang w:val="de-DE"/>
                          </w:rPr>
                          <w:t>7</w:t>
                        </w:r>
                      </w:p>
                    </w:txbxContent>
                  </v:textbox>
                </v:shape>
                <v:shape id="Text Box 424" o:spid="_x0000_s1758" type="#_x0000_t202" style="position:absolute;left:6925;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C61BB0" w:rsidRPr="0056719F" w:rsidRDefault="00C61BB0" w:rsidP="002723D4">
                        <w:pPr>
                          <w:pStyle w:val="Figure"/>
                          <w:rPr>
                            <w:lang w:val="de-DE"/>
                          </w:rPr>
                        </w:pPr>
                        <w:r>
                          <w:rPr>
                            <w:lang w:val="de-DE"/>
                          </w:rPr>
                          <w:t>8</w:t>
                        </w:r>
                      </w:p>
                    </w:txbxContent>
                  </v:textbox>
                </v:shape>
                <v:shape id="Text Box 425" o:spid="_x0000_s1759" type="#_x0000_t202" style="position:absolute;left:3483;top:10222;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iisQA&#10;AADcAAAADwAAAGRycy9kb3ducmV2LnhtbESPT4vCMBTE7wt+h/AEL8ua2oO4XaP4FzzoQVc8P5q3&#10;bdnmpSTR1m9vBMHjMDO/YabzztTiRs5XlhWMhgkI4tzqigsF59/t1wSED8gaa8uk4E4e5rPexxQz&#10;bVs+0u0UChEh7DNUUIbQZFL6vCSDfmgb4uj9WWcwROkKqR22EW5qmSbJWBqsOC6U2NCqpPz/dDUK&#10;xmt3bY+8+lyfN3s8NEV6Wd4vSg363eIHRKAuvMOv9k4rSN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IorEAAAA3AAAAA8AAAAAAAAAAAAAAAAAmAIAAGRycy9k&#10;b3ducmV2LnhtbFBLBQYAAAAABAAEAPUAAACJAwAAAAA=&#10;" stroked="f">
                  <v:textbox inset="0,0,0,0">
                    <w:txbxContent>
                      <w:p w:rsidR="00C61BB0" w:rsidRPr="0056719F" w:rsidRDefault="00C61BB0" w:rsidP="002723D4">
                        <w:pPr>
                          <w:pStyle w:val="Figure"/>
                          <w:rPr>
                            <w:lang w:val="de-DE"/>
                          </w:rPr>
                        </w:pPr>
                        <w:r>
                          <w:rPr>
                            <w:lang w:val="de-DE"/>
                          </w:rPr>
                          <w:t>1</w:t>
                        </w:r>
                      </w:p>
                    </w:txbxContent>
                  </v:textbox>
                </v:shape>
                <v:shape id="Text Box 426" o:spid="_x0000_s1760" type="#_x0000_t202" style="position:absolute;left:5995;top:1021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dysEA&#10;AADcAAAADwAAAGRycy9kb3ducmV2LnhtbERPTYvCMBC9C/sfwix4kTXdC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HcrBAAAA3AAAAA8AAAAAAAAAAAAAAAAAmAIAAGRycy9kb3du&#10;cmV2LnhtbFBLBQYAAAAABAAEAPUAAACGAwAAAAA=&#10;" stroked="f">
                  <v:textbox inset="0,0,0,0">
                    <w:txbxContent>
                      <w:p w:rsidR="00C61BB0" w:rsidRPr="0056719F" w:rsidRDefault="00C61BB0" w:rsidP="002723D4">
                        <w:pPr>
                          <w:pStyle w:val="Figure"/>
                          <w:rPr>
                            <w:lang w:val="de-DE"/>
                          </w:rPr>
                        </w:pPr>
                        <w:r>
                          <w:rPr>
                            <w:lang w:val="de-DE"/>
                          </w:rPr>
                          <w:t>2</w:t>
                        </w:r>
                      </w:p>
                    </w:txbxContent>
                  </v:textbox>
                </v:shape>
              </v:group>
            </w:pict>
          </mc:Fallback>
        </mc:AlternateContent>
      </w: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8339AB">
      <w:pPr>
        <w:rPr>
          <w:lang w:val="es-ES"/>
        </w:rPr>
      </w:pPr>
    </w:p>
    <w:p w:rsidR="008339AB" w:rsidRPr="00FB08A7" w:rsidRDefault="008339AB" w:rsidP="00ED76F4">
      <w:pPr>
        <w:rPr>
          <w:lang w:val="es-ES"/>
        </w:rPr>
      </w:pPr>
      <w:r>
        <w:rPr>
          <w:lang w:val="es-ES"/>
        </w:rPr>
        <w:lastRenderedPageBreak/>
        <w:t>En la Fig.</w:t>
      </w:r>
      <w:r w:rsidRPr="00FB08A7">
        <w:rPr>
          <w:lang w:val="es-ES"/>
        </w:rPr>
        <w:t xml:space="preserve"> 14, </w:t>
      </w:r>
      <w:r>
        <w:rPr>
          <w:lang w:val="es-ES"/>
        </w:rPr>
        <w:t xml:space="preserve">la emisión en el canal 3 de banda estrecha no se detecta en la primera evaluación para canales de banda ancha porque sólo </w:t>
      </w:r>
      <w:r w:rsidRPr="00FB08A7">
        <w:rPr>
          <w:lang w:val="es-ES"/>
        </w:rPr>
        <w:t xml:space="preserve">7 </w:t>
      </w:r>
      <w:r>
        <w:rPr>
          <w:lang w:val="es-ES"/>
        </w:rPr>
        <w:t xml:space="preserve">de las </w:t>
      </w:r>
      <w:r w:rsidRPr="00FB08A7">
        <w:rPr>
          <w:lang w:val="es-ES"/>
        </w:rPr>
        <w:t>48</w:t>
      </w:r>
      <w:r w:rsidR="00ED76F4">
        <w:rPr>
          <w:lang w:val="es-ES"/>
        </w:rPr>
        <w:t> </w:t>
      </w:r>
      <w:r>
        <w:rPr>
          <w:lang w:val="es-ES"/>
        </w:rPr>
        <w:t xml:space="preserve">muestras contenida en el canal de banda ancha </w:t>
      </w:r>
      <w:r w:rsidRPr="00FB08A7">
        <w:rPr>
          <w:lang w:val="es-ES"/>
        </w:rPr>
        <w:t xml:space="preserve">1 </w:t>
      </w:r>
      <w:r>
        <w:rPr>
          <w:lang w:val="es-ES"/>
        </w:rPr>
        <w:t xml:space="preserve">rebasan el umbral </w:t>
      </w:r>
      <w:r w:rsidRPr="00FB08A7">
        <w:rPr>
          <w:lang w:val="es-ES"/>
        </w:rPr>
        <w:t xml:space="preserve">(15%). </w:t>
      </w:r>
      <w:r>
        <w:rPr>
          <w:lang w:val="es-ES"/>
        </w:rPr>
        <w:t xml:space="preserve">Sin embargo, la señal del canal 2 de banda ancha se detecta porque </w:t>
      </w:r>
      <w:r w:rsidRPr="00FB08A7">
        <w:rPr>
          <w:lang w:val="es-ES"/>
        </w:rPr>
        <w:t xml:space="preserve">34 </w:t>
      </w:r>
      <w:r>
        <w:rPr>
          <w:lang w:val="es-ES"/>
        </w:rPr>
        <w:t xml:space="preserve">de las </w:t>
      </w:r>
      <w:r w:rsidRPr="00FB08A7">
        <w:rPr>
          <w:lang w:val="es-ES"/>
        </w:rPr>
        <w:t xml:space="preserve">48 </w:t>
      </w:r>
      <w:r>
        <w:rPr>
          <w:lang w:val="es-ES"/>
        </w:rPr>
        <w:t xml:space="preserve">muestras están por encima del umbral </w:t>
      </w:r>
      <w:r w:rsidRPr="00FB08A7">
        <w:rPr>
          <w:lang w:val="es-ES"/>
        </w:rPr>
        <w:t xml:space="preserve">(71%). </w:t>
      </w:r>
      <w:r>
        <w:rPr>
          <w:lang w:val="es-ES"/>
        </w:rPr>
        <w:t>En la segunda evaluación de los canales de banda estrecha</w:t>
      </w:r>
      <w:r w:rsidRPr="00FB08A7">
        <w:rPr>
          <w:lang w:val="es-ES"/>
        </w:rPr>
        <w:t xml:space="preserve">, </w:t>
      </w:r>
      <w:r>
        <w:rPr>
          <w:lang w:val="es-ES"/>
        </w:rPr>
        <w:t xml:space="preserve">se excluyen todas las muestras del canal </w:t>
      </w:r>
      <w:r w:rsidRPr="00FB08A7">
        <w:rPr>
          <w:lang w:val="es-ES"/>
        </w:rPr>
        <w:t xml:space="preserve">2 </w:t>
      </w:r>
      <w:r>
        <w:rPr>
          <w:lang w:val="es-ES"/>
        </w:rPr>
        <w:t>y, por ende, no aparecerán de nuevo como emisiones de banda estrecha</w:t>
      </w:r>
      <w:r w:rsidRPr="00FB08A7">
        <w:rPr>
          <w:lang w:val="es-ES"/>
        </w:rPr>
        <w:t xml:space="preserve">. </w:t>
      </w:r>
      <w:r>
        <w:rPr>
          <w:lang w:val="es-ES"/>
        </w:rPr>
        <w:t xml:space="preserve">Ahora bien, la señal del canal </w:t>
      </w:r>
      <w:r w:rsidRPr="00FB08A7">
        <w:rPr>
          <w:lang w:val="es-ES"/>
        </w:rPr>
        <w:t>3</w:t>
      </w:r>
      <w:r>
        <w:rPr>
          <w:lang w:val="es-ES"/>
        </w:rPr>
        <w:t xml:space="preserve"> de banda estrecha se detectará porque </w:t>
      </w:r>
      <w:r w:rsidRPr="00FB08A7">
        <w:rPr>
          <w:lang w:val="es-ES"/>
        </w:rPr>
        <w:t xml:space="preserve">7 </w:t>
      </w:r>
      <w:r>
        <w:rPr>
          <w:lang w:val="es-ES"/>
        </w:rPr>
        <w:t xml:space="preserve">de las </w:t>
      </w:r>
      <w:r w:rsidRPr="00FB08A7">
        <w:rPr>
          <w:lang w:val="es-ES"/>
        </w:rPr>
        <w:t xml:space="preserve">12 </w:t>
      </w:r>
      <w:r>
        <w:rPr>
          <w:lang w:val="es-ES"/>
        </w:rPr>
        <w:t xml:space="preserve">muestras de este canal rebasan el umbral </w:t>
      </w:r>
      <w:r w:rsidRPr="00FB08A7">
        <w:rPr>
          <w:lang w:val="es-ES"/>
        </w:rPr>
        <w:t>(58%).</w:t>
      </w:r>
    </w:p>
    <w:p w:rsidR="008339AB" w:rsidRPr="00FB08A7" w:rsidRDefault="008339AB" w:rsidP="00803B51">
      <w:pPr>
        <w:rPr>
          <w:lang w:val="es-ES"/>
        </w:rPr>
      </w:pPr>
      <w:r>
        <w:rPr>
          <w:lang w:val="es-ES"/>
        </w:rPr>
        <w:t xml:space="preserve">Para efectuar esta evaluación es necesario que la resolución en frecuencia de la </w:t>
      </w:r>
      <w:r w:rsidRPr="00FB08A7">
        <w:rPr>
          <w:lang w:val="es-ES"/>
        </w:rPr>
        <w:t xml:space="preserve">FBO </w:t>
      </w:r>
      <w:r>
        <w:rPr>
          <w:lang w:val="es-ES"/>
        </w:rPr>
        <w:t xml:space="preserve">sea al menos </w:t>
      </w:r>
      <w:r w:rsidRPr="00FB08A7">
        <w:rPr>
          <w:lang w:val="es-ES"/>
        </w:rPr>
        <w:t xml:space="preserve">4 </w:t>
      </w:r>
      <w:r>
        <w:rPr>
          <w:lang w:val="es-ES"/>
        </w:rPr>
        <w:t xml:space="preserve">veces mayor que la anchura del segundo canal más estrecho en la </w:t>
      </w:r>
      <w:r w:rsidRPr="00FB08A7">
        <w:rPr>
          <w:lang w:val="es-ES"/>
        </w:rPr>
        <w:t>band</w:t>
      </w:r>
      <w:r>
        <w:rPr>
          <w:lang w:val="es-ES"/>
        </w:rPr>
        <w:t>a</w:t>
      </w:r>
      <w:r w:rsidRPr="00FB08A7">
        <w:rPr>
          <w:lang w:val="es-ES"/>
        </w:rPr>
        <w:t xml:space="preserve">. </w:t>
      </w:r>
      <w:r>
        <w:rPr>
          <w:lang w:val="es-ES"/>
        </w:rPr>
        <w:t xml:space="preserve">Si se recurre a técnicas </w:t>
      </w:r>
      <w:r w:rsidRPr="00FB08A7">
        <w:rPr>
          <w:lang w:val="es-ES"/>
        </w:rPr>
        <w:t xml:space="preserve">FFT, </w:t>
      </w:r>
      <w:r>
        <w:rPr>
          <w:lang w:val="es-ES"/>
        </w:rPr>
        <w:t>al menos cuatro intervalos de frecuencia deben quedar comprendidos dentro del segundo canal más estrecho</w:t>
      </w:r>
      <w:r w:rsidRPr="00FB08A7">
        <w:rPr>
          <w:lang w:val="es-ES"/>
        </w:rPr>
        <w:t>.</w:t>
      </w:r>
    </w:p>
    <w:p w:rsidR="008339AB" w:rsidRPr="00FB08A7" w:rsidRDefault="008339AB" w:rsidP="00ED76F4">
      <w:pPr>
        <w:rPr>
          <w:lang w:val="es-ES"/>
        </w:rPr>
      </w:pPr>
      <w:r>
        <w:rPr>
          <w:lang w:val="es-ES"/>
        </w:rPr>
        <w:t>Ejemplo</w:t>
      </w:r>
      <w:r w:rsidRPr="00FB08A7">
        <w:rPr>
          <w:lang w:val="es-ES"/>
        </w:rPr>
        <w:t xml:space="preserve">: </w:t>
      </w:r>
      <w:r>
        <w:rPr>
          <w:lang w:val="es-ES"/>
        </w:rPr>
        <w:t xml:space="preserve">la banda a medir utiliza anchuras de canal de </w:t>
      </w:r>
      <w:r w:rsidRPr="00FB08A7">
        <w:rPr>
          <w:lang w:val="es-ES"/>
        </w:rPr>
        <w:t>25</w:t>
      </w:r>
      <w:r w:rsidR="00ED76F4">
        <w:rPr>
          <w:lang w:val="es-ES"/>
        </w:rPr>
        <w:t> </w:t>
      </w:r>
      <w:r w:rsidRPr="00FB08A7">
        <w:rPr>
          <w:lang w:val="es-ES"/>
        </w:rPr>
        <w:t>kHz, 50</w:t>
      </w:r>
      <w:r w:rsidR="00ED76F4">
        <w:rPr>
          <w:lang w:val="es-ES"/>
        </w:rPr>
        <w:t> </w:t>
      </w:r>
      <w:r w:rsidRPr="00FB08A7">
        <w:rPr>
          <w:lang w:val="es-ES"/>
        </w:rPr>
        <w:t xml:space="preserve">kHz </w:t>
      </w:r>
      <w:r>
        <w:rPr>
          <w:lang w:val="es-ES"/>
        </w:rPr>
        <w:t xml:space="preserve">y </w:t>
      </w:r>
      <w:r w:rsidRPr="00FB08A7">
        <w:rPr>
          <w:lang w:val="es-ES"/>
        </w:rPr>
        <w:t>8</w:t>
      </w:r>
      <w:r w:rsidR="00ED76F4">
        <w:rPr>
          <w:lang w:val="es-ES"/>
        </w:rPr>
        <w:t> </w:t>
      </w:r>
      <w:r w:rsidRPr="00FB08A7">
        <w:rPr>
          <w:lang w:val="es-ES"/>
        </w:rPr>
        <w:t xml:space="preserve">MHz. </w:t>
      </w:r>
      <w:r>
        <w:rPr>
          <w:lang w:val="es-ES"/>
        </w:rPr>
        <w:t xml:space="preserve">Se debe medir con una resolución en frecuencia mejor que </w:t>
      </w:r>
      <w:r w:rsidRPr="00FB08A7">
        <w:rPr>
          <w:lang w:val="es-ES"/>
        </w:rPr>
        <w:t>50/4</w:t>
      </w:r>
      <w:r w:rsidR="00ED76F4">
        <w:rPr>
          <w:lang w:val="es-ES"/>
        </w:rPr>
        <w:t> </w:t>
      </w:r>
      <w:r w:rsidRPr="00FB08A7">
        <w:rPr>
          <w:lang w:val="es-ES"/>
        </w:rPr>
        <w:t>=</w:t>
      </w:r>
      <w:r w:rsidR="00ED76F4">
        <w:rPr>
          <w:lang w:val="es-ES"/>
        </w:rPr>
        <w:t> </w:t>
      </w:r>
      <w:r w:rsidRPr="00FB08A7">
        <w:rPr>
          <w:lang w:val="es-ES"/>
        </w:rPr>
        <w:t>12</w:t>
      </w:r>
      <w:r>
        <w:rPr>
          <w:lang w:val="es-ES"/>
        </w:rPr>
        <w:t>,</w:t>
      </w:r>
      <w:r w:rsidRPr="00FB08A7">
        <w:rPr>
          <w:lang w:val="es-ES"/>
        </w:rPr>
        <w:t>5</w:t>
      </w:r>
      <w:r w:rsidR="00ED76F4">
        <w:rPr>
          <w:lang w:val="es-ES"/>
        </w:rPr>
        <w:t> </w:t>
      </w:r>
      <w:r w:rsidRPr="00FB08A7">
        <w:rPr>
          <w:lang w:val="es-ES"/>
        </w:rPr>
        <w:t xml:space="preserve">kHz. </w:t>
      </w:r>
      <w:r>
        <w:rPr>
          <w:lang w:val="es-ES"/>
        </w:rPr>
        <w:t xml:space="preserve">Así se garantiza que se obtienen al menos tres muestras en cada canal de </w:t>
      </w:r>
      <w:r w:rsidRPr="00FB08A7">
        <w:rPr>
          <w:lang w:val="es-ES"/>
        </w:rPr>
        <w:t>50</w:t>
      </w:r>
      <w:r w:rsidR="00ED76F4">
        <w:rPr>
          <w:lang w:val="es-ES"/>
        </w:rPr>
        <w:t> </w:t>
      </w:r>
      <w:r w:rsidRPr="00FB08A7">
        <w:rPr>
          <w:lang w:val="es-ES"/>
        </w:rPr>
        <w:t>kHz</w:t>
      </w:r>
      <w:r>
        <w:rPr>
          <w:lang w:val="es-ES"/>
        </w:rPr>
        <w:t xml:space="preserve">, lo que permite aplicar el método del </w:t>
      </w:r>
      <w:r w:rsidRPr="00FB08A7">
        <w:rPr>
          <w:lang w:val="es-ES"/>
        </w:rPr>
        <w:t>50%</w:t>
      </w:r>
      <w:r>
        <w:rPr>
          <w:lang w:val="es-ES"/>
        </w:rPr>
        <w:t xml:space="preserve"> para distinguir estas señales de las más estrechas que utilizan una separación de </w:t>
      </w:r>
      <w:r w:rsidRPr="00FB08A7">
        <w:rPr>
          <w:lang w:val="es-ES"/>
        </w:rPr>
        <w:t>25 kHz.</w:t>
      </w:r>
    </w:p>
    <w:p w:rsidR="008339AB" w:rsidRPr="00FB08A7" w:rsidRDefault="008339AB" w:rsidP="008339AB">
      <w:pPr>
        <w:pStyle w:val="Heading1"/>
        <w:rPr>
          <w:lang w:val="es-ES"/>
        </w:rPr>
      </w:pPr>
      <w:bookmarkStart w:id="78" w:name="_Toc349812685"/>
      <w:bookmarkStart w:id="79" w:name="_Toc351716861"/>
      <w:r w:rsidRPr="00FB08A7">
        <w:rPr>
          <w:lang w:val="es-ES"/>
        </w:rPr>
        <w:t>7</w:t>
      </w:r>
      <w:r w:rsidRPr="00FB08A7">
        <w:rPr>
          <w:lang w:val="es-ES"/>
        </w:rPr>
        <w:tab/>
      </w:r>
      <w:r>
        <w:rPr>
          <w:lang w:val="es-ES"/>
        </w:rPr>
        <w:t>Presentación de los resultados</w:t>
      </w:r>
      <w:bookmarkEnd w:id="78"/>
      <w:bookmarkEnd w:id="79"/>
    </w:p>
    <w:p w:rsidR="008339AB" w:rsidRPr="00FB08A7" w:rsidRDefault="008339AB" w:rsidP="00803B51">
      <w:pPr>
        <w:rPr>
          <w:lang w:val="es-ES"/>
        </w:rPr>
      </w:pPr>
      <w:r>
        <w:rPr>
          <w:lang w:val="es-ES"/>
        </w:rPr>
        <w:t>Existen muchas formas de presentar los resultados obtenidos al medir la ocupación</w:t>
      </w:r>
      <w:r w:rsidRPr="00FB08A7">
        <w:rPr>
          <w:lang w:val="es-ES"/>
        </w:rPr>
        <w:t xml:space="preserve">. </w:t>
      </w:r>
      <w:r>
        <w:rPr>
          <w:lang w:val="es-ES"/>
        </w:rPr>
        <w:t>La forma óptima depende de las preguntas exactas que se desee responder con esos resultados y de ciertos parámetros de medición, como el número de canales, el ancho de banda y la duración de la observación</w:t>
      </w:r>
      <w:r w:rsidRPr="00FB08A7">
        <w:rPr>
          <w:lang w:val="es-ES"/>
        </w:rPr>
        <w:t>.</w:t>
      </w:r>
    </w:p>
    <w:p w:rsidR="008339AB" w:rsidRPr="00FB08A7" w:rsidRDefault="008339AB" w:rsidP="00803B51">
      <w:pPr>
        <w:rPr>
          <w:lang w:val="es-ES"/>
        </w:rPr>
      </w:pPr>
      <w:r>
        <w:rPr>
          <w:lang w:val="es-ES"/>
        </w:rPr>
        <w:t>A continuación se dan algunos ejemplos de presentación de resultados, que no constituyen una lista exhaustiva de todas las formas posibles</w:t>
      </w:r>
      <w:r w:rsidRPr="00FB08A7">
        <w:rPr>
          <w:lang w:val="es-ES"/>
        </w:rPr>
        <w:t>.</w:t>
      </w:r>
    </w:p>
    <w:p w:rsidR="008339AB" w:rsidRPr="00FB08A7" w:rsidRDefault="008339AB" w:rsidP="008339AB">
      <w:pPr>
        <w:pStyle w:val="Heading2"/>
        <w:rPr>
          <w:lang w:val="es-ES"/>
        </w:rPr>
      </w:pPr>
      <w:bookmarkStart w:id="80" w:name="_Toc349812686"/>
      <w:bookmarkStart w:id="81" w:name="_Toc351716862"/>
      <w:r w:rsidRPr="00FB08A7">
        <w:rPr>
          <w:lang w:val="es-ES"/>
        </w:rPr>
        <w:t>7.1</w:t>
      </w:r>
      <w:r w:rsidRPr="00FB08A7">
        <w:rPr>
          <w:lang w:val="es-ES"/>
        </w:rPr>
        <w:tab/>
      </w:r>
      <w:r>
        <w:rPr>
          <w:lang w:val="es-ES"/>
        </w:rPr>
        <w:t>Tráfico en un solo canal</w:t>
      </w:r>
      <w:bookmarkEnd w:id="80"/>
      <w:bookmarkEnd w:id="81"/>
    </w:p>
    <w:p w:rsidR="008339AB" w:rsidRPr="00FB08A7" w:rsidRDefault="008339AB" w:rsidP="00ED76F4">
      <w:pPr>
        <w:rPr>
          <w:lang w:val="es-ES"/>
        </w:rPr>
      </w:pPr>
      <w:r>
        <w:rPr>
          <w:lang w:val="es-ES"/>
        </w:rPr>
        <w:t xml:space="preserve">La forma más sencilla de presentar resultados de medición de la </w:t>
      </w:r>
      <w:r w:rsidRPr="00FB08A7">
        <w:rPr>
          <w:lang w:val="es-ES"/>
        </w:rPr>
        <w:t xml:space="preserve">FCO </w:t>
      </w:r>
      <w:r>
        <w:rPr>
          <w:lang w:val="es-ES"/>
        </w:rPr>
        <w:t>es un gráfico de la ocupación relativa de la frecuencia o del canal respecto del tiempo</w:t>
      </w:r>
      <w:r w:rsidRPr="00FB08A7">
        <w:rPr>
          <w:lang w:val="es-ES"/>
        </w:rPr>
        <w:t xml:space="preserve">. </w:t>
      </w:r>
      <w:r>
        <w:rPr>
          <w:lang w:val="es-ES"/>
        </w:rPr>
        <w:t>Para ello, se promedian las muestras a lo largo de un cierto periodo de integración</w:t>
      </w:r>
      <w:r w:rsidRPr="00FB08A7">
        <w:rPr>
          <w:lang w:val="es-ES"/>
        </w:rPr>
        <w:t xml:space="preserve">, </w:t>
      </w:r>
      <w:r>
        <w:rPr>
          <w:lang w:val="es-ES"/>
        </w:rPr>
        <w:t xml:space="preserve">por ejemplo </w:t>
      </w:r>
      <w:r w:rsidRPr="00FB08A7">
        <w:rPr>
          <w:lang w:val="es-ES"/>
        </w:rPr>
        <w:t>15</w:t>
      </w:r>
      <w:r w:rsidR="00ED76F4">
        <w:rPr>
          <w:lang w:val="es-ES"/>
        </w:rPr>
        <w:t> </w:t>
      </w:r>
      <w:r w:rsidRPr="00FB08A7">
        <w:rPr>
          <w:lang w:val="es-ES"/>
        </w:rPr>
        <w:t>min</w:t>
      </w:r>
      <w:r>
        <w:rPr>
          <w:lang w:val="es-ES"/>
        </w:rPr>
        <w:t>utos</w:t>
      </w:r>
      <w:r w:rsidRPr="00FB08A7">
        <w:rPr>
          <w:lang w:val="es-ES"/>
        </w:rPr>
        <w:t xml:space="preserve"> </w:t>
      </w:r>
      <w:r w:rsidR="00E94E5C">
        <w:rPr>
          <w:lang w:val="es-ES"/>
        </w:rPr>
        <w:t>o</w:t>
      </w:r>
      <w:r>
        <w:rPr>
          <w:lang w:val="es-ES"/>
        </w:rPr>
        <w:t xml:space="preserve"> 1</w:t>
      </w:r>
      <w:r w:rsidR="00ED76F4">
        <w:rPr>
          <w:lang w:val="es-ES"/>
        </w:rPr>
        <w:t> </w:t>
      </w:r>
      <w:r w:rsidRPr="00FB08A7">
        <w:rPr>
          <w:lang w:val="es-ES"/>
        </w:rPr>
        <w:t>h</w:t>
      </w:r>
      <w:r>
        <w:rPr>
          <w:lang w:val="es-ES"/>
        </w:rPr>
        <w:t>ora</w:t>
      </w:r>
      <w:r w:rsidRPr="00FB08A7">
        <w:rPr>
          <w:lang w:val="es-ES"/>
        </w:rPr>
        <w:t xml:space="preserve">. </w:t>
      </w:r>
      <w:r>
        <w:rPr>
          <w:lang w:val="es-ES"/>
        </w:rPr>
        <w:t>Cuanto menor sea el intervalo de integración mayor será la resolución en el tiempo, lo que permite efectuar un análisis más detallado de la variación de la ocupación a corto plazo</w:t>
      </w:r>
      <w:r w:rsidRPr="00FB08A7">
        <w:rPr>
          <w:lang w:val="es-ES"/>
        </w:rPr>
        <w:t>.</w:t>
      </w:r>
      <w:r>
        <w:rPr>
          <w:lang w:val="es-ES"/>
        </w:rPr>
        <w:t xml:space="preserve"> No obstante</w:t>
      </w:r>
      <w:r w:rsidRPr="00FB08A7">
        <w:rPr>
          <w:lang w:val="es-ES"/>
        </w:rPr>
        <w:t xml:space="preserve">, </w:t>
      </w:r>
      <w:r>
        <w:rPr>
          <w:lang w:val="es-ES"/>
        </w:rPr>
        <w:t>si el periodo de integración es más pequeño que el tiempo medio de transmisión</w:t>
      </w:r>
      <w:r w:rsidRPr="00FB08A7">
        <w:rPr>
          <w:lang w:val="es-ES"/>
        </w:rPr>
        <w:t xml:space="preserve">, </w:t>
      </w:r>
      <w:r>
        <w:rPr>
          <w:lang w:val="es-ES"/>
        </w:rPr>
        <w:t xml:space="preserve">el resultado será difícil de interpretar por cuanto los valores de la ocupación serán a menudo </w:t>
      </w:r>
      <w:r w:rsidRPr="00FB08A7">
        <w:rPr>
          <w:lang w:val="es-ES"/>
        </w:rPr>
        <w:t xml:space="preserve">0% </w:t>
      </w:r>
      <w:r w:rsidR="00ED76F4">
        <w:rPr>
          <w:lang w:val="es-ES"/>
        </w:rPr>
        <w:t>ó</w:t>
      </w:r>
      <w:r w:rsidRPr="00FB08A7">
        <w:rPr>
          <w:lang w:val="es-ES"/>
        </w:rPr>
        <w:t xml:space="preserve"> 100%. </w:t>
      </w:r>
      <w:r>
        <w:rPr>
          <w:lang w:val="es-ES"/>
        </w:rPr>
        <w:t xml:space="preserve">Se suele utilizar un intervalo de integración de </w:t>
      </w:r>
      <w:r w:rsidRPr="00FB08A7">
        <w:rPr>
          <w:lang w:val="es-ES"/>
        </w:rPr>
        <w:t>15 min</w:t>
      </w:r>
      <w:r>
        <w:rPr>
          <w:lang w:val="es-ES"/>
        </w:rPr>
        <w:t>utos</w:t>
      </w:r>
      <w:r w:rsidRPr="00FB08A7">
        <w:rPr>
          <w:lang w:val="es-ES"/>
        </w:rPr>
        <w:t>.</w:t>
      </w:r>
    </w:p>
    <w:p w:rsidR="008339AB" w:rsidRDefault="008339AB" w:rsidP="00803B51">
      <w:pPr>
        <w:rPr>
          <w:lang w:val="es-ES"/>
        </w:rPr>
      </w:pPr>
      <w:r>
        <w:rPr>
          <w:lang w:val="es-ES"/>
        </w:rPr>
        <w:t xml:space="preserve">La Fig. </w:t>
      </w:r>
      <w:r w:rsidRPr="00FB08A7">
        <w:rPr>
          <w:lang w:val="es-ES"/>
        </w:rPr>
        <w:t xml:space="preserve">15 </w:t>
      </w:r>
      <w:r>
        <w:rPr>
          <w:lang w:val="es-ES"/>
        </w:rPr>
        <w:t>muestra un ejemplo de gráfico del tráfico de un canal</w:t>
      </w:r>
      <w:r w:rsidRPr="00FB08A7">
        <w:rPr>
          <w:lang w:val="es-ES"/>
        </w:rPr>
        <w:t>.</w:t>
      </w:r>
    </w:p>
    <w:p w:rsidR="008339AB" w:rsidRPr="00FB08A7" w:rsidRDefault="008339AB" w:rsidP="008339AB">
      <w:pPr>
        <w:pStyle w:val="FigureNo"/>
        <w:rPr>
          <w:lang w:val="es-ES"/>
        </w:rPr>
      </w:pPr>
      <w:r w:rsidRPr="00FB08A7">
        <w:rPr>
          <w:lang w:val="es-ES"/>
        </w:rPr>
        <w:lastRenderedPageBreak/>
        <w:t>Figur</w:t>
      </w:r>
      <w:r>
        <w:rPr>
          <w:lang w:val="es-ES"/>
        </w:rPr>
        <w:t>A</w:t>
      </w:r>
      <w:r w:rsidRPr="00FB08A7">
        <w:rPr>
          <w:lang w:val="es-ES"/>
        </w:rPr>
        <w:t xml:space="preserve"> 15</w:t>
      </w:r>
    </w:p>
    <w:p w:rsidR="008339AB" w:rsidRPr="00FB08A7" w:rsidRDefault="008339AB" w:rsidP="008339AB">
      <w:pPr>
        <w:pStyle w:val="Figuretitle"/>
        <w:rPr>
          <w:lang w:val="es-ES"/>
        </w:rPr>
      </w:pPr>
      <w:r>
        <w:rPr>
          <w:lang w:val="es-ES"/>
        </w:rPr>
        <w:t>Curva del tráfico en un canal de frecuencias</w:t>
      </w:r>
    </w:p>
    <w:p w:rsidR="008339AB" w:rsidRPr="00FB08A7" w:rsidRDefault="00C468A4" w:rsidP="008339AB">
      <w:pPr>
        <w:rPr>
          <w:lang w:val="es-ES"/>
        </w:rPr>
      </w:pPr>
      <w:r>
        <w:rPr>
          <w:lang w:val="es-ES"/>
        </w:rPr>
        <w:tab/>
      </w:r>
      <w:r w:rsidR="008339AB" w:rsidRPr="00FB08A7">
        <w:rPr>
          <w:noProof/>
          <w:lang w:val="en-US" w:eastAsia="zh-CN"/>
        </w:rPr>
        <w:drawing>
          <wp:inline distT="0" distB="0" distL="0" distR="0" wp14:anchorId="4CE0CAD0" wp14:editId="66D16693">
            <wp:extent cx="4867200" cy="2714400"/>
            <wp:effectExtent l="0" t="0" r="0" b="0"/>
            <wp:docPr id="51" name="Picture 51" descr="Occupancy diagram one chan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Occupancy diagram one channel"/>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7200" cy="2714400"/>
                    </a:xfrm>
                    <a:prstGeom prst="rect">
                      <a:avLst/>
                    </a:prstGeom>
                    <a:noFill/>
                    <a:ln>
                      <a:noFill/>
                    </a:ln>
                  </pic:spPr>
                </pic:pic>
              </a:graphicData>
            </a:graphic>
          </wp:inline>
        </w:drawing>
      </w:r>
    </w:p>
    <w:p w:rsidR="004E0F1F" w:rsidRDefault="004E0F1F" w:rsidP="004E0F1F">
      <w:pPr>
        <w:rPr>
          <w:lang w:val="es-ES"/>
        </w:rPr>
      </w:pPr>
      <w:bookmarkStart w:id="82" w:name="_Toc349812687"/>
      <w:bookmarkStart w:id="83" w:name="_Toc351716863"/>
    </w:p>
    <w:p w:rsidR="004E0F1F" w:rsidRPr="00FB08A7" w:rsidRDefault="004E0F1F" w:rsidP="0011190E">
      <w:pPr>
        <w:rPr>
          <w:lang w:val="es-ES"/>
        </w:rPr>
      </w:pPr>
      <w:r>
        <w:rPr>
          <w:lang w:val="es-ES"/>
        </w:rPr>
        <w:t>La línea azul denominada «ocupación»</w:t>
      </w:r>
      <w:r w:rsidRPr="00FB08A7">
        <w:rPr>
          <w:lang w:val="es-ES"/>
        </w:rPr>
        <w:t xml:space="preserve"> </w:t>
      </w:r>
      <w:r w:rsidR="0011190E">
        <w:rPr>
          <w:lang w:val="es-ES"/>
        </w:rPr>
        <w:t>(</w:t>
      </w:r>
      <w:r w:rsidR="0011190E" w:rsidRPr="0011190E">
        <w:rPr>
          <w:i/>
          <w:iCs/>
          <w:lang w:val="es-ES"/>
        </w:rPr>
        <w:t>occupancy</w:t>
      </w:r>
      <w:r w:rsidR="0011190E">
        <w:rPr>
          <w:lang w:val="es-ES"/>
        </w:rPr>
        <w:t xml:space="preserve">) </w:t>
      </w:r>
      <w:r>
        <w:rPr>
          <w:lang w:val="es-ES"/>
        </w:rPr>
        <w:t xml:space="preserve">corresponde a un intervalo de integración de </w:t>
      </w:r>
      <w:r w:rsidRPr="00FB08A7">
        <w:rPr>
          <w:lang w:val="es-ES"/>
        </w:rPr>
        <w:t>15</w:t>
      </w:r>
      <w:r>
        <w:rPr>
          <w:lang w:val="es-ES"/>
        </w:rPr>
        <w:t> </w:t>
      </w:r>
      <w:r w:rsidRPr="00FB08A7">
        <w:rPr>
          <w:lang w:val="es-ES"/>
        </w:rPr>
        <w:t xml:space="preserve">min. </w:t>
      </w:r>
      <w:r>
        <w:rPr>
          <w:lang w:val="es-ES"/>
        </w:rPr>
        <w:t>La línea magenta denominada «promedio»</w:t>
      </w:r>
      <w:r w:rsidRPr="00FB08A7">
        <w:rPr>
          <w:lang w:val="es-ES"/>
        </w:rPr>
        <w:t xml:space="preserve"> </w:t>
      </w:r>
      <w:r w:rsidR="0011190E">
        <w:rPr>
          <w:lang w:val="es-ES"/>
        </w:rPr>
        <w:t>(</w:t>
      </w:r>
      <w:r w:rsidR="0011190E" w:rsidRPr="0011190E">
        <w:rPr>
          <w:i/>
          <w:iCs/>
          <w:lang w:val="es-ES"/>
        </w:rPr>
        <w:t>averange</w:t>
      </w:r>
      <w:r w:rsidR="0011190E">
        <w:rPr>
          <w:lang w:val="es-ES"/>
        </w:rPr>
        <w:t>)</w:t>
      </w:r>
      <w:r>
        <w:rPr>
          <w:lang w:val="es-ES"/>
        </w:rPr>
        <w:t>corresponde al promedio en la última hora</w:t>
      </w:r>
      <w:r w:rsidRPr="00FB08A7">
        <w:rPr>
          <w:lang w:val="es-ES"/>
        </w:rPr>
        <w:t>.</w:t>
      </w:r>
    </w:p>
    <w:p w:rsidR="008339AB" w:rsidRPr="00FB08A7" w:rsidRDefault="008339AB" w:rsidP="008339AB">
      <w:pPr>
        <w:pStyle w:val="Heading2"/>
        <w:rPr>
          <w:lang w:val="es-ES"/>
        </w:rPr>
      </w:pPr>
      <w:r w:rsidRPr="00FB08A7">
        <w:rPr>
          <w:lang w:val="es-ES"/>
        </w:rPr>
        <w:t>7.2</w:t>
      </w:r>
      <w:r w:rsidRPr="00FB08A7">
        <w:rPr>
          <w:lang w:val="es-ES"/>
        </w:rPr>
        <w:tab/>
      </w:r>
      <w:r>
        <w:rPr>
          <w:lang w:val="es-ES"/>
        </w:rPr>
        <w:t>Ocupación en varios canales</w:t>
      </w:r>
      <w:bookmarkEnd w:id="82"/>
      <w:bookmarkEnd w:id="83"/>
    </w:p>
    <w:p w:rsidR="008339AB" w:rsidRPr="00FB08A7" w:rsidRDefault="008339AB" w:rsidP="004E0F1F">
      <w:pPr>
        <w:rPr>
          <w:lang w:val="es-ES"/>
        </w:rPr>
      </w:pPr>
      <w:r>
        <w:rPr>
          <w:lang w:val="es-ES"/>
        </w:rPr>
        <w:t xml:space="preserve">Si fuera necesario presentar información sobre la carga de tráfico durante el día, el resultado de la </w:t>
      </w:r>
      <w:r w:rsidRPr="00FB08A7">
        <w:rPr>
          <w:lang w:val="es-ES"/>
        </w:rPr>
        <w:t xml:space="preserve">FCO </w:t>
      </w:r>
      <w:r>
        <w:rPr>
          <w:lang w:val="es-ES"/>
        </w:rPr>
        <w:t>en varios canales también puede representarse en un gráfico</w:t>
      </w:r>
      <w:r w:rsidRPr="00FB08A7">
        <w:rPr>
          <w:lang w:val="es-ES"/>
        </w:rPr>
        <w:t xml:space="preserve">. </w:t>
      </w:r>
      <w:r>
        <w:rPr>
          <w:lang w:val="es-ES"/>
        </w:rPr>
        <w:t>En el eje</w:t>
      </w:r>
      <w:r w:rsidR="004E0F1F">
        <w:rPr>
          <w:lang w:val="es-ES"/>
        </w:rPr>
        <w:t> </w:t>
      </w:r>
      <w:r>
        <w:rPr>
          <w:lang w:val="es-ES"/>
        </w:rPr>
        <w:t>«</w:t>
      </w:r>
      <w:r w:rsidRPr="00FB08A7">
        <w:rPr>
          <w:lang w:val="es-ES"/>
        </w:rPr>
        <w:t>x</w:t>
      </w:r>
      <w:r>
        <w:rPr>
          <w:lang w:val="es-ES"/>
        </w:rPr>
        <w:t>»</w:t>
      </w:r>
      <w:r w:rsidRPr="00FB08A7">
        <w:rPr>
          <w:lang w:val="es-ES"/>
        </w:rPr>
        <w:t xml:space="preserve"> </w:t>
      </w:r>
      <w:r>
        <w:rPr>
          <w:lang w:val="es-ES"/>
        </w:rPr>
        <w:t>la frecuencia o el canal y en el eje</w:t>
      </w:r>
      <w:r w:rsidR="004E0F1F">
        <w:rPr>
          <w:lang w:val="es-ES"/>
        </w:rPr>
        <w:t> </w:t>
      </w:r>
      <w:r>
        <w:rPr>
          <w:lang w:val="es-ES"/>
        </w:rPr>
        <w:t>«</w:t>
      </w:r>
      <w:r w:rsidRPr="00FB08A7">
        <w:rPr>
          <w:lang w:val="es-ES"/>
        </w:rPr>
        <w:t>y</w:t>
      </w:r>
      <w:r>
        <w:rPr>
          <w:lang w:val="es-ES"/>
        </w:rPr>
        <w:t>»</w:t>
      </w:r>
      <w:r w:rsidRPr="00FB08A7">
        <w:rPr>
          <w:lang w:val="es-ES"/>
        </w:rPr>
        <w:t xml:space="preserve"> </w:t>
      </w:r>
      <w:r>
        <w:rPr>
          <w:lang w:val="es-ES"/>
        </w:rPr>
        <w:t>la ocupación promediada a lo largo de todo el periodo de comprobación técnica</w:t>
      </w:r>
      <w:r w:rsidRPr="00FB08A7">
        <w:rPr>
          <w:lang w:val="es-ES"/>
        </w:rPr>
        <w:t xml:space="preserve">. </w:t>
      </w:r>
    </w:p>
    <w:p w:rsidR="008339AB" w:rsidRDefault="008339AB" w:rsidP="004E0F1F">
      <w:pPr>
        <w:rPr>
          <w:lang w:val="es-ES"/>
        </w:rPr>
      </w:pPr>
      <w:r>
        <w:rPr>
          <w:lang w:val="es-ES"/>
        </w:rPr>
        <w:t>La Fig.</w:t>
      </w:r>
      <w:r w:rsidR="004E0F1F">
        <w:rPr>
          <w:lang w:val="es-ES"/>
        </w:rPr>
        <w:t> </w:t>
      </w:r>
      <w:r w:rsidRPr="00FB08A7">
        <w:rPr>
          <w:lang w:val="es-ES"/>
        </w:rPr>
        <w:t xml:space="preserve">16 </w:t>
      </w:r>
      <w:r>
        <w:rPr>
          <w:lang w:val="es-ES"/>
        </w:rPr>
        <w:t>muestra el ejemplo de una banda de frecuencias compartida por servicios con diferentes anchos de banda y separaciones de canales</w:t>
      </w:r>
      <w:r w:rsidRPr="00FB08A7">
        <w:rPr>
          <w:lang w:val="es-ES"/>
        </w:rPr>
        <w:t>.</w:t>
      </w:r>
    </w:p>
    <w:p w:rsidR="0011190E" w:rsidRPr="00FB08A7" w:rsidRDefault="0011190E" w:rsidP="0011190E">
      <w:pPr>
        <w:rPr>
          <w:lang w:val="es-ES"/>
        </w:rPr>
      </w:pPr>
      <w:r>
        <w:rPr>
          <w:lang w:val="es-ES"/>
        </w:rPr>
        <w:t>Las barras gruesas en color rojo de la Fig. </w:t>
      </w:r>
      <w:r w:rsidRPr="00FB08A7">
        <w:rPr>
          <w:lang w:val="es-ES"/>
        </w:rPr>
        <w:t xml:space="preserve">16 </w:t>
      </w:r>
      <w:r>
        <w:rPr>
          <w:lang w:val="es-ES"/>
        </w:rPr>
        <w:t xml:space="preserve">representan la ocupación correspondiente a las señales de DVB-T de </w:t>
      </w:r>
      <w:r w:rsidRPr="00FB08A7">
        <w:rPr>
          <w:lang w:val="es-ES"/>
        </w:rPr>
        <w:t>8</w:t>
      </w:r>
      <w:r>
        <w:rPr>
          <w:lang w:val="es-ES"/>
        </w:rPr>
        <w:t> </w:t>
      </w:r>
      <w:r w:rsidRPr="00FB08A7">
        <w:rPr>
          <w:lang w:val="es-ES"/>
        </w:rPr>
        <w:t xml:space="preserve">MHz, </w:t>
      </w:r>
      <w:r>
        <w:rPr>
          <w:lang w:val="es-ES"/>
        </w:rPr>
        <w:t>mientras que la líneas delgadas de color azul representan la ocupación correspondiente a los micrófonos inalámbricos de banda estrecha y los enlaces de instrucciones</w:t>
      </w:r>
      <w:r w:rsidRPr="00FB08A7">
        <w:rPr>
          <w:lang w:val="es-ES"/>
        </w:rPr>
        <w:t>.</w:t>
      </w:r>
    </w:p>
    <w:p w:rsidR="0011190E" w:rsidRPr="00FB08A7" w:rsidRDefault="0011190E" w:rsidP="0011190E">
      <w:pPr>
        <w:rPr>
          <w:lang w:val="es-ES"/>
        </w:rPr>
      </w:pPr>
      <w:r>
        <w:rPr>
          <w:lang w:val="es-ES"/>
        </w:rPr>
        <w:t>Ahora bien, esta presentación</w:t>
      </w:r>
      <w:r w:rsidRPr="00FB08A7">
        <w:rPr>
          <w:lang w:val="es-ES"/>
        </w:rPr>
        <w:t xml:space="preserve"> </w:t>
      </w:r>
      <w:r>
        <w:rPr>
          <w:lang w:val="es-ES"/>
        </w:rPr>
        <w:t>no facilita información sobre cómo está distribuida la ocupación de cada canal durante todo el periodo de observación</w:t>
      </w:r>
      <w:r w:rsidRPr="00FB08A7">
        <w:rPr>
          <w:lang w:val="es-ES"/>
        </w:rPr>
        <w:t xml:space="preserve">. </w:t>
      </w:r>
      <w:r>
        <w:rPr>
          <w:lang w:val="es-ES"/>
        </w:rPr>
        <w:t>Para obtener esa información</w:t>
      </w:r>
      <w:r w:rsidRPr="00FB08A7">
        <w:rPr>
          <w:lang w:val="es-ES"/>
        </w:rPr>
        <w:t xml:space="preserve">, </w:t>
      </w:r>
      <w:r>
        <w:rPr>
          <w:lang w:val="es-ES"/>
        </w:rPr>
        <w:t xml:space="preserve">puede representarse un histograma de la ocupación, en cuyo eje </w:t>
      </w:r>
      <w:r w:rsidRPr="006F4F87">
        <w:rPr>
          <w:i/>
          <w:iCs/>
          <w:lang w:val="es-ES"/>
        </w:rPr>
        <w:t>x</w:t>
      </w:r>
      <w:r>
        <w:rPr>
          <w:lang w:val="es-ES"/>
        </w:rPr>
        <w:t xml:space="preserve"> figura la frecuencia </w:t>
      </w:r>
      <w:r w:rsidRPr="006F4F87">
        <w:rPr>
          <w:i/>
          <w:iCs/>
          <w:lang w:val="es-ES"/>
        </w:rPr>
        <w:t>y</w:t>
      </w:r>
      <w:r>
        <w:rPr>
          <w:lang w:val="es-ES"/>
        </w:rPr>
        <w:t xml:space="preserve"> en el eje y el tiempo</w:t>
      </w:r>
      <w:r w:rsidRPr="00FB08A7">
        <w:rPr>
          <w:lang w:val="es-ES"/>
        </w:rPr>
        <w:t xml:space="preserve">. </w:t>
      </w:r>
      <w:r>
        <w:rPr>
          <w:lang w:val="es-ES"/>
        </w:rPr>
        <w:t>El valor de la ocupación se representa en diferentes colores</w:t>
      </w:r>
      <w:r w:rsidRPr="00FB08A7">
        <w:rPr>
          <w:lang w:val="es-ES"/>
        </w:rPr>
        <w:t>.</w:t>
      </w:r>
    </w:p>
    <w:p w:rsidR="0011190E" w:rsidRDefault="0011190E" w:rsidP="0011190E">
      <w:pPr>
        <w:rPr>
          <w:lang w:val="es-ES"/>
        </w:rPr>
      </w:pPr>
      <w:r>
        <w:rPr>
          <w:lang w:val="es-ES"/>
        </w:rPr>
        <w:t>En la Fig.</w:t>
      </w:r>
      <w:r w:rsidRPr="00FB08A7">
        <w:rPr>
          <w:lang w:val="es-ES"/>
        </w:rPr>
        <w:t xml:space="preserve"> 16 </w:t>
      </w:r>
      <w:r>
        <w:rPr>
          <w:lang w:val="es-ES"/>
        </w:rPr>
        <w:t>se muestra un ejemplo de este tipo de histograma de ocupación</w:t>
      </w:r>
      <w:r w:rsidRPr="00FB08A7">
        <w:rPr>
          <w:lang w:val="es-ES"/>
        </w:rPr>
        <w:t xml:space="preserve"> (</w:t>
      </w:r>
      <w:r>
        <w:rPr>
          <w:lang w:val="es-ES"/>
        </w:rPr>
        <w:t>parte ampliada</w:t>
      </w:r>
      <w:r w:rsidRPr="00FB08A7">
        <w:rPr>
          <w:lang w:val="es-ES"/>
        </w:rPr>
        <w:t>).</w:t>
      </w:r>
    </w:p>
    <w:p w:rsidR="0011190E" w:rsidRPr="00FB08A7" w:rsidRDefault="0011190E" w:rsidP="004E0F1F">
      <w:pPr>
        <w:rPr>
          <w:lang w:val="es-ES"/>
        </w:rPr>
      </w:pPr>
    </w:p>
    <w:p w:rsidR="008339AB" w:rsidRPr="00FB08A7" w:rsidRDefault="008339AB" w:rsidP="008339AB">
      <w:pPr>
        <w:pStyle w:val="FigureNo"/>
        <w:rPr>
          <w:lang w:val="es-ES"/>
        </w:rPr>
      </w:pPr>
      <w:r w:rsidRPr="00FB08A7">
        <w:rPr>
          <w:lang w:val="es-ES"/>
        </w:rPr>
        <w:lastRenderedPageBreak/>
        <w:t>Figur</w:t>
      </w:r>
      <w:r>
        <w:rPr>
          <w:lang w:val="es-ES"/>
        </w:rPr>
        <w:t>A</w:t>
      </w:r>
      <w:r w:rsidRPr="00FB08A7">
        <w:rPr>
          <w:lang w:val="es-ES"/>
        </w:rPr>
        <w:t xml:space="preserve"> 16</w:t>
      </w:r>
    </w:p>
    <w:p w:rsidR="008339AB" w:rsidRDefault="008339AB" w:rsidP="004E0F1F">
      <w:pPr>
        <w:pStyle w:val="Figuretitle"/>
        <w:rPr>
          <w:lang w:val="es-ES"/>
        </w:rPr>
      </w:pPr>
      <w:r>
        <w:rPr>
          <w:lang w:val="es-ES"/>
        </w:rPr>
        <w:t>Ejemplo de ocupación en varios canales con anchuras diferentes</w:t>
      </w:r>
    </w:p>
    <w:p w:rsidR="004E0F1F" w:rsidRPr="004E0F1F" w:rsidRDefault="004E0F1F" w:rsidP="004E0F1F">
      <w:pPr>
        <w:pStyle w:val="Blanc"/>
      </w:pPr>
    </w:p>
    <w:p w:rsidR="008339AB" w:rsidRPr="00FB08A7" w:rsidRDefault="008339AB" w:rsidP="005A27C5">
      <w:pPr>
        <w:pStyle w:val="Figure"/>
        <w:rPr>
          <w:lang w:val="es-ES"/>
        </w:rPr>
      </w:pPr>
      <w:r w:rsidRPr="00FB08A7">
        <w:rPr>
          <w:noProof/>
          <w:lang w:val="en-US" w:eastAsia="zh-CN"/>
        </w:rPr>
        <w:drawing>
          <wp:inline distT="0" distB="0" distL="0" distR="0" wp14:anchorId="626D71FF" wp14:editId="1BBB1F6D">
            <wp:extent cx="6094800" cy="4571100"/>
            <wp:effectExtent l="0" t="0" r="127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4800" cy="4571100"/>
                    </a:xfrm>
                    <a:prstGeom prst="rect">
                      <a:avLst/>
                    </a:prstGeom>
                    <a:noFill/>
                    <a:ln>
                      <a:noFill/>
                    </a:ln>
                  </pic:spPr>
                </pic:pic>
              </a:graphicData>
            </a:graphic>
          </wp:inline>
        </w:drawing>
      </w:r>
    </w:p>
    <w:p w:rsidR="0011190E" w:rsidRDefault="0011190E" w:rsidP="004E0F1F">
      <w:pPr>
        <w:rPr>
          <w:lang w:val="es-ES"/>
        </w:rPr>
      </w:pPr>
    </w:p>
    <w:p w:rsidR="006B00A9" w:rsidRPr="00FB08A7" w:rsidRDefault="006B00A9" w:rsidP="006B00A9">
      <w:pPr>
        <w:rPr>
          <w:lang w:val="es-ES"/>
        </w:rPr>
      </w:pPr>
      <w:r>
        <w:rPr>
          <w:lang w:val="es-ES"/>
        </w:rPr>
        <w:t>Para facilitar la lectura</w:t>
      </w:r>
      <w:r w:rsidRPr="00FB08A7">
        <w:rPr>
          <w:lang w:val="es-ES"/>
        </w:rPr>
        <w:t xml:space="preserve">, </w:t>
      </w:r>
      <w:r>
        <w:rPr>
          <w:lang w:val="es-ES"/>
        </w:rPr>
        <w:t xml:space="preserve">los resultados de la </w:t>
      </w:r>
      <w:r w:rsidRPr="00FB08A7">
        <w:rPr>
          <w:lang w:val="es-ES"/>
        </w:rPr>
        <w:t>Fig.</w:t>
      </w:r>
      <w:r>
        <w:rPr>
          <w:lang w:val="es-ES"/>
        </w:rPr>
        <w:t> </w:t>
      </w:r>
      <w:r w:rsidRPr="00FB08A7">
        <w:rPr>
          <w:lang w:val="es-ES"/>
        </w:rPr>
        <w:t xml:space="preserve">17 </w:t>
      </w:r>
      <w:r>
        <w:rPr>
          <w:lang w:val="es-ES"/>
        </w:rPr>
        <w:t xml:space="preserve">se integran en intervalos de unos </w:t>
      </w:r>
      <w:r w:rsidRPr="00FB08A7">
        <w:rPr>
          <w:lang w:val="es-ES"/>
        </w:rPr>
        <w:t>3 minut</w:t>
      </w:r>
      <w:r>
        <w:rPr>
          <w:lang w:val="es-ES"/>
        </w:rPr>
        <w:t>o</w:t>
      </w:r>
      <w:r w:rsidRPr="00FB08A7">
        <w:rPr>
          <w:lang w:val="es-ES"/>
        </w:rPr>
        <w:t xml:space="preserve">s, </w:t>
      </w:r>
      <w:r>
        <w:rPr>
          <w:lang w:val="es-ES"/>
        </w:rPr>
        <w:t>durante los cuales se muestra el valor de la ocupación máxima</w:t>
      </w:r>
      <w:r w:rsidRPr="00FB08A7">
        <w:rPr>
          <w:lang w:val="es-ES"/>
        </w:rPr>
        <w:t xml:space="preserve">. </w:t>
      </w:r>
      <w:r>
        <w:rPr>
          <w:lang w:val="es-ES"/>
        </w:rPr>
        <w:t xml:space="preserve">La frecuencia </w:t>
      </w:r>
      <w:r w:rsidRPr="00FB08A7">
        <w:rPr>
          <w:i/>
          <w:iCs/>
          <w:lang w:val="es-ES"/>
        </w:rPr>
        <w:t>f</w:t>
      </w:r>
      <w:r w:rsidRPr="00FB08A7">
        <w:rPr>
          <w:vertAlign w:val="subscript"/>
          <w:lang w:val="es-ES"/>
        </w:rPr>
        <w:t>1</w:t>
      </w:r>
      <w:r w:rsidRPr="00FB08A7">
        <w:rPr>
          <w:lang w:val="es-ES"/>
        </w:rPr>
        <w:t xml:space="preserve">, </w:t>
      </w:r>
      <w:r>
        <w:rPr>
          <w:lang w:val="es-ES"/>
        </w:rPr>
        <w:t>por ejemplo</w:t>
      </w:r>
      <w:r w:rsidRPr="00FB08A7">
        <w:rPr>
          <w:lang w:val="es-ES"/>
        </w:rPr>
        <w:t xml:space="preserve">, </w:t>
      </w:r>
      <w:r>
        <w:rPr>
          <w:lang w:val="es-ES"/>
        </w:rPr>
        <w:t xml:space="preserve">está constantemente ocupada en los tres intervalos de tiempo mostrados </w:t>
      </w:r>
      <w:r w:rsidRPr="00FB08A7">
        <w:rPr>
          <w:lang w:val="es-ES"/>
        </w:rPr>
        <w:t>(</w:t>
      </w:r>
      <w:r>
        <w:rPr>
          <w:lang w:val="es-ES"/>
        </w:rPr>
        <w:t>línea roja </w:t>
      </w:r>
      <w:r w:rsidRPr="00FB08A7">
        <w:rPr>
          <w:lang w:val="es-ES"/>
        </w:rPr>
        <w:t>=</w:t>
      </w:r>
      <w:r>
        <w:rPr>
          <w:lang w:val="es-ES"/>
        </w:rPr>
        <w:t> </w:t>
      </w:r>
      <w:r w:rsidRPr="00FB08A7">
        <w:rPr>
          <w:lang w:val="es-ES"/>
        </w:rPr>
        <w:t xml:space="preserve">100% </w:t>
      </w:r>
      <w:r>
        <w:rPr>
          <w:lang w:val="es-ES"/>
        </w:rPr>
        <w:t>de ocupación</w:t>
      </w:r>
      <w:r w:rsidRPr="00FB08A7">
        <w:rPr>
          <w:lang w:val="es-ES"/>
        </w:rPr>
        <w:t xml:space="preserve">). </w:t>
      </w:r>
      <w:r>
        <w:rPr>
          <w:lang w:val="es-ES"/>
        </w:rPr>
        <w:t xml:space="preserve">La frecuencia </w:t>
      </w:r>
      <w:r w:rsidRPr="00FB08A7">
        <w:rPr>
          <w:i/>
          <w:iCs/>
          <w:lang w:val="es-ES"/>
        </w:rPr>
        <w:t>f</w:t>
      </w:r>
      <w:r w:rsidRPr="00FB08A7">
        <w:rPr>
          <w:vertAlign w:val="subscript"/>
          <w:lang w:val="es-ES"/>
        </w:rPr>
        <w:t>2</w:t>
      </w:r>
      <w:r w:rsidRPr="00FB08A7">
        <w:rPr>
          <w:lang w:val="es-ES"/>
        </w:rPr>
        <w:t xml:space="preserve">, </w:t>
      </w:r>
      <w:r>
        <w:rPr>
          <w:lang w:val="es-ES"/>
        </w:rPr>
        <w:t>aunque también está presente en los tres intervalos de tiempo</w:t>
      </w:r>
      <w:r w:rsidRPr="00FB08A7">
        <w:rPr>
          <w:lang w:val="es-ES"/>
        </w:rPr>
        <w:t xml:space="preserve">, </w:t>
      </w:r>
      <w:r>
        <w:rPr>
          <w:lang w:val="es-ES"/>
        </w:rPr>
        <w:t xml:space="preserve">está ocupada menos del </w:t>
      </w:r>
      <w:r w:rsidRPr="00FB08A7">
        <w:rPr>
          <w:lang w:val="es-ES"/>
        </w:rPr>
        <w:t>10% (</w:t>
      </w:r>
      <w:r>
        <w:rPr>
          <w:lang w:val="es-ES"/>
        </w:rPr>
        <w:t>línea verde oscuro</w:t>
      </w:r>
      <w:r w:rsidRPr="00FB08A7">
        <w:rPr>
          <w:lang w:val="es-ES"/>
        </w:rPr>
        <w:t>).</w:t>
      </w:r>
    </w:p>
    <w:p w:rsidR="008339AB" w:rsidRDefault="008339AB" w:rsidP="00803B51">
      <w:pPr>
        <w:rPr>
          <w:lang w:val="es-ES"/>
        </w:rPr>
      </w:pPr>
    </w:p>
    <w:p w:rsidR="008339AB" w:rsidRDefault="008339AB" w:rsidP="00803B51">
      <w:pPr>
        <w:rPr>
          <w:lang w:val="es-ES"/>
        </w:rPr>
      </w:pPr>
    </w:p>
    <w:p w:rsidR="008339AB" w:rsidRPr="00687468" w:rsidRDefault="008339AB" w:rsidP="008339AB">
      <w:pPr>
        <w:pStyle w:val="FigureNo"/>
      </w:pPr>
      <w:r w:rsidRPr="00687468">
        <w:lastRenderedPageBreak/>
        <w:t>FigurA 17</w:t>
      </w:r>
    </w:p>
    <w:p w:rsidR="008339AB" w:rsidRDefault="008339AB" w:rsidP="008339AB">
      <w:pPr>
        <w:pStyle w:val="Figuretitle"/>
        <w:rPr>
          <w:lang w:val="es-ES"/>
        </w:rPr>
      </w:pPr>
      <w:r>
        <w:rPr>
          <w:lang w:val="es-ES"/>
        </w:rPr>
        <w:t>Histograma de ocupación</w:t>
      </w:r>
    </w:p>
    <w:p w:rsidR="006B00A9" w:rsidRPr="006B00A9" w:rsidRDefault="006B00A9" w:rsidP="006B00A9">
      <w:pPr>
        <w:pStyle w:val="Blanc"/>
      </w:pPr>
    </w:p>
    <w:p w:rsidR="008339AB" w:rsidRPr="00FB08A7" w:rsidRDefault="005A27C5" w:rsidP="005A27C5">
      <w:pPr>
        <w:pStyle w:val="Figure"/>
        <w:rPr>
          <w:lang w:val="es-ES"/>
        </w:rPr>
      </w:pPr>
      <w:r>
        <w:rPr>
          <w:noProof/>
          <w:lang w:val="en-US" w:eastAsia="zh-CN"/>
        </w:rPr>
        <mc:AlternateContent>
          <mc:Choice Requires="wpg">
            <w:drawing>
              <wp:anchor distT="0" distB="0" distL="114300" distR="114300" simplePos="0" relativeHeight="251672576" behindDoc="0" locked="0" layoutInCell="1" allowOverlap="1" wp14:anchorId="16271C5C" wp14:editId="7577C1EC">
                <wp:simplePos x="0" y="0"/>
                <wp:positionH relativeFrom="column">
                  <wp:posOffset>204470</wp:posOffset>
                </wp:positionH>
                <wp:positionV relativeFrom="paragraph">
                  <wp:posOffset>1507143</wp:posOffset>
                </wp:positionV>
                <wp:extent cx="5750560" cy="1219200"/>
                <wp:effectExtent l="0" t="19050" r="0" b="19050"/>
                <wp:wrapNone/>
                <wp:docPr id="79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1219200"/>
                          <a:chOff x="1459" y="5566"/>
                          <a:chExt cx="9056" cy="1920"/>
                        </a:xfrm>
                      </wpg:grpSpPr>
                      <wps:wsp>
                        <wps:cNvPr id="798" name="AutoShape 428"/>
                        <wps:cNvSpPr>
                          <a:spLocks/>
                        </wps:cNvSpPr>
                        <wps:spPr bwMode="auto">
                          <a:xfrm>
                            <a:off x="2865" y="6046"/>
                            <a:ext cx="435" cy="1440"/>
                          </a:xfrm>
                          <a:prstGeom prst="rightBrace">
                            <a:avLst>
                              <a:gd name="adj1" fmla="val 275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Text Box 429"/>
                        <wps:cNvSpPr txBox="1">
                          <a:spLocks noChangeArrowheads="1"/>
                        </wps:cNvSpPr>
                        <wps:spPr bwMode="auto">
                          <a:xfrm>
                            <a:off x="3390" y="6556"/>
                            <a:ext cx="684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2B2EBC" w:rsidRDefault="00C61BB0" w:rsidP="008339AB">
                              <w:pPr>
                                <w:spacing w:before="0"/>
                                <w:rPr>
                                  <w:rFonts w:ascii="Arial" w:hAnsi="Arial" w:cs="Arial"/>
                                  <w:sz w:val="18"/>
                                  <w:szCs w:val="18"/>
                                  <w:lang w:val="es-ES_tradnl"/>
                                </w:rPr>
                              </w:pPr>
                              <w:r w:rsidRPr="002B2EBC">
                                <w:rPr>
                                  <w:rFonts w:ascii="Arial" w:hAnsi="Arial" w:cs="Arial"/>
                                  <w:sz w:val="18"/>
                                  <w:szCs w:val="18"/>
                                  <w:lang w:val="es-ES_tradnl"/>
                                </w:rPr>
                                <w:t>Ocupación relativa, los valores inferiores al 0,01% se muestran en color blanco</w:t>
                              </w:r>
                            </w:p>
                          </w:txbxContent>
                        </wps:txbx>
                        <wps:bodyPr rot="0" vert="horz" wrap="square" lIns="91440" tIns="45720" rIns="91440" bIns="45720" anchor="t" anchorCtr="0" upright="1">
                          <a:noAutofit/>
                        </wps:bodyPr>
                      </wps:wsp>
                      <wpg:grpSp>
                        <wpg:cNvPr id="64" name="Group 430"/>
                        <wpg:cNvGrpSpPr>
                          <a:grpSpLocks/>
                        </wpg:cNvGrpSpPr>
                        <wpg:grpSpPr bwMode="auto">
                          <a:xfrm>
                            <a:off x="1459" y="5566"/>
                            <a:ext cx="9056" cy="1110"/>
                            <a:chOff x="1459" y="5566"/>
                            <a:chExt cx="9056" cy="1110"/>
                          </a:xfrm>
                        </wpg:grpSpPr>
                        <wps:wsp>
                          <wps:cNvPr id="65" name="Text Box 431"/>
                          <wps:cNvSpPr txBox="1">
                            <a:spLocks noChangeArrowheads="1"/>
                          </wps:cNvSpPr>
                          <wps:spPr bwMode="auto">
                            <a:xfrm>
                              <a:off x="1459"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443A88" w:rsidRDefault="00C61BB0" w:rsidP="008339AB">
                                <w:pPr>
                                  <w:spacing w:before="0"/>
                                  <w:rPr>
                                    <w:rFonts w:ascii="Arial" w:hAnsi="Arial" w:cs="Arial"/>
                                    <w:sz w:val="22"/>
                                    <w:szCs w:val="22"/>
                                    <w:lang w:val="de-DE"/>
                                  </w:rPr>
                                </w:pPr>
                                <w:r w:rsidRPr="00443A88">
                                  <w:rPr>
                                    <w:rFonts w:ascii="Arial" w:hAnsi="Arial" w:cs="Arial"/>
                                    <w:sz w:val="22"/>
                                    <w:szCs w:val="22"/>
                                    <w:lang w:val="de-DE"/>
                                  </w:rPr>
                                  <w:t>MHz</w:t>
                                </w:r>
                              </w:p>
                            </w:txbxContent>
                          </wps:txbx>
                          <wps:bodyPr rot="0" vert="horz" wrap="square" lIns="91440" tIns="45720" rIns="91440" bIns="45720" anchor="t" anchorCtr="0" upright="1">
                            <a:noAutofit/>
                          </wps:bodyPr>
                        </wps:wsp>
                        <wps:wsp>
                          <wps:cNvPr id="66" name="Text Box 432"/>
                          <wps:cNvSpPr txBox="1">
                            <a:spLocks noChangeArrowheads="1"/>
                          </wps:cNvSpPr>
                          <wps:spPr bwMode="auto">
                            <a:xfrm>
                              <a:off x="5430"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443A88" w:rsidRDefault="00C61BB0" w:rsidP="008339AB">
                                <w:pPr>
                                  <w:spacing w:before="0"/>
                                  <w:rPr>
                                    <w:rFonts w:ascii="Arial" w:hAnsi="Arial" w:cs="Arial"/>
                                    <w:sz w:val="22"/>
                                    <w:szCs w:val="22"/>
                                    <w:lang w:val="de-DE"/>
                                  </w:rPr>
                                </w:pPr>
                                <w:r w:rsidRPr="00443A88">
                                  <w:rPr>
                                    <w:rFonts w:ascii="Arial" w:hAnsi="Arial" w:cs="Arial"/>
                                    <w:sz w:val="22"/>
                                    <w:szCs w:val="22"/>
                                    <w:lang w:val="de-DE"/>
                                  </w:rPr>
                                  <w:t>MHz</w:t>
                                </w:r>
                              </w:p>
                            </w:txbxContent>
                          </wps:txbx>
                          <wps:bodyPr rot="0" vert="horz" wrap="square" lIns="91440" tIns="45720" rIns="91440" bIns="45720" anchor="t" anchorCtr="0" upright="1">
                            <a:noAutofit/>
                          </wps:bodyPr>
                        </wps:wsp>
                        <wps:wsp>
                          <wps:cNvPr id="67" name="Text Box 433"/>
                          <wps:cNvSpPr txBox="1">
                            <a:spLocks noChangeArrowheads="1"/>
                          </wps:cNvSpPr>
                          <wps:spPr bwMode="auto">
                            <a:xfrm>
                              <a:off x="9555"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443A88" w:rsidRDefault="00C61BB0" w:rsidP="008339AB">
                                <w:pPr>
                                  <w:spacing w:before="0"/>
                                  <w:rPr>
                                    <w:rFonts w:ascii="Arial" w:hAnsi="Arial" w:cs="Arial"/>
                                    <w:sz w:val="22"/>
                                    <w:szCs w:val="22"/>
                                    <w:lang w:val="de-DE"/>
                                  </w:rPr>
                                </w:pPr>
                                <w:r w:rsidRPr="00443A88">
                                  <w:rPr>
                                    <w:rFonts w:ascii="Arial" w:hAnsi="Arial" w:cs="Arial"/>
                                    <w:sz w:val="22"/>
                                    <w:szCs w:val="22"/>
                                    <w:lang w:val="de-DE"/>
                                  </w:rPr>
                                  <w:t>MHz</w:t>
                                </w:r>
                              </w:p>
                            </w:txbxContent>
                          </wps:txbx>
                          <wps:bodyPr rot="0" vert="horz" wrap="square" lIns="91440" tIns="45720" rIns="91440" bIns="45720" anchor="t" anchorCtr="0" upright="1">
                            <a:noAutofit/>
                          </wps:bodyPr>
                        </wps:wsp>
                        <wps:wsp>
                          <wps:cNvPr id="68" name="Line 434"/>
                          <wps:cNvCnPr/>
                          <wps:spPr bwMode="auto">
                            <a:xfrm flipV="1">
                              <a:off x="47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435"/>
                          <wps:cNvCnPr/>
                          <wps:spPr bwMode="auto">
                            <a:xfrm flipV="1">
                              <a:off x="62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436"/>
                          <wps:cNvSpPr txBox="1">
                            <a:spLocks noChangeArrowheads="1"/>
                          </wps:cNvSpPr>
                          <wps:spPr bwMode="auto">
                            <a:xfrm>
                              <a:off x="4440"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D70D93" w:rsidRDefault="00C61BB0" w:rsidP="008339AB">
                                <w:pPr>
                                  <w:spacing w:before="0"/>
                                  <w:jc w:val="center"/>
                                  <w:rPr>
                                    <w:rFonts w:ascii="Arial" w:hAnsi="Arial" w:cs="Arial"/>
                                    <w:sz w:val="28"/>
                                    <w:szCs w:val="28"/>
                                    <w:lang w:val="de-DE"/>
                                  </w:rPr>
                                </w:pPr>
                                <w:r>
                                  <w:rPr>
                                    <w:rFonts w:ascii="Arial" w:hAnsi="Arial" w:cs="Arial"/>
                                    <w:sz w:val="28"/>
                                    <w:szCs w:val="28"/>
                                    <w:lang w:val="de-DE"/>
                                  </w:rPr>
                                  <w:t>f</w:t>
                                </w:r>
                                <w:r w:rsidRPr="00443A88">
                                  <w:rPr>
                                    <w:rFonts w:ascii="Arial" w:hAnsi="Arial" w:cs="Arial"/>
                                    <w:sz w:val="28"/>
                                    <w:szCs w:val="28"/>
                                    <w:vertAlign w:val="subscript"/>
                                    <w:lang w:val="de-DE"/>
                                  </w:rPr>
                                  <w:t>1</w:t>
                                </w:r>
                              </w:p>
                            </w:txbxContent>
                          </wps:txbx>
                          <wps:bodyPr rot="0" vert="horz" wrap="square" lIns="91440" tIns="45720" rIns="91440" bIns="45720" anchor="t" anchorCtr="0" upright="1">
                            <a:noAutofit/>
                          </wps:bodyPr>
                        </wps:wsp>
                        <wps:wsp>
                          <wps:cNvPr id="71" name="Text Box 437"/>
                          <wps:cNvSpPr txBox="1">
                            <a:spLocks noChangeArrowheads="1"/>
                          </wps:cNvSpPr>
                          <wps:spPr bwMode="auto">
                            <a:xfrm>
                              <a:off x="5955"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D70D93" w:rsidRDefault="00C61BB0" w:rsidP="008339AB">
                                <w:pPr>
                                  <w:spacing w:before="0"/>
                                  <w:jc w:val="center"/>
                                  <w:rPr>
                                    <w:rFonts w:ascii="Arial" w:hAnsi="Arial" w:cs="Arial"/>
                                    <w:sz w:val="28"/>
                                    <w:szCs w:val="28"/>
                                    <w:lang w:val="de-DE"/>
                                  </w:rPr>
                                </w:pPr>
                                <w:r>
                                  <w:rPr>
                                    <w:rFonts w:ascii="Arial" w:hAnsi="Arial" w:cs="Arial"/>
                                    <w:sz w:val="28"/>
                                    <w:szCs w:val="28"/>
                                    <w:lang w:val="de-DE"/>
                                  </w:rPr>
                                  <w:t>f</w:t>
                                </w:r>
                                <w:r>
                                  <w:rPr>
                                    <w:rFonts w:ascii="Arial" w:hAnsi="Arial" w:cs="Arial"/>
                                    <w:sz w:val="28"/>
                                    <w:szCs w:val="28"/>
                                    <w:vertAlign w:val="subscript"/>
                                    <w:lang w:val="de-DE"/>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 o:spid="_x0000_s1761" style="position:absolute;left:0;text-align:left;margin-left:16.1pt;margin-top:118.65pt;width:452.8pt;height:96pt;z-index:251672576;mso-position-horizontal-relative:text;mso-position-vertical-relative:text" coordorigin="1459,5566" coordsize="905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8" o:spid="_x0000_s1762" type="#_x0000_t88" style="position:absolute;left:2865;top:6046;width:43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oqcQA&#10;AADcAAAADwAAAGRycy9kb3ducmV2LnhtbERPXUvDMBR9F/Yfwh345tIp6FaXlU4RRDfEbSB7u2vu&#10;mrLmpiRxrf/ePAg+Hs73ohhsKy7kQ+NYwXSSgSCunG64VrDfvdzMQISIrLF1TAp+KECxHF0tMNeu&#10;50+6bGMtUgiHHBWYGLtcylAZshgmriNO3Ml5izFBX0vtsU/htpW3WXYvLTacGgx29GSoOm+/rYLT&#10;wdy5t/Xz+9H6r82+XZUfx75W6no8lI8gIg3xX/znftUKHuZpbTq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aKnEAAAA3AAAAA8AAAAAAAAAAAAAAAAAmAIAAGRycy9k&#10;b3ducmV2LnhtbFBLBQYAAAAABAAEAPUAAACJAwAAAAA=&#10;"/>
                <v:shape id="Text Box 429" o:spid="_x0000_s1763" type="#_x0000_t202" style="position:absolute;left:3390;top:6556;width:6840;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hAsQA&#10;AADcAAAADwAAAGRycy9kb3ducmV2LnhtbESPT2sCMRTE7wW/Q3hCbzVpqdpdN0pRBE8VtQreHpu3&#10;f+jmZdlEd/vtm0Khx2FmfsNkq8E24k6drx1reJ4oEMS5MzWXGj5P26c3ED4gG2wck4Zv8rBajh4y&#10;TI3r+UD3YyhFhLBPUUMVQptK6fOKLPqJa4mjV7jOYoiyK6XpsI9w28gXpWbSYs1xocKW1hXlX8eb&#10;1XD+KK6XV7UvN3ba9m5Qkm0itX4cD+8LEIGG8B/+a++Mhnm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4QLEAAAA3AAAAA8AAAAAAAAAAAAAAAAAmAIAAGRycy9k&#10;b3ducmV2LnhtbFBLBQYAAAAABAAEAPUAAACJAwAAAAA=&#10;" filled="f" stroked="f">
                  <v:textbox>
                    <w:txbxContent>
                      <w:p w:rsidR="00C61BB0" w:rsidRPr="002B2EBC" w:rsidRDefault="00C61BB0" w:rsidP="008339AB">
                        <w:pPr>
                          <w:spacing w:before="0"/>
                          <w:rPr>
                            <w:rFonts w:ascii="Arial" w:hAnsi="Arial" w:cs="Arial"/>
                            <w:sz w:val="18"/>
                            <w:szCs w:val="18"/>
                            <w:lang w:val="es-ES_tradnl"/>
                          </w:rPr>
                        </w:pPr>
                        <w:r w:rsidRPr="002B2EBC">
                          <w:rPr>
                            <w:rFonts w:ascii="Arial" w:hAnsi="Arial" w:cs="Arial"/>
                            <w:sz w:val="18"/>
                            <w:szCs w:val="18"/>
                            <w:lang w:val="es-ES_tradnl"/>
                          </w:rPr>
                          <w:t>Ocupación relativa, los valores inferiores al 0,01% se muestran en color blanco</w:t>
                        </w:r>
                      </w:p>
                    </w:txbxContent>
                  </v:textbox>
                </v:shape>
                <v:group id="Group 430" o:spid="_x0000_s1764" style="position:absolute;left:1459;top:5566;width:9056;height:1110" coordorigin="1459,5566" coordsize="9056,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431" o:spid="_x0000_s1765" type="#_x0000_t202" style="position:absolute;left:1459;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C61BB0" w:rsidRPr="00443A88" w:rsidRDefault="00C61BB0" w:rsidP="008339AB">
                          <w:pPr>
                            <w:spacing w:before="0"/>
                            <w:rPr>
                              <w:rFonts w:ascii="Arial" w:hAnsi="Arial" w:cs="Arial"/>
                              <w:sz w:val="22"/>
                              <w:szCs w:val="22"/>
                              <w:lang w:val="de-DE"/>
                            </w:rPr>
                          </w:pPr>
                          <w:r w:rsidRPr="00443A88">
                            <w:rPr>
                              <w:rFonts w:ascii="Arial" w:hAnsi="Arial" w:cs="Arial"/>
                              <w:sz w:val="22"/>
                              <w:szCs w:val="22"/>
                              <w:lang w:val="de-DE"/>
                            </w:rPr>
                            <w:t>MHz</w:t>
                          </w:r>
                        </w:p>
                      </w:txbxContent>
                    </v:textbox>
                  </v:shape>
                  <v:shape id="Text Box 432" o:spid="_x0000_s1766" type="#_x0000_t202" style="position:absolute;left:5430;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C61BB0" w:rsidRPr="00443A88" w:rsidRDefault="00C61BB0" w:rsidP="008339AB">
                          <w:pPr>
                            <w:spacing w:before="0"/>
                            <w:rPr>
                              <w:rFonts w:ascii="Arial" w:hAnsi="Arial" w:cs="Arial"/>
                              <w:sz w:val="22"/>
                              <w:szCs w:val="22"/>
                              <w:lang w:val="de-DE"/>
                            </w:rPr>
                          </w:pPr>
                          <w:r w:rsidRPr="00443A88">
                            <w:rPr>
                              <w:rFonts w:ascii="Arial" w:hAnsi="Arial" w:cs="Arial"/>
                              <w:sz w:val="22"/>
                              <w:szCs w:val="22"/>
                              <w:lang w:val="de-DE"/>
                            </w:rPr>
                            <w:t>MHz</w:t>
                          </w:r>
                        </w:p>
                      </w:txbxContent>
                    </v:textbox>
                  </v:shape>
                  <v:shape id="Text Box 433" o:spid="_x0000_s1767" type="#_x0000_t202" style="position:absolute;left:9555;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C61BB0" w:rsidRPr="00443A88" w:rsidRDefault="00C61BB0" w:rsidP="008339AB">
                          <w:pPr>
                            <w:spacing w:before="0"/>
                            <w:rPr>
                              <w:rFonts w:ascii="Arial" w:hAnsi="Arial" w:cs="Arial"/>
                              <w:sz w:val="22"/>
                              <w:szCs w:val="22"/>
                              <w:lang w:val="de-DE"/>
                            </w:rPr>
                          </w:pPr>
                          <w:r w:rsidRPr="00443A88">
                            <w:rPr>
                              <w:rFonts w:ascii="Arial" w:hAnsi="Arial" w:cs="Arial"/>
                              <w:sz w:val="22"/>
                              <w:szCs w:val="22"/>
                              <w:lang w:val="de-DE"/>
                            </w:rPr>
                            <w:t>MHz</w:t>
                          </w:r>
                        </w:p>
                      </w:txbxContent>
                    </v:textbox>
                  </v:shape>
                  <v:line id="Line 434" o:spid="_x0000_s1768" style="position:absolute;flip:y;visibility:visible;mso-wrap-style:square" from="4740,5596" to="47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line id="Line 435" o:spid="_x0000_s1769" style="position:absolute;flip:y;visibility:visible;mso-wrap-style:square" from="6240,5596" to="62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SksQAAADbAAAADwAAAGRycy9kb3ducmV2LnhtbESPT2vCQBDF74V+h2UEL0E3rSA1ugn9&#10;o1AoHqoePA7ZMQlmZ0N2qvHbu4VCj4837/fmrYrBtepCfWg8G3iapqCIS28brgwc9pvJC6ggyBZb&#10;z2TgRgGK/PFhhZn1V/6my04qFSEcMjRQi3SZ1qGsyWGY+o44eiffO5Qo+0rbHq8R7lr9nKZz7bDh&#10;2FBjR+81lefdj4tvbLb8MZslb04nyYLWR/lKtRgzHg2vS1BCg/wf/6U/rYH5An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1KSxAAAANsAAAAPAAAAAAAAAAAA&#10;AAAAAKECAABkcnMvZG93bnJldi54bWxQSwUGAAAAAAQABAD5AAAAkgMAAAAA&#10;">
                    <v:stroke endarrow="block"/>
                  </v:line>
                  <v:shape id="Text Box 436" o:spid="_x0000_s1770" type="#_x0000_t202" style="position:absolute;left:4440;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C61BB0" w:rsidRPr="00D70D93" w:rsidRDefault="00C61BB0" w:rsidP="008339AB">
                          <w:pPr>
                            <w:spacing w:before="0"/>
                            <w:jc w:val="center"/>
                            <w:rPr>
                              <w:rFonts w:ascii="Arial" w:hAnsi="Arial" w:cs="Arial"/>
                              <w:sz w:val="28"/>
                              <w:szCs w:val="28"/>
                              <w:lang w:val="de-DE"/>
                            </w:rPr>
                          </w:pPr>
                          <w:r>
                            <w:rPr>
                              <w:rFonts w:ascii="Arial" w:hAnsi="Arial" w:cs="Arial"/>
                              <w:sz w:val="28"/>
                              <w:szCs w:val="28"/>
                              <w:lang w:val="de-DE"/>
                            </w:rPr>
                            <w:t>f</w:t>
                          </w:r>
                          <w:r w:rsidRPr="00443A88">
                            <w:rPr>
                              <w:rFonts w:ascii="Arial" w:hAnsi="Arial" w:cs="Arial"/>
                              <w:sz w:val="28"/>
                              <w:szCs w:val="28"/>
                              <w:vertAlign w:val="subscript"/>
                              <w:lang w:val="de-DE"/>
                            </w:rPr>
                            <w:t>1</w:t>
                          </w:r>
                        </w:p>
                      </w:txbxContent>
                    </v:textbox>
                  </v:shape>
                  <v:shape id="Text Box 437" o:spid="_x0000_s1771" type="#_x0000_t202" style="position:absolute;left:5955;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C61BB0" w:rsidRPr="00D70D93" w:rsidRDefault="00C61BB0" w:rsidP="008339AB">
                          <w:pPr>
                            <w:spacing w:before="0"/>
                            <w:jc w:val="center"/>
                            <w:rPr>
                              <w:rFonts w:ascii="Arial" w:hAnsi="Arial" w:cs="Arial"/>
                              <w:sz w:val="28"/>
                              <w:szCs w:val="28"/>
                              <w:lang w:val="de-DE"/>
                            </w:rPr>
                          </w:pPr>
                          <w:r>
                            <w:rPr>
                              <w:rFonts w:ascii="Arial" w:hAnsi="Arial" w:cs="Arial"/>
                              <w:sz w:val="28"/>
                              <w:szCs w:val="28"/>
                              <w:lang w:val="de-DE"/>
                            </w:rPr>
                            <w:t>f</w:t>
                          </w:r>
                          <w:r>
                            <w:rPr>
                              <w:rFonts w:ascii="Arial" w:hAnsi="Arial" w:cs="Arial"/>
                              <w:sz w:val="28"/>
                              <w:szCs w:val="28"/>
                              <w:vertAlign w:val="subscript"/>
                              <w:lang w:val="de-DE"/>
                            </w:rPr>
                            <w:t>2</w:t>
                          </w:r>
                        </w:p>
                      </w:txbxContent>
                    </v:textbox>
                  </v:shape>
                </v:group>
              </v:group>
            </w:pict>
          </mc:Fallback>
        </mc:AlternateContent>
      </w:r>
      <w:r w:rsidR="008339AB" w:rsidRPr="00FB08A7">
        <w:rPr>
          <w:noProof/>
          <w:lang w:val="en-US" w:eastAsia="zh-CN"/>
        </w:rPr>
        <w:drawing>
          <wp:inline distT="0" distB="0" distL="0" distR="0" wp14:anchorId="48F26BFC" wp14:editId="172589E0">
            <wp:extent cx="5715000" cy="1571625"/>
            <wp:effectExtent l="0" t="0" r="0" b="952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1571625"/>
                    </a:xfrm>
                    <a:prstGeom prst="rect">
                      <a:avLst/>
                    </a:prstGeom>
                    <a:noFill/>
                    <a:ln>
                      <a:noFill/>
                    </a:ln>
                  </pic:spPr>
                </pic:pic>
              </a:graphicData>
            </a:graphic>
          </wp:inline>
        </w:drawing>
      </w:r>
    </w:p>
    <w:p w:rsidR="008339AB" w:rsidRPr="00FB08A7" w:rsidRDefault="005A27C5" w:rsidP="00803B51">
      <w:pPr>
        <w:rPr>
          <w:lang w:val="es-ES"/>
        </w:rPr>
      </w:pPr>
      <w:r w:rsidRPr="00FB08A7">
        <w:rPr>
          <w:noProof/>
          <w:lang w:val="en-US" w:eastAsia="zh-CN"/>
        </w:rPr>
        <w:drawing>
          <wp:inline distT="0" distB="0" distL="0" distR="0" wp14:anchorId="476AFFC6" wp14:editId="6EE32911">
            <wp:extent cx="952500" cy="952500"/>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339AB" w:rsidRPr="00FB08A7" w:rsidRDefault="008339AB" w:rsidP="008339AB">
      <w:pPr>
        <w:rPr>
          <w:lang w:val="es-ES"/>
        </w:rPr>
      </w:pPr>
    </w:p>
    <w:p w:rsidR="008339AB" w:rsidRPr="00FB08A7" w:rsidRDefault="008339AB" w:rsidP="008339AB">
      <w:pPr>
        <w:pStyle w:val="Heading2"/>
        <w:rPr>
          <w:lang w:val="es-ES"/>
        </w:rPr>
      </w:pPr>
      <w:bookmarkStart w:id="84" w:name="_Toc349812688"/>
      <w:bookmarkStart w:id="85" w:name="_Toc351716864"/>
      <w:r w:rsidRPr="00FB08A7">
        <w:rPr>
          <w:lang w:val="es-ES"/>
        </w:rPr>
        <w:t>7.3</w:t>
      </w:r>
      <w:r w:rsidRPr="00FB08A7">
        <w:rPr>
          <w:lang w:val="es-ES"/>
        </w:rPr>
        <w:tab/>
      </w:r>
      <w:r>
        <w:rPr>
          <w:lang w:val="es-ES"/>
        </w:rPr>
        <w:t>Ocupación de la banda de frecuencias</w:t>
      </w:r>
      <w:bookmarkEnd w:id="84"/>
      <w:bookmarkEnd w:id="85"/>
      <w:r>
        <w:rPr>
          <w:lang w:val="es-ES"/>
        </w:rPr>
        <w:t xml:space="preserve"> </w:t>
      </w:r>
    </w:p>
    <w:p w:rsidR="008339AB" w:rsidRPr="00FB08A7" w:rsidRDefault="008339AB" w:rsidP="008339AB">
      <w:pPr>
        <w:rPr>
          <w:lang w:val="es-ES"/>
        </w:rPr>
      </w:pPr>
      <w:r>
        <w:rPr>
          <w:lang w:val="es-ES"/>
        </w:rPr>
        <w:t>Una manera muy habitual de presentar los resultados de la ocupación de toda una banda de frecuencias es mediante un espectrograma, donde en el eje x se representa la frecuencia y en el eje y el tiempo</w:t>
      </w:r>
      <w:r w:rsidRPr="00FB08A7">
        <w:rPr>
          <w:lang w:val="es-ES"/>
        </w:rPr>
        <w:t xml:space="preserve">. </w:t>
      </w:r>
      <w:r>
        <w:rPr>
          <w:lang w:val="es-ES"/>
        </w:rPr>
        <w:t>El nivel de emisiones se indica con colores</w:t>
      </w:r>
      <w:r w:rsidRPr="00FB08A7">
        <w:rPr>
          <w:lang w:val="es-ES"/>
        </w:rPr>
        <w:t xml:space="preserve">, </w:t>
      </w:r>
      <w:r>
        <w:rPr>
          <w:lang w:val="es-ES"/>
        </w:rPr>
        <w:t>normalmente mediante la denominada «escala de temperatura»</w:t>
      </w:r>
      <w:r w:rsidRPr="00FB08A7">
        <w:rPr>
          <w:lang w:val="es-ES"/>
        </w:rPr>
        <w:t xml:space="preserve"> </w:t>
      </w:r>
      <w:r>
        <w:rPr>
          <w:lang w:val="es-ES"/>
        </w:rPr>
        <w:t>donde el azul representa el nivel inferior y el rojo el superior</w:t>
      </w:r>
      <w:r w:rsidRPr="00FB08A7">
        <w:rPr>
          <w:lang w:val="es-ES"/>
        </w:rPr>
        <w:t>.</w:t>
      </w:r>
    </w:p>
    <w:p w:rsidR="008339AB" w:rsidRPr="00FB08A7" w:rsidRDefault="008339AB" w:rsidP="008339AB">
      <w:pPr>
        <w:rPr>
          <w:lang w:val="es-ES"/>
        </w:rPr>
      </w:pPr>
      <w:r>
        <w:rPr>
          <w:lang w:val="es-ES"/>
        </w:rPr>
        <w:t>En la Fig.</w:t>
      </w:r>
      <w:r w:rsidRPr="00FB08A7">
        <w:rPr>
          <w:lang w:val="es-ES"/>
        </w:rPr>
        <w:t xml:space="preserve"> 18 </w:t>
      </w:r>
      <w:r>
        <w:rPr>
          <w:lang w:val="es-ES"/>
        </w:rPr>
        <w:t xml:space="preserve">se muestra un ejemplo de este tipo de representación para el caso de una medición de la banda </w:t>
      </w:r>
      <w:r w:rsidRPr="001459E0">
        <w:rPr>
          <w:lang w:val="es-ES"/>
        </w:rPr>
        <w:t xml:space="preserve">designada para aplicaciones industriales, científicas y médicas (ICM) </w:t>
      </w:r>
      <w:r>
        <w:rPr>
          <w:lang w:val="es-ES"/>
        </w:rPr>
        <w:t xml:space="preserve">de </w:t>
      </w:r>
      <w:r w:rsidRPr="00FB08A7">
        <w:rPr>
          <w:lang w:val="es-ES"/>
        </w:rPr>
        <w:t>868 MHz.</w:t>
      </w:r>
    </w:p>
    <w:p w:rsidR="008339AB" w:rsidRPr="00FB08A7" w:rsidRDefault="008339AB" w:rsidP="008339AB">
      <w:pPr>
        <w:pStyle w:val="FigureNo"/>
        <w:rPr>
          <w:lang w:val="es-ES"/>
        </w:rPr>
      </w:pPr>
      <w:r w:rsidRPr="00FB08A7">
        <w:rPr>
          <w:lang w:val="es-ES"/>
        </w:rPr>
        <w:t>Figur</w:t>
      </w:r>
      <w:r>
        <w:rPr>
          <w:lang w:val="es-ES"/>
        </w:rPr>
        <w:t>A</w:t>
      </w:r>
      <w:r w:rsidRPr="00FB08A7">
        <w:rPr>
          <w:lang w:val="es-ES"/>
        </w:rPr>
        <w:t xml:space="preserve"> 18</w:t>
      </w:r>
    </w:p>
    <w:p w:rsidR="008339AB" w:rsidRPr="00FB08A7" w:rsidRDefault="008339AB" w:rsidP="008339AB">
      <w:pPr>
        <w:pStyle w:val="Figuretitle"/>
        <w:rPr>
          <w:lang w:val="es-ES"/>
        </w:rPr>
      </w:pPr>
      <w:r>
        <w:rPr>
          <w:lang w:val="es-ES"/>
        </w:rPr>
        <w:t>Presentación de la ocupación de bandas de frecuencias</w:t>
      </w:r>
    </w:p>
    <w:p w:rsidR="008339AB" w:rsidRDefault="008339AB" w:rsidP="005A27C5">
      <w:pPr>
        <w:pStyle w:val="Figure"/>
        <w:rPr>
          <w:lang w:val="es-ES"/>
        </w:rPr>
      </w:pPr>
      <w:r>
        <w:rPr>
          <w:noProof/>
          <w:lang w:val="en-US" w:eastAsia="zh-CN"/>
        </w:rPr>
        <mc:AlternateContent>
          <mc:Choice Requires="wpg">
            <w:drawing>
              <wp:anchor distT="0" distB="0" distL="114300" distR="114300" simplePos="0" relativeHeight="251674624" behindDoc="0" locked="0" layoutInCell="1" allowOverlap="1" wp14:anchorId="5731F014" wp14:editId="31D40369">
                <wp:simplePos x="0" y="0"/>
                <wp:positionH relativeFrom="column">
                  <wp:posOffset>1299210</wp:posOffset>
                </wp:positionH>
                <wp:positionV relativeFrom="paragraph">
                  <wp:posOffset>1918335</wp:posOffset>
                </wp:positionV>
                <wp:extent cx="2962275" cy="581025"/>
                <wp:effectExtent l="0" t="38100" r="0" b="9525"/>
                <wp:wrapNone/>
                <wp:docPr id="7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581025"/>
                          <a:chOff x="3180" y="13890"/>
                          <a:chExt cx="4665" cy="915"/>
                        </a:xfrm>
                      </wpg:grpSpPr>
                      <wps:wsp>
                        <wps:cNvPr id="73" name="Line 444"/>
                        <wps:cNvCnPr/>
                        <wps:spPr bwMode="auto">
                          <a:xfrm flipV="1">
                            <a:off x="759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445"/>
                        <wps:cNvCnPr/>
                        <wps:spPr bwMode="auto">
                          <a:xfrm flipV="1">
                            <a:off x="342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Text Box 446"/>
                        <wps:cNvSpPr txBox="1">
                          <a:spLocks noChangeArrowheads="1"/>
                        </wps:cNvSpPr>
                        <wps:spPr bwMode="auto">
                          <a:xfrm>
                            <a:off x="3180"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836340" w:rsidRDefault="00C61BB0" w:rsidP="008339AB">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76" name="Text Box 447"/>
                        <wps:cNvSpPr txBox="1">
                          <a:spLocks noChangeArrowheads="1"/>
                        </wps:cNvSpPr>
                        <wps:spPr bwMode="auto">
                          <a:xfrm>
                            <a:off x="7365"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836340" w:rsidRDefault="00C61BB0" w:rsidP="008339AB">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772" style="position:absolute;left:0;text-align:left;margin-left:102.3pt;margin-top:151.05pt;width:233.25pt;height:45.75pt;z-index:251674624;mso-position-horizontal-relative:text;mso-position-vertical-relative:text" coordorigin="3180,13890" coordsize="46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">
                <v:line id="Line 444" o:spid="_x0000_s1773" style="position:absolute;flip:y;visibility:visible;mso-wrap-style:square" from="7590,13890" to="759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line id="Line 445" o:spid="_x0000_s1774" style="position:absolute;flip:y;visibility:visible;mso-wrap-style:square" from="3420,13890" to="342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shape id="Text Box 446" o:spid="_x0000_s1775" type="#_x0000_t202" style="position:absolute;left:3180;top:1437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C61BB0" w:rsidRPr="00836340" w:rsidRDefault="00C61BB0" w:rsidP="008339AB">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v:textbox>
                </v:shape>
                <v:shape id="Text Box 447" o:spid="_x0000_s1776" type="#_x0000_t202" style="position:absolute;left:7365;top:1437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C61BB0" w:rsidRPr="00836340" w:rsidRDefault="00C61BB0" w:rsidP="008339AB">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v:textbox>
                </v:shape>
              </v:group>
            </w:pict>
          </mc:Fallback>
        </mc:AlternateContent>
      </w:r>
      <w:r w:rsidRPr="00FB08A7">
        <w:rPr>
          <w:noProof/>
          <w:lang w:val="en-US" w:eastAsia="zh-CN"/>
        </w:rPr>
        <w:drawing>
          <wp:inline distT="0" distB="0" distL="0" distR="0" wp14:anchorId="2D93AC50" wp14:editId="15463263">
            <wp:extent cx="5715000" cy="220980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2209800"/>
                    </a:xfrm>
                    <a:prstGeom prst="rect">
                      <a:avLst/>
                    </a:prstGeom>
                    <a:noFill/>
                    <a:ln>
                      <a:noFill/>
                    </a:ln>
                  </pic:spPr>
                </pic:pic>
              </a:graphicData>
            </a:graphic>
          </wp:inline>
        </w:drawing>
      </w:r>
    </w:p>
    <w:p w:rsidR="006B00A9" w:rsidRDefault="006B00A9" w:rsidP="006B00A9">
      <w:pPr>
        <w:rPr>
          <w:lang w:val="es-ES"/>
        </w:rPr>
      </w:pPr>
    </w:p>
    <w:p w:rsidR="006B00A9" w:rsidRDefault="006B00A9">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8339AB" w:rsidRPr="00FB08A7" w:rsidRDefault="008339AB" w:rsidP="004E0F1F">
      <w:pPr>
        <w:rPr>
          <w:lang w:val="es-ES"/>
        </w:rPr>
      </w:pPr>
      <w:r>
        <w:rPr>
          <w:lang w:val="es-ES"/>
        </w:rPr>
        <w:lastRenderedPageBreak/>
        <w:t>La ventaja de este método de presentación es que muestra de un vistazo, aunque de manera subjetiva, la ocupación de la banda</w:t>
      </w:r>
      <w:r w:rsidRPr="00FB08A7">
        <w:rPr>
          <w:lang w:val="es-ES"/>
        </w:rPr>
        <w:t xml:space="preserve">. </w:t>
      </w:r>
      <w:r>
        <w:rPr>
          <w:lang w:val="es-ES"/>
        </w:rPr>
        <w:t>El inconveniente es que no cuantifica la ocupación en cada frecuencia, por lo que no se obtiene un valor objetivo que se pueda comparar directamente con otros resultados</w:t>
      </w:r>
      <w:r w:rsidRPr="00FB08A7">
        <w:rPr>
          <w:lang w:val="es-ES"/>
        </w:rPr>
        <w:t xml:space="preserve">. </w:t>
      </w:r>
      <w:r>
        <w:rPr>
          <w:lang w:val="es-ES"/>
        </w:rPr>
        <w:t>No obstante</w:t>
      </w:r>
      <w:r w:rsidRPr="00FB08A7">
        <w:rPr>
          <w:lang w:val="es-ES"/>
        </w:rPr>
        <w:t xml:space="preserve">, </w:t>
      </w:r>
      <w:r>
        <w:rPr>
          <w:lang w:val="es-ES"/>
        </w:rPr>
        <w:t>a tal efecto se puede adjuntar un diagrama que muestra el tiempo relativo durante el cual está ocupada cada frecuencia</w:t>
      </w:r>
      <w:r w:rsidRPr="00FB08A7">
        <w:rPr>
          <w:lang w:val="es-ES"/>
        </w:rPr>
        <w:t xml:space="preserve">. </w:t>
      </w:r>
      <w:r>
        <w:rPr>
          <w:lang w:val="es-ES"/>
        </w:rPr>
        <w:t>La Fig.</w:t>
      </w:r>
      <w:r w:rsidR="004E0F1F">
        <w:rPr>
          <w:lang w:val="es-ES"/>
        </w:rPr>
        <w:t> </w:t>
      </w:r>
      <w:r w:rsidRPr="00FB08A7">
        <w:rPr>
          <w:lang w:val="es-ES"/>
        </w:rPr>
        <w:t xml:space="preserve">19 </w:t>
      </w:r>
      <w:r>
        <w:rPr>
          <w:lang w:val="es-ES"/>
        </w:rPr>
        <w:t xml:space="preserve">muestra este tipo de diagrama para la misma medición que la </w:t>
      </w:r>
      <w:r w:rsidRPr="00FB08A7">
        <w:rPr>
          <w:lang w:val="es-ES"/>
        </w:rPr>
        <w:t>Fig. 18.</w:t>
      </w:r>
    </w:p>
    <w:p w:rsidR="008339AB" w:rsidRPr="00FB08A7" w:rsidRDefault="008339AB" w:rsidP="008339AB">
      <w:pPr>
        <w:pStyle w:val="FigureNo"/>
        <w:rPr>
          <w:lang w:val="es-ES"/>
        </w:rPr>
      </w:pPr>
      <w:r w:rsidRPr="00FB08A7">
        <w:rPr>
          <w:lang w:val="es-ES"/>
        </w:rPr>
        <w:t>Figur</w:t>
      </w:r>
      <w:r>
        <w:rPr>
          <w:lang w:val="es-ES"/>
        </w:rPr>
        <w:t>A</w:t>
      </w:r>
      <w:r w:rsidRPr="00FB08A7">
        <w:rPr>
          <w:lang w:val="es-ES"/>
        </w:rPr>
        <w:t xml:space="preserve"> 19</w:t>
      </w:r>
    </w:p>
    <w:p w:rsidR="005A27C5" w:rsidRDefault="008339AB" w:rsidP="005A27C5">
      <w:pPr>
        <w:pStyle w:val="Figuretitle"/>
        <w:rPr>
          <w:lang w:val="es-ES"/>
        </w:rPr>
      </w:pPr>
      <w:r>
        <w:rPr>
          <w:lang w:val="es-ES"/>
        </w:rPr>
        <w:t>Ocupación objetiva de la banda de frecuencias</w:t>
      </w:r>
    </w:p>
    <w:p w:rsidR="008339AB" w:rsidRPr="00FB08A7" w:rsidRDefault="005A27C5" w:rsidP="005A27C5">
      <w:pPr>
        <w:pStyle w:val="Figure"/>
        <w:rPr>
          <w:lang w:val="es-ES"/>
        </w:rPr>
      </w:pPr>
      <w:r>
        <w:rPr>
          <w:noProof/>
          <w:lang w:val="en-US" w:eastAsia="zh-CN"/>
        </w:rPr>
        <mc:AlternateContent>
          <mc:Choice Requires="wpg">
            <w:drawing>
              <wp:anchor distT="0" distB="0" distL="114300" distR="114300" simplePos="0" relativeHeight="251673600" behindDoc="0" locked="0" layoutInCell="1" allowOverlap="1" wp14:anchorId="2206DD02" wp14:editId="7C5961C7">
                <wp:simplePos x="0" y="0"/>
                <wp:positionH relativeFrom="column">
                  <wp:posOffset>1296151</wp:posOffset>
                </wp:positionH>
                <wp:positionV relativeFrom="paragraph">
                  <wp:posOffset>2038580</wp:posOffset>
                </wp:positionV>
                <wp:extent cx="2962275" cy="581025"/>
                <wp:effectExtent l="0" t="38100" r="0" b="9525"/>
                <wp:wrapNone/>
                <wp:docPr id="7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581025"/>
                          <a:chOff x="3150" y="6945"/>
                          <a:chExt cx="4665" cy="915"/>
                        </a:xfrm>
                      </wpg:grpSpPr>
                      <wps:wsp>
                        <wps:cNvPr id="78" name="Line 439"/>
                        <wps:cNvCnPr/>
                        <wps:spPr bwMode="auto">
                          <a:xfrm flipV="1">
                            <a:off x="7560"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440"/>
                        <wps:cNvCnPr/>
                        <wps:spPr bwMode="auto">
                          <a:xfrm flipV="1">
                            <a:off x="3390"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441"/>
                        <wps:cNvSpPr txBox="1">
                          <a:spLocks noChangeArrowheads="1"/>
                        </wps:cNvSpPr>
                        <wps:spPr bwMode="auto">
                          <a:xfrm>
                            <a:off x="3150" y="742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836340" w:rsidRDefault="00C61BB0" w:rsidP="008339AB">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81" name="Text Box 442"/>
                        <wps:cNvSpPr txBox="1">
                          <a:spLocks noChangeArrowheads="1"/>
                        </wps:cNvSpPr>
                        <wps:spPr bwMode="auto">
                          <a:xfrm>
                            <a:off x="7335" y="742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836340" w:rsidRDefault="00C61BB0" w:rsidP="008339AB">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777" style="position:absolute;left:0;text-align:left;margin-left:102.05pt;margin-top:160.5pt;width:233.25pt;height:45.75pt;z-index:251673600;mso-position-horizontal-relative:text;mso-position-vertical-relative:text" coordorigin="3150,6945" coordsize="46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">
                <v:line id="Line 439" o:spid="_x0000_s1778" style="position:absolute;flip:y;visibility:visible;mso-wrap-style:square" from="7560,6945" to="7560,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line id="Line 440" o:spid="_x0000_s1779" style="position:absolute;flip:y;visibility:visible;mso-wrap-style:square" from="3390,6945" to="3390,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shape id="Text Box 441" o:spid="_x0000_s1780" type="#_x0000_t202" style="position:absolute;left:3150;top:742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C61BB0" w:rsidRPr="00836340" w:rsidRDefault="00C61BB0" w:rsidP="008339AB">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v:textbox>
                </v:shape>
                <v:shape id="Text Box 442" o:spid="_x0000_s1781" type="#_x0000_t202" style="position:absolute;left:7335;top:742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C61BB0" w:rsidRPr="00836340" w:rsidRDefault="00C61BB0" w:rsidP="008339AB">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v:textbox>
                </v:shape>
              </v:group>
            </w:pict>
          </mc:Fallback>
        </mc:AlternateContent>
      </w:r>
      <w:r w:rsidR="00216F28" w:rsidRPr="00FB08A7">
        <w:rPr>
          <w:noProof/>
          <w:lang w:val="en-US" w:eastAsia="zh-CN"/>
        </w:rPr>
        <w:drawing>
          <wp:inline distT="0" distB="0" distL="0" distR="0" wp14:anchorId="2280BB09" wp14:editId="3F93FC1F">
            <wp:extent cx="5384011" cy="2344189"/>
            <wp:effectExtent l="0" t="0" r="762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4530" cy="2344415"/>
                    </a:xfrm>
                    <a:prstGeom prst="rect">
                      <a:avLst/>
                    </a:prstGeom>
                    <a:noFill/>
                    <a:ln>
                      <a:noFill/>
                    </a:ln>
                  </pic:spPr>
                </pic:pic>
              </a:graphicData>
            </a:graphic>
          </wp:inline>
        </w:drawing>
      </w:r>
    </w:p>
    <w:p w:rsidR="008339AB" w:rsidRPr="00FB08A7" w:rsidRDefault="008339AB" w:rsidP="004E0F1F">
      <w:pPr>
        <w:rPr>
          <w:lang w:val="es-ES"/>
        </w:rPr>
      </w:pPr>
    </w:p>
    <w:p w:rsidR="008339AB" w:rsidRPr="00FB08A7" w:rsidRDefault="008339AB" w:rsidP="00AC0AE3">
      <w:pPr>
        <w:rPr>
          <w:lang w:val="es-ES"/>
        </w:rPr>
      </w:pPr>
      <w:r>
        <w:rPr>
          <w:lang w:val="es-ES"/>
        </w:rPr>
        <w:t>Para obtener información completa son necesarias las dos representaciones</w:t>
      </w:r>
      <w:r w:rsidRPr="00FB08A7">
        <w:rPr>
          <w:lang w:val="es-ES"/>
        </w:rPr>
        <w:t xml:space="preserve">. </w:t>
      </w:r>
      <w:r>
        <w:rPr>
          <w:lang w:val="es-ES"/>
        </w:rPr>
        <w:t>En la Fig.</w:t>
      </w:r>
      <w:r w:rsidR="00AC0AE3">
        <w:rPr>
          <w:lang w:val="es-ES"/>
        </w:rPr>
        <w:t> </w:t>
      </w:r>
      <w:r w:rsidRPr="00FB08A7">
        <w:rPr>
          <w:lang w:val="es-ES"/>
        </w:rPr>
        <w:t xml:space="preserve">18, </w:t>
      </w:r>
      <w:r>
        <w:rPr>
          <w:lang w:val="es-ES"/>
        </w:rPr>
        <w:t>por ejemplo</w:t>
      </w:r>
      <w:r w:rsidRPr="00FB08A7">
        <w:rPr>
          <w:lang w:val="es-ES"/>
        </w:rPr>
        <w:t xml:space="preserve">, </w:t>
      </w:r>
      <w:r>
        <w:rPr>
          <w:lang w:val="es-ES"/>
        </w:rPr>
        <w:t xml:space="preserve">se observa que la frecuencia </w:t>
      </w:r>
      <w:r w:rsidRPr="00FB08A7">
        <w:rPr>
          <w:lang w:val="es-ES"/>
        </w:rPr>
        <w:t>868</w:t>
      </w:r>
      <w:r>
        <w:rPr>
          <w:lang w:val="es-ES"/>
        </w:rPr>
        <w:t>,</w:t>
      </w:r>
      <w:r w:rsidRPr="00FB08A7">
        <w:rPr>
          <w:lang w:val="es-ES"/>
        </w:rPr>
        <w:t>35</w:t>
      </w:r>
      <w:r w:rsidR="00AC0AE3">
        <w:rPr>
          <w:lang w:val="es-ES"/>
        </w:rPr>
        <w:t> </w:t>
      </w:r>
      <w:r w:rsidRPr="00FB08A7">
        <w:rPr>
          <w:lang w:val="es-ES"/>
        </w:rPr>
        <w:t>MHz (</w:t>
      </w:r>
      <w:r w:rsidRPr="00FB08A7">
        <w:rPr>
          <w:i/>
          <w:iCs/>
          <w:lang w:val="es-ES"/>
        </w:rPr>
        <w:t>f</w:t>
      </w:r>
      <w:r w:rsidRPr="00FB08A7">
        <w:rPr>
          <w:vertAlign w:val="subscript"/>
          <w:lang w:val="es-ES"/>
        </w:rPr>
        <w:t>2</w:t>
      </w:r>
      <w:r w:rsidRPr="00FB08A7">
        <w:rPr>
          <w:lang w:val="es-ES"/>
        </w:rPr>
        <w:t xml:space="preserve">) </w:t>
      </w:r>
      <w:r>
        <w:rPr>
          <w:lang w:val="es-ES"/>
        </w:rPr>
        <w:t xml:space="preserve">estaba ocupada alrededor del </w:t>
      </w:r>
      <w:r w:rsidRPr="00FB08A7">
        <w:rPr>
          <w:lang w:val="es-ES"/>
        </w:rPr>
        <w:t xml:space="preserve">70% </w:t>
      </w:r>
      <w:r>
        <w:rPr>
          <w:lang w:val="es-ES"/>
        </w:rPr>
        <w:t>del tiempo</w:t>
      </w:r>
      <w:r w:rsidRPr="00FB08A7">
        <w:rPr>
          <w:lang w:val="es-ES"/>
        </w:rPr>
        <w:t xml:space="preserve">. </w:t>
      </w:r>
      <w:r>
        <w:rPr>
          <w:lang w:val="es-ES"/>
        </w:rPr>
        <w:t>Sin embargo</w:t>
      </w:r>
      <w:r w:rsidRPr="00FB08A7">
        <w:rPr>
          <w:lang w:val="es-ES"/>
        </w:rPr>
        <w:t xml:space="preserve">, </w:t>
      </w:r>
      <w:r>
        <w:rPr>
          <w:lang w:val="es-ES"/>
        </w:rPr>
        <w:t>no podemos conocer la ocupación a lo largo del día</w:t>
      </w:r>
      <w:r w:rsidRPr="00FB08A7">
        <w:rPr>
          <w:lang w:val="es-ES"/>
        </w:rPr>
        <w:t xml:space="preserve">. </w:t>
      </w:r>
      <w:r>
        <w:rPr>
          <w:lang w:val="es-ES"/>
        </w:rPr>
        <w:t xml:space="preserve">Podría tratarse de una emisión constante durante 7 de las </w:t>
      </w:r>
      <w:r w:rsidRPr="00FB08A7">
        <w:rPr>
          <w:lang w:val="es-ES"/>
        </w:rPr>
        <w:t xml:space="preserve">10 h </w:t>
      </w:r>
      <w:r>
        <w:rPr>
          <w:lang w:val="es-ES"/>
        </w:rPr>
        <w:t>de observación</w:t>
      </w:r>
      <w:r w:rsidRPr="00FB08A7">
        <w:rPr>
          <w:lang w:val="es-ES"/>
        </w:rPr>
        <w:t xml:space="preserve">. </w:t>
      </w:r>
      <w:r>
        <w:rPr>
          <w:lang w:val="es-ES"/>
        </w:rPr>
        <w:t xml:space="preserve">Sólo cuando nos fijamos también en la </w:t>
      </w:r>
      <w:r w:rsidRPr="00FB08A7">
        <w:rPr>
          <w:lang w:val="es-ES"/>
        </w:rPr>
        <w:t>Fig.</w:t>
      </w:r>
      <w:r>
        <w:rPr>
          <w:lang w:val="es-ES"/>
        </w:rPr>
        <w:t> </w:t>
      </w:r>
      <w:r w:rsidRPr="00FB08A7">
        <w:rPr>
          <w:lang w:val="es-ES"/>
        </w:rPr>
        <w:t xml:space="preserve">17 </w:t>
      </w:r>
      <w:r>
        <w:rPr>
          <w:lang w:val="es-ES"/>
        </w:rPr>
        <w:t>queda claro que el transmisor estaba emitiendo durante todo el periodo de observación</w:t>
      </w:r>
      <w:r w:rsidRPr="00FB08A7">
        <w:rPr>
          <w:lang w:val="es-ES"/>
        </w:rPr>
        <w:t xml:space="preserve">, </w:t>
      </w:r>
      <w:r>
        <w:rPr>
          <w:lang w:val="es-ES"/>
        </w:rPr>
        <w:t xml:space="preserve">pero que se trata de un sistema </w:t>
      </w:r>
      <w:r w:rsidRPr="00FB08A7">
        <w:rPr>
          <w:lang w:val="es-ES"/>
        </w:rPr>
        <w:t xml:space="preserve">TDMA </w:t>
      </w:r>
      <w:r>
        <w:rPr>
          <w:lang w:val="es-ES"/>
        </w:rPr>
        <w:t xml:space="preserve">con un ciclo de trabajo medio del </w:t>
      </w:r>
      <w:r w:rsidRPr="00FB08A7">
        <w:rPr>
          <w:lang w:val="es-ES"/>
        </w:rPr>
        <w:t xml:space="preserve">70% </w:t>
      </w:r>
      <w:r>
        <w:rPr>
          <w:lang w:val="es-ES"/>
        </w:rPr>
        <w:t xml:space="preserve">en lugar de una emisión constante durante </w:t>
      </w:r>
      <w:r w:rsidRPr="00FB08A7">
        <w:rPr>
          <w:lang w:val="es-ES"/>
        </w:rPr>
        <w:t xml:space="preserve">7 </w:t>
      </w:r>
      <w:r>
        <w:rPr>
          <w:lang w:val="es-ES"/>
        </w:rPr>
        <w:t xml:space="preserve">de las </w:t>
      </w:r>
      <w:r w:rsidRPr="00FB08A7">
        <w:rPr>
          <w:lang w:val="es-ES"/>
        </w:rPr>
        <w:t xml:space="preserve">10 h. </w:t>
      </w:r>
      <w:r>
        <w:rPr>
          <w:lang w:val="es-ES"/>
        </w:rPr>
        <w:t xml:space="preserve">El valor de la ocupación de </w:t>
      </w:r>
      <w:r w:rsidRPr="00FB08A7">
        <w:rPr>
          <w:lang w:val="es-ES"/>
        </w:rPr>
        <w:t>864</w:t>
      </w:r>
      <w:r>
        <w:rPr>
          <w:lang w:val="es-ES"/>
        </w:rPr>
        <w:t>,5 </w:t>
      </w:r>
      <w:r w:rsidRPr="00FB08A7">
        <w:rPr>
          <w:lang w:val="es-ES"/>
        </w:rPr>
        <w:t>MHz (</w:t>
      </w:r>
      <w:r w:rsidRPr="00FB08A7">
        <w:rPr>
          <w:i/>
          <w:iCs/>
          <w:lang w:val="es-ES"/>
        </w:rPr>
        <w:t>f</w:t>
      </w:r>
      <w:r w:rsidRPr="00FB08A7">
        <w:rPr>
          <w:vertAlign w:val="subscript"/>
          <w:lang w:val="es-ES"/>
        </w:rPr>
        <w:t>1</w:t>
      </w:r>
      <w:r w:rsidRPr="00FB08A7">
        <w:rPr>
          <w:lang w:val="es-ES"/>
        </w:rPr>
        <w:t xml:space="preserve">) </w:t>
      </w:r>
      <w:r>
        <w:rPr>
          <w:lang w:val="es-ES"/>
        </w:rPr>
        <w:t xml:space="preserve">es prácticamente el mismo </w:t>
      </w:r>
      <w:r w:rsidRPr="00FB08A7">
        <w:rPr>
          <w:lang w:val="es-ES"/>
        </w:rPr>
        <w:t xml:space="preserve">(65%), </w:t>
      </w:r>
      <w:r>
        <w:rPr>
          <w:lang w:val="es-ES"/>
        </w:rPr>
        <w:t xml:space="preserve">pero su distribución a lo largo del día es completamente diferente, como se observa en el </w:t>
      </w:r>
      <w:r w:rsidRPr="00FB08A7">
        <w:rPr>
          <w:lang w:val="es-ES"/>
        </w:rPr>
        <w:t>Fig. 18.</w:t>
      </w:r>
    </w:p>
    <w:p w:rsidR="008339AB" w:rsidRPr="00FB08A7" w:rsidRDefault="008339AB" w:rsidP="00AC0AE3">
      <w:pPr>
        <w:rPr>
          <w:lang w:val="es-ES"/>
        </w:rPr>
      </w:pPr>
      <w:r>
        <w:rPr>
          <w:lang w:val="es-ES"/>
        </w:rPr>
        <w:t>La ocupación</w:t>
      </w:r>
      <w:r w:rsidRPr="00FB08A7">
        <w:rPr>
          <w:lang w:val="es-ES"/>
        </w:rPr>
        <w:t xml:space="preserve"> total </w:t>
      </w:r>
      <w:r>
        <w:rPr>
          <w:lang w:val="es-ES"/>
        </w:rPr>
        <w:t xml:space="preserve">de la banda </w:t>
      </w:r>
      <w:r w:rsidRPr="00FB08A7">
        <w:rPr>
          <w:lang w:val="es-ES"/>
        </w:rPr>
        <w:t xml:space="preserve">(FBO) </w:t>
      </w:r>
      <w:r>
        <w:rPr>
          <w:lang w:val="es-ES"/>
        </w:rPr>
        <w:t xml:space="preserve">de </w:t>
      </w:r>
      <w:r w:rsidRPr="00FB08A7">
        <w:rPr>
          <w:lang w:val="es-ES"/>
        </w:rPr>
        <w:t>17</w:t>
      </w:r>
      <w:r>
        <w:rPr>
          <w:lang w:val="es-ES"/>
        </w:rPr>
        <w:t>,</w:t>
      </w:r>
      <w:r w:rsidRPr="00FB08A7">
        <w:rPr>
          <w:lang w:val="es-ES"/>
        </w:rPr>
        <w:t xml:space="preserve">31% </w:t>
      </w:r>
      <w:r>
        <w:rPr>
          <w:lang w:val="es-ES"/>
        </w:rPr>
        <w:t>en la parte inferior de la</w:t>
      </w:r>
      <w:r w:rsidRPr="00FB08A7">
        <w:rPr>
          <w:lang w:val="es-ES"/>
        </w:rPr>
        <w:t xml:space="preserve"> Fig.</w:t>
      </w:r>
      <w:r w:rsidR="00AC0AE3">
        <w:rPr>
          <w:lang w:val="es-ES"/>
        </w:rPr>
        <w:t> </w:t>
      </w:r>
      <w:r w:rsidRPr="00FB08A7">
        <w:rPr>
          <w:lang w:val="es-ES"/>
        </w:rPr>
        <w:t xml:space="preserve">19 </w:t>
      </w:r>
      <w:r>
        <w:rPr>
          <w:lang w:val="es-ES"/>
        </w:rPr>
        <w:t>es una mera integración de todas las muestras tomadas en cualquier frecuencia durante todo el periodo de integración cuyo nivel es superior al umbral</w:t>
      </w:r>
      <w:r w:rsidRPr="00FB08A7">
        <w:rPr>
          <w:lang w:val="es-ES"/>
        </w:rPr>
        <w:t xml:space="preserve">. </w:t>
      </w:r>
      <w:r>
        <w:rPr>
          <w:lang w:val="es-ES"/>
        </w:rPr>
        <w:t>Es decir</w:t>
      </w:r>
      <w:r w:rsidRPr="00FB08A7">
        <w:rPr>
          <w:lang w:val="es-ES"/>
        </w:rPr>
        <w:t xml:space="preserve">, </w:t>
      </w:r>
      <w:r>
        <w:rPr>
          <w:lang w:val="es-ES"/>
        </w:rPr>
        <w:t xml:space="preserve">se trata del área de la </w:t>
      </w:r>
      <w:r w:rsidRPr="00FB08A7">
        <w:rPr>
          <w:lang w:val="es-ES"/>
        </w:rPr>
        <w:t>Fig.</w:t>
      </w:r>
      <w:r w:rsidR="004E0F1F">
        <w:rPr>
          <w:lang w:val="es-ES"/>
        </w:rPr>
        <w:t> </w:t>
      </w:r>
      <w:r w:rsidRPr="00FB08A7">
        <w:rPr>
          <w:lang w:val="es-ES"/>
        </w:rPr>
        <w:t xml:space="preserve">18 </w:t>
      </w:r>
      <w:r>
        <w:rPr>
          <w:lang w:val="es-ES"/>
        </w:rPr>
        <w:t xml:space="preserve">que </w:t>
      </w:r>
      <w:r w:rsidRPr="00FB08A7">
        <w:rPr>
          <w:u w:val="single"/>
          <w:lang w:val="es-ES"/>
        </w:rPr>
        <w:t>no</w:t>
      </w:r>
      <w:r w:rsidRPr="00FB08A7">
        <w:rPr>
          <w:lang w:val="es-ES"/>
        </w:rPr>
        <w:t xml:space="preserve"> </w:t>
      </w:r>
      <w:r>
        <w:rPr>
          <w:lang w:val="es-ES"/>
        </w:rPr>
        <w:t>es azul</w:t>
      </w:r>
      <w:r w:rsidRPr="00FB08A7">
        <w:rPr>
          <w:lang w:val="es-ES"/>
        </w:rPr>
        <w:t xml:space="preserve">. </w:t>
      </w:r>
      <w:r>
        <w:rPr>
          <w:lang w:val="es-ES"/>
        </w:rPr>
        <w:t xml:space="preserve">Este valor no debe confundirse con la ocupación de recursos de frecuencia </w:t>
      </w:r>
      <w:r w:rsidRPr="00FB08A7">
        <w:rPr>
          <w:lang w:val="es-ES"/>
        </w:rPr>
        <w:t xml:space="preserve">(SRO) </w:t>
      </w:r>
      <w:r>
        <w:rPr>
          <w:lang w:val="es-ES"/>
        </w:rPr>
        <w:t>que es considerablemente mayor</w:t>
      </w:r>
      <w:r w:rsidRPr="00FB08A7">
        <w:rPr>
          <w:lang w:val="es-ES"/>
        </w:rPr>
        <w:t xml:space="preserve">. </w:t>
      </w:r>
      <w:r>
        <w:rPr>
          <w:lang w:val="es-ES"/>
        </w:rPr>
        <w:t xml:space="preserve">Cuando se presenta un espectrograma como el de la </w:t>
      </w:r>
      <w:r w:rsidRPr="00FB08A7">
        <w:rPr>
          <w:lang w:val="es-ES"/>
        </w:rPr>
        <w:t>Fig.</w:t>
      </w:r>
      <w:r w:rsidR="004E0F1F">
        <w:rPr>
          <w:lang w:val="es-ES"/>
        </w:rPr>
        <w:t> </w:t>
      </w:r>
      <w:r w:rsidRPr="00FB08A7">
        <w:rPr>
          <w:lang w:val="es-ES"/>
        </w:rPr>
        <w:t xml:space="preserve">17, </w:t>
      </w:r>
      <w:r>
        <w:rPr>
          <w:lang w:val="es-ES"/>
        </w:rPr>
        <w:t xml:space="preserve">también debería suministrarse el valor de la </w:t>
      </w:r>
      <w:r w:rsidRPr="00FB08A7">
        <w:rPr>
          <w:lang w:val="es-ES"/>
        </w:rPr>
        <w:t xml:space="preserve">FBO </w:t>
      </w:r>
      <w:r>
        <w:rPr>
          <w:lang w:val="es-ES"/>
        </w:rPr>
        <w:t>resultante para poder cuantificar el resultado y compararlo con otros</w:t>
      </w:r>
      <w:r w:rsidRPr="00FB08A7">
        <w:rPr>
          <w:lang w:val="es-ES"/>
        </w:rPr>
        <w:t>.</w:t>
      </w:r>
    </w:p>
    <w:p w:rsidR="008339AB" w:rsidRPr="00FB08A7" w:rsidRDefault="008339AB" w:rsidP="00AC0AE3">
      <w:pPr>
        <w:rPr>
          <w:lang w:val="es-ES"/>
        </w:rPr>
      </w:pPr>
      <w:r>
        <w:rPr>
          <w:lang w:val="es-ES"/>
        </w:rPr>
        <w:t>Ejemplo</w:t>
      </w:r>
      <w:r w:rsidRPr="00FB08A7">
        <w:rPr>
          <w:lang w:val="es-ES"/>
        </w:rPr>
        <w:t xml:space="preserve">: </w:t>
      </w:r>
      <w:r>
        <w:rPr>
          <w:lang w:val="es-ES"/>
        </w:rPr>
        <w:t xml:space="preserve">Sólo hay cuatro canales utilizables en la gama de frecuencias de </w:t>
      </w:r>
      <w:r w:rsidRPr="00FB08A7">
        <w:rPr>
          <w:lang w:val="es-ES"/>
        </w:rPr>
        <w:t>865</w:t>
      </w:r>
      <w:r>
        <w:rPr>
          <w:lang w:val="es-ES"/>
        </w:rPr>
        <w:t>,</w:t>
      </w:r>
      <w:r w:rsidRPr="00FB08A7">
        <w:rPr>
          <w:lang w:val="es-ES"/>
        </w:rPr>
        <w:t xml:space="preserve">4 </w:t>
      </w:r>
      <w:r>
        <w:rPr>
          <w:lang w:val="es-ES"/>
        </w:rPr>
        <w:t>a</w:t>
      </w:r>
      <w:r w:rsidRPr="00FB08A7">
        <w:rPr>
          <w:lang w:val="es-ES"/>
        </w:rPr>
        <w:t xml:space="preserve"> 867</w:t>
      </w:r>
      <w:r>
        <w:rPr>
          <w:lang w:val="es-ES"/>
        </w:rPr>
        <w:t>,</w:t>
      </w:r>
      <w:r w:rsidRPr="00FB08A7">
        <w:rPr>
          <w:lang w:val="es-ES"/>
        </w:rPr>
        <w:t>6</w:t>
      </w:r>
      <w:r w:rsidR="004E0F1F">
        <w:rPr>
          <w:lang w:val="es-ES"/>
        </w:rPr>
        <w:t> </w:t>
      </w:r>
      <w:r w:rsidRPr="00FB08A7">
        <w:rPr>
          <w:lang w:val="es-ES"/>
        </w:rPr>
        <w:t>MHz (</w:t>
      </w:r>
      <w:r>
        <w:rPr>
          <w:lang w:val="es-ES"/>
        </w:rPr>
        <w:t xml:space="preserve">canales </w:t>
      </w:r>
      <w:r w:rsidRPr="00FB08A7">
        <w:rPr>
          <w:lang w:val="es-ES"/>
        </w:rPr>
        <w:t xml:space="preserve">RFID). </w:t>
      </w:r>
      <w:r>
        <w:rPr>
          <w:lang w:val="es-ES"/>
        </w:rPr>
        <w:t xml:space="preserve">En la </w:t>
      </w:r>
      <w:r w:rsidRPr="00FB08A7">
        <w:rPr>
          <w:lang w:val="es-ES"/>
        </w:rPr>
        <w:t>Fig.</w:t>
      </w:r>
      <w:r w:rsidR="00AC0AE3">
        <w:rPr>
          <w:lang w:val="es-ES"/>
        </w:rPr>
        <w:t> </w:t>
      </w:r>
      <w:r w:rsidRPr="00FB08A7">
        <w:rPr>
          <w:lang w:val="es-ES"/>
        </w:rPr>
        <w:t xml:space="preserve">18 </w:t>
      </w:r>
      <w:r>
        <w:rPr>
          <w:lang w:val="es-ES"/>
        </w:rPr>
        <w:t>podemos ver que los cuatro canales están constantemente ocupados</w:t>
      </w:r>
      <w:r w:rsidRPr="00FB08A7">
        <w:rPr>
          <w:lang w:val="es-ES"/>
        </w:rPr>
        <w:t>,</w:t>
      </w:r>
      <w:r>
        <w:rPr>
          <w:lang w:val="es-ES"/>
        </w:rPr>
        <w:t xml:space="preserve"> pero con un nivel inferior al umbral, razón por la cual no contribuyen a la ocupación indicada en la </w:t>
      </w:r>
      <w:r w:rsidRPr="00FB08A7">
        <w:rPr>
          <w:lang w:val="es-ES"/>
        </w:rPr>
        <w:t>Fig.</w:t>
      </w:r>
      <w:r w:rsidR="00AC0AE3">
        <w:rPr>
          <w:lang w:val="es-ES"/>
        </w:rPr>
        <w:t> </w:t>
      </w:r>
      <w:r w:rsidRPr="00FB08A7">
        <w:rPr>
          <w:lang w:val="es-ES"/>
        </w:rPr>
        <w:t xml:space="preserve">18. </w:t>
      </w:r>
      <w:r>
        <w:rPr>
          <w:lang w:val="es-ES"/>
        </w:rPr>
        <w:t>Si sus niveles fueran mayores que el umbral</w:t>
      </w:r>
      <w:r w:rsidRPr="00FB08A7">
        <w:rPr>
          <w:lang w:val="es-ES"/>
        </w:rPr>
        <w:t xml:space="preserve">, </w:t>
      </w:r>
      <w:r>
        <w:rPr>
          <w:lang w:val="es-ES"/>
        </w:rPr>
        <w:t xml:space="preserve">aparecerían cuatro líneas delgadas en la </w:t>
      </w:r>
      <w:r w:rsidRPr="00FB08A7">
        <w:rPr>
          <w:lang w:val="es-ES"/>
        </w:rPr>
        <w:t>Fig.</w:t>
      </w:r>
      <w:r>
        <w:rPr>
          <w:lang w:val="es-ES"/>
        </w:rPr>
        <w:t> </w:t>
      </w:r>
      <w:r w:rsidRPr="00FB08A7">
        <w:rPr>
          <w:lang w:val="es-ES"/>
        </w:rPr>
        <w:t xml:space="preserve">18 </w:t>
      </w:r>
      <w:r>
        <w:rPr>
          <w:lang w:val="es-ES"/>
        </w:rPr>
        <w:t xml:space="preserve">y cuatro picos distintos de </w:t>
      </w:r>
      <w:r w:rsidRPr="00FB08A7">
        <w:rPr>
          <w:lang w:val="es-ES"/>
        </w:rPr>
        <w:t xml:space="preserve">100% </w:t>
      </w:r>
      <w:r>
        <w:rPr>
          <w:lang w:val="es-ES"/>
        </w:rPr>
        <w:t>e</w:t>
      </w:r>
      <w:r w:rsidRPr="00FB08A7">
        <w:rPr>
          <w:lang w:val="es-ES"/>
        </w:rPr>
        <w:t xml:space="preserve">n </w:t>
      </w:r>
      <w:r>
        <w:rPr>
          <w:lang w:val="es-ES"/>
        </w:rPr>
        <w:t xml:space="preserve">la </w:t>
      </w:r>
      <w:r w:rsidRPr="00FB08A7">
        <w:rPr>
          <w:lang w:val="es-ES"/>
        </w:rPr>
        <w:t>Fig.</w:t>
      </w:r>
      <w:r w:rsidR="004E0F1F">
        <w:rPr>
          <w:lang w:val="es-ES"/>
        </w:rPr>
        <w:t> </w:t>
      </w:r>
      <w:r w:rsidRPr="00FB08A7">
        <w:rPr>
          <w:lang w:val="es-ES"/>
        </w:rPr>
        <w:t xml:space="preserve">19. </w:t>
      </w:r>
      <w:r>
        <w:rPr>
          <w:lang w:val="es-ES"/>
        </w:rPr>
        <w:t xml:space="preserve">El valor de la </w:t>
      </w:r>
      <w:r w:rsidRPr="00FB08A7">
        <w:rPr>
          <w:lang w:val="es-ES"/>
        </w:rPr>
        <w:t xml:space="preserve">FBO </w:t>
      </w:r>
      <w:r>
        <w:rPr>
          <w:lang w:val="es-ES"/>
        </w:rPr>
        <w:t xml:space="preserve">de esta gama de frecuencias seguiría siendo bajo porque la mayor parte del área en la </w:t>
      </w:r>
      <w:r w:rsidRPr="00FB08A7">
        <w:rPr>
          <w:lang w:val="es-ES"/>
        </w:rPr>
        <w:t xml:space="preserve">Fig. 18 </w:t>
      </w:r>
      <w:r>
        <w:rPr>
          <w:lang w:val="es-ES"/>
        </w:rPr>
        <w:t>seguiría siendo azul</w:t>
      </w:r>
      <w:r w:rsidRPr="00FB08A7">
        <w:rPr>
          <w:lang w:val="es-ES"/>
        </w:rPr>
        <w:t xml:space="preserve">. </w:t>
      </w:r>
      <w:r>
        <w:rPr>
          <w:lang w:val="es-ES"/>
        </w:rPr>
        <w:t>Ahora bien</w:t>
      </w:r>
      <w:r w:rsidRPr="00FB08A7">
        <w:rPr>
          <w:lang w:val="es-ES"/>
        </w:rPr>
        <w:t xml:space="preserve">, </w:t>
      </w:r>
      <w:r>
        <w:rPr>
          <w:lang w:val="es-ES"/>
        </w:rPr>
        <w:t xml:space="preserve">la </w:t>
      </w:r>
      <w:r w:rsidRPr="00FB08A7">
        <w:rPr>
          <w:lang w:val="es-ES"/>
        </w:rPr>
        <w:t xml:space="preserve">SRO </w:t>
      </w:r>
      <w:r>
        <w:rPr>
          <w:lang w:val="es-ES"/>
        </w:rPr>
        <w:t xml:space="preserve">de esta gama de frecuencia sería del </w:t>
      </w:r>
      <w:r w:rsidRPr="00FB08A7">
        <w:rPr>
          <w:lang w:val="es-ES"/>
        </w:rPr>
        <w:t xml:space="preserve">100% </w:t>
      </w:r>
      <w:r>
        <w:rPr>
          <w:lang w:val="es-ES"/>
        </w:rPr>
        <w:t xml:space="preserve">porque todos los recursos disponibles </w:t>
      </w:r>
      <w:r w:rsidRPr="00FB08A7">
        <w:rPr>
          <w:lang w:val="es-ES"/>
        </w:rPr>
        <w:t xml:space="preserve">(4 </w:t>
      </w:r>
      <w:r>
        <w:rPr>
          <w:lang w:val="es-ES"/>
        </w:rPr>
        <w:t>canales</w:t>
      </w:r>
      <w:r w:rsidRPr="00FB08A7">
        <w:rPr>
          <w:lang w:val="es-ES"/>
        </w:rPr>
        <w:t xml:space="preserve">) </w:t>
      </w:r>
      <w:r>
        <w:rPr>
          <w:lang w:val="es-ES"/>
        </w:rPr>
        <w:t>están constantemente ocupados</w:t>
      </w:r>
      <w:r w:rsidRPr="00FB08A7">
        <w:rPr>
          <w:lang w:val="es-ES"/>
        </w:rPr>
        <w:t>.</w:t>
      </w:r>
    </w:p>
    <w:p w:rsidR="008339AB" w:rsidRPr="00FB08A7" w:rsidRDefault="008339AB" w:rsidP="004E0F1F">
      <w:pPr>
        <w:rPr>
          <w:lang w:val="es-ES"/>
        </w:rPr>
      </w:pPr>
      <w:r>
        <w:rPr>
          <w:lang w:val="es-ES"/>
        </w:rPr>
        <w:lastRenderedPageBreak/>
        <w:t xml:space="preserve">La información de la </w:t>
      </w:r>
      <w:r w:rsidRPr="00FB08A7">
        <w:rPr>
          <w:lang w:val="es-ES"/>
        </w:rPr>
        <w:t>Fig.</w:t>
      </w:r>
      <w:r w:rsidR="004E0F1F">
        <w:rPr>
          <w:lang w:val="es-ES"/>
        </w:rPr>
        <w:t> </w:t>
      </w:r>
      <w:r w:rsidRPr="00FB08A7">
        <w:rPr>
          <w:lang w:val="es-ES"/>
        </w:rPr>
        <w:t xml:space="preserve">18 </w:t>
      </w:r>
      <w:r>
        <w:rPr>
          <w:lang w:val="es-ES"/>
        </w:rPr>
        <w:t xml:space="preserve">es bastante </w:t>
      </w:r>
      <w:r w:rsidRPr="00FB08A7">
        <w:rPr>
          <w:lang w:val="es-ES"/>
        </w:rPr>
        <w:t xml:space="preserve">similar </w:t>
      </w:r>
      <w:r>
        <w:rPr>
          <w:lang w:val="es-ES"/>
        </w:rPr>
        <w:t xml:space="preserve">a la de la </w:t>
      </w:r>
      <w:r w:rsidRPr="00FB08A7">
        <w:rPr>
          <w:lang w:val="es-ES"/>
        </w:rPr>
        <w:t>Fig.</w:t>
      </w:r>
      <w:r w:rsidR="004E0F1F">
        <w:rPr>
          <w:lang w:val="es-ES"/>
        </w:rPr>
        <w:t> </w:t>
      </w:r>
      <w:r w:rsidRPr="00FB08A7">
        <w:rPr>
          <w:lang w:val="es-ES"/>
        </w:rPr>
        <w:t>16</w:t>
      </w:r>
      <w:r>
        <w:rPr>
          <w:lang w:val="es-ES"/>
        </w:rPr>
        <w:t>, que también muestra los resultados de medir una banda</w:t>
      </w:r>
      <w:r w:rsidRPr="00FB08A7">
        <w:rPr>
          <w:lang w:val="es-ES"/>
        </w:rPr>
        <w:t xml:space="preserve">. </w:t>
      </w:r>
      <w:r>
        <w:rPr>
          <w:lang w:val="es-ES"/>
        </w:rPr>
        <w:t>Ahora bien</w:t>
      </w:r>
      <w:r w:rsidRPr="00FB08A7">
        <w:rPr>
          <w:lang w:val="es-ES"/>
        </w:rPr>
        <w:t xml:space="preserve">, </w:t>
      </w:r>
      <w:r>
        <w:rPr>
          <w:lang w:val="es-ES"/>
        </w:rPr>
        <w:t>los dos diagramas tienen una resolución en frecuencia diferente</w:t>
      </w:r>
      <w:r w:rsidRPr="00FB08A7">
        <w:rPr>
          <w:lang w:val="es-ES"/>
        </w:rPr>
        <w:t xml:space="preserve">: </w:t>
      </w:r>
      <w:r>
        <w:rPr>
          <w:lang w:val="es-ES"/>
        </w:rPr>
        <w:t xml:space="preserve">la </w:t>
      </w:r>
      <w:r w:rsidRPr="00FB08A7">
        <w:rPr>
          <w:lang w:val="es-ES"/>
        </w:rPr>
        <w:t>Fig.</w:t>
      </w:r>
      <w:r w:rsidR="004E0F1F">
        <w:rPr>
          <w:lang w:val="es-ES"/>
        </w:rPr>
        <w:t> </w:t>
      </w:r>
      <w:r w:rsidRPr="00FB08A7">
        <w:rPr>
          <w:lang w:val="es-ES"/>
        </w:rPr>
        <w:t xml:space="preserve">16 </w:t>
      </w:r>
      <w:r>
        <w:rPr>
          <w:lang w:val="es-ES"/>
        </w:rPr>
        <w:t xml:space="preserve">muestra una barra </w:t>
      </w:r>
      <w:r w:rsidRPr="00FB08A7">
        <w:rPr>
          <w:lang w:val="es-ES"/>
        </w:rPr>
        <w:t xml:space="preserve">vertical </w:t>
      </w:r>
      <w:r>
        <w:rPr>
          <w:lang w:val="es-ES"/>
        </w:rPr>
        <w:t xml:space="preserve">por canal de frecuencia </w:t>
      </w:r>
      <w:r w:rsidRPr="00FB08A7">
        <w:rPr>
          <w:lang w:val="es-ES"/>
        </w:rPr>
        <w:t>(</w:t>
      </w:r>
      <w:r>
        <w:rPr>
          <w:lang w:val="es-ES"/>
        </w:rPr>
        <w:t>que incluso pueden tener diferentes anchuras</w:t>
      </w:r>
      <w:r w:rsidRPr="00FB08A7">
        <w:rPr>
          <w:lang w:val="es-ES"/>
        </w:rPr>
        <w:t xml:space="preserve">), </w:t>
      </w:r>
      <w:r>
        <w:rPr>
          <w:lang w:val="es-ES"/>
        </w:rPr>
        <w:t xml:space="preserve">mientras que la resolución </w:t>
      </w:r>
      <w:r w:rsidRPr="00FB08A7">
        <w:rPr>
          <w:lang w:val="es-ES"/>
        </w:rPr>
        <w:t xml:space="preserve">horizontal </w:t>
      </w:r>
      <w:r>
        <w:rPr>
          <w:lang w:val="es-ES"/>
        </w:rPr>
        <w:t xml:space="preserve">en la </w:t>
      </w:r>
      <w:r w:rsidRPr="00FB08A7">
        <w:rPr>
          <w:lang w:val="es-ES"/>
        </w:rPr>
        <w:t>Fig.</w:t>
      </w:r>
      <w:r w:rsidR="004E0F1F">
        <w:rPr>
          <w:lang w:val="es-ES"/>
        </w:rPr>
        <w:t> </w:t>
      </w:r>
      <w:r w:rsidRPr="00FB08A7">
        <w:rPr>
          <w:lang w:val="es-ES"/>
        </w:rPr>
        <w:t xml:space="preserve">19 </w:t>
      </w:r>
      <w:r>
        <w:rPr>
          <w:lang w:val="es-ES"/>
        </w:rPr>
        <w:t xml:space="preserve">es la resolución en frecuencia utilizada al medir </w:t>
      </w:r>
      <w:r w:rsidRPr="00FB08A7">
        <w:rPr>
          <w:lang w:val="es-ES"/>
        </w:rPr>
        <w:t>(</w:t>
      </w:r>
      <w:r>
        <w:rPr>
          <w:lang w:val="es-ES"/>
        </w:rPr>
        <w:t>que es independiente de la anchura del canal</w:t>
      </w:r>
      <w:r w:rsidRPr="00FB08A7">
        <w:rPr>
          <w:lang w:val="es-ES"/>
        </w:rPr>
        <w:t xml:space="preserve">). </w:t>
      </w:r>
      <w:r>
        <w:rPr>
          <w:lang w:val="es-ES"/>
        </w:rPr>
        <w:t>Por consiguiente</w:t>
      </w:r>
      <w:r w:rsidRPr="00FB08A7">
        <w:rPr>
          <w:lang w:val="es-ES"/>
        </w:rPr>
        <w:t xml:space="preserve">, </w:t>
      </w:r>
      <w:r>
        <w:rPr>
          <w:lang w:val="es-ES"/>
        </w:rPr>
        <w:t xml:space="preserve">la ocupación de la banda </w:t>
      </w:r>
      <w:r w:rsidRPr="00FB08A7">
        <w:rPr>
          <w:lang w:val="es-ES"/>
        </w:rPr>
        <w:t xml:space="preserve">(FBO) </w:t>
      </w:r>
      <w:r>
        <w:rPr>
          <w:lang w:val="es-ES"/>
        </w:rPr>
        <w:t xml:space="preserve">no puede tomarse directamente de la </w:t>
      </w:r>
      <w:r w:rsidRPr="00FB08A7">
        <w:rPr>
          <w:lang w:val="es-ES"/>
        </w:rPr>
        <w:t>Fig. 16.</w:t>
      </w:r>
    </w:p>
    <w:p w:rsidR="008339AB" w:rsidRPr="00877B80" w:rsidRDefault="008339AB" w:rsidP="008339AB">
      <w:pPr>
        <w:pStyle w:val="Heading2"/>
        <w:rPr>
          <w:lang w:val="es-ES" w:eastAsia="ko-KR"/>
        </w:rPr>
      </w:pPr>
      <w:bookmarkStart w:id="86" w:name="_Toc349812689"/>
      <w:bookmarkStart w:id="87" w:name="_Toc351716865"/>
      <w:r w:rsidRPr="00877B80">
        <w:rPr>
          <w:lang w:val="es-ES" w:eastAsia="ko-KR"/>
        </w:rPr>
        <w:t>7.4</w:t>
      </w:r>
      <w:r w:rsidRPr="00877B80">
        <w:rPr>
          <w:lang w:val="es-ES" w:eastAsia="ko-KR"/>
        </w:rPr>
        <w:tab/>
        <w:t>Ocupación de recursos de espectro</w:t>
      </w:r>
      <w:bookmarkEnd w:id="86"/>
      <w:bookmarkEnd w:id="87"/>
    </w:p>
    <w:p w:rsidR="008339AB" w:rsidRPr="00877B80" w:rsidRDefault="008339AB" w:rsidP="00803B51">
      <w:pPr>
        <w:rPr>
          <w:lang w:val="es-ES"/>
        </w:rPr>
      </w:pPr>
      <w:r>
        <w:rPr>
          <w:lang w:val="es-ES" w:eastAsia="ko-KR"/>
        </w:rPr>
        <w:t>Como ejemplo de utilización de los resultados de medir la ocupación de recursos de espectro</w:t>
      </w:r>
      <w:r w:rsidRPr="00877B80">
        <w:rPr>
          <w:lang w:val="es-ES"/>
        </w:rPr>
        <w:t xml:space="preserve">, </w:t>
      </w:r>
      <w:r>
        <w:rPr>
          <w:lang w:val="es-ES"/>
        </w:rPr>
        <w:t xml:space="preserve">se llevó a cabo una medición a largo plazo de dos bandas de frecuencia diferentes atribuidas a los enlaces de radiodifusión </w:t>
      </w:r>
      <w:r w:rsidRPr="00877B80">
        <w:rPr>
          <w:lang w:val="es-ES"/>
        </w:rPr>
        <w:t>FM</w:t>
      </w:r>
      <w:r>
        <w:rPr>
          <w:lang w:val="es-ES"/>
        </w:rPr>
        <w:t>,</w:t>
      </w:r>
      <w:r w:rsidRPr="00877B80">
        <w:rPr>
          <w:lang w:val="es-ES"/>
        </w:rPr>
        <w:t xml:space="preserve"> </w:t>
      </w:r>
      <w:r>
        <w:rPr>
          <w:lang w:val="es-ES"/>
        </w:rPr>
        <w:t xml:space="preserve">utilizando un equipo de comprobación técnica fijo y móvil, como se ilustra en la </w:t>
      </w:r>
      <w:r w:rsidRPr="00877B80">
        <w:rPr>
          <w:lang w:val="es-ES"/>
        </w:rPr>
        <w:t>Fig. 20.</w:t>
      </w:r>
    </w:p>
    <w:p w:rsidR="008339AB" w:rsidRPr="00877B80" w:rsidRDefault="008339AB" w:rsidP="008339AB">
      <w:pPr>
        <w:pStyle w:val="FigureNo"/>
        <w:rPr>
          <w:lang w:val="es-ES" w:eastAsia="ko-KR"/>
        </w:rPr>
      </w:pPr>
      <w:r w:rsidRPr="00877B80">
        <w:rPr>
          <w:lang w:val="es-ES" w:eastAsia="ko-KR"/>
        </w:rPr>
        <w:t>FIGUR</w:t>
      </w:r>
      <w:r>
        <w:rPr>
          <w:lang w:val="es-ES" w:eastAsia="ko-KR"/>
        </w:rPr>
        <w:t>A</w:t>
      </w:r>
      <w:r w:rsidRPr="00877B80">
        <w:rPr>
          <w:lang w:val="es-ES" w:eastAsia="ko-KR"/>
        </w:rPr>
        <w:t xml:space="preserve"> 20</w:t>
      </w:r>
    </w:p>
    <w:p w:rsidR="008339AB" w:rsidRPr="00877B80" w:rsidRDefault="008339AB" w:rsidP="004E0F1F">
      <w:pPr>
        <w:pStyle w:val="Figuretitle"/>
        <w:rPr>
          <w:lang w:val="es-ES" w:eastAsia="ko-KR"/>
        </w:rPr>
      </w:pPr>
      <w:r>
        <w:rPr>
          <w:lang w:val="es-ES" w:eastAsia="ko-KR"/>
        </w:rPr>
        <w:t xml:space="preserve">Sistema de comprobación técnica fijo </w:t>
      </w:r>
      <w:r w:rsidRPr="00877B80">
        <w:rPr>
          <w:lang w:val="es-ES" w:eastAsia="ko-KR"/>
        </w:rPr>
        <w:t>(</w:t>
      </w:r>
      <w:r>
        <w:rPr>
          <w:lang w:val="es-ES" w:eastAsia="ko-KR"/>
        </w:rPr>
        <w:t>izquierda</w:t>
      </w:r>
      <w:r w:rsidRPr="00877B80">
        <w:rPr>
          <w:lang w:val="es-ES" w:eastAsia="ko-KR"/>
        </w:rPr>
        <w:t xml:space="preserve">) </w:t>
      </w:r>
      <w:r>
        <w:rPr>
          <w:lang w:val="es-ES" w:eastAsia="ko-KR"/>
        </w:rPr>
        <w:t>y</w:t>
      </w:r>
      <w:r w:rsidR="004E0F1F">
        <w:rPr>
          <w:lang w:val="es-ES" w:eastAsia="ko-KR"/>
        </w:rPr>
        <w:t xml:space="preserve"> </w:t>
      </w:r>
      <w:r>
        <w:rPr>
          <w:lang w:val="es-ES" w:eastAsia="ko-KR"/>
        </w:rPr>
        <w:t xml:space="preserve">móvil </w:t>
      </w:r>
      <w:r w:rsidRPr="00877B80">
        <w:rPr>
          <w:lang w:val="es-ES" w:eastAsia="ko-KR"/>
        </w:rPr>
        <w:t>(</w:t>
      </w:r>
      <w:r>
        <w:rPr>
          <w:lang w:val="es-ES" w:eastAsia="ko-KR"/>
        </w:rPr>
        <w:t>derecha</w:t>
      </w:r>
      <w:r w:rsidRPr="00877B80">
        <w:rPr>
          <w:lang w:val="es-ES" w:eastAsia="ko-KR"/>
        </w:rPr>
        <w:t>)</w:t>
      </w:r>
      <w:r w:rsidR="004E0F1F">
        <w:rPr>
          <w:lang w:val="es-ES" w:eastAsia="ko-KR"/>
        </w:rPr>
        <w:br/>
      </w:r>
      <w:r>
        <w:rPr>
          <w:lang w:val="es-ES" w:eastAsia="ko-KR"/>
        </w:rPr>
        <w:t>para medir la ocupación del espectro</w:t>
      </w:r>
    </w:p>
    <w:p w:rsidR="008339AB" w:rsidRPr="00877B80" w:rsidRDefault="008339AB" w:rsidP="005A27C5">
      <w:pPr>
        <w:pStyle w:val="Figure"/>
        <w:rPr>
          <w:lang w:val="es-ES"/>
        </w:rPr>
      </w:pPr>
      <w:r w:rsidRPr="00877B80">
        <w:rPr>
          <w:noProof/>
          <w:lang w:val="en-US" w:eastAsia="zh-CN"/>
        </w:rPr>
        <w:drawing>
          <wp:anchor distT="0" distB="0" distL="114300" distR="114300" simplePos="0" relativeHeight="251677696" behindDoc="0" locked="0" layoutInCell="1" allowOverlap="1" wp14:anchorId="49E0BF31" wp14:editId="4E138654">
            <wp:simplePos x="0" y="0"/>
            <wp:positionH relativeFrom="column">
              <wp:posOffset>383540</wp:posOffset>
            </wp:positionH>
            <wp:positionV relativeFrom="line">
              <wp:posOffset>128905</wp:posOffset>
            </wp:positionV>
            <wp:extent cx="5659120" cy="1567815"/>
            <wp:effectExtent l="0" t="0" r="0" b="0"/>
            <wp:wrapSquare wrapText="bothSides"/>
            <wp:docPr id="1300" name="Picture 1300" descr="DRW00000f100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W00000f100eb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9120"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9AB" w:rsidRPr="00877B80" w:rsidRDefault="008339AB" w:rsidP="008339AB">
      <w:pPr>
        <w:rPr>
          <w:lang w:val="es-ES" w:eastAsia="ko-KR"/>
        </w:rPr>
      </w:pPr>
    </w:p>
    <w:p w:rsidR="008339AB" w:rsidRPr="00877B80" w:rsidRDefault="008339AB" w:rsidP="008339AB">
      <w:pPr>
        <w:rPr>
          <w:lang w:val="es-ES" w:eastAsia="ko-KR"/>
        </w:rPr>
      </w:pPr>
    </w:p>
    <w:p w:rsidR="008339AB" w:rsidRPr="00877B80" w:rsidRDefault="008339AB" w:rsidP="008339AB">
      <w:pPr>
        <w:rPr>
          <w:lang w:val="es-ES" w:eastAsia="ko-KR"/>
        </w:rPr>
      </w:pPr>
    </w:p>
    <w:p w:rsidR="008339AB" w:rsidRPr="00877B80" w:rsidRDefault="008339AB" w:rsidP="008339AB">
      <w:pPr>
        <w:rPr>
          <w:lang w:val="es-ES" w:eastAsia="ko-KR"/>
        </w:rPr>
      </w:pPr>
    </w:p>
    <w:p w:rsidR="008339AB" w:rsidRPr="00877B80" w:rsidRDefault="008339AB" w:rsidP="008339AB">
      <w:pPr>
        <w:rPr>
          <w:lang w:val="es-ES" w:eastAsia="ko-KR"/>
        </w:rPr>
      </w:pPr>
    </w:p>
    <w:p w:rsidR="008339AB" w:rsidRPr="00877B80" w:rsidRDefault="008339AB" w:rsidP="008339AB">
      <w:pPr>
        <w:rPr>
          <w:lang w:val="es-ES" w:eastAsia="ko-KR"/>
        </w:rPr>
      </w:pPr>
    </w:p>
    <w:p w:rsidR="008339AB" w:rsidRPr="00877B80" w:rsidRDefault="008339AB" w:rsidP="00803B51">
      <w:pPr>
        <w:rPr>
          <w:lang w:val="es-ES" w:eastAsia="ko-KR"/>
        </w:rPr>
      </w:pPr>
      <w:r>
        <w:rPr>
          <w:lang w:val="es-ES" w:eastAsia="ko-KR"/>
        </w:rPr>
        <w:t xml:space="preserve">Los enlaces de radiodifusión </w:t>
      </w:r>
      <w:r w:rsidRPr="00877B80">
        <w:rPr>
          <w:lang w:val="es-ES" w:eastAsia="ko-KR"/>
        </w:rPr>
        <w:t xml:space="preserve">FM </w:t>
      </w:r>
      <w:r>
        <w:rPr>
          <w:lang w:val="es-ES" w:eastAsia="ko-KR"/>
        </w:rPr>
        <w:t>se utilizan para transmitir contenido de programas desde un emplazamiento de producción distante hasta el estudio más cercano</w:t>
      </w:r>
      <w:r w:rsidRPr="00877B80">
        <w:rPr>
          <w:lang w:val="es-ES" w:eastAsia="ko-KR"/>
        </w:rPr>
        <w:t xml:space="preserve">, </w:t>
      </w:r>
      <w:r>
        <w:rPr>
          <w:lang w:val="es-ES" w:eastAsia="ko-KR"/>
        </w:rPr>
        <w:t>entre dos es</w:t>
      </w:r>
      <w:r w:rsidRPr="00877B80">
        <w:rPr>
          <w:lang w:val="es-ES" w:eastAsia="ko-KR"/>
        </w:rPr>
        <w:t xml:space="preserve">tudios, </w:t>
      </w:r>
      <w:r>
        <w:rPr>
          <w:lang w:val="es-ES" w:eastAsia="ko-KR"/>
        </w:rPr>
        <w:t>o desde el estudio hasta el emplazamiento de transmisión</w:t>
      </w:r>
      <w:r w:rsidRPr="00877B80">
        <w:rPr>
          <w:lang w:val="es-ES" w:eastAsia="ko-KR"/>
        </w:rPr>
        <w:t>.</w:t>
      </w:r>
    </w:p>
    <w:p w:rsidR="008339AB" w:rsidRPr="00877B80" w:rsidRDefault="008339AB" w:rsidP="00AC0AE3">
      <w:pPr>
        <w:rPr>
          <w:lang w:val="es-ES" w:eastAsia="ko-KR"/>
        </w:rPr>
      </w:pPr>
      <w:r>
        <w:rPr>
          <w:lang w:val="es-ES"/>
        </w:rPr>
        <w:t>Como se preveía que la utilización el espectro era muy pequeña</w:t>
      </w:r>
      <w:r w:rsidRPr="00877B80">
        <w:rPr>
          <w:lang w:val="es-ES" w:eastAsia="ko-KR"/>
        </w:rPr>
        <w:t xml:space="preserve">, </w:t>
      </w:r>
      <w:r>
        <w:rPr>
          <w:lang w:val="es-ES" w:eastAsia="ko-KR"/>
        </w:rPr>
        <w:t xml:space="preserve">los resultados deberían justificar una reatribución de la gama </w:t>
      </w:r>
      <w:r w:rsidRPr="00877B80">
        <w:rPr>
          <w:lang w:val="es-ES" w:eastAsia="ko-KR"/>
        </w:rPr>
        <w:t>900</w:t>
      </w:r>
      <w:r w:rsidR="00AC0AE3">
        <w:rPr>
          <w:lang w:val="es-ES" w:eastAsia="ko-KR"/>
        </w:rPr>
        <w:t> </w:t>
      </w:r>
      <w:r w:rsidRPr="00877B80">
        <w:rPr>
          <w:lang w:val="es-ES" w:eastAsia="ko-KR"/>
        </w:rPr>
        <w:t xml:space="preserve">MHz </w:t>
      </w:r>
      <w:r>
        <w:rPr>
          <w:lang w:val="es-ES" w:eastAsia="ko-KR"/>
        </w:rPr>
        <w:t>a otros servicios de comunicaciones</w:t>
      </w:r>
      <w:r w:rsidRPr="00877B80">
        <w:rPr>
          <w:lang w:val="es-ES" w:eastAsia="ko-KR"/>
        </w:rPr>
        <w:t xml:space="preserve">. </w:t>
      </w:r>
      <w:r>
        <w:rPr>
          <w:lang w:val="es-ES" w:eastAsia="ko-KR"/>
        </w:rPr>
        <w:t>La Fig.</w:t>
      </w:r>
      <w:r w:rsidRPr="00877B80">
        <w:rPr>
          <w:lang w:val="es-ES" w:eastAsia="ko-KR"/>
        </w:rPr>
        <w:t xml:space="preserve"> 21 </w:t>
      </w:r>
      <w:r>
        <w:rPr>
          <w:lang w:val="es-ES" w:eastAsia="ko-KR"/>
        </w:rPr>
        <w:t>muestra los resultados de la ocupación de cada canal disponible para cada una de las dos bandas por separado</w:t>
      </w:r>
      <w:r w:rsidRPr="00877B80">
        <w:rPr>
          <w:lang w:val="es-ES" w:eastAsia="ko-KR"/>
        </w:rPr>
        <w:t>.</w:t>
      </w:r>
    </w:p>
    <w:p w:rsidR="008339AB" w:rsidRPr="00877B80" w:rsidRDefault="008339AB" w:rsidP="008339AB">
      <w:pPr>
        <w:pStyle w:val="FigureNo"/>
        <w:rPr>
          <w:lang w:val="es-ES" w:eastAsia="ko-KR"/>
        </w:rPr>
      </w:pPr>
      <w:r w:rsidRPr="00877B80">
        <w:rPr>
          <w:lang w:val="es-ES" w:eastAsia="ko-KR"/>
        </w:rPr>
        <w:t>FIGUR</w:t>
      </w:r>
      <w:r>
        <w:rPr>
          <w:lang w:val="es-ES" w:eastAsia="ko-KR"/>
        </w:rPr>
        <w:t>a</w:t>
      </w:r>
      <w:r w:rsidRPr="00877B80">
        <w:rPr>
          <w:lang w:val="es-ES" w:eastAsia="ko-KR"/>
        </w:rPr>
        <w:t xml:space="preserve"> 21</w:t>
      </w:r>
    </w:p>
    <w:p w:rsidR="008339AB" w:rsidRPr="00877B80" w:rsidRDefault="008339AB" w:rsidP="004E0F1F">
      <w:pPr>
        <w:pStyle w:val="Figuretitle"/>
        <w:rPr>
          <w:lang w:val="es-ES" w:eastAsia="ko-KR"/>
        </w:rPr>
      </w:pPr>
      <w:r>
        <w:rPr>
          <w:lang w:val="es-ES" w:eastAsia="ko-KR"/>
        </w:rPr>
        <w:t>Resultado de medición del servicio de enlaces de</w:t>
      </w:r>
      <w:r w:rsidR="004E0F1F">
        <w:rPr>
          <w:lang w:val="es-ES" w:eastAsia="ko-KR"/>
        </w:rPr>
        <w:t xml:space="preserve"> </w:t>
      </w:r>
      <w:r>
        <w:rPr>
          <w:lang w:val="es-ES" w:eastAsia="ko-KR"/>
        </w:rPr>
        <w:t xml:space="preserve">radiodifusión </w:t>
      </w:r>
      <w:r w:rsidRPr="00877B80">
        <w:rPr>
          <w:lang w:val="es-ES" w:eastAsia="ko-KR"/>
        </w:rPr>
        <w:t>FM</w:t>
      </w:r>
      <w:r w:rsidR="004E0F1F">
        <w:rPr>
          <w:lang w:val="es-ES" w:eastAsia="ko-KR"/>
        </w:rPr>
        <w:br/>
      </w:r>
      <w:r w:rsidRPr="00877B80">
        <w:rPr>
          <w:lang w:val="es-ES" w:eastAsia="ko-KR"/>
        </w:rPr>
        <w:t>(942~959 MHz, 1 700~1 710 MHz)</w:t>
      </w:r>
    </w:p>
    <w:p w:rsidR="008339AB" w:rsidRPr="00877B80" w:rsidRDefault="00216F28" w:rsidP="005A27C5">
      <w:pPr>
        <w:pStyle w:val="Figure"/>
        <w:rPr>
          <w:noProof/>
          <w:lang w:val="es-ES" w:eastAsia="de-DE"/>
        </w:rPr>
      </w:pPr>
      <w:r>
        <w:rPr>
          <w:noProof/>
          <w:lang w:val="es-ES" w:eastAsia="de-DE"/>
        </w:rPr>
        <w:tab/>
      </w:r>
      <w:r w:rsidR="008339AB" w:rsidRPr="00877B80">
        <w:rPr>
          <w:noProof/>
          <w:lang w:val="en-US" w:eastAsia="zh-CN"/>
        </w:rPr>
        <w:drawing>
          <wp:inline distT="0" distB="0" distL="0" distR="0" wp14:anchorId="65EB6C13" wp14:editId="139DF530">
            <wp:extent cx="5524500" cy="2124075"/>
            <wp:effectExtent l="0" t="0" r="0"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2124075"/>
                    </a:xfrm>
                    <a:prstGeom prst="rect">
                      <a:avLst/>
                    </a:prstGeom>
                    <a:noFill/>
                    <a:ln>
                      <a:noFill/>
                    </a:ln>
                  </pic:spPr>
                </pic:pic>
              </a:graphicData>
            </a:graphic>
          </wp:inline>
        </w:drawing>
      </w:r>
    </w:p>
    <w:p w:rsidR="008339AB" w:rsidRPr="00877B80" w:rsidRDefault="008339AB" w:rsidP="00803B51">
      <w:pPr>
        <w:rPr>
          <w:lang w:val="es-ES" w:eastAsia="ko-KR"/>
        </w:rPr>
      </w:pPr>
      <w:r>
        <w:rPr>
          <w:lang w:val="es-ES" w:eastAsia="ko-KR"/>
        </w:rPr>
        <w:lastRenderedPageBreak/>
        <w:t xml:space="preserve">La </w:t>
      </w:r>
      <w:r w:rsidRPr="00877B80">
        <w:rPr>
          <w:lang w:val="es-ES" w:eastAsia="ko-KR"/>
        </w:rPr>
        <w:t xml:space="preserve">SRO </w:t>
      </w:r>
      <w:r>
        <w:rPr>
          <w:lang w:val="es-ES" w:eastAsia="ko-KR"/>
        </w:rPr>
        <w:t xml:space="preserve">calculada de la banda inferior era de </w:t>
      </w:r>
      <w:r w:rsidRPr="00877B80">
        <w:rPr>
          <w:lang w:val="es-ES" w:eastAsia="ko-KR"/>
        </w:rPr>
        <w:t>3</w:t>
      </w:r>
      <w:r>
        <w:rPr>
          <w:lang w:val="es-ES" w:eastAsia="ko-KR"/>
        </w:rPr>
        <w:t>,</w:t>
      </w:r>
      <w:r w:rsidRPr="00877B80">
        <w:rPr>
          <w:lang w:val="es-ES" w:eastAsia="ko-KR"/>
        </w:rPr>
        <w:t xml:space="preserve">85% </w:t>
      </w:r>
      <w:r>
        <w:rPr>
          <w:lang w:val="es-ES" w:eastAsia="ko-KR"/>
        </w:rPr>
        <w:t xml:space="preserve">e inferior al </w:t>
      </w:r>
      <w:r w:rsidRPr="00877B80">
        <w:rPr>
          <w:lang w:val="es-ES" w:eastAsia="ko-KR"/>
        </w:rPr>
        <w:t xml:space="preserve">1% </w:t>
      </w:r>
      <w:r>
        <w:rPr>
          <w:lang w:val="es-ES" w:eastAsia="ko-KR"/>
        </w:rPr>
        <w:t>en la banda superior</w:t>
      </w:r>
      <w:r w:rsidRPr="00877B80">
        <w:rPr>
          <w:lang w:val="es-ES" w:eastAsia="ko-KR"/>
        </w:rPr>
        <w:t xml:space="preserve">. </w:t>
      </w:r>
      <w:r>
        <w:rPr>
          <w:lang w:val="es-ES" w:eastAsia="ko-KR"/>
        </w:rPr>
        <w:t xml:space="preserve">Habida cuenta de este resultado, se decidió combinar todos los servicios de enlaces de radiodifusión </w:t>
      </w:r>
      <w:r w:rsidRPr="00877B80">
        <w:rPr>
          <w:lang w:val="es-ES" w:eastAsia="ko-KR"/>
        </w:rPr>
        <w:t xml:space="preserve">FM </w:t>
      </w:r>
      <w:r>
        <w:rPr>
          <w:lang w:val="es-ES" w:eastAsia="ko-KR"/>
        </w:rPr>
        <w:t>en la banda superior</w:t>
      </w:r>
      <w:r w:rsidRPr="00877B80">
        <w:rPr>
          <w:lang w:val="es-ES" w:eastAsia="ko-KR"/>
        </w:rPr>
        <w:t xml:space="preserve">, </w:t>
      </w:r>
      <w:r>
        <w:rPr>
          <w:lang w:val="es-ES" w:eastAsia="ko-KR"/>
        </w:rPr>
        <w:t>dejando así la banda inferior disponible para el servicio de comunicaciones móviles que está creciendo rápido</w:t>
      </w:r>
      <w:r w:rsidRPr="00877B80">
        <w:rPr>
          <w:lang w:val="es-ES" w:eastAsia="ko-KR"/>
        </w:rPr>
        <w:t>.</w:t>
      </w:r>
    </w:p>
    <w:p w:rsidR="008339AB" w:rsidRPr="00877B80" w:rsidRDefault="008339AB" w:rsidP="008339AB">
      <w:pPr>
        <w:pStyle w:val="Heading2"/>
        <w:rPr>
          <w:lang w:val="es-ES"/>
        </w:rPr>
      </w:pPr>
      <w:bookmarkStart w:id="88" w:name="_Toc349812690"/>
      <w:bookmarkStart w:id="89" w:name="_Toc351716866"/>
      <w:r w:rsidRPr="00877B80">
        <w:rPr>
          <w:lang w:val="es-ES"/>
        </w:rPr>
        <w:t>7.5</w:t>
      </w:r>
      <w:r w:rsidRPr="00877B80">
        <w:rPr>
          <w:lang w:val="es-ES"/>
        </w:rPr>
        <w:tab/>
      </w:r>
      <w:r>
        <w:rPr>
          <w:lang w:val="es-ES"/>
        </w:rPr>
        <w:t>Disponibilidad de resultados</w:t>
      </w:r>
      <w:bookmarkEnd w:id="88"/>
      <w:bookmarkEnd w:id="89"/>
    </w:p>
    <w:p w:rsidR="008339AB" w:rsidRPr="00877B80" w:rsidRDefault="008339AB" w:rsidP="00803B51">
      <w:pPr>
        <w:rPr>
          <w:lang w:val="es-ES"/>
        </w:rPr>
      </w:pPr>
      <w:r>
        <w:rPr>
          <w:lang w:val="es-ES"/>
        </w:rPr>
        <w:t>Los resultados deberían ponerse a disposición de todos los interesados en conocer los datos sobre la ocupación</w:t>
      </w:r>
      <w:r w:rsidRPr="00877B80">
        <w:rPr>
          <w:lang w:val="es-ES"/>
        </w:rPr>
        <w:t xml:space="preserve">, </w:t>
      </w:r>
      <w:r>
        <w:rPr>
          <w:lang w:val="es-ES"/>
        </w:rPr>
        <w:t>ya se trate de departamentos de planificación de frecuencias o de concesión de licencias y ejecutivos</w:t>
      </w:r>
      <w:r w:rsidRPr="00877B80">
        <w:rPr>
          <w:lang w:val="es-ES"/>
        </w:rPr>
        <w:t xml:space="preserve">. </w:t>
      </w:r>
      <w:r>
        <w:rPr>
          <w:lang w:val="es-ES"/>
        </w:rPr>
        <w:t xml:space="preserve">Es preferible publicarlas en un sitio web de Intranet de la organización o incluso en </w:t>
      </w:r>
      <w:r w:rsidRPr="00877B80">
        <w:rPr>
          <w:lang w:val="es-ES"/>
        </w:rPr>
        <w:t>Internet.</w:t>
      </w:r>
    </w:p>
    <w:p w:rsidR="008339AB" w:rsidRPr="00877B80" w:rsidRDefault="008339AB" w:rsidP="00803B51">
      <w:pPr>
        <w:rPr>
          <w:lang w:val="es-ES"/>
        </w:rPr>
      </w:pPr>
      <w:r>
        <w:rPr>
          <w:lang w:val="es-ES"/>
        </w:rPr>
        <w:t>En caso de que la organización utilice un programa informático de concesión de licencias o de gestión del espectro</w:t>
      </w:r>
      <w:r w:rsidRPr="00877B80">
        <w:rPr>
          <w:lang w:val="es-ES"/>
        </w:rPr>
        <w:t xml:space="preserve">, </w:t>
      </w:r>
      <w:r>
        <w:rPr>
          <w:lang w:val="es-ES"/>
        </w:rPr>
        <w:t>los resultados deberían figurar en la parte de la base de datos relativa a la comprobación del espectro</w:t>
      </w:r>
      <w:r w:rsidRPr="00877B80">
        <w:rPr>
          <w:lang w:val="es-ES"/>
        </w:rPr>
        <w:t xml:space="preserve">, </w:t>
      </w:r>
      <w:r>
        <w:rPr>
          <w:lang w:val="es-ES"/>
        </w:rPr>
        <w:t>preferiblemente mediante un interfaz de datos automática</w:t>
      </w:r>
      <w:r w:rsidRPr="00877B80">
        <w:rPr>
          <w:lang w:val="es-ES"/>
        </w:rPr>
        <w:t>.</w:t>
      </w:r>
    </w:p>
    <w:p w:rsidR="008339AB" w:rsidRPr="00877B80" w:rsidRDefault="008339AB" w:rsidP="004E0F1F">
      <w:pPr>
        <w:rPr>
          <w:color w:val="000000"/>
          <w:lang w:val="es-ES" w:eastAsia="ar-SA"/>
        </w:rPr>
      </w:pPr>
      <w:r>
        <w:rPr>
          <w:lang w:val="es-ES" w:eastAsia="ar-SA"/>
        </w:rPr>
        <w:t>Las administraciones vecinas podrían estar interesadas en intercambiar datos sobre la ocupación</w:t>
      </w:r>
      <w:r w:rsidRPr="00877B80">
        <w:rPr>
          <w:lang w:val="es-ES" w:eastAsia="ar-SA"/>
        </w:rPr>
        <w:t xml:space="preserve">, </w:t>
      </w:r>
      <w:r>
        <w:rPr>
          <w:lang w:val="es-ES" w:eastAsia="ar-SA"/>
        </w:rPr>
        <w:t>especialmente sobre las regiones próximas a las fronteras nacionales</w:t>
      </w:r>
      <w:r w:rsidRPr="00877B80">
        <w:rPr>
          <w:lang w:val="es-ES" w:eastAsia="ar-SA"/>
        </w:rPr>
        <w:t xml:space="preserve">, </w:t>
      </w:r>
      <w:r>
        <w:rPr>
          <w:lang w:val="es-ES" w:eastAsia="ar-SA"/>
        </w:rPr>
        <w:t>lo que sirve de ayuda a la hora de asignar frecuencias</w:t>
      </w:r>
      <w:r w:rsidRPr="00877B80">
        <w:rPr>
          <w:lang w:val="es-ES" w:eastAsia="ar-SA"/>
        </w:rPr>
        <w:t xml:space="preserve">. </w:t>
      </w:r>
      <w:r>
        <w:rPr>
          <w:lang w:val="es-ES" w:eastAsia="ar-SA"/>
        </w:rPr>
        <w:t>En tales casos es importante utilizar un formato idéntico y sin ambigüedades que permita interpretar correctamente los datos que las partes cooperantes se intercambian entre sí</w:t>
      </w:r>
      <w:r w:rsidRPr="00877B80">
        <w:rPr>
          <w:lang w:val="es-ES" w:eastAsia="ar-SA"/>
        </w:rPr>
        <w:t xml:space="preserve">. </w:t>
      </w:r>
      <w:r>
        <w:rPr>
          <w:lang w:val="es-ES" w:eastAsia="ar-SA"/>
        </w:rPr>
        <w:t>Por ejemplo</w:t>
      </w:r>
      <w:r w:rsidRPr="00877B80">
        <w:rPr>
          <w:lang w:val="es-ES" w:eastAsia="ar-SA"/>
        </w:rPr>
        <w:t>,</w:t>
      </w:r>
      <w:r w:rsidRPr="00877B80" w:rsidDel="003B2F38">
        <w:rPr>
          <w:bCs/>
          <w:lang w:val="es-ES" w:eastAsia="ar-SA"/>
        </w:rPr>
        <w:t xml:space="preserve"> </w:t>
      </w:r>
      <w:r>
        <w:rPr>
          <w:bCs/>
          <w:lang w:val="es-ES" w:eastAsia="ar-SA"/>
        </w:rPr>
        <w:t>la Recomendación U</w:t>
      </w:r>
      <w:r w:rsidRPr="00877B80">
        <w:rPr>
          <w:bCs/>
          <w:lang w:val="es-ES" w:eastAsia="ar-SA"/>
        </w:rPr>
        <w:t>IT-R</w:t>
      </w:r>
      <w:r w:rsidR="004E0F1F">
        <w:rPr>
          <w:bCs/>
          <w:lang w:val="es-ES" w:eastAsia="ar-SA"/>
        </w:rPr>
        <w:t> </w:t>
      </w:r>
      <w:r w:rsidRPr="00877B80">
        <w:rPr>
          <w:bCs/>
          <w:lang w:val="es-ES" w:eastAsia="ar-SA"/>
        </w:rPr>
        <w:t xml:space="preserve">SM.1809 </w:t>
      </w:r>
      <w:r>
        <w:rPr>
          <w:bCs/>
          <w:lang w:val="es-ES" w:eastAsia="ar-SA"/>
        </w:rPr>
        <w:t>«</w:t>
      </w:r>
      <w:r w:rsidRPr="00917772">
        <w:rPr>
          <w:bCs/>
          <w:lang w:val="es-ES" w:eastAsia="ar-SA"/>
        </w:rPr>
        <w:t>Formato normalizado de intercambio de datos para los registros y mediciones de bandas de frecuencias efectuados en estaciones de comprobación técnica</w:t>
      </w:r>
      <w:r>
        <w:rPr>
          <w:lang w:val="es-ES"/>
        </w:rPr>
        <w:t>»</w:t>
      </w:r>
      <w:r w:rsidRPr="00877B80">
        <w:rPr>
          <w:lang w:val="es-ES"/>
        </w:rPr>
        <w:t xml:space="preserve"> </w:t>
      </w:r>
      <w:r>
        <w:rPr>
          <w:lang w:val="es-ES" w:eastAsia="ar-SA"/>
        </w:rPr>
        <w:t xml:space="preserve">recomienda a tal efecto la utilización de formato de fichero </w:t>
      </w:r>
      <w:r w:rsidRPr="00877B80" w:rsidDel="003B2F38">
        <w:rPr>
          <w:color w:val="000000"/>
          <w:lang w:val="es-ES" w:eastAsia="ar-SA"/>
        </w:rPr>
        <w:t xml:space="preserve">ASCII </w:t>
      </w:r>
      <w:r>
        <w:rPr>
          <w:lang w:val="es-ES" w:eastAsia="ar-SA"/>
        </w:rPr>
        <w:t>deli</w:t>
      </w:r>
      <w:r>
        <w:rPr>
          <w:color w:val="000000"/>
          <w:lang w:val="es-ES" w:eastAsia="ar-SA"/>
        </w:rPr>
        <w:t xml:space="preserve">mitado por comas </w:t>
      </w:r>
      <w:r w:rsidRPr="00877B80" w:rsidDel="003B2F38">
        <w:rPr>
          <w:color w:val="000000"/>
          <w:lang w:val="es-ES" w:eastAsia="ar-SA"/>
        </w:rPr>
        <w:t>(</w:t>
      </w:r>
      <w:r w:rsidRPr="00877B80">
        <w:rPr>
          <w:color w:val="000000"/>
          <w:lang w:val="es-ES" w:eastAsia="ar-SA"/>
        </w:rPr>
        <w:t>CSV</w:t>
      </w:r>
      <w:r>
        <w:rPr>
          <w:color w:val="000000"/>
          <w:lang w:val="es-ES" w:eastAsia="ar-SA"/>
        </w:rPr>
        <w:t>, valores separados por comas</w:t>
      </w:r>
      <w:r w:rsidRPr="00877B80">
        <w:rPr>
          <w:color w:val="000000"/>
          <w:lang w:val="es-ES" w:eastAsia="ar-SA"/>
        </w:rPr>
        <w:t xml:space="preserve">) </w:t>
      </w:r>
      <w:r>
        <w:rPr>
          <w:color w:val="000000"/>
          <w:lang w:val="es-ES" w:eastAsia="ar-SA"/>
        </w:rPr>
        <w:t>para intercambiar datos sobre la ocupación</w:t>
      </w:r>
      <w:r w:rsidRPr="00877B80">
        <w:rPr>
          <w:color w:val="000000"/>
          <w:lang w:val="es-ES" w:eastAsia="ar-SA"/>
        </w:rPr>
        <w:t xml:space="preserve">. </w:t>
      </w:r>
      <w:r>
        <w:rPr>
          <w:color w:val="000000"/>
          <w:lang w:val="es-ES" w:eastAsia="ar-SA"/>
        </w:rPr>
        <w:t>Muchos de los programas más corrientes de base de datos y hojas de cálculo pueden leer este formato</w:t>
      </w:r>
      <w:r w:rsidRPr="00877B80">
        <w:rPr>
          <w:color w:val="000000"/>
          <w:lang w:val="es-ES" w:eastAsia="ar-SA"/>
        </w:rPr>
        <w:t>.</w:t>
      </w:r>
    </w:p>
    <w:p w:rsidR="008339AB" w:rsidRPr="00877B80" w:rsidRDefault="008339AB" w:rsidP="00C61BB0">
      <w:pPr>
        <w:pStyle w:val="Heading1"/>
        <w:spacing w:before="320"/>
        <w:rPr>
          <w:lang w:val="es-ES"/>
        </w:rPr>
      </w:pPr>
      <w:bookmarkStart w:id="90" w:name="_Toc349812691"/>
      <w:bookmarkStart w:id="91" w:name="_Toc351716867"/>
      <w:r w:rsidRPr="00877B80">
        <w:rPr>
          <w:lang w:val="es-ES"/>
        </w:rPr>
        <w:t>8</w:t>
      </w:r>
      <w:r w:rsidRPr="00877B80">
        <w:rPr>
          <w:lang w:val="es-ES"/>
        </w:rPr>
        <w:tab/>
      </w:r>
      <w:r>
        <w:rPr>
          <w:lang w:val="es-ES"/>
        </w:rPr>
        <w:t>Casos especiales de medición de la ocupación</w:t>
      </w:r>
      <w:bookmarkEnd w:id="90"/>
      <w:bookmarkEnd w:id="91"/>
      <w:r>
        <w:rPr>
          <w:lang w:val="es-ES"/>
        </w:rPr>
        <w:t xml:space="preserve"> </w:t>
      </w:r>
    </w:p>
    <w:p w:rsidR="008339AB" w:rsidRPr="00877B80" w:rsidRDefault="008339AB" w:rsidP="008339AB">
      <w:pPr>
        <w:pStyle w:val="Heading2"/>
        <w:rPr>
          <w:lang w:val="es-ES"/>
        </w:rPr>
      </w:pPr>
      <w:bookmarkStart w:id="92" w:name="_Toc349812692"/>
      <w:bookmarkStart w:id="93" w:name="_Toc351716868"/>
      <w:r w:rsidRPr="00877B80">
        <w:rPr>
          <w:lang w:val="es-ES"/>
        </w:rPr>
        <w:t>8.1</w:t>
      </w:r>
      <w:r w:rsidRPr="00877B80">
        <w:rPr>
          <w:lang w:val="es-ES"/>
        </w:rPr>
        <w:tab/>
      </w:r>
      <w:r>
        <w:rPr>
          <w:lang w:val="es-ES"/>
        </w:rPr>
        <w:t>Ocupación de canales de frecuencias en bandas de frecuencia atribuidas a sistema punto a punto del servicio fijo</w:t>
      </w:r>
      <w:bookmarkEnd w:id="92"/>
      <w:bookmarkEnd w:id="93"/>
    </w:p>
    <w:p w:rsidR="008339AB" w:rsidRDefault="008339AB" w:rsidP="00803B51">
      <w:pPr>
        <w:rPr>
          <w:lang w:val="es-ES"/>
        </w:rPr>
      </w:pPr>
      <w:r>
        <w:rPr>
          <w:lang w:val="es-ES"/>
        </w:rPr>
        <w:t xml:space="preserve">Algunos sistemas terrenales punto a punto del servicio fijo </w:t>
      </w:r>
      <w:r w:rsidRPr="00877B80">
        <w:rPr>
          <w:lang w:val="es-ES"/>
        </w:rPr>
        <w:t>(</w:t>
      </w:r>
      <w:r>
        <w:rPr>
          <w:lang w:val="es-ES"/>
        </w:rPr>
        <w:t>por ejemplo</w:t>
      </w:r>
      <w:r w:rsidRPr="00877B80">
        <w:rPr>
          <w:lang w:val="es-ES"/>
        </w:rPr>
        <w:t>, WiMAX</w:t>
      </w:r>
      <w:r>
        <w:rPr>
          <w:lang w:val="es-ES"/>
        </w:rPr>
        <w:t xml:space="preserve"> fijo</w:t>
      </w:r>
      <w:r w:rsidRPr="00877B80">
        <w:rPr>
          <w:lang w:val="es-ES"/>
        </w:rPr>
        <w:t xml:space="preserve">, </w:t>
      </w:r>
      <w:r>
        <w:rPr>
          <w:lang w:val="es-ES"/>
        </w:rPr>
        <w:t>comunicaciones de radioenlaces</w:t>
      </w:r>
      <w:r w:rsidRPr="00877B80">
        <w:rPr>
          <w:lang w:val="es-ES"/>
        </w:rPr>
        <w:t xml:space="preserve">, </w:t>
      </w:r>
      <w:r>
        <w:rPr>
          <w:lang w:val="es-ES"/>
        </w:rPr>
        <w:t>interconexión de estaciones de base para sistemas de radiocomunicaciones celulares,</w:t>
      </w:r>
      <w:r w:rsidRPr="00877B80">
        <w:rPr>
          <w:lang w:val="es-ES"/>
        </w:rPr>
        <w:t xml:space="preserve"> etc.) </w:t>
      </w:r>
      <w:r>
        <w:rPr>
          <w:lang w:val="es-ES"/>
        </w:rPr>
        <w:t>utilizan enlaces direccionales</w:t>
      </w:r>
      <w:r w:rsidRPr="00877B80">
        <w:rPr>
          <w:lang w:val="es-ES"/>
        </w:rPr>
        <w:t xml:space="preserve">. </w:t>
      </w:r>
      <w:r>
        <w:rPr>
          <w:lang w:val="es-ES"/>
        </w:rPr>
        <w:t>En este caso, la detección de las emisiones en un emplazamiento utilizando antenas unidireccionales permite obtener un cierta ocupación del canal en este emplazamiento solamente</w:t>
      </w:r>
      <w:r w:rsidRPr="00877B80">
        <w:rPr>
          <w:lang w:val="es-ES"/>
        </w:rPr>
        <w:t xml:space="preserve"> (</w:t>
      </w:r>
      <w:r>
        <w:rPr>
          <w:lang w:val="es-ES"/>
        </w:rPr>
        <w:t xml:space="preserve">véase la </w:t>
      </w:r>
      <w:r w:rsidRPr="00877B80">
        <w:rPr>
          <w:lang w:val="es-ES"/>
        </w:rPr>
        <w:t xml:space="preserve">Fig. 22). </w:t>
      </w:r>
      <w:r>
        <w:rPr>
          <w:lang w:val="es-ES"/>
        </w:rPr>
        <w:t>Pero esto no significa que este canal no se pueda utilizar para otros enlaces</w:t>
      </w:r>
      <w:r w:rsidRPr="00877B80">
        <w:rPr>
          <w:lang w:val="es-ES"/>
        </w:rPr>
        <w:t xml:space="preserve">, </w:t>
      </w:r>
      <w:r>
        <w:rPr>
          <w:lang w:val="es-ES"/>
        </w:rPr>
        <w:t>aun cuando el nivel de la señal rebase el umbral</w:t>
      </w:r>
      <w:r w:rsidRPr="00877B80">
        <w:rPr>
          <w:lang w:val="es-ES"/>
        </w:rPr>
        <w:t xml:space="preserve">. </w:t>
      </w:r>
      <w:r>
        <w:rPr>
          <w:lang w:val="es-ES"/>
        </w:rPr>
        <w:t>El mismo canal puede utilizarse en varios enlaces fijos sin crear interferencia perjudicial entre los mismos</w:t>
      </w:r>
      <w:r w:rsidRPr="00877B80">
        <w:rPr>
          <w:lang w:val="es-ES"/>
        </w:rPr>
        <w:t>.</w:t>
      </w:r>
    </w:p>
    <w:p w:rsidR="00C61BB0" w:rsidRPr="00877B80" w:rsidRDefault="00C61BB0" w:rsidP="00C61BB0">
      <w:pPr>
        <w:rPr>
          <w:lang w:val="es-ES"/>
        </w:rPr>
      </w:pPr>
      <w:r>
        <w:rPr>
          <w:lang w:val="es-ES"/>
        </w:rPr>
        <w:t>Ahora bien</w:t>
      </w:r>
      <w:r w:rsidRPr="00877B80">
        <w:rPr>
          <w:lang w:val="es-ES"/>
        </w:rPr>
        <w:t xml:space="preserve">, </w:t>
      </w:r>
      <w:r>
        <w:rPr>
          <w:lang w:val="es-ES"/>
        </w:rPr>
        <w:t xml:space="preserve">los resultados obtenidos al medir la ocupación del canal de frecuencias en el emplazamiento de la unidad de observación utilizando antenas omnidireccionales muestran que el canal de frecuencia está ocupado aun cuando la emisión proceda exclusivamente de un solo enlace </w:t>
      </w:r>
      <w:r w:rsidRPr="00877B80">
        <w:rPr>
          <w:lang w:val="es-ES"/>
        </w:rPr>
        <w:t>(</w:t>
      </w:r>
      <w:r>
        <w:rPr>
          <w:lang w:val="es-ES"/>
        </w:rPr>
        <w:t>por ejemplo</w:t>
      </w:r>
      <w:r w:rsidRPr="00877B80">
        <w:rPr>
          <w:lang w:val="es-ES"/>
        </w:rPr>
        <w:t xml:space="preserve">, </w:t>
      </w:r>
      <w:r>
        <w:rPr>
          <w:lang w:val="es-ES"/>
        </w:rPr>
        <w:t xml:space="preserve">el enlace </w:t>
      </w:r>
      <w:r w:rsidRPr="00877B80">
        <w:rPr>
          <w:lang w:val="es-ES"/>
        </w:rPr>
        <w:t>A).</w:t>
      </w:r>
    </w:p>
    <w:p w:rsidR="00C61BB0" w:rsidRPr="00877B80" w:rsidRDefault="00C61BB0" w:rsidP="00C61BB0">
      <w:pPr>
        <w:rPr>
          <w:lang w:val="es-ES"/>
        </w:rPr>
      </w:pPr>
      <w:r>
        <w:rPr>
          <w:lang w:val="es-ES"/>
        </w:rPr>
        <w:t>En este caso</w:t>
      </w:r>
      <w:r w:rsidRPr="00877B80">
        <w:rPr>
          <w:lang w:val="es-ES"/>
        </w:rPr>
        <w:t xml:space="preserve">, </w:t>
      </w:r>
      <w:r>
        <w:rPr>
          <w:lang w:val="es-ES"/>
        </w:rPr>
        <w:t>la configuración habitual para medir la ocupación normalmente no permite obtener la información deseada</w:t>
      </w:r>
      <w:r w:rsidRPr="00877B80">
        <w:rPr>
          <w:lang w:val="es-ES"/>
        </w:rPr>
        <w:t xml:space="preserve">. </w:t>
      </w:r>
      <w:r>
        <w:rPr>
          <w:lang w:val="es-ES"/>
        </w:rPr>
        <w:t>Dependiendo de la finalidad para la cual se mide la ocupación, pueden distinguirse los siguientes casos</w:t>
      </w:r>
      <w:r w:rsidRPr="00877B80">
        <w:rPr>
          <w:lang w:val="es-ES"/>
        </w:rPr>
        <w:t>:</w:t>
      </w:r>
    </w:p>
    <w:p w:rsidR="00C61BB0" w:rsidRPr="00877B80" w:rsidRDefault="00C61BB0" w:rsidP="00C61BB0">
      <w:pPr>
        <w:pStyle w:val="enumlev1"/>
        <w:rPr>
          <w:lang w:val="es-ES"/>
        </w:rPr>
      </w:pPr>
      <w:r w:rsidRPr="00877B80">
        <w:rPr>
          <w:lang w:val="es-ES"/>
        </w:rPr>
        <w:t>–</w:t>
      </w:r>
      <w:r w:rsidRPr="00877B80">
        <w:rPr>
          <w:lang w:val="es-ES"/>
        </w:rPr>
        <w:tab/>
      </w:r>
      <w:r>
        <w:rPr>
          <w:lang w:val="es-ES"/>
        </w:rPr>
        <w:t>Si el objetivo es encontrar frecuencias disponibles de un nuevo enlace fijo propuesto</w:t>
      </w:r>
      <w:r w:rsidRPr="00877B80">
        <w:rPr>
          <w:lang w:val="es-ES"/>
        </w:rPr>
        <w:t xml:space="preserve">, </w:t>
      </w:r>
      <w:r>
        <w:rPr>
          <w:lang w:val="es-ES"/>
        </w:rPr>
        <w:t>se debería medir con una antena direccional</w:t>
      </w:r>
      <w:r w:rsidRPr="00877B80">
        <w:rPr>
          <w:lang w:val="es-ES"/>
        </w:rPr>
        <w:t xml:space="preserve">. </w:t>
      </w:r>
      <w:r>
        <w:rPr>
          <w:lang w:val="es-ES"/>
        </w:rPr>
        <w:t>La unidad de observación tiene que situarse en los dos lugares del nuevo enlace propuesto</w:t>
      </w:r>
      <w:r w:rsidRPr="00877B80">
        <w:rPr>
          <w:lang w:val="es-ES"/>
        </w:rPr>
        <w:t>.</w:t>
      </w:r>
    </w:p>
    <w:p w:rsidR="00C61BB0" w:rsidRPr="00877B80" w:rsidRDefault="00C61BB0" w:rsidP="00C61BB0">
      <w:pPr>
        <w:pStyle w:val="enumlev1"/>
        <w:rPr>
          <w:lang w:val="es-ES"/>
        </w:rPr>
      </w:pPr>
      <w:r w:rsidRPr="00877B80">
        <w:rPr>
          <w:lang w:val="es-ES"/>
        </w:rPr>
        <w:t>–</w:t>
      </w:r>
      <w:r w:rsidRPr="00877B80">
        <w:rPr>
          <w:lang w:val="es-ES"/>
        </w:rPr>
        <w:tab/>
      </w:r>
      <w:r>
        <w:rPr>
          <w:lang w:val="es-ES"/>
        </w:rPr>
        <w:t>Si el objetivo es conocer la utilización general de la banda de frecuencias</w:t>
      </w:r>
      <w:r w:rsidRPr="00877B80">
        <w:rPr>
          <w:lang w:val="es-ES"/>
        </w:rPr>
        <w:t xml:space="preserve">, </w:t>
      </w:r>
      <w:r>
        <w:rPr>
          <w:lang w:val="es-ES"/>
        </w:rPr>
        <w:t>con independencia de la ubicación exacta</w:t>
      </w:r>
      <w:r w:rsidRPr="00877B80">
        <w:rPr>
          <w:lang w:val="es-ES"/>
        </w:rPr>
        <w:t xml:space="preserve">, </w:t>
      </w:r>
      <w:r>
        <w:rPr>
          <w:lang w:val="es-ES"/>
        </w:rPr>
        <w:t xml:space="preserve">se podrá utilizar una antena omnidireccional en la posición indicada en la </w:t>
      </w:r>
      <w:r w:rsidRPr="00877B80">
        <w:rPr>
          <w:lang w:val="es-ES"/>
        </w:rPr>
        <w:t xml:space="preserve">Fig. 22, </w:t>
      </w:r>
      <w:r>
        <w:rPr>
          <w:lang w:val="es-ES"/>
        </w:rPr>
        <w:t>donde se recibe el número máximo de enlaces</w:t>
      </w:r>
      <w:r w:rsidRPr="00877B80">
        <w:rPr>
          <w:lang w:val="es-ES"/>
        </w:rPr>
        <w:t>.</w:t>
      </w:r>
    </w:p>
    <w:p w:rsidR="008339AB" w:rsidRPr="00877B80" w:rsidRDefault="008339AB" w:rsidP="008339AB">
      <w:pPr>
        <w:pStyle w:val="FigureNo"/>
        <w:rPr>
          <w:lang w:val="es-ES"/>
        </w:rPr>
      </w:pPr>
      <w:r>
        <w:rPr>
          <w:lang w:val="es-ES"/>
        </w:rPr>
        <w:lastRenderedPageBreak/>
        <w:t>FigurA</w:t>
      </w:r>
      <w:r w:rsidRPr="00877B80">
        <w:rPr>
          <w:lang w:val="es-ES"/>
        </w:rPr>
        <w:t xml:space="preserve"> 22</w:t>
      </w:r>
    </w:p>
    <w:p w:rsidR="00EA1C47" w:rsidRDefault="008339AB" w:rsidP="00216F28">
      <w:pPr>
        <w:pStyle w:val="Figuretitle"/>
        <w:tabs>
          <w:tab w:val="center" w:pos="1985"/>
        </w:tabs>
        <w:rPr>
          <w:rFonts w:ascii="Times New Roman" w:hAnsi="Times New Roman"/>
          <w:b w:val="0"/>
          <w:sz w:val="24"/>
        </w:rPr>
      </w:pPr>
      <w:r>
        <w:rPr>
          <w:lang w:val="es-ES"/>
        </w:rPr>
        <w:t xml:space="preserve">Medición de la ocupación del canal en bandas de frecuencia atribuidas </w:t>
      </w:r>
      <w:r>
        <w:rPr>
          <w:lang w:val="es-ES"/>
        </w:rPr>
        <w:br/>
        <w:t>a sistemas punto a punto d</w:t>
      </w:r>
      <w:r w:rsidR="00216F28">
        <w:rPr>
          <w:lang w:val="es-ES"/>
        </w:rPr>
        <w:t>el servicio fijo</w:t>
      </w:r>
    </w:p>
    <w:p w:rsidR="00EA1C47" w:rsidRDefault="00676D45" w:rsidP="00216F28">
      <w:pPr>
        <w:pStyle w:val="Figuretitle"/>
        <w:tabs>
          <w:tab w:val="center" w:pos="1985"/>
        </w:tabs>
        <w:rPr>
          <w:rFonts w:ascii="Times New Roman" w:hAnsi="Times New Roman"/>
          <w:b w:val="0"/>
          <w:sz w:val="24"/>
        </w:rPr>
      </w:pPr>
      <w:r>
        <w:rPr>
          <w:noProof/>
          <w:lang w:val="en-US" w:eastAsia="zh-CN"/>
        </w:rPr>
        <mc:AlternateContent>
          <mc:Choice Requires="wpc">
            <w:drawing>
              <wp:inline distT="0" distB="0" distL="0" distR="0">
                <wp:extent cx="5724434" cy="3248025"/>
                <wp:effectExtent l="0" t="0" r="10160" b="9525"/>
                <wp:docPr id="1353" name="Canvas 13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 name="Rectangle 88"/>
                        <wps:cNvSpPr>
                          <a:spLocks noChangeArrowheads="1"/>
                        </wps:cNvSpPr>
                        <wps:spPr bwMode="auto">
                          <a:xfrm rot="19800000">
                            <a:off x="1051335" y="2476648"/>
                            <a:ext cx="42227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676D45" w:rsidRDefault="00C61BB0" w:rsidP="005A27C5">
                              <w:pPr>
                                <w:pStyle w:val="Figure"/>
                              </w:pPr>
                              <w:r w:rsidRPr="00676D45">
                                <w:t>E</w:t>
                              </w:r>
                              <w:r w:rsidRPr="00676D45">
                                <w:rPr>
                                  <w:caps w:val="0"/>
                                </w:rPr>
                                <w:t xml:space="preserve">nlace </w:t>
                              </w:r>
                              <w:r w:rsidRPr="00676D45">
                                <w:t>A</w:t>
                              </w:r>
                            </w:p>
                          </w:txbxContent>
                        </wps:txbx>
                        <wps:bodyPr rot="0" vert="horz" wrap="none" lIns="0" tIns="0" rIns="0" bIns="0" anchor="t" anchorCtr="0">
                          <a:noAutofit/>
                        </wps:bodyPr>
                      </wps:wsp>
                      <wps:wsp>
                        <wps:cNvPr id="49" name="Rectangle 92"/>
                        <wps:cNvSpPr>
                          <a:spLocks noChangeArrowheads="1"/>
                        </wps:cNvSpPr>
                        <wps:spPr bwMode="auto">
                          <a:xfrm rot="19800000">
                            <a:off x="1227455" y="2376170"/>
                            <a:ext cx="292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 xml:space="preserve"> </w:t>
                              </w:r>
                            </w:p>
                          </w:txbxContent>
                        </wps:txbx>
                        <wps:bodyPr rot="0" vert="horz" wrap="none" lIns="0" tIns="0" rIns="0" bIns="0" anchor="t" anchorCtr="0">
                          <a:spAutoFit/>
                        </wps:bodyPr>
                      </wps:wsp>
                      <wps:wsp>
                        <wps:cNvPr id="53" name="Freeform 94"/>
                        <wps:cNvSpPr>
                          <a:spLocks/>
                        </wps:cNvSpPr>
                        <wps:spPr bwMode="auto">
                          <a:xfrm>
                            <a:off x="2393950" y="1509395"/>
                            <a:ext cx="276225" cy="263525"/>
                          </a:xfrm>
                          <a:custGeom>
                            <a:avLst/>
                            <a:gdLst>
                              <a:gd name="T0" fmla="*/ 266 w 435"/>
                              <a:gd name="T1" fmla="*/ 159 h 415"/>
                              <a:gd name="T2" fmla="*/ 218 w 435"/>
                              <a:gd name="T3" fmla="*/ 0 h 415"/>
                              <a:gd name="T4" fmla="*/ 166 w 435"/>
                              <a:gd name="T5" fmla="*/ 159 h 415"/>
                              <a:gd name="T6" fmla="*/ 0 w 435"/>
                              <a:gd name="T7" fmla="*/ 159 h 415"/>
                              <a:gd name="T8" fmla="*/ 134 w 435"/>
                              <a:gd name="T9" fmla="*/ 257 h 415"/>
                              <a:gd name="T10" fmla="*/ 83 w 435"/>
                              <a:gd name="T11" fmla="*/ 415 h 415"/>
                              <a:gd name="T12" fmla="*/ 218 w 435"/>
                              <a:gd name="T13" fmla="*/ 318 h 415"/>
                              <a:gd name="T14" fmla="*/ 352 w 435"/>
                              <a:gd name="T15" fmla="*/ 415 h 415"/>
                              <a:gd name="T16" fmla="*/ 300 w 435"/>
                              <a:gd name="T17" fmla="*/ 257 h 415"/>
                              <a:gd name="T18" fmla="*/ 435 w 435"/>
                              <a:gd name="T19" fmla="*/ 159 h 415"/>
                              <a:gd name="T20" fmla="*/ 266 w 435"/>
                              <a:gd name="T21" fmla="*/ 159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5" h="415">
                                <a:moveTo>
                                  <a:pt x="266" y="159"/>
                                </a:moveTo>
                                <a:lnTo>
                                  <a:pt x="218" y="0"/>
                                </a:lnTo>
                                <a:lnTo>
                                  <a:pt x="166" y="159"/>
                                </a:lnTo>
                                <a:lnTo>
                                  <a:pt x="0" y="159"/>
                                </a:lnTo>
                                <a:lnTo>
                                  <a:pt x="134" y="257"/>
                                </a:lnTo>
                                <a:lnTo>
                                  <a:pt x="83" y="415"/>
                                </a:lnTo>
                                <a:lnTo>
                                  <a:pt x="218" y="318"/>
                                </a:lnTo>
                                <a:lnTo>
                                  <a:pt x="352" y="415"/>
                                </a:lnTo>
                                <a:lnTo>
                                  <a:pt x="300" y="257"/>
                                </a:lnTo>
                                <a:lnTo>
                                  <a:pt x="435" y="159"/>
                                </a:lnTo>
                                <a:lnTo>
                                  <a:pt x="266"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95"/>
                        <wps:cNvSpPr>
                          <a:spLocks/>
                        </wps:cNvSpPr>
                        <wps:spPr bwMode="auto">
                          <a:xfrm>
                            <a:off x="2393950" y="1509395"/>
                            <a:ext cx="276225" cy="263525"/>
                          </a:xfrm>
                          <a:custGeom>
                            <a:avLst/>
                            <a:gdLst>
                              <a:gd name="T0" fmla="*/ 266 w 435"/>
                              <a:gd name="T1" fmla="*/ 159 h 415"/>
                              <a:gd name="T2" fmla="*/ 218 w 435"/>
                              <a:gd name="T3" fmla="*/ 0 h 415"/>
                              <a:gd name="T4" fmla="*/ 166 w 435"/>
                              <a:gd name="T5" fmla="*/ 159 h 415"/>
                              <a:gd name="T6" fmla="*/ 0 w 435"/>
                              <a:gd name="T7" fmla="*/ 159 h 415"/>
                              <a:gd name="T8" fmla="*/ 134 w 435"/>
                              <a:gd name="T9" fmla="*/ 257 h 415"/>
                              <a:gd name="T10" fmla="*/ 83 w 435"/>
                              <a:gd name="T11" fmla="*/ 415 h 415"/>
                              <a:gd name="T12" fmla="*/ 218 w 435"/>
                              <a:gd name="T13" fmla="*/ 318 h 415"/>
                              <a:gd name="T14" fmla="*/ 352 w 435"/>
                              <a:gd name="T15" fmla="*/ 415 h 415"/>
                              <a:gd name="T16" fmla="*/ 300 w 435"/>
                              <a:gd name="T17" fmla="*/ 257 h 415"/>
                              <a:gd name="T18" fmla="*/ 435 w 435"/>
                              <a:gd name="T19" fmla="*/ 159 h 415"/>
                              <a:gd name="T20" fmla="*/ 266 w 435"/>
                              <a:gd name="T21" fmla="*/ 159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5" h="415">
                                <a:moveTo>
                                  <a:pt x="266" y="159"/>
                                </a:moveTo>
                                <a:lnTo>
                                  <a:pt x="218" y="0"/>
                                </a:lnTo>
                                <a:lnTo>
                                  <a:pt x="166" y="159"/>
                                </a:lnTo>
                                <a:lnTo>
                                  <a:pt x="0" y="159"/>
                                </a:lnTo>
                                <a:lnTo>
                                  <a:pt x="134" y="257"/>
                                </a:lnTo>
                                <a:lnTo>
                                  <a:pt x="83" y="415"/>
                                </a:lnTo>
                                <a:lnTo>
                                  <a:pt x="218" y="318"/>
                                </a:lnTo>
                                <a:lnTo>
                                  <a:pt x="352" y="415"/>
                                </a:lnTo>
                                <a:lnTo>
                                  <a:pt x="300" y="257"/>
                                </a:lnTo>
                                <a:lnTo>
                                  <a:pt x="435" y="159"/>
                                </a:lnTo>
                                <a:lnTo>
                                  <a:pt x="266" y="159"/>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96"/>
                        <wps:cNvSpPr>
                          <a:spLocks noEditPoints="1"/>
                        </wps:cNvSpPr>
                        <wps:spPr bwMode="auto">
                          <a:xfrm>
                            <a:off x="371475" y="738505"/>
                            <a:ext cx="4052570" cy="2050415"/>
                          </a:xfrm>
                          <a:custGeom>
                            <a:avLst/>
                            <a:gdLst>
                              <a:gd name="T0" fmla="*/ 6792 w 6805"/>
                              <a:gd name="T1" fmla="*/ 2 h 3440"/>
                              <a:gd name="T2" fmla="*/ 6517 w 6805"/>
                              <a:gd name="T3" fmla="*/ 150 h 3440"/>
                              <a:gd name="T4" fmla="*/ 6457 w 6805"/>
                              <a:gd name="T5" fmla="*/ 190 h 3440"/>
                              <a:gd name="T6" fmla="*/ 6460 w 6805"/>
                              <a:gd name="T7" fmla="*/ 179 h 3440"/>
                              <a:gd name="T8" fmla="*/ 6178 w 6805"/>
                              <a:gd name="T9" fmla="*/ 312 h 3440"/>
                              <a:gd name="T10" fmla="*/ 6014 w 6805"/>
                              <a:gd name="T11" fmla="*/ 413 h 3440"/>
                              <a:gd name="T12" fmla="*/ 6114 w 6805"/>
                              <a:gd name="T13" fmla="*/ 362 h 3440"/>
                              <a:gd name="T14" fmla="*/ 5935 w 6805"/>
                              <a:gd name="T15" fmla="*/ 435 h 3440"/>
                              <a:gd name="T16" fmla="*/ 5660 w 6805"/>
                              <a:gd name="T17" fmla="*/ 582 h 3440"/>
                              <a:gd name="T18" fmla="*/ 5599 w 6805"/>
                              <a:gd name="T19" fmla="*/ 622 h 3440"/>
                              <a:gd name="T20" fmla="*/ 5603 w 6805"/>
                              <a:gd name="T21" fmla="*/ 611 h 3440"/>
                              <a:gd name="T22" fmla="*/ 5321 w 6805"/>
                              <a:gd name="T23" fmla="*/ 744 h 3440"/>
                              <a:gd name="T24" fmla="*/ 5156 w 6805"/>
                              <a:gd name="T25" fmla="*/ 845 h 3440"/>
                              <a:gd name="T26" fmla="*/ 5256 w 6805"/>
                              <a:gd name="T27" fmla="*/ 795 h 3440"/>
                              <a:gd name="T28" fmla="*/ 5078 w 6805"/>
                              <a:gd name="T29" fmla="*/ 867 h 3440"/>
                              <a:gd name="T30" fmla="*/ 4803 w 6805"/>
                              <a:gd name="T31" fmla="*/ 1014 h 3440"/>
                              <a:gd name="T32" fmla="*/ 4742 w 6805"/>
                              <a:gd name="T33" fmla="*/ 1054 h 3440"/>
                              <a:gd name="T34" fmla="*/ 4746 w 6805"/>
                              <a:gd name="T35" fmla="*/ 1043 h 3440"/>
                              <a:gd name="T36" fmla="*/ 4463 w 6805"/>
                              <a:gd name="T37" fmla="*/ 1177 h 3440"/>
                              <a:gd name="T38" fmla="*/ 4299 w 6805"/>
                              <a:gd name="T39" fmla="*/ 1277 h 3440"/>
                              <a:gd name="T40" fmla="*/ 4399 w 6805"/>
                              <a:gd name="T41" fmla="*/ 1227 h 3440"/>
                              <a:gd name="T42" fmla="*/ 4221 w 6805"/>
                              <a:gd name="T43" fmla="*/ 1299 h 3440"/>
                              <a:gd name="T44" fmla="*/ 3946 w 6805"/>
                              <a:gd name="T45" fmla="*/ 1447 h 3440"/>
                              <a:gd name="T46" fmla="*/ 3885 w 6805"/>
                              <a:gd name="T47" fmla="*/ 1486 h 3440"/>
                              <a:gd name="T48" fmla="*/ 3888 w 6805"/>
                              <a:gd name="T49" fmla="*/ 1475 h 3440"/>
                              <a:gd name="T50" fmla="*/ 3606 w 6805"/>
                              <a:gd name="T51" fmla="*/ 1609 h 3440"/>
                              <a:gd name="T52" fmla="*/ 3442 w 6805"/>
                              <a:gd name="T53" fmla="*/ 1709 h 3440"/>
                              <a:gd name="T54" fmla="*/ 3542 w 6805"/>
                              <a:gd name="T55" fmla="*/ 1659 h 3440"/>
                              <a:gd name="T56" fmla="*/ 3363 w 6805"/>
                              <a:gd name="T57" fmla="*/ 1731 h 3440"/>
                              <a:gd name="T58" fmla="*/ 3088 w 6805"/>
                              <a:gd name="T59" fmla="*/ 1879 h 3440"/>
                              <a:gd name="T60" fmla="*/ 3028 w 6805"/>
                              <a:gd name="T61" fmla="*/ 1918 h 3440"/>
                              <a:gd name="T62" fmla="*/ 3031 w 6805"/>
                              <a:gd name="T63" fmla="*/ 1908 h 3440"/>
                              <a:gd name="T64" fmla="*/ 2749 w 6805"/>
                              <a:gd name="T65" fmla="*/ 2041 h 3440"/>
                              <a:gd name="T66" fmla="*/ 2585 w 6805"/>
                              <a:gd name="T67" fmla="*/ 2142 h 3440"/>
                              <a:gd name="T68" fmla="*/ 2685 w 6805"/>
                              <a:gd name="T69" fmla="*/ 2091 h 3440"/>
                              <a:gd name="T70" fmla="*/ 2506 w 6805"/>
                              <a:gd name="T71" fmla="*/ 2163 h 3440"/>
                              <a:gd name="T72" fmla="*/ 2231 w 6805"/>
                              <a:gd name="T73" fmla="*/ 2311 h 3440"/>
                              <a:gd name="T74" fmla="*/ 2171 w 6805"/>
                              <a:gd name="T75" fmla="*/ 2351 h 3440"/>
                              <a:gd name="T76" fmla="*/ 2174 w 6805"/>
                              <a:gd name="T77" fmla="*/ 2340 h 3440"/>
                              <a:gd name="T78" fmla="*/ 1892 w 6805"/>
                              <a:gd name="T79" fmla="*/ 2473 h 3440"/>
                              <a:gd name="T80" fmla="*/ 1728 w 6805"/>
                              <a:gd name="T81" fmla="*/ 2574 h 3440"/>
                              <a:gd name="T82" fmla="*/ 1828 w 6805"/>
                              <a:gd name="T83" fmla="*/ 2523 h 3440"/>
                              <a:gd name="T84" fmla="*/ 1649 w 6805"/>
                              <a:gd name="T85" fmla="*/ 2596 h 3440"/>
                              <a:gd name="T86" fmla="*/ 1374 w 6805"/>
                              <a:gd name="T87" fmla="*/ 2743 h 3440"/>
                              <a:gd name="T88" fmla="*/ 1313 w 6805"/>
                              <a:gd name="T89" fmla="*/ 2783 h 3440"/>
                              <a:gd name="T90" fmla="*/ 1317 w 6805"/>
                              <a:gd name="T91" fmla="*/ 2772 h 3440"/>
                              <a:gd name="T92" fmla="*/ 1035 w 6805"/>
                              <a:gd name="T93" fmla="*/ 2905 h 3440"/>
                              <a:gd name="T94" fmla="*/ 870 w 6805"/>
                              <a:gd name="T95" fmla="*/ 3006 h 3440"/>
                              <a:gd name="T96" fmla="*/ 970 w 6805"/>
                              <a:gd name="T97" fmla="*/ 2956 h 3440"/>
                              <a:gd name="T98" fmla="*/ 792 w 6805"/>
                              <a:gd name="T99" fmla="*/ 3028 h 3440"/>
                              <a:gd name="T100" fmla="*/ 517 w 6805"/>
                              <a:gd name="T101" fmla="*/ 3175 h 3440"/>
                              <a:gd name="T102" fmla="*/ 456 w 6805"/>
                              <a:gd name="T103" fmla="*/ 3215 h 3440"/>
                              <a:gd name="T104" fmla="*/ 460 w 6805"/>
                              <a:gd name="T105" fmla="*/ 3204 h 3440"/>
                              <a:gd name="T106" fmla="*/ 177 w 6805"/>
                              <a:gd name="T107" fmla="*/ 3338 h 3440"/>
                              <a:gd name="T108" fmla="*/ 13 w 6805"/>
                              <a:gd name="T109" fmla="*/ 3438 h 3440"/>
                              <a:gd name="T110" fmla="*/ 113 w 6805"/>
                              <a:gd name="T111" fmla="*/ 3388 h 3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805" h="3440">
                                <a:moveTo>
                                  <a:pt x="6799" y="17"/>
                                </a:moveTo>
                                <a:lnTo>
                                  <a:pt x="6699" y="67"/>
                                </a:lnTo>
                                <a:cubicBezTo>
                                  <a:pt x="6695" y="69"/>
                                  <a:pt x="6691" y="68"/>
                                  <a:pt x="6689" y="64"/>
                                </a:cubicBezTo>
                                <a:cubicBezTo>
                                  <a:pt x="6687" y="60"/>
                                  <a:pt x="6688" y="55"/>
                                  <a:pt x="6692" y="53"/>
                                </a:cubicBezTo>
                                <a:lnTo>
                                  <a:pt x="6792" y="2"/>
                                </a:lnTo>
                                <a:cubicBezTo>
                                  <a:pt x="6796" y="0"/>
                                  <a:pt x="6801" y="2"/>
                                  <a:pt x="6803" y="6"/>
                                </a:cubicBezTo>
                                <a:cubicBezTo>
                                  <a:pt x="6805" y="10"/>
                                  <a:pt x="6803" y="15"/>
                                  <a:pt x="6799" y="17"/>
                                </a:cubicBezTo>
                                <a:close/>
                                <a:moveTo>
                                  <a:pt x="6628" y="103"/>
                                </a:moveTo>
                                <a:lnTo>
                                  <a:pt x="6528" y="154"/>
                                </a:lnTo>
                                <a:cubicBezTo>
                                  <a:pt x="6524" y="156"/>
                                  <a:pt x="6519" y="154"/>
                                  <a:pt x="6517" y="150"/>
                                </a:cubicBezTo>
                                <a:cubicBezTo>
                                  <a:pt x="6515" y="146"/>
                                  <a:pt x="6517" y="141"/>
                                  <a:pt x="6521" y="139"/>
                                </a:cubicBezTo>
                                <a:lnTo>
                                  <a:pt x="6621" y="89"/>
                                </a:lnTo>
                                <a:cubicBezTo>
                                  <a:pt x="6625" y="87"/>
                                  <a:pt x="6630" y="88"/>
                                  <a:pt x="6632" y="92"/>
                                </a:cubicBezTo>
                                <a:cubicBezTo>
                                  <a:pt x="6634" y="96"/>
                                  <a:pt x="6632" y="101"/>
                                  <a:pt x="6628" y="103"/>
                                </a:cubicBezTo>
                                <a:close/>
                                <a:moveTo>
                                  <a:pt x="6457" y="190"/>
                                </a:moveTo>
                                <a:lnTo>
                                  <a:pt x="6357" y="240"/>
                                </a:lnTo>
                                <a:cubicBezTo>
                                  <a:pt x="6353" y="242"/>
                                  <a:pt x="6348" y="240"/>
                                  <a:pt x="6346" y="236"/>
                                </a:cubicBezTo>
                                <a:cubicBezTo>
                                  <a:pt x="6344" y="232"/>
                                  <a:pt x="6345" y="228"/>
                                  <a:pt x="6349" y="226"/>
                                </a:cubicBezTo>
                                <a:lnTo>
                                  <a:pt x="6449" y="175"/>
                                </a:lnTo>
                                <a:cubicBezTo>
                                  <a:pt x="6453" y="173"/>
                                  <a:pt x="6458" y="175"/>
                                  <a:pt x="6460" y="179"/>
                                </a:cubicBezTo>
                                <a:cubicBezTo>
                                  <a:pt x="6462" y="183"/>
                                  <a:pt x="6461" y="188"/>
                                  <a:pt x="6457" y="190"/>
                                </a:cubicBezTo>
                                <a:close/>
                                <a:moveTo>
                                  <a:pt x="6285" y="276"/>
                                </a:moveTo>
                                <a:lnTo>
                                  <a:pt x="6185" y="326"/>
                                </a:lnTo>
                                <a:cubicBezTo>
                                  <a:pt x="6181" y="328"/>
                                  <a:pt x="6176" y="327"/>
                                  <a:pt x="6174" y="323"/>
                                </a:cubicBezTo>
                                <a:cubicBezTo>
                                  <a:pt x="6172" y="319"/>
                                  <a:pt x="6174" y="314"/>
                                  <a:pt x="6178" y="312"/>
                                </a:cubicBezTo>
                                <a:lnTo>
                                  <a:pt x="6278" y="262"/>
                                </a:lnTo>
                                <a:cubicBezTo>
                                  <a:pt x="6282" y="260"/>
                                  <a:pt x="6287" y="261"/>
                                  <a:pt x="6289" y="265"/>
                                </a:cubicBezTo>
                                <a:cubicBezTo>
                                  <a:pt x="6291" y="269"/>
                                  <a:pt x="6289" y="274"/>
                                  <a:pt x="6285" y="276"/>
                                </a:cubicBezTo>
                                <a:close/>
                                <a:moveTo>
                                  <a:pt x="6114" y="362"/>
                                </a:moveTo>
                                <a:lnTo>
                                  <a:pt x="6014" y="413"/>
                                </a:lnTo>
                                <a:cubicBezTo>
                                  <a:pt x="6010" y="415"/>
                                  <a:pt x="6005" y="413"/>
                                  <a:pt x="6003" y="409"/>
                                </a:cubicBezTo>
                                <a:cubicBezTo>
                                  <a:pt x="6001" y="405"/>
                                  <a:pt x="6003" y="401"/>
                                  <a:pt x="6006" y="399"/>
                                </a:cubicBezTo>
                                <a:lnTo>
                                  <a:pt x="6106" y="348"/>
                                </a:lnTo>
                                <a:cubicBezTo>
                                  <a:pt x="6110" y="346"/>
                                  <a:pt x="6115" y="348"/>
                                  <a:pt x="6117" y="352"/>
                                </a:cubicBezTo>
                                <a:cubicBezTo>
                                  <a:pt x="6119" y="356"/>
                                  <a:pt x="6118" y="360"/>
                                  <a:pt x="6114" y="362"/>
                                </a:cubicBezTo>
                                <a:close/>
                                <a:moveTo>
                                  <a:pt x="5942" y="449"/>
                                </a:moveTo>
                                <a:lnTo>
                                  <a:pt x="5842" y="499"/>
                                </a:lnTo>
                                <a:cubicBezTo>
                                  <a:pt x="5838" y="501"/>
                                  <a:pt x="5833" y="500"/>
                                  <a:pt x="5831" y="496"/>
                                </a:cubicBezTo>
                                <a:cubicBezTo>
                                  <a:pt x="5829" y="492"/>
                                  <a:pt x="5831" y="487"/>
                                  <a:pt x="5835" y="485"/>
                                </a:cubicBezTo>
                                <a:lnTo>
                                  <a:pt x="5935" y="435"/>
                                </a:lnTo>
                                <a:cubicBezTo>
                                  <a:pt x="5939" y="433"/>
                                  <a:pt x="5944" y="434"/>
                                  <a:pt x="5946" y="438"/>
                                </a:cubicBezTo>
                                <a:cubicBezTo>
                                  <a:pt x="5948" y="442"/>
                                  <a:pt x="5946" y="447"/>
                                  <a:pt x="5942" y="449"/>
                                </a:cubicBezTo>
                                <a:close/>
                                <a:moveTo>
                                  <a:pt x="5771" y="535"/>
                                </a:moveTo>
                                <a:lnTo>
                                  <a:pt x="5671" y="586"/>
                                </a:lnTo>
                                <a:cubicBezTo>
                                  <a:pt x="5667" y="588"/>
                                  <a:pt x="5662" y="586"/>
                                  <a:pt x="5660" y="582"/>
                                </a:cubicBezTo>
                                <a:cubicBezTo>
                                  <a:pt x="5658" y="578"/>
                                  <a:pt x="5660" y="573"/>
                                  <a:pt x="5664" y="571"/>
                                </a:cubicBezTo>
                                <a:lnTo>
                                  <a:pt x="5764" y="521"/>
                                </a:lnTo>
                                <a:cubicBezTo>
                                  <a:pt x="5768" y="519"/>
                                  <a:pt x="5772" y="521"/>
                                  <a:pt x="5774" y="525"/>
                                </a:cubicBezTo>
                                <a:cubicBezTo>
                                  <a:pt x="5776" y="529"/>
                                  <a:pt x="5775" y="533"/>
                                  <a:pt x="5771" y="535"/>
                                </a:cubicBezTo>
                                <a:close/>
                                <a:moveTo>
                                  <a:pt x="5599" y="622"/>
                                </a:moveTo>
                                <a:lnTo>
                                  <a:pt x="5499" y="672"/>
                                </a:lnTo>
                                <a:cubicBezTo>
                                  <a:pt x="5495" y="674"/>
                                  <a:pt x="5491" y="673"/>
                                  <a:pt x="5489" y="669"/>
                                </a:cubicBezTo>
                                <a:cubicBezTo>
                                  <a:pt x="5487" y="665"/>
                                  <a:pt x="5488" y="660"/>
                                  <a:pt x="5492" y="658"/>
                                </a:cubicBezTo>
                                <a:lnTo>
                                  <a:pt x="5592" y="607"/>
                                </a:lnTo>
                                <a:cubicBezTo>
                                  <a:pt x="5596" y="605"/>
                                  <a:pt x="5601" y="607"/>
                                  <a:pt x="5603" y="611"/>
                                </a:cubicBezTo>
                                <a:cubicBezTo>
                                  <a:pt x="5605" y="615"/>
                                  <a:pt x="5603" y="620"/>
                                  <a:pt x="5599" y="622"/>
                                </a:cubicBezTo>
                                <a:close/>
                                <a:moveTo>
                                  <a:pt x="5428" y="708"/>
                                </a:moveTo>
                                <a:lnTo>
                                  <a:pt x="5328" y="759"/>
                                </a:lnTo>
                                <a:cubicBezTo>
                                  <a:pt x="5324" y="761"/>
                                  <a:pt x="5319" y="759"/>
                                  <a:pt x="5317" y="755"/>
                                </a:cubicBezTo>
                                <a:cubicBezTo>
                                  <a:pt x="5315" y="751"/>
                                  <a:pt x="5317" y="746"/>
                                  <a:pt x="5321" y="744"/>
                                </a:cubicBezTo>
                                <a:lnTo>
                                  <a:pt x="5421" y="694"/>
                                </a:lnTo>
                                <a:cubicBezTo>
                                  <a:pt x="5425" y="692"/>
                                  <a:pt x="5429" y="694"/>
                                  <a:pt x="5431" y="697"/>
                                </a:cubicBezTo>
                                <a:cubicBezTo>
                                  <a:pt x="5433" y="701"/>
                                  <a:pt x="5432" y="706"/>
                                  <a:pt x="5428" y="708"/>
                                </a:cubicBezTo>
                                <a:close/>
                                <a:moveTo>
                                  <a:pt x="5256" y="795"/>
                                </a:moveTo>
                                <a:lnTo>
                                  <a:pt x="5156" y="845"/>
                                </a:lnTo>
                                <a:cubicBezTo>
                                  <a:pt x="5153" y="847"/>
                                  <a:pt x="5148" y="845"/>
                                  <a:pt x="5146" y="842"/>
                                </a:cubicBezTo>
                                <a:cubicBezTo>
                                  <a:pt x="5144" y="838"/>
                                  <a:pt x="5145" y="833"/>
                                  <a:pt x="5149" y="831"/>
                                </a:cubicBezTo>
                                <a:lnTo>
                                  <a:pt x="5249" y="780"/>
                                </a:lnTo>
                                <a:cubicBezTo>
                                  <a:pt x="5253" y="778"/>
                                  <a:pt x="5258" y="780"/>
                                  <a:pt x="5260" y="784"/>
                                </a:cubicBezTo>
                                <a:cubicBezTo>
                                  <a:pt x="5262" y="788"/>
                                  <a:pt x="5260" y="793"/>
                                  <a:pt x="5256" y="795"/>
                                </a:cubicBezTo>
                                <a:close/>
                                <a:moveTo>
                                  <a:pt x="5085" y="881"/>
                                </a:moveTo>
                                <a:lnTo>
                                  <a:pt x="4985" y="931"/>
                                </a:lnTo>
                                <a:cubicBezTo>
                                  <a:pt x="4981" y="933"/>
                                  <a:pt x="4976" y="932"/>
                                  <a:pt x="4974" y="928"/>
                                </a:cubicBezTo>
                                <a:cubicBezTo>
                                  <a:pt x="4972" y="924"/>
                                  <a:pt x="4974" y="919"/>
                                  <a:pt x="4978" y="917"/>
                                </a:cubicBezTo>
                                <a:lnTo>
                                  <a:pt x="5078" y="867"/>
                                </a:lnTo>
                                <a:cubicBezTo>
                                  <a:pt x="5082" y="865"/>
                                  <a:pt x="5087" y="866"/>
                                  <a:pt x="5089" y="870"/>
                                </a:cubicBezTo>
                                <a:cubicBezTo>
                                  <a:pt x="5091" y="874"/>
                                  <a:pt x="5089" y="879"/>
                                  <a:pt x="5085" y="881"/>
                                </a:cubicBezTo>
                                <a:close/>
                                <a:moveTo>
                                  <a:pt x="4914" y="968"/>
                                </a:moveTo>
                                <a:lnTo>
                                  <a:pt x="4814" y="1018"/>
                                </a:lnTo>
                                <a:cubicBezTo>
                                  <a:pt x="4810" y="1020"/>
                                  <a:pt x="4805" y="1018"/>
                                  <a:pt x="4803" y="1014"/>
                                </a:cubicBezTo>
                                <a:cubicBezTo>
                                  <a:pt x="4801" y="1010"/>
                                  <a:pt x="4802" y="1006"/>
                                  <a:pt x="4806" y="1004"/>
                                </a:cubicBezTo>
                                <a:lnTo>
                                  <a:pt x="4906" y="953"/>
                                </a:lnTo>
                                <a:cubicBezTo>
                                  <a:pt x="4910" y="951"/>
                                  <a:pt x="4915" y="953"/>
                                  <a:pt x="4917" y="957"/>
                                </a:cubicBezTo>
                                <a:cubicBezTo>
                                  <a:pt x="4919" y="961"/>
                                  <a:pt x="4918" y="966"/>
                                  <a:pt x="4914" y="968"/>
                                </a:cubicBezTo>
                                <a:close/>
                                <a:moveTo>
                                  <a:pt x="4742" y="1054"/>
                                </a:moveTo>
                                <a:lnTo>
                                  <a:pt x="4642" y="1104"/>
                                </a:lnTo>
                                <a:cubicBezTo>
                                  <a:pt x="4638" y="1106"/>
                                  <a:pt x="4633" y="1105"/>
                                  <a:pt x="4631" y="1101"/>
                                </a:cubicBezTo>
                                <a:cubicBezTo>
                                  <a:pt x="4629" y="1097"/>
                                  <a:pt x="4631" y="1092"/>
                                  <a:pt x="4635" y="1090"/>
                                </a:cubicBezTo>
                                <a:lnTo>
                                  <a:pt x="4735" y="1040"/>
                                </a:lnTo>
                                <a:cubicBezTo>
                                  <a:pt x="4739" y="1038"/>
                                  <a:pt x="4744" y="1039"/>
                                  <a:pt x="4746" y="1043"/>
                                </a:cubicBezTo>
                                <a:cubicBezTo>
                                  <a:pt x="4748" y="1047"/>
                                  <a:pt x="4746" y="1052"/>
                                  <a:pt x="4742" y="1054"/>
                                </a:cubicBezTo>
                                <a:close/>
                                <a:moveTo>
                                  <a:pt x="4571" y="1140"/>
                                </a:moveTo>
                                <a:lnTo>
                                  <a:pt x="4471" y="1191"/>
                                </a:lnTo>
                                <a:cubicBezTo>
                                  <a:pt x="4467" y="1193"/>
                                  <a:pt x="4462" y="1191"/>
                                  <a:pt x="4460" y="1187"/>
                                </a:cubicBezTo>
                                <a:cubicBezTo>
                                  <a:pt x="4458" y="1183"/>
                                  <a:pt x="4460" y="1179"/>
                                  <a:pt x="4463" y="1177"/>
                                </a:cubicBezTo>
                                <a:lnTo>
                                  <a:pt x="4563" y="1126"/>
                                </a:lnTo>
                                <a:cubicBezTo>
                                  <a:pt x="4567" y="1124"/>
                                  <a:pt x="4572" y="1126"/>
                                  <a:pt x="4574" y="1130"/>
                                </a:cubicBezTo>
                                <a:cubicBezTo>
                                  <a:pt x="4576" y="1134"/>
                                  <a:pt x="4575" y="1138"/>
                                  <a:pt x="4571" y="1140"/>
                                </a:cubicBezTo>
                                <a:close/>
                                <a:moveTo>
                                  <a:pt x="4399" y="1227"/>
                                </a:moveTo>
                                <a:lnTo>
                                  <a:pt x="4299" y="1277"/>
                                </a:lnTo>
                                <a:cubicBezTo>
                                  <a:pt x="4295" y="1279"/>
                                  <a:pt x="4290" y="1278"/>
                                  <a:pt x="4289" y="1274"/>
                                </a:cubicBezTo>
                                <a:cubicBezTo>
                                  <a:pt x="4287" y="1270"/>
                                  <a:pt x="4288" y="1265"/>
                                  <a:pt x="4292" y="1263"/>
                                </a:cubicBezTo>
                                <a:lnTo>
                                  <a:pt x="4392" y="1213"/>
                                </a:lnTo>
                                <a:cubicBezTo>
                                  <a:pt x="4396" y="1211"/>
                                  <a:pt x="4401" y="1212"/>
                                  <a:pt x="4403" y="1216"/>
                                </a:cubicBezTo>
                                <a:cubicBezTo>
                                  <a:pt x="4405" y="1220"/>
                                  <a:pt x="4403" y="1225"/>
                                  <a:pt x="4399" y="1227"/>
                                </a:cubicBezTo>
                                <a:close/>
                                <a:moveTo>
                                  <a:pt x="4228" y="1313"/>
                                </a:moveTo>
                                <a:lnTo>
                                  <a:pt x="4128" y="1364"/>
                                </a:lnTo>
                                <a:cubicBezTo>
                                  <a:pt x="4124" y="1366"/>
                                  <a:pt x="4119" y="1364"/>
                                  <a:pt x="4117" y="1360"/>
                                </a:cubicBezTo>
                                <a:cubicBezTo>
                                  <a:pt x="4115" y="1356"/>
                                  <a:pt x="4117" y="1351"/>
                                  <a:pt x="4121" y="1349"/>
                                </a:cubicBezTo>
                                <a:lnTo>
                                  <a:pt x="4221" y="1299"/>
                                </a:lnTo>
                                <a:cubicBezTo>
                                  <a:pt x="4225" y="1297"/>
                                  <a:pt x="4229" y="1299"/>
                                  <a:pt x="4231" y="1303"/>
                                </a:cubicBezTo>
                                <a:cubicBezTo>
                                  <a:pt x="4233" y="1306"/>
                                  <a:pt x="4232" y="1311"/>
                                  <a:pt x="4228" y="1313"/>
                                </a:cubicBezTo>
                                <a:close/>
                                <a:moveTo>
                                  <a:pt x="4056" y="1400"/>
                                </a:moveTo>
                                <a:lnTo>
                                  <a:pt x="3956" y="1450"/>
                                </a:lnTo>
                                <a:cubicBezTo>
                                  <a:pt x="3952" y="1452"/>
                                  <a:pt x="3948" y="1451"/>
                                  <a:pt x="3946" y="1447"/>
                                </a:cubicBezTo>
                                <a:cubicBezTo>
                                  <a:pt x="3944" y="1443"/>
                                  <a:pt x="3945" y="1438"/>
                                  <a:pt x="3949" y="1436"/>
                                </a:cubicBezTo>
                                <a:lnTo>
                                  <a:pt x="4049" y="1385"/>
                                </a:lnTo>
                                <a:cubicBezTo>
                                  <a:pt x="4053" y="1383"/>
                                  <a:pt x="4058" y="1385"/>
                                  <a:pt x="4060" y="1389"/>
                                </a:cubicBezTo>
                                <a:cubicBezTo>
                                  <a:pt x="4062" y="1393"/>
                                  <a:pt x="4060" y="1398"/>
                                  <a:pt x="4056" y="1400"/>
                                </a:cubicBezTo>
                                <a:close/>
                                <a:moveTo>
                                  <a:pt x="3885" y="1486"/>
                                </a:moveTo>
                                <a:lnTo>
                                  <a:pt x="3785" y="1537"/>
                                </a:lnTo>
                                <a:cubicBezTo>
                                  <a:pt x="3781" y="1539"/>
                                  <a:pt x="3776" y="1537"/>
                                  <a:pt x="3774" y="1533"/>
                                </a:cubicBezTo>
                                <a:cubicBezTo>
                                  <a:pt x="3772" y="1529"/>
                                  <a:pt x="3774" y="1524"/>
                                  <a:pt x="3778" y="1522"/>
                                </a:cubicBezTo>
                                <a:lnTo>
                                  <a:pt x="3878" y="1472"/>
                                </a:lnTo>
                                <a:cubicBezTo>
                                  <a:pt x="3882" y="1470"/>
                                  <a:pt x="3886" y="1471"/>
                                  <a:pt x="3888" y="1475"/>
                                </a:cubicBezTo>
                                <a:cubicBezTo>
                                  <a:pt x="3890" y="1479"/>
                                  <a:pt x="3889" y="1484"/>
                                  <a:pt x="3885" y="1486"/>
                                </a:cubicBezTo>
                                <a:close/>
                                <a:moveTo>
                                  <a:pt x="3713" y="1573"/>
                                </a:moveTo>
                                <a:lnTo>
                                  <a:pt x="3613" y="1623"/>
                                </a:lnTo>
                                <a:cubicBezTo>
                                  <a:pt x="3610" y="1625"/>
                                  <a:pt x="3605" y="1623"/>
                                  <a:pt x="3603" y="1619"/>
                                </a:cubicBezTo>
                                <a:cubicBezTo>
                                  <a:pt x="3601" y="1616"/>
                                  <a:pt x="3602" y="1611"/>
                                  <a:pt x="3606" y="1609"/>
                                </a:cubicBezTo>
                                <a:lnTo>
                                  <a:pt x="3706" y="1558"/>
                                </a:lnTo>
                                <a:cubicBezTo>
                                  <a:pt x="3710" y="1556"/>
                                  <a:pt x="3715" y="1558"/>
                                  <a:pt x="3717" y="1562"/>
                                </a:cubicBezTo>
                                <a:cubicBezTo>
                                  <a:pt x="3719" y="1566"/>
                                  <a:pt x="3717" y="1571"/>
                                  <a:pt x="3713" y="1573"/>
                                </a:cubicBezTo>
                                <a:close/>
                                <a:moveTo>
                                  <a:pt x="3542" y="1659"/>
                                </a:moveTo>
                                <a:lnTo>
                                  <a:pt x="3442" y="1709"/>
                                </a:lnTo>
                                <a:cubicBezTo>
                                  <a:pt x="3438" y="1711"/>
                                  <a:pt x="3433" y="1710"/>
                                  <a:pt x="3431" y="1706"/>
                                </a:cubicBezTo>
                                <a:cubicBezTo>
                                  <a:pt x="3429" y="1702"/>
                                  <a:pt x="3431" y="1697"/>
                                  <a:pt x="3435" y="1695"/>
                                </a:cubicBezTo>
                                <a:lnTo>
                                  <a:pt x="3535" y="1645"/>
                                </a:lnTo>
                                <a:cubicBezTo>
                                  <a:pt x="3539" y="1643"/>
                                  <a:pt x="3544" y="1644"/>
                                  <a:pt x="3546" y="1648"/>
                                </a:cubicBezTo>
                                <a:cubicBezTo>
                                  <a:pt x="3548" y="1652"/>
                                  <a:pt x="3546" y="1657"/>
                                  <a:pt x="3542" y="1659"/>
                                </a:cubicBezTo>
                                <a:close/>
                                <a:moveTo>
                                  <a:pt x="3371" y="1745"/>
                                </a:moveTo>
                                <a:lnTo>
                                  <a:pt x="3271" y="1796"/>
                                </a:lnTo>
                                <a:cubicBezTo>
                                  <a:pt x="3267" y="1798"/>
                                  <a:pt x="3262" y="1796"/>
                                  <a:pt x="3260" y="1792"/>
                                </a:cubicBezTo>
                                <a:cubicBezTo>
                                  <a:pt x="3258" y="1788"/>
                                  <a:pt x="3259" y="1784"/>
                                  <a:pt x="3263" y="1782"/>
                                </a:cubicBezTo>
                                <a:lnTo>
                                  <a:pt x="3363" y="1731"/>
                                </a:lnTo>
                                <a:cubicBezTo>
                                  <a:pt x="3367" y="1729"/>
                                  <a:pt x="3372" y="1731"/>
                                  <a:pt x="3374" y="1735"/>
                                </a:cubicBezTo>
                                <a:cubicBezTo>
                                  <a:pt x="3376" y="1739"/>
                                  <a:pt x="3375" y="1743"/>
                                  <a:pt x="3371" y="1745"/>
                                </a:cubicBezTo>
                                <a:close/>
                                <a:moveTo>
                                  <a:pt x="3199" y="1832"/>
                                </a:moveTo>
                                <a:lnTo>
                                  <a:pt x="3099" y="1882"/>
                                </a:lnTo>
                                <a:cubicBezTo>
                                  <a:pt x="3095" y="1884"/>
                                  <a:pt x="3090" y="1883"/>
                                  <a:pt x="3088" y="1879"/>
                                </a:cubicBezTo>
                                <a:cubicBezTo>
                                  <a:pt x="3086" y="1875"/>
                                  <a:pt x="3088" y="1870"/>
                                  <a:pt x="3092" y="1868"/>
                                </a:cubicBezTo>
                                <a:lnTo>
                                  <a:pt x="3192" y="1818"/>
                                </a:lnTo>
                                <a:cubicBezTo>
                                  <a:pt x="3196" y="1816"/>
                                  <a:pt x="3201" y="1817"/>
                                  <a:pt x="3203" y="1821"/>
                                </a:cubicBezTo>
                                <a:cubicBezTo>
                                  <a:pt x="3205" y="1825"/>
                                  <a:pt x="3203" y="1830"/>
                                  <a:pt x="3199" y="1832"/>
                                </a:cubicBezTo>
                                <a:close/>
                                <a:moveTo>
                                  <a:pt x="3028" y="1918"/>
                                </a:moveTo>
                                <a:lnTo>
                                  <a:pt x="2928" y="1969"/>
                                </a:lnTo>
                                <a:cubicBezTo>
                                  <a:pt x="2924" y="1971"/>
                                  <a:pt x="2919" y="1969"/>
                                  <a:pt x="2917" y="1965"/>
                                </a:cubicBezTo>
                                <a:cubicBezTo>
                                  <a:pt x="2915" y="1961"/>
                                  <a:pt x="2917" y="1956"/>
                                  <a:pt x="2921" y="1954"/>
                                </a:cubicBezTo>
                                <a:lnTo>
                                  <a:pt x="3021" y="1904"/>
                                </a:lnTo>
                                <a:cubicBezTo>
                                  <a:pt x="3024" y="1902"/>
                                  <a:pt x="3029" y="1904"/>
                                  <a:pt x="3031" y="1908"/>
                                </a:cubicBezTo>
                                <a:cubicBezTo>
                                  <a:pt x="3033" y="1912"/>
                                  <a:pt x="3032" y="1916"/>
                                  <a:pt x="3028" y="1918"/>
                                </a:cubicBezTo>
                                <a:close/>
                                <a:moveTo>
                                  <a:pt x="2856" y="2005"/>
                                </a:moveTo>
                                <a:lnTo>
                                  <a:pt x="2756" y="2055"/>
                                </a:lnTo>
                                <a:cubicBezTo>
                                  <a:pt x="2752" y="2057"/>
                                  <a:pt x="2748" y="2056"/>
                                  <a:pt x="2746" y="2052"/>
                                </a:cubicBezTo>
                                <a:cubicBezTo>
                                  <a:pt x="2744" y="2048"/>
                                  <a:pt x="2745" y="2043"/>
                                  <a:pt x="2749" y="2041"/>
                                </a:cubicBezTo>
                                <a:lnTo>
                                  <a:pt x="2849" y="1990"/>
                                </a:lnTo>
                                <a:cubicBezTo>
                                  <a:pt x="2853" y="1989"/>
                                  <a:pt x="2858" y="1990"/>
                                  <a:pt x="2860" y="1994"/>
                                </a:cubicBezTo>
                                <a:cubicBezTo>
                                  <a:pt x="2862" y="1998"/>
                                  <a:pt x="2860" y="2003"/>
                                  <a:pt x="2856" y="2005"/>
                                </a:cubicBezTo>
                                <a:close/>
                                <a:moveTo>
                                  <a:pt x="2685" y="2091"/>
                                </a:moveTo>
                                <a:lnTo>
                                  <a:pt x="2585" y="2142"/>
                                </a:lnTo>
                                <a:cubicBezTo>
                                  <a:pt x="2581" y="2144"/>
                                  <a:pt x="2576" y="2142"/>
                                  <a:pt x="2574" y="2138"/>
                                </a:cubicBezTo>
                                <a:cubicBezTo>
                                  <a:pt x="2572" y="2134"/>
                                  <a:pt x="2574" y="2129"/>
                                  <a:pt x="2578" y="2127"/>
                                </a:cubicBezTo>
                                <a:lnTo>
                                  <a:pt x="2678" y="2077"/>
                                </a:lnTo>
                                <a:cubicBezTo>
                                  <a:pt x="2682" y="2075"/>
                                  <a:pt x="2686" y="2077"/>
                                  <a:pt x="2688" y="2080"/>
                                </a:cubicBezTo>
                                <a:cubicBezTo>
                                  <a:pt x="2690" y="2084"/>
                                  <a:pt x="2689" y="2089"/>
                                  <a:pt x="2685" y="2091"/>
                                </a:cubicBezTo>
                                <a:close/>
                                <a:moveTo>
                                  <a:pt x="2513" y="2178"/>
                                </a:moveTo>
                                <a:lnTo>
                                  <a:pt x="2413" y="2228"/>
                                </a:lnTo>
                                <a:cubicBezTo>
                                  <a:pt x="2409" y="2230"/>
                                  <a:pt x="2405" y="2228"/>
                                  <a:pt x="2403" y="2225"/>
                                </a:cubicBezTo>
                                <a:cubicBezTo>
                                  <a:pt x="2401" y="2221"/>
                                  <a:pt x="2402" y="2216"/>
                                  <a:pt x="2406" y="2214"/>
                                </a:cubicBezTo>
                                <a:lnTo>
                                  <a:pt x="2506" y="2163"/>
                                </a:lnTo>
                                <a:cubicBezTo>
                                  <a:pt x="2510" y="2161"/>
                                  <a:pt x="2515" y="2163"/>
                                  <a:pt x="2517" y="2167"/>
                                </a:cubicBezTo>
                                <a:cubicBezTo>
                                  <a:pt x="2519" y="2171"/>
                                  <a:pt x="2517" y="2176"/>
                                  <a:pt x="2513" y="2178"/>
                                </a:cubicBezTo>
                                <a:close/>
                                <a:moveTo>
                                  <a:pt x="2342" y="2264"/>
                                </a:moveTo>
                                <a:lnTo>
                                  <a:pt x="2242" y="2315"/>
                                </a:lnTo>
                                <a:cubicBezTo>
                                  <a:pt x="2238" y="2317"/>
                                  <a:pt x="2233" y="2315"/>
                                  <a:pt x="2231" y="2311"/>
                                </a:cubicBezTo>
                                <a:cubicBezTo>
                                  <a:pt x="2229" y="2307"/>
                                  <a:pt x="2231" y="2302"/>
                                  <a:pt x="2235" y="2300"/>
                                </a:cubicBezTo>
                                <a:lnTo>
                                  <a:pt x="2335" y="2250"/>
                                </a:lnTo>
                                <a:cubicBezTo>
                                  <a:pt x="2339" y="2248"/>
                                  <a:pt x="2344" y="2249"/>
                                  <a:pt x="2345" y="2253"/>
                                </a:cubicBezTo>
                                <a:cubicBezTo>
                                  <a:pt x="2347" y="2257"/>
                                  <a:pt x="2346" y="2262"/>
                                  <a:pt x="2342" y="2264"/>
                                </a:cubicBezTo>
                                <a:close/>
                                <a:moveTo>
                                  <a:pt x="2171" y="2351"/>
                                </a:moveTo>
                                <a:lnTo>
                                  <a:pt x="2071" y="2401"/>
                                </a:lnTo>
                                <a:cubicBezTo>
                                  <a:pt x="2067" y="2403"/>
                                  <a:pt x="2062" y="2401"/>
                                  <a:pt x="2060" y="2397"/>
                                </a:cubicBezTo>
                                <a:cubicBezTo>
                                  <a:pt x="2058" y="2393"/>
                                  <a:pt x="2059" y="2389"/>
                                  <a:pt x="2063" y="2387"/>
                                </a:cubicBezTo>
                                <a:lnTo>
                                  <a:pt x="2163" y="2336"/>
                                </a:lnTo>
                                <a:cubicBezTo>
                                  <a:pt x="2167" y="2334"/>
                                  <a:pt x="2172" y="2336"/>
                                  <a:pt x="2174" y="2340"/>
                                </a:cubicBezTo>
                                <a:cubicBezTo>
                                  <a:pt x="2176" y="2344"/>
                                  <a:pt x="2174" y="2349"/>
                                  <a:pt x="2171" y="2351"/>
                                </a:cubicBezTo>
                                <a:close/>
                                <a:moveTo>
                                  <a:pt x="1999" y="2437"/>
                                </a:moveTo>
                                <a:lnTo>
                                  <a:pt x="1899" y="2487"/>
                                </a:lnTo>
                                <a:cubicBezTo>
                                  <a:pt x="1895" y="2489"/>
                                  <a:pt x="1890" y="2488"/>
                                  <a:pt x="1888" y="2484"/>
                                </a:cubicBezTo>
                                <a:cubicBezTo>
                                  <a:pt x="1886" y="2480"/>
                                  <a:pt x="1888" y="2475"/>
                                  <a:pt x="1892" y="2473"/>
                                </a:cubicBezTo>
                                <a:lnTo>
                                  <a:pt x="1992" y="2423"/>
                                </a:lnTo>
                                <a:cubicBezTo>
                                  <a:pt x="1996" y="2421"/>
                                  <a:pt x="2001" y="2422"/>
                                  <a:pt x="2003" y="2426"/>
                                </a:cubicBezTo>
                                <a:cubicBezTo>
                                  <a:pt x="2005" y="2430"/>
                                  <a:pt x="2003" y="2435"/>
                                  <a:pt x="1999" y="2437"/>
                                </a:cubicBezTo>
                                <a:close/>
                                <a:moveTo>
                                  <a:pt x="1828" y="2523"/>
                                </a:moveTo>
                                <a:lnTo>
                                  <a:pt x="1728" y="2574"/>
                                </a:lnTo>
                                <a:cubicBezTo>
                                  <a:pt x="1724" y="2576"/>
                                  <a:pt x="1719" y="2574"/>
                                  <a:pt x="1717" y="2570"/>
                                </a:cubicBezTo>
                                <a:cubicBezTo>
                                  <a:pt x="1715" y="2566"/>
                                  <a:pt x="1716" y="2562"/>
                                  <a:pt x="1720" y="2560"/>
                                </a:cubicBezTo>
                                <a:lnTo>
                                  <a:pt x="1820" y="2509"/>
                                </a:lnTo>
                                <a:cubicBezTo>
                                  <a:pt x="1824" y="2507"/>
                                  <a:pt x="1829" y="2509"/>
                                  <a:pt x="1831" y="2513"/>
                                </a:cubicBezTo>
                                <a:cubicBezTo>
                                  <a:pt x="1833" y="2517"/>
                                  <a:pt x="1832" y="2521"/>
                                  <a:pt x="1828" y="2523"/>
                                </a:cubicBezTo>
                                <a:close/>
                                <a:moveTo>
                                  <a:pt x="1656" y="2610"/>
                                </a:moveTo>
                                <a:lnTo>
                                  <a:pt x="1556" y="2660"/>
                                </a:lnTo>
                                <a:cubicBezTo>
                                  <a:pt x="1552" y="2662"/>
                                  <a:pt x="1547" y="2661"/>
                                  <a:pt x="1545" y="2657"/>
                                </a:cubicBezTo>
                                <a:cubicBezTo>
                                  <a:pt x="1543" y="2653"/>
                                  <a:pt x="1545" y="2648"/>
                                  <a:pt x="1549" y="2646"/>
                                </a:cubicBezTo>
                                <a:lnTo>
                                  <a:pt x="1649" y="2596"/>
                                </a:lnTo>
                                <a:cubicBezTo>
                                  <a:pt x="1653" y="2594"/>
                                  <a:pt x="1658" y="2595"/>
                                  <a:pt x="1660" y="2599"/>
                                </a:cubicBezTo>
                                <a:cubicBezTo>
                                  <a:pt x="1662" y="2603"/>
                                  <a:pt x="1660" y="2608"/>
                                  <a:pt x="1656" y="2610"/>
                                </a:cubicBezTo>
                                <a:close/>
                                <a:moveTo>
                                  <a:pt x="1485" y="2696"/>
                                </a:moveTo>
                                <a:lnTo>
                                  <a:pt x="1385" y="2747"/>
                                </a:lnTo>
                                <a:cubicBezTo>
                                  <a:pt x="1381" y="2749"/>
                                  <a:pt x="1376" y="2747"/>
                                  <a:pt x="1374" y="2743"/>
                                </a:cubicBezTo>
                                <a:cubicBezTo>
                                  <a:pt x="1372" y="2739"/>
                                  <a:pt x="1374" y="2734"/>
                                  <a:pt x="1378" y="2732"/>
                                </a:cubicBezTo>
                                <a:lnTo>
                                  <a:pt x="1478" y="2682"/>
                                </a:lnTo>
                                <a:cubicBezTo>
                                  <a:pt x="1481" y="2680"/>
                                  <a:pt x="1486" y="2682"/>
                                  <a:pt x="1488" y="2686"/>
                                </a:cubicBezTo>
                                <a:cubicBezTo>
                                  <a:pt x="1490" y="2689"/>
                                  <a:pt x="1489" y="2694"/>
                                  <a:pt x="1485" y="2696"/>
                                </a:cubicBezTo>
                                <a:close/>
                                <a:moveTo>
                                  <a:pt x="1313" y="2783"/>
                                </a:moveTo>
                                <a:lnTo>
                                  <a:pt x="1213" y="2833"/>
                                </a:lnTo>
                                <a:cubicBezTo>
                                  <a:pt x="1209" y="2835"/>
                                  <a:pt x="1205" y="2834"/>
                                  <a:pt x="1203" y="2830"/>
                                </a:cubicBezTo>
                                <a:cubicBezTo>
                                  <a:pt x="1201" y="2826"/>
                                  <a:pt x="1202" y="2821"/>
                                  <a:pt x="1206" y="2819"/>
                                </a:cubicBezTo>
                                <a:lnTo>
                                  <a:pt x="1306" y="2768"/>
                                </a:lnTo>
                                <a:cubicBezTo>
                                  <a:pt x="1310" y="2766"/>
                                  <a:pt x="1315" y="2768"/>
                                  <a:pt x="1317" y="2772"/>
                                </a:cubicBezTo>
                                <a:cubicBezTo>
                                  <a:pt x="1319" y="2776"/>
                                  <a:pt x="1317" y="2781"/>
                                  <a:pt x="1313" y="2783"/>
                                </a:cubicBezTo>
                                <a:close/>
                                <a:moveTo>
                                  <a:pt x="1142" y="2869"/>
                                </a:moveTo>
                                <a:lnTo>
                                  <a:pt x="1042" y="2920"/>
                                </a:lnTo>
                                <a:cubicBezTo>
                                  <a:pt x="1038" y="2922"/>
                                  <a:pt x="1033" y="2920"/>
                                  <a:pt x="1031" y="2916"/>
                                </a:cubicBezTo>
                                <a:cubicBezTo>
                                  <a:pt x="1029" y="2912"/>
                                  <a:pt x="1031" y="2907"/>
                                  <a:pt x="1035" y="2905"/>
                                </a:cubicBezTo>
                                <a:lnTo>
                                  <a:pt x="1135" y="2855"/>
                                </a:lnTo>
                                <a:cubicBezTo>
                                  <a:pt x="1139" y="2853"/>
                                  <a:pt x="1143" y="2854"/>
                                  <a:pt x="1145" y="2858"/>
                                </a:cubicBezTo>
                                <a:cubicBezTo>
                                  <a:pt x="1147" y="2862"/>
                                  <a:pt x="1146" y="2867"/>
                                  <a:pt x="1142" y="2869"/>
                                </a:cubicBezTo>
                                <a:close/>
                                <a:moveTo>
                                  <a:pt x="970" y="2956"/>
                                </a:moveTo>
                                <a:lnTo>
                                  <a:pt x="870" y="3006"/>
                                </a:lnTo>
                                <a:cubicBezTo>
                                  <a:pt x="866" y="3008"/>
                                  <a:pt x="862" y="3006"/>
                                  <a:pt x="860" y="3002"/>
                                </a:cubicBezTo>
                                <a:cubicBezTo>
                                  <a:pt x="858" y="2999"/>
                                  <a:pt x="859" y="2994"/>
                                  <a:pt x="863" y="2992"/>
                                </a:cubicBezTo>
                                <a:lnTo>
                                  <a:pt x="963" y="2941"/>
                                </a:lnTo>
                                <a:cubicBezTo>
                                  <a:pt x="967" y="2939"/>
                                  <a:pt x="972" y="2941"/>
                                  <a:pt x="974" y="2945"/>
                                </a:cubicBezTo>
                                <a:cubicBezTo>
                                  <a:pt x="976" y="2949"/>
                                  <a:pt x="974" y="2954"/>
                                  <a:pt x="970" y="2956"/>
                                </a:cubicBezTo>
                                <a:close/>
                                <a:moveTo>
                                  <a:pt x="799" y="3042"/>
                                </a:moveTo>
                                <a:lnTo>
                                  <a:pt x="699" y="3092"/>
                                </a:lnTo>
                                <a:cubicBezTo>
                                  <a:pt x="695" y="3094"/>
                                  <a:pt x="690" y="3093"/>
                                  <a:pt x="688" y="3089"/>
                                </a:cubicBezTo>
                                <a:cubicBezTo>
                                  <a:pt x="686" y="3085"/>
                                  <a:pt x="688" y="3080"/>
                                  <a:pt x="692" y="3078"/>
                                </a:cubicBezTo>
                                <a:lnTo>
                                  <a:pt x="792" y="3028"/>
                                </a:lnTo>
                                <a:cubicBezTo>
                                  <a:pt x="796" y="3026"/>
                                  <a:pt x="801" y="3027"/>
                                  <a:pt x="803" y="3031"/>
                                </a:cubicBezTo>
                                <a:cubicBezTo>
                                  <a:pt x="805" y="3035"/>
                                  <a:pt x="803" y="3040"/>
                                  <a:pt x="799" y="3042"/>
                                </a:cubicBezTo>
                                <a:close/>
                                <a:moveTo>
                                  <a:pt x="628" y="3128"/>
                                </a:moveTo>
                                <a:lnTo>
                                  <a:pt x="528" y="3179"/>
                                </a:lnTo>
                                <a:cubicBezTo>
                                  <a:pt x="524" y="3181"/>
                                  <a:pt x="519" y="3179"/>
                                  <a:pt x="517" y="3175"/>
                                </a:cubicBezTo>
                                <a:cubicBezTo>
                                  <a:pt x="515" y="3171"/>
                                  <a:pt x="516" y="3167"/>
                                  <a:pt x="520" y="3165"/>
                                </a:cubicBezTo>
                                <a:lnTo>
                                  <a:pt x="620" y="3114"/>
                                </a:lnTo>
                                <a:cubicBezTo>
                                  <a:pt x="624" y="3112"/>
                                  <a:pt x="629" y="3114"/>
                                  <a:pt x="631" y="3118"/>
                                </a:cubicBezTo>
                                <a:cubicBezTo>
                                  <a:pt x="633" y="3122"/>
                                  <a:pt x="631" y="3127"/>
                                  <a:pt x="628" y="3128"/>
                                </a:cubicBezTo>
                                <a:close/>
                                <a:moveTo>
                                  <a:pt x="456" y="3215"/>
                                </a:moveTo>
                                <a:lnTo>
                                  <a:pt x="356" y="3265"/>
                                </a:lnTo>
                                <a:cubicBezTo>
                                  <a:pt x="352" y="3267"/>
                                  <a:pt x="347" y="3266"/>
                                  <a:pt x="345" y="3262"/>
                                </a:cubicBezTo>
                                <a:cubicBezTo>
                                  <a:pt x="343" y="3258"/>
                                  <a:pt x="345" y="3253"/>
                                  <a:pt x="349" y="3251"/>
                                </a:cubicBezTo>
                                <a:lnTo>
                                  <a:pt x="449" y="3201"/>
                                </a:lnTo>
                                <a:cubicBezTo>
                                  <a:pt x="453" y="3199"/>
                                  <a:pt x="458" y="3200"/>
                                  <a:pt x="460" y="3204"/>
                                </a:cubicBezTo>
                                <a:cubicBezTo>
                                  <a:pt x="462" y="3208"/>
                                  <a:pt x="460" y="3213"/>
                                  <a:pt x="456" y="3215"/>
                                </a:cubicBezTo>
                                <a:close/>
                                <a:moveTo>
                                  <a:pt x="285" y="3301"/>
                                </a:moveTo>
                                <a:lnTo>
                                  <a:pt x="185" y="3352"/>
                                </a:lnTo>
                                <a:cubicBezTo>
                                  <a:pt x="181" y="3354"/>
                                  <a:pt x="176" y="3352"/>
                                  <a:pt x="174" y="3348"/>
                                </a:cubicBezTo>
                                <a:cubicBezTo>
                                  <a:pt x="172" y="3344"/>
                                  <a:pt x="173" y="3340"/>
                                  <a:pt x="177" y="3338"/>
                                </a:cubicBezTo>
                                <a:lnTo>
                                  <a:pt x="277" y="3287"/>
                                </a:lnTo>
                                <a:cubicBezTo>
                                  <a:pt x="281" y="3285"/>
                                  <a:pt x="286" y="3287"/>
                                  <a:pt x="288" y="3291"/>
                                </a:cubicBezTo>
                                <a:cubicBezTo>
                                  <a:pt x="290" y="3295"/>
                                  <a:pt x="289" y="3299"/>
                                  <a:pt x="285" y="3301"/>
                                </a:cubicBezTo>
                                <a:close/>
                                <a:moveTo>
                                  <a:pt x="113" y="3388"/>
                                </a:moveTo>
                                <a:lnTo>
                                  <a:pt x="13" y="3438"/>
                                </a:lnTo>
                                <a:cubicBezTo>
                                  <a:pt x="9" y="3440"/>
                                  <a:pt x="4" y="3439"/>
                                  <a:pt x="2" y="3435"/>
                                </a:cubicBezTo>
                                <a:cubicBezTo>
                                  <a:pt x="0" y="3431"/>
                                  <a:pt x="2" y="3426"/>
                                  <a:pt x="6" y="3424"/>
                                </a:cubicBezTo>
                                <a:lnTo>
                                  <a:pt x="106" y="3374"/>
                                </a:lnTo>
                                <a:cubicBezTo>
                                  <a:pt x="110" y="3372"/>
                                  <a:pt x="115" y="3373"/>
                                  <a:pt x="117" y="3377"/>
                                </a:cubicBezTo>
                                <a:cubicBezTo>
                                  <a:pt x="119" y="3381"/>
                                  <a:pt x="117" y="3386"/>
                                  <a:pt x="113" y="3388"/>
                                </a:cubicBezTo>
                                <a:close/>
                              </a:path>
                            </a:pathLst>
                          </a:custGeom>
                          <a:solidFill>
                            <a:srgbClr val="000000"/>
                          </a:solidFill>
                          <a:ln w="15" cap="flat">
                            <a:solidFill>
                              <a:srgbClr val="000000"/>
                            </a:solidFill>
                            <a:prstDash val="solid"/>
                            <a:bevel/>
                            <a:headEnd/>
                            <a:tailEnd/>
                          </a:ln>
                        </wps:spPr>
                        <wps:bodyPr rot="0" vert="horz" wrap="square" lIns="91440" tIns="45720" rIns="91440" bIns="45720" anchor="t" anchorCtr="0" upright="1">
                          <a:noAutofit/>
                        </wps:bodyPr>
                      </wps:wsp>
                      <wps:wsp>
                        <wps:cNvPr id="56" name="Freeform 97"/>
                        <wps:cNvSpPr>
                          <a:spLocks/>
                        </wps:cNvSpPr>
                        <wps:spPr bwMode="auto">
                          <a:xfrm>
                            <a:off x="250825" y="2804160"/>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8"/>
                        <wps:cNvSpPr>
                          <a:spLocks/>
                        </wps:cNvSpPr>
                        <wps:spPr bwMode="auto">
                          <a:xfrm>
                            <a:off x="250825" y="2804160"/>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99"/>
                        <wps:cNvSpPr>
                          <a:spLocks/>
                        </wps:cNvSpPr>
                        <wps:spPr bwMode="auto">
                          <a:xfrm>
                            <a:off x="332105" y="2653665"/>
                            <a:ext cx="100330" cy="287655"/>
                          </a:xfrm>
                          <a:custGeom>
                            <a:avLst/>
                            <a:gdLst>
                              <a:gd name="T0" fmla="*/ 158 w 158"/>
                              <a:gd name="T1" fmla="*/ 453 h 453"/>
                              <a:gd name="T2" fmla="*/ 104 w 158"/>
                              <a:gd name="T3" fmla="*/ 410 h 453"/>
                              <a:gd name="T4" fmla="*/ 87 w 158"/>
                              <a:gd name="T5" fmla="*/ 390 h 453"/>
                              <a:gd name="T6" fmla="*/ 27 w 158"/>
                              <a:gd name="T7" fmla="*/ 291 h 453"/>
                              <a:gd name="T8" fmla="*/ 0 w 158"/>
                              <a:gd name="T9" fmla="*/ 169 h 453"/>
                              <a:gd name="T10" fmla="*/ 41 w 158"/>
                              <a:gd name="T11" fmla="*/ 0 h 453"/>
                            </a:gdLst>
                            <a:ahLst/>
                            <a:cxnLst>
                              <a:cxn ang="0">
                                <a:pos x="T0" y="T1"/>
                              </a:cxn>
                              <a:cxn ang="0">
                                <a:pos x="T2" y="T3"/>
                              </a:cxn>
                              <a:cxn ang="0">
                                <a:pos x="T4" y="T5"/>
                              </a:cxn>
                              <a:cxn ang="0">
                                <a:pos x="T6" y="T7"/>
                              </a:cxn>
                              <a:cxn ang="0">
                                <a:pos x="T8" y="T9"/>
                              </a:cxn>
                              <a:cxn ang="0">
                                <a:pos x="T10" y="T11"/>
                              </a:cxn>
                            </a:cxnLst>
                            <a:rect l="0" t="0" r="r" b="b"/>
                            <a:pathLst>
                              <a:path w="158" h="453">
                                <a:moveTo>
                                  <a:pt x="158" y="453"/>
                                </a:moveTo>
                                <a:cubicBezTo>
                                  <a:pt x="129" y="431"/>
                                  <a:pt x="115" y="420"/>
                                  <a:pt x="104" y="410"/>
                                </a:cubicBezTo>
                                <a:cubicBezTo>
                                  <a:pt x="98" y="404"/>
                                  <a:pt x="93" y="398"/>
                                  <a:pt x="87" y="390"/>
                                </a:cubicBezTo>
                                <a:cubicBezTo>
                                  <a:pt x="70" y="368"/>
                                  <a:pt x="44" y="331"/>
                                  <a:pt x="27" y="291"/>
                                </a:cubicBezTo>
                                <a:cubicBezTo>
                                  <a:pt x="10" y="237"/>
                                  <a:pt x="1" y="205"/>
                                  <a:pt x="0" y="169"/>
                                </a:cubicBezTo>
                                <a:cubicBezTo>
                                  <a:pt x="0" y="118"/>
                                  <a:pt x="17" y="57"/>
                                  <a:pt x="41"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00"/>
                        <wps:cNvSpPr>
                          <a:spLocks/>
                        </wps:cNvSpPr>
                        <wps:spPr bwMode="auto">
                          <a:xfrm>
                            <a:off x="4333240" y="744220"/>
                            <a:ext cx="171450" cy="262890"/>
                          </a:xfrm>
                          <a:custGeom>
                            <a:avLst/>
                            <a:gdLst>
                              <a:gd name="T0" fmla="*/ 0 w 270"/>
                              <a:gd name="T1" fmla="*/ 414 h 414"/>
                              <a:gd name="T2" fmla="*/ 135 w 270"/>
                              <a:gd name="T3" fmla="*/ 0 h 414"/>
                              <a:gd name="T4" fmla="*/ 270 w 270"/>
                              <a:gd name="T5" fmla="*/ 414 h 414"/>
                              <a:gd name="T6" fmla="*/ 0 w 270"/>
                              <a:gd name="T7" fmla="*/ 414 h 414"/>
                            </a:gdLst>
                            <a:ahLst/>
                            <a:cxnLst>
                              <a:cxn ang="0">
                                <a:pos x="T0" y="T1"/>
                              </a:cxn>
                              <a:cxn ang="0">
                                <a:pos x="T2" y="T3"/>
                              </a:cxn>
                              <a:cxn ang="0">
                                <a:pos x="T4" y="T5"/>
                              </a:cxn>
                              <a:cxn ang="0">
                                <a:pos x="T6" y="T7"/>
                              </a:cxn>
                            </a:cxnLst>
                            <a:rect l="0" t="0" r="r" b="b"/>
                            <a:pathLst>
                              <a:path w="270" h="414">
                                <a:moveTo>
                                  <a:pt x="0" y="414"/>
                                </a:moveTo>
                                <a:lnTo>
                                  <a:pt x="135" y="0"/>
                                </a:lnTo>
                                <a:lnTo>
                                  <a:pt x="270" y="414"/>
                                </a:lnTo>
                                <a:lnTo>
                                  <a:pt x="0"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01"/>
                        <wps:cNvSpPr>
                          <a:spLocks/>
                        </wps:cNvSpPr>
                        <wps:spPr bwMode="auto">
                          <a:xfrm>
                            <a:off x="4333240" y="744220"/>
                            <a:ext cx="171450" cy="262890"/>
                          </a:xfrm>
                          <a:custGeom>
                            <a:avLst/>
                            <a:gdLst>
                              <a:gd name="T0" fmla="*/ 0 w 270"/>
                              <a:gd name="T1" fmla="*/ 414 h 414"/>
                              <a:gd name="T2" fmla="*/ 135 w 270"/>
                              <a:gd name="T3" fmla="*/ 0 h 414"/>
                              <a:gd name="T4" fmla="*/ 270 w 270"/>
                              <a:gd name="T5" fmla="*/ 414 h 414"/>
                              <a:gd name="T6" fmla="*/ 0 w 270"/>
                              <a:gd name="T7" fmla="*/ 414 h 414"/>
                            </a:gdLst>
                            <a:ahLst/>
                            <a:cxnLst>
                              <a:cxn ang="0">
                                <a:pos x="T0" y="T1"/>
                              </a:cxn>
                              <a:cxn ang="0">
                                <a:pos x="T2" y="T3"/>
                              </a:cxn>
                              <a:cxn ang="0">
                                <a:pos x="T4" y="T5"/>
                              </a:cxn>
                              <a:cxn ang="0">
                                <a:pos x="T6" y="T7"/>
                              </a:cxn>
                            </a:cxnLst>
                            <a:rect l="0" t="0" r="r" b="b"/>
                            <a:pathLst>
                              <a:path w="270" h="414">
                                <a:moveTo>
                                  <a:pt x="0" y="414"/>
                                </a:moveTo>
                                <a:lnTo>
                                  <a:pt x="135" y="0"/>
                                </a:lnTo>
                                <a:lnTo>
                                  <a:pt x="270" y="414"/>
                                </a:lnTo>
                                <a:lnTo>
                                  <a:pt x="0" y="414"/>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02"/>
                        <wps:cNvSpPr>
                          <a:spLocks/>
                        </wps:cNvSpPr>
                        <wps:spPr bwMode="auto">
                          <a:xfrm>
                            <a:off x="4323080" y="594360"/>
                            <a:ext cx="99695" cy="287020"/>
                          </a:xfrm>
                          <a:custGeom>
                            <a:avLst/>
                            <a:gdLst>
                              <a:gd name="T0" fmla="*/ 0 w 157"/>
                              <a:gd name="T1" fmla="*/ 452 h 452"/>
                              <a:gd name="T2" fmla="*/ 54 w 157"/>
                              <a:gd name="T3" fmla="*/ 409 h 452"/>
                              <a:gd name="T4" fmla="*/ 71 w 157"/>
                              <a:gd name="T5" fmla="*/ 389 h 452"/>
                              <a:gd name="T6" fmla="*/ 132 w 157"/>
                              <a:gd name="T7" fmla="*/ 291 h 452"/>
                              <a:gd name="T8" fmla="*/ 157 w 157"/>
                              <a:gd name="T9" fmla="*/ 169 h 452"/>
                              <a:gd name="T10" fmla="*/ 118 w 157"/>
                              <a:gd name="T11" fmla="*/ 0 h 452"/>
                            </a:gdLst>
                            <a:ahLst/>
                            <a:cxnLst>
                              <a:cxn ang="0">
                                <a:pos x="T0" y="T1"/>
                              </a:cxn>
                              <a:cxn ang="0">
                                <a:pos x="T2" y="T3"/>
                              </a:cxn>
                              <a:cxn ang="0">
                                <a:pos x="T4" y="T5"/>
                              </a:cxn>
                              <a:cxn ang="0">
                                <a:pos x="T6" y="T7"/>
                              </a:cxn>
                              <a:cxn ang="0">
                                <a:pos x="T8" y="T9"/>
                              </a:cxn>
                              <a:cxn ang="0">
                                <a:pos x="T10" y="T11"/>
                              </a:cxn>
                            </a:cxnLst>
                            <a:rect l="0" t="0" r="r" b="b"/>
                            <a:pathLst>
                              <a:path w="157" h="452">
                                <a:moveTo>
                                  <a:pt x="0" y="452"/>
                                </a:moveTo>
                                <a:cubicBezTo>
                                  <a:pt x="30" y="431"/>
                                  <a:pt x="43" y="419"/>
                                  <a:pt x="54" y="409"/>
                                </a:cubicBezTo>
                                <a:cubicBezTo>
                                  <a:pt x="60" y="403"/>
                                  <a:pt x="64" y="398"/>
                                  <a:pt x="71" y="389"/>
                                </a:cubicBezTo>
                                <a:cubicBezTo>
                                  <a:pt x="89" y="368"/>
                                  <a:pt x="113" y="330"/>
                                  <a:pt x="132" y="291"/>
                                </a:cubicBezTo>
                                <a:cubicBezTo>
                                  <a:pt x="149" y="236"/>
                                  <a:pt x="157" y="204"/>
                                  <a:pt x="157" y="169"/>
                                </a:cubicBezTo>
                                <a:cubicBezTo>
                                  <a:pt x="157" y="117"/>
                                  <a:pt x="140" y="56"/>
                                  <a:pt x="118"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03"/>
                        <wps:cNvSpPr>
                          <a:spLocks/>
                        </wps:cNvSpPr>
                        <wps:spPr bwMode="auto">
                          <a:xfrm>
                            <a:off x="22225" y="973455"/>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04"/>
                        <wps:cNvSpPr>
                          <a:spLocks/>
                        </wps:cNvSpPr>
                        <wps:spPr bwMode="auto">
                          <a:xfrm>
                            <a:off x="22225" y="973455"/>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105"/>
                        <wps:cNvSpPr>
                          <a:spLocks/>
                        </wps:cNvSpPr>
                        <wps:spPr bwMode="auto">
                          <a:xfrm>
                            <a:off x="103505" y="822960"/>
                            <a:ext cx="100330" cy="287655"/>
                          </a:xfrm>
                          <a:custGeom>
                            <a:avLst/>
                            <a:gdLst>
                              <a:gd name="T0" fmla="*/ 158 w 158"/>
                              <a:gd name="T1" fmla="*/ 453 h 453"/>
                              <a:gd name="T2" fmla="*/ 104 w 158"/>
                              <a:gd name="T3" fmla="*/ 409 h 453"/>
                              <a:gd name="T4" fmla="*/ 86 w 158"/>
                              <a:gd name="T5" fmla="*/ 390 h 453"/>
                              <a:gd name="T6" fmla="*/ 26 w 158"/>
                              <a:gd name="T7" fmla="*/ 291 h 453"/>
                              <a:gd name="T8" fmla="*/ 0 w 158"/>
                              <a:gd name="T9" fmla="*/ 169 h 453"/>
                              <a:gd name="T10" fmla="*/ 41 w 158"/>
                              <a:gd name="T11" fmla="*/ 0 h 453"/>
                            </a:gdLst>
                            <a:ahLst/>
                            <a:cxnLst>
                              <a:cxn ang="0">
                                <a:pos x="T0" y="T1"/>
                              </a:cxn>
                              <a:cxn ang="0">
                                <a:pos x="T2" y="T3"/>
                              </a:cxn>
                              <a:cxn ang="0">
                                <a:pos x="T4" y="T5"/>
                              </a:cxn>
                              <a:cxn ang="0">
                                <a:pos x="T6" y="T7"/>
                              </a:cxn>
                              <a:cxn ang="0">
                                <a:pos x="T8" y="T9"/>
                              </a:cxn>
                              <a:cxn ang="0">
                                <a:pos x="T10" y="T11"/>
                              </a:cxn>
                            </a:cxnLst>
                            <a:rect l="0" t="0" r="r" b="b"/>
                            <a:pathLst>
                              <a:path w="158" h="453">
                                <a:moveTo>
                                  <a:pt x="158" y="453"/>
                                </a:moveTo>
                                <a:cubicBezTo>
                                  <a:pt x="129" y="431"/>
                                  <a:pt x="115" y="420"/>
                                  <a:pt x="104" y="409"/>
                                </a:cubicBezTo>
                                <a:cubicBezTo>
                                  <a:pt x="98" y="404"/>
                                  <a:pt x="93" y="398"/>
                                  <a:pt x="86" y="390"/>
                                </a:cubicBezTo>
                                <a:cubicBezTo>
                                  <a:pt x="70" y="368"/>
                                  <a:pt x="44" y="331"/>
                                  <a:pt x="26" y="291"/>
                                </a:cubicBezTo>
                                <a:cubicBezTo>
                                  <a:pt x="10" y="237"/>
                                  <a:pt x="1" y="205"/>
                                  <a:pt x="0" y="169"/>
                                </a:cubicBezTo>
                                <a:cubicBezTo>
                                  <a:pt x="0" y="117"/>
                                  <a:pt x="17" y="56"/>
                                  <a:pt x="41"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06"/>
                        <wps:cNvSpPr>
                          <a:spLocks noEditPoints="1"/>
                        </wps:cNvSpPr>
                        <wps:spPr bwMode="auto">
                          <a:xfrm>
                            <a:off x="332105" y="1035225"/>
                            <a:ext cx="4624705" cy="1348105"/>
                          </a:xfrm>
                          <a:custGeom>
                            <a:avLst/>
                            <a:gdLst>
                              <a:gd name="T0" fmla="*/ 7759 w 7765"/>
                              <a:gd name="T1" fmla="*/ 2246 h 2262"/>
                              <a:gd name="T2" fmla="*/ 7457 w 7765"/>
                              <a:gd name="T3" fmla="*/ 2166 h 2262"/>
                              <a:gd name="T4" fmla="*/ 7386 w 7765"/>
                              <a:gd name="T5" fmla="*/ 2154 h 2262"/>
                              <a:gd name="T6" fmla="*/ 7395 w 7765"/>
                              <a:gd name="T7" fmla="*/ 2149 h 2262"/>
                              <a:gd name="T8" fmla="*/ 7098 w 7765"/>
                              <a:gd name="T9" fmla="*/ 2054 h 2262"/>
                              <a:gd name="T10" fmla="*/ 6909 w 7765"/>
                              <a:gd name="T11" fmla="*/ 2016 h 2262"/>
                              <a:gd name="T12" fmla="*/ 7017 w 7765"/>
                              <a:gd name="T13" fmla="*/ 2047 h 2262"/>
                              <a:gd name="T14" fmla="*/ 6837 w 7765"/>
                              <a:gd name="T15" fmla="*/ 1978 h 2262"/>
                              <a:gd name="T16" fmla="*/ 6535 w 7765"/>
                              <a:gd name="T17" fmla="*/ 1899 h 2262"/>
                              <a:gd name="T18" fmla="*/ 6463 w 7765"/>
                              <a:gd name="T19" fmla="*/ 1887 h 2262"/>
                              <a:gd name="T20" fmla="*/ 6473 w 7765"/>
                              <a:gd name="T21" fmla="*/ 1881 h 2262"/>
                              <a:gd name="T22" fmla="*/ 6176 w 7765"/>
                              <a:gd name="T23" fmla="*/ 1787 h 2262"/>
                              <a:gd name="T24" fmla="*/ 5987 w 7765"/>
                              <a:gd name="T25" fmla="*/ 1749 h 2262"/>
                              <a:gd name="T26" fmla="*/ 6095 w 7765"/>
                              <a:gd name="T27" fmla="*/ 1780 h 2262"/>
                              <a:gd name="T28" fmla="*/ 5915 w 7765"/>
                              <a:gd name="T29" fmla="*/ 1711 h 2262"/>
                              <a:gd name="T30" fmla="*/ 5613 w 7765"/>
                              <a:gd name="T31" fmla="*/ 1632 h 2262"/>
                              <a:gd name="T32" fmla="*/ 5541 w 7765"/>
                              <a:gd name="T33" fmla="*/ 1620 h 2262"/>
                              <a:gd name="T34" fmla="*/ 5551 w 7765"/>
                              <a:gd name="T35" fmla="*/ 1614 h 2262"/>
                              <a:gd name="T36" fmla="*/ 5254 w 7765"/>
                              <a:gd name="T37" fmla="*/ 1520 h 2262"/>
                              <a:gd name="T38" fmla="*/ 5065 w 7765"/>
                              <a:gd name="T39" fmla="*/ 1482 h 2262"/>
                              <a:gd name="T40" fmla="*/ 5173 w 7765"/>
                              <a:gd name="T41" fmla="*/ 1513 h 2262"/>
                              <a:gd name="T42" fmla="*/ 4993 w 7765"/>
                              <a:gd name="T43" fmla="*/ 1444 h 2262"/>
                              <a:gd name="T44" fmla="*/ 4691 w 7765"/>
                              <a:gd name="T45" fmla="*/ 1365 h 2262"/>
                              <a:gd name="T46" fmla="*/ 4619 w 7765"/>
                              <a:gd name="T47" fmla="*/ 1353 h 2262"/>
                              <a:gd name="T48" fmla="*/ 4629 w 7765"/>
                              <a:gd name="T49" fmla="*/ 1347 h 2262"/>
                              <a:gd name="T50" fmla="*/ 4332 w 7765"/>
                              <a:gd name="T51" fmla="*/ 1253 h 2262"/>
                              <a:gd name="T52" fmla="*/ 4143 w 7765"/>
                              <a:gd name="T53" fmla="*/ 1215 h 2262"/>
                              <a:gd name="T54" fmla="*/ 4250 w 7765"/>
                              <a:gd name="T55" fmla="*/ 1246 h 2262"/>
                              <a:gd name="T56" fmla="*/ 4070 w 7765"/>
                              <a:gd name="T57" fmla="*/ 1177 h 2262"/>
                              <a:gd name="T58" fmla="*/ 3769 w 7765"/>
                              <a:gd name="T59" fmla="*/ 1098 h 2262"/>
                              <a:gd name="T60" fmla="*/ 3697 w 7765"/>
                              <a:gd name="T61" fmla="*/ 1085 h 2262"/>
                              <a:gd name="T62" fmla="*/ 3707 w 7765"/>
                              <a:gd name="T63" fmla="*/ 1080 h 2262"/>
                              <a:gd name="T64" fmla="*/ 3410 w 7765"/>
                              <a:gd name="T65" fmla="*/ 985 h 2262"/>
                              <a:gd name="T66" fmla="*/ 3221 w 7765"/>
                              <a:gd name="T67" fmla="*/ 947 h 2262"/>
                              <a:gd name="T68" fmla="*/ 3328 w 7765"/>
                              <a:gd name="T69" fmla="*/ 979 h 2262"/>
                              <a:gd name="T70" fmla="*/ 3148 w 7765"/>
                              <a:gd name="T71" fmla="*/ 910 h 2262"/>
                              <a:gd name="T72" fmla="*/ 2847 w 7765"/>
                              <a:gd name="T73" fmla="*/ 831 h 2262"/>
                              <a:gd name="T74" fmla="*/ 2775 w 7765"/>
                              <a:gd name="T75" fmla="*/ 818 h 2262"/>
                              <a:gd name="T76" fmla="*/ 2785 w 7765"/>
                              <a:gd name="T77" fmla="*/ 813 h 2262"/>
                              <a:gd name="T78" fmla="*/ 2488 w 7765"/>
                              <a:gd name="T79" fmla="*/ 718 h 2262"/>
                              <a:gd name="T80" fmla="*/ 2299 w 7765"/>
                              <a:gd name="T81" fmla="*/ 680 h 2262"/>
                              <a:gd name="T82" fmla="*/ 2406 w 7765"/>
                              <a:gd name="T83" fmla="*/ 711 h 2262"/>
                              <a:gd name="T84" fmla="*/ 2226 w 7765"/>
                              <a:gd name="T85" fmla="*/ 643 h 2262"/>
                              <a:gd name="T86" fmla="*/ 1924 w 7765"/>
                              <a:gd name="T87" fmla="*/ 563 h 2262"/>
                              <a:gd name="T88" fmla="*/ 1853 w 7765"/>
                              <a:gd name="T89" fmla="*/ 551 h 2262"/>
                              <a:gd name="T90" fmla="*/ 1863 w 7765"/>
                              <a:gd name="T91" fmla="*/ 546 h 2262"/>
                              <a:gd name="T92" fmla="*/ 1566 w 7765"/>
                              <a:gd name="T93" fmla="*/ 451 h 2262"/>
                              <a:gd name="T94" fmla="*/ 1377 w 7765"/>
                              <a:gd name="T95" fmla="*/ 413 h 2262"/>
                              <a:gd name="T96" fmla="*/ 1484 w 7765"/>
                              <a:gd name="T97" fmla="*/ 444 h 2262"/>
                              <a:gd name="T98" fmla="*/ 1304 w 7765"/>
                              <a:gd name="T99" fmla="*/ 375 h 2262"/>
                              <a:gd name="T100" fmla="*/ 1002 w 7765"/>
                              <a:gd name="T101" fmla="*/ 296 h 2262"/>
                              <a:gd name="T102" fmla="*/ 931 w 7765"/>
                              <a:gd name="T103" fmla="*/ 284 h 2262"/>
                              <a:gd name="T104" fmla="*/ 941 w 7765"/>
                              <a:gd name="T105" fmla="*/ 278 h 2262"/>
                              <a:gd name="T106" fmla="*/ 643 w 7765"/>
                              <a:gd name="T107" fmla="*/ 184 h 2262"/>
                              <a:gd name="T108" fmla="*/ 455 w 7765"/>
                              <a:gd name="T109" fmla="*/ 146 h 2262"/>
                              <a:gd name="T110" fmla="*/ 562 w 7765"/>
                              <a:gd name="T111" fmla="*/ 177 h 2262"/>
                              <a:gd name="T112" fmla="*/ 382 w 7765"/>
                              <a:gd name="T113" fmla="*/ 108 h 2262"/>
                              <a:gd name="T114" fmla="*/ 80 w 7765"/>
                              <a:gd name="T115" fmla="*/ 29 h 2262"/>
                              <a:gd name="T116" fmla="*/ 9 w 7765"/>
                              <a:gd name="T117" fmla="*/ 17 h 2262"/>
                              <a:gd name="T118" fmla="*/ 19 w 7765"/>
                              <a:gd name="T119" fmla="*/ 11 h 2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765" h="2262">
                                <a:moveTo>
                                  <a:pt x="7754" y="2261"/>
                                </a:moveTo>
                                <a:lnTo>
                                  <a:pt x="7647" y="2230"/>
                                </a:lnTo>
                                <a:cubicBezTo>
                                  <a:pt x="7643" y="2229"/>
                                  <a:pt x="7640" y="2224"/>
                                  <a:pt x="7641" y="2220"/>
                                </a:cubicBezTo>
                                <a:cubicBezTo>
                                  <a:pt x="7643" y="2216"/>
                                  <a:pt x="7647" y="2213"/>
                                  <a:pt x="7651" y="2214"/>
                                </a:cubicBezTo>
                                <a:lnTo>
                                  <a:pt x="7759" y="2246"/>
                                </a:lnTo>
                                <a:cubicBezTo>
                                  <a:pt x="7763" y="2247"/>
                                  <a:pt x="7765" y="2251"/>
                                  <a:pt x="7764" y="2255"/>
                                </a:cubicBezTo>
                                <a:cubicBezTo>
                                  <a:pt x="7763" y="2260"/>
                                  <a:pt x="7759" y="2262"/>
                                  <a:pt x="7754" y="2261"/>
                                </a:cubicBezTo>
                                <a:close/>
                                <a:moveTo>
                                  <a:pt x="7570" y="2208"/>
                                </a:moveTo>
                                <a:lnTo>
                                  <a:pt x="7462" y="2176"/>
                                </a:lnTo>
                                <a:cubicBezTo>
                                  <a:pt x="7458" y="2175"/>
                                  <a:pt x="7456" y="2171"/>
                                  <a:pt x="7457" y="2166"/>
                                </a:cubicBezTo>
                                <a:cubicBezTo>
                                  <a:pt x="7458" y="2162"/>
                                  <a:pt x="7463" y="2160"/>
                                  <a:pt x="7467" y="2161"/>
                                </a:cubicBezTo>
                                <a:lnTo>
                                  <a:pt x="7574" y="2192"/>
                                </a:lnTo>
                                <a:cubicBezTo>
                                  <a:pt x="7579" y="2193"/>
                                  <a:pt x="7581" y="2198"/>
                                  <a:pt x="7580" y="2202"/>
                                </a:cubicBezTo>
                                <a:cubicBezTo>
                                  <a:pt x="7579" y="2206"/>
                                  <a:pt x="7574" y="2209"/>
                                  <a:pt x="7570" y="2208"/>
                                </a:cubicBezTo>
                                <a:close/>
                                <a:moveTo>
                                  <a:pt x="7386" y="2154"/>
                                </a:moveTo>
                                <a:lnTo>
                                  <a:pt x="7278" y="2123"/>
                                </a:lnTo>
                                <a:cubicBezTo>
                                  <a:pt x="7274" y="2122"/>
                                  <a:pt x="7271" y="2117"/>
                                  <a:pt x="7272" y="2113"/>
                                </a:cubicBezTo>
                                <a:cubicBezTo>
                                  <a:pt x="7274" y="2109"/>
                                  <a:pt x="7278" y="2106"/>
                                  <a:pt x="7282" y="2108"/>
                                </a:cubicBezTo>
                                <a:lnTo>
                                  <a:pt x="7390" y="2139"/>
                                </a:lnTo>
                                <a:cubicBezTo>
                                  <a:pt x="7394" y="2140"/>
                                  <a:pt x="7397" y="2144"/>
                                  <a:pt x="7395" y="2149"/>
                                </a:cubicBezTo>
                                <a:cubicBezTo>
                                  <a:pt x="7394" y="2153"/>
                                  <a:pt x="7390" y="2155"/>
                                  <a:pt x="7386" y="2154"/>
                                </a:cubicBezTo>
                                <a:close/>
                                <a:moveTo>
                                  <a:pt x="7201" y="2101"/>
                                </a:moveTo>
                                <a:lnTo>
                                  <a:pt x="7094" y="2069"/>
                                </a:lnTo>
                                <a:cubicBezTo>
                                  <a:pt x="7089" y="2068"/>
                                  <a:pt x="7087" y="2064"/>
                                  <a:pt x="7088" y="2060"/>
                                </a:cubicBezTo>
                                <a:cubicBezTo>
                                  <a:pt x="7089" y="2055"/>
                                  <a:pt x="7094" y="2053"/>
                                  <a:pt x="7098" y="2054"/>
                                </a:cubicBezTo>
                                <a:lnTo>
                                  <a:pt x="7206" y="2085"/>
                                </a:lnTo>
                                <a:cubicBezTo>
                                  <a:pt x="7210" y="2087"/>
                                  <a:pt x="7212" y="2091"/>
                                  <a:pt x="7211" y="2095"/>
                                </a:cubicBezTo>
                                <a:cubicBezTo>
                                  <a:pt x="7210" y="2099"/>
                                  <a:pt x="7205" y="2102"/>
                                  <a:pt x="7201" y="2101"/>
                                </a:cubicBezTo>
                                <a:close/>
                                <a:moveTo>
                                  <a:pt x="7017" y="2047"/>
                                </a:moveTo>
                                <a:lnTo>
                                  <a:pt x="6909" y="2016"/>
                                </a:lnTo>
                                <a:cubicBezTo>
                                  <a:pt x="6905" y="2015"/>
                                  <a:pt x="6902" y="2010"/>
                                  <a:pt x="6904" y="2006"/>
                                </a:cubicBezTo>
                                <a:cubicBezTo>
                                  <a:pt x="6905" y="2002"/>
                                  <a:pt x="6909" y="1999"/>
                                  <a:pt x="6914" y="2001"/>
                                </a:cubicBezTo>
                                <a:lnTo>
                                  <a:pt x="7021" y="2032"/>
                                </a:lnTo>
                                <a:cubicBezTo>
                                  <a:pt x="7025" y="2033"/>
                                  <a:pt x="7028" y="2038"/>
                                  <a:pt x="7027" y="2042"/>
                                </a:cubicBezTo>
                                <a:cubicBezTo>
                                  <a:pt x="7025" y="2046"/>
                                  <a:pt x="7021" y="2048"/>
                                  <a:pt x="7017" y="2047"/>
                                </a:cubicBezTo>
                                <a:close/>
                                <a:moveTo>
                                  <a:pt x="6832" y="1994"/>
                                </a:moveTo>
                                <a:lnTo>
                                  <a:pt x="6725" y="1963"/>
                                </a:lnTo>
                                <a:cubicBezTo>
                                  <a:pt x="6720" y="1961"/>
                                  <a:pt x="6718" y="1957"/>
                                  <a:pt x="6719" y="1953"/>
                                </a:cubicBezTo>
                                <a:cubicBezTo>
                                  <a:pt x="6720" y="1948"/>
                                  <a:pt x="6725" y="1946"/>
                                  <a:pt x="6729" y="1947"/>
                                </a:cubicBezTo>
                                <a:lnTo>
                                  <a:pt x="6837" y="1978"/>
                                </a:lnTo>
                                <a:cubicBezTo>
                                  <a:pt x="6841" y="1980"/>
                                  <a:pt x="6843" y="1984"/>
                                  <a:pt x="6842" y="1988"/>
                                </a:cubicBezTo>
                                <a:cubicBezTo>
                                  <a:pt x="6841" y="1993"/>
                                  <a:pt x="6837" y="1995"/>
                                  <a:pt x="6832" y="1994"/>
                                </a:cubicBezTo>
                                <a:close/>
                                <a:moveTo>
                                  <a:pt x="6648" y="1940"/>
                                </a:moveTo>
                                <a:lnTo>
                                  <a:pt x="6540" y="1909"/>
                                </a:lnTo>
                                <a:cubicBezTo>
                                  <a:pt x="6536" y="1908"/>
                                  <a:pt x="6534" y="1904"/>
                                  <a:pt x="6535" y="1899"/>
                                </a:cubicBezTo>
                                <a:cubicBezTo>
                                  <a:pt x="6536" y="1895"/>
                                  <a:pt x="6540" y="1893"/>
                                  <a:pt x="6545" y="1894"/>
                                </a:cubicBezTo>
                                <a:lnTo>
                                  <a:pt x="6652" y="1925"/>
                                </a:lnTo>
                                <a:cubicBezTo>
                                  <a:pt x="6657" y="1926"/>
                                  <a:pt x="6659" y="1931"/>
                                  <a:pt x="6658" y="1935"/>
                                </a:cubicBezTo>
                                <a:cubicBezTo>
                                  <a:pt x="6657" y="1939"/>
                                  <a:pt x="6652" y="1942"/>
                                  <a:pt x="6648" y="1940"/>
                                </a:cubicBezTo>
                                <a:close/>
                                <a:moveTo>
                                  <a:pt x="6463" y="1887"/>
                                </a:moveTo>
                                <a:lnTo>
                                  <a:pt x="6356" y="1856"/>
                                </a:lnTo>
                                <a:cubicBezTo>
                                  <a:pt x="6352" y="1855"/>
                                  <a:pt x="6349" y="1850"/>
                                  <a:pt x="6350" y="1846"/>
                                </a:cubicBezTo>
                                <a:cubicBezTo>
                                  <a:pt x="6352" y="1842"/>
                                  <a:pt x="6356" y="1839"/>
                                  <a:pt x="6360" y="1840"/>
                                </a:cubicBezTo>
                                <a:lnTo>
                                  <a:pt x="6468" y="1872"/>
                                </a:lnTo>
                                <a:cubicBezTo>
                                  <a:pt x="6472" y="1873"/>
                                  <a:pt x="6475" y="1877"/>
                                  <a:pt x="6473" y="1881"/>
                                </a:cubicBezTo>
                                <a:cubicBezTo>
                                  <a:pt x="6472" y="1886"/>
                                  <a:pt x="6468" y="1888"/>
                                  <a:pt x="6463" y="1887"/>
                                </a:cubicBezTo>
                                <a:close/>
                                <a:moveTo>
                                  <a:pt x="6279" y="1833"/>
                                </a:moveTo>
                                <a:lnTo>
                                  <a:pt x="6171" y="1802"/>
                                </a:lnTo>
                                <a:cubicBezTo>
                                  <a:pt x="6167" y="1801"/>
                                  <a:pt x="6165" y="1797"/>
                                  <a:pt x="6166" y="1792"/>
                                </a:cubicBezTo>
                                <a:cubicBezTo>
                                  <a:pt x="6167" y="1788"/>
                                  <a:pt x="6172" y="1786"/>
                                  <a:pt x="6176" y="1787"/>
                                </a:cubicBezTo>
                                <a:lnTo>
                                  <a:pt x="6283" y="1818"/>
                                </a:lnTo>
                                <a:cubicBezTo>
                                  <a:pt x="6288" y="1819"/>
                                  <a:pt x="6290" y="1824"/>
                                  <a:pt x="6289" y="1828"/>
                                </a:cubicBezTo>
                                <a:cubicBezTo>
                                  <a:pt x="6288" y="1832"/>
                                  <a:pt x="6283" y="1835"/>
                                  <a:pt x="6279" y="1833"/>
                                </a:cubicBezTo>
                                <a:close/>
                                <a:moveTo>
                                  <a:pt x="6095" y="1780"/>
                                </a:moveTo>
                                <a:lnTo>
                                  <a:pt x="5987" y="1749"/>
                                </a:lnTo>
                                <a:cubicBezTo>
                                  <a:pt x="5983" y="1748"/>
                                  <a:pt x="5980" y="1743"/>
                                  <a:pt x="5982" y="1739"/>
                                </a:cubicBezTo>
                                <a:cubicBezTo>
                                  <a:pt x="5983" y="1735"/>
                                  <a:pt x="5987" y="1732"/>
                                  <a:pt x="5991" y="1734"/>
                                </a:cubicBezTo>
                                <a:lnTo>
                                  <a:pt x="6099" y="1765"/>
                                </a:lnTo>
                                <a:cubicBezTo>
                                  <a:pt x="6103" y="1766"/>
                                  <a:pt x="6106" y="1770"/>
                                  <a:pt x="6105" y="1775"/>
                                </a:cubicBezTo>
                                <a:cubicBezTo>
                                  <a:pt x="6103" y="1779"/>
                                  <a:pt x="6099" y="1781"/>
                                  <a:pt x="6095" y="1780"/>
                                </a:cubicBezTo>
                                <a:close/>
                                <a:moveTo>
                                  <a:pt x="5910" y="1727"/>
                                </a:moveTo>
                                <a:lnTo>
                                  <a:pt x="5803" y="1695"/>
                                </a:lnTo>
                                <a:cubicBezTo>
                                  <a:pt x="5798" y="1694"/>
                                  <a:pt x="5796" y="1690"/>
                                  <a:pt x="5797" y="1686"/>
                                </a:cubicBezTo>
                                <a:cubicBezTo>
                                  <a:pt x="5798" y="1681"/>
                                  <a:pt x="5803" y="1679"/>
                                  <a:pt x="5807" y="1680"/>
                                </a:cubicBezTo>
                                <a:lnTo>
                                  <a:pt x="5915" y="1711"/>
                                </a:lnTo>
                                <a:cubicBezTo>
                                  <a:pt x="5919" y="1712"/>
                                  <a:pt x="5921" y="1717"/>
                                  <a:pt x="5920" y="1721"/>
                                </a:cubicBezTo>
                                <a:cubicBezTo>
                                  <a:pt x="5919" y="1725"/>
                                  <a:pt x="5914" y="1728"/>
                                  <a:pt x="5910" y="1727"/>
                                </a:cubicBezTo>
                                <a:close/>
                                <a:moveTo>
                                  <a:pt x="5726" y="1673"/>
                                </a:moveTo>
                                <a:lnTo>
                                  <a:pt x="5618" y="1642"/>
                                </a:lnTo>
                                <a:cubicBezTo>
                                  <a:pt x="5614" y="1641"/>
                                  <a:pt x="5612" y="1636"/>
                                  <a:pt x="5613" y="1632"/>
                                </a:cubicBezTo>
                                <a:cubicBezTo>
                                  <a:pt x="5614" y="1628"/>
                                  <a:pt x="5618" y="1625"/>
                                  <a:pt x="5623" y="1627"/>
                                </a:cubicBezTo>
                                <a:lnTo>
                                  <a:pt x="5730" y="1658"/>
                                </a:lnTo>
                                <a:cubicBezTo>
                                  <a:pt x="5734" y="1659"/>
                                  <a:pt x="5737" y="1663"/>
                                  <a:pt x="5736" y="1668"/>
                                </a:cubicBezTo>
                                <a:cubicBezTo>
                                  <a:pt x="5734" y="1672"/>
                                  <a:pt x="5730" y="1674"/>
                                  <a:pt x="5726" y="1673"/>
                                </a:cubicBezTo>
                                <a:close/>
                                <a:moveTo>
                                  <a:pt x="5541" y="1620"/>
                                </a:moveTo>
                                <a:lnTo>
                                  <a:pt x="5434" y="1589"/>
                                </a:lnTo>
                                <a:cubicBezTo>
                                  <a:pt x="5430" y="1587"/>
                                  <a:pt x="5427" y="1583"/>
                                  <a:pt x="5428" y="1579"/>
                                </a:cubicBezTo>
                                <a:cubicBezTo>
                                  <a:pt x="5430" y="1574"/>
                                  <a:pt x="5434" y="1572"/>
                                  <a:pt x="5438" y="1573"/>
                                </a:cubicBezTo>
                                <a:lnTo>
                                  <a:pt x="5546" y="1604"/>
                                </a:lnTo>
                                <a:cubicBezTo>
                                  <a:pt x="5550" y="1606"/>
                                  <a:pt x="5552" y="1610"/>
                                  <a:pt x="5551" y="1614"/>
                                </a:cubicBezTo>
                                <a:cubicBezTo>
                                  <a:pt x="5550" y="1619"/>
                                  <a:pt x="5546" y="1621"/>
                                  <a:pt x="5541" y="1620"/>
                                </a:cubicBezTo>
                                <a:close/>
                                <a:moveTo>
                                  <a:pt x="5357" y="1566"/>
                                </a:moveTo>
                                <a:lnTo>
                                  <a:pt x="5249" y="1535"/>
                                </a:lnTo>
                                <a:cubicBezTo>
                                  <a:pt x="5245" y="1534"/>
                                  <a:pt x="5243" y="1529"/>
                                  <a:pt x="5244" y="1525"/>
                                </a:cubicBezTo>
                                <a:cubicBezTo>
                                  <a:pt x="5245" y="1521"/>
                                  <a:pt x="5250" y="1519"/>
                                  <a:pt x="5254" y="1520"/>
                                </a:cubicBezTo>
                                <a:lnTo>
                                  <a:pt x="5361" y="1551"/>
                                </a:lnTo>
                                <a:cubicBezTo>
                                  <a:pt x="5366" y="1552"/>
                                  <a:pt x="5368" y="1557"/>
                                  <a:pt x="5367" y="1561"/>
                                </a:cubicBezTo>
                                <a:cubicBezTo>
                                  <a:pt x="5366" y="1565"/>
                                  <a:pt x="5361" y="1568"/>
                                  <a:pt x="5357" y="1566"/>
                                </a:cubicBezTo>
                                <a:close/>
                                <a:moveTo>
                                  <a:pt x="5173" y="1513"/>
                                </a:moveTo>
                                <a:lnTo>
                                  <a:pt x="5065" y="1482"/>
                                </a:lnTo>
                                <a:cubicBezTo>
                                  <a:pt x="5061" y="1480"/>
                                  <a:pt x="5058" y="1476"/>
                                  <a:pt x="5059" y="1472"/>
                                </a:cubicBezTo>
                                <a:cubicBezTo>
                                  <a:pt x="5061" y="1468"/>
                                  <a:pt x="5065" y="1465"/>
                                  <a:pt x="5069" y="1466"/>
                                </a:cubicBezTo>
                                <a:lnTo>
                                  <a:pt x="5177" y="1498"/>
                                </a:lnTo>
                                <a:cubicBezTo>
                                  <a:pt x="5181" y="1499"/>
                                  <a:pt x="5184" y="1503"/>
                                  <a:pt x="5182" y="1507"/>
                                </a:cubicBezTo>
                                <a:cubicBezTo>
                                  <a:pt x="5181" y="1512"/>
                                  <a:pt x="5177" y="1514"/>
                                  <a:pt x="5173" y="1513"/>
                                </a:cubicBezTo>
                                <a:close/>
                                <a:moveTo>
                                  <a:pt x="4988" y="1459"/>
                                </a:moveTo>
                                <a:lnTo>
                                  <a:pt x="4881" y="1428"/>
                                </a:lnTo>
                                <a:cubicBezTo>
                                  <a:pt x="4876" y="1427"/>
                                  <a:pt x="4874" y="1423"/>
                                  <a:pt x="4875" y="1418"/>
                                </a:cubicBezTo>
                                <a:cubicBezTo>
                                  <a:pt x="4876" y="1414"/>
                                  <a:pt x="4881" y="1412"/>
                                  <a:pt x="4885" y="1413"/>
                                </a:cubicBezTo>
                                <a:lnTo>
                                  <a:pt x="4993" y="1444"/>
                                </a:lnTo>
                                <a:cubicBezTo>
                                  <a:pt x="4997" y="1445"/>
                                  <a:pt x="4999" y="1450"/>
                                  <a:pt x="4998" y="1454"/>
                                </a:cubicBezTo>
                                <a:cubicBezTo>
                                  <a:pt x="4997" y="1458"/>
                                  <a:pt x="4992" y="1461"/>
                                  <a:pt x="4988" y="1459"/>
                                </a:cubicBezTo>
                                <a:close/>
                                <a:moveTo>
                                  <a:pt x="4804" y="1406"/>
                                </a:moveTo>
                                <a:lnTo>
                                  <a:pt x="4696" y="1375"/>
                                </a:lnTo>
                                <a:cubicBezTo>
                                  <a:pt x="4692" y="1374"/>
                                  <a:pt x="4689" y="1369"/>
                                  <a:pt x="4691" y="1365"/>
                                </a:cubicBezTo>
                                <a:cubicBezTo>
                                  <a:pt x="4692" y="1361"/>
                                  <a:pt x="4696" y="1358"/>
                                  <a:pt x="4701" y="1359"/>
                                </a:cubicBezTo>
                                <a:lnTo>
                                  <a:pt x="4808" y="1391"/>
                                </a:lnTo>
                                <a:cubicBezTo>
                                  <a:pt x="4812" y="1392"/>
                                  <a:pt x="4815" y="1396"/>
                                  <a:pt x="4814" y="1401"/>
                                </a:cubicBezTo>
                                <a:cubicBezTo>
                                  <a:pt x="4812" y="1405"/>
                                  <a:pt x="4808" y="1407"/>
                                  <a:pt x="4804" y="1406"/>
                                </a:cubicBezTo>
                                <a:close/>
                                <a:moveTo>
                                  <a:pt x="4619" y="1353"/>
                                </a:moveTo>
                                <a:lnTo>
                                  <a:pt x="4512" y="1321"/>
                                </a:lnTo>
                                <a:cubicBezTo>
                                  <a:pt x="4507" y="1320"/>
                                  <a:pt x="4505" y="1316"/>
                                  <a:pt x="4506" y="1312"/>
                                </a:cubicBezTo>
                                <a:cubicBezTo>
                                  <a:pt x="4507" y="1307"/>
                                  <a:pt x="4512" y="1305"/>
                                  <a:pt x="4516" y="1306"/>
                                </a:cubicBezTo>
                                <a:lnTo>
                                  <a:pt x="4624" y="1337"/>
                                </a:lnTo>
                                <a:cubicBezTo>
                                  <a:pt x="4628" y="1338"/>
                                  <a:pt x="4630" y="1343"/>
                                  <a:pt x="4629" y="1347"/>
                                </a:cubicBezTo>
                                <a:cubicBezTo>
                                  <a:pt x="4628" y="1351"/>
                                  <a:pt x="4624" y="1354"/>
                                  <a:pt x="4619" y="1353"/>
                                </a:cubicBezTo>
                                <a:close/>
                                <a:moveTo>
                                  <a:pt x="4435" y="1299"/>
                                </a:moveTo>
                                <a:lnTo>
                                  <a:pt x="4327" y="1268"/>
                                </a:lnTo>
                                <a:cubicBezTo>
                                  <a:pt x="4323" y="1267"/>
                                  <a:pt x="4321" y="1262"/>
                                  <a:pt x="4322" y="1258"/>
                                </a:cubicBezTo>
                                <a:cubicBezTo>
                                  <a:pt x="4323" y="1254"/>
                                  <a:pt x="4327" y="1251"/>
                                  <a:pt x="4332" y="1253"/>
                                </a:cubicBezTo>
                                <a:lnTo>
                                  <a:pt x="4439" y="1284"/>
                                </a:lnTo>
                                <a:cubicBezTo>
                                  <a:pt x="4444" y="1285"/>
                                  <a:pt x="4446" y="1289"/>
                                  <a:pt x="4445" y="1294"/>
                                </a:cubicBezTo>
                                <a:cubicBezTo>
                                  <a:pt x="4444" y="1298"/>
                                  <a:pt x="4439" y="1300"/>
                                  <a:pt x="4435" y="1299"/>
                                </a:cubicBezTo>
                                <a:close/>
                                <a:moveTo>
                                  <a:pt x="4250" y="1246"/>
                                </a:moveTo>
                                <a:lnTo>
                                  <a:pt x="4143" y="1215"/>
                                </a:lnTo>
                                <a:cubicBezTo>
                                  <a:pt x="4139" y="1213"/>
                                  <a:pt x="4136" y="1209"/>
                                  <a:pt x="4137" y="1205"/>
                                </a:cubicBezTo>
                                <a:cubicBezTo>
                                  <a:pt x="4139" y="1200"/>
                                  <a:pt x="4143" y="1198"/>
                                  <a:pt x="4147" y="1199"/>
                                </a:cubicBezTo>
                                <a:lnTo>
                                  <a:pt x="4255" y="1230"/>
                                </a:lnTo>
                                <a:cubicBezTo>
                                  <a:pt x="4259" y="1232"/>
                                  <a:pt x="4262" y="1236"/>
                                  <a:pt x="4260" y="1240"/>
                                </a:cubicBezTo>
                                <a:cubicBezTo>
                                  <a:pt x="4259" y="1245"/>
                                  <a:pt x="4255" y="1247"/>
                                  <a:pt x="4250" y="1246"/>
                                </a:cubicBezTo>
                                <a:close/>
                                <a:moveTo>
                                  <a:pt x="4066" y="1192"/>
                                </a:moveTo>
                                <a:lnTo>
                                  <a:pt x="3958" y="1161"/>
                                </a:lnTo>
                                <a:cubicBezTo>
                                  <a:pt x="3954" y="1160"/>
                                  <a:pt x="3952" y="1155"/>
                                  <a:pt x="3953" y="1151"/>
                                </a:cubicBezTo>
                                <a:cubicBezTo>
                                  <a:pt x="3954" y="1147"/>
                                  <a:pt x="3959" y="1145"/>
                                  <a:pt x="3963" y="1146"/>
                                </a:cubicBezTo>
                                <a:lnTo>
                                  <a:pt x="4070" y="1177"/>
                                </a:lnTo>
                                <a:cubicBezTo>
                                  <a:pt x="4075" y="1178"/>
                                  <a:pt x="4077" y="1183"/>
                                  <a:pt x="4076" y="1187"/>
                                </a:cubicBezTo>
                                <a:cubicBezTo>
                                  <a:pt x="4075" y="1191"/>
                                  <a:pt x="4070" y="1194"/>
                                  <a:pt x="4066" y="1192"/>
                                </a:cubicBezTo>
                                <a:close/>
                                <a:moveTo>
                                  <a:pt x="3882" y="1139"/>
                                </a:moveTo>
                                <a:lnTo>
                                  <a:pt x="3774" y="1108"/>
                                </a:lnTo>
                                <a:cubicBezTo>
                                  <a:pt x="3770" y="1106"/>
                                  <a:pt x="3767" y="1102"/>
                                  <a:pt x="3769" y="1098"/>
                                </a:cubicBezTo>
                                <a:cubicBezTo>
                                  <a:pt x="3770" y="1094"/>
                                  <a:pt x="3774" y="1091"/>
                                  <a:pt x="3778" y="1092"/>
                                </a:cubicBezTo>
                                <a:lnTo>
                                  <a:pt x="3886" y="1123"/>
                                </a:lnTo>
                                <a:cubicBezTo>
                                  <a:pt x="3890" y="1125"/>
                                  <a:pt x="3893" y="1129"/>
                                  <a:pt x="3892" y="1133"/>
                                </a:cubicBezTo>
                                <a:cubicBezTo>
                                  <a:pt x="3890" y="1138"/>
                                  <a:pt x="3886" y="1140"/>
                                  <a:pt x="3882" y="1139"/>
                                </a:cubicBezTo>
                                <a:close/>
                                <a:moveTo>
                                  <a:pt x="3697" y="1085"/>
                                </a:moveTo>
                                <a:lnTo>
                                  <a:pt x="3590" y="1054"/>
                                </a:lnTo>
                                <a:cubicBezTo>
                                  <a:pt x="3585" y="1053"/>
                                  <a:pt x="3583" y="1049"/>
                                  <a:pt x="3584" y="1044"/>
                                </a:cubicBezTo>
                                <a:cubicBezTo>
                                  <a:pt x="3585" y="1040"/>
                                  <a:pt x="3590" y="1038"/>
                                  <a:pt x="3594" y="1039"/>
                                </a:cubicBezTo>
                                <a:lnTo>
                                  <a:pt x="3702" y="1070"/>
                                </a:lnTo>
                                <a:cubicBezTo>
                                  <a:pt x="3706" y="1071"/>
                                  <a:pt x="3708" y="1076"/>
                                  <a:pt x="3707" y="1080"/>
                                </a:cubicBezTo>
                                <a:cubicBezTo>
                                  <a:pt x="3706" y="1084"/>
                                  <a:pt x="3701" y="1087"/>
                                  <a:pt x="3697" y="1085"/>
                                </a:cubicBezTo>
                                <a:close/>
                                <a:moveTo>
                                  <a:pt x="3513" y="1032"/>
                                </a:moveTo>
                                <a:lnTo>
                                  <a:pt x="3405" y="1001"/>
                                </a:lnTo>
                                <a:cubicBezTo>
                                  <a:pt x="3401" y="1000"/>
                                  <a:pt x="3399" y="995"/>
                                  <a:pt x="3400" y="991"/>
                                </a:cubicBezTo>
                                <a:cubicBezTo>
                                  <a:pt x="3401" y="987"/>
                                  <a:pt x="3405" y="984"/>
                                  <a:pt x="3410" y="985"/>
                                </a:cubicBezTo>
                                <a:lnTo>
                                  <a:pt x="3517" y="1017"/>
                                </a:lnTo>
                                <a:cubicBezTo>
                                  <a:pt x="3521" y="1018"/>
                                  <a:pt x="3524" y="1022"/>
                                  <a:pt x="3523" y="1027"/>
                                </a:cubicBezTo>
                                <a:cubicBezTo>
                                  <a:pt x="3521" y="1031"/>
                                  <a:pt x="3517" y="1033"/>
                                  <a:pt x="3513" y="1032"/>
                                </a:cubicBezTo>
                                <a:close/>
                                <a:moveTo>
                                  <a:pt x="3328" y="979"/>
                                </a:moveTo>
                                <a:lnTo>
                                  <a:pt x="3221" y="947"/>
                                </a:lnTo>
                                <a:cubicBezTo>
                                  <a:pt x="3217" y="946"/>
                                  <a:pt x="3214" y="942"/>
                                  <a:pt x="3215" y="937"/>
                                </a:cubicBezTo>
                                <a:cubicBezTo>
                                  <a:pt x="3217" y="933"/>
                                  <a:pt x="3221" y="931"/>
                                  <a:pt x="3225" y="932"/>
                                </a:cubicBezTo>
                                <a:lnTo>
                                  <a:pt x="3333" y="963"/>
                                </a:lnTo>
                                <a:cubicBezTo>
                                  <a:pt x="3337" y="964"/>
                                  <a:pt x="3340" y="969"/>
                                  <a:pt x="3338" y="973"/>
                                </a:cubicBezTo>
                                <a:cubicBezTo>
                                  <a:pt x="3337" y="977"/>
                                  <a:pt x="3333" y="980"/>
                                  <a:pt x="3328" y="979"/>
                                </a:cubicBezTo>
                                <a:close/>
                                <a:moveTo>
                                  <a:pt x="3144" y="925"/>
                                </a:moveTo>
                                <a:lnTo>
                                  <a:pt x="3036" y="894"/>
                                </a:lnTo>
                                <a:cubicBezTo>
                                  <a:pt x="3032" y="893"/>
                                  <a:pt x="3030" y="888"/>
                                  <a:pt x="3031" y="884"/>
                                </a:cubicBezTo>
                                <a:cubicBezTo>
                                  <a:pt x="3032" y="880"/>
                                  <a:pt x="3037" y="877"/>
                                  <a:pt x="3041" y="879"/>
                                </a:cubicBezTo>
                                <a:lnTo>
                                  <a:pt x="3148" y="910"/>
                                </a:lnTo>
                                <a:cubicBezTo>
                                  <a:pt x="3153" y="911"/>
                                  <a:pt x="3155" y="915"/>
                                  <a:pt x="3154" y="920"/>
                                </a:cubicBezTo>
                                <a:cubicBezTo>
                                  <a:pt x="3153" y="924"/>
                                  <a:pt x="3148" y="926"/>
                                  <a:pt x="3144" y="925"/>
                                </a:cubicBezTo>
                                <a:close/>
                                <a:moveTo>
                                  <a:pt x="2960" y="872"/>
                                </a:moveTo>
                                <a:lnTo>
                                  <a:pt x="2852" y="841"/>
                                </a:lnTo>
                                <a:cubicBezTo>
                                  <a:pt x="2848" y="839"/>
                                  <a:pt x="2845" y="835"/>
                                  <a:pt x="2847" y="831"/>
                                </a:cubicBezTo>
                                <a:cubicBezTo>
                                  <a:pt x="2848" y="826"/>
                                  <a:pt x="2852" y="824"/>
                                  <a:pt x="2856" y="825"/>
                                </a:cubicBezTo>
                                <a:lnTo>
                                  <a:pt x="2964" y="856"/>
                                </a:lnTo>
                                <a:cubicBezTo>
                                  <a:pt x="2968" y="858"/>
                                  <a:pt x="2971" y="862"/>
                                  <a:pt x="2969" y="866"/>
                                </a:cubicBezTo>
                                <a:cubicBezTo>
                                  <a:pt x="2968" y="870"/>
                                  <a:pt x="2964" y="873"/>
                                  <a:pt x="2960" y="872"/>
                                </a:cubicBezTo>
                                <a:close/>
                                <a:moveTo>
                                  <a:pt x="2775" y="818"/>
                                </a:moveTo>
                                <a:lnTo>
                                  <a:pt x="2668" y="787"/>
                                </a:lnTo>
                                <a:cubicBezTo>
                                  <a:pt x="2663" y="786"/>
                                  <a:pt x="2661" y="781"/>
                                  <a:pt x="2662" y="777"/>
                                </a:cubicBezTo>
                                <a:cubicBezTo>
                                  <a:pt x="2663" y="773"/>
                                  <a:pt x="2668" y="770"/>
                                  <a:pt x="2672" y="772"/>
                                </a:cubicBezTo>
                                <a:lnTo>
                                  <a:pt x="2780" y="803"/>
                                </a:lnTo>
                                <a:cubicBezTo>
                                  <a:pt x="2784" y="804"/>
                                  <a:pt x="2786" y="809"/>
                                  <a:pt x="2785" y="813"/>
                                </a:cubicBezTo>
                                <a:cubicBezTo>
                                  <a:pt x="2784" y="817"/>
                                  <a:pt x="2779" y="819"/>
                                  <a:pt x="2775" y="818"/>
                                </a:cubicBezTo>
                                <a:close/>
                                <a:moveTo>
                                  <a:pt x="2591" y="765"/>
                                </a:moveTo>
                                <a:lnTo>
                                  <a:pt x="2483" y="734"/>
                                </a:lnTo>
                                <a:cubicBezTo>
                                  <a:pt x="2479" y="732"/>
                                  <a:pt x="2476" y="728"/>
                                  <a:pt x="2478" y="724"/>
                                </a:cubicBezTo>
                                <a:cubicBezTo>
                                  <a:pt x="2479" y="719"/>
                                  <a:pt x="2483" y="717"/>
                                  <a:pt x="2488" y="718"/>
                                </a:cubicBezTo>
                                <a:lnTo>
                                  <a:pt x="2595" y="749"/>
                                </a:lnTo>
                                <a:cubicBezTo>
                                  <a:pt x="2599" y="751"/>
                                  <a:pt x="2602" y="755"/>
                                  <a:pt x="2601" y="759"/>
                                </a:cubicBezTo>
                                <a:cubicBezTo>
                                  <a:pt x="2599" y="764"/>
                                  <a:pt x="2595" y="766"/>
                                  <a:pt x="2591" y="765"/>
                                </a:cubicBezTo>
                                <a:close/>
                                <a:moveTo>
                                  <a:pt x="2406" y="711"/>
                                </a:moveTo>
                                <a:lnTo>
                                  <a:pt x="2299" y="680"/>
                                </a:lnTo>
                                <a:cubicBezTo>
                                  <a:pt x="2294" y="679"/>
                                  <a:pt x="2292" y="675"/>
                                  <a:pt x="2293" y="670"/>
                                </a:cubicBezTo>
                                <a:cubicBezTo>
                                  <a:pt x="2294" y="666"/>
                                  <a:pt x="2299" y="664"/>
                                  <a:pt x="2303" y="665"/>
                                </a:cubicBezTo>
                                <a:lnTo>
                                  <a:pt x="2411" y="696"/>
                                </a:lnTo>
                                <a:cubicBezTo>
                                  <a:pt x="2415" y="697"/>
                                  <a:pt x="2417" y="702"/>
                                  <a:pt x="2416" y="706"/>
                                </a:cubicBezTo>
                                <a:cubicBezTo>
                                  <a:pt x="2415" y="710"/>
                                  <a:pt x="2411" y="713"/>
                                  <a:pt x="2406" y="711"/>
                                </a:cubicBezTo>
                                <a:close/>
                                <a:moveTo>
                                  <a:pt x="2222" y="658"/>
                                </a:moveTo>
                                <a:lnTo>
                                  <a:pt x="2114" y="627"/>
                                </a:lnTo>
                                <a:cubicBezTo>
                                  <a:pt x="2110" y="626"/>
                                  <a:pt x="2108" y="621"/>
                                  <a:pt x="2109" y="617"/>
                                </a:cubicBezTo>
                                <a:cubicBezTo>
                                  <a:pt x="2110" y="613"/>
                                  <a:pt x="2115" y="610"/>
                                  <a:pt x="2119" y="611"/>
                                </a:cubicBezTo>
                                <a:lnTo>
                                  <a:pt x="2226" y="643"/>
                                </a:lnTo>
                                <a:cubicBezTo>
                                  <a:pt x="2231" y="644"/>
                                  <a:pt x="2233" y="648"/>
                                  <a:pt x="2232" y="652"/>
                                </a:cubicBezTo>
                                <a:cubicBezTo>
                                  <a:pt x="2231" y="657"/>
                                  <a:pt x="2226" y="659"/>
                                  <a:pt x="2222" y="658"/>
                                </a:cubicBezTo>
                                <a:close/>
                                <a:moveTo>
                                  <a:pt x="2037" y="605"/>
                                </a:moveTo>
                                <a:lnTo>
                                  <a:pt x="1930" y="573"/>
                                </a:lnTo>
                                <a:cubicBezTo>
                                  <a:pt x="1926" y="572"/>
                                  <a:pt x="1923" y="568"/>
                                  <a:pt x="1924" y="563"/>
                                </a:cubicBezTo>
                                <a:cubicBezTo>
                                  <a:pt x="1926" y="559"/>
                                  <a:pt x="1930" y="557"/>
                                  <a:pt x="1934" y="558"/>
                                </a:cubicBezTo>
                                <a:lnTo>
                                  <a:pt x="2042" y="589"/>
                                </a:lnTo>
                                <a:cubicBezTo>
                                  <a:pt x="2046" y="590"/>
                                  <a:pt x="2049" y="595"/>
                                  <a:pt x="2047" y="599"/>
                                </a:cubicBezTo>
                                <a:cubicBezTo>
                                  <a:pt x="2046" y="603"/>
                                  <a:pt x="2042" y="606"/>
                                  <a:pt x="2037" y="605"/>
                                </a:cubicBezTo>
                                <a:close/>
                                <a:moveTo>
                                  <a:pt x="1853" y="551"/>
                                </a:moveTo>
                                <a:lnTo>
                                  <a:pt x="1745" y="520"/>
                                </a:lnTo>
                                <a:cubicBezTo>
                                  <a:pt x="1741" y="519"/>
                                  <a:pt x="1739" y="514"/>
                                  <a:pt x="1740" y="510"/>
                                </a:cubicBezTo>
                                <a:cubicBezTo>
                                  <a:pt x="1741" y="506"/>
                                  <a:pt x="1746" y="503"/>
                                  <a:pt x="1750" y="505"/>
                                </a:cubicBezTo>
                                <a:lnTo>
                                  <a:pt x="1858" y="536"/>
                                </a:lnTo>
                                <a:cubicBezTo>
                                  <a:pt x="1862" y="537"/>
                                  <a:pt x="1864" y="541"/>
                                  <a:pt x="1863" y="546"/>
                                </a:cubicBezTo>
                                <a:cubicBezTo>
                                  <a:pt x="1862" y="550"/>
                                  <a:pt x="1857" y="552"/>
                                  <a:pt x="1853" y="551"/>
                                </a:cubicBezTo>
                                <a:close/>
                                <a:moveTo>
                                  <a:pt x="1669" y="498"/>
                                </a:moveTo>
                                <a:lnTo>
                                  <a:pt x="1561" y="466"/>
                                </a:lnTo>
                                <a:cubicBezTo>
                                  <a:pt x="1557" y="465"/>
                                  <a:pt x="1554" y="461"/>
                                  <a:pt x="1556" y="457"/>
                                </a:cubicBezTo>
                                <a:cubicBezTo>
                                  <a:pt x="1557" y="452"/>
                                  <a:pt x="1561" y="450"/>
                                  <a:pt x="1566" y="451"/>
                                </a:cubicBezTo>
                                <a:lnTo>
                                  <a:pt x="1673" y="482"/>
                                </a:lnTo>
                                <a:cubicBezTo>
                                  <a:pt x="1677" y="484"/>
                                  <a:pt x="1680" y="488"/>
                                  <a:pt x="1679" y="492"/>
                                </a:cubicBezTo>
                                <a:cubicBezTo>
                                  <a:pt x="1677" y="496"/>
                                  <a:pt x="1673" y="499"/>
                                  <a:pt x="1669" y="498"/>
                                </a:cubicBezTo>
                                <a:close/>
                                <a:moveTo>
                                  <a:pt x="1484" y="444"/>
                                </a:moveTo>
                                <a:lnTo>
                                  <a:pt x="1377" y="413"/>
                                </a:lnTo>
                                <a:cubicBezTo>
                                  <a:pt x="1372" y="412"/>
                                  <a:pt x="1370" y="407"/>
                                  <a:pt x="1371" y="403"/>
                                </a:cubicBezTo>
                                <a:cubicBezTo>
                                  <a:pt x="1372" y="399"/>
                                  <a:pt x="1377" y="396"/>
                                  <a:pt x="1381" y="398"/>
                                </a:cubicBezTo>
                                <a:lnTo>
                                  <a:pt x="1489" y="429"/>
                                </a:lnTo>
                                <a:cubicBezTo>
                                  <a:pt x="1493" y="430"/>
                                  <a:pt x="1495" y="435"/>
                                  <a:pt x="1494" y="439"/>
                                </a:cubicBezTo>
                                <a:cubicBezTo>
                                  <a:pt x="1493" y="443"/>
                                  <a:pt x="1488" y="445"/>
                                  <a:pt x="1484" y="444"/>
                                </a:cubicBezTo>
                                <a:close/>
                                <a:moveTo>
                                  <a:pt x="1300" y="391"/>
                                </a:moveTo>
                                <a:lnTo>
                                  <a:pt x="1192" y="360"/>
                                </a:lnTo>
                                <a:cubicBezTo>
                                  <a:pt x="1188" y="358"/>
                                  <a:pt x="1186" y="354"/>
                                  <a:pt x="1187" y="350"/>
                                </a:cubicBezTo>
                                <a:cubicBezTo>
                                  <a:pt x="1188" y="345"/>
                                  <a:pt x="1192" y="343"/>
                                  <a:pt x="1197" y="344"/>
                                </a:cubicBezTo>
                                <a:lnTo>
                                  <a:pt x="1304" y="375"/>
                                </a:lnTo>
                                <a:cubicBezTo>
                                  <a:pt x="1309" y="377"/>
                                  <a:pt x="1311" y="381"/>
                                  <a:pt x="1310" y="385"/>
                                </a:cubicBezTo>
                                <a:cubicBezTo>
                                  <a:pt x="1308" y="390"/>
                                  <a:pt x="1304" y="392"/>
                                  <a:pt x="1300" y="391"/>
                                </a:cubicBezTo>
                                <a:close/>
                                <a:moveTo>
                                  <a:pt x="1115" y="337"/>
                                </a:moveTo>
                                <a:lnTo>
                                  <a:pt x="1008" y="306"/>
                                </a:lnTo>
                                <a:cubicBezTo>
                                  <a:pt x="1004" y="305"/>
                                  <a:pt x="1001" y="301"/>
                                  <a:pt x="1002" y="296"/>
                                </a:cubicBezTo>
                                <a:cubicBezTo>
                                  <a:pt x="1004" y="292"/>
                                  <a:pt x="1008" y="290"/>
                                  <a:pt x="1012" y="291"/>
                                </a:cubicBezTo>
                                <a:lnTo>
                                  <a:pt x="1120" y="322"/>
                                </a:lnTo>
                                <a:cubicBezTo>
                                  <a:pt x="1124" y="323"/>
                                  <a:pt x="1127" y="328"/>
                                  <a:pt x="1125" y="332"/>
                                </a:cubicBezTo>
                                <a:cubicBezTo>
                                  <a:pt x="1124" y="336"/>
                                  <a:pt x="1120" y="339"/>
                                  <a:pt x="1115" y="337"/>
                                </a:cubicBezTo>
                                <a:close/>
                                <a:moveTo>
                                  <a:pt x="931" y="284"/>
                                </a:moveTo>
                                <a:lnTo>
                                  <a:pt x="823" y="253"/>
                                </a:lnTo>
                                <a:cubicBezTo>
                                  <a:pt x="819" y="252"/>
                                  <a:pt x="817" y="247"/>
                                  <a:pt x="818" y="243"/>
                                </a:cubicBezTo>
                                <a:cubicBezTo>
                                  <a:pt x="819" y="239"/>
                                  <a:pt x="824" y="236"/>
                                  <a:pt x="828" y="237"/>
                                </a:cubicBezTo>
                                <a:lnTo>
                                  <a:pt x="935" y="269"/>
                                </a:lnTo>
                                <a:cubicBezTo>
                                  <a:pt x="940" y="270"/>
                                  <a:pt x="942" y="274"/>
                                  <a:pt x="941" y="278"/>
                                </a:cubicBezTo>
                                <a:cubicBezTo>
                                  <a:pt x="940" y="283"/>
                                  <a:pt x="935" y="285"/>
                                  <a:pt x="931" y="284"/>
                                </a:cubicBezTo>
                                <a:close/>
                                <a:moveTo>
                                  <a:pt x="747" y="230"/>
                                </a:moveTo>
                                <a:lnTo>
                                  <a:pt x="639" y="199"/>
                                </a:lnTo>
                                <a:cubicBezTo>
                                  <a:pt x="635" y="198"/>
                                  <a:pt x="632" y="194"/>
                                  <a:pt x="634" y="189"/>
                                </a:cubicBezTo>
                                <a:cubicBezTo>
                                  <a:pt x="635" y="185"/>
                                  <a:pt x="639" y="183"/>
                                  <a:pt x="643" y="184"/>
                                </a:cubicBezTo>
                                <a:lnTo>
                                  <a:pt x="751" y="215"/>
                                </a:lnTo>
                                <a:cubicBezTo>
                                  <a:pt x="755" y="216"/>
                                  <a:pt x="758" y="221"/>
                                  <a:pt x="756" y="225"/>
                                </a:cubicBezTo>
                                <a:cubicBezTo>
                                  <a:pt x="755" y="229"/>
                                  <a:pt x="751" y="232"/>
                                  <a:pt x="747" y="230"/>
                                </a:cubicBezTo>
                                <a:close/>
                                <a:moveTo>
                                  <a:pt x="562" y="177"/>
                                </a:moveTo>
                                <a:lnTo>
                                  <a:pt x="455" y="146"/>
                                </a:lnTo>
                                <a:cubicBezTo>
                                  <a:pt x="450" y="145"/>
                                  <a:pt x="448" y="140"/>
                                  <a:pt x="449" y="136"/>
                                </a:cubicBezTo>
                                <a:cubicBezTo>
                                  <a:pt x="450" y="132"/>
                                  <a:pt x="455" y="129"/>
                                  <a:pt x="459" y="131"/>
                                </a:cubicBezTo>
                                <a:lnTo>
                                  <a:pt x="567" y="162"/>
                                </a:lnTo>
                                <a:cubicBezTo>
                                  <a:pt x="571" y="163"/>
                                  <a:pt x="573" y="167"/>
                                  <a:pt x="572" y="172"/>
                                </a:cubicBezTo>
                                <a:cubicBezTo>
                                  <a:pt x="571" y="176"/>
                                  <a:pt x="566" y="178"/>
                                  <a:pt x="562" y="177"/>
                                </a:cubicBezTo>
                                <a:close/>
                                <a:moveTo>
                                  <a:pt x="378" y="124"/>
                                </a:moveTo>
                                <a:lnTo>
                                  <a:pt x="270" y="92"/>
                                </a:lnTo>
                                <a:cubicBezTo>
                                  <a:pt x="266" y="91"/>
                                  <a:pt x="263" y="87"/>
                                  <a:pt x="265" y="83"/>
                                </a:cubicBezTo>
                                <a:cubicBezTo>
                                  <a:pt x="266" y="78"/>
                                  <a:pt x="270" y="76"/>
                                  <a:pt x="275" y="77"/>
                                </a:cubicBezTo>
                                <a:lnTo>
                                  <a:pt x="382" y="108"/>
                                </a:lnTo>
                                <a:cubicBezTo>
                                  <a:pt x="386" y="109"/>
                                  <a:pt x="389" y="114"/>
                                  <a:pt x="388" y="118"/>
                                </a:cubicBezTo>
                                <a:cubicBezTo>
                                  <a:pt x="386" y="122"/>
                                  <a:pt x="382" y="125"/>
                                  <a:pt x="378" y="124"/>
                                </a:cubicBezTo>
                                <a:close/>
                                <a:moveTo>
                                  <a:pt x="193" y="70"/>
                                </a:moveTo>
                                <a:lnTo>
                                  <a:pt x="86" y="39"/>
                                </a:lnTo>
                                <a:cubicBezTo>
                                  <a:pt x="82" y="38"/>
                                  <a:pt x="79" y="33"/>
                                  <a:pt x="80" y="29"/>
                                </a:cubicBezTo>
                                <a:cubicBezTo>
                                  <a:pt x="82" y="25"/>
                                  <a:pt x="86" y="22"/>
                                  <a:pt x="90" y="24"/>
                                </a:cubicBezTo>
                                <a:lnTo>
                                  <a:pt x="198" y="55"/>
                                </a:lnTo>
                                <a:cubicBezTo>
                                  <a:pt x="202" y="56"/>
                                  <a:pt x="204" y="60"/>
                                  <a:pt x="203" y="65"/>
                                </a:cubicBezTo>
                                <a:cubicBezTo>
                                  <a:pt x="202" y="69"/>
                                  <a:pt x="198" y="71"/>
                                  <a:pt x="193" y="70"/>
                                </a:cubicBezTo>
                                <a:close/>
                                <a:moveTo>
                                  <a:pt x="9" y="17"/>
                                </a:moveTo>
                                <a:lnTo>
                                  <a:pt x="7" y="16"/>
                                </a:lnTo>
                                <a:cubicBezTo>
                                  <a:pt x="3" y="15"/>
                                  <a:pt x="0" y="11"/>
                                  <a:pt x="2" y="6"/>
                                </a:cubicBezTo>
                                <a:cubicBezTo>
                                  <a:pt x="3" y="2"/>
                                  <a:pt x="7" y="0"/>
                                  <a:pt x="12" y="1"/>
                                </a:cubicBezTo>
                                <a:lnTo>
                                  <a:pt x="13" y="1"/>
                                </a:lnTo>
                                <a:cubicBezTo>
                                  <a:pt x="18" y="3"/>
                                  <a:pt x="20" y="7"/>
                                  <a:pt x="19" y="11"/>
                                </a:cubicBezTo>
                                <a:cubicBezTo>
                                  <a:pt x="18" y="16"/>
                                  <a:pt x="13" y="18"/>
                                  <a:pt x="9" y="17"/>
                                </a:cubicBezTo>
                                <a:close/>
                              </a:path>
                            </a:pathLst>
                          </a:custGeom>
                          <a:solidFill>
                            <a:srgbClr val="000000"/>
                          </a:solidFill>
                          <a:ln w="15" cap="flat">
                            <a:solidFill>
                              <a:srgbClr val="000000"/>
                            </a:solidFill>
                            <a:prstDash val="solid"/>
                            <a:bevel/>
                            <a:headEnd/>
                            <a:tailEnd/>
                          </a:ln>
                        </wps:spPr>
                        <wps:bodyPr rot="0" vert="horz" wrap="square" lIns="91440" tIns="45720" rIns="91440" bIns="45720" anchor="t" anchorCtr="0" upright="1">
                          <a:noAutofit/>
                        </wps:bodyPr>
                      </wps:wsp>
                      <wps:wsp>
                        <wps:cNvPr id="1335" name="Freeform 107"/>
                        <wps:cNvSpPr>
                          <a:spLocks/>
                        </wps:cNvSpPr>
                        <wps:spPr bwMode="auto">
                          <a:xfrm>
                            <a:off x="4636135" y="2310765"/>
                            <a:ext cx="171450" cy="263525"/>
                          </a:xfrm>
                          <a:custGeom>
                            <a:avLst/>
                            <a:gdLst>
                              <a:gd name="T0" fmla="*/ 0 w 270"/>
                              <a:gd name="T1" fmla="*/ 415 h 415"/>
                              <a:gd name="T2" fmla="*/ 135 w 270"/>
                              <a:gd name="T3" fmla="*/ 0 h 415"/>
                              <a:gd name="T4" fmla="*/ 270 w 270"/>
                              <a:gd name="T5" fmla="*/ 415 h 415"/>
                              <a:gd name="T6" fmla="*/ 0 w 270"/>
                              <a:gd name="T7" fmla="*/ 415 h 415"/>
                            </a:gdLst>
                            <a:ahLst/>
                            <a:cxnLst>
                              <a:cxn ang="0">
                                <a:pos x="T0" y="T1"/>
                              </a:cxn>
                              <a:cxn ang="0">
                                <a:pos x="T2" y="T3"/>
                              </a:cxn>
                              <a:cxn ang="0">
                                <a:pos x="T4" y="T5"/>
                              </a:cxn>
                              <a:cxn ang="0">
                                <a:pos x="T6" y="T7"/>
                              </a:cxn>
                            </a:cxnLst>
                            <a:rect l="0" t="0" r="r" b="b"/>
                            <a:pathLst>
                              <a:path w="270" h="415">
                                <a:moveTo>
                                  <a:pt x="0" y="415"/>
                                </a:moveTo>
                                <a:lnTo>
                                  <a:pt x="135" y="0"/>
                                </a:lnTo>
                                <a:lnTo>
                                  <a:pt x="270" y="415"/>
                                </a:lnTo>
                                <a:lnTo>
                                  <a:pt x="0" y="4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08"/>
                        <wps:cNvSpPr>
                          <a:spLocks/>
                        </wps:cNvSpPr>
                        <wps:spPr bwMode="auto">
                          <a:xfrm>
                            <a:off x="4636135" y="2310765"/>
                            <a:ext cx="171450" cy="263525"/>
                          </a:xfrm>
                          <a:custGeom>
                            <a:avLst/>
                            <a:gdLst>
                              <a:gd name="T0" fmla="*/ 0 w 270"/>
                              <a:gd name="T1" fmla="*/ 415 h 415"/>
                              <a:gd name="T2" fmla="*/ 135 w 270"/>
                              <a:gd name="T3" fmla="*/ 0 h 415"/>
                              <a:gd name="T4" fmla="*/ 270 w 270"/>
                              <a:gd name="T5" fmla="*/ 415 h 415"/>
                              <a:gd name="T6" fmla="*/ 0 w 270"/>
                              <a:gd name="T7" fmla="*/ 415 h 415"/>
                            </a:gdLst>
                            <a:ahLst/>
                            <a:cxnLst>
                              <a:cxn ang="0">
                                <a:pos x="T0" y="T1"/>
                              </a:cxn>
                              <a:cxn ang="0">
                                <a:pos x="T2" y="T3"/>
                              </a:cxn>
                              <a:cxn ang="0">
                                <a:pos x="T4" y="T5"/>
                              </a:cxn>
                              <a:cxn ang="0">
                                <a:pos x="T6" y="T7"/>
                              </a:cxn>
                            </a:cxnLst>
                            <a:rect l="0" t="0" r="r" b="b"/>
                            <a:pathLst>
                              <a:path w="270" h="415">
                                <a:moveTo>
                                  <a:pt x="0" y="415"/>
                                </a:moveTo>
                                <a:lnTo>
                                  <a:pt x="135" y="0"/>
                                </a:lnTo>
                                <a:lnTo>
                                  <a:pt x="270" y="415"/>
                                </a:lnTo>
                                <a:lnTo>
                                  <a:pt x="0" y="415"/>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109"/>
                        <wps:cNvSpPr>
                          <a:spLocks/>
                        </wps:cNvSpPr>
                        <wps:spPr bwMode="auto">
                          <a:xfrm>
                            <a:off x="4625975" y="2160905"/>
                            <a:ext cx="100330" cy="287655"/>
                          </a:xfrm>
                          <a:custGeom>
                            <a:avLst/>
                            <a:gdLst>
                              <a:gd name="T0" fmla="*/ 0 w 158"/>
                              <a:gd name="T1" fmla="*/ 453 h 453"/>
                              <a:gd name="T2" fmla="*/ 54 w 158"/>
                              <a:gd name="T3" fmla="*/ 409 h 453"/>
                              <a:gd name="T4" fmla="*/ 71 w 158"/>
                              <a:gd name="T5" fmla="*/ 390 h 453"/>
                              <a:gd name="T6" fmla="*/ 131 w 158"/>
                              <a:gd name="T7" fmla="*/ 291 h 453"/>
                              <a:gd name="T8" fmla="*/ 158 w 158"/>
                              <a:gd name="T9" fmla="*/ 169 h 453"/>
                              <a:gd name="T10" fmla="*/ 117 w 158"/>
                              <a:gd name="T11" fmla="*/ 0 h 453"/>
                            </a:gdLst>
                            <a:ahLst/>
                            <a:cxnLst>
                              <a:cxn ang="0">
                                <a:pos x="T0" y="T1"/>
                              </a:cxn>
                              <a:cxn ang="0">
                                <a:pos x="T2" y="T3"/>
                              </a:cxn>
                              <a:cxn ang="0">
                                <a:pos x="T4" y="T5"/>
                              </a:cxn>
                              <a:cxn ang="0">
                                <a:pos x="T6" y="T7"/>
                              </a:cxn>
                              <a:cxn ang="0">
                                <a:pos x="T8" y="T9"/>
                              </a:cxn>
                              <a:cxn ang="0">
                                <a:pos x="T10" y="T11"/>
                              </a:cxn>
                            </a:cxnLst>
                            <a:rect l="0" t="0" r="r" b="b"/>
                            <a:pathLst>
                              <a:path w="158" h="453">
                                <a:moveTo>
                                  <a:pt x="0" y="453"/>
                                </a:moveTo>
                                <a:cubicBezTo>
                                  <a:pt x="29" y="431"/>
                                  <a:pt x="43" y="420"/>
                                  <a:pt x="54" y="409"/>
                                </a:cubicBezTo>
                                <a:cubicBezTo>
                                  <a:pt x="60" y="403"/>
                                  <a:pt x="65" y="397"/>
                                  <a:pt x="71" y="390"/>
                                </a:cubicBezTo>
                                <a:cubicBezTo>
                                  <a:pt x="88" y="368"/>
                                  <a:pt x="114" y="330"/>
                                  <a:pt x="131" y="291"/>
                                </a:cubicBezTo>
                                <a:cubicBezTo>
                                  <a:pt x="148" y="237"/>
                                  <a:pt x="157" y="205"/>
                                  <a:pt x="158" y="169"/>
                                </a:cubicBezTo>
                                <a:cubicBezTo>
                                  <a:pt x="158" y="117"/>
                                  <a:pt x="141" y="57"/>
                                  <a:pt x="117"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Rectangle 111"/>
                        <wps:cNvSpPr>
                          <a:spLocks noChangeArrowheads="1"/>
                        </wps:cNvSpPr>
                        <wps:spPr bwMode="auto">
                          <a:xfrm rot="900000">
                            <a:off x="3383661" y="2095444"/>
                            <a:ext cx="687637"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676D45" w:rsidRDefault="00C61BB0" w:rsidP="005A27C5">
                              <w:pPr>
                                <w:pStyle w:val="Figure"/>
                              </w:pPr>
                              <w:r w:rsidRPr="00676D45">
                                <w:t>E</w:t>
                              </w:r>
                              <w:r w:rsidRPr="00676D45">
                                <w:rPr>
                                  <w:caps w:val="0"/>
                                </w:rPr>
                                <w:t xml:space="preserve">nlace </w:t>
                              </w:r>
                              <w:r w:rsidRPr="00676D45">
                                <w:t>C</w:t>
                              </w:r>
                            </w:p>
                          </w:txbxContent>
                        </wps:txbx>
                        <wps:bodyPr rot="0" vert="horz" wrap="square" lIns="0" tIns="0" rIns="0" bIns="0" anchor="t" anchorCtr="0">
                          <a:spAutoFit/>
                        </wps:bodyPr>
                      </wps:wsp>
                      <wps:wsp>
                        <wps:cNvPr id="1344" name="Rectangle 116"/>
                        <wps:cNvSpPr>
                          <a:spLocks noChangeArrowheads="1"/>
                        </wps:cNvSpPr>
                        <wps:spPr bwMode="auto">
                          <a:xfrm>
                            <a:off x="2161168" y="629285"/>
                            <a:ext cx="41592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676D45" w:rsidRDefault="00C61BB0" w:rsidP="00AC0AE3">
                              <w:pPr>
                                <w:pStyle w:val="Figure"/>
                              </w:pPr>
                              <w:r w:rsidRPr="00676D45">
                                <w:rPr>
                                  <w:caps w:val="0"/>
                                </w:rPr>
                                <w:t>Enlac</w:t>
                              </w:r>
                              <w:r w:rsidR="00AC0AE3">
                                <w:rPr>
                                  <w:caps w:val="0"/>
                                </w:rPr>
                                <w:t>e B</w:t>
                              </w:r>
                            </w:p>
                          </w:txbxContent>
                        </wps:txbx>
                        <wps:bodyPr rot="0" vert="horz" wrap="none" lIns="0" tIns="0" rIns="0" bIns="0" anchor="t" anchorCtr="0">
                          <a:spAutoFit/>
                        </wps:bodyPr>
                      </wps:wsp>
                      <wps:wsp>
                        <wps:cNvPr id="1345" name="Freeform 117"/>
                        <wps:cNvSpPr>
                          <a:spLocks/>
                        </wps:cNvSpPr>
                        <wps:spPr bwMode="auto">
                          <a:xfrm>
                            <a:off x="1767205" y="172085"/>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18"/>
                        <wps:cNvSpPr>
                          <a:spLocks/>
                        </wps:cNvSpPr>
                        <wps:spPr bwMode="auto">
                          <a:xfrm>
                            <a:off x="1767205" y="172085"/>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19"/>
                        <wps:cNvSpPr>
                          <a:spLocks/>
                        </wps:cNvSpPr>
                        <wps:spPr bwMode="auto">
                          <a:xfrm>
                            <a:off x="1847850" y="22225"/>
                            <a:ext cx="100330" cy="287020"/>
                          </a:xfrm>
                          <a:custGeom>
                            <a:avLst/>
                            <a:gdLst>
                              <a:gd name="T0" fmla="*/ 158 w 158"/>
                              <a:gd name="T1" fmla="*/ 452 h 452"/>
                              <a:gd name="T2" fmla="*/ 104 w 158"/>
                              <a:gd name="T3" fmla="*/ 409 h 452"/>
                              <a:gd name="T4" fmla="*/ 87 w 158"/>
                              <a:gd name="T5" fmla="*/ 389 h 452"/>
                              <a:gd name="T6" fmla="*/ 26 w 158"/>
                              <a:gd name="T7" fmla="*/ 291 h 452"/>
                              <a:gd name="T8" fmla="*/ 1 w 158"/>
                              <a:gd name="T9" fmla="*/ 169 h 452"/>
                              <a:gd name="T10" fmla="*/ 40 w 158"/>
                              <a:gd name="T11" fmla="*/ 0 h 452"/>
                            </a:gdLst>
                            <a:ahLst/>
                            <a:cxnLst>
                              <a:cxn ang="0">
                                <a:pos x="T0" y="T1"/>
                              </a:cxn>
                              <a:cxn ang="0">
                                <a:pos x="T2" y="T3"/>
                              </a:cxn>
                              <a:cxn ang="0">
                                <a:pos x="T4" y="T5"/>
                              </a:cxn>
                              <a:cxn ang="0">
                                <a:pos x="T6" y="T7"/>
                              </a:cxn>
                              <a:cxn ang="0">
                                <a:pos x="T8" y="T9"/>
                              </a:cxn>
                              <a:cxn ang="0">
                                <a:pos x="T10" y="T11"/>
                              </a:cxn>
                            </a:cxnLst>
                            <a:rect l="0" t="0" r="r" b="b"/>
                            <a:pathLst>
                              <a:path w="158" h="452">
                                <a:moveTo>
                                  <a:pt x="158" y="452"/>
                                </a:moveTo>
                                <a:cubicBezTo>
                                  <a:pt x="129" y="431"/>
                                  <a:pt x="115" y="419"/>
                                  <a:pt x="104" y="409"/>
                                </a:cubicBezTo>
                                <a:cubicBezTo>
                                  <a:pt x="99" y="403"/>
                                  <a:pt x="93" y="398"/>
                                  <a:pt x="87" y="389"/>
                                </a:cubicBezTo>
                                <a:cubicBezTo>
                                  <a:pt x="70" y="368"/>
                                  <a:pt x="45" y="330"/>
                                  <a:pt x="26" y="291"/>
                                </a:cubicBezTo>
                                <a:cubicBezTo>
                                  <a:pt x="9" y="236"/>
                                  <a:pt x="1" y="204"/>
                                  <a:pt x="1" y="169"/>
                                </a:cubicBezTo>
                                <a:cubicBezTo>
                                  <a:pt x="0" y="117"/>
                                  <a:pt x="17" y="56"/>
                                  <a:pt x="40"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20"/>
                        <wps:cNvSpPr>
                          <a:spLocks noEditPoints="1"/>
                        </wps:cNvSpPr>
                        <wps:spPr bwMode="auto">
                          <a:xfrm>
                            <a:off x="1853565" y="181610"/>
                            <a:ext cx="1254125" cy="2787015"/>
                          </a:xfrm>
                          <a:custGeom>
                            <a:avLst/>
                            <a:gdLst>
                              <a:gd name="T0" fmla="*/ 2047 w 2105"/>
                              <a:gd name="T1" fmla="*/ 4557 h 4676"/>
                              <a:gd name="T2" fmla="*/ 2099 w 2105"/>
                              <a:gd name="T3" fmla="*/ 4674 h 4676"/>
                              <a:gd name="T4" fmla="*/ 1964 w 2105"/>
                              <a:gd name="T5" fmla="*/ 4393 h 4676"/>
                              <a:gd name="T6" fmla="*/ 2025 w 2105"/>
                              <a:gd name="T7" fmla="*/ 4488 h 4676"/>
                              <a:gd name="T8" fmla="*/ 1932 w 2105"/>
                              <a:gd name="T9" fmla="*/ 4320 h 4676"/>
                              <a:gd name="T10" fmla="*/ 1900 w 2105"/>
                              <a:gd name="T11" fmla="*/ 4211 h 4676"/>
                              <a:gd name="T12" fmla="*/ 1932 w 2105"/>
                              <a:gd name="T13" fmla="*/ 4320 h 4676"/>
                              <a:gd name="T14" fmla="*/ 1811 w 2105"/>
                              <a:gd name="T15" fmla="*/ 4032 h 4676"/>
                              <a:gd name="T16" fmla="*/ 1864 w 2105"/>
                              <a:gd name="T17" fmla="*/ 4148 h 4676"/>
                              <a:gd name="T18" fmla="*/ 1729 w 2105"/>
                              <a:gd name="T19" fmla="*/ 3867 h 4676"/>
                              <a:gd name="T20" fmla="*/ 1789 w 2105"/>
                              <a:gd name="T21" fmla="*/ 3963 h 4676"/>
                              <a:gd name="T22" fmla="*/ 1696 w 2105"/>
                              <a:gd name="T23" fmla="*/ 3794 h 4676"/>
                              <a:gd name="T24" fmla="*/ 1665 w 2105"/>
                              <a:gd name="T25" fmla="*/ 3685 h 4676"/>
                              <a:gd name="T26" fmla="*/ 1696 w 2105"/>
                              <a:gd name="T27" fmla="*/ 3794 h 4676"/>
                              <a:gd name="T28" fmla="*/ 1576 w 2105"/>
                              <a:gd name="T29" fmla="*/ 3506 h 4676"/>
                              <a:gd name="T30" fmla="*/ 1628 w 2105"/>
                              <a:gd name="T31" fmla="*/ 3623 h 4676"/>
                              <a:gd name="T32" fmla="*/ 1493 w 2105"/>
                              <a:gd name="T33" fmla="*/ 3341 h 4676"/>
                              <a:gd name="T34" fmla="*/ 1554 w 2105"/>
                              <a:gd name="T35" fmla="*/ 3437 h 4676"/>
                              <a:gd name="T36" fmla="*/ 1461 w 2105"/>
                              <a:gd name="T37" fmla="*/ 3268 h 4676"/>
                              <a:gd name="T38" fmla="*/ 1429 w 2105"/>
                              <a:gd name="T39" fmla="*/ 3160 h 4676"/>
                              <a:gd name="T40" fmla="*/ 1461 w 2105"/>
                              <a:gd name="T41" fmla="*/ 3268 h 4676"/>
                              <a:gd name="T42" fmla="*/ 1340 w 2105"/>
                              <a:gd name="T43" fmla="*/ 2980 h 4676"/>
                              <a:gd name="T44" fmla="*/ 1393 w 2105"/>
                              <a:gd name="T45" fmla="*/ 3097 h 4676"/>
                              <a:gd name="T46" fmla="*/ 1258 w 2105"/>
                              <a:gd name="T47" fmla="*/ 2816 h 4676"/>
                              <a:gd name="T48" fmla="*/ 1318 w 2105"/>
                              <a:gd name="T49" fmla="*/ 2911 h 4676"/>
                              <a:gd name="T50" fmla="*/ 1225 w 2105"/>
                              <a:gd name="T51" fmla="*/ 2743 h 4676"/>
                              <a:gd name="T52" fmla="*/ 1194 w 2105"/>
                              <a:gd name="T53" fmla="*/ 2634 h 4676"/>
                              <a:gd name="T54" fmla="*/ 1225 w 2105"/>
                              <a:gd name="T55" fmla="*/ 2743 h 4676"/>
                              <a:gd name="T56" fmla="*/ 1105 w 2105"/>
                              <a:gd name="T57" fmla="*/ 2455 h 4676"/>
                              <a:gd name="T58" fmla="*/ 1157 w 2105"/>
                              <a:gd name="T59" fmla="*/ 2572 h 4676"/>
                              <a:gd name="T60" fmla="*/ 1022 w 2105"/>
                              <a:gd name="T61" fmla="*/ 2290 h 4676"/>
                              <a:gd name="T62" fmla="*/ 1083 w 2105"/>
                              <a:gd name="T63" fmla="*/ 2386 h 4676"/>
                              <a:gd name="T64" fmla="*/ 990 w 2105"/>
                              <a:gd name="T65" fmla="*/ 2217 h 4676"/>
                              <a:gd name="T66" fmla="*/ 958 w 2105"/>
                              <a:gd name="T67" fmla="*/ 2108 h 4676"/>
                              <a:gd name="T68" fmla="*/ 990 w 2105"/>
                              <a:gd name="T69" fmla="*/ 2217 h 4676"/>
                              <a:gd name="T70" fmla="*/ 869 w 2105"/>
                              <a:gd name="T71" fmla="*/ 1929 h 4676"/>
                              <a:gd name="T72" fmla="*/ 922 w 2105"/>
                              <a:gd name="T73" fmla="*/ 2046 h 4676"/>
                              <a:gd name="T74" fmla="*/ 787 w 2105"/>
                              <a:gd name="T75" fmla="*/ 1764 h 4676"/>
                              <a:gd name="T76" fmla="*/ 847 w 2105"/>
                              <a:gd name="T77" fmla="*/ 1860 h 4676"/>
                              <a:gd name="T78" fmla="*/ 754 w 2105"/>
                              <a:gd name="T79" fmla="*/ 1691 h 4676"/>
                              <a:gd name="T80" fmla="*/ 723 w 2105"/>
                              <a:gd name="T81" fmla="*/ 1583 h 4676"/>
                              <a:gd name="T82" fmla="*/ 754 w 2105"/>
                              <a:gd name="T83" fmla="*/ 1691 h 4676"/>
                              <a:gd name="T84" fmla="*/ 634 w 2105"/>
                              <a:gd name="T85" fmla="*/ 1403 h 4676"/>
                              <a:gd name="T86" fmla="*/ 686 w 2105"/>
                              <a:gd name="T87" fmla="*/ 1520 h 4676"/>
                              <a:gd name="T88" fmla="*/ 551 w 2105"/>
                              <a:gd name="T89" fmla="*/ 1239 h 4676"/>
                              <a:gd name="T90" fmla="*/ 612 w 2105"/>
                              <a:gd name="T91" fmla="*/ 1334 h 4676"/>
                              <a:gd name="T92" fmla="*/ 519 w 2105"/>
                              <a:gd name="T93" fmla="*/ 1166 h 4676"/>
                              <a:gd name="T94" fmla="*/ 487 w 2105"/>
                              <a:gd name="T95" fmla="*/ 1057 h 4676"/>
                              <a:gd name="T96" fmla="*/ 519 w 2105"/>
                              <a:gd name="T97" fmla="*/ 1166 h 4676"/>
                              <a:gd name="T98" fmla="*/ 398 w 2105"/>
                              <a:gd name="T99" fmla="*/ 878 h 4676"/>
                              <a:gd name="T100" fmla="*/ 451 w 2105"/>
                              <a:gd name="T101" fmla="*/ 995 h 4676"/>
                              <a:gd name="T102" fmla="*/ 316 w 2105"/>
                              <a:gd name="T103" fmla="*/ 713 h 4676"/>
                              <a:gd name="T104" fmla="*/ 376 w 2105"/>
                              <a:gd name="T105" fmla="*/ 809 h 4676"/>
                              <a:gd name="T106" fmla="*/ 283 w 2105"/>
                              <a:gd name="T107" fmla="*/ 640 h 4676"/>
                              <a:gd name="T108" fmla="*/ 252 w 2105"/>
                              <a:gd name="T109" fmla="*/ 531 h 4676"/>
                              <a:gd name="T110" fmla="*/ 283 w 2105"/>
                              <a:gd name="T111" fmla="*/ 640 h 4676"/>
                              <a:gd name="T112" fmla="*/ 163 w 2105"/>
                              <a:gd name="T113" fmla="*/ 352 h 4676"/>
                              <a:gd name="T114" fmla="*/ 215 w 2105"/>
                              <a:gd name="T115" fmla="*/ 469 h 4676"/>
                              <a:gd name="T116" fmla="*/ 80 w 2105"/>
                              <a:gd name="T117" fmla="*/ 187 h 4676"/>
                              <a:gd name="T118" fmla="*/ 141 w 2105"/>
                              <a:gd name="T119" fmla="*/ 283 h 4676"/>
                              <a:gd name="T120" fmla="*/ 48 w 2105"/>
                              <a:gd name="T121" fmla="*/ 114 h 4676"/>
                              <a:gd name="T122" fmla="*/ 16 w 2105"/>
                              <a:gd name="T123" fmla="*/ 6 h 4676"/>
                              <a:gd name="T124" fmla="*/ 48 w 2105"/>
                              <a:gd name="T125" fmla="*/ 114 h 4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05" h="4676">
                                <a:moveTo>
                                  <a:pt x="2089" y="4670"/>
                                </a:moveTo>
                                <a:lnTo>
                                  <a:pt x="2043" y="4568"/>
                                </a:lnTo>
                                <a:cubicBezTo>
                                  <a:pt x="2041" y="4564"/>
                                  <a:pt x="2043" y="4559"/>
                                  <a:pt x="2047" y="4557"/>
                                </a:cubicBezTo>
                                <a:cubicBezTo>
                                  <a:pt x="2051" y="4556"/>
                                  <a:pt x="2056" y="4557"/>
                                  <a:pt x="2057" y="4561"/>
                                </a:cubicBezTo>
                                <a:lnTo>
                                  <a:pt x="2103" y="4664"/>
                                </a:lnTo>
                                <a:cubicBezTo>
                                  <a:pt x="2105" y="4668"/>
                                  <a:pt x="2103" y="4672"/>
                                  <a:pt x="2099" y="4674"/>
                                </a:cubicBezTo>
                                <a:cubicBezTo>
                                  <a:pt x="2095" y="4676"/>
                                  <a:pt x="2090" y="4674"/>
                                  <a:pt x="2089" y="4670"/>
                                </a:cubicBezTo>
                                <a:close/>
                                <a:moveTo>
                                  <a:pt x="2010" y="4495"/>
                                </a:moveTo>
                                <a:lnTo>
                                  <a:pt x="1964" y="4393"/>
                                </a:lnTo>
                                <a:cubicBezTo>
                                  <a:pt x="1963" y="4389"/>
                                  <a:pt x="1964" y="4384"/>
                                  <a:pt x="1968" y="4382"/>
                                </a:cubicBezTo>
                                <a:cubicBezTo>
                                  <a:pt x="1972" y="4380"/>
                                  <a:pt x="1977" y="4382"/>
                                  <a:pt x="1979" y="4386"/>
                                </a:cubicBezTo>
                                <a:lnTo>
                                  <a:pt x="2025" y="4488"/>
                                </a:lnTo>
                                <a:cubicBezTo>
                                  <a:pt x="2027" y="4492"/>
                                  <a:pt x="2025" y="4497"/>
                                  <a:pt x="2021" y="4499"/>
                                </a:cubicBezTo>
                                <a:cubicBezTo>
                                  <a:pt x="2017" y="4501"/>
                                  <a:pt x="2012" y="4499"/>
                                  <a:pt x="2010" y="4495"/>
                                </a:cubicBezTo>
                                <a:close/>
                                <a:moveTo>
                                  <a:pt x="1932" y="4320"/>
                                </a:moveTo>
                                <a:lnTo>
                                  <a:pt x="1886" y="4217"/>
                                </a:lnTo>
                                <a:cubicBezTo>
                                  <a:pt x="1884" y="4213"/>
                                  <a:pt x="1886" y="4209"/>
                                  <a:pt x="1890" y="4207"/>
                                </a:cubicBezTo>
                                <a:cubicBezTo>
                                  <a:pt x="1894" y="4205"/>
                                  <a:pt x="1899" y="4207"/>
                                  <a:pt x="1900" y="4211"/>
                                </a:cubicBezTo>
                                <a:lnTo>
                                  <a:pt x="1946" y="4313"/>
                                </a:lnTo>
                                <a:cubicBezTo>
                                  <a:pt x="1948" y="4317"/>
                                  <a:pt x="1946" y="4322"/>
                                  <a:pt x="1942" y="4324"/>
                                </a:cubicBezTo>
                                <a:cubicBezTo>
                                  <a:pt x="1938" y="4325"/>
                                  <a:pt x="1933" y="4324"/>
                                  <a:pt x="1932" y="4320"/>
                                </a:cubicBezTo>
                                <a:close/>
                                <a:moveTo>
                                  <a:pt x="1853" y="4144"/>
                                </a:moveTo>
                                <a:lnTo>
                                  <a:pt x="1807" y="4042"/>
                                </a:lnTo>
                                <a:cubicBezTo>
                                  <a:pt x="1806" y="4038"/>
                                  <a:pt x="1807" y="4033"/>
                                  <a:pt x="1811" y="4032"/>
                                </a:cubicBezTo>
                                <a:cubicBezTo>
                                  <a:pt x="1815" y="4030"/>
                                  <a:pt x="1820" y="4032"/>
                                  <a:pt x="1822" y="4036"/>
                                </a:cubicBezTo>
                                <a:lnTo>
                                  <a:pt x="1868" y="4138"/>
                                </a:lnTo>
                                <a:cubicBezTo>
                                  <a:pt x="1870" y="4142"/>
                                  <a:pt x="1868" y="4147"/>
                                  <a:pt x="1864" y="4148"/>
                                </a:cubicBezTo>
                                <a:cubicBezTo>
                                  <a:pt x="1860" y="4150"/>
                                  <a:pt x="1855" y="4148"/>
                                  <a:pt x="1853" y="4144"/>
                                </a:cubicBezTo>
                                <a:close/>
                                <a:moveTo>
                                  <a:pt x="1775" y="3969"/>
                                </a:moveTo>
                                <a:lnTo>
                                  <a:pt x="1729" y="3867"/>
                                </a:lnTo>
                                <a:cubicBezTo>
                                  <a:pt x="1727" y="3863"/>
                                  <a:pt x="1729" y="3858"/>
                                  <a:pt x="1733" y="3856"/>
                                </a:cubicBezTo>
                                <a:cubicBezTo>
                                  <a:pt x="1737" y="3855"/>
                                  <a:pt x="1742" y="3856"/>
                                  <a:pt x="1743" y="3860"/>
                                </a:cubicBezTo>
                                <a:lnTo>
                                  <a:pt x="1789" y="3963"/>
                                </a:lnTo>
                                <a:cubicBezTo>
                                  <a:pt x="1791" y="3967"/>
                                  <a:pt x="1789" y="3971"/>
                                  <a:pt x="1785" y="3973"/>
                                </a:cubicBezTo>
                                <a:cubicBezTo>
                                  <a:pt x="1781" y="3975"/>
                                  <a:pt x="1776" y="3973"/>
                                  <a:pt x="1775" y="3969"/>
                                </a:cubicBezTo>
                                <a:close/>
                                <a:moveTo>
                                  <a:pt x="1696" y="3794"/>
                                </a:moveTo>
                                <a:lnTo>
                                  <a:pt x="1650" y="3692"/>
                                </a:lnTo>
                                <a:cubicBezTo>
                                  <a:pt x="1649" y="3688"/>
                                  <a:pt x="1650" y="3683"/>
                                  <a:pt x="1654" y="3681"/>
                                </a:cubicBezTo>
                                <a:cubicBezTo>
                                  <a:pt x="1658" y="3679"/>
                                  <a:pt x="1663" y="3681"/>
                                  <a:pt x="1665" y="3685"/>
                                </a:cubicBezTo>
                                <a:lnTo>
                                  <a:pt x="1711" y="3787"/>
                                </a:lnTo>
                                <a:cubicBezTo>
                                  <a:pt x="1713" y="3791"/>
                                  <a:pt x="1711" y="3796"/>
                                  <a:pt x="1707" y="3798"/>
                                </a:cubicBezTo>
                                <a:cubicBezTo>
                                  <a:pt x="1703" y="3800"/>
                                  <a:pt x="1698" y="3798"/>
                                  <a:pt x="1696" y="3794"/>
                                </a:cubicBezTo>
                                <a:close/>
                                <a:moveTo>
                                  <a:pt x="1618" y="3619"/>
                                </a:moveTo>
                                <a:lnTo>
                                  <a:pt x="1572" y="3517"/>
                                </a:lnTo>
                                <a:cubicBezTo>
                                  <a:pt x="1570" y="3513"/>
                                  <a:pt x="1572" y="3508"/>
                                  <a:pt x="1576" y="3506"/>
                                </a:cubicBezTo>
                                <a:cubicBezTo>
                                  <a:pt x="1580" y="3504"/>
                                  <a:pt x="1585" y="3506"/>
                                  <a:pt x="1586" y="3510"/>
                                </a:cubicBezTo>
                                <a:lnTo>
                                  <a:pt x="1632" y="3612"/>
                                </a:lnTo>
                                <a:cubicBezTo>
                                  <a:pt x="1634" y="3616"/>
                                  <a:pt x="1632" y="3621"/>
                                  <a:pt x="1628" y="3623"/>
                                </a:cubicBezTo>
                                <a:cubicBezTo>
                                  <a:pt x="1624" y="3625"/>
                                  <a:pt x="1619" y="3623"/>
                                  <a:pt x="1618" y="3619"/>
                                </a:cubicBezTo>
                                <a:close/>
                                <a:moveTo>
                                  <a:pt x="1539" y="3444"/>
                                </a:moveTo>
                                <a:lnTo>
                                  <a:pt x="1493" y="3341"/>
                                </a:lnTo>
                                <a:cubicBezTo>
                                  <a:pt x="1492" y="3337"/>
                                  <a:pt x="1493" y="3333"/>
                                  <a:pt x="1497" y="3331"/>
                                </a:cubicBezTo>
                                <a:cubicBezTo>
                                  <a:pt x="1501" y="3329"/>
                                  <a:pt x="1506" y="3331"/>
                                  <a:pt x="1508" y="3335"/>
                                </a:cubicBezTo>
                                <a:lnTo>
                                  <a:pt x="1554" y="3437"/>
                                </a:lnTo>
                                <a:cubicBezTo>
                                  <a:pt x="1556" y="3441"/>
                                  <a:pt x="1554" y="3446"/>
                                  <a:pt x="1550" y="3448"/>
                                </a:cubicBezTo>
                                <a:cubicBezTo>
                                  <a:pt x="1546" y="3449"/>
                                  <a:pt x="1541" y="3448"/>
                                  <a:pt x="1539" y="3444"/>
                                </a:cubicBezTo>
                                <a:close/>
                                <a:moveTo>
                                  <a:pt x="1461" y="3268"/>
                                </a:moveTo>
                                <a:lnTo>
                                  <a:pt x="1415" y="3166"/>
                                </a:lnTo>
                                <a:cubicBezTo>
                                  <a:pt x="1413" y="3162"/>
                                  <a:pt x="1415" y="3157"/>
                                  <a:pt x="1419" y="3156"/>
                                </a:cubicBezTo>
                                <a:cubicBezTo>
                                  <a:pt x="1423" y="3154"/>
                                  <a:pt x="1428" y="3156"/>
                                  <a:pt x="1429" y="3160"/>
                                </a:cubicBezTo>
                                <a:lnTo>
                                  <a:pt x="1475" y="3262"/>
                                </a:lnTo>
                                <a:cubicBezTo>
                                  <a:pt x="1477" y="3266"/>
                                  <a:pt x="1475" y="3271"/>
                                  <a:pt x="1471" y="3272"/>
                                </a:cubicBezTo>
                                <a:cubicBezTo>
                                  <a:pt x="1467" y="3274"/>
                                  <a:pt x="1462" y="3272"/>
                                  <a:pt x="1461" y="3268"/>
                                </a:cubicBezTo>
                                <a:close/>
                                <a:moveTo>
                                  <a:pt x="1382" y="3093"/>
                                </a:moveTo>
                                <a:lnTo>
                                  <a:pt x="1336" y="2991"/>
                                </a:lnTo>
                                <a:cubicBezTo>
                                  <a:pt x="1335" y="2987"/>
                                  <a:pt x="1336" y="2982"/>
                                  <a:pt x="1340" y="2980"/>
                                </a:cubicBezTo>
                                <a:cubicBezTo>
                                  <a:pt x="1344" y="2979"/>
                                  <a:pt x="1349" y="2980"/>
                                  <a:pt x="1351" y="2984"/>
                                </a:cubicBezTo>
                                <a:lnTo>
                                  <a:pt x="1397" y="3087"/>
                                </a:lnTo>
                                <a:cubicBezTo>
                                  <a:pt x="1399" y="3091"/>
                                  <a:pt x="1397" y="3095"/>
                                  <a:pt x="1393" y="3097"/>
                                </a:cubicBezTo>
                                <a:cubicBezTo>
                                  <a:pt x="1389" y="3099"/>
                                  <a:pt x="1384" y="3097"/>
                                  <a:pt x="1382" y="3093"/>
                                </a:cubicBezTo>
                                <a:close/>
                                <a:moveTo>
                                  <a:pt x="1304" y="2918"/>
                                </a:moveTo>
                                <a:lnTo>
                                  <a:pt x="1258" y="2816"/>
                                </a:lnTo>
                                <a:cubicBezTo>
                                  <a:pt x="1256" y="2812"/>
                                  <a:pt x="1258" y="2807"/>
                                  <a:pt x="1262" y="2805"/>
                                </a:cubicBezTo>
                                <a:cubicBezTo>
                                  <a:pt x="1266" y="2803"/>
                                  <a:pt x="1271" y="2805"/>
                                  <a:pt x="1272" y="2809"/>
                                </a:cubicBezTo>
                                <a:lnTo>
                                  <a:pt x="1318" y="2911"/>
                                </a:lnTo>
                                <a:cubicBezTo>
                                  <a:pt x="1320" y="2915"/>
                                  <a:pt x="1318" y="2920"/>
                                  <a:pt x="1314" y="2922"/>
                                </a:cubicBezTo>
                                <a:cubicBezTo>
                                  <a:pt x="1310" y="2924"/>
                                  <a:pt x="1305" y="2922"/>
                                  <a:pt x="1304" y="2918"/>
                                </a:cubicBezTo>
                                <a:close/>
                                <a:moveTo>
                                  <a:pt x="1225" y="2743"/>
                                </a:moveTo>
                                <a:lnTo>
                                  <a:pt x="1179" y="2640"/>
                                </a:lnTo>
                                <a:cubicBezTo>
                                  <a:pt x="1178" y="2636"/>
                                  <a:pt x="1179" y="2632"/>
                                  <a:pt x="1183" y="2630"/>
                                </a:cubicBezTo>
                                <a:cubicBezTo>
                                  <a:pt x="1187" y="2628"/>
                                  <a:pt x="1192" y="2630"/>
                                  <a:pt x="1194" y="2634"/>
                                </a:cubicBezTo>
                                <a:lnTo>
                                  <a:pt x="1240" y="2736"/>
                                </a:lnTo>
                                <a:cubicBezTo>
                                  <a:pt x="1242" y="2740"/>
                                  <a:pt x="1240" y="2745"/>
                                  <a:pt x="1236" y="2747"/>
                                </a:cubicBezTo>
                                <a:cubicBezTo>
                                  <a:pt x="1232" y="2749"/>
                                  <a:pt x="1227" y="2747"/>
                                  <a:pt x="1225" y="2743"/>
                                </a:cubicBezTo>
                                <a:close/>
                                <a:moveTo>
                                  <a:pt x="1147" y="2567"/>
                                </a:moveTo>
                                <a:lnTo>
                                  <a:pt x="1101" y="2465"/>
                                </a:lnTo>
                                <a:cubicBezTo>
                                  <a:pt x="1099" y="2461"/>
                                  <a:pt x="1101" y="2456"/>
                                  <a:pt x="1105" y="2455"/>
                                </a:cubicBezTo>
                                <a:cubicBezTo>
                                  <a:pt x="1109" y="2453"/>
                                  <a:pt x="1114" y="2455"/>
                                  <a:pt x="1115" y="2459"/>
                                </a:cubicBezTo>
                                <a:lnTo>
                                  <a:pt x="1161" y="2561"/>
                                </a:lnTo>
                                <a:cubicBezTo>
                                  <a:pt x="1163" y="2565"/>
                                  <a:pt x="1161" y="2570"/>
                                  <a:pt x="1157" y="2572"/>
                                </a:cubicBezTo>
                                <a:cubicBezTo>
                                  <a:pt x="1153" y="2573"/>
                                  <a:pt x="1148" y="2572"/>
                                  <a:pt x="1147" y="2567"/>
                                </a:cubicBezTo>
                                <a:close/>
                                <a:moveTo>
                                  <a:pt x="1068" y="2392"/>
                                </a:moveTo>
                                <a:lnTo>
                                  <a:pt x="1022" y="2290"/>
                                </a:lnTo>
                                <a:cubicBezTo>
                                  <a:pt x="1021" y="2286"/>
                                  <a:pt x="1022" y="2281"/>
                                  <a:pt x="1026" y="2279"/>
                                </a:cubicBezTo>
                                <a:cubicBezTo>
                                  <a:pt x="1030" y="2278"/>
                                  <a:pt x="1035" y="2279"/>
                                  <a:pt x="1037" y="2284"/>
                                </a:cubicBezTo>
                                <a:lnTo>
                                  <a:pt x="1083" y="2386"/>
                                </a:lnTo>
                                <a:cubicBezTo>
                                  <a:pt x="1085" y="2390"/>
                                  <a:pt x="1083" y="2394"/>
                                  <a:pt x="1079" y="2396"/>
                                </a:cubicBezTo>
                                <a:cubicBezTo>
                                  <a:pt x="1075" y="2398"/>
                                  <a:pt x="1070" y="2396"/>
                                  <a:pt x="1068" y="2392"/>
                                </a:cubicBezTo>
                                <a:close/>
                                <a:moveTo>
                                  <a:pt x="990" y="2217"/>
                                </a:moveTo>
                                <a:lnTo>
                                  <a:pt x="944" y="2115"/>
                                </a:lnTo>
                                <a:cubicBezTo>
                                  <a:pt x="942" y="2111"/>
                                  <a:pt x="944" y="2106"/>
                                  <a:pt x="948" y="2104"/>
                                </a:cubicBezTo>
                                <a:cubicBezTo>
                                  <a:pt x="952" y="2102"/>
                                  <a:pt x="957" y="2104"/>
                                  <a:pt x="958" y="2108"/>
                                </a:cubicBezTo>
                                <a:lnTo>
                                  <a:pt x="1004" y="2210"/>
                                </a:lnTo>
                                <a:cubicBezTo>
                                  <a:pt x="1006" y="2215"/>
                                  <a:pt x="1004" y="2219"/>
                                  <a:pt x="1000" y="2221"/>
                                </a:cubicBezTo>
                                <a:cubicBezTo>
                                  <a:pt x="996" y="2223"/>
                                  <a:pt x="991" y="2221"/>
                                  <a:pt x="990" y="2217"/>
                                </a:cubicBezTo>
                                <a:close/>
                                <a:moveTo>
                                  <a:pt x="911" y="2042"/>
                                </a:moveTo>
                                <a:lnTo>
                                  <a:pt x="865" y="1940"/>
                                </a:lnTo>
                                <a:cubicBezTo>
                                  <a:pt x="864" y="1936"/>
                                  <a:pt x="865" y="1931"/>
                                  <a:pt x="869" y="1929"/>
                                </a:cubicBezTo>
                                <a:cubicBezTo>
                                  <a:pt x="873" y="1927"/>
                                  <a:pt x="878" y="1929"/>
                                  <a:pt x="880" y="1933"/>
                                </a:cubicBezTo>
                                <a:lnTo>
                                  <a:pt x="926" y="2035"/>
                                </a:lnTo>
                                <a:cubicBezTo>
                                  <a:pt x="928" y="2039"/>
                                  <a:pt x="926" y="2044"/>
                                  <a:pt x="922" y="2046"/>
                                </a:cubicBezTo>
                                <a:cubicBezTo>
                                  <a:pt x="918" y="2048"/>
                                  <a:pt x="913" y="2046"/>
                                  <a:pt x="911" y="2042"/>
                                </a:cubicBezTo>
                                <a:close/>
                                <a:moveTo>
                                  <a:pt x="833" y="1867"/>
                                </a:moveTo>
                                <a:lnTo>
                                  <a:pt x="787" y="1764"/>
                                </a:lnTo>
                                <a:cubicBezTo>
                                  <a:pt x="785" y="1760"/>
                                  <a:pt x="787" y="1756"/>
                                  <a:pt x="791" y="1754"/>
                                </a:cubicBezTo>
                                <a:cubicBezTo>
                                  <a:pt x="795" y="1752"/>
                                  <a:pt x="800" y="1754"/>
                                  <a:pt x="801" y="1758"/>
                                </a:cubicBezTo>
                                <a:lnTo>
                                  <a:pt x="847" y="1860"/>
                                </a:lnTo>
                                <a:cubicBezTo>
                                  <a:pt x="849" y="1864"/>
                                  <a:pt x="847" y="1869"/>
                                  <a:pt x="843" y="1871"/>
                                </a:cubicBezTo>
                                <a:cubicBezTo>
                                  <a:pt x="839" y="1872"/>
                                  <a:pt x="834" y="1871"/>
                                  <a:pt x="833" y="1867"/>
                                </a:cubicBezTo>
                                <a:close/>
                                <a:moveTo>
                                  <a:pt x="754" y="1691"/>
                                </a:moveTo>
                                <a:lnTo>
                                  <a:pt x="708" y="1589"/>
                                </a:lnTo>
                                <a:cubicBezTo>
                                  <a:pt x="707" y="1585"/>
                                  <a:pt x="708" y="1580"/>
                                  <a:pt x="712" y="1579"/>
                                </a:cubicBezTo>
                                <a:cubicBezTo>
                                  <a:pt x="716" y="1577"/>
                                  <a:pt x="721" y="1579"/>
                                  <a:pt x="723" y="1583"/>
                                </a:cubicBezTo>
                                <a:lnTo>
                                  <a:pt x="769" y="1685"/>
                                </a:lnTo>
                                <a:cubicBezTo>
                                  <a:pt x="771" y="1689"/>
                                  <a:pt x="769" y="1694"/>
                                  <a:pt x="765" y="1695"/>
                                </a:cubicBezTo>
                                <a:cubicBezTo>
                                  <a:pt x="761" y="1697"/>
                                  <a:pt x="756" y="1695"/>
                                  <a:pt x="754" y="1691"/>
                                </a:cubicBezTo>
                                <a:close/>
                                <a:moveTo>
                                  <a:pt x="676" y="1516"/>
                                </a:moveTo>
                                <a:lnTo>
                                  <a:pt x="630" y="1414"/>
                                </a:lnTo>
                                <a:cubicBezTo>
                                  <a:pt x="628" y="1410"/>
                                  <a:pt x="630" y="1405"/>
                                  <a:pt x="634" y="1403"/>
                                </a:cubicBezTo>
                                <a:cubicBezTo>
                                  <a:pt x="638" y="1402"/>
                                  <a:pt x="643" y="1403"/>
                                  <a:pt x="644" y="1407"/>
                                </a:cubicBezTo>
                                <a:lnTo>
                                  <a:pt x="690" y="1510"/>
                                </a:lnTo>
                                <a:cubicBezTo>
                                  <a:pt x="692" y="1514"/>
                                  <a:pt x="690" y="1518"/>
                                  <a:pt x="686" y="1520"/>
                                </a:cubicBezTo>
                                <a:cubicBezTo>
                                  <a:pt x="682" y="1522"/>
                                  <a:pt x="677" y="1520"/>
                                  <a:pt x="676" y="1516"/>
                                </a:cubicBezTo>
                                <a:close/>
                                <a:moveTo>
                                  <a:pt x="597" y="1341"/>
                                </a:moveTo>
                                <a:lnTo>
                                  <a:pt x="551" y="1239"/>
                                </a:lnTo>
                                <a:cubicBezTo>
                                  <a:pt x="550" y="1235"/>
                                  <a:pt x="551" y="1230"/>
                                  <a:pt x="555" y="1228"/>
                                </a:cubicBezTo>
                                <a:cubicBezTo>
                                  <a:pt x="559" y="1226"/>
                                  <a:pt x="564" y="1228"/>
                                  <a:pt x="566" y="1232"/>
                                </a:cubicBezTo>
                                <a:lnTo>
                                  <a:pt x="612" y="1334"/>
                                </a:lnTo>
                                <a:cubicBezTo>
                                  <a:pt x="614" y="1338"/>
                                  <a:pt x="612" y="1343"/>
                                  <a:pt x="608" y="1345"/>
                                </a:cubicBezTo>
                                <a:cubicBezTo>
                                  <a:pt x="604" y="1347"/>
                                  <a:pt x="599" y="1345"/>
                                  <a:pt x="597" y="1341"/>
                                </a:cubicBezTo>
                                <a:close/>
                                <a:moveTo>
                                  <a:pt x="519" y="1166"/>
                                </a:moveTo>
                                <a:lnTo>
                                  <a:pt x="473" y="1064"/>
                                </a:lnTo>
                                <a:cubicBezTo>
                                  <a:pt x="471" y="1059"/>
                                  <a:pt x="473" y="1055"/>
                                  <a:pt x="477" y="1053"/>
                                </a:cubicBezTo>
                                <a:cubicBezTo>
                                  <a:pt x="481" y="1051"/>
                                  <a:pt x="486" y="1053"/>
                                  <a:pt x="487" y="1057"/>
                                </a:cubicBezTo>
                                <a:lnTo>
                                  <a:pt x="533" y="1159"/>
                                </a:lnTo>
                                <a:cubicBezTo>
                                  <a:pt x="535" y="1163"/>
                                  <a:pt x="533" y="1168"/>
                                  <a:pt x="529" y="1170"/>
                                </a:cubicBezTo>
                                <a:cubicBezTo>
                                  <a:pt x="525" y="1172"/>
                                  <a:pt x="520" y="1170"/>
                                  <a:pt x="519" y="1166"/>
                                </a:cubicBezTo>
                                <a:close/>
                                <a:moveTo>
                                  <a:pt x="440" y="991"/>
                                </a:moveTo>
                                <a:lnTo>
                                  <a:pt x="394" y="888"/>
                                </a:lnTo>
                                <a:cubicBezTo>
                                  <a:pt x="393" y="884"/>
                                  <a:pt x="394" y="880"/>
                                  <a:pt x="398" y="878"/>
                                </a:cubicBezTo>
                                <a:cubicBezTo>
                                  <a:pt x="402" y="876"/>
                                  <a:pt x="407" y="878"/>
                                  <a:pt x="409" y="882"/>
                                </a:cubicBezTo>
                                <a:lnTo>
                                  <a:pt x="455" y="984"/>
                                </a:lnTo>
                                <a:cubicBezTo>
                                  <a:pt x="457" y="988"/>
                                  <a:pt x="455" y="993"/>
                                  <a:pt x="451" y="995"/>
                                </a:cubicBezTo>
                                <a:cubicBezTo>
                                  <a:pt x="447" y="996"/>
                                  <a:pt x="442" y="995"/>
                                  <a:pt x="440" y="991"/>
                                </a:cubicBezTo>
                                <a:close/>
                                <a:moveTo>
                                  <a:pt x="362" y="815"/>
                                </a:moveTo>
                                <a:lnTo>
                                  <a:pt x="316" y="713"/>
                                </a:lnTo>
                                <a:cubicBezTo>
                                  <a:pt x="314" y="709"/>
                                  <a:pt x="316" y="704"/>
                                  <a:pt x="320" y="703"/>
                                </a:cubicBezTo>
                                <a:cubicBezTo>
                                  <a:pt x="324" y="701"/>
                                  <a:pt x="329" y="703"/>
                                  <a:pt x="330" y="707"/>
                                </a:cubicBezTo>
                                <a:lnTo>
                                  <a:pt x="376" y="809"/>
                                </a:lnTo>
                                <a:cubicBezTo>
                                  <a:pt x="378" y="813"/>
                                  <a:pt x="376" y="818"/>
                                  <a:pt x="372" y="819"/>
                                </a:cubicBezTo>
                                <a:cubicBezTo>
                                  <a:pt x="368" y="821"/>
                                  <a:pt x="363" y="819"/>
                                  <a:pt x="362" y="815"/>
                                </a:cubicBezTo>
                                <a:close/>
                                <a:moveTo>
                                  <a:pt x="283" y="640"/>
                                </a:moveTo>
                                <a:lnTo>
                                  <a:pt x="237" y="538"/>
                                </a:lnTo>
                                <a:cubicBezTo>
                                  <a:pt x="236" y="534"/>
                                  <a:pt x="237" y="529"/>
                                  <a:pt x="241" y="527"/>
                                </a:cubicBezTo>
                                <a:cubicBezTo>
                                  <a:pt x="245" y="525"/>
                                  <a:pt x="250" y="527"/>
                                  <a:pt x="252" y="531"/>
                                </a:cubicBezTo>
                                <a:lnTo>
                                  <a:pt x="298" y="634"/>
                                </a:lnTo>
                                <a:cubicBezTo>
                                  <a:pt x="300" y="638"/>
                                  <a:pt x="298" y="642"/>
                                  <a:pt x="294" y="644"/>
                                </a:cubicBezTo>
                                <a:cubicBezTo>
                                  <a:pt x="290" y="646"/>
                                  <a:pt x="285" y="644"/>
                                  <a:pt x="283" y="640"/>
                                </a:cubicBezTo>
                                <a:close/>
                                <a:moveTo>
                                  <a:pt x="205" y="465"/>
                                </a:moveTo>
                                <a:lnTo>
                                  <a:pt x="159" y="363"/>
                                </a:lnTo>
                                <a:cubicBezTo>
                                  <a:pt x="157" y="359"/>
                                  <a:pt x="159" y="354"/>
                                  <a:pt x="163" y="352"/>
                                </a:cubicBezTo>
                                <a:cubicBezTo>
                                  <a:pt x="167" y="350"/>
                                  <a:pt x="172" y="352"/>
                                  <a:pt x="173" y="356"/>
                                </a:cubicBezTo>
                                <a:lnTo>
                                  <a:pt x="219" y="458"/>
                                </a:lnTo>
                                <a:cubicBezTo>
                                  <a:pt x="221" y="462"/>
                                  <a:pt x="219" y="467"/>
                                  <a:pt x="215" y="469"/>
                                </a:cubicBezTo>
                                <a:cubicBezTo>
                                  <a:pt x="211" y="471"/>
                                  <a:pt x="206" y="469"/>
                                  <a:pt x="205" y="465"/>
                                </a:cubicBezTo>
                                <a:close/>
                                <a:moveTo>
                                  <a:pt x="126" y="290"/>
                                </a:moveTo>
                                <a:lnTo>
                                  <a:pt x="80" y="187"/>
                                </a:lnTo>
                                <a:cubicBezTo>
                                  <a:pt x="78" y="183"/>
                                  <a:pt x="80" y="179"/>
                                  <a:pt x="84" y="177"/>
                                </a:cubicBezTo>
                                <a:cubicBezTo>
                                  <a:pt x="88" y="175"/>
                                  <a:pt x="93" y="177"/>
                                  <a:pt x="95" y="181"/>
                                </a:cubicBezTo>
                                <a:lnTo>
                                  <a:pt x="141" y="283"/>
                                </a:lnTo>
                                <a:cubicBezTo>
                                  <a:pt x="143" y="287"/>
                                  <a:pt x="141" y="292"/>
                                  <a:pt x="137" y="294"/>
                                </a:cubicBezTo>
                                <a:cubicBezTo>
                                  <a:pt x="133" y="295"/>
                                  <a:pt x="128" y="294"/>
                                  <a:pt x="126" y="290"/>
                                </a:cubicBezTo>
                                <a:close/>
                                <a:moveTo>
                                  <a:pt x="48" y="114"/>
                                </a:moveTo>
                                <a:lnTo>
                                  <a:pt x="2" y="12"/>
                                </a:lnTo>
                                <a:cubicBezTo>
                                  <a:pt x="0" y="8"/>
                                  <a:pt x="2" y="3"/>
                                  <a:pt x="6" y="2"/>
                                </a:cubicBezTo>
                                <a:cubicBezTo>
                                  <a:pt x="10" y="0"/>
                                  <a:pt x="15" y="2"/>
                                  <a:pt x="16" y="6"/>
                                </a:cubicBezTo>
                                <a:lnTo>
                                  <a:pt x="62" y="108"/>
                                </a:lnTo>
                                <a:cubicBezTo>
                                  <a:pt x="64" y="112"/>
                                  <a:pt x="62" y="117"/>
                                  <a:pt x="58" y="118"/>
                                </a:cubicBezTo>
                                <a:cubicBezTo>
                                  <a:pt x="54" y="120"/>
                                  <a:pt x="49" y="118"/>
                                  <a:pt x="48" y="114"/>
                                </a:cubicBezTo>
                                <a:close/>
                              </a:path>
                            </a:pathLst>
                          </a:custGeom>
                          <a:solidFill>
                            <a:srgbClr val="000000"/>
                          </a:solidFill>
                          <a:ln w="15" cap="flat">
                            <a:solidFill>
                              <a:srgbClr val="000000"/>
                            </a:solidFill>
                            <a:prstDash val="solid"/>
                            <a:bevel/>
                            <a:headEnd/>
                            <a:tailEnd/>
                          </a:ln>
                        </wps:spPr>
                        <wps:bodyPr rot="0" vert="horz" wrap="square" lIns="91440" tIns="45720" rIns="91440" bIns="45720" anchor="t" anchorCtr="0" upright="1">
                          <a:noAutofit/>
                        </wps:bodyPr>
                      </wps:wsp>
                      <wps:wsp>
                        <wps:cNvPr id="1349" name="Freeform 121"/>
                        <wps:cNvSpPr>
                          <a:spLocks/>
                        </wps:cNvSpPr>
                        <wps:spPr bwMode="auto">
                          <a:xfrm>
                            <a:off x="3016250" y="2963545"/>
                            <a:ext cx="171450" cy="262255"/>
                          </a:xfrm>
                          <a:custGeom>
                            <a:avLst/>
                            <a:gdLst>
                              <a:gd name="T0" fmla="*/ 0 w 270"/>
                              <a:gd name="T1" fmla="*/ 413 h 413"/>
                              <a:gd name="T2" fmla="*/ 135 w 270"/>
                              <a:gd name="T3" fmla="*/ 0 h 413"/>
                              <a:gd name="T4" fmla="*/ 270 w 270"/>
                              <a:gd name="T5" fmla="*/ 413 h 413"/>
                              <a:gd name="T6" fmla="*/ 0 w 270"/>
                              <a:gd name="T7" fmla="*/ 413 h 413"/>
                            </a:gdLst>
                            <a:ahLst/>
                            <a:cxnLst>
                              <a:cxn ang="0">
                                <a:pos x="T0" y="T1"/>
                              </a:cxn>
                              <a:cxn ang="0">
                                <a:pos x="T2" y="T3"/>
                              </a:cxn>
                              <a:cxn ang="0">
                                <a:pos x="T4" y="T5"/>
                              </a:cxn>
                              <a:cxn ang="0">
                                <a:pos x="T6" y="T7"/>
                              </a:cxn>
                            </a:cxnLst>
                            <a:rect l="0" t="0" r="r" b="b"/>
                            <a:pathLst>
                              <a:path w="270" h="413">
                                <a:moveTo>
                                  <a:pt x="0" y="413"/>
                                </a:moveTo>
                                <a:lnTo>
                                  <a:pt x="135" y="0"/>
                                </a:lnTo>
                                <a:lnTo>
                                  <a:pt x="270" y="413"/>
                                </a:lnTo>
                                <a:lnTo>
                                  <a:pt x="0" y="4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22"/>
                        <wps:cNvSpPr>
                          <a:spLocks/>
                        </wps:cNvSpPr>
                        <wps:spPr bwMode="auto">
                          <a:xfrm>
                            <a:off x="3016250" y="2963545"/>
                            <a:ext cx="171450" cy="262255"/>
                          </a:xfrm>
                          <a:custGeom>
                            <a:avLst/>
                            <a:gdLst>
                              <a:gd name="T0" fmla="*/ 0 w 270"/>
                              <a:gd name="T1" fmla="*/ 413 h 413"/>
                              <a:gd name="T2" fmla="*/ 135 w 270"/>
                              <a:gd name="T3" fmla="*/ 0 h 413"/>
                              <a:gd name="T4" fmla="*/ 270 w 270"/>
                              <a:gd name="T5" fmla="*/ 413 h 413"/>
                              <a:gd name="T6" fmla="*/ 0 w 270"/>
                              <a:gd name="T7" fmla="*/ 413 h 413"/>
                            </a:gdLst>
                            <a:ahLst/>
                            <a:cxnLst>
                              <a:cxn ang="0">
                                <a:pos x="T0" y="T1"/>
                              </a:cxn>
                              <a:cxn ang="0">
                                <a:pos x="T2" y="T3"/>
                              </a:cxn>
                              <a:cxn ang="0">
                                <a:pos x="T4" y="T5"/>
                              </a:cxn>
                              <a:cxn ang="0">
                                <a:pos x="T6" y="T7"/>
                              </a:cxn>
                            </a:cxnLst>
                            <a:rect l="0" t="0" r="r" b="b"/>
                            <a:pathLst>
                              <a:path w="270" h="413">
                                <a:moveTo>
                                  <a:pt x="0" y="413"/>
                                </a:moveTo>
                                <a:lnTo>
                                  <a:pt x="135" y="0"/>
                                </a:lnTo>
                                <a:lnTo>
                                  <a:pt x="270" y="413"/>
                                </a:lnTo>
                                <a:lnTo>
                                  <a:pt x="0" y="413"/>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23"/>
                        <wps:cNvSpPr>
                          <a:spLocks/>
                        </wps:cNvSpPr>
                        <wps:spPr bwMode="auto">
                          <a:xfrm>
                            <a:off x="3006725" y="2813685"/>
                            <a:ext cx="99695" cy="286385"/>
                          </a:xfrm>
                          <a:custGeom>
                            <a:avLst/>
                            <a:gdLst>
                              <a:gd name="T0" fmla="*/ 0 w 157"/>
                              <a:gd name="T1" fmla="*/ 451 h 451"/>
                              <a:gd name="T2" fmla="*/ 54 w 157"/>
                              <a:gd name="T3" fmla="*/ 408 h 451"/>
                              <a:gd name="T4" fmla="*/ 70 w 157"/>
                              <a:gd name="T5" fmla="*/ 389 h 451"/>
                              <a:gd name="T6" fmla="*/ 131 w 157"/>
                              <a:gd name="T7" fmla="*/ 291 h 451"/>
                              <a:gd name="T8" fmla="*/ 157 w 157"/>
                              <a:gd name="T9" fmla="*/ 168 h 451"/>
                              <a:gd name="T10" fmla="*/ 117 w 157"/>
                              <a:gd name="T11" fmla="*/ 0 h 451"/>
                            </a:gdLst>
                            <a:ahLst/>
                            <a:cxnLst>
                              <a:cxn ang="0">
                                <a:pos x="T0" y="T1"/>
                              </a:cxn>
                              <a:cxn ang="0">
                                <a:pos x="T2" y="T3"/>
                              </a:cxn>
                              <a:cxn ang="0">
                                <a:pos x="T4" y="T5"/>
                              </a:cxn>
                              <a:cxn ang="0">
                                <a:pos x="T6" y="T7"/>
                              </a:cxn>
                              <a:cxn ang="0">
                                <a:pos x="T8" y="T9"/>
                              </a:cxn>
                              <a:cxn ang="0">
                                <a:pos x="T10" y="T11"/>
                              </a:cxn>
                            </a:cxnLst>
                            <a:rect l="0" t="0" r="r" b="b"/>
                            <a:pathLst>
                              <a:path w="157" h="451">
                                <a:moveTo>
                                  <a:pt x="0" y="451"/>
                                </a:moveTo>
                                <a:cubicBezTo>
                                  <a:pt x="29" y="431"/>
                                  <a:pt x="42" y="420"/>
                                  <a:pt x="54" y="408"/>
                                </a:cubicBezTo>
                                <a:cubicBezTo>
                                  <a:pt x="59" y="403"/>
                                  <a:pt x="65" y="397"/>
                                  <a:pt x="70" y="389"/>
                                </a:cubicBezTo>
                                <a:cubicBezTo>
                                  <a:pt x="88" y="367"/>
                                  <a:pt x="113" y="329"/>
                                  <a:pt x="131" y="291"/>
                                </a:cubicBezTo>
                                <a:cubicBezTo>
                                  <a:pt x="148" y="236"/>
                                  <a:pt x="157" y="204"/>
                                  <a:pt x="157" y="168"/>
                                </a:cubicBezTo>
                                <a:cubicBezTo>
                                  <a:pt x="157" y="116"/>
                                  <a:pt x="141" y="56"/>
                                  <a:pt x="117"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Rectangle 124"/>
                        <wps:cNvSpPr>
                          <a:spLocks noChangeArrowheads="1"/>
                        </wps:cNvSpPr>
                        <wps:spPr bwMode="auto">
                          <a:xfrm>
                            <a:off x="2876186" y="1607225"/>
                            <a:ext cx="202184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676D45" w:rsidRDefault="00C61BB0" w:rsidP="005A27C5">
                              <w:pPr>
                                <w:pStyle w:val="Figure"/>
                                <w:rPr>
                                  <w:lang w:val="es-ES_tradnl"/>
                                </w:rPr>
                              </w:pPr>
                              <w:r>
                                <w:rPr>
                                  <w:lang w:val="es-ES_tradnl"/>
                                </w:rPr>
                                <w:t>E</w:t>
                              </w:r>
                              <w:r w:rsidRPr="00676D45">
                                <w:rPr>
                                  <w:caps w:val="0"/>
                                  <w:lang w:val="es-ES_tradnl"/>
                                </w:rPr>
                                <w:t>mplazamiento de la unidad de observación</w:t>
                              </w:r>
                            </w:p>
                          </w:txbxContent>
                        </wps:txbx>
                        <wps:bodyPr rot="0" vert="horz" wrap="none" lIns="0" tIns="0" rIns="0" bIns="0" anchor="t" anchorCtr="0">
                          <a:noAutofit/>
                        </wps:bodyPr>
                      </wps:wsp>
                    </wpc:wpc>
                  </a:graphicData>
                </a:graphic>
              </wp:inline>
            </w:drawing>
          </mc:Choice>
          <mc:Fallback>
            <w:pict>
              <v:group id="Canvas 1353" o:spid="_x0000_s1782" editas="canvas" style="width:450.75pt;height:255.75pt;mso-position-horizontal-relative:char;mso-position-vertical-relative:line" coordsize="57238,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">
                <v:shape id="_x0000_s1783" type="#_x0000_t75" style="position:absolute;width:57238;height:32480;visibility:visible;mso-wrap-style:square">
                  <v:fill o:detectmouseclick="t"/>
                  <v:path o:connecttype="none"/>
                </v:shape>
                <v:rect id="Rectangle 88" o:spid="_x0000_s1784" style="position:absolute;left:10513;top:24766;width:4223;height:3156;rotation:-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ljMQA&#10;AADbAAAADwAAAGRycy9kb3ducmV2LnhtbESPQYvCMBSE74L/ITzBy6LpiopbjeKKggcPaheWvT2a&#10;Z1tsXkoTa/33RljwOMzMN8xi1ZpSNFS7wrKCz2EEgji1uuBMwU+yG8xAOI+ssbRMCh7kYLXsdhYY&#10;a3vnEzVnn4kAYRejgtz7KpbSpTkZdENbEQfvYmuDPsg6k7rGe4CbUo6iaCoNFhwWcqxok1N6Pd+M&#10;go8D7cfbtPptvr/+7MEn2SmZHZXq99r1HISn1r/D/+29VjCewOt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QZYzEAAAA2wAAAA8AAAAAAAAAAAAAAAAAmAIAAGRycy9k&#10;b3ducmV2LnhtbFBLBQYAAAAABAAEAPUAAACJAwAAAAA=&#10;" filled="f" stroked="f">
                  <v:textbox inset="0,0,0,0">
                    <w:txbxContent>
                      <w:p w:rsidR="00C61BB0" w:rsidRPr="00676D45" w:rsidRDefault="00C61BB0" w:rsidP="005A27C5">
                        <w:pPr>
                          <w:pStyle w:val="Figure"/>
                        </w:pPr>
                        <w:r w:rsidRPr="00676D45">
                          <w:t>E</w:t>
                        </w:r>
                        <w:r w:rsidRPr="00676D45">
                          <w:rPr>
                            <w:caps w:val="0"/>
                          </w:rPr>
                          <w:t xml:space="preserve">nlace </w:t>
                        </w:r>
                        <w:r w:rsidRPr="00676D45">
                          <w:t>A</w:t>
                        </w:r>
                      </w:p>
                    </w:txbxContent>
                  </v:textbox>
                </v:rect>
                <v:rect id="Rectangle 92" o:spid="_x0000_s1785" style="position:absolute;left:12274;top:23761;width:292;height:2839;rotation:-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798QA&#10;AADbAAAADwAAAGRycy9kb3ducmV2LnhtbESPW2sCMRSE3wX/QziCb5qtvboapQiFik9eSvHtuDnd&#10;XdycLEl0039vhEIfh5n5hpkvo2nElZyvLSt4GGcgiAuray4VHPYfozcQPiBrbCyTgl/ysFz0e3PM&#10;te14S9ddKEWCsM9RQRVCm0vpi4oM+rFtiZP3Y53BkKQrpXbYJbhp5CTLXqTBmtNChS2tKirOu4tR&#10;cHyerF2MpXXf5/ax06+bL7s6KTUcxPcZiEAx/If/2p9awdMU7l/S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4e/fEAAAA2wAAAA8AAAAAAAAAAAAAAAAAmAIAAGRycy9k&#10;b3ducmV2LnhtbFBLBQYAAAAABAAEAPUAAACJAwAAAAA=&#10;" filled="f" stroked="f">
                  <v:textbox style="mso-fit-shape-to-text:t" inset="0,0,0,0">
                    <w:txbxContent>
                      <w:p w:rsidR="00C61BB0" w:rsidRDefault="00C61BB0" w:rsidP="005A27C5">
                        <w:pPr>
                          <w:pStyle w:val="Figure"/>
                        </w:pPr>
                        <w:r>
                          <w:t xml:space="preserve"> </w:t>
                        </w:r>
                      </w:p>
                    </w:txbxContent>
                  </v:textbox>
                </v:rect>
                <v:shape id="Freeform 94" o:spid="_x0000_s1786" style="position:absolute;left:23939;top:15093;width:2762;height:2636;visibility:visible;mso-wrap-style:square;v-text-anchor:top" coordsize="43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AA8QA&#10;AADbAAAADwAAAGRycy9kb3ducmV2LnhtbESPQWsCMRSE74X+h/AKvRTNtlaR1SjtguBFxFUP3h6b&#10;52Zx87Ikqa7/vikIPQ4z8w0zX/a2FVfyoXGs4H2YgSCunG64VnDYrwZTECEia2wdk4I7BVgunp/m&#10;mGt34x1dy1iLBOGQowITY5dLGSpDFsPQdcTJOztvMSbpa6k93hLctvIjyybSYsNpwWBHhaHqUv5Y&#10;BVhsS96cTLFevZ033hyb4vO7VOr1pf+agYjUx//wo73WCsYj+Pu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gAPEAAAA2wAAAA8AAAAAAAAAAAAAAAAAmAIAAGRycy9k&#10;b3ducmV2LnhtbFBLBQYAAAAABAAEAPUAAACJAwAAAAA=&#10;" path="m266,159l218,,166,159,,159r134,98l83,415,218,318r134,97l300,257,435,159r-169,xe" stroked="f">
                  <v:path arrowok="t" o:connecttype="custom" o:connectlocs="168910,100965;138430,0;105410,100965;0,100965;85090,163195;52705,263525;138430,201930;223520,263525;190500,163195;276225,100965;168910,100965" o:connectangles="0,0,0,0,0,0,0,0,0,0,0"/>
                </v:shape>
                <v:shape id="Freeform 95" o:spid="_x0000_s1787" style="position:absolute;left:23939;top:15093;width:2762;height:2636;visibility:visible;mso-wrap-style:square;v-text-anchor:top" coordsize="43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Mr8YA&#10;AADbAAAADwAAAGRycy9kb3ducmV2LnhtbESP3WrCQBSE7wu+w3IKvaubiFWbuhErSJRCwZ8HOGRP&#10;s8Hs2ZDdatKn7wqFXg4z8w2zXPW2EVfqfO1YQTpOQBCXTtdcKTifts8LED4ga2wck4KBPKzy0cMS&#10;M+1ufKDrMVQiQthnqMCE0GZS+tKQRT92LXH0vlxnMUTZVVJ3eItw28hJksykxZrjgsGWNobKy/Hb&#10;KvjcFpM6+She09NitvuZD+Zy2L8r9fTYr99ABOrDf/ivvdMKXqZw/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Mr8YAAADbAAAADwAAAAAAAAAAAAAAAACYAgAAZHJz&#10;L2Rvd25yZXYueG1sUEsFBgAAAAAEAAQA9QAAAIsDAAAAAA==&#10;" path="m266,159l218,,166,159,,159r134,98l83,415,218,318r134,97l300,257,435,159r-169,xe" filled="f" strokeweight="67e-5mm">
                  <v:stroke endcap="round"/>
                  <v:path arrowok="t" o:connecttype="custom" o:connectlocs="168910,100965;138430,0;105410,100965;0,100965;85090,163195;52705,263525;138430,201930;223520,263525;190500,163195;276225,100965;168910,100965" o:connectangles="0,0,0,0,0,0,0,0,0,0,0"/>
                </v:shape>
                <v:shape id="Freeform 96" o:spid="_x0000_s1788" style="position:absolute;left:3714;top:7385;width:40526;height:20504;visibility:visible;mso-wrap-style:square;v-text-anchor:top" coordsize="680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4FMUA&#10;AADbAAAADwAAAGRycy9kb3ducmV2LnhtbESPT2vCQBTE7wW/w/IEb3Vjwf6JrmIFRbxITSk9vmaf&#10;2WD2bcxuYvrtXaHQ4zAzv2Hmy95WoqPGl44VTMYJCOLc6ZILBZ/Z5vEVhA/IGivHpOCXPCwXg4c5&#10;ptpd+YO6YyhEhLBPUYEJoU6l9Lkhi37sauLonVxjMUTZFFI3eI1wW8mnJHmWFkuOCwZrWhvKz8fW&#10;KvDmK9u8t/vDd7+9nMu37oXa3Y9So2G/moEI1If/8F97pxVMp3D/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zgUxQAAANsAAAAPAAAAAAAAAAAAAAAAAJgCAABkcnMv&#10;ZG93bnJldi54bWxQSwUGAAAAAAQABAD1AAAAigMAAAAA&#10;" path="m6799,17l6699,67v-4,2,-8,1,-10,-3c6687,60,6688,55,6692,53l6792,2v4,-2,9,,11,4c6805,10,6803,15,6799,17xm6628,103r-100,51c6524,156,6519,154,6517,150v-2,-4,,-9,4,-11l6621,89v4,-2,9,-1,11,3c6634,96,6632,101,6628,103xm6457,190r-100,50c6353,242,6348,240,6346,236v-2,-4,-1,-8,3,-10l6449,175v4,-2,9,,11,4c6462,183,6461,188,6457,190xm6285,276r-100,50c6181,328,6176,327,6174,323v-2,-4,,-9,4,-11l6278,262v4,-2,9,-1,11,3c6291,269,6289,274,6285,276xm6114,362r-100,51c6010,415,6005,413,6003,409v-2,-4,,-8,3,-10l6106,348v4,-2,9,,11,4c6119,356,6118,360,6114,362xm5942,449r-100,50c5838,501,5833,500,5831,496v-2,-4,,-9,4,-11l5935,435v4,-2,9,-1,11,3c5948,442,5946,447,5942,449xm5771,535r-100,51c5667,588,5662,586,5660,582v-2,-4,,-9,4,-11l5764,521v4,-2,8,,10,4c5776,529,5775,533,5771,535xm5599,622r-100,50c5495,674,5491,673,5489,669v-2,-4,-1,-9,3,-11l5592,607v4,-2,9,,11,4c5605,615,5603,620,5599,622xm5428,708r-100,51c5324,761,5319,759,5317,755v-2,-4,,-9,4,-11l5421,694v4,-2,8,,10,3c5433,701,5432,706,5428,708xm5256,795r-100,50c5153,847,5148,845,5146,842v-2,-4,-1,-9,3,-11l5249,780v4,-2,9,,11,4c5262,788,5260,793,5256,795xm5085,881r-100,50c4981,933,4976,932,4974,928v-2,-4,,-9,4,-11l5078,867v4,-2,9,-1,11,3c5091,874,5089,879,5085,881xm4914,968r-100,50c4810,1020,4805,1018,4803,1014v-2,-4,-1,-8,3,-10l4906,953v4,-2,9,,11,4c4919,961,4918,966,4914,968xm4742,1054r-100,50c4638,1106,4633,1105,4631,1101v-2,-4,,-9,4,-11l4735,1040v4,-2,9,-1,11,3c4748,1047,4746,1052,4742,1054xm4571,1140r-100,51c4467,1193,4462,1191,4460,1187v-2,-4,,-8,3,-10l4563,1126v4,-2,9,,11,4c4576,1134,4575,1138,4571,1140xm4399,1227r-100,50c4295,1279,4290,1278,4289,1274v-2,-4,-1,-9,3,-11l4392,1213v4,-2,9,-1,11,3c4405,1220,4403,1225,4399,1227xm4228,1313r-100,51c4124,1366,4119,1364,4117,1360v-2,-4,,-9,4,-11l4221,1299v4,-2,8,,10,4c4233,1306,4232,1311,4228,1313xm4056,1400r-100,50c3952,1452,3948,1451,3946,1447v-2,-4,-1,-9,3,-11l4049,1385v4,-2,9,,11,4c4062,1393,4060,1398,4056,1400xm3885,1486r-100,51c3781,1539,3776,1537,3774,1533v-2,-4,,-9,4,-11l3878,1472v4,-2,8,-1,10,3c3890,1479,3889,1484,3885,1486xm3713,1573r-100,50c3610,1625,3605,1623,3603,1619v-2,-3,-1,-8,3,-10l3706,1558v4,-2,9,,11,4c3719,1566,3717,1571,3713,1573xm3542,1659r-100,50c3438,1711,3433,1710,3431,1706v-2,-4,,-9,4,-11l3535,1645v4,-2,9,-1,11,3c3548,1652,3546,1657,3542,1659xm3371,1745r-100,51c3267,1798,3262,1796,3260,1792v-2,-4,-1,-8,3,-10l3363,1731v4,-2,9,,11,4c3376,1739,3375,1743,3371,1745xm3199,1832r-100,50c3095,1884,3090,1883,3088,1879v-2,-4,,-9,4,-11l3192,1818v4,-2,9,-1,11,3c3205,1825,3203,1830,3199,1832xm3028,1918r-100,51c2924,1971,2919,1969,2917,1965v-2,-4,,-9,4,-11l3021,1904v3,-2,8,,10,4c3033,1912,3032,1916,3028,1918xm2856,2005r-100,50c2752,2057,2748,2056,2746,2052v-2,-4,-1,-9,3,-11l2849,1990v4,-1,9,,11,4c2862,1998,2860,2003,2856,2005xm2685,2091r-100,51c2581,2144,2576,2142,2574,2138v-2,-4,,-9,4,-11l2678,2077v4,-2,8,,10,3c2690,2084,2689,2089,2685,2091xm2513,2178r-100,50c2409,2230,2405,2228,2403,2225v-2,-4,-1,-9,3,-11l2506,2163v4,-2,9,,11,4c2519,2171,2517,2176,2513,2178xm2342,2264r-100,51c2238,2317,2233,2315,2231,2311v-2,-4,,-9,4,-11l2335,2250v4,-2,9,-1,10,3c2347,2257,2346,2262,2342,2264xm2171,2351r-100,50c2067,2403,2062,2401,2060,2397v-2,-4,-1,-8,3,-10l2163,2336v4,-2,9,,11,4c2176,2344,2174,2349,2171,2351xm1999,2437r-100,50c1895,2489,1890,2488,1888,2484v-2,-4,,-9,4,-11l1992,2423v4,-2,9,-1,11,3c2005,2430,2003,2435,1999,2437xm1828,2523r-100,51c1724,2576,1719,2574,1717,2570v-2,-4,-1,-8,3,-10l1820,2509v4,-2,9,,11,4c1833,2517,1832,2521,1828,2523xm1656,2610r-100,50c1552,2662,1547,2661,1545,2657v-2,-4,,-9,4,-11l1649,2596v4,-2,9,-1,11,3c1662,2603,1660,2608,1656,2610xm1485,2696r-100,51c1381,2749,1376,2747,1374,2743v-2,-4,,-9,4,-11l1478,2682v3,-2,8,,10,4c1490,2689,1489,2694,1485,2696xm1313,2783r-100,50c1209,2835,1205,2834,1203,2830v-2,-4,-1,-9,3,-11l1306,2768v4,-2,9,,11,4c1319,2776,1317,2781,1313,2783xm1142,2869r-100,51c1038,2922,1033,2920,1031,2916v-2,-4,,-9,4,-11l1135,2855v4,-2,8,-1,10,3c1147,2862,1146,2867,1142,2869xm970,2956r-100,50c866,3008,862,3006,860,3002v-2,-3,-1,-8,3,-10l963,2941v4,-2,9,,11,4c976,2949,974,2954,970,2956xm799,3042r-100,50c695,3094,690,3093,688,3089v-2,-4,,-9,4,-11l792,3028v4,-2,9,-1,11,3c805,3035,803,3040,799,3042xm628,3128r-100,51c524,3181,519,3179,517,3175v-2,-4,-1,-8,3,-10l620,3114v4,-2,9,,11,4c633,3122,631,3127,628,3128xm456,3215r-100,50c352,3267,347,3266,345,3262v-2,-4,,-9,4,-11l449,3201v4,-2,9,-1,11,3c462,3208,460,3213,456,3215xm285,3301r-100,51c181,3354,176,3352,174,3348v-2,-4,-1,-8,3,-10l277,3287v4,-2,9,,11,4c290,3295,289,3299,285,3301xm113,3388l13,3438v-4,2,-9,1,-11,-3c,3431,2,3426,6,3424r100,-50c110,3372,115,3373,117,3377v2,4,,9,-4,11xe" fillcolor="black" strokeweight="42e-5mm">
                  <v:stroke joinstyle="bevel"/>
                  <v:path arrowok="t" o:connecttype="custom" o:connectlocs="4044828,1192;3881058,89408;3845326,113250;3847113,106693;3679174,185968;3581507,246169;3641060,215770;3534460,259282;3370690,346902;3334363,370744;3336745,364187;3168806,443462;3070544,503663;3130097,473860;3024093,516776;2860322,604396;2823995,628238;2826377,621681;2657843,701552;2560176,761157;2619729,731354;2513725,774270;2349955,862486;2313627,885732;2315414,879175;2147475,959046;2049808,1018651;2109361,988848;2002762,1031764;1838991,1119980;1803260,1143226;1805046,1137265;1637107,1216540;1539441,1276741;1598993,1246342;1492394,1289258;1328624,1377474;1292892,1401316;1294678,1394759;1126740,1474034;1029073,1534235;1088626,1503836;982026,1547348;818256,1634968;781929,1658810;784311,1652253;616372,1731528;518110,1791729;577662,1761926;471658,1804842;307888,1892462;271561,1916304;273943,1909747;105409,1989618;7742,2049223;67295,2019420" o:connectangles="0,0,0,0,0,0,0,0,0,0,0,0,0,0,0,0,0,0,0,0,0,0,0,0,0,0,0,0,0,0,0,0,0,0,0,0,0,0,0,0,0,0,0,0,0,0,0,0,0,0,0,0,0,0,0,0"/>
                  <o:lock v:ext="edit" verticies="t"/>
                </v:shape>
                <v:shape id="Freeform 97" o:spid="_x0000_s1789" style="position:absolute;left:2508;top:28041;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5TsUA&#10;AADbAAAADwAAAGRycy9kb3ducmV2LnhtbESP3WoCMRSE7wu+QziF3ohm++Miq1FKS0Hv2q0PcNgc&#10;N2s3J2uS1a1P3wgFL4eZ+YZZrgfbihP50DhW8DjNQBBXTjdcK9h9f0zmIEJE1tg6JgW/FGC9Gt0t&#10;sdDuzF90KmMtEoRDgQpMjF0hZagMWQxT1xEnb++8xZikr6X2eE5w28qnLMulxYbTgsGO3gxVP2Vv&#10;FbxcnstPczCz4/jit+92jH2/yZV6uB9eFyAiDfEW/m9vtIJZDtcv6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lOxQAAANsAAAAPAAAAAAAAAAAAAAAAAJgCAABkcnMv&#10;ZG93bnJldi54bWxQSwUGAAAAAAQABAD1AAAAigMAAAAA&#10;" path="m270,414l135,,,414r270,xe" stroked="f">
                  <v:path arrowok="t" o:connecttype="custom" o:connectlocs="171450,262890;85725,0;0,262890;171450,262890" o:connectangles="0,0,0,0"/>
                </v:shape>
                <v:shape id="Freeform 98" o:spid="_x0000_s1790" style="position:absolute;left:2508;top:28041;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HTsQA&#10;AADbAAAADwAAAGRycy9kb3ducmV2LnhtbESPT2vCQBTE74V+h+UVvNWNlapEVymKpSge/HPx9sg+&#10;k2D2vZjdavz2rlDocZiZ3zCTWesqdaXGl8IGet0EFHEmtuTcwGG/fB+B8gHZYiVMBu7kYTZ9fZlg&#10;auXGW7ruQq4ihH2KBooQ6lRrnxXk0HelJo7eSRqHIcom17bBW4S7Sn8kyUA7LDkuFFjTvKDsvPt1&#10;Bo4DWVeL3nKzSGS+lvz7Yi/9lTGdt/ZrDCpQG/7Df+0fa+BzCM8v8Qfo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x07EAAAA2wAAAA8AAAAAAAAAAAAAAAAAmAIAAGRycy9k&#10;b3ducmV2LnhtbFBLBQYAAAAABAAEAPUAAACJAwAAAAA=&#10;" path="m270,414l135,,,414r270,xe" filled="f" strokeweight="67e-5mm">
                  <v:stroke endcap="round"/>
                  <v:path arrowok="t" o:connecttype="custom" o:connectlocs="171450,262890;85725,0;0,262890;171450,262890" o:connectangles="0,0,0,0"/>
                </v:shape>
                <v:shape id="Freeform 99" o:spid="_x0000_s1791" style="position:absolute;left:3321;top:26536;width:1003;height:2877;visibility:visible;mso-wrap-style:square;v-text-anchor:top" coordsize="1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vUMEA&#10;AADbAAAADwAAAGRycy9kb3ducmV2LnhtbERPy4rCMBTdC/5DuII7TRVGtBrFGRnQzYgPBHfX5poW&#10;m5vSRO3M108WgsvDec8WjS3Fg2pfOFYw6CcgiDOnCzYKjofv3hiED8gaS8ek4Jc8LObt1gxT7Z68&#10;o8c+GBFD2KeoIA+hSqX0WU4Wfd9VxJG7utpiiLA2Utf4jOG2lMMkGUmLBceGHCv6yim77e9Wweqz&#10;Gp8m583f9fyjB8fJxdBma5TqdprlFESgJrzFL/daK/iIY+OX+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F71DBAAAA2wAAAA8AAAAAAAAAAAAAAAAAmAIAAGRycy9kb3du&#10;cmV2LnhtbFBLBQYAAAAABAAEAPUAAACGAwAAAAA=&#10;" path="m158,453c129,431,115,420,104,410,98,404,93,398,87,390,70,368,44,331,27,291,10,237,1,205,,169,,118,17,57,41,e" filled="f" strokeweight="67e-5mm">
                  <v:stroke endcap="round"/>
                  <v:path arrowok="t" o:connecttype="custom" o:connectlocs="100330,287655;66040,260350;55245,247650;17145,184785;0,107315;26035,0" o:connectangles="0,0,0,0,0,0"/>
                </v:shape>
                <v:shape id="Freeform 100" o:spid="_x0000_s1792" style="position:absolute;left:43332;top:7442;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tPMUA&#10;AADbAAAADwAAAGRycy9kb3ducmV2LnhtbESP3WoCMRSE7wXfIRzBG6nZ+ke7NUppKehdu+0DHDan&#10;m203J9skq6tPbwShl8PMfMOst71txIF8qB0ruJ9mIIhLp2uuFHx9vt09gAgRWWPjmBScKMB2Mxys&#10;MdfuyB90KGIlEoRDjgpMjG0uZSgNWQxT1xIn79t5izFJX0nt8ZjgtpGzLFtJizWnBYMtvRgqf4vO&#10;Klic58W7+THLv8nZ71/tBLtut1JqPOqfn0BE6uN/+NbeaQXLR7h+ST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G08xQAAANsAAAAPAAAAAAAAAAAAAAAAAJgCAABkcnMv&#10;ZG93bnJldi54bWxQSwUGAAAAAAQABAD1AAAAigMAAAAA&#10;" path="m,414l135,,270,414,,414xe" stroked="f">
                  <v:path arrowok="t" o:connecttype="custom" o:connectlocs="0,262890;85725,0;171450,262890;0,262890" o:connectangles="0,0,0,0"/>
                </v:shape>
                <v:shape id="Freeform 101" o:spid="_x0000_s1793" style="position:absolute;left:43332;top:7442;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6Vh8IA&#10;AADbAAAADwAAAGRycy9kb3ducmV2LnhtbERPTWvCQBC9F/oflin0Vje2ECR1lZJgkYoHtZfehuw0&#10;Cc3OxOyapP/ePQgeH+97uZ5cqwbqfSNsYD5LQBGXYhuuDHyfNi8LUD4gW2yFycA/eVivHh+WmFkZ&#10;+UDDMVQqhrDP0EAdQpdp7cuaHPqZdMSR+5XeYYiwr7TtcYzhrtWvSZJqhw3Hhho7ymsq/44XZ+An&#10;lV1bzDf7IpF8J9Xn2Z7fvox5fpo+3kEFmsJdfHNvrYE0ro9f4g/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pWHwgAAANsAAAAPAAAAAAAAAAAAAAAAAJgCAABkcnMvZG93&#10;bnJldi54bWxQSwUGAAAAAAQABAD1AAAAhwMAAAAA&#10;" path="m,414l135,,270,414,,414xe" filled="f" strokeweight="67e-5mm">
                  <v:stroke endcap="round"/>
                  <v:path arrowok="t" o:connecttype="custom" o:connectlocs="0,262890;85725,0;171450,262890;0,262890" o:connectangles="0,0,0,0"/>
                </v:shape>
                <v:shape id="Freeform 102" o:spid="_x0000_s1794" style="position:absolute;left:43230;top:5943;width:997;height:2870;visibility:visible;mso-wrap-style:square;v-text-anchor:top" coordsize="15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uK8IA&#10;AADbAAAADwAAAGRycy9kb3ducmV2LnhtbESPzYrCMBSF9wO+Q7iCuzG1C5GOUYqoCOqAjht3l+ba&#10;FpubkkStPr0ZGJjl4fx8nOm8M424k/O1ZQWjYQKCuLC65lLB6Wf1OQHhA7LGxjIpeJKH+az3McVM&#10;2wcf6H4MpYgj7DNUUIXQZlL6oiKDfmhb4uhdrDMYonSl1A4fcdw0Mk2SsTRYcyRU2NKiouJ6vJnI&#10;3b+2bVjonT7kyy5P3fr7vE+VGvS7/AtEoC78h//aG61gPILfL/EH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m4rwgAAANsAAAAPAAAAAAAAAAAAAAAAAJgCAABkcnMvZG93&#10;bnJldi54bWxQSwUGAAAAAAQABAD1AAAAhwMAAAAA&#10;" path="m,452c30,431,43,419,54,409v6,-6,10,-11,17,-20c89,368,113,330,132,291v17,-55,25,-87,25,-122c157,117,140,56,118,e" filled="f" strokeweight="67e-5mm">
                  <v:stroke endcap="round"/>
                  <v:path arrowok="t" o:connecttype="custom" o:connectlocs="0,287020;34290,259715;45085,247015;83820,184785;99695,107315;74930,0" o:connectangles="0,0,0,0,0,0"/>
                </v:shape>
                <v:shape id="Freeform 103" o:spid="_x0000_s1795" style="position:absolute;left:222;top:9734;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18MQA&#10;AADbAAAADwAAAGRycy9kb3ducmV2LnhtbESPUUvDMBSF3wX/Q7iCL8Omm1pGbTaGIsw3V/0Bl+au&#10;qTY3NUm7ul9vBMHHwznnO5xqO9teTORD51jBMstBEDdOd9wqeH97vlmDCBFZY++YFHxTgO3m8qLC&#10;UrsTH2iqYysShEOJCkyMQyllaAxZDJkbiJN3dN5iTNK3Uns8Jbjt5SrPC2mx47RgcKBHQ81nPVoF&#10;d+fb+tV8mPuvxdm/PNkFjuO+UOr6at49gIg0x//wX3uvFRQr+P2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NfDEAAAA2wAAAA8AAAAAAAAAAAAAAAAAmAIAAGRycy9k&#10;b3ducmV2LnhtbFBLBQYAAAAABAAEAPUAAACJAwAAAAA=&#10;" path="m270,414l135,,,414r270,xe" stroked="f">
                  <v:path arrowok="t" o:connecttype="custom" o:connectlocs="171450,262890;85725,0;0,262890;171450,262890" o:connectangles="0,0,0,0"/>
                </v:shape>
                <v:shape id="Freeform 104" o:spid="_x0000_s1796" style="position:absolute;left:222;top:9734;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L8MMA&#10;AADbAAAADwAAAGRycy9kb3ducmV2LnhtbESPQWvCQBSE7wX/w/IEb3WjQijRVURRitJD1Yu3R/aZ&#10;BLPvxexW4793C4Ueh5n5hpktOlerO7W+EjYwGiagiHOxFRcGTsfN+wcoH5At1sJk4EkeFvPe2wwz&#10;Kw/+pvshFCpC2GdooAyhybT2eUkO/VAa4uhdpHUYomwLbVt8RLir9ThJUu2w4rhQYkOrkvLr4ccZ&#10;OKeyr9ejzdc6kdVeiu3N3iY7Ywb9bjkFFagL/+G/9qc1kE7g90v8AXr+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wL8MMAAADbAAAADwAAAAAAAAAAAAAAAACYAgAAZHJzL2Rv&#10;d25yZXYueG1sUEsFBgAAAAAEAAQA9QAAAIgDAAAAAA==&#10;" path="m270,414l135,,,414r270,xe" filled="f" strokeweight="67e-5mm">
                  <v:stroke endcap="round"/>
                  <v:path arrowok="t" o:connecttype="custom" o:connectlocs="171450,262890;85725,0;0,262890;171450,262890" o:connectangles="0,0,0,0"/>
                </v:shape>
                <v:shape id="Freeform 105" o:spid="_x0000_s1797" style="position:absolute;left:1035;top:8229;width:1003;height:2877;visibility:visible;mso-wrap-style:square;v-text-anchor:top" coordsize="1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FQMQA&#10;AADdAAAADwAAAGRycy9kb3ducmV2LnhtbERPTWsCMRC9F/wPYYTeatYuiG6NopaCXpRaKXibbsbs&#10;4maybKKu/nojCL3N433OeNraSpyp8aVjBf1eAoI4d7pko2D38/U2BOEDssbKMSm4kofppPMyxky7&#10;C3/TeRuMiCHsM1RQhFBnUvq8IIu+52riyB1cYzFE2BipG7zEcFvJ9yQZSIslx4YCa1oUlB+3J6vg&#10;c14Pf0f71e2wX+v+bvRnaLUxSr1229kHiEBt+Bc/3Usd56dpCo9v4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exUDEAAAA3QAAAA8AAAAAAAAAAAAAAAAAmAIAAGRycy9k&#10;b3ducmV2LnhtbFBLBQYAAAAABAAEAPUAAACJAwAAAAA=&#10;" path="m158,453c129,431,115,420,104,409,98,404,93,398,86,390,70,368,44,331,26,291,10,237,1,205,,169,,117,17,56,41,e" filled="f" strokeweight="67e-5mm">
                  <v:stroke endcap="round"/>
                  <v:path arrowok="t" o:connecttype="custom" o:connectlocs="100330,287655;66040,259715;54610,247650;16510,184785;0,107315;26035,0" o:connectangles="0,0,0,0,0,0"/>
                </v:shape>
                <v:shape id="Freeform 106" o:spid="_x0000_s1798" style="position:absolute;left:3321;top:10352;width:46247;height:13481;visibility:visible;mso-wrap-style:square;v-text-anchor:top" coordsize="7765,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FCcEA&#10;AADdAAAADwAAAGRycy9kb3ducmV2LnhtbERPTYvCMBC9L/gfwix4kTXVLotUo4ggirfqsuehGZuy&#10;zaQkUeu/N4LgbR7vcxar3rbiSj40jhVMxhkI4srphmsFv6ft1wxEiMgaW8ek4E4BVsvBxwIL7W5c&#10;0vUYa5FCOBSowMTYFVKGypDFMHYdceLOzluMCfpaao+3FG5bOc2yH2mx4dRgsKONoer/eLEKmr/R&#10;adJXfrYu692GRm15yO9GqeFnv56DiNTHt/jl3us0P8+/4flNOk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hhQnBAAAA3QAAAA8AAAAAAAAAAAAAAAAAmAIAAGRycy9kb3du&#10;cmV2LnhtbFBLBQYAAAAABAAEAPUAAACGAwAAAAA=&#10;" path="m7754,2261r-107,-31c7643,2229,7640,2224,7641,2220v2,-4,6,-7,10,-6l7759,2246v4,1,6,5,5,9c7763,2260,7759,2262,7754,2261xm7570,2208r-108,-32c7458,2175,7456,2171,7457,2166v1,-4,6,-6,10,-5l7574,2192v5,1,7,6,6,10c7579,2206,7574,2209,7570,2208xm7386,2154r-108,-31c7274,2122,7271,2117,7272,2113v2,-4,6,-7,10,-5l7390,2139v4,1,7,5,5,10c7394,2153,7390,2155,7386,2154xm7201,2101r-107,-32c7089,2068,7087,2064,7088,2060v1,-5,6,-7,10,-6l7206,2085v4,2,6,6,5,10c7210,2099,7205,2102,7201,2101xm7017,2047r-108,-31c6905,2015,6902,2010,6904,2006v1,-4,5,-7,10,-5l7021,2032v4,1,7,6,6,10c7025,2046,7021,2048,7017,2047xm6832,1994r-107,-31c6720,1961,6718,1957,6719,1953v1,-5,6,-7,10,-6l6837,1978v4,2,6,6,5,10c6841,1993,6837,1995,6832,1994xm6648,1940r-108,-31c6536,1908,6534,1904,6535,1899v1,-4,5,-6,10,-5l6652,1925v5,1,7,6,6,10c6657,1939,6652,1942,6648,1940xm6463,1887r-107,-31c6352,1855,6349,1850,6350,1846v2,-4,6,-7,10,-6l6468,1872v4,1,7,5,5,9c6472,1886,6468,1888,6463,1887xm6279,1833r-108,-31c6167,1801,6165,1797,6166,1792v1,-4,6,-6,10,-5l6283,1818v5,1,7,6,6,10c6288,1832,6283,1835,6279,1833xm6095,1780r-108,-31c5983,1748,5980,1743,5982,1739v1,-4,5,-7,9,-5l6099,1765v4,1,7,5,6,10c6103,1779,6099,1781,6095,1780xm5910,1727r-107,-32c5798,1694,5796,1690,5797,1686v1,-5,6,-7,10,-6l5915,1711v4,1,6,6,5,10c5919,1725,5914,1728,5910,1727xm5726,1673r-108,-31c5614,1641,5612,1636,5613,1632v1,-4,5,-7,10,-5l5730,1658v4,1,7,5,6,10c5734,1672,5730,1674,5726,1673xm5541,1620r-107,-31c5430,1587,5427,1583,5428,1579v2,-5,6,-7,10,-6l5546,1604v4,2,6,6,5,10c5550,1619,5546,1621,5541,1620xm5357,1566r-108,-31c5245,1534,5243,1529,5244,1525v1,-4,6,-6,10,-5l5361,1551v5,1,7,6,6,10c5366,1565,5361,1568,5357,1566xm5173,1513r-108,-31c5061,1480,5058,1476,5059,1472v2,-4,6,-7,10,-6l5177,1498v4,1,7,5,5,9c5181,1512,5177,1514,5173,1513xm4988,1459r-107,-31c4876,1427,4874,1423,4875,1418v1,-4,6,-6,10,-5l4993,1444v4,1,6,6,5,10c4997,1458,4992,1461,4988,1459xm4804,1406r-108,-31c4692,1374,4689,1369,4691,1365v1,-4,5,-7,10,-6l4808,1391v4,1,7,5,6,10c4812,1405,4808,1407,4804,1406xm4619,1353r-107,-32c4507,1320,4505,1316,4506,1312v1,-5,6,-7,10,-6l4624,1337v4,1,6,6,5,10c4628,1351,4624,1354,4619,1353xm4435,1299r-108,-31c4323,1267,4321,1262,4322,1258v1,-4,5,-7,10,-5l4439,1284v5,1,7,5,6,10c4444,1298,4439,1300,4435,1299xm4250,1246r-107,-31c4139,1213,4136,1209,4137,1205v2,-5,6,-7,10,-6l4255,1230v4,2,7,6,5,10c4259,1245,4255,1247,4250,1246xm4066,1192r-108,-31c3954,1160,3952,1155,3953,1151v1,-4,6,-6,10,-5l4070,1177v5,1,7,6,6,10c4075,1191,4070,1194,4066,1192xm3882,1139r-108,-31c3770,1106,3767,1102,3769,1098v1,-4,5,-7,9,-6l3886,1123v4,2,7,6,6,10c3890,1138,3886,1140,3882,1139xm3697,1085r-107,-31c3585,1053,3583,1049,3584,1044v1,-4,6,-6,10,-5l3702,1070v4,1,6,6,5,10c3706,1084,3701,1087,3697,1085xm3513,1032r-108,-31c3401,1000,3399,995,3400,991v1,-4,5,-7,10,-6l3517,1017v4,1,7,5,6,10c3521,1031,3517,1033,3513,1032xm3328,979l3221,947v-4,-1,-7,-5,-6,-10c3217,933,3221,931,3225,932r108,31c3337,964,3340,969,3338,973v-1,4,-5,7,-10,6xm3144,925l3036,894v-4,-1,-6,-6,-5,-10c3032,880,3037,877,3041,879r107,31c3153,911,3155,915,3154,920v-1,4,-6,6,-10,5xm2960,872l2852,841v-4,-2,-7,-6,-5,-10c2848,826,2852,824,2856,825r108,31c2968,858,2971,862,2969,866v-1,4,-5,7,-9,6xm2775,818l2668,787v-5,-1,-7,-6,-6,-10c2663,773,2668,770,2672,772r108,31c2784,804,2786,809,2785,813v-1,4,-6,6,-10,5xm2591,765l2483,734v-4,-2,-7,-6,-5,-10c2479,719,2483,717,2488,718r107,31c2599,751,2602,755,2601,759v-2,5,-6,7,-10,6xm2406,711l2299,680v-5,-1,-7,-5,-6,-10c2294,666,2299,664,2303,665r108,31c2415,697,2417,702,2416,706v-1,4,-5,7,-10,5xm2222,658l2114,627v-4,-1,-6,-6,-5,-10c2110,613,2115,610,2119,611r107,32c2231,644,2233,648,2232,652v-1,5,-6,7,-10,6xm2037,605l1930,573v-4,-1,-7,-5,-6,-10c1926,559,1930,557,1934,558r108,31c2046,590,2049,595,2047,599v-1,4,-5,7,-10,6xm1853,551l1745,520v-4,-1,-6,-6,-5,-10c1741,506,1746,503,1750,505r108,31c1862,537,1864,541,1863,546v-1,4,-6,6,-10,5xm1669,498l1561,466v-4,-1,-7,-5,-5,-9c1557,452,1561,450,1566,451r107,31c1677,484,1680,488,1679,492v-2,4,-6,7,-10,6xm1484,444l1377,413v-5,-1,-7,-6,-6,-10c1372,399,1377,396,1381,398r108,31c1493,430,1495,435,1494,439v-1,4,-6,6,-10,5xm1300,391l1192,360v-4,-2,-6,-6,-5,-10c1188,345,1192,343,1197,344r107,31c1309,377,1311,381,1310,385v-2,5,-6,7,-10,6xm1115,337l1008,306v-4,-1,-7,-5,-6,-10c1004,292,1008,290,1012,291r108,31c1124,323,1127,328,1125,332v-1,4,-5,7,-10,5xm931,284l823,253v-4,-1,-6,-6,-5,-10c819,239,824,236,828,237r107,32c940,270,942,274,941,278v-1,5,-6,7,-10,6xm747,230l639,199v-4,-1,-7,-5,-5,-10c635,185,639,183,643,184r108,31c755,216,758,221,756,225v-1,4,-5,7,-9,5xm562,177l455,146v-5,-1,-7,-6,-6,-10c450,132,455,129,459,131r108,31c571,163,573,167,572,172v-1,4,-6,6,-10,5xm378,124l270,92v-4,-1,-7,-5,-5,-9c266,78,270,76,275,77r107,31c386,109,389,114,388,118v-2,4,-6,7,-10,6xm193,70l86,39c82,38,79,33,80,29v2,-4,6,-7,10,-5l198,55v4,1,6,5,5,10c202,69,198,71,193,70xm9,17l7,16c3,15,,11,2,6,3,2,7,,12,1r1,c18,3,20,7,19,11v-1,5,-6,7,-10,6xe" fillcolor="black" strokeweight="42e-5mm">
                  <v:stroke joinstyle="bevel"/>
                  <v:path arrowok="t" o:connecttype="custom" o:connectlocs="4621131,1338569;4441265,1290891;4398979,1283739;4404339,1280759;4227451,1224141;4114886,1201494;4179209,1219969;4072004,1178847;3892137,1131765;3849255,1124613;3855211,1121037;3678323,1065015;3565758,1042368;3630081,1060843;3522876,1019720;3343010,972638;3300128,965486;3306083,961910;3129195,905888;3016630,883241;3080953,901717;2973748,860594;2793882,813512;2751000,806360;2756955,802784;2580067,746762;2467502,724115;2531229,742590;2424024,701468;2244754,654385;2201872,646637;2207828,643658;2030939,587040;1918374,564392;1982102,583464;1874897,542341;1695626,495259;1652744,487511;1658700,484531;1481811,427913;1369246,405266;1432974,423741;1325769,383215;1145902,335536;1103616,328385;1109572,325405;932684,268787;820118,246139;883846,264615;776641,223492;596775,176410;554488,169258;560444,165682;382960,109660;270990,87013;334718,105488;227513,64366;47647,17283;5360,10132;11316,6556" o:connectangles="0,0,0,0,0,0,0,0,0,0,0,0,0,0,0,0,0,0,0,0,0,0,0,0,0,0,0,0,0,0,0,0,0,0,0,0,0,0,0,0,0,0,0,0,0,0,0,0,0,0,0,0,0,0,0,0,0,0,0,0"/>
                  <o:lock v:ext="edit" verticies="t"/>
                </v:shape>
                <v:shape id="Freeform 107" o:spid="_x0000_s1799" style="position:absolute;left:46361;top:23107;width:1714;height:2635;visibility:visible;mso-wrap-style:square;v-text-anchor:top" coordsize="27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SqcUA&#10;AADdAAAADwAAAGRycy9kb3ducmV2LnhtbERPS2vCQBC+F/wPyxS8iG5asWjqKqUgWEXr89DbkJ0m&#10;wexszK4x/vuuIPQ2H99zxtPGFKKmyuWWFbz0IhDEidU5pwoO+1l3CMJ5ZI2FZVJwIwfTSetpjLG2&#10;V95SvfOpCCHsYlSQeV/GUrokI4OuZ0viwP3ayqAPsEqlrvAawk0hX6PoTRrMOTRkWNJnRslpdzEK&#10;Zp3V0fwUm28dfeX1YlR3zstyrVT7ufl4B+Gp8f/ih3uuw/x+fwD3b8IJ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9KpxQAAAN0AAAAPAAAAAAAAAAAAAAAAAJgCAABkcnMv&#10;ZG93bnJldi54bWxQSwUGAAAAAAQABAD1AAAAigMAAAAA&#10;" path="m,415l135,,270,415,,415xe" stroked="f">
                  <v:path arrowok="t" o:connecttype="custom" o:connectlocs="0,263525;85725,0;171450,263525;0,263525" o:connectangles="0,0,0,0"/>
                </v:shape>
                <v:shape id="Freeform 108" o:spid="_x0000_s1800" style="position:absolute;left:46361;top:23107;width:1714;height:2635;visibility:visible;mso-wrap-style:square;v-text-anchor:top" coordsize="27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JRMUA&#10;AADdAAAADwAAAGRycy9kb3ducmV2LnhtbERPTWvCQBC9C/6HZYRepG6sIhJdRZSiqFBqC+JtzI5J&#10;2uxsyK4a++tdQehtHu9zxtPaFOJClcstK+h2IhDEidU5pwq+v95fhyCcR9ZYWCYFN3IwnTQbY4y1&#10;vfInXXY+FSGEXYwKMu/LWEqXZGTQdWxJHLiTrQz6AKtU6gqvIdwU8i2KBtJgzqEhw5LmGSW/u7NR&#10;8HFszw7Ddv73s1i49ZZO++Wmz0q9tOrZCISn2v+Ln+6VDvN7vQE8vgkn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clExQAAAN0AAAAPAAAAAAAAAAAAAAAAAJgCAABkcnMv&#10;ZG93bnJldi54bWxQSwUGAAAAAAQABAD1AAAAigMAAAAA&#10;" path="m,415l135,,270,415,,415xe" filled="f" strokeweight="67e-5mm">
                  <v:stroke endcap="round"/>
                  <v:path arrowok="t" o:connecttype="custom" o:connectlocs="0,263525;85725,0;171450,263525;0,263525" o:connectangles="0,0,0,0"/>
                </v:shape>
                <v:shape id="Freeform 109" o:spid="_x0000_s1801" style="position:absolute;left:46259;top:21609;width:1004;height:2876;visibility:visible;mso-wrap-style:square;v-text-anchor:top" coordsize="1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DQ8UA&#10;AADdAAAADwAAAGRycy9kb3ducmV2LnhtbERPTWvCQBC9F/oflil4qxsVqsasUlsEvVSqIuQ2ZsdN&#10;aHY2ZFdN++u7BaG3ebzPyRadrcWVWl85VjDoJyCIC6crNgoO+9XzBIQPyBprx6Tgmzws5o8PGaba&#10;3fiTrrtgRAxhn6KCMoQmldIXJVn0fdcQR+7sWoshwtZI3eIthttaDpPkRVqsODaU2NBbScXX7mIV&#10;vC+byXGab37O+YceHKYnQ5utUar31L3OQATqwr/47l7rOH80GsP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NDxQAAAN0AAAAPAAAAAAAAAAAAAAAAAJgCAABkcnMv&#10;ZG93bnJldi54bWxQSwUGAAAAAAQABAD1AAAAigMAAAAA&#10;" path="m,453c29,431,43,420,54,409v6,-6,11,-12,17,-19c88,368,114,330,131,291v17,-54,26,-86,27,-122c158,117,141,57,117,e" filled="f" strokeweight="67e-5mm">
                  <v:stroke endcap="round"/>
                  <v:path arrowok="t" o:connecttype="custom" o:connectlocs="0,287655;34290,259715;45085,247650;83185,184785;100330,107315;74295,0" o:connectangles="0,0,0,0,0,0"/>
                </v:shape>
                <v:rect id="Rectangle 111" o:spid="_x0000_s1802" style="position:absolute;left:33836;top:20954;width:6876;height:2838;rotation: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R2cQA&#10;AADdAAAADwAAAGRycy9kb3ducmV2LnhtbERPTWvCQBC9F/oflil4q5saCDa6SisVJJ6M9eBtyI5J&#10;MDsbsmsS/71bKHibx/uc5Xo0jeipc7VlBR/TCARxYXXNpYLf4/Z9DsJ5ZI2NZVJwJwfr1evLElNt&#10;Bz5Qn/tShBB2KSqovG9TKV1RkUE3tS1x4C62M+gD7EqpOxxCuGnkLIoSabDm0FBhS5uKimt+Mwpk&#10;kx2jZJ9vbPYzG4fz4bQvvk9KTd7GrwUIT6N/iv/dOx3mx/En/H0TT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0EdnEAAAA3QAAAA8AAAAAAAAAAAAAAAAAmAIAAGRycy9k&#10;b3ducmV2LnhtbFBLBQYAAAAABAAEAPUAAACJAwAAAAA=&#10;" filled="f" stroked="f">
                  <v:textbox style="mso-fit-shape-to-text:t" inset="0,0,0,0">
                    <w:txbxContent>
                      <w:p w:rsidR="00C61BB0" w:rsidRPr="00676D45" w:rsidRDefault="00C61BB0" w:rsidP="005A27C5">
                        <w:pPr>
                          <w:pStyle w:val="Figure"/>
                        </w:pPr>
                        <w:r w:rsidRPr="00676D45">
                          <w:t>E</w:t>
                        </w:r>
                        <w:r w:rsidRPr="00676D45">
                          <w:rPr>
                            <w:caps w:val="0"/>
                          </w:rPr>
                          <w:t xml:space="preserve">nlace </w:t>
                        </w:r>
                        <w:r w:rsidRPr="00676D45">
                          <w:t>C</w:t>
                        </w:r>
                      </w:p>
                    </w:txbxContent>
                  </v:textbox>
                </v:rect>
                <v:rect id="Rectangle 116" o:spid="_x0000_s1803" style="position:absolute;left:21611;top:6292;width:4159;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ifsAA&#10;AADdAAAADwAAAGRycy9kb3ducmV2LnhtbERP24rCMBB9F/yHMMK+aeqFRbpGEUFQ8cW6HzA00wsm&#10;k5JkbffvN4Kwb3M419nsBmvEk3xoHSuYzzIQxKXTLdcKvu/H6RpEiMgajWNS8EsBdtvxaIO5dj3f&#10;6FnEWqQQDjkqaGLscilD2ZDFMHMdceIq5y3GBH0ttcc+hVsjF1n2KS22nBoa7OjQUPkofqwCeS+O&#10;/bowPnOXRXU159OtIqfUx2TYf4GINMR/8dt90mn+crWC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pifsAAAADdAAAADwAAAAAAAAAAAAAAAACYAgAAZHJzL2Rvd25y&#10;ZXYueG1sUEsFBgAAAAAEAAQA9QAAAIUDAAAAAA==&#10;" filled="f" stroked="f">
                  <v:textbox style="mso-fit-shape-to-text:t" inset="0,0,0,0">
                    <w:txbxContent>
                      <w:p w:rsidR="00C61BB0" w:rsidRPr="00676D45" w:rsidRDefault="00C61BB0" w:rsidP="00AC0AE3">
                        <w:pPr>
                          <w:pStyle w:val="Figure"/>
                        </w:pPr>
                        <w:r w:rsidRPr="00676D45">
                          <w:rPr>
                            <w:caps w:val="0"/>
                          </w:rPr>
                          <w:t>Enlac</w:t>
                        </w:r>
                        <w:r w:rsidR="00AC0AE3">
                          <w:rPr>
                            <w:caps w:val="0"/>
                          </w:rPr>
                          <w:t>e B</w:t>
                        </w:r>
                      </w:p>
                    </w:txbxContent>
                  </v:textbox>
                </v:rect>
                <v:shape id="Freeform 117" o:spid="_x0000_s1804" style="position:absolute;left:17672;top:1720;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ussQA&#10;AADdAAAADwAAAGRycy9kb3ducmV2LnhtbERP22oCMRB9L/gPYQp9Ec22XpDVKKWlYN/q6gcMm3Gz&#10;djNZk6xu/fqmUPBtDuc6q01vG3EhH2rHCp7HGQji0umaKwWH/cdoASJEZI2NY1LwQwE268HDCnPt&#10;rryjSxErkUI45KjAxNjmUobSkMUwdi1x4o7OW4wJ+kpqj9cUbhv5kmVzabHm1GCwpTdD5XfRWQXT&#10;26T4MiczOw9v/vPdDrHrtnOlnh771yWISH28i//dW53mT6Yz+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7rrLEAAAA3QAAAA8AAAAAAAAAAAAAAAAAmAIAAGRycy9k&#10;b3ducmV2LnhtbFBLBQYAAAAABAAEAPUAAACJAwAAAAA=&#10;" path="m270,414l135,,,414r270,xe" stroked="f">
                  <v:path arrowok="t" o:connecttype="custom" o:connectlocs="171450,262890;85725,0;0,262890;171450,262890" o:connectangles="0,0,0,0"/>
                </v:shape>
                <v:shape id="Freeform 118" o:spid="_x0000_s1805" style="position:absolute;left:17672;top:1720;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vUcQA&#10;AADdAAAADwAAAGRycy9kb3ducmV2LnhtbERPTWvCQBC9F/oflhF6q5tUCSW6BlGUUumhthdvQ3aa&#10;hGZnYnbV9N+7gtDbPN7nzIvBtepMvW+EDaTjBBRxKbbhysD31+b5FZQPyBZbYTLwRx6KxePDHHMr&#10;F/6k8z5UKoawz9FAHUKXa+3Lmhz6sXTEkfuR3mGIsK+07fESw12rX5Ik0w4bjg01drSqqfzdn5yB&#10;Qya7dp1uPtaJrHZSbY/2OHk35mk0LGegAg3hX3x3v9k4fzLN4PZNPEE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r1HEAAAA3QAAAA8AAAAAAAAAAAAAAAAAmAIAAGRycy9k&#10;b3ducmV2LnhtbFBLBQYAAAAABAAEAPUAAACJAwAAAAA=&#10;" path="m270,414l135,,,414r270,xe" filled="f" strokeweight="67e-5mm">
                  <v:stroke endcap="round"/>
                  <v:path arrowok="t" o:connecttype="custom" o:connectlocs="171450,262890;85725,0;0,262890;171450,262890" o:connectangles="0,0,0,0"/>
                </v:shape>
                <v:shape id="Freeform 119" o:spid="_x0000_s1806" style="position:absolute;left:18478;top:222;width:1003;height:2870;visibility:visible;mso-wrap-style:square;v-text-anchor:top" coordsize="15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wLMYA&#10;AADdAAAADwAAAGRycy9kb3ducmV2LnhtbERPTWvCQBC9F/oflil4KbpRi9aYjYggFnqQqii9jdkx&#10;SZudTbOrxn/fLRS8zeN9TjJrTSUu1LjSsoJ+LwJBnFldcq5gt112X0E4j6yxskwKbuRglj4+JBhr&#10;e+UPumx8LkIIuxgVFN7XsZQuK8ig69maOHAn2xj0ATa51A1eQ7ip5CCKRtJgyaGhwJoWBWXfm7NR&#10;cOT3w/mG65+vyeh5MdSDw37+uVKq89TOpyA8tf4u/ne/6TB/+DKGv2/CC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MwLMYAAADdAAAADwAAAAAAAAAAAAAAAACYAgAAZHJz&#10;L2Rvd25yZXYueG1sUEsFBgAAAAAEAAQA9QAAAIsDAAAAAA==&#10;" path="m158,452c129,431,115,419,104,409,99,403,93,398,87,389,70,368,45,330,26,291,9,236,1,204,1,169,,117,17,56,40,e" filled="f" strokeweight="67e-5mm">
                  <v:stroke endcap="round"/>
                  <v:path arrowok="t" o:connecttype="custom" o:connectlocs="100330,287020;66040,259715;55245,247015;16510,184785;635,107315;25400,0" o:connectangles="0,0,0,0,0,0"/>
                </v:shape>
                <v:shape id="Freeform 120" o:spid="_x0000_s1807" style="position:absolute;left:18535;top:1816;width:12541;height:27870;visibility:visible;mso-wrap-style:square;v-text-anchor:top" coordsize="2105,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88MA&#10;AADdAAAADwAAAGRycy9kb3ducmV2LnhtbESPTWvCQBCG70L/wzIFb7ppLSLRVdKCqMfGUvA2Zsck&#10;bXY2ZNcY/33nUPA2w7wfz6w2g2tUT12oPRt4mSagiAtvay4NfB23kwWoEJEtNp7JwJ0CbNZPoxWm&#10;1t/4k/o8lkpCOKRooIqxTbUORUUOw9S3xHK7+M5hlLUrte3wJuGu0a9JMtcOa5aGClv6qKj4za9O&#10;St5Pvsn63NMuW1AIZ3f4+XbGjJ+HbAkq0hAf4n/33gr+7E1w5RsZ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a+88MAAADdAAAADwAAAAAAAAAAAAAAAACYAgAAZHJzL2Rv&#10;d25yZXYueG1sUEsFBgAAAAAEAAQA9QAAAIgDAAAAAA==&#10;" path="m2089,4670r-46,-102c2041,4564,2043,4559,2047,4557v4,-1,9,,10,4l2103,4664v2,4,,8,-4,10c2095,4676,2090,4674,2089,4670xm2010,4495r-46,-102c1963,4389,1964,4384,1968,4382v4,-2,9,,11,4l2025,4488v2,4,,9,-4,11c2017,4501,2012,4499,2010,4495xm1932,4320r-46,-103c1884,4213,1886,4209,1890,4207v4,-2,9,,10,4l1946,4313v2,4,,9,-4,11c1938,4325,1933,4324,1932,4320xm1853,4144r-46,-102c1806,4038,1807,4033,1811,4032v4,-2,9,,11,4l1868,4138v2,4,,9,-4,10c1860,4150,1855,4148,1853,4144xm1775,3969r-46,-102c1727,3863,1729,3858,1733,3856v4,-1,9,,10,4l1789,3963v2,4,,8,-4,10c1781,3975,1776,3973,1775,3969xm1696,3794r-46,-102c1649,3688,1650,3683,1654,3681v4,-2,9,,11,4l1711,3787v2,4,,9,-4,11c1703,3800,1698,3798,1696,3794xm1618,3619r-46,-102c1570,3513,1572,3508,1576,3506v4,-2,9,,10,4l1632,3612v2,4,,9,-4,11c1624,3625,1619,3623,1618,3619xm1539,3444r-46,-103c1492,3337,1493,3333,1497,3331v4,-2,9,,11,4l1554,3437v2,4,,9,-4,11c1546,3449,1541,3448,1539,3444xm1461,3268r-46,-102c1413,3162,1415,3157,1419,3156v4,-2,9,,10,4l1475,3262v2,4,,9,-4,10c1467,3274,1462,3272,1461,3268xm1382,3093r-46,-102c1335,2987,1336,2982,1340,2980v4,-1,9,,11,4l1397,3087v2,4,,8,-4,10c1389,3099,1384,3097,1382,3093xm1304,2918r-46,-102c1256,2812,1258,2807,1262,2805v4,-2,9,,10,4l1318,2911v2,4,,9,-4,11c1310,2924,1305,2922,1304,2918xm1225,2743r-46,-103c1178,2636,1179,2632,1183,2630v4,-2,9,,11,4l1240,2736v2,4,,9,-4,11c1232,2749,1227,2747,1225,2743xm1147,2567r-46,-102c1099,2461,1101,2456,1105,2455v4,-2,9,,10,4l1161,2561v2,4,,9,-4,11c1153,2573,1148,2572,1147,2567xm1068,2392r-46,-102c1021,2286,1022,2281,1026,2279v4,-1,9,,11,5l1083,2386v2,4,,8,-4,10c1075,2398,1070,2396,1068,2392xm990,2217l944,2115v-2,-4,,-9,4,-11c952,2102,957,2104,958,2108r46,102c1006,2215,1004,2219,1000,2221v-4,2,-9,,-10,-4xm911,2042l865,1940v-1,-4,,-9,4,-11c873,1927,878,1929,880,1933r46,102c928,2039,926,2044,922,2046v-4,2,-9,,-11,-4xm833,1867l787,1764v-2,-4,,-8,4,-10c795,1752,800,1754,801,1758r46,102c849,1864,847,1869,843,1871v-4,1,-9,,-10,-4xm754,1691l708,1589v-1,-4,,-9,4,-10c716,1577,721,1579,723,1583r46,102c771,1689,769,1694,765,1695v-4,2,-9,,-11,-4xm676,1516l630,1414v-2,-4,,-9,4,-11c638,1402,643,1403,644,1407r46,103c692,1514,690,1518,686,1520v-4,2,-9,,-10,-4xm597,1341l551,1239v-1,-4,,-9,4,-11c559,1226,564,1228,566,1232r46,102c614,1338,612,1343,608,1345v-4,2,-9,,-11,-4xm519,1166l473,1064v-2,-5,,-9,4,-11c481,1051,486,1053,487,1057r46,102c535,1163,533,1168,529,1170v-4,2,-9,,-10,-4xm440,991l394,888v-1,-4,,-8,4,-10c402,876,407,878,409,882r46,102c457,988,455,993,451,995v-4,1,-9,,-11,-4xm362,815l316,713v-2,-4,,-9,4,-10c324,701,329,703,330,707r46,102c378,813,376,818,372,819v-4,2,-9,,-10,-4xm283,640l237,538v-1,-4,,-9,4,-11c245,525,250,527,252,531r46,103c300,638,298,642,294,644v-4,2,-9,,-11,-4xm205,465l159,363v-2,-4,,-9,4,-11c167,350,172,352,173,356r46,102c221,462,219,467,215,469v-4,2,-9,,-10,-4xm126,290l80,187v-2,-4,,-8,4,-10c88,175,93,177,95,181r46,102c143,287,141,292,137,294v-4,1,-9,,-11,-4xm48,114l2,12c,8,2,3,6,2v4,-2,9,,10,4l62,108v2,4,,9,-4,10c54,120,49,118,48,114xe" fillcolor="black" strokeweight="42e-5mm">
                  <v:stroke joinstyle="bevel"/>
                  <v:path arrowok="t" o:connecttype="custom" o:connectlocs="1219570,2716088;1250550,2785823;1170119,2618340;1206462,2674962;1151054,2574830;1131989,2509863;1151054,2574830;1078965,2403175;1110541,2472314;1030110,2304830;1065857,2362049;1010449,2261321;991980,2196354;1010449,2261321;938955,2089665;969936,2159400;889505,1991321;925848,2048539;870440,1947811;851375,1883440;870440,1947811;798350,1776156;829927,1845891;749496,1678408;785243,1735030;729835,1634898;711366,1569931;729835,1634898;658341,1463242;689322,1532977;608891,1364898;645234,1422117;589826,1321388;570761,1256422;589826,1321388;517736,1149733;549313,1219468;468882,1051389;504629,1108607;449221,1007879;430752,943508;449221,1007879;377727,836224;408708,905959;328277,738476;364620,795098;309212,694966;290147,629999;309212,694966;237122,523310;268699,593045;188268,424966;224015,482185;168607,381456;150138,316490;168607,381456;97113,209801;128094,279536;47663,111457;84006,168675;28598,67947;9533,3576;28598,67947" o:connectangles="0,0,0,0,0,0,0,0,0,0,0,0,0,0,0,0,0,0,0,0,0,0,0,0,0,0,0,0,0,0,0,0,0,0,0,0,0,0,0,0,0,0,0,0,0,0,0,0,0,0,0,0,0,0,0,0,0,0,0,0,0,0,0"/>
                  <o:lock v:ext="edit" verticies="t"/>
                </v:shape>
                <v:shape id="Freeform 121" o:spid="_x0000_s1808" style="position:absolute;left:30162;top:29635;width:1715;height:2623;visibility:visible;mso-wrap-style:square;v-text-anchor:top" coordsize="27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izMEA&#10;AADdAAAADwAAAGRycy9kb3ducmV2LnhtbERPTWsCMRC9C/6HMII3zVq16GoUKQieitpir8Nmmixu&#10;Jssm6tZfbwSht3m8z1muW1eJKzWh9KxgNMxAEBdel2wUfH9tBzMQISJrrDyTgj8KsF51O0vMtb/x&#10;ga7HaEQK4ZCjAhtjnUsZCksOw9DXxIn79Y3DmGBjpG7wlsJdJd+y7F06LDk1WKzpw1JxPl6cgvvn&#10;D87ve7vlfTid/Mya2k6NUv1eu1mAiNTGf/HLvdNp/ngyh+c36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r4szBAAAA3QAAAA8AAAAAAAAAAAAAAAAAmAIAAGRycy9kb3du&#10;cmV2LnhtbFBLBQYAAAAABAAEAPUAAACGAwAAAAA=&#10;" path="m,413l135,,270,413,,413xe" stroked="f">
                  <v:path arrowok="t" o:connecttype="custom" o:connectlocs="0,262255;85725,0;171450,262255;0,262255" o:connectangles="0,0,0,0"/>
                </v:shape>
                <v:shape id="Freeform 122" o:spid="_x0000_s1809" style="position:absolute;left:30162;top:29635;width:1715;height:2623;visibility:visible;mso-wrap-style:square;v-text-anchor:top" coordsize="27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AU8cA&#10;AADdAAAADwAAAGRycy9kb3ducmV2LnhtbESPQWvCQBCF7wX/wzJCb3WjYmlTVxG1RfBUW6W9TbNj&#10;EszOhuzWJP/eORR6m+G9ee+b+bJzlbpSE0rPBsajBBRx5m3JuYHPj9eHJ1AhIlusPJOBngIsF4O7&#10;OabWt/xO10PMlYRwSNFAEWOdah2yghyGka+JRTv7xmGUtcm1bbCVcFfpSZI8aoclS0OBNa0Lyi6H&#10;X2dgdQr7vqV2+/Wc/Eze+uO523xrY+6H3eoFVKQu/pv/rndW8Kcz4ZdvZAS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cAFPHAAAA3QAAAA8AAAAAAAAAAAAAAAAAmAIAAGRy&#10;cy9kb3ducmV2LnhtbFBLBQYAAAAABAAEAPUAAACMAwAAAAA=&#10;" path="m,413l135,,270,413,,413xe" filled="f" strokeweight="67e-5mm">
                  <v:stroke endcap="round"/>
                  <v:path arrowok="t" o:connecttype="custom" o:connectlocs="0,262255;85725,0;171450,262255;0,262255" o:connectangles="0,0,0,0"/>
                </v:shape>
                <v:shape id="Freeform 123" o:spid="_x0000_s1810" style="position:absolute;left:30067;top:28136;width:997;height:2864;visibility:visible;mso-wrap-style:square;v-text-anchor:top" coordsize="157,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7GMUA&#10;AADdAAAADwAAAGRycy9kb3ducmV2LnhtbERPTU/CQBC9m/AfNkPiDbYFEVJZiJqAcsFQevA46Q5t&#10;sTvb7K5Q/71rQuJtXt7nLNe9acWFnG8sK0jHCQji0uqGKwXFcTNagPABWWNrmRT8kIf1anC3xEzb&#10;Kx/okodKxBD2GSqoQ+gyKX1Zk0E/th1x5E7WGQwRukpqh9cYblo5SZJHabDh2FBjR681lV/5t1Fw&#10;TlP38rF90J/T/fytyGfb3aaYKHU/7J+fQATqw7/45n7Xcf50lsL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7sYxQAAAN0AAAAPAAAAAAAAAAAAAAAAAJgCAABkcnMv&#10;ZG93bnJldi54bWxQSwUGAAAAAAQABAD1AAAAigMAAAAA&#10;" path="m,451c29,431,42,420,54,408v5,-5,11,-11,16,-19c88,367,113,329,131,291v17,-55,26,-87,26,-123c157,116,141,56,117,e" filled="f" strokeweight="67e-5mm">
                  <v:stroke endcap="round"/>
                  <v:path arrowok="t" o:connecttype="custom" o:connectlocs="0,286385;34290,259080;44450,247015;83185,184785;99695,106680;74295,0" o:connectangles="0,0,0,0,0,0"/>
                </v:shape>
                <v:rect id="Rectangle 124" o:spid="_x0000_s1811" style="position:absolute;left:28761;top:16072;width:20219;height:35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Qv8MA&#10;AADdAAAADwAAAGRycy9kb3ducmV2LnhtbERPzWoCMRC+F3yHMEJvNbvaSt0aRYWiFDyofYBhM92s&#10;biZrkur27RtB8DYf3+9M551txIV8qB0ryAcZCOLS6ZorBd+Hz5d3ECEia2wck4I/CjCf9Z6mWGh3&#10;5R1d9rESKYRDgQpMjG0hZSgNWQwD1xIn7sd5izFBX0nt8ZrCbSOHWTaWFmtODQZbWhkqT/tfq4CW&#10;693kuAhmK30e8u3XePK6Piv13O8WHyAidfEhvrs3Os0fvQ3h9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Qv8MAAADdAAAADwAAAAAAAAAAAAAAAACYAgAAZHJzL2Rv&#10;d25yZXYueG1sUEsFBgAAAAAEAAQA9QAAAIgDAAAAAA==&#10;" filled="f" stroked="f">
                  <v:textbox inset="0,0,0,0">
                    <w:txbxContent>
                      <w:p w:rsidR="00C61BB0" w:rsidRPr="00676D45" w:rsidRDefault="00C61BB0" w:rsidP="005A27C5">
                        <w:pPr>
                          <w:pStyle w:val="Figure"/>
                          <w:rPr>
                            <w:lang w:val="es-ES_tradnl"/>
                          </w:rPr>
                        </w:pPr>
                        <w:r>
                          <w:rPr>
                            <w:lang w:val="es-ES_tradnl"/>
                          </w:rPr>
                          <w:t>E</w:t>
                        </w:r>
                        <w:r w:rsidRPr="00676D45">
                          <w:rPr>
                            <w:caps w:val="0"/>
                            <w:lang w:val="es-ES_tradnl"/>
                          </w:rPr>
                          <w:t>mplazamiento de la unidad de observación</w:t>
                        </w:r>
                      </w:p>
                    </w:txbxContent>
                  </v:textbox>
                </v:rect>
                <w10:anchorlock/>
              </v:group>
            </w:pict>
          </mc:Fallback>
        </mc:AlternateContent>
      </w:r>
    </w:p>
    <w:p w:rsidR="00EA1C47" w:rsidRDefault="00EA1C47" w:rsidP="00216F28">
      <w:pPr>
        <w:pStyle w:val="Figuretitle"/>
        <w:tabs>
          <w:tab w:val="center" w:pos="1985"/>
        </w:tabs>
        <w:rPr>
          <w:rFonts w:ascii="Times New Roman" w:hAnsi="Times New Roman"/>
          <w:b w:val="0"/>
          <w:sz w:val="24"/>
        </w:rPr>
      </w:pPr>
    </w:p>
    <w:p w:rsidR="008339AB" w:rsidRPr="00877B80" w:rsidRDefault="008339AB" w:rsidP="008339AB">
      <w:pPr>
        <w:pStyle w:val="Heading2"/>
        <w:rPr>
          <w:lang w:val="es-ES"/>
        </w:rPr>
      </w:pPr>
      <w:bookmarkStart w:id="94" w:name="_Toc349812693"/>
      <w:bookmarkStart w:id="95" w:name="_Toc351716869"/>
      <w:r w:rsidRPr="00877B80">
        <w:rPr>
          <w:lang w:val="es-ES"/>
        </w:rPr>
        <w:t>8.2</w:t>
      </w:r>
      <w:r w:rsidRPr="00877B80">
        <w:rPr>
          <w:lang w:val="es-ES"/>
        </w:rPr>
        <w:tab/>
      </w:r>
      <w:r>
        <w:rPr>
          <w:lang w:val="es-ES"/>
        </w:rPr>
        <w:t>Separación de la ocupación para diferentes usuarios de un recurso de frecuencia compartido</w:t>
      </w:r>
      <w:bookmarkEnd w:id="94"/>
      <w:bookmarkEnd w:id="95"/>
    </w:p>
    <w:p w:rsidR="008339AB" w:rsidRPr="00877B80" w:rsidRDefault="008339AB" w:rsidP="00803B51">
      <w:pPr>
        <w:rPr>
          <w:rFonts w:eastAsia="SimSun"/>
          <w:lang w:val="es-ES"/>
        </w:rPr>
      </w:pPr>
      <w:r>
        <w:rPr>
          <w:rFonts w:eastAsia="SimSun"/>
          <w:lang w:val="es-ES"/>
        </w:rPr>
        <w:t>Si se registra la intensidad de campo</w:t>
      </w:r>
      <w:r w:rsidRPr="00877B80">
        <w:rPr>
          <w:rFonts w:eastAsia="SimSun"/>
          <w:lang w:val="es-ES"/>
        </w:rPr>
        <w:t xml:space="preserve">, </w:t>
      </w:r>
      <w:r>
        <w:rPr>
          <w:rFonts w:eastAsia="SimSun"/>
          <w:lang w:val="es-ES"/>
        </w:rPr>
        <w:t>puede obtenerse información de los datos medidos</w:t>
      </w:r>
      <w:r w:rsidRPr="00877B80">
        <w:rPr>
          <w:rFonts w:eastAsia="SimSun"/>
          <w:lang w:val="es-ES"/>
        </w:rPr>
        <w:t>.</w:t>
      </w:r>
    </w:p>
    <w:p w:rsidR="008339AB" w:rsidRPr="00877B80" w:rsidRDefault="008339AB" w:rsidP="00803B51">
      <w:pPr>
        <w:rPr>
          <w:rFonts w:eastAsia="SimSun"/>
          <w:lang w:val="es-ES"/>
        </w:rPr>
      </w:pPr>
      <w:r>
        <w:rPr>
          <w:rFonts w:eastAsia="SimSun"/>
          <w:lang w:val="es-ES"/>
        </w:rPr>
        <w:t xml:space="preserve">El gráfico de la izquierda en la </w:t>
      </w:r>
      <w:r w:rsidRPr="00877B80">
        <w:rPr>
          <w:rFonts w:eastAsia="SimSun"/>
          <w:lang w:val="es-ES"/>
        </w:rPr>
        <w:t xml:space="preserve">Fig. 23 </w:t>
      </w:r>
      <w:r>
        <w:rPr>
          <w:rFonts w:eastAsia="SimSun"/>
          <w:lang w:val="es-ES"/>
        </w:rPr>
        <w:t xml:space="preserve">es una forma habitual de presentar la ocupación con una resolución de </w:t>
      </w:r>
      <w:r w:rsidRPr="00877B80">
        <w:rPr>
          <w:rFonts w:eastAsia="SimSun"/>
          <w:lang w:val="es-ES"/>
        </w:rPr>
        <w:t>15 min</w:t>
      </w:r>
      <w:r>
        <w:rPr>
          <w:rFonts w:eastAsia="SimSun"/>
          <w:lang w:val="es-ES"/>
        </w:rPr>
        <w:t>utos</w:t>
      </w:r>
      <w:r w:rsidRPr="00877B80">
        <w:rPr>
          <w:rFonts w:eastAsia="SimSun"/>
          <w:lang w:val="es-ES"/>
        </w:rPr>
        <w:t xml:space="preserve">, </w:t>
      </w:r>
      <w:r>
        <w:rPr>
          <w:rFonts w:eastAsia="SimSun"/>
          <w:lang w:val="es-ES"/>
        </w:rPr>
        <w:t>normalmente con una sola curva</w:t>
      </w:r>
      <w:r w:rsidRPr="00877B80">
        <w:rPr>
          <w:rFonts w:eastAsia="SimSun"/>
          <w:lang w:val="es-ES"/>
        </w:rPr>
        <w:t xml:space="preserve">. </w:t>
      </w:r>
      <w:r>
        <w:rPr>
          <w:rFonts w:eastAsia="SimSun"/>
          <w:lang w:val="es-ES"/>
        </w:rPr>
        <w:t xml:space="preserve">La curva roja del gráfico de la izquierda representa la ocupación </w:t>
      </w:r>
      <w:r w:rsidRPr="00877B80">
        <w:rPr>
          <w:rFonts w:eastAsia="SimSun"/>
          <w:lang w:val="es-ES"/>
        </w:rPr>
        <w:t xml:space="preserve">total </w:t>
      </w:r>
      <w:r>
        <w:rPr>
          <w:rFonts w:eastAsia="SimSun"/>
          <w:lang w:val="es-ES"/>
        </w:rPr>
        <w:t>debida a todos los usuarios de ese canal</w:t>
      </w:r>
      <w:r w:rsidRPr="00877B80">
        <w:rPr>
          <w:rFonts w:eastAsia="SimSun"/>
          <w:lang w:val="es-ES"/>
        </w:rPr>
        <w:t xml:space="preserve">. </w:t>
      </w:r>
      <w:r>
        <w:rPr>
          <w:rFonts w:eastAsia="SimSun"/>
          <w:lang w:val="es-ES"/>
        </w:rPr>
        <w:t xml:space="preserve">La curva verde es la ocupación correspondiente a la estación recibida con una intensidad de unos </w:t>
      </w:r>
      <w:r w:rsidRPr="00877B80">
        <w:rPr>
          <w:rFonts w:eastAsia="SimSun"/>
          <w:lang w:val="es-ES"/>
        </w:rPr>
        <w:t>49 dB(μV/m) (</w:t>
      </w:r>
      <w:r>
        <w:rPr>
          <w:rFonts w:eastAsia="SimSun"/>
          <w:lang w:val="es-ES"/>
        </w:rPr>
        <w:t>véase el gráfico de la derecha</w:t>
      </w:r>
      <w:r w:rsidRPr="00877B80">
        <w:rPr>
          <w:rFonts w:eastAsia="SimSun"/>
          <w:lang w:val="es-ES"/>
        </w:rPr>
        <w:t xml:space="preserve">) </w:t>
      </w:r>
      <w:r>
        <w:rPr>
          <w:rFonts w:eastAsia="SimSun"/>
          <w:lang w:val="es-ES"/>
        </w:rPr>
        <w:t>y la curva azul es la ocupación resultante de todos los demás usuarios</w:t>
      </w:r>
      <w:r w:rsidRPr="00877B80">
        <w:rPr>
          <w:rFonts w:eastAsia="SimSun"/>
          <w:lang w:val="es-ES"/>
        </w:rPr>
        <w:t xml:space="preserve">, </w:t>
      </w:r>
      <w:r>
        <w:rPr>
          <w:rFonts w:eastAsia="SimSun"/>
          <w:lang w:val="es-ES"/>
        </w:rPr>
        <w:t xml:space="preserve">en este caso el segundo usuario recibido con una intensidad de unos </w:t>
      </w:r>
      <w:r w:rsidRPr="00877B80">
        <w:rPr>
          <w:rFonts w:eastAsia="SimSun"/>
          <w:lang w:val="es-ES"/>
        </w:rPr>
        <w:t>29 dB(μV/m).</w:t>
      </w:r>
    </w:p>
    <w:p w:rsidR="008339AB" w:rsidRPr="00877B80" w:rsidRDefault="008339AB" w:rsidP="00803B51">
      <w:pPr>
        <w:rPr>
          <w:rFonts w:eastAsia="SimSun"/>
          <w:lang w:val="es-ES"/>
        </w:rPr>
      </w:pPr>
      <w:r>
        <w:rPr>
          <w:rFonts w:eastAsia="SimSun"/>
          <w:lang w:val="es-ES"/>
        </w:rPr>
        <w:t>El gráfico del centro representa los niveles recibidos respecto del tiempo</w:t>
      </w:r>
      <w:r w:rsidRPr="00877B80">
        <w:rPr>
          <w:rFonts w:eastAsia="SimSun"/>
          <w:lang w:val="es-ES"/>
        </w:rPr>
        <w:t xml:space="preserve">. </w:t>
      </w:r>
      <w:r>
        <w:rPr>
          <w:rFonts w:eastAsia="SimSun"/>
          <w:lang w:val="es-ES"/>
        </w:rPr>
        <w:t xml:space="preserve">Sólo se consideran los niveles recibidos por encima del umbral </w:t>
      </w:r>
      <w:r w:rsidRPr="00877B80">
        <w:rPr>
          <w:rFonts w:eastAsia="SimSun"/>
          <w:lang w:val="es-ES"/>
        </w:rPr>
        <w:t>(</w:t>
      </w:r>
      <w:r>
        <w:rPr>
          <w:rFonts w:eastAsia="SimSun"/>
          <w:lang w:val="es-ES"/>
        </w:rPr>
        <w:t xml:space="preserve">en este caso, </w:t>
      </w:r>
      <w:r w:rsidRPr="00877B80">
        <w:rPr>
          <w:rFonts w:eastAsia="SimSun"/>
          <w:lang w:val="es-ES"/>
        </w:rPr>
        <w:t>20 dB(μV/m)).</w:t>
      </w:r>
    </w:p>
    <w:p w:rsidR="008339AB" w:rsidRPr="00877B80" w:rsidRDefault="008339AB" w:rsidP="00692388">
      <w:pPr>
        <w:rPr>
          <w:lang w:val="es-ES"/>
        </w:rPr>
      </w:pPr>
      <w:r>
        <w:rPr>
          <w:rFonts w:eastAsia="SimSun"/>
          <w:lang w:val="es-ES"/>
        </w:rPr>
        <w:t>El gráfico</w:t>
      </w:r>
      <w:r w:rsidRPr="00877B80">
        <w:rPr>
          <w:rFonts w:eastAsia="SimSun"/>
          <w:lang w:val="es-ES"/>
        </w:rPr>
        <w:t xml:space="preserve"> </w:t>
      </w:r>
      <w:r>
        <w:rPr>
          <w:rFonts w:eastAsia="SimSun"/>
          <w:lang w:val="es-ES"/>
        </w:rPr>
        <w:t>de la derecha muestra la distribución estadística de los niveles de intensidad de campo recibidos</w:t>
      </w:r>
      <w:r w:rsidRPr="00877B80">
        <w:rPr>
          <w:rFonts w:eastAsia="SimSun"/>
          <w:lang w:val="es-ES"/>
        </w:rPr>
        <w:t xml:space="preserve">. </w:t>
      </w:r>
      <w:r>
        <w:rPr>
          <w:rFonts w:eastAsia="SimSun"/>
          <w:lang w:val="es-ES"/>
        </w:rPr>
        <w:t xml:space="preserve">En este ejemplo se ha medido </w:t>
      </w:r>
      <w:r w:rsidRPr="00877B80">
        <w:rPr>
          <w:rFonts w:eastAsia="SimSun"/>
          <w:lang w:val="es-ES"/>
        </w:rPr>
        <w:t xml:space="preserve">49 dB(μV/m) </w:t>
      </w:r>
      <w:r>
        <w:rPr>
          <w:rFonts w:eastAsia="SimSun"/>
          <w:lang w:val="es-ES"/>
        </w:rPr>
        <w:t xml:space="preserve">unas </w:t>
      </w:r>
      <w:r w:rsidRPr="00877B80">
        <w:rPr>
          <w:rFonts w:eastAsia="SimSun"/>
          <w:lang w:val="es-ES"/>
        </w:rPr>
        <w:t>380</w:t>
      </w:r>
      <w:r w:rsidR="00692388">
        <w:rPr>
          <w:rFonts w:eastAsia="SimSun"/>
          <w:lang w:val="es-ES"/>
        </w:rPr>
        <w:t> </w:t>
      </w:r>
      <w:r>
        <w:rPr>
          <w:rFonts w:eastAsia="SimSun"/>
          <w:lang w:val="es-ES"/>
        </w:rPr>
        <w:t xml:space="preserve">veces en un periodo de </w:t>
      </w:r>
      <w:r w:rsidRPr="00877B80">
        <w:rPr>
          <w:rFonts w:eastAsia="SimSun"/>
          <w:lang w:val="es-ES"/>
        </w:rPr>
        <w:t xml:space="preserve">24 h, 50 dB(μV/m) </w:t>
      </w:r>
      <w:r>
        <w:rPr>
          <w:rFonts w:eastAsia="SimSun"/>
          <w:lang w:val="es-ES"/>
        </w:rPr>
        <w:t xml:space="preserve">unas </w:t>
      </w:r>
      <w:r w:rsidRPr="00877B80">
        <w:rPr>
          <w:rFonts w:eastAsia="SimSun"/>
          <w:lang w:val="es-ES"/>
        </w:rPr>
        <w:t>350 </w:t>
      </w:r>
      <w:r>
        <w:rPr>
          <w:rFonts w:eastAsia="SimSun"/>
          <w:lang w:val="es-ES"/>
        </w:rPr>
        <w:t>vec</w:t>
      </w:r>
      <w:r w:rsidRPr="00877B80">
        <w:rPr>
          <w:rFonts w:eastAsia="SimSun"/>
          <w:lang w:val="es-ES"/>
        </w:rPr>
        <w:t>es</w:t>
      </w:r>
      <w:r>
        <w:rPr>
          <w:rFonts w:eastAsia="SimSun"/>
          <w:lang w:val="es-ES"/>
        </w:rPr>
        <w:t>,</w:t>
      </w:r>
      <w:r w:rsidRPr="00877B80">
        <w:rPr>
          <w:rFonts w:eastAsia="SimSun"/>
          <w:lang w:val="es-ES"/>
        </w:rPr>
        <w:t xml:space="preserve"> etc.</w:t>
      </w:r>
    </w:p>
    <w:p w:rsidR="008339AB" w:rsidRPr="00877B80" w:rsidRDefault="008339AB" w:rsidP="008339AB">
      <w:pPr>
        <w:pStyle w:val="FigureNo"/>
        <w:rPr>
          <w:kern w:val="2"/>
          <w:lang w:val="es-ES" w:eastAsia="zh-CN"/>
        </w:rPr>
      </w:pPr>
      <w:r w:rsidRPr="00877B80">
        <w:rPr>
          <w:kern w:val="2"/>
          <w:lang w:val="es-ES" w:eastAsia="zh-CN"/>
        </w:rPr>
        <w:lastRenderedPageBreak/>
        <w:t>Figur</w:t>
      </w:r>
      <w:r>
        <w:rPr>
          <w:kern w:val="2"/>
          <w:lang w:val="es-ES" w:eastAsia="zh-CN"/>
        </w:rPr>
        <w:t>A</w:t>
      </w:r>
      <w:r w:rsidRPr="00877B80">
        <w:rPr>
          <w:kern w:val="2"/>
          <w:lang w:val="es-ES" w:eastAsia="zh-CN"/>
        </w:rPr>
        <w:t xml:space="preserve"> 23</w:t>
      </w:r>
    </w:p>
    <w:p w:rsidR="008339AB" w:rsidRPr="00877B80" w:rsidRDefault="008339AB" w:rsidP="008339AB">
      <w:pPr>
        <w:pStyle w:val="Figuretitle"/>
        <w:rPr>
          <w:kern w:val="2"/>
          <w:lang w:val="es-ES" w:eastAsia="zh-CN"/>
        </w:rPr>
      </w:pPr>
      <w:r>
        <w:rPr>
          <w:kern w:val="2"/>
          <w:lang w:val="es-ES" w:eastAsia="zh-CN"/>
        </w:rPr>
        <w:t>Procesamiento mejorado de los datos relativos a la ocupación</w:t>
      </w:r>
    </w:p>
    <w:p w:rsidR="008339AB" w:rsidRPr="00877B80" w:rsidRDefault="008339AB" w:rsidP="005A27C5">
      <w:pPr>
        <w:pStyle w:val="Figure"/>
        <w:rPr>
          <w:lang w:val="es-ES" w:eastAsia="zh-CN"/>
        </w:rPr>
      </w:pPr>
      <w:r w:rsidRPr="005A27C5">
        <w:rPr>
          <w:noProof/>
          <w:lang w:val="en-US" w:eastAsia="zh-CN"/>
        </w:rPr>
        <w:drawing>
          <wp:inline distT="0" distB="0" distL="0" distR="0" wp14:anchorId="43EEDC02" wp14:editId="3D7B18DC">
            <wp:extent cx="5505450" cy="1590675"/>
            <wp:effectExtent l="0" t="0" r="0"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5450" cy="1590675"/>
                    </a:xfrm>
                    <a:prstGeom prst="rect">
                      <a:avLst/>
                    </a:prstGeom>
                    <a:noFill/>
                    <a:ln>
                      <a:noFill/>
                    </a:ln>
                  </pic:spPr>
                </pic:pic>
              </a:graphicData>
            </a:graphic>
          </wp:inline>
        </w:drawing>
      </w:r>
    </w:p>
    <w:p w:rsidR="008339AB" w:rsidRPr="00877B80" w:rsidRDefault="008339AB" w:rsidP="008339AB">
      <w:pPr>
        <w:pStyle w:val="Heading2"/>
        <w:rPr>
          <w:lang w:val="es-ES"/>
        </w:rPr>
      </w:pPr>
      <w:bookmarkStart w:id="96" w:name="_Toc349812694"/>
      <w:bookmarkStart w:id="97" w:name="_Toc351716870"/>
      <w:r w:rsidRPr="00877B80">
        <w:rPr>
          <w:lang w:val="es-ES" w:eastAsia="ko-KR"/>
        </w:rPr>
        <w:t>8.3</w:t>
      </w:r>
      <w:r w:rsidRPr="00877B80">
        <w:rPr>
          <w:lang w:val="es-ES" w:eastAsia="ko-KR"/>
        </w:rPr>
        <w:tab/>
      </w:r>
      <w:r>
        <w:rPr>
          <w:lang w:val="es-ES" w:eastAsia="ko-KR"/>
        </w:rPr>
        <w:t xml:space="preserve">Medición de la ocupación del espectro por </w:t>
      </w:r>
      <w:r w:rsidRPr="00877B80">
        <w:rPr>
          <w:lang w:val="es-ES"/>
        </w:rPr>
        <w:t>WLAN (</w:t>
      </w:r>
      <w:r>
        <w:rPr>
          <w:lang w:val="es-ES"/>
        </w:rPr>
        <w:t>redes inalámbricas de área local</w:t>
      </w:r>
      <w:r w:rsidRPr="00877B80">
        <w:rPr>
          <w:lang w:val="es-ES"/>
        </w:rPr>
        <w:t xml:space="preserve">) </w:t>
      </w:r>
      <w:r>
        <w:rPr>
          <w:lang w:val="es-ES"/>
        </w:rPr>
        <w:t>en la ba</w:t>
      </w:r>
      <w:r w:rsidRPr="00877B80">
        <w:rPr>
          <w:lang w:val="es-ES"/>
        </w:rPr>
        <w:t>n</w:t>
      </w:r>
      <w:r>
        <w:rPr>
          <w:lang w:val="es-ES"/>
        </w:rPr>
        <w:t>da ICM</w:t>
      </w:r>
      <w:r w:rsidRPr="00877B80">
        <w:rPr>
          <w:lang w:val="es-ES"/>
        </w:rPr>
        <w:t xml:space="preserve"> </w:t>
      </w:r>
      <w:r>
        <w:rPr>
          <w:lang w:val="es-ES"/>
        </w:rPr>
        <w:t>de</w:t>
      </w:r>
      <w:r w:rsidRPr="00877B80">
        <w:rPr>
          <w:lang w:val="es-ES"/>
        </w:rPr>
        <w:t xml:space="preserve"> 2</w:t>
      </w:r>
      <w:r>
        <w:rPr>
          <w:lang w:val="es-ES"/>
        </w:rPr>
        <w:t>,</w:t>
      </w:r>
      <w:r w:rsidRPr="00877B80">
        <w:rPr>
          <w:lang w:val="es-ES"/>
        </w:rPr>
        <w:t>4 GHz</w:t>
      </w:r>
      <w:bookmarkEnd w:id="96"/>
      <w:bookmarkEnd w:id="97"/>
      <w:r w:rsidRPr="00877B80">
        <w:rPr>
          <w:lang w:val="es-ES"/>
        </w:rPr>
        <w:t xml:space="preserve"> </w:t>
      </w:r>
    </w:p>
    <w:p w:rsidR="008339AB" w:rsidRPr="00877B80" w:rsidRDefault="008339AB" w:rsidP="00896D15">
      <w:pPr>
        <w:rPr>
          <w:lang w:val="es-ES" w:eastAsia="ko-KR"/>
        </w:rPr>
      </w:pPr>
      <w:r>
        <w:rPr>
          <w:lang w:val="es-ES"/>
        </w:rPr>
        <w:t>La banda ICM (aplicaciones industriales, científicas y médicas) de</w:t>
      </w:r>
      <w:r w:rsidRPr="00877B80">
        <w:rPr>
          <w:lang w:val="es-ES"/>
        </w:rPr>
        <w:t xml:space="preserve"> 2</w:t>
      </w:r>
      <w:r>
        <w:rPr>
          <w:lang w:val="es-ES"/>
        </w:rPr>
        <w:t>,</w:t>
      </w:r>
      <w:r w:rsidRPr="00877B80">
        <w:rPr>
          <w:lang w:val="es-ES"/>
        </w:rPr>
        <w:t>4</w:t>
      </w:r>
      <w:r w:rsidR="00896D15">
        <w:rPr>
          <w:lang w:val="es-ES"/>
        </w:rPr>
        <w:t> </w:t>
      </w:r>
      <w:r w:rsidRPr="00877B80">
        <w:rPr>
          <w:lang w:val="es-ES"/>
        </w:rPr>
        <w:t xml:space="preserve">GHz </w:t>
      </w:r>
      <w:r>
        <w:rPr>
          <w:lang w:val="es-ES"/>
        </w:rPr>
        <w:t xml:space="preserve">se utiliza principalmente para redes </w:t>
      </w:r>
      <w:r w:rsidRPr="00877B80">
        <w:rPr>
          <w:lang w:val="es-ES"/>
        </w:rPr>
        <w:t>LAN</w:t>
      </w:r>
      <w:r w:rsidRPr="00877B80">
        <w:rPr>
          <w:lang w:val="es-ES" w:eastAsia="ko-KR"/>
        </w:rPr>
        <w:t xml:space="preserve"> </w:t>
      </w:r>
      <w:r>
        <w:rPr>
          <w:lang w:val="es-ES" w:eastAsia="ko-KR"/>
        </w:rPr>
        <w:t xml:space="preserve">inalámbricas </w:t>
      </w:r>
      <w:r w:rsidRPr="00877B80">
        <w:rPr>
          <w:lang w:val="es-ES"/>
        </w:rPr>
        <w:t xml:space="preserve">(IEEE 802.11b/g/n), Bluetooth, Zigbee </w:t>
      </w:r>
      <w:r>
        <w:rPr>
          <w:lang w:val="es-ES"/>
        </w:rPr>
        <w:t xml:space="preserve">y </w:t>
      </w:r>
      <w:r w:rsidRPr="00877B80">
        <w:rPr>
          <w:lang w:val="es-ES"/>
        </w:rPr>
        <w:t>DECT</w:t>
      </w:r>
      <w:r w:rsidRPr="00877B80">
        <w:rPr>
          <w:lang w:val="es-ES" w:eastAsia="ko-KR"/>
        </w:rPr>
        <w:t xml:space="preserve"> </w:t>
      </w:r>
      <w:r w:rsidRPr="00877B80">
        <w:rPr>
          <w:lang w:val="es-ES"/>
        </w:rPr>
        <w:t>(</w:t>
      </w:r>
      <w:r>
        <w:rPr>
          <w:lang w:val="es-ES"/>
        </w:rPr>
        <w:t>e</w:t>
      </w:r>
      <w:r w:rsidRPr="00877B80">
        <w:rPr>
          <w:lang w:val="es-ES"/>
        </w:rPr>
        <w:t xml:space="preserve">n </w:t>
      </w:r>
      <w:r>
        <w:rPr>
          <w:lang w:val="es-ES"/>
        </w:rPr>
        <w:t>Norteamérica</w:t>
      </w:r>
      <w:r w:rsidRPr="00877B80">
        <w:rPr>
          <w:lang w:val="es-ES"/>
        </w:rPr>
        <w:t>)</w:t>
      </w:r>
      <w:r w:rsidRPr="00877B80">
        <w:rPr>
          <w:lang w:val="es-ES" w:eastAsia="ko-KR"/>
        </w:rPr>
        <w:t xml:space="preserve"> </w:t>
      </w:r>
      <w:r>
        <w:rPr>
          <w:lang w:val="es-ES" w:eastAsia="ko-KR"/>
        </w:rPr>
        <w:t>sin necesidad de tener licencia</w:t>
      </w:r>
      <w:r w:rsidRPr="00877B80">
        <w:rPr>
          <w:lang w:val="es-ES"/>
        </w:rPr>
        <w:t>.</w:t>
      </w:r>
      <w:r w:rsidRPr="00877B80">
        <w:rPr>
          <w:lang w:val="es-ES" w:eastAsia="ko-KR"/>
        </w:rPr>
        <w:t xml:space="preserve"> </w:t>
      </w:r>
      <w:r>
        <w:rPr>
          <w:lang w:val="es-ES" w:eastAsia="ko-KR"/>
        </w:rPr>
        <w:t>Como la utilización de I</w:t>
      </w:r>
      <w:r w:rsidRPr="00877B80">
        <w:rPr>
          <w:lang w:val="es-ES" w:eastAsia="ko-KR"/>
        </w:rPr>
        <w:t xml:space="preserve">nternet </w:t>
      </w:r>
      <w:r>
        <w:rPr>
          <w:lang w:val="es-ES" w:eastAsia="ko-KR"/>
        </w:rPr>
        <w:t>inalámbrica ha aumentado rápidamente en los últimos años</w:t>
      </w:r>
      <w:r w:rsidRPr="00877B80">
        <w:rPr>
          <w:lang w:val="es-ES" w:eastAsia="ko-KR"/>
        </w:rPr>
        <w:t xml:space="preserve">, </w:t>
      </w:r>
      <w:r>
        <w:rPr>
          <w:lang w:val="es-ES" w:eastAsia="ko-KR"/>
        </w:rPr>
        <w:t>suelen haber varios puntos de acceso (AP) WLAN y estaciones móviles en un mismo canal</w:t>
      </w:r>
      <w:r w:rsidRPr="00877B80">
        <w:rPr>
          <w:lang w:val="es-ES" w:eastAsia="ko-KR"/>
        </w:rPr>
        <w:t>.</w:t>
      </w:r>
    </w:p>
    <w:p w:rsidR="008339AB" w:rsidRPr="00877B80" w:rsidRDefault="008339AB" w:rsidP="00803B51">
      <w:pPr>
        <w:rPr>
          <w:lang w:val="es-ES" w:eastAsia="ko-KR"/>
        </w:rPr>
      </w:pPr>
      <w:r>
        <w:rPr>
          <w:lang w:val="es-ES" w:eastAsia="ko-KR"/>
        </w:rPr>
        <w:t xml:space="preserve">Dado que la separación de canales es de </w:t>
      </w:r>
      <w:r w:rsidRPr="00877B80">
        <w:rPr>
          <w:lang w:val="es-ES" w:eastAsia="ko-KR"/>
        </w:rPr>
        <w:t xml:space="preserve">5 MHz </w:t>
      </w:r>
      <w:r>
        <w:rPr>
          <w:lang w:val="es-ES" w:eastAsia="ko-KR"/>
        </w:rPr>
        <w:t xml:space="preserve">y el ancho de banda ocupado normalmente alcanza hasta </w:t>
      </w:r>
      <w:r w:rsidRPr="00877B80">
        <w:rPr>
          <w:lang w:val="es-ES" w:eastAsia="ko-KR"/>
        </w:rPr>
        <w:t xml:space="preserve">20 MHz, </w:t>
      </w:r>
      <w:r>
        <w:rPr>
          <w:lang w:val="es-ES" w:eastAsia="ko-KR"/>
        </w:rPr>
        <w:t>se produce un solapamiento del canal que impide utilizar los canales adyacentes en el mismo emplazamiento sin causar interferencia potencial</w:t>
      </w:r>
      <w:r w:rsidRPr="00877B80">
        <w:rPr>
          <w:lang w:val="es-ES" w:eastAsia="ko-KR"/>
        </w:rPr>
        <w:t>.</w:t>
      </w:r>
    </w:p>
    <w:p w:rsidR="008339AB" w:rsidRPr="00877B80" w:rsidRDefault="008339AB" w:rsidP="00803B51">
      <w:pPr>
        <w:rPr>
          <w:lang w:val="es-ES"/>
        </w:rPr>
      </w:pPr>
      <w:r>
        <w:rPr>
          <w:lang w:val="es-ES"/>
        </w:rPr>
        <w:t>La Fig.</w:t>
      </w:r>
      <w:r w:rsidRPr="00877B80">
        <w:rPr>
          <w:lang w:val="es-ES"/>
        </w:rPr>
        <w:t xml:space="preserve"> 24 </w:t>
      </w:r>
      <w:r>
        <w:rPr>
          <w:lang w:val="es-ES" w:eastAsia="ko-KR"/>
        </w:rPr>
        <w:t xml:space="preserve">muestra la potencia respecto del tiempo del canal 1 de la </w:t>
      </w:r>
      <w:r w:rsidRPr="00877B80">
        <w:rPr>
          <w:lang w:val="es-ES"/>
        </w:rPr>
        <w:t>WL</w:t>
      </w:r>
      <w:r w:rsidRPr="00877B80">
        <w:rPr>
          <w:lang w:val="es-ES" w:eastAsia="ko-KR"/>
        </w:rPr>
        <w:t>A</w:t>
      </w:r>
      <w:r w:rsidRPr="00877B80">
        <w:rPr>
          <w:lang w:val="es-ES"/>
        </w:rPr>
        <w:t>N.</w:t>
      </w:r>
    </w:p>
    <w:p w:rsidR="008339AB" w:rsidRPr="00877B80" w:rsidRDefault="008339AB" w:rsidP="008339AB">
      <w:pPr>
        <w:pStyle w:val="FigureNo"/>
        <w:rPr>
          <w:lang w:val="es-ES"/>
        </w:rPr>
      </w:pPr>
      <w:r w:rsidRPr="00877B80">
        <w:rPr>
          <w:lang w:val="es-ES"/>
        </w:rPr>
        <w:t>FIGUR</w:t>
      </w:r>
      <w:r>
        <w:rPr>
          <w:lang w:val="es-ES"/>
        </w:rPr>
        <w:t>A</w:t>
      </w:r>
      <w:r w:rsidRPr="00877B80">
        <w:rPr>
          <w:lang w:val="es-ES"/>
        </w:rPr>
        <w:t xml:space="preserve"> 24</w:t>
      </w:r>
    </w:p>
    <w:p w:rsidR="008339AB" w:rsidRPr="00877B80" w:rsidRDefault="008339AB" w:rsidP="008339AB">
      <w:pPr>
        <w:pStyle w:val="Figuretitle"/>
        <w:rPr>
          <w:lang w:val="es-ES"/>
        </w:rPr>
      </w:pPr>
      <w:r>
        <w:rPr>
          <w:lang w:val="es-ES"/>
        </w:rPr>
        <w:t>Gráfico de la potencia respecto del tiempo del canal 1</w:t>
      </w:r>
      <w:r>
        <w:rPr>
          <w:lang w:val="es-ES"/>
        </w:rPr>
        <w:br/>
        <w:t xml:space="preserve">de la </w:t>
      </w:r>
      <w:r w:rsidRPr="00877B80">
        <w:rPr>
          <w:lang w:val="es-ES"/>
        </w:rPr>
        <w:t>WLAN (</w:t>
      </w:r>
      <w:r>
        <w:rPr>
          <w:lang w:val="es-ES"/>
        </w:rPr>
        <w:t>f</w:t>
      </w:r>
      <w:r w:rsidRPr="00877B80">
        <w:rPr>
          <w:lang w:val="es-ES"/>
        </w:rPr>
        <w:t xml:space="preserve"> = 2</w:t>
      </w:r>
      <w:r>
        <w:rPr>
          <w:lang w:val="es-ES"/>
        </w:rPr>
        <w:t>,</w:t>
      </w:r>
      <w:r w:rsidRPr="00877B80">
        <w:rPr>
          <w:lang w:val="es-ES"/>
        </w:rPr>
        <w:t>412 GHz, BW = 5 MHz)</w:t>
      </w:r>
    </w:p>
    <w:p w:rsidR="008339AB" w:rsidRDefault="008339AB" w:rsidP="005A27C5">
      <w:pPr>
        <w:pStyle w:val="Figure"/>
        <w:rPr>
          <w:lang w:val="es-ES"/>
        </w:rPr>
      </w:pPr>
      <w:r w:rsidRPr="00877B80">
        <w:rPr>
          <w:noProof/>
          <w:lang w:val="en-US" w:eastAsia="zh-CN"/>
        </w:rPr>
        <w:drawing>
          <wp:inline distT="0" distB="0" distL="0" distR="0" wp14:anchorId="5EA33177" wp14:editId="35AD7913">
            <wp:extent cx="5267325" cy="3209925"/>
            <wp:effectExtent l="0" t="0" r="9525"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3209925"/>
                    </a:xfrm>
                    <a:prstGeom prst="rect">
                      <a:avLst/>
                    </a:prstGeom>
                    <a:noFill/>
                    <a:ln>
                      <a:noFill/>
                    </a:ln>
                  </pic:spPr>
                </pic:pic>
              </a:graphicData>
            </a:graphic>
          </wp:inline>
        </w:drawing>
      </w:r>
    </w:p>
    <w:p w:rsidR="008339AB" w:rsidRPr="00877B80" w:rsidRDefault="008339AB" w:rsidP="008339AB">
      <w:pPr>
        <w:rPr>
          <w:lang w:val="es-ES"/>
        </w:rPr>
      </w:pPr>
    </w:p>
    <w:p w:rsidR="008339AB" w:rsidRPr="00877B80" w:rsidRDefault="008339AB" w:rsidP="00803B51">
      <w:pPr>
        <w:rPr>
          <w:lang w:val="es-ES" w:eastAsia="ko-KR"/>
        </w:rPr>
      </w:pPr>
      <w:r>
        <w:rPr>
          <w:lang w:val="es-ES"/>
        </w:rPr>
        <w:lastRenderedPageBreak/>
        <w:t>En algunos casos es útil obtener los valores de la ocupación de una frecuencia por un determinado usuario</w:t>
      </w:r>
      <w:r w:rsidRPr="00877B80">
        <w:rPr>
          <w:lang w:val="es-ES"/>
        </w:rPr>
        <w:t xml:space="preserve">, </w:t>
      </w:r>
      <w:r>
        <w:rPr>
          <w:lang w:val="es-ES"/>
        </w:rPr>
        <w:t>por ejemplo para identificar fuentes de interferencia o recomendar cambios de canal para utilizar más eficazmente la banda disponible</w:t>
      </w:r>
      <w:r w:rsidRPr="00877B80">
        <w:rPr>
          <w:lang w:val="es-ES"/>
        </w:rPr>
        <w:t xml:space="preserve">. </w:t>
      </w:r>
      <w:r>
        <w:rPr>
          <w:lang w:val="es-ES"/>
        </w:rPr>
        <w:t xml:space="preserve">Para ello, en la banda WLAN de </w:t>
      </w:r>
      <w:r w:rsidRPr="00877B80">
        <w:rPr>
          <w:lang w:val="es-ES"/>
        </w:rPr>
        <w:t>2</w:t>
      </w:r>
      <w:r>
        <w:rPr>
          <w:lang w:val="es-ES"/>
        </w:rPr>
        <w:t>,</w:t>
      </w:r>
      <w:r w:rsidRPr="00877B80">
        <w:rPr>
          <w:lang w:val="es-ES"/>
        </w:rPr>
        <w:t>4 GHz</w:t>
      </w:r>
      <w:r>
        <w:rPr>
          <w:lang w:val="es-ES"/>
        </w:rPr>
        <w:t xml:space="preserve"> se puede utilizar de receptor un equipo de usuario convencional y un software de barrido públicamente disponible</w:t>
      </w:r>
      <w:r w:rsidRPr="00877B80">
        <w:rPr>
          <w:lang w:val="es-ES"/>
        </w:rPr>
        <w:t xml:space="preserve">. </w:t>
      </w:r>
      <w:r>
        <w:rPr>
          <w:lang w:val="es-ES"/>
        </w:rPr>
        <w:t xml:space="preserve">En la Fig. </w:t>
      </w:r>
      <w:r w:rsidRPr="00877B80">
        <w:rPr>
          <w:lang w:val="es-ES"/>
        </w:rPr>
        <w:t xml:space="preserve">25 </w:t>
      </w:r>
      <w:r>
        <w:rPr>
          <w:lang w:val="es-ES"/>
        </w:rPr>
        <w:t xml:space="preserve">se muestra un ejemplo de este tipo de configuración en la que el canal </w:t>
      </w:r>
      <w:r w:rsidRPr="00877B80">
        <w:rPr>
          <w:lang w:val="es-ES"/>
        </w:rPr>
        <w:t xml:space="preserve">11 </w:t>
      </w:r>
      <w:r>
        <w:rPr>
          <w:lang w:val="es-ES"/>
        </w:rPr>
        <w:t xml:space="preserve">está ocupado por </w:t>
      </w:r>
      <w:r w:rsidRPr="00877B80">
        <w:rPr>
          <w:lang w:val="es-ES"/>
        </w:rPr>
        <w:t xml:space="preserve">4 </w:t>
      </w:r>
      <w:r>
        <w:rPr>
          <w:lang w:val="es-ES"/>
        </w:rPr>
        <w:t>puntos de acceso diferentes</w:t>
      </w:r>
      <w:r w:rsidRPr="00877B80">
        <w:rPr>
          <w:lang w:val="es-ES"/>
        </w:rPr>
        <w:t>.</w:t>
      </w:r>
    </w:p>
    <w:p w:rsidR="008339AB" w:rsidRPr="00877B80" w:rsidRDefault="008339AB" w:rsidP="008339AB">
      <w:pPr>
        <w:pStyle w:val="FigureNo"/>
        <w:rPr>
          <w:lang w:val="es-ES"/>
        </w:rPr>
      </w:pPr>
      <w:r w:rsidRPr="00877B80">
        <w:rPr>
          <w:lang w:val="es-ES"/>
        </w:rPr>
        <w:t>FIGUR</w:t>
      </w:r>
      <w:r>
        <w:rPr>
          <w:lang w:val="es-ES"/>
        </w:rPr>
        <w:t>A</w:t>
      </w:r>
      <w:r w:rsidRPr="00877B80">
        <w:rPr>
          <w:lang w:val="es-ES"/>
        </w:rPr>
        <w:t xml:space="preserve"> 25</w:t>
      </w:r>
    </w:p>
    <w:p w:rsidR="008339AB" w:rsidRPr="00877B80" w:rsidRDefault="008339AB" w:rsidP="008339AB">
      <w:pPr>
        <w:pStyle w:val="Figuretitle"/>
        <w:rPr>
          <w:lang w:val="es-ES"/>
        </w:rPr>
      </w:pPr>
      <w:r>
        <w:rPr>
          <w:lang w:val="es-ES"/>
        </w:rPr>
        <w:t>Ejemplo de lista de puntos de acceso</w:t>
      </w:r>
      <w:r w:rsidRPr="00877B80">
        <w:rPr>
          <w:lang w:val="es-ES"/>
        </w:rPr>
        <w:t xml:space="preserve"> </w:t>
      </w:r>
    </w:p>
    <w:p w:rsidR="008339AB" w:rsidRPr="00877B80" w:rsidRDefault="008339AB" w:rsidP="005A27C5">
      <w:pPr>
        <w:pStyle w:val="Figure"/>
        <w:rPr>
          <w:lang w:val="es-ES"/>
        </w:rPr>
      </w:pPr>
      <w:r w:rsidRPr="00877B80">
        <w:rPr>
          <w:noProof/>
          <w:lang w:val="en-US" w:eastAsia="zh-CN"/>
        </w:rPr>
        <w:drawing>
          <wp:inline distT="0" distB="0" distL="0" distR="0" wp14:anchorId="02682FD8" wp14:editId="720030A1">
            <wp:extent cx="5705475" cy="3552825"/>
            <wp:effectExtent l="0" t="0" r="9525"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5475" cy="3552825"/>
                    </a:xfrm>
                    <a:prstGeom prst="rect">
                      <a:avLst/>
                    </a:prstGeom>
                    <a:noFill/>
                    <a:ln>
                      <a:noFill/>
                    </a:ln>
                  </pic:spPr>
                </pic:pic>
              </a:graphicData>
            </a:graphic>
          </wp:inline>
        </w:drawing>
      </w:r>
    </w:p>
    <w:p w:rsidR="008B67D3" w:rsidRDefault="008B67D3" w:rsidP="00803B51">
      <w:pPr>
        <w:rPr>
          <w:lang w:val="es-ES"/>
        </w:rPr>
      </w:pPr>
    </w:p>
    <w:p w:rsidR="008339AB" w:rsidRPr="00877B80" w:rsidRDefault="008339AB" w:rsidP="00803B51">
      <w:pPr>
        <w:rPr>
          <w:lang w:val="es-ES" w:eastAsia="ko-KR"/>
        </w:rPr>
      </w:pPr>
      <w:r>
        <w:rPr>
          <w:lang w:val="es-ES"/>
        </w:rPr>
        <w:t xml:space="preserve">Una segunda posible razón por la que se desea identificar la dirección </w:t>
      </w:r>
      <w:r w:rsidRPr="00877B80">
        <w:rPr>
          <w:lang w:val="es-ES"/>
        </w:rPr>
        <w:t xml:space="preserve">MAC </w:t>
      </w:r>
      <w:r>
        <w:rPr>
          <w:lang w:val="es-ES"/>
        </w:rPr>
        <w:t xml:space="preserve">de cada transmisión es que este método también es capaz de separar las emisiones </w:t>
      </w:r>
      <w:r w:rsidRPr="00877B80">
        <w:rPr>
          <w:lang w:val="es-ES"/>
        </w:rPr>
        <w:t xml:space="preserve">WLAN </w:t>
      </w:r>
      <w:r>
        <w:rPr>
          <w:lang w:val="es-ES"/>
        </w:rPr>
        <w:t xml:space="preserve">de otras emisiones </w:t>
      </w:r>
      <w:r w:rsidRPr="00877B80">
        <w:rPr>
          <w:lang w:val="es-ES"/>
        </w:rPr>
        <w:t>I</w:t>
      </w:r>
      <w:r>
        <w:rPr>
          <w:lang w:val="es-ES"/>
        </w:rPr>
        <w:t>C</w:t>
      </w:r>
      <w:r w:rsidRPr="00877B80">
        <w:rPr>
          <w:lang w:val="es-ES"/>
        </w:rPr>
        <w:t xml:space="preserve">M </w:t>
      </w:r>
      <w:r>
        <w:rPr>
          <w:lang w:val="es-ES"/>
        </w:rPr>
        <w:t xml:space="preserve">en la misma banda </w:t>
      </w:r>
      <w:r w:rsidRPr="00877B80">
        <w:rPr>
          <w:lang w:val="es-ES"/>
        </w:rPr>
        <w:t>(</w:t>
      </w:r>
      <w:r>
        <w:rPr>
          <w:lang w:val="es-ES"/>
        </w:rPr>
        <w:t xml:space="preserve">por ejemplo, </w:t>
      </w:r>
      <w:r w:rsidRPr="00877B80">
        <w:rPr>
          <w:lang w:val="es-ES"/>
        </w:rPr>
        <w:t>Bluetooth, Zigbee, DECT).</w:t>
      </w:r>
    </w:p>
    <w:p w:rsidR="008339AB" w:rsidRPr="00877B80" w:rsidRDefault="008339AB" w:rsidP="008339AB">
      <w:pPr>
        <w:pStyle w:val="Heading2"/>
        <w:rPr>
          <w:lang w:val="es-ES"/>
        </w:rPr>
      </w:pPr>
      <w:bookmarkStart w:id="98" w:name="_Toc349812695"/>
      <w:bookmarkStart w:id="99" w:name="_Toc351716871"/>
      <w:r w:rsidRPr="00877B80">
        <w:rPr>
          <w:lang w:val="es-ES"/>
        </w:rPr>
        <w:t>8.4</w:t>
      </w:r>
      <w:r w:rsidRPr="00877B80">
        <w:rPr>
          <w:lang w:val="es-ES"/>
        </w:rPr>
        <w:tab/>
      </w:r>
      <w:r>
        <w:rPr>
          <w:lang w:val="es-ES"/>
        </w:rPr>
        <w:t>Determinación de los canales necesarios para la transición de sistemas analógicos a sistemas digitales de concentración de enlaces</w:t>
      </w:r>
      <w:bookmarkEnd w:id="98"/>
      <w:bookmarkEnd w:id="99"/>
    </w:p>
    <w:p w:rsidR="008339AB" w:rsidRPr="00877B80" w:rsidRDefault="008339AB" w:rsidP="00803B51">
      <w:pPr>
        <w:rPr>
          <w:lang w:val="es-ES"/>
        </w:rPr>
      </w:pPr>
      <w:r>
        <w:rPr>
          <w:lang w:val="es-ES"/>
        </w:rPr>
        <w:t>Actualmente muchos de los antiguos sistemas analógicos se están convirtiendo en digitales</w:t>
      </w:r>
      <w:r w:rsidRPr="00877B80">
        <w:rPr>
          <w:lang w:val="es-ES"/>
        </w:rPr>
        <w:t xml:space="preserve">. </w:t>
      </w:r>
      <w:r>
        <w:rPr>
          <w:lang w:val="es-ES"/>
        </w:rPr>
        <w:t>Para la transición de una red móvil analógica</w:t>
      </w:r>
      <w:r w:rsidRPr="00877B80">
        <w:rPr>
          <w:lang w:val="es-ES"/>
        </w:rPr>
        <w:t xml:space="preserve">, </w:t>
      </w:r>
      <w:r>
        <w:rPr>
          <w:lang w:val="es-ES"/>
        </w:rPr>
        <w:t>una solución podría ser una red digital de concentración de enlaces</w:t>
      </w:r>
      <w:r w:rsidRPr="00877B80">
        <w:rPr>
          <w:lang w:val="es-ES"/>
        </w:rPr>
        <w:t xml:space="preserve">. </w:t>
      </w:r>
      <w:r>
        <w:rPr>
          <w:lang w:val="es-ES"/>
        </w:rPr>
        <w:t>Ahora bien</w:t>
      </w:r>
      <w:r w:rsidRPr="00877B80">
        <w:rPr>
          <w:lang w:val="es-ES"/>
        </w:rPr>
        <w:t xml:space="preserve">, </w:t>
      </w:r>
      <w:r>
        <w:rPr>
          <w:lang w:val="es-ES"/>
        </w:rPr>
        <w:t>mientras que la red analógica necesita una frecuencia distinta para cada canal de comunicación, las redes de concentración de enlaces organizan los recursos de frecuencia dinámicamente en función del tráfico instantáneo, por lo que utilizan muchos menos canales de frecuencias</w:t>
      </w:r>
      <w:r w:rsidRPr="00877B80">
        <w:rPr>
          <w:lang w:val="es-ES"/>
        </w:rPr>
        <w:t xml:space="preserve">. </w:t>
      </w:r>
      <w:r>
        <w:rPr>
          <w:lang w:val="es-ES"/>
        </w:rPr>
        <w:t>Si se mide la ocupación de la red analógica en las horas punta se puede determinar cuántos canales serían necesarios en una red de concentración de enlaces para gestionar el tráfico con la misma calidad del servicio</w:t>
      </w:r>
      <w:r w:rsidRPr="00877B80">
        <w:rPr>
          <w:lang w:val="es-ES"/>
        </w:rPr>
        <w:t>.</w:t>
      </w:r>
    </w:p>
    <w:p w:rsidR="008339AB" w:rsidRPr="00877B80" w:rsidRDefault="008339AB" w:rsidP="00803B51">
      <w:pPr>
        <w:rPr>
          <w:lang w:val="es-ES"/>
        </w:rPr>
      </w:pPr>
      <w:r>
        <w:rPr>
          <w:lang w:val="es-ES"/>
        </w:rPr>
        <w:t>A título de ejemplo, se midió la ocupación de una red analógica de la policía durante eventos importantes en los que se esperaba mucho tráfico</w:t>
      </w:r>
      <w:r w:rsidRPr="00877B80">
        <w:rPr>
          <w:lang w:val="es-ES"/>
        </w:rPr>
        <w:t xml:space="preserve">. </w:t>
      </w:r>
      <w:r>
        <w:rPr>
          <w:lang w:val="es-ES"/>
        </w:rPr>
        <w:t xml:space="preserve">Esta red se desea transferir a una red </w:t>
      </w:r>
      <w:r w:rsidRPr="00877B80">
        <w:rPr>
          <w:lang w:val="es-ES"/>
        </w:rPr>
        <w:t xml:space="preserve">TETRA. </w:t>
      </w:r>
      <w:r>
        <w:rPr>
          <w:lang w:val="es-ES"/>
        </w:rPr>
        <w:t xml:space="preserve">Se plantea la cuestión de cuántos canales </w:t>
      </w:r>
      <w:r w:rsidRPr="00877B80">
        <w:rPr>
          <w:lang w:val="es-ES"/>
        </w:rPr>
        <w:t xml:space="preserve">TETRA </w:t>
      </w:r>
      <w:r>
        <w:rPr>
          <w:lang w:val="es-ES"/>
        </w:rPr>
        <w:t>serían necesarios sin que se perciba una degradación de la calidad del servicio</w:t>
      </w:r>
      <w:r w:rsidRPr="00877B80">
        <w:rPr>
          <w:lang w:val="es-ES"/>
        </w:rPr>
        <w:t>.</w:t>
      </w:r>
    </w:p>
    <w:p w:rsidR="008339AB" w:rsidRPr="00877B80" w:rsidRDefault="008339AB" w:rsidP="00C61BB0">
      <w:pPr>
        <w:rPr>
          <w:lang w:val="es-ES"/>
        </w:rPr>
      </w:pPr>
      <w:r>
        <w:rPr>
          <w:lang w:val="es-ES"/>
        </w:rPr>
        <w:lastRenderedPageBreak/>
        <w:t xml:space="preserve">La actual red analógica de la policía utiliza </w:t>
      </w:r>
      <w:r w:rsidRPr="00877B80">
        <w:rPr>
          <w:lang w:val="es-ES"/>
        </w:rPr>
        <w:t xml:space="preserve">60 </w:t>
      </w:r>
      <w:r>
        <w:rPr>
          <w:lang w:val="es-ES"/>
        </w:rPr>
        <w:t>canales</w:t>
      </w:r>
      <w:r w:rsidRPr="00877B80">
        <w:rPr>
          <w:lang w:val="es-ES"/>
        </w:rPr>
        <w:t xml:space="preserve">, </w:t>
      </w:r>
      <w:r>
        <w:rPr>
          <w:lang w:val="es-ES"/>
        </w:rPr>
        <w:t xml:space="preserve">distribuidos en una gama de frecuencias con una separación de canales de </w:t>
      </w:r>
      <w:r w:rsidRPr="00877B80">
        <w:rPr>
          <w:lang w:val="es-ES"/>
        </w:rPr>
        <w:t>20</w:t>
      </w:r>
      <w:r w:rsidR="00C61BB0">
        <w:rPr>
          <w:lang w:val="es-ES"/>
        </w:rPr>
        <w:t> </w:t>
      </w:r>
      <w:r w:rsidRPr="00877B80">
        <w:rPr>
          <w:lang w:val="es-ES"/>
        </w:rPr>
        <w:t xml:space="preserve">kHz. </w:t>
      </w:r>
      <w:r>
        <w:rPr>
          <w:lang w:val="es-ES"/>
        </w:rPr>
        <w:t xml:space="preserve">La configuración empleada para medir la ocupación permitió medir todos los canales con un tiempo de iteración de </w:t>
      </w:r>
      <w:r w:rsidRPr="00877B80">
        <w:rPr>
          <w:lang w:val="es-ES"/>
        </w:rPr>
        <w:t>1</w:t>
      </w:r>
      <w:r w:rsidR="00C61BB0">
        <w:rPr>
          <w:lang w:val="es-ES"/>
        </w:rPr>
        <w:t> </w:t>
      </w:r>
      <w:r w:rsidRPr="00877B80">
        <w:rPr>
          <w:lang w:val="es-ES"/>
        </w:rPr>
        <w:t xml:space="preserve">s. </w:t>
      </w:r>
      <w:r>
        <w:rPr>
          <w:lang w:val="es-ES"/>
        </w:rPr>
        <w:t>En cada barrido de los canales se contó cuántos estaban ocupados simultáneamente</w:t>
      </w:r>
      <w:r w:rsidRPr="00877B80">
        <w:rPr>
          <w:lang w:val="es-ES"/>
        </w:rPr>
        <w:t xml:space="preserve">. </w:t>
      </w:r>
      <w:r>
        <w:rPr>
          <w:lang w:val="es-ES"/>
        </w:rPr>
        <w:t>El resultado se muestra en la Fig.</w:t>
      </w:r>
      <w:r w:rsidRPr="00877B80">
        <w:rPr>
          <w:lang w:val="es-ES"/>
        </w:rPr>
        <w:t xml:space="preserve"> 26.</w:t>
      </w:r>
    </w:p>
    <w:p w:rsidR="008339AB" w:rsidRPr="00877B80" w:rsidRDefault="008339AB" w:rsidP="008339AB">
      <w:pPr>
        <w:pStyle w:val="FigureNo"/>
        <w:rPr>
          <w:lang w:val="es-ES"/>
        </w:rPr>
      </w:pPr>
      <w:r w:rsidRPr="00877B80">
        <w:rPr>
          <w:lang w:val="es-ES"/>
        </w:rPr>
        <w:t>Figur</w:t>
      </w:r>
      <w:r>
        <w:rPr>
          <w:lang w:val="es-ES"/>
        </w:rPr>
        <w:t>A</w:t>
      </w:r>
      <w:r w:rsidRPr="00877B80">
        <w:rPr>
          <w:lang w:val="es-ES"/>
        </w:rPr>
        <w:t xml:space="preserve"> 26</w:t>
      </w:r>
    </w:p>
    <w:p w:rsidR="008339AB" w:rsidRPr="00877B80" w:rsidRDefault="008339AB" w:rsidP="008339AB">
      <w:pPr>
        <w:pStyle w:val="Figuretitle"/>
        <w:rPr>
          <w:lang w:val="es-ES"/>
        </w:rPr>
      </w:pPr>
      <w:r>
        <w:rPr>
          <w:lang w:val="es-ES"/>
        </w:rPr>
        <w:t>Número de canales ocupados al mismo tiempo</w:t>
      </w:r>
    </w:p>
    <w:p w:rsidR="008339AB" w:rsidRPr="00877B80" w:rsidRDefault="008339AB" w:rsidP="005A27C5">
      <w:pPr>
        <w:pStyle w:val="Figure"/>
        <w:rPr>
          <w:lang w:val="es-ES"/>
        </w:rPr>
      </w:pPr>
      <w:r>
        <w:rPr>
          <w:noProof/>
          <w:lang w:val="en-US" w:eastAsia="zh-CN"/>
        </w:rPr>
        <mc:AlternateContent>
          <mc:Choice Requires="wps">
            <w:drawing>
              <wp:anchor distT="0" distB="0" distL="114300" distR="114300" simplePos="0" relativeHeight="251676672" behindDoc="0" locked="0" layoutInCell="1" allowOverlap="1" wp14:anchorId="5F70ADF6" wp14:editId="00CEA2F1">
                <wp:simplePos x="0" y="0"/>
                <wp:positionH relativeFrom="column">
                  <wp:posOffset>2778125</wp:posOffset>
                </wp:positionH>
                <wp:positionV relativeFrom="paragraph">
                  <wp:posOffset>2991993</wp:posOffset>
                </wp:positionV>
                <wp:extent cx="552450" cy="238125"/>
                <wp:effectExtent l="0" t="0" r="0" b="9525"/>
                <wp:wrapNone/>
                <wp:docPr id="82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DA1BD9" w:rsidRDefault="00C61BB0" w:rsidP="008339AB">
                            <w:pPr>
                              <w:spacing w:before="0"/>
                              <w:rPr>
                                <w:sz w:val="20"/>
                                <w:lang w:val="de-DE"/>
                              </w:rPr>
                            </w:pPr>
                            <w:r>
                              <w:rPr>
                                <w:sz w:val="20"/>
                                <w:lang w:val="de-DE"/>
                              </w:rPr>
                              <w:t>Tiempo</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812" type="#_x0000_t202" style="position:absolute;left:0;text-align:left;margin-left:218.75pt;margin-top:235.6pt;width:43.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" filled="f" stroked="f">
                <v:textbox inset="1.5mm,0,1.5mm,0">
                  <w:txbxContent>
                    <w:p w:rsidR="00C61BB0" w:rsidRPr="00DA1BD9" w:rsidRDefault="00C61BB0" w:rsidP="008339AB">
                      <w:pPr>
                        <w:spacing w:before="0"/>
                        <w:rPr>
                          <w:sz w:val="20"/>
                          <w:lang w:val="de-DE"/>
                        </w:rPr>
                      </w:pPr>
                      <w:r>
                        <w:rPr>
                          <w:sz w:val="20"/>
                          <w:lang w:val="de-DE"/>
                        </w:rPr>
                        <w:t>Tiempo</w:t>
                      </w:r>
                    </w:p>
                  </w:txbxContent>
                </v:textbox>
              </v:shape>
            </w:pict>
          </mc:Fallback>
        </mc:AlternateContent>
      </w:r>
      <w:r>
        <w:rPr>
          <w:noProof/>
          <w:lang w:val="en-US" w:eastAsia="zh-CN"/>
        </w:rPr>
        <mc:AlternateContent>
          <mc:Choice Requires="wps">
            <w:drawing>
              <wp:anchor distT="0" distB="0" distL="114300" distR="114300" simplePos="0" relativeHeight="251675648" behindDoc="0" locked="0" layoutInCell="1" allowOverlap="1" wp14:anchorId="124DB299" wp14:editId="49C95027">
                <wp:simplePos x="0" y="0"/>
                <wp:positionH relativeFrom="column">
                  <wp:posOffset>75565</wp:posOffset>
                </wp:positionH>
                <wp:positionV relativeFrom="paragraph">
                  <wp:posOffset>435610</wp:posOffset>
                </wp:positionV>
                <wp:extent cx="246380" cy="2019300"/>
                <wp:effectExtent l="0" t="0" r="1270" b="0"/>
                <wp:wrapNone/>
                <wp:docPr id="83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DA1BD9" w:rsidRDefault="00C61BB0" w:rsidP="008339AB">
                            <w:pPr>
                              <w:spacing w:before="0"/>
                              <w:rPr>
                                <w:sz w:val="20"/>
                                <w:lang w:val="de-DE"/>
                              </w:rPr>
                            </w:pPr>
                            <w:r>
                              <w:rPr>
                                <w:sz w:val="20"/>
                                <w:lang w:val="de-DE"/>
                              </w:rPr>
                              <w:t>Canales ocupados simultáneamente</w:t>
                            </w:r>
                          </w:p>
                        </w:txbxContent>
                      </wps:txbx>
                      <wps:bodyPr rot="0" vert="vert270"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813" type="#_x0000_t202" style="position:absolute;left:0;text-align:left;margin-left:5.95pt;margin-top:34.3pt;width:19.4pt;height:1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" filled="f" stroked="f">
                <v:textbox style="layout-flow:vertical;mso-layout-flow-alt:bottom-to-top" inset=".5mm,0,.5mm,0">
                  <w:txbxContent>
                    <w:p w:rsidR="00C61BB0" w:rsidRPr="00DA1BD9" w:rsidRDefault="00C61BB0" w:rsidP="008339AB">
                      <w:pPr>
                        <w:spacing w:before="0"/>
                        <w:rPr>
                          <w:sz w:val="20"/>
                          <w:lang w:val="de-DE"/>
                        </w:rPr>
                      </w:pPr>
                      <w:r>
                        <w:rPr>
                          <w:sz w:val="20"/>
                          <w:lang w:val="de-DE"/>
                        </w:rPr>
                        <w:t>Canales ocupados simultáneamente</w:t>
                      </w:r>
                    </w:p>
                  </w:txbxContent>
                </v:textbox>
              </v:shape>
            </w:pict>
          </mc:Fallback>
        </mc:AlternateContent>
      </w:r>
      <w:r w:rsidRPr="005A27C5">
        <w:rPr>
          <w:noProof/>
          <w:lang w:val="en-US" w:eastAsia="zh-CN"/>
        </w:rPr>
        <w:drawing>
          <wp:inline distT="0" distB="0" distL="0" distR="0" wp14:anchorId="4B14D2D4" wp14:editId="78E8EB66">
            <wp:extent cx="5543550" cy="291465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3550" cy="2914650"/>
                    </a:xfrm>
                    <a:prstGeom prst="rect">
                      <a:avLst/>
                    </a:prstGeom>
                    <a:noFill/>
                    <a:ln>
                      <a:noFill/>
                    </a:ln>
                  </pic:spPr>
                </pic:pic>
              </a:graphicData>
            </a:graphic>
          </wp:inline>
        </w:drawing>
      </w:r>
    </w:p>
    <w:p w:rsidR="008339AB" w:rsidRPr="00877B80" w:rsidRDefault="008339AB" w:rsidP="008339AB">
      <w:pPr>
        <w:rPr>
          <w:lang w:val="es-ES"/>
        </w:rPr>
      </w:pPr>
    </w:p>
    <w:p w:rsidR="008339AB" w:rsidRPr="00877B80" w:rsidRDefault="008339AB" w:rsidP="00803B51">
      <w:pPr>
        <w:rPr>
          <w:lang w:val="es-ES"/>
        </w:rPr>
      </w:pPr>
      <w:r>
        <w:rPr>
          <w:lang w:val="es-ES"/>
        </w:rPr>
        <w:t xml:space="preserve">Como se observa, el número máximo de canales ocupados simultáneamente es igual a </w:t>
      </w:r>
      <w:r w:rsidRPr="00877B80">
        <w:rPr>
          <w:lang w:val="es-ES"/>
        </w:rPr>
        <w:t xml:space="preserve">12. </w:t>
      </w:r>
      <w:r>
        <w:rPr>
          <w:lang w:val="es-ES"/>
        </w:rPr>
        <w:t>Para gestionar este volumen de tráfico</w:t>
      </w:r>
      <w:r w:rsidRPr="00877B80">
        <w:rPr>
          <w:lang w:val="es-ES"/>
        </w:rPr>
        <w:t xml:space="preserve">, </w:t>
      </w:r>
      <w:r>
        <w:rPr>
          <w:lang w:val="es-ES"/>
        </w:rPr>
        <w:t xml:space="preserve">se necesitarían </w:t>
      </w:r>
      <w:r w:rsidRPr="00877B80">
        <w:rPr>
          <w:lang w:val="es-ES"/>
        </w:rPr>
        <w:t xml:space="preserve">3 </w:t>
      </w:r>
      <w:r>
        <w:rPr>
          <w:lang w:val="es-ES"/>
        </w:rPr>
        <w:t xml:space="preserve">canales TETRA, por cuanto </w:t>
      </w:r>
      <w:r w:rsidRPr="00877B80">
        <w:rPr>
          <w:lang w:val="es-ES"/>
        </w:rPr>
        <w:t xml:space="preserve">TETRA </w:t>
      </w:r>
      <w:r>
        <w:rPr>
          <w:lang w:val="es-ES"/>
        </w:rPr>
        <w:t xml:space="preserve">es capaz de transmitir </w:t>
      </w:r>
      <w:r w:rsidRPr="00877B80">
        <w:rPr>
          <w:lang w:val="es-ES"/>
        </w:rPr>
        <w:t>4 </w:t>
      </w:r>
      <w:r>
        <w:rPr>
          <w:lang w:val="es-ES"/>
        </w:rPr>
        <w:t xml:space="preserve">canales de comunicación en la misma frecuencia utilizando técnicas </w:t>
      </w:r>
      <w:r w:rsidRPr="00877B80">
        <w:rPr>
          <w:lang w:val="es-ES"/>
        </w:rPr>
        <w:t>TDMA.</w:t>
      </w:r>
    </w:p>
    <w:p w:rsidR="008339AB" w:rsidRPr="00877B80" w:rsidRDefault="008339AB" w:rsidP="00803B51">
      <w:pPr>
        <w:rPr>
          <w:lang w:val="es-ES"/>
        </w:rPr>
      </w:pPr>
      <w:r>
        <w:rPr>
          <w:lang w:val="es-ES"/>
        </w:rPr>
        <w:t>Aunque de esta manera ya se mejora mucho la eficiencia espectral</w:t>
      </w:r>
      <w:r w:rsidRPr="00877B80">
        <w:rPr>
          <w:lang w:val="es-ES"/>
        </w:rPr>
        <w:t>,</w:t>
      </w:r>
      <w:r>
        <w:rPr>
          <w:lang w:val="es-ES"/>
        </w:rPr>
        <w:t xml:space="preserve"> cabe plantearse si es necesario ofrecer capacidad adicional para los casos de tráfico intenso que podrían suceder una vez al año durante un tiempo breve</w:t>
      </w:r>
      <w:r w:rsidRPr="00877B80">
        <w:rPr>
          <w:lang w:val="es-ES"/>
        </w:rPr>
        <w:t xml:space="preserve">. </w:t>
      </w:r>
      <w:r>
        <w:rPr>
          <w:lang w:val="es-ES"/>
        </w:rPr>
        <w:t>Para responder a esta pregunta es necesario evaluar la medición de la ocupación de distintas maneras</w:t>
      </w:r>
      <w:r w:rsidRPr="00877B80">
        <w:rPr>
          <w:lang w:val="es-ES"/>
        </w:rPr>
        <w:t>.</w:t>
      </w:r>
    </w:p>
    <w:p w:rsidR="008339AB" w:rsidRPr="00877B80" w:rsidRDefault="008339AB" w:rsidP="00C61BB0">
      <w:pPr>
        <w:rPr>
          <w:lang w:val="es-ES"/>
        </w:rPr>
      </w:pPr>
      <w:r>
        <w:rPr>
          <w:lang w:val="es-ES"/>
        </w:rPr>
        <w:t>Si se ordenan los barridos de la banda por el número de canales ocupados en cada barrido se obtiene una fila que comienza con el número de barridos en los que ningún canal está ocupado, luego el número de barridos en los que hay un canal ocupado y así sucesivamente</w:t>
      </w:r>
      <w:r w:rsidRPr="00877B80">
        <w:rPr>
          <w:lang w:val="es-ES"/>
        </w:rPr>
        <w:t xml:space="preserve">. </w:t>
      </w:r>
      <w:r>
        <w:rPr>
          <w:lang w:val="es-ES"/>
        </w:rPr>
        <w:t xml:space="preserve">En la </w:t>
      </w:r>
      <w:r w:rsidRPr="00877B80">
        <w:rPr>
          <w:lang w:val="es-ES"/>
        </w:rPr>
        <w:t>Fig.</w:t>
      </w:r>
      <w:r w:rsidR="00C61BB0">
        <w:rPr>
          <w:lang w:val="es-ES"/>
        </w:rPr>
        <w:t> </w:t>
      </w:r>
      <w:r w:rsidRPr="00877B80">
        <w:rPr>
          <w:lang w:val="es-ES"/>
        </w:rPr>
        <w:t>27</w:t>
      </w:r>
      <w:r>
        <w:rPr>
          <w:lang w:val="es-ES"/>
        </w:rPr>
        <w:t xml:space="preserve"> se representa gráficamente este resultado</w:t>
      </w:r>
      <w:r w:rsidRPr="00877B80">
        <w:rPr>
          <w:lang w:val="es-ES"/>
        </w:rPr>
        <w:t>.</w:t>
      </w:r>
    </w:p>
    <w:p w:rsidR="008339AB" w:rsidRPr="00877B80" w:rsidRDefault="008339AB" w:rsidP="008339AB">
      <w:pPr>
        <w:pStyle w:val="FigureNo"/>
        <w:rPr>
          <w:lang w:val="es-ES"/>
        </w:rPr>
      </w:pPr>
      <w:r w:rsidRPr="00877B80">
        <w:rPr>
          <w:lang w:val="es-ES"/>
        </w:rPr>
        <w:lastRenderedPageBreak/>
        <w:t>Figur</w:t>
      </w:r>
      <w:r>
        <w:rPr>
          <w:lang w:val="es-ES"/>
        </w:rPr>
        <w:t>A</w:t>
      </w:r>
      <w:r w:rsidRPr="00877B80">
        <w:rPr>
          <w:lang w:val="es-ES"/>
        </w:rPr>
        <w:t xml:space="preserve"> 27</w:t>
      </w:r>
    </w:p>
    <w:p w:rsidR="008339AB" w:rsidRPr="00877B80" w:rsidRDefault="008339AB" w:rsidP="008339AB">
      <w:pPr>
        <w:pStyle w:val="Figuretitle"/>
        <w:rPr>
          <w:lang w:val="es-ES"/>
        </w:rPr>
      </w:pPr>
      <w:r>
        <w:rPr>
          <w:lang w:val="es-ES"/>
        </w:rPr>
        <w:t>Número de barridos con canales ocupados simultáneamente</w:t>
      </w:r>
    </w:p>
    <w:p w:rsidR="008339AB" w:rsidRPr="00877B80" w:rsidRDefault="008339AB" w:rsidP="008339AB">
      <w:pPr>
        <w:pStyle w:val="Figure"/>
        <w:rPr>
          <w:lang w:val="es-ES"/>
        </w:rPr>
      </w:pPr>
      <w:r>
        <w:rPr>
          <w:noProof/>
          <w:lang w:val="en-US" w:eastAsia="zh-CN"/>
        </w:rPr>
        <mc:AlternateContent>
          <mc:Choice Requires="wpc">
            <w:drawing>
              <wp:inline distT="0" distB="0" distL="0" distR="0" wp14:anchorId="36B0D6FC" wp14:editId="393455B1">
                <wp:extent cx="4762500" cy="3458515"/>
                <wp:effectExtent l="0" t="0" r="0" b="0"/>
                <wp:docPr id="1327" name="Canvas 13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1" name="Rectangle 36"/>
                        <wps:cNvSpPr>
                          <a:spLocks noChangeArrowheads="1"/>
                        </wps:cNvSpPr>
                        <wps:spPr bwMode="auto">
                          <a:xfrm>
                            <a:off x="36195" y="36195"/>
                            <a:ext cx="4682490" cy="3032760"/>
                          </a:xfrm>
                          <a:prstGeom prst="rect">
                            <a:avLst/>
                          </a:prstGeom>
                          <a:solidFill>
                            <a:srgbClr val="FFFFFF"/>
                          </a:solidFill>
                          <a:ln w="11">
                            <a:solidFill>
                              <a:srgbClr val="000000"/>
                            </a:solidFill>
                            <a:prstDash val="solid"/>
                            <a:miter lim="800000"/>
                            <a:headEnd/>
                            <a:tailEnd/>
                          </a:ln>
                        </wps:spPr>
                        <wps:bodyPr rot="0" vert="horz" wrap="square" lIns="91440" tIns="45720" rIns="91440" bIns="45720" anchor="t" anchorCtr="0" upright="1">
                          <a:noAutofit/>
                        </wps:bodyPr>
                      </wps:wsp>
                      <wps:wsp>
                        <wps:cNvPr id="832" name="Rectangle 37"/>
                        <wps:cNvSpPr>
                          <a:spLocks noChangeArrowheads="1"/>
                        </wps:cNvSpPr>
                        <wps:spPr bwMode="auto">
                          <a:xfrm>
                            <a:off x="390525" y="180975"/>
                            <a:ext cx="4205605" cy="1739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38"/>
                        <wps:cNvSpPr>
                          <a:spLocks noChangeArrowheads="1"/>
                        </wps:cNvSpPr>
                        <wps:spPr bwMode="auto">
                          <a:xfrm>
                            <a:off x="390525" y="354965"/>
                            <a:ext cx="4205605" cy="151765"/>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39"/>
                        <wps:cNvSpPr>
                          <a:spLocks noChangeArrowheads="1"/>
                        </wps:cNvSpPr>
                        <wps:spPr bwMode="auto">
                          <a:xfrm>
                            <a:off x="390525" y="506730"/>
                            <a:ext cx="4205605" cy="115570"/>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40"/>
                        <wps:cNvSpPr>
                          <a:spLocks noChangeArrowheads="1"/>
                        </wps:cNvSpPr>
                        <wps:spPr bwMode="auto">
                          <a:xfrm>
                            <a:off x="390525" y="622300"/>
                            <a:ext cx="4205605" cy="86995"/>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41"/>
                        <wps:cNvSpPr>
                          <a:spLocks noChangeArrowheads="1"/>
                        </wps:cNvSpPr>
                        <wps:spPr bwMode="auto">
                          <a:xfrm>
                            <a:off x="390525" y="709295"/>
                            <a:ext cx="4205605" cy="86995"/>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42"/>
                        <wps:cNvSpPr>
                          <a:spLocks noChangeArrowheads="1"/>
                        </wps:cNvSpPr>
                        <wps:spPr bwMode="auto">
                          <a:xfrm>
                            <a:off x="390525" y="796290"/>
                            <a:ext cx="4205605" cy="64770"/>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43"/>
                        <wps:cNvSpPr>
                          <a:spLocks noChangeArrowheads="1"/>
                        </wps:cNvSpPr>
                        <wps:spPr bwMode="auto">
                          <a:xfrm>
                            <a:off x="390525" y="861060"/>
                            <a:ext cx="4205605" cy="7239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44"/>
                        <wps:cNvSpPr>
                          <a:spLocks noChangeArrowheads="1"/>
                        </wps:cNvSpPr>
                        <wps:spPr bwMode="auto">
                          <a:xfrm>
                            <a:off x="390525" y="933450"/>
                            <a:ext cx="4205605" cy="65405"/>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45"/>
                        <wps:cNvSpPr>
                          <a:spLocks noChangeArrowheads="1"/>
                        </wps:cNvSpPr>
                        <wps:spPr bwMode="auto">
                          <a:xfrm>
                            <a:off x="390525" y="998855"/>
                            <a:ext cx="4205605" cy="5080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46"/>
                        <wps:cNvSpPr>
                          <a:spLocks noChangeArrowheads="1"/>
                        </wps:cNvSpPr>
                        <wps:spPr bwMode="auto">
                          <a:xfrm>
                            <a:off x="390525" y="1049655"/>
                            <a:ext cx="4205605" cy="5778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47"/>
                        <wps:cNvSpPr>
                          <a:spLocks noChangeArrowheads="1"/>
                        </wps:cNvSpPr>
                        <wps:spPr bwMode="auto">
                          <a:xfrm>
                            <a:off x="390525" y="1107440"/>
                            <a:ext cx="4205605" cy="508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48"/>
                        <wps:cNvSpPr>
                          <a:spLocks noChangeArrowheads="1"/>
                        </wps:cNvSpPr>
                        <wps:spPr bwMode="auto">
                          <a:xfrm>
                            <a:off x="390525" y="1158240"/>
                            <a:ext cx="4205605" cy="50800"/>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49"/>
                        <wps:cNvSpPr>
                          <a:spLocks noChangeArrowheads="1"/>
                        </wps:cNvSpPr>
                        <wps:spPr bwMode="auto">
                          <a:xfrm>
                            <a:off x="390525" y="1209040"/>
                            <a:ext cx="4205605" cy="5016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50"/>
                        <wps:cNvSpPr>
                          <a:spLocks noChangeArrowheads="1"/>
                        </wps:cNvSpPr>
                        <wps:spPr bwMode="auto">
                          <a:xfrm>
                            <a:off x="390525" y="1259205"/>
                            <a:ext cx="4205605" cy="5080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51"/>
                        <wps:cNvSpPr>
                          <a:spLocks noChangeArrowheads="1"/>
                        </wps:cNvSpPr>
                        <wps:spPr bwMode="auto">
                          <a:xfrm>
                            <a:off x="390525" y="1310005"/>
                            <a:ext cx="4205605" cy="50800"/>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52"/>
                        <wps:cNvSpPr>
                          <a:spLocks noChangeArrowheads="1"/>
                        </wps:cNvSpPr>
                        <wps:spPr bwMode="auto">
                          <a:xfrm>
                            <a:off x="390525" y="1360805"/>
                            <a:ext cx="4205605" cy="50800"/>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53"/>
                        <wps:cNvSpPr>
                          <a:spLocks noChangeArrowheads="1"/>
                        </wps:cNvSpPr>
                        <wps:spPr bwMode="auto">
                          <a:xfrm>
                            <a:off x="390525" y="1411605"/>
                            <a:ext cx="4205605" cy="508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54"/>
                        <wps:cNvSpPr>
                          <a:spLocks noChangeArrowheads="1"/>
                        </wps:cNvSpPr>
                        <wps:spPr bwMode="auto">
                          <a:xfrm>
                            <a:off x="390525" y="1462405"/>
                            <a:ext cx="4205605" cy="5016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55"/>
                        <wps:cNvSpPr>
                          <a:spLocks noChangeArrowheads="1"/>
                        </wps:cNvSpPr>
                        <wps:spPr bwMode="auto">
                          <a:xfrm>
                            <a:off x="390525" y="1512570"/>
                            <a:ext cx="4205605" cy="5080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56"/>
                        <wps:cNvSpPr>
                          <a:spLocks noChangeArrowheads="1"/>
                        </wps:cNvSpPr>
                        <wps:spPr bwMode="auto">
                          <a:xfrm>
                            <a:off x="390525" y="1563370"/>
                            <a:ext cx="4205605" cy="508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57"/>
                        <wps:cNvSpPr>
                          <a:spLocks noChangeArrowheads="1"/>
                        </wps:cNvSpPr>
                        <wps:spPr bwMode="auto">
                          <a:xfrm>
                            <a:off x="390525" y="1614170"/>
                            <a:ext cx="4205605" cy="50800"/>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58"/>
                        <wps:cNvSpPr>
                          <a:spLocks noChangeArrowheads="1"/>
                        </wps:cNvSpPr>
                        <wps:spPr bwMode="auto">
                          <a:xfrm>
                            <a:off x="390525" y="1664970"/>
                            <a:ext cx="4205605" cy="5778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59"/>
                        <wps:cNvSpPr>
                          <a:spLocks noChangeArrowheads="1"/>
                        </wps:cNvSpPr>
                        <wps:spPr bwMode="auto">
                          <a:xfrm>
                            <a:off x="390525" y="1722755"/>
                            <a:ext cx="4205605" cy="5080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60"/>
                        <wps:cNvSpPr>
                          <a:spLocks noChangeArrowheads="1"/>
                        </wps:cNvSpPr>
                        <wps:spPr bwMode="auto">
                          <a:xfrm>
                            <a:off x="390525" y="1773555"/>
                            <a:ext cx="4205605" cy="6477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61"/>
                        <wps:cNvSpPr>
                          <a:spLocks noChangeArrowheads="1"/>
                        </wps:cNvSpPr>
                        <wps:spPr bwMode="auto">
                          <a:xfrm>
                            <a:off x="390525" y="1838325"/>
                            <a:ext cx="4205605" cy="6540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62"/>
                        <wps:cNvSpPr>
                          <a:spLocks noChangeArrowheads="1"/>
                        </wps:cNvSpPr>
                        <wps:spPr bwMode="auto">
                          <a:xfrm>
                            <a:off x="390525" y="1903730"/>
                            <a:ext cx="4205605" cy="723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63"/>
                        <wps:cNvSpPr>
                          <a:spLocks noChangeArrowheads="1"/>
                        </wps:cNvSpPr>
                        <wps:spPr bwMode="auto">
                          <a:xfrm>
                            <a:off x="390525" y="1976120"/>
                            <a:ext cx="4205605" cy="7937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64"/>
                        <wps:cNvSpPr>
                          <a:spLocks noChangeArrowheads="1"/>
                        </wps:cNvSpPr>
                        <wps:spPr bwMode="auto">
                          <a:xfrm>
                            <a:off x="390525" y="2055495"/>
                            <a:ext cx="4205605" cy="8699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65"/>
                        <wps:cNvSpPr>
                          <a:spLocks noChangeArrowheads="1"/>
                        </wps:cNvSpPr>
                        <wps:spPr bwMode="auto">
                          <a:xfrm>
                            <a:off x="390525" y="2142490"/>
                            <a:ext cx="4205605" cy="10160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66"/>
                        <wps:cNvSpPr>
                          <a:spLocks noChangeArrowheads="1"/>
                        </wps:cNvSpPr>
                        <wps:spPr bwMode="auto">
                          <a:xfrm>
                            <a:off x="390525" y="2244090"/>
                            <a:ext cx="4205605" cy="13017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67"/>
                        <wps:cNvSpPr>
                          <a:spLocks noChangeArrowheads="1"/>
                        </wps:cNvSpPr>
                        <wps:spPr bwMode="auto">
                          <a:xfrm>
                            <a:off x="390525" y="2374265"/>
                            <a:ext cx="4205605" cy="17335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68"/>
                        <wps:cNvSpPr>
                          <a:spLocks noChangeArrowheads="1"/>
                        </wps:cNvSpPr>
                        <wps:spPr bwMode="auto">
                          <a:xfrm>
                            <a:off x="390525" y="2547620"/>
                            <a:ext cx="420560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69"/>
                        <wps:cNvSpPr>
                          <a:spLocks noChangeArrowheads="1"/>
                        </wps:cNvSpPr>
                        <wps:spPr bwMode="auto">
                          <a:xfrm>
                            <a:off x="390525" y="180975"/>
                            <a:ext cx="4205605" cy="259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Line 70"/>
                        <wps:cNvCnPr/>
                        <wps:spPr bwMode="auto">
                          <a:xfrm>
                            <a:off x="390525" y="261302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66" name="Line 71"/>
                        <wps:cNvCnPr/>
                        <wps:spPr bwMode="auto">
                          <a:xfrm>
                            <a:off x="390525" y="252603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67" name="Line 72"/>
                        <wps:cNvCnPr/>
                        <wps:spPr bwMode="auto">
                          <a:xfrm>
                            <a:off x="390525" y="246126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68" name="Line 73"/>
                        <wps:cNvCnPr/>
                        <wps:spPr bwMode="auto">
                          <a:xfrm>
                            <a:off x="390525" y="241046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69" name="Line 74"/>
                        <wps:cNvCnPr/>
                        <wps:spPr bwMode="auto">
                          <a:xfrm>
                            <a:off x="390525" y="236664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0" name="Line 75"/>
                        <wps:cNvCnPr/>
                        <wps:spPr bwMode="auto">
                          <a:xfrm>
                            <a:off x="390525" y="233045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1" name="Line 76"/>
                        <wps:cNvCnPr/>
                        <wps:spPr bwMode="auto">
                          <a:xfrm>
                            <a:off x="390525" y="230187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2" name="Line 77"/>
                        <wps:cNvCnPr/>
                        <wps:spPr bwMode="auto">
                          <a:xfrm>
                            <a:off x="390525" y="228028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3" name="Line 78"/>
                        <wps:cNvCnPr/>
                        <wps:spPr bwMode="auto">
                          <a:xfrm>
                            <a:off x="390525" y="209931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4" name="Line 79"/>
                        <wps:cNvCnPr/>
                        <wps:spPr bwMode="auto">
                          <a:xfrm>
                            <a:off x="390525" y="200469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5" name="Line 80"/>
                        <wps:cNvCnPr/>
                        <wps:spPr bwMode="auto">
                          <a:xfrm>
                            <a:off x="390525" y="193992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6" name="Line 81"/>
                        <wps:cNvCnPr/>
                        <wps:spPr bwMode="auto">
                          <a:xfrm>
                            <a:off x="390525" y="188912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7" name="Line 82"/>
                        <wps:cNvCnPr/>
                        <wps:spPr bwMode="auto">
                          <a:xfrm>
                            <a:off x="390525" y="185293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8" name="Line 83"/>
                        <wps:cNvCnPr/>
                        <wps:spPr bwMode="auto">
                          <a:xfrm>
                            <a:off x="390525" y="181673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79" name="Line 84"/>
                        <wps:cNvCnPr/>
                        <wps:spPr bwMode="auto">
                          <a:xfrm>
                            <a:off x="390525" y="178752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0" name="Line 85"/>
                        <wps:cNvCnPr/>
                        <wps:spPr bwMode="auto">
                          <a:xfrm>
                            <a:off x="390525" y="175895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1" name="Line 86"/>
                        <wps:cNvCnPr/>
                        <wps:spPr bwMode="auto">
                          <a:xfrm>
                            <a:off x="390525" y="157797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2" name="Line 87"/>
                        <wps:cNvCnPr/>
                        <wps:spPr bwMode="auto">
                          <a:xfrm>
                            <a:off x="390525" y="149098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3" name="Line 88"/>
                        <wps:cNvCnPr/>
                        <wps:spPr bwMode="auto">
                          <a:xfrm>
                            <a:off x="390525" y="142621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4" name="Line 89"/>
                        <wps:cNvCnPr/>
                        <wps:spPr bwMode="auto">
                          <a:xfrm>
                            <a:off x="390525" y="137541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5" name="Line 90"/>
                        <wps:cNvCnPr/>
                        <wps:spPr bwMode="auto">
                          <a:xfrm>
                            <a:off x="390525" y="133159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6" name="Line 91"/>
                        <wps:cNvCnPr/>
                        <wps:spPr bwMode="auto">
                          <a:xfrm>
                            <a:off x="390525" y="129540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7" name="Line 92"/>
                        <wps:cNvCnPr/>
                        <wps:spPr bwMode="auto">
                          <a:xfrm>
                            <a:off x="390525" y="126682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8" name="Line 93"/>
                        <wps:cNvCnPr/>
                        <wps:spPr bwMode="auto">
                          <a:xfrm>
                            <a:off x="390525" y="123761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89" name="Line 94"/>
                        <wps:cNvCnPr/>
                        <wps:spPr bwMode="auto">
                          <a:xfrm>
                            <a:off x="390525" y="106426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0" name="Line 95"/>
                        <wps:cNvCnPr/>
                        <wps:spPr bwMode="auto">
                          <a:xfrm>
                            <a:off x="390525" y="96964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1" name="Line 96"/>
                        <wps:cNvCnPr/>
                        <wps:spPr bwMode="auto">
                          <a:xfrm>
                            <a:off x="390525" y="90487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2" name="Line 97"/>
                        <wps:cNvCnPr/>
                        <wps:spPr bwMode="auto">
                          <a:xfrm>
                            <a:off x="390525" y="85407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3" name="Line 98"/>
                        <wps:cNvCnPr/>
                        <wps:spPr bwMode="auto">
                          <a:xfrm>
                            <a:off x="390525" y="81089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4" name="Line 99"/>
                        <wps:cNvCnPr/>
                        <wps:spPr bwMode="auto">
                          <a:xfrm>
                            <a:off x="390525" y="78168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5" name="Line 100"/>
                        <wps:cNvCnPr/>
                        <wps:spPr bwMode="auto">
                          <a:xfrm>
                            <a:off x="390525" y="75247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6" name="Line 101"/>
                        <wps:cNvCnPr/>
                        <wps:spPr bwMode="auto">
                          <a:xfrm>
                            <a:off x="390525" y="72390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7" name="Line 102"/>
                        <wps:cNvCnPr/>
                        <wps:spPr bwMode="auto">
                          <a:xfrm>
                            <a:off x="390525" y="54292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8" name="Line 103"/>
                        <wps:cNvCnPr/>
                        <wps:spPr bwMode="auto">
                          <a:xfrm>
                            <a:off x="390525" y="44894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99" name="Line 104"/>
                        <wps:cNvCnPr/>
                        <wps:spPr bwMode="auto">
                          <a:xfrm>
                            <a:off x="390525" y="38354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900" name="Line 105"/>
                        <wps:cNvCnPr/>
                        <wps:spPr bwMode="auto">
                          <a:xfrm>
                            <a:off x="390525" y="34036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901" name="Line 106"/>
                        <wps:cNvCnPr/>
                        <wps:spPr bwMode="auto">
                          <a:xfrm>
                            <a:off x="390525" y="29654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902" name="Line 107"/>
                        <wps:cNvCnPr/>
                        <wps:spPr bwMode="auto">
                          <a:xfrm>
                            <a:off x="390525" y="260350"/>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903" name="Line 108"/>
                        <wps:cNvCnPr/>
                        <wps:spPr bwMode="auto">
                          <a:xfrm>
                            <a:off x="390525" y="23177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904" name="Line 109"/>
                        <wps:cNvCnPr/>
                        <wps:spPr bwMode="auto">
                          <a:xfrm>
                            <a:off x="390525" y="202565"/>
                            <a:ext cx="420560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905" name="Line 110"/>
                        <wps:cNvCnPr/>
                        <wps:spPr bwMode="auto">
                          <a:xfrm>
                            <a:off x="390525" y="2251075"/>
                            <a:ext cx="42056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 name="Line 111"/>
                        <wps:cNvCnPr/>
                        <wps:spPr bwMode="auto">
                          <a:xfrm>
                            <a:off x="390525" y="1737360"/>
                            <a:ext cx="42056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Line 112"/>
                        <wps:cNvCnPr/>
                        <wps:spPr bwMode="auto">
                          <a:xfrm>
                            <a:off x="390525" y="1216025"/>
                            <a:ext cx="42056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 name="Line 113"/>
                        <wps:cNvCnPr/>
                        <wps:spPr bwMode="auto">
                          <a:xfrm>
                            <a:off x="390525" y="702310"/>
                            <a:ext cx="42056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 name="Line 114"/>
                        <wps:cNvCnPr/>
                        <wps:spPr bwMode="auto">
                          <a:xfrm>
                            <a:off x="390525" y="180975"/>
                            <a:ext cx="42056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Line 115"/>
                        <wps:cNvCnPr/>
                        <wps:spPr bwMode="auto">
                          <a:xfrm>
                            <a:off x="738505"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1" name="Line 116"/>
                        <wps:cNvCnPr/>
                        <wps:spPr bwMode="auto">
                          <a:xfrm>
                            <a:off x="1092835"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2" name="Line 117"/>
                        <wps:cNvCnPr/>
                        <wps:spPr bwMode="auto">
                          <a:xfrm>
                            <a:off x="1440180"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3" name="Line 118"/>
                        <wps:cNvCnPr/>
                        <wps:spPr bwMode="auto">
                          <a:xfrm>
                            <a:off x="1795145"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4" name="Line 119"/>
                        <wps:cNvCnPr/>
                        <wps:spPr bwMode="auto">
                          <a:xfrm>
                            <a:off x="2142490"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5" name="Line 120"/>
                        <wps:cNvCnPr/>
                        <wps:spPr bwMode="auto">
                          <a:xfrm>
                            <a:off x="2496820"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6" name="Line 121"/>
                        <wps:cNvCnPr/>
                        <wps:spPr bwMode="auto">
                          <a:xfrm>
                            <a:off x="2844165"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7" name="Line 122"/>
                        <wps:cNvCnPr/>
                        <wps:spPr bwMode="auto">
                          <a:xfrm>
                            <a:off x="3191510"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8" name="Line 123"/>
                        <wps:cNvCnPr/>
                        <wps:spPr bwMode="auto">
                          <a:xfrm>
                            <a:off x="3546475"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19" name="Line 124"/>
                        <wps:cNvCnPr/>
                        <wps:spPr bwMode="auto">
                          <a:xfrm>
                            <a:off x="3893820"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20" name="Line 125"/>
                        <wps:cNvCnPr/>
                        <wps:spPr bwMode="auto">
                          <a:xfrm>
                            <a:off x="4248785"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21" name="Line 126"/>
                        <wps:cNvCnPr/>
                        <wps:spPr bwMode="auto">
                          <a:xfrm>
                            <a:off x="4596130" y="180975"/>
                            <a:ext cx="0" cy="2591435"/>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922" name="Rectangle 127"/>
                        <wps:cNvSpPr>
                          <a:spLocks noChangeArrowheads="1"/>
                        </wps:cNvSpPr>
                        <wps:spPr bwMode="auto">
                          <a:xfrm>
                            <a:off x="390525" y="180975"/>
                            <a:ext cx="4205605" cy="2591435"/>
                          </a:xfrm>
                          <a:prstGeom prst="rect">
                            <a:avLst/>
                          </a:prstGeom>
                          <a:noFill/>
                          <a:ln w="11">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Line 128"/>
                        <wps:cNvCnPr/>
                        <wps:spPr bwMode="auto">
                          <a:xfrm>
                            <a:off x="390525" y="180975"/>
                            <a:ext cx="0" cy="25914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Line 129"/>
                        <wps:cNvCnPr/>
                        <wps:spPr bwMode="auto">
                          <a:xfrm>
                            <a:off x="368935" y="2772410"/>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Line 130"/>
                        <wps:cNvCnPr/>
                        <wps:spPr bwMode="auto">
                          <a:xfrm>
                            <a:off x="368935" y="2251075"/>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Line 131"/>
                        <wps:cNvCnPr/>
                        <wps:spPr bwMode="auto">
                          <a:xfrm>
                            <a:off x="368935" y="1737360"/>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132"/>
                        <wps:cNvCnPr/>
                        <wps:spPr bwMode="auto">
                          <a:xfrm>
                            <a:off x="368935" y="1216025"/>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133"/>
                        <wps:cNvCnPr/>
                        <wps:spPr bwMode="auto">
                          <a:xfrm>
                            <a:off x="368935" y="702310"/>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Line 134"/>
                        <wps:cNvCnPr/>
                        <wps:spPr bwMode="auto">
                          <a:xfrm>
                            <a:off x="368935" y="180975"/>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 name="Line 135"/>
                        <wps:cNvCnPr/>
                        <wps:spPr bwMode="auto">
                          <a:xfrm>
                            <a:off x="390525" y="2772410"/>
                            <a:ext cx="42056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Line 136"/>
                        <wps:cNvCnPr/>
                        <wps:spPr bwMode="auto">
                          <a:xfrm flipV="1">
                            <a:off x="390525"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Line 137"/>
                        <wps:cNvCnPr/>
                        <wps:spPr bwMode="auto">
                          <a:xfrm flipV="1">
                            <a:off x="738505"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138"/>
                        <wps:cNvCnPr/>
                        <wps:spPr bwMode="auto">
                          <a:xfrm flipV="1">
                            <a:off x="1092835"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139"/>
                        <wps:cNvCnPr/>
                        <wps:spPr bwMode="auto">
                          <a:xfrm flipV="1">
                            <a:off x="1440180"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Line 140"/>
                        <wps:cNvCnPr/>
                        <wps:spPr bwMode="auto">
                          <a:xfrm flipV="1">
                            <a:off x="1795145"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Line 141"/>
                        <wps:cNvCnPr/>
                        <wps:spPr bwMode="auto">
                          <a:xfrm flipV="1">
                            <a:off x="2142490"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Line 142"/>
                        <wps:cNvCnPr/>
                        <wps:spPr bwMode="auto">
                          <a:xfrm flipV="1">
                            <a:off x="2496820"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 name="Line 143"/>
                        <wps:cNvCnPr/>
                        <wps:spPr bwMode="auto">
                          <a:xfrm flipV="1">
                            <a:off x="2844165"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Line 144"/>
                        <wps:cNvCnPr/>
                        <wps:spPr bwMode="auto">
                          <a:xfrm flipV="1">
                            <a:off x="3191510"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Line 145"/>
                        <wps:cNvCnPr/>
                        <wps:spPr bwMode="auto">
                          <a:xfrm flipV="1">
                            <a:off x="3546475"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 name="Line 146"/>
                        <wps:cNvCnPr/>
                        <wps:spPr bwMode="auto">
                          <a:xfrm flipV="1">
                            <a:off x="3893820"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Line 147"/>
                        <wps:cNvCnPr/>
                        <wps:spPr bwMode="auto">
                          <a:xfrm flipV="1">
                            <a:off x="4248785"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Line 148"/>
                        <wps:cNvCnPr/>
                        <wps:spPr bwMode="auto">
                          <a:xfrm flipV="1">
                            <a:off x="4596130" y="2772410"/>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Freeform 149"/>
                        <wps:cNvSpPr>
                          <a:spLocks/>
                        </wps:cNvSpPr>
                        <wps:spPr bwMode="auto">
                          <a:xfrm>
                            <a:off x="390525" y="455930"/>
                            <a:ext cx="4205605" cy="2157095"/>
                          </a:xfrm>
                          <a:custGeom>
                            <a:avLst/>
                            <a:gdLst>
                              <a:gd name="T0" fmla="*/ 0 w 581"/>
                              <a:gd name="T1" fmla="*/ 10 h 298"/>
                              <a:gd name="T2" fmla="*/ 48 w 581"/>
                              <a:gd name="T3" fmla="*/ 0 h 298"/>
                              <a:gd name="T4" fmla="*/ 97 w 581"/>
                              <a:gd name="T5" fmla="*/ 9 h 298"/>
                              <a:gd name="T6" fmla="*/ 145 w 581"/>
                              <a:gd name="T7" fmla="*/ 25 h 298"/>
                              <a:gd name="T8" fmla="*/ 194 w 581"/>
                              <a:gd name="T9" fmla="*/ 45 h 298"/>
                              <a:gd name="T10" fmla="*/ 242 w 581"/>
                              <a:gd name="T11" fmla="*/ 66 h 298"/>
                              <a:gd name="T12" fmla="*/ 291 w 581"/>
                              <a:gd name="T13" fmla="*/ 91 h 298"/>
                              <a:gd name="T14" fmla="*/ 339 w 581"/>
                              <a:gd name="T15" fmla="*/ 115 h 298"/>
                              <a:gd name="T16" fmla="*/ 387 w 581"/>
                              <a:gd name="T17" fmla="*/ 139 h 298"/>
                              <a:gd name="T18" fmla="*/ 436 w 581"/>
                              <a:gd name="T19" fmla="*/ 171 h 298"/>
                              <a:gd name="T20" fmla="*/ 484 w 581"/>
                              <a:gd name="T21" fmla="*/ 210 h 298"/>
                              <a:gd name="T22" fmla="*/ 533 w 581"/>
                              <a:gd name="T23" fmla="*/ 259 h 298"/>
                              <a:gd name="T24" fmla="*/ 581 w 581"/>
                              <a:gd name="T25"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1" h="298">
                                <a:moveTo>
                                  <a:pt x="0" y="10"/>
                                </a:moveTo>
                                <a:lnTo>
                                  <a:pt x="48" y="0"/>
                                </a:lnTo>
                                <a:lnTo>
                                  <a:pt x="97" y="9"/>
                                </a:lnTo>
                                <a:lnTo>
                                  <a:pt x="145" y="25"/>
                                </a:lnTo>
                                <a:lnTo>
                                  <a:pt x="194" y="45"/>
                                </a:lnTo>
                                <a:lnTo>
                                  <a:pt x="242" y="66"/>
                                </a:lnTo>
                                <a:lnTo>
                                  <a:pt x="291" y="91"/>
                                </a:lnTo>
                                <a:lnTo>
                                  <a:pt x="339" y="115"/>
                                </a:lnTo>
                                <a:lnTo>
                                  <a:pt x="387" y="139"/>
                                </a:lnTo>
                                <a:lnTo>
                                  <a:pt x="436" y="171"/>
                                </a:lnTo>
                                <a:lnTo>
                                  <a:pt x="484" y="210"/>
                                </a:lnTo>
                                <a:lnTo>
                                  <a:pt x="533" y="259"/>
                                </a:lnTo>
                                <a:lnTo>
                                  <a:pt x="581" y="298"/>
                                </a:lnTo>
                              </a:path>
                            </a:pathLst>
                          </a:custGeom>
                          <a:noFill/>
                          <a:ln w="11">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50"/>
                        <wps:cNvSpPr>
                          <a:spLocks/>
                        </wps:cNvSpPr>
                        <wps:spPr bwMode="auto">
                          <a:xfrm>
                            <a:off x="368935" y="506730"/>
                            <a:ext cx="43815" cy="43180"/>
                          </a:xfrm>
                          <a:custGeom>
                            <a:avLst/>
                            <a:gdLst>
                              <a:gd name="T0" fmla="*/ 34 w 69"/>
                              <a:gd name="T1" fmla="*/ 0 h 68"/>
                              <a:gd name="T2" fmla="*/ 69 w 69"/>
                              <a:gd name="T3" fmla="*/ 34 h 68"/>
                              <a:gd name="T4" fmla="*/ 34 w 69"/>
                              <a:gd name="T5" fmla="*/ 68 h 68"/>
                              <a:gd name="T6" fmla="*/ 0 w 69"/>
                              <a:gd name="T7" fmla="*/ 34 h 68"/>
                              <a:gd name="T8" fmla="*/ 34 w 69"/>
                              <a:gd name="T9" fmla="*/ 0 h 68"/>
                            </a:gdLst>
                            <a:ahLst/>
                            <a:cxnLst>
                              <a:cxn ang="0">
                                <a:pos x="T0" y="T1"/>
                              </a:cxn>
                              <a:cxn ang="0">
                                <a:pos x="T2" y="T3"/>
                              </a:cxn>
                              <a:cxn ang="0">
                                <a:pos x="T4" y="T5"/>
                              </a:cxn>
                              <a:cxn ang="0">
                                <a:pos x="T6" y="T7"/>
                              </a:cxn>
                              <a:cxn ang="0">
                                <a:pos x="T8" y="T9"/>
                              </a:cxn>
                            </a:cxnLst>
                            <a:rect l="0" t="0" r="r" b="b"/>
                            <a:pathLst>
                              <a:path w="69" h="68">
                                <a:moveTo>
                                  <a:pt x="34" y="0"/>
                                </a:moveTo>
                                <a:lnTo>
                                  <a:pt x="69"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46" name="Freeform 151"/>
                        <wps:cNvSpPr>
                          <a:spLocks/>
                        </wps:cNvSpPr>
                        <wps:spPr bwMode="auto">
                          <a:xfrm>
                            <a:off x="716280" y="434340"/>
                            <a:ext cx="43815" cy="43180"/>
                          </a:xfrm>
                          <a:custGeom>
                            <a:avLst/>
                            <a:gdLst>
                              <a:gd name="T0" fmla="*/ 35 w 69"/>
                              <a:gd name="T1" fmla="*/ 0 h 68"/>
                              <a:gd name="T2" fmla="*/ 69 w 69"/>
                              <a:gd name="T3" fmla="*/ 34 h 68"/>
                              <a:gd name="T4" fmla="*/ 35 w 69"/>
                              <a:gd name="T5" fmla="*/ 68 h 68"/>
                              <a:gd name="T6" fmla="*/ 0 w 69"/>
                              <a:gd name="T7" fmla="*/ 34 h 68"/>
                              <a:gd name="T8" fmla="*/ 35 w 69"/>
                              <a:gd name="T9" fmla="*/ 0 h 68"/>
                            </a:gdLst>
                            <a:ahLst/>
                            <a:cxnLst>
                              <a:cxn ang="0">
                                <a:pos x="T0" y="T1"/>
                              </a:cxn>
                              <a:cxn ang="0">
                                <a:pos x="T2" y="T3"/>
                              </a:cxn>
                              <a:cxn ang="0">
                                <a:pos x="T4" y="T5"/>
                              </a:cxn>
                              <a:cxn ang="0">
                                <a:pos x="T6" y="T7"/>
                              </a:cxn>
                              <a:cxn ang="0">
                                <a:pos x="T8" y="T9"/>
                              </a:cxn>
                            </a:cxnLst>
                            <a:rect l="0" t="0" r="r" b="b"/>
                            <a:pathLst>
                              <a:path w="69" h="68">
                                <a:moveTo>
                                  <a:pt x="35" y="0"/>
                                </a:moveTo>
                                <a:lnTo>
                                  <a:pt x="69" y="34"/>
                                </a:lnTo>
                                <a:lnTo>
                                  <a:pt x="35" y="68"/>
                                </a:lnTo>
                                <a:lnTo>
                                  <a:pt x="0" y="34"/>
                                </a:lnTo>
                                <a:lnTo>
                                  <a:pt x="35"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47" name="Freeform 152"/>
                        <wps:cNvSpPr>
                          <a:spLocks/>
                        </wps:cNvSpPr>
                        <wps:spPr bwMode="auto">
                          <a:xfrm>
                            <a:off x="1071245" y="499745"/>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48" name="Freeform 153"/>
                        <wps:cNvSpPr>
                          <a:spLocks/>
                        </wps:cNvSpPr>
                        <wps:spPr bwMode="auto">
                          <a:xfrm>
                            <a:off x="1418590" y="615315"/>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49" name="Freeform 154"/>
                        <wps:cNvSpPr>
                          <a:spLocks/>
                        </wps:cNvSpPr>
                        <wps:spPr bwMode="auto">
                          <a:xfrm>
                            <a:off x="1772920" y="760095"/>
                            <a:ext cx="43815" cy="43180"/>
                          </a:xfrm>
                          <a:custGeom>
                            <a:avLst/>
                            <a:gdLst>
                              <a:gd name="T0" fmla="*/ 35 w 69"/>
                              <a:gd name="T1" fmla="*/ 0 h 68"/>
                              <a:gd name="T2" fmla="*/ 69 w 69"/>
                              <a:gd name="T3" fmla="*/ 34 h 68"/>
                              <a:gd name="T4" fmla="*/ 35 w 69"/>
                              <a:gd name="T5" fmla="*/ 68 h 68"/>
                              <a:gd name="T6" fmla="*/ 0 w 69"/>
                              <a:gd name="T7" fmla="*/ 34 h 68"/>
                              <a:gd name="T8" fmla="*/ 35 w 69"/>
                              <a:gd name="T9" fmla="*/ 0 h 68"/>
                            </a:gdLst>
                            <a:ahLst/>
                            <a:cxnLst>
                              <a:cxn ang="0">
                                <a:pos x="T0" y="T1"/>
                              </a:cxn>
                              <a:cxn ang="0">
                                <a:pos x="T2" y="T3"/>
                              </a:cxn>
                              <a:cxn ang="0">
                                <a:pos x="T4" y="T5"/>
                              </a:cxn>
                              <a:cxn ang="0">
                                <a:pos x="T6" y="T7"/>
                              </a:cxn>
                              <a:cxn ang="0">
                                <a:pos x="T8" y="T9"/>
                              </a:cxn>
                            </a:cxnLst>
                            <a:rect l="0" t="0" r="r" b="b"/>
                            <a:pathLst>
                              <a:path w="69" h="68">
                                <a:moveTo>
                                  <a:pt x="35" y="0"/>
                                </a:moveTo>
                                <a:lnTo>
                                  <a:pt x="69" y="34"/>
                                </a:lnTo>
                                <a:lnTo>
                                  <a:pt x="35" y="68"/>
                                </a:lnTo>
                                <a:lnTo>
                                  <a:pt x="0" y="34"/>
                                </a:lnTo>
                                <a:lnTo>
                                  <a:pt x="35"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0" name="Freeform 155"/>
                        <wps:cNvSpPr>
                          <a:spLocks/>
                        </wps:cNvSpPr>
                        <wps:spPr bwMode="auto">
                          <a:xfrm>
                            <a:off x="2120900" y="911860"/>
                            <a:ext cx="43180" cy="43815"/>
                          </a:xfrm>
                          <a:custGeom>
                            <a:avLst/>
                            <a:gdLst>
                              <a:gd name="T0" fmla="*/ 34 w 68"/>
                              <a:gd name="T1" fmla="*/ 0 h 69"/>
                              <a:gd name="T2" fmla="*/ 68 w 68"/>
                              <a:gd name="T3" fmla="*/ 34 h 69"/>
                              <a:gd name="T4" fmla="*/ 34 w 68"/>
                              <a:gd name="T5" fmla="*/ 69 h 69"/>
                              <a:gd name="T6" fmla="*/ 0 w 68"/>
                              <a:gd name="T7" fmla="*/ 34 h 69"/>
                              <a:gd name="T8" fmla="*/ 34 w 68"/>
                              <a:gd name="T9" fmla="*/ 0 h 69"/>
                            </a:gdLst>
                            <a:ahLst/>
                            <a:cxnLst>
                              <a:cxn ang="0">
                                <a:pos x="T0" y="T1"/>
                              </a:cxn>
                              <a:cxn ang="0">
                                <a:pos x="T2" y="T3"/>
                              </a:cxn>
                              <a:cxn ang="0">
                                <a:pos x="T4" y="T5"/>
                              </a:cxn>
                              <a:cxn ang="0">
                                <a:pos x="T6" y="T7"/>
                              </a:cxn>
                              <a:cxn ang="0">
                                <a:pos x="T8" y="T9"/>
                              </a:cxn>
                            </a:cxnLst>
                            <a:rect l="0" t="0" r="r" b="b"/>
                            <a:pathLst>
                              <a:path w="68" h="69">
                                <a:moveTo>
                                  <a:pt x="34" y="0"/>
                                </a:moveTo>
                                <a:lnTo>
                                  <a:pt x="68" y="34"/>
                                </a:lnTo>
                                <a:lnTo>
                                  <a:pt x="34" y="69"/>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1" name="Freeform 156"/>
                        <wps:cNvSpPr>
                          <a:spLocks/>
                        </wps:cNvSpPr>
                        <wps:spPr bwMode="auto">
                          <a:xfrm>
                            <a:off x="2475230" y="1092835"/>
                            <a:ext cx="43180" cy="43815"/>
                          </a:xfrm>
                          <a:custGeom>
                            <a:avLst/>
                            <a:gdLst>
                              <a:gd name="T0" fmla="*/ 34 w 68"/>
                              <a:gd name="T1" fmla="*/ 0 h 69"/>
                              <a:gd name="T2" fmla="*/ 68 w 68"/>
                              <a:gd name="T3" fmla="*/ 34 h 69"/>
                              <a:gd name="T4" fmla="*/ 34 w 68"/>
                              <a:gd name="T5" fmla="*/ 69 h 69"/>
                              <a:gd name="T6" fmla="*/ 0 w 68"/>
                              <a:gd name="T7" fmla="*/ 34 h 69"/>
                              <a:gd name="T8" fmla="*/ 34 w 68"/>
                              <a:gd name="T9" fmla="*/ 0 h 69"/>
                            </a:gdLst>
                            <a:ahLst/>
                            <a:cxnLst>
                              <a:cxn ang="0">
                                <a:pos x="T0" y="T1"/>
                              </a:cxn>
                              <a:cxn ang="0">
                                <a:pos x="T2" y="T3"/>
                              </a:cxn>
                              <a:cxn ang="0">
                                <a:pos x="T4" y="T5"/>
                              </a:cxn>
                              <a:cxn ang="0">
                                <a:pos x="T6" y="T7"/>
                              </a:cxn>
                              <a:cxn ang="0">
                                <a:pos x="T8" y="T9"/>
                              </a:cxn>
                            </a:cxnLst>
                            <a:rect l="0" t="0" r="r" b="b"/>
                            <a:pathLst>
                              <a:path w="68" h="69">
                                <a:moveTo>
                                  <a:pt x="34" y="0"/>
                                </a:moveTo>
                                <a:lnTo>
                                  <a:pt x="68" y="34"/>
                                </a:lnTo>
                                <a:lnTo>
                                  <a:pt x="34" y="69"/>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2" name="Freeform 157"/>
                        <wps:cNvSpPr>
                          <a:spLocks/>
                        </wps:cNvSpPr>
                        <wps:spPr bwMode="auto">
                          <a:xfrm>
                            <a:off x="2822575" y="1266825"/>
                            <a:ext cx="43815" cy="43180"/>
                          </a:xfrm>
                          <a:custGeom>
                            <a:avLst/>
                            <a:gdLst>
                              <a:gd name="T0" fmla="*/ 34 w 69"/>
                              <a:gd name="T1" fmla="*/ 0 h 68"/>
                              <a:gd name="T2" fmla="*/ 69 w 69"/>
                              <a:gd name="T3" fmla="*/ 34 h 68"/>
                              <a:gd name="T4" fmla="*/ 34 w 69"/>
                              <a:gd name="T5" fmla="*/ 68 h 68"/>
                              <a:gd name="T6" fmla="*/ 0 w 69"/>
                              <a:gd name="T7" fmla="*/ 34 h 68"/>
                              <a:gd name="T8" fmla="*/ 34 w 69"/>
                              <a:gd name="T9" fmla="*/ 0 h 68"/>
                            </a:gdLst>
                            <a:ahLst/>
                            <a:cxnLst>
                              <a:cxn ang="0">
                                <a:pos x="T0" y="T1"/>
                              </a:cxn>
                              <a:cxn ang="0">
                                <a:pos x="T2" y="T3"/>
                              </a:cxn>
                              <a:cxn ang="0">
                                <a:pos x="T4" y="T5"/>
                              </a:cxn>
                              <a:cxn ang="0">
                                <a:pos x="T6" y="T7"/>
                              </a:cxn>
                              <a:cxn ang="0">
                                <a:pos x="T8" y="T9"/>
                              </a:cxn>
                            </a:cxnLst>
                            <a:rect l="0" t="0" r="r" b="b"/>
                            <a:pathLst>
                              <a:path w="69" h="68">
                                <a:moveTo>
                                  <a:pt x="34" y="0"/>
                                </a:moveTo>
                                <a:lnTo>
                                  <a:pt x="69"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3" name="Freeform 158"/>
                        <wps:cNvSpPr>
                          <a:spLocks/>
                        </wps:cNvSpPr>
                        <wps:spPr bwMode="auto">
                          <a:xfrm>
                            <a:off x="3169920" y="1440180"/>
                            <a:ext cx="43815" cy="43815"/>
                          </a:xfrm>
                          <a:custGeom>
                            <a:avLst/>
                            <a:gdLst>
                              <a:gd name="T0" fmla="*/ 34 w 69"/>
                              <a:gd name="T1" fmla="*/ 0 h 69"/>
                              <a:gd name="T2" fmla="*/ 69 w 69"/>
                              <a:gd name="T3" fmla="*/ 35 h 69"/>
                              <a:gd name="T4" fmla="*/ 34 w 69"/>
                              <a:gd name="T5" fmla="*/ 69 h 69"/>
                              <a:gd name="T6" fmla="*/ 0 w 69"/>
                              <a:gd name="T7" fmla="*/ 35 h 69"/>
                              <a:gd name="T8" fmla="*/ 34 w 69"/>
                              <a:gd name="T9" fmla="*/ 0 h 69"/>
                            </a:gdLst>
                            <a:ahLst/>
                            <a:cxnLst>
                              <a:cxn ang="0">
                                <a:pos x="T0" y="T1"/>
                              </a:cxn>
                              <a:cxn ang="0">
                                <a:pos x="T2" y="T3"/>
                              </a:cxn>
                              <a:cxn ang="0">
                                <a:pos x="T4" y="T5"/>
                              </a:cxn>
                              <a:cxn ang="0">
                                <a:pos x="T6" y="T7"/>
                              </a:cxn>
                              <a:cxn ang="0">
                                <a:pos x="T8" y="T9"/>
                              </a:cxn>
                            </a:cxnLst>
                            <a:rect l="0" t="0" r="r" b="b"/>
                            <a:pathLst>
                              <a:path w="69" h="69">
                                <a:moveTo>
                                  <a:pt x="34" y="0"/>
                                </a:moveTo>
                                <a:lnTo>
                                  <a:pt x="69" y="35"/>
                                </a:lnTo>
                                <a:lnTo>
                                  <a:pt x="34" y="69"/>
                                </a:lnTo>
                                <a:lnTo>
                                  <a:pt x="0" y="35"/>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4" name="Freeform 159"/>
                        <wps:cNvSpPr>
                          <a:spLocks/>
                        </wps:cNvSpPr>
                        <wps:spPr bwMode="auto">
                          <a:xfrm>
                            <a:off x="3524885" y="1671955"/>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5" name="Freeform 160"/>
                        <wps:cNvSpPr>
                          <a:spLocks/>
                        </wps:cNvSpPr>
                        <wps:spPr bwMode="auto">
                          <a:xfrm>
                            <a:off x="3872230" y="1954530"/>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6" name="Freeform 161"/>
                        <wps:cNvSpPr>
                          <a:spLocks/>
                        </wps:cNvSpPr>
                        <wps:spPr bwMode="auto">
                          <a:xfrm>
                            <a:off x="4226560" y="2308860"/>
                            <a:ext cx="43815" cy="43815"/>
                          </a:xfrm>
                          <a:custGeom>
                            <a:avLst/>
                            <a:gdLst>
                              <a:gd name="T0" fmla="*/ 35 w 69"/>
                              <a:gd name="T1" fmla="*/ 0 h 69"/>
                              <a:gd name="T2" fmla="*/ 69 w 69"/>
                              <a:gd name="T3" fmla="*/ 34 h 69"/>
                              <a:gd name="T4" fmla="*/ 35 w 69"/>
                              <a:gd name="T5" fmla="*/ 69 h 69"/>
                              <a:gd name="T6" fmla="*/ 0 w 69"/>
                              <a:gd name="T7" fmla="*/ 34 h 69"/>
                              <a:gd name="T8" fmla="*/ 35 w 69"/>
                              <a:gd name="T9" fmla="*/ 0 h 69"/>
                            </a:gdLst>
                            <a:ahLst/>
                            <a:cxnLst>
                              <a:cxn ang="0">
                                <a:pos x="T0" y="T1"/>
                              </a:cxn>
                              <a:cxn ang="0">
                                <a:pos x="T2" y="T3"/>
                              </a:cxn>
                              <a:cxn ang="0">
                                <a:pos x="T4" y="T5"/>
                              </a:cxn>
                              <a:cxn ang="0">
                                <a:pos x="T6" y="T7"/>
                              </a:cxn>
                              <a:cxn ang="0">
                                <a:pos x="T8" y="T9"/>
                              </a:cxn>
                            </a:cxnLst>
                            <a:rect l="0" t="0" r="r" b="b"/>
                            <a:pathLst>
                              <a:path w="69" h="69">
                                <a:moveTo>
                                  <a:pt x="35" y="0"/>
                                </a:moveTo>
                                <a:lnTo>
                                  <a:pt x="69" y="34"/>
                                </a:lnTo>
                                <a:lnTo>
                                  <a:pt x="35" y="69"/>
                                </a:lnTo>
                                <a:lnTo>
                                  <a:pt x="0" y="34"/>
                                </a:lnTo>
                                <a:lnTo>
                                  <a:pt x="35"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7" name="Freeform 162"/>
                        <wps:cNvSpPr>
                          <a:spLocks/>
                        </wps:cNvSpPr>
                        <wps:spPr bwMode="auto">
                          <a:xfrm>
                            <a:off x="4573905" y="2591435"/>
                            <a:ext cx="43815" cy="43180"/>
                          </a:xfrm>
                          <a:custGeom>
                            <a:avLst/>
                            <a:gdLst>
                              <a:gd name="T0" fmla="*/ 35 w 69"/>
                              <a:gd name="T1" fmla="*/ 0 h 68"/>
                              <a:gd name="T2" fmla="*/ 69 w 69"/>
                              <a:gd name="T3" fmla="*/ 34 h 68"/>
                              <a:gd name="T4" fmla="*/ 35 w 69"/>
                              <a:gd name="T5" fmla="*/ 68 h 68"/>
                              <a:gd name="T6" fmla="*/ 0 w 69"/>
                              <a:gd name="T7" fmla="*/ 34 h 68"/>
                              <a:gd name="T8" fmla="*/ 35 w 69"/>
                              <a:gd name="T9" fmla="*/ 0 h 68"/>
                            </a:gdLst>
                            <a:ahLst/>
                            <a:cxnLst>
                              <a:cxn ang="0">
                                <a:pos x="T0" y="T1"/>
                              </a:cxn>
                              <a:cxn ang="0">
                                <a:pos x="T2" y="T3"/>
                              </a:cxn>
                              <a:cxn ang="0">
                                <a:pos x="T4" y="T5"/>
                              </a:cxn>
                              <a:cxn ang="0">
                                <a:pos x="T6" y="T7"/>
                              </a:cxn>
                              <a:cxn ang="0">
                                <a:pos x="T8" y="T9"/>
                              </a:cxn>
                            </a:cxnLst>
                            <a:rect l="0" t="0" r="r" b="b"/>
                            <a:pathLst>
                              <a:path w="69" h="68">
                                <a:moveTo>
                                  <a:pt x="35" y="0"/>
                                </a:moveTo>
                                <a:lnTo>
                                  <a:pt x="69" y="34"/>
                                </a:lnTo>
                                <a:lnTo>
                                  <a:pt x="35" y="68"/>
                                </a:lnTo>
                                <a:lnTo>
                                  <a:pt x="0" y="34"/>
                                </a:lnTo>
                                <a:lnTo>
                                  <a:pt x="35"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58" name="Rectangle 163"/>
                        <wps:cNvSpPr>
                          <a:spLocks noChangeArrowheads="1"/>
                        </wps:cNvSpPr>
                        <wps:spPr bwMode="auto">
                          <a:xfrm>
                            <a:off x="289560" y="2721370"/>
                            <a:ext cx="514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A27C5" w:rsidRDefault="00C61BB0" w:rsidP="005A27C5">
                              <w:pPr>
                                <w:pStyle w:val="Figure"/>
                                <w:rPr>
                                  <w:sz w:val="16"/>
                                  <w:szCs w:val="16"/>
                                </w:rPr>
                              </w:pPr>
                              <w:r w:rsidRPr="005A27C5">
                                <w:rPr>
                                  <w:sz w:val="16"/>
                                  <w:szCs w:val="16"/>
                                </w:rPr>
                                <w:t>1</w:t>
                              </w:r>
                            </w:p>
                          </w:txbxContent>
                        </wps:txbx>
                        <wps:bodyPr rot="0" vert="horz" wrap="none" lIns="0" tIns="0" rIns="0" bIns="0" anchor="t" anchorCtr="0">
                          <a:spAutoFit/>
                        </wps:bodyPr>
                      </wps:wsp>
                      <wps:wsp>
                        <wps:cNvPr id="959" name="Rectangle 164"/>
                        <wps:cNvSpPr>
                          <a:spLocks noChangeArrowheads="1"/>
                        </wps:cNvSpPr>
                        <wps:spPr bwMode="auto">
                          <a:xfrm>
                            <a:off x="246380" y="2200081"/>
                            <a:ext cx="1022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A27C5" w:rsidRDefault="00C61BB0" w:rsidP="005A27C5">
                              <w:pPr>
                                <w:pStyle w:val="Figure"/>
                                <w:rPr>
                                  <w:sz w:val="16"/>
                                  <w:szCs w:val="16"/>
                                </w:rPr>
                              </w:pPr>
                              <w:r w:rsidRPr="005A27C5">
                                <w:rPr>
                                  <w:sz w:val="16"/>
                                  <w:szCs w:val="16"/>
                                </w:rPr>
                                <w:t>10</w:t>
                              </w:r>
                            </w:p>
                          </w:txbxContent>
                        </wps:txbx>
                        <wps:bodyPr rot="0" vert="horz" wrap="none" lIns="0" tIns="0" rIns="0" bIns="0" anchor="t" anchorCtr="0">
                          <a:spAutoFit/>
                        </wps:bodyPr>
                      </wps:wsp>
                      <wps:wsp>
                        <wps:cNvPr id="960" name="Rectangle 165"/>
                        <wps:cNvSpPr>
                          <a:spLocks noChangeArrowheads="1"/>
                        </wps:cNvSpPr>
                        <wps:spPr bwMode="auto">
                          <a:xfrm>
                            <a:off x="202565" y="1686411"/>
                            <a:ext cx="1530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A27C5" w:rsidRDefault="00C61BB0" w:rsidP="005A27C5">
                              <w:pPr>
                                <w:pStyle w:val="Figure"/>
                                <w:rPr>
                                  <w:sz w:val="16"/>
                                  <w:szCs w:val="16"/>
                                </w:rPr>
                              </w:pPr>
                              <w:r w:rsidRPr="005A27C5">
                                <w:rPr>
                                  <w:sz w:val="16"/>
                                  <w:szCs w:val="16"/>
                                </w:rPr>
                                <w:t>100</w:t>
                              </w:r>
                            </w:p>
                          </w:txbxContent>
                        </wps:txbx>
                        <wps:bodyPr rot="0" vert="horz" wrap="none" lIns="0" tIns="0" rIns="0" bIns="0" anchor="t" anchorCtr="0">
                          <a:spAutoFit/>
                        </wps:bodyPr>
                      </wps:wsp>
                      <wps:wsp>
                        <wps:cNvPr id="961" name="Rectangle 166"/>
                        <wps:cNvSpPr>
                          <a:spLocks noChangeArrowheads="1"/>
                        </wps:cNvSpPr>
                        <wps:spPr bwMode="auto">
                          <a:xfrm>
                            <a:off x="159385" y="1165122"/>
                            <a:ext cx="2038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A27C5" w:rsidRDefault="00C61BB0" w:rsidP="005A27C5">
                              <w:pPr>
                                <w:pStyle w:val="Figure"/>
                                <w:rPr>
                                  <w:sz w:val="16"/>
                                  <w:szCs w:val="16"/>
                                </w:rPr>
                              </w:pPr>
                              <w:r w:rsidRPr="005A27C5">
                                <w:rPr>
                                  <w:sz w:val="16"/>
                                  <w:szCs w:val="16"/>
                                </w:rPr>
                                <w:t>1000</w:t>
                              </w:r>
                            </w:p>
                          </w:txbxContent>
                        </wps:txbx>
                        <wps:bodyPr rot="0" vert="horz" wrap="none" lIns="0" tIns="0" rIns="0" bIns="0" anchor="t" anchorCtr="0">
                          <a:spAutoFit/>
                        </wps:bodyPr>
                      </wps:wsp>
                      <wps:wsp>
                        <wps:cNvPr id="962" name="Rectangle 167"/>
                        <wps:cNvSpPr>
                          <a:spLocks noChangeArrowheads="1"/>
                        </wps:cNvSpPr>
                        <wps:spPr bwMode="auto">
                          <a:xfrm>
                            <a:off x="115570" y="651453"/>
                            <a:ext cx="2546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A27C5" w:rsidRDefault="00C61BB0" w:rsidP="005A27C5">
                              <w:pPr>
                                <w:pStyle w:val="Figure"/>
                                <w:rPr>
                                  <w:sz w:val="16"/>
                                  <w:szCs w:val="16"/>
                                </w:rPr>
                              </w:pPr>
                              <w:r w:rsidRPr="005A27C5">
                                <w:rPr>
                                  <w:sz w:val="16"/>
                                  <w:szCs w:val="16"/>
                                </w:rPr>
                                <w:t>10000</w:t>
                              </w:r>
                            </w:p>
                          </w:txbxContent>
                        </wps:txbx>
                        <wps:bodyPr rot="0" vert="horz" wrap="none" lIns="0" tIns="0" rIns="0" bIns="0" anchor="t" anchorCtr="0">
                          <a:spAutoFit/>
                        </wps:bodyPr>
                      </wps:wsp>
                      <wps:wsp>
                        <wps:cNvPr id="963" name="Rectangle 168"/>
                        <wps:cNvSpPr>
                          <a:spLocks noChangeArrowheads="1"/>
                        </wps:cNvSpPr>
                        <wps:spPr bwMode="auto">
                          <a:xfrm>
                            <a:off x="72390" y="130164"/>
                            <a:ext cx="3054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A27C5" w:rsidRDefault="00C61BB0" w:rsidP="005A27C5">
                              <w:pPr>
                                <w:pStyle w:val="Figure"/>
                                <w:rPr>
                                  <w:sz w:val="16"/>
                                  <w:szCs w:val="16"/>
                                </w:rPr>
                              </w:pPr>
                              <w:r w:rsidRPr="005A27C5">
                                <w:rPr>
                                  <w:sz w:val="16"/>
                                  <w:szCs w:val="16"/>
                                </w:rPr>
                                <w:t>100000</w:t>
                              </w:r>
                            </w:p>
                          </w:txbxContent>
                        </wps:txbx>
                        <wps:bodyPr rot="0" vert="horz" wrap="none" lIns="0" tIns="0" rIns="0" bIns="0" anchor="t" anchorCtr="0">
                          <a:spAutoFit/>
                        </wps:bodyPr>
                      </wps:wsp>
                      <wps:wsp>
                        <wps:cNvPr id="964" name="Rectangle 169"/>
                        <wps:cNvSpPr>
                          <a:spLocks noChangeArrowheads="1"/>
                        </wps:cNvSpPr>
                        <wps:spPr bwMode="auto">
                          <a:xfrm>
                            <a:off x="368935"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0</w:t>
                              </w:r>
                            </w:p>
                          </w:txbxContent>
                        </wps:txbx>
                        <wps:bodyPr rot="0" vert="horz" wrap="none" lIns="0" tIns="0" rIns="0" bIns="0" anchor="t" anchorCtr="0">
                          <a:spAutoFit/>
                        </wps:bodyPr>
                      </wps:wsp>
                      <wps:wsp>
                        <wps:cNvPr id="965" name="Rectangle 170"/>
                        <wps:cNvSpPr>
                          <a:spLocks noChangeArrowheads="1"/>
                        </wps:cNvSpPr>
                        <wps:spPr bwMode="auto">
                          <a:xfrm>
                            <a:off x="716280"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1</w:t>
                              </w:r>
                            </w:p>
                          </w:txbxContent>
                        </wps:txbx>
                        <wps:bodyPr rot="0" vert="horz" wrap="none" lIns="0" tIns="0" rIns="0" bIns="0" anchor="t" anchorCtr="0">
                          <a:spAutoFit/>
                        </wps:bodyPr>
                      </wps:wsp>
                      <wps:wsp>
                        <wps:cNvPr id="966" name="Rectangle 171"/>
                        <wps:cNvSpPr>
                          <a:spLocks noChangeArrowheads="1"/>
                        </wps:cNvSpPr>
                        <wps:spPr bwMode="auto">
                          <a:xfrm>
                            <a:off x="1071245"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2</w:t>
                              </w:r>
                            </w:p>
                          </w:txbxContent>
                        </wps:txbx>
                        <wps:bodyPr rot="0" vert="horz" wrap="none" lIns="0" tIns="0" rIns="0" bIns="0" anchor="t" anchorCtr="0">
                          <a:spAutoFit/>
                        </wps:bodyPr>
                      </wps:wsp>
                      <wps:wsp>
                        <wps:cNvPr id="967" name="Rectangle 172"/>
                        <wps:cNvSpPr>
                          <a:spLocks noChangeArrowheads="1"/>
                        </wps:cNvSpPr>
                        <wps:spPr bwMode="auto">
                          <a:xfrm>
                            <a:off x="1418590"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3</w:t>
                              </w:r>
                            </w:p>
                          </w:txbxContent>
                        </wps:txbx>
                        <wps:bodyPr rot="0" vert="horz" wrap="none" lIns="0" tIns="0" rIns="0" bIns="0" anchor="t" anchorCtr="0">
                          <a:spAutoFit/>
                        </wps:bodyPr>
                      </wps:wsp>
                      <wps:wsp>
                        <wps:cNvPr id="968" name="Rectangle 173"/>
                        <wps:cNvSpPr>
                          <a:spLocks noChangeArrowheads="1"/>
                        </wps:cNvSpPr>
                        <wps:spPr bwMode="auto">
                          <a:xfrm>
                            <a:off x="1772920"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4</w:t>
                              </w:r>
                            </w:p>
                          </w:txbxContent>
                        </wps:txbx>
                        <wps:bodyPr rot="0" vert="horz" wrap="none" lIns="0" tIns="0" rIns="0" bIns="0" anchor="t" anchorCtr="0">
                          <a:spAutoFit/>
                        </wps:bodyPr>
                      </wps:wsp>
                      <wps:wsp>
                        <wps:cNvPr id="969" name="Rectangle 174"/>
                        <wps:cNvSpPr>
                          <a:spLocks noChangeArrowheads="1"/>
                        </wps:cNvSpPr>
                        <wps:spPr bwMode="auto">
                          <a:xfrm>
                            <a:off x="2120900"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5</w:t>
                              </w:r>
                            </w:p>
                          </w:txbxContent>
                        </wps:txbx>
                        <wps:bodyPr rot="0" vert="horz" wrap="none" lIns="0" tIns="0" rIns="0" bIns="0" anchor="t" anchorCtr="0">
                          <a:spAutoFit/>
                        </wps:bodyPr>
                      </wps:wsp>
                      <wps:wsp>
                        <wps:cNvPr id="970" name="Rectangle 175"/>
                        <wps:cNvSpPr>
                          <a:spLocks noChangeArrowheads="1"/>
                        </wps:cNvSpPr>
                        <wps:spPr bwMode="auto">
                          <a:xfrm>
                            <a:off x="2475230"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6</w:t>
                              </w:r>
                            </w:p>
                          </w:txbxContent>
                        </wps:txbx>
                        <wps:bodyPr rot="0" vert="horz" wrap="none" lIns="0" tIns="0" rIns="0" bIns="0" anchor="t" anchorCtr="0">
                          <a:spAutoFit/>
                        </wps:bodyPr>
                      </wps:wsp>
                      <wps:wsp>
                        <wps:cNvPr id="971" name="Rectangle 176"/>
                        <wps:cNvSpPr>
                          <a:spLocks noChangeArrowheads="1"/>
                        </wps:cNvSpPr>
                        <wps:spPr bwMode="auto">
                          <a:xfrm>
                            <a:off x="2822575"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7</w:t>
                              </w:r>
                            </w:p>
                          </w:txbxContent>
                        </wps:txbx>
                        <wps:bodyPr rot="0" vert="horz" wrap="none" lIns="0" tIns="0" rIns="0" bIns="0" anchor="t" anchorCtr="0">
                          <a:spAutoFit/>
                        </wps:bodyPr>
                      </wps:wsp>
                      <wps:wsp>
                        <wps:cNvPr id="972" name="Rectangle 177"/>
                        <wps:cNvSpPr>
                          <a:spLocks noChangeArrowheads="1"/>
                        </wps:cNvSpPr>
                        <wps:spPr bwMode="auto">
                          <a:xfrm>
                            <a:off x="3169920"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8</w:t>
                              </w:r>
                            </w:p>
                          </w:txbxContent>
                        </wps:txbx>
                        <wps:bodyPr rot="0" vert="horz" wrap="none" lIns="0" tIns="0" rIns="0" bIns="0" anchor="t" anchorCtr="0">
                          <a:spAutoFit/>
                        </wps:bodyPr>
                      </wps:wsp>
                      <wps:wsp>
                        <wps:cNvPr id="973" name="Rectangle 178"/>
                        <wps:cNvSpPr>
                          <a:spLocks noChangeArrowheads="1"/>
                        </wps:cNvSpPr>
                        <wps:spPr bwMode="auto">
                          <a:xfrm>
                            <a:off x="3524885" y="2837180"/>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9</w:t>
                              </w:r>
                            </w:p>
                          </w:txbxContent>
                        </wps:txbx>
                        <wps:bodyPr rot="0" vert="horz" wrap="none" lIns="0" tIns="0" rIns="0" bIns="0" anchor="t" anchorCtr="0">
                          <a:spAutoFit/>
                        </wps:bodyPr>
                      </wps:wsp>
                      <wps:wsp>
                        <wps:cNvPr id="974" name="Rectangle 179"/>
                        <wps:cNvSpPr>
                          <a:spLocks noChangeArrowheads="1"/>
                        </wps:cNvSpPr>
                        <wps:spPr bwMode="auto">
                          <a:xfrm>
                            <a:off x="3850640" y="2837180"/>
                            <a:ext cx="11493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10</w:t>
                              </w:r>
                            </w:p>
                          </w:txbxContent>
                        </wps:txbx>
                        <wps:bodyPr rot="0" vert="horz" wrap="none" lIns="0" tIns="0" rIns="0" bIns="0" anchor="t" anchorCtr="0">
                          <a:spAutoFit/>
                        </wps:bodyPr>
                      </wps:wsp>
                      <wps:wsp>
                        <wps:cNvPr id="975" name="Rectangle 180"/>
                        <wps:cNvSpPr>
                          <a:spLocks noChangeArrowheads="1"/>
                        </wps:cNvSpPr>
                        <wps:spPr bwMode="auto">
                          <a:xfrm>
                            <a:off x="4204970" y="2837180"/>
                            <a:ext cx="11493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11</w:t>
                              </w:r>
                            </w:p>
                          </w:txbxContent>
                        </wps:txbx>
                        <wps:bodyPr rot="0" vert="horz" wrap="none" lIns="0" tIns="0" rIns="0" bIns="0" anchor="t" anchorCtr="0">
                          <a:spAutoFit/>
                        </wps:bodyPr>
                      </wps:wsp>
                      <wps:wsp>
                        <wps:cNvPr id="976" name="Rectangle 181"/>
                        <wps:cNvSpPr>
                          <a:spLocks noChangeArrowheads="1"/>
                        </wps:cNvSpPr>
                        <wps:spPr bwMode="auto">
                          <a:xfrm>
                            <a:off x="4552315" y="2837180"/>
                            <a:ext cx="11493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12</w:t>
                              </w:r>
                            </w:p>
                          </w:txbxContent>
                        </wps:txbx>
                        <wps:bodyPr rot="0" vert="horz" wrap="none" lIns="0" tIns="0" rIns="0" bIns="0" anchor="t" anchorCtr="0">
                          <a:spAutoFit/>
                        </wps:bodyPr>
                      </wps:wsp>
                      <wps:wsp>
                        <wps:cNvPr id="977" name="Rectangle 182"/>
                        <wps:cNvSpPr>
                          <a:spLocks noChangeArrowheads="1"/>
                        </wps:cNvSpPr>
                        <wps:spPr bwMode="auto">
                          <a:xfrm>
                            <a:off x="687186" y="2959331"/>
                            <a:ext cx="3517784" cy="234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244108" w:rsidRDefault="00C61BB0" w:rsidP="005A27C5">
                              <w:pPr>
                                <w:pStyle w:val="Figure"/>
                                <w:rPr>
                                  <w:lang w:val="en-US"/>
                                </w:rPr>
                              </w:pPr>
                              <w:r>
                                <w:rPr>
                                  <w:caps w:val="0"/>
                                  <w:lang w:val="en-US"/>
                                </w:rPr>
                                <w:t>Número de canales utilizados simultáneamente</w:t>
                              </w:r>
                            </w:p>
                          </w:txbxContent>
                        </wps:txbx>
                        <wps:bodyPr rot="0" vert="horz" wrap="square" lIns="0" tIns="0" rIns="0" bIns="0" anchor="t" anchorCtr="0">
                          <a:noAutofit/>
                        </wps:bodyPr>
                      </wps:wsp>
                      <wps:wsp>
                        <wps:cNvPr id="978" name="Rectangle 183"/>
                        <wps:cNvSpPr>
                          <a:spLocks noChangeArrowheads="1"/>
                        </wps:cNvSpPr>
                        <wps:spPr bwMode="auto">
                          <a:xfrm rot="16200000">
                            <a:off x="-26035" y="1392821"/>
                            <a:ext cx="3937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244108" w:rsidRDefault="00C61BB0" w:rsidP="005A27C5">
                              <w:pPr>
                                <w:pStyle w:val="Figure"/>
                                <w:rPr>
                                  <w:lang w:val="en-US"/>
                                </w:rPr>
                              </w:pPr>
                              <w:r>
                                <w:rPr>
                                  <w:lang w:val="en-US"/>
                                </w:rPr>
                                <w:t>b</w:t>
                              </w:r>
                              <w:r>
                                <w:rPr>
                                  <w:caps w:val="0"/>
                                  <w:lang w:val="en-US"/>
                                </w:rPr>
                                <w:t>arridos</w:t>
                              </w:r>
                            </w:p>
                          </w:txbxContent>
                        </wps:txbx>
                        <wps:bodyPr rot="0" vert="horz" wrap="none" lIns="0" tIns="0" rIns="0" bIns="0" anchor="t" anchorCtr="0">
                          <a:spAutoFit/>
                        </wps:bodyPr>
                      </wps:wsp>
                      <wps:wsp>
                        <wps:cNvPr id="979" name="Rectangle 184"/>
                        <wps:cNvSpPr>
                          <a:spLocks noChangeArrowheads="1"/>
                        </wps:cNvSpPr>
                        <wps:spPr bwMode="auto">
                          <a:xfrm>
                            <a:off x="36195" y="36195"/>
                            <a:ext cx="4682490" cy="3032760"/>
                          </a:xfrm>
                          <a:prstGeom prst="rect">
                            <a:avLst/>
                          </a:prstGeom>
                          <a:noFill/>
                          <a:ln w="1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327" o:spid="_x0000_s1814" editas="canvas" style="width:375pt;height:272.3pt;mso-position-horizontal-relative:char;mso-position-vertical-relative:line" coordsize="47625,3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">
                <v:shape id="_x0000_s1815" type="#_x0000_t75" style="position:absolute;width:47625;height:34582;visibility:visible;mso-wrap-style:square">
                  <v:fill o:detectmouseclick="t"/>
                  <v:path o:connecttype="none"/>
                </v:shape>
                <v:rect id="Rectangle 36" o:spid="_x0000_s1816" style="position:absolute;left:361;top:361;width:46825;height:30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LcsQA&#10;AADcAAAADwAAAGRycy9kb3ducmV2LnhtbESPQWsCMRSE7wX/Q3iCl6JZK+iyGsUWit6KVhBvz81z&#10;s7h5WTZRV399Iwg9DjPzDTNbtLYSV2p86VjBcJCAIM6dLrlQsPv97qcgfEDWWDkmBXfysJh33maY&#10;aXfjDV23oRARwj5DBSaEOpPS54Ys+oGriaN3co3FEGVTSN3gLcJtJT+SZCwtlhwXDNb0ZSg/by9W&#10;AbXH1c/587G/7L1Jx3ygTTV5V6rXbZdTEIHa8B9+tddaQToawv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S3LEAAAA3AAAAA8AAAAAAAAAAAAAAAAAmAIAAGRycy9k&#10;b3ducmV2LnhtbFBLBQYAAAAABAAEAPUAAACJAwAAAAA=&#10;" strokeweight="31e-5mm"/>
                <v:rect id="Rectangle 37" o:spid="_x0000_s1817" style="position:absolute;left:3905;top:1809;width:42056;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J9MMA&#10;AADcAAAADwAAAGRycy9kb3ducmV2LnhtbESPW2vCQBSE3wv9D8sR+lY3JiKSuooUenkrXujzIXtM&#10;otmzYfeo6b/vCoKPw8x8wyxWg+vUhUJsPRuYjDNQxJW3LdcG9ruP1zmoKMgWO89k4I8irJbPTwss&#10;rb/yhi5bqVWCcCzRQCPSl1rHqiGHcex74uQdfHAoSYZa24DXBHedzrNsph22nBYa7Om9oeq0PTsD&#10;ejcLciqmxXEjMV+78+fXT/VrzMtoWL+BEhrkEb63v62BeZHD7Uw6An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J9MMAAADcAAAADwAAAAAAAAAAAAAAAACYAgAAZHJzL2Rv&#10;d25yZXYueG1sUEsFBgAAAAAEAAQA9QAAAIgDAAAAAA==&#10;" fillcolor="silver" stroked="f"/>
                <v:rect id="Rectangle 38" o:spid="_x0000_s1818" style="position:absolute;left:3905;top:3549;width:42056;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FJcMA&#10;AADcAAAADwAAAGRycy9kb3ducmV2LnhtbESPQUsDMRSE70L/Q3gFbzZbF6SsTYsUxMWDYFXw+Lp5&#10;3QQ3L0sSu5t/bwTB4zAz3zDb/ewGcaEQrWcF61UFgrjz2nKv4P3t8WYDIiZkjYNnUpApwn63uNpi&#10;o/3Er3Q5pl4UCMcGFZiUxkbK2BlyGFd+JC7e2QeHqcjQSx1wKnA3yNuqupMOLZcFgyMdDHVfx2+n&#10;INQvZOuczVObT8+fVZvd9GGVul7OD/cgEs3pP/zXbrWCTV3D75ly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cFJcMAAADcAAAADwAAAAAAAAAAAAAAAACYAgAAZHJzL2Rv&#10;d25yZXYueG1sUEsFBgAAAAAEAAQA9QAAAIgDAAAAAA==&#10;" fillcolor="#c2c2c2" stroked="f"/>
                <v:rect id="Rectangle 39" o:spid="_x0000_s1819" style="position:absolute;left:3905;top:5067;width:42056;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M5MUA&#10;AADcAAAADwAAAGRycy9kb3ducmV2LnhtbESP3WrCQBSE7wu+w3IE7+pGLUWiq4gQqqUg/uLlIXtM&#10;gtmzaXY18e27QsHLYWa+Yabz1pTiTrUrLCsY9CMQxKnVBWcKDvvkfQzCeWSNpWVS8CAH81nnbYqx&#10;tg1v6b7zmQgQdjEqyL2vYildmpNB17cVcfAutjbog6wzqWtsAtyUchhFn9JgwWEhx4qWOaXX3c0o&#10;SEZ2fbz9fv806y88Pzanxg+ThVK9bruYgPDU+lf4v73SCsajD3ie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4zkxQAAANwAAAAPAAAAAAAAAAAAAAAAAJgCAABkcnMv&#10;ZG93bnJldi54bWxQSwUGAAAAAAQABAD1AAAAigMAAAAA&#10;" fillcolor="#c4c4c4" stroked="f"/>
                <v:rect id="Rectangle 40" o:spid="_x0000_s1820" style="position:absolute;left:3905;top:6223;width:42056;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yrsIA&#10;AADcAAAADwAAAGRycy9kb3ducmV2LnhtbESPQYvCMBSE74L/ITzBm01VdEvXKMvuFryJdWGvj+bZ&#10;FpuX0kRt/70RBI/DzHzDbHa9acSNOldbVjCPYhDEhdU1lwr+TtksAeE8ssbGMikYyMFuOx5tMNX2&#10;zke65b4UAcIuRQWV920qpSsqMugi2xIH72w7gz7IrpS6w3uAm0Yu4ngtDdYcFips6bui4pJfjYL/&#10;/Xww2SVh/6MNfWT5wQ2/Z6Wmk/7rE4Sn3r/Dr/ZeK0iWK3ieC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fKuwgAAANwAAAAPAAAAAAAAAAAAAAAAAJgCAABkcnMvZG93&#10;bnJldi54bWxQSwUGAAAAAAQABAD1AAAAhwMAAAAA&#10;" fillcolor="#c6c6c6" stroked="f"/>
                <v:rect id="Rectangle 41" o:spid="_x0000_s1821" style="position:absolute;left:3905;top:7092;width:4205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nF8YA&#10;AADcAAAADwAAAGRycy9kb3ducmV2LnhtbESPQWvCQBSE7wX/w/KE3urGChJSVxFRqKVYjB56fGRf&#10;k9Ts27C7MWl/fVcoeBxm5htmsRpMI67kfG1ZwXSSgCAurK65VHA+7Z5SED4ga2wsk4If8rBajh4W&#10;mGnb85GueShFhLDPUEEVQptJ6YuKDPqJbYmj92WdwRClK6V22Ee4aeRzksylwZrjQoUtbSoqLnln&#10;FHys387b3zz9zrttf+jY7enzvVXqcTysX0AEGsI9/N9+1QrS2R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NnF8YAAADcAAAADwAAAAAAAAAAAAAAAACYAgAAZHJz&#10;L2Rvd25yZXYueG1sUEsFBgAAAAAEAAQA9QAAAIsDAAAAAA==&#10;" fillcolor="#c8c8c8" stroked="f"/>
                <v:rect id="Rectangle 42" o:spid="_x0000_s1822" style="position:absolute;left:3905;top:7962;width:42056;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yW8QA&#10;AADcAAAADwAAAGRycy9kb3ducmV2LnhtbESPQWsCMRSE70L/Q3iCN81aocrWKGJbEQW1tnh+bJ67&#10;SzcvYRN16683guBxmJlvmPG0MZU4U+1Lywr6vQQEcWZ1ybmC35+v7giED8gaK8uk4J88TCcvrTGm&#10;2l74m877kIsIYZ+igiIEl0rps4IM+p51xNE72tpgiLLOpa7xEuGmkq9J8iYNlhwXCnQ0Lyj725+M&#10;gvXmsz9fXLOtXC12B2Otu354p1Sn3czeQQRqwjP8aC+1gtFgCPcz8Qj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8lvEAAAA3AAAAA8AAAAAAAAAAAAAAAAAmAIAAGRycy9k&#10;b3ducmV2LnhtbFBLBQYAAAAABAAEAPUAAACJAwAAAAA=&#10;" fillcolor="#cacaca" stroked="f"/>
                <v:rect id="Rectangle 43" o:spid="_x0000_s1823" style="position:absolute;left:3905;top:8610;width:42056;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ssMEA&#10;AADcAAAADwAAAGRycy9kb3ducmV2LnhtbERPy4rCMBTdC/5DuII7TbUqpWMUFQbcqXU2s7vT3D5o&#10;c1OajHb+frIQXB7Oe7sfTCse1LvasoLFPAJBnFtdc6ng6/45S0A4j6yxtUwK/sjBfjcebTHV9sk3&#10;emS+FCGEXYoKKu+7VEqXV2TQzW1HHLjC9gZ9gH0pdY/PEG5auYyijTRYc2iosKNTRXmT/RoFcVOc&#10;4muXJLrMf9bN6vt2scVRqelkOHyA8DT4t/jlPmsFSRzWhjPh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bLLDBAAAA3AAAAA8AAAAAAAAAAAAAAAAAmAIAAGRycy9kb3du&#10;cmV2LnhtbFBLBQYAAAAABAAEAPUAAACGAwAAAAA=&#10;" fillcolor="#ccc" stroked="f"/>
                <v:rect id="Rectangle 44" o:spid="_x0000_s1824" style="position:absolute;left:3905;top:9334;width:42056;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Lv8QA&#10;AADcAAAADwAAAGRycy9kb3ducmV2LnhtbESPQWsCMRSE74X+h/AKvdVsFYquRpHCUk8Fo+AeH5vn&#10;ZnXzsiSpbv99Uyj0OMzMN8xqM7pe3CjEzrOC10kBgrjxpuNWwfFQvcxBxIRssPdMCr4pwmb9+LDC&#10;0vg77+mmUysyhGOJCmxKQyllbCw5jBM/EGfv7IPDlGVopQl4z3DXy2lRvEmHHecFiwO9W2qu+ssp&#10;uG4Pp31F9dSHy1HX1ae29YdW6vlp3C5BJBrTf/ivvTMK5rMF/J7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S7/EAAAA3AAAAA8AAAAAAAAAAAAAAAAAmAIAAGRycy9k&#10;b3ducmV2LnhtbFBLBQYAAAAABAAEAPUAAACJAwAAAAA=&#10;" fillcolor="#cecece" stroked="f"/>
                <v:rect id="Rectangle 45" o:spid="_x0000_s1825" style="position:absolute;left:3905;top:9988;width:4205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fycEA&#10;AADcAAAADwAAAGRycy9kb3ducmV2LnhtbERPTYvCMBC9C/6HMMJeRFMXXUo1igiC6EndXTyOzdh2&#10;t5mUJrb135uD4PHxvherzpSiodoVlhVMxhEI4tTqgjMF3+ftKAbhPLLG0jIpeJCD1bLfW2CibctH&#10;ak4+EyGEXYIKcu+rREqX5mTQjW1FHLibrQ36AOtM6hrbEG5K+RlFX9JgwaEhx4o2OaX/p7tR8Hed&#10;/aCP0+mwOxa/h+Zqt/v2otTHoFvPQXjq/Fv8cu+0gnga5oc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1X8nBAAAA3AAAAA8AAAAAAAAAAAAAAAAAmAIAAGRycy9kb3du&#10;cmV2LnhtbFBLBQYAAAAABAAEAPUAAACGAwAAAAA=&#10;" fillcolor="#d0d0d0" stroked="f"/>
                <v:rect id="Rectangle 46" o:spid="_x0000_s1826" style="position:absolute;left:3905;top:10496;width:42056;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waMYA&#10;AADcAAAADwAAAGRycy9kb3ducmV2LnhtbESPQWsCMRSE7wX/Q3iCl1KziohdjVJFIRQUakvr8XXz&#10;urt087IkUbf/vikIPQ4z8w2zWHW2ERfyoXasYDTMQBAXztRcKnh73T3MQISIbLBxTAp+KMBq2btb&#10;YG7clV/ocoylSBAOOSqoYmxzKUNRkcUwdC1x8r6ctxiT9KU0Hq8Jbhs5zrKptFhzWqiwpU1Fxffx&#10;bBVMT+5jq7Vev2908binz/vnnT8oNeh3T3MQkbr4H761tVEwm4zg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twaMYAAADcAAAADwAAAAAAAAAAAAAAAACYAgAAZHJz&#10;L2Rvd25yZXYueG1sUEsFBgAAAAAEAAQA9QAAAIsDAAAAAA==&#10;" fillcolor="#d2d2d2" stroked="f"/>
                <v:rect id="Rectangle 47" o:spid="_x0000_s1827" style="position:absolute;left:3905;top:11074;width:4205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aHMMA&#10;AADcAAAADwAAAGRycy9kb3ducmV2LnhtbESP3WoCMRSE74W+QzgFb0SzShW7NYqIQr2rPw9w2Bw3&#10;q5uTJYm69ukboeDlMDPfMLNFa2txIx8qxwqGgwwEceF0xaWC42HTn4IIEVlj7ZgUPCjAYv7WmWGu&#10;3Z13dNvHUiQIhxwVmBibXMpQGLIYBq4hTt7JeYsxSV9K7fGe4LaWoyybSIsVpwWDDa0MFZf91SqQ&#10;5x9dyWY98edT76I/zXaMv2Oluu/t8gtEpDa+wv/tb61g+jGC5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yaHMMAAADcAAAADwAAAAAAAAAAAAAAAACYAgAAZHJzL2Rv&#10;d25yZXYueG1sUEsFBgAAAAAEAAQA9QAAAIgDAAAAAA==&#10;" fillcolor="#d4d4d4" stroked="f"/>
                <v:rect id="Rectangle 48" o:spid="_x0000_s1828" style="position:absolute;left:3905;top:11582;width:4205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dxsQA&#10;AADcAAAADwAAAGRycy9kb3ducmV2LnhtbESPQWvCQBSE7wX/w/KE3upGW4pEVxEhEEoDNur9kX0m&#10;wezbJbtN0v76bqHQ4zAz3zDb/WQ6MVDvW8sKlosEBHFldcu1gss5e1qD8AFZY2eZFHyRh/1u9rDF&#10;VNuRP2goQy0ihH2KCpoQXCqlrxoy6BfWEUfvZnuDIcq+lrrHMcJNJ1dJ8ioNthwXGnR0bKi6l59G&#10;wbU8vXVH+jbOvQ82OeW6sFmh1ON8OmxABJrCf/ivnWsF65dn+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3cbEAAAA3AAAAA8AAAAAAAAAAAAAAAAAmAIAAGRycy9k&#10;b3ducmV2LnhtbFBLBQYAAAAABAAEAPUAAACJAwAAAAA=&#10;" fillcolor="#d6d6d6" stroked="f"/>
                <v:rect id="Rectangle 49" o:spid="_x0000_s1829" style="position:absolute;left:3905;top:12090;width:42056;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PJMUA&#10;AADcAAAADwAAAGRycy9kb3ducmV2LnhtbESPT4vCMBTE74LfITxhb5oqUqTbVESU3YN/WFeQvT2a&#10;Z1tsXkqT1frtjSB4HGbmN0w670wtrtS6yrKC8SgCQZxbXXGh4Pi7Hs5AOI+ssbZMCu7kYJ71eykm&#10;2t74h64HX4gAYZeggtL7JpHS5SUZdCPbEAfvbFuDPsi2kLrFW4CbWk6iKJYGKw4LJTa0LCm/HP6N&#10;Ated89Met8Umdl9NdVqudn/xUamPQbf4BOGp8+/wq/2tFcymU3ieCUd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E8kxQAAANwAAAAPAAAAAAAAAAAAAAAAAJgCAABkcnMv&#10;ZG93bnJldi54bWxQSwUGAAAAAAQABAD1AAAAigMAAAAA&#10;" fillcolor="#d8d8d8" stroked="f"/>
                <v:rect id="Rectangle 50" o:spid="_x0000_s1830" style="position:absolute;left:3905;top:12592;width:4205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TzcUA&#10;AADcAAAADwAAAGRycy9kb3ducmV2LnhtbESPQWsCMRSE7wX/Q3hCbzWrtiKrUURYEOmhtR48PpPn&#10;7uLmZU2iu/33TaHQ4zAz3zDLdW8b8SAfascKxqMMBLF2puZSwfGreJmDCBHZYOOYFHxTgPVq8LTE&#10;3LiOP+lxiKVIEA45KqhibHMpg67IYhi5ljh5F+ctxiR9KY3HLsFtIydZNpMWa04LFba0rUhfD3er&#10;YKqL83ugU3E76sJvdL+/fnR7pZ6H/WYBIlIf/8N/7Z1RMH99g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lPNxQAAANwAAAAPAAAAAAAAAAAAAAAAAJgCAABkcnMv&#10;ZG93bnJldi54bWxQSwUGAAAAAAQABAD1AAAAigMAAAAA&#10;" fillcolor="#dadada" stroked="f"/>
                <v:rect id="Rectangle 51" o:spid="_x0000_s1831" style="position:absolute;left:3905;top:13100;width:4205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WMUA&#10;AADcAAAADwAAAGRycy9kb3ducmV2LnhtbESPT2vCQBTE7wW/w/KE3urGtIQYXcUUar2U4j/Q2yP7&#10;TILZtyG71fTbu0Khx2FmfsPMFr1pxJU6V1tWMB5FIIgLq2suFex3Hy8pCOeRNTaWScEvOVjMB08z&#10;zLS98YauW1+KAGGXoYLK+zaT0hUVGXQj2xIH72w7gz7IrpS6w1uAm0bGUZRIgzWHhQpbeq+ouGx/&#10;jIL86L7dZL3KP185+VqxMenpECv1POyXUxCeev8f/muvtYL0LYH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v5YxQAAANwAAAAPAAAAAAAAAAAAAAAAAJgCAABkcnMv&#10;ZG93bnJldi54bWxQSwUGAAAAAAQABAD1AAAAigMAAAAA&#10;" fillcolor="#dcdcdc" stroked="f"/>
                <v:rect id="Rectangle 52" o:spid="_x0000_s1832" style="position:absolute;left:3905;top:13608;width:4205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jNcUA&#10;AADcAAAADwAAAGRycy9kb3ducmV2LnhtbESPW2sCMRSE3wv+h3CEvhTNtorKahQp9ALFuyC+HTbH&#10;zeLmZNmkuv57IxT6OMzMN8xk1thSXKj2hWMFr90EBHHmdMG5gv3uozMC4QOyxtIxKbiRh9m09TTB&#10;VLsrb+iyDbmIEPYpKjAhVKmUPjNk0XddRRy9k6sthijrXOoarxFuS/mWJANpseC4YLCid0PZeftr&#10;FRx0op25rY7Ln0+z0Gv8qk4vPaWe2818DCJQE/7Df+1vrWDUH8L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qM1xQAAANwAAAAPAAAAAAAAAAAAAAAAAJgCAABkcnMv&#10;ZG93bnJldi54bWxQSwUGAAAAAAQABAD1AAAAigMAAAAA&#10;" fillcolor="#dedede" stroked="f"/>
                <v:rect id="Rectangle 53" o:spid="_x0000_s1833" style="position:absolute;left:3905;top:14116;width:4205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T8sIA&#10;AADcAAAADwAAAGRycy9kb3ducmV2LnhtbERPTUvDQBC9C/0PywhexG4UkZJ2W6S1IIoHa8DrkJ3u&#10;psnOhuw0jf/ePQgeH+97tZlCp0YaUhPZwP28AEVcR9uwM1B97e8WoJIgW+wik4EfSrBZz65WWNp4&#10;4U8aD+JUDuFUogEv0pdap9pTwDSPPXHmjnEIKBkOTtsBLzk8dPqhKJ50wIZzg8eetp7q9nAOBk7f&#10;48e7820ljuRlt6P2ePtWGXNzPT0vQQlN8i/+c79aA4vHvDafyU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BPywgAAANwAAAAPAAAAAAAAAAAAAAAAAJgCAABkcnMvZG93&#10;bnJldi54bWxQSwUGAAAAAAQABAD1AAAAhwMAAAAA&#10;" fillcolor="#e0e0e0" stroked="f"/>
                <v:rect id="Rectangle 54" o:spid="_x0000_s1834" style="position:absolute;left:3905;top:14624;width:42056;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R58UA&#10;AADcAAAADwAAAGRycy9kb3ducmV2LnhtbESPQWvCQBSE74X+h+UVvNVNiwabukppkfbioVE8P7LP&#10;JHb3bdhdk7S/3hUKHoeZ+YZZrkdrRE8+tI4VPE0zEMSV0y3XCva7zeMCRIjIGo1jUvBLAdar+7sl&#10;FtoN/E19GWuRIBwKVNDE2BVShqohi2HqOuLkHZ23GJP0tdQehwS3Rj5nWS4ttpwWGuzovaHqpzxb&#10;BX9xVua9P+DnNp+70/BhNvveKDV5GN9eQUQa4y383/7SChazF7ieS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1HnxQAAANwAAAAPAAAAAAAAAAAAAAAAAJgCAABkcnMv&#10;ZG93bnJldi54bWxQSwUGAAAAAAQABAD1AAAAigMAAAAA&#10;" fillcolor="#e2e2e2" stroked="f"/>
                <v:rect id="Rectangle 55" o:spid="_x0000_s1835" style="position:absolute;left:3905;top:15125;width:4205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SKb4A&#10;AADcAAAADwAAAGRycy9kb3ducmV2LnhtbERPy4rCMBTdD/gP4QruxlRRKdUo4oPp1hduL821LTY3&#10;JYla/36yEFweznux6kwjnuR8bVnBaJiAIC6srrlUcD7tf1MQPiBrbCyTgjd5WC17PwvMtH3xgZ7H&#10;UIoYwj5DBVUIbSalLyoy6Ie2JY7czTqDIUJXSu3wFcNNI8dJMpMGa44NFba0qai4Hx9GQVIfyK3/&#10;xpfHdaPPk22a33e3XKlBv1vPQQTqwlf8cedaQTqN8+OZeAT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kEim+AAAA3AAAAA8AAAAAAAAAAAAAAAAAmAIAAGRycy9kb3ducmV2&#10;LnhtbFBLBQYAAAAABAAEAPUAAACDAwAAAAA=&#10;" fillcolor="#e4e4e4" stroked="f"/>
                <v:rect id="Rectangle 56" o:spid="_x0000_s1836" style="position:absolute;left:3905;top:15633;width:4205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fcUA&#10;AADcAAAADwAAAGRycy9kb3ducmV2LnhtbESP0WrCQBRE3wv9h+UW+lY3Sg0xdZUiFnywBrUfcMne&#10;btJm76bZ1cS/7wqCj8PMnGHmy8E24kydrx0rGI8SEMSl0zUbBV/Hj5cMhA/IGhvHpOBCHpaLx4c5&#10;5tr1vKfzIRgRIexzVFCF0OZS+rIii37kWuLofbvOYoiyM1J32Ee4beQkSVJpsea4UGFLq4rK38PJ&#10;KhhMsV//pdvPYt3WBnc/7nXmNko9Pw3vbyACDeEevrU3WkE2HcP1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99xQAAANwAAAAPAAAAAAAAAAAAAAAAAJgCAABkcnMv&#10;ZG93bnJldi54bWxQSwUGAAAAAAQABAD1AAAAigMAAAAA&#10;" fillcolor="#e6e6e6" stroked="f"/>
                <v:rect id="Rectangle 57" o:spid="_x0000_s1837" style="position:absolute;left:3905;top:16141;width:4205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epcIA&#10;AADcAAAADwAAAGRycy9kb3ducmV2LnhtbESP0YrCMBRE34X9h3AXfNO0ropUo6yygvhm7QdcmmtT&#10;trkpTaz1742wsI/DzJxhNrvBNqKnzteOFaTTBARx6XTNlYLiepysQPiArLFxTAqe5GG3/RhtMNPu&#10;wRfq81CJCGGfoQITQptJ6UtDFv3UtcTRu7nOYoiyq6Tu8BHhtpGzJFlKizXHBYMtHQyVv/ndKvgx&#10;BmVZpLavT8V5fv5qDn6fKjX+HL7XIAIN4T/81z5pBavFDN5n4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p6lwgAAANwAAAAPAAAAAAAAAAAAAAAAAJgCAABkcnMvZG93&#10;bnJldi54bWxQSwUGAAAAAAQABAD1AAAAhwMAAAAA&#10;" fillcolor="#e8e8e8" stroked="f"/>
                <v:rect id="Rectangle 58" o:spid="_x0000_s1838" style="position:absolute;left:3905;top:16649;width:42056;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Ab8MA&#10;AADcAAAADwAAAGRycy9kb3ducmV2LnhtbESPQYvCMBSE74L/ITxhb5qqrEg1ihSVPexhrR48Pppn&#10;U2xeShO17q/fLAgeh5n5hlmuO1uLO7W+cqxgPEpAEBdOV1wqOB13wzkIH5A11o5JwZM8rFf93hJT&#10;7R58oHseShEh7FNUYEJoUil9YciiH7mGOHoX11oMUbal1C0+ItzWcpIkM2mx4rhgsKHMUHHNb1aB&#10;P9d7zn+up+TbFL+hy55+azOlPgbdZgEiUBfe4Vf7SyuYf07h/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AAb8MAAADcAAAADwAAAAAAAAAAAAAAAACYAgAAZHJzL2Rv&#10;d25yZXYueG1sUEsFBgAAAAAEAAQA9QAAAIgDAAAAAA==&#10;" fillcolor="#eaeaea" stroked="f"/>
                <v:rect id="Rectangle 59" o:spid="_x0000_s1839" style="position:absolute;left:3905;top:17227;width:4205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YusUA&#10;AADcAAAADwAAAGRycy9kb3ducmV2LnhtbESPwW7CMBBE75X6D9YicQMHRGkSYlBBQpRTW9oPWMVL&#10;kjZeR7Yh6d/XSEg9jmbmjabYDKYVV3K+saxgNk1AEJdWN1wp+PrcT1IQPiBrbC2Tgl/ysFk/PhSY&#10;a9vzB11PoRIRwj5HBXUIXS6lL2sy6Ke2I47e2TqDIUpXSe2wj3DTynmSLKXBhuNCjR3taip/Thej&#10;oD9sn4/D+9EfvvVl68zuzWWZVGo8Gl5WIAIN4T98b79qBenTAm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1i6xQAAANwAAAAPAAAAAAAAAAAAAAAAAJgCAABkcnMv&#10;ZG93bnJldi54bWxQSwUGAAAAAAQABAD1AAAAigMAAAAA&#10;" fillcolor="#ececec" stroked="f"/>
                <v:rect id="Rectangle 60" o:spid="_x0000_s1840" style="position:absolute;left:3905;top:17735;width:42056;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T5sUA&#10;AADcAAAADwAAAGRycy9kb3ducmV2LnhtbESPT2vCQBTE70K/w/IKvenGQkKIrqKFQim9VAX19si+&#10;/DHZt2F31fTbdwsFj8PM/IZZrkfTixs531pWMJ8lIIhLq1uuFRz279MchA/IGnvLpOCHPKxXT5Ml&#10;Ftre+Ztuu1CLCGFfoIImhKGQ0pcNGfQzOxBHr7LOYIjS1VI7vEe46eVrkmTSYMtxocGB3hoqu93V&#10;KDi6vDtXW98lVfp5uppjdvq6ZEq9PI+bBYhAY3iE/9sfWkGep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9PmxQAAANwAAAAPAAAAAAAAAAAAAAAAAJgCAABkcnMv&#10;ZG93bnJldi54bWxQSwUGAAAAAAQABAD1AAAAigMAAAAA&#10;" fillcolor="#eee" stroked="f"/>
                <v:rect id="Rectangle 61" o:spid="_x0000_s1841" style="position:absolute;left:3905;top:18383;width:42056;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muscA&#10;AADcAAAADwAAAGRycy9kb3ducmV2LnhtbESPQWvCQBSE74X+h+UVeim6saBodBUtCIUWQSuIt2f2&#10;JRvNvk2zq0n/vVso9DjMzDfMbNHZStyo8aVjBYN+AoI4c7rkQsH+a90bg/ABWWPlmBT8kIfF/PFh&#10;hql2LW/ptguFiBD2KSowIdSplD4zZNH3XU0cvdw1FkOUTSF1g22E20q+JslIWiw5Lhis6c1Qdtld&#10;rYLVx+FTT9Znc82HL5skP31vjy0q9fzULacgAnXhP/zXftcKxsMR/J6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5ZrrHAAAA3AAAAA8AAAAAAAAAAAAAAAAAmAIAAGRy&#10;cy9kb3ducmV2LnhtbFBLBQYAAAAABAAEAPUAAACMAwAAAAA=&#10;" fillcolor="#f0f0f0" stroked="f"/>
                <v:rect id="Rectangle 62" o:spid="_x0000_s1842" style="position:absolute;left:3905;top:19037;width:42056;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GGcYA&#10;AADcAAAADwAAAGRycy9kb3ducmV2LnhtbESPQWvCQBSE74L/YXlCL6KbFqohdRWRthRaEGOL9PbI&#10;PrPB7NuQ3cb477uC4HGYmW+Yxaq3teio9ZVjBY/TBARx4XTFpYLv/dskBeEDssbaMSm4kIfVcjhY&#10;YKbdmXfU5aEUEcI+QwUmhCaT0heGLPqpa4ijd3StxRBlW0rd4jnCbS2fkmQmLVYcFww2tDFUnPI/&#10;q2AtD7/8lX92P9Zc5EGPT3b7/qrUw6hfv4AI1Id7+Nb+0ArS5zl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GGcYAAADcAAAADwAAAAAAAAAAAAAAAACYAgAAZHJz&#10;L2Rvd25yZXYueG1sUEsFBgAAAAAEAAQA9QAAAIsDAAAAAA==&#10;" fillcolor="#f2f2f2" stroked="f"/>
                <v:rect id="Rectangle 63" o:spid="_x0000_s1843" style="position:absolute;left:3905;top:19761;width:42056;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FBMMA&#10;AADcAAAADwAAAGRycy9kb3ducmV2LnhtbERPXWvCMBR9H/gfwhV8m6kbTtcZpWwIgiDohuDbpbm2&#10;1eamJNG2/948CHs8nO/FqjO1uJPzlWUFk3ECgji3uuJCwd/v+nUOwgdkjbVlUtCTh9Vy8LLAVNuW&#10;93Q/hELEEPYpKihDaFIpfV6SQT+2DXHkztYZDBG6QmqHbQw3tXxLkg9psOLYUGJD3yXl18PNKDj2&#10;1aXNfj7tJlufbufd++zab51So2GXfYEI1IV/8dO90Qrm07g2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BFBMMAAADcAAAADwAAAAAAAAAAAAAAAACYAgAAZHJzL2Rv&#10;d25yZXYueG1sUEsFBgAAAAAEAAQA9QAAAIgDAAAAAA==&#10;" fillcolor="#f4f4f4" stroked="f"/>
                <v:rect id="Rectangle 64" o:spid="_x0000_s1844" style="position:absolute;left:3905;top:20554;width:4205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ztMUA&#10;AADcAAAADwAAAGRycy9kb3ducmV2LnhtbESPQWsCMRSE74L/ITzBi9RsBUW3RikWoaggVQs9PjfP&#10;3aWblyVJ3fXfG0HocZiZb5j5sjWVuJLzpWUFr8MEBHFmdcm5gtNx/TIF4QOyxsoyKbiRh+Wi25lj&#10;qm3DX3Q9hFxECPsUFRQh1KmUPivIoB/amjh6F+sMhihdLrXDJsJNJUdJMpEGS44LBda0Kij7PfwZ&#10;BU2y++DB9jz5Hp/2uVvvN/SzQqX6vfb9DUSgNvyHn+1PrWA6nsH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3O0xQAAANwAAAAPAAAAAAAAAAAAAAAAAJgCAABkcnMv&#10;ZG93bnJldi54bWxQSwUGAAAAAAQABAD1AAAAigMAAAAA&#10;" fillcolor="#f6f6f6" stroked="f"/>
                <v:rect id="Rectangle 65" o:spid="_x0000_s1845" style="position:absolute;left:3905;top:21424;width:4205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DocUA&#10;AADcAAAADwAAAGRycy9kb3ducmV2LnhtbESPTWsCQQyG7wX/wxDBS6mz9SCyOkqVWjyI4Oc53Ul3&#10;F3cyy8xU139vDoUew5v3yZPZonONulGItWcD78MMFHHhbc2lgdNx/TYBFROyxcYzGXhQhMW89zLD&#10;3Po77+l2SKUSCMccDVQptbnWsajIYRz6lliyHx8cJhlDqW3Au8Bdo0dZNtYOa5YLFba0qqi4Hn6d&#10;aOy+lssLfq7Pp+Z7a/F1dA77izGDfvcxBZWoS//Lf+2NNTAZi748IwT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UOhxQAAANwAAAAPAAAAAAAAAAAAAAAAAJgCAABkcnMv&#10;ZG93bnJldi54bWxQSwUGAAAAAAQABAD1AAAAigMAAAAA&#10;" fillcolor="#f8f8f8" stroked="f"/>
                <v:rect id="Rectangle 66" o:spid="_x0000_s1846" style="position:absolute;left:3905;top:22440;width:42056;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XtMcA&#10;AADcAAAADwAAAGRycy9kb3ducmV2LnhtbESP3WrCQBSE7wt9h+UUvJG60QsbU1cRf6At9KLRBzhk&#10;j0kwe3bNrib16d2C0MthZr5h5sveNOJKra8tKxiPEhDEhdU1lwoO+91rCsIHZI2NZVLwSx6Wi+en&#10;OWbadvxD1zyUIkLYZ6igCsFlUvqiIoN+ZB1x9I62NRiibEupW+wi3DRykiRTabDmuFCho3VFxSm/&#10;GAXnfHvY3IZvffdVz1yYfX/u05VTavDSr95BBOrDf/jR/tAK0ukY/s7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117THAAAA3AAAAA8AAAAAAAAAAAAAAAAAmAIAAGRy&#10;cy9kb3ducmV2LnhtbFBLBQYAAAAABAAEAPUAAACMAwAAAAA=&#10;" fillcolor="#fafafa" stroked="f"/>
                <v:rect id="Rectangle 67" o:spid="_x0000_s1847" style="position:absolute;left:3905;top:23742;width:4205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9osAA&#10;AADcAAAADwAAAGRycy9kb3ducmV2LnhtbESPzQrCMBCE74LvEFbwIprqoZRqFBEF8eTfAyzN2hab&#10;TWmitj69EQSPw8x8wyxWranEkxpXWlYwnUQgiDOrS84VXC+7cQLCeWSNlWVS0JGD1bLfW2Cq7YtP&#10;9Dz7XAQIuxQVFN7XqZQuK8igm9iaOHg32xj0QTa51A2+AtxUchZFsTRYclgosKZNQdn9/DAK2rWl&#10;rouT0eiQHDV22+0mf9+VGg7a9RyEp9b/w7/2XitI4hl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i9osAAAADcAAAADwAAAAAAAAAAAAAAAACYAgAAZHJzL2Rvd25y&#10;ZXYueG1sUEsFBgAAAAAEAAQA9QAAAIUDAAAAAA==&#10;" fillcolor="#fcfcfc" stroked="f"/>
                <v:rect id="Rectangle 68" o:spid="_x0000_s1848" style="position:absolute;left:3905;top:25476;width:420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NScQA&#10;AADcAAAADwAAAGRycy9kb3ducmV2LnhtbESPT4vCMBTE7wt+h/AEb2ui7hatRhFBEHb34B/w+mie&#10;bbF5qU3U+u03guBxmJnfMLNFaytxo8aXjjUM+goEceZMybmGw379OQbhA7LByjFpeJCHxbzzMcPU&#10;uDtv6bYLuYgQ9ilqKEKoUyl9VpBF33c1cfROrrEYomxyaRq8R7it5FCpRFosOS4UWNOqoOy8u1oN&#10;mHyZy99p9Lv/uSY4yVu1/j4qrXvddjkFEagN7/CrvTEaxsk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6jUnEAAAA3AAAAA8AAAAAAAAAAAAAAAAAmAIAAGRycy9k&#10;b3ducmV2LnhtbFBLBQYAAAAABAAEAPUAAACJAwAAAAA=&#10;" stroked="f"/>
                <v:rect id="Rectangle 69" o:spid="_x0000_s1849" style="position:absolute;left:3905;top:1809;width:42056;height:25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uH8UA&#10;AADcAAAADwAAAGRycy9kb3ducmV2LnhtbESPQWvCQBSE7wX/w/IEL8VslCKSZpUiiEEK0lg9P7Kv&#10;SWj2bcyuSfz33UKhx2FmvmHS7Wga0VPnassKFlEMgriwuuZSwed5P1+DcB5ZY2OZFDzIwXYzeUox&#10;0XbgD+pzX4oAYZeggsr7NpHSFRUZdJFtiYP3ZTuDPsiulLrDIcBNI5dxvJIGaw4LFba0q6j4zu9G&#10;wVCc+uv5/SBPz9fM8i277fLLUanZdHx7BeFp9P/hv3amFaxXL/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S4fxQAAANwAAAAPAAAAAAAAAAAAAAAAAJgCAABkcnMv&#10;ZG93bnJldi54bWxQSwUGAAAAAAQABAD1AAAAigMAAAAA&#10;" filled="f" stroked="f"/>
                <v:line id="Line 70" o:spid="_x0000_s1850" style="position:absolute;visibility:visible;mso-wrap-style:square" from="3905,26130" to="45961,2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4WV8MAAADcAAAADwAAAGRycy9kb3ducmV2LnhtbESPQWsCMRSE74X+h/AK3mq2BRfZGkWq&#10;hR68uBXPz83rZnHzsiSpRn+9EYQeh5n5hpktku3FiXzoHCt4GxcgiBunO24V7H6+XqcgQkTW2Dsm&#10;BRcKsJg/P82w0u7MWzrVsRUZwqFCBSbGoZIyNIYshrEbiLP367zFmKVvpfZ4znDby/eiKKXFjvOC&#10;wYE+DTXH+s8qOGx0MpNU+/ZyWJVbXa/311goNXpJyw8QkVL8Dz/a31rBtJzA/Uw+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eFlfDAAAA3AAAAA8AAAAAAAAAAAAA&#10;AAAAoQIAAGRycy9kb3ducmV2LnhtbFBLBQYAAAAABAAEAPkAAACRAwAAAAA=&#10;" strokecolor="gray" strokeweight="0"/>
                <v:line id="Line 71" o:spid="_x0000_s1851" style="position:absolute;visibility:visible;mso-wrap-style:square" from="3905,25260" to="45961,2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yIIMMAAADcAAAADwAAAGRycy9kb3ducmV2LnhtbESPQWsCMRSE7wX/Q3hCbzVrwUVWo5Ra&#10;wYMXt+L5uXndLN28LEnU2F9vCoUeh5n5hlmuk+3FlXzoHCuYTgoQxI3THbcKjp/blzmIEJE19o5J&#10;wZ0CrFejpyVW2t34QNc6tiJDOFSowMQ4VFKGxpDFMHEDcfa+nLcYs/St1B5vGW57+VoUpbTYcV4w&#10;ONC7oea7vlgF571OZpZq397Pm/Kg64/TTyyUeh6ntwWISCn+h//aO61gXpbweyYf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MiCDDAAAA3AAAAA8AAAAAAAAAAAAA&#10;AAAAoQIAAGRycy9kb3ducmV2LnhtbFBLBQYAAAAABAAEAPkAAACRAwAAAAA=&#10;" strokecolor="gray" strokeweight="0"/>
                <v:line id="Line 72" o:spid="_x0000_s1852" style="position:absolute;visibility:visible;mso-wrap-style:square" from="3905,24612" to="45961,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tu8QAAADcAAAADwAAAGRycy9kb3ducmV2LnhtbESPT2sCMRTE7wW/Q3iCt5q14Fa2RhH/&#10;gIde3Jaen5vXzdLNy5KkGv30TaHQ4zAzv2GW62R7cSEfOscKZtMCBHHjdMetgve3w+MCRIjIGnvH&#10;pOBGAdar0cMSK+2ufKJLHVuRIRwqVGBiHCopQ2PIYpi6gTh7n85bjFn6VmqP1wy3vXwqilJa7Dgv&#10;GBxoa6j5qr+tgvOrTmaeat/ezrvypOv9xz0WSk3GafMCIlKK/+G/9lErWJTP8HsmH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C27xAAAANwAAAAPAAAAAAAAAAAA&#10;AAAAAKECAABkcnMvZG93bnJldi54bWxQSwUGAAAAAAQABAD5AAAAkgMAAAAA&#10;" strokecolor="gray" strokeweight="0"/>
                <v:line id="Line 73" o:spid="_x0000_s1853" style="position:absolute;visibility:visible;mso-wrap-style:square" from="3905,24104" to="45961,2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5ycAAAADcAAAADwAAAGRycy9kb3ducmV2LnhtbERPy2oCMRTdF/yHcIXuasZCBxmNIj7A&#10;hRunpevr5DoZnNwMSarRr28WhS4P571YJduLG/nQOVYwnRQgiBunO24VfH3u32YgQkTW2DsmBQ8K&#10;sFqOXhZYaXfnE93q2IocwqFCBSbGoZIyNIYshokbiDN3cd5izNC3Unu853Dby/eiKKXFjnODwYE2&#10;hppr/WMVnI86mY9U+/Zx3pYnXe++n7FQ6nWc1nMQkVL8F/+5D1rBrMxr85l8BOT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fucnAAAAA3AAAAA8AAAAAAAAAAAAAAAAA&#10;oQIAAGRycy9kb3ducmV2LnhtbFBLBQYAAAAABAAEAPkAAACOAwAAAAA=&#10;" strokecolor="gray" strokeweight="0"/>
                <v:line id="Line 74" o:spid="_x0000_s1854" style="position:absolute;visibility:visible;mso-wrap-style:square" from="3905,23666" to="45961,2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McUsQAAADcAAAADwAAAGRycy9kb3ducmV2LnhtbESPQWsCMRSE7wX/Q3hCbzVrwUW3Rim2&#10;Qg9e3BbPz83rZunmZUlSjf56IxR6HGbmG2a5TrYXJ/Khc6xgOilAEDdOd9wq+PrcPs1BhIissXdM&#10;Ci4UYL0aPSyx0u7MezrVsRUZwqFCBSbGoZIyNIYshokbiLP37bzFmKVvpfZ4znDby+eiKKXFjvOC&#10;wYE2hpqf+tcqOO50MrNU+/ZyfCv3un4/XGOh1OM4vb6AiJTif/iv/aEVzMsF3M/k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xxSxAAAANwAAAAPAAAAAAAAAAAA&#10;AAAAAKECAABkcnMvZG93bnJldi54bWxQSwUGAAAAAAQABAD5AAAAkgMAAAAA&#10;" strokecolor="gray" strokeweight="0"/>
                <v:line id="Line 75" o:spid="_x0000_s1855" style="position:absolute;visibility:visible;mso-wrap-style:square" from="3905,23304" to="45961,2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jEsAAAADcAAAADwAAAGRycy9kb3ducmV2LnhtbERPTWsCMRC9F/wPYYTeataCVlajiFXo&#10;oRdX8Txuxs3iZrIkUWN/fXMo9Ph434tVsp24kw+tYwXjUQGCuHa65UbB8bB7m4EIEVlj55gUPCnA&#10;ajl4WWCp3YP3dK9iI3IIhxIVmBj7UspQG7IYRq4nztzFeYsxQ99I7fGRw20n34tiKi22nBsM9rQx&#10;VF+rm1Vw/tbJTFLlm+f5c7rX1fb0EwulXodpPQcRKcV/8Z/7SyuYfeT5+Uw+An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wIxLAAAAA3AAAAA8AAAAAAAAAAAAAAAAA&#10;oQIAAGRycy9kb3ducmV2LnhtbFBLBQYAAAAABAAEAPkAAACOAwAAAAA=&#10;" strokecolor="gray" strokeweight="0"/>
                <v:line id="Line 76" o:spid="_x0000_s1856" style="position:absolute;visibility:visible;mso-wrap-style:square" from="3905,23018" to="45961,2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GicQAAADcAAAADwAAAGRycy9kb3ducmV2LnhtbESPQWsCMRSE7wX/Q3hCbzVroXZZjSLa&#10;Qg9eXEvPz81zs7h5WZJUY3+9KRR6HGbmG2axSrYXF/Khc6xgOilAEDdOd9wq+Dy8P5UgQkTW2Dsm&#10;BTcKsFqOHhZYaXflPV3q2IoM4VChAhPjUEkZGkMWw8QNxNk7OW8xZulbqT1eM9z28rkoZtJix3nB&#10;4EAbQ825/rYKjjudzEuqfXs7bmd7Xb99/cRCqcdxWs9BRErxP/zX/tAKytcp/J7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aJxAAAANwAAAAPAAAAAAAAAAAA&#10;AAAAAKECAABkcnMvZG93bnJldi54bWxQSwUGAAAAAAQABAD5AAAAkgMAAAAA&#10;" strokecolor="gray" strokeweight="0"/>
                <v:line id="Line 77" o:spid="_x0000_s1857" style="position:absolute;visibility:visible;mso-wrap-style:square" from="3905,22802" to="45961,2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Y/sQAAADcAAAADwAAAGRycy9kb3ducmV2LnhtbESPT2sCMRTE74V+h/CE3mpWoXZZjSL9&#10;Az14cRXPz81zs7h5WZJUYz+9KRR6HGbmN8xilWwvLuRD51jBZFyAIG6c7rhVsN99PpcgQkTW2Dsm&#10;BTcKsFo+Piyw0u7KW7rUsRUZwqFCBSbGoZIyNIYshrEbiLN3ct5izNK3Unu8Zrjt5bQoZtJix3nB&#10;4EBvhppz/W0VHDc6mZdU+/Z2fJ9tdf1x+ImFUk+jtJ6DiJTif/iv/aUVlK9T+D2Tj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j+xAAAANwAAAAPAAAAAAAAAAAA&#10;AAAAAKECAABkcnMvZG93bnJldi54bWxQSwUGAAAAAAQABAD5AAAAkgMAAAAA&#10;" strokecolor="gray" strokeweight="0"/>
                <v:line id="Line 78" o:spid="_x0000_s1858" style="position:absolute;visibility:visible;mso-wrap-style:square" from="3905,20993" to="45961,2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K9ZcQAAADcAAAADwAAAGRycy9kb3ducmV2LnhtbESPQWsCMRSE7wX/Q3hCbzVrS1W2RhGr&#10;0EMvrqXn5+Z1s7h5WZKo0V/fFAoeh5n5hpkvk+3EmXxoHSsYjwoQxLXTLTcKvvbbpxmIEJE1do5J&#10;wZUCLBeDhzmW2l14R+cqNiJDOJSowMTYl1KG2pDFMHI9cfZ+nLcYs/SN1B4vGW47+VwUE2mx5bxg&#10;sKe1ofpYnayCw6dO5jVVvrke3ic7XW2+b7FQ6nGYVm8gIqV4D/+3P7SC2fQF/s7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Yr1lxAAAANwAAAAPAAAAAAAAAAAA&#10;AAAAAKECAABkcnMvZG93bnJldi54bWxQSwUGAAAAAAQABAD5AAAAkgMAAAAA&#10;" strokecolor="gray" strokeweight="0"/>
                <v:line id="Line 79" o:spid="_x0000_s1859" style="position:absolute;visibility:visible;mso-wrap-style:square" from="3905,20046" to="45961,20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lEcQAAADcAAAADwAAAGRycy9kb3ducmV2LnhtbESPQWsCMRSE7wX/Q3hCbzVraVW2RhGr&#10;0EMvrqXn5+Z1s7h5WZKo0V/fFAoeh5n5hpkvk+3EmXxoHSsYjwoQxLXTLTcKvvbbpxmIEJE1do5J&#10;wZUCLBeDhzmW2l14R+cqNiJDOJSowMTYl1KG2pDFMHI9cfZ+nLcYs/SN1B4vGW47+VwUE2mx5bxg&#10;sKe1ofpYnayCw6dO5jVVvrke3ic7XW2+b7FQ6nGYVm8gIqV4D/+3P7SC2fQF/s7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iyURxAAAANwAAAAPAAAAAAAAAAAA&#10;AAAAAKECAABkcnMvZG93bnJldi54bWxQSwUGAAAAAAQABAD5AAAAkgMAAAAA&#10;" strokecolor="gray" strokeweight="0"/>
                <v:line id="Line 80" o:spid="_x0000_s1860" style="position:absolute;visibility:visible;mso-wrap-style:square" from="3905,19399" to="45961,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AisMAAADcAAAADwAAAGRycy9kb3ducmV2LnhtbESPQWsCMRSE74X+h/AEbzWroJWtUUpV&#10;8NCLq3h+bl43SzcvSxI1+uubQqHHYWa+YRarZDtxJR9axwrGowIEce10y42C42H7MgcRIrLGzjEp&#10;uFOA1fL5aYGldjfe07WKjcgQDiUqMDH2pZShNmQxjFxPnL0v5y3GLH0jtcdbhttOTopiJi22nBcM&#10;9vRhqP6uLlbB+VMnM02Vb+7n9Wyvq83pEQulhoP0/gYiUor/4b/2TiuYv07h90w+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HgIrDAAAA3AAAAA8AAAAAAAAAAAAA&#10;AAAAoQIAAGRycy9kb3ducmV2LnhtbFBLBQYAAAAABAAEAPkAAACRAwAAAAA=&#10;" strokecolor="gray" strokeweight="0"/>
                <v:line id="Line 81" o:spid="_x0000_s1861" style="position:absolute;visibility:visible;mso-wrap-style:square" from="3905,18891" to="45961,1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Ue/cQAAADcAAAADwAAAGRycy9kb3ducmV2LnhtbESPT2sCMRTE7wW/Q3iCt5q14Fa2RhH/&#10;gIde3Jaen5vXzdLNy5KkGv30TaHQ4zAzv2GW62R7cSEfOscKZtMCBHHjdMetgve3w+MCRIjIGnvH&#10;pOBGAdar0cMSK+2ufKJLHVuRIRwqVGBiHCopQ2PIYpi6gTh7n85bjFn6VmqP1wy3vXwqilJa7Dgv&#10;GBxoa6j5qr+tgvOrTmaeat/ezrvypOv9xz0WSk3GafMCIlKK/+G/9lErWDyX8HsmH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R79xAAAANwAAAAPAAAAAAAAAAAA&#10;AAAAAKECAABkcnMvZG93bnJldi54bWxQSwUGAAAAAAQABAD5AAAAkgMAAAAA&#10;" strokecolor="gray" strokeweight="0"/>
                <v:line id="Line 82" o:spid="_x0000_s1862" style="position:absolute;visibility:visible;mso-wrap-style:square" from="3905,18529" to="45961,18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7ZsMAAADcAAAADwAAAGRycy9kb3ducmV2LnhtbESPT2sCMRTE70K/Q3hCb5q1UJXVKNI/&#10;0IMXV/H83Dw3i5uXJUk19tM3QqHHYWZ+wyzXyXbiSj60jhVMxgUI4trplhsFh/3naA4iRGSNnWNS&#10;cKcA69XTYImldjfe0bWKjcgQDiUqMDH2pZShNmQxjF1PnL2z8xZjlr6R2uMtw20nX4piKi22nBcM&#10;9vRmqL5U31bBaauTeU2Vb+6n9+lOVx/Hn1go9TxMmwWISCn+h//aX1rBfDaDx5l8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Zu2bDAAAA3AAAAA8AAAAAAAAAAAAA&#10;AAAAoQIAAGRycy9kb3ducmV2LnhtbFBLBQYAAAAABAAEAPkAAACRAwAAAAA=&#10;" strokecolor="gray" strokeweight="0"/>
                <v:line id="Line 83" o:spid="_x0000_s1863" style="position:absolute;visibility:visible;mso-wrap-style:square" from="3905,18167" to="45961,1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vFMAAAADcAAAADwAAAGRycy9kb3ducmV2LnhtbERPTWsCMRC9F/wPYYTeataCVlajiFXo&#10;oRdX8Txuxs3iZrIkUWN/fXMo9Ph434tVsp24kw+tYwXjUQGCuHa65UbB8bB7m4EIEVlj55gUPCnA&#10;ajl4WWCp3YP3dK9iI3IIhxIVmBj7UspQG7IYRq4nztzFeYsxQ99I7fGRw20n34tiKi22nBsM9rQx&#10;VF+rm1Vw/tbJTFLlm+f5c7rX1fb0EwulXodpPQcRKcV/8Z/7SyuYfeS1+Uw+An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GLxTAAAAA3AAAAA8AAAAAAAAAAAAAAAAA&#10;oQIAAGRycy9kb3ducmV2LnhtbFBLBQYAAAAABAAEAPkAAACOAwAAAAA=&#10;" strokecolor="gray" strokeweight="0"/>
                <v:line id="Line 84" o:spid="_x0000_s1864" style="position:absolute;visibility:visible;mso-wrap-style:square" from="3905,17875" to="45961,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Kj8QAAADcAAAADwAAAGRycy9kb3ducmV2LnhtbESPQWsCMRSE70L/Q3gFb5qtoLVbo4hW&#10;6MGL29Lzc/O6Wbp5WZJUo7++EQoeh5n5hlmsku3EiXxoHSt4GhcgiGunW24UfH7sRnMQISJr7ByT&#10;ggsFWC0fBgsstTvzgU5VbESGcChRgYmxL6UMtSGLYex64ux9O28xZukbqT2eM9x2clIUM2mx5bxg&#10;sKeNofqn+rUKjnudzDRVvrkct7ODrt6+rrFQaviY1q8gIqV4D/+337WC+fML3M7k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oqPxAAAANwAAAAPAAAAAAAAAAAA&#10;AAAAAKECAABkcnMvZG93bnJldi54bWxQSwUGAAAAAAQABAD5AAAAkgMAAAAA&#10;" strokecolor="gray" strokeweight="0"/>
                <v:line id="Line 85" o:spid="_x0000_s1865" style="position:absolute;visibility:visible;mso-wrap-style:square" from="3905,17589" to="45961,1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VTNcAAAADcAAAADwAAAGRycy9kb3ducmV2LnhtbERPy2oCMRTdF/yHcIXuasZCZRiNIj7A&#10;hRunpevr5DoZnNwMSarRr28WhS4P571YJduLG/nQOVYwnRQgiBunO24VfH3u30oQISJr7B2TggcF&#10;WC1HLwustLvziW51bEUO4VChAhPjUEkZGkMWw8QNxJm7OG8xZuhbqT3ec7jt5XtRzKTFjnODwYE2&#10;hppr/WMVnI86mY9U+/Zx3s5Out59P2Oh1Os4recgIqX4L/5zH7SCsszz85l8BOT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lUzXAAAAA3AAAAA8AAAAAAAAAAAAAAAAA&#10;oQIAAGRycy9kb3ducmV2LnhtbFBLBQYAAAAABAAEAPkAAACOAwAAAAA=&#10;" strokecolor="gray" strokeweight="0"/>
                <v:line id="Line 86" o:spid="_x0000_s1866" style="position:absolute;visibility:visible;mso-wrap-style:square" from="3905,15779" to="45961,1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2rsMAAADcAAAADwAAAGRycy9kb3ducmV2LnhtbESPQWsCMRSE7wX/Q3hCbzWroCxboxS1&#10;4MGLa+n5uXndLN28LEmqsb/eFAoeh5n5hlmuk+3FhXzoHCuYTgoQxI3THbcKPk7vLyWIEJE19o5J&#10;wY0CrFejpyVW2l35SJc6tiJDOFSowMQ4VFKGxpDFMHEDcfa+nLcYs/St1B6vGW57OSuKhbTYcV4w&#10;ONDGUPNd/1gF54NOZp5q397O28VR17vP31go9TxOb68gIqX4CP+391pBWU7h70w+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p9q7DAAAA3AAAAA8AAAAAAAAAAAAA&#10;AAAAoQIAAGRycy9kb3ducmV2LnhtbFBLBQYAAAAABAAEAPkAAACRAwAAAAA=&#10;" strokecolor="gray" strokeweight="0"/>
                <v:line id="Line 87" o:spid="_x0000_s1867" style="position:absolute;visibility:visible;mso-wrap-style:square" from="3905,14909" to="45961,1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o2cMAAADcAAAADwAAAGRycy9kb3ducmV2LnhtbESPQWsCMRSE7wX/Q3iCt5pVUJatUYpa&#10;8ODFben5uXndLN28LEmq0V9vCoUeh5n5hlltku3FhXzoHCuYTQsQxI3THbcKPt7fnksQISJr7B2T&#10;ghsF2KxHTyustLvyiS51bEWGcKhQgYlxqKQMjSGLYeoG4ux9OW8xZulbqT1eM9z2cl4US2mx47xg&#10;cKCtoea7/rEKzkedzCLVvr2dd8uTrvef91goNRmn1xcQkVL8D/+1D1pBWc7h90w+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7aNnDAAAA3AAAAA8AAAAAAAAAAAAA&#10;AAAAoQIAAGRycy9kb3ducmV2LnhtbFBLBQYAAAAABAAEAPkAAACRAwAAAAA=&#10;" strokecolor="gray" strokeweight="0"/>
                <v:line id="Line 88" o:spid="_x0000_s1868" style="position:absolute;visibility:visible;mso-wrap-style:square" from="3905,14262" to="45961,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NQsQAAADcAAAADwAAAGRycy9kb3ducmV2LnhtbESPT2sCMRTE74V+h/AKvdWsFmXZGkX8&#10;Ax56cVt6fm5eN0s3L0sSNfrpG6HQ4zAzv2Hmy2R7cSYfOscKxqMCBHHjdMetgs+P3UsJIkRkjb1j&#10;UnClAMvF48McK+0ufKBzHVuRIRwqVGBiHCopQ2PIYhi5gTh7385bjFn6VmqPlwy3vZwUxUxa7Dgv&#10;GBxobaj5qU9WwfFdJzNNtW+vx83soOvt1y0WSj0/pdUbiEgp/of/2nutoCxf4X4mHw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81CxAAAANwAAAAPAAAAAAAAAAAA&#10;AAAAAKECAABkcnMvZG93bnJldi54bWxQSwUGAAAAAAQABAD5AAAAkgMAAAAA&#10;" strokecolor="gray" strokeweight="0"/>
                <v:line id="Line 89" o:spid="_x0000_s1869" style="position:absolute;visibility:visible;mso-wrap-style:square" from="3905,13754" to="45961,1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5VNsQAAADcAAAADwAAAGRycy9kb3ducmV2LnhtbESPT2sCMRTE74V+h/AKvdWsUmXZGkX8&#10;Ax56cVt6fm5eN0s3L0sSNfrpG6HQ4zAzv2Hmy2R7cSYfOscKxqMCBHHjdMetgs+P3UsJIkRkjb1j&#10;UnClAMvF48McK+0ufKBzHVuRIRwqVGBiHCopQ2PIYhi5gTh7385bjFn6VmqPlwy3vZwUxUxa7Dgv&#10;GBxobaj5qU9WwfFdJzNNtW+vx83soOvt1y0WSj0/pdUbiEgp/of/2nutoCxf4X4mHw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lU2xAAAANwAAAAPAAAAAAAAAAAA&#10;AAAAAKECAABkcnMvZG93bnJldi54bWxQSwUGAAAAAAQABAD5AAAAkgMAAAAA&#10;" strokecolor="gray" strokeweight="0"/>
                <v:line id="Line 90" o:spid="_x0000_s1870" style="position:absolute;visibility:visible;mso-wrap-style:square" from="3905,13315" to="45961,1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LwrcMAAADcAAAADwAAAGRycy9kb3ducmV2LnhtbESPQWsCMRSE74X+h/AK3mq2BWXZGkWq&#10;hR68uBXPz83rZnHzsiSpRn+9EYQeh5n5hpktku3FiXzoHCt4GxcgiBunO24V7H6+XksQISJr7B2T&#10;ggsFWMyfn2ZYaXfmLZ3q2IoM4VChAhPjUEkZGkMWw9gNxNn7dd5izNK3Uns8Z7jt5XtRTKXFjvOC&#10;wYE+DTXH+s8qOGx0MpNU+/ZyWE23ul7vr7FQavSSlh8gIqX4H360v7WCspzA/Uw+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S8K3DAAAA3AAAAA8AAAAAAAAAAAAA&#10;AAAAoQIAAGRycy9kb3ducmV2LnhtbFBLBQYAAAAABAAEAPkAAACRAwAAAAA=&#10;" strokecolor="gray" strokeweight="0"/>
                <v:line id="Line 91" o:spid="_x0000_s1871" style="position:absolute;visibility:visible;mso-wrap-style:square" from="3905,12954" to="45961,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u2sQAAADcAAAADwAAAGRycy9kb3ducmV2LnhtbESPQWsCMRSE74X+h/AKvdVsCy7L1ihi&#10;K3joxVV6fm5eN0s3L0sSNfbXN4LgcZiZb5jZItlBnMiH3rGC10kBgrh1uudOwX63fqlAhIiscXBM&#10;Ci4UYDF/fJhhrd2Zt3RqYicyhEONCkyMYy1laA1ZDBM3Emfvx3mLMUvfSe3xnOF2kG9FUUqLPecF&#10;gyOtDLW/zdEqOHzpZKap8d3l8FFudfP5/RcLpZ6f0vIdRKQU7+Fbe6MVVFUJ1zP5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G7axAAAANwAAAAPAAAAAAAAAAAA&#10;AAAAAKECAABkcnMvZG93bnJldi54bWxQSwUGAAAAAAQABAD5AAAAkgMAAAAA&#10;" strokecolor="gray" strokeweight="0"/>
                <v:line id="Line 92" o:spid="_x0000_s1872" style="position:absolute;visibility:visible;mso-wrap-style:square" from="3905,12668" to="45961,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zLQcQAAADcAAAADwAAAGRycy9kb3ducmV2LnhtbESPT2sCMRTE74V+h/AKvdWsheqyNYr4&#10;B3roxVV6fm5eN0s3L0uSauynbwTB4zAzv2Fmi2R7cSIfOscKxqMCBHHjdMetgsN++1KCCBFZY++Y&#10;FFwowGL++DDDSrsz7+hUx1ZkCIcKFZgYh0rK0BiyGEZuIM7et/MWY5a+ldrjOcNtL1+LYiItdpwX&#10;DA60MtT81L9WwfFTJ/OWat9ejuvJTtebr79YKPX8lJbvICKleA/f2h9aQVlO4XomHw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jMtBxAAAANwAAAAPAAAAAAAAAAAA&#10;AAAAAKECAABkcnMvZG93bnJldi54bWxQSwUGAAAAAAQABAD5AAAAkgMAAAAA&#10;" strokecolor="gray" strokeweight="0"/>
                <v:line id="Line 93" o:spid="_x0000_s1873" style="position:absolute;visibility:visible;mso-wrap-style:square" from="3905,12376" to="45961,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fM8AAAADcAAAADwAAAGRycy9kb3ducmV2LnhtbERPy2oCMRTdF/yHcIXuasZCZRiNIj7A&#10;hRunpevr5DoZnNwMSarRr28WhS4P571YJduLG/nQOVYwnRQgiBunO24VfH3u30oQISJr7B2TggcF&#10;WC1HLwustLvziW51bEUO4VChAhPjUEkZGkMWw8QNxJm7OG8xZuhbqT3ec7jt5XtRzKTFjnODwYE2&#10;hppr/WMVnI86mY9U+/Zx3s5Out59P2Oh1Os4recgIqX4L/5zH7SCssxr85l8BOT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TXzPAAAAA3AAAAA8AAAAAAAAAAAAAAAAA&#10;oQIAAGRycy9kb3ducmV2LnhtbFBLBQYAAAAABAAEAPkAAACOAwAAAAA=&#10;" strokecolor="gray" strokeweight="0"/>
                <v:line id="Line 94" o:spid="_x0000_s1874" style="position:absolute;visibility:visible;mso-wrap-style:square" from="3905,10642" to="45961,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6qMQAAADcAAAADwAAAGRycy9kb3ducmV2LnhtbESPT2sCMRTE7wW/Q3iF3mq2grLdGqX4&#10;B3rw4rb0/Ny8bpZuXpYkauynbwTB4zAzv2Hmy2R7cSIfOscKXsYFCOLG6Y5bBV+f2+cSRIjIGnvH&#10;pOBCAZaL0cMcK+3OvKdTHVuRIRwqVGBiHCopQ2PIYhi7gTh7P85bjFn6VmqP5wy3vZwUxUxa7Dgv&#10;GBxoZaj5rY9WwWGnk5mm2reXw3q21/Xm+y8WSj09pvc3EJFSvIdv7Q+toCxf4XomH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qoxAAAANwAAAAPAAAAAAAAAAAA&#10;AAAAAKECAABkcnMvZG93bnJldi54bWxQSwUGAAAAAAQABAD5AAAAkgMAAAAA&#10;" strokecolor="gray" strokeweight="0"/>
                <v:line id="Line 95" o:spid="_x0000_s1875" style="position:absolute;visibility:visible;mso-wrap-style:square" from="3905,9696" to="45961,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zF6MAAAADcAAAADwAAAGRycy9kb3ducmV2LnhtbERPTWsCMRC9F/wPYQRvNWtB0dUooi30&#10;0IureB4342ZxM1mSVGN/fXMo9Ph436tNsp24kw+tYwWTcQGCuHa65UbB6fjxOgcRIrLGzjEpeFKA&#10;zXrwssJSuwcf6F7FRuQQDiUqMDH2pZShNmQxjF1PnLmr8xZjhr6R2uMjh9tOvhXFTFpsOTcY7Gln&#10;qL5V31bB5UsnM02Vb56X/eygq/fzTyyUGg3TdgkiUor/4j/3p1YwX+T5+Uw+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8xejAAAAA3AAAAA8AAAAAAAAAAAAAAAAA&#10;oQIAAGRycy9kb3ducmV2LnhtbFBLBQYAAAAABAAEAPkAAACOAwAAAAA=&#10;" strokecolor="gray" strokeweight="0"/>
                <v:line id="Line 96" o:spid="_x0000_s1876" style="position:absolute;visibility:visible;mso-wrap-style:square" from="3905,9048" to="4596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Bgc8MAAADcAAAADwAAAGRycy9kb3ducmV2LnhtbESPQWsCMRSE74L/IbyCN81aqOjWKMW2&#10;4MGLq/T83Lxulm5eliTV6K83QqHHYWa+YZbrZDtxJh9axwqmkwIEce10y42C4+FzPAcRIrLGzjEp&#10;uFKA9Wo4WGKp3YX3dK5iIzKEQ4kKTIx9KWWoDVkME9cTZ+/beYsxS99I7fGS4baTz0UxkxZbzgsG&#10;e9oYqn+qX6vgtNPJvKTKN9fT+2yvq4+vWyyUGj2lt1cQkVL8D/+1t1rBfDGFx5l8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wYHPDAAAA3AAAAA8AAAAAAAAAAAAA&#10;AAAAoQIAAGRycy9kb3ducmV2LnhtbFBLBQYAAAAABAAEAPkAAACRAwAAAAA=&#10;" strokecolor="gray" strokeweight="0"/>
                <v:line id="Line 97" o:spid="_x0000_s1877" style="position:absolute;visibility:visible;mso-wrap-style:square" from="3905,8540" to="45961,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BMMAAADcAAAADwAAAGRycy9kb3ducmV2LnhtbESPQWsCMRSE7wX/Q3iCt5qtoNitUUqr&#10;4MGLa+n5uXndLN28LEnU6K83QqHHYWa+YRarZDtxJh9axwpexgUI4trplhsFX4fN8xxEiMgaO8ek&#10;4EoBVsvB0wJL7S68p3MVG5EhHEpUYGLsSylDbchiGLueOHs/zluMWfpGao+XDLednBTFTFpsOS8Y&#10;7OnDUP1bnayC404nM02Vb67Hz9leV+vvWyyUGg3T+xuISCn+h//aW61g/jqBx5l8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i/gTDAAAA3AAAAA8AAAAAAAAAAAAA&#10;AAAAoQIAAGRycy9kb3ducmV2LnhtbFBLBQYAAAAABAAEAPkAAACRAwAAAAA=&#10;" strokecolor="gray" strokeweight="0"/>
                <v:line id="Line 98" o:spid="_x0000_s1878" style="position:absolute;visibility:visible;mso-wrap-style:square" from="3905,8108" to="45961,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5bn8QAAADcAAAADwAAAGRycy9kb3ducmV2LnhtbESPQWsCMRSE70L/Q3gFb5qtUrFbo4hW&#10;6KEXt6Xn5+Z1s3TzsiSpRn99Iwgeh5n5hlmsku3EkXxoHSt4GhcgiGunW24UfH3uRnMQISJr7ByT&#10;gjMFWC0fBgsstTvxno5VbESGcChRgYmxL6UMtSGLYex64uz9OG8xZukbqT2eMtx2clIUM2mx5bxg&#10;sKeNofq3+rMKDh86medU+eZ82M72unr7vsRCqeFjWr+CiJTiPXxrv2sF85cpXM/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lufxAAAANwAAAAPAAAAAAAAAAAA&#10;AAAAAKECAABkcnMvZG93bnJldi54bWxQSwUGAAAAAAQABAD5AAAAkgMAAAAA&#10;" strokecolor="gray" strokeweight="0"/>
                <v:line id="Line 99" o:spid="_x0000_s1879" style="position:absolute;visibility:visible;mso-wrap-style:square" from="3905,7816" to="4596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D68QAAADcAAAADwAAAGRycy9kb3ducmV2LnhtbESPQWsCMRSE70L/Q3gFb5qtWLFbo4hW&#10;6KEXt6Xn5+Z1s3TzsiSpRn99Iwgeh5n5hlmsku3EkXxoHSt4GhcgiGunW24UfH3uRnMQISJr7ByT&#10;gjMFWC0fBgsstTvxno5VbESGcChRgYmxL6UMtSGLYex64uz9OG8xZukbqT2eMtx2clIUM2mx5bxg&#10;sKeNofq3+rMKDh86medU+eZ82M72unr7vsRCqeFjWr+CiJTiPXxrv2sF85cpXM/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8PrxAAAANwAAAAPAAAAAAAAAAAA&#10;AAAAAKECAABkcnMvZG93bnJldi54bWxQSwUGAAAAAAQABAD5AAAAkgMAAAAA&#10;" strokecolor="gray" strokeweight="0"/>
                <v:line id="Line 100" o:spid="_x0000_s1880" style="position:absolute;visibility:visible;mso-wrap-style:square" from="3905,7524" to="45961,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tmcMQAAADcAAAADwAAAGRycy9kb3ducmV2LnhtbESPQWsCMRSE70L/Q3gFb27WgqJbo0ir&#10;4KEXV+n5uXndLN28LEmqsb++KRR6HGbmG2a1SbYXV/Khc6xgWpQgiBunO24VnE/7yQJEiMgae8ek&#10;4E4BNuuH0Qor7W58pGsdW5EhHCpUYGIcKilDY8hiKNxAnL0P5y3GLH0rtcdbhttePpXlXFrsOC8Y&#10;HOjFUPNZf1kFlzedzCzVvr1fXudHXe/ev2Op1PgxbZ9BRErxP/zXPmgFi+UMfs/k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2ZwxAAAANwAAAAPAAAAAAAAAAAA&#10;AAAAAKECAABkcnMvZG93bnJldi54bWxQSwUGAAAAAAQABAD5AAAAkgMAAAAA&#10;" strokecolor="gray" strokeweight="0"/>
                <v:line id="Line 101" o:spid="_x0000_s1881" style="position:absolute;visibility:visible;mso-wrap-style:square" from="3905,7239" to="4596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4B8QAAADcAAAADwAAAGRycy9kb3ducmV2LnhtbESPQWsCMRSE7wX/Q3hCbzVrwUW3Rim2&#10;Qg9e3BbPz83rZunmZUlSjf56IxR6HGbmG2a5TrYXJ/Khc6xgOilAEDdOd9wq+PrcPs1BhIissXdM&#10;Ci4UYL0aPSyx0u7MezrVsRUZwqFCBSbGoZIyNIYshokbiLP37bzFmKVvpfZ4znDby+eiKKXFjvOC&#10;wYE2hpqf+tcqOO50MrNU+/ZyfCv3un4/XGOh1OM4vb6AiJTif/iv/aEVzBcl3M/k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fgHxAAAANwAAAAPAAAAAAAAAAAA&#10;AAAAAKECAABkcnMvZG93bnJldi54bWxQSwUGAAAAAAQABAD5AAAAkgMAAAAA&#10;" strokecolor="gray" strokeweight="0"/>
                <v:line id="Line 102" o:spid="_x0000_s1882" style="position:absolute;visibility:visible;mso-wrap-style:square" from="3905,5429" to="45961,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nMQAAADcAAAADwAAAGRycy9kb3ducmV2LnhtbESPQWsCMRSE70L/Q3gFb5qtoLVbo4hW&#10;6MGL29Lzc/O6Wbp5WZJUo7++EQoeh5n5hlmsku3EiXxoHSt4GhcgiGunW24UfH7sRnMQISJr7ByT&#10;ggsFWC0fBgsstTvzgU5VbESGcChRgYmxL6UMtSGLYex64ux9O28xZukbqT2eM9x2clIUM2mx5bxg&#10;sKeNofqn+rUKjnudzDRVvrkct7ODrt6+rrFQaviY1q8gIqV4D/+337WC+csz3M7k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VV2cxAAAANwAAAAPAAAAAAAAAAAA&#10;AAAAAKECAABkcnMvZG93bnJldi54bWxQSwUGAAAAAAQABAD5AAAAkgMAAAAA&#10;" strokecolor="gray" strokeweight="0"/>
                <v:line id="Line 103" o:spid="_x0000_s1883" style="position:absolute;visibility:visible;mso-wrap-style:square" from="3905,4489" to="45961,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J7sAAAADcAAAADwAAAGRycy9kb3ducmV2LnhtbERPTWsCMRC9F/wPYQRvNWtB0dUooi30&#10;0IureB4342ZxM1mSVGN/fXMo9Ph436tNsp24kw+tYwWTcQGCuHa65UbB6fjxOgcRIrLGzjEpeFKA&#10;zXrwssJSuwcf6F7FRuQQDiUqMDH2pZShNmQxjF1PnLmr8xZjhr6R2uMjh9tOvhXFTFpsOTcY7Gln&#10;qL5V31bB5UsnM02Vb56X/eygq/fzTyyUGg3TdgkiUor/4j/3p1YwX+S1+Uw+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Kye7AAAAA3AAAAA8AAAAAAAAAAAAAAAAA&#10;oQIAAGRycy9kb3ducmV2LnhtbFBLBQYAAAAABAAEAPkAAACOAwAAAAA=&#10;" strokecolor="gray" strokeweight="0"/>
                <v:line id="Line 104" o:spid="_x0000_s1884" style="position:absolute;visibility:visible;mso-wrap-style:square" from="3905,3835" to="45961,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ZsdcMAAADcAAAADwAAAGRycy9kb3ducmV2LnhtbESPT2sCMRTE70K/Q3hCb5q1UNHVKNI/&#10;0IMXV/H83Dw3i5uXJUk19tM3QqHHYWZ+wyzXyXbiSj60jhVMxgUI4trplhsFh/3naAYiRGSNnWNS&#10;cKcA69XTYImldjfe0bWKjcgQDiUqMDH2pZShNmQxjF1PnL2z8xZjlr6R2uMtw20nX4piKi22nBcM&#10;9vRmqL5U31bBaauTeU2Vb+6n9+lOVx/Hn1go9TxMmwWISCn+h//aX1rBbD6Hx5l8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GbHXDAAAA3AAAAA8AAAAAAAAAAAAA&#10;AAAAoQIAAGRycy9kb3ducmV2LnhtbFBLBQYAAAAABAAEAPkAAACRAwAAAAA=&#10;" strokecolor="gray" strokeweight="0"/>
                <v:line id="Line 105" o:spid="_x0000_s1885" style="position:absolute;visibility:visible;mso-wrap-style:square" from="3905,3403" to="4596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df8sAAAADcAAAADwAAAGRycy9kb3ducmV2LnhtbERPTWsCMRC9F/wPYYTeaqKg1K1Rilbo&#10;oRe3xfO4mW6WbiZLkmr015tDocfH+15tsuvFmULsPGuYThQI4sabjlsNX5/7p2cQMSEb7D2ThitF&#10;2KxHDyusjL/wgc51akUJ4VihBpvSUEkZG0sO48QPxIX79sFhKjC00gS8lHDXy5lSC+mw49JgcaCt&#10;pean/nUaTh8m23muQ3s97RYHU78db0lp/TjOry8gEuX0L/5zvxsNS1XmlzPlCMj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XX/LAAAAA3AAAAA8AAAAAAAAAAAAAAAAA&#10;oQIAAGRycy9kb3ducmV2LnhtbFBLBQYAAAAABAAEAPkAAACOAwAAAAA=&#10;" strokecolor="gray" strokeweight="0"/>
                <v:line id="Line 106" o:spid="_x0000_s1886" style="position:absolute;visibility:visible;mso-wrap-style:square" from="3905,2965" to="45961,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6acMAAADcAAAADwAAAGRycy9kb3ducmV2LnhtbESPQWsCMRSE74X+h/AK3mqioNitUaRV&#10;6KEXt6Xn5+Z1s7h5WZKosb++KRQ8DjPzDbNcZ9eLM4XYedYwGSsQxI03HbcaPj92jwsQMSEb7D2T&#10;hitFWK/u75ZYGX/hPZ3r1IoC4VihBpvSUEkZG0sO49gPxMX79sFhKjK00gS8FLjr5VSpuXTYcVmw&#10;ONCLpeZYn5yGw7vJdpbr0F4Pr/O9qbdfP0lpPXrIm2cQiXK6hf/bb0bDk5rA35ly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b+mnDAAAA3AAAAA8AAAAAAAAAAAAA&#10;AAAAoQIAAGRycy9kb3ducmV2LnhtbFBLBQYAAAAABAAEAPkAAACRAwAAAAA=&#10;" strokecolor="gray" strokeweight="0"/>
                <v:line id="Line 107" o:spid="_x0000_s1887" style="position:absolute;visibility:visible;mso-wrap-style:square" from="3905,2603" to="4596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kHsMAAADcAAAADwAAAGRycy9kb3ducmV2LnhtbESPQWsCMRSE74X+h/AKvdWkQsVujSJV&#10;oYde3Jaen5vXzeLmZUmixv76RhA8DjPzDTNbZNeLI4XYedbwPFIgiBtvOm41fH9tnqYgYkI22Hsm&#10;DWeKsJjf382wMv7EWzrWqRUFwrFCDTaloZIyNpYcxpEfiIv364PDVGRopQl4KnDXy7FSE+mw47Jg&#10;caB3S82+PjgNu0+T7UuuQ3verSZbU69//pLS+vEhL99AJMrpFr62P4yGVzWGy5ly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JZB7DAAAA3AAAAA8AAAAAAAAAAAAA&#10;AAAAoQIAAGRycy9kb3ducmV2LnhtbFBLBQYAAAAABAAEAPkAAACRAwAAAAA=&#10;" strokecolor="gray" strokeweight="0"/>
                <v:line id="Line 108" o:spid="_x0000_s1888" style="position:absolute;visibility:visible;mso-wrap-style:square" from="3905,2317" to="45961,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BhcQAAADcAAAADwAAAGRycy9kb3ducmV2LnhtbESPQWsCMRSE74X+h/AK3mpipVJXo5TW&#10;Qg+9uC2en5vnZnHzsiRRY399Uyj0OMzMN8xynV0vzhRi51nDZKxAEDfedNxq+Pp8u38CEROywd4z&#10;abhShPXq9maJlfEX3tK5Tq0oEI4VarApDZWUsbHkMI79QFy8gw8OU5GhlSbgpcBdLx+UmkmHHZcF&#10;iwO9WGqO9clp2H+YbB9zHdrr/nW2NfVm952U1qO7/LwAkSin//Bf+91omKsp/J4p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cGFxAAAANwAAAAPAAAAAAAAAAAA&#10;AAAAAKECAABkcnMvZG93bnJldi54bWxQSwUGAAAAAAQABAD5AAAAkgMAAAAA&#10;" strokecolor="gray" strokeweight="0"/>
                <v:line id="Line 109" o:spid="_x0000_s1889" style="position:absolute;visibility:visible;mso-wrap-style:square" from="3905,2025" to="45961,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Z8cQAAADcAAAADwAAAGRycy9kb3ducmV2LnhtbESPQWsCMRSE74X+h/AK3mpisVJXo5TW&#10;Qg+9uC2en5vnZnHzsiRRY399Uyj0OMzMN8xynV0vzhRi51nDZKxAEDfedNxq+Pp8u38CEROywd4z&#10;abhShPXq9maJlfEX3tK5Tq0oEI4VarApDZWUsbHkMI79QFy8gw8OU5GhlSbgpcBdLx+UmkmHHZcF&#10;iwO9WGqO9clp2H+YbB9zHdrr/nW2NfVm952U1qO7/LwAkSin//Bf+91omKsp/J4p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FnxxAAAANwAAAAPAAAAAAAAAAAA&#10;AAAAAKECAABkcnMvZG93bnJldi54bWxQSwUGAAAAAAQABAD5AAAAkgMAAAAA&#10;" strokecolor="gray" strokeweight="0"/>
                <v:line id="Line 110" o:spid="_x0000_s1890" style="position:absolute;visibility:visible;mso-wrap-style:square" from="3905,22510" to="45961,2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EK8UAAADcAAAADwAAAGRycy9kb3ducmV2LnhtbESPQWvCQBSE7wX/w/IK3upGQZukriJS&#10;SXurUaHHR/Y1Wcy+DdmtSf99t1DwOMzMN8x6O9pW3Kj3xrGC+SwBQVw5bbhWcD4dnlIQPiBrbB2T&#10;gh/ysN1MHtaYazfwkW5lqEWEsM9RQRNCl0vpq4Ys+pnriKP35XqLIcq+lrrHIcJtKxdJspIWDceF&#10;BjvaN1Rdy2+rwHysiuX78yW7yNcizD/Ta2rsWanp47h7ARFoDPfwf/tNK8iS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EK8UAAADcAAAADwAAAAAAAAAA&#10;AAAAAAChAgAAZHJzL2Rvd25yZXYueG1sUEsFBgAAAAAEAAQA+QAAAJMDAAAAAA==&#10;" strokeweight="0"/>
                <v:line id="Line 111" o:spid="_x0000_s1891" style="position:absolute;visibility:visible;mso-wrap-style:square" from="3905,17373" to="45961,1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0aXMUAAADcAAAADwAAAGRycy9kb3ducmV2LnhtbESPT2vCQBTE7wW/w/KE3uomhaYxuopI&#10;RXtr/QMeH9lnsph9G7JrjN++Wyj0OMzMb5j5crCN6KnzxrGCdJKAIC6dNlwpOB42LzkIH5A1No5J&#10;wYM8LBejpzkW2t35m/p9qESEsC9QQR1CW0jpy5os+olriaN3cZ3FEGVXSd3hPcJtI1+TJJMWDceF&#10;Glta11Re9zerwHxl27fP99P0JD+2IT3n19zYo1LP42E1AxFoCP/hv/ZOK5gmG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0aXMUAAADcAAAADwAAAAAAAAAA&#10;AAAAAAChAgAAZHJzL2Rvd25yZXYueG1sUEsFBgAAAAAEAAQA+QAAAJMDAAAAAA==&#10;" strokeweight="0"/>
                <v:line id="Line 112" o:spid="_x0000_s1892" style="position:absolute;visibility:visible;mso-wrap-style:square" from="3905,12160" to="45961,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G/x8UAAADcAAAADwAAAGRycy9kb3ducmV2LnhtbESPQWvCQBSE7wX/w/IKvdWNgjFJXUWk&#10;kvZWo0KPj+xrsph9G7JbTf99t1DwOMzMN8xqM9pOXGnwxrGC2TQBQVw7bbhRcDrunzMQPiBr7ByT&#10;gh/ysFlPHlZYaHfjA12r0IgIYV+ggjaEvpDS1y1Z9FPXE0fvyw0WQ5RDI/WAtwi3nZwnSSotGo4L&#10;Lfa0a6m+VN9WgflIy8X78pyf5WsZZp/ZJTP2pNTT47h9ARFoDPfwf/tNK8iTJ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G/x8UAAADcAAAADwAAAAAAAAAA&#10;AAAAAAChAgAAZHJzL2Rvd25yZXYueG1sUEsFBgAAAAAEAAQA+QAAAJMDAAAAAA==&#10;" strokeweight="0"/>
                <v:line id="Line 113" o:spid="_x0000_s1893" style="position:absolute;visibility:visible;mso-wrap-style:square" from="3905,7023" to="45961,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4rtcIAAADcAAAADwAAAGRycy9kb3ducmV2LnhtbERPy2rCQBTdF/yH4Qrd1UkKtTE6BpGK&#10;7a6+wOUlc02GZO6EzBjTv+8sCl0ezntVjLYVA/XeOFaQzhIQxKXThisF59PuJQPhA7LG1jEp+CEP&#10;xXrytMJcuwcfaDiGSsQQ9jkqqEPocil9WZNFP3MdceRurrcYIuwrqXt8xHDbytckmUuLhmNDjR1t&#10;ayqb490qMN/z/dvX+2VxkR/7kF6zJjP2rNTzdNwsQQQaw7/4z/2pFSySuDaei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4rtcIAAADcAAAADwAAAAAAAAAAAAAA&#10;AAChAgAAZHJzL2Rvd25yZXYueG1sUEsFBgAAAAAEAAQA+QAAAJADAAAAAA==&#10;" strokeweight="0"/>
                <v:line id="Line 114" o:spid="_x0000_s1894" style="position:absolute;visibility:visible;mso-wrap-style:square" from="3905,1809" to="4596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OLsQAAADcAAAADwAAAGRycy9kb3ducmV2LnhtbESPQWvCQBSE7wX/w/KE3urGQm0Ss4pI&#10;xXpr1YDHR/aZLGbfhuyq6b93C4Ueh5n5himWg23FjXpvHCuYThIQxJXThmsFx8PmJQXhA7LG1jEp&#10;+CEPy8XoqcBcuzt/020fahEh7HNU0ITQ5VL6qiGLfuI64uidXW8xRNnXUvd4j3DbytckmUmLhuNC&#10;gx2tG6ou+6tVYL5m27fde5mV8mMbpqf0khp7VOp5PKzmIAIN4T/81/7UCrIkg9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o4uxAAAANwAAAAPAAAAAAAAAAAA&#10;AAAAAKECAABkcnMvZG93bnJldi54bWxQSwUGAAAAAAQABAD5AAAAkgMAAAAA&#10;" strokeweight="0"/>
                <v:line id="Line 115" o:spid="_x0000_s1895" style="position:absolute;visibility:visible;mso-wrap-style:square" from="7385,1809" to="7385,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IjsEAAADcAAAADwAAAGRycy9kb3ducmV2LnhtbERPTW+CQBC9m/gfNmPSmyzURC11NY2J&#10;qRwFDj1O2CnQsrOEXYH+++7BxOPL+z6cZtOJkQbXWlaQRDEI4srqlmsFZXFZ70E4j6yxs0wK/sjB&#10;6bhcHDDVduIbjbmvRQhhl6KCxvs+ldJVDRl0ke2JA/dtB4M+wKGWesAphJtOvsbxVhpsOTQ02NO5&#10;oeo3vxsF183PJsZdUSa3c55I/ZV9cpYp9bKaP95BeJr9U/xwX7WCtyTMD2fCEZDH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gsiOwQAAANwAAAAPAAAAAAAAAAAAAAAA&#10;AKECAABkcnMvZG93bnJldi54bWxQSwUGAAAAAAQABAD5AAAAjwMAAAAA&#10;" strokecolor="#969696" strokeweight="0"/>
                <v:line id="Line 116" o:spid="_x0000_s1896" style="position:absolute;visibility:visible;mso-wrap-style:square" from="10928,1809" to="10928,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5tFcQAAADcAAAADwAAAGRycy9kb3ducmV2LnhtbESPzWrDMBCE74W8g9hAbrWsBvrjWgkh&#10;EGIf7eTQ42JtbTfWylhq4rx9VSj0OMzMN0y+ne0grjT53rEGlaQgiBtnem41nE+Hx1cQPiAbHByT&#10;hjt52G4WDzlmxt24omsdWhEh7DPU0IUwZlL6piOLPnEjcfQ+3WQxRDm10kx4i3A7yKc0fZYWe44L&#10;HY6076i51N9WQ7H+Wqf4cjqral8raT7KI5el1qvlvHsHEWgO/+G/dmE0vCkF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m0VxAAAANwAAAAPAAAAAAAAAAAA&#10;AAAAAKECAABkcnMvZG93bnJldi54bWxQSwUGAAAAAAQABAD5AAAAkgMAAAAA&#10;" strokecolor="#969696" strokeweight="0"/>
                <v:line id="Line 117" o:spid="_x0000_s1897" style="position:absolute;visibility:visible;mso-wrap-style:square" from="14401,1809" to="14401,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zYsMAAADcAAAADwAAAGRycy9kb3ducmV2LnhtbESPQWvCQBSE7wX/w/IEb3UTA62NrlIE&#10;MTkaPfT4yD6TaPZtyG6T+O+7hUKPw8x8w2z3k2nFQL1rLCuIlxEI4tLqhisF18vxdQ3CeWSNrWVS&#10;8CQH+93sZYuptiOfaSh8JQKEXYoKau+7VEpX1mTQLW1HHLyb7Q36IPtK6h7HADetXEXRmzTYcFio&#10;saNDTeWj+DYKsuSeRPh+ucbnQxFL/ZWfOM+VWsynzw0IT5P/D/+1M63gI17B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c82LDAAAA3AAAAA8AAAAAAAAAAAAA&#10;AAAAoQIAAGRycy9kb3ducmV2LnhtbFBLBQYAAAAABAAEAPkAAACRAwAAAAA=&#10;" strokecolor="#969696" strokeweight="0"/>
                <v:line id="Line 118" o:spid="_x0000_s1898" style="position:absolute;visibility:visible;mso-wrap-style:square" from="17951,1809" to="17951,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W+cMAAADcAAAADwAAAGRycy9kb3ducmV2LnhtbESPT4vCMBTE78J+h/AWvGlaC/7pGmUR&#10;lrVHWw8eH82z7W7zUpqo9dsbQfA4zMxvmPV2MK24Uu8aywriaQSCuLS64UrBsfiZLEE4j6yxtUwK&#10;7uRgu/kYrTHV9sYHuua+EgHCLkUFtfddKqUrazLoprYjDt7Z9gZ9kH0ldY+3ADetnEXRXBpsOCzU&#10;2NGupvI/vxgF++QviXBRHOPDLo+lPmW/nGVKjT+H7y8Qngb/Dr/ae61gFSfwPBOO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QVvnDAAAA3AAAAA8AAAAAAAAAAAAA&#10;AAAAoQIAAGRycy9kb3ducmV2LnhtbFBLBQYAAAAABAAEAPkAAACRAwAAAAA=&#10;" strokecolor="#969696" strokeweight="0"/>
                <v:line id="Line 119" o:spid="_x0000_s1899" style="position:absolute;visibility:visible;mso-wrap-style:square" from="21424,1809" to="21424,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OjcQAAADcAAAADwAAAGRycy9kb3ducmV2LnhtbESPQWvCQBSE74X+h+UJvdVNmlI1ukoR&#10;SpOj0YPHR/aZRLNvQ3abpP++Kwg9DjPzDbPZTaYVA/WusawgnkcgiEurG64UnI5fr0sQziNrbC2T&#10;gl9ysNs+P20w1XbkAw2Fr0SAsEtRQe19l0rpypoMurntiIN3sb1BH2RfSd3jGOCmlW9R9CENNhwW&#10;auxoX1N5K36Mgiy5JhEujqf4sC9iqc/5N+e5Ui+z6XMNwtPk/8OPdqYVrOJ3uJ8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c6NxAAAANwAAAAPAAAAAAAAAAAA&#10;AAAAAKECAABkcnMvZG93bnJldi54bWxQSwUGAAAAAAQABAD5AAAAkgMAAAAA&#10;" strokecolor="#969696" strokeweight="0"/>
                <v:line id="Line 120" o:spid="_x0000_s1900" style="position:absolute;visibility:visible;mso-wrap-style:square" from="24968,1809" to="24968,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VrFsQAAADcAAAADwAAAGRycy9kb3ducmV2LnhtbESPQWvCQBSE74X+h+UJvdVNGlo1ukoR&#10;SpOj0YPHR/aZRLNvQ3abpP++Kwg9DjPzDbPZTaYVA/WusawgnkcgiEurG64UnI5fr0sQziNrbC2T&#10;gl9ysNs+P20w1XbkAw2Fr0SAsEtRQe19l0rpypoMurntiIN3sb1BH2RfSd3jGOCmlW9R9CENNhwW&#10;auxoX1N5K36Mgiy5JhEujqf4sC9iqc/5N+e5Ui+z6XMNwtPk/8OPdqYVrOJ3uJ8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WsWxAAAANwAAAAPAAAAAAAAAAAA&#10;AAAAAKECAABkcnMvZG93bnJldi54bWxQSwUGAAAAAAQABAD5AAAAkgMAAAAA&#10;" strokecolor="#969696" strokeweight="0"/>
                <v:line id="Line 121" o:spid="_x0000_s1901" style="position:absolute;visibility:visible;mso-wrap-style:square" from="28441,1809" to="28441,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1YcQAAADcAAAADwAAAGRycy9kb3ducmV2LnhtbESPQWuDQBSE74X+h+UVemtWK5jUZpUS&#10;KNVjTA49PtxXNXHfiruN5t9nC4Uch5n5htkWixnEhSbXW1YQryIQxI3VPbcKjofPlw0I55E1DpZJ&#10;wZUcFPnjwxYzbWfe06X2rQgQdhkq6LwfMyld05FBt7IjcfB+7GTQBzm1Uk84B7gZ5GsUpdJgz2Gh&#10;w5F2HTXn+tcoKJNTEuH6cIz3uzqW+rv64qpS6vlp+XgH4Wnx9/B/u9QK3uIU/s6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VhxAAAANwAAAAPAAAAAAAAAAAA&#10;AAAAAKECAABkcnMvZG93bnJldi54bWxQSwUGAAAAAAQABAD5AAAAkgMAAAAA&#10;" strokecolor="#969696" strokeweight="0"/>
                <v:line id="Line 122" o:spid="_x0000_s1902" style="position:absolute;visibility:visible;mso-wrap-style:square" from="31915,1809" to="31915,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Q+sMAAADcAAAADwAAAGRycy9kb3ducmV2LnhtbESPQWvCQBSE7wX/w/KE3uomBqqNriKC&#10;NDkmeujxkX0m0ezbkF1N+u+7hUKPw8x8w2z3k+nEkwbXWlYQLyIQxJXVLdcKLufT2xqE88gaO8uk&#10;4Jsc7Hezly2m2o5c0LP0tQgQdikqaLzvUyld1ZBBt7A9cfCudjDogxxqqQccA9x0chlF79Jgy2Gh&#10;wZ6ODVX38mEUZMktiXB1vsTFsYyl/so/Oc+Vep1Phw0IT5P/D/+1M63gI17B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rUPrDAAAA3AAAAA8AAAAAAAAAAAAA&#10;AAAAoQIAAGRycy9kb3ducmV2LnhtbFBLBQYAAAAABAAEAPkAAACRAwAAAAA=&#10;" strokecolor="#969696" strokeweight="0"/>
                <v:line id="Line 123" o:spid="_x0000_s1903" style="position:absolute;visibility:visible;mso-wrap-style:square" from="35464,1809" to="35464,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EiMEAAADcAAAADwAAAGRycy9kb3ducmV2LnhtbERPTW+CQBC9m/gfNmPSmyzURC11NY2J&#10;qRwFDj1O2CnQsrOEXYH+++7BxOPL+z6cZtOJkQbXWlaQRDEI4srqlmsFZXFZ70E4j6yxs0wK/sjB&#10;6bhcHDDVduIbjbmvRQhhl6KCxvs+ldJVDRl0ke2JA/dtB4M+wKGWesAphJtOvsbxVhpsOTQ02NO5&#10;oeo3vxsF183PJsZdUSa3c55I/ZV9cpYp9bKaP95BeJr9U/xwX7WCtySsDWfCEZDH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9MSIwQAAANwAAAAPAAAAAAAAAAAAAAAA&#10;AKECAABkcnMvZG93bnJldi54bWxQSwUGAAAAAAQABAD5AAAAjwMAAAAA&#10;" strokecolor="#969696" strokeweight="0"/>
                <v:line id="Line 124" o:spid="_x0000_s1904" style="position:absolute;visibility:visible;mso-wrap-style:square" from="38938,1809" to="38938,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hhE8MAAADcAAAADwAAAGRycy9kb3ducmV2LnhtbESPQYvCMBSE74L/ITxhb5pWYdXaVERY&#10;1h6tHvb4aN621ealNFG7/34jCB6HmfmGSbeDacWdetdYVhDPIhDEpdUNVwrOp6/pCoTzyBpby6Tg&#10;jxxss/EoxUTbBx/pXvhKBAi7BBXU3neJlK6syaCb2Y44eL+2N+iD7Cupe3wEuGnlPIo+pcGGw0KN&#10;He1rKq/FzSg4LC6LCJenc3zcF7HUP/k357lSH5NhtwHhafDv8Kt90ArW8RqeZ8IRk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4YRPDAAAA3AAAAA8AAAAAAAAAAAAA&#10;AAAAoQIAAGRycy9kb3ducmV2LnhtbFBLBQYAAAAABAAEAPkAAACRAwAAAAA=&#10;" strokecolor="#969696" strokeweight="0"/>
                <v:line id="Line 125" o:spid="_x0000_s1905" style="position:absolute;visibility:visible;mso-wrap-style:square" from="42487,1809" to="42487,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CM78AAADcAAAADwAAAGRycy9kb3ducmV2LnhtbERPTYvCMBC9L/gfwgje1rQKq1ajiCDa&#10;o60Hj0MzttVmUpqo9d+bw4LHx/tebXrTiCd1rrasIB5HIIgLq2suFZzz/e8chPPIGhvLpOBNDjbr&#10;wc8KE21ffKJn5ksRQtglqKDyvk2kdEVFBt3YtsSBu9rOoA+wK6Xu8BXCTSMnUfQnDdYcGipsaVdR&#10;cc8eRsFxeptGOMvP8WmXxVJf0gOnqVKjYb9dgvDU+6/4333UChaTMD+cCUd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O4CM78AAADcAAAADwAAAAAAAAAAAAAAAACh&#10;AgAAZHJzL2Rvd25yZXYueG1sUEsFBgAAAAAEAAQA+QAAAI0DAAAAAA==&#10;" strokecolor="#969696" strokeweight="0"/>
                <v:line id="Line 126" o:spid="_x0000_s1906" style="position:absolute;visibility:visible;mso-wrap-style:square" from="45961,1809" to="45961,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KnqMMAAADcAAAADwAAAGRycy9kb3ducmV2LnhtbESPQWvCQBSE7wX/w/IEb3UTA62NrlIE&#10;MTkaPfT4yD6TaPZtyG6T+O+7hUKPw8x8w2z3k2nFQL1rLCuIlxEI4tLqhisF18vxdQ3CeWSNrWVS&#10;8CQH+93sZYuptiOfaSh8JQKEXYoKau+7VEpX1mTQLW1HHLyb7Q36IPtK6h7HADetXEXRmzTYcFio&#10;saNDTeWj+DYKsuSeRPh+ucbnQxFL/ZWfOM+VWsynzw0IT5P/D/+1M63gYxXD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ip6jDAAAA3AAAAA8AAAAAAAAAAAAA&#10;AAAAoQIAAGRycy9kb3ducmV2LnhtbFBLBQYAAAAABAAEAPkAAACRAwAAAAA=&#10;" strokecolor="#969696" strokeweight="0"/>
                <v:rect id="Rectangle 127" o:spid="_x0000_s1907" style="position:absolute;left:3905;top:1809;width:42056;height:25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EXccA&#10;AADcAAAADwAAAGRycy9kb3ducmV2LnhtbESPQWvCQBCF70L/wzKFXkQ3BtpomlWktOClYNWAxzE7&#10;TUKysyG71eiv7wqFHh9v3vfmZavBtOJMvastK5hNIxDEhdU1lwoO+4/JHITzyBpby6TgSg5Wy4dR&#10;hqm2F/6i886XIkDYpaig8r5LpXRFRQbd1HbEwfu2vUEfZF9K3eMlwE0r4yh6kQZrDg0VdvRWUdHs&#10;fkx4o8lzS4c8ed/cTsn4+dN2bntU6ulxWL+C8DT4/+O/9EYrWMQx3McEA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GRF3HAAAA3AAAAA8AAAAAAAAAAAAAAAAAmAIAAGRy&#10;cy9kb3ducmV2LnhtbFBLBQYAAAAABAAEAPUAAACMAwAAAAA=&#10;" filled="f" strokecolor="gray" strokeweight="31e-5mm"/>
                <v:line id="Line 128" o:spid="_x0000_s1908" style="position:absolute;visibility:visible;mso-wrap-style:square" from="3905,1809" to="3905,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MQAAADcAAAADwAAAGRycy9kb3ducmV2LnhtbESPT4vCMBTE7wt+h/AEb2uqslqrUURc&#10;dG/+BY+P5tkGm5fSZLX77c3Cwh6HmfkNM1+2thIParxxrGDQT0AQ504bLhScT5/vKQgfkDVWjknB&#10;D3lYLjpvc8y0e/KBHsdQiAhhn6GCMoQ6k9LnJVn0fVcTR+/mGoshyqaQusFnhNtKDpNkLC0ajgsl&#10;1rQuKb8fv60Csx9vP74ml+lFbrZhcE3vqbFnpXrddjUDEagN/+G/9k4rmA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kxAAAANwAAAAPAAAAAAAAAAAA&#10;AAAAAKECAABkcnMvZG93bnJldi54bWxQSwUGAAAAAAQABAD5AAAAkgMAAAAA&#10;" strokeweight="0"/>
                <v:line id="Line 129" o:spid="_x0000_s1909" style="position:absolute;visibility:visible;mso-wrap-style:square" from="3689,27724" to="3905,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90MQAAADcAAAADwAAAGRycy9kb3ducmV2LnhtbESPT4vCMBTE7wt+h/AEb2uquFqrUURc&#10;dG/+BY+P5tkGm5fSZLX77c3Cwh6HmfkNM1+2thIParxxrGDQT0AQ504bLhScT5/vKQgfkDVWjknB&#10;D3lYLjpvc8y0e/KBHsdQiAhhn6GCMoQ6k9LnJVn0fVcTR+/mGoshyqaQusFnhNtKDpNkLC0ajgsl&#10;1rQuKb8fv60Csx9vP74ml+lFbrZhcE3vqbFnpXrddjUDEagN/+G/9k4rmA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Fn3QxAAAANwAAAAPAAAAAAAAAAAA&#10;AAAAAKECAABkcnMvZG93bnJldi54bWxQSwUGAAAAAAQABAD5AAAAkgMAAAAA&#10;" strokeweight="0"/>
                <v:line id="Line 130" o:spid="_x0000_s1910" style="position:absolute;visibility:visible;mso-wrap-style:square" from="3689,22510" to="3905,2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rYS8QAAADcAAAADwAAAGRycy9kb3ducmV2LnhtbESPT4vCMBTE7wt+h/AEb2uqoFurUURW&#10;XG/rP/D4aJ5tsHkpTVa7394IgsdhZn7DzBatrcSNGm8cKxj0ExDEudOGCwXHw/ozBeEDssbKMSn4&#10;Jw+Leedjhpl2d97RbR8KESHsM1RQhlBnUvq8JIu+72ri6F1cYzFE2RRSN3iPcFvJYZKMpUXDcaHE&#10;mlYl5df9n1Vgfseb0fbrNDnJ700YnNNrauxRqV63XU5BBGrDO/xq/2gFk+E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thLxAAAANwAAAAPAAAAAAAAAAAA&#10;AAAAAKECAABkcnMvZG93bnJldi54bWxQSwUGAAAAAAQABAD5AAAAkgMAAAAA&#10;" strokeweight="0"/>
                <v:line id="Line 131" o:spid="_x0000_s1911" style="position:absolute;visibility:visible;mso-wrap-style:square" from="3689,17373" to="3905,1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GPMQAAADcAAAADwAAAGRycy9kb3ducmV2LnhtbESPT4vCMBTE7wt+h/AEb2uqYK1do4i4&#10;uHvzL+zx0TzbYPNSmqx2v/1GEDwOM/MbZr7sbC1u1HrjWMFomIAgLpw2XCo4HT/fMxA+IGusHZOC&#10;P/KwXPTe5phrd+c93Q6hFBHCPkcFVQhNLqUvKrLoh64hjt7FtRZDlG0pdYv3CLe1HCdJKi0ajgsV&#10;NrSuqLgefq0Cs0u3k+/peXaWm20Y/WTXzNiTUoN+t/oAEagLr/Cz/aUVzM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EY8xAAAANwAAAAPAAAAAAAAAAAA&#10;AAAAAKECAABkcnMvZG93bnJldi54bWxQSwUGAAAAAAQABAD5AAAAkgMAAAAA&#10;" strokeweight="0"/>
                <v:line id="Line 132" o:spid="_x0000_s1912" style="position:absolute;visibility:visible;mso-wrap-style:square" from="3689,12160" to="3905,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jp8UAAADcAAAADwAAAGRycy9kb3ducmV2LnhtbESPQWvCQBSE74X+h+UVeqsbA2qSuoqI&#10;Yntro4LHR/Y1Wcy+Ddk1pv++Wyj0OMzMN8xyPdpWDNR741jBdJKAIK6cNlwrOB33LxkIH5A1to5J&#10;wTd5WK8eH5ZYaHfnTxrKUIsIYV+ggiaErpDSVw1Z9BPXEUfvy/UWQ5R9LXWP9wi3rUyTZC4tGo4L&#10;DXa0bai6ljerwHzMD7P3xTk/y90hTC/ZNTP2pNTz07h5BRFoDP/hv/abVpCn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Tjp8UAAADcAAAADwAAAAAAAAAA&#10;AAAAAAChAgAAZHJzL2Rvd25yZXYueG1sUEsFBgAAAAAEAAQA+QAAAJMDAAAAAA==&#10;" strokeweight="0"/>
                <v:line id="Line 133" o:spid="_x0000_s1913" style="position:absolute;visibility:visible;mso-wrap-style:square" from="3689,7023" to="3905,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t31cIAAADcAAAADwAAAGRycy9kb3ducmV2LnhtbERPz2vCMBS+D/Y/hCd4W1MFu9oZZYxJ&#10;9bY5Czs+mmcbbF5KE7X+9+Yw2PHj+73ajLYTVxq8caxglqQgiGunDTcKjj/blxyED8gaO8ek4E4e&#10;NuvnpxUW2t34m66H0IgYwr5ABW0IfSGlr1uy6BPXE0fu5AaLIcKhkXrAWwy3nZynaSYtGo4NLfb0&#10;0VJ9PlysAvOVlYv9a7Ws5GcZZr/5OTf2qNR0Mr6/gQg0hn/xn3unFSzn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t31cIAAADcAAAADwAAAAAAAAAAAAAA&#10;AAChAgAAZHJzL2Rvd25yZXYueG1sUEsFBgAAAAAEAAQA+QAAAJADAAAAAA==&#10;" strokeweight="0"/>
                <v:line id="Line 134" o:spid="_x0000_s1914" style="position:absolute;visibility:visible;mso-wrap-style:square" from="3689,1809" to="390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fSTsQAAADcAAAADwAAAGRycy9kb3ducmV2LnhtbESPT4vCMBTE7wt+h/AEb2uqoLZdo8iy&#10;i+7Nv7DHR/Nsg81LabJav/1GEDwOM/MbZr7sbC2u1HrjWMFomIAgLpw2XCo4Hr7fUxA+IGusHZOC&#10;O3lYLnpvc8y1u/GOrvtQighhn6OCKoQml9IXFVn0Q9cQR+/sWoshyraUusVbhNtajpNkKi0ajgsV&#10;NvRZUXHZ/1kFZjtdT35mp+wkv9Zh9JteUmOPSg363eoDRKAuvMLP9kYryMY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9JOxAAAANwAAAAPAAAAAAAAAAAA&#10;AAAAAKECAABkcnMvZG93bnJldi54bWxQSwUGAAAAAAQABAD5AAAAkgMAAAAA&#10;" strokeweight="0"/>
                <v:line id="Line 135" o:spid="_x0000_s1915" style="position:absolute;visibility:visible;mso-wrap-style:square" from="3905,27724" to="45961,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tDsIAAADcAAAADwAAAGRycy9kb3ducmV2LnhtbERPz2vCMBS+C/sfwhN207QOXe2MZcjE&#10;edtcCzs+mmcbbF5Kk2n33y+HgceP7/emGG0nrjR441hBOk9AENdOG24UlF/7WQbCB2SNnWNS8Ese&#10;iu3DZIO5djf+pOspNCKGsM9RQRtCn0vp65Ys+rnriSN3doPFEOHQSD3gLYbbTi6SZCUtGo4NLfa0&#10;a6m+nH6sAvOxOiyPz9W6km+HkH5nl8zYUqnH6fj6AiLQGO7if/e7VrB+i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TtDsIAAADcAAAADwAAAAAAAAAAAAAA&#10;AAChAgAAZHJzL2Rvd25yZXYueG1sUEsFBgAAAAAEAAQA+QAAAJADAAAAAA==&#10;" strokeweight="0"/>
                <v:line id="Line 136" o:spid="_x0000_s1916" style="position:absolute;flip:y;visibility:visible;mso-wrap-style:square" from="3905,27724" to="3905,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7UMYAAADcAAAADwAAAGRycy9kb3ducmV2LnhtbESPQWsCMRSE7wX/Q3gFbzWrhdpujSJK&#10;pQi2aOuht+fmdXdx87Ik0Y3/3giFHoeZ+YaZzKJpxJmcry0rGA4yEMSF1TWXCr6/3h6eQfiArLGx&#10;TAou5GE27d1NMNe24y2dd6EUCcI+RwVVCG0upS8qMugHtiVO3q91BkOSrpTaYZfgppGjLHuSBmtO&#10;CxW2tKioOO5ORsH2Y8wHtzrFYzx0m8+ffbneL+dK9e/j/BVEoBj+w3/td63g5XE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ce1DGAAAA3AAAAA8AAAAAAAAA&#10;AAAAAAAAoQIAAGRycy9kb3ducmV2LnhtbFBLBQYAAAAABAAEAPkAAACUAwAAAAA=&#10;" strokeweight="0"/>
                <v:line id="Line 137" o:spid="_x0000_s1917" style="position:absolute;flip:y;visibility:visible;mso-wrap-style:square" from="7385,27724" to="7385,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7lJ8YAAADcAAAADwAAAGRycy9kb3ducmV2LnhtbESPQWsCMRSE7wX/Q3iCt5qthdpujSJK&#10;pQi2aOuht+fmdXdx87Ik0Y3/3giFHoeZ+YaZzKJpxJmcry0reBhmIIgLq2suFXx/vd0/g/ABWWNj&#10;mRRcyMNs2rubYK5tx1s670IpEoR9jgqqENpcSl9UZNAPbUucvF/rDIYkXSm1wy7BTSNHWfYkDdac&#10;FipsaVFRcdydjILtx5gPbnWKx3joNp8/+3K9X86VGvTj/BVEoBj+w3/td63g5XE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O5SfGAAAA3AAAAA8AAAAAAAAA&#10;AAAAAAAAoQIAAGRycy9kb3ducmV2LnhtbFBLBQYAAAAABAAEAPkAAACUAwAAAAA=&#10;" strokeweight="0"/>
                <v:line id="Line 138" o:spid="_x0000_s1918" style="position:absolute;flip:y;visibility:visible;mso-wrap-style:square" from="10928,27724" to="10928,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JAvMcAAADcAAAADwAAAGRycy9kb3ducmV2LnhtbESPT2sCMRTE7wW/Q3hCbzVbhdquRhFL&#10;SynY4r+Dt+fmdXdx87Ik0U2/vREKPQ4z8xtmOo+mERdyvras4HGQgSAurK65VLDbvj08g/ABWWNj&#10;mRT8kof5rHc3xVzbjtd02YRSJAj7HBVUIbS5lL6oyKAf2JY4eT/WGQxJulJqh12Cm0YOs+xJGqw5&#10;LVTY0rKi4rQ5GwXrrzEf3fs5nuKxW30f9uXn/nWh1H0/LiYgAsXwH/5rf2gFL6MR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kC8xwAAANwAAAAPAAAAAAAA&#10;AAAAAAAAAKECAABkcnMvZG93bnJldi54bWxQSwUGAAAAAAQABAD5AAAAlQMAAAAA&#10;" strokeweight="0"/>
                <v:line id="Line 139" o:spid="_x0000_s1919" style="position:absolute;flip:y;visibility:visible;mso-wrap-style:square" from="14401,27724" to="14401,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YyMcAAADcAAAADwAAAGRycy9kb3ducmV2LnhtbESPQWsCMRSE7wX/Q3gFbzVbLVW3RpGW&#10;liK0otZDb8/N6+7i5mVJopv++0YoeBxm5htmtoimEWdyvras4H6QgSAurK65VPC1e72bgPABWWNj&#10;mRT8kofFvHczw1zbjjd03oZSJAj7HBVUIbS5lL6oyKAf2JY4eT/WGQxJulJqh12Cm0YOs+xRGqw5&#10;LVTY0nNFxXF7Mgo2n2M+uLdTPMZD97H+3per/ctSqf5tXD6BCBTDNfzfftcKpqMH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K9jIxwAAANwAAAAPAAAAAAAA&#10;AAAAAAAAAKECAABkcnMvZG93bnJldi54bWxQSwUGAAAAAAQABAD5AAAAlQMAAAAA&#10;" strokeweight="0"/>
                <v:line id="Line 140" o:spid="_x0000_s1920" style="position:absolute;flip:y;visibility:visible;mso-wrap-style:square" from="17951,27724" to="17951,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9U8cAAADcAAAADwAAAGRycy9kb3ducmV2LnhtbESPQWsCMRSE7wX/Q3gFbzVbpVW3RpGW&#10;liK0otZDb8/N6+7i5mVJopv++0YoeBxm5htmtoimEWdyvras4H6QgSAurK65VPC1e72bgPABWWNj&#10;mRT8kofFvHczw1zbjjd03oZSJAj7HBVUIbS5lL6oyKAf2JY4eT/WGQxJulJqh12Cm0YOs+xRGqw5&#10;LVTY0nNFxXF7Mgo2n2M+uLdTPMZD97H+3per/ctSqf5tXD6BCBTDNfzfftcKpqMH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Z31TxwAAANwAAAAPAAAAAAAA&#10;AAAAAAAAAKECAABkcnMvZG93bnJldi54bWxQSwUGAAAAAAQABAD5AAAAlQMAAAAA&#10;" strokeweight="0"/>
                <v:line id="Line 141" o:spid="_x0000_s1921" style="position:absolute;flip:y;visibility:visible;mso-wrap-style:square" from="21424,27724" to="21424,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XjJMYAAADcAAAADwAAAGRycy9kb3ducmV2LnhtbESPQWsCMRSE7wX/Q3hCbzVbC7bdGkUs&#10;FRFUtPXQ23Pzuru4eVmS6MZ/bwqFHoeZ+YYZT6NpxIWcry0reBxkIIgLq2suFXx9fjy8gPABWWNj&#10;mRRcycN00rsbY65txzu67EMpEoR9jgqqENpcSl9UZNAPbEucvB/rDIYkXSm1wy7BTSOHWTaSBmtO&#10;CxW2NK+oOO3PRsFu88xHtzjHUzx26+33oVwd3mdK3ffj7A1EoBj+w3/tpVbw+jS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4yTGAAAA3AAAAA8AAAAAAAAA&#10;AAAAAAAAoQIAAGRycy9kb3ducmV2LnhtbFBLBQYAAAAABAAEAPkAAACUAwAAAAA=&#10;" strokeweight="0"/>
                <v:line id="Line 142" o:spid="_x0000_s1922" style="position:absolute;flip:y;visibility:visible;mso-wrap-style:square" from="24968,27724" to="24968,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v8YAAADcAAAADwAAAGRycy9kb3ducmV2LnhtbESPQWsCMRSE74L/ITyht5qthdpujSKW&#10;ihSqaOuht+fmdXdx87Ik0Y3/3hQKHoeZ+YaZzKJpxJmcry0reBhmIIgLq2suFXx/vd8/g/ABWWNj&#10;mRRcyMNs2u9NMNe24y2dd6EUCcI+RwVVCG0upS8qMuiHtiVO3q91BkOSrpTaYZfgppGjLHuSBmtO&#10;CxW2tKioOO5ORsF2PeaDW57iMR66z83PvvzYv82VuhvE+SuIQDHcwv/tlVbw8jiG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5Rr/GAAAA3AAAAA8AAAAAAAAA&#10;AAAAAAAAoQIAAGRycy9kb3ducmV2LnhtbFBLBQYAAAAABAAEAPkAAACUAwAAAAA=&#10;" strokeweight="0"/>
                <v:line id="Line 143" o:spid="_x0000_s1923" style="position:absolute;flip:y;visibility:visible;mso-wrap-style:square" from="28441,27724" to="28441,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bSzcQAAADcAAAADwAAAGRycy9kb3ducmV2LnhtbERPy2oCMRTdF/oP4Ra6q5la8DEaRSwt&#10;RVDR1oW76+R2ZnByMyTRiX9vFoUuD+c9nUfTiCs5X1tW8NrLQBAXVtdcKvj5/ngZgfABWWNjmRTc&#10;yMN89vgwxVzbjnd03YdSpBD2OSqoQmhzKX1RkUHfsy1x4n6tMxgSdKXUDrsUbhrZz7KBNFhzaqiw&#10;pWVFxXl/MQp2myGf3OclnuOpW2+Ph3J1eF8o9fwUFxMQgWL4F/+5v7SC8Vtam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tLNxAAAANwAAAAPAAAAAAAAAAAA&#10;AAAAAKECAABkcnMvZG93bnJldi54bWxQSwUGAAAAAAQABAD5AAAAkgMAAAAA&#10;" strokeweight="0"/>
                <v:line id="Line 144" o:spid="_x0000_s1924" style="position:absolute;flip:y;visibility:visible;mso-wrap-style:square" from="31915,27724" to="31915,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3VsYAAADcAAAADwAAAGRycy9kb3ducmV2LnhtbESPQWsCMRSE74L/ITyhN83WQlu3RhFL&#10;RQq1aOuht+fmdXdx87Ik0Y3/3hQKHoeZ+YaZzqNpxJmcry0ruB9lIIgLq2suFXx/vQ2fQfiArLGx&#10;TAou5GE+6/emmGvb8ZbOu1CKBGGfo4IqhDaX0hcVGfQj2xIn79c6gyFJV0rtsEtw08hxlj1KgzWn&#10;hQpbWlZUHHcno2C7eeKDW53iMR66j8+fffm+f10odTeIixcQgWK4hf/ba61g8jCB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qd1bGAAAA3AAAAA8AAAAAAAAA&#10;AAAAAAAAoQIAAGRycy9kb3ducmV2LnhtbFBLBQYAAAAABAAEAPkAAACUAwAAAAA=&#10;" strokeweight="0"/>
                <v:line id="Line 145" o:spid="_x0000_s1925" style="position:absolute;flip:y;visibility:visible;mso-wrap-style:square" from="35464,27724" to="35464,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attsQAAADcAAAADwAAAGRycy9kb3ducmV2LnhtbERPy2oCMRTdF/oP4Ra6q5lK8TEaRSwt&#10;RVDR1oW76+R2ZnByMyTRiX9vFoUuD+c9nUfTiCs5X1tW8NrLQBAXVtdcKvj5/ngZgfABWWNjmRTc&#10;yMN89vgwxVzbjnd03YdSpBD2OSqoQmhzKX1RkUHfsy1x4n6tMxgSdKXUDrsUbhrZz7KBNFhzaqiw&#10;pWVFxXl/MQp2myGf3OclnuOpW2+Ph3J1eF8o9fwUFxMQgWL4F/+5v7SC8Vuan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q22xAAAANwAAAAPAAAAAAAAAAAA&#10;AAAAAKECAABkcnMvZG93bnJldi54bWxQSwUGAAAAAAQABAD5AAAAkgMAAAAA&#10;" strokeweight="0"/>
                <v:line id="Line 146" o:spid="_x0000_s1926" style="position:absolute;flip:y;visibility:visible;mso-wrap-style:square" from="38938,27724" to="38938,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oILcYAAADcAAAADwAAAGRycy9kb3ducmV2LnhtbESPQWsCMRSE7wX/Q3gFbzWrlNpujSJK&#10;pQi2aOuht+fmdXdx87Ik0Y3/3giFHoeZ+YaZzKJpxJmcry0rGA4yEMSF1TWXCr6/3h6eQfiArLGx&#10;TAou5GE27d1NMNe24y2dd6EUCcI+RwVVCG0upS8qMugHtiVO3q91BkOSrpTaYZfgppGjLHuSBmtO&#10;CxW2tKioOO5ORsH2Y8wHtzrFYzx0m8+ffbneL+dK9e/j/BVEoBj+w3/td63g5XE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aCC3GAAAA3AAAAA8AAAAAAAAA&#10;AAAAAAAAoQIAAGRycy9kb3ducmV2LnhtbFBLBQYAAAAABAAEAPkAAACUAwAAAAA=&#10;" strokeweight="0"/>
                <v:line id="Line 147" o:spid="_x0000_s1927" style="position:absolute;flip:y;visibility:visible;mso-wrap-style:square" from="42487,27724" to="42487,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iWWsYAAADcAAAADwAAAGRycy9kb3ducmV2LnhtbESPQWsCMRSE7wX/Q3iCt5qtlNpujSJK&#10;pQi2aOuht+fmdXdx87Ik0Y3/3giFHoeZ+YaZzKJpxJmcry0reBhmIIgLq2suFXx/vd0/g/ABWWNj&#10;mRRcyMNs2rubYK5tx1s670IpEoR9jgqqENpcSl9UZNAPbUucvF/rDIYkXSm1wy7BTSNHWfYkDdac&#10;FipsaVFRcdydjILtx5gPbnWKx3joNp8/+3K9X86VGvTj/BVEoBj+w3/td63g5XE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llrGAAAA3AAAAA8AAAAAAAAA&#10;AAAAAAAAoQIAAGRycy9kb3ducmV2LnhtbFBLBQYAAAAABAAEAPkAAACUAwAAAAA=&#10;" strokeweight="0"/>
                <v:line id="Line 148" o:spid="_x0000_s1928" style="position:absolute;flip:y;visibility:visible;mso-wrap-style:square" from="45961,27724" to="45961,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zwccAAADcAAAADwAAAGRycy9kb3ducmV2LnhtbESPQWsCMRSE7wX/Q3gFbzVbLVW3RpGW&#10;liK0otZDb8/N6+7i5mVJopv++0YoeBxm5htmtoimEWdyvras4H6QgSAurK65VPC1e72bgPABWWNj&#10;mRT8kofFvHczw1zbjjd03oZSJAj7HBVUIbS5lL6oyKAf2JY4eT/WGQxJulJqh12Cm0YOs+xRGqw5&#10;LVTY0nNFxXF7Mgo2n2M+uLdTPMZD97H+3per/ctSqf5tXD6BCBTDNfzfftcKpg8j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DPBxwAAANwAAAAPAAAAAAAA&#10;AAAAAAAAAKECAABkcnMvZG93bnJldi54bWxQSwUGAAAAAAQABAD5AAAAlQMAAAAA&#10;" strokeweight="0"/>
                <v:shape id="Freeform 149" o:spid="_x0000_s1929" style="position:absolute;left:3905;top:4559;width:42056;height:21571;visibility:visible;mso-wrap-style:square;v-text-anchor:top" coordsize="58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ssQA&#10;AADcAAAADwAAAGRycy9kb3ducmV2LnhtbESP0WoCMRRE3wv9h3ALvtWsIm1djVKEohQpuPUDrptr&#10;dunmZk1SN/37Rij0cZiZM8xynWwnruRD61jBZFyAIK6dbtkoOH6+Pb6ACBFZY+eYFPxQgPXq/m6J&#10;pXYDH+haRSMyhEOJCpoY+1LKUDdkMYxdT5y9s/MWY5beSO1xyHDbyWlRPEmLLeeFBnvaNFR/Vd9W&#10;wVYOp7nF57SfGHNJ1e7Dv19IqdFDel2AiJTif/ivvdMK5rMZ3M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o/rLEAAAA3AAAAA8AAAAAAAAAAAAAAAAAmAIAAGRycy9k&#10;b3ducmV2LnhtbFBLBQYAAAAABAAEAPUAAACJAwAAAAA=&#10;" path="m,10l48,,97,9r48,16l194,45r48,21l291,91r48,24l387,139r49,32l484,210r49,49l581,298e" filled="f" strokecolor="navy" strokeweight="31e-5mm">
                  <v:path arrowok="t" o:connecttype="custom" o:connectlocs="0,72386;347451,0;702141,65147;1049592,180964;1404281,325736;1751732,477746;2106422,658710;2453873,832436;2801324,1006162;3156013,1237796;3503464,1520101;3858154,1874791;4205605,2157095" o:connectangles="0,0,0,0,0,0,0,0,0,0,0,0,0"/>
                </v:shape>
                <v:shape id="Freeform 150" o:spid="_x0000_s1930" style="position:absolute;left:3689;top:5067;width:438;height:432;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3/McA&#10;AADcAAAADwAAAGRycy9kb3ducmV2LnhtbESPS2vDMBCE74X8B7GB3hrZpWkSN0oogZYGkkMel9y2&#10;1tY2tVZGUv3Ir48KhR6HmfmGWa57U4uWnK8sK0gnCQji3OqKCwXn09vDHIQPyBpry6RgIA/r1ehu&#10;iZm2HR+oPYZCRAj7DBWUITSZlD4vyaCf2IY4el/WGQxRukJqh12Em1o+JsmzNFhxXCixoU1J+ffx&#10;xyiYXd/1sG/D1n323W5x2aRDsUuVuh/3ry8gAvXhP/zX/tAKFk9T+D0Tj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v9/zHAAAA3AAAAA8AAAAAAAAAAAAAAAAAmAIAAGRy&#10;cy9kb3ducmV2LnhtbFBLBQYAAAAABAAEAPUAAACMAwAAAAA=&#10;" path="m34,l69,34,34,68,,34,34,xe" fillcolor="navy" strokecolor="navy" strokeweight="31e-5mm">
                  <v:path arrowok="t" o:connecttype="custom" o:connectlocs="21590,0;43815,21590;21590,43180;0,21590;21590,0" o:connectangles="0,0,0,0,0"/>
                </v:shape>
                <v:shape id="Freeform 151" o:spid="_x0000_s1931" style="position:absolute;left:7162;top:4343;width:438;height:432;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pi8YA&#10;AADcAAAADwAAAGRycy9kb3ducmV2LnhtbESPT2sCMRTE7wW/Q3hCbzW7Ila3RhFBacEe1F56e908&#10;dxc3L0sS908/fVMo9DjMzG+Y1aY3tWjJ+cqygnSSgCDOra64UPBx2T8tQPiArLG2TAoG8rBZjx5W&#10;mGnb8YnacyhEhLDPUEEZQpNJ6fOSDPqJbYijd7XOYIjSFVI77CLc1HKaJHNpsOK4UGJDu5Ly2/lu&#10;FDx/H/Tw3oY399V3x+XnLh2KY6rU47jfvoAI1If/8F/7VStYzub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1pi8YAAADcAAAADwAAAAAAAAAAAAAAAACYAgAAZHJz&#10;L2Rvd25yZXYueG1sUEsFBgAAAAAEAAQA9QAAAIsDAAAAAA==&#10;" path="m35,l69,34,35,68,,34,35,xe" fillcolor="navy" strokecolor="navy" strokeweight="31e-5mm">
                  <v:path arrowok="t" o:connecttype="custom" o:connectlocs="22225,0;43815,21590;22225,43180;0,21590;22225,0" o:connectangles="0,0,0,0,0"/>
                </v:shape>
                <v:shape id="Freeform 152" o:spid="_x0000_s1932" style="position:absolute;left:10712;top:4997;width:432;height:432;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bT8YA&#10;AADcAAAADwAAAGRycy9kb3ducmV2LnhtbESPQUsDMRSE70L/Q3gFL2KzStF127SIqHiwiLs99PjY&#10;vG6Wbl5CErfrvzeC4HGYmW+Y9XaygxgpxN6xgptFAYK4dbrnTsG+ebkuQcSErHFwTAq+KcJ2M7tY&#10;Y6XdmT9prFMnMoRjhQpMSr6SMraGLMaF88TZO7pgMWUZOqkDnjPcDvK2KO6kxZ7zgkFPT4baU/1l&#10;FRz2u3o5XfndGPxrWT6/N8F8NEpdzqfHFYhEU/oP/7XftIKH5T38ns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sbT8YAAADcAAAADwAAAAAAAAAAAAAAAACYAgAAZHJz&#10;L2Rvd25yZXYueG1sUEsFBgAAAAAEAAQA9QAAAIsDAAAAAA==&#10;" path="m34,l68,34,34,68,,34,34,xe" fillcolor="navy" strokecolor="navy" strokeweight="31e-5mm">
                  <v:path arrowok="t" o:connecttype="custom" o:connectlocs="21590,0;43180,21590;21590,43180;0,21590;21590,0" o:connectangles="0,0,0,0,0"/>
                </v:shape>
                <v:shape id="Freeform 153" o:spid="_x0000_s1933" style="position:absolute;left:14185;top:6153;width:432;height:431;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PPcMA&#10;AADcAAAADwAAAGRycy9kb3ducmV2LnhtbERPz0vDMBS+D/wfwhN2GS7dGFLrsiEyxYNjrN3B46N5&#10;NsXmJSSxq/+9OQgeP77f2/1kBzFSiL1jBatlAYK4dbrnTsGlebkrQcSErHFwTAp+KMJ+dzPbYqXd&#10;lc801qkTOYRjhQpMSr6SMraGLMal88SZ+3TBYsowdFIHvOZwO8h1UdxLiz3nBoOeng21X/W3VfBx&#10;OdabaeGPY/CvZXl4b4I5NUrNb6enRxCJpvQv/nO/aQUPm7w2n8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SPPcMAAADcAAAADwAAAAAAAAAAAAAAAACYAgAAZHJzL2Rv&#10;d25yZXYueG1sUEsFBgAAAAAEAAQA9QAAAIgDAAAAAA==&#10;" path="m34,l68,34,34,68,,34,34,xe" fillcolor="navy" strokecolor="navy" strokeweight="31e-5mm">
                  <v:path arrowok="t" o:connecttype="custom" o:connectlocs="21590,0;43180,21590;21590,43180;0,21590;21590,0" o:connectangles="0,0,0,0,0"/>
                </v:shape>
                <v:shape id="Freeform 154" o:spid="_x0000_s1934" style="position:absolute;left:17729;top:7600;width:438;height:432;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cYA&#10;AADcAAAADwAAAGRycy9kb3ducmV2LnhtbESPT2vCQBTE7wW/w/IK3nSTItWkriJCSwt60PbS22v2&#10;NQnNvg272/zpp3cFocdhZn7DrLeDaURHzteWFaTzBARxYXXNpYKP9+fZCoQPyBoby6RgJA/bzeRu&#10;jbm2PZ+oO4dSRAj7HBVUIbS5lL6oyKCf25Y4et/WGQxRulJqh32Em0Y+JMmjNFhzXKiwpX1Fxc/5&#10;1yhY/r3o8diFN/c19Ifsc5+O5SFVano/7J5ABBrCf/jWftUKskUG1zPxCM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9+cYAAADcAAAADwAAAAAAAAAAAAAAAACYAgAAZHJz&#10;L2Rvd25yZXYueG1sUEsFBgAAAAAEAAQA9QAAAIsDAAAAAA==&#10;" path="m35,l69,34,35,68,,34,35,xe" fillcolor="navy" strokecolor="navy" strokeweight="31e-5mm">
                  <v:path arrowok="t" o:connecttype="custom" o:connectlocs="22225,0;43815,21590;22225,43180;0,21590;22225,0" o:connectangles="0,0,0,0,0"/>
                </v:shape>
                <v:shape id="Freeform 155" o:spid="_x0000_s1935" style="position:absolute;left:21209;top:9118;width:431;height:438;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gIMAA&#10;AADcAAAADwAAAGRycy9kb3ducmV2LnhtbERPy4rCMBTdC/5DuII7TXwNWo0iPsDVwGg/4NJc22Jz&#10;U5qo1a83C2GWh/NebVpbiQc1vnSsYTRUIIgzZ0rONaSX42AOwgdkg5Vj0vAiD5t1t7PCxLgn/9Hj&#10;HHIRQ9gnqKEIoU6k9FlBFv3Q1cSRu7rGYoiwyaVp8BnDbSXHSv1IiyXHhgJr2hWU3c53q2E/mdze&#10;7WW8m13TMp2qXzWl/UHrfq/dLkEEasO/+Os+GQ2LWZwfz8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AgIMAAAADcAAAADwAAAAAAAAAAAAAAAACYAgAAZHJzL2Rvd25y&#10;ZXYueG1sUEsFBgAAAAAEAAQA9QAAAIUDAAAAAA==&#10;" path="m34,l68,34,34,69,,34,34,xe" fillcolor="navy" strokecolor="navy" strokeweight="31e-5mm">
                  <v:path arrowok="t" o:connecttype="custom" o:connectlocs="21590,0;43180,21590;21590,43815;0,21590;21590,0" o:connectangles="0,0,0,0,0"/>
                </v:shape>
                <v:shape id="Freeform 156" o:spid="_x0000_s1936" style="position:absolute;left:24752;top:10928;width:432;height:438;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Fu8MA&#10;AADcAAAADwAAAGRycy9kb3ducmV2LnhtbESP3YrCMBSE7wXfIZwF7zTxb9ntGkX8Aa+E1T7AoTm2&#10;xeakNFGrT28EwcthZr5hZovWVuJKjS8daxgOFAjizJmScw3pcdv/AeEDssHKMWm4k4fFvNuZYWLc&#10;jf/pegi5iBD2CWooQqgTKX1WkEU/cDVx9E6usRiibHJpGrxFuK3kSKlvabHkuFBgTauCsvPhYjWs&#10;x+Pzoz2OVtNTWqYTtVcTWm+07n21yz8QgdrwCb/bO6PhdzqE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yFu8MAAADcAAAADwAAAAAAAAAAAAAAAACYAgAAZHJzL2Rv&#10;d25yZXYueG1sUEsFBgAAAAAEAAQA9QAAAIgDAAAAAA==&#10;" path="m34,l68,34,34,69,,34,34,xe" fillcolor="navy" strokecolor="navy" strokeweight="31e-5mm">
                  <v:path arrowok="t" o:connecttype="custom" o:connectlocs="21590,0;43180,21590;21590,43815;0,21590;21590,0" o:connectangles="0,0,0,0,0"/>
                </v:shape>
                <v:shape id="Freeform 157" o:spid="_x0000_s1937" style="position:absolute;left:28225;top:12668;width:438;height:432;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5VcYA&#10;AADcAAAADwAAAGRycy9kb3ducmV2LnhtbESPT2sCMRTE7wW/Q3iCt5pdwVq3RhHBoqAHbS+9vW5e&#10;d5duXpYk3T/99EYo9DjMzG+Y1aY3tWjJ+cqygnSagCDOra64UPD+tn98BuEDssbaMikYyMNmPXpY&#10;YaZtxxdqr6EQEcI+QwVlCE0mpc9LMuintiGO3pd1BkOUrpDaYRfhppazJHmSBiuOCyU2tCsp/77+&#10;GAWL31c9nNtwdJ99d1p+7NKhOKVKTcb99gVEoD78h//aB61gOZ/B/U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5VcYAAADcAAAADwAAAAAAAAAAAAAAAACYAgAAZHJz&#10;L2Rvd25yZXYueG1sUEsFBgAAAAAEAAQA9QAAAIsDAAAAAA==&#10;" path="m34,l69,34,34,68,,34,34,xe" fillcolor="navy" strokecolor="navy" strokeweight="31e-5mm">
                  <v:path arrowok="t" o:connecttype="custom" o:connectlocs="21590,0;43815,21590;21590,43180;0,21590;21590,0" o:connectangles="0,0,0,0,0"/>
                </v:shape>
                <v:shape id="Freeform 158" o:spid="_x0000_s1938" style="position:absolute;left:31699;top:14401;width:438;height:438;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Y/sYA&#10;AADcAAAADwAAAGRycy9kb3ducmV2LnhtbESPT2sCMRTE74V+h/AKvWlWpYtujVIq1qIn/9BeH5vX&#10;3eDmZU2ibr+9KQg9DjPzG2Y672wjLuSDcaxg0M9AEJdOG64UHPbL3hhEiMgaG8ek4JcCzGePD1Ms&#10;tLvyli67WIkE4VCggjrGtpAylDVZDH3XEifvx3mLMUlfSe3xmuC2kcMsy6VFw2mhxpbeayqPu7NV&#10;cPr60PkqXxmzOFfrzXqz8IfvvVLPT93bK4hIXfwP39ufWsHkZQR/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xY/sYAAADcAAAADwAAAAAAAAAAAAAAAACYAgAAZHJz&#10;L2Rvd25yZXYueG1sUEsFBgAAAAAEAAQA9QAAAIsDAAAAAA==&#10;" path="m34,l69,35,34,69,,35,34,xe" fillcolor="navy" strokecolor="navy" strokeweight="31e-5mm">
                  <v:path arrowok="t" o:connecttype="custom" o:connectlocs="21590,0;43815,22225;21590,43815;0,22225;21590,0" o:connectangles="0,0,0,0,0"/>
                </v:shape>
                <v:shape id="Freeform 159" o:spid="_x0000_s1939" style="position:absolute;left:35248;top:16719;width:432;height:432;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T5cYA&#10;AADcAAAADwAAAGRycy9kb3ducmV2LnhtbESPQUsDMRSE70L/Q3gFL2KzSpV127SIqHiwiLs99PjY&#10;vG6Wbl5CErfrvzeC4HGYmW+Y9XaygxgpxN6xgptFAYK4dbrnTsG+ebkuQcSErHFwTAq+KcJ2M7tY&#10;Y6XdmT9prFMnMoRjhQpMSr6SMraGLMaF88TZO7pgMWUZOqkDnjPcDvK2KO6lxZ7zgkFPT4baU/1l&#10;FRz2u3o5XfndGPxrWT6/N8F8NEpdzqfHFYhEU/oP/7XftIKHuyX8ns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AT5cYAAADcAAAADwAAAAAAAAAAAAAAAACYAgAAZHJz&#10;L2Rvd25yZXYueG1sUEsFBgAAAAAEAAQA9QAAAIsDAAAAAA==&#10;" path="m34,l68,34,34,68,,34,34,xe" fillcolor="navy" strokecolor="navy" strokeweight="31e-5mm">
                  <v:path arrowok="t" o:connecttype="custom" o:connectlocs="21590,0;43180,21590;21590,43180;0,21590;21590,0" o:connectangles="0,0,0,0,0"/>
                </v:shape>
                <v:shape id="Freeform 160" o:spid="_x0000_s1940" style="position:absolute;left:38722;top:19545;width:432;height:432;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2fsYA&#10;AADcAAAADwAAAGRycy9kb3ducmV2LnhtbESPQUsDMRSE70L/Q3gFL2KzipV127SIqHiwiLs99PjY&#10;vG6Wbl5CErfrvzeC4HGYmW+Y9XaygxgpxN6xgptFAYK4dbrnTsG+ebkuQcSErHFwTAq+KcJ2M7tY&#10;Y6XdmT9prFMnMoRjhQpMSr6SMraGLMaF88TZO7pgMWUZOqkDnjPcDvK2KO6lxZ7zgkFPT4baU/1l&#10;FRz2u/puuvK7MfjXsnx+b4L5aJS6nE+PKxCJpvQf/mu/aQUPyyX8ns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y2fsYAAADcAAAADwAAAAAAAAAAAAAAAACYAgAAZHJz&#10;L2Rvd25yZXYueG1sUEsFBgAAAAAEAAQA9QAAAIsDAAAAAA==&#10;" path="m34,l68,34,34,68,,34,34,xe" fillcolor="navy" strokecolor="navy" strokeweight="31e-5mm">
                  <v:path arrowok="t" o:connecttype="custom" o:connectlocs="21590,0;43180,21590;21590,43180;0,21590;21590,0" o:connectangles="0,0,0,0,0"/>
                </v:shape>
                <v:shape id="Freeform 161" o:spid="_x0000_s1941" style="position:absolute;left:42265;top:23088;width:438;height:438;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7ZsUA&#10;AADcAAAADwAAAGRycy9kb3ducmV2LnhtbESPT2sCMRTE74LfIbyCN81WcNGtUYrSWvTkH9rrY/O6&#10;G7p5WZOo22/fFASPw8z8hpkvO9uIK/lgHCt4HmUgiEunDVcKTse34RREiMgaG8ek4JcCLBf93hwL&#10;7W68p+shViJBOBSooI6xLaQMZU0Ww8i1xMn7dt5iTNJXUnu8Jbht5DjLcmnRcFqosaVVTeXP4WIV&#10;nD/fdb7JN8asL9V2t92t/enrqNTgqXt9ARGpi4/wvf2hFcwmOfy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tmxQAAANwAAAAPAAAAAAAAAAAAAAAAAJgCAABkcnMv&#10;ZG93bnJldi54bWxQSwUGAAAAAAQABAD1AAAAigMAAAAA&#10;" path="m35,l69,34,35,69,,34,35,xe" fillcolor="navy" strokecolor="navy" strokeweight="31e-5mm">
                  <v:path arrowok="t" o:connecttype="custom" o:connectlocs="22225,0;43815,21590;22225,43815;0,21590;22225,0" o:connectangles="0,0,0,0,0"/>
                </v:shape>
                <v:shape id="Freeform 162" o:spid="_x0000_s1942" style="position:absolute;left:45739;top:25914;width:438;height:432;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azcYA&#10;AADcAAAADwAAAGRycy9kb3ducmV2LnhtbESPT2sCMRTE7wW/Q3hCbzW7glW3RhFBacEe1F56e908&#10;dxc3L0sS908/fVMo9DjMzG+Y1aY3tWjJ+cqygnSSgCDOra64UPBx2T8tQPiArLG2TAoG8rBZjx5W&#10;mGnb8YnacyhEhLDPUEEZQpNJ6fOSDPqJbYijd7XOYIjSFVI77CLc1HKaJM/SYMVxocSGdiXlt/Pd&#10;KJh/H/Tw3oY399V3x+XnLh2KY6rU47jfvoAI1If/8F/7VStYzub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hazcYAAADcAAAADwAAAAAAAAAAAAAAAACYAgAAZHJz&#10;L2Rvd25yZXYueG1sUEsFBgAAAAAEAAQA9QAAAIsDAAAAAA==&#10;" path="m35,l69,34,35,68,,34,35,xe" fillcolor="navy" strokecolor="navy" strokeweight="31e-5mm">
                  <v:path arrowok="t" o:connecttype="custom" o:connectlocs="22225,0;43815,21590;22225,43180;0,21590;22225,0" o:connectangles="0,0,0,0,0"/>
                </v:shape>
                <v:rect id="Rectangle 163" o:spid="_x0000_s1943" style="position:absolute;left:2895;top:27213;width:514;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rsidR="00C61BB0" w:rsidRPr="005A27C5" w:rsidRDefault="00C61BB0" w:rsidP="005A27C5">
                        <w:pPr>
                          <w:pStyle w:val="Figure"/>
                          <w:rPr>
                            <w:sz w:val="16"/>
                            <w:szCs w:val="16"/>
                          </w:rPr>
                        </w:pPr>
                        <w:r w:rsidRPr="005A27C5">
                          <w:rPr>
                            <w:sz w:val="16"/>
                            <w:szCs w:val="16"/>
                          </w:rPr>
                          <w:t>1</w:t>
                        </w:r>
                      </w:p>
                    </w:txbxContent>
                  </v:textbox>
                </v:rect>
                <v:rect id="Rectangle 164" o:spid="_x0000_s1944" style="position:absolute;left:2463;top:22000;width:1023;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rsidR="00C61BB0" w:rsidRPr="005A27C5" w:rsidRDefault="00C61BB0" w:rsidP="005A27C5">
                        <w:pPr>
                          <w:pStyle w:val="Figure"/>
                          <w:rPr>
                            <w:sz w:val="16"/>
                            <w:szCs w:val="16"/>
                          </w:rPr>
                        </w:pPr>
                        <w:r w:rsidRPr="005A27C5">
                          <w:rPr>
                            <w:sz w:val="16"/>
                            <w:szCs w:val="16"/>
                          </w:rPr>
                          <w:t>10</w:t>
                        </w:r>
                      </w:p>
                    </w:txbxContent>
                  </v:textbox>
                </v:rect>
                <v:rect id="Rectangle 165" o:spid="_x0000_s1945" style="position:absolute;left:2025;top:16864;width:153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rsidR="00C61BB0" w:rsidRPr="005A27C5" w:rsidRDefault="00C61BB0" w:rsidP="005A27C5">
                        <w:pPr>
                          <w:pStyle w:val="Figure"/>
                          <w:rPr>
                            <w:sz w:val="16"/>
                            <w:szCs w:val="16"/>
                          </w:rPr>
                        </w:pPr>
                        <w:r w:rsidRPr="005A27C5">
                          <w:rPr>
                            <w:sz w:val="16"/>
                            <w:szCs w:val="16"/>
                          </w:rPr>
                          <w:t>100</w:t>
                        </w:r>
                      </w:p>
                    </w:txbxContent>
                  </v:textbox>
                </v:rect>
                <v:rect id="Rectangle 166" o:spid="_x0000_s1946" style="position:absolute;left:1593;top:11651;width:2039;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m5sIA&#10;AADcAAAADwAAAGRycy9kb3ducmV2LnhtbESPzYoCMRCE78K+Q2jBm5PRg7i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qbmwgAAANwAAAAPAAAAAAAAAAAAAAAAAJgCAABkcnMvZG93&#10;bnJldi54bWxQSwUGAAAAAAQABAD1AAAAhwMAAAAA&#10;" filled="f" stroked="f">
                  <v:textbox style="mso-fit-shape-to-text:t" inset="0,0,0,0">
                    <w:txbxContent>
                      <w:p w:rsidR="00C61BB0" w:rsidRPr="005A27C5" w:rsidRDefault="00C61BB0" w:rsidP="005A27C5">
                        <w:pPr>
                          <w:pStyle w:val="Figure"/>
                          <w:rPr>
                            <w:sz w:val="16"/>
                            <w:szCs w:val="16"/>
                          </w:rPr>
                        </w:pPr>
                        <w:r w:rsidRPr="005A27C5">
                          <w:rPr>
                            <w:sz w:val="16"/>
                            <w:szCs w:val="16"/>
                          </w:rPr>
                          <w:t>1000</w:t>
                        </w:r>
                      </w:p>
                    </w:txbxContent>
                  </v:textbox>
                </v:rect>
                <v:rect id="Rectangle 167" o:spid="_x0000_s1947" style="position:absolute;left:1155;top:6514;width:2547;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C61BB0" w:rsidRPr="005A27C5" w:rsidRDefault="00C61BB0" w:rsidP="005A27C5">
                        <w:pPr>
                          <w:pStyle w:val="Figure"/>
                          <w:rPr>
                            <w:sz w:val="16"/>
                            <w:szCs w:val="16"/>
                          </w:rPr>
                        </w:pPr>
                        <w:r w:rsidRPr="005A27C5">
                          <w:rPr>
                            <w:sz w:val="16"/>
                            <w:szCs w:val="16"/>
                          </w:rPr>
                          <w:t>10000</w:t>
                        </w:r>
                      </w:p>
                    </w:txbxContent>
                  </v:textbox>
                </v:rect>
                <v:rect id="Rectangle 168" o:spid="_x0000_s1948" style="position:absolute;left:723;top:1301;width:3055;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CsIA&#10;AADcAAAADwAAAGRycy9kb3ducmV2LnhtbESPzYoCMRCE74LvEFrwphkV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0KwgAAANwAAAAPAAAAAAAAAAAAAAAAAJgCAABkcnMvZG93&#10;bnJldi54bWxQSwUGAAAAAAQABAD1AAAAhwMAAAAA&#10;" filled="f" stroked="f">
                  <v:textbox style="mso-fit-shape-to-text:t" inset="0,0,0,0">
                    <w:txbxContent>
                      <w:p w:rsidR="00C61BB0" w:rsidRPr="005A27C5" w:rsidRDefault="00C61BB0" w:rsidP="005A27C5">
                        <w:pPr>
                          <w:pStyle w:val="Figure"/>
                          <w:rPr>
                            <w:sz w:val="16"/>
                            <w:szCs w:val="16"/>
                          </w:rPr>
                        </w:pPr>
                        <w:r w:rsidRPr="005A27C5">
                          <w:rPr>
                            <w:sz w:val="16"/>
                            <w:szCs w:val="16"/>
                          </w:rPr>
                          <w:t>100000</w:t>
                        </w:r>
                      </w:p>
                    </w:txbxContent>
                  </v:textbox>
                </v:rect>
                <v:rect id="Rectangle 169" o:spid="_x0000_s1949" style="position:absolute;left:3689;top:28371;width:578;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rsidR="00C61BB0" w:rsidRDefault="00C61BB0" w:rsidP="005A27C5">
                        <w:pPr>
                          <w:pStyle w:val="Figure"/>
                        </w:pPr>
                        <w:r>
                          <w:t>0</w:t>
                        </w:r>
                      </w:p>
                    </w:txbxContent>
                  </v:textbox>
                </v:rect>
                <v:rect id="Rectangle 170" o:spid="_x0000_s1950" style="position:absolute;left:7162;top:28371;width:578;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g5cIA&#10;AADcAAAADwAAAGRycy9kb3ducmV2LnhtbESPzYoCMRCE74LvEFrwphkFxR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aDlwgAAANwAAAAPAAAAAAAAAAAAAAAAAJgCAABkcnMvZG93&#10;bnJldi54bWxQSwUGAAAAAAQABAD1AAAAhwMAAAAA&#10;" filled="f" stroked="f">
                  <v:textbox style="mso-fit-shape-to-text:t" inset="0,0,0,0">
                    <w:txbxContent>
                      <w:p w:rsidR="00C61BB0" w:rsidRDefault="00C61BB0" w:rsidP="005A27C5">
                        <w:pPr>
                          <w:pStyle w:val="Figure"/>
                        </w:pPr>
                        <w:r>
                          <w:t>1</w:t>
                        </w:r>
                      </w:p>
                    </w:txbxContent>
                  </v:textbox>
                </v:rect>
                <v:rect id="Rectangle 171" o:spid="_x0000_s1951" style="position:absolute;left:10712;top:28371;width:578;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rsidR="00C61BB0" w:rsidRDefault="00C61BB0" w:rsidP="005A27C5">
                        <w:pPr>
                          <w:pStyle w:val="Figure"/>
                        </w:pPr>
                        <w:r>
                          <w:t>2</w:t>
                        </w:r>
                      </w:p>
                    </w:txbxContent>
                  </v:textbox>
                </v:rect>
                <v:rect id="Rectangle 172" o:spid="_x0000_s1952" style="position:absolute;left:14185;top:28371;width:578;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CcIA&#10;AADcAAAADwAAAGRycy9kb3ducmV2LnhtbESPzYoCMRCE7wu+Q2jB25rRg+uORhFBUNmL4z5AM+n5&#10;waQzJNEZ394IC3ssquorar0drBEP8qF1rGA2zUAQl063XCv4vR4+lyBCRNZoHJOCJwXYbkYfa8y1&#10;6/lCjyLWIkE45KigibHLpQxlQxbD1HXEyauctxiT9LXUHvsEt0bOs2whLbacFhrsaN9QeSvuVoG8&#10;Fod+WRifufO8+jGn46Uip9RkPOxWICIN8T/81z5qBd+L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5sJwgAAANwAAAAPAAAAAAAAAAAAAAAAAJgCAABkcnMvZG93&#10;bnJldi54bWxQSwUGAAAAAAQABAD1AAAAhwMAAAAA&#10;" filled="f" stroked="f">
                  <v:textbox style="mso-fit-shape-to-text:t" inset="0,0,0,0">
                    <w:txbxContent>
                      <w:p w:rsidR="00C61BB0" w:rsidRDefault="00C61BB0" w:rsidP="005A27C5">
                        <w:pPr>
                          <w:pStyle w:val="Figure"/>
                        </w:pPr>
                        <w:r>
                          <w:t>3</w:t>
                        </w:r>
                      </w:p>
                    </w:txbxContent>
                  </v:textbox>
                </v:rect>
                <v:rect id="Rectangle 173" o:spid="_x0000_s1953" style="position:absolute;left:17729;top:28371;width:578;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Pe8AA&#10;AADcAAAADwAAAGRycy9kb3ducmV2LnhtbERPS2rDMBDdF3IHMYHsGrlZBNe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wPe8AAAADcAAAADwAAAAAAAAAAAAAAAACYAgAAZHJzL2Rvd25y&#10;ZXYueG1sUEsFBgAAAAAEAAQA9QAAAIUDAAAAAA==&#10;" filled="f" stroked="f">
                  <v:textbox style="mso-fit-shape-to-text:t" inset="0,0,0,0">
                    <w:txbxContent>
                      <w:p w:rsidR="00C61BB0" w:rsidRDefault="00C61BB0" w:rsidP="005A27C5">
                        <w:pPr>
                          <w:pStyle w:val="Figure"/>
                        </w:pPr>
                        <w:r>
                          <w:t>4</w:t>
                        </w:r>
                      </w:p>
                    </w:txbxContent>
                  </v:textbox>
                </v:rect>
                <v:rect id="Rectangle 174" o:spid="_x0000_s1954" style="position:absolute;left:21209;top:28371;width:577;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rsidR="00C61BB0" w:rsidRDefault="00C61BB0" w:rsidP="005A27C5">
                        <w:pPr>
                          <w:pStyle w:val="Figure"/>
                        </w:pPr>
                        <w:r>
                          <w:t>5</w:t>
                        </w:r>
                      </w:p>
                    </w:txbxContent>
                  </v:textbox>
                </v:rect>
                <v:rect id="Rectangle 175" o:spid="_x0000_s1955" style="position:absolute;left:24752;top:28371;width:578;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oL4A&#10;AADcAAAADwAAAGRycy9kb3ducmV2LnhtbERPy4rCMBTdC/5DuII7TceFOh2jDIKg4sY6H3Bpbh9M&#10;clOSaOvfm4Xg8nDem91gjXiQD61jBV/zDARx6XTLtYK/22G2BhEiskbjmBQ8KcBuOx5tMNeu5ys9&#10;iliLFMIhRwVNjF0uZSgbshjmriNOXOW8xZigr6X22Kdwa+Qiy5bSYsupocGO9g2V/8XdKpC34tCv&#10;C+Mzd15UF3M6XitySk0nw+8PiEhD/Ijf7qNW8L1K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DlaC+AAAA3AAAAA8AAAAAAAAAAAAAAAAAmAIAAGRycy9kb3ducmV2&#10;LnhtbFBLBQYAAAAABAAEAPUAAACDAwAAAAA=&#10;" filled="f" stroked="f">
                  <v:textbox style="mso-fit-shape-to-text:t" inset="0,0,0,0">
                    <w:txbxContent>
                      <w:p w:rsidR="00C61BB0" w:rsidRDefault="00C61BB0" w:rsidP="005A27C5">
                        <w:pPr>
                          <w:pStyle w:val="Figure"/>
                        </w:pPr>
                        <w:r>
                          <w:t>6</w:t>
                        </w:r>
                      </w:p>
                    </w:txbxContent>
                  </v:textbox>
                </v:rect>
                <v:rect id="Rectangle 176" o:spid="_x0000_s1956" style="position:absolute;left:28225;top:28371;width:578;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wO8IA&#10;AADcAAAADwAAAGRycy9kb3ducmV2LnhtbESPzYoCMRCE74LvEFrwphk9uO5oFBEEXbw47gM0k54f&#10;TDpDknVm394sCHssquorarsfrBFP8qF1rGAxz0AQl063XCv4vp9maxAhIms0jknBLwXY78ajLeba&#10;9XyjZxFrkSAcclTQxNjlUoayIYth7jri5FXOW4xJ+lpqj32CWyOXWbaSFltOCw12dGyofBQ/VoG8&#10;F6d+XRifua9ldTWX860ip9R0Mhw2ICIN8T/8bp+1gs+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zA7wgAAANwAAAAPAAAAAAAAAAAAAAAAAJgCAABkcnMvZG93&#10;bnJldi54bWxQSwUGAAAAAAQABAD1AAAAhwMAAAAA&#10;" filled="f" stroked="f">
                  <v:textbox style="mso-fit-shape-to-text:t" inset="0,0,0,0">
                    <w:txbxContent>
                      <w:p w:rsidR="00C61BB0" w:rsidRDefault="00C61BB0" w:rsidP="005A27C5">
                        <w:pPr>
                          <w:pStyle w:val="Figure"/>
                        </w:pPr>
                        <w:r>
                          <w:t>7</w:t>
                        </w:r>
                      </w:p>
                    </w:txbxContent>
                  </v:textbox>
                </v:rect>
                <v:rect id="Rectangle 177" o:spid="_x0000_s1957" style="position:absolute;left:31699;top:28371;width:578;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rsidR="00C61BB0" w:rsidRDefault="00C61BB0" w:rsidP="005A27C5">
                        <w:pPr>
                          <w:pStyle w:val="Figure"/>
                        </w:pPr>
                        <w:r>
                          <w:t>8</w:t>
                        </w:r>
                      </w:p>
                    </w:txbxContent>
                  </v:textbox>
                </v:rect>
                <v:rect id="Rectangle 178" o:spid="_x0000_s1958" style="position:absolute;left:35248;top:28371;width:578;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L18IA&#10;AADcAAAADwAAAGRycy9kb3ducmV2LnhtbESP3WoCMRSE7wu+QziCdzWrQt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QvXwgAAANwAAAAPAAAAAAAAAAAAAAAAAJgCAABkcnMvZG93&#10;bnJldi54bWxQSwUGAAAAAAQABAD1AAAAhwMAAAAA&#10;" filled="f" stroked="f">
                  <v:textbox style="mso-fit-shape-to-text:t" inset="0,0,0,0">
                    <w:txbxContent>
                      <w:p w:rsidR="00C61BB0" w:rsidRDefault="00C61BB0" w:rsidP="005A27C5">
                        <w:pPr>
                          <w:pStyle w:val="Figure"/>
                        </w:pPr>
                        <w:r>
                          <w:t>9</w:t>
                        </w:r>
                      </w:p>
                    </w:txbxContent>
                  </v:textbox>
                </v:rect>
                <v:rect id="Rectangle 179" o:spid="_x0000_s1959" style="position:absolute;left:38506;top:28371;width:1149;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To8IA&#10;AADcAAAADwAAAGRycy9kb3ducmV2LnhtbESP3WoCMRSE7wu+QziCdzWrS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JOjwgAAANwAAAAPAAAAAAAAAAAAAAAAAJgCAABkcnMvZG93&#10;bnJldi54bWxQSwUGAAAAAAQABAD1AAAAhwMAAAAA&#10;" filled="f" stroked="f">
                  <v:textbox style="mso-fit-shape-to-text:t" inset="0,0,0,0">
                    <w:txbxContent>
                      <w:p w:rsidR="00C61BB0" w:rsidRDefault="00C61BB0" w:rsidP="005A27C5">
                        <w:pPr>
                          <w:pStyle w:val="Figure"/>
                        </w:pPr>
                        <w:r>
                          <w:t>10</w:t>
                        </w:r>
                      </w:p>
                    </w:txbxContent>
                  </v:textbox>
                </v:rect>
                <v:rect id="Rectangle 180" o:spid="_x0000_s1960" style="position:absolute;left:42049;top:28371;width:1150;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OMIA&#10;AADcAAAADwAAAGRycy9kb3ducmV2LnhtbESP3WoCMRSE7wu+QziCdzWrY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DY4wgAAANwAAAAPAAAAAAAAAAAAAAAAAJgCAABkcnMvZG93&#10;bnJldi54bWxQSwUGAAAAAAQABAD1AAAAhwMAAAAA&#10;" filled="f" stroked="f">
                  <v:textbox style="mso-fit-shape-to-text:t" inset="0,0,0,0">
                    <w:txbxContent>
                      <w:p w:rsidR="00C61BB0" w:rsidRDefault="00C61BB0" w:rsidP="005A27C5">
                        <w:pPr>
                          <w:pStyle w:val="Figure"/>
                        </w:pPr>
                        <w:r>
                          <w:t>11</w:t>
                        </w:r>
                      </w:p>
                    </w:txbxContent>
                  </v:textbox>
                </v:rect>
                <v:rect id="Rectangle 181" o:spid="_x0000_s1961" style="position:absolute;left:45523;top:28371;width:1149;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rsidR="00C61BB0" w:rsidRDefault="00C61BB0" w:rsidP="005A27C5">
                        <w:pPr>
                          <w:pStyle w:val="Figure"/>
                        </w:pPr>
                        <w:r>
                          <w:t>12</w:t>
                        </w:r>
                      </w:p>
                    </w:txbxContent>
                  </v:textbox>
                </v:rect>
                <v:rect id="Rectangle 182" o:spid="_x0000_s1962" style="position:absolute;left:6871;top:29593;width:35178;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ecMUA&#10;AADcAAAADwAAAGRycy9kb3ducmV2LnhtbESPT4vCMBTE78J+h/AWvGmqB7XVKLLrokf/LKi3R/Ns&#10;i81LabK2+umNIOxxmJnfMLNFa0pxo9oVlhUM+hEI4tTqgjMFv4ef3gSE88gaS8uk4E4OFvOPzgwT&#10;bRve0W3vMxEg7BJUkHtfJVK6NCeDrm8r4uBdbG3QB1lnUtfYBLgp5TCKRtJgwWEhx4q+ckqv+z+j&#10;YD2plqeNfTRZuTqvj9tj/H2IvV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l5wxQAAANwAAAAPAAAAAAAAAAAAAAAAAJgCAABkcnMv&#10;ZG93bnJldi54bWxQSwUGAAAAAAQABAD1AAAAigMAAAAA&#10;" filled="f" stroked="f">
                  <v:textbox inset="0,0,0,0">
                    <w:txbxContent>
                      <w:p w:rsidR="00C61BB0" w:rsidRPr="00244108" w:rsidRDefault="00C61BB0" w:rsidP="005A27C5">
                        <w:pPr>
                          <w:pStyle w:val="Figure"/>
                          <w:rPr>
                            <w:lang w:val="en-US"/>
                          </w:rPr>
                        </w:pPr>
                        <w:r>
                          <w:rPr>
                            <w:caps w:val="0"/>
                            <w:lang w:val="en-US"/>
                          </w:rPr>
                          <w:t>Número de canales utilizados simultáneamente</w:t>
                        </w:r>
                      </w:p>
                    </w:txbxContent>
                  </v:textbox>
                </v:rect>
                <v:rect id="Rectangle 183" o:spid="_x0000_s1963" style="position:absolute;left:-261;top:13927;width:3937;height:283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NyL0A&#10;AADcAAAADwAAAGRycy9kb3ducmV2LnhtbERPyQrCMBC9C/5DGMGLaKq4VqOIIHoSXM9DM7bFZlKa&#10;qPXvzUHw+Hj7YlWbQryocrllBf1eBII4sTrnVMHlvO1OQTiPrLGwTAo+5GC1bDYWGGv75iO9Tj4V&#10;IYRdjAoy78tYSpdkZND1bEkcuLutDPoAq1TqCt8h3BRyEEVjaTDn0JBhSZuMksfpaRSMIrydP4cJ&#10;bzrDdXmc+e1tp69KtVv1eg7CU+3/4p97rxX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bcNyL0AAADcAAAADwAAAAAAAAAAAAAAAACYAgAAZHJzL2Rvd25yZXYu&#10;eG1sUEsFBgAAAAAEAAQA9QAAAIIDAAAAAA==&#10;" filled="f" stroked="f">
                  <v:textbox style="mso-fit-shape-to-text:t" inset="0,0,0,0">
                    <w:txbxContent>
                      <w:p w:rsidR="00C61BB0" w:rsidRPr="00244108" w:rsidRDefault="00C61BB0" w:rsidP="005A27C5">
                        <w:pPr>
                          <w:pStyle w:val="Figure"/>
                          <w:rPr>
                            <w:lang w:val="en-US"/>
                          </w:rPr>
                        </w:pPr>
                        <w:r>
                          <w:rPr>
                            <w:lang w:val="en-US"/>
                          </w:rPr>
                          <w:t>b</w:t>
                        </w:r>
                        <w:r>
                          <w:rPr>
                            <w:caps w:val="0"/>
                            <w:lang w:val="en-US"/>
                          </w:rPr>
                          <w:t>arridos</w:t>
                        </w:r>
                      </w:p>
                    </w:txbxContent>
                  </v:textbox>
                </v:rect>
                <v:rect id="Rectangle 184" o:spid="_x0000_s1964" style="position:absolute;left:361;top:361;width:46825;height:30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BfsYA&#10;AADcAAAADwAAAGRycy9kb3ducmV2LnhtbESPzWsCMRTE74X+D+EVeimareDXahQ/EMTbWg96e2ye&#10;m7Wbl2WT6upf3xSEHoeZ+Q0znbe2EldqfOlYwWc3AUGcO11yoeDwtemMQPiArLFyTAru5GE+e32Z&#10;YqrdjTO67kMhIoR9igpMCHUqpc8NWfRdVxNH7+waiyHKppC6wVuE20r2kmQgLZYcFwzWtDKUf+9/&#10;rAK7O120sf3zMbt89IaLdfaoi6VS72/tYgIiUBv+w8/2VisYD8f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qBfsYAAADcAAAADwAAAAAAAAAAAAAAAACYAgAAZHJz&#10;L2Rvd25yZXYueG1sUEsFBgAAAAAEAAQA9QAAAIsDAAAAAA==&#10;" filled="f" strokeweight="31e-5mm"/>
                <w10:anchorlock/>
              </v:group>
            </w:pict>
          </mc:Fallback>
        </mc:AlternateContent>
      </w:r>
    </w:p>
    <w:p w:rsidR="008339AB" w:rsidRPr="00877B80" w:rsidRDefault="008339AB" w:rsidP="008339AB">
      <w:pPr>
        <w:rPr>
          <w:lang w:val="es-ES"/>
        </w:rPr>
      </w:pPr>
    </w:p>
    <w:p w:rsidR="008339AB" w:rsidRDefault="008339AB" w:rsidP="00803B51">
      <w:pPr>
        <w:rPr>
          <w:lang w:val="es-ES"/>
        </w:rPr>
      </w:pPr>
      <w:r>
        <w:rPr>
          <w:lang w:val="es-ES"/>
        </w:rPr>
        <w:t xml:space="preserve">Como se observa, el caso en el que hay </w:t>
      </w:r>
      <w:r w:rsidRPr="00877B80">
        <w:rPr>
          <w:lang w:val="es-ES"/>
        </w:rPr>
        <w:t xml:space="preserve">12 </w:t>
      </w:r>
      <w:r>
        <w:rPr>
          <w:lang w:val="es-ES"/>
        </w:rPr>
        <w:t xml:space="preserve">canales ocupados sólo se ha producido </w:t>
      </w:r>
      <w:r w:rsidRPr="00877B80">
        <w:rPr>
          <w:lang w:val="es-ES"/>
        </w:rPr>
        <w:t xml:space="preserve">2 </w:t>
      </w:r>
      <w:r>
        <w:rPr>
          <w:lang w:val="es-ES"/>
        </w:rPr>
        <w:t>veces durante todo el periodo de observación</w:t>
      </w:r>
      <w:r w:rsidRPr="00877B80">
        <w:rPr>
          <w:lang w:val="es-ES"/>
        </w:rPr>
        <w:t xml:space="preserve">. </w:t>
      </w:r>
      <w:r>
        <w:rPr>
          <w:lang w:val="es-ES"/>
        </w:rPr>
        <w:t>Ahora bien</w:t>
      </w:r>
      <w:r w:rsidRPr="00877B80">
        <w:rPr>
          <w:lang w:val="es-ES"/>
        </w:rPr>
        <w:t xml:space="preserve">, </w:t>
      </w:r>
      <w:r>
        <w:rPr>
          <w:lang w:val="es-ES"/>
        </w:rPr>
        <w:t>no podemos distinguir si esta situación se ha producido una vez durante un periodo de dos segundos o dos veces en un periodo de un segundo</w:t>
      </w:r>
      <w:r w:rsidRPr="00877B80">
        <w:rPr>
          <w:lang w:val="es-ES"/>
        </w:rPr>
        <w:t xml:space="preserve">. </w:t>
      </w:r>
      <w:r>
        <w:rPr>
          <w:lang w:val="es-ES"/>
        </w:rPr>
        <w:t xml:space="preserve">Para ello se ha de dibujar un diagrama </w:t>
      </w:r>
      <w:r w:rsidRPr="00877B80">
        <w:rPr>
          <w:lang w:val="es-ES"/>
        </w:rPr>
        <w:t xml:space="preserve">3D </w:t>
      </w:r>
      <w:r>
        <w:rPr>
          <w:lang w:val="es-ES"/>
        </w:rPr>
        <w:t>en el que se represente también la duración de la ocupación de un determinado número de canales utilizados simultáneamente</w:t>
      </w:r>
      <w:r w:rsidRPr="00877B80">
        <w:rPr>
          <w:lang w:val="es-ES"/>
        </w:rPr>
        <w:t xml:space="preserve">. </w:t>
      </w:r>
      <w:r>
        <w:rPr>
          <w:lang w:val="es-ES"/>
        </w:rPr>
        <w:t xml:space="preserve">La probabilidad de que se produzca cada una de esta situaciones se muestra en el eje </w:t>
      </w:r>
      <w:r w:rsidRPr="00877B80">
        <w:rPr>
          <w:lang w:val="es-ES"/>
        </w:rPr>
        <w:t>y.</w:t>
      </w:r>
    </w:p>
    <w:p w:rsidR="00C61BB0" w:rsidRPr="009C0050" w:rsidRDefault="00C61BB0" w:rsidP="003E483E">
      <w:pPr>
        <w:rPr>
          <w:lang w:val="es-ES"/>
        </w:rPr>
      </w:pPr>
      <w:r>
        <w:rPr>
          <w:lang w:val="es-ES"/>
        </w:rPr>
        <w:t xml:space="preserve">En la Fig. 28 podemos observar que la situación en la que están ocupados </w:t>
      </w:r>
      <w:r w:rsidRPr="009C0050">
        <w:rPr>
          <w:lang w:val="es-ES"/>
        </w:rPr>
        <w:t xml:space="preserve">12 </w:t>
      </w:r>
      <w:r>
        <w:rPr>
          <w:lang w:val="es-ES"/>
        </w:rPr>
        <w:t xml:space="preserve">e incluso </w:t>
      </w:r>
      <w:r w:rsidRPr="009C0050">
        <w:rPr>
          <w:lang w:val="es-ES"/>
        </w:rPr>
        <w:t xml:space="preserve">11 </w:t>
      </w:r>
      <w:r>
        <w:rPr>
          <w:lang w:val="es-ES"/>
        </w:rPr>
        <w:t xml:space="preserve">canales simultáneamente se produce a lo sumo durante </w:t>
      </w:r>
      <w:r w:rsidRPr="009C0050">
        <w:rPr>
          <w:lang w:val="es-ES"/>
        </w:rPr>
        <w:t xml:space="preserve">1 s. </w:t>
      </w:r>
      <w:r>
        <w:rPr>
          <w:lang w:val="es-ES"/>
        </w:rPr>
        <w:t>Esto significa que</w:t>
      </w:r>
      <w:r w:rsidRPr="009C0050">
        <w:rPr>
          <w:lang w:val="es-ES"/>
        </w:rPr>
        <w:t xml:space="preserve">, </w:t>
      </w:r>
      <w:r>
        <w:rPr>
          <w:lang w:val="es-ES"/>
        </w:rPr>
        <w:t xml:space="preserve">si la futura red </w:t>
      </w:r>
      <w:r w:rsidRPr="009C0050">
        <w:rPr>
          <w:lang w:val="es-ES"/>
        </w:rPr>
        <w:t xml:space="preserve">TETRA </w:t>
      </w:r>
      <w:r>
        <w:rPr>
          <w:lang w:val="es-ES"/>
        </w:rPr>
        <w:t xml:space="preserve">ofrece solamente </w:t>
      </w:r>
      <w:r w:rsidRPr="009C0050">
        <w:rPr>
          <w:lang w:val="es-ES"/>
        </w:rPr>
        <w:t xml:space="preserve">10 </w:t>
      </w:r>
      <w:r>
        <w:rPr>
          <w:lang w:val="es-ES"/>
        </w:rPr>
        <w:t>canales de comunicación</w:t>
      </w:r>
      <w:r w:rsidRPr="009C0050">
        <w:rPr>
          <w:lang w:val="es-ES"/>
        </w:rPr>
        <w:t xml:space="preserve">, </w:t>
      </w:r>
      <w:r>
        <w:rPr>
          <w:lang w:val="es-ES"/>
        </w:rPr>
        <w:t xml:space="preserve">el </w:t>
      </w:r>
      <w:r w:rsidRPr="009C0050">
        <w:rPr>
          <w:lang w:val="es-ES"/>
        </w:rPr>
        <w:t>11</w:t>
      </w:r>
      <w:r w:rsidR="003E483E">
        <w:rPr>
          <w:lang w:val="es-ES"/>
        </w:rPr>
        <w:t>°</w:t>
      </w:r>
      <w:r w:rsidRPr="009C0050">
        <w:rPr>
          <w:lang w:val="es-ES"/>
        </w:rPr>
        <w:t xml:space="preserve"> </w:t>
      </w:r>
      <w:r>
        <w:rPr>
          <w:lang w:val="es-ES"/>
        </w:rPr>
        <w:t>usuario tendrá que esperar en tal caso un segundo como máximo para tener acceso a la red</w:t>
      </w:r>
      <w:r w:rsidRPr="009C0050">
        <w:rPr>
          <w:lang w:val="es-ES"/>
        </w:rPr>
        <w:t xml:space="preserve">. </w:t>
      </w:r>
      <w:r>
        <w:rPr>
          <w:lang w:val="es-ES"/>
        </w:rPr>
        <w:t>Como se trata de un tiempo de espera razonablemente aceptable</w:t>
      </w:r>
      <w:r w:rsidRPr="009C0050">
        <w:rPr>
          <w:lang w:val="es-ES"/>
        </w:rPr>
        <w:t xml:space="preserve">, </w:t>
      </w:r>
      <w:r>
        <w:rPr>
          <w:lang w:val="es-ES"/>
        </w:rPr>
        <w:t xml:space="preserve">los </w:t>
      </w:r>
      <w:r w:rsidRPr="009C0050">
        <w:rPr>
          <w:lang w:val="es-ES"/>
        </w:rPr>
        <w:t>10</w:t>
      </w:r>
      <w:r>
        <w:rPr>
          <w:lang w:val="es-ES"/>
        </w:rPr>
        <w:t xml:space="preserve"> canales de comunicación </w:t>
      </w:r>
      <w:r w:rsidRPr="009C0050">
        <w:rPr>
          <w:lang w:val="es-ES"/>
        </w:rPr>
        <w:t xml:space="preserve">TETRA </w:t>
      </w:r>
      <w:r>
        <w:rPr>
          <w:lang w:val="es-ES"/>
        </w:rPr>
        <w:t>serían suficientes</w:t>
      </w:r>
      <w:r w:rsidRPr="009C0050">
        <w:rPr>
          <w:lang w:val="es-ES"/>
        </w:rPr>
        <w:t xml:space="preserve">. </w:t>
      </w:r>
      <w:r>
        <w:rPr>
          <w:lang w:val="es-ES"/>
        </w:rPr>
        <w:t xml:space="preserve">Esta evaluación de los resultados de la ocupación junto con el retardo de acceso tolerable por el usuario determinan el número de canales </w:t>
      </w:r>
      <w:r w:rsidRPr="009C0050">
        <w:rPr>
          <w:lang w:val="es-ES"/>
        </w:rPr>
        <w:t xml:space="preserve">TETRA </w:t>
      </w:r>
      <w:r>
        <w:rPr>
          <w:lang w:val="es-ES"/>
        </w:rPr>
        <w:t>necesarios que permiten mantener la máxima eficiencia espectral a un coste mínimo</w:t>
      </w:r>
      <w:r w:rsidRPr="009C0050">
        <w:rPr>
          <w:lang w:val="es-ES"/>
        </w:rPr>
        <w:t>.</w:t>
      </w:r>
    </w:p>
    <w:p w:rsidR="00C61BB0" w:rsidRPr="00877B80" w:rsidRDefault="00C61BB0" w:rsidP="00803B51">
      <w:pPr>
        <w:rPr>
          <w:lang w:val="es-ES"/>
        </w:rPr>
      </w:pPr>
    </w:p>
    <w:p w:rsidR="008339AB" w:rsidRPr="002B2EBC" w:rsidRDefault="008339AB" w:rsidP="008339AB">
      <w:pPr>
        <w:rPr>
          <w:lang w:val="es-ES_tradnl"/>
        </w:rPr>
      </w:pPr>
    </w:p>
    <w:p w:rsidR="008339AB" w:rsidRPr="009C0050" w:rsidRDefault="008339AB" w:rsidP="008339AB">
      <w:pPr>
        <w:pStyle w:val="FigureNo"/>
        <w:rPr>
          <w:lang w:val="es-ES"/>
        </w:rPr>
      </w:pPr>
      <w:r w:rsidRPr="009C0050">
        <w:rPr>
          <w:lang w:val="es-ES"/>
        </w:rPr>
        <w:lastRenderedPageBreak/>
        <w:t>FigurA 28</w:t>
      </w:r>
    </w:p>
    <w:p w:rsidR="008339AB" w:rsidRPr="009C0050" w:rsidRDefault="008339AB" w:rsidP="008339AB">
      <w:pPr>
        <w:pStyle w:val="Figuretitle"/>
        <w:rPr>
          <w:lang w:val="es-ES"/>
        </w:rPr>
      </w:pPr>
      <w:r w:rsidRPr="009C0050">
        <w:rPr>
          <w:lang w:val="es-ES"/>
        </w:rPr>
        <w:t>Probabilidad y duración de canal</w:t>
      </w:r>
      <w:r>
        <w:rPr>
          <w:lang w:val="es-ES"/>
        </w:rPr>
        <w:t>e</w:t>
      </w:r>
      <w:r w:rsidRPr="009C0050">
        <w:rPr>
          <w:lang w:val="es-ES"/>
        </w:rPr>
        <w:t>s utilizados simultáneamente</w:t>
      </w:r>
    </w:p>
    <w:p w:rsidR="008339AB" w:rsidRPr="009C0050" w:rsidRDefault="008339AB" w:rsidP="008339AB">
      <w:pPr>
        <w:pStyle w:val="Figure"/>
        <w:rPr>
          <w:lang w:val="es-ES"/>
        </w:rPr>
      </w:pPr>
      <w:r>
        <w:rPr>
          <w:noProof/>
          <w:lang w:val="en-US" w:eastAsia="zh-CN"/>
        </w:rPr>
        <mc:AlternateContent>
          <mc:Choice Requires="wpc">
            <w:drawing>
              <wp:inline distT="0" distB="0" distL="0" distR="0" wp14:anchorId="27C84078" wp14:editId="485DF4EA">
                <wp:extent cx="6828155" cy="4789170"/>
                <wp:effectExtent l="0" t="0" r="0" b="0"/>
                <wp:docPr id="1328" name="Canvas 1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80" name="Group 236"/>
                        <wpg:cNvGrpSpPr>
                          <a:grpSpLocks/>
                        </wpg:cNvGrpSpPr>
                        <wpg:grpSpPr bwMode="auto">
                          <a:xfrm>
                            <a:off x="1055823" y="330200"/>
                            <a:ext cx="3697605" cy="4101465"/>
                            <a:chOff x="1337" y="520"/>
                            <a:chExt cx="5823" cy="6459"/>
                          </a:xfrm>
                        </wpg:grpSpPr>
                        <wps:wsp>
                          <wps:cNvPr id="982" name="Freeform 37"/>
                          <wps:cNvSpPr>
                            <a:spLocks/>
                          </wps:cNvSpPr>
                          <wps:spPr bwMode="auto">
                            <a:xfrm>
                              <a:off x="1500" y="4261"/>
                              <a:ext cx="5361" cy="2152"/>
                            </a:xfrm>
                            <a:custGeom>
                              <a:avLst/>
                              <a:gdLst>
                                <a:gd name="T0" fmla="*/ 0 w 5361"/>
                                <a:gd name="T1" fmla="*/ 1588 h 2152"/>
                                <a:gd name="T2" fmla="*/ 2064 w 5361"/>
                                <a:gd name="T3" fmla="*/ 0 h 2152"/>
                                <a:gd name="T4" fmla="*/ 5361 w 5361"/>
                                <a:gd name="T5" fmla="*/ 371 h 2152"/>
                                <a:gd name="T6" fmla="*/ 3950 w 5361"/>
                                <a:gd name="T7" fmla="*/ 2152 h 2152"/>
                                <a:gd name="T8" fmla="*/ 0 w 5361"/>
                                <a:gd name="T9" fmla="*/ 1588 h 2152"/>
                              </a:gdLst>
                              <a:ahLst/>
                              <a:cxnLst>
                                <a:cxn ang="0">
                                  <a:pos x="T0" y="T1"/>
                                </a:cxn>
                                <a:cxn ang="0">
                                  <a:pos x="T2" y="T3"/>
                                </a:cxn>
                                <a:cxn ang="0">
                                  <a:pos x="T4" y="T5"/>
                                </a:cxn>
                                <a:cxn ang="0">
                                  <a:pos x="T6" y="T7"/>
                                </a:cxn>
                                <a:cxn ang="0">
                                  <a:pos x="T8" y="T9"/>
                                </a:cxn>
                              </a:cxnLst>
                              <a:rect l="0" t="0" r="r" b="b"/>
                              <a:pathLst>
                                <a:path w="5361" h="2152">
                                  <a:moveTo>
                                    <a:pt x="0" y="1588"/>
                                  </a:moveTo>
                                  <a:lnTo>
                                    <a:pt x="2064" y="0"/>
                                  </a:lnTo>
                                  <a:lnTo>
                                    <a:pt x="5361" y="371"/>
                                  </a:lnTo>
                                  <a:lnTo>
                                    <a:pt x="3950" y="2152"/>
                                  </a:lnTo>
                                  <a:lnTo>
                                    <a:pt x="0" y="1588"/>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Rectangle 38"/>
                          <wps:cNvSpPr>
                            <a:spLocks noChangeArrowheads="1"/>
                          </wps:cNvSpPr>
                          <wps:spPr bwMode="auto">
                            <a:xfrm>
                              <a:off x="1337" y="520"/>
                              <a:ext cx="2242" cy="3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39"/>
                          <wps:cNvSpPr>
                            <a:spLocks noChangeArrowheads="1"/>
                          </wps:cNvSpPr>
                          <wps:spPr bwMode="auto">
                            <a:xfrm>
                              <a:off x="1337" y="891"/>
                              <a:ext cx="2242" cy="312"/>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40"/>
                          <wps:cNvSpPr>
                            <a:spLocks noChangeArrowheads="1"/>
                          </wps:cNvSpPr>
                          <wps:spPr bwMode="auto">
                            <a:xfrm>
                              <a:off x="1337" y="1203"/>
                              <a:ext cx="2242" cy="222"/>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41"/>
                          <wps:cNvSpPr>
                            <a:spLocks noChangeArrowheads="1"/>
                          </wps:cNvSpPr>
                          <wps:spPr bwMode="auto">
                            <a:xfrm>
                              <a:off x="1337" y="1425"/>
                              <a:ext cx="2242" cy="193"/>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42"/>
                          <wps:cNvSpPr>
                            <a:spLocks noChangeArrowheads="1"/>
                          </wps:cNvSpPr>
                          <wps:spPr bwMode="auto">
                            <a:xfrm>
                              <a:off x="1337" y="1618"/>
                              <a:ext cx="2242" cy="164"/>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43"/>
                          <wps:cNvSpPr>
                            <a:spLocks noChangeArrowheads="1"/>
                          </wps:cNvSpPr>
                          <wps:spPr bwMode="auto">
                            <a:xfrm>
                              <a:off x="1337" y="1782"/>
                              <a:ext cx="2242" cy="148"/>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44"/>
                          <wps:cNvSpPr>
                            <a:spLocks noChangeArrowheads="1"/>
                          </wps:cNvSpPr>
                          <wps:spPr bwMode="auto">
                            <a:xfrm>
                              <a:off x="1337" y="1930"/>
                              <a:ext cx="2242" cy="13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45"/>
                          <wps:cNvSpPr>
                            <a:spLocks noChangeArrowheads="1"/>
                          </wps:cNvSpPr>
                          <wps:spPr bwMode="auto">
                            <a:xfrm>
                              <a:off x="1337" y="2064"/>
                              <a:ext cx="2242" cy="133"/>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46"/>
                          <wps:cNvSpPr>
                            <a:spLocks noChangeArrowheads="1"/>
                          </wps:cNvSpPr>
                          <wps:spPr bwMode="auto">
                            <a:xfrm>
                              <a:off x="1337" y="2197"/>
                              <a:ext cx="2242" cy="104"/>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47"/>
                          <wps:cNvSpPr>
                            <a:spLocks noChangeArrowheads="1"/>
                          </wps:cNvSpPr>
                          <wps:spPr bwMode="auto">
                            <a:xfrm>
                              <a:off x="1337" y="2301"/>
                              <a:ext cx="2242" cy="119"/>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48"/>
                          <wps:cNvSpPr>
                            <a:spLocks noChangeArrowheads="1"/>
                          </wps:cNvSpPr>
                          <wps:spPr bwMode="auto">
                            <a:xfrm>
                              <a:off x="1337" y="2420"/>
                              <a:ext cx="2242" cy="10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49"/>
                          <wps:cNvSpPr>
                            <a:spLocks noChangeArrowheads="1"/>
                          </wps:cNvSpPr>
                          <wps:spPr bwMode="auto">
                            <a:xfrm>
                              <a:off x="1337" y="2524"/>
                              <a:ext cx="2242" cy="104"/>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50"/>
                          <wps:cNvSpPr>
                            <a:spLocks noChangeArrowheads="1"/>
                          </wps:cNvSpPr>
                          <wps:spPr bwMode="auto">
                            <a:xfrm>
                              <a:off x="1337" y="2628"/>
                              <a:ext cx="2242" cy="104"/>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51"/>
                          <wps:cNvSpPr>
                            <a:spLocks noChangeArrowheads="1"/>
                          </wps:cNvSpPr>
                          <wps:spPr bwMode="auto">
                            <a:xfrm>
                              <a:off x="1337" y="2732"/>
                              <a:ext cx="2242" cy="104"/>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52"/>
                          <wps:cNvSpPr>
                            <a:spLocks noChangeArrowheads="1"/>
                          </wps:cNvSpPr>
                          <wps:spPr bwMode="auto">
                            <a:xfrm>
                              <a:off x="1337" y="2836"/>
                              <a:ext cx="2242" cy="103"/>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53"/>
                          <wps:cNvSpPr>
                            <a:spLocks noChangeArrowheads="1"/>
                          </wps:cNvSpPr>
                          <wps:spPr bwMode="auto">
                            <a:xfrm>
                              <a:off x="1337" y="2939"/>
                              <a:ext cx="2242" cy="104"/>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54"/>
                          <wps:cNvSpPr>
                            <a:spLocks noChangeArrowheads="1"/>
                          </wps:cNvSpPr>
                          <wps:spPr bwMode="auto">
                            <a:xfrm>
                              <a:off x="1337" y="3043"/>
                              <a:ext cx="2242" cy="10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55"/>
                          <wps:cNvSpPr>
                            <a:spLocks noChangeArrowheads="1"/>
                          </wps:cNvSpPr>
                          <wps:spPr bwMode="auto">
                            <a:xfrm>
                              <a:off x="1337" y="3147"/>
                              <a:ext cx="2242" cy="10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56"/>
                          <wps:cNvSpPr>
                            <a:spLocks noChangeArrowheads="1"/>
                          </wps:cNvSpPr>
                          <wps:spPr bwMode="auto">
                            <a:xfrm>
                              <a:off x="1337" y="3251"/>
                              <a:ext cx="2242" cy="104"/>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57"/>
                          <wps:cNvSpPr>
                            <a:spLocks noChangeArrowheads="1"/>
                          </wps:cNvSpPr>
                          <wps:spPr bwMode="auto">
                            <a:xfrm>
                              <a:off x="1337" y="3355"/>
                              <a:ext cx="2242" cy="10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58"/>
                          <wps:cNvSpPr>
                            <a:spLocks noChangeArrowheads="1"/>
                          </wps:cNvSpPr>
                          <wps:spPr bwMode="auto">
                            <a:xfrm>
                              <a:off x="1337" y="3459"/>
                              <a:ext cx="2242" cy="104"/>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59"/>
                          <wps:cNvSpPr>
                            <a:spLocks noChangeArrowheads="1"/>
                          </wps:cNvSpPr>
                          <wps:spPr bwMode="auto">
                            <a:xfrm>
                              <a:off x="1337" y="3563"/>
                              <a:ext cx="2242" cy="134"/>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60"/>
                          <wps:cNvSpPr>
                            <a:spLocks noChangeArrowheads="1"/>
                          </wps:cNvSpPr>
                          <wps:spPr bwMode="auto">
                            <a:xfrm>
                              <a:off x="1337" y="3697"/>
                              <a:ext cx="2242" cy="104"/>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61"/>
                          <wps:cNvSpPr>
                            <a:spLocks noChangeArrowheads="1"/>
                          </wps:cNvSpPr>
                          <wps:spPr bwMode="auto">
                            <a:xfrm>
                              <a:off x="1337" y="3801"/>
                              <a:ext cx="2242" cy="118"/>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62"/>
                          <wps:cNvSpPr>
                            <a:spLocks noChangeArrowheads="1"/>
                          </wps:cNvSpPr>
                          <wps:spPr bwMode="auto">
                            <a:xfrm>
                              <a:off x="1337" y="3919"/>
                              <a:ext cx="2242" cy="149"/>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63"/>
                          <wps:cNvSpPr>
                            <a:spLocks noChangeArrowheads="1"/>
                          </wps:cNvSpPr>
                          <wps:spPr bwMode="auto">
                            <a:xfrm>
                              <a:off x="1337" y="4068"/>
                              <a:ext cx="2242" cy="14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64"/>
                          <wps:cNvSpPr>
                            <a:spLocks noChangeArrowheads="1"/>
                          </wps:cNvSpPr>
                          <wps:spPr bwMode="auto">
                            <a:xfrm>
                              <a:off x="1337" y="4216"/>
                              <a:ext cx="2242" cy="164"/>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65"/>
                          <wps:cNvSpPr>
                            <a:spLocks noChangeArrowheads="1"/>
                          </wps:cNvSpPr>
                          <wps:spPr bwMode="auto">
                            <a:xfrm>
                              <a:off x="1337" y="4380"/>
                              <a:ext cx="2242" cy="163"/>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66"/>
                          <wps:cNvSpPr>
                            <a:spLocks noChangeArrowheads="1"/>
                          </wps:cNvSpPr>
                          <wps:spPr bwMode="auto">
                            <a:xfrm>
                              <a:off x="1337" y="4543"/>
                              <a:ext cx="2242" cy="208"/>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67"/>
                          <wps:cNvSpPr>
                            <a:spLocks noChangeArrowheads="1"/>
                          </wps:cNvSpPr>
                          <wps:spPr bwMode="auto">
                            <a:xfrm>
                              <a:off x="1337" y="4751"/>
                              <a:ext cx="2242" cy="282"/>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68"/>
                          <wps:cNvSpPr>
                            <a:spLocks noChangeArrowheads="1"/>
                          </wps:cNvSpPr>
                          <wps:spPr bwMode="auto">
                            <a:xfrm>
                              <a:off x="1337" y="5033"/>
                              <a:ext cx="2242" cy="341"/>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69"/>
                          <wps:cNvSpPr>
                            <a:spLocks noChangeArrowheads="1"/>
                          </wps:cNvSpPr>
                          <wps:spPr bwMode="auto">
                            <a:xfrm>
                              <a:off x="1337" y="5374"/>
                              <a:ext cx="2242" cy="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Freeform 70"/>
                          <wps:cNvSpPr>
                            <a:spLocks/>
                          </wps:cNvSpPr>
                          <wps:spPr bwMode="auto">
                            <a:xfrm>
                              <a:off x="1337" y="520"/>
                              <a:ext cx="2227" cy="5329"/>
                            </a:xfrm>
                            <a:custGeom>
                              <a:avLst/>
                              <a:gdLst>
                                <a:gd name="T0" fmla="*/ 163 w 2227"/>
                                <a:gd name="T1" fmla="*/ 5329 h 5329"/>
                                <a:gd name="T2" fmla="*/ 0 w 2227"/>
                                <a:gd name="T3" fmla="*/ 801 h 5329"/>
                                <a:gd name="T4" fmla="*/ 2197 w 2227"/>
                                <a:gd name="T5" fmla="*/ 0 h 5329"/>
                                <a:gd name="T6" fmla="*/ 2227 w 2227"/>
                                <a:gd name="T7" fmla="*/ 3741 h 5329"/>
                                <a:gd name="T8" fmla="*/ 163 w 2227"/>
                                <a:gd name="T9" fmla="*/ 5329 h 5329"/>
                              </a:gdLst>
                              <a:ahLst/>
                              <a:cxnLst>
                                <a:cxn ang="0">
                                  <a:pos x="T0" y="T1"/>
                                </a:cxn>
                                <a:cxn ang="0">
                                  <a:pos x="T2" y="T3"/>
                                </a:cxn>
                                <a:cxn ang="0">
                                  <a:pos x="T4" y="T5"/>
                                </a:cxn>
                                <a:cxn ang="0">
                                  <a:pos x="T6" y="T7"/>
                                </a:cxn>
                                <a:cxn ang="0">
                                  <a:pos x="T8" y="T9"/>
                                </a:cxn>
                              </a:cxnLst>
                              <a:rect l="0" t="0" r="r" b="b"/>
                              <a:pathLst>
                                <a:path w="2227" h="5329">
                                  <a:moveTo>
                                    <a:pt x="163" y="5329"/>
                                  </a:moveTo>
                                  <a:lnTo>
                                    <a:pt x="0" y="801"/>
                                  </a:lnTo>
                                  <a:lnTo>
                                    <a:pt x="2197" y="0"/>
                                  </a:lnTo>
                                  <a:lnTo>
                                    <a:pt x="2227" y="3741"/>
                                  </a:lnTo>
                                  <a:lnTo>
                                    <a:pt x="163" y="532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Rectangle 71"/>
                          <wps:cNvSpPr>
                            <a:spLocks noChangeArrowheads="1"/>
                          </wps:cNvSpPr>
                          <wps:spPr bwMode="auto">
                            <a:xfrm>
                              <a:off x="3534" y="520"/>
                              <a:ext cx="3461" cy="28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72"/>
                          <wps:cNvSpPr>
                            <a:spLocks noChangeArrowheads="1"/>
                          </wps:cNvSpPr>
                          <wps:spPr bwMode="auto">
                            <a:xfrm>
                              <a:off x="3534" y="802"/>
                              <a:ext cx="3461" cy="237"/>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73"/>
                          <wps:cNvSpPr>
                            <a:spLocks noChangeArrowheads="1"/>
                          </wps:cNvSpPr>
                          <wps:spPr bwMode="auto">
                            <a:xfrm>
                              <a:off x="3534" y="1039"/>
                              <a:ext cx="3461" cy="178"/>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74"/>
                          <wps:cNvSpPr>
                            <a:spLocks noChangeArrowheads="1"/>
                          </wps:cNvSpPr>
                          <wps:spPr bwMode="auto">
                            <a:xfrm>
                              <a:off x="3534" y="1217"/>
                              <a:ext cx="3461" cy="149"/>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75"/>
                          <wps:cNvSpPr>
                            <a:spLocks noChangeArrowheads="1"/>
                          </wps:cNvSpPr>
                          <wps:spPr bwMode="auto">
                            <a:xfrm>
                              <a:off x="3534" y="1366"/>
                              <a:ext cx="3461" cy="119"/>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76"/>
                          <wps:cNvSpPr>
                            <a:spLocks noChangeArrowheads="1"/>
                          </wps:cNvSpPr>
                          <wps:spPr bwMode="auto">
                            <a:xfrm>
                              <a:off x="3534" y="1485"/>
                              <a:ext cx="3461" cy="118"/>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77"/>
                          <wps:cNvSpPr>
                            <a:spLocks noChangeArrowheads="1"/>
                          </wps:cNvSpPr>
                          <wps:spPr bwMode="auto">
                            <a:xfrm>
                              <a:off x="3534" y="1603"/>
                              <a:ext cx="3461" cy="11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78"/>
                          <wps:cNvSpPr>
                            <a:spLocks noChangeArrowheads="1"/>
                          </wps:cNvSpPr>
                          <wps:spPr bwMode="auto">
                            <a:xfrm>
                              <a:off x="3534" y="1722"/>
                              <a:ext cx="3461" cy="89"/>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79"/>
                          <wps:cNvSpPr>
                            <a:spLocks noChangeArrowheads="1"/>
                          </wps:cNvSpPr>
                          <wps:spPr bwMode="auto">
                            <a:xfrm>
                              <a:off x="3534" y="1811"/>
                              <a:ext cx="3461" cy="89"/>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80"/>
                          <wps:cNvSpPr>
                            <a:spLocks noChangeArrowheads="1"/>
                          </wps:cNvSpPr>
                          <wps:spPr bwMode="auto">
                            <a:xfrm>
                              <a:off x="3534" y="1900"/>
                              <a:ext cx="3461" cy="89"/>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81"/>
                          <wps:cNvSpPr>
                            <a:spLocks noChangeArrowheads="1"/>
                          </wps:cNvSpPr>
                          <wps:spPr bwMode="auto">
                            <a:xfrm>
                              <a:off x="3534" y="1989"/>
                              <a:ext cx="3461" cy="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82"/>
                          <wps:cNvSpPr>
                            <a:spLocks noChangeArrowheads="1"/>
                          </wps:cNvSpPr>
                          <wps:spPr bwMode="auto">
                            <a:xfrm>
                              <a:off x="3534" y="2064"/>
                              <a:ext cx="3461" cy="89"/>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83"/>
                          <wps:cNvSpPr>
                            <a:spLocks noChangeArrowheads="1"/>
                          </wps:cNvSpPr>
                          <wps:spPr bwMode="auto">
                            <a:xfrm>
                              <a:off x="3534" y="2153"/>
                              <a:ext cx="3461" cy="74"/>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84"/>
                          <wps:cNvSpPr>
                            <a:spLocks noChangeArrowheads="1"/>
                          </wps:cNvSpPr>
                          <wps:spPr bwMode="auto">
                            <a:xfrm>
                              <a:off x="3534" y="2227"/>
                              <a:ext cx="3461" cy="89"/>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85"/>
                          <wps:cNvSpPr>
                            <a:spLocks noChangeArrowheads="1"/>
                          </wps:cNvSpPr>
                          <wps:spPr bwMode="auto">
                            <a:xfrm>
                              <a:off x="3534" y="2316"/>
                              <a:ext cx="3461" cy="74"/>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86"/>
                          <wps:cNvSpPr>
                            <a:spLocks noChangeArrowheads="1"/>
                          </wps:cNvSpPr>
                          <wps:spPr bwMode="auto">
                            <a:xfrm>
                              <a:off x="3534" y="2390"/>
                              <a:ext cx="3461" cy="74"/>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87"/>
                          <wps:cNvSpPr>
                            <a:spLocks noChangeArrowheads="1"/>
                          </wps:cNvSpPr>
                          <wps:spPr bwMode="auto">
                            <a:xfrm>
                              <a:off x="3534" y="2464"/>
                              <a:ext cx="3461" cy="89"/>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88"/>
                          <wps:cNvSpPr>
                            <a:spLocks noChangeArrowheads="1"/>
                          </wps:cNvSpPr>
                          <wps:spPr bwMode="auto">
                            <a:xfrm>
                              <a:off x="3534" y="2553"/>
                              <a:ext cx="3461" cy="7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89"/>
                          <wps:cNvSpPr>
                            <a:spLocks noChangeArrowheads="1"/>
                          </wps:cNvSpPr>
                          <wps:spPr bwMode="auto">
                            <a:xfrm>
                              <a:off x="3534" y="2628"/>
                              <a:ext cx="3461" cy="8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90"/>
                          <wps:cNvSpPr>
                            <a:spLocks noChangeArrowheads="1"/>
                          </wps:cNvSpPr>
                          <wps:spPr bwMode="auto">
                            <a:xfrm>
                              <a:off x="3534" y="2717"/>
                              <a:ext cx="3461" cy="7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91"/>
                          <wps:cNvSpPr>
                            <a:spLocks noChangeArrowheads="1"/>
                          </wps:cNvSpPr>
                          <wps:spPr bwMode="auto">
                            <a:xfrm>
                              <a:off x="3534" y="2791"/>
                              <a:ext cx="3461" cy="89"/>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92"/>
                          <wps:cNvSpPr>
                            <a:spLocks noChangeArrowheads="1"/>
                          </wps:cNvSpPr>
                          <wps:spPr bwMode="auto">
                            <a:xfrm>
                              <a:off x="3534" y="2880"/>
                              <a:ext cx="3461" cy="89"/>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93"/>
                          <wps:cNvSpPr>
                            <a:spLocks noChangeArrowheads="1"/>
                          </wps:cNvSpPr>
                          <wps:spPr bwMode="auto">
                            <a:xfrm>
                              <a:off x="3534" y="2969"/>
                              <a:ext cx="3461" cy="74"/>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94"/>
                          <wps:cNvSpPr>
                            <a:spLocks noChangeArrowheads="1"/>
                          </wps:cNvSpPr>
                          <wps:spPr bwMode="auto">
                            <a:xfrm>
                              <a:off x="3534" y="3043"/>
                              <a:ext cx="3461" cy="104"/>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95"/>
                          <wps:cNvSpPr>
                            <a:spLocks noChangeArrowheads="1"/>
                          </wps:cNvSpPr>
                          <wps:spPr bwMode="auto">
                            <a:xfrm>
                              <a:off x="3534" y="3147"/>
                              <a:ext cx="3461" cy="104"/>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96"/>
                          <wps:cNvSpPr>
                            <a:spLocks noChangeArrowheads="1"/>
                          </wps:cNvSpPr>
                          <wps:spPr bwMode="auto">
                            <a:xfrm>
                              <a:off x="3534" y="3251"/>
                              <a:ext cx="3461" cy="11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97"/>
                          <wps:cNvSpPr>
                            <a:spLocks noChangeArrowheads="1"/>
                          </wps:cNvSpPr>
                          <wps:spPr bwMode="auto">
                            <a:xfrm>
                              <a:off x="3534" y="3370"/>
                              <a:ext cx="3461" cy="134"/>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98"/>
                          <wps:cNvSpPr>
                            <a:spLocks noChangeArrowheads="1"/>
                          </wps:cNvSpPr>
                          <wps:spPr bwMode="auto">
                            <a:xfrm>
                              <a:off x="3534" y="3504"/>
                              <a:ext cx="3461" cy="118"/>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99"/>
                          <wps:cNvSpPr>
                            <a:spLocks noChangeArrowheads="1"/>
                          </wps:cNvSpPr>
                          <wps:spPr bwMode="auto">
                            <a:xfrm>
                              <a:off x="3534" y="3622"/>
                              <a:ext cx="3461" cy="164"/>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0"/>
                          <wps:cNvSpPr>
                            <a:spLocks noChangeArrowheads="1"/>
                          </wps:cNvSpPr>
                          <wps:spPr bwMode="auto">
                            <a:xfrm>
                              <a:off x="3534" y="3786"/>
                              <a:ext cx="3461" cy="208"/>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1"/>
                          <wps:cNvSpPr>
                            <a:spLocks noChangeArrowheads="1"/>
                          </wps:cNvSpPr>
                          <wps:spPr bwMode="auto">
                            <a:xfrm>
                              <a:off x="3534" y="3994"/>
                              <a:ext cx="3461" cy="28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2"/>
                          <wps:cNvSpPr>
                            <a:spLocks noChangeArrowheads="1"/>
                          </wps:cNvSpPr>
                          <wps:spPr bwMode="auto">
                            <a:xfrm>
                              <a:off x="3534" y="4276"/>
                              <a:ext cx="3461"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Freeform 103"/>
                          <wps:cNvSpPr>
                            <a:spLocks/>
                          </wps:cNvSpPr>
                          <wps:spPr bwMode="auto">
                            <a:xfrm>
                              <a:off x="3534" y="520"/>
                              <a:ext cx="3446" cy="4112"/>
                            </a:xfrm>
                            <a:custGeom>
                              <a:avLst/>
                              <a:gdLst>
                                <a:gd name="T0" fmla="*/ 30 w 3446"/>
                                <a:gd name="T1" fmla="*/ 3741 h 4112"/>
                                <a:gd name="T2" fmla="*/ 0 w 3446"/>
                                <a:gd name="T3" fmla="*/ 0 h 4112"/>
                                <a:gd name="T4" fmla="*/ 3446 w 3446"/>
                                <a:gd name="T5" fmla="*/ 193 h 4112"/>
                                <a:gd name="T6" fmla="*/ 3327 w 3446"/>
                                <a:gd name="T7" fmla="*/ 4112 h 4112"/>
                                <a:gd name="T8" fmla="*/ 30 w 3446"/>
                                <a:gd name="T9" fmla="*/ 3741 h 4112"/>
                              </a:gdLst>
                              <a:ahLst/>
                              <a:cxnLst>
                                <a:cxn ang="0">
                                  <a:pos x="T0" y="T1"/>
                                </a:cxn>
                                <a:cxn ang="0">
                                  <a:pos x="T2" y="T3"/>
                                </a:cxn>
                                <a:cxn ang="0">
                                  <a:pos x="T4" y="T5"/>
                                </a:cxn>
                                <a:cxn ang="0">
                                  <a:pos x="T6" y="T7"/>
                                </a:cxn>
                                <a:cxn ang="0">
                                  <a:pos x="T8" y="T9"/>
                                </a:cxn>
                              </a:cxnLst>
                              <a:rect l="0" t="0" r="r" b="b"/>
                              <a:pathLst>
                                <a:path w="3446" h="4112">
                                  <a:moveTo>
                                    <a:pt x="30" y="3741"/>
                                  </a:moveTo>
                                  <a:lnTo>
                                    <a:pt x="0" y="0"/>
                                  </a:lnTo>
                                  <a:lnTo>
                                    <a:pt x="3446" y="193"/>
                                  </a:lnTo>
                                  <a:lnTo>
                                    <a:pt x="3327" y="4112"/>
                                  </a:lnTo>
                                  <a:lnTo>
                                    <a:pt x="30" y="374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04"/>
                          <wps:cNvSpPr>
                            <a:spLocks/>
                          </wps:cNvSpPr>
                          <wps:spPr bwMode="auto">
                            <a:xfrm>
                              <a:off x="1500" y="4261"/>
                              <a:ext cx="5361" cy="1588"/>
                            </a:xfrm>
                            <a:custGeom>
                              <a:avLst/>
                              <a:gdLst>
                                <a:gd name="T0" fmla="*/ 0 w 361"/>
                                <a:gd name="T1" fmla="*/ 107 h 107"/>
                                <a:gd name="T2" fmla="*/ 139 w 361"/>
                                <a:gd name="T3" fmla="*/ 0 h 107"/>
                                <a:gd name="T4" fmla="*/ 361 w 361"/>
                                <a:gd name="T5" fmla="*/ 25 h 107"/>
                              </a:gdLst>
                              <a:ahLst/>
                              <a:cxnLst>
                                <a:cxn ang="0">
                                  <a:pos x="T0" y="T1"/>
                                </a:cxn>
                                <a:cxn ang="0">
                                  <a:pos x="T2" y="T3"/>
                                </a:cxn>
                                <a:cxn ang="0">
                                  <a:pos x="T4" y="T5"/>
                                </a:cxn>
                              </a:cxnLst>
                              <a:rect l="0" t="0" r="r" b="b"/>
                              <a:pathLst>
                                <a:path w="361" h="107">
                                  <a:moveTo>
                                    <a:pt x="0" y="107"/>
                                  </a:moveTo>
                                  <a:lnTo>
                                    <a:pt x="139" y="0"/>
                                  </a:lnTo>
                                  <a:lnTo>
                                    <a:pt x="361" y="2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105"/>
                          <wps:cNvSpPr>
                            <a:spLocks/>
                          </wps:cNvSpPr>
                          <wps:spPr bwMode="auto">
                            <a:xfrm>
                              <a:off x="1485" y="4142"/>
                              <a:ext cx="5376" cy="1574"/>
                            </a:xfrm>
                            <a:custGeom>
                              <a:avLst/>
                              <a:gdLst>
                                <a:gd name="T0" fmla="*/ 0 w 362"/>
                                <a:gd name="T1" fmla="*/ 106 h 106"/>
                                <a:gd name="T2" fmla="*/ 140 w 362"/>
                                <a:gd name="T3" fmla="*/ 0 h 106"/>
                                <a:gd name="T4" fmla="*/ 362 w 362"/>
                                <a:gd name="T5" fmla="*/ 25 h 106"/>
                              </a:gdLst>
                              <a:ahLst/>
                              <a:cxnLst>
                                <a:cxn ang="0">
                                  <a:pos x="T0" y="T1"/>
                                </a:cxn>
                                <a:cxn ang="0">
                                  <a:pos x="T2" y="T3"/>
                                </a:cxn>
                                <a:cxn ang="0">
                                  <a:pos x="T4" y="T5"/>
                                </a:cxn>
                              </a:cxnLst>
                              <a:rect l="0" t="0" r="r" b="b"/>
                              <a:pathLst>
                                <a:path w="362" h="106">
                                  <a:moveTo>
                                    <a:pt x="0" y="106"/>
                                  </a:moveTo>
                                  <a:lnTo>
                                    <a:pt x="140" y="0"/>
                                  </a:lnTo>
                                  <a:lnTo>
                                    <a:pt x="362" y="2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06"/>
                          <wps:cNvSpPr>
                            <a:spLocks/>
                          </wps:cNvSpPr>
                          <wps:spPr bwMode="auto">
                            <a:xfrm>
                              <a:off x="1485" y="4023"/>
                              <a:ext cx="5376" cy="1544"/>
                            </a:xfrm>
                            <a:custGeom>
                              <a:avLst/>
                              <a:gdLst>
                                <a:gd name="T0" fmla="*/ 0 w 362"/>
                                <a:gd name="T1" fmla="*/ 104 h 104"/>
                                <a:gd name="T2" fmla="*/ 140 w 362"/>
                                <a:gd name="T3" fmla="*/ 0 h 104"/>
                                <a:gd name="T4" fmla="*/ 362 w 362"/>
                                <a:gd name="T5" fmla="*/ 24 h 104"/>
                              </a:gdLst>
                              <a:ahLst/>
                              <a:cxnLst>
                                <a:cxn ang="0">
                                  <a:pos x="T0" y="T1"/>
                                </a:cxn>
                                <a:cxn ang="0">
                                  <a:pos x="T2" y="T3"/>
                                </a:cxn>
                                <a:cxn ang="0">
                                  <a:pos x="T4" y="T5"/>
                                </a:cxn>
                              </a:cxnLst>
                              <a:rect l="0" t="0" r="r" b="b"/>
                              <a:pathLst>
                                <a:path w="362" h="104">
                                  <a:moveTo>
                                    <a:pt x="0" y="104"/>
                                  </a:moveTo>
                                  <a:lnTo>
                                    <a:pt x="140" y="0"/>
                                  </a:lnTo>
                                  <a:lnTo>
                                    <a:pt x="362" y="24"/>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07"/>
                          <wps:cNvSpPr>
                            <a:spLocks/>
                          </wps:cNvSpPr>
                          <wps:spPr bwMode="auto">
                            <a:xfrm>
                              <a:off x="1485" y="3904"/>
                              <a:ext cx="5391" cy="1515"/>
                            </a:xfrm>
                            <a:custGeom>
                              <a:avLst/>
                              <a:gdLst>
                                <a:gd name="T0" fmla="*/ 0 w 363"/>
                                <a:gd name="T1" fmla="*/ 102 h 102"/>
                                <a:gd name="T2" fmla="*/ 140 w 363"/>
                                <a:gd name="T3" fmla="*/ 0 h 102"/>
                                <a:gd name="T4" fmla="*/ 363 w 363"/>
                                <a:gd name="T5" fmla="*/ 24 h 102"/>
                              </a:gdLst>
                              <a:ahLst/>
                              <a:cxnLst>
                                <a:cxn ang="0">
                                  <a:pos x="T0" y="T1"/>
                                </a:cxn>
                                <a:cxn ang="0">
                                  <a:pos x="T2" y="T3"/>
                                </a:cxn>
                                <a:cxn ang="0">
                                  <a:pos x="T4" y="T5"/>
                                </a:cxn>
                              </a:cxnLst>
                              <a:rect l="0" t="0" r="r" b="b"/>
                              <a:pathLst>
                                <a:path w="363" h="102">
                                  <a:moveTo>
                                    <a:pt x="0" y="102"/>
                                  </a:moveTo>
                                  <a:lnTo>
                                    <a:pt x="140" y="0"/>
                                  </a:lnTo>
                                  <a:lnTo>
                                    <a:pt x="363" y="24"/>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108"/>
                          <wps:cNvSpPr>
                            <a:spLocks/>
                          </wps:cNvSpPr>
                          <wps:spPr bwMode="auto">
                            <a:xfrm>
                              <a:off x="1470" y="3786"/>
                              <a:ext cx="5406" cy="1484"/>
                            </a:xfrm>
                            <a:custGeom>
                              <a:avLst/>
                              <a:gdLst>
                                <a:gd name="T0" fmla="*/ 0 w 364"/>
                                <a:gd name="T1" fmla="*/ 100 h 100"/>
                                <a:gd name="T2" fmla="*/ 141 w 364"/>
                                <a:gd name="T3" fmla="*/ 0 h 100"/>
                                <a:gd name="T4" fmla="*/ 364 w 364"/>
                                <a:gd name="T5" fmla="*/ 23 h 100"/>
                              </a:gdLst>
                              <a:ahLst/>
                              <a:cxnLst>
                                <a:cxn ang="0">
                                  <a:pos x="T0" y="T1"/>
                                </a:cxn>
                                <a:cxn ang="0">
                                  <a:pos x="T2" y="T3"/>
                                </a:cxn>
                                <a:cxn ang="0">
                                  <a:pos x="T4" y="T5"/>
                                </a:cxn>
                              </a:cxnLst>
                              <a:rect l="0" t="0" r="r" b="b"/>
                              <a:pathLst>
                                <a:path w="364" h="100">
                                  <a:moveTo>
                                    <a:pt x="0" y="100"/>
                                  </a:moveTo>
                                  <a:lnTo>
                                    <a:pt x="141" y="0"/>
                                  </a:lnTo>
                                  <a:lnTo>
                                    <a:pt x="364"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09"/>
                          <wps:cNvSpPr>
                            <a:spLocks/>
                          </wps:cNvSpPr>
                          <wps:spPr bwMode="auto">
                            <a:xfrm>
                              <a:off x="1470" y="3667"/>
                              <a:ext cx="5406" cy="1470"/>
                            </a:xfrm>
                            <a:custGeom>
                              <a:avLst/>
                              <a:gdLst>
                                <a:gd name="T0" fmla="*/ 0 w 364"/>
                                <a:gd name="T1" fmla="*/ 99 h 99"/>
                                <a:gd name="T2" fmla="*/ 141 w 364"/>
                                <a:gd name="T3" fmla="*/ 0 h 99"/>
                                <a:gd name="T4" fmla="*/ 364 w 364"/>
                                <a:gd name="T5" fmla="*/ 23 h 99"/>
                              </a:gdLst>
                              <a:ahLst/>
                              <a:cxnLst>
                                <a:cxn ang="0">
                                  <a:pos x="T0" y="T1"/>
                                </a:cxn>
                                <a:cxn ang="0">
                                  <a:pos x="T2" y="T3"/>
                                </a:cxn>
                                <a:cxn ang="0">
                                  <a:pos x="T4" y="T5"/>
                                </a:cxn>
                              </a:cxnLst>
                              <a:rect l="0" t="0" r="r" b="b"/>
                              <a:pathLst>
                                <a:path w="364" h="99">
                                  <a:moveTo>
                                    <a:pt x="0" y="99"/>
                                  </a:moveTo>
                                  <a:lnTo>
                                    <a:pt x="141" y="0"/>
                                  </a:lnTo>
                                  <a:lnTo>
                                    <a:pt x="364"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10"/>
                          <wps:cNvSpPr>
                            <a:spLocks/>
                          </wps:cNvSpPr>
                          <wps:spPr bwMode="auto">
                            <a:xfrm>
                              <a:off x="1470" y="3533"/>
                              <a:ext cx="5421" cy="1455"/>
                            </a:xfrm>
                            <a:custGeom>
                              <a:avLst/>
                              <a:gdLst>
                                <a:gd name="T0" fmla="*/ 0 w 365"/>
                                <a:gd name="T1" fmla="*/ 98 h 98"/>
                                <a:gd name="T2" fmla="*/ 141 w 365"/>
                                <a:gd name="T3" fmla="*/ 0 h 98"/>
                                <a:gd name="T4" fmla="*/ 365 w 365"/>
                                <a:gd name="T5" fmla="*/ 23 h 98"/>
                              </a:gdLst>
                              <a:ahLst/>
                              <a:cxnLst>
                                <a:cxn ang="0">
                                  <a:pos x="T0" y="T1"/>
                                </a:cxn>
                                <a:cxn ang="0">
                                  <a:pos x="T2" y="T3"/>
                                </a:cxn>
                                <a:cxn ang="0">
                                  <a:pos x="T4" y="T5"/>
                                </a:cxn>
                              </a:cxnLst>
                              <a:rect l="0" t="0" r="r" b="b"/>
                              <a:pathLst>
                                <a:path w="365" h="98">
                                  <a:moveTo>
                                    <a:pt x="0" y="98"/>
                                  </a:moveTo>
                                  <a:lnTo>
                                    <a:pt x="141" y="0"/>
                                  </a:lnTo>
                                  <a:lnTo>
                                    <a:pt x="365"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11"/>
                          <wps:cNvSpPr>
                            <a:spLocks/>
                          </wps:cNvSpPr>
                          <wps:spPr bwMode="auto">
                            <a:xfrm>
                              <a:off x="1455" y="3415"/>
                              <a:ext cx="5436" cy="1425"/>
                            </a:xfrm>
                            <a:custGeom>
                              <a:avLst/>
                              <a:gdLst>
                                <a:gd name="T0" fmla="*/ 0 w 366"/>
                                <a:gd name="T1" fmla="*/ 96 h 96"/>
                                <a:gd name="T2" fmla="*/ 141 w 366"/>
                                <a:gd name="T3" fmla="*/ 0 h 96"/>
                                <a:gd name="T4" fmla="*/ 366 w 366"/>
                                <a:gd name="T5" fmla="*/ 23 h 96"/>
                              </a:gdLst>
                              <a:ahLst/>
                              <a:cxnLst>
                                <a:cxn ang="0">
                                  <a:pos x="T0" y="T1"/>
                                </a:cxn>
                                <a:cxn ang="0">
                                  <a:pos x="T2" y="T3"/>
                                </a:cxn>
                                <a:cxn ang="0">
                                  <a:pos x="T4" y="T5"/>
                                </a:cxn>
                              </a:cxnLst>
                              <a:rect l="0" t="0" r="r" b="b"/>
                              <a:pathLst>
                                <a:path w="366" h="96">
                                  <a:moveTo>
                                    <a:pt x="0" y="96"/>
                                  </a:moveTo>
                                  <a:lnTo>
                                    <a:pt x="141" y="0"/>
                                  </a:lnTo>
                                  <a:lnTo>
                                    <a:pt x="366"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12"/>
                          <wps:cNvSpPr>
                            <a:spLocks/>
                          </wps:cNvSpPr>
                          <wps:spPr bwMode="auto">
                            <a:xfrm>
                              <a:off x="1455" y="3296"/>
                              <a:ext cx="5436" cy="1395"/>
                            </a:xfrm>
                            <a:custGeom>
                              <a:avLst/>
                              <a:gdLst>
                                <a:gd name="T0" fmla="*/ 0 w 366"/>
                                <a:gd name="T1" fmla="*/ 94 h 94"/>
                                <a:gd name="T2" fmla="*/ 141 w 366"/>
                                <a:gd name="T3" fmla="*/ 0 h 94"/>
                                <a:gd name="T4" fmla="*/ 366 w 366"/>
                                <a:gd name="T5" fmla="*/ 22 h 94"/>
                              </a:gdLst>
                              <a:ahLst/>
                              <a:cxnLst>
                                <a:cxn ang="0">
                                  <a:pos x="T0" y="T1"/>
                                </a:cxn>
                                <a:cxn ang="0">
                                  <a:pos x="T2" y="T3"/>
                                </a:cxn>
                                <a:cxn ang="0">
                                  <a:pos x="T4" y="T5"/>
                                </a:cxn>
                              </a:cxnLst>
                              <a:rect l="0" t="0" r="r" b="b"/>
                              <a:pathLst>
                                <a:path w="366" h="94">
                                  <a:moveTo>
                                    <a:pt x="0" y="94"/>
                                  </a:moveTo>
                                  <a:lnTo>
                                    <a:pt x="141" y="0"/>
                                  </a:lnTo>
                                  <a:lnTo>
                                    <a:pt x="366" y="22"/>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13"/>
                          <wps:cNvSpPr>
                            <a:spLocks/>
                          </wps:cNvSpPr>
                          <wps:spPr bwMode="auto">
                            <a:xfrm>
                              <a:off x="1455" y="3177"/>
                              <a:ext cx="5436" cy="1366"/>
                            </a:xfrm>
                            <a:custGeom>
                              <a:avLst/>
                              <a:gdLst>
                                <a:gd name="T0" fmla="*/ 0 w 366"/>
                                <a:gd name="T1" fmla="*/ 92 h 92"/>
                                <a:gd name="T2" fmla="*/ 141 w 366"/>
                                <a:gd name="T3" fmla="*/ 0 h 92"/>
                                <a:gd name="T4" fmla="*/ 366 w 366"/>
                                <a:gd name="T5" fmla="*/ 21 h 92"/>
                              </a:gdLst>
                              <a:ahLst/>
                              <a:cxnLst>
                                <a:cxn ang="0">
                                  <a:pos x="T0" y="T1"/>
                                </a:cxn>
                                <a:cxn ang="0">
                                  <a:pos x="T2" y="T3"/>
                                </a:cxn>
                                <a:cxn ang="0">
                                  <a:pos x="T4" y="T5"/>
                                </a:cxn>
                              </a:cxnLst>
                              <a:rect l="0" t="0" r="r" b="b"/>
                              <a:pathLst>
                                <a:path w="366" h="92">
                                  <a:moveTo>
                                    <a:pt x="0" y="92"/>
                                  </a:moveTo>
                                  <a:lnTo>
                                    <a:pt x="141" y="0"/>
                                  </a:lnTo>
                                  <a:lnTo>
                                    <a:pt x="366" y="21"/>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14"/>
                          <wps:cNvSpPr>
                            <a:spLocks/>
                          </wps:cNvSpPr>
                          <wps:spPr bwMode="auto">
                            <a:xfrm>
                              <a:off x="1441" y="3058"/>
                              <a:ext cx="5465" cy="1336"/>
                            </a:xfrm>
                            <a:custGeom>
                              <a:avLst/>
                              <a:gdLst>
                                <a:gd name="T0" fmla="*/ 0 w 368"/>
                                <a:gd name="T1" fmla="*/ 90 h 90"/>
                                <a:gd name="T2" fmla="*/ 142 w 368"/>
                                <a:gd name="T3" fmla="*/ 0 h 90"/>
                                <a:gd name="T4" fmla="*/ 368 w 368"/>
                                <a:gd name="T5" fmla="*/ 21 h 90"/>
                              </a:gdLst>
                              <a:ahLst/>
                              <a:cxnLst>
                                <a:cxn ang="0">
                                  <a:pos x="T0" y="T1"/>
                                </a:cxn>
                                <a:cxn ang="0">
                                  <a:pos x="T2" y="T3"/>
                                </a:cxn>
                                <a:cxn ang="0">
                                  <a:pos x="T4" y="T5"/>
                                </a:cxn>
                              </a:cxnLst>
                              <a:rect l="0" t="0" r="r" b="b"/>
                              <a:pathLst>
                                <a:path w="368" h="90">
                                  <a:moveTo>
                                    <a:pt x="0" y="90"/>
                                  </a:moveTo>
                                  <a:lnTo>
                                    <a:pt x="142" y="0"/>
                                  </a:lnTo>
                                  <a:lnTo>
                                    <a:pt x="368" y="21"/>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115"/>
                          <wps:cNvSpPr>
                            <a:spLocks/>
                          </wps:cNvSpPr>
                          <wps:spPr bwMode="auto">
                            <a:xfrm>
                              <a:off x="1441" y="2925"/>
                              <a:ext cx="5465" cy="1321"/>
                            </a:xfrm>
                            <a:custGeom>
                              <a:avLst/>
                              <a:gdLst>
                                <a:gd name="T0" fmla="*/ 0 w 368"/>
                                <a:gd name="T1" fmla="*/ 89 h 89"/>
                                <a:gd name="T2" fmla="*/ 142 w 368"/>
                                <a:gd name="T3" fmla="*/ 0 h 89"/>
                                <a:gd name="T4" fmla="*/ 368 w 368"/>
                                <a:gd name="T5" fmla="*/ 21 h 89"/>
                              </a:gdLst>
                              <a:ahLst/>
                              <a:cxnLst>
                                <a:cxn ang="0">
                                  <a:pos x="T0" y="T1"/>
                                </a:cxn>
                                <a:cxn ang="0">
                                  <a:pos x="T2" y="T3"/>
                                </a:cxn>
                                <a:cxn ang="0">
                                  <a:pos x="T4" y="T5"/>
                                </a:cxn>
                              </a:cxnLst>
                              <a:rect l="0" t="0" r="r" b="b"/>
                              <a:pathLst>
                                <a:path w="368" h="89">
                                  <a:moveTo>
                                    <a:pt x="0" y="89"/>
                                  </a:moveTo>
                                  <a:lnTo>
                                    <a:pt x="142" y="0"/>
                                  </a:lnTo>
                                  <a:lnTo>
                                    <a:pt x="368" y="21"/>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116"/>
                          <wps:cNvSpPr>
                            <a:spLocks/>
                          </wps:cNvSpPr>
                          <wps:spPr bwMode="auto">
                            <a:xfrm>
                              <a:off x="1426" y="2806"/>
                              <a:ext cx="5480" cy="1291"/>
                            </a:xfrm>
                            <a:custGeom>
                              <a:avLst/>
                              <a:gdLst>
                                <a:gd name="T0" fmla="*/ 0 w 369"/>
                                <a:gd name="T1" fmla="*/ 87 h 87"/>
                                <a:gd name="T2" fmla="*/ 143 w 369"/>
                                <a:gd name="T3" fmla="*/ 0 h 87"/>
                                <a:gd name="T4" fmla="*/ 369 w 369"/>
                                <a:gd name="T5" fmla="*/ 20 h 87"/>
                              </a:gdLst>
                              <a:ahLst/>
                              <a:cxnLst>
                                <a:cxn ang="0">
                                  <a:pos x="T0" y="T1"/>
                                </a:cxn>
                                <a:cxn ang="0">
                                  <a:pos x="T2" y="T3"/>
                                </a:cxn>
                                <a:cxn ang="0">
                                  <a:pos x="T4" y="T5"/>
                                </a:cxn>
                              </a:cxnLst>
                              <a:rect l="0" t="0" r="r" b="b"/>
                              <a:pathLst>
                                <a:path w="369" h="87">
                                  <a:moveTo>
                                    <a:pt x="0" y="87"/>
                                  </a:moveTo>
                                  <a:lnTo>
                                    <a:pt x="143" y="0"/>
                                  </a:lnTo>
                                  <a:lnTo>
                                    <a:pt x="369" y="20"/>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117"/>
                          <wps:cNvSpPr>
                            <a:spLocks/>
                          </wps:cNvSpPr>
                          <wps:spPr bwMode="auto">
                            <a:xfrm>
                              <a:off x="1426" y="2687"/>
                              <a:ext cx="5480" cy="1262"/>
                            </a:xfrm>
                            <a:custGeom>
                              <a:avLst/>
                              <a:gdLst>
                                <a:gd name="T0" fmla="*/ 0 w 369"/>
                                <a:gd name="T1" fmla="*/ 85 h 85"/>
                                <a:gd name="T2" fmla="*/ 143 w 369"/>
                                <a:gd name="T3" fmla="*/ 0 h 85"/>
                                <a:gd name="T4" fmla="*/ 369 w 369"/>
                                <a:gd name="T5" fmla="*/ 20 h 85"/>
                              </a:gdLst>
                              <a:ahLst/>
                              <a:cxnLst>
                                <a:cxn ang="0">
                                  <a:pos x="T0" y="T1"/>
                                </a:cxn>
                                <a:cxn ang="0">
                                  <a:pos x="T2" y="T3"/>
                                </a:cxn>
                                <a:cxn ang="0">
                                  <a:pos x="T4" y="T5"/>
                                </a:cxn>
                              </a:cxnLst>
                              <a:rect l="0" t="0" r="r" b="b"/>
                              <a:pathLst>
                                <a:path w="369" h="85">
                                  <a:moveTo>
                                    <a:pt x="0" y="85"/>
                                  </a:moveTo>
                                  <a:lnTo>
                                    <a:pt x="143" y="0"/>
                                  </a:lnTo>
                                  <a:lnTo>
                                    <a:pt x="369" y="20"/>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118"/>
                          <wps:cNvSpPr>
                            <a:spLocks/>
                          </wps:cNvSpPr>
                          <wps:spPr bwMode="auto">
                            <a:xfrm>
                              <a:off x="1426" y="2553"/>
                              <a:ext cx="5494" cy="1248"/>
                            </a:xfrm>
                            <a:custGeom>
                              <a:avLst/>
                              <a:gdLst>
                                <a:gd name="T0" fmla="*/ 0 w 370"/>
                                <a:gd name="T1" fmla="*/ 84 h 84"/>
                                <a:gd name="T2" fmla="*/ 143 w 370"/>
                                <a:gd name="T3" fmla="*/ 0 h 84"/>
                                <a:gd name="T4" fmla="*/ 370 w 370"/>
                                <a:gd name="T5" fmla="*/ 20 h 84"/>
                              </a:gdLst>
                              <a:ahLst/>
                              <a:cxnLst>
                                <a:cxn ang="0">
                                  <a:pos x="T0" y="T1"/>
                                </a:cxn>
                                <a:cxn ang="0">
                                  <a:pos x="T2" y="T3"/>
                                </a:cxn>
                                <a:cxn ang="0">
                                  <a:pos x="T4" y="T5"/>
                                </a:cxn>
                              </a:cxnLst>
                              <a:rect l="0" t="0" r="r" b="b"/>
                              <a:pathLst>
                                <a:path w="370" h="84">
                                  <a:moveTo>
                                    <a:pt x="0" y="84"/>
                                  </a:moveTo>
                                  <a:lnTo>
                                    <a:pt x="143" y="0"/>
                                  </a:lnTo>
                                  <a:lnTo>
                                    <a:pt x="370" y="20"/>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19"/>
                          <wps:cNvSpPr>
                            <a:spLocks/>
                          </wps:cNvSpPr>
                          <wps:spPr bwMode="auto">
                            <a:xfrm>
                              <a:off x="1411" y="2435"/>
                              <a:ext cx="5509" cy="1217"/>
                            </a:xfrm>
                            <a:custGeom>
                              <a:avLst/>
                              <a:gdLst>
                                <a:gd name="T0" fmla="*/ 0 w 371"/>
                                <a:gd name="T1" fmla="*/ 82 h 82"/>
                                <a:gd name="T2" fmla="*/ 144 w 371"/>
                                <a:gd name="T3" fmla="*/ 0 h 82"/>
                                <a:gd name="T4" fmla="*/ 371 w 371"/>
                                <a:gd name="T5" fmla="*/ 19 h 82"/>
                              </a:gdLst>
                              <a:ahLst/>
                              <a:cxnLst>
                                <a:cxn ang="0">
                                  <a:pos x="T0" y="T1"/>
                                </a:cxn>
                                <a:cxn ang="0">
                                  <a:pos x="T2" y="T3"/>
                                </a:cxn>
                                <a:cxn ang="0">
                                  <a:pos x="T4" y="T5"/>
                                </a:cxn>
                              </a:cxnLst>
                              <a:rect l="0" t="0" r="r" b="b"/>
                              <a:pathLst>
                                <a:path w="371" h="82">
                                  <a:moveTo>
                                    <a:pt x="0" y="82"/>
                                  </a:moveTo>
                                  <a:lnTo>
                                    <a:pt x="144" y="0"/>
                                  </a:lnTo>
                                  <a:lnTo>
                                    <a:pt x="371" y="19"/>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20"/>
                          <wps:cNvSpPr>
                            <a:spLocks/>
                          </wps:cNvSpPr>
                          <wps:spPr bwMode="auto">
                            <a:xfrm>
                              <a:off x="1411" y="2316"/>
                              <a:ext cx="5509" cy="1188"/>
                            </a:xfrm>
                            <a:custGeom>
                              <a:avLst/>
                              <a:gdLst>
                                <a:gd name="T0" fmla="*/ 0 w 371"/>
                                <a:gd name="T1" fmla="*/ 80 h 80"/>
                                <a:gd name="T2" fmla="*/ 144 w 371"/>
                                <a:gd name="T3" fmla="*/ 0 h 80"/>
                                <a:gd name="T4" fmla="*/ 371 w 371"/>
                                <a:gd name="T5" fmla="*/ 18 h 80"/>
                              </a:gdLst>
                              <a:ahLst/>
                              <a:cxnLst>
                                <a:cxn ang="0">
                                  <a:pos x="T0" y="T1"/>
                                </a:cxn>
                                <a:cxn ang="0">
                                  <a:pos x="T2" y="T3"/>
                                </a:cxn>
                                <a:cxn ang="0">
                                  <a:pos x="T4" y="T5"/>
                                </a:cxn>
                              </a:cxnLst>
                              <a:rect l="0" t="0" r="r" b="b"/>
                              <a:pathLst>
                                <a:path w="371" h="80">
                                  <a:moveTo>
                                    <a:pt x="0" y="80"/>
                                  </a:moveTo>
                                  <a:lnTo>
                                    <a:pt x="144" y="0"/>
                                  </a:lnTo>
                                  <a:lnTo>
                                    <a:pt x="371"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21"/>
                          <wps:cNvSpPr>
                            <a:spLocks/>
                          </wps:cNvSpPr>
                          <wps:spPr bwMode="auto">
                            <a:xfrm>
                              <a:off x="1411" y="2182"/>
                              <a:ext cx="5509" cy="1158"/>
                            </a:xfrm>
                            <a:custGeom>
                              <a:avLst/>
                              <a:gdLst>
                                <a:gd name="T0" fmla="*/ 0 w 371"/>
                                <a:gd name="T1" fmla="*/ 78 h 78"/>
                                <a:gd name="T2" fmla="*/ 144 w 371"/>
                                <a:gd name="T3" fmla="*/ 0 h 78"/>
                                <a:gd name="T4" fmla="*/ 371 w 371"/>
                                <a:gd name="T5" fmla="*/ 18 h 78"/>
                              </a:gdLst>
                              <a:ahLst/>
                              <a:cxnLst>
                                <a:cxn ang="0">
                                  <a:pos x="T0" y="T1"/>
                                </a:cxn>
                                <a:cxn ang="0">
                                  <a:pos x="T2" y="T3"/>
                                </a:cxn>
                                <a:cxn ang="0">
                                  <a:pos x="T4" y="T5"/>
                                </a:cxn>
                              </a:cxnLst>
                              <a:rect l="0" t="0" r="r" b="b"/>
                              <a:pathLst>
                                <a:path w="371" h="78">
                                  <a:moveTo>
                                    <a:pt x="0" y="78"/>
                                  </a:moveTo>
                                  <a:lnTo>
                                    <a:pt x="144" y="0"/>
                                  </a:lnTo>
                                  <a:lnTo>
                                    <a:pt x="371"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22"/>
                          <wps:cNvSpPr>
                            <a:spLocks/>
                          </wps:cNvSpPr>
                          <wps:spPr bwMode="auto">
                            <a:xfrm>
                              <a:off x="1396" y="2064"/>
                              <a:ext cx="5539" cy="1128"/>
                            </a:xfrm>
                            <a:custGeom>
                              <a:avLst/>
                              <a:gdLst>
                                <a:gd name="T0" fmla="*/ 0 w 373"/>
                                <a:gd name="T1" fmla="*/ 76 h 76"/>
                                <a:gd name="T2" fmla="*/ 145 w 373"/>
                                <a:gd name="T3" fmla="*/ 0 h 76"/>
                                <a:gd name="T4" fmla="*/ 373 w 373"/>
                                <a:gd name="T5" fmla="*/ 18 h 76"/>
                              </a:gdLst>
                              <a:ahLst/>
                              <a:cxnLst>
                                <a:cxn ang="0">
                                  <a:pos x="T0" y="T1"/>
                                </a:cxn>
                                <a:cxn ang="0">
                                  <a:pos x="T2" y="T3"/>
                                </a:cxn>
                                <a:cxn ang="0">
                                  <a:pos x="T4" y="T5"/>
                                </a:cxn>
                              </a:cxnLst>
                              <a:rect l="0" t="0" r="r" b="b"/>
                              <a:pathLst>
                                <a:path w="373" h="76">
                                  <a:moveTo>
                                    <a:pt x="0" y="76"/>
                                  </a:moveTo>
                                  <a:lnTo>
                                    <a:pt x="145" y="0"/>
                                  </a:lnTo>
                                  <a:lnTo>
                                    <a:pt x="373"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123"/>
                          <wps:cNvSpPr>
                            <a:spLocks/>
                          </wps:cNvSpPr>
                          <wps:spPr bwMode="auto">
                            <a:xfrm>
                              <a:off x="1396" y="1930"/>
                              <a:ext cx="5539" cy="1113"/>
                            </a:xfrm>
                            <a:custGeom>
                              <a:avLst/>
                              <a:gdLst>
                                <a:gd name="T0" fmla="*/ 0 w 373"/>
                                <a:gd name="T1" fmla="*/ 75 h 75"/>
                                <a:gd name="T2" fmla="*/ 144 w 373"/>
                                <a:gd name="T3" fmla="*/ 0 h 75"/>
                                <a:gd name="T4" fmla="*/ 373 w 373"/>
                                <a:gd name="T5" fmla="*/ 18 h 75"/>
                              </a:gdLst>
                              <a:ahLst/>
                              <a:cxnLst>
                                <a:cxn ang="0">
                                  <a:pos x="T0" y="T1"/>
                                </a:cxn>
                                <a:cxn ang="0">
                                  <a:pos x="T2" y="T3"/>
                                </a:cxn>
                                <a:cxn ang="0">
                                  <a:pos x="T4" y="T5"/>
                                </a:cxn>
                              </a:cxnLst>
                              <a:rect l="0" t="0" r="r" b="b"/>
                              <a:pathLst>
                                <a:path w="373" h="75">
                                  <a:moveTo>
                                    <a:pt x="0" y="75"/>
                                  </a:moveTo>
                                  <a:lnTo>
                                    <a:pt x="144" y="0"/>
                                  </a:lnTo>
                                  <a:lnTo>
                                    <a:pt x="373"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124"/>
                          <wps:cNvSpPr>
                            <a:spLocks/>
                          </wps:cNvSpPr>
                          <wps:spPr bwMode="auto">
                            <a:xfrm>
                              <a:off x="1396" y="1811"/>
                              <a:ext cx="5539" cy="1069"/>
                            </a:xfrm>
                            <a:custGeom>
                              <a:avLst/>
                              <a:gdLst>
                                <a:gd name="T0" fmla="*/ 0 w 373"/>
                                <a:gd name="T1" fmla="*/ 72 h 72"/>
                                <a:gd name="T2" fmla="*/ 144 w 373"/>
                                <a:gd name="T3" fmla="*/ 0 h 72"/>
                                <a:gd name="T4" fmla="*/ 373 w 373"/>
                                <a:gd name="T5" fmla="*/ 17 h 72"/>
                              </a:gdLst>
                              <a:ahLst/>
                              <a:cxnLst>
                                <a:cxn ang="0">
                                  <a:pos x="T0" y="T1"/>
                                </a:cxn>
                                <a:cxn ang="0">
                                  <a:pos x="T2" y="T3"/>
                                </a:cxn>
                                <a:cxn ang="0">
                                  <a:pos x="T4" y="T5"/>
                                </a:cxn>
                              </a:cxnLst>
                              <a:rect l="0" t="0" r="r" b="b"/>
                              <a:pathLst>
                                <a:path w="373" h="72">
                                  <a:moveTo>
                                    <a:pt x="0" y="72"/>
                                  </a:moveTo>
                                  <a:lnTo>
                                    <a:pt x="144" y="0"/>
                                  </a:lnTo>
                                  <a:lnTo>
                                    <a:pt x="373" y="17"/>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25"/>
                          <wps:cNvSpPr>
                            <a:spLocks/>
                          </wps:cNvSpPr>
                          <wps:spPr bwMode="auto">
                            <a:xfrm>
                              <a:off x="1381" y="1678"/>
                              <a:ext cx="5569" cy="1054"/>
                            </a:xfrm>
                            <a:custGeom>
                              <a:avLst/>
                              <a:gdLst>
                                <a:gd name="T0" fmla="*/ 0 w 375"/>
                                <a:gd name="T1" fmla="*/ 71 h 71"/>
                                <a:gd name="T2" fmla="*/ 145 w 375"/>
                                <a:gd name="T3" fmla="*/ 0 h 71"/>
                                <a:gd name="T4" fmla="*/ 375 w 375"/>
                                <a:gd name="T5" fmla="*/ 17 h 71"/>
                              </a:gdLst>
                              <a:ahLst/>
                              <a:cxnLst>
                                <a:cxn ang="0">
                                  <a:pos x="T0" y="T1"/>
                                </a:cxn>
                                <a:cxn ang="0">
                                  <a:pos x="T2" y="T3"/>
                                </a:cxn>
                                <a:cxn ang="0">
                                  <a:pos x="T4" y="T5"/>
                                </a:cxn>
                              </a:cxnLst>
                              <a:rect l="0" t="0" r="r" b="b"/>
                              <a:pathLst>
                                <a:path w="375" h="71">
                                  <a:moveTo>
                                    <a:pt x="0" y="71"/>
                                  </a:moveTo>
                                  <a:lnTo>
                                    <a:pt x="145" y="0"/>
                                  </a:lnTo>
                                  <a:lnTo>
                                    <a:pt x="375" y="17"/>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126"/>
                          <wps:cNvSpPr>
                            <a:spLocks/>
                          </wps:cNvSpPr>
                          <wps:spPr bwMode="auto">
                            <a:xfrm>
                              <a:off x="1381" y="1559"/>
                              <a:ext cx="5569" cy="1024"/>
                            </a:xfrm>
                            <a:custGeom>
                              <a:avLst/>
                              <a:gdLst>
                                <a:gd name="T0" fmla="*/ 0 w 375"/>
                                <a:gd name="T1" fmla="*/ 69 h 69"/>
                                <a:gd name="T2" fmla="*/ 145 w 375"/>
                                <a:gd name="T3" fmla="*/ 0 h 69"/>
                                <a:gd name="T4" fmla="*/ 375 w 375"/>
                                <a:gd name="T5" fmla="*/ 16 h 69"/>
                              </a:gdLst>
                              <a:ahLst/>
                              <a:cxnLst>
                                <a:cxn ang="0">
                                  <a:pos x="T0" y="T1"/>
                                </a:cxn>
                                <a:cxn ang="0">
                                  <a:pos x="T2" y="T3"/>
                                </a:cxn>
                                <a:cxn ang="0">
                                  <a:pos x="T4" y="T5"/>
                                </a:cxn>
                              </a:cxnLst>
                              <a:rect l="0" t="0" r="r" b="b"/>
                              <a:pathLst>
                                <a:path w="375" h="69">
                                  <a:moveTo>
                                    <a:pt x="0" y="69"/>
                                  </a:moveTo>
                                  <a:lnTo>
                                    <a:pt x="145" y="0"/>
                                  </a:lnTo>
                                  <a:lnTo>
                                    <a:pt x="375" y="16"/>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Freeform 127"/>
                          <wps:cNvSpPr>
                            <a:spLocks/>
                          </wps:cNvSpPr>
                          <wps:spPr bwMode="auto">
                            <a:xfrm>
                              <a:off x="1366" y="1425"/>
                              <a:ext cx="5584" cy="995"/>
                            </a:xfrm>
                            <a:custGeom>
                              <a:avLst/>
                              <a:gdLst>
                                <a:gd name="T0" fmla="*/ 0 w 376"/>
                                <a:gd name="T1" fmla="*/ 67 h 67"/>
                                <a:gd name="T2" fmla="*/ 146 w 376"/>
                                <a:gd name="T3" fmla="*/ 0 h 67"/>
                                <a:gd name="T4" fmla="*/ 376 w 376"/>
                                <a:gd name="T5" fmla="*/ 16 h 67"/>
                              </a:gdLst>
                              <a:ahLst/>
                              <a:cxnLst>
                                <a:cxn ang="0">
                                  <a:pos x="T0" y="T1"/>
                                </a:cxn>
                                <a:cxn ang="0">
                                  <a:pos x="T2" y="T3"/>
                                </a:cxn>
                                <a:cxn ang="0">
                                  <a:pos x="T4" y="T5"/>
                                </a:cxn>
                              </a:cxnLst>
                              <a:rect l="0" t="0" r="r" b="b"/>
                              <a:pathLst>
                                <a:path w="376" h="67">
                                  <a:moveTo>
                                    <a:pt x="0" y="67"/>
                                  </a:moveTo>
                                  <a:lnTo>
                                    <a:pt x="146" y="0"/>
                                  </a:lnTo>
                                  <a:lnTo>
                                    <a:pt x="376" y="16"/>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128"/>
                          <wps:cNvSpPr>
                            <a:spLocks/>
                          </wps:cNvSpPr>
                          <wps:spPr bwMode="auto">
                            <a:xfrm>
                              <a:off x="1366" y="1306"/>
                              <a:ext cx="5584" cy="965"/>
                            </a:xfrm>
                            <a:custGeom>
                              <a:avLst/>
                              <a:gdLst>
                                <a:gd name="T0" fmla="*/ 0 w 376"/>
                                <a:gd name="T1" fmla="*/ 65 h 65"/>
                                <a:gd name="T2" fmla="*/ 146 w 376"/>
                                <a:gd name="T3" fmla="*/ 0 h 65"/>
                                <a:gd name="T4" fmla="*/ 376 w 376"/>
                                <a:gd name="T5" fmla="*/ 15 h 65"/>
                              </a:gdLst>
                              <a:ahLst/>
                              <a:cxnLst>
                                <a:cxn ang="0">
                                  <a:pos x="T0" y="T1"/>
                                </a:cxn>
                                <a:cxn ang="0">
                                  <a:pos x="T2" y="T3"/>
                                </a:cxn>
                                <a:cxn ang="0">
                                  <a:pos x="T4" y="T5"/>
                                </a:cxn>
                              </a:cxnLst>
                              <a:rect l="0" t="0" r="r" b="b"/>
                              <a:pathLst>
                                <a:path w="376" h="65">
                                  <a:moveTo>
                                    <a:pt x="0" y="65"/>
                                  </a:moveTo>
                                  <a:lnTo>
                                    <a:pt x="146" y="0"/>
                                  </a:lnTo>
                                  <a:lnTo>
                                    <a:pt x="376" y="1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129"/>
                          <wps:cNvSpPr>
                            <a:spLocks/>
                          </wps:cNvSpPr>
                          <wps:spPr bwMode="auto">
                            <a:xfrm>
                              <a:off x="1366" y="1173"/>
                              <a:ext cx="5599" cy="935"/>
                            </a:xfrm>
                            <a:custGeom>
                              <a:avLst/>
                              <a:gdLst>
                                <a:gd name="T0" fmla="*/ 0 w 377"/>
                                <a:gd name="T1" fmla="*/ 63 h 63"/>
                                <a:gd name="T2" fmla="*/ 146 w 377"/>
                                <a:gd name="T3" fmla="*/ 0 h 63"/>
                                <a:gd name="T4" fmla="*/ 377 w 377"/>
                                <a:gd name="T5" fmla="*/ 15 h 63"/>
                              </a:gdLst>
                              <a:ahLst/>
                              <a:cxnLst>
                                <a:cxn ang="0">
                                  <a:pos x="T0" y="T1"/>
                                </a:cxn>
                                <a:cxn ang="0">
                                  <a:pos x="T2" y="T3"/>
                                </a:cxn>
                                <a:cxn ang="0">
                                  <a:pos x="T4" y="T5"/>
                                </a:cxn>
                              </a:cxnLst>
                              <a:rect l="0" t="0" r="r" b="b"/>
                              <a:pathLst>
                                <a:path w="377" h="63">
                                  <a:moveTo>
                                    <a:pt x="0" y="63"/>
                                  </a:moveTo>
                                  <a:lnTo>
                                    <a:pt x="146" y="0"/>
                                  </a:lnTo>
                                  <a:lnTo>
                                    <a:pt x="377" y="1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30"/>
                          <wps:cNvSpPr>
                            <a:spLocks/>
                          </wps:cNvSpPr>
                          <wps:spPr bwMode="auto">
                            <a:xfrm>
                              <a:off x="1351" y="1039"/>
                              <a:ext cx="5614" cy="921"/>
                            </a:xfrm>
                            <a:custGeom>
                              <a:avLst/>
                              <a:gdLst>
                                <a:gd name="T0" fmla="*/ 0 w 378"/>
                                <a:gd name="T1" fmla="*/ 62 h 62"/>
                                <a:gd name="T2" fmla="*/ 147 w 378"/>
                                <a:gd name="T3" fmla="*/ 0 h 62"/>
                                <a:gd name="T4" fmla="*/ 378 w 378"/>
                                <a:gd name="T5" fmla="*/ 15 h 62"/>
                              </a:gdLst>
                              <a:ahLst/>
                              <a:cxnLst>
                                <a:cxn ang="0">
                                  <a:pos x="T0" y="T1"/>
                                </a:cxn>
                                <a:cxn ang="0">
                                  <a:pos x="T2" y="T3"/>
                                </a:cxn>
                                <a:cxn ang="0">
                                  <a:pos x="T4" y="T5"/>
                                </a:cxn>
                              </a:cxnLst>
                              <a:rect l="0" t="0" r="r" b="b"/>
                              <a:pathLst>
                                <a:path w="378" h="62">
                                  <a:moveTo>
                                    <a:pt x="0" y="62"/>
                                  </a:moveTo>
                                  <a:lnTo>
                                    <a:pt x="147" y="0"/>
                                  </a:lnTo>
                                  <a:lnTo>
                                    <a:pt x="378" y="1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131"/>
                          <wps:cNvSpPr>
                            <a:spLocks/>
                          </wps:cNvSpPr>
                          <wps:spPr bwMode="auto">
                            <a:xfrm>
                              <a:off x="1351" y="920"/>
                              <a:ext cx="5614" cy="876"/>
                            </a:xfrm>
                            <a:custGeom>
                              <a:avLst/>
                              <a:gdLst>
                                <a:gd name="T0" fmla="*/ 0 w 378"/>
                                <a:gd name="T1" fmla="*/ 59 h 59"/>
                                <a:gd name="T2" fmla="*/ 147 w 378"/>
                                <a:gd name="T3" fmla="*/ 0 h 59"/>
                                <a:gd name="T4" fmla="*/ 378 w 378"/>
                                <a:gd name="T5" fmla="*/ 13 h 59"/>
                              </a:gdLst>
                              <a:ahLst/>
                              <a:cxnLst>
                                <a:cxn ang="0">
                                  <a:pos x="T0" y="T1"/>
                                </a:cxn>
                                <a:cxn ang="0">
                                  <a:pos x="T2" y="T3"/>
                                </a:cxn>
                                <a:cxn ang="0">
                                  <a:pos x="T4" y="T5"/>
                                </a:cxn>
                              </a:cxnLst>
                              <a:rect l="0" t="0" r="r" b="b"/>
                              <a:pathLst>
                                <a:path w="378" h="59">
                                  <a:moveTo>
                                    <a:pt x="0" y="59"/>
                                  </a:moveTo>
                                  <a:lnTo>
                                    <a:pt x="147" y="0"/>
                                  </a:lnTo>
                                  <a:lnTo>
                                    <a:pt x="378"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32"/>
                          <wps:cNvSpPr>
                            <a:spLocks/>
                          </wps:cNvSpPr>
                          <wps:spPr bwMode="auto">
                            <a:xfrm>
                              <a:off x="1337" y="787"/>
                              <a:ext cx="5628" cy="846"/>
                            </a:xfrm>
                            <a:custGeom>
                              <a:avLst/>
                              <a:gdLst>
                                <a:gd name="T0" fmla="*/ 0 w 379"/>
                                <a:gd name="T1" fmla="*/ 57 h 57"/>
                                <a:gd name="T2" fmla="*/ 148 w 379"/>
                                <a:gd name="T3" fmla="*/ 0 h 57"/>
                                <a:gd name="T4" fmla="*/ 379 w 379"/>
                                <a:gd name="T5" fmla="*/ 13 h 57"/>
                              </a:gdLst>
                              <a:ahLst/>
                              <a:cxnLst>
                                <a:cxn ang="0">
                                  <a:pos x="T0" y="T1"/>
                                </a:cxn>
                                <a:cxn ang="0">
                                  <a:pos x="T2" y="T3"/>
                                </a:cxn>
                                <a:cxn ang="0">
                                  <a:pos x="T4" y="T5"/>
                                </a:cxn>
                              </a:cxnLst>
                              <a:rect l="0" t="0" r="r" b="b"/>
                              <a:pathLst>
                                <a:path w="379" h="57">
                                  <a:moveTo>
                                    <a:pt x="0" y="57"/>
                                  </a:moveTo>
                                  <a:lnTo>
                                    <a:pt x="148" y="0"/>
                                  </a:lnTo>
                                  <a:lnTo>
                                    <a:pt x="379"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133"/>
                          <wps:cNvSpPr>
                            <a:spLocks/>
                          </wps:cNvSpPr>
                          <wps:spPr bwMode="auto">
                            <a:xfrm>
                              <a:off x="1337" y="653"/>
                              <a:ext cx="5643" cy="832"/>
                            </a:xfrm>
                            <a:custGeom>
                              <a:avLst/>
                              <a:gdLst>
                                <a:gd name="T0" fmla="*/ 0 w 380"/>
                                <a:gd name="T1" fmla="*/ 56 h 56"/>
                                <a:gd name="T2" fmla="*/ 148 w 380"/>
                                <a:gd name="T3" fmla="*/ 0 h 56"/>
                                <a:gd name="T4" fmla="*/ 380 w 380"/>
                                <a:gd name="T5" fmla="*/ 13 h 56"/>
                              </a:gdLst>
                              <a:ahLst/>
                              <a:cxnLst>
                                <a:cxn ang="0">
                                  <a:pos x="T0" y="T1"/>
                                </a:cxn>
                                <a:cxn ang="0">
                                  <a:pos x="T2" y="T3"/>
                                </a:cxn>
                                <a:cxn ang="0">
                                  <a:pos x="T4" y="T5"/>
                                </a:cxn>
                              </a:cxnLst>
                              <a:rect l="0" t="0" r="r" b="b"/>
                              <a:pathLst>
                                <a:path w="380" h="56">
                                  <a:moveTo>
                                    <a:pt x="0" y="56"/>
                                  </a:moveTo>
                                  <a:lnTo>
                                    <a:pt x="148" y="0"/>
                                  </a:lnTo>
                                  <a:lnTo>
                                    <a:pt x="380"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34"/>
                          <wps:cNvSpPr>
                            <a:spLocks/>
                          </wps:cNvSpPr>
                          <wps:spPr bwMode="auto">
                            <a:xfrm>
                              <a:off x="1337" y="520"/>
                              <a:ext cx="5643" cy="801"/>
                            </a:xfrm>
                            <a:custGeom>
                              <a:avLst/>
                              <a:gdLst>
                                <a:gd name="T0" fmla="*/ 0 w 380"/>
                                <a:gd name="T1" fmla="*/ 54 h 54"/>
                                <a:gd name="T2" fmla="*/ 148 w 380"/>
                                <a:gd name="T3" fmla="*/ 0 h 54"/>
                                <a:gd name="T4" fmla="*/ 380 w 380"/>
                                <a:gd name="T5" fmla="*/ 13 h 54"/>
                              </a:gdLst>
                              <a:ahLst/>
                              <a:cxnLst>
                                <a:cxn ang="0">
                                  <a:pos x="T0" y="T1"/>
                                </a:cxn>
                                <a:cxn ang="0">
                                  <a:pos x="T2" y="T3"/>
                                </a:cxn>
                                <a:cxn ang="0">
                                  <a:pos x="T4" y="T5"/>
                                </a:cxn>
                              </a:cxnLst>
                              <a:rect l="0" t="0" r="r" b="b"/>
                              <a:pathLst>
                                <a:path w="380" h="54">
                                  <a:moveTo>
                                    <a:pt x="0" y="54"/>
                                  </a:moveTo>
                                  <a:lnTo>
                                    <a:pt x="148" y="0"/>
                                  </a:lnTo>
                                  <a:lnTo>
                                    <a:pt x="380"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135"/>
                          <wps:cNvSpPr>
                            <a:spLocks/>
                          </wps:cNvSpPr>
                          <wps:spPr bwMode="auto">
                            <a:xfrm>
                              <a:off x="1500" y="4261"/>
                              <a:ext cx="5361" cy="1588"/>
                            </a:xfrm>
                            <a:custGeom>
                              <a:avLst/>
                              <a:gdLst>
                                <a:gd name="T0" fmla="*/ 0 w 361"/>
                                <a:gd name="T1" fmla="*/ 107 h 107"/>
                                <a:gd name="T2" fmla="*/ 139 w 361"/>
                                <a:gd name="T3" fmla="*/ 0 h 107"/>
                                <a:gd name="T4" fmla="*/ 361 w 361"/>
                                <a:gd name="T5" fmla="*/ 25 h 107"/>
                              </a:gdLst>
                              <a:ahLst/>
                              <a:cxnLst>
                                <a:cxn ang="0">
                                  <a:pos x="T0" y="T1"/>
                                </a:cxn>
                                <a:cxn ang="0">
                                  <a:pos x="T2" y="T3"/>
                                </a:cxn>
                                <a:cxn ang="0">
                                  <a:pos x="T4" y="T5"/>
                                </a:cxn>
                              </a:cxnLst>
                              <a:rect l="0" t="0" r="r" b="b"/>
                              <a:pathLst>
                                <a:path w="361" h="107">
                                  <a:moveTo>
                                    <a:pt x="0" y="107"/>
                                  </a:moveTo>
                                  <a:lnTo>
                                    <a:pt x="139" y="0"/>
                                  </a:lnTo>
                                  <a:lnTo>
                                    <a:pt x="361"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136"/>
                          <wps:cNvSpPr>
                            <a:spLocks/>
                          </wps:cNvSpPr>
                          <wps:spPr bwMode="auto">
                            <a:xfrm>
                              <a:off x="1470" y="3667"/>
                              <a:ext cx="5406" cy="1470"/>
                            </a:xfrm>
                            <a:custGeom>
                              <a:avLst/>
                              <a:gdLst>
                                <a:gd name="T0" fmla="*/ 0 w 364"/>
                                <a:gd name="T1" fmla="*/ 99 h 99"/>
                                <a:gd name="T2" fmla="*/ 141 w 364"/>
                                <a:gd name="T3" fmla="*/ 0 h 99"/>
                                <a:gd name="T4" fmla="*/ 364 w 364"/>
                                <a:gd name="T5" fmla="*/ 23 h 99"/>
                              </a:gdLst>
                              <a:ahLst/>
                              <a:cxnLst>
                                <a:cxn ang="0">
                                  <a:pos x="T0" y="T1"/>
                                </a:cxn>
                                <a:cxn ang="0">
                                  <a:pos x="T2" y="T3"/>
                                </a:cxn>
                                <a:cxn ang="0">
                                  <a:pos x="T4" y="T5"/>
                                </a:cxn>
                              </a:cxnLst>
                              <a:rect l="0" t="0" r="r" b="b"/>
                              <a:pathLst>
                                <a:path w="364" h="99">
                                  <a:moveTo>
                                    <a:pt x="0" y="99"/>
                                  </a:moveTo>
                                  <a:lnTo>
                                    <a:pt x="141" y="0"/>
                                  </a:lnTo>
                                  <a:lnTo>
                                    <a:pt x="364"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Freeform 137"/>
                          <wps:cNvSpPr>
                            <a:spLocks/>
                          </wps:cNvSpPr>
                          <wps:spPr bwMode="auto">
                            <a:xfrm>
                              <a:off x="1441" y="3058"/>
                              <a:ext cx="5465" cy="1336"/>
                            </a:xfrm>
                            <a:custGeom>
                              <a:avLst/>
                              <a:gdLst>
                                <a:gd name="T0" fmla="*/ 0 w 368"/>
                                <a:gd name="T1" fmla="*/ 90 h 90"/>
                                <a:gd name="T2" fmla="*/ 142 w 368"/>
                                <a:gd name="T3" fmla="*/ 0 h 90"/>
                                <a:gd name="T4" fmla="*/ 368 w 368"/>
                                <a:gd name="T5" fmla="*/ 21 h 90"/>
                              </a:gdLst>
                              <a:ahLst/>
                              <a:cxnLst>
                                <a:cxn ang="0">
                                  <a:pos x="T0" y="T1"/>
                                </a:cxn>
                                <a:cxn ang="0">
                                  <a:pos x="T2" y="T3"/>
                                </a:cxn>
                                <a:cxn ang="0">
                                  <a:pos x="T4" y="T5"/>
                                </a:cxn>
                              </a:cxnLst>
                              <a:rect l="0" t="0" r="r" b="b"/>
                              <a:pathLst>
                                <a:path w="368" h="90">
                                  <a:moveTo>
                                    <a:pt x="0" y="90"/>
                                  </a:moveTo>
                                  <a:lnTo>
                                    <a:pt x="142" y="0"/>
                                  </a:lnTo>
                                  <a:lnTo>
                                    <a:pt x="368"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38"/>
                          <wps:cNvSpPr>
                            <a:spLocks/>
                          </wps:cNvSpPr>
                          <wps:spPr bwMode="auto">
                            <a:xfrm>
                              <a:off x="1411" y="2435"/>
                              <a:ext cx="5509" cy="1217"/>
                            </a:xfrm>
                            <a:custGeom>
                              <a:avLst/>
                              <a:gdLst>
                                <a:gd name="T0" fmla="*/ 0 w 371"/>
                                <a:gd name="T1" fmla="*/ 82 h 82"/>
                                <a:gd name="T2" fmla="*/ 144 w 371"/>
                                <a:gd name="T3" fmla="*/ 0 h 82"/>
                                <a:gd name="T4" fmla="*/ 371 w 371"/>
                                <a:gd name="T5" fmla="*/ 19 h 82"/>
                              </a:gdLst>
                              <a:ahLst/>
                              <a:cxnLst>
                                <a:cxn ang="0">
                                  <a:pos x="T0" y="T1"/>
                                </a:cxn>
                                <a:cxn ang="0">
                                  <a:pos x="T2" y="T3"/>
                                </a:cxn>
                                <a:cxn ang="0">
                                  <a:pos x="T4" y="T5"/>
                                </a:cxn>
                              </a:cxnLst>
                              <a:rect l="0" t="0" r="r" b="b"/>
                              <a:pathLst>
                                <a:path w="371" h="82">
                                  <a:moveTo>
                                    <a:pt x="0" y="82"/>
                                  </a:moveTo>
                                  <a:lnTo>
                                    <a:pt x="144" y="0"/>
                                  </a:lnTo>
                                  <a:lnTo>
                                    <a:pt x="371"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39"/>
                          <wps:cNvSpPr>
                            <a:spLocks/>
                          </wps:cNvSpPr>
                          <wps:spPr bwMode="auto">
                            <a:xfrm>
                              <a:off x="1396" y="1811"/>
                              <a:ext cx="5539" cy="1069"/>
                            </a:xfrm>
                            <a:custGeom>
                              <a:avLst/>
                              <a:gdLst>
                                <a:gd name="T0" fmla="*/ 0 w 373"/>
                                <a:gd name="T1" fmla="*/ 72 h 72"/>
                                <a:gd name="T2" fmla="*/ 144 w 373"/>
                                <a:gd name="T3" fmla="*/ 0 h 72"/>
                                <a:gd name="T4" fmla="*/ 373 w 373"/>
                                <a:gd name="T5" fmla="*/ 17 h 72"/>
                              </a:gdLst>
                              <a:ahLst/>
                              <a:cxnLst>
                                <a:cxn ang="0">
                                  <a:pos x="T0" y="T1"/>
                                </a:cxn>
                                <a:cxn ang="0">
                                  <a:pos x="T2" y="T3"/>
                                </a:cxn>
                                <a:cxn ang="0">
                                  <a:pos x="T4" y="T5"/>
                                </a:cxn>
                              </a:cxnLst>
                              <a:rect l="0" t="0" r="r" b="b"/>
                              <a:pathLst>
                                <a:path w="373" h="72">
                                  <a:moveTo>
                                    <a:pt x="0" y="72"/>
                                  </a:moveTo>
                                  <a:lnTo>
                                    <a:pt x="144" y="0"/>
                                  </a:lnTo>
                                  <a:lnTo>
                                    <a:pt x="373"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40"/>
                          <wps:cNvSpPr>
                            <a:spLocks/>
                          </wps:cNvSpPr>
                          <wps:spPr bwMode="auto">
                            <a:xfrm>
                              <a:off x="1366" y="1173"/>
                              <a:ext cx="5599" cy="935"/>
                            </a:xfrm>
                            <a:custGeom>
                              <a:avLst/>
                              <a:gdLst>
                                <a:gd name="T0" fmla="*/ 0 w 377"/>
                                <a:gd name="T1" fmla="*/ 63 h 63"/>
                                <a:gd name="T2" fmla="*/ 146 w 377"/>
                                <a:gd name="T3" fmla="*/ 0 h 63"/>
                                <a:gd name="T4" fmla="*/ 377 w 377"/>
                                <a:gd name="T5" fmla="*/ 15 h 63"/>
                              </a:gdLst>
                              <a:ahLst/>
                              <a:cxnLst>
                                <a:cxn ang="0">
                                  <a:pos x="T0" y="T1"/>
                                </a:cxn>
                                <a:cxn ang="0">
                                  <a:pos x="T2" y="T3"/>
                                </a:cxn>
                                <a:cxn ang="0">
                                  <a:pos x="T4" y="T5"/>
                                </a:cxn>
                              </a:cxnLst>
                              <a:rect l="0" t="0" r="r" b="b"/>
                              <a:pathLst>
                                <a:path w="377" h="63">
                                  <a:moveTo>
                                    <a:pt x="0" y="63"/>
                                  </a:moveTo>
                                  <a:lnTo>
                                    <a:pt x="146" y="0"/>
                                  </a:lnTo>
                                  <a:lnTo>
                                    <a:pt x="377" y="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141"/>
                          <wps:cNvSpPr>
                            <a:spLocks/>
                          </wps:cNvSpPr>
                          <wps:spPr bwMode="auto">
                            <a:xfrm>
                              <a:off x="1337" y="520"/>
                              <a:ext cx="5643" cy="801"/>
                            </a:xfrm>
                            <a:custGeom>
                              <a:avLst/>
                              <a:gdLst>
                                <a:gd name="T0" fmla="*/ 0 w 380"/>
                                <a:gd name="T1" fmla="*/ 54 h 54"/>
                                <a:gd name="T2" fmla="*/ 148 w 380"/>
                                <a:gd name="T3" fmla="*/ 0 h 54"/>
                                <a:gd name="T4" fmla="*/ 380 w 380"/>
                                <a:gd name="T5" fmla="*/ 13 h 54"/>
                              </a:gdLst>
                              <a:ahLst/>
                              <a:cxnLst>
                                <a:cxn ang="0">
                                  <a:pos x="T0" y="T1"/>
                                </a:cxn>
                                <a:cxn ang="0">
                                  <a:pos x="T2" y="T3"/>
                                </a:cxn>
                                <a:cxn ang="0">
                                  <a:pos x="T4" y="T5"/>
                                </a:cxn>
                              </a:cxnLst>
                              <a:rect l="0" t="0" r="r" b="b"/>
                              <a:pathLst>
                                <a:path w="380" h="54">
                                  <a:moveTo>
                                    <a:pt x="0" y="54"/>
                                  </a:moveTo>
                                  <a:lnTo>
                                    <a:pt x="148" y="0"/>
                                  </a:lnTo>
                                  <a:lnTo>
                                    <a:pt x="38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42"/>
                          <wps:cNvSpPr>
                            <a:spLocks/>
                          </wps:cNvSpPr>
                          <wps:spPr bwMode="auto">
                            <a:xfrm>
                              <a:off x="1500" y="4261"/>
                              <a:ext cx="5361" cy="2152"/>
                            </a:xfrm>
                            <a:custGeom>
                              <a:avLst/>
                              <a:gdLst>
                                <a:gd name="T0" fmla="*/ 5361 w 5361"/>
                                <a:gd name="T1" fmla="*/ 371 h 2152"/>
                                <a:gd name="T2" fmla="*/ 3950 w 5361"/>
                                <a:gd name="T3" fmla="*/ 2152 h 2152"/>
                                <a:gd name="T4" fmla="*/ 0 w 5361"/>
                                <a:gd name="T5" fmla="*/ 1588 h 2152"/>
                                <a:gd name="T6" fmla="*/ 2064 w 5361"/>
                                <a:gd name="T7" fmla="*/ 0 h 2152"/>
                                <a:gd name="T8" fmla="*/ 5361 w 5361"/>
                                <a:gd name="T9" fmla="*/ 371 h 2152"/>
                              </a:gdLst>
                              <a:ahLst/>
                              <a:cxnLst>
                                <a:cxn ang="0">
                                  <a:pos x="T0" y="T1"/>
                                </a:cxn>
                                <a:cxn ang="0">
                                  <a:pos x="T2" y="T3"/>
                                </a:cxn>
                                <a:cxn ang="0">
                                  <a:pos x="T4" y="T5"/>
                                </a:cxn>
                                <a:cxn ang="0">
                                  <a:pos x="T6" y="T7"/>
                                </a:cxn>
                                <a:cxn ang="0">
                                  <a:pos x="T8" y="T9"/>
                                </a:cxn>
                              </a:cxnLst>
                              <a:rect l="0" t="0" r="r" b="b"/>
                              <a:pathLst>
                                <a:path w="5361" h="2152">
                                  <a:moveTo>
                                    <a:pt x="5361" y="371"/>
                                  </a:moveTo>
                                  <a:lnTo>
                                    <a:pt x="3950" y="2152"/>
                                  </a:lnTo>
                                  <a:lnTo>
                                    <a:pt x="0" y="1588"/>
                                  </a:lnTo>
                                  <a:lnTo>
                                    <a:pt x="2064" y="0"/>
                                  </a:lnTo>
                                  <a:lnTo>
                                    <a:pt x="5361" y="371"/>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143"/>
                          <wps:cNvSpPr>
                            <a:spLocks/>
                          </wps:cNvSpPr>
                          <wps:spPr bwMode="auto">
                            <a:xfrm>
                              <a:off x="1337" y="520"/>
                              <a:ext cx="2227" cy="5329"/>
                            </a:xfrm>
                            <a:custGeom>
                              <a:avLst/>
                              <a:gdLst>
                                <a:gd name="T0" fmla="*/ 163 w 2227"/>
                                <a:gd name="T1" fmla="*/ 5329 h 5329"/>
                                <a:gd name="T2" fmla="*/ 0 w 2227"/>
                                <a:gd name="T3" fmla="*/ 801 h 5329"/>
                                <a:gd name="T4" fmla="*/ 2197 w 2227"/>
                                <a:gd name="T5" fmla="*/ 0 h 5329"/>
                                <a:gd name="T6" fmla="*/ 2227 w 2227"/>
                                <a:gd name="T7" fmla="*/ 3741 h 5329"/>
                                <a:gd name="T8" fmla="*/ 163 w 2227"/>
                                <a:gd name="T9" fmla="*/ 5329 h 5329"/>
                              </a:gdLst>
                              <a:ahLst/>
                              <a:cxnLst>
                                <a:cxn ang="0">
                                  <a:pos x="T0" y="T1"/>
                                </a:cxn>
                                <a:cxn ang="0">
                                  <a:pos x="T2" y="T3"/>
                                </a:cxn>
                                <a:cxn ang="0">
                                  <a:pos x="T4" y="T5"/>
                                </a:cxn>
                                <a:cxn ang="0">
                                  <a:pos x="T6" y="T7"/>
                                </a:cxn>
                                <a:cxn ang="0">
                                  <a:pos x="T8" y="T9"/>
                                </a:cxn>
                              </a:cxnLst>
                              <a:rect l="0" t="0" r="r" b="b"/>
                              <a:pathLst>
                                <a:path w="2227" h="5329">
                                  <a:moveTo>
                                    <a:pt x="163" y="5329"/>
                                  </a:moveTo>
                                  <a:lnTo>
                                    <a:pt x="0" y="801"/>
                                  </a:lnTo>
                                  <a:lnTo>
                                    <a:pt x="2197" y="0"/>
                                  </a:lnTo>
                                  <a:lnTo>
                                    <a:pt x="2227" y="3741"/>
                                  </a:lnTo>
                                  <a:lnTo>
                                    <a:pt x="163" y="5329"/>
                                  </a:lnTo>
                                  <a:close/>
                                </a:path>
                              </a:pathLst>
                            </a:custGeom>
                            <a:noFill/>
                            <a:ln w="1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144"/>
                          <wps:cNvSpPr>
                            <a:spLocks/>
                          </wps:cNvSpPr>
                          <wps:spPr bwMode="auto">
                            <a:xfrm>
                              <a:off x="3534" y="520"/>
                              <a:ext cx="3446" cy="4112"/>
                            </a:xfrm>
                            <a:custGeom>
                              <a:avLst/>
                              <a:gdLst>
                                <a:gd name="T0" fmla="*/ 30 w 3446"/>
                                <a:gd name="T1" fmla="*/ 3741 h 4112"/>
                                <a:gd name="T2" fmla="*/ 0 w 3446"/>
                                <a:gd name="T3" fmla="*/ 0 h 4112"/>
                                <a:gd name="T4" fmla="*/ 3446 w 3446"/>
                                <a:gd name="T5" fmla="*/ 193 h 4112"/>
                                <a:gd name="T6" fmla="*/ 3327 w 3446"/>
                                <a:gd name="T7" fmla="*/ 4112 h 4112"/>
                                <a:gd name="T8" fmla="*/ 30 w 3446"/>
                                <a:gd name="T9" fmla="*/ 3741 h 4112"/>
                              </a:gdLst>
                              <a:ahLst/>
                              <a:cxnLst>
                                <a:cxn ang="0">
                                  <a:pos x="T0" y="T1"/>
                                </a:cxn>
                                <a:cxn ang="0">
                                  <a:pos x="T2" y="T3"/>
                                </a:cxn>
                                <a:cxn ang="0">
                                  <a:pos x="T4" y="T5"/>
                                </a:cxn>
                                <a:cxn ang="0">
                                  <a:pos x="T6" y="T7"/>
                                </a:cxn>
                                <a:cxn ang="0">
                                  <a:pos x="T8" y="T9"/>
                                </a:cxn>
                              </a:cxnLst>
                              <a:rect l="0" t="0" r="r" b="b"/>
                              <a:pathLst>
                                <a:path w="3446" h="4112">
                                  <a:moveTo>
                                    <a:pt x="30" y="3741"/>
                                  </a:moveTo>
                                  <a:lnTo>
                                    <a:pt x="0" y="0"/>
                                  </a:lnTo>
                                  <a:lnTo>
                                    <a:pt x="3446" y="193"/>
                                  </a:lnTo>
                                  <a:lnTo>
                                    <a:pt x="3327" y="4112"/>
                                  </a:lnTo>
                                  <a:lnTo>
                                    <a:pt x="30" y="3741"/>
                                  </a:lnTo>
                                  <a:close/>
                                </a:path>
                              </a:pathLst>
                            </a:custGeom>
                            <a:noFill/>
                            <a:ln w="1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Line 145"/>
                          <wps:cNvCnPr/>
                          <wps:spPr bwMode="auto">
                            <a:xfrm>
                              <a:off x="1500" y="5849"/>
                              <a:ext cx="3950" cy="5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 name="Line 146"/>
                          <wps:cNvCnPr/>
                          <wps:spPr bwMode="auto">
                            <a:xfrm>
                              <a:off x="1500" y="5849"/>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 name="Line 147"/>
                          <wps:cNvCnPr/>
                          <wps:spPr bwMode="auto">
                            <a:xfrm>
                              <a:off x="1916" y="5909"/>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3" name="Line 148"/>
                          <wps:cNvCnPr/>
                          <wps:spPr bwMode="auto">
                            <a:xfrm>
                              <a:off x="2332" y="5968"/>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 name="Line 149"/>
                          <wps:cNvCnPr/>
                          <wps:spPr bwMode="auto">
                            <a:xfrm>
                              <a:off x="2762" y="602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5" name="Line 150"/>
                          <wps:cNvCnPr/>
                          <wps:spPr bwMode="auto">
                            <a:xfrm>
                              <a:off x="3193" y="6102"/>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6" name="Line 151"/>
                          <wps:cNvCnPr/>
                          <wps:spPr bwMode="auto">
                            <a:xfrm>
                              <a:off x="3624" y="6161"/>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7" name="Line 152"/>
                          <wps:cNvCnPr/>
                          <wps:spPr bwMode="auto">
                            <a:xfrm>
                              <a:off x="4069" y="6220"/>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8" name="Line 153"/>
                          <wps:cNvCnPr/>
                          <wps:spPr bwMode="auto">
                            <a:xfrm>
                              <a:off x="4529" y="6280"/>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9" name="Line 154"/>
                          <wps:cNvCnPr/>
                          <wps:spPr bwMode="auto">
                            <a:xfrm>
                              <a:off x="4975" y="635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0" name="Line 155"/>
                          <wps:cNvCnPr/>
                          <wps:spPr bwMode="auto">
                            <a:xfrm>
                              <a:off x="5450" y="6413"/>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1" name="Rectangle 156"/>
                          <wps:cNvSpPr>
                            <a:spLocks noChangeArrowheads="1"/>
                          </wps:cNvSpPr>
                          <wps:spPr bwMode="auto">
                            <a:xfrm>
                              <a:off x="1663" y="6027"/>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1</w:t>
                                </w:r>
                              </w:p>
                            </w:txbxContent>
                          </wps:txbx>
                          <wps:bodyPr rot="0" vert="horz" wrap="none" lIns="0" tIns="0" rIns="0" bIns="0" anchor="t" anchorCtr="0">
                            <a:spAutoFit/>
                          </wps:bodyPr>
                        </wps:wsp>
                        <wps:wsp>
                          <wps:cNvPr id="1102" name="Rectangle 157"/>
                          <wps:cNvSpPr>
                            <a:spLocks noChangeArrowheads="1"/>
                          </wps:cNvSpPr>
                          <wps:spPr bwMode="auto">
                            <a:xfrm>
                              <a:off x="2079" y="6087"/>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2</w:t>
                                </w:r>
                              </w:p>
                            </w:txbxContent>
                          </wps:txbx>
                          <wps:bodyPr rot="0" vert="horz" wrap="none" lIns="0" tIns="0" rIns="0" bIns="0" anchor="t" anchorCtr="0">
                            <a:spAutoFit/>
                          </wps:bodyPr>
                        </wps:wsp>
                        <wps:wsp>
                          <wps:cNvPr id="1103" name="Rectangle 158"/>
                          <wps:cNvSpPr>
                            <a:spLocks noChangeArrowheads="1"/>
                          </wps:cNvSpPr>
                          <wps:spPr bwMode="auto">
                            <a:xfrm>
                              <a:off x="2495" y="6146"/>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3</w:t>
                                </w:r>
                              </w:p>
                            </w:txbxContent>
                          </wps:txbx>
                          <wps:bodyPr rot="0" vert="horz" wrap="none" lIns="0" tIns="0" rIns="0" bIns="0" anchor="t" anchorCtr="0">
                            <a:spAutoFit/>
                          </wps:bodyPr>
                        </wps:wsp>
                        <wps:wsp>
                          <wps:cNvPr id="1104" name="Rectangle 159"/>
                          <wps:cNvSpPr>
                            <a:spLocks noChangeArrowheads="1"/>
                          </wps:cNvSpPr>
                          <wps:spPr bwMode="auto">
                            <a:xfrm>
                              <a:off x="2926" y="6220"/>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4</w:t>
                                </w:r>
                              </w:p>
                            </w:txbxContent>
                          </wps:txbx>
                          <wps:bodyPr rot="0" vert="horz" wrap="none" lIns="0" tIns="0" rIns="0" bIns="0" anchor="t" anchorCtr="0">
                            <a:spAutoFit/>
                          </wps:bodyPr>
                        </wps:wsp>
                        <wps:wsp>
                          <wps:cNvPr id="1105" name="Rectangle 160"/>
                          <wps:cNvSpPr>
                            <a:spLocks noChangeArrowheads="1"/>
                          </wps:cNvSpPr>
                          <wps:spPr bwMode="auto">
                            <a:xfrm>
                              <a:off x="3371" y="6280"/>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5</w:t>
                                </w:r>
                              </w:p>
                            </w:txbxContent>
                          </wps:txbx>
                          <wps:bodyPr rot="0" vert="horz" wrap="none" lIns="0" tIns="0" rIns="0" bIns="0" anchor="t" anchorCtr="0">
                            <a:spAutoFit/>
                          </wps:bodyPr>
                        </wps:wsp>
                        <wps:wsp>
                          <wps:cNvPr id="1106" name="Rectangle 161"/>
                          <wps:cNvSpPr>
                            <a:spLocks noChangeArrowheads="1"/>
                          </wps:cNvSpPr>
                          <wps:spPr bwMode="auto">
                            <a:xfrm>
                              <a:off x="3802" y="6339"/>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6</w:t>
                                </w:r>
                              </w:p>
                            </w:txbxContent>
                          </wps:txbx>
                          <wps:bodyPr rot="0" vert="horz" wrap="none" lIns="0" tIns="0" rIns="0" bIns="0" anchor="t" anchorCtr="0">
                            <a:spAutoFit/>
                          </wps:bodyPr>
                        </wps:wsp>
                        <wps:wsp>
                          <wps:cNvPr id="1107" name="Rectangle 162"/>
                          <wps:cNvSpPr>
                            <a:spLocks noChangeArrowheads="1"/>
                          </wps:cNvSpPr>
                          <wps:spPr bwMode="auto">
                            <a:xfrm>
                              <a:off x="4247" y="6399"/>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7</w:t>
                                </w:r>
                              </w:p>
                            </w:txbxContent>
                          </wps:txbx>
                          <wps:bodyPr rot="0" vert="horz" wrap="none" lIns="0" tIns="0" rIns="0" bIns="0" anchor="t" anchorCtr="0">
                            <a:spAutoFit/>
                          </wps:bodyPr>
                        </wps:wsp>
                        <wps:wsp>
                          <wps:cNvPr id="1108" name="Rectangle 163"/>
                          <wps:cNvSpPr>
                            <a:spLocks noChangeArrowheads="1"/>
                          </wps:cNvSpPr>
                          <wps:spPr bwMode="auto">
                            <a:xfrm>
                              <a:off x="4708" y="6473"/>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8</w:t>
                                </w:r>
                              </w:p>
                            </w:txbxContent>
                          </wps:txbx>
                          <wps:bodyPr rot="0" vert="horz" wrap="none" lIns="0" tIns="0" rIns="0" bIns="0" anchor="t" anchorCtr="0">
                            <a:spAutoFit/>
                          </wps:bodyPr>
                        </wps:wsp>
                        <wps:wsp>
                          <wps:cNvPr id="1109" name="Rectangle 164"/>
                          <wps:cNvSpPr>
                            <a:spLocks noChangeArrowheads="1"/>
                          </wps:cNvSpPr>
                          <wps:spPr bwMode="auto">
                            <a:xfrm>
                              <a:off x="5168" y="6532"/>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9</w:t>
                                </w:r>
                              </w:p>
                            </w:txbxContent>
                          </wps:txbx>
                          <wps:bodyPr rot="0" vert="horz" wrap="none" lIns="0" tIns="0" rIns="0" bIns="0" anchor="t" anchorCtr="0">
                            <a:spAutoFit/>
                          </wps:bodyPr>
                        </wps:wsp>
                        <wps:wsp>
                          <wps:cNvPr id="1110" name="Line 165"/>
                          <wps:cNvCnPr/>
                          <wps:spPr bwMode="auto">
                            <a:xfrm flipH="1">
                              <a:off x="5450" y="4632"/>
                              <a:ext cx="1411" cy="17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 name="Line 166"/>
                          <wps:cNvCnPr/>
                          <wps:spPr bwMode="auto">
                            <a:xfrm>
                              <a:off x="6861" y="4632"/>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2" name="Line 167"/>
                          <wps:cNvCnPr/>
                          <wps:spPr bwMode="auto">
                            <a:xfrm>
                              <a:off x="6757" y="4751"/>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 name="Line 168"/>
                          <wps:cNvCnPr/>
                          <wps:spPr bwMode="auto">
                            <a:xfrm>
                              <a:off x="6668" y="4884"/>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4" name="Line 169"/>
                          <wps:cNvCnPr/>
                          <wps:spPr bwMode="auto">
                            <a:xfrm>
                              <a:off x="6564" y="5018"/>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 name="Line 170"/>
                          <wps:cNvCnPr/>
                          <wps:spPr bwMode="auto">
                            <a:xfrm>
                              <a:off x="6460" y="5152"/>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 name="Line 171"/>
                          <wps:cNvCnPr/>
                          <wps:spPr bwMode="auto">
                            <a:xfrm>
                              <a:off x="6341" y="5285"/>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7" name="Line 172"/>
                          <wps:cNvCnPr/>
                          <wps:spPr bwMode="auto">
                            <a:xfrm>
                              <a:off x="6222" y="5434"/>
                              <a:ext cx="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8" name="Line 173"/>
                          <wps:cNvCnPr/>
                          <wps:spPr bwMode="auto">
                            <a:xfrm>
                              <a:off x="6104" y="5582"/>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 name="Line 174"/>
                          <wps:cNvCnPr/>
                          <wps:spPr bwMode="auto">
                            <a:xfrm>
                              <a:off x="5985" y="5731"/>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0" name="Line 175"/>
                          <wps:cNvCnPr/>
                          <wps:spPr bwMode="auto">
                            <a:xfrm>
                              <a:off x="5866" y="5894"/>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1" name="Line 176"/>
                          <wps:cNvCnPr/>
                          <wps:spPr bwMode="auto">
                            <a:xfrm>
                              <a:off x="5732" y="6072"/>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2" name="Line 177"/>
                          <wps:cNvCnPr/>
                          <wps:spPr bwMode="auto">
                            <a:xfrm>
                              <a:off x="5584" y="6235"/>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 name="Line 178"/>
                          <wps:cNvCnPr/>
                          <wps:spPr bwMode="auto">
                            <a:xfrm>
                              <a:off x="5450" y="6413"/>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4" name="Rectangle 179"/>
                          <wps:cNvSpPr>
                            <a:spLocks noChangeArrowheads="1"/>
                          </wps:cNvSpPr>
                          <wps:spPr bwMode="auto">
                            <a:xfrm>
                              <a:off x="7069" y="4573"/>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1</w:t>
                                </w:r>
                              </w:p>
                            </w:txbxContent>
                          </wps:txbx>
                          <wps:bodyPr rot="0" vert="horz" wrap="none" lIns="0" tIns="0" rIns="0" bIns="0" anchor="t" anchorCtr="0">
                            <a:spAutoFit/>
                          </wps:bodyPr>
                        </wps:wsp>
                        <wps:wsp>
                          <wps:cNvPr id="1125" name="Rectangle 180"/>
                          <wps:cNvSpPr>
                            <a:spLocks noChangeArrowheads="1"/>
                          </wps:cNvSpPr>
                          <wps:spPr bwMode="auto">
                            <a:xfrm>
                              <a:off x="6965" y="4706"/>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2</w:t>
                                </w:r>
                              </w:p>
                            </w:txbxContent>
                          </wps:txbx>
                          <wps:bodyPr rot="0" vert="horz" wrap="none" lIns="0" tIns="0" rIns="0" bIns="0" anchor="t" anchorCtr="0">
                            <a:spAutoFit/>
                          </wps:bodyPr>
                        </wps:wsp>
                        <wps:wsp>
                          <wps:cNvPr id="1126" name="Rectangle 181"/>
                          <wps:cNvSpPr>
                            <a:spLocks noChangeArrowheads="1"/>
                          </wps:cNvSpPr>
                          <wps:spPr bwMode="auto">
                            <a:xfrm>
                              <a:off x="6861" y="4825"/>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3</w:t>
                                </w:r>
                              </w:p>
                            </w:txbxContent>
                          </wps:txbx>
                          <wps:bodyPr rot="0" vert="horz" wrap="none" lIns="0" tIns="0" rIns="0" bIns="0" anchor="t" anchorCtr="0">
                            <a:spAutoFit/>
                          </wps:bodyPr>
                        </wps:wsp>
                        <wps:wsp>
                          <wps:cNvPr id="1127" name="Rectangle 182"/>
                          <wps:cNvSpPr>
                            <a:spLocks noChangeArrowheads="1"/>
                          </wps:cNvSpPr>
                          <wps:spPr bwMode="auto">
                            <a:xfrm>
                              <a:off x="6757" y="4959"/>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4</w:t>
                                </w:r>
                              </w:p>
                            </w:txbxContent>
                          </wps:txbx>
                          <wps:bodyPr rot="0" vert="horz" wrap="none" lIns="0" tIns="0" rIns="0" bIns="0" anchor="t" anchorCtr="0">
                            <a:spAutoFit/>
                          </wps:bodyPr>
                        </wps:wsp>
                        <wps:wsp>
                          <wps:cNvPr id="1128" name="Rectangle 183"/>
                          <wps:cNvSpPr>
                            <a:spLocks noChangeArrowheads="1"/>
                          </wps:cNvSpPr>
                          <wps:spPr bwMode="auto">
                            <a:xfrm>
                              <a:off x="6653" y="5092"/>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5</w:t>
                                </w:r>
                              </w:p>
                            </w:txbxContent>
                          </wps:txbx>
                          <wps:bodyPr rot="0" vert="horz" wrap="none" lIns="0" tIns="0" rIns="0" bIns="0" anchor="t" anchorCtr="0">
                            <a:spAutoFit/>
                          </wps:bodyPr>
                        </wps:wsp>
                        <wps:wsp>
                          <wps:cNvPr id="1129" name="Rectangle 184"/>
                          <wps:cNvSpPr>
                            <a:spLocks noChangeArrowheads="1"/>
                          </wps:cNvSpPr>
                          <wps:spPr bwMode="auto">
                            <a:xfrm>
                              <a:off x="6534" y="5241"/>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6</w:t>
                                </w:r>
                              </w:p>
                            </w:txbxContent>
                          </wps:txbx>
                          <wps:bodyPr rot="0" vert="horz" wrap="none" lIns="0" tIns="0" rIns="0" bIns="0" anchor="t" anchorCtr="0">
                            <a:spAutoFit/>
                          </wps:bodyPr>
                        </wps:wsp>
                        <wps:wsp>
                          <wps:cNvPr id="1130" name="Rectangle 185"/>
                          <wps:cNvSpPr>
                            <a:spLocks noChangeArrowheads="1"/>
                          </wps:cNvSpPr>
                          <wps:spPr bwMode="auto">
                            <a:xfrm>
                              <a:off x="6430" y="5389"/>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7</w:t>
                                </w:r>
                              </w:p>
                            </w:txbxContent>
                          </wps:txbx>
                          <wps:bodyPr rot="0" vert="horz" wrap="none" lIns="0" tIns="0" rIns="0" bIns="0" anchor="t" anchorCtr="0">
                            <a:spAutoFit/>
                          </wps:bodyPr>
                        </wps:wsp>
                        <wps:wsp>
                          <wps:cNvPr id="1131" name="Rectangle 186"/>
                          <wps:cNvSpPr>
                            <a:spLocks noChangeArrowheads="1"/>
                          </wps:cNvSpPr>
                          <wps:spPr bwMode="auto">
                            <a:xfrm>
                              <a:off x="6297" y="5538"/>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8</w:t>
                                </w:r>
                              </w:p>
                            </w:txbxContent>
                          </wps:txbx>
                          <wps:bodyPr rot="0" vert="horz" wrap="none" lIns="0" tIns="0" rIns="0" bIns="0" anchor="t" anchorCtr="0">
                            <a:spAutoFit/>
                          </wps:bodyPr>
                        </wps:wsp>
                        <wps:wsp>
                          <wps:cNvPr id="1132" name="Rectangle 187"/>
                          <wps:cNvSpPr>
                            <a:spLocks noChangeArrowheads="1"/>
                          </wps:cNvSpPr>
                          <wps:spPr bwMode="auto">
                            <a:xfrm>
                              <a:off x="6178" y="5701"/>
                              <a:ext cx="9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9</w:t>
                                </w:r>
                              </w:p>
                            </w:txbxContent>
                          </wps:txbx>
                          <wps:bodyPr rot="0" vert="horz" wrap="none" lIns="0" tIns="0" rIns="0" bIns="0" anchor="t" anchorCtr="0">
                            <a:spAutoFit/>
                          </wps:bodyPr>
                        </wps:wsp>
                        <wps:wsp>
                          <wps:cNvPr id="1133" name="Rectangle 188"/>
                          <wps:cNvSpPr>
                            <a:spLocks noChangeArrowheads="1"/>
                          </wps:cNvSpPr>
                          <wps:spPr bwMode="auto">
                            <a:xfrm>
                              <a:off x="6044" y="5864"/>
                              <a:ext cx="18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10</w:t>
                                </w:r>
                              </w:p>
                            </w:txbxContent>
                          </wps:txbx>
                          <wps:bodyPr rot="0" vert="horz" wrap="none" lIns="0" tIns="0" rIns="0" bIns="0" anchor="t" anchorCtr="0">
                            <a:spAutoFit/>
                          </wps:bodyPr>
                        </wps:wsp>
                        <wps:wsp>
                          <wps:cNvPr id="1134" name="Rectangle 189"/>
                          <wps:cNvSpPr>
                            <a:spLocks noChangeArrowheads="1"/>
                          </wps:cNvSpPr>
                          <wps:spPr bwMode="auto">
                            <a:xfrm>
                              <a:off x="5911" y="6027"/>
                              <a:ext cx="18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11</w:t>
                                </w:r>
                              </w:p>
                            </w:txbxContent>
                          </wps:txbx>
                          <wps:bodyPr rot="0" vert="horz" wrap="none" lIns="0" tIns="0" rIns="0" bIns="0" anchor="t" anchorCtr="0">
                            <a:spAutoFit/>
                          </wps:bodyPr>
                        </wps:wsp>
                        <wps:wsp>
                          <wps:cNvPr id="1135" name="Rectangle 190"/>
                          <wps:cNvSpPr>
                            <a:spLocks noChangeArrowheads="1"/>
                          </wps:cNvSpPr>
                          <wps:spPr bwMode="auto">
                            <a:xfrm>
                              <a:off x="5777" y="6206"/>
                              <a:ext cx="18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12</w:t>
                                </w:r>
                              </w:p>
                            </w:txbxContent>
                          </wps:txbx>
                          <wps:bodyPr rot="0" vert="horz" wrap="none" lIns="0" tIns="0" rIns="0" bIns="0" anchor="t" anchorCtr="0">
                            <a:spAutoFit/>
                          </wps:bodyPr>
                        </wps:wsp>
                        <wps:wsp>
                          <wps:cNvPr id="1136" name="Freeform 191"/>
                          <wps:cNvSpPr>
                            <a:spLocks/>
                          </wps:cNvSpPr>
                          <wps:spPr bwMode="auto">
                            <a:xfrm>
                              <a:off x="3683" y="1143"/>
                              <a:ext cx="89" cy="3222"/>
                            </a:xfrm>
                            <a:custGeom>
                              <a:avLst/>
                              <a:gdLst>
                                <a:gd name="T0" fmla="*/ 30 w 89"/>
                                <a:gd name="T1" fmla="*/ 3222 h 3222"/>
                                <a:gd name="T2" fmla="*/ 0 w 89"/>
                                <a:gd name="T3" fmla="*/ 15 h 3222"/>
                                <a:gd name="T4" fmla="*/ 59 w 89"/>
                                <a:gd name="T5" fmla="*/ 0 h 3222"/>
                                <a:gd name="T6" fmla="*/ 89 w 89"/>
                                <a:gd name="T7" fmla="*/ 3177 h 3222"/>
                                <a:gd name="T8" fmla="*/ 30 w 89"/>
                                <a:gd name="T9" fmla="*/ 3222 h 3222"/>
                              </a:gdLst>
                              <a:ahLst/>
                              <a:cxnLst>
                                <a:cxn ang="0">
                                  <a:pos x="T0" y="T1"/>
                                </a:cxn>
                                <a:cxn ang="0">
                                  <a:pos x="T2" y="T3"/>
                                </a:cxn>
                                <a:cxn ang="0">
                                  <a:pos x="T4" y="T5"/>
                                </a:cxn>
                                <a:cxn ang="0">
                                  <a:pos x="T6" y="T7"/>
                                </a:cxn>
                                <a:cxn ang="0">
                                  <a:pos x="T8" y="T9"/>
                                </a:cxn>
                              </a:cxnLst>
                              <a:rect l="0" t="0" r="r" b="b"/>
                              <a:pathLst>
                                <a:path w="89" h="3222">
                                  <a:moveTo>
                                    <a:pt x="30" y="3222"/>
                                  </a:moveTo>
                                  <a:lnTo>
                                    <a:pt x="0" y="15"/>
                                  </a:lnTo>
                                  <a:lnTo>
                                    <a:pt x="59" y="0"/>
                                  </a:lnTo>
                                  <a:lnTo>
                                    <a:pt x="89" y="3177"/>
                                  </a:lnTo>
                                  <a:lnTo>
                                    <a:pt x="30" y="3222"/>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37" name="Freeform 192"/>
                          <wps:cNvSpPr>
                            <a:spLocks/>
                          </wps:cNvSpPr>
                          <wps:spPr bwMode="auto">
                            <a:xfrm>
                              <a:off x="3534" y="1158"/>
                              <a:ext cx="179" cy="3207"/>
                            </a:xfrm>
                            <a:custGeom>
                              <a:avLst/>
                              <a:gdLst>
                                <a:gd name="T0" fmla="*/ 30 w 179"/>
                                <a:gd name="T1" fmla="*/ 3192 h 3207"/>
                                <a:gd name="T2" fmla="*/ 0 w 179"/>
                                <a:gd name="T3" fmla="*/ 0 h 3207"/>
                                <a:gd name="T4" fmla="*/ 149 w 179"/>
                                <a:gd name="T5" fmla="*/ 0 h 3207"/>
                                <a:gd name="T6" fmla="*/ 179 w 179"/>
                                <a:gd name="T7" fmla="*/ 3207 h 3207"/>
                                <a:gd name="T8" fmla="*/ 30 w 179"/>
                                <a:gd name="T9" fmla="*/ 3192 h 3207"/>
                              </a:gdLst>
                              <a:ahLst/>
                              <a:cxnLst>
                                <a:cxn ang="0">
                                  <a:pos x="T0" y="T1"/>
                                </a:cxn>
                                <a:cxn ang="0">
                                  <a:pos x="T2" y="T3"/>
                                </a:cxn>
                                <a:cxn ang="0">
                                  <a:pos x="T4" y="T5"/>
                                </a:cxn>
                                <a:cxn ang="0">
                                  <a:pos x="T6" y="T7"/>
                                </a:cxn>
                                <a:cxn ang="0">
                                  <a:pos x="T8" y="T9"/>
                                </a:cxn>
                              </a:cxnLst>
                              <a:rect l="0" t="0" r="r" b="b"/>
                              <a:pathLst>
                                <a:path w="179" h="3207">
                                  <a:moveTo>
                                    <a:pt x="30" y="3192"/>
                                  </a:moveTo>
                                  <a:lnTo>
                                    <a:pt x="0" y="0"/>
                                  </a:lnTo>
                                  <a:lnTo>
                                    <a:pt x="149" y="0"/>
                                  </a:lnTo>
                                  <a:lnTo>
                                    <a:pt x="179" y="3207"/>
                                  </a:lnTo>
                                  <a:lnTo>
                                    <a:pt x="30" y="3192"/>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38" name="Freeform 193"/>
                          <wps:cNvSpPr>
                            <a:spLocks/>
                          </wps:cNvSpPr>
                          <wps:spPr bwMode="auto">
                            <a:xfrm>
                              <a:off x="3534" y="1128"/>
                              <a:ext cx="208" cy="30"/>
                            </a:xfrm>
                            <a:custGeom>
                              <a:avLst/>
                              <a:gdLst>
                                <a:gd name="T0" fmla="*/ 149 w 208"/>
                                <a:gd name="T1" fmla="*/ 30 h 30"/>
                                <a:gd name="T2" fmla="*/ 208 w 208"/>
                                <a:gd name="T3" fmla="*/ 15 h 30"/>
                                <a:gd name="T4" fmla="*/ 60 w 208"/>
                                <a:gd name="T5" fmla="*/ 0 h 30"/>
                                <a:gd name="T6" fmla="*/ 0 w 208"/>
                                <a:gd name="T7" fmla="*/ 30 h 30"/>
                                <a:gd name="T8" fmla="*/ 149 w 208"/>
                                <a:gd name="T9" fmla="*/ 30 h 30"/>
                              </a:gdLst>
                              <a:ahLst/>
                              <a:cxnLst>
                                <a:cxn ang="0">
                                  <a:pos x="T0" y="T1"/>
                                </a:cxn>
                                <a:cxn ang="0">
                                  <a:pos x="T2" y="T3"/>
                                </a:cxn>
                                <a:cxn ang="0">
                                  <a:pos x="T4" y="T5"/>
                                </a:cxn>
                                <a:cxn ang="0">
                                  <a:pos x="T6" y="T7"/>
                                </a:cxn>
                                <a:cxn ang="0">
                                  <a:pos x="T8" y="T9"/>
                                </a:cxn>
                              </a:cxnLst>
                              <a:rect l="0" t="0" r="r" b="b"/>
                              <a:pathLst>
                                <a:path w="208" h="30">
                                  <a:moveTo>
                                    <a:pt x="149" y="30"/>
                                  </a:moveTo>
                                  <a:lnTo>
                                    <a:pt x="208" y="15"/>
                                  </a:lnTo>
                                  <a:lnTo>
                                    <a:pt x="60" y="0"/>
                                  </a:lnTo>
                                  <a:lnTo>
                                    <a:pt x="0" y="30"/>
                                  </a:lnTo>
                                  <a:lnTo>
                                    <a:pt x="149" y="30"/>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39" name="Freeform 194"/>
                          <wps:cNvSpPr>
                            <a:spLocks/>
                          </wps:cNvSpPr>
                          <wps:spPr bwMode="auto">
                            <a:xfrm>
                              <a:off x="4069" y="2984"/>
                              <a:ext cx="60" cy="1425"/>
                            </a:xfrm>
                            <a:custGeom>
                              <a:avLst/>
                              <a:gdLst>
                                <a:gd name="T0" fmla="*/ 0 w 60"/>
                                <a:gd name="T1" fmla="*/ 1425 h 1425"/>
                                <a:gd name="T2" fmla="*/ 0 w 60"/>
                                <a:gd name="T3" fmla="*/ 30 h 1425"/>
                                <a:gd name="T4" fmla="*/ 45 w 60"/>
                                <a:gd name="T5" fmla="*/ 0 h 1425"/>
                                <a:gd name="T6" fmla="*/ 60 w 60"/>
                                <a:gd name="T7" fmla="*/ 1381 h 1425"/>
                                <a:gd name="T8" fmla="*/ 0 w 60"/>
                                <a:gd name="T9" fmla="*/ 1425 h 1425"/>
                              </a:gdLst>
                              <a:ahLst/>
                              <a:cxnLst>
                                <a:cxn ang="0">
                                  <a:pos x="T0" y="T1"/>
                                </a:cxn>
                                <a:cxn ang="0">
                                  <a:pos x="T2" y="T3"/>
                                </a:cxn>
                                <a:cxn ang="0">
                                  <a:pos x="T4" y="T5"/>
                                </a:cxn>
                                <a:cxn ang="0">
                                  <a:pos x="T6" y="T7"/>
                                </a:cxn>
                                <a:cxn ang="0">
                                  <a:pos x="T8" y="T9"/>
                                </a:cxn>
                              </a:cxnLst>
                              <a:rect l="0" t="0" r="r" b="b"/>
                              <a:pathLst>
                                <a:path w="60" h="1425">
                                  <a:moveTo>
                                    <a:pt x="0" y="1425"/>
                                  </a:moveTo>
                                  <a:lnTo>
                                    <a:pt x="0" y="30"/>
                                  </a:lnTo>
                                  <a:lnTo>
                                    <a:pt x="45" y="0"/>
                                  </a:lnTo>
                                  <a:lnTo>
                                    <a:pt x="60" y="1381"/>
                                  </a:lnTo>
                                  <a:lnTo>
                                    <a:pt x="0" y="1425"/>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40" name="Freeform 195"/>
                          <wps:cNvSpPr>
                            <a:spLocks/>
                          </wps:cNvSpPr>
                          <wps:spPr bwMode="auto">
                            <a:xfrm>
                              <a:off x="3921" y="2999"/>
                              <a:ext cx="148" cy="1410"/>
                            </a:xfrm>
                            <a:custGeom>
                              <a:avLst/>
                              <a:gdLst>
                                <a:gd name="T0" fmla="*/ 0 w 148"/>
                                <a:gd name="T1" fmla="*/ 1395 h 1410"/>
                                <a:gd name="T2" fmla="*/ 0 w 148"/>
                                <a:gd name="T3" fmla="*/ 0 h 1410"/>
                                <a:gd name="T4" fmla="*/ 148 w 148"/>
                                <a:gd name="T5" fmla="*/ 15 h 1410"/>
                                <a:gd name="T6" fmla="*/ 148 w 148"/>
                                <a:gd name="T7" fmla="*/ 1410 h 1410"/>
                                <a:gd name="T8" fmla="*/ 0 w 148"/>
                                <a:gd name="T9" fmla="*/ 1395 h 1410"/>
                              </a:gdLst>
                              <a:ahLst/>
                              <a:cxnLst>
                                <a:cxn ang="0">
                                  <a:pos x="T0" y="T1"/>
                                </a:cxn>
                                <a:cxn ang="0">
                                  <a:pos x="T2" y="T3"/>
                                </a:cxn>
                                <a:cxn ang="0">
                                  <a:pos x="T4" y="T5"/>
                                </a:cxn>
                                <a:cxn ang="0">
                                  <a:pos x="T6" y="T7"/>
                                </a:cxn>
                                <a:cxn ang="0">
                                  <a:pos x="T8" y="T9"/>
                                </a:cxn>
                              </a:cxnLst>
                              <a:rect l="0" t="0" r="r" b="b"/>
                              <a:pathLst>
                                <a:path w="148" h="1410">
                                  <a:moveTo>
                                    <a:pt x="0" y="1395"/>
                                  </a:moveTo>
                                  <a:lnTo>
                                    <a:pt x="0" y="0"/>
                                  </a:lnTo>
                                  <a:lnTo>
                                    <a:pt x="148" y="15"/>
                                  </a:lnTo>
                                  <a:lnTo>
                                    <a:pt x="148" y="1410"/>
                                  </a:lnTo>
                                  <a:lnTo>
                                    <a:pt x="0" y="1395"/>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41" name="Freeform 196"/>
                          <wps:cNvSpPr>
                            <a:spLocks/>
                          </wps:cNvSpPr>
                          <wps:spPr bwMode="auto">
                            <a:xfrm>
                              <a:off x="3921" y="2969"/>
                              <a:ext cx="193" cy="45"/>
                            </a:xfrm>
                            <a:custGeom>
                              <a:avLst/>
                              <a:gdLst>
                                <a:gd name="T0" fmla="*/ 148 w 193"/>
                                <a:gd name="T1" fmla="*/ 45 h 45"/>
                                <a:gd name="T2" fmla="*/ 193 w 193"/>
                                <a:gd name="T3" fmla="*/ 15 h 45"/>
                                <a:gd name="T4" fmla="*/ 59 w 193"/>
                                <a:gd name="T5" fmla="*/ 0 h 45"/>
                                <a:gd name="T6" fmla="*/ 0 w 193"/>
                                <a:gd name="T7" fmla="*/ 30 h 45"/>
                                <a:gd name="T8" fmla="*/ 148 w 193"/>
                                <a:gd name="T9" fmla="*/ 45 h 45"/>
                              </a:gdLst>
                              <a:ahLst/>
                              <a:cxnLst>
                                <a:cxn ang="0">
                                  <a:pos x="T0" y="T1"/>
                                </a:cxn>
                                <a:cxn ang="0">
                                  <a:pos x="T2" y="T3"/>
                                </a:cxn>
                                <a:cxn ang="0">
                                  <a:pos x="T4" y="T5"/>
                                </a:cxn>
                                <a:cxn ang="0">
                                  <a:pos x="T6" y="T7"/>
                                </a:cxn>
                                <a:cxn ang="0">
                                  <a:pos x="T8" y="T9"/>
                                </a:cxn>
                              </a:cxnLst>
                              <a:rect l="0" t="0" r="r" b="b"/>
                              <a:pathLst>
                                <a:path w="193" h="45">
                                  <a:moveTo>
                                    <a:pt x="148" y="45"/>
                                  </a:moveTo>
                                  <a:lnTo>
                                    <a:pt x="193" y="15"/>
                                  </a:lnTo>
                                  <a:lnTo>
                                    <a:pt x="59" y="0"/>
                                  </a:lnTo>
                                  <a:lnTo>
                                    <a:pt x="0" y="30"/>
                                  </a:lnTo>
                                  <a:lnTo>
                                    <a:pt x="148" y="45"/>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42" name="Freeform 197"/>
                          <wps:cNvSpPr>
                            <a:spLocks/>
                          </wps:cNvSpPr>
                          <wps:spPr bwMode="auto">
                            <a:xfrm>
                              <a:off x="4426" y="3697"/>
                              <a:ext cx="59" cy="757"/>
                            </a:xfrm>
                            <a:custGeom>
                              <a:avLst/>
                              <a:gdLst>
                                <a:gd name="T0" fmla="*/ 0 w 59"/>
                                <a:gd name="T1" fmla="*/ 757 h 757"/>
                                <a:gd name="T2" fmla="*/ 0 w 59"/>
                                <a:gd name="T3" fmla="*/ 44 h 757"/>
                                <a:gd name="T4" fmla="*/ 59 w 59"/>
                                <a:gd name="T5" fmla="*/ 0 h 757"/>
                                <a:gd name="T6" fmla="*/ 59 w 59"/>
                                <a:gd name="T7" fmla="*/ 712 h 757"/>
                                <a:gd name="T8" fmla="*/ 0 w 59"/>
                                <a:gd name="T9" fmla="*/ 757 h 757"/>
                              </a:gdLst>
                              <a:ahLst/>
                              <a:cxnLst>
                                <a:cxn ang="0">
                                  <a:pos x="T0" y="T1"/>
                                </a:cxn>
                                <a:cxn ang="0">
                                  <a:pos x="T2" y="T3"/>
                                </a:cxn>
                                <a:cxn ang="0">
                                  <a:pos x="T4" y="T5"/>
                                </a:cxn>
                                <a:cxn ang="0">
                                  <a:pos x="T6" y="T7"/>
                                </a:cxn>
                                <a:cxn ang="0">
                                  <a:pos x="T8" y="T9"/>
                                </a:cxn>
                              </a:cxnLst>
                              <a:rect l="0" t="0" r="r" b="b"/>
                              <a:pathLst>
                                <a:path w="59" h="757">
                                  <a:moveTo>
                                    <a:pt x="0" y="757"/>
                                  </a:moveTo>
                                  <a:lnTo>
                                    <a:pt x="0" y="44"/>
                                  </a:lnTo>
                                  <a:lnTo>
                                    <a:pt x="59" y="0"/>
                                  </a:lnTo>
                                  <a:lnTo>
                                    <a:pt x="59" y="712"/>
                                  </a:lnTo>
                                  <a:lnTo>
                                    <a:pt x="0" y="757"/>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43" name="Freeform 198"/>
                          <wps:cNvSpPr>
                            <a:spLocks/>
                          </wps:cNvSpPr>
                          <wps:spPr bwMode="auto">
                            <a:xfrm>
                              <a:off x="4277" y="3726"/>
                              <a:ext cx="149" cy="728"/>
                            </a:xfrm>
                            <a:custGeom>
                              <a:avLst/>
                              <a:gdLst>
                                <a:gd name="T0" fmla="*/ 0 w 149"/>
                                <a:gd name="T1" fmla="*/ 713 h 728"/>
                                <a:gd name="T2" fmla="*/ 0 w 149"/>
                                <a:gd name="T3" fmla="*/ 0 h 728"/>
                                <a:gd name="T4" fmla="*/ 149 w 149"/>
                                <a:gd name="T5" fmla="*/ 15 h 728"/>
                                <a:gd name="T6" fmla="*/ 149 w 149"/>
                                <a:gd name="T7" fmla="*/ 728 h 728"/>
                                <a:gd name="T8" fmla="*/ 0 w 149"/>
                                <a:gd name="T9" fmla="*/ 713 h 728"/>
                              </a:gdLst>
                              <a:ahLst/>
                              <a:cxnLst>
                                <a:cxn ang="0">
                                  <a:pos x="T0" y="T1"/>
                                </a:cxn>
                                <a:cxn ang="0">
                                  <a:pos x="T2" y="T3"/>
                                </a:cxn>
                                <a:cxn ang="0">
                                  <a:pos x="T4" y="T5"/>
                                </a:cxn>
                                <a:cxn ang="0">
                                  <a:pos x="T6" y="T7"/>
                                </a:cxn>
                                <a:cxn ang="0">
                                  <a:pos x="T8" y="T9"/>
                                </a:cxn>
                              </a:cxnLst>
                              <a:rect l="0" t="0" r="r" b="b"/>
                              <a:pathLst>
                                <a:path w="149" h="728">
                                  <a:moveTo>
                                    <a:pt x="0" y="713"/>
                                  </a:moveTo>
                                  <a:lnTo>
                                    <a:pt x="0" y="0"/>
                                  </a:lnTo>
                                  <a:lnTo>
                                    <a:pt x="149" y="15"/>
                                  </a:lnTo>
                                  <a:lnTo>
                                    <a:pt x="149" y="728"/>
                                  </a:lnTo>
                                  <a:lnTo>
                                    <a:pt x="0" y="713"/>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44" name="Freeform 199"/>
                          <wps:cNvSpPr>
                            <a:spLocks/>
                          </wps:cNvSpPr>
                          <wps:spPr bwMode="auto">
                            <a:xfrm>
                              <a:off x="4277" y="3682"/>
                              <a:ext cx="208" cy="59"/>
                            </a:xfrm>
                            <a:custGeom>
                              <a:avLst/>
                              <a:gdLst>
                                <a:gd name="T0" fmla="*/ 149 w 208"/>
                                <a:gd name="T1" fmla="*/ 59 h 59"/>
                                <a:gd name="T2" fmla="*/ 208 w 208"/>
                                <a:gd name="T3" fmla="*/ 15 h 59"/>
                                <a:gd name="T4" fmla="*/ 59 w 208"/>
                                <a:gd name="T5" fmla="*/ 0 h 59"/>
                                <a:gd name="T6" fmla="*/ 0 w 208"/>
                                <a:gd name="T7" fmla="*/ 44 h 59"/>
                                <a:gd name="T8" fmla="*/ 149 w 208"/>
                                <a:gd name="T9" fmla="*/ 59 h 59"/>
                              </a:gdLst>
                              <a:ahLst/>
                              <a:cxnLst>
                                <a:cxn ang="0">
                                  <a:pos x="T0" y="T1"/>
                                </a:cxn>
                                <a:cxn ang="0">
                                  <a:pos x="T2" y="T3"/>
                                </a:cxn>
                                <a:cxn ang="0">
                                  <a:pos x="T4" y="T5"/>
                                </a:cxn>
                                <a:cxn ang="0">
                                  <a:pos x="T6" y="T7"/>
                                </a:cxn>
                                <a:cxn ang="0">
                                  <a:pos x="T8" y="T9"/>
                                </a:cxn>
                              </a:cxnLst>
                              <a:rect l="0" t="0" r="r" b="b"/>
                              <a:pathLst>
                                <a:path w="208" h="59">
                                  <a:moveTo>
                                    <a:pt x="149" y="59"/>
                                  </a:moveTo>
                                  <a:lnTo>
                                    <a:pt x="208" y="15"/>
                                  </a:lnTo>
                                  <a:lnTo>
                                    <a:pt x="59" y="0"/>
                                  </a:lnTo>
                                  <a:lnTo>
                                    <a:pt x="0" y="44"/>
                                  </a:lnTo>
                                  <a:lnTo>
                                    <a:pt x="149" y="5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45" name="Freeform 200"/>
                          <wps:cNvSpPr>
                            <a:spLocks/>
                          </wps:cNvSpPr>
                          <wps:spPr bwMode="auto">
                            <a:xfrm>
                              <a:off x="4797" y="4053"/>
                              <a:ext cx="44" cy="430"/>
                            </a:xfrm>
                            <a:custGeom>
                              <a:avLst/>
                              <a:gdLst>
                                <a:gd name="T0" fmla="*/ 0 w 44"/>
                                <a:gd name="T1" fmla="*/ 430 h 430"/>
                                <a:gd name="T2" fmla="*/ 0 w 44"/>
                                <a:gd name="T3" fmla="*/ 44 h 430"/>
                                <a:gd name="T4" fmla="*/ 44 w 44"/>
                                <a:gd name="T5" fmla="*/ 0 h 430"/>
                                <a:gd name="T6" fmla="*/ 44 w 44"/>
                                <a:gd name="T7" fmla="*/ 386 h 430"/>
                                <a:gd name="T8" fmla="*/ 0 w 44"/>
                                <a:gd name="T9" fmla="*/ 430 h 430"/>
                              </a:gdLst>
                              <a:ahLst/>
                              <a:cxnLst>
                                <a:cxn ang="0">
                                  <a:pos x="T0" y="T1"/>
                                </a:cxn>
                                <a:cxn ang="0">
                                  <a:pos x="T2" y="T3"/>
                                </a:cxn>
                                <a:cxn ang="0">
                                  <a:pos x="T4" y="T5"/>
                                </a:cxn>
                                <a:cxn ang="0">
                                  <a:pos x="T6" y="T7"/>
                                </a:cxn>
                                <a:cxn ang="0">
                                  <a:pos x="T8" y="T9"/>
                                </a:cxn>
                              </a:cxnLst>
                              <a:rect l="0" t="0" r="r" b="b"/>
                              <a:pathLst>
                                <a:path w="44" h="430">
                                  <a:moveTo>
                                    <a:pt x="0" y="430"/>
                                  </a:moveTo>
                                  <a:lnTo>
                                    <a:pt x="0" y="44"/>
                                  </a:lnTo>
                                  <a:lnTo>
                                    <a:pt x="44" y="0"/>
                                  </a:lnTo>
                                  <a:lnTo>
                                    <a:pt x="44" y="386"/>
                                  </a:lnTo>
                                  <a:lnTo>
                                    <a:pt x="0" y="430"/>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46" name="Freeform 201"/>
                          <wps:cNvSpPr>
                            <a:spLocks/>
                          </wps:cNvSpPr>
                          <wps:spPr bwMode="auto">
                            <a:xfrm>
                              <a:off x="4648" y="4083"/>
                              <a:ext cx="149" cy="400"/>
                            </a:xfrm>
                            <a:custGeom>
                              <a:avLst/>
                              <a:gdLst>
                                <a:gd name="T0" fmla="*/ 0 w 149"/>
                                <a:gd name="T1" fmla="*/ 386 h 400"/>
                                <a:gd name="T2" fmla="*/ 0 w 149"/>
                                <a:gd name="T3" fmla="*/ 0 h 400"/>
                                <a:gd name="T4" fmla="*/ 149 w 149"/>
                                <a:gd name="T5" fmla="*/ 14 h 400"/>
                                <a:gd name="T6" fmla="*/ 149 w 149"/>
                                <a:gd name="T7" fmla="*/ 400 h 400"/>
                                <a:gd name="T8" fmla="*/ 0 w 149"/>
                                <a:gd name="T9" fmla="*/ 386 h 400"/>
                              </a:gdLst>
                              <a:ahLst/>
                              <a:cxnLst>
                                <a:cxn ang="0">
                                  <a:pos x="T0" y="T1"/>
                                </a:cxn>
                                <a:cxn ang="0">
                                  <a:pos x="T2" y="T3"/>
                                </a:cxn>
                                <a:cxn ang="0">
                                  <a:pos x="T4" y="T5"/>
                                </a:cxn>
                                <a:cxn ang="0">
                                  <a:pos x="T6" y="T7"/>
                                </a:cxn>
                                <a:cxn ang="0">
                                  <a:pos x="T8" y="T9"/>
                                </a:cxn>
                              </a:cxnLst>
                              <a:rect l="0" t="0" r="r" b="b"/>
                              <a:pathLst>
                                <a:path w="149" h="400">
                                  <a:moveTo>
                                    <a:pt x="0" y="386"/>
                                  </a:moveTo>
                                  <a:lnTo>
                                    <a:pt x="0" y="0"/>
                                  </a:lnTo>
                                  <a:lnTo>
                                    <a:pt x="149" y="14"/>
                                  </a:lnTo>
                                  <a:lnTo>
                                    <a:pt x="149" y="400"/>
                                  </a:lnTo>
                                  <a:lnTo>
                                    <a:pt x="0" y="386"/>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47" name="Freeform 202"/>
                          <wps:cNvSpPr>
                            <a:spLocks/>
                          </wps:cNvSpPr>
                          <wps:spPr bwMode="auto">
                            <a:xfrm>
                              <a:off x="4648" y="4038"/>
                              <a:ext cx="193" cy="59"/>
                            </a:xfrm>
                            <a:custGeom>
                              <a:avLst/>
                              <a:gdLst>
                                <a:gd name="T0" fmla="*/ 149 w 193"/>
                                <a:gd name="T1" fmla="*/ 59 h 59"/>
                                <a:gd name="T2" fmla="*/ 193 w 193"/>
                                <a:gd name="T3" fmla="*/ 15 h 59"/>
                                <a:gd name="T4" fmla="*/ 45 w 193"/>
                                <a:gd name="T5" fmla="*/ 0 h 59"/>
                                <a:gd name="T6" fmla="*/ 0 w 193"/>
                                <a:gd name="T7" fmla="*/ 45 h 59"/>
                                <a:gd name="T8" fmla="*/ 149 w 193"/>
                                <a:gd name="T9" fmla="*/ 59 h 59"/>
                              </a:gdLst>
                              <a:ahLst/>
                              <a:cxnLst>
                                <a:cxn ang="0">
                                  <a:pos x="T0" y="T1"/>
                                </a:cxn>
                                <a:cxn ang="0">
                                  <a:pos x="T2" y="T3"/>
                                </a:cxn>
                                <a:cxn ang="0">
                                  <a:pos x="T4" y="T5"/>
                                </a:cxn>
                                <a:cxn ang="0">
                                  <a:pos x="T6" y="T7"/>
                                </a:cxn>
                                <a:cxn ang="0">
                                  <a:pos x="T8" y="T9"/>
                                </a:cxn>
                              </a:cxnLst>
                              <a:rect l="0" t="0" r="r" b="b"/>
                              <a:pathLst>
                                <a:path w="193" h="59">
                                  <a:moveTo>
                                    <a:pt x="149" y="59"/>
                                  </a:moveTo>
                                  <a:lnTo>
                                    <a:pt x="193" y="15"/>
                                  </a:lnTo>
                                  <a:lnTo>
                                    <a:pt x="45" y="0"/>
                                  </a:lnTo>
                                  <a:lnTo>
                                    <a:pt x="0" y="45"/>
                                  </a:lnTo>
                                  <a:lnTo>
                                    <a:pt x="149" y="5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48" name="Freeform 203"/>
                          <wps:cNvSpPr>
                            <a:spLocks/>
                          </wps:cNvSpPr>
                          <wps:spPr bwMode="auto">
                            <a:xfrm>
                              <a:off x="5153" y="4246"/>
                              <a:ext cx="60" cy="282"/>
                            </a:xfrm>
                            <a:custGeom>
                              <a:avLst/>
                              <a:gdLst>
                                <a:gd name="T0" fmla="*/ 0 w 60"/>
                                <a:gd name="T1" fmla="*/ 282 h 282"/>
                                <a:gd name="T2" fmla="*/ 15 w 60"/>
                                <a:gd name="T3" fmla="*/ 44 h 282"/>
                                <a:gd name="T4" fmla="*/ 60 w 60"/>
                                <a:gd name="T5" fmla="*/ 0 h 282"/>
                                <a:gd name="T6" fmla="*/ 60 w 60"/>
                                <a:gd name="T7" fmla="*/ 237 h 282"/>
                                <a:gd name="T8" fmla="*/ 0 w 60"/>
                                <a:gd name="T9" fmla="*/ 282 h 282"/>
                              </a:gdLst>
                              <a:ahLst/>
                              <a:cxnLst>
                                <a:cxn ang="0">
                                  <a:pos x="T0" y="T1"/>
                                </a:cxn>
                                <a:cxn ang="0">
                                  <a:pos x="T2" y="T3"/>
                                </a:cxn>
                                <a:cxn ang="0">
                                  <a:pos x="T4" y="T5"/>
                                </a:cxn>
                                <a:cxn ang="0">
                                  <a:pos x="T6" y="T7"/>
                                </a:cxn>
                                <a:cxn ang="0">
                                  <a:pos x="T8" y="T9"/>
                                </a:cxn>
                              </a:cxnLst>
                              <a:rect l="0" t="0" r="r" b="b"/>
                              <a:pathLst>
                                <a:path w="60" h="282">
                                  <a:moveTo>
                                    <a:pt x="0" y="282"/>
                                  </a:moveTo>
                                  <a:lnTo>
                                    <a:pt x="15" y="44"/>
                                  </a:lnTo>
                                  <a:lnTo>
                                    <a:pt x="60" y="0"/>
                                  </a:lnTo>
                                  <a:lnTo>
                                    <a:pt x="60" y="237"/>
                                  </a:lnTo>
                                  <a:lnTo>
                                    <a:pt x="0" y="282"/>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49" name="Freeform 204"/>
                          <wps:cNvSpPr>
                            <a:spLocks/>
                          </wps:cNvSpPr>
                          <wps:spPr bwMode="auto">
                            <a:xfrm>
                              <a:off x="5020" y="4276"/>
                              <a:ext cx="148" cy="252"/>
                            </a:xfrm>
                            <a:custGeom>
                              <a:avLst/>
                              <a:gdLst>
                                <a:gd name="T0" fmla="*/ 0 w 148"/>
                                <a:gd name="T1" fmla="*/ 237 h 252"/>
                                <a:gd name="T2" fmla="*/ 0 w 148"/>
                                <a:gd name="T3" fmla="*/ 0 h 252"/>
                                <a:gd name="T4" fmla="*/ 148 w 148"/>
                                <a:gd name="T5" fmla="*/ 14 h 252"/>
                                <a:gd name="T6" fmla="*/ 133 w 148"/>
                                <a:gd name="T7" fmla="*/ 252 h 252"/>
                                <a:gd name="T8" fmla="*/ 0 w 148"/>
                                <a:gd name="T9" fmla="*/ 237 h 252"/>
                              </a:gdLst>
                              <a:ahLst/>
                              <a:cxnLst>
                                <a:cxn ang="0">
                                  <a:pos x="T0" y="T1"/>
                                </a:cxn>
                                <a:cxn ang="0">
                                  <a:pos x="T2" y="T3"/>
                                </a:cxn>
                                <a:cxn ang="0">
                                  <a:pos x="T4" y="T5"/>
                                </a:cxn>
                                <a:cxn ang="0">
                                  <a:pos x="T6" y="T7"/>
                                </a:cxn>
                                <a:cxn ang="0">
                                  <a:pos x="T8" y="T9"/>
                                </a:cxn>
                              </a:cxnLst>
                              <a:rect l="0" t="0" r="r" b="b"/>
                              <a:pathLst>
                                <a:path w="148" h="252">
                                  <a:moveTo>
                                    <a:pt x="0" y="237"/>
                                  </a:moveTo>
                                  <a:lnTo>
                                    <a:pt x="0" y="0"/>
                                  </a:lnTo>
                                  <a:lnTo>
                                    <a:pt x="148" y="14"/>
                                  </a:lnTo>
                                  <a:lnTo>
                                    <a:pt x="133" y="252"/>
                                  </a:lnTo>
                                  <a:lnTo>
                                    <a:pt x="0" y="237"/>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50" name="Freeform 205"/>
                          <wps:cNvSpPr>
                            <a:spLocks/>
                          </wps:cNvSpPr>
                          <wps:spPr bwMode="auto">
                            <a:xfrm>
                              <a:off x="5020" y="4231"/>
                              <a:ext cx="193" cy="59"/>
                            </a:xfrm>
                            <a:custGeom>
                              <a:avLst/>
                              <a:gdLst>
                                <a:gd name="T0" fmla="*/ 148 w 193"/>
                                <a:gd name="T1" fmla="*/ 59 h 59"/>
                                <a:gd name="T2" fmla="*/ 193 w 193"/>
                                <a:gd name="T3" fmla="*/ 15 h 59"/>
                                <a:gd name="T4" fmla="*/ 44 w 193"/>
                                <a:gd name="T5" fmla="*/ 0 h 59"/>
                                <a:gd name="T6" fmla="*/ 0 w 193"/>
                                <a:gd name="T7" fmla="*/ 45 h 59"/>
                                <a:gd name="T8" fmla="*/ 148 w 193"/>
                                <a:gd name="T9" fmla="*/ 59 h 59"/>
                              </a:gdLst>
                              <a:ahLst/>
                              <a:cxnLst>
                                <a:cxn ang="0">
                                  <a:pos x="T0" y="T1"/>
                                </a:cxn>
                                <a:cxn ang="0">
                                  <a:pos x="T2" y="T3"/>
                                </a:cxn>
                                <a:cxn ang="0">
                                  <a:pos x="T4" y="T5"/>
                                </a:cxn>
                                <a:cxn ang="0">
                                  <a:pos x="T6" y="T7"/>
                                </a:cxn>
                                <a:cxn ang="0">
                                  <a:pos x="T8" y="T9"/>
                                </a:cxn>
                              </a:cxnLst>
                              <a:rect l="0" t="0" r="r" b="b"/>
                              <a:pathLst>
                                <a:path w="193" h="59">
                                  <a:moveTo>
                                    <a:pt x="148" y="59"/>
                                  </a:moveTo>
                                  <a:lnTo>
                                    <a:pt x="193" y="15"/>
                                  </a:lnTo>
                                  <a:lnTo>
                                    <a:pt x="44" y="0"/>
                                  </a:lnTo>
                                  <a:lnTo>
                                    <a:pt x="0" y="45"/>
                                  </a:lnTo>
                                  <a:lnTo>
                                    <a:pt x="148" y="5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51" name="Freeform 206"/>
                          <wps:cNvSpPr>
                            <a:spLocks/>
                          </wps:cNvSpPr>
                          <wps:spPr bwMode="auto">
                            <a:xfrm>
                              <a:off x="5539" y="4380"/>
                              <a:ext cx="45" cy="193"/>
                            </a:xfrm>
                            <a:custGeom>
                              <a:avLst/>
                              <a:gdLst>
                                <a:gd name="T0" fmla="*/ 0 w 45"/>
                                <a:gd name="T1" fmla="*/ 193 h 193"/>
                                <a:gd name="T2" fmla="*/ 0 w 45"/>
                                <a:gd name="T3" fmla="*/ 44 h 193"/>
                                <a:gd name="T4" fmla="*/ 45 w 45"/>
                                <a:gd name="T5" fmla="*/ 0 h 193"/>
                                <a:gd name="T6" fmla="*/ 45 w 45"/>
                                <a:gd name="T7" fmla="*/ 148 h 193"/>
                                <a:gd name="T8" fmla="*/ 0 w 45"/>
                                <a:gd name="T9" fmla="*/ 193 h 193"/>
                              </a:gdLst>
                              <a:ahLst/>
                              <a:cxnLst>
                                <a:cxn ang="0">
                                  <a:pos x="T0" y="T1"/>
                                </a:cxn>
                                <a:cxn ang="0">
                                  <a:pos x="T2" y="T3"/>
                                </a:cxn>
                                <a:cxn ang="0">
                                  <a:pos x="T4" y="T5"/>
                                </a:cxn>
                                <a:cxn ang="0">
                                  <a:pos x="T6" y="T7"/>
                                </a:cxn>
                                <a:cxn ang="0">
                                  <a:pos x="T8" y="T9"/>
                                </a:cxn>
                              </a:cxnLst>
                              <a:rect l="0" t="0" r="r" b="b"/>
                              <a:pathLst>
                                <a:path w="45" h="193">
                                  <a:moveTo>
                                    <a:pt x="0" y="193"/>
                                  </a:moveTo>
                                  <a:lnTo>
                                    <a:pt x="0" y="44"/>
                                  </a:lnTo>
                                  <a:lnTo>
                                    <a:pt x="45" y="0"/>
                                  </a:lnTo>
                                  <a:lnTo>
                                    <a:pt x="45" y="148"/>
                                  </a:lnTo>
                                  <a:lnTo>
                                    <a:pt x="0" y="193"/>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52" name="Freeform 207"/>
                          <wps:cNvSpPr>
                            <a:spLocks/>
                          </wps:cNvSpPr>
                          <wps:spPr bwMode="auto">
                            <a:xfrm>
                              <a:off x="5376" y="4409"/>
                              <a:ext cx="163" cy="164"/>
                            </a:xfrm>
                            <a:custGeom>
                              <a:avLst/>
                              <a:gdLst>
                                <a:gd name="T0" fmla="*/ 0 w 163"/>
                                <a:gd name="T1" fmla="*/ 149 h 164"/>
                                <a:gd name="T2" fmla="*/ 15 w 163"/>
                                <a:gd name="T3" fmla="*/ 0 h 164"/>
                                <a:gd name="T4" fmla="*/ 163 w 163"/>
                                <a:gd name="T5" fmla="*/ 15 h 164"/>
                                <a:gd name="T6" fmla="*/ 163 w 163"/>
                                <a:gd name="T7" fmla="*/ 164 h 164"/>
                                <a:gd name="T8" fmla="*/ 0 w 163"/>
                                <a:gd name="T9" fmla="*/ 149 h 164"/>
                              </a:gdLst>
                              <a:ahLst/>
                              <a:cxnLst>
                                <a:cxn ang="0">
                                  <a:pos x="T0" y="T1"/>
                                </a:cxn>
                                <a:cxn ang="0">
                                  <a:pos x="T2" y="T3"/>
                                </a:cxn>
                                <a:cxn ang="0">
                                  <a:pos x="T4" y="T5"/>
                                </a:cxn>
                                <a:cxn ang="0">
                                  <a:pos x="T6" y="T7"/>
                                </a:cxn>
                                <a:cxn ang="0">
                                  <a:pos x="T8" y="T9"/>
                                </a:cxn>
                              </a:cxnLst>
                              <a:rect l="0" t="0" r="r" b="b"/>
                              <a:pathLst>
                                <a:path w="163" h="164">
                                  <a:moveTo>
                                    <a:pt x="0" y="149"/>
                                  </a:moveTo>
                                  <a:lnTo>
                                    <a:pt x="15" y="0"/>
                                  </a:lnTo>
                                  <a:lnTo>
                                    <a:pt x="163" y="15"/>
                                  </a:lnTo>
                                  <a:lnTo>
                                    <a:pt x="163" y="164"/>
                                  </a:lnTo>
                                  <a:lnTo>
                                    <a:pt x="0" y="149"/>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53" name="Freeform 208"/>
                          <wps:cNvSpPr>
                            <a:spLocks/>
                          </wps:cNvSpPr>
                          <wps:spPr bwMode="auto">
                            <a:xfrm>
                              <a:off x="5391" y="4365"/>
                              <a:ext cx="193" cy="59"/>
                            </a:xfrm>
                            <a:custGeom>
                              <a:avLst/>
                              <a:gdLst>
                                <a:gd name="T0" fmla="*/ 148 w 193"/>
                                <a:gd name="T1" fmla="*/ 59 h 59"/>
                                <a:gd name="T2" fmla="*/ 193 w 193"/>
                                <a:gd name="T3" fmla="*/ 15 h 59"/>
                                <a:gd name="T4" fmla="*/ 44 w 193"/>
                                <a:gd name="T5" fmla="*/ 0 h 59"/>
                                <a:gd name="T6" fmla="*/ 0 w 193"/>
                                <a:gd name="T7" fmla="*/ 44 h 59"/>
                                <a:gd name="T8" fmla="*/ 148 w 193"/>
                                <a:gd name="T9" fmla="*/ 59 h 59"/>
                              </a:gdLst>
                              <a:ahLst/>
                              <a:cxnLst>
                                <a:cxn ang="0">
                                  <a:pos x="T0" y="T1"/>
                                </a:cxn>
                                <a:cxn ang="0">
                                  <a:pos x="T2" y="T3"/>
                                </a:cxn>
                                <a:cxn ang="0">
                                  <a:pos x="T4" y="T5"/>
                                </a:cxn>
                                <a:cxn ang="0">
                                  <a:pos x="T6" y="T7"/>
                                </a:cxn>
                                <a:cxn ang="0">
                                  <a:pos x="T8" y="T9"/>
                                </a:cxn>
                              </a:cxnLst>
                              <a:rect l="0" t="0" r="r" b="b"/>
                              <a:pathLst>
                                <a:path w="193" h="59">
                                  <a:moveTo>
                                    <a:pt x="148" y="59"/>
                                  </a:moveTo>
                                  <a:lnTo>
                                    <a:pt x="193" y="15"/>
                                  </a:lnTo>
                                  <a:lnTo>
                                    <a:pt x="44" y="0"/>
                                  </a:lnTo>
                                  <a:lnTo>
                                    <a:pt x="0" y="44"/>
                                  </a:lnTo>
                                  <a:lnTo>
                                    <a:pt x="148" y="5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54" name="Freeform 209"/>
                          <wps:cNvSpPr>
                            <a:spLocks/>
                          </wps:cNvSpPr>
                          <wps:spPr bwMode="auto">
                            <a:xfrm>
                              <a:off x="5911" y="4454"/>
                              <a:ext cx="44" cy="163"/>
                            </a:xfrm>
                            <a:custGeom>
                              <a:avLst/>
                              <a:gdLst>
                                <a:gd name="T0" fmla="*/ 0 w 44"/>
                                <a:gd name="T1" fmla="*/ 163 h 163"/>
                                <a:gd name="T2" fmla="*/ 0 w 44"/>
                                <a:gd name="T3" fmla="*/ 59 h 163"/>
                                <a:gd name="T4" fmla="*/ 44 w 44"/>
                                <a:gd name="T5" fmla="*/ 0 h 163"/>
                                <a:gd name="T6" fmla="*/ 44 w 44"/>
                                <a:gd name="T7" fmla="*/ 119 h 163"/>
                                <a:gd name="T8" fmla="*/ 0 w 44"/>
                                <a:gd name="T9" fmla="*/ 163 h 163"/>
                              </a:gdLst>
                              <a:ahLst/>
                              <a:cxnLst>
                                <a:cxn ang="0">
                                  <a:pos x="T0" y="T1"/>
                                </a:cxn>
                                <a:cxn ang="0">
                                  <a:pos x="T2" y="T3"/>
                                </a:cxn>
                                <a:cxn ang="0">
                                  <a:pos x="T4" y="T5"/>
                                </a:cxn>
                                <a:cxn ang="0">
                                  <a:pos x="T6" y="T7"/>
                                </a:cxn>
                                <a:cxn ang="0">
                                  <a:pos x="T8" y="T9"/>
                                </a:cxn>
                              </a:cxnLst>
                              <a:rect l="0" t="0" r="r" b="b"/>
                              <a:pathLst>
                                <a:path w="44" h="163">
                                  <a:moveTo>
                                    <a:pt x="0" y="163"/>
                                  </a:moveTo>
                                  <a:lnTo>
                                    <a:pt x="0" y="59"/>
                                  </a:lnTo>
                                  <a:lnTo>
                                    <a:pt x="44" y="0"/>
                                  </a:lnTo>
                                  <a:lnTo>
                                    <a:pt x="44" y="119"/>
                                  </a:lnTo>
                                  <a:lnTo>
                                    <a:pt x="0" y="163"/>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55" name="Freeform 210"/>
                          <wps:cNvSpPr>
                            <a:spLocks/>
                          </wps:cNvSpPr>
                          <wps:spPr bwMode="auto">
                            <a:xfrm>
                              <a:off x="5762" y="4483"/>
                              <a:ext cx="149" cy="134"/>
                            </a:xfrm>
                            <a:custGeom>
                              <a:avLst/>
                              <a:gdLst>
                                <a:gd name="T0" fmla="*/ 0 w 149"/>
                                <a:gd name="T1" fmla="*/ 119 h 134"/>
                                <a:gd name="T2" fmla="*/ 0 w 149"/>
                                <a:gd name="T3" fmla="*/ 0 h 134"/>
                                <a:gd name="T4" fmla="*/ 149 w 149"/>
                                <a:gd name="T5" fmla="*/ 30 h 134"/>
                                <a:gd name="T6" fmla="*/ 149 w 149"/>
                                <a:gd name="T7" fmla="*/ 134 h 134"/>
                                <a:gd name="T8" fmla="*/ 0 w 149"/>
                                <a:gd name="T9" fmla="*/ 119 h 134"/>
                              </a:gdLst>
                              <a:ahLst/>
                              <a:cxnLst>
                                <a:cxn ang="0">
                                  <a:pos x="T0" y="T1"/>
                                </a:cxn>
                                <a:cxn ang="0">
                                  <a:pos x="T2" y="T3"/>
                                </a:cxn>
                                <a:cxn ang="0">
                                  <a:pos x="T4" y="T5"/>
                                </a:cxn>
                                <a:cxn ang="0">
                                  <a:pos x="T6" y="T7"/>
                                </a:cxn>
                                <a:cxn ang="0">
                                  <a:pos x="T8" y="T9"/>
                                </a:cxn>
                              </a:cxnLst>
                              <a:rect l="0" t="0" r="r" b="b"/>
                              <a:pathLst>
                                <a:path w="149" h="134">
                                  <a:moveTo>
                                    <a:pt x="0" y="119"/>
                                  </a:moveTo>
                                  <a:lnTo>
                                    <a:pt x="0" y="0"/>
                                  </a:lnTo>
                                  <a:lnTo>
                                    <a:pt x="149" y="30"/>
                                  </a:lnTo>
                                  <a:lnTo>
                                    <a:pt x="149" y="134"/>
                                  </a:lnTo>
                                  <a:lnTo>
                                    <a:pt x="0" y="119"/>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56" name="Freeform 211"/>
                          <wps:cNvSpPr>
                            <a:spLocks/>
                          </wps:cNvSpPr>
                          <wps:spPr bwMode="auto">
                            <a:xfrm>
                              <a:off x="5762" y="4439"/>
                              <a:ext cx="193" cy="74"/>
                            </a:xfrm>
                            <a:custGeom>
                              <a:avLst/>
                              <a:gdLst>
                                <a:gd name="T0" fmla="*/ 149 w 193"/>
                                <a:gd name="T1" fmla="*/ 74 h 74"/>
                                <a:gd name="T2" fmla="*/ 193 w 193"/>
                                <a:gd name="T3" fmla="*/ 15 h 74"/>
                                <a:gd name="T4" fmla="*/ 45 w 193"/>
                                <a:gd name="T5" fmla="*/ 0 h 74"/>
                                <a:gd name="T6" fmla="*/ 0 w 193"/>
                                <a:gd name="T7" fmla="*/ 44 h 74"/>
                                <a:gd name="T8" fmla="*/ 149 w 193"/>
                                <a:gd name="T9" fmla="*/ 74 h 74"/>
                              </a:gdLst>
                              <a:ahLst/>
                              <a:cxnLst>
                                <a:cxn ang="0">
                                  <a:pos x="T0" y="T1"/>
                                </a:cxn>
                                <a:cxn ang="0">
                                  <a:pos x="T2" y="T3"/>
                                </a:cxn>
                                <a:cxn ang="0">
                                  <a:pos x="T4" y="T5"/>
                                </a:cxn>
                                <a:cxn ang="0">
                                  <a:pos x="T6" y="T7"/>
                                </a:cxn>
                                <a:cxn ang="0">
                                  <a:pos x="T8" y="T9"/>
                                </a:cxn>
                              </a:cxnLst>
                              <a:rect l="0" t="0" r="r" b="b"/>
                              <a:pathLst>
                                <a:path w="193" h="74">
                                  <a:moveTo>
                                    <a:pt x="149" y="74"/>
                                  </a:moveTo>
                                  <a:lnTo>
                                    <a:pt x="193" y="15"/>
                                  </a:lnTo>
                                  <a:lnTo>
                                    <a:pt x="45" y="0"/>
                                  </a:lnTo>
                                  <a:lnTo>
                                    <a:pt x="0" y="44"/>
                                  </a:lnTo>
                                  <a:lnTo>
                                    <a:pt x="149" y="74"/>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57" name="Freeform 212"/>
                          <wps:cNvSpPr>
                            <a:spLocks/>
                          </wps:cNvSpPr>
                          <wps:spPr bwMode="auto">
                            <a:xfrm>
                              <a:off x="6297" y="4543"/>
                              <a:ext cx="44" cy="119"/>
                            </a:xfrm>
                            <a:custGeom>
                              <a:avLst/>
                              <a:gdLst>
                                <a:gd name="T0" fmla="*/ 0 w 44"/>
                                <a:gd name="T1" fmla="*/ 119 h 119"/>
                                <a:gd name="T2" fmla="*/ 0 w 44"/>
                                <a:gd name="T3" fmla="*/ 44 h 119"/>
                                <a:gd name="T4" fmla="*/ 44 w 44"/>
                                <a:gd name="T5" fmla="*/ 0 h 119"/>
                                <a:gd name="T6" fmla="*/ 29 w 44"/>
                                <a:gd name="T7" fmla="*/ 74 h 119"/>
                                <a:gd name="T8" fmla="*/ 0 w 44"/>
                                <a:gd name="T9" fmla="*/ 119 h 119"/>
                              </a:gdLst>
                              <a:ahLst/>
                              <a:cxnLst>
                                <a:cxn ang="0">
                                  <a:pos x="T0" y="T1"/>
                                </a:cxn>
                                <a:cxn ang="0">
                                  <a:pos x="T2" y="T3"/>
                                </a:cxn>
                                <a:cxn ang="0">
                                  <a:pos x="T4" y="T5"/>
                                </a:cxn>
                                <a:cxn ang="0">
                                  <a:pos x="T6" y="T7"/>
                                </a:cxn>
                                <a:cxn ang="0">
                                  <a:pos x="T8" y="T9"/>
                                </a:cxn>
                              </a:cxnLst>
                              <a:rect l="0" t="0" r="r" b="b"/>
                              <a:pathLst>
                                <a:path w="44" h="119">
                                  <a:moveTo>
                                    <a:pt x="0" y="119"/>
                                  </a:moveTo>
                                  <a:lnTo>
                                    <a:pt x="0" y="44"/>
                                  </a:lnTo>
                                  <a:lnTo>
                                    <a:pt x="44" y="0"/>
                                  </a:lnTo>
                                  <a:lnTo>
                                    <a:pt x="29" y="74"/>
                                  </a:lnTo>
                                  <a:lnTo>
                                    <a:pt x="0" y="119"/>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58" name="Freeform 213"/>
                          <wps:cNvSpPr>
                            <a:spLocks/>
                          </wps:cNvSpPr>
                          <wps:spPr bwMode="auto">
                            <a:xfrm>
                              <a:off x="6133" y="4573"/>
                              <a:ext cx="164" cy="89"/>
                            </a:xfrm>
                            <a:custGeom>
                              <a:avLst/>
                              <a:gdLst>
                                <a:gd name="T0" fmla="*/ 0 w 164"/>
                                <a:gd name="T1" fmla="*/ 74 h 89"/>
                                <a:gd name="T2" fmla="*/ 0 w 164"/>
                                <a:gd name="T3" fmla="*/ 0 h 89"/>
                                <a:gd name="T4" fmla="*/ 164 w 164"/>
                                <a:gd name="T5" fmla="*/ 14 h 89"/>
                                <a:gd name="T6" fmla="*/ 164 w 164"/>
                                <a:gd name="T7" fmla="*/ 89 h 89"/>
                                <a:gd name="T8" fmla="*/ 0 w 164"/>
                                <a:gd name="T9" fmla="*/ 74 h 89"/>
                              </a:gdLst>
                              <a:ahLst/>
                              <a:cxnLst>
                                <a:cxn ang="0">
                                  <a:pos x="T0" y="T1"/>
                                </a:cxn>
                                <a:cxn ang="0">
                                  <a:pos x="T2" y="T3"/>
                                </a:cxn>
                                <a:cxn ang="0">
                                  <a:pos x="T4" y="T5"/>
                                </a:cxn>
                                <a:cxn ang="0">
                                  <a:pos x="T6" y="T7"/>
                                </a:cxn>
                                <a:cxn ang="0">
                                  <a:pos x="T8" y="T9"/>
                                </a:cxn>
                              </a:cxnLst>
                              <a:rect l="0" t="0" r="r" b="b"/>
                              <a:pathLst>
                                <a:path w="164" h="89">
                                  <a:moveTo>
                                    <a:pt x="0" y="74"/>
                                  </a:moveTo>
                                  <a:lnTo>
                                    <a:pt x="0" y="0"/>
                                  </a:lnTo>
                                  <a:lnTo>
                                    <a:pt x="164" y="14"/>
                                  </a:lnTo>
                                  <a:lnTo>
                                    <a:pt x="164" y="89"/>
                                  </a:lnTo>
                                  <a:lnTo>
                                    <a:pt x="0" y="74"/>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59" name="Freeform 214"/>
                          <wps:cNvSpPr>
                            <a:spLocks/>
                          </wps:cNvSpPr>
                          <wps:spPr bwMode="auto">
                            <a:xfrm>
                              <a:off x="6133" y="4513"/>
                              <a:ext cx="208" cy="74"/>
                            </a:xfrm>
                            <a:custGeom>
                              <a:avLst/>
                              <a:gdLst>
                                <a:gd name="T0" fmla="*/ 164 w 208"/>
                                <a:gd name="T1" fmla="*/ 74 h 74"/>
                                <a:gd name="T2" fmla="*/ 208 w 208"/>
                                <a:gd name="T3" fmla="*/ 30 h 74"/>
                                <a:gd name="T4" fmla="*/ 45 w 208"/>
                                <a:gd name="T5" fmla="*/ 0 h 74"/>
                                <a:gd name="T6" fmla="*/ 0 w 208"/>
                                <a:gd name="T7" fmla="*/ 60 h 74"/>
                                <a:gd name="T8" fmla="*/ 164 w 208"/>
                                <a:gd name="T9" fmla="*/ 74 h 74"/>
                              </a:gdLst>
                              <a:ahLst/>
                              <a:cxnLst>
                                <a:cxn ang="0">
                                  <a:pos x="T0" y="T1"/>
                                </a:cxn>
                                <a:cxn ang="0">
                                  <a:pos x="T2" y="T3"/>
                                </a:cxn>
                                <a:cxn ang="0">
                                  <a:pos x="T4" y="T5"/>
                                </a:cxn>
                                <a:cxn ang="0">
                                  <a:pos x="T6" y="T7"/>
                                </a:cxn>
                                <a:cxn ang="0">
                                  <a:pos x="T8" y="T9"/>
                                </a:cxn>
                              </a:cxnLst>
                              <a:rect l="0" t="0" r="r" b="b"/>
                              <a:pathLst>
                                <a:path w="208" h="74">
                                  <a:moveTo>
                                    <a:pt x="164" y="74"/>
                                  </a:moveTo>
                                  <a:lnTo>
                                    <a:pt x="208" y="30"/>
                                  </a:lnTo>
                                  <a:lnTo>
                                    <a:pt x="45" y="0"/>
                                  </a:lnTo>
                                  <a:lnTo>
                                    <a:pt x="0" y="60"/>
                                  </a:lnTo>
                                  <a:lnTo>
                                    <a:pt x="164" y="74"/>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60" name="Freeform 215"/>
                          <wps:cNvSpPr>
                            <a:spLocks/>
                          </wps:cNvSpPr>
                          <wps:spPr bwMode="auto">
                            <a:xfrm>
                              <a:off x="6683" y="4469"/>
                              <a:ext cx="44" cy="237"/>
                            </a:xfrm>
                            <a:custGeom>
                              <a:avLst/>
                              <a:gdLst>
                                <a:gd name="T0" fmla="*/ 0 w 44"/>
                                <a:gd name="T1" fmla="*/ 237 h 237"/>
                                <a:gd name="T2" fmla="*/ 0 w 44"/>
                                <a:gd name="T3" fmla="*/ 44 h 237"/>
                                <a:gd name="T4" fmla="*/ 44 w 44"/>
                                <a:gd name="T5" fmla="*/ 0 h 237"/>
                                <a:gd name="T6" fmla="*/ 30 w 44"/>
                                <a:gd name="T7" fmla="*/ 193 h 237"/>
                                <a:gd name="T8" fmla="*/ 0 w 44"/>
                                <a:gd name="T9" fmla="*/ 237 h 237"/>
                              </a:gdLst>
                              <a:ahLst/>
                              <a:cxnLst>
                                <a:cxn ang="0">
                                  <a:pos x="T0" y="T1"/>
                                </a:cxn>
                                <a:cxn ang="0">
                                  <a:pos x="T2" y="T3"/>
                                </a:cxn>
                                <a:cxn ang="0">
                                  <a:pos x="T4" y="T5"/>
                                </a:cxn>
                                <a:cxn ang="0">
                                  <a:pos x="T6" y="T7"/>
                                </a:cxn>
                                <a:cxn ang="0">
                                  <a:pos x="T8" y="T9"/>
                                </a:cxn>
                              </a:cxnLst>
                              <a:rect l="0" t="0" r="r" b="b"/>
                              <a:pathLst>
                                <a:path w="44" h="237">
                                  <a:moveTo>
                                    <a:pt x="0" y="237"/>
                                  </a:moveTo>
                                  <a:lnTo>
                                    <a:pt x="0" y="44"/>
                                  </a:lnTo>
                                  <a:lnTo>
                                    <a:pt x="44" y="0"/>
                                  </a:lnTo>
                                  <a:lnTo>
                                    <a:pt x="30" y="193"/>
                                  </a:lnTo>
                                  <a:lnTo>
                                    <a:pt x="0" y="237"/>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161" name="Freeform 216"/>
                          <wps:cNvSpPr>
                            <a:spLocks/>
                          </wps:cNvSpPr>
                          <wps:spPr bwMode="auto">
                            <a:xfrm>
                              <a:off x="6519" y="4498"/>
                              <a:ext cx="164" cy="208"/>
                            </a:xfrm>
                            <a:custGeom>
                              <a:avLst/>
                              <a:gdLst>
                                <a:gd name="T0" fmla="*/ 0 w 164"/>
                                <a:gd name="T1" fmla="*/ 193 h 208"/>
                                <a:gd name="T2" fmla="*/ 15 w 164"/>
                                <a:gd name="T3" fmla="*/ 0 h 208"/>
                                <a:gd name="T4" fmla="*/ 164 w 164"/>
                                <a:gd name="T5" fmla="*/ 15 h 208"/>
                                <a:gd name="T6" fmla="*/ 164 w 164"/>
                                <a:gd name="T7" fmla="*/ 208 h 208"/>
                                <a:gd name="T8" fmla="*/ 0 w 164"/>
                                <a:gd name="T9" fmla="*/ 193 h 208"/>
                              </a:gdLst>
                              <a:ahLst/>
                              <a:cxnLst>
                                <a:cxn ang="0">
                                  <a:pos x="T0" y="T1"/>
                                </a:cxn>
                                <a:cxn ang="0">
                                  <a:pos x="T2" y="T3"/>
                                </a:cxn>
                                <a:cxn ang="0">
                                  <a:pos x="T4" y="T5"/>
                                </a:cxn>
                                <a:cxn ang="0">
                                  <a:pos x="T6" y="T7"/>
                                </a:cxn>
                                <a:cxn ang="0">
                                  <a:pos x="T8" y="T9"/>
                                </a:cxn>
                              </a:cxnLst>
                              <a:rect l="0" t="0" r="r" b="b"/>
                              <a:pathLst>
                                <a:path w="164" h="208">
                                  <a:moveTo>
                                    <a:pt x="0" y="193"/>
                                  </a:moveTo>
                                  <a:lnTo>
                                    <a:pt x="15" y="0"/>
                                  </a:lnTo>
                                  <a:lnTo>
                                    <a:pt x="164" y="15"/>
                                  </a:lnTo>
                                  <a:lnTo>
                                    <a:pt x="164" y="208"/>
                                  </a:lnTo>
                                  <a:lnTo>
                                    <a:pt x="0" y="193"/>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162" name="Freeform 217"/>
                          <wps:cNvSpPr>
                            <a:spLocks/>
                          </wps:cNvSpPr>
                          <wps:spPr bwMode="auto">
                            <a:xfrm>
                              <a:off x="6534" y="4454"/>
                              <a:ext cx="193" cy="59"/>
                            </a:xfrm>
                            <a:custGeom>
                              <a:avLst/>
                              <a:gdLst>
                                <a:gd name="T0" fmla="*/ 149 w 193"/>
                                <a:gd name="T1" fmla="*/ 59 h 59"/>
                                <a:gd name="T2" fmla="*/ 193 w 193"/>
                                <a:gd name="T3" fmla="*/ 15 h 59"/>
                                <a:gd name="T4" fmla="*/ 30 w 193"/>
                                <a:gd name="T5" fmla="*/ 0 h 59"/>
                                <a:gd name="T6" fmla="*/ 0 w 193"/>
                                <a:gd name="T7" fmla="*/ 44 h 59"/>
                                <a:gd name="T8" fmla="*/ 149 w 193"/>
                                <a:gd name="T9" fmla="*/ 59 h 59"/>
                              </a:gdLst>
                              <a:ahLst/>
                              <a:cxnLst>
                                <a:cxn ang="0">
                                  <a:pos x="T0" y="T1"/>
                                </a:cxn>
                                <a:cxn ang="0">
                                  <a:pos x="T2" y="T3"/>
                                </a:cxn>
                                <a:cxn ang="0">
                                  <a:pos x="T4" y="T5"/>
                                </a:cxn>
                                <a:cxn ang="0">
                                  <a:pos x="T6" y="T7"/>
                                </a:cxn>
                                <a:cxn ang="0">
                                  <a:pos x="T8" y="T9"/>
                                </a:cxn>
                              </a:cxnLst>
                              <a:rect l="0" t="0" r="r" b="b"/>
                              <a:pathLst>
                                <a:path w="193" h="59">
                                  <a:moveTo>
                                    <a:pt x="149" y="59"/>
                                  </a:moveTo>
                                  <a:lnTo>
                                    <a:pt x="193" y="15"/>
                                  </a:lnTo>
                                  <a:lnTo>
                                    <a:pt x="30" y="0"/>
                                  </a:lnTo>
                                  <a:lnTo>
                                    <a:pt x="0" y="44"/>
                                  </a:lnTo>
                                  <a:lnTo>
                                    <a:pt x="149" y="5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163" name="Freeform 218"/>
                          <wps:cNvSpPr>
                            <a:spLocks/>
                          </wps:cNvSpPr>
                          <wps:spPr bwMode="auto">
                            <a:xfrm>
                              <a:off x="3534" y="1069"/>
                              <a:ext cx="90" cy="3414"/>
                            </a:xfrm>
                            <a:custGeom>
                              <a:avLst/>
                              <a:gdLst>
                                <a:gd name="T0" fmla="*/ 30 w 90"/>
                                <a:gd name="T1" fmla="*/ 3414 h 3414"/>
                                <a:gd name="T2" fmla="*/ 0 w 90"/>
                                <a:gd name="T3" fmla="*/ 30 h 3414"/>
                                <a:gd name="T4" fmla="*/ 60 w 90"/>
                                <a:gd name="T5" fmla="*/ 0 h 3414"/>
                                <a:gd name="T6" fmla="*/ 90 w 90"/>
                                <a:gd name="T7" fmla="*/ 3370 h 3414"/>
                                <a:gd name="T8" fmla="*/ 30 w 90"/>
                                <a:gd name="T9" fmla="*/ 3414 h 3414"/>
                              </a:gdLst>
                              <a:ahLst/>
                              <a:cxnLst>
                                <a:cxn ang="0">
                                  <a:pos x="T0" y="T1"/>
                                </a:cxn>
                                <a:cxn ang="0">
                                  <a:pos x="T2" y="T3"/>
                                </a:cxn>
                                <a:cxn ang="0">
                                  <a:pos x="T4" y="T5"/>
                                </a:cxn>
                                <a:cxn ang="0">
                                  <a:pos x="T6" y="T7"/>
                                </a:cxn>
                                <a:cxn ang="0">
                                  <a:pos x="T8" y="T9"/>
                                </a:cxn>
                              </a:cxnLst>
                              <a:rect l="0" t="0" r="r" b="b"/>
                              <a:pathLst>
                                <a:path w="90" h="3414">
                                  <a:moveTo>
                                    <a:pt x="30" y="3414"/>
                                  </a:moveTo>
                                  <a:lnTo>
                                    <a:pt x="0" y="30"/>
                                  </a:lnTo>
                                  <a:lnTo>
                                    <a:pt x="60" y="0"/>
                                  </a:lnTo>
                                  <a:lnTo>
                                    <a:pt x="90" y="3370"/>
                                  </a:lnTo>
                                  <a:lnTo>
                                    <a:pt x="30" y="3414"/>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64" name="Freeform 219"/>
                          <wps:cNvSpPr>
                            <a:spLocks/>
                          </wps:cNvSpPr>
                          <wps:spPr bwMode="auto">
                            <a:xfrm>
                              <a:off x="3386" y="1084"/>
                              <a:ext cx="178" cy="3399"/>
                            </a:xfrm>
                            <a:custGeom>
                              <a:avLst/>
                              <a:gdLst>
                                <a:gd name="T0" fmla="*/ 45 w 178"/>
                                <a:gd name="T1" fmla="*/ 3385 h 3399"/>
                                <a:gd name="T2" fmla="*/ 0 w 178"/>
                                <a:gd name="T3" fmla="*/ 0 h 3399"/>
                                <a:gd name="T4" fmla="*/ 148 w 178"/>
                                <a:gd name="T5" fmla="*/ 15 h 3399"/>
                                <a:gd name="T6" fmla="*/ 178 w 178"/>
                                <a:gd name="T7" fmla="*/ 3399 h 3399"/>
                                <a:gd name="T8" fmla="*/ 45 w 178"/>
                                <a:gd name="T9" fmla="*/ 3385 h 3399"/>
                              </a:gdLst>
                              <a:ahLst/>
                              <a:cxnLst>
                                <a:cxn ang="0">
                                  <a:pos x="T0" y="T1"/>
                                </a:cxn>
                                <a:cxn ang="0">
                                  <a:pos x="T2" y="T3"/>
                                </a:cxn>
                                <a:cxn ang="0">
                                  <a:pos x="T4" y="T5"/>
                                </a:cxn>
                                <a:cxn ang="0">
                                  <a:pos x="T6" y="T7"/>
                                </a:cxn>
                                <a:cxn ang="0">
                                  <a:pos x="T8" y="T9"/>
                                </a:cxn>
                              </a:cxnLst>
                              <a:rect l="0" t="0" r="r" b="b"/>
                              <a:pathLst>
                                <a:path w="178" h="3399">
                                  <a:moveTo>
                                    <a:pt x="45" y="3385"/>
                                  </a:moveTo>
                                  <a:lnTo>
                                    <a:pt x="0" y="0"/>
                                  </a:lnTo>
                                  <a:lnTo>
                                    <a:pt x="148" y="15"/>
                                  </a:lnTo>
                                  <a:lnTo>
                                    <a:pt x="178" y="3399"/>
                                  </a:lnTo>
                                  <a:lnTo>
                                    <a:pt x="45" y="3385"/>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65" name="Freeform 220"/>
                          <wps:cNvSpPr>
                            <a:spLocks/>
                          </wps:cNvSpPr>
                          <wps:spPr bwMode="auto">
                            <a:xfrm>
                              <a:off x="3386" y="1054"/>
                              <a:ext cx="208" cy="45"/>
                            </a:xfrm>
                            <a:custGeom>
                              <a:avLst/>
                              <a:gdLst>
                                <a:gd name="T0" fmla="*/ 148 w 208"/>
                                <a:gd name="T1" fmla="*/ 45 h 45"/>
                                <a:gd name="T2" fmla="*/ 208 w 208"/>
                                <a:gd name="T3" fmla="*/ 15 h 45"/>
                                <a:gd name="T4" fmla="*/ 59 w 208"/>
                                <a:gd name="T5" fmla="*/ 0 h 45"/>
                                <a:gd name="T6" fmla="*/ 0 w 208"/>
                                <a:gd name="T7" fmla="*/ 30 h 45"/>
                                <a:gd name="T8" fmla="*/ 148 w 208"/>
                                <a:gd name="T9" fmla="*/ 45 h 45"/>
                              </a:gdLst>
                              <a:ahLst/>
                              <a:cxnLst>
                                <a:cxn ang="0">
                                  <a:pos x="T0" y="T1"/>
                                </a:cxn>
                                <a:cxn ang="0">
                                  <a:pos x="T2" y="T3"/>
                                </a:cxn>
                                <a:cxn ang="0">
                                  <a:pos x="T4" y="T5"/>
                                </a:cxn>
                                <a:cxn ang="0">
                                  <a:pos x="T6" y="T7"/>
                                </a:cxn>
                                <a:cxn ang="0">
                                  <a:pos x="T8" y="T9"/>
                                </a:cxn>
                              </a:cxnLst>
                              <a:rect l="0" t="0" r="r" b="b"/>
                              <a:pathLst>
                                <a:path w="208" h="45">
                                  <a:moveTo>
                                    <a:pt x="148" y="45"/>
                                  </a:moveTo>
                                  <a:lnTo>
                                    <a:pt x="208" y="15"/>
                                  </a:lnTo>
                                  <a:lnTo>
                                    <a:pt x="59" y="0"/>
                                  </a:lnTo>
                                  <a:lnTo>
                                    <a:pt x="0" y="30"/>
                                  </a:lnTo>
                                  <a:lnTo>
                                    <a:pt x="148" y="45"/>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66" name="Freeform 221"/>
                          <wps:cNvSpPr>
                            <a:spLocks/>
                          </wps:cNvSpPr>
                          <wps:spPr bwMode="auto">
                            <a:xfrm>
                              <a:off x="3921" y="3043"/>
                              <a:ext cx="59" cy="1485"/>
                            </a:xfrm>
                            <a:custGeom>
                              <a:avLst/>
                              <a:gdLst>
                                <a:gd name="T0" fmla="*/ 14 w 59"/>
                                <a:gd name="T1" fmla="*/ 1485 h 1485"/>
                                <a:gd name="T2" fmla="*/ 0 w 59"/>
                                <a:gd name="T3" fmla="*/ 30 h 1485"/>
                                <a:gd name="T4" fmla="*/ 59 w 59"/>
                                <a:gd name="T5" fmla="*/ 0 h 1485"/>
                                <a:gd name="T6" fmla="*/ 59 w 59"/>
                                <a:gd name="T7" fmla="*/ 1426 h 1485"/>
                                <a:gd name="T8" fmla="*/ 14 w 59"/>
                                <a:gd name="T9" fmla="*/ 1485 h 1485"/>
                              </a:gdLst>
                              <a:ahLst/>
                              <a:cxnLst>
                                <a:cxn ang="0">
                                  <a:pos x="T0" y="T1"/>
                                </a:cxn>
                                <a:cxn ang="0">
                                  <a:pos x="T2" y="T3"/>
                                </a:cxn>
                                <a:cxn ang="0">
                                  <a:pos x="T4" y="T5"/>
                                </a:cxn>
                                <a:cxn ang="0">
                                  <a:pos x="T6" y="T7"/>
                                </a:cxn>
                                <a:cxn ang="0">
                                  <a:pos x="T8" y="T9"/>
                                </a:cxn>
                              </a:cxnLst>
                              <a:rect l="0" t="0" r="r" b="b"/>
                              <a:pathLst>
                                <a:path w="59" h="1485">
                                  <a:moveTo>
                                    <a:pt x="14" y="1485"/>
                                  </a:moveTo>
                                  <a:lnTo>
                                    <a:pt x="0" y="30"/>
                                  </a:lnTo>
                                  <a:lnTo>
                                    <a:pt x="59" y="0"/>
                                  </a:lnTo>
                                  <a:lnTo>
                                    <a:pt x="59" y="1426"/>
                                  </a:lnTo>
                                  <a:lnTo>
                                    <a:pt x="14" y="1485"/>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67" name="Freeform 222"/>
                          <wps:cNvSpPr>
                            <a:spLocks/>
                          </wps:cNvSpPr>
                          <wps:spPr bwMode="auto">
                            <a:xfrm>
                              <a:off x="3772" y="3058"/>
                              <a:ext cx="163" cy="1470"/>
                            </a:xfrm>
                            <a:custGeom>
                              <a:avLst/>
                              <a:gdLst>
                                <a:gd name="T0" fmla="*/ 15 w 163"/>
                                <a:gd name="T1" fmla="*/ 1440 h 1470"/>
                                <a:gd name="T2" fmla="*/ 0 w 163"/>
                                <a:gd name="T3" fmla="*/ 0 h 1470"/>
                                <a:gd name="T4" fmla="*/ 149 w 163"/>
                                <a:gd name="T5" fmla="*/ 15 h 1470"/>
                                <a:gd name="T6" fmla="*/ 163 w 163"/>
                                <a:gd name="T7" fmla="*/ 1470 h 1470"/>
                                <a:gd name="T8" fmla="*/ 15 w 163"/>
                                <a:gd name="T9" fmla="*/ 1440 h 1470"/>
                              </a:gdLst>
                              <a:ahLst/>
                              <a:cxnLst>
                                <a:cxn ang="0">
                                  <a:pos x="T0" y="T1"/>
                                </a:cxn>
                                <a:cxn ang="0">
                                  <a:pos x="T2" y="T3"/>
                                </a:cxn>
                                <a:cxn ang="0">
                                  <a:pos x="T4" y="T5"/>
                                </a:cxn>
                                <a:cxn ang="0">
                                  <a:pos x="T6" y="T7"/>
                                </a:cxn>
                                <a:cxn ang="0">
                                  <a:pos x="T8" y="T9"/>
                                </a:cxn>
                              </a:cxnLst>
                              <a:rect l="0" t="0" r="r" b="b"/>
                              <a:pathLst>
                                <a:path w="163" h="1470">
                                  <a:moveTo>
                                    <a:pt x="15" y="1440"/>
                                  </a:moveTo>
                                  <a:lnTo>
                                    <a:pt x="0" y="0"/>
                                  </a:lnTo>
                                  <a:lnTo>
                                    <a:pt x="149" y="15"/>
                                  </a:lnTo>
                                  <a:lnTo>
                                    <a:pt x="163" y="1470"/>
                                  </a:lnTo>
                                  <a:lnTo>
                                    <a:pt x="15" y="1440"/>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68" name="Freeform 223"/>
                          <wps:cNvSpPr>
                            <a:spLocks/>
                          </wps:cNvSpPr>
                          <wps:spPr bwMode="auto">
                            <a:xfrm>
                              <a:off x="3772" y="3029"/>
                              <a:ext cx="208" cy="44"/>
                            </a:xfrm>
                            <a:custGeom>
                              <a:avLst/>
                              <a:gdLst>
                                <a:gd name="T0" fmla="*/ 149 w 208"/>
                                <a:gd name="T1" fmla="*/ 44 h 44"/>
                                <a:gd name="T2" fmla="*/ 208 w 208"/>
                                <a:gd name="T3" fmla="*/ 14 h 44"/>
                                <a:gd name="T4" fmla="*/ 59 w 208"/>
                                <a:gd name="T5" fmla="*/ 0 h 44"/>
                                <a:gd name="T6" fmla="*/ 0 w 208"/>
                                <a:gd name="T7" fmla="*/ 29 h 44"/>
                                <a:gd name="T8" fmla="*/ 149 w 208"/>
                                <a:gd name="T9" fmla="*/ 44 h 44"/>
                              </a:gdLst>
                              <a:ahLst/>
                              <a:cxnLst>
                                <a:cxn ang="0">
                                  <a:pos x="T0" y="T1"/>
                                </a:cxn>
                                <a:cxn ang="0">
                                  <a:pos x="T2" y="T3"/>
                                </a:cxn>
                                <a:cxn ang="0">
                                  <a:pos x="T4" y="T5"/>
                                </a:cxn>
                                <a:cxn ang="0">
                                  <a:pos x="T6" y="T7"/>
                                </a:cxn>
                                <a:cxn ang="0">
                                  <a:pos x="T8" y="T9"/>
                                </a:cxn>
                              </a:cxnLst>
                              <a:rect l="0" t="0" r="r" b="b"/>
                              <a:pathLst>
                                <a:path w="208" h="44">
                                  <a:moveTo>
                                    <a:pt x="149" y="44"/>
                                  </a:moveTo>
                                  <a:lnTo>
                                    <a:pt x="208" y="14"/>
                                  </a:lnTo>
                                  <a:lnTo>
                                    <a:pt x="59" y="0"/>
                                  </a:lnTo>
                                  <a:lnTo>
                                    <a:pt x="0" y="29"/>
                                  </a:lnTo>
                                  <a:lnTo>
                                    <a:pt x="149" y="44"/>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69" name="Freeform 224"/>
                          <wps:cNvSpPr>
                            <a:spLocks/>
                          </wps:cNvSpPr>
                          <wps:spPr bwMode="auto">
                            <a:xfrm>
                              <a:off x="4292" y="3890"/>
                              <a:ext cx="59" cy="668"/>
                            </a:xfrm>
                            <a:custGeom>
                              <a:avLst/>
                              <a:gdLst>
                                <a:gd name="T0" fmla="*/ 0 w 59"/>
                                <a:gd name="T1" fmla="*/ 668 h 668"/>
                                <a:gd name="T2" fmla="*/ 0 w 59"/>
                                <a:gd name="T3" fmla="*/ 44 h 668"/>
                                <a:gd name="T4" fmla="*/ 59 w 59"/>
                                <a:gd name="T5" fmla="*/ 0 h 668"/>
                                <a:gd name="T6" fmla="*/ 59 w 59"/>
                                <a:gd name="T7" fmla="*/ 623 h 668"/>
                                <a:gd name="T8" fmla="*/ 0 w 59"/>
                                <a:gd name="T9" fmla="*/ 668 h 668"/>
                              </a:gdLst>
                              <a:ahLst/>
                              <a:cxnLst>
                                <a:cxn ang="0">
                                  <a:pos x="T0" y="T1"/>
                                </a:cxn>
                                <a:cxn ang="0">
                                  <a:pos x="T2" y="T3"/>
                                </a:cxn>
                                <a:cxn ang="0">
                                  <a:pos x="T4" y="T5"/>
                                </a:cxn>
                                <a:cxn ang="0">
                                  <a:pos x="T6" y="T7"/>
                                </a:cxn>
                                <a:cxn ang="0">
                                  <a:pos x="T8" y="T9"/>
                                </a:cxn>
                              </a:cxnLst>
                              <a:rect l="0" t="0" r="r" b="b"/>
                              <a:pathLst>
                                <a:path w="59" h="668">
                                  <a:moveTo>
                                    <a:pt x="0" y="668"/>
                                  </a:moveTo>
                                  <a:lnTo>
                                    <a:pt x="0" y="44"/>
                                  </a:lnTo>
                                  <a:lnTo>
                                    <a:pt x="59" y="0"/>
                                  </a:lnTo>
                                  <a:lnTo>
                                    <a:pt x="59" y="623"/>
                                  </a:lnTo>
                                  <a:lnTo>
                                    <a:pt x="0" y="668"/>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70" name="Freeform 225"/>
                          <wps:cNvSpPr>
                            <a:spLocks/>
                          </wps:cNvSpPr>
                          <wps:spPr bwMode="auto">
                            <a:xfrm>
                              <a:off x="4143" y="3919"/>
                              <a:ext cx="149" cy="639"/>
                            </a:xfrm>
                            <a:custGeom>
                              <a:avLst/>
                              <a:gdLst>
                                <a:gd name="T0" fmla="*/ 0 w 149"/>
                                <a:gd name="T1" fmla="*/ 624 h 639"/>
                                <a:gd name="T2" fmla="*/ 0 w 149"/>
                                <a:gd name="T3" fmla="*/ 0 h 639"/>
                                <a:gd name="T4" fmla="*/ 149 w 149"/>
                                <a:gd name="T5" fmla="*/ 15 h 639"/>
                                <a:gd name="T6" fmla="*/ 149 w 149"/>
                                <a:gd name="T7" fmla="*/ 639 h 639"/>
                                <a:gd name="T8" fmla="*/ 0 w 149"/>
                                <a:gd name="T9" fmla="*/ 624 h 639"/>
                              </a:gdLst>
                              <a:ahLst/>
                              <a:cxnLst>
                                <a:cxn ang="0">
                                  <a:pos x="T0" y="T1"/>
                                </a:cxn>
                                <a:cxn ang="0">
                                  <a:pos x="T2" y="T3"/>
                                </a:cxn>
                                <a:cxn ang="0">
                                  <a:pos x="T4" y="T5"/>
                                </a:cxn>
                                <a:cxn ang="0">
                                  <a:pos x="T6" y="T7"/>
                                </a:cxn>
                                <a:cxn ang="0">
                                  <a:pos x="T8" y="T9"/>
                                </a:cxn>
                              </a:cxnLst>
                              <a:rect l="0" t="0" r="r" b="b"/>
                              <a:pathLst>
                                <a:path w="149" h="639">
                                  <a:moveTo>
                                    <a:pt x="0" y="624"/>
                                  </a:moveTo>
                                  <a:lnTo>
                                    <a:pt x="0" y="0"/>
                                  </a:lnTo>
                                  <a:lnTo>
                                    <a:pt x="149" y="15"/>
                                  </a:lnTo>
                                  <a:lnTo>
                                    <a:pt x="149" y="639"/>
                                  </a:lnTo>
                                  <a:lnTo>
                                    <a:pt x="0" y="624"/>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71" name="Freeform 226"/>
                          <wps:cNvSpPr>
                            <a:spLocks/>
                          </wps:cNvSpPr>
                          <wps:spPr bwMode="auto">
                            <a:xfrm>
                              <a:off x="4143" y="3875"/>
                              <a:ext cx="208" cy="59"/>
                            </a:xfrm>
                            <a:custGeom>
                              <a:avLst/>
                              <a:gdLst>
                                <a:gd name="T0" fmla="*/ 149 w 208"/>
                                <a:gd name="T1" fmla="*/ 59 h 59"/>
                                <a:gd name="T2" fmla="*/ 208 w 208"/>
                                <a:gd name="T3" fmla="*/ 15 h 59"/>
                                <a:gd name="T4" fmla="*/ 60 w 208"/>
                                <a:gd name="T5" fmla="*/ 0 h 59"/>
                                <a:gd name="T6" fmla="*/ 0 w 208"/>
                                <a:gd name="T7" fmla="*/ 44 h 59"/>
                                <a:gd name="T8" fmla="*/ 149 w 208"/>
                                <a:gd name="T9" fmla="*/ 59 h 59"/>
                              </a:gdLst>
                              <a:ahLst/>
                              <a:cxnLst>
                                <a:cxn ang="0">
                                  <a:pos x="T0" y="T1"/>
                                </a:cxn>
                                <a:cxn ang="0">
                                  <a:pos x="T2" y="T3"/>
                                </a:cxn>
                                <a:cxn ang="0">
                                  <a:pos x="T4" y="T5"/>
                                </a:cxn>
                                <a:cxn ang="0">
                                  <a:pos x="T6" y="T7"/>
                                </a:cxn>
                                <a:cxn ang="0">
                                  <a:pos x="T8" y="T9"/>
                                </a:cxn>
                              </a:cxnLst>
                              <a:rect l="0" t="0" r="r" b="b"/>
                              <a:pathLst>
                                <a:path w="208" h="59">
                                  <a:moveTo>
                                    <a:pt x="149" y="59"/>
                                  </a:moveTo>
                                  <a:lnTo>
                                    <a:pt x="208" y="15"/>
                                  </a:lnTo>
                                  <a:lnTo>
                                    <a:pt x="60" y="0"/>
                                  </a:lnTo>
                                  <a:lnTo>
                                    <a:pt x="0" y="44"/>
                                  </a:lnTo>
                                  <a:lnTo>
                                    <a:pt x="149"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72" name="Freeform 227"/>
                          <wps:cNvSpPr>
                            <a:spLocks/>
                          </wps:cNvSpPr>
                          <wps:spPr bwMode="auto">
                            <a:xfrm>
                              <a:off x="4663" y="4276"/>
                              <a:ext cx="60" cy="326"/>
                            </a:xfrm>
                            <a:custGeom>
                              <a:avLst/>
                              <a:gdLst>
                                <a:gd name="T0" fmla="*/ 0 w 60"/>
                                <a:gd name="T1" fmla="*/ 326 h 326"/>
                                <a:gd name="T2" fmla="*/ 0 w 60"/>
                                <a:gd name="T3" fmla="*/ 44 h 326"/>
                                <a:gd name="T4" fmla="*/ 60 w 60"/>
                                <a:gd name="T5" fmla="*/ 0 h 326"/>
                                <a:gd name="T6" fmla="*/ 60 w 60"/>
                                <a:gd name="T7" fmla="*/ 282 h 326"/>
                                <a:gd name="T8" fmla="*/ 0 w 60"/>
                                <a:gd name="T9" fmla="*/ 326 h 326"/>
                              </a:gdLst>
                              <a:ahLst/>
                              <a:cxnLst>
                                <a:cxn ang="0">
                                  <a:pos x="T0" y="T1"/>
                                </a:cxn>
                                <a:cxn ang="0">
                                  <a:pos x="T2" y="T3"/>
                                </a:cxn>
                                <a:cxn ang="0">
                                  <a:pos x="T4" y="T5"/>
                                </a:cxn>
                                <a:cxn ang="0">
                                  <a:pos x="T6" y="T7"/>
                                </a:cxn>
                                <a:cxn ang="0">
                                  <a:pos x="T8" y="T9"/>
                                </a:cxn>
                              </a:cxnLst>
                              <a:rect l="0" t="0" r="r" b="b"/>
                              <a:pathLst>
                                <a:path w="60" h="326">
                                  <a:moveTo>
                                    <a:pt x="0" y="326"/>
                                  </a:moveTo>
                                  <a:lnTo>
                                    <a:pt x="0" y="44"/>
                                  </a:lnTo>
                                  <a:lnTo>
                                    <a:pt x="60" y="0"/>
                                  </a:lnTo>
                                  <a:lnTo>
                                    <a:pt x="60" y="282"/>
                                  </a:lnTo>
                                  <a:lnTo>
                                    <a:pt x="0" y="326"/>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73" name="Freeform 228"/>
                          <wps:cNvSpPr>
                            <a:spLocks/>
                          </wps:cNvSpPr>
                          <wps:spPr bwMode="auto">
                            <a:xfrm>
                              <a:off x="4515" y="4305"/>
                              <a:ext cx="148" cy="297"/>
                            </a:xfrm>
                            <a:custGeom>
                              <a:avLst/>
                              <a:gdLst>
                                <a:gd name="T0" fmla="*/ 0 w 148"/>
                                <a:gd name="T1" fmla="*/ 282 h 297"/>
                                <a:gd name="T2" fmla="*/ 0 w 148"/>
                                <a:gd name="T3" fmla="*/ 0 h 297"/>
                                <a:gd name="T4" fmla="*/ 148 w 148"/>
                                <a:gd name="T5" fmla="*/ 15 h 297"/>
                                <a:gd name="T6" fmla="*/ 148 w 148"/>
                                <a:gd name="T7" fmla="*/ 297 h 297"/>
                                <a:gd name="T8" fmla="*/ 0 w 148"/>
                                <a:gd name="T9" fmla="*/ 282 h 297"/>
                              </a:gdLst>
                              <a:ahLst/>
                              <a:cxnLst>
                                <a:cxn ang="0">
                                  <a:pos x="T0" y="T1"/>
                                </a:cxn>
                                <a:cxn ang="0">
                                  <a:pos x="T2" y="T3"/>
                                </a:cxn>
                                <a:cxn ang="0">
                                  <a:pos x="T4" y="T5"/>
                                </a:cxn>
                                <a:cxn ang="0">
                                  <a:pos x="T6" y="T7"/>
                                </a:cxn>
                                <a:cxn ang="0">
                                  <a:pos x="T8" y="T9"/>
                                </a:cxn>
                              </a:cxnLst>
                              <a:rect l="0" t="0" r="r" b="b"/>
                              <a:pathLst>
                                <a:path w="148" h="297">
                                  <a:moveTo>
                                    <a:pt x="0" y="282"/>
                                  </a:moveTo>
                                  <a:lnTo>
                                    <a:pt x="0" y="0"/>
                                  </a:lnTo>
                                  <a:lnTo>
                                    <a:pt x="148" y="15"/>
                                  </a:lnTo>
                                  <a:lnTo>
                                    <a:pt x="148" y="297"/>
                                  </a:lnTo>
                                  <a:lnTo>
                                    <a:pt x="0" y="282"/>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74" name="Freeform 229"/>
                          <wps:cNvSpPr>
                            <a:spLocks/>
                          </wps:cNvSpPr>
                          <wps:spPr bwMode="auto">
                            <a:xfrm>
                              <a:off x="4515" y="4261"/>
                              <a:ext cx="208" cy="59"/>
                            </a:xfrm>
                            <a:custGeom>
                              <a:avLst/>
                              <a:gdLst>
                                <a:gd name="T0" fmla="*/ 148 w 208"/>
                                <a:gd name="T1" fmla="*/ 59 h 59"/>
                                <a:gd name="T2" fmla="*/ 208 w 208"/>
                                <a:gd name="T3" fmla="*/ 15 h 59"/>
                                <a:gd name="T4" fmla="*/ 59 w 208"/>
                                <a:gd name="T5" fmla="*/ 0 h 59"/>
                                <a:gd name="T6" fmla="*/ 0 w 208"/>
                                <a:gd name="T7" fmla="*/ 44 h 59"/>
                                <a:gd name="T8" fmla="*/ 148 w 208"/>
                                <a:gd name="T9" fmla="*/ 59 h 59"/>
                              </a:gdLst>
                              <a:ahLst/>
                              <a:cxnLst>
                                <a:cxn ang="0">
                                  <a:pos x="T0" y="T1"/>
                                </a:cxn>
                                <a:cxn ang="0">
                                  <a:pos x="T2" y="T3"/>
                                </a:cxn>
                                <a:cxn ang="0">
                                  <a:pos x="T4" y="T5"/>
                                </a:cxn>
                                <a:cxn ang="0">
                                  <a:pos x="T6" y="T7"/>
                                </a:cxn>
                                <a:cxn ang="0">
                                  <a:pos x="T8" y="T9"/>
                                </a:cxn>
                              </a:cxnLst>
                              <a:rect l="0" t="0" r="r" b="b"/>
                              <a:pathLst>
                                <a:path w="208" h="59">
                                  <a:moveTo>
                                    <a:pt x="148" y="59"/>
                                  </a:moveTo>
                                  <a:lnTo>
                                    <a:pt x="208" y="15"/>
                                  </a:lnTo>
                                  <a:lnTo>
                                    <a:pt x="59" y="0"/>
                                  </a:lnTo>
                                  <a:lnTo>
                                    <a:pt x="0" y="44"/>
                                  </a:lnTo>
                                  <a:lnTo>
                                    <a:pt x="148"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75" name="Freeform 230"/>
                          <wps:cNvSpPr>
                            <a:spLocks/>
                          </wps:cNvSpPr>
                          <wps:spPr bwMode="auto">
                            <a:xfrm>
                              <a:off x="5034" y="4454"/>
                              <a:ext cx="60" cy="193"/>
                            </a:xfrm>
                            <a:custGeom>
                              <a:avLst/>
                              <a:gdLst>
                                <a:gd name="T0" fmla="*/ 0 w 60"/>
                                <a:gd name="T1" fmla="*/ 193 h 193"/>
                                <a:gd name="T2" fmla="*/ 0 w 60"/>
                                <a:gd name="T3" fmla="*/ 44 h 193"/>
                                <a:gd name="T4" fmla="*/ 60 w 60"/>
                                <a:gd name="T5" fmla="*/ 0 h 193"/>
                                <a:gd name="T6" fmla="*/ 60 w 60"/>
                                <a:gd name="T7" fmla="*/ 148 h 193"/>
                                <a:gd name="T8" fmla="*/ 0 w 60"/>
                                <a:gd name="T9" fmla="*/ 193 h 193"/>
                              </a:gdLst>
                              <a:ahLst/>
                              <a:cxnLst>
                                <a:cxn ang="0">
                                  <a:pos x="T0" y="T1"/>
                                </a:cxn>
                                <a:cxn ang="0">
                                  <a:pos x="T2" y="T3"/>
                                </a:cxn>
                                <a:cxn ang="0">
                                  <a:pos x="T4" y="T5"/>
                                </a:cxn>
                                <a:cxn ang="0">
                                  <a:pos x="T6" y="T7"/>
                                </a:cxn>
                                <a:cxn ang="0">
                                  <a:pos x="T8" y="T9"/>
                                </a:cxn>
                              </a:cxnLst>
                              <a:rect l="0" t="0" r="r" b="b"/>
                              <a:pathLst>
                                <a:path w="60" h="193">
                                  <a:moveTo>
                                    <a:pt x="0" y="193"/>
                                  </a:moveTo>
                                  <a:lnTo>
                                    <a:pt x="0" y="44"/>
                                  </a:lnTo>
                                  <a:lnTo>
                                    <a:pt x="60" y="0"/>
                                  </a:lnTo>
                                  <a:lnTo>
                                    <a:pt x="60" y="148"/>
                                  </a:lnTo>
                                  <a:lnTo>
                                    <a:pt x="0" y="193"/>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76" name="Freeform 231"/>
                          <wps:cNvSpPr>
                            <a:spLocks/>
                          </wps:cNvSpPr>
                          <wps:spPr bwMode="auto">
                            <a:xfrm>
                              <a:off x="4886" y="4483"/>
                              <a:ext cx="148" cy="164"/>
                            </a:xfrm>
                            <a:custGeom>
                              <a:avLst/>
                              <a:gdLst>
                                <a:gd name="T0" fmla="*/ 0 w 148"/>
                                <a:gd name="T1" fmla="*/ 149 h 164"/>
                                <a:gd name="T2" fmla="*/ 0 w 148"/>
                                <a:gd name="T3" fmla="*/ 0 h 164"/>
                                <a:gd name="T4" fmla="*/ 148 w 148"/>
                                <a:gd name="T5" fmla="*/ 15 h 164"/>
                                <a:gd name="T6" fmla="*/ 148 w 148"/>
                                <a:gd name="T7" fmla="*/ 164 h 164"/>
                                <a:gd name="T8" fmla="*/ 0 w 148"/>
                                <a:gd name="T9" fmla="*/ 149 h 164"/>
                              </a:gdLst>
                              <a:ahLst/>
                              <a:cxnLst>
                                <a:cxn ang="0">
                                  <a:pos x="T0" y="T1"/>
                                </a:cxn>
                                <a:cxn ang="0">
                                  <a:pos x="T2" y="T3"/>
                                </a:cxn>
                                <a:cxn ang="0">
                                  <a:pos x="T4" y="T5"/>
                                </a:cxn>
                                <a:cxn ang="0">
                                  <a:pos x="T6" y="T7"/>
                                </a:cxn>
                                <a:cxn ang="0">
                                  <a:pos x="T8" y="T9"/>
                                </a:cxn>
                              </a:cxnLst>
                              <a:rect l="0" t="0" r="r" b="b"/>
                              <a:pathLst>
                                <a:path w="148" h="164">
                                  <a:moveTo>
                                    <a:pt x="0" y="149"/>
                                  </a:moveTo>
                                  <a:lnTo>
                                    <a:pt x="0" y="0"/>
                                  </a:lnTo>
                                  <a:lnTo>
                                    <a:pt x="148" y="15"/>
                                  </a:lnTo>
                                  <a:lnTo>
                                    <a:pt x="148" y="164"/>
                                  </a:lnTo>
                                  <a:lnTo>
                                    <a:pt x="0" y="149"/>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77" name="Freeform 232"/>
                          <wps:cNvSpPr>
                            <a:spLocks/>
                          </wps:cNvSpPr>
                          <wps:spPr bwMode="auto">
                            <a:xfrm>
                              <a:off x="4886" y="4439"/>
                              <a:ext cx="208" cy="59"/>
                            </a:xfrm>
                            <a:custGeom>
                              <a:avLst/>
                              <a:gdLst>
                                <a:gd name="T0" fmla="*/ 148 w 208"/>
                                <a:gd name="T1" fmla="*/ 59 h 59"/>
                                <a:gd name="T2" fmla="*/ 208 w 208"/>
                                <a:gd name="T3" fmla="*/ 15 h 59"/>
                                <a:gd name="T4" fmla="*/ 59 w 208"/>
                                <a:gd name="T5" fmla="*/ 0 h 59"/>
                                <a:gd name="T6" fmla="*/ 0 w 208"/>
                                <a:gd name="T7" fmla="*/ 44 h 59"/>
                                <a:gd name="T8" fmla="*/ 148 w 208"/>
                                <a:gd name="T9" fmla="*/ 59 h 59"/>
                              </a:gdLst>
                              <a:ahLst/>
                              <a:cxnLst>
                                <a:cxn ang="0">
                                  <a:pos x="T0" y="T1"/>
                                </a:cxn>
                                <a:cxn ang="0">
                                  <a:pos x="T2" y="T3"/>
                                </a:cxn>
                                <a:cxn ang="0">
                                  <a:pos x="T4" y="T5"/>
                                </a:cxn>
                                <a:cxn ang="0">
                                  <a:pos x="T6" y="T7"/>
                                </a:cxn>
                                <a:cxn ang="0">
                                  <a:pos x="T8" y="T9"/>
                                </a:cxn>
                              </a:cxnLst>
                              <a:rect l="0" t="0" r="r" b="b"/>
                              <a:pathLst>
                                <a:path w="208" h="59">
                                  <a:moveTo>
                                    <a:pt x="148" y="59"/>
                                  </a:moveTo>
                                  <a:lnTo>
                                    <a:pt x="208" y="15"/>
                                  </a:lnTo>
                                  <a:lnTo>
                                    <a:pt x="59" y="0"/>
                                  </a:lnTo>
                                  <a:lnTo>
                                    <a:pt x="0" y="44"/>
                                  </a:lnTo>
                                  <a:lnTo>
                                    <a:pt x="148"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78" name="Freeform 233"/>
                          <wps:cNvSpPr>
                            <a:spLocks/>
                          </wps:cNvSpPr>
                          <wps:spPr bwMode="auto">
                            <a:xfrm>
                              <a:off x="5421" y="4573"/>
                              <a:ext cx="44" cy="118"/>
                            </a:xfrm>
                            <a:custGeom>
                              <a:avLst/>
                              <a:gdLst>
                                <a:gd name="T0" fmla="*/ 0 w 44"/>
                                <a:gd name="T1" fmla="*/ 118 h 118"/>
                                <a:gd name="T2" fmla="*/ 0 w 44"/>
                                <a:gd name="T3" fmla="*/ 44 h 118"/>
                                <a:gd name="T4" fmla="*/ 44 w 44"/>
                                <a:gd name="T5" fmla="*/ 0 h 118"/>
                                <a:gd name="T6" fmla="*/ 44 w 44"/>
                                <a:gd name="T7" fmla="*/ 74 h 118"/>
                                <a:gd name="T8" fmla="*/ 0 w 44"/>
                                <a:gd name="T9" fmla="*/ 118 h 118"/>
                              </a:gdLst>
                              <a:ahLst/>
                              <a:cxnLst>
                                <a:cxn ang="0">
                                  <a:pos x="T0" y="T1"/>
                                </a:cxn>
                                <a:cxn ang="0">
                                  <a:pos x="T2" y="T3"/>
                                </a:cxn>
                                <a:cxn ang="0">
                                  <a:pos x="T4" y="T5"/>
                                </a:cxn>
                                <a:cxn ang="0">
                                  <a:pos x="T6" y="T7"/>
                                </a:cxn>
                                <a:cxn ang="0">
                                  <a:pos x="T8" y="T9"/>
                                </a:cxn>
                              </a:cxnLst>
                              <a:rect l="0" t="0" r="r" b="b"/>
                              <a:pathLst>
                                <a:path w="44" h="118">
                                  <a:moveTo>
                                    <a:pt x="0" y="118"/>
                                  </a:moveTo>
                                  <a:lnTo>
                                    <a:pt x="0" y="44"/>
                                  </a:lnTo>
                                  <a:lnTo>
                                    <a:pt x="44" y="0"/>
                                  </a:lnTo>
                                  <a:lnTo>
                                    <a:pt x="44" y="74"/>
                                  </a:lnTo>
                                  <a:lnTo>
                                    <a:pt x="0" y="118"/>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79" name="Freeform 234"/>
                          <wps:cNvSpPr>
                            <a:spLocks/>
                          </wps:cNvSpPr>
                          <wps:spPr bwMode="auto">
                            <a:xfrm>
                              <a:off x="5257" y="4602"/>
                              <a:ext cx="164" cy="89"/>
                            </a:xfrm>
                            <a:custGeom>
                              <a:avLst/>
                              <a:gdLst>
                                <a:gd name="T0" fmla="*/ 0 w 164"/>
                                <a:gd name="T1" fmla="*/ 74 h 89"/>
                                <a:gd name="T2" fmla="*/ 0 w 164"/>
                                <a:gd name="T3" fmla="*/ 0 h 89"/>
                                <a:gd name="T4" fmla="*/ 164 w 164"/>
                                <a:gd name="T5" fmla="*/ 15 h 89"/>
                                <a:gd name="T6" fmla="*/ 164 w 164"/>
                                <a:gd name="T7" fmla="*/ 89 h 89"/>
                                <a:gd name="T8" fmla="*/ 0 w 164"/>
                                <a:gd name="T9" fmla="*/ 74 h 89"/>
                              </a:gdLst>
                              <a:ahLst/>
                              <a:cxnLst>
                                <a:cxn ang="0">
                                  <a:pos x="T0" y="T1"/>
                                </a:cxn>
                                <a:cxn ang="0">
                                  <a:pos x="T2" y="T3"/>
                                </a:cxn>
                                <a:cxn ang="0">
                                  <a:pos x="T4" y="T5"/>
                                </a:cxn>
                                <a:cxn ang="0">
                                  <a:pos x="T6" y="T7"/>
                                </a:cxn>
                                <a:cxn ang="0">
                                  <a:pos x="T8" y="T9"/>
                                </a:cxn>
                              </a:cxnLst>
                              <a:rect l="0" t="0" r="r" b="b"/>
                              <a:pathLst>
                                <a:path w="164" h="89">
                                  <a:moveTo>
                                    <a:pt x="0" y="74"/>
                                  </a:moveTo>
                                  <a:lnTo>
                                    <a:pt x="0" y="0"/>
                                  </a:lnTo>
                                  <a:lnTo>
                                    <a:pt x="164" y="15"/>
                                  </a:lnTo>
                                  <a:lnTo>
                                    <a:pt x="164" y="89"/>
                                  </a:lnTo>
                                  <a:lnTo>
                                    <a:pt x="0" y="74"/>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80" name="Freeform 235"/>
                          <wps:cNvSpPr>
                            <a:spLocks/>
                          </wps:cNvSpPr>
                          <wps:spPr bwMode="auto">
                            <a:xfrm>
                              <a:off x="5257" y="4558"/>
                              <a:ext cx="208" cy="59"/>
                            </a:xfrm>
                            <a:custGeom>
                              <a:avLst/>
                              <a:gdLst>
                                <a:gd name="T0" fmla="*/ 164 w 208"/>
                                <a:gd name="T1" fmla="*/ 59 h 59"/>
                                <a:gd name="T2" fmla="*/ 208 w 208"/>
                                <a:gd name="T3" fmla="*/ 15 h 59"/>
                                <a:gd name="T4" fmla="*/ 60 w 208"/>
                                <a:gd name="T5" fmla="*/ 0 h 59"/>
                                <a:gd name="T6" fmla="*/ 0 w 208"/>
                                <a:gd name="T7" fmla="*/ 44 h 59"/>
                                <a:gd name="T8" fmla="*/ 164 w 208"/>
                                <a:gd name="T9" fmla="*/ 59 h 59"/>
                              </a:gdLst>
                              <a:ahLst/>
                              <a:cxnLst>
                                <a:cxn ang="0">
                                  <a:pos x="T0" y="T1"/>
                                </a:cxn>
                                <a:cxn ang="0">
                                  <a:pos x="T2" y="T3"/>
                                </a:cxn>
                                <a:cxn ang="0">
                                  <a:pos x="T4" y="T5"/>
                                </a:cxn>
                                <a:cxn ang="0">
                                  <a:pos x="T6" y="T7"/>
                                </a:cxn>
                                <a:cxn ang="0">
                                  <a:pos x="T8" y="T9"/>
                                </a:cxn>
                              </a:cxnLst>
                              <a:rect l="0" t="0" r="r" b="b"/>
                              <a:pathLst>
                                <a:path w="208" h="59">
                                  <a:moveTo>
                                    <a:pt x="164" y="59"/>
                                  </a:moveTo>
                                  <a:lnTo>
                                    <a:pt x="208" y="15"/>
                                  </a:lnTo>
                                  <a:lnTo>
                                    <a:pt x="60" y="0"/>
                                  </a:lnTo>
                                  <a:lnTo>
                                    <a:pt x="0" y="44"/>
                                  </a:lnTo>
                                  <a:lnTo>
                                    <a:pt x="164"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g:wgp>
                      <wps:wsp>
                        <wps:cNvPr id="1181" name="Freeform 237"/>
                        <wps:cNvSpPr>
                          <a:spLocks/>
                        </wps:cNvSpPr>
                        <wps:spPr bwMode="auto">
                          <a:xfrm>
                            <a:off x="3677920" y="2950845"/>
                            <a:ext cx="27940" cy="56515"/>
                          </a:xfrm>
                          <a:custGeom>
                            <a:avLst/>
                            <a:gdLst>
                              <a:gd name="T0" fmla="*/ 0 w 44"/>
                              <a:gd name="T1" fmla="*/ 89 h 89"/>
                              <a:gd name="T2" fmla="*/ 0 w 44"/>
                              <a:gd name="T3" fmla="*/ 44 h 89"/>
                              <a:gd name="T4" fmla="*/ 44 w 44"/>
                              <a:gd name="T5" fmla="*/ 0 h 89"/>
                              <a:gd name="T6" fmla="*/ 44 w 44"/>
                              <a:gd name="T7" fmla="*/ 44 h 89"/>
                              <a:gd name="T8" fmla="*/ 0 w 44"/>
                              <a:gd name="T9" fmla="*/ 89 h 89"/>
                            </a:gdLst>
                            <a:ahLst/>
                            <a:cxnLst>
                              <a:cxn ang="0">
                                <a:pos x="T0" y="T1"/>
                              </a:cxn>
                              <a:cxn ang="0">
                                <a:pos x="T2" y="T3"/>
                              </a:cxn>
                              <a:cxn ang="0">
                                <a:pos x="T4" y="T5"/>
                              </a:cxn>
                              <a:cxn ang="0">
                                <a:pos x="T6" y="T7"/>
                              </a:cxn>
                              <a:cxn ang="0">
                                <a:pos x="T8" y="T9"/>
                              </a:cxn>
                            </a:cxnLst>
                            <a:rect l="0" t="0" r="r" b="b"/>
                            <a:pathLst>
                              <a:path w="44" h="89">
                                <a:moveTo>
                                  <a:pt x="0" y="89"/>
                                </a:moveTo>
                                <a:lnTo>
                                  <a:pt x="0" y="44"/>
                                </a:lnTo>
                                <a:lnTo>
                                  <a:pt x="44" y="0"/>
                                </a:lnTo>
                                <a:lnTo>
                                  <a:pt x="44" y="44"/>
                                </a:lnTo>
                                <a:lnTo>
                                  <a:pt x="0" y="89"/>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82" name="Freeform 238"/>
                        <wps:cNvSpPr>
                          <a:spLocks/>
                        </wps:cNvSpPr>
                        <wps:spPr bwMode="auto">
                          <a:xfrm>
                            <a:off x="3583305" y="2969260"/>
                            <a:ext cx="94615" cy="38100"/>
                          </a:xfrm>
                          <a:custGeom>
                            <a:avLst/>
                            <a:gdLst>
                              <a:gd name="T0" fmla="*/ 0 w 149"/>
                              <a:gd name="T1" fmla="*/ 45 h 60"/>
                              <a:gd name="T2" fmla="*/ 0 w 149"/>
                              <a:gd name="T3" fmla="*/ 0 h 60"/>
                              <a:gd name="T4" fmla="*/ 149 w 149"/>
                              <a:gd name="T5" fmla="*/ 15 h 60"/>
                              <a:gd name="T6" fmla="*/ 149 w 149"/>
                              <a:gd name="T7" fmla="*/ 60 h 60"/>
                              <a:gd name="T8" fmla="*/ 0 w 149"/>
                              <a:gd name="T9" fmla="*/ 45 h 60"/>
                            </a:gdLst>
                            <a:ahLst/>
                            <a:cxnLst>
                              <a:cxn ang="0">
                                <a:pos x="T0" y="T1"/>
                              </a:cxn>
                              <a:cxn ang="0">
                                <a:pos x="T2" y="T3"/>
                              </a:cxn>
                              <a:cxn ang="0">
                                <a:pos x="T4" y="T5"/>
                              </a:cxn>
                              <a:cxn ang="0">
                                <a:pos x="T6" y="T7"/>
                              </a:cxn>
                              <a:cxn ang="0">
                                <a:pos x="T8" y="T9"/>
                              </a:cxn>
                            </a:cxnLst>
                            <a:rect l="0" t="0" r="r" b="b"/>
                            <a:pathLst>
                              <a:path w="149" h="60">
                                <a:moveTo>
                                  <a:pt x="0" y="45"/>
                                </a:moveTo>
                                <a:lnTo>
                                  <a:pt x="0" y="0"/>
                                </a:lnTo>
                                <a:lnTo>
                                  <a:pt x="149" y="15"/>
                                </a:lnTo>
                                <a:lnTo>
                                  <a:pt x="149" y="60"/>
                                </a:lnTo>
                                <a:lnTo>
                                  <a:pt x="0" y="45"/>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83" name="Freeform 239"/>
                        <wps:cNvSpPr>
                          <a:spLocks/>
                        </wps:cNvSpPr>
                        <wps:spPr bwMode="auto">
                          <a:xfrm>
                            <a:off x="3583305" y="2941320"/>
                            <a:ext cx="122555" cy="37465"/>
                          </a:xfrm>
                          <a:custGeom>
                            <a:avLst/>
                            <a:gdLst>
                              <a:gd name="T0" fmla="*/ 149 w 193"/>
                              <a:gd name="T1" fmla="*/ 59 h 59"/>
                              <a:gd name="T2" fmla="*/ 193 w 193"/>
                              <a:gd name="T3" fmla="*/ 15 h 59"/>
                              <a:gd name="T4" fmla="*/ 45 w 193"/>
                              <a:gd name="T5" fmla="*/ 0 h 59"/>
                              <a:gd name="T6" fmla="*/ 0 w 193"/>
                              <a:gd name="T7" fmla="*/ 44 h 59"/>
                              <a:gd name="T8" fmla="*/ 149 w 193"/>
                              <a:gd name="T9" fmla="*/ 59 h 59"/>
                            </a:gdLst>
                            <a:ahLst/>
                            <a:cxnLst>
                              <a:cxn ang="0">
                                <a:pos x="T0" y="T1"/>
                              </a:cxn>
                              <a:cxn ang="0">
                                <a:pos x="T2" y="T3"/>
                              </a:cxn>
                              <a:cxn ang="0">
                                <a:pos x="T4" y="T5"/>
                              </a:cxn>
                              <a:cxn ang="0">
                                <a:pos x="T6" y="T7"/>
                              </a:cxn>
                              <a:cxn ang="0">
                                <a:pos x="T8" y="T9"/>
                              </a:cxn>
                            </a:cxnLst>
                            <a:rect l="0" t="0" r="r" b="b"/>
                            <a:pathLst>
                              <a:path w="193" h="59">
                                <a:moveTo>
                                  <a:pt x="149" y="59"/>
                                </a:moveTo>
                                <a:lnTo>
                                  <a:pt x="193" y="15"/>
                                </a:lnTo>
                                <a:lnTo>
                                  <a:pt x="45" y="0"/>
                                </a:lnTo>
                                <a:lnTo>
                                  <a:pt x="0" y="44"/>
                                </a:lnTo>
                                <a:lnTo>
                                  <a:pt x="149"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84" name="Freeform 240"/>
                        <wps:cNvSpPr>
                          <a:spLocks/>
                        </wps:cNvSpPr>
                        <wps:spPr bwMode="auto">
                          <a:xfrm>
                            <a:off x="3923030" y="2988310"/>
                            <a:ext cx="27940" cy="46990"/>
                          </a:xfrm>
                          <a:custGeom>
                            <a:avLst/>
                            <a:gdLst>
                              <a:gd name="T0" fmla="*/ 0 w 44"/>
                              <a:gd name="T1" fmla="*/ 74 h 74"/>
                              <a:gd name="T2" fmla="*/ 0 w 44"/>
                              <a:gd name="T3" fmla="*/ 45 h 74"/>
                              <a:gd name="T4" fmla="*/ 44 w 44"/>
                              <a:gd name="T5" fmla="*/ 0 h 74"/>
                              <a:gd name="T6" fmla="*/ 44 w 44"/>
                              <a:gd name="T7" fmla="*/ 30 h 74"/>
                              <a:gd name="T8" fmla="*/ 0 w 44"/>
                              <a:gd name="T9" fmla="*/ 74 h 74"/>
                            </a:gdLst>
                            <a:ahLst/>
                            <a:cxnLst>
                              <a:cxn ang="0">
                                <a:pos x="T0" y="T1"/>
                              </a:cxn>
                              <a:cxn ang="0">
                                <a:pos x="T2" y="T3"/>
                              </a:cxn>
                              <a:cxn ang="0">
                                <a:pos x="T4" y="T5"/>
                              </a:cxn>
                              <a:cxn ang="0">
                                <a:pos x="T6" y="T7"/>
                              </a:cxn>
                              <a:cxn ang="0">
                                <a:pos x="T8" y="T9"/>
                              </a:cxn>
                            </a:cxnLst>
                            <a:rect l="0" t="0" r="r" b="b"/>
                            <a:pathLst>
                              <a:path w="44" h="74">
                                <a:moveTo>
                                  <a:pt x="0" y="74"/>
                                </a:moveTo>
                                <a:lnTo>
                                  <a:pt x="0" y="45"/>
                                </a:lnTo>
                                <a:lnTo>
                                  <a:pt x="44" y="0"/>
                                </a:lnTo>
                                <a:lnTo>
                                  <a:pt x="44" y="30"/>
                                </a:lnTo>
                                <a:lnTo>
                                  <a:pt x="0" y="74"/>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85" name="Freeform 241"/>
                        <wps:cNvSpPr>
                          <a:spLocks/>
                        </wps:cNvSpPr>
                        <wps:spPr bwMode="auto">
                          <a:xfrm>
                            <a:off x="3828415" y="3007360"/>
                            <a:ext cx="94615" cy="27940"/>
                          </a:xfrm>
                          <a:custGeom>
                            <a:avLst/>
                            <a:gdLst>
                              <a:gd name="T0" fmla="*/ 0 w 149"/>
                              <a:gd name="T1" fmla="*/ 30 h 44"/>
                              <a:gd name="T2" fmla="*/ 0 w 149"/>
                              <a:gd name="T3" fmla="*/ 0 h 44"/>
                              <a:gd name="T4" fmla="*/ 149 w 149"/>
                              <a:gd name="T5" fmla="*/ 15 h 44"/>
                              <a:gd name="T6" fmla="*/ 149 w 149"/>
                              <a:gd name="T7" fmla="*/ 44 h 44"/>
                              <a:gd name="T8" fmla="*/ 0 w 149"/>
                              <a:gd name="T9" fmla="*/ 30 h 44"/>
                            </a:gdLst>
                            <a:ahLst/>
                            <a:cxnLst>
                              <a:cxn ang="0">
                                <a:pos x="T0" y="T1"/>
                              </a:cxn>
                              <a:cxn ang="0">
                                <a:pos x="T2" y="T3"/>
                              </a:cxn>
                              <a:cxn ang="0">
                                <a:pos x="T4" y="T5"/>
                              </a:cxn>
                              <a:cxn ang="0">
                                <a:pos x="T6" y="T7"/>
                              </a:cxn>
                              <a:cxn ang="0">
                                <a:pos x="T8" y="T9"/>
                              </a:cxn>
                            </a:cxnLst>
                            <a:rect l="0" t="0" r="r" b="b"/>
                            <a:pathLst>
                              <a:path w="149" h="44">
                                <a:moveTo>
                                  <a:pt x="0" y="30"/>
                                </a:moveTo>
                                <a:lnTo>
                                  <a:pt x="0" y="0"/>
                                </a:lnTo>
                                <a:lnTo>
                                  <a:pt x="149" y="15"/>
                                </a:lnTo>
                                <a:lnTo>
                                  <a:pt x="149" y="44"/>
                                </a:lnTo>
                                <a:lnTo>
                                  <a:pt x="0" y="30"/>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86" name="Freeform 242"/>
                        <wps:cNvSpPr>
                          <a:spLocks/>
                        </wps:cNvSpPr>
                        <wps:spPr bwMode="auto">
                          <a:xfrm>
                            <a:off x="3828415" y="2978785"/>
                            <a:ext cx="122555" cy="38100"/>
                          </a:xfrm>
                          <a:custGeom>
                            <a:avLst/>
                            <a:gdLst>
                              <a:gd name="T0" fmla="*/ 149 w 193"/>
                              <a:gd name="T1" fmla="*/ 60 h 60"/>
                              <a:gd name="T2" fmla="*/ 193 w 193"/>
                              <a:gd name="T3" fmla="*/ 15 h 60"/>
                              <a:gd name="T4" fmla="*/ 45 w 193"/>
                              <a:gd name="T5" fmla="*/ 0 h 60"/>
                              <a:gd name="T6" fmla="*/ 0 w 193"/>
                              <a:gd name="T7" fmla="*/ 45 h 60"/>
                              <a:gd name="T8" fmla="*/ 149 w 193"/>
                              <a:gd name="T9" fmla="*/ 60 h 60"/>
                            </a:gdLst>
                            <a:ahLst/>
                            <a:cxnLst>
                              <a:cxn ang="0">
                                <a:pos x="T0" y="T1"/>
                              </a:cxn>
                              <a:cxn ang="0">
                                <a:pos x="T2" y="T3"/>
                              </a:cxn>
                              <a:cxn ang="0">
                                <a:pos x="T4" y="T5"/>
                              </a:cxn>
                              <a:cxn ang="0">
                                <a:pos x="T6" y="T7"/>
                              </a:cxn>
                              <a:cxn ang="0">
                                <a:pos x="T8" y="T9"/>
                              </a:cxn>
                            </a:cxnLst>
                            <a:rect l="0" t="0" r="r" b="b"/>
                            <a:pathLst>
                              <a:path w="193" h="60">
                                <a:moveTo>
                                  <a:pt x="149" y="60"/>
                                </a:moveTo>
                                <a:lnTo>
                                  <a:pt x="193" y="15"/>
                                </a:lnTo>
                                <a:lnTo>
                                  <a:pt x="45" y="0"/>
                                </a:lnTo>
                                <a:lnTo>
                                  <a:pt x="0" y="45"/>
                                </a:lnTo>
                                <a:lnTo>
                                  <a:pt x="149" y="60"/>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87" name="Freeform 243"/>
                        <wps:cNvSpPr>
                          <a:spLocks/>
                        </wps:cNvSpPr>
                        <wps:spPr bwMode="auto">
                          <a:xfrm>
                            <a:off x="4177665" y="3007360"/>
                            <a:ext cx="27940" cy="56515"/>
                          </a:xfrm>
                          <a:custGeom>
                            <a:avLst/>
                            <a:gdLst>
                              <a:gd name="T0" fmla="*/ 0 w 44"/>
                              <a:gd name="T1" fmla="*/ 89 h 89"/>
                              <a:gd name="T2" fmla="*/ 0 w 44"/>
                              <a:gd name="T3" fmla="*/ 44 h 89"/>
                              <a:gd name="T4" fmla="*/ 44 w 44"/>
                              <a:gd name="T5" fmla="*/ 0 h 89"/>
                              <a:gd name="T6" fmla="*/ 44 w 44"/>
                              <a:gd name="T7" fmla="*/ 44 h 89"/>
                              <a:gd name="T8" fmla="*/ 0 w 44"/>
                              <a:gd name="T9" fmla="*/ 89 h 89"/>
                            </a:gdLst>
                            <a:ahLst/>
                            <a:cxnLst>
                              <a:cxn ang="0">
                                <a:pos x="T0" y="T1"/>
                              </a:cxn>
                              <a:cxn ang="0">
                                <a:pos x="T2" y="T3"/>
                              </a:cxn>
                              <a:cxn ang="0">
                                <a:pos x="T4" y="T5"/>
                              </a:cxn>
                              <a:cxn ang="0">
                                <a:pos x="T6" y="T7"/>
                              </a:cxn>
                              <a:cxn ang="0">
                                <a:pos x="T8" y="T9"/>
                              </a:cxn>
                            </a:cxnLst>
                            <a:rect l="0" t="0" r="r" b="b"/>
                            <a:pathLst>
                              <a:path w="44" h="89">
                                <a:moveTo>
                                  <a:pt x="0" y="89"/>
                                </a:moveTo>
                                <a:lnTo>
                                  <a:pt x="0" y="44"/>
                                </a:lnTo>
                                <a:lnTo>
                                  <a:pt x="44" y="0"/>
                                </a:lnTo>
                                <a:lnTo>
                                  <a:pt x="44" y="44"/>
                                </a:lnTo>
                                <a:lnTo>
                                  <a:pt x="0" y="89"/>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188" name="Freeform 244"/>
                        <wps:cNvSpPr>
                          <a:spLocks/>
                        </wps:cNvSpPr>
                        <wps:spPr bwMode="auto">
                          <a:xfrm>
                            <a:off x="4074160" y="3026410"/>
                            <a:ext cx="103505" cy="37465"/>
                          </a:xfrm>
                          <a:custGeom>
                            <a:avLst/>
                            <a:gdLst>
                              <a:gd name="T0" fmla="*/ 0 w 163"/>
                              <a:gd name="T1" fmla="*/ 44 h 59"/>
                              <a:gd name="T2" fmla="*/ 0 w 163"/>
                              <a:gd name="T3" fmla="*/ 0 h 59"/>
                              <a:gd name="T4" fmla="*/ 163 w 163"/>
                              <a:gd name="T5" fmla="*/ 14 h 59"/>
                              <a:gd name="T6" fmla="*/ 163 w 163"/>
                              <a:gd name="T7" fmla="*/ 59 h 59"/>
                              <a:gd name="T8" fmla="*/ 0 w 163"/>
                              <a:gd name="T9" fmla="*/ 44 h 59"/>
                            </a:gdLst>
                            <a:ahLst/>
                            <a:cxnLst>
                              <a:cxn ang="0">
                                <a:pos x="T0" y="T1"/>
                              </a:cxn>
                              <a:cxn ang="0">
                                <a:pos x="T2" y="T3"/>
                              </a:cxn>
                              <a:cxn ang="0">
                                <a:pos x="T4" y="T5"/>
                              </a:cxn>
                              <a:cxn ang="0">
                                <a:pos x="T6" y="T7"/>
                              </a:cxn>
                              <a:cxn ang="0">
                                <a:pos x="T8" y="T9"/>
                              </a:cxn>
                            </a:cxnLst>
                            <a:rect l="0" t="0" r="r" b="b"/>
                            <a:pathLst>
                              <a:path w="163" h="59">
                                <a:moveTo>
                                  <a:pt x="0" y="44"/>
                                </a:moveTo>
                                <a:lnTo>
                                  <a:pt x="0" y="0"/>
                                </a:lnTo>
                                <a:lnTo>
                                  <a:pt x="163" y="14"/>
                                </a:lnTo>
                                <a:lnTo>
                                  <a:pt x="163" y="59"/>
                                </a:lnTo>
                                <a:lnTo>
                                  <a:pt x="0" y="44"/>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189" name="Freeform 245"/>
                        <wps:cNvSpPr>
                          <a:spLocks/>
                        </wps:cNvSpPr>
                        <wps:spPr bwMode="auto">
                          <a:xfrm>
                            <a:off x="4074160" y="2997835"/>
                            <a:ext cx="131445" cy="37465"/>
                          </a:xfrm>
                          <a:custGeom>
                            <a:avLst/>
                            <a:gdLst>
                              <a:gd name="T0" fmla="*/ 163 w 207"/>
                              <a:gd name="T1" fmla="*/ 59 h 59"/>
                              <a:gd name="T2" fmla="*/ 207 w 207"/>
                              <a:gd name="T3" fmla="*/ 15 h 59"/>
                              <a:gd name="T4" fmla="*/ 44 w 207"/>
                              <a:gd name="T5" fmla="*/ 0 h 59"/>
                              <a:gd name="T6" fmla="*/ 0 w 207"/>
                              <a:gd name="T7" fmla="*/ 45 h 59"/>
                              <a:gd name="T8" fmla="*/ 163 w 207"/>
                              <a:gd name="T9" fmla="*/ 59 h 59"/>
                            </a:gdLst>
                            <a:ahLst/>
                            <a:cxnLst>
                              <a:cxn ang="0">
                                <a:pos x="T0" y="T1"/>
                              </a:cxn>
                              <a:cxn ang="0">
                                <a:pos x="T2" y="T3"/>
                              </a:cxn>
                              <a:cxn ang="0">
                                <a:pos x="T4" y="T5"/>
                              </a:cxn>
                              <a:cxn ang="0">
                                <a:pos x="T6" y="T7"/>
                              </a:cxn>
                              <a:cxn ang="0">
                                <a:pos x="T8" y="T9"/>
                              </a:cxn>
                            </a:cxnLst>
                            <a:rect l="0" t="0" r="r" b="b"/>
                            <a:pathLst>
                              <a:path w="207" h="59">
                                <a:moveTo>
                                  <a:pt x="163" y="59"/>
                                </a:moveTo>
                                <a:lnTo>
                                  <a:pt x="207" y="15"/>
                                </a:lnTo>
                                <a:lnTo>
                                  <a:pt x="44" y="0"/>
                                </a:lnTo>
                                <a:lnTo>
                                  <a:pt x="0" y="45"/>
                                </a:lnTo>
                                <a:lnTo>
                                  <a:pt x="163"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190" name="Freeform 246"/>
                        <wps:cNvSpPr>
                          <a:spLocks/>
                        </wps:cNvSpPr>
                        <wps:spPr bwMode="auto">
                          <a:xfrm>
                            <a:off x="2150110" y="1235075"/>
                            <a:ext cx="56515" cy="1687195"/>
                          </a:xfrm>
                          <a:custGeom>
                            <a:avLst/>
                            <a:gdLst>
                              <a:gd name="T0" fmla="*/ 30 w 89"/>
                              <a:gd name="T1" fmla="*/ 2657 h 2657"/>
                              <a:gd name="T2" fmla="*/ 0 w 89"/>
                              <a:gd name="T3" fmla="*/ 44 h 2657"/>
                              <a:gd name="T4" fmla="*/ 59 w 89"/>
                              <a:gd name="T5" fmla="*/ 0 h 2657"/>
                              <a:gd name="T6" fmla="*/ 89 w 89"/>
                              <a:gd name="T7" fmla="*/ 2598 h 2657"/>
                              <a:gd name="T8" fmla="*/ 30 w 89"/>
                              <a:gd name="T9" fmla="*/ 2657 h 2657"/>
                            </a:gdLst>
                            <a:ahLst/>
                            <a:cxnLst>
                              <a:cxn ang="0">
                                <a:pos x="T0" y="T1"/>
                              </a:cxn>
                              <a:cxn ang="0">
                                <a:pos x="T2" y="T3"/>
                              </a:cxn>
                              <a:cxn ang="0">
                                <a:pos x="T4" y="T5"/>
                              </a:cxn>
                              <a:cxn ang="0">
                                <a:pos x="T6" y="T7"/>
                              </a:cxn>
                              <a:cxn ang="0">
                                <a:pos x="T8" y="T9"/>
                              </a:cxn>
                            </a:cxnLst>
                            <a:rect l="0" t="0" r="r" b="b"/>
                            <a:pathLst>
                              <a:path w="89" h="2657">
                                <a:moveTo>
                                  <a:pt x="30" y="2657"/>
                                </a:moveTo>
                                <a:lnTo>
                                  <a:pt x="0" y="44"/>
                                </a:lnTo>
                                <a:lnTo>
                                  <a:pt x="59" y="0"/>
                                </a:lnTo>
                                <a:lnTo>
                                  <a:pt x="89" y="2598"/>
                                </a:lnTo>
                                <a:lnTo>
                                  <a:pt x="30" y="2657"/>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191" name="Freeform 247"/>
                        <wps:cNvSpPr>
                          <a:spLocks/>
                        </wps:cNvSpPr>
                        <wps:spPr bwMode="auto">
                          <a:xfrm>
                            <a:off x="2055495" y="1254125"/>
                            <a:ext cx="113665" cy="1668145"/>
                          </a:xfrm>
                          <a:custGeom>
                            <a:avLst/>
                            <a:gdLst>
                              <a:gd name="T0" fmla="*/ 45 w 179"/>
                              <a:gd name="T1" fmla="*/ 2598 h 2627"/>
                              <a:gd name="T2" fmla="*/ 0 w 179"/>
                              <a:gd name="T3" fmla="*/ 0 h 2627"/>
                              <a:gd name="T4" fmla="*/ 149 w 179"/>
                              <a:gd name="T5" fmla="*/ 14 h 2627"/>
                              <a:gd name="T6" fmla="*/ 179 w 179"/>
                              <a:gd name="T7" fmla="*/ 2627 h 2627"/>
                              <a:gd name="T8" fmla="*/ 45 w 179"/>
                              <a:gd name="T9" fmla="*/ 2598 h 2627"/>
                            </a:gdLst>
                            <a:ahLst/>
                            <a:cxnLst>
                              <a:cxn ang="0">
                                <a:pos x="T0" y="T1"/>
                              </a:cxn>
                              <a:cxn ang="0">
                                <a:pos x="T2" y="T3"/>
                              </a:cxn>
                              <a:cxn ang="0">
                                <a:pos x="T4" y="T5"/>
                              </a:cxn>
                              <a:cxn ang="0">
                                <a:pos x="T6" y="T7"/>
                              </a:cxn>
                              <a:cxn ang="0">
                                <a:pos x="T8" y="T9"/>
                              </a:cxn>
                            </a:cxnLst>
                            <a:rect l="0" t="0" r="r" b="b"/>
                            <a:pathLst>
                              <a:path w="179" h="2627">
                                <a:moveTo>
                                  <a:pt x="45" y="2598"/>
                                </a:moveTo>
                                <a:lnTo>
                                  <a:pt x="0" y="0"/>
                                </a:lnTo>
                                <a:lnTo>
                                  <a:pt x="149" y="14"/>
                                </a:lnTo>
                                <a:lnTo>
                                  <a:pt x="179" y="2627"/>
                                </a:lnTo>
                                <a:lnTo>
                                  <a:pt x="45" y="2598"/>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192" name="Freeform 248"/>
                        <wps:cNvSpPr>
                          <a:spLocks/>
                        </wps:cNvSpPr>
                        <wps:spPr bwMode="auto">
                          <a:xfrm>
                            <a:off x="2055495" y="1235075"/>
                            <a:ext cx="132080" cy="27940"/>
                          </a:xfrm>
                          <a:custGeom>
                            <a:avLst/>
                            <a:gdLst>
                              <a:gd name="T0" fmla="*/ 149 w 208"/>
                              <a:gd name="T1" fmla="*/ 44 h 44"/>
                              <a:gd name="T2" fmla="*/ 208 w 208"/>
                              <a:gd name="T3" fmla="*/ 0 h 44"/>
                              <a:gd name="T4" fmla="*/ 60 w 208"/>
                              <a:gd name="T5" fmla="*/ 0 h 44"/>
                              <a:gd name="T6" fmla="*/ 0 w 208"/>
                              <a:gd name="T7" fmla="*/ 30 h 44"/>
                              <a:gd name="T8" fmla="*/ 149 w 208"/>
                              <a:gd name="T9" fmla="*/ 44 h 44"/>
                            </a:gdLst>
                            <a:ahLst/>
                            <a:cxnLst>
                              <a:cxn ang="0">
                                <a:pos x="T0" y="T1"/>
                              </a:cxn>
                              <a:cxn ang="0">
                                <a:pos x="T2" y="T3"/>
                              </a:cxn>
                              <a:cxn ang="0">
                                <a:pos x="T4" y="T5"/>
                              </a:cxn>
                              <a:cxn ang="0">
                                <a:pos x="T6" y="T7"/>
                              </a:cxn>
                              <a:cxn ang="0">
                                <a:pos x="T8" y="T9"/>
                              </a:cxn>
                            </a:cxnLst>
                            <a:rect l="0" t="0" r="r" b="b"/>
                            <a:pathLst>
                              <a:path w="208" h="44">
                                <a:moveTo>
                                  <a:pt x="149" y="44"/>
                                </a:moveTo>
                                <a:lnTo>
                                  <a:pt x="208" y="0"/>
                                </a:lnTo>
                                <a:lnTo>
                                  <a:pt x="60" y="0"/>
                                </a:lnTo>
                                <a:lnTo>
                                  <a:pt x="0" y="30"/>
                                </a:lnTo>
                                <a:lnTo>
                                  <a:pt x="149" y="44"/>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193" name="Freeform 249"/>
                        <wps:cNvSpPr>
                          <a:spLocks/>
                        </wps:cNvSpPr>
                        <wps:spPr bwMode="auto">
                          <a:xfrm>
                            <a:off x="2404745" y="2328545"/>
                            <a:ext cx="37465" cy="622300"/>
                          </a:xfrm>
                          <a:custGeom>
                            <a:avLst/>
                            <a:gdLst>
                              <a:gd name="T0" fmla="*/ 0 w 59"/>
                              <a:gd name="T1" fmla="*/ 980 h 980"/>
                              <a:gd name="T2" fmla="*/ 0 w 59"/>
                              <a:gd name="T3" fmla="*/ 44 h 980"/>
                              <a:gd name="T4" fmla="*/ 44 w 59"/>
                              <a:gd name="T5" fmla="*/ 0 h 980"/>
                              <a:gd name="T6" fmla="*/ 59 w 59"/>
                              <a:gd name="T7" fmla="*/ 920 h 980"/>
                              <a:gd name="T8" fmla="*/ 0 w 59"/>
                              <a:gd name="T9" fmla="*/ 980 h 980"/>
                            </a:gdLst>
                            <a:ahLst/>
                            <a:cxnLst>
                              <a:cxn ang="0">
                                <a:pos x="T0" y="T1"/>
                              </a:cxn>
                              <a:cxn ang="0">
                                <a:pos x="T2" y="T3"/>
                              </a:cxn>
                              <a:cxn ang="0">
                                <a:pos x="T4" y="T5"/>
                              </a:cxn>
                              <a:cxn ang="0">
                                <a:pos x="T6" y="T7"/>
                              </a:cxn>
                              <a:cxn ang="0">
                                <a:pos x="T8" y="T9"/>
                              </a:cxn>
                            </a:cxnLst>
                            <a:rect l="0" t="0" r="r" b="b"/>
                            <a:pathLst>
                              <a:path w="59" h="980">
                                <a:moveTo>
                                  <a:pt x="0" y="980"/>
                                </a:moveTo>
                                <a:lnTo>
                                  <a:pt x="0" y="44"/>
                                </a:lnTo>
                                <a:lnTo>
                                  <a:pt x="44" y="0"/>
                                </a:lnTo>
                                <a:lnTo>
                                  <a:pt x="59" y="920"/>
                                </a:lnTo>
                                <a:lnTo>
                                  <a:pt x="0" y="980"/>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194" name="Freeform 250"/>
                        <wps:cNvSpPr>
                          <a:spLocks/>
                        </wps:cNvSpPr>
                        <wps:spPr bwMode="auto">
                          <a:xfrm>
                            <a:off x="2310130" y="2347595"/>
                            <a:ext cx="94615" cy="603250"/>
                          </a:xfrm>
                          <a:custGeom>
                            <a:avLst/>
                            <a:gdLst>
                              <a:gd name="T0" fmla="*/ 0 w 149"/>
                              <a:gd name="T1" fmla="*/ 920 h 950"/>
                              <a:gd name="T2" fmla="*/ 0 w 149"/>
                              <a:gd name="T3" fmla="*/ 0 h 950"/>
                              <a:gd name="T4" fmla="*/ 149 w 149"/>
                              <a:gd name="T5" fmla="*/ 14 h 950"/>
                              <a:gd name="T6" fmla="*/ 149 w 149"/>
                              <a:gd name="T7" fmla="*/ 950 h 950"/>
                              <a:gd name="T8" fmla="*/ 0 w 149"/>
                              <a:gd name="T9" fmla="*/ 920 h 950"/>
                            </a:gdLst>
                            <a:ahLst/>
                            <a:cxnLst>
                              <a:cxn ang="0">
                                <a:pos x="T0" y="T1"/>
                              </a:cxn>
                              <a:cxn ang="0">
                                <a:pos x="T2" y="T3"/>
                              </a:cxn>
                              <a:cxn ang="0">
                                <a:pos x="T4" y="T5"/>
                              </a:cxn>
                              <a:cxn ang="0">
                                <a:pos x="T6" y="T7"/>
                              </a:cxn>
                              <a:cxn ang="0">
                                <a:pos x="T8" y="T9"/>
                              </a:cxn>
                            </a:cxnLst>
                            <a:rect l="0" t="0" r="r" b="b"/>
                            <a:pathLst>
                              <a:path w="149" h="950">
                                <a:moveTo>
                                  <a:pt x="0" y="920"/>
                                </a:moveTo>
                                <a:lnTo>
                                  <a:pt x="0" y="0"/>
                                </a:lnTo>
                                <a:lnTo>
                                  <a:pt x="149" y="14"/>
                                </a:lnTo>
                                <a:lnTo>
                                  <a:pt x="149" y="950"/>
                                </a:lnTo>
                                <a:lnTo>
                                  <a:pt x="0" y="920"/>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195" name="Freeform 251"/>
                        <wps:cNvSpPr>
                          <a:spLocks/>
                        </wps:cNvSpPr>
                        <wps:spPr bwMode="auto">
                          <a:xfrm>
                            <a:off x="2310130" y="2319020"/>
                            <a:ext cx="122555" cy="37465"/>
                          </a:xfrm>
                          <a:custGeom>
                            <a:avLst/>
                            <a:gdLst>
                              <a:gd name="T0" fmla="*/ 149 w 193"/>
                              <a:gd name="T1" fmla="*/ 59 h 59"/>
                              <a:gd name="T2" fmla="*/ 193 w 193"/>
                              <a:gd name="T3" fmla="*/ 15 h 59"/>
                              <a:gd name="T4" fmla="*/ 60 w 193"/>
                              <a:gd name="T5" fmla="*/ 0 h 59"/>
                              <a:gd name="T6" fmla="*/ 0 w 193"/>
                              <a:gd name="T7" fmla="*/ 45 h 59"/>
                              <a:gd name="T8" fmla="*/ 149 w 193"/>
                              <a:gd name="T9" fmla="*/ 59 h 59"/>
                            </a:gdLst>
                            <a:ahLst/>
                            <a:cxnLst>
                              <a:cxn ang="0">
                                <a:pos x="T0" y="T1"/>
                              </a:cxn>
                              <a:cxn ang="0">
                                <a:pos x="T2" y="T3"/>
                              </a:cxn>
                              <a:cxn ang="0">
                                <a:pos x="T4" y="T5"/>
                              </a:cxn>
                              <a:cxn ang="0">
                                <a:pos x="T6" y="T7"/>
                              </a:cxn>
                              <a:cxn ang="0">
                                <a:pos x="T8" y="T9"/>
                              </a:cxn>
                            </a:cxnLst>
                            <a:rect l="0" t="0" r="r" b="b"/>
                            <a:pathLst>
                              <a:path w="193" h="59">
                                <a:moveTo>
                                  <a:pt x="149" y="59"/>
                                </a:moveTo>
                                <a:lnTo>
                                  <a:pt x="193" y="15"/>
                                </a:lnTo>
                                <a:lnTo>
                                  <a:pt x="60" y="0"/>
                                </a:lnTo>
                                <a:lnTo>
                                  <a:pt x="0" y="45"/>
                                </a:lnTo>
                                <a:lnTo>
                                  <a:pt x="149" y="59"/>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196" name="Freeform 252"/>
                        <wps:cNvSpPr>
                          <a:spLocks/>
                        </wps:cNvSpPr>
                        <wps:spPr bwMode="auto">
                          <a:xfrm>
                            <a:off x="2640330" y="2705735"/>
                            <a:ext cx="38100" cy="273050"/>
                          </a:xfrm>
                          <a:custGeom>
                            <a:avLst/>
                            <a:gdLst>
                              <a:gd name="T0" fmla="*/ 0 w 60"/>
                              <a:gd name="T1" fmla="*/ 430 h 430"/>
                              <a:gd name="T2" fmla="*/ 0 w 60"/>
                              <a:gd name="T3" fmla="*/ 44 h 430"/>
                              <a:gd name="T4" fmla="*/ 60 w 60"/>
                              <a:gd name="T5" fmla="*/ 0 h 430"/>
                              <a:gd name="T6" fmla="*/ 60 w 60"/>
                              <a:gd name="T7" fmla="*/ 371 h 430"/>
                              <a:gd name="T8" fmla="*/ 0 w 60"/>
                              <a:gd name="T9" fmla="*/ 430 h 430"/>
                            </a:gdLst>
                            <a:ahLst/>
                            <a:cxnLst>
                              <a:cxn ang="0">
                                <a:pos x="T0" y="T1"/>
                              </a:cxn>
                              <a:cxn ang="0">
                                <a:pos x="T2" y="T3"/>
                              </a:cxn>
                              <a:cxn ang="0">
                                <a:pos x="T4" y="T5"/>
                              </a:cxn>
                              <a:cxn ang="0">
                                <a:pos x="T6" y="T7"/>
                              </a:cxn>
                              <a:cxn ang="0">
                                <a:pos x="T8" y="T9"/>
                              </a:cxn>
                            </a:cxnLst>
                            <a:rect l="0" t="0" r="r" b="b"/>
                            <a:pathLst>
                              <a:path w="60" h="430">
                                <a:moveTo>
                                  <a:pt x="0" y="430"/>
                                </a:moveTo>
                                <a:lnTo>
                                  <a:pt x="0" y="44"/>
                                </a:lnTo>
                                <a:lnTo>
                                  <a:pt x="60" y="0"/>
                                </a:lnTo>
                                <a:lnTo>
                                  <a:pt x="60" y="371"/>
                                </a:lnTo>
                                <a:lnTo>
                                  <a:pt x="0" y="430"/>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197" name="Freeform 253"/>
                        <wps:cNvSpPr>
                          <a:spLocks/>
                        </wps:cNvSpPr>
                        <wps:spPr bwMode="auto">
                          <a:xfrm>
                            <a:off x="2546350" y="2724150"/>
                            <a:ext cx="93980" cy="254635"/>
                          </a:xfrm>
                          <a:custGeom>
                            <a:avLst/>
                            <a:gdLst>
                              <a:gd name="T0" fmla="*/ 0 w 148"/>
                              <a:gd name="T1" fmla="*/ 372 h 401"/>
                              <a:gd name="T2" fmla="*/ 0 w 148"/>
                              <a:gd name="T3" fmla="*/ 0 h 401"/>
                              <a:gd name="T4" fmla="*/ 148 w 148"/>
                              <a:gd name="T5" fmla="*/ 15 h 401"/>
                              <a:gd name="T6" fmla="*/ 148 w 148"/>
                              <a:gd name="T7" fmla="*/ 401 h 401"/>
                              <a:gd name="T8" fmla="*/ 0 w 148"/>
                              <a:gd name="T9" fmla="*/ 372 h 401"/>
                            </a:gdLst>
                            <a:ahLst/>
                            <a:cxnLst>
                              <a:cxn ang="0">
                                <a:pos x="T0" y="T1"/>
                              </a:cxn>
                              <a:cxn ang="0">
                                <a:pos x="T2" y="T3"/>
                              </a:cxn>
                              <a:cxn ang="0">
                                <a:pos x="T4" y="T5"/>
                              </a:cxn>
                              <a:cxn ang="0">
                                <a:pos x="T6" y="T7"/>
                              </a:cxn>
                              <a:cxn ang="0">
                                <a:pos x="T8" y="T9"/>
                              </a:cxn>
                            </a:cxnLst>
                            <a:rect l="0" t="0" r="r" b="b"/>
                            <a:pathLst>
                              <a:path w="148" h="401">
                                <a:moveTo>
                                  <a:pt x="0" y="372"/>
                                </a:moveTo>
                                <a:lnTo>
                                  <a:pt x="0" y="0"/>
                                </a:lnTo>
                                <a:lnTo>
                                  <a:pt x="148" y="15"/>
                                </a:lnTo>
                                <a:lnTo>
                                  <a:pt x="148" y="401"/>
                                </a:lnTo>
                                <a:lnTo>
                                  <a:pt x="0" y="372"/>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198" name="Freeform 254"/>
                        <wps:cNvSpPr>
                          <a:spLocks/>
                        </wps:cNvSpPr>
                        <wps:spPr bwMode="auto">
                          <a:xfrm>
                            <a:off x="2546350" y="2696210"/>
                            <a:ext cx="132080" cy="37465"/>
                          </a:xfrm>
                          <a:custGeom>
                            <a:avLst/>
                            <a:gdLst>
                              <a:gd name="T0" fmla="*/ 148 w 208"/>
                              <a:gd name="T1" fmla="*/ 59 h 59"/>
                              <a:gd name="T2" fmla="*/ 208 w 208"/>
                              <a:gd name="T3" fmla="*/ 15 h 59"/>
                              <a:gd name="T4" fmla="*/ 59 w 208"/>
                              <a:gd name="T5" fmla="*/ 0 h 59"/>
                              <a:gd name="T6" fmla="*/ 0 w 208"/>
                              <a:gd name="T7" fmla="*/ 44 h 59"/>
                              <a:gd name="T8" fmla="*/ 148 w 208"/>
                              <a:gd name="T9" fmla="*/ 59 h 59"/>
                            </a:gdLst>
                            <a:ahLst/>
                            <a:cxnLst>
                              <a:cxn ang="0">
                                <a:pos x="T0" y="T1"/>
                              </a:cxn>
                              <a:cxn ang="0">
                                <a:pos x="T2" y="T3"/>
                              </a:cxn>
                              <a:cxn ang="0">
                                <a:pos x="T4" y="T5"/>
                              </a:cxn>
                              <a:cxn ang="0">
                                <a:pos x="T6" y="T7"/>
                              </a:cxn>
                              <a:cxn ang="0">
                                <a:pos x="T8" y="T9"/>
                              </a:cxn>
                            </a:cxnLst>
                            <a:rect l="0" t="0" r="r" b="b"/>
                            <a:pathLst>
                              <a:path w="208" h="59">
                                <a:moveTo>
                                  <a:pt x="148" y="59"/>
                                </a:moveTo>
                                <a:lnTo>
                                  <a:pt x="208" y="15"/>
                                </a:lnTo>
                                <a:lnTo>
                                  <a:pt x="59" y="0"/>
                                </a:lnTo>
                                <a:lnTo>
                                  <a:pt x="0" y="44"/>
                                </a:lnTo>
                                <a:lnTo>
                                  <a:pt x="148" y="59"/>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199" name="Freeform 255"/>
                        <wps:cNvSpPr>
                          <a:spLocks/>
                        </wps:cNvSpPr>
                        <wps:spPr bwMode="auto">
                          <a:xfrm>
                            <a:off x="2875915" y="2865755"/>
                            <a:ext cx="38100" cy="141605"/>
                          </a:xfrm>
                          <a:custGeom>
                            <a:avLst/>
                            <a:gdLst>
                              <a:gd name="T0" fmla="*/ 0 w 60"/>
                              <a:gd name="T1" fmla="*/ 223 h 223"/>
                              <a:gd name="T2" fmla="*/ 0 w 60"/>
                              <a:gd name="T3" fmla="*/ 45 h 223"/>
                              <a:gd name="T4" fmla="*/ 60 w 60"/>
                              <a:gd name="T5" fmla="*/ 0 h 223"/>
                              <a:gd name="T6" fmla="*/ 60 w 60"/>
                              <a:gd name="T7" fmla="*/ 163 h 223"/>
                              <a:gd name="T8" fmla="*/ 0 w 60"/>
                              <a:gd name="T9" fmla="*/ 223 h 223"/>
                            </a:gdLst>
                            <a:ahLst/>
                            <a:cxnLst>
                              <a:cxn ang="0">
                                <a:pos x="T0" y="T1"/>
                              </a:cxn>
                              <a:cxn ang="0">
                                <a:pos x="T2" y="T3"/>
                              </a:cxn>
                              <a:cxn ang="0">
                                <a:pos x="T4" y="T5"/>
                              </a:cxn>
                              <a:cxn ang="0">
                                <a:pos x="T6" y="T7"/>
                              </a:cxn>
                              <a:cxn ang="0">
                                <a:pos x="T8" y="T9"/>
                              </a:cxn>
                            </a:cxnLst>
                            <a:rect l="0" t="0" r="r" b="b"/>
                            <a:pathLst>
                              <a:path w="60" h="223">
                                <a:moveTo>
                                  <a:pt x="0" y="223"/>
                                </a:moveTo>
                                <a:lnTo>
                                  <a:pt x="0" y="45"/>
                                </a:lnTo>
                                <a:lnTo>
                                  <a:pt x="60" y="0"/>
                                </a:lnTo>
                                <a:lnTo>
                                  <a:pt x="60" y="163"/>
                                </a:lnTo>
                                <a:lnTo>
                                  <a:pt x="0" y="223"/>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200" name="Freeform 256"/>
                        <wps:cNvSpPr>
                          <a:spLocks/>
                        </wps:cNvSpPr>
                        <wps:spPr bwMode="auto">
                          <a:xfrm>
                            <a:off x="2781935" y="2884805"/>
                            <a:ext cx="93980" cy="122555"/>
                          </a:xfrm>
                          <a:custGeom>
                            <a:avLst/>
                            <a:gdLst>
                              <a:gd name="T0" fmla="*/ 0 w 148"/>
                              <a:gd name="T1" fmla="*/ 163 h 193"/>
                              <a:gd name="T2" fmla="*/ 0 w 148"/>
                              <a:gd name="T3" fmla="*/ 0 h 193"/>
                              <a:gd name="T4" fmla="*/ 148 w 148"/>
                              <a:gd name="T5" fmla="*/ 15 h 193"/>
                              <a:gd name="T6" fmla="*/ 148 w 148"/>
                              <a:gd name="T7" fmla="*/ 193 h 193"/>
                              <a:gd name="T8" fmla="*/ 0 w 148"/>
                              <a:gd name="T9" fmla="*/ 163 h 193"/>
                            </a:gdLst>
                            <a:ahLst/>
                            <a:cxnLst>
                              <a:cxn ang="0">
                                <a:pos x="T0" y="T1"/>
                              </a:cxn>
                              <a:cxn ang="0">
                                <a:pos x="T2" y="T3"/>
                              </a:cxn>
                              <a:cxn ang="0">
                                <a:pos x="T4" y="T5"/>
                              </a:cxn>
                              <a:cxn ang="0">
                                <a:pos x="T6" y="T7"/>
                              </a:cxn>
                              <a:cxn ang="0">
                                <a:pos x="T8" y="T9"/>
                              </a:cxn>
                            </a:cxnLst>
                            <a:rect l="0" t="0" r="r" b="b"/>
                            <a:pathLst>
                              <a:path w="148" h="193">
                                <a:moveTo>
                                  <a:pt x="0" y="163"/>
                                </a:moveTo>
                                <a:lnTo>
                                  <a:pt x="0" y="0"/>
                                </a:lnTo>
                                <a:lnTo>
                                  <a:pt x="148" y="15"/>
                                </a:lnTo>
                                <a:lnTo>
                                  <a:pt x="148" y="193"/>
                                </a:lnTo>
                                <a:lnTo>
                                  <a:pt x="0" y="163"/>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201" name="Freeform 257"/>
                        <wps:cNvSpPr>
                          <a:spLocks/>
                        </wps:cNvSpPr>
                        <wps:spPr bwMode="auto">
                          <a:xfrm>
                            <a:off x="2781935" y="2856230"/>
                            <a:ext cx="132080" cy="38100"/>
                          </a:xfrm>
                          <a:custGeom>
                            <a:avLst/>
                            <a:gdLst>
                              <a:gd name="T0" fmla="*/ 148 w 208"/>
                              <a:gd name="T1" fmla="*/ 60 h 60"/>
                              <a:gd name="T2" fmla="*/ 208 w 208"/>
                              <a:gd name="T3" fmla="*/ 15 h 60"/>
                              <a:gd name="T4" fmla="*/ 59 w 208"/>
                              <a:gd name="T5" fmla="*/ 0 h 60"/>
                              <a:gd name="T6" fmla="*/ 0 w 208"/>
                              <a:gd name="T7" fmla="*/ 45 h 60"/>
                              <a:gd name="T8" fmla="*/ 148 w 208"/>
                              <a:gd name="T9" fmla="*/ 60 h 60"/>
                            </a:gdLst>
                            <a:ahLst/>
                            <a:cxnLst>
                              <a:cxn ang="0">
                                <a:pos x="T0" y="T1"/>
                              </a:cxn>
                              <a:cxn ang="0">
                                <a:pos x="T2" y="T3"/>
                              </a:cxn>
                              <a:cxn ang="0">
                                <a:pos x="T4" y="T5"/>
                              </a:cxn>
                              <a:cxn ang="0">
                                <a:pos x="T6" y="T7"/>
                              </a:cxn>
                              <a:cxn ang="0">
                                <a:pos x="T8" y="T9"/>
                              </a:cxn>
                            </a:cxnLst>
                            <a:rect l="0" t="0" r="r" b="b"/>
                            <a:pathLst>
                              <a:path w="208" h="60">
                                <a:moveTo>
                                  <a:pt x="148" y="60"/>
                                </a:moveTo>
                                <a:lnTo>
                                  <a:pt x="208" y="15"/>
                                </a:lnTo>
                                <a:lnTo>
                                  <a:pt x="59" y="0"/>
                                </a:lnTo>
                                <a:lnTo>
                                  <a:pt x="0" y="45"/>
                                </a:lnTo>
                                <a:lnTo>
                                  <a:pt x="148" y="6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202" name="Freeform 258"/>
                        <wps:cNvSpPr>
                          <a:spLocks/>
                        </wps:cNvSpPr>
                        <wps:spPr bwMode="auto">
                          <a:xfrm>
                            <a:off x="3121660" y="2960370"/>
                            <a:ext cx="27940" cy="74930"/>
                          </a:xfrm>
                          <a:custGeom>
                            <a:avLst/>
                            <a:gdLst>
                              <a:gd name="T0" fmla="*/ 0 w 44"/>
                              <a:gd name="T1" fmla="*/ 118 h 118"/>
                              <a:gd name="T2" fmla="*/ 0 w 44"/>
                              <a:gd name="T3" fmla="*/ 59 h 118"/>
                              <a:gd name="T4" fmla="*/ 44 w 44"/>
                              <a:gd name="T5" fmla="*/ 0 h 118"/>
                              <a:gd name="T6" fmla="*/ 44 w 44"/>
                              <a:gd name="T7" fmla="*/ 59 h 118"/>
                              <a:gd name="T8" fmla="*/ 0 w 44"/>
                              <a:gd name="T9" fmla="*/ 118 h 118"/>
                            </a:gdLst>
                            <a:ahLst/>
                            <a:cxnLst>
                              <a:cxn ang="0">
                                <a:pos x="T0" y="T1"/>
                              </a:cxn>
                              <a:cxn ang="0">
                                <a:pos x="T2" y="T3"/>
                              </a:cxn>
                              <a:cxn ang="0">
                                <a:pos x="T4" y="T5"/>
                              </a:cxn>
                              <a:cxn ang="0">
                                <a:pos x="T6" y="T7"/>
                              </a:cxn>
                              <a:cxn ang="0">
                                <a:pos x="T8" y="T9"/>
                              </a:cxn>
                            </a:cxnLst>
                            <a:rect l="0" t="0" r="r" b="b"/>
                            <a:pathLst>
                              <a:path w="44" h="118">
                                <a:moveTo>
                                  <a:pt x="0" y="118"/>
                                </a:moveTo>
                                <a:lnTo>
                                  <a:pt x="0" y="59"/>
                                </a:lnTo>
                                <a:lnTo>
                                  <a:pt x="44" y="0"/>
                                </a:lnTo>
                                <a:lnTo>
                                  <a:pt x="44" y="59"/>
                                </a:lnTo>
                                <a:lnTo>
                                  <a:pt x="0" y="118"/>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203" name="Freeform 259"/>
                        <wps:cNvSpPr>
                          <a:spLocks/>
                        </wps:cNvSpPr>
                        <wps:spPr bwMode="auto">
                          <a:xfrm>
                            <a:off x="3017520" y="2978785"/>
                            <a:ext cx="104140" cy="56515"/>
                          </a:xfrm>
                          <a:custGeom>
                            <a:avLst/>
                            <a:gdLst>
                              <a:gd name="T0" fmla="*/ 0 w 164"/>
                              <a:gd name="T1" fmla="*/ 60 h 89"/>
                              <a:gd name="T2" fmla="*/ 0 w 164"/>
                              <a:gd name="T3" fmla="*/ 0 h 89"/>
                              <a:gd name="T4" fmla="*/ 164 w 164"/>
                              <a:gd name="T5" fmla="*/ 30 h 89"/>
                              <a:gd name="T6" fmla="*/ 164 w 164"/>
                              <a:gd name="T7" fmla="*/ 89 h 89"/>
                              <a:gd name="T8" fmla="*/ 0 w 164"/>
                              <a:gd name="T9" fmla="*/ 60 h 89"/>
                            </a:gdLst>
                            <a:ahLst/>
                            <a:cxnLst>
                              <a:cxn ang="0">
                                <a:pos x="T0" y="T1"/>
                              </a:cxn>
                              <a:cxn ang="0">
                                <a:pos x="T2" y="T3"/>
                              </a:cxn>
                              <a:cxn ang="0">
                                <a:pos x="T4" y="T5"/>
                              </a:cxn>
                              <a:cxn ang="0">
                                <a:pos x="T6" y="T7"/>
                              </a:cxn>
                              <a:cxn ang="0">
                                <a:pos x="T8" y="T9"/>
                              </a:cxn>
                            </a:cxnLst>
                            <a:rect l="0" t="0" r="r" b="b"/>
                            <a:pathLst>
                              <a:path w="164" h="89">
                                <a:moveTo>
                                  <a:pt x="0" y="60"/>
                                </a:moveTo>
                                <a:lnTo>
                                  <a:pt x="0" y="0"/>
                                </a:lnTo>
                                <a:lnTo>
                                  <a:pt x="164" y="30"/>
                                </a:lnTo>
                                <a:lnTo>
                                  <a:pt x="164" y="89"/>
                                </a:lnTo>
                                <a:lnTo>
                                  <a:pt x="0" y="60"/>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204" name="Freeform 260"/>
                        <wps:cNvSpPr>
                          <a:spLocks/>
                        </wps:cNvSpPr>
                        <wps:spPr bwMode="auto">
                          <a:xfrm>
                            <a:off x="3017520" y="2950845"/>
                            <a:ext cx="132080" cy="46990"/>
                          </a:xfrm>
                          <a:custGeom>
                            <a:avLst/>
                            <a:gdLst>
                              <a:gd name="T0" fmla="*/ 164 w 208"/>
                              <a:gd name="T1" fmla="*/ 74 h 74"/>
                              <a:gd name="T2" fmla="*/ 208 w 208"/>
                              <a:gd name="T3" fmla="*/ 15 h 74"/>
                              <a:gd name="T4" fmla="*/ 60 w 208"/>
                              <a:gd name="T5" fmla="*/ 0 h 74"/>
                              <a:gd name="T6" fmla="*/ 0 w 208"/>
                              <a:gd name="T7" fmla="*/ 44 h 74"/>
                              <a:gd name="T8" fmla="*/ 164 w 208"/>
                              <a:gd name="T9" fmla="*/ 74 h 74"/>
                            </a:gdLst>
                            <a:ahLst/>
                            <a:cxnLst>
                              <a:cxn ang="0">
                                <a:pos x="T0" y="T1"/>
                              </a:cxn>
                              <a:cxn ang="0">
                                <a:pos x="T2" y="T3"/>
                              </a:cxn>
                              <a:cxn ang="0">
                                <a:pos x="T4" y="T5"/>
                              </a:cxn>
                              <a:cxn ang="0">
                                <a:pos x="T6" y="T7"/>
                              </a:cxn>
                              <a:cxn ang="0">
                                <a:pos x="T8" y="T9"/>
                              </a:cxn>
                            </a:cxnLst>
                            <a:rect l="0" t="0" r="r" b="b"/>
                            <a:pathLst>
                              <a:path w="208" h="74">
                                <a:moveTo>
                                  <a:pt x="164" y="74"/>
                                </a:moveTo>
                                <a:lnTo>
                                  <a:pt x="208" y="15"/>
                                </a:lnTo>
                                <a:lnTo>
                                  <a:pt x="60" y="0"/>
                                </a:lnTo>
                                <a:lnTo>
                                  <a:pt x="0" y="44"/>
                                </a:lnTo>
                                <a:lnTo>
                                  <a:pt x="164" y="74"/>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205" name="Freeform 261"/>
                        <wps:cNvSpPr>
                          <a:spLocks/>
                        </wps:cNvSpPr>
                        <wps:spPr bwMode="auto">
                          <a:xfrm>
                            <a:off x="3357245" y="3007360"/>
                            <a:ext cx="37465" cy="56515"/>
                          </a:xfrm>
                          <a:custGeom>
                            <a:avLst/>
                            <a:gdLst>
                              <a:gd name="T0" fmla="*/ 0 w 59"/>
                              <a:gd name="T1" fmla="*/ 89 h 89"/>
                              <a:gd name="T2" fmla="*/ 0 w 59"/>
                              <a:gd name="T3" fmla="*/ 59 h 89"/>
                              <a:gd name="T4" fmla="*/ 59 w 59"/>
                              <a:gd name="T5" fmla="*/ 0 h 89"/>
                              <a:gd name="T6" fmla="*/ 59 w 59"/>
                              <a:gd name="T7" fmla="*/ 30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0" y="59"/>
                                </a:lnTo>
                                <a:lnTo>
                                  <a:pt x="59" y="0"/>
                                </a:lnTo>
                                <a:lnTo>
                                  <a:pt x="59" y="30"/>
                                </a:lnTo>
                                <a:lnTo>
                                  <a:pt x="0" y="89"/>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206" name="Freeform 262"/>
                        <wps:cNvSpPr>
                          <a:spLocks/>
                        </wps:cNvSpPr>
                        <wps:spPr bwMode="auto">
                          <a:xfrm>
                            <a:off x="3262630" y="3026410"/>
                            <a:ext cx="94615" cy="37465"/>
                          </a:xfrm>
                          <a:custGeom>
                            <a:avLst/>
                            <a:gdLst>
                              <a:gd name="T0" fmla="*/ 0 w 149"/>
                              <a:gd name="T1" fmla="*/ 29 h 59"/>
                              <a:gd name="T2" fmla="*/ 0 w 149"/>
                              <a:gd name="T3" fmla="*/ 0 h 59"/>
                              <a:gd name="T4" fmla="*/ 149 w 149"/>
                              <a:gd name="T5" fmla="*/ 29 h 59"/>
                              <a:gd name="T6" fmla="*/ 149 w 149"/>
                              <a:gd name="T7" fmla="*/ 59 h 59"/>
                              <a:gd name="T8" fmla="*/ 0 w 149"/>
                              <a:gd name="T9" fmla="*/ 29 h 59"/>
                            </a:gdLst>
                            <a:ahLst/>
                            <a:cxnLst>
                              <a:cxn ang="0">
                                <a:pos x="T0" y="T1"/>
                              </a:cxn>
                              <a:cxn ang="0">
                                <a:pos x="T2" y="T3"/>
                              </a:cxn>
                              <a:cxn ang="0">
                                <a:pos x="T4" y="T5"/>
                              </a:cxn>
                              <a:cxn ang="0">
                                <a:pos x="T6" y="T7"/>
                              </a:cxn>
                              <a:cxn ang="0">
                                <a:pos x="T8" y="T9"/>
                              </a:cxn>
                            </a:cxnLst>
                            <a:rect l="0" t="0" r="r" b="b"/>
                            <a:pathLst>
                              <a:path w="149" h="59">
                                <a:moveTo>
                                  <a:pt x="0" y="29"/>
                                </a:moveTo>
                                <a:lnTo>
                                  <a:pt x="0" y="0"/>
                                </a:lnTo>
                                <a:lnTo>
                                  <a:pt x="149" y="29"/>
                                </a:lnTo>
                                <a:lnTo>
                                  <a:pt x="149" y="59"/>
                                </a:lnTo>
                                <a:lnTo>
                                  <a:pt x="0" y="29"/>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207" name="Freeform 263"/>
                        <wps:cNvSpPr>
                          <a:spLocks/>
                        </wps:cNvSpPr>
                        <wps:spPr bwMode="auto">
                          <a:xfrm>
                            <a:off x="3262630" y="2997835"/>
                            <a:ext cx="132080" cy="46990"/>
                          </a:xfrm>
                          <a:custGeom>
                            <a:avLst/>
                            <a:gdLst>
                              <a:gd name="T0" fmla="*/ 149 w 208"/>
                              <a:gd name="T1" fmla="*/ 74 h 74"/>
                              <a:gd name="T2" fmla="*/ 208 w 208"/>
                              <a:gd name="T3" fmla="*/ 15 h 74"/>
                              <a:gd name="T4" fmla="*/ 45 w 208"/>
                              <a:gd name="T5" fmla="*/ 0 h 74"/>
                              <a:gd name="T6" fmla="*/ 0 w 208"/>
                              <a:gd name="T7" fmla="*/ 45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15"/>
                                </a:lnTo>
                                <a:lnTo>
                                  <a:pt x="45" y="0"/>
                                </a:lnTo>
                                <a:lnTo>
                                  <a:pt x="0" y="45"/>
                                </a:lnTo>
                                <a:lnTo>
                                  <a:pt x="149" y="74"/>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208" name="Freeform 264"/>
                        <wps:cNvSpPr>
                          <a:spLocks/>
                        </wps:cNvSpPr>
                        <wps:spPr bwMode="auto">
                          <a:xfrm>
                            <a:off x="3611880" y="3044825"/>
                            <a:ext cx="27940" cy="46990"/>
                          </a:xfrm>
                          <a:custGeom>
                            <a:avLst/>
                            <a:gdLst>
                              <a:gd name="T0" fmla="*/ 0 w 44"/>
                              <a:gd name="T1" fmla="*/ 74 h 74"/>
                              <a:gd name="T2" fmla="*/ 0 w 44"/>
                              <a:gd name="T3" fmla="*/ 45 h 74"/>
                              <a:gd name="T4" fmla="*/ 44 w 44"/>
                              <a:gd name="T5" fmla="*/ 0 h 74"/>
                              <a:gd name="T6" fmla="*/ 44 w 44"/>
                              <a:gd name="T7" fmla="*/ 15 h 74"/>
                              <a:gd name="T8" fmla="*/ 0 w 44"/>
                              <a:gd name="T9" fmla="*/ 74 h 74"/>
                            </a:gdLst>
                            <a:ahLst/>
                            <a:cxnLst>
                              <a:cxn ang="0">
                                <a:pos x="T0" y="T1"/>
                              </a:cxn>
                              <a:cxn ang="0">
                                <a:pos x="T2" y="T3"/>
                              </a:cxn>
                              <a:cxn ang="0">
                                <a:pos x="T4" y="T5"/>
                              </a:cxn>
                              <a:cxn ang="0">
                                <a:pos x="T6" y="T7"/>
                              </a:cxn>
                              <a:cxn ang="0">
                                <a:pos x="T8" y="T9"/>
                              </a:cxn>
                            </a:cxnLst>
                            <a:rect l="0" t="0" r="r" b="b"/>
                            <a:pathLst>
                              <a:path w="44" h="74">
                                <a:moveTo>
                                  <a:pt x="0" y="74"/>
                                </a:moveTo>
                                <a:lnTo>
                                  <a:pt x="0" y="45"/>
                                </a:lnTo>
                                <a:lnTo>
                                  <a:pt x="44" y="0"/>
                                </a:lnTo>
                                <a:lnTo>
                                  <a:pt x="44" y="15"/>
                                </a:lnTo>
                                <a:lnTo>
                                  <a:pt x="0" y="74"/>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209" name="Freeform 265"/>
                        <wps:cNvSpPr>
                          <a:spLocks/>
                        </wps:cNvSpPr>
                        <wps:spPr bwMode="auto">
                          <a:xfrm>
                            <a:off x="3507740" y="3063875"/>
                            <a:ext cx="104140" cy="27940"/>
                          </a:xfrm>
                          <a:custGeom>
                            <a:avLst/>
                            <a:gdLst>
                              <a:gd name="T0" fmla="*/ 0 w 164"/>
                              <a:gd name="T1" fmla="*/ 15 h 44"/>
                              <a:gd name="T2" fmla="*/ 0 w 164"/>
                              <a:gd name="T3" fmla="*/ 0 h 44"/>
                              <a:gd name="T4" fmla="*/ 164 w 164"/>
                              <a:gd name="T5" fmla="*/ 15 h 44"/>
                              <a:gd name="T6" fmla="*/ 164 w 164"/>
                              <a:gd name="T7" fmla="*/ 44 h 44"/>
                              <a:gd name="T8" fmla="*/ 0 w 164"/>
                              <a:gd name="T9" fmla="*/ 15 h 44"/>
                            </a:gdLst>
                            <a:ahLst/>
                            <a:cxnLst>
                              <a:cxn ang="0">
                                <a:pos x="T0" y="T1"/>
                              </a:cxn>
                              <a:cxn ang="0">
                                <a:pos x="T2" y="T3"/>
                              </a:cxn>
                              <a:cxn ang="0">
                                <a:pos x="T4" y="T5"/>
                              </a:cxn>
                              <a:cxn ang="0">
                                <a:pos x="T6" y="T7"/>
                              </a:cxn>
                              <a:cxn ang="0">
                                <a:pos x="T8" y="T9"/>
                              </a:cxn>
                            </a:cxnLst>
                            <a:rect l="0" t="0" r="r" b="b"/>
                            <a:pathLst>
                              <a:path w="164" h="44">
                                <a:moveTo>
                                  <a:pt x="0" y="15"/>
                                </a:moveTo>
                                <a:lnTo>
                                  <a:pt x="0" y="0"/>
                                </a:lnTo>
                                <a:lnTo>
                                  <a:pt x="164" y="15"/>
                                </a:lnTo>
                                <a:lnTo>
                                  <a:pt x="164" y="44"/>
                                </a:lnTo>
                                <a:lnTo>
                                  <a:pt x="0" y="15"/>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210" name="Freeform 266"/>
                        <wps:cNvSpPr>
                          <a:spLocks/>
                        </wps:cNvSpPr>
                        <wps:spPr bwMode="auto">
                          <a:xfrm>
                            <a:off x="3507740" y="3035300"/>
                            <a:ext cx="132080" cy="38100"/>
                          </a:xfrm>
                          <a:custGeom>
                            <a:avLst/>
                            <a:gdLst>
                              <a:gd name="T0" fmla="*/ 164 w 208"/>
                              <a:gd name="T1" fmla="*/ 60 h 60"/>
                              <a:gd name="T2" fmla="*/ 208 w 208"/>
                              <a:gd name="T3" fmla="*/ 15 h 60"/>
                              <a:gd name="T4" fmla="*/ 45 w 208"/>
                              <a:gd name="T5" fmla="*/ 0 h 60"/>
                              <a:gd name="T6" fmla="*/ 0 w 208"/>
                              <a:gd name="T7" fmla="*/ 45 h 60"/>
                              <a:gd name="T8" fmla="*/ 164 w 208"/>
                              <a:gd name="T9" fmla="*/ 60 h 60"/>
                            </a:gdLst>
                            <a:ahLst/>
                            <a:cxnLst>
                              <a:cxn ang="0">
                                <a:pos x="T0" y="T1"/>
                              </a:cxn>
                              <a:cxn ang="0">
                                <a:pos x="T2" y="T3"/>
                              </a:cxn>
                              <a:cxn ang="0">
                                <a:pos x="T4" y="T5"/>
                              </a:cxn>
                              <a:cxn ang="0">
                                <a:pos x="T6" y="T7"/>
                              </a:cxn>
                              <a:cxn ang="0">
                                <a:pos x="T8" y="T9"/>
                              </a:cxn>
                            </a:cxnLst>
                            <a:rect l="0" t="0" r="r" b="b"/>
                            <a:pathLst>
                              <a:path w="208" h="60">
                                <a:moveTo>
                                  <a:pt x="164" y="60"/>
                                </a:moveTo>
                                <a:lnTo>
                                  <a:pt x="208" y="15"/>
                                </a:lnTo>
                                <a:lnTo>
                                  <a:pt x="45" y="0"/>
                                </a:lnTo>
                                <a:lnTo>
                                  <a:pt x="0" y="45"/>
                                </a:lnTo>
                                <a:lnTo>
                                  <a:pt x="164" y="6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211" name="Freeform 267"/>
                        <wps:cNvSpPr>
                          <a:spLocks/>
                        </wps:cNvSpPr>
                        <wps:spPr bwMode="auto">
                          <a:xfrm>
                            <a:off x="3856990" y="3082925"/>
                            <a:ext cx="27940" cy="37465"/>
                          </a:xfrm>
                          <a:custGeom>
                            <a:avLst/>
                            <a:gdLst>
                              <a:gd name="T0" fmla="*/ 0 w 44"/>
                              <a:gd name="T1" fmla="*/ 59 h 59"/>
                              <a:gd name="T2" fmla="*/ 0 w 44"/>
                              <a:gd name="T3" fmla="*/ 44 h 59"/>
                              <a:gd name="T4" fmla="*/ 44 w 44"/>
                              <a:gd name="T5" fmla="*/ 0 h 59"/>
                              <a:gd name="T6" fmla="*/ 44 w 44"/>
                              <a:gd name="T7" fmla="*/ 0 h 59"/>
                              <a:gd name="T8" fmla="*/ 0 w 44"/>
                              <a:gd name="T9" fmla="*/ 59 h 59"/>
                            </a:gdLst>
                            <a:ahLst/>
                            <a:cxnLst>
                              <a:cxn ang="0">
                                <a:pos x="T0" y="T1"/>
                              </a:cxn>
                              <a:cxn ang="0">
                                <a:pos x="T2" y="T3"/>
                              </a:cxn>
                              <a:cxn ang="0">
                                <a:pos x="T4" y="T5"/>
                              </a:cxn>
                              <a:cxn ang="0">
                                <a:pos x="T6" y="T7"/>
                              </a:cxn>
                              <a:cxn ang="0">
                                <a:pos x="T8" y="T9"/>
                              </a:cxn>
                            </a:cxnLst>
                            <a:rect l="0" t="0" r="r" b="b"/>
                            <a:pathLst>
                              <a:path w="44" h="59">
                                <a:moveTo>
                                  <a:pt x="0" y="59"/>
                                </a:moveTo>
                                <a:lnTo>
                                  <a:pt x="0" y="44"/>
                                </a:lnTo>
                                <a:lnTo>
                                  <a:pt x="44" y="0"/>
                                </a:lnTo>
                                <a:lnTo>
                                  <a:pt x="44" y="0"/>
                                </a:lnTo>
                                <a:lnTo>
                                  <a:pt x="0" y="59"/>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212" name="Freeform 268"/>
                        <wps:cNvSpPr>
                          <a:spLocks/>
                        </wps:cNvSpPr>
                        <wps:spPr bwMode="auto">
                          <a:xfrm>
                            <a:off x="3753485" y="3101340"/>
                            <a:ext cx="103505" cy="19050"/>
                          </a:xfrm>
                          <a:custGeom>
                            <a:avLst/>
                            <a:gdLst>
                              <a:gd name="T0" fmla="*/ 0 w 163"/>
                              <a:gd name="T1" fmla="*/ 15 h 30"/>
                              <a:gd name="T2" fmla="*/ 0 w 163"/>
                              <a:gd name="T3" fmla="*/ 0 h 30"/>
                              <a:gd name="T4" fmla="*/ 163 w 163"/>
                              <a:gd name="T5" fmla="*/ 15 h 30"/>
                              <a:gd name="T6" fmla="*/ 163 w 163"/>
                              <a:gd name="T7" fmla="*/ 30 h 30"/>
                              <a:gd name="T8" fmla="*/ 0 w 163"/>
                              <a:gd name="T9" fmla="*/ 15 h 30"/>
                            </a:gdLst>
                            <a:ahLst/>
                            <a:cxnLst>
                              <a:cxn ang="0">
                                <a:pos x="T0" y="T1"/>
                              </a:cxn>
                              <a:cxn ang="0">
                                <a:pos x="T2" y="T3"/>
                              </a:cxn>
                              <a:cxn ang="0">
                                <a:pos x="T4" y="T5"/>
                              </a:cxn>
                              <a:cxn ang="0">
                                <a:pos x="T6" y="T7"/>
                              </a:cxn>
                              <a:cxn ang="0">
                                <a:pos x="T8" y="T9"/>
                              </a:cxn>
                            </a:cxnLst>
                            <a:rect l="0" t="0" r="r" b="b"/>
                            <a:pathLst>
                              <a:path w="163" h="30">
                                <a:moveTo>
                                  <a:pt x="0" y="15"/>
                                </a:moveTo>
                                <a:lnTo>
                                  <a:pt x="0" y="0"/>
                                </a:lnTo>
                                <a:lnTo>
                                  <a:pt x="163" y="15"/>
                                </a:lnTo>
                                <a:lnTo>
                                  <a:pt x="163" y="30"/>
                                </a:lnTo>
                                <a:lnTo>
                                  <a:pt x="0" y="15"/>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213" name="Freeform 269"/>
                        <wps:cNvSpPr>
                          <a:spLocks/>
                        </wps:cNvSpPr>
                        <wps:spPr bwMode="auto">
                          <a:xfrm>
                            <a:off x="3753485" y="3073400"/>
                            <a:ext cx="27940" cy="37465"/>
                          </a:xfrm>
                          <a:custGeom>
                            <a:avLst/>
                            <a:gdLst>
                              <a:gd name="T0" fmla="*/ 44 w 44"/>
                              <a:gd name="T1" fmla="*/ 0 h 59"/>
                              <a:gd name="T2" fmla="*/ 44 w 44"/>
                              <a:gd name="T3" fmla="*/ 0 h 59"/>
                              <a:gd name="T4" fmla="*/ 0 w 44"/>
                              <a:gd name="T5" fmla="*/ 44 h 59"/>
                              <a:gd name="T6" fmla="*/ 0 w 44"/>
                              <a:gd name="T7" fmla="*/ 59 h 59"/>
                              <a:gd name="T8" fmla="*/ 44 w 44"/>
                              <a:gd name="T9" fmla="*/ 0 h 59"/>
                            </a:gdLst>
                            <a:ahLst/>
                            <a:cxnLst>
                              <a:cxn ang="0">
                                <a:pos x="T0" y="T1"/>
                              </a:cxn>
                              <a:cxn ang="0">
                                <a:pos x="T2" y="T3"/>
                              </a:cxn>
                              <a:cxn ang="0">
                                <a:pos x="T4" y="T5"/>
                              </a:cxn>
                              <a:cxn ang="0">
                                <a:pos x="T6" y="T7"/>
                              </a:cxn>
                              <a:cxn ang="0">
                                <a:pos x="T8" y="T9"/>
                              </a:cxn>
                            </a:cxnLst>
                            <a:rect l="0" t="0" r="r" b="b"/>
                            <a:pathLst>
                              <a:path w="44" h="59">
                                <a:moveTo>
                                  <a:pt x="44" y="0"/>
                                </a:moveTo>
                                <a:lnTo>
                                  <a:pt x="44" y="0"/>
                                </a:lnTo>
                                <a:lnTo>
                                  <a:pt x="0" y="44"/>
                                </a:lnTo>
                                <a:lnTo>
                                  <a:pt x="0" y="59"/>
                                </a:lnTo>
                                <a:lnTo>
                                  <a:pt x="44" y="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214" name="Freeform 270"/>
                        <wps:cNvSpPr>
                          <a:spLocks/>
                        </wps:cNvSpPr>
                        <wps:spPr bwMode="auto">
                          <a:xfrm>
                            <a:off x="3781425" y="3073400"/>
                            <a:ext cx="103505" cy="9525"/>
                          </a:xfrm>
                          <a:custGeom>
                            <a:avLst/>
                            <a:gdLst>
                              <a:gd name="T0" fmla="*/ 163 w 163"/>
                              <a:gd name="T1" fmla="*/ 15 h 15"/>
                              <a:gd name="T2" fmla="*/ 163 w 163"/>
                              <a:gd name="T3" fmla="*/ 15 h 15"/>
                              <a:gd name="T4" fmla="*/ 0 w 163"/>
                              <a:gd name="T5" fmla="*/ 0 h 15"/>
                              <a:gd name="T6" fmla="*/ 0 w 163"/>
                              <a:gd name="T7" fmla="*/ 0 h 15"/>
                              <a:gd name="T8" fmla="*/ 163 w 163"/>
                              <a:gd name="T9" fmla="*/ 15 h 15"/>
                            </a:gdLst>
                            <a:ahLst/>
                            <a:cxnLst>
                              <a:cxn ang="0">
                                <a:pos x="T0" y="T1"/>
                              </a:cxn>
                              <a:cxn ang="0">
                                <a:pos x="T2" y="T3"/>
                              </a:cxn>
                              <a:cxn ang="0">
                                <a:pos x="T4" y="T5"/>
                              </a:cxn>
                              <a:cxn ang="0">
                                <a:pos x="T6" y="T7"/>
                              </a:cxn>
                              <a:cxn ang="0">
                                <a:pos x="T8" y="T9"/>
                              </a:cxn>
                            </a:cxnLst>
                            <a:rect l="0" t="0" r="r" b="b"/>
                            <a:pathLst>
                              <a:path w="163" h="15">
                                <a:moveTo>
                                  <a:pt x="163" y="15"/>
                                </a:moveTo>
                                <a:lnTo>
                                  <a:pt x="163" y="15"/>
                                </a:lnTo>
                                <a:lnTo>
                                  <a:pt x="0" y="0"/>
                                </a:lnTo>
                                <a:lnTo>
                                  <a:pt x="0" y="0"/>
                                </a:lnTo>
                                <a:lnTo>
                                  <a:pt x="163" y="15"/>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215" name="Freeform 271"/>
                        <wps:cNvSpPr>
                          <a:spLocks/>
                        </wps:cNvSpPr>
                        <wps:spPr bwMode="auto">
                          <a:xfrm>
                            <a:off x="3753485" y="3073400"/>
                            <a:ext cx="131445" cy="37465"/>
                          </a:xfrm>
                          <a:custGeom>
                            <a:avLst/>
                            <a:gdLst>
                              <a:gd name="T0" fmla="*/ 163 w 207"/>
                              <a:gd name="T1" fmla="*/ 59 h 59"/>
                              <a:gd name="T2" fmla="*/ 207 w 207"/>
                              <a:gd name="T3" fmla="*/ 15 h 59"/>
                              <a:gd name="T4" fmla="*/ 44 w 207"/>
                              <a:gd name="T5" fmla="*/ 0 h 59"/>
                              <a:gd name="T6" fmla="*/ 0 w 207"/>
                              <a:gd name="T7" fmla="*/ 44 h 59"/>
                              <a:gd name="T8" fmla="*/ 163 w 207"/>
                              <a:gd name="T9" fmla="*/ 59 h 59"/>
                            </a:gdLst>
                            <a:ahLst/>
                            <a:cxnLst>
                              <a:cxn ang="0">
                                <a:pos x="T0" y="T1"/>
                              </a:cxn>
                              <a:cxn ang="0">
                                <a:pos x="T2" y="T3"/>
                              </a:cxn>
                              <a:cxn ang="0">
                                <a:pos x="T4" y="T5"/>
                              </a:cxn>
                              <a:cxn ang="0">
                                <a:pos x="T6" y="T7"/>
                              </a:cxn>
                              <a:cxn ang="0">
                                <a:pos x="T8" y="T9"/>
                              </a:cxn>
                            </a:cxnLst>
                            <a:rect l="0" t="0" r="r" b="b"/>
                            <a:pathLst>
                              <a:path w="207" h="59">
                                <a:moveTo>
                                  <a:pt x="163" y="59"/>
                                </a:moveTo>
                                <a:lnTo>
                                  <a:pt x="207" y="15"/>
                                </a:lnTo>
                                <a:lnTo>
                                  <a:pt x="44" y="0"/>
                                </a:lnTo>
                                <a:lnTo>
                                  <a:pt x="0" y="44"/>
                                </a:lnTo>
                                <a:lnTo>
                                  <a:pt x="163" y="59"/>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216" name="Freeform 272"/>
                        <wps:cNvSpPr>
                          <a:spLocks/>
                        </wps:cNvSpPr>
                        <wps:spPr bwMode="auto">
                          <a:xfrm>
                            <a:off x="4111625" y="3110865"/>
                            <a:ext cx="27940" cy="38100"/>
                          </a:xfrm>
                          <a:custGeom>
                            <a:avLst/>
                            <a:gdLst>
                              <a:gd name="T0" fmla="*/ 0 w 44"/>
                              <a:gd name="T1" fmla="*/ 60 h 60"/>
                              <a:gd name="T2" fmla="*/ 0 w 44"/>
                              <a:gd name="T3" fmla="*/ 45 h 60"/>
                              <a:gd name="T4" fmla="*/ 44 w 44"/>
                              <a:gd name="T5" fmla="*/ 0 h 60"/>
                              <a:gd name="T6" fmla="*/ 44 w 44"/>
                              <a:gd name="T7" fmla="*/ 15 h 60"/>
                              <a:gd name="T8" fmla="*/ 0 w 44"/>
                              <a:gd name="T9" fmla="*/ 60 h 60"/>
                            </a:gdLst>
                            <a:ahLst/>
                            <a:cxnLst>
                              <a:cxn ang="0">
                                <a:pos x="T0" y="T1"/>
                              </a:cxn>
                              <a:cxn ang="0">
                                <a:pos x="T2" y="T3"/>
                              </a:cxn>
                              <a:cxn ang="0">
                                <a:pos x="T4" y="T5"/>
                              </a:cxn>
                              <a:cxn ang="0">
                                <a:pos x="T6" y="T7"/>
                              </a:cxn>
                              <a:cxn ang="0">
                                <a:pos x="T8" y="T9"/>
                              </a:cxn>
                            </a:cxnLst>
                            <a:rect l="0" t="0" r="r" b="b"/>
                            <a:pathLst>
                              <a:path w="44" h="60">
                                <a:moveTo>
                                  <a:pt x="0" y="60"/>
                                </a:moveTo>
                                <a:lnTo>
                                  <a:pt x="0" y="45"/>
                                </a:lnTo>
                                <a:lnTo>
                                  <a:pt x="44" y="0"/>
                                </a:lnTo>
                                <a:lnTo>
                                  <a:pt x="44" y="15"/>
                                </a:lnTo>
                                <a:lnTo>
                                  <a:pt x="0" y="60"/>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217" name="Freeform 273"/>
                        <wps:cNvSpPr>
                          <a:spLocks/>
                        </wps:cNvSpPr>
                        <wps:spPr bwMode="auto">
                          <a:xfrm>
                            <a:off x="4008120" y="3129915"/>
                            <a:ext cx="103505" cy="19050"/>
                          </a:xfrm>
                          <a:custGeom>
                            <a:avLst/>
                            <a:gdLst>
                              <a:gd name="T0" fmla="*/ 0 w 163"/>
                              <a:gd name="T1" fmla="*/ 15 h 30"/>
                              <a:gd name="T2" fmla="*/ 0 w 163"/>
                              <a:gd name="T3" fmla="*/ 0 h 30"/>
                              <a:gd name="T4" fmla="*/ 163 w 163"/>
                              <a:gd name="T5" fmla="*/ 15 h 30"/>
                              <a:gd name="T6" fmla="*/ 163 w 163"/>
                              <a:gd name="T7" fmla="*/ 30 h 30"/>
                              <a:gd name="T8" fmla="*/ 0 w 163"/>
                              <a:gd name="T9" fmla="*/ 15 h 30"/>
                            </a:gdLst>
                            <a:ahLst/>
                            <a:cxnLst>
                              <a:cxn ang="0">
                                <a:pos x="T0" y="T1"/>
                              </a:cxn>
                              <a:cxn ang="0">
                                <a:pos x="T2" y="T3"/>
                              </a:cxn>
                              <a:cxn ang="0">
                                <a:pos x="T4" y="T5"/>
                              </a:cxn>
                              <a:cxn ang="0">
                                <a:pos x="T6" y="T7"/>
                              </a:cxn>
                              <a:cxn ang="0">
                                <a:pos x="T8" y="T9"/>
                              </a:cxn>
                            </a:cxnLst>
                            <a:rect l="0" t="0" r="r" b="b"/>
                            <a:pathLst>
                              <a:path w="163" h="30">
                                <a:moveTo>
                                  <a:pt x="0" y="15"/>
                                </a:moveTo>
                                <a:lnTo>
                                  <a:pt x="0" y="0"/>
                                </a:lnTo>
                                <a:lnTo>
                                  <a:pt x="163" y="15"/>
                                </a:lnTo>
                                <a:lnTo>
                                  <a:pt x="163" y="30"/>
                                </a:lnTo>
                                <a:lnTo>
                                  <a:pt x="0" y="15"/>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218" name="Freeform 274"/>
                        <wps:cNvSpPr>
                          <a:spLocks/>
                        </wps:cNvSpPr>
                        <wps:spPr bwMode="auto">
                          <a:xfrm>
                            <a:off x="4008120" y="3101340"/>
                            <a:ext cx="131445" cy="38100"/>
                          </a:xfrm>
                          <a:custGeom>
                            <a:avLst/>
                            <a:gdLst>
                              <a:gd name="T0" fmla="*/ 163 w 207"/>
                              <a:gd name="T1" fmla="*/ 60 h 60"/>
                              <a:gd name="T2" fmla="*/ 207 w 207"/>
                              <a:gd name="T3" fmla="*/ 15 h 60"/>
                              <a:gd name="T4" fmla="*/ 44 w 207"/>
                              <a:gd name="T5" fmla="*/ 0 h 60"/>
                              <a:gd name="T6" fmla="*/ 0 w 207"/>
                              <a:gd name="T7" fmla="*/ 45 h 60"/>
                              <a:gd name="T8" fmla="*/ 163 w 207"/>
                              <a:gd name="T9" fmla="*/ 60 h 60"/>
                            </a:gdLst>
                            <a:ahLst/>
                            <a:cxnLst>
                              <a:cxn ang="0">
                                <a:pos x="T0" y="T1"/>
                              </a:cxn>
                              <a:cxn ang="0">
                                <a:pos x="T2" y="T3"/>
                              </a:cxn>
                              <a:cxn ang="0">
                                <a:pos x="T4" y="T5"/>
                              </a:cxn>
                              <a:cxn ang="0">
                                <a:pos x="T6" y="T7"/>
                              </a:cxn>
                              <a:cxn ang="0">
                                <a:pos x="T8" y="T9"/>
                              </a:cxn>
                            </a:cxnLst>
                            <a:rect l="0" t="0" r="r" b="b"/>
                            <a:pathLst>
                              <a:path w="207" h="60">
                                <a:moveTo>
                                  <a:pt x="163" y="60"/>
                                </a:moveTo>
                                <a:lnTo>
                                  <a:pt x="207" y="15"/>
                                </a:lnTo>
                                <a:lnTo>
                                  <a:pt x="44" y="0"/>
                                </a:lnTo>
                                <a:lnTo>
                                  <a:pt x="0" y="45"/>
                                </a:lnTo>
                                <a:lnTo>
                                  <a:pt x="163" y="6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219" name="Freeform 275"/>
                        <wps:cNvSpPr>
                          <a:spLocks/>
                        </wps:cNvSpPr>
                        <wps:spPr bwMode="auto">
                          <a:xfrm>
                            <a:off x="2065020" y="1951355"/>
                            <a:ext cx="47625" cy="1046480"/>
                          </a:xfrm>
                          <a:custGeom>
                            <a:avLst/>
                            <a:gdLst>
                              <a:gd name="T0" fmla="*/ 15 w 75"/>
                              <a:gd name="T1" fmla="*/ 1648 h 1648"/>
                              <a:gd name="T2" fmla="*/ 0 w 75"/>
                              <a:gd name="T3" fmla="*/ 30 h 1648"/>
                              <a:gd name="T4" fmla="*/ 60 w 75"/>
                              <a:gd name="T5" fmla="*/ 0 h 1648"/>
                              <a:gd name="T6" fmla="*/ 75 w 75"/>
                              <a:gd name="T7" fmla="*/ 1589 h 1648"/>
                              <a:gd name="T8" fmla="*/ 15 w 75"/>
                              <a:gd name="T9" fmla="*/ 1648 h 1648"/>
                            </a:gdLst>
                            <a:ahLst/>
                            <a:cxnLst>
                              <a:cxn ang="0">
                                <a:pos x="T0" y="T1"/>
                              </a:cxn>
                              <a:cxn ang="0">
                                <a:pos x="T2" y="T3"/>
                              </a:cxn>
                              <a:cxn ang="0">
                                <a:pos x="T4" y="T5"/>
                              </a:cxn>
                              <a:cxn ang="0">
                                <a:pos x="T6" y="T7"/>
                              </a:cxn>
                              <a:cxn ang="0">
                                <a:pos x="T8" y="T9"/>
                              </a:cxn>
                            </a:cxnLst>
                            <a:rect l="0" t="0" r="r" b="b"/>
                            <a:pathLst>
                              <a:path w="75" h="1648">
                                <a:moveTo>
                                  <a:pt x="15" y="1648"/>
                                </a:moveTo>
                                <a:lnTo>
                                  <a:pt x="0" y="30"/>
                                </a:lnTo>
                                <a:lnTo>
                                  <a:pt x="60" y="0"/>
                                </a:lnTo>
                                <a:lnTo>
                                  <a:pt x="75" y="1589"/>
                                </a:lnTo>
                                <a:lnTo>
                                  <a:pt x="15" y="1648"/>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20" name="Freeform 276"/>
                        <wps:cNvSpPr>
                          <a:spLocks/>
                        </wps:cNvSpPr>
                        <wps:spPr bwMode="auto">
                          <a:xfrm>
                            <a:off x="1971040" y="1960880"/>
                            <a:ext cx="103505" cy="1036955"/>
                          </a:xfrm>
                          <a:custGeom>
                            <a:avLst/>
                            <a:gdLst>
                              <a:gd name="T0" fmla="*/ 15 w 163"/>
                              <a:gd name="T1" fmla="*/ 1618 h 1633"/>
                              <a:gd name="T2" fmla="*/ 0 w 163"/>
                              <a:gd name="T3" fmla="*/ 0 h 1633"/>
                              <a:gd name="T4" fmla="*/ 148 w 163"/>
                              <a:gd name="T5" fmla="*/ 15 h 1633"/>
                              <a:gd name="T6" fmla="*/ 163 w 163"/>
                              <a:gd name="T7" fmla="*/ 1633 h 1633"/>
                              <a:gd name="T8" fmla="*/ 15 w 163"/>
                              <a:gd name="T9" fmla="*/ 1618 h 1633"/>
                            </a:gdLst>
                            <a:ahLst/>
                            <a:cxnLst>
                              <a:cxn ang="0">
                                <a:pos x="T0" y="T1"/>
                              </a:cxn>
                              <a:cxn ang="0">
                                <a:pos x="T2" y="T3"/>
                              </a:cxn>
                              <a:cxn ang="0">
                                <a:pos x="T4" y="T5"/>
                              </a:cxn>
                              <a:cxn ang="0">
                                <a:pos x="T6" y="T7"/>
                              </a:cxn>
                              <a:cxn ang="0">
                                <a:pos x="T8" y="T9"/>
                              </a:cxn>
                            </a:cxnLst>
                            <a:rect l="0" t="0" r="r" b="b"/>
                            <a:pathLst>
                              <a:path w="163" h="1633">
                                <a:moveTo>
                                  <a:pt x="15" y="1618"/>
                                </a:moveTo>
                                <a:lnTo>
                                  <a:pt x="0" y="0"/>
                                </a:lnTo>
                                <a:lnTo>
                                  <a:pt x="148" y="15"/>
                                </a:lnTo>
                                <a:lnTo>
                                  <a:pt x="163" y="1633"/>
                                </a:lnTo>
                                <a:lnTo>
                                  <a:pt x="15" y="1618"/>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1221" name="Freeform 277"/>
                        <wps:cNvSpPr>
                          <a:spLocks/>
                        </wps:cNvSpPr>
                        <wps:spPr bwMode="auto">
                          <a:xfrm>
                            <a:off x="1971040" y="1941830"/>
                            <a:ext cx="132080" cy="28575"/>
                          </a:xfrm>
                          <a:custGeom>
                            <a:avLst/>
                            <a:gdLst>
                              <a:gd name="T0" fmla="*/ 148 w 208"/>
                              <a:gd name="T1" fmla="*/ 45 h 45"/>
                              <a:gd name="T2" fmla="*/ 208 w 208"/>
                              <a:gd name="T3" fmla="*/ 15 h 45"/>
                              <a:gd name="T4" fmla="*/ 59 w 208"/>
                              <a:gd name="T5" fmla="*/ 0 h 45"/>
                              <a:gd name="T6" fmla="*/ 0 w 208"/>
                              <a:gd name="T7" fmla="*/ 30 h 45"/>
                              <a:gd name="T8" fmla="*/ 148 w 208"/>
                              <a:gd name="T9" fmla="*/ 45 h 45"/>
                            </a:gdLst>
                            <a:ahLst/>
                            <a:cxnLst>
                              <a:cxn ang="0">
                                <a:pos x="T0" y="T1"/>
                              </a:cxn>
                              <a:cxn ang="0">
                                <a:pos x="T2" y="T3"/>
                              </a:cxn>
                              <a:cxn ang="0">
                                <a:pos x="T4" y="T5"/>
                              </a:cxn>
                              <a:cxn ang="0">
                                <a:pos x="T6" y="T7"/>
                              </a:cxn>
                              <a:cxn ang="0">
                                <a:pos x="T8" y="T9"/>
                              </a:cxn>
                            </a:cxnLst>
                            <a:rect l="0" t="0" r="r" b="b"/>
                            <a:pathLst>
                              <a:path w="208" h="45">
                                <a:moveTo>
                                  <a:pt x="148" y="45"/>
                                </a:moveTo>
                                <a:lnTo>
                                  <a:pt x="208" y="15"/>
                                </a:lnTo>
                                <a:lnTo>
                                  <a:pt x="59" y="0"/>
                                </a:lnTo>
                                <a:lnTo>
                                  <a:pt x="0" y="30"/>
                                </a:lnTo>
                                <a:lnTo>
                                  <a:pt x="148" y="45"/>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22" name="Freeform 278"/>
                        <wps:cNvSpPr>
                          <a:spLocks/>
                        </wps:cNvSpPr>
                        <wps:spPr bwMode="auto">
                          <a:xfrm>
                            <a:off x="2310130" y="2649220"/>
                            <a:ext cx="38100" cy="377190"/>
                          </a:xfrm>
                          <a:custGeom>
                            <a:avLst/>
                            <a:gdLst>
                              <a:gd name="T0" fmla="*/ 0 w 60"/>
                              <a:gd name="T1" fmla="*/ 594 h 594"/>
                              <a:gd name="T2" fmla="*/ 0 w 60"/>
                              <a:gd name="T3" fmla="*/ 44 h 594"/>
                              <a:gd name="T4" fmla="*/ 60 w 60"/>
                              <a:gd name="T5" fmla="*/ 0 h 594"/>
                              <a:gd name="T6" fmla="*/ 60 w 60"/>
                              <a:gd name="T7" fmla="*/ 534 h 594"/>
                              <a:gd name="T8" fmla="*/ 0 w 60"/>
                              <a:gd name="T9" fmla="*/ 594 h 594"/>
                            </a:gdLst>
                            <a:ahLst/>
                            <a:cxnLst>
                              <a:cxn ang="0">
                                <a:pos x="T0" y="T1"/>
                              </a:cxn>
                              <a:cxn ang="0">
                                <a:pos x="T2" y="T3"/>
                              </a:cxn>
                              <a:cxn ang="0">
                                <a:pos x="T4" y="T5"/>
                              </a:cxn>
                              <a:cxn ang="0">
                                <a:pos x="T6" y="T7"/>
                              </a:cxn>
                              <a:cxn ang="0">
                                <a:pos x="T8" y="T9"/>
                              </a:cxn>
                            </a:cxnLst>
                            <a:rect l="0" t="0" r="r" b="b"/>
                            <a:pathLst>
                              <a:path w="60" h="594">
                                <a:moveTo>
                                  <a:pt x="0" y="594"/>
                                </a:moveTo>
                                <a:lnTo>
                                  <a:pt x="0" y="44"/>
                                </a:lnTo>
                                <a:lnTo>
                                  <a:pt x="60" y="0"/>
                                </a:lnTo>
                                <a:lnTo>
                                  <a:pt x="60" y="534"/>
                                </a:lnTo>
                                <a:lnTo>
                                  <a:pt x="0" y="594"/>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23" name="Freeform 279"/>
                        <wps:cNvSpPr>
                          <a:spLocks/>
                        </wps:cNvSpPr>
                        <wps:spPr bwMode="auto">
                          <a:xfrm>
                            <a:off x="2216150" y="2667635"/>
                            <a:ext cx="93980" cy="358775"/>
                          </a:xfrm>
                          <a:custGeom>
                            <a:avLst/>
                            <a:gdLst>
                              <a:gd name="T0" fmla="*/ 0 w 148"/>
                              <a:gd name="T1" fmla="*/ 550 h 565"/>
                              <a:gd name="T2" fmla="*/ 0 w 148"/>
                              <a:gd name="T3" fmla="*/ 0 h 565"/>
                              <a:gd name="T4" fmla="*/ 148 w 148"/>
                              <a:gd name="T5" fmla="*/ 15 h 565"/>
                              <a:gd name="T6" fmla="*/ 148 w 148"/>
                              <a:gd name="T7" fmla="*/ 565 h 565"/>
                              <a:gd name="T8" fmla="*/ 0 w 148"/>
                              <a:gd name="T9" fmla="*/ 550 h 565"/>
                            </a:gdLst>
                            <a:ahLst/>
                            <a:cxnLst>
                              <a:cxn ang="0">
                                <a:pos x="T0" y="T1"/>
                              </a:cxn>
                              <a:cxn ang="0">
                                <a:pos x="T2" y="T3"/>
                              </a:cxn>
                              <a:cxn ang="0">
                                <a:pos x="T4" y="T5"/>
                              </a:cxn>
                              <a:cxn ang="0">
                                <a:pos x="T6" y="T7"/>
                              </a:cxn>
                              <a:cxn ang="0">
                                <a:pos x="T8" y="T9"/>
                              </a:cxn>
                            </a:cxnLst>
                            <a:rect l="0" t="0" r="r" b="b"/>
                            <a:pathLst>
                              <a:path w="148" h="565">
                                <a:moveTo>
                                  <a:pt x="0" y="550"/>
                                </a:moveTo>
                                <a:lnTo>
                                  <a:pt x="0" y="0"/>
                                </a:lnTo>
                                <a:lnTo>
                                  <a:pt x="148" y="15"/>
                                </a:lnTo>
                                <a:lnTo>
                                  <a:pt x="148" y="565"/>
                                </a:lnTo>
                                <a:lnTo>
                                  <a:pt x="0" y="550"/>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1224" name="Freeform 280"/>
                        <wps:cNvSpPr>
                          <a:spLocks/>
                        </wps:cNvSpPr>
                        <wps:spPr bwMode="auto">
                          <a:xfrm>
                            <a:off x="2216150" y="2639695"/>
                            <a:ext cx="132080" cy="37465"/>
                          </a:xfrm>
                          <a:custGeom>
                            <a:avLst/>
                            <a:gdLst>
                              <a:gd name="T0" fmla="*/ 148 w 208"/>
                              <a:gd name="T1" fmla="*/ 59 h 59"/>
                              <a:gd name="T2" fmla="*/ 208 w 208"/>
                              <a:gd name="T3" fmla="*/ 15 h 59"/>
                              <a:gd name="T4" fmla="*/ 59 w 208"/>
                              <a:gd name="T5" fmla="*/ 0 h 59"/>
                              <a:gd name="T6" fmla="*/ 0 w 208"/>
                              <a:gd name="T7" fmla="*/ 44 h 59"/>
                              <a:gd name="T8" fmla="*/ 148 w 208"/>
                              <a:gd name="T9" fmla="*/ 59 h 59"/>
                            </a:gdLst>
                            <a:ahLst/>
                            <a:cxnLst>
                              <a:cxn ang="0">
                                <a:pos x="T0" y="T1"/>
                              </a:cxn>
                              <a:cxn ang="0">
                                <a:pos x="T2" y="T3"/>
                              </a:cxn>
                              <a:cxn ang="0">
                                <a:pos x="T4" y="T5"/>
                              </a:cxn>
                              <a:cxn ang="0">
                                <a:pos x="T6" y="T7"/>
                              </a:cxn>
                              <a:cxn ang="0">
                                <a:pos x="T8" y="T9"/>
                              </a:cxn>
                            </a:cxnLst>
                            <a:rect l="0" t="0" r="r" b="b"/>
                            <a:pathLst>
                              <a:path w="208" h="59">
                                <a:moveTo>
                                  <a:pt x="148" y="59"/>
                                </a:moveTo>
                                <a:lnTo>
                                  <a:pt x="208" y="15"/>
                                </a:lnTo>
                                <a:lnTo>
                                  <a:pt x="59" y="0"/>
                                </a:lnTo>
                                <a:lnTo>
                                  <a:pt x="0" y="44"/>
                                </a:lnTo>
                                <a:lnTo>
                                  <a:pt x="148" y="59"/>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25" name="Freeform 281"/>
                        <wps:cNvSpPr>
                          <a:spLocks/>
                        </wps:cNvSpPr>
                        <wps:spPr bwMode="auto">
                          <a:xfrm>
                            <a:off x="2546350" y="2912745"/>
                            <a:ext cx="37465" cy="141605"/>
                          </a:xfrm>
                          <a:custGeom>
                            <a:avLst/>
                            <a:gdLst>
                              <a:gd name="T0" fmla="*/ 0 w 59"/>
                              <a:gd name="T1" fmla="*/ 223 h 223"/>
                              <a:gd name="T2" fmla="*/ 0 w 59"/>
                              <a:gd name="T3" fmla="*/ 60 h 223"/>
                              <a:gd name="T4" fmla="*/ 59 w 59"/>
                              <a:gd name="T5" fmla="*/ 0 h 223"/>
                              <a:gd name="T6" fmla="*/ 59 w 59"/>
                              <a:gd name="T7" fmla="*/ 164 h 223"/>
                              <a:gd name="T8" fmla="*/ 0 w 59"/>
                              <a:gd name="T9" fmla="*/ 223 h 223"/>
                            </a:gdLst>
                            <a:ahLst/>
                            <a:cxnLst>
                              <a:cxn ang="0">
                                <a:pos x="T0" y="T1"/>
                              </a:cxn>
                              <a:cxn ang="0">
                                <a:pos x="T2" y="T3"/>
                              </a:cxn>
                              <a:cxn ang="0">
                                <a:pos x="T4" y="T5"/>
                              </a:cxn>
                              <a:cxn ang="0">
                                <a:pos x="T6" y="T7"/>
                              </a:cxn>
                              <a:cxn ang="0">
                                <a:pos x="T8" y="T9"/>
                              </a:cxn>
                            </a:cxnLst>
                            <a:rect l="0" t="0" r="r" b="b"/>
                            <a:pathLst>
                              <a:path w="59" h="223">
                                <a:moveTo>
                                  <a:pt x="0" y="223"/>
                                </a:moveTo>
                                <a:lnTo>
                                  <a:pt x="0" y="60"/>
                                </a:lnTo>
                                <a:lnTo>
                                  <a:pt x="59" y="0"/>
                                </a:lnTo>
                                <a:lnTo>
                                  <a:pt x="59" y="164"/>
                                </a:lnTo>
                                <a:lnTo>
                                  <a:pt x="0" y="223"/>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26" name="Freeform 282"/>
                        <wps:cNvSpPr>
                          <a:spLocks/>
                        </wps:cNvSpPr>
                        <wps:spPr bwMode="auto">
                          <a:xfrm>
                            <a:off x="2451735" y="2931795"/>
                            <a:ext cx="94615" cy="122555"/>
                          </a:xfrm>
                          <a:custGeom>
                            <a:avLst/>
                            <a:gdLst>
                              <a:gd name="T0" fmla="*/ 0 w 149"/>
                              <a:gd name="T1" fmla="*/ 178 h 193"/>
                              <a:gd name="T2" fmla="*/ 0 w 149"/>
                              <a:gd name="T3" fmla="*/ 0 h 193"/>
                              <a:gd name="T4" fmla="*/ 149 w 149"/>
                              <a:gd name="T5" fmla="*/ 30 h 193"/>
                              <a:gd name="T6" fmla="*/ 149 w 149"/>
                              <a:gd name="T7" fmla="*/ 193 h 193"/>
                              <a:gd name="T8" fmla="*/ 0 w 149"/>
                              <a:gd name="T9" fmla="*/ 178 h 193"/>
                            </a:gdLst>
                            <a:ahLst/>
                            <a:cxnLst>
                              <a:cxn ang="0">
                                <a:pos x="T0" y="T1"/>
                              </a:cxn>
                              <a:cxn ang="0">
                                <a:pos x="T2" y="T3"/>
                              </a:cxn>
                              <a:cxn ang="0">
                                <a:pos x="T4" y="T5"/>
                              </a:cxn>
                              <a:cxn ang="0">
                                <a:pos x="T6" y="T7"/>
                              </a:cxn>
                              <a:cxn ang="0">
                                <a:pos x="T8" y="T9"/>
                              </a:cxn>
                            </a:cxnLst>
                            <a:rect l="0" t="0" r="r" b="b"/>
                            <a:pathLst>
                              <a:path w="149" h="193">
                                <a:moveTo>
                                  <a:pt x="0" y="178"/>
                                </a:moveTo>
                                <a:lnTo>
                                  <a:pt x="0" y="0"/>
                                </a:lnTo>
                                <a:lnTo>
                                  <a:pt x="149" y="30"/>
                                </a:lnTo>
                                <a:lnTo>
                                  <a:pt x="149" y="193"/>
                                </a:lnTo>
                                <a:lnTo>
                                  <a:pt x="0" y="178"/>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1227" name="Freeform 283"/>
                        <wps:cNvSpPr>
                          <a:spLocks/>
                        </wps:cNvSpPr>
                        <wps:spPr bwMode="auto">
                          <a:xfrm>
                            <a:off x="2451735" y="2903855"/>
                            <a:ext cx="132080" cy="46990"/>
                          </a:xfrm>
                          <a:custGeom>
                            <a:avLst/>
                            <a:gdLst>
                              <a:gd name="T0" fmla="*/ 149 w 208"/>
                              <a:gd name="T1" fmla="*/ 74 h 74"/>
                              <a:gd name="T2" fmla="*/ 208 w 208"/>
                              <a:gd name="T3" fmla="*/ 14 h 74"/>
                              <a:gd name="T4" fmla="*/ 60 w 208"/>
                              <a:gd name="T5" fmla="*/ 0 h 74"/>
                              <a:gd name="T6" fmla="*/ 0 w 208"/>
                              <a:gd name="T7" fmla="*/ 44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14"/>
                                </a:lnTo>
                                <a:lnTo>
                                  <a:pt x="60" y="0"/>
                                </a:lnTo>
                                <a:lnTo>
                                  <a:pt x="0" y="44"/>
                                </a:lnTo>
                                <a:lnTo>
                                  <a:pt x="149"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28" name="Freeform 284"/>
                        <wps:cNvSpPr>
                          <a:spLocks/>
                        </wps:cNvSpPr>
                        <wps:spPr bwMode="auto">
                          <a:xfrm>
                            <a:off x="2791460" y="3007360"/>
                            <a:ext cx="37465" cy="75565"/>
                          </a:xfrm>
                          <a:custGeom>
                            <a:avLst/>
                            <a:gdLst>
                              <a:gd name="T0" fmla="*/ 0 w 59"/>
                              <a:gd name="T1" fmla="*/ 119 h 119"/>
                              <a:gd name="T2" fmla="*/ 0 w 59"/>
                              <a:gd name="T3" fmla="*/ 59 h 119"/>
                              <a:gd name="T4" fmla="*/ 59 w 59"/>
                              <a:gd name="T5" fmla="*/ 0 h 119"/>
                              <a:gd name="T6" fmla="*/ 59 w 59"/>
                              <a:gd name="T7" fmla="*/ 74 h 119"/>
                              <a:gd name="T8" fmla="*/ 0 w 59"/>
                              <a:gd name="T9" fmla="*/ 119 h 119"/>
                            </a:gdLst>
                            <a:ahLst/>
                            <a:cxnLst>
                              <a:cxn ang="0">
                                <a:pos x="T0" y="T1"/>
                              </a:cxn>
                              <a:cxn ang="0">
                                <a:pos x="T2" y="T3"/>
                              </a:cxn>
                              <a:cxn ang="0">
                                <a:pos x="T4" y="T5"/>
                              </a:cxn>
                              <a:cxn ang="0">
                                <a:pos x="T6" y="T7"/>
                              </a:cxn>
                              <a:cxn ang="0">
                                <a:pos x="T8" y="T9"/>
                              </a:cxn>
                            </a:cxnLst>
                            <a:rect l="0" t="0" r="r" b="b"/>
                            <a:pathLst>
                              <a:path w="59" h="119">
                                <a:moveTo>
                                  <a:pt x="0" y="119"/>
                                </a:moveTo>
                                <a:lnTo>
                                  <a:pt x="0" y="59"/>
                                </a:lnTo>
                                <a:lnTo>
                                  <a:pt x="59" y="0"/>
                                </a:lnTo>
                                <a:lnTo>
                                  <a:pt x="59" y="74"/>
                                </a:lnTo>
                                <a:lnTo>
                                  <a:pt x="0" y="119"/>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29" name="Freeform 285"/>
                        <wps:cNvSpPr>
                          <a:spLocks/>
                        </wps:cNvSpPr>
                        <wps:spPr bwMode="auto">
                          <a:xfrm>
                            <a:off x="2696845" y="3035300"/>
                            <a:ext cx="94615" cy="47625"/>
                          </a:xfrm>
                          <a:custGeom>
                            <a:avLst/>
                            <a:gdLst>
                              <a:gd name="T0" fmla="*/ 0 w 149"/>
                              <a:gd name="T1" fmla="*/ 60 h 75"/>
                              <a:gd name="T2" fmla="*/ 0 w 149"/>
                              <a:gd name="T3" fmla="*/ 0 h 75"/>
                              <a:gd name="T4" fmla="*/ 149 w 149"/>
                              <a:gd name="T5" fmla="*/ 15 h 75"/>
                              <a:gd name="T6" fmla="*/ 149 w 149"/>
                              <a:gd name="T7" fmla="*/ 75 h 75"/>
                              <a:gd name="T8" fmla="*/ 0 w 149"/>
                              <a:gd name="T9" fmla="*/ 60 h 75"/>
                            </a:gdLst>
                            <a:ahLst/>
                            <a:cxnLst>
                              <a:cxn ang="0">
                                <a:pos x="T0" y="T1"/>
                              </a:cxn>
                              <a:cxn ang="0">
                                <a:pos x="T2" y="T3"/>
                              </a:cxn>
                              <a:cxn ang="0">
                                <a:pos x="T4" y="T5"/>
                              </a:cxn>
                              <a:cxn ang="0">
                                <a:pos x="T6" y="T7"/>
                              </a:cxn>
                              <a:cxn ang="0">
                                <a:pos x="T8" y="T9"/>
                              </a:cxn>
                            </a:cxnLst>
                            <a:rect l="0" t="0" r="r" b="b"/>
                            <a:pathLst>
                              <a:path w="149" h="75">
                                <a:moveTo>
                                  <a:pt x="0" y="60"/>
                                </a:moveTo>
                                <a:lnTo>
                                  <a:pt x="0" y="0"/>
                                </a:lnTo>
                                <a:lnTo>
                                  <a:pt x="149" y="15"/>
                                </a:lnTo>
                                <a:lnTo>
                                  <a:pt x="149" y="75"/>
                                </a:lnTo>
                                <a:lnTo>
                                  <a:pt x="0" y="60"/>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1230" name="Freeform 286"/>
                        <wps:cNvSpPr>
                          <a:spLocks/>
                        </wps:cNvSpPr>
                        <wps:spPr bwMode="auto">
                          <a:xfrm>
                            <a:off x="2696845" y="2997835"/>
                            <a:ext cx="132080" cy="46990"/>
                          </a:xfrm>
                          <a:custGeom>
                            <a:avLst/>
                            <a:gdLst>
                              <a:gd name="T0" fmla="*/ 149 w 208"/>
                              <a:gd name="T1" fmla="*/ 74 h 74"/>
                              <a:gd name="T2" fmla="*/ 208 w 208"/>
                              <a:gd name="T3" fmla="*/ 15 h 74"/>
                              <a:gd name="T4" fmla="*/ 45 w 208"/>
                              <a:gd name="T5" fmla="*/ 0 h 74"/>
                              <a:gd name="T6" fmla="*/ 0 w 208"/>
                              <a:gd name="T7" fmla="*/ 59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15"/>
                                </a:lnTo>
                                <a:lnTo>
                                  <a:pt x="45" y="0"/>
                                </a:lnTo>
                                <a:lnTo>
                                  <a:pt x="0" y="59"/>
                                </a:lnTo>
                                <a:lnTo>
                                  <a:pt x="149"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31" name="Freeform 287"/>
                        <wps:cNvSpPr>
                          <a:spLocks/>
                        </wps:cNvSpPr>
                        <wps:spPr bwMode="auto">
                          <a:xfrm>
                            <a:off x="3036570" y="3063875"/>
                            <a:ext cx="27940" cy="46990"/>
                          </a:xfrm>
                          <a:custGeom>
                            <a:avLst/>
                            <a:gdLst>
                              <a:gd name="T0" fmla="*/ 0 w 44"/>
                              <a:gd name="T1" fmla="*/ 74 h 74"/>
                              <a:gd name="T2" fmla="*/ 0 w 44"/>
                              <a:gd name="T3" fmla="*/ 44 h 74"/>
                              <a:gd name="T4" fmla="*/ 44 w 44"/>
                              <a:gd name="T5" fmla="*/ 0 h 74"/>
                              <a:gd name="T6" fmla="*/ 44 w 44"/>
                              <a:gd name="T7" fmla="*/ 30 h 74"/>
                              <a:gd name="T8" fmla="*/ 0 w 44"/>
                              <a:gd name="T9" fmla="*/ 74 h 74"/>
                            </a:gdLst>
                            <a:ahLst/>
                            <a:cxnLst>
                              <a:cxn ang="0">
                                <a:pos x="T0" y="T1"/>
                              </a:cxn>
                              <a:cxn ang="0">
                                <a:pos x="T2" y="T3"/>
                              </a:cxn>
                              <a:cxn ang="0">
                                <a:pos x="T4" y="T5"/>
                              </a:cxn>
                              <a:cxn ang="0">
                                <a:pos x="T6" y="T7"/>
                              </a:cxn>
                              <a:cxn ang="0">
                                <a:pos x="T8" y="T9"/>
                              </a:cxn>
                            </a:cxnLst>
                            <a:rect l="0" t="0" r="r" b="b"/>
                            <a:pathLst>
                              <a:path w="44" h="74">
                                <a:moveTo>
                                  <a:pt x="0" y="74"/>
                                </a:moveTo>
                                <a:lnTo>
                                  <a:pt x="0" y="44"/>
                                </a:lnTo>
                                <a:lnTo>
                                  <a:pt x="44" y="0"/>
                                </a:lnTo>
                                <a:lnTo>
                                  <a:pt x="44" y="30"/>
                                </a:lnTo>
                                <a:lnTo>
                                  <a:pt x="0" y="74"/>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32" name="Freeform 288"/>
                        <wps:cNvSpPr>
                          <a:spLocks/>
                        </wps:cNvSpPr>
                        <wps:spPr bwMode="auto">
                          <a:xfrm>
                            <a:off x="2933065" y="3082925"/>
                            <a:ext cx="103505" cy="27940"/>
                          </a:xfrm>
                          <a:custGeom>
                            <a:avLst/>
                            <a:gdLst>
                              <a:gd name="T0" fmla="*/ 0 w 163"/>
                              <a:gd name="T1" fmla="*/ 29 h 44"/>
                              <a:gd name="T2" fmla="*/ 0 w 163"/>
                              <a:gd name="T3" fmla="*/ 0 h 44"/>
                              <a:gd name="T4" fmla="*/ 163 w 163"/>
                              <a:gd name="T5" fmla="*/ 14 h 44"/>
                              <a:gd name="T6" fmla="*/ 163 w 163"/>
                              <a:gd name="T7" fmla="*/ 44 h 44"/>
                              <a:gd name="T8" fmla="*/ 0 w 163"/>
                              <a:gd name="T9" fmla="*/ 29 h 44"/>
                            </a:gdLst>
                            <a:ahLst/>
                            <a:cxnLst>
                              <a:cxn ang="0">
                                <a:pos x="T0" y="T1"/>
                              </a:cxn>
                              <a:cxn ang="0">
                                <a:pos x="T2" y="T3"/>
                              </a:cxn>
                              <a:cxn ang="0">
                                <a:pos x="T4" y="T5"/>
                              </a:cxn>
                              <a:cxn ang="0">
                                <a:pos x="T6" y="T7"/>
                              </a:cxn>
                              <a:cxn ang="0">
                                <a:pos x="T8" y="T9"/>
                              </a:cxn>
                            </a:cxnLst>
                            <a:rect l="0" t="0" r="r" b="b"/>
                            <a:pathLst>
                              <a:path w="163" h="44">
                                <a:moveTo>
                                  <a:pt x="0" y="29"/>
                                </a:moveTo>
                                <a:lnTo>
                                  <a:pt x="0" y="0"/>
                                </a:lnTo>
                                <a:lnTo>
                                  <a:pt x="163" y="14"/>
                                </a:lnTo>
                                <a:lnTo>
                                  <a:pt x="163" y="44"/>
                                </a:lnTo>
                                <a:lnTo>
                                  <a:pt x="0" y="29"/>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1233" name="Freeform 289"/>
                        <wps:cNvSpPr>
                          <a:spLocks/>
                        </wps:cNvSpPr>
                        <wps:spPr bwMode="auto">
                          <a:xfrm>
                            <a:off x="2933065" y="3054350"/>
                            <a:ext cx="131445" cy="37465"/>
                          </a:xfrm>
                          <a:custGeom>
                            <a:avLst/>
                            <a:gdLst>
                              <a:gd name="T0" fmla="*/ 163 w 207"/>
                              <a:gd name="T1" fmla="*/ 59 h 59"/>
                              <a:gd name="T2" fmla="*/ 207 w 207"/>
                              <a:gd name="T3" fmla="*/ 15 h 59"/>
                              <a:gd name="T4" fmla="*/ 59 w 207"/>
                              <a:gd name="T5" fmla="*/ 0 h 59"/>
                              <a:gd name="T6" fmla="*/ 0 w 207"/>
                              <a:gd name="T7" fmla="*/ 45 h 59"/>
                              <a:gd name="T8" fmla="*/ 163 w 207"/>
                              <a:gd name="T9" fmla="*/ 59 h 59"/>
                            </a:gdLst>
                            <a:ahLst/>
                            <a:cxnLst>
                              <a:cxn ang="0">
                                <a:pos x="T0" y="T1"/>
                              </a:cxn>
                              <a:cxn ang="0">
                                <a:pos x="T2" y="T3"/>
                              </a:cxn>
                              <a:cxn ang="0">
                                <a:pos x="T4" y="T5"/>
                              </a:cxn>
                              <a:cxn ang="0">
                                <a:pos x="T6" y="T7"/>
                              </a:cxn>
                              <a:cxn ang="0">
                                <a:pos x="T8" y="T9"/>
                              </a:cxn>
                            </a:cxnLst>
                            <a:rect l="0" t="0" r="r" b="b"/>
                            <a:pathLst>
                              <a:path w="207" h="59">
                                <a:moveTo>
                                  <a:pt x="163" y="59"/>
                                </a:moveTo>
                                <a:lnTo>
                                  <a:pt x="207" y="15"/>
                                </a:lnTo>
                                <a:lnTo>
                                  <a:pt x="59" y="0"/>
                                </a:lnTo>
                                <a:lnTo>
                                  <a:pt x="0" y="45"/>
                                </a:lnTo>
                                <a:lnTo>
                                  <a:pt x="163" y="59"/>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34" name="Freeform 290"/>
                        <wps:cNvSpPr>
                          <a:spLocks/>
                        </wps:cNvSpPr>
                        <wps:spPr bwMode="auto">
                          <a:xfrm>
                            <a:off x="3187700" y="3091815"/>
                            <a:ext cx="122555" cy="47625"/>
                          </a:xfrm>
                          <a:custGeom>
                            <a:avLst/>
                            <a:gdLst>
                              <a:gd name="T0" fmla="*/ 148 w 193"/>
                              <a:gd name="T1" fmla="*/ 75 h 75"/>
                              <a:gd name="T2" fmla="*/ 193 w 193"/>
                              <a:gd name="T3" fmla="*/ 15 h 75"/>
                              <a:gd name="T4" fmla="*/ 44 w 193"/>
                              <a:gd name="T5" fmla="*/ 0 h 75"/>
                              <a:gd name="T6" fmla="*/ 0 w 193"/>
                              <a:gd name="T7" fmla="*/ 45 h 75"/>
                              <a:gd name="T8" fmla="*/ 148 w 193"/>
                              <a:gd name="T9" fmla="*/ 75 h 75"/>
                            </a:gdLst>
                            <a:ahLst/>
                            <a:cxnLst>
                              <a:cxn ang="0">
                                <a:pos x="T0" y="T1"/>
                              </a:cxn>
                              <a:cxn ang="0">
                                <a:pos x="T2" y="T3"/>
                              </a:cxn>
                              <a:cxn ang="0">
                                <a:pos x="T4" y="T5"/>
                              </a:cxn>
                              <a:cxn ang="0">
                                <a:pos x="T6" y="T7"/>
                              </a:cxn>
                              <a:cxn ang="0">
                                <a:pos x="T8" y="T9"/>
                              </a:cxn>
                            </a:cxnLst>
                            <a:rect l="0" t="0" r="r" b="b"/>
                            <a:pathLst>
                              <a:path w="193" h="75">
                                <a:moveTo>
                                  <a:pt x="148" y="75"/>
                                </a:moveTo>
                                <a:lnTo>
                                  <a:pt x="193" y="15"/>
                                </a:lnTo>
                                <a:lnTo>
                                  <a:pt x="44" y="0"/>
                                </a:lnTo>
                                <a:lnTo>
                                  <a:pt x="0" y="45"/>
                                </a:lnTo>
                                <a:lnTo>
                                  <a:pt x="148" y="75"/>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35" name="Freeform 291"/>
                        <wps:cNvSpPr>
                          <a:spLocks/>
                        </wps:cNvSpPr>
                        <wps:spPr bwMode="auto">
                          <a:xfrm>
                            <a:off x="3432810" y="3120390"/>
                            <a:ext cx="132080" cy="46990"/>
                          </a:xfrm>
                          <a:custGeom>
                            <a:avLst/>
                            <a:gdLst>
                              <a:gd name="T0" fmla="*/ 163 w 208"/>
                              <a:gd name="T1" fmla="*/ 74 h 74"/>
                              <a:gd name="T2" fmla="*/ 208 w 208"/>
                              <a:gd name="T3" fmla="*/ 30 h 74"/>
                              <a:gd name="T4" fmla="*/ 44 w 208"/>
                              <a:gd name="T5" fmla="*/ 0 h 74"/>
                              <a:gd name="T6" fmla="*/ 0 w 208"/>
                              <a:gd name="T7" fmla="*/ 59 h 74"/>
                              <a:gd name="T8" fmla="*/ 163 w 208"/>
                              <a:gd name="T9" fmla="*/ 74 h 74"/>
                            </a:gdLst>
                            <a:ahLst/>
                            <a:cxnLst>
                              <a:cxn ang="0">
                                <a:pos x="T0" y="T1"/>
                              </a:cxn>
                              <a:cxn ang="0">
                                <a:pos x="T2" y="T3"/>
                              </a:cxn>
                              <a:cxn ang="0">
                                <a:pos x="T4" y="T5"/>
                              </a:cxn>
                              <a:cxn ang="0">
                                <a:pos x="T6" y="T7"/>
                              </a:cxn>
                              <a:cxn ang="0">
                                <a:pos x="T8" y="T9"/>
                              </a:cxn>
                            </a:cxnLst>
                            <a:rect l="0" t="0" r="r" b="b"/>
                            <a:pathLst>
                              <a:path w="208" h="74">
                                <a:moveTo>
                                  <a:pt x="163" y="74"/>
                                </a:moveTo>
                                <a:lnTo>
                                  <a:pt x="208" y="30"/>
                                </a:lnTo>
                                <a:lnTo>
                                  <a:pt x="44" y="0"/>
                                </a:lnTo>
                                <a:lnTo>
                                  <a:pt x="0" y="59"/>
                                </a:lnTo>
                                <a:lnTo>
                                  <a:pt x="163"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36" name="Freeform 292"/>
                        <wps:cNvSpPr>
                          <a:spLocks/>
                        </wps:cNvSpPr>
                        <wps:spPr bwMode="auto">
                          <a:xfrm>
                            <a:off x="3687445" y="3157855"/>
                            <a:ext cx="122555" cy="47625"/>
                          </a:xfrm>
                          <a:custGeom>
                            <a:avLst/>
                            <a:gdLst>
                              <a:gd name="T0" fmla="*/ 148 w 193"/>
                              <a:gd name="T1" fmla="*/ 75 h 75"/>
                              <a:gd name="T2" fmla="*/ 193 w 193"/>
                              <a:gd name="T3" fmla="*/ 15 h 75"/>
                              <a:gd name="T4" fmla="*/ 44 w 193"/>
                              <a:gd name="T5" fmla="*/ 0 h 75"/>
                              <a:gd name="T6" fmla="*/ 0 w 193"/>
                              <a:gd name="T7" fmla="*/ 45 h 75"/>
                              <a:gd name="T8" fmla="*/ 148 w 193"/>
                              <a:gd name="T9" fmla="*/ 75 h 75"/>
                            </a:gdLst>
                            <a:ahLst/>
                            <a:cxnLst>
                              <a:cxn ang="0">
                                <a:pos x="T0" y="T1"/>
                              </a:cxn>
                              <a:cxn ang="0">
                                <a:pos x="T2" y="T3"/>
                              </a:cxn>
                              <a:cxn ang="0">
                                <a:pos x="T4" y="T5"/>
                              </a:cxn>
                              <a:cxn ang="0">
                                <a:pos x="T6" y="T7"/>
                              </a:cxn>
                              <a:cxn ang="0">
                                <a:pos x="T8" y="T9"/>
                              </a:cxn>
                            </a:cxnLst>
                            <a:rect l="0" t="0" r="r" b="b"/>
                            <a:pathLst>
                              <a:path w="193" h="75">
                                <a:moveTo>
                                  <a:pt x="148" y="75"/>
                                </a:moveTo>
                                <a:lnTo>
                                  <a:pt x="193" y="15"/>
                                </a:lnTo>
                                <a:lnTo>
                                  <a:pt x="44" y="0"/>
                                </a:lnTo>
                                <a:lnTo>
                                  <a:pt x="0" y="45"/>
                                </a:lnTo>
                                <a:lnTo>
                                  <a:pt x="148" y="75"/>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37" name="Freeform 293"/>
                        <wps:cNvSpPr>
                          <a:spLocks/>
                        </wps:cNvSpPr>
                        <wps:spPr bwMode="auto">
                          <a:xfrm>
                            <a:off x="3942080" y="3186430"/>
                            <a:ext cx="132080" cy="46990"/>
                          </a:xfrm>
                          <a:custGeom>
                            <a:avLst/>
                            <a:gdLst>
                              <a:gd name="T0" fmla="*/ 163 w 208"/>
                              <a:gd name="T1" fmla="*/ 74 h 74"/>
                              <a:gd name="T2" fmla="*/ 208 w 208"/>
                              <a:gd name="T3" fmla="*/ 15 h 74"/>
                              <a:gd name="T4" fmla="*/ 44 w 208"/>
                              <a:gd name="T5" fmla="*/ 0 h 74"/>
                              <a:gd name="T6" fmla="*/ 0 w 208"/>
                              <a:gd name="T7" fmla="*/ 44 h 74"/>
                              <a:gd name="T8" fmla="*/ 163 w 208"/>
                              <a:gd name="T9" fmla="*/ 74 h 74"/>
                            </a:gdLst>
                            <a:ahLst/>
                            <a:cxnLst>
                              <a:cxn ang="0">
                                <a:pos x="T0" y="T1"/>
                              </a:cxn>
                              <a:cxn ang="0">
                                <a:pos x="T2" y="T3"/>
                              </a:cxn>
                              <a:cxn ang="0">
                                <a:pos x="T4" y="T5"/>
                              </a:cxn>
                              <a:cxn ang="0">
                                <a:pos x="T6" y="T7"/>
                              </a:cxn>
                              <a:cxn ang="0">
                                <a:pos x="T8" y="T9"/>
                              </a:cxn>
                            </a:cxnLst>
                            <a:rect l="0" t="0" r="r" b="b"/>
                            <a:pathLst>
                              <a:path w="208" h="74">
                                <a:moveTo>
                                  <a:pt x="163" y="74"/>
                                </a:moveTo>
                                <a:lnTo>
                                  <a:pt x="208" y="15"/>
                                </a:lnTo>
                                <a:lnTo>
                                  <a:pt x="44" y="0"/>
                                </a:lnTo>
                                <a:lnTo>
                                  <a:pt x="0" y="44"/>
                                </a:lnTo>
                                <a:lnTo>
                                  <a:pt x="163"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238" name="Freeform 294"/>
                        <wps:cNvSpPr>
                          <a:spLocks/>
                        </wps:cNvSpPr>
                        <wps:spPr bwMode="auto">
                          <a:xfrm>
                            <a:off x="1971040" y="2470150"/>
                            <a:ext cx="46990" cy="603250"/>
                          </a:xfrm>
                          <a:custGeom>
                            <a:avLst/>
                            <a:gdLst>
                              <a:gd name="T0" fmla="*/ 15 w 74"/>
                              <a:gd name="T1" fmla="*/ 950 h 950"/>
                              <a:gd name="T2" fmla="*/ 0 w 74"/>
                              <a:gd name="T3" fmla="*/ 44 h 950"/>
                              <a:gd name="T4" fmla="*/ 59 w 74"/>
                              <a:gd name="T5" fmla="*/ 0 h 950"/>
                              <a:gd name="T6" fmla="*/ 74 w 74"/>
                              <a:gd name="T7" fmla="*/ 905 h 950"/>
                              <a:gd name="T8" fmla="*/ 15 w 74"/>
                              <a:gd name="T9" fmla="*/ 950 h 950"/>
                            </a:gdLst>
                            <a:ahLst/>
                            <a:cxnLst>
                              <a:cxn ang="0">
                                <a:pos x="T0" y="T1"/>
                              </a:cxn>
                              <a:cxn ang="0">
                                <a:pos x="T2" y="T3"/>
                              </a:cxn>
                              <a:cxn ang="0">
                                <a:pos x="T4" y="T5"/>
                              </a:cxn>
                              <a:cxn ang="0">
                                <a:pos x="T6" y="T7"/>
                              </a:cxn>
                              <a:cxn ang="0">
                                <a:pos x="T8" y="T9"/>
                              </a:cxn>
                            </a:cxnLst>
                            <a:rect l="0" t="0" r="r" b="b"/>
                            <a:pathLst>
                              <a:path w="74" h="950">
                                <a:moveTo>
                                  <a:pt x="15" y="950"/>
                                </a:moveTo>
                                <a:lnTo>
                                  <a:pt x="0" y="44"/>
                                </a:lnTo>
                                <a:lnTo>
                                  <a:pt x="59" y="0"/>
                                </a:lnTo>
                                <a:lnTo>
                                  <a:pt x="74" y="905"/>
                                </a:lnTo>
                                <a:lnTo>
                                  <a:pt x="15" y="950"/>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239" name="Freeform 295"/>
                        <wps:cNvSpPr>
                          <a:spLocks/>
                        </wps:cNvSpPr>
                        <wps:spPr bwMode="auto">
                          <a:xfrm>
                            <a:off x="1866900" y="2488565"/>
                            <a:ext cx="113665" cy="584835"/>
                          </a:xfrm>
                          <a:custGeom>
                            <a:avLst/>
                            <a:gdLst>
                              <a:gd name="T0" fmla="*/ 30 w 179"/>
                              <a:gd name="T1" fmla="*/ 906 h 921"/>
                              <a:gd name="T2" fmla="*/ 0 w 179"/>
                              <a:gd name="T3" fmla="*/ 0 h 921"/>
                              <a:gd name="T4" fmla="*/ 164 w 179"/>
                              <a:gd name="T5" fmla="*/ 15 h 921"/>
                              <a:gd name="T6" fmla="*/ 179 w 179"/>
                              <a:gd name="T7" fmla="*/ 921 h 921"/>
                              <a:gd name="T8" fmla="*/ 30 w 179"/>
                              <a:gd name="T9" fmla="*/ 906 h 921"/>
                            </a:gdLst>
                            <a:ahLst/>
                            <a:cxnLst>
                              <a:cxn ang="0">
                                <a:pos x="T0" y="T1"/>
                              </a:cxn>
                              <a:cxn ang="0">
                                <a:pos x="T2" y="T3"/>
                              </a:cxn>
                              <a:cxn ang="0">
                                <a:pos x="T4" y="T5"/>
                              </a:cxn>
                              <a:cxn ang="0">
                                <a:pos x="T6" y="T7"/>
                              </a:cxn>
                              <a:cxn ang="0">
                                <a:pos x="T8" y="T9"/>
                              </a:cxn>
                            </a:cxnLst>
                            <a:rect l="0" t="0" r="r" b="b"/>
                            <a:pathLst>
                              <a:path w="179" h="921">
                                <a:moveTo>
                                  <a:pt x="30" y="906"/>
                                </a:moveTo>
                                <a:lnTo>
                                  <a:pt x="0" y="0"/>
                                </a:lnTo>
                                <a:lnTo>
                                  <a:pt x="164" y="15"/>
                                </a:lnTo>
                                <a:lnTo>
                                  <a:pt x="179" y="921"/>
                                </a:lnTo>
                                <a:lnTo>
                                  <a:pt x="30" y="906"/>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1240" name="Freeform 296"/>
                        <wps:cNvSpPr>
                          <a:spLocks/>
                        </wps:cNvSpPr>
                        <wps:spPr bwMode="auto">
                          <a:xfrm>
                            <a:off x="1866900" y="2460625"/>
                            <a:ext cx="141605" cy="37465"/>
                          </a:xfrm>
                          <a:custGeom>
                            <a:avLst/>
                            <a:gdLst>
                              <a:gd name="T0" fmla="*/ 164 w 223"/>
                              <a:gd name="T1" fmla="*/ 59 h 59"/>
                              <a:gd name="T2" fmla="*/ 223 w 223"/>
                              <a:gd name="T3" fmla="*/ 15 h 59"/>
                              <a:gd name="T4" fmla="*/ 75 w 223"/>
                              <a:gd name="T5" fmla="*/ 0 h 59"/>
                              <a:gd name="T6" fmla="*/ 0 w 223"/>
                              <a:gd name="T7" fmla="*/ 44 h 59"/>
                              <a:gd name="T8" fmla="*/ 164 w 223"/>
                              <a:gd name="T9" fmla="*/ 59 h 59"/>
                            </a:gdLst>
                            <a:ahLst/>
                            <a:cxnLst>
                              <a:cxn ang="0">
                                <a:pos x="T0" y="T1"/>
                              </a:cxn>
                              <a:cxn ang="0">
                                <a:pos x="T2" y="T3"/>
                              </a:cxn>
                              <a:cxn ang="0">
                                <a:pos x="T4" y="T5"/>
                              </a:cxn>
                              <a:cxn ang="0">
                                <a:pos x="T6" y="T7"/>
                              </a:cxn>
                              <a:cxn ang="0">
                                <a:pos x="T8" y="T9"/>
                              </a:cxn>
                            </a:cxnLst>
                            <a:rect l="0" t="0" r="r" b="b"/>
                            <a:pathLst>
                              <a:path w="223" h="59">
                                <a:moveTo>
                                  <a:pt x="164" y="59"/>
                                </a:moveTo>
                                <a:lnTo>
                                  <a:pt x="223" y="15"/>
                                </a:lnTo>
                                <a:lnTo>
                                  <a:pt x="75" y="0"/>
                                </a:lnTo>
                                <a:lnTo>
                                  <a:pt x="0" y="44"/>
                                </a:lnTo>
                                <a:lnTo>
                                  <a:pt x="164" y="59"/>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41" name="Freeform 297"/>
                        <wps:cNvSpPr>
                          <a:spLocks/>
                        </wps:cNvSpPr>
                        <wps:spPr bwMode="auto">
                          <a:xfrm>
                            <a:off x="2216150" y="2903855"/>
                            <a:ext cx="37465" cy="197485"/>
                          </a:xfrm>
                          <a:custGeom>
                            <a:avLst/>
                            <a:gdLst>
                              <a:gd name="T0" fmla="*/ 0 w 59"/>
                              <a:gd name="T1" fmla="*/ 311 h 311"/>
                              <a:gd name="T2" fmla="*/ 0 w 59"/>
                              <a:gd name="T3" fmla="*/ 44 h 311"/>
                              <a:gd name="T4" fmla="*/ 59 w 59"/>
                              <a:gd name="T5" fmla="*/ 0 h 311"/>
                              <a:gd name="T6" fmla="*/ 59 w 59"/>
                              <a:gd name="T7" fmla="*/ 267 h 311"/>
                              <a:gd name="T8" fmla="*/ 0 w 59"/>
                              <a:gd name="T9" fmla="*/ 311 h 311"/>
                            </a:gdLst>
                            <a:ahLst/>
                            <a:cxnLst>
                              <a:cxn ang="0">
                                <a:pos x="T0" y="T1"/>
                              </a:cxn>
                              <a:cxn ang="0">
                                <a:pos x="T2" y="T3"/>
                              </a:cxn>
                              <a:cxn ang="0">
                                <a:pos x="T4" y="T5"/>
                              </a:cxn>
                              <a:cxn ang="0">
                                <a:pos x="T6" y="T7"/>
                              </a:cxn>
                              <a:cxn ang="0">
                                <a:pos x="T8" y="T9"/>
                              </a:cxn>
                            </a:cxnLst>
                            <a:rect l="0" t="0" r="r" b="b"/>
                            <a:pathLst>
                              <a:path w="59" h="311">
                                <a:moveTo>
                                  <a:pt x="0" y="311"/>
                                </a:moveTo>
                                <a:lnTo>
                                  <a:pt x="0" y="44"/>
                                </a:lnTo>
                                <a:lnTo>
                                  <a:pt x="59" y="0"/>
                                </a:lnTo>
                                <a:lnTo>
                                  <a:pt x="59" y="267"/>
                                </a:lnTo>
                                <a:lnTo>
                                  <a:pt x="0" y="311"/>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242" name="Freeform 298"/>
                        <wps:cNvSpPr>
                          <a:spLocks/>
                        </wps:cNvSpPr>
                        <wps:spPr bwMode="auto">
                          <a:xfrm>
                            <a:off x="2112645" y="2922270"/>
                            <a:ext cx="103505" cy="179070"/>
                          </a:xfrm>
                          <a:custGeom>
                            <a:avLst/>
                            <a:gdLst>
                              <a:gd name="T0" fmla="*/ 14 w 163"/>
                              <a:gd name="T1" fmla="*/ 267 h 282"/>
                              <a:gd name="T2" fmla="*/ 0 w 163"/>
                              <a:gd name="T3" fmla="*/ 0 h 282"/>
                              <a:gd name="T4" fmla="*/ 163 w 163"/>
                              <a:gd name="T5" fmla="*/ 15 h 282"/>
                              <a:gd name="T6" fmla="*/ 163 w 163"/>
                              <a:gd name="T7" fmla="*/ 282 h 282"/>
                              <a:gd name="T8" fmla="*/ 14 w 163"/>
                              <a:gd name="T9" fmla="*/ 267 h 282"/>
                            </a:gdLst>
                            <a:ahLst/>
                            <a:cxnLst>
                              <a:cxn ang="0">
                                <a:pos x="T0" y="T1"/>
                              </a:cxn>
                              <a:cxn ang="0">
                                <a:pos x="T2" y="T3"/>
                              </a:cxn>
                              <a:cxn ang="0">
                                <a:pos x="T4" y="T5"/>
                              </a:cxn>
                              <a:cxn ang="0">
                                <a:pos x="T6" y="T7"/>
                              </a:cxn>
                              <a:cxn ang="0">
                                <a:pos x="T8" y="T9"/>
                              </a:cxn>
                            </a:cxnLst>
                            <a:rect l="0" t="0" r="r" b="b"/>
                            <a:pathLst>
                              <a:path w="163" h="282">
                                <a:moveTo>
                                  <a:pt x="14" y="267"/>
                                </a:moveTo>
                                <a:lnTo>
                                  <a:pt x="0" y="0"/>
                                </a:lnTo>
                                <a:lnTo>
                                  <a:pt x="163" y="15"/>
                                </a:lnTo>
                                <a:lnTo>
                                  <a:pt x="163" y="282"/>
                                </a:lnTo>
                                <a:lnTo>
                                  <a:pt x="14" y="267"/>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1243" name="Freeform 299"/>
                        <wps:cNvSpPr>
                          <a:spLocks/>
                        </wps:cNvSpPr>
                        <wps:spPr bwMode="auto">
                          <a:xfrm>
                            <a:off x="2112645" y="2894330"/>
                            <a:ext cx="140970" cy="37465"/>
                          </a:xfrm>
                          <a:custGeom>
                            <a:avLst/>
                            <a:gdLst>
                              <a:gd name="T0" fmla="*/ 163 w 222"/>
                              <a:gd name="T1" fmla="*/ 59 h 59"/>
                              <a:gd name="T2" fmla="*/ 222 w 222"/>
                              <a:gd name="T3" fmla="*/ 15 h 59"/>
                              <a:gd name="T4" fmla="*/ 74 w 222"/>
                              <a:gd name="T5" fmla="*/ 0 h 59"/>
                              <a:gd name="T6" fmla="*/ 0 w 222"/>
                              <a:gd name="T7" fmla="*/ 44 h 59"/>
                              <a:gd name="T8" fmla="*/ 163 w 222"/>
                              <a:gd name="T9" fmla="*/ 59 h 59"/>
                            </a:gdLst>
                            <a:ahLst/>
                            <a:cxnLst>
                              <a:cxn ang="0">
                                <a:pos x="T0" y="T1"/>
                              </a:cxn>
                              <a:cxn ang="0">
                                <a:pos x="T2" y="T3"/>
                              </a:cxn>
                              <a:cxn ang="0">
                                <a:pos x="T4" y="T5"/>
                              </a:cxn>
                              <a:cxn ang="0">
                                <a:pos x="T6" y="T7"/>
                              </a:cxn>
                              <a:cxn ang="0">
                                <a:pos x="T8" y="T9"/>
                              </a:cxn>
                            </a:cxnLst>
                            <a:rect l="0" t="0" r="r" b="b"/>
                            <a:pathLst>
                              <a:path w="222" h="59">
                                <a:moveTo>
                                  <a:pt x="163" y="59"/>
                                </a:moveTo>
                                <a:lnTo>
                                  <a:pt x="222" y="15"/>
                                </a:lnTo>
                                <a:lnTo>
                                  <a:pt x="74" y="0"/>
                                </a:lnTo>
                                <a:lnTo>
                                  <a:pt x="0" y="44"/>
                                </a:lnTo>
                                <a:lnTo>
                                  <a:pt x="163" y="59"/>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44" name="Freeform 300"/>
                        <wps:cNvSpPr>
                          <a:spLocks/>
                        </wps:cNvSpPr>
                        <wps:spPr bwMode="auto">
                          <a:xfrm>
                            <a:off x="2451735" y="3054350"/>
                            <a:ext cx="46990" cy="75565"/>
                          </a:xfrm>
                          <a:custGeom>
                            <a:avLst/>
                            <a:gdLst>
                              <a:gd name="T0" fmla="*/ 15 w 74"/>
                              <a:gd name="T1" fmla="*/ 119 h 119"/>
                              <a:gd name="T2" fmla="*/ 0 w 74"/>
                              <a:gd name="T3" fmla="*/ 45 h 119"/>
                              <a:gd name="T4" fmla="*/ 60 w 74"/>
                              <a:gd name="T5" fmla="*/ 0 h 119"/>
                              <a:gd name="T6" fmla="*/ 74 w 74"/>
                              <a:gd name="T7" fmla="*/ 74 h 119"/>
                              <a:gd name="T8" fmla="*/ 15 w 74"/>
                              <a:gd name="T9" fmla="*/ 119 h 119"/>
                            </a:gdLst>
                            <a:ahLst/>
                            <a:cxnLst>
                              <a:cxn ang="0">
                                <a:pos x="T0" y="T1"/>
                              </a:cxn>
                              <a:cxn ang="0">
                                <a:pos x="T2" y="T3"/>
                              </a:cxn>
                              <a:cxn ang="0">
                                <a:pos x="T4" y="T5"/>
                              </a:cxn>
                              <a:cxn ang="0">
                                <a:pos x="T6" y="T7"/>
                              </a:cxn>
                              <a:cxn ang="0">
                                <a:pos x="T8" y="T9"/>
                              </a:cxn>
                            </a:cxnLst>
                            <a:rect l="0" t="0" r="r" b="b"/>
                            <a:pathLst>
                              <a:path w="74" h="119">
                                <a:moveTo>
                                  <a:pt x="15" y="119"/>
                                </a:moveTo>
                                <a:lnTo>
                                  <a:pt x="0" y="45"/>
                                </a:lnTo>
                                <a:lnTo>
                                  <a:pt x="60" y="0"/>
                                </a:lnTo>
                                <a:lnTo>
                                  <a:pt x="74" y="74"/>
                                </a:lnTo>
                                <a:lnTo>
                                  <a:pt x="15" y="119"/>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245" name="Freeform 301"/>
                        <wps:cNvSpPr>
                          <a:spLocks/>
                        </wps:cNvSpPr>
                        <wps:spPr bwMode="auto">
                          <a:xfrm>
                            <a:off x="2357755" y="3073400"/>
                            <a:ext cx="103505" cy="56515"/>
                          </a:xfrm>
                          <a:custGeom>
                            <a:avLst/>
                            <a:gdLst>
                              <a:gd name="T0" fmla="*/ 0 w 163"/>
                              <a:gd name="T1" fmla="*/ 74 h 89"/>
                              <a:gd name="T2" fmla="*/ 0 w 163"/>
                              <a:gd name="T3" fmla="*/ 0 h 89"/>
                              <a:gd name="T4" fmla="*/ 148 w 163"/>
                              <a:gd name="T5" fmla="*/ 15 h 89"/>
                              <a:gd name="T6" fmla="*/ 163 w 163"/>
                              <a:gd name="T7" fmla="*/ 89 h 89"/>
                              <a:gd name="T8" fmla="*/ 0 w 163"/>
                              <a:gd name="T9" fmla="*/ 74 h 89"/>
                            </a:gdLst>
                            <a:ahLst/>
                            <a:cxnLst>
                              <a:cxn ang="0">
                                <a:pos x="T0" y="T1"/>
                              </a:cxn>
                              <a:cxn ang="0">
                                <a:pos x="T2" y="T3"/>
                              </a:cxn>
                              <a:cxn ang="0">
                                <a:pos x="T4" y="T5"/>
                              </a:cxn>
                              <a:cxn ang="0">
                                <a:pos x="T6" y="T7"/>
                              </a:cxn>
                              <a:cxn ang="0">
                                <a:pos x="T8" y="T9"/>
                              </a:cxn>
                            </a:cxnLst>
                            <a:rect l="0" t="0" r="r" b="b"/>
                            <a:pathLst>
                              <a:path w="163" h="89">
                                <a:moveTo>
                                  <a:pt x="0" y="74"/>
                                </a:moveTo>
                                <a:lnTo>
                                  <a:pt x="0" y="0"/>
                                </a:lnTo>
                                <a:lnTo>
                                  <a:pt x="148" y="15"/>
                                </a:lnTo>
                                <a:lnTo>
                                  <a:pt x="163" y="89"/>
                                </a:lnTo>
                                <a:lnTo>
                                  <a:pt x="0" y="74"/>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1246" name="Freeform 302"/>
                        <wps:cNvSpPr>
                          <a:spLocks/>
                        </wps:cNvSpPr>
                        <wps:spPr bwMode="auto">
                          <a:xfrm>
                            <a:off x="2357755" y="3035300"/>
                            <a:ext cx="132080" cy="47625"/>
                          </a:xfrm>
                          <a:custGeom>
                            <a:avLst/>
                            <a:gdLst>
                              <a:gd name="T0" fmla="*/ 148 w 208"/>
                              <a:gd name="T1" fmla="*/ 75 h 75"/>
                              <a:gd name="T2" fmla="*/ 208 w 208"/>
                              <a:gd name="T3" fmla="*/ 30 h 75"/>
                              <a:gd name="T4" fmla="*/ 59 w 208"/>
                              <a:gd name="T5" fmla="*/ 0 h 75"/>
                              <a:gd name="T6" fmla="*/ 0 w 208"/>
                              <a:gd name="T7" fmla="*/ 60 h 75"/>
                              <a:gd name="T8" fmla="*/ 148 w 208"/>
                              <a:gd name="T9" fmla="*/ 75 h 75"/>
                            </a:gdLst>
                            <a:ahLst/>
                            <a:cxnLst>
                              <a:cxn ang="0">
                                <a:pos x="T0" y="T1"/>
                              </a:cxn>
                              <a:cxn ang="0">
                                <a:pos x="T2" y="T3"/>
                              </a:cxn>
                              <a:cxn ang="0">
                                <a:pos x="T4" y="T5"/>
                              </a:cxn>
                              <a:cxn ang="0">
                                <a:pos x="T6" y="T7"/>
                              </a:cxn>
                              <a:cxn ang="0">
                                <a:pos x="T8" y="T9"/>
                              </a:cxn>
                            </a:cxnLst>
                            <a:rect l="0" t="0" r="r" b="b"/>
                            <a:pathLst>
                              <a:path w="208" h="75">
                                <a:moveTo>
                                  <a:pt x="148" y="75"/>
                                </a:moveTo>
                                <a:lnTo>
                                  <a:pt x="208" y="30"/>
                                </a:lnTo>
                                <a:lnTo>
                                  <a:pt x="59" y="0"/>
                                </a:lnTo>
                                <a:lnTo>
                                  <a:pt x="0" y="60"/>
                                </a:lnTo>
                                <a:lnTo>
                                  <a:pt x="148" y="75"/>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47" name="Freeform 303"/>
                        <wps:cNvSpPr>
                          <a:spLocks/>
                        </wps:cNvSpPr>
                        <wps:spPr bwMode="auto">
                          <a:xfrm>
                            <a:off x="2696845" y="3110865"/>
                            <a:ext cx="38100" cy="56515"/>
                          </a:xfrm>
                          <a:custGeom>
                            <a:avLst/>
                            <a:gdLst>
                              <a:gd name="T0" fmla="*/ 0 w 60"/>
                              <a:gd name="T1" fmla="*/ 89 h 89"/>
                              <a:gd name="T2" fmla="*/ 0 w 60"/>
                              <a:gd name="T3" fmla="*/ 60 h 89"/>
                              <a:gd name="T4" fmla="*/ 60 w 60"/>
                              <a:gd name="T5" fmla="*/ 0 h 89"/>
                              <a:gd name="T6" fmla="*/ 60 w 60"/>
                              <a:gd name="T7" fmla="*/ 30 h 89"/>
                              <a:gd name="T8" fmla="*/ 0 w 60"/>
                              <a:gd name="T9" fmla="*/ 89 h 89"/>
                            </a:gdLst>
                            <a:ahLst/>
                            <a:cxnLst>
                              <a:cxn ang="0">
                                <a:pos x="T0" y="T1"/>
                              </a:cxn>
                              <a:cxn ang="0">
                                <a:pos x="T2" y="T3"/>
                              </a:cxn>
                              <a:cxn ang="0">
                                <a:pos x="T4" y="T5"/>
                              </a:cxn>
                              <a:cxn ang="0">
                                <a:pos x="T6" y="T7"/>
                              </a:cxn>
                              <a:cxn ang="0">
                                <a:pos x="T8" y="T9"/>
                              </a:cxn>
                            </a:cxnLst>
                            <a:rect l="0" t="0" r="r" b="b"/>
                            <a:pathLst>
                              <a:path w="60" h="89">
                                <a:moveTo>
                                  <a:pt x="0" y="89"/>
                                </a:moveTo>
                                <a:lnTo>
                                  <a:pt x="0" y="60"/>
                                </a:lnTo>
                                <a:lnTo>
                                  <a:pt x="60" y="0"/>
                                </a:lnTo>
                                <a:lnTo>
                                  <a:pt x="60" y="30"/>
                                </a:lnTo>
                                <a:lnTo>
                                  <a:pt x="0" y="89"/>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248" name="Freeform 304"/>
                        <wps:cNvSpPr>
                          <a:spLocks/>
                        </wps:cNvSpPr>
                        <wps:spPr bwMode="auto">
                          <a:xfrm>
                            <a:off x="2602865" y="3129915"/>
                            <a:ext cx="93980" cy="37465"/>
                          </a:xfrm>
                          <a:custGeom>
                            <a:avLst/>
                            <a:gdLst>
                              <a:gd name="T0" fmla="*/ 0 w 148"/>
                              <a:gd name="T1" fmla="*/ 30 h 59"/>
                              <a:gd name="T2" fmla="*/ 0 w 148"/>
                              <a:gd name="T3" fmla="*/ 0 h 59"/>
                              <a:gd name="T4" fmla="*/ 148 w 148"/>
                              <a:gd name="T5" fmla="*/ 30 h 59"/>
                              <a:gd name="T6" fmla="*/ 148 w 148"/>
                              <a:gd name="T7" fmla="*/ 59 h 59"/>
                              <a:gd name="T8" fmla="*/ 0 w 148"/>
                              <a:gd name="T9" fmla="*/ 30 h 59"/>
                            </a:gdLst>
                            <a:ahLst/>
                            <a:cxnLst>
                              <a:cxn ang="0">
                                <a:pos x="T0" y="T1"/>
                              </a:cxn>
                              <a:cxn ang="0">
                                <a:pos x="T2" y="T3"/>
                              </a:cxn>
                              <a:cxn ang="0">
                                <a:pos x="T4" y="T5"/>
                              </a:cxn>
                              <a:cxn ang="0">
                                <a:pos x="T6" y="T7"/>
                              </a:cxn>
                              <a:cxn ang="0">
                                <a:pos x="T8" y="T9"/>
                              </a:cxn>
                            </a:cxnLst>
                            <a:rect l="0" t="0" r="r" b="b"/>
                            <a:pathLst>
                              <a:path w="148" h="59">
                                <a:moveTo>
                                  <a:pt x="0" y="30"/>
                                </a:moveTo>
                                <a:lnTo>
                                  <a:pt x="0" y="0"/>
                                </a:lnTo>
                                <a:lnTo>
                                  <a:pt x="148" y="30"/>
                                </a:lnTo>
                                <a:lnTo>
                                  <a:pt x="148" y="59"/>
                                </a:lnTo>
                                <a:lnTo>
                                  <a:pt x="0" y="30"/>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1249" name="Freeform 305"/>
                        <wps:cNvSpPr>
                          <a:spLocks/>
                        </wps:cNvSpPr>
                        <wps:spPr bwMode="auto">
                          <a:xfrm>
                            <a:off x="2602865" y="3101340"/>
                            <a:ext cx="132080" cy="47625"/>
                          </a:xfrm>
                          <a:custGeom>
                            <a:avLst/>
                            <a:gdLst>
                              <a:gd name="T0" fmla="*/ 148 w 208"/>
                              <a:gd name="T1" fmla="*/ 75 h 75"/>
                              <a:gd name="T2" fmla="*/ 208 w 208"/>
                              <a:gd name="T3" fmla="*/ 15 h 75"/>
                              <a:gd name="T4" fmla="*/ 59 w 208"/>
                              <a:gd name="T5" fmla="*/ 0 h 75"/>
                              <a:gd name="T6" fmla="*/ 0 w 208"/>
                              <a:gd name="T7" fmla="*/ 45 h 75"/>
                              <a:gd name="T8" fmla="*/ 148 w 208"/>
                              <a:gd name="T9" fmla="*/ 75 h 75"/>
                            </a:gdLst>
                            <a:ahLst/>
                            <a:cxnLst>
                              <a:cxn ang="0">
                                <a:pos x="T0" y="T1"/>
                              </a:cxn>
                              <a:cxn ang="0">
                                <a:pos x="T2" y="T3"/>
                              </a:cxn>
                              <a:cxn ang="0">
                                <a:pos x="T4" y="T5"/>
                              </a:cxn>
                              <a:cxn ang="0">
                                <a:pos x="T6" y="T7"/>
                              </a:cxn>
                              <a:cxn ang="0">
                                <a:pos x="T8" y="T9"/>
                              </a:cxn>
                            </a:cxnLst>
                            <a:rect l="0" t="0" r="r" b="b"/>
                            <a:pathLst>
                              <a:path w="208" h="75">
                                <a:moveTo>
                                  <a:pt x="148" y="75"/>
                                </a:moveTo>
                                <a:lnTo>
                                  <a:pt x="208" y="15"/>
                                </a:lnTo>
                                <a:lnTo>
                                  <a:pt x="59" y="0"/>
                                </a:lnTo>
                                <a:lnTo>
                                  <a:pt x="0" y="45"/>
                                </a:lnTo>
                                <a:lnTo>
                                  <a:pt x="148" y="75"/>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50" name="Freeform 306"/>
                        <wps:cNvSpPr>
                          <a:spLocks/>
                        </wps:cNvSpPr>
                        <wps:spPr bwMode="auto">
                          <a:xfrm>
                            <a:off x="2885440" y="3139440"/>
                            <a:ext cx="94615" cy="18415"/>
                          </a:xfrm>
                          <a:custGeom>
                            <a:avLst/>
                            <a:gdLst>
                              <a:gd name="T0" fmla="*/ 149 w 149"/>
                              <a:gd name="T1" fmla="*/ 29 h 29"/>
                              <a:gd name="T2" fmla="*/ 149 w 149"/>
                              <a:gd name="T3" fmla="*/ 29 h 29"/>
                              <a:gd name="T4" fmla="*/ 0 w 149"/>
                              <a:gd name="T5" fmla="*/ 0 h 29"/>
                              <a:gd name="T6" fmla="*/ 0 w 149"/>
                              <a:gd name="T7" fmla="*/ 15 h 29"/>
                              <a:gd name="T8" fmla="*/ 149 w 149"/>
                              <a:gd name="T9" fmla="*/ 29 h 29"/>
                            </a:gdLst>
                            <a:ahLst/>
                            <a:cxnLst>
                              <a:cxn ang="0">
                                <a:pos x="T0" y="T1"/>
                              </a:cxn>
                              <a:cxn ang="0">
                                <a:pos x="T2" y="T3"/>
                              </a:cxn>
                              <a:cxn ang="0">
                                <a:pos x="T4" y="T5"/>
                              </a:cxn>
                              <a:cxn ang="0">
                                <a:pos x="T6" y="T7"/>
                              </a:cxn>
                              <a:cxn ang="0">
                                <a:pos x="T8" y="T9"/>
                              </a:cxn>
                            </a:cxnLst>
                            <a:rect l="0" t="0" r="r" b="b"/>
                            <a:pathLst>
                              <a:path w="149" h="29">
                                <a:moveTo>
                                  <a:pt x="149" y="29"/>
                                </a:moveTo>
                                <a:lnTo>
                                  <a:pt x="149" y="29"/>
                                </a:lnTo>
                                <a:lnTo>
                                  <a:pt x="0" y="0"/>
                                </a:lnTo>
                                <a:lnTo>
                                  <a:pt x="0" y="15"/>
                                </a:lnTo>
                                <a:lnTo>
                                  <a:pt x="149" y="29"/>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251" name="Freeform 307"/>
                        <wps:cNvSpPr>
                          <a:spLocks/>
                        </wps:cNvSpPr>
                        <wps:spPr bwMode="auto">
                          <a:xfrm>
                            <a:off x="2951480" y="3157855"/>
                            <a:ext cx="28575" cy="38100"/>
                          </a:xfrm>
                          <a:custGeom>
                            <a:avLst/>
                            <a:gdLst>
                              <a:gd name="T0" fmla="*/ 0 w 45"/>
                              <a:gd name="T1" fmla="*/ 60 h 60"/>
                              <a:gd name="T2" fmla="*/ 0 w 45"/>
                              <a:gd name="T3" fmla="*/ 45 h 60"/>
                              <a:gd name="T4" fmla="*/ 45 w 45"/>
                              <a:gd name="T5" fmla="*/ 0 h 60"/>
                              <a:gd name="T6" fmla="*/ 45 w 45"/>
                              <a:gd name="T7" fmla="*/ 0 h 60"/>
                              <a:gd name="T8" fmla="*/ 0 w 45"/>
                              <a:gd name="T9" fmla="*/ 60 h 60"/>
                            </a:gdLst>
                            <a:ahLst/>
                            <a:cxnLst>
                              <a:cxn ang="0">
                                <a:pos x="T0" y="T1"/>
                              </a:cxn>
                              <a:cxn ang="0">
                                <a:pos x="T2" y="T3"/>
                              </a:cxn>
                              <a:cxn ang="0">
                                <a:pos x="T4" y="T5"/>
                              </a:cxn>
                              <a:cxn ang="0">
                                <a:pos x="T6" y="T7"/>
                              </a:cxn>
                              <a:cxn ang="0">
                                <a:pos x="T8" y="T9"/>
                              </a:cxn>
                            </a:cxnLst>
                            <a:rect l="0" t="0" r="r" b="b"/>
                            <a:pathLst>
                              <a:path w="45" h="60">
                                <a:moveTo>
                                  <a:pt x="0" y="60"/>
                                </a:moveTo>
                                <a:lnTo>
                                  <a:pt x="0" y="45"/>
                                </a:lnTo>
                                <a:lnTo>
                                  <a:pt x="45" y="0"/>
                                </a:lnTo>
                                <a:lnTo>
                                  <a:pt x="45" y="0"/>
                                </a:lnTo>
                                <a:lnTo>
                                  <a:pt x="0" y="60"/>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252" name="Freeform 308"/>
                        <wps:cNvSpPr>
                          <a:spLocks/>
                        </wps:cNvSpPr>
                        <wps:spPr bwMode="auto">
                          <a:xfrm>
                            <a:off x="2847975" y="3176905"/>
                            <a:ext cx="103505" cy="19050"/>
                          </a:xfrm>
                          <a:custGeom>
                            <a:avLst/>
                            <a:gdLst>
                              <a:gd name="T0" fmla="*/ 0 w 163"/>
                              <a:gd name="T1" fmla="*/ 15 h 30"/>
                              <a:gd name="T2" fmla="*/ 0 w 163"/>
                              <a:gd name="T3" fmla="*/ 0 h 30"/>
                              <a:gd name="T4" fmla="*/ 163 w 163"/>
                              <a:gd name="T5" fmla="*/ 15 h 30"/>
                              <a:gd name="T6" fmla="*/ 163 w 163"/>
                              <a:gd name="T7" fmla="*/ 30 h 30"/>
                              <a:gd name="T8" fmla="*/ 0 w 163"/>
                              <a:gd name="T9" fmla="*/ 15 h 30"/>
                            </a:gdLst>
                            <a:ahLst/>
                            <a:cxnLst>
                              <a:cxn ang="0">
                                <a:pos x="T0" y="T1"/>
                              </a:cxn>
                              <a:cxn ang="0">
                                <a:pos x="T2" y="T3"/>
                              </a:cxn>
                              <a:cxn ang="0">
                                <a:pos x="T4" y="T5"/>
                              </a:cxn>
                              <a:cxn ang="0">
                                <a:pos x="T6" y="T7"/>
                              </a:cxn>
                              <a:cxn ang="0">
                                <a:pos x="T8" y="T9"/>
                              </a:cxn>
                            </a:cxnLst>
                            <a:rect l="0" t="0" r="r" b="b"/>
                            <a:pathLst>
                              <a:path w="163" h="30">
                                <a:moveTo>
                                  <a:pt x="0" y="15"/>
                                </a:moveTo>
                                <a:lnTo>
                                  <a:pt x="0" y="0"/>
                                </a:lnTo>
                                <a:lnTo>
                                  <a:pt x="163" y="15"/>
                                </a:lnTo>
                                <a:lnTo>
                                  <a:pt x="163" y="30"/>
                                </a:lnTo>
                                <a:lnTo>
                                  <a:pt x="0" y="15"/>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1253" name="Freeform 309"/>
                        <wps:cNvSpPr>
                          <a:spLocks/>
                        </wps:cNvSpPr>
                        <wps:spPr bwMode="auto">
                          <a:xfrm>
                            <a:off x="2847975" y="3139440"/>
                            <a:ext cx="132080" cy="46990"/>
                          </a:xfrm>
                          <a:custGeom>
                            <a:avLst/>
                            <a:gdLst>
                              <a:gd name="T0" fmla="*/ 163 w 208"/>
                              <a:gd name="T1" fmla="*/ 74 h 74"/>
                              <a:gd name="T2" fmla="*/ 208 w 208"/>
                              <a:gd name="T3" fmla="*/ 29 h 74"/>
                              <a:gd name="T4" fmla="*/ 59 w 208"/>
                              <a:gd name="T5" fmla="*/ 0 h 74"/>
                              <a:gd name="T6" fmla="*/ 0 w 208"/>
                              <a:gd name="T7" fmla="*/ 59 h 74"/>
                              <a:gd name="T8" fmla="*/ 163 w 208"/>
                              <a:gd name="T9" fmla="*/ 74 h 74"/>
                            </a:gdLst>
                            <a:ahLst/>
                            <a:cxnLst>
                              <a:cxn ang="0">
                                <a:pos x="T0" y="T1"/>
                              </a:cxn>
                              <a:cxn ang="0">
                                <a:pos x="T2" y="T3"/>
                              </a:cxn>
                              <a:cxn ang="0">
                                <a:pos x="T4" y="T5"/>
                              </a:cxn>
                              <a:cxn ang="0">
                                <a:pos x="T6" y="T7"/>
                              </a:cxn>
                              <a:cxn ang="0">
                                <a:pos x="T8" y="T9"/>
                              </a:cxn>
                            </a:cxnLst>
                            <a:rect l="0" t="0" r="r" b="b"/>
                            <a:pathLst>
                              <a:path w="208" h="74">
                                <a:moveTo>
                                  <a:pt x="163" y="74"/>
                                </a:moveTo>
                                <a:lnTo>
                                  <a:pt x="208" y="29"/>
                                </a:lnTo>
                                <a:lnTo>
                                  <a:pt x="59" y="0"/>
                                </a:lnTo>
                                <a:lnTo>
                                  <a:pt x="0" y="59"/>
                                </a:lnTo>
                                <a:lnTo>
                                  <a:pt x="163"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54" name="Freeform 310"/>
                        <wps:cNvSpPr>
                          <a:spLocks/>
                        </wps:cNvSpPr>
                        <wps:spPr bwMode="auto">
                          <a:xfrm>
                            <a:off x="3102610" y="3176905"/>
                            <a:ext cx="132080" cy="46990"/>
                          </a:xfrm>
                          <a:custGeom>
                            <a:avLst/>
                            <a:gdLst>
                              <a:gd name="T0" fmla="*/ 148 w 208"/>
                              <a:gd name="T1" fmla="*/ 74 h 74"/>
                              <a:gd name="T2" fmla="*/ 208 w 208"/>
                              <a:gd name="T3" fmla="*/ 15 h 74"/>
                              <a:gd name="T4" fmla="*/ 44 w 208"/>
                              <a:gd name="T5" fmla="*/ 0 h 74"/>
                              <a:gd name="T6" fmla="*/ 0 w 208"/>
                              <a:gd name="T7" fmla="*/ 59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5"/>
                                </a:lnTo>
                                <a:lnTo>
                                  <a:pt x="44" y="0"/>
                                </a:lnTo>
                                <a:lnTo>
                                  <a:pt x="0" y="59"/>
                                </a:lnTo>
                                <a:lnTo>
                                  <a:pt x="148"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55" name="Freeform 311"/>
                        <wps:cNvSpPr>
                          <a:spLocks/>
                        </wps:cNvSpPr>
                        <wps:spPr bwMode="auto">
                          <a:xfrm>
                            <a:off x="3347720" y="3205480"/>
                            <a:ext cx="141605" cy="46990"/>
                          </a:xfrm>
                          <a:custGeom>
                            <a:avLst/>
                            <a:gdLst>
                              <a:gd name="T0" fmla="*/ 163 w 223"/>
                              <a:gd name="T1" fmla="*/ 74 h 74"/>
                              <a:gd name="T2" fmla="*/ 223 w 223"/>
                              <a:gd name="T3" fmla="*/ 29 h 74"/>
                              <a:gd name="T4" fmla="*/ 59 w 223"/>
                              <a:gd name="T5" fmla="*/ 0 h 74"/>
                              <a:gd name="T6" fmla="*/ 0 w 223"/>
                              <a:gd name="T7" fmla="*/ 59 h 74"/>
                              <a:gd name="T8" fmla="*/ 163 w 223"/>
                              <a:gd name="T9" fmla="*/ 74 h 74"/>
                            </a:gdLst>
                            <a:ahLst/>
                            <a:cxnLst>
                              <a:cxn ang="0">
                                <a:pos x="T0" y="T1"/>
                              </a:cxn>
                              <a:cxn ang="0">
                                <a:pos x="T2" y="T3"/>
                              </a:cxn>
                              <a:cxn ang="0">
                                <a:pos x="T4" y="T5"/>
                              </a:cxn>
                              <a:cxn ang="0">
                                <a:pos x="T6" y="T7"/>
                              </a:cxn>
                              <a:cxn ang="0">
                                <a:pos x="T8" y="T9"/>
                              </a:cxn>
                            </a:cxnLst>
                            <a:rect l="0" t="0" r="r" b="b"/>
                            <a:pathLst>
                              <a:path w="223" h="74">
                                <a:moveTo>
                                  <a:pt x="163" y="74"/>
                                </a:moveTo>
                                <a:lnTo>
                                  <a:pt x="223" y="29"/>
                                </a:lnTo>
                                <a:lnTo>
                                  <a:pt x="59" y="0"/>
                                </a:lnTo>
                                <a:lnTo>
                                  <a:pt x="0" y="59"/>
                                </a:lnTo>
                                <a:lnTo>
                                  <a:pt x="163"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56" name="Freeform 312"/>
                        <wps:cNvSpPr>
                          <a:spLocks/>
                        </wps:cNvSpPr>
                        <wps:spPr bwMode="auto">
                          <a:xfrm>
                            <a:off x="3611880" y="3242945"/>
                            <a:ext cx="132080" cy="46990"/>
                          </a:xfrm>
                          <a:custGeom>
                            <a:avLst/>
                            <a:gdLst>
                              <a:gd name="T0" fmla="*/ 148 w 208"/>
                              <a:gd name="T1" fmla="*/ 74 h 74"/>
                              <a:gd name="T2" fmla="*/ 208 w 208"/>
                              <a:gd name="T3" fmla="*/ 15 h 74"/>
                              <a:gd name="T4" fmla="*/ 44 w 208"/>
                              <a:gd name="T5" fmla="*/ 0 h 74"/>
                              <a:gd name="T6" fmla="*/ 0 w 208"/>
                              <a:gd name="T7" fmla="*/ 45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5"/>
                                </a:lnTo>
                                <a:lnTo>
                                  <a:pt x="44" y="0"/>
                                </a:lnTo>
                                <a:lnTo>
                                  <a:pt x="0" y="45"/>
                                </a:lnTo>
                                <a:lnTo>
                                  <a:pt x="148"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57" name="Freeform 313"/>
                        <wps:cNvSpPr>
                          <a:spLocks/>
                        </wps:cNvSpPr>
                        <wps:spPr bwMode="auto">
                          <a:xfrm>
                            <a:off x="3866515" y="3271520"/>
                            <a:ext cx="132080" cy="46990"/>
                          </a:xfrm>
                          <a:custGeom>
                            <a:avLst/>
                            <a:gdLst>
                              <a:gd name="T0" fmla="*/ 163 w 208"/>
                              <a:gd name="T1" fmla="*/ 74 h 74"/>
                              <a:gd name="T2" fmla="*/ 208 w 208"/>
                              <a:gd name="T3" fmla="*/ 14 h 74"/>
                              <a:gd name="T4" fmla="*/ 44 w 208"/>
                              <a:gd name="T5" fmla="*/ 0 h 74"/>
                              <a:gd name="T6" fmla="*/ 0 w 208"/>
                              <a:gd name="T7" fmla="*/ 59 h 74"/>
                              <a:gd name="T8" fmla="*/ 163 w 208"/>
                              <a:gd name="T9" fmla="*/ 74 h 74"/>
                            </a:gdLst>
                            <a:ahLst/>
                            <a:cxnLst>
                              <a:cxn ang="0">
                                <a:pos x="T0" y="T1"/>
                              </a:cxn>
                              <a:cxn ang="0">
                                <a:pos x="T2" y="T3"/>
                              </a:cxn>
                              <a:cxn ang="0">
                                <a:pos x="T4" y="T5"/>
                              </a:cxn>
                              <a:cxn ang="0">
                                <a:pos x="T6" y="T7"/>
                              </a:cxn>
                              <a:cxn ang="0">
                                <a:pos x="T8" y="T9"/>
                              </a:cxn>
                            </a:cxnLst>
                            <a:rect l="0" t="0" r="r" b="b"/>
                            <a:pathLst>
                              <a:path w="208" h="74">
                                <a:moveTo>
                                  <a:pt x="163" y="74"/>
                                </a:moveTo>
                                <a:lnTo>
                                  <a:pt x="208" y="14"/>
                                </a:lnTo>
                                <a:lnTo>
                                  <a:pt x="44" y="0"/>
                                </a:lnTo>
                                <a:lnTo>
                                  <a:pt x="0" y="59"/>
                                </a:lnTo>
                                <a:lnTo>
                                  <a:pt x="163"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258" name="Freeform 314"/>
                        <wps:cNvSpPr>
                          <a:spLocks/>
                        </wps:cNvSpPr>
                        <wps:spPr bwMode="auto">
                          <a:xfrm>
                            <a:off x="1866900" y="2809240"/>
                            <a:ext cx="47625" cy="348615"/>
                          </a:xfrm>
                          <a:custGeom>
                            <a:avLst/>
                            <a:gdLst>
                              <a:gd name="T0" fmla="*/ 15 w 75"/>
                              <a:gd name="T1" fmla="*/ 549 h 549"/>
                              <a:gd name="T2" fmla="*/ 0 w 75"/>
                              <a:gd name="T3" fmla="*/ 59 h 549"/>
                              <a:gd name="T4" fmla="*/ 60 w 75"/>
                              <a:gd name="T5" fmla="*/ 0 h 549"/>
                              <a:gd name="T6" fmla="*/ 75 w 75"/>
                              <a:gd name="T7" fmla="*/ 490 h 549"/>
                              <a:gd name="T8" fmla="*/ 15 w 75"/>
                              <a:gd name="T9" fmla="*/ 549 h 549"/>
                            </a:gdLst>
                            <a:ahLst/>
                            <a:cxnLst>
                              <a:cxn ang="0">
                                <a:pos x="T0" y="T1"/>
                              </a:cxn>
                              <a:cxn ang="0">
                                <a:pos x="T2" y="T3"/>
                              </a:cxn>
                              <a:cxn ang="0">
                                <a:pos x="T4" y="T5"/>
                              </a:cxn>
                              <a:cxn ang="0">
                                <a:pos x="T6" y="T7"/>
                              </a:cxn>
                              <a:cxn ang="0">
                                <a:pos x="T8" y="T9"/>
                              </a:cxn>
                            </a:cxnLst>
                            <a:rect l="0" t="0" r="r" b="b"/>
                            <a:pathLst>
                              <a:path w="75" h="549">
                                <a:moveTo>
                                  <a:pt x="15" y="549"/>
                                </a:moveTo>
                                <a:lnTo>
                                  <a:pt x="0" y="59"/>
                                </a:lnTo>
                                <a:lnTo>
                                  <a:pt x="60" y="0"/>
                                </a:lnTo>
                                <a:lnTo>
                                  <a:pt x="75" y="490"/>
                                </a:lnTo>
                                <a:lnTo>
                                  <a:pt x="15" y="549"/>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1259" name="Freeform 315"/>
                        <wps:cNvSpPr>
                          <a:spLocks/>
                        </wps:cNvSpPr>
                        <wps:spPr bwMode="auto">
                          <a:xfrm>
                            <a:off x="1772920" y="2837815"/>
                            <a:ext cx="103505" cy="320040"/>
                          </a:xfrm>
                          <a:custGeom>
                            <a:avLst/>
                            <a:gdLst>
                              <a:gd name="T0" fmla="*/ 0 w 163"/>
                              <a:gd name="T1" fmla="*/ 490 h 504"/>
                              <a:gd name="T2" fmla="*/ 0 w 163"/>
                              <a:gd name="T3" fmla="*/ 0 h 504"/>
                              <a:gd name="T4" fmla="*/ 148 w 163"/>
                              <a:gd name="T5" fmla="*/ 14 h 504"/>
                              <a:gd name="T6" fmla="*/ 163 w 163"/>
                              <a:gd name="T7" fmla="*/ 504 h 504"/>
                              <a:gd name="T8" fmla="*/ 0 w 163"/>
                              <a:gd name="T9" fmla="*/ 490 h 504"/>
                            </a:gdLst>
                            <a:ahLst/>
                            <a:cxnLst>
                              <a:cxn ang="0">
                                <a:pos x="T0" y="T1"/>
                              </a:cxn>
                              <a:cxn ang="0">
                                <a:pos x="T2" y="T3"/>
                              </a:cxn>
                              <a:cxn ang="0">
                                <a:pos x="T4" y="T5"/>
                              </a:cxn>
                              <a:cxn ang="0">
                                <a:pos x="T6" y="T7"/>
                              </a:cxn>
                              <a:cxn ang="0">
                                <a:pos x="T8" y="T9"/>
                              </a:cxn>
                            </a:cxnLst>
                            <a:rect l="0" t="0" r="r" b="b"/>
                            <a:pathLst>
                              <a:path w="163" h="504">
                                <a:moveTo>
                                  <a:pt x="0" y="490"/>
                                </a:moveTo>
                                <a:lnTo>
                                  <a:pt x="0" y="0"/>
                                </a:lnTo>
                                <a:lnTo>
                                  <a:pt x="148" y="14"/>
                                </a:lnTo>
                                <a:lnTo>
                                  <a:pt x="163" y="504"/>
                                </a:lnTo>
                                <a:lnTo>
                                  <a:pt x="0" y="490"/>
                                </a:lnTo>
                                <a:close/>
                              </a:path>
                            </a:pathLst>
                          </a:custGeom>
                          <a:solidFill>
                            <a:srgbClr val="00FFFF"/>
                          </a:solidFill>
                          <a:ln w="15">
                            <a:solidFill>
                              <a:srgbClr val="000000"/>
                            </a:solidFill>
                            <a:prstDash val="solid"/>
                            <a:round/>
                            <a:headEnd/>
                            <a:tailEnd/>
                          </a:ln>
                        </wps:spPr>
                        <wps:bodyPr rot="0" vert="horz" wrap="square" lIns="91440" tIns="45720" rIns="91440" bIns="45720" anchor="t" anchorCtr="0" upright="1">
                          <a:noAutofit/>
                        </wps:bodyPr>
                      </wps:wsp>
                      <wps:wsp>
                        <wps:cNvPr id="1260" name="Freeform 316"/>
                        <wps:cNvSpPr>
                          <a:spLocks/>
                        </wps:cNvSpPr>
                        <wps:spPr bwMode="auto">
                          <a:xfrm>
                            <a:off x="1772920" y="2799715"/>
                            <a:ext cx="132080" cy="46990"/>
                          </a:xfrm>
                          <a:custGeom>
                            <a:avLst/>
                            <a:gdLst>
                              <a:gd name="T0" fmla="*/ 148 w 208"/>
                              <a:gd name="T1" fmla="*/ 74 h 74"/>
                              <a:gd name="T2" fmla="*/ 208 w 208"/>
                              <a:gd name="T3" fmla="*/ 15 h 74"/>
                              <a:gd name="T4" fmla="*/ 59 w 208"/>
                              <a:gd name="T5" fmla="*/ 0 h 74"/>
                              <a:gd name="T6" fmla="*/ 0 w 208"/>
                              <a:gd name="T7" fmla="*/ 60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5"/>
                                </a:lnTo>
                                <a:lnTo>
                                  <a:pt x="59" y="0"/>
                                </a:lnTo>
                                <a:lnTo>
                                  <a:pt x="0" y="60"/>
                                </a:lnTo>
                                <a:lnTo>
                                  <a:pt x="148" y="74"/>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1261" name="Freeform 317"/>
                        <wps:cNvSpPr>
                          <a:spLocks/>
                        </wps:cNvSpPr>
                        <wps:spPr bwMode="auto">
                          <a:xfrm>
                            <a:off x="2112645" y="3073400"/>
                            <a:ext cx="46990" cy="113030"/>
                          </a:xfrm>
                          <a:custGeom>
                            <a:avLst/>
                            <a:gdLst>
                              <a:gd name="T0" fmla="*/ 0 w 74"/>
                              <a:gd name="T1" fmla="*/ 178 h 178"/>
                              <a:gd name="T2" fmla="*/ 0 w 74"/>
                              <a:gd name="T3" fmla="*/ 59 h 178"/>
                              <a:gd name="T4" fmla="*/ 59 w 74"/>
                              <a:gd name="T5" fmla="*/ 0 h 178"/>
                              <a:gd name="T6" fmla="*/ 74 w 74"/>
                              <a:gd name="T7" fmla="*/ 133 h 178"/>
                              <a:gd name="T8" fmla="*/ 0 w 74"/>
                              <a:gd name="T9" fmla="*/ 178 h 178"/>
                            </a:gdLst>
                            <a:ahLst/>
                            <a:cxnLst>
                              <a:cxn ang="0">
                                <a:pos x="T0" y="T1"/>
                              </a:cxn>
                              <a:cxn ang="0">
                                <a:pos x="T2" y="T3"/>
                              </a:cxn>
                              <a:cxn ang="0">
                                <a:pos x="T4" y="T5"/>
                              </a:cxn>
                              <a:cxn ang="0">
                                <a:pos x="T6" y="T7"/>
                              </a:cxn>
                              <a:cxn ang="0">
                                <a:pos x="T8" y="T9"/>
                              </a:cxn>
                            </a:cxnLst>
                            <a:rect l="0" t="0" r="r" b="b"/>
                            <a:pathLst>
                              <a:path w="74" h="178">
                                <a:moveTo>
                                  <a:pt x="0" y="178"/>
                                </a:moveTo>
                                <a:lnTo>
                                  <a:pt x="0" y="59"/>
                                </a:lnTo>
                                <a:lnTo>
                                  <a:pt x="59" y="0"/>
                                </a:lnTo>
                                <a:lnTo>
                                  <a:pt x="74" y="133"/>
                                </a:lnTo>
                                <a:lnTo>
                                  <a:pt x="0" y="178"/>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1262" name="Freeform 318"/>
                        <wps:cNvSpPr>
                          <a:spLocks/>
                        </wps:cNvSpPr>
                        <wps:spPr bwMode="auto">
                          <a:xfrm>
                            <a:off x="2018030" y="3101340"/>
                            <a:ext cx="94615" cy="85090"/>
                          </a:xfrm>
                          <a:custGeom>
                            <a:avLst/>
                            <a:gdLst>
                              <a:gd name="T0" fmla="*/ 0 w 149"/>
                              <a:gd name="T1" fmla="*/ 119 h 134"/>
                              <a:gd name="T2" fmla="*/ 0 w 149"/>
                              <a:gd name="T3" fmla="*/ 0 h 134"/>
                              <a:gd name="T4" fmla="*/ 149 w 149"/>
                              <a:gd name="T5" fmla="*/ 15 h 134"/>
                              <a:gd name="T6" fmla="*/ 149 w 149"/>
                              <a:gd name="T7" fmla="*/ 134 h 134"/>
                              <a:gd name="T8" fmla="*/ 0 w 149"/>
                              <a:gd name="T9" fmla="*/ 119 h 134"/>
                            </a:gdLst>
                            <a:ahLst/>
                            <a:cxnLst>
                              <a:cxn ang="0">
                                <a:pos x="T0" y="T1"/>
                              </a:cxn>
                              <a:cxn ang="0">
                                <a:pos x="T2" y="T3"/>
                              </a:cxn>
                              <a:cxn ang="0">
                                <a:pos x="T4" y="T5"/>
                              </a:cxn>
                              <a:cxn ang="0">
                                <a:pos x="T6" y="T7"/>
                              </a:cxn>
                              <a:cxn ang="0">
                                <a:pos x="T8" y="T9"/>
                              </a:cxn>
                            </a:cxnLst>
                            <a:rect l="0" t="0" r="r" b="b"/>
                            <a:pathLst>
                              <a:path w="149" h="134">
                                <a:moveTo>
                                  <a:pt x="0" y="119"/>
                                </a:moveTo>
                                <a:lnTo>
                                  <a:pt x="0" y="0"/>
                                </a:lnTo>
                                <a:lnTo>
                                  <a:pt x="149" y="15"/>
                                </a:lnTo>
                                <a:lnTo>
                                  <a:pt x="149" y="134"/>
                                </a:lnTo>
                                <a:lnTo>
                                  <a:pt x="0" y="119"/>
                                </a:lnTo>
                                <a:close/>
                              </a:path>
                            </a:pathLst>
                          </a:custGeom>
                          <a:solidFill>
                            <a:srgbClr val="00FFFF"/>
                          </a:solidFill>
                          <a:ln w="15">
                            <a:solidFill>
                              <a:srgbClr val="000000"/>
                            </a:solidFill>
                            <a:prstDash val="solid"/>
                            <a:round/>
                            <a:headEnd/>
                            <a:tailEnd/>
                          </a:ln>
                        </wps:spPr>
                        <wps:bodyPr rot="0" vert="horz" wrap="square" lIns="91440" tIns="45720" rIns="91440" bIns="45720" anchor="t" anchorCtr="0" upright="1">
                          <a:noAutofit/>
                        </wps:bodyPr>
                      </wps:wsp>
                      <wps:wsp>
                        <wps:cNvPr id="1263" name="Freeform 319"/>
                        <wps:cNvSpPr>
                          <a:spLocks/>
                        </wps:cNvSpPr>
                        <wps:spPr bwMode="auto">
                          <a:xfrm>
                            <a:off x="2018030" y="3063875"/>
                            <a:ext cx="132080" cy="46990"/>
                          </a:xfrm>
                          <a:custGeom>
                            <a:avLst/>
                            <a:gdLst>
                              <a:gd name="T0" fmla="*/ 149 w 208"/>
                              <a:gd name="T1" fmla="*/ 74 h 74"/>
                              <a:gd name="T2" fmla="*/ 208 w 208"/>
                              <a:gd name="T3" fmla="*/ 15 h 74"/>
                              <a:gd name="T4" fmla="*/ 59 w 208"/>
                              <a:gd name="T5" fmla="*/ 0 h 74"/>
                              <a:gd name="T6" fmla="*/ 0 w 208"/>
                              <a:gd name="T7" fmla="*/ 59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15"/>
                                </a:lnTo>
                                <a:lnTo>
                                  <a:pt x="59" y="0"/>
                                </a:lnTo>
                                <a:lnTo>
                                  <a:pt x="0" y="59"/>
                                </a:lnTo>
                                <a:lnTo>
                                  <a:pt x="149" y="74"/>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1264" name="Freeform 320"/>
                        <wps:cNvSpPr>
                          <a:spLocks/>
                        </wps:cNvSpPr>
                        <wps:spPr bwMode="auto">
                          <a:xfrm>
                            <a:off x="2357755" y="3167380"/>
                            <a:ext cx="37465" cy="46990"/>
                          </a:xfrm>
                          <a:custGeom>
                            <a:avLst/>
                            <a:gdLst>
                              <a:gd name="T0" fmla="*/ 0 w 59"/>
                              <a:gd name="T1" fmla="*/ 74 h 74"/>
                              <a:gd name="T2" fmla="*/ 0 w 59"/>
                              <a:gd name="T3" fmla="*/ 60 h 74"/>
                              <a:gd name="T4" fmla="*/ 59 w 59"/>
                              <a:gd name="T5" fmla="*/ 0 h 74"/>
                              <a:gd name="T6" fmla="*/ 59 w 59"/>
                              <a:gd name="T7" fmla="*/ 30 h 74"/>
                              <a:gd name="T8" fmla="*/ 0 w 59"/>
                              <a:gd name="T9" fmla="*/ 74 h 74"/>
                            </a:gdLst>
                            <a:ahLst/>
                            <a:cxnLst>
                              <a:cxn ang="0">
                                <a:pos x="T0" y="T1"/>
                              </a:cxn>
                              <a:cxn ang="0">
                                <a:pos x="T2" y="T3"/>
                              </a:cxn>
                              <a:cxn ang="0">
                                <a:pos x="T4" y="T5"/>
                              </a:cxn>
                              <a:cxn ang="0">
                                <a:pos x="T6" y="T7"/>
                              </a:cxn>
                              <a:cxn ang="0">
                                <a:pos x="T8" y="T9"/>
                              </a:cxn>
                            </a:cxnLst>
                            <a:rect l="0" t="0" r="r" b="b"/>
                            <a:pathLst>
                              <a:path w="59" h="74">
                                <a:moveTo>
                                  <a:pt x="0" y="74"/>
                                </a:moveTo>
                                <a:lnTo>
                                  <a:pt x="0" y="60"/>
                                </a:lnTo>
                                <a:lnTo>
                                  <a:pt x="59" y="0"/>
                                </a:lnTo>
                                <a:lnTo>
                                  <a:pt x="59" y="30"/>
                                </a:lnTo>
                                <a:lnTo>
                                  <a:pt x="0" y="74"/>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1265" name="Freeform 321"/>
                        <wps:cNvSpPr>
                          <a:spLocks/>
                        </wps:cNvSpPr>
                        <wps:spPr bwMode="auto">
                          <a:xfrm>
                            <a:off x="2263140" y="3186430"/>
                            <a:ext cx="94615" cy="27940"/>
                          </a:xfrm>
                          <a:custGeom>
                            <a:avLst/>
                            <a:gdLst>
                              <a:gd name="T0" fmla="*/ 0 w 149"/>
                              <a:gd name="T1" fmla="*/ 30 h 44"/>
                              <a:gd name="T2" fmla="*/ 0 w 149"/>
                              <a:gd name="T3" fmla="*/ 0 h 44"/>
                              <a:gd name="T4" fmla="*/ 149 w 149"/>
                              <a:gd name="T5" fmla="*/ 30 h 44"/>
                              <a:gd name="T6" fmla="*/ 149 w 149"/>
                              <a:gd name="T7" fmla="*/ 44 h 44"/>
                              <a:gd name="T8" fmla="*/ 0 w 149"/>
                              <a:gd name="T9" fmla="*/ 30 h 44"/>
                            </a:gdLst>
                            <a:ahLst/>
                            <a:cxnLst>
                              <a:cxn ang="0">
                                <a:pos x="T0" y="T1"/>
                              </a:cxn>
                              <a:cxn ang="0">
                                <a:pos x="T2" y="T3"/>
                              </a:cxn>
                              <a:cxn ang="0">
                                <a:pos x="T4" y="T5"/>
                              </a:cxn>
                              <a:cxn ang="0">
                                <a:pos x="T6" y="T7"/>
                              </a:cxn>
                              <a:cxn ang="0">
                                <a:pos x="T8" y="T9"/>
                              </a:cxn>
                            </a:cxnLst>
                            <a:rect l="0" t="0" r="r" b="b"/>
                            <a:pathLst>
                              <a:path w="149" h="44">
                                <a:moveTo>
                                  <a:pt x="0" y="30"/>
                                </a:moveTo>
                                <a:lnTo>
                                  <a:pt x="0" y="0"/>
                                </a:lnTo>
                                <a:lnTo>
                                  <a:pt x="149" y="30"/>
                                </a:lnTo>
                                <a:lnTo>
                                  <a:pt x="149" y="44"/>
                                </a:lnTo>
                                <a:lnTo>
                                  <a:pt x="0" y="30"/>
                                </a:lnTo>
                                <a:close/>
                              </a:path>
                            </a:pathLst>
                          </a:custGeom>
                          <a:solidFill>
                            <a:srgbClr val="00FFFF"/>
                          </a:solidFill>
                          <a:ln w="15">
                            <a:solidFill>
                              <a:srgbClr val="000000"/>
                            </a:solidFill>
                            <a:prstDash val="solid"/>
                            <a:round/>
                            <a:headEnd/>
                            <a:tailEnd/>
                          </a:ln>
                        </wps:spPr>
                        <wps:bodyPr rot="0" vert="horz" wrap="square" lIns="91440" tIns="45720" rIns="91440" bIns="45720" anchor="t" anchorCtr="0" upright="1">
                          <a:noAutofit/>
                        </wps:bodyPr>
                      </wps:wsp>
                      <wps:wsp>
                        <wps:cNvPr id="1266" name="Freeform 322"/>
                        <wps:cNvSpPr>
                          <a:spLocks/>
                        </wps:cNvSpPr>
                        <wps:spPr bwMode="auto">
                          <a:xfrm>
                            <a:off x="2263140" y="3157855"/>
                            <a:ext cx="132080" cy="47625"/>
                          </a:xfrm>
                          <a:custGeom>
                            <a:avLst/>
                            <a:gdLst>
                              <a:gd name="T0" fmla="*/ 149 w 208"/>
                              <a:gd name="T1" fmla="*/ 75 h 75"/>
                              <a:gd name="T2" fmla="*/ 208 w 208"/>
                              <a:gd name="T3" fmla="*/ 15 h 75"/>
                              <a:gd name="T4" fmla="*/ 60 w 208"/>
                              <a:gd name="T5" fmla="*/ 0 h 75"/>
                              <a:gd name="T6" fmla="*/ 0 w 208"/>
                              <a:gd name="T7" fmla="*/ 45 h 75"/>
                              <a:gd name="T8" fmla="*/ 149 w 208"/>
                              <a:gd name="T9" fmla="*/ 75 h 75"/>
                            </a:gdLst>
                            <a:ahLst/>
                            <a:cxnLst>
                              <a:cxn ang="0">
                                <a:pos x="T0" y="T1"/>
                              </a:cxn>
                              <a:cxn ang="0">
                                <a:pos x="T2" y="T3"/>
                              </a:cxn>
                              <a:cxn ang="0">
                                <a:pos x="T4" y="T5"/>
                              </a:cxn>
                              <a:cxn ang="0">
                                <a:pos x="T6" y="T7"/>
                              </a:cxn>
                              <a:cxn ang="0">
                                <a:pos x="T8" y="T9"/>
                              </a:cxn>
                            </a:cxnLst>
                            <a:rect l="0" t="0" r="r" b="b"/>
                            <a:pathLst>
                              <a:path w="208" h="75">
                                <a:moveTo>
                                  <a:pt x="149" y="75"/>
                                </a:moveTo>
                                <a:lnTo>
                                  <a:pt x="208" y="15"/>
                                </a:lnTo>
                                <a:lnTo>
                                  <a:pt x="60" y="0"/>
                                </a:lnTo>
                                <a:lnTo>
                                  <a:pt x="0" y="45"/>
                                </a:lnTo>
                                <a:lnTo>
                                  <a:pt x="149" y="75"/>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1267" name="Freeform 323"/>
                        <wps:cNvSpPr>
                          <a:spLocks/>
                        </wps:cNvSpPr>
                        <wps:spPr bwMode="auto">
                          <a:xfrm>
                            <a:off x="2612390" y="3205480"/>
                            <a:ext cx="37465" cy="46990"/>
                          </a:xfrm>
                          <a:custGeom>
                            <a:avLst/>
                            <a:gdLst>
                              <a:gd name="T0" fmla="*/ 0 w 59"/>
                              <a:gd name="T1" fmla="*/ 74 h 74"/>
                              <a:gd name="T2" fmla="*/ 0 w 59"/>
                              <a:gd name="T3" fmla="*/ 59 h 74"/>
                              <a:gd name="T4" fmla="*/ 59 w 59"/>
                              <a:gd name="T5" fmla="*/ 0 h 74"/>
                              <a:gd name="T6" fmla="*/ 59 w 59"/>
                              <a:gd name="T7" fmla="*/ 14 h 74"/>
                              <a:gd name="T8" fmla="*/ 0 w 59"/>
                              <a:gd name="T9" fmla="*/ 74 h 74"/>
                            </a:gdLst>
                            <a:ahLst/>
                            <a:cxnLst>
                              <a:cxn ang="0">
                                <a:pos x="T0" y="T1"/>
                              </a:cxn>
                              <a:cxn ang="0">
                                <a:pos x="T2" y="T3"/>
                              </a:cxn>
                              <a:cxn ang="0">
                                <a:pos x="T4" y="T5"/>
                              </a:cxn>
                              <a:cxn ang="0">
                                <a:pos x="T6" y="T7"/>
                              </a:cxn>
                              <a:cxn ang="0">
                                <a:pos x="T8" y="T9"/>
                              </a:cxn>
                            </a:cxnLst>
                            <a:rect l="0" t="0" r="r" b="b"/>
                            <a:pathLst>
                              <a:path w="59" h="74">
                                <a:moveTo>
                                  <a:pt x="0" y="74"/>
                                </a:moveTo>
                                <a:lnTo>
                                  <a:pt x="0" y="59"/>
                                </a:lnTo>
                                <a:lnTo>
                                  <a:pt x="59" y="0"/>
                                </a:lnTo>
                                <a:lnTo>
                                  <a:pt x="59" y="14"/>
                                </a:lnTo>
                                <a:lnTo>
                                  <a:pt x="0" y="74"/>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1268" name="Freeform 324"/>
                        <wps:cNvSpPr>
                          <a:spLocks/>
                        </wps:cNvSpPr>
                        <wps:spPr bwMode="auto">
                          <a:xfrm>
                            <a:off x="2508250" y="3195955"/>
                            <a:ext cx="141605" cy="46990"/>
                          </a:xfrm>
                          <a:custGeom>
                            <a:avLst/>
                            <a:gdLst>
                              <a:gd name="T0" fmla="*/ 164 w 223"/>
                              <a:gd name="T1" fmla="*/ 74 h 74"/>
                              <a:gd name="T2" fmla="*/ 223 w 223"/>
                              <a:gd name="T3" fmla="*/ 15 h 74"/>
                              <a:gd name="T4" fmla="*/ 60 w 223"/>
                              <a:gd name="T5" fmla="*/ 0 h 74"/>
                              <a:gd name="T6" fmla="*/ 0 w 223"/>
                              <a:gd name="T7" fmla="*/ 59 h 74"/>
                              <a:gd name="T8" fmla="*/ 164 w 223"/>
                              <a:gd name="T9" fmla="*/ 74 h 74"/>
                            </a:gdLst>
                            <a:ahLst/>
                            <a:cxnLst>
                              <a:cxn ang="0">
                                <a:pos x="T0" y="T1"/>
                              </a:cxn>
                              <a:cxn ang="0">
                                <a:pos x="T2" y="T3"/>
                              </a:cxn>
                              <a:cxn ang="0">
                                <a:pos x="T4" y="T5"/>
                              </a:cxn>
                              <a:cxn ang="0">
                                <a:pos x="T6" y="T7"/>
                              </a:cxn>
                              <a:cxn ang="0">
                                <a:pos x="T8" y="T9"/>
                              </a:cxn>
                            </a:cxnLst>
                            <a:rect l="0" t="0" r="r" b="b"/>
                            <a:pathLst>
                              <a:path w="223" h="74">
                                <a:moveTo>
                                  <a:pt x="164" y="74"/>
                                </a:moveTo>
                                <a:lnTo>
                                  <a:pt x="223" y="15"/>
                                </a:lnTo>
                                <a:lnTo>
                                  <a:pt x="60" y="0"/>
                                </a:lnTo>
                                <a:lnTo>
                                  <a:pt x="0" y="59"/>
                                </a:lnTo>
                                <a:lnTo>
                                  <a:pt x="164" y="74"/>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1269" name="Freeform 325"/>
                        <wps:cNvSpPr>
                          <a:spLocks/>
                        </wps:cNvSpPr>
                        <wps:spPr bwMode="auto">
                          <a:xfrm>
                            <a:off x="2762885" y="3233420"/>
                            <a:ext cx="132080" cy="46990"/>
                          </a:xfrm>
                          <a:custGeom>
                            <a:avLst/>
                            <a:gdLst>
                              <a:gd name="T0" fmla="*/ 149 w 208"/>
                              <a:gd name="T1" fmla="*/ 74 h 74"/>
                              <a:gd name="T2" fmla="*/ 208 w 208"/>
                              <a:gd name="T3" fmla="*/ 15 h 74"/>
                              <a:gd name="T4" fmla="*/ 45 w 208"/>
                              <a:gd name="T5" fmla="*/ 0 h 74"/>
                              <a:gd name="T6" fmla="*/ 0 w 208"/>
                              <a:gd name="T7" fmla="*/ 60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15"/>
                                </a:lnTo>
                                <a:lnTo>
                                  <a:pt x="45" y="0"/>
                                </a:lnTo>
                                <a:lnTo>
                                  <a:pt x="0" y="60"/>
                                </a:lnTo>
                                <a:lnTo>
                                  <a:pt x="149" y="74"/>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1270" name="Freeform 326"/>
                        <wps:cNvSpPr>
                          <a:spLocks/>
                        </wps:cNvSpPr>
                        <wps:spPr bwMode="auto">
                          <a:xfrm>
                            <a:off x="1763395" y="3054350"/>
                            <a:ext cx="46990" cy="188595"/>
                          </a:xfrm>
                          <a:custGeom>
                            <a:avLst/>
                            <a:gdLst>
                              <a:gd name="T0" fmla="*/ 0 w 74"/>
                              <a:gd name="T1" fmla="*/ 297 h 297"/>
                              <a:gd name="T2" fmla="*/ 0 w 74"/>
                              <a:gd name="T3" fmla="*/ 59 h 297"/>
                              <a:gd name="T4" fmla="*/ 74 w 74"/>
                              <a:gd name="T5" fmla="*/ 0 h 297"/>
                              <a:gd name="T6" fmla="*/ 74 w 74"/>
                              <a:gd name="T7" fmla="*/ 238 h 297"/>
                              <a:gd name="T8" fmla="*/ 0 w 74"/>
                              <a:gd name="T9" fmla="*/ 297 h 297"/>
                            </a:gdLst>
                            <a:ahLst/>
                            <a:cxnLst>
                              <a:cxn ang="0">
                                <a:pos x="T0" y="T1"/>
                              </a:cxn>
                              <a:cxn ang="0">
                                <a:pos x="T2" y="T3"/>
                              </a:cxn>
                              <a:cxn ang="0">
                                <a:pos x="T4" y="T5"/>
                              </a:cxn>
                              <a:cxn ang="0">
                                <a:pos x="T6" y="T7"/>
                              </a:cxn>
                              <a:cxn ang="0">
                                <a:pos x="T8" y="T9"/>
                              </a:cxn>
                            </a:cxnLst>
                            <a:rect l="0" t="0" r="r" b="b"/>
                            <a:pathLst>
                              <a:path w="74" h="297">
                                <a:moveTo>
                                  <a:pt x="0" y="297"/>
                                </a:moveTo>
                                <a:lnTo>
                                  <a:pt x="0" y="59"/>
                                </a:lnTo>
                                <a:lnTo>
                                  <a:pt x="74" y="0"/>
                                </a:lnTo>
                                <a:lnTo>
                                  <a:pt x="74" y="238"/>
                                </a:lnTo>
                                <a:lnTo>
                                  <a:pt x="0" y="297"/>
                                </a:lnTo>
                                <a:close/>
                              </a:path>
                            </a:pathLst>
                          </a:custGeom>
                          <a:solidFill>
                            <a:srgbClr val="400040"/>
                          </a:solidFill>
                          <a:ln w="15">
                            <a:solidFill>
                              <a:srgbClr val="000000"/>
                            </a:solidFill>
                            <a:prstDash val="solid"/>
                            <a:round/>
                            <a:headEnd/>
                            <a:tailEnd/>
                          </a:ln>
                        </wps:spPr>
                        <wps:bodyPr rot="0" vert="horz" wrap="square" lIns="91440" tIns="45720" rIns="91440" bIns="45720" anchor="t" anchorCtr="0" upright="1">
                          <a:noAutofit/>
                        </wps:bodyPr>
                      </wps:wsp>
                      <wps:wsp>
                        <wps:cNvPr id="1271" name="Freeform 327"/>
                        <wps:cNvSpPr>
                          <a:spLocks/>
                        </wps:cNvSpPr>
                        <wps:spPr bwMode="auto">
                          <a:xfrm>
                            <a:off x="1669415" y="3073400"/>
                            <a:ext cx="93980" cy="169545"/>
                          </a:xfrm>
                          <a:custGeom>
                            <a:avLst/>
                            <a:gdLst>
                              <a:gd name="T0" fmla="*/ 0 w 148"/>
                              <a:gd name="T1" fmla="*/ 237 h 267"/>
                              <a:gd name="T2" fmla="*/ 0 w 148"/>
                              <a:gd name="T3" fmla="*/ 0 h 267"/>
                              <a:gd name="T4" fmla="*/ 148 w 148"/>
                              <a:gd name="T5" fmla="*/ 29 h 267"/>
                              <a:gd name="T6" fmla="*/ 148 w 148"/>
                              <a:gd name="T7" fmla="*/ 267 h 267"/>
                              <a:gd name="T8" fmla="*/ 0 w 148"/>
                              <a:gd name="T9" fmla="*/ 237 h 267"/>
                            </a:gdLst>
                            <a:ahLst/>
                            <a:cxnLst>
                              <a:cxn ang="0">
                                <a:pos x="T0" y="T1"/>
                              </a:cxn>
                              <a:cxn ang="0">
                                <a:pos x="T2" y="T3"/>
                              </a:cxn>
                              <a:cxn ang="0">
                                <a:pos x="T4" y="T5"/>
                              </a:cxn>
                              <a:cxn ang="0">
                                <a:pos x="T6" y="T7"/>
                              </a:cxn>
                              <a:cxn ang="0">
                                <a:pos x="T8" y="T9"/>
                              </a:cxn>
                            </a:cxnLst>
                            <a:rect l="0" t="0" r="r" b="b"/>
                            <a:pathLst>
                              <a:path w="148" h="267">
                                <a:moveTo>
                                  <a:pt x="0" y="237"/>
                                </a:moveTo>
                                <a:lnTo>
                                  <a:pt x="0" y="0"/>
                                </a:lnTo>
                                <a:lnTo>
                                  <a:pt x="148" y="29"/>
                                </a:lnTo>
                                <a:lnTo>
                                  <a:pt x="148" y="267"/>
                                </a:lnTo>
                                <a:lnTo>
                                  <a:pt x="0" y="237"/>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72" name="Freeform 328"/>
                        <wps:cNvSpPr>
                          <a:spLocks/>
                        </wps:cNvSpPr>
                        <wps:spPr bwMode="auto">
                          <a:xfrm>
                            <a:off x="1669415" y="3044825"/>
                            <a:ext cx="140970" cy="46990"/>
                          </a:xfrm>
                          <a:custGeom>
                            <a:avLst/>
                            <a:gdLst>
                              <a:gd name="T0" fmla="*/ 148 w 222"/>
                              <a:gd name="T1" fmla="*/ 74 h 74"/>
                              <a:gd name="T2" fmla="*/ 222 w 222"/>
                              <a:gd name="T3" fmla="*/ 15 h 74"/>
                              <a:gd name="T4" fmla="*/ 59 w 222"/>
                              <a:gd name="T5" fmla="*/ 0 h 74"/>
                              <a:gd name="T6" fmla="*/ 0 w 222"/>
                              <a:gd name="T7" fmla="*/ 45 h 74"/>
                              <a:gd name="T8" fmla="*/ 148 w 222"/>
                              <a:gd name="T9" fmla="*/ 74 h 74"/>
                            </a:gdLst>
                            <a:ahLst/>
                            <a:cxnLst>
                              <a:cxn ang="0">
                                <a:pos x="T0" y="T1"/>
                              </a:cxn>
                              <a:cxn ang="0">
                                <a:pos x="T2" y="T3"/>
                              </a:cxn>
                              <a:cxn ang="0">
                                <a:pos x="T4" y="T5"/>
                              </a:cxn>
                              <a:cxn ang="0">
                                <a:pos x="T6" y="T7"/>
                              </a:cxn>
                              <a:cxn ang="0">
                                <a:pos x="T8" y="T9"/>
                              </a:cxn>
                            </a:cxnLst>
                            <a:rect l="0" t="0" r="r" b="b"/>
                            <a:pathLst>
                              <a:path w="222" h="74">
                                <a:moveTo>
                                  <a:pt x="148" y="74"/>
                                </a:moveTo>
                                <a:lnTo>
                                  <a:pt x="222" y="15"/>
                                </a:lnTo>
                                <a:lnTo>
                                  <a:pt x="59" y="0"/>
                                </a:lnTo>
                                <a:lnTo>
                                  <a:pt x="0" y="45"/>
                                </a:lnTo>
                                <a:lnTo>
                                  <a:pt x="148"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1273" name="Freeform 329"/>
                        <wps:cNvSpPr>
                          <a:spLocks/>
                        </wps:cNvSpPr>
                        <wps:spPr bwMode="auto">
                          <a:xfrm>
                            <a:off x="2008505" y="3205480"/>
                            <a:ext cx="46990" cy="66040"/>
                          </a:xfrm>
                          <a:custGeom>
                            <a:avLst/>
                            <a:gdLst>
                              <a:gd name="T0" fmla="*/ 0 w 74"/>
                              <a:gd name="T1" fmla="*/ 104 h 104"/>
                              <a:gd name="T2" fmla="*/ 0 w 74"/>
                              <a:gd name="T3" fmla="*/ 59 h 104"/>
                              <a:gd name="T4" fmla="*/ 74 w 74"/>
                              <a:gd name="T5" fmla="*/ 0 h 104"/>
                              <a:gd name="T6" fmla="*/ 74 w 74"/>
                              <a:gd name="T7" fmla="*/ 44 h 104"/>
                              <a:gd name="T8" fmla="*/ 0 w 74"/>
                              <a:gd name="T9" fmla="*/ 104 h 104"/>
                            </a:gdLst>
                            <a:ahLst/>
                            <a:cxnLst>
                              <a:cxn ang="0">
                                <a:pos x="T0" y="T1"/>
                              </a:cxn>
                              <a:cxn ang="0">
                                <a:pos x="T2" y="T3"/>
                              </a:cxn>
                              <a:cxn ang="0">
                                <a:pos x="T4" y="T5"/>
                              </a:cxn>
                              <a:cxn ang="0">
                                <a:pos x="T6" y="T7"/>
                              </a:cxn>
                              <a:cxn ang="0">
                                <a:pos x="T8" y="T9"/>
                              </a:cxn>
                            </a:cxnLst>
                            <a:rect l="0" t="0" r="r" b="b"/>
                            <a:pathLst>
                              <a:path w="74" h="104">
                                <a:moveTo>
                                  <a:pt x="0" y="104"/>
                                </a:moveTo>
                                <a:lnTo>
                                  <a:pt x="0" y="59"/>
                                </a:lnTo>
                                <a:lnTo>
                                  <a:pt x="74" y="0"/>
                                </a:lnTo>
                                <a:lnTo>
                                  <a:pt x="74" y="44"/>
                                </a:lnTo>
                                <a:lnTo>
                                  <a:pt x="0" y="104"/>
                                </a:lnTo>
                                <a:close/>
                              </a:path>
                            </a:pathLst>
                          </a:custGeom>
                          <a:solidFill>
                            <a:srgbClr val="400040"/>
                          </a:solidFill>
                          <a:ln w="15">
                            <a:solidFill>
                              <a:srgbClr val="000000"/>
                            </a:solidFill>
                            <a:prstDash val="solid"/>
                            <a:round/>
                            <a:headEnd/>
                            <a:tailEnd/>
                          </a:ln>
                        </wps:spPr>
                        <wps:bodyPr rot="0" vert="horz" wrap="square" lIns="91440" tIns="45720" rIns="91440" bIns="45720" anchor="t" anchorCtr="0" upright="1">
                          <a:noAutofit/>
                        </wps:bodyPr>
                      </wps:wsp>
                      <wps:wsp>
                        <wps:cNvPr id="1274" name="Freeform 330"/>
                        <wps:cNvSpPr>
                          <a:spLocks/>
                        </wps:cNvSpPr>
                        <wps:spPr bwMode="auto">
                          <a:xfrm>
                            <a:off x="1914525" y="3223895"/>
                            <a:ext cx="93980" cy="47625"/>
                          </a:xfrm>
                          <a:custGeom>
                            <a:avLst/>
                            <a:gdLst>
                              <a:gd name="T0" fmla="*/ 0 w 148"/>
                              <a:gd name="T1" fmla="*/ 60 h 75"/>
                              <a:gd name="T2" fmla="*/ 0 w 148"/>
                              <a:gd name="T3" fmla="*/ 0 h 75"/>
                              <a:gd name="T4" fmla="*/ 148 w 148"/>
                              <a:gd name="T5" fmla="*/ 30 h 75"/>
                              <a:gd name="T6" fmla="*/ 148 w 148"/>
                              <a:gd name="T7" fmla="*/ 75 h 75"/>
                              <a:gd name="T8" fmla="*/ 0 w 148"/>
                              <a:gd name="T9" fmla="*/ 60 h 75"/>
                            </a:gdLst>
                            <a:ahLst/>
                            <a:cxnLst>
                              <a:cxn ang="0">
                                <a:pos x="T0" y="T1"/>
                              </a:cxn>
                              <a:cxn ang="0">
                                <a:pos x="T2" y="T3"/>
                              </a:cxn>
                              <a:cxn ang="0">
                                <a:pos x="T4" y="T5"/>
                              </a:cxn>
                              <a:cxn ang="0">
                                <a:pos x="T6" y="T7"/>
                              </a:cxn>
                              <a:cxn ang="0">
                                <a:pos x="T8" y="T9"/>
                              </a:cxn>
                            </a:cxnLst>
                            <a:rect l="0" t="0" r="r" b="b"/>
                            <a:pathLst>
                              <a:path w="148" h="75">
                                <a:moveTo>
                                  <a:pt x="0" y="60"/>
                                </a:moveTo>
                                <a:lnTo>
                                  <a:pt x="0" y="0"/>
                                </a:lnTo>
                                <a:lnTo>
                                  <a:pt x="148" y="30"/>
                                </a:lnTo>
                                <a:lnTo>
                                  <a:pt x="148" y="75"/>
                                </a:lnTo>
                                <a:lnTo>
                                  <a:pt x="0" y="60"/>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75" name="Freeform 331"/>
                        <wps:cNvSpPr>
                          <a:spLocks/>
                        </wps:cNvSpPr>
                        <wps:spPr bwMode="auto">
                          <a:xfrm>
                            <a:off x="1914525" y="3195955"/>
                            <a:ext cx="140970" cy="46990"/>
                          </a:xfrm>
                          <a:custGeom>
                            <a:avLst/>
                            <a:gdLst>
                              <a:gd name="T0" fmla="*/ 148 w 222"/>
                              <a:gd name="T1" fmla="*/ 74 h 74"/>
                              <a:gd name="T2" fmla="*/ 222 w 222"/>
                              <a:gd name="T3" fmla="*/ 15 h 74"/>
                              <a:gd name="T4" fmla="*/ 59 w 222"/>
                              <a:gd name="T5" fmla="*/ 0 h 74"/>
                              <a:gd name="T6" fmla="*/ 0 w 222"/>
                              <a:gd name="T7" fmla="*/ 44 h 74"/>
                              <a:gd name="T8" fmla="*/ 148 w 222"/>
                              <a:gd name="T9" fmla="*/ 74 h 74"/>
                            </a:gdLst>
                            <a:ahLst/>
                            <a:cxnLst>
                              <a:cxn ang="0">
                                <a:pos x="T0" y="T1"/>
                              </a:cxn>
                              <a:cxn ang="0">
                                <a:pos x="T2" y="T3"/>
                              </a:cxn>
                              <a:cxn ang="0">
                                <a:pos x="T4" y="T5"/>
                              </a:cxn>
                              <a:cxn ang="0">
                                <a:pos x="T6" y="T7"/>
                              </a:cxn>
                              <a:cxn ang="0">
                                <a:pos x="T8" y="T9"/>
                              </a:cxn>
                            </a:cxnLst>
                            <a:rect l="0" t="0" r="r" b="b"/>
                            <a:pathLst>
                              <a:path w="222" h="74">
                                <a:moveTo>
                                  <a:pt x="148" y="74"/>
                                </a:moveTo>
                                <a:lnTo>
                                  <a:pt x="222" y="15"/>
                                </a:lnTo>
                                <a:lnTo>
                                  <a:pt x="59" y="0"/>
                                </a:lnTo>
                                <a:lnTo>
                                  <a:pt x="0" y="44"/>
                                </a:lnTo>
                                <a:lnTo>
                                  <a:pt x="148"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1276" name="Freeform 332"/>
                        <wps:cNvSpPr>
                          <a:spLocks/>
                        </wps:cNvSpPr>
                        <wps:spPr bwMode="auto">
                          <a:xfrm>
                            <a:off x="2263140" y="3261995"/>
                            <a:ext cx="38100" cy="46990"/>
                          </a:xfrm>
                          <a:custGeom>
                            <a:avLst/>
                            <a:gdLst>
                              <a:gd name="T0" fmla="*/ 0 w 60"/>
                              <a:gd name="T1" fmla="*/ 74 h 74"/>
                              <a:gd name="T2" fmla="*/ 0 w 60"/>
                              <a:gd name="T3" fmla="*/ 59 h 74"/>
                              <a:gd name="T4" fmla="*/ 60 w 60"/>
                              <a:gd name="T5" fmla="*/ 0 h 74"/>
                              <a:gd name="T6" fmla="*/ 60 w 60"/>
                              <a:gd name="T7" fmla="*/ 15 h 74"/>
                              <a:gd name="T8" fmla="*/ 0 w 60"/>
                              <a:gd name="T9" fmla="*/ 74 h 74"/>
                            </a:gdLst>
                            <a:ahLst/>
                            <a:cxnLst>
                              <a:cxn ang="0">
                                <a:pos x="T0" y="T1"/>
                              </a:cxn>
                              <a:cxn ang="0">
                                <a:pos x="T2" y="T3"/>
                              </a:cxn>
                              <a:cxn ang="0">
                                <a:pos x="T4" y="T5"/>
                              </a:cxn>
                              <a:cxn ang="0">
                                <a:pos x="T6" y="T7"/>
                              </a:cxn>
                              <a:cxn ang="0">
                                <a:pos x="T8" y="T9"/>
                              </a:cxn>
                            </a:cxnLst>
                            <a:rect l="0" t="0" r="r" b="b"/>
                            <a:pathLst>
                              <a:path w="60" h="74">
                                <a:moveTo>
                                  <a:pt x="0" y="74"/>
                                </a:moveTo>
                                <a:lnTo>
                                  <a:pt x="0" y="59"/>
                                </a:lnTo>
                                <a:lnTo>
                                  <a:pt x="60" y="0"/>
                                </a:lnTo>
                                <a:lnTo>
                                  <a:pt x="60" y="15"/>
                                </a:lnTo>
                                <a:lnTo>
                                  <a:pt x="0" y="74"/>
                                </a:lnTo>
                                <a:close/>
                              </a:path>
                            </a:pathLst>
                          </a:custGeom>
                          <a:solidFill>
                            <a:srgbClr val="400040"/>
                          </a:solidFill>
                          <a:ln w="15">
                            <a:solidFill>
                              <a:srgbClr val="000000"/>
                            </a:solidFill>
                            <a:prstDash val="solid"/>
                            <a:round/>
                            <a:headEnd/>
                            <a:tailEnd/>
                          </a:ln>
                        </wps:spPr>
                        <wps:bodyPr rot="0" vert="horz" wrap="square" lIns="91440" tIns="45720" rIns="91440" bIns="45720" anchor="t" anchorCtr="0" upright="1">
                          <a:noAutofit/>
                        </wps:bodyPr>
                      </wps:wsp>
                      <wps:wsp>
                        <wps:cNvPr id="1277" name="Freeform 333"/>
                        <wps:cNvSpPr>
                          <a:spLocks/>
                        </wps:cNvSpPr>
                        <wps:spPr bwMode="auto">
                          <a:xfrm>
                            <a:off x="2159635" y="3280410"/>
                            <a:ext cx="103505" cy="28575"/>
                          </a:xfrm>
                          <a:custGeom>
                            <a:avLst/>
                            <a:gdLst>
                              <a:gd name="T0" fmla="*/ 0 w 163"/>
                              <a:gd name="T1" fmla="*/ 15 h 45"/>
                              <a:gd name="T2" fmla="*/ 0 w 163"/>
                              <a:gd name="T3" fmla="*/ 0 h 45"/>
                              <a:gd name="T4" fmla="*/ 163 w 163"/>
                              <a:gd name="T5" fmla="*/ 30 h 45"/>
                              <a:gd name="T6" fmla="*/ 163 w 163"/>
                              <a:gd name="T7" fmla="*/ 45 h 45"/>
                              <a:gd name="T8" fmla="*/ 0 w 163"/>
                              <a:gd name="T9" fmla="*/ 15 h 45"/>
                            </a:gdLst>
                            <a:ahLst/>
                            <a:cxnLst>
                              <a:cxn ang="0">
                                <a:pos x="T0" y="T1"/>
                              </a:cxn>
                              <a:cxn ang="0">
                                <a:pos x="T2" y="T3"/>
                              </a:cxn>
                              <a:cxn ang="0">
                                <a:pos x="T4" y="T5"/>
                              </a:cxn>
                              <a:cxn ang="0">
                                <a:pos x="T6" y="T7"/>
                              </a:cxn>
                              <a:cxn ang="0">
                                <a:pos x="T8" y="T9"/>
                              </a:cxn>
                            </a:cxnLst>
                            <a:rect l="0" t="0" r="r" b="b"/>
                            <a:pathLst>
                              <a:path w="163" h="45">
                                <a:moveTo>
                                  <a:pt x="0" y="15"/>
                                </a:moveTo>
                                <a:lnTo>
                                  <a:pt x="0" y="0"/>
                                </a:lnTo>
                                <a:lnTo>
                                  <a:pt x="163" y="30"/>
                                </a:lnTo>
                                <a:lnTo>
                                  <a:pt x="163" y="45"/>
                                </a:lnTo>
                                <a:lnTo>
                                  <a:pt x="0" y="15"/>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278" name="Freeform 334"/>
                        <wps:cNvSpPr>
                          <a:spLocks/>
                        </wps:cNvSpPr>
                        <wps:spPr bwMode="auto">
                          <a:xfrm>
                            <a:off x="2159635" y="3252470"/>
                            <a:ext cx="141605" cy="46990"/>
                          </a:xfrm>
                          <a:custGeom>
                            <a:avLst/>
                            <a:gdLst>
                              <a:gd name="T0" fmla="*/ 163 w 223"/>
                              <a:gd name="T1" fmla="*/ 74 h 74"/>
                              <a:gd name="T2" fmla="*/ 223 w 223"/>
                              <a:gd name="T3" fmla="*/ 15 h 74"/>
                              <a:gd name="T4" fmla="*/ 59 w 223"/>
                              <a:gd name="T5" fmla="*/ 0 h 74"/>
                              <a:gd name="T6" fmla="*/ 0 w 223"/>
                              <a:gd name="T7" fmla="*/ 44 h 74"/>
                              <a:gd name="T8" fmla="*/ 163 w 223"/>
                              <a:gd name="T9" fmla="*/ 74 h 74"/>
                            </a:gdLst>
                            <a:ahLst/>
                            <a:cxnLst>
                              <a:cxn ang="0">
                                <a:pos x="T0" y="T1"/>
                              </a:cxn>
                              <a:cxn ang="0">
                                <a:pos x="T2" y="T3"/>
                              </a:cxn>
                              <a:cxn ang="0">
                                <a:pos x="T4" y="T5"/>
                              </a:cxn>
                              <a:cxn ang="0">
                                <a:pos x="T6" y="T7"/>
                              </a:cxn>
                              <a:cxn ang="0">
                                <a:pos x="T8" y="T9"/>
                              </a:cxn>
                            </a:cxnLst>
                            <a:rect l="0" t="0" r="r" b="b"/>
                            <a:pathLst>
                              <a:path w="223" h="74">
                                <a:moveTo>
                                  <a:pt x="163" y="74"/>
                                </a:moveTo>
                                <a:lnTo>
                                  <a:pt x="223" y="15"/>
                                </a:lnTo>
                                <a:lnTo>
                                  <a:pt x="59" y="0"/>
                                </a:lnTo>
                                <a:lnTo>
                                  <a:pt x="0" y="44"/>
                                </a:lnTo>
                                <a:lnTo>
                                  <a:pt x="163"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1279" name="Freeform 335"/>
                        <wps:cNvSpPr>
                          <a:spLocks/>
                        </wps:cNvSpPr>
                        <wps:spPr bwMode="auto">
                          <a:xfrm>
                            <a:off x="2414270" y="3289935"/>
                            <a:ext cx="141605" cy="46990"/>
                          </a:xfrm>
                          <a:custGeom>
                            <a:avLst/>
                            <a:gdLst>
                              <a:gd name="T0" fmla="*/ 148 w 223"/>
                              <a:gd name="T1" fmla="*/ 74 h 74"/>
                              <a:gd name="T2" fmla="*/ 223 w 223"/>
                              <a:gd name="T3" fmla="*/ 15 h 74"/>
                              <a:gd name="T4" fmla="*/ 59 w 223"/>
                              <a:gd name="T5" fmla="*/ 0 h 74"/>
                              <a:gd name="T6" fmla="*/ 0 w 223"/>
                              <a:gd name="T7" fmla="*/ 45 h 74"/>
                              <a:gd name="T8" fmla="*/ 148 w 223"/>
                              <a:gd name="T9" fmla="*/ 74 h 74"/>
                            </a:gdLst>
                            <a:ahLst/>
                            <a:cxnLst>
                              <a:cxn ang="0">
                                <a:pos x="T0" y="T1"/>
                              </a:cxn>
                              <a:cxn ang="0">
                                <a:pos x="T2" y="T3"/>
                              </a:cxn>
                              <a:cxn ang="0">
                                <a:pos x="T4" y="T5"/>
                              </a:cxn>
                              <a:cxn ang="0">
                                <a:pos x="T6" y="T7"/>
                              </a:cxn>
                              <a:cxn ang="0">
                                <a:pos x="T8" y="T9"/>
                              </a:cxn>
                            </a:cxnLst>
                            <a:rect l="0" t="0" r="r" b="b"/>
                            <a:pathLst>
                              <a:path w="223" h="74">
                                <a:moveTo>
                                  <a:pt x="148" y="74"/>
                                </a:moveTo>
                                <a:lnTo>
                                  <a:pt x="223" y="15"/>
                                </a:lnTo>
                                <a:lnTo>
                                  <a:pt x="59" y="0"/>
                                </a:lnTo>
                                <a:lnTo>
                                  <a:pt x="0" y="45"/>
                                </a:lnTo>
                                <a:lnTo>
                                  <a:pt x="148"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1280" name="Freeform 336"/>
                        <wps:cNvSpPr>
                          <a:spLocks/>
                        </wps:cNvSpPr>
                        <wps:spPr bwMode="auto">
                          <a:xfrm>
                            <a:off x="2668905" y="3318510"/>
                            <a:ext cx="132080" cy="46990"/>
                          </a:xfrm>
                          <a:custGeom>
                            <a:avLst/>
                            <a:gdLst>
                              <a:gd name="T0" fmla="*/ 163 w 208"/>
                              <a:gd name="T1" fmla="*/ 74 h 74"/>
                              <a:gd name="T2" fmla="*/ 208 w 208"/>
                              <a:gd name="T3" fmla="*/ 29 h 74"/>
                              <a:gd name="T4" fmla="*/ 59 w 208"/>
                              <a:gd name="T5" fmla="*/ 0 h 74"/>
                              <a:gd name="T6" fmla="*/ 0 w 208"/>
                              <a:gd name="T7" fmla="*/ 59 h 74"/>
                              <a:gd name="T8" fmla="*/ 163 w 208"/>
                              <a:gd name="T9" fmla="*/ 74 h 74"/>
                            </a:gdLst>
                            <a:ahLst/>
                            <a:cxnLst>
                              <a:cxn ang="0">
                                <a:pos x="T0" y="T1"/>
                              </a:cxn>
                              <a:cxn ang="0">
                                <a:pos x="T2" y="T3"/>
                              </a:cxn>
                              <a:cxn ang="0">
                                <a:pos x="T4" y="T5"/>
                              </a:cxn>
                              <a:cxn ang="0">
                                <a:pos x="T6" y="T7"/>
                              </a:cxn>
                              <a:cxn ang="0">
                                <a:pos x="T8" y="T9"/>
                              </a:cxn>
                            </a:cxnLst>
                            <a:rect l="0" t="0" r="r" b="b"/>
                            <a:pathLst>
                              <a:path w="208" h="74">
                                <a:moveTo>
                                  <a:pt x="163" y="74"/>
                                </a:moveTo>
                                <a:lnTo>
                                  <a:pt x="208" y="29"/>
                                </a:lnTo>
                                <a:lnTo>
                                  <a:pt x="59" y="0"/>
                                </a:lnTo>
                                <a:lnTo>
                                  <a:pt x="0" y="59"/>
                                </a:lnTo>
                                <a:lnTo>
                                  <a:pt x="163"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1281" name="Freeform 337"/>
                        <wps:cNvSpPr>
                          <a:spLocks/>
                        </wps:cNvSpPr>
                        <wps:spPr bwMode="auto">
                          <a:xfrm>
                            <a:off x="1650365" y="3223895"/>
                            <a:ext cx="46990" cy="104140"/>
                          </a:xfrm>
                          <a:custGeom>
                            <a:avLst/>
                            <a:gdLst>
                              <a:gd name="T0" fmla="*/ 15 w 74"/>
                              <a:gd name="T1" fmla="*/ 164 h 164"/>
                              <a:gd name="T2" fmla="*/ 0 w 74"/>
                              <a:gd name="T3" fmla="*/ 60 h 164"/>
                              <a:gd name="T4" fmla="*/ 74 w 74"/>
                              <a:gd name="T5" fmla="*/ 0 h 164"/>
                              <a:gd name="T6" fmla="*/ 74 w 74"/>
                              <a:gd name="T7" fmla="*/ 104 h 164"/>
                              <a:gd name="T8" fmla="*/ 15 w 74"/>
                              <a:gd name="T9" fmla="*/ 164 h 164"/>
                            </a:gdLst>
                            <a:ahLst/>
                            <a:cxnLst>
                              <a:cxn ang="0">
                                <a:pos x="T0" y="T1"/>
                              </a:cxn>
                              <a:cxn ang="0">
                                <a:pos x="T2" y="T3"/>
                              </a:cxn>
                              <a:cxn ang="0">
                                <a:pos x="T4" y="T5"/>
                              </a:cxn>
                              <a:cxn ang="0">
                                <a:pos x="T6" y="T7"/>
                              </a:cxn>
                              <a:cxn ang="0">
                                <a:pos x="T8" y="T9"/>
                              </a:cxn>
                            </a:cxnLst>
                            <a:rect l="0" t="0" r="r" b="b"/>
                            <a:pathLst>
                              <a:path w="74" h="164">
                                <a:moveTo>
                                  <a:pt x="15" y="164"/>
                                </a:moveTo>
                                <a:lnTo>
                                  <a:pt x="0" y="60"/>
                                </a:lnTo>
                                <a:lnTo>
                                  <a:pt x="74" y="0"/>
                                </a:lnTo>
                                <a:lnTo>
                                  <a:pt x="74" y="104"/>
                                </a:lnTo>
                                <a:lnTo>
                                  <a:pt x="15" y="164"/>
                                </a:lnTo>
                                <a:close/>
                              </a:path>
                            </a:pathLst>
                          </a:custGeom>
                          <a:solidFill>
                            <a:srgbClr val="4D4D80"/>
                          </a:solidFill>
                          <a:ln w="15">
                            <a:solidFill>
                              <a:srgbClr val="000000"/>
                            </a:solidFill>
                            <a:prstDash val="solid"/>
                            <a:round/>
                            <a:headEnd/>
                            <a:tailEnd/>
                          </a:ln>
                        </wps:spPr>
                        <wps:bodyPr rot="0" vert="horz" wrap="square" lIns="91440" tIns="45720" rIns="91440" bIns="45720" anchor="t" anchorCtr="0" upright="1">
                          <a:noAutofit/>
                        </wps:bodyPr>
                      </wps:wsp>
                      <wps:wsp>
                        <wps:cNvPr id="1282" name="Freeform 338"/>
                        <wps:cNvSpPr>
                          <a:spLocks/>
                        </wps:cNvSpPr>
                        <wps:spPr bwMode="auto">
                          <a:xfrm>
                            <a:off x="1555750" y="3242945"/>
                            <a:ext cx="104140" cy="85090"/>
                          </a:xfrm>
                          <a:custGeom>
                            <a:avLst/>
                            <a:gdLst>
                              <a:gd name="T0" fmla="*/ 0 w 164"/>
                              <a:gd name="T1" fmla="*/ 119 h 134"/>
                              <a:gd name="T2" fmla="*/ 0 w 164"/>
                              <a:gd name="T3" fmla="*/ 0 h 134"/>
                              <a:gd name="T4" fmla="*/ 149 w 164"/>
                              <a:gd name="T5" fmla="*/ 30 h 134"/>
                              <a:gd name="T6" fmla="*/ 164 w 164"/>
                              <a:gd name="T7" fmla="*/ 134 h 134"/>
                              <a:gd name="T8" fmla="*/ 0 w 164"/>
                              <a:gd name="T9" fmla="*/ 119 h 134"/>
                            </a:gdLst>
                            <a:ahLst/>
                            <a:cxnLst>
                              <a:cxn ang="0">
                                <a:pos x="T0" y="T1"/>
                              </a:cxn>
                              <a:cxn ang="0">
                                <a:pos x="T2" y="T3"/>
                              </a:cxn>
                              <a:cxn ang="0">
                                <a:pos x="T4" y="T5"/>
                              </a:cxn>
                              <a:cxn ang="0">
                                <a:pos x="T6" y="T7"/>
                              </a:cxn>
                              <a:cxn ang="0">
                                <a:pos x="T8" y="T9"/>
                              </a:cxn>
                            </a:cxnLst>
                            <a:rect l="0" t="0" r="r" b="b"/>
                            <a:pathLst>
                              <a:path w="164" h="134">
                                <a:moveTo>
                                  <a:pt x="0" y="119"/>
                                </a:moveTo>
                                <a:lnTo>
                                  <a:pt x="0" y="0"/>
                                </a:lnTo>
                                <a:lnTo>
                                  <a:pt x="149" y="30"/>
                                </a:lnTo>
                                <a:lnTo>
                                  <a:pt x="164" y="134"/>
                                </a:lnTo>
                                <a:lnTo>
                                  <a:pt x="0" y="119"/>
                                </a:lnTo>
                                <a:close/>
                              </a:path>
                            </a:pathLst>
                          </a:custGeom>
                          <a:solidFill>
                            <a:srgbClr val="9999FF"/>
                          </a:solidFill>
                          <a:ln w="15">
                            <a:solidFill>
                              <a:srgbClr val="000000"/>
                            </a:solidFill>
                            <a:prstDash val="solid"/>
                            <a:round/>
                            <a:headEnd/>
                            <a:tailEnd/>
                          </a:ln>
                        </wps:spPr>
                        <wps:bodyPr rot="0" vert="horz" wrap="square" lIns="91440" tIns="45720" rIns="91440" bIns="45720" anchor="t" anchorCtr="0" upright="1">
                          <a:noAutofit/>
                        </wps:bodyPr>
                      </wps:wsp>
                      <wps:wsp>
                        <wps:cNvPr id="1283" name="Freeform 339"/>
                        <wps:cNvSpPr>
                          <a:spLocks/>
                        </wps:cNvSpPr>
                        <wps:spPr bwMode="auto">
                          <a:xfrm>
                            <a:off x="1555750" y="3214370"/>
                            <a:ext cx="141605" cy="47625"/>
                          </a:xfrm>
                          <a:custGeom>
                            <a:avLst/>
                            <a:gdLst>
                              <a:gd name="T0" fmla="*/ 149 w 223"/>
                              <a:gd name="T1" fmla="*/ 75 h 75"/>
                              <a:gd name="T2" fmla="*/ 223 w 223"/>
                              <a:gd name="T3" fmla="*/ 15 h 75"/>
                              <a:gd name="T4" fmla="*/ 75 w 223"/>
                              <a:gd name="T5" fmla="*/ 0 h 75"/>
                              <a:gd name="T6" fmla="*/ 0 w 223"/>
                              <a:gd name="T7" fmla="*/ 45 h 75"/>
                              <a:gd name="T8" fmla="*/ 149 w 223"/>
                              <a:gd name="T9" fmla="*/ 75 h 75"/>
                            </a:gdLst>
                            <a:ahLst/>
                            <a:cxnLst>
                              <a:cxn ang="0">
                                <a:pos x="T0" y="T1"/>
                              </a:cxn>
                              <a:cxn ang="0">
                                <a:pos x="T2" y="T3"/>
                              </a:cxn>
                              <a:cxn ang="0">
                                <a:pos x="T4" y="T5"/>
                              </a:cxn>
                              <a:cxn ang="0">
                                <a:pos x="T6" y="T7"/>
                              </a:cxn>
                              <a:cxn ang="0">
                                <a:pos x="T8" y="T9"/>
                              </a:cxn>
                            </a:cxnLst>
                            <a:rect l="0" t="0" r="r" b="b"/>
                            <a:pathLst>
                              <a:path w="223" h="75">
                                <a:moveTo>
                                  <a:pt x="149" y="75"/>
                                </a:moveTo>
                                <a:lnTo>
                                  <a:pt x="223" y="15"/>
                                </a:lnTo>
                                <a:lnTo>
                                  <a:pt x="75" y="0"/>
                                </a:lnTo>
                                <a:lnTo>
                                  <a:pt x="0" y="45"/>
                                </a:lnTo>
                                <a:lnTo>
                                  <a:pt x="149" y="75"/>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1284" name="Freeform 340"/>
                        <wps:cNvSpPr>
                          <a:spLocks/>
                        </wps:cNvSpPr>
                        <wps:spPr bwMode="auto">
                          <a:xfrm>
                            <a:off x="1905000" y="3308985"/>
                            <a:ext cx="46990" cy="56515"/>
                          </a:xfrm>
                          <a:custGeom>
                            <a:avLst/>
                            <a:gdLst>
                              <a:gd name="T0" fmla="*/ 0 w 74"/>
                              <a:gd name="T1" fmla="*/ 89 h 89"/>
                              <a:gd name="T2" fmla="*/ 0 w 74"/>
                              <a:gd name="T3" fmla="*/ 59 h 89"/>
                              <a:gd name="T4" fmla="*/ 74 w 74"/>
                              <a:gd name="T5" fmla="*/ 0 h 89"/>
                              <a:gd name="T6" fmla="*/ 74 w 74"/>
                              <a:gd name="T7" fmla="*/ 30 h 89"/>
                              <a:gd name="T8" fmla="*/ 0 w 74"/>
                              <a:gd name="T9" fmla="*/ 89 h 89"/>
                            </a:gdLst>
                            <a:ahLst/>
                            <a:cxnLst>
                              <a:cxn ang="0">
                                <a:pos x="T0" y="T1"/>
                              </a:cxn>
                              <a:cxn ang="0">
                                <a:pos x="T2" y="T3"/>
                              </a:cxn>
                              <a:cxn ang="0">
                                <a:pos x="T4" y="T5"/>
                              </a:cxn>
                              <a:cxn ang="0">
                                <a:pos x="T6" y="T7"/>
                              </a:cxn>
                              <a:cxn ang="0">
                                <a:pos x="T8" y="T9"/>
                              </a:cxn>
                            </a:cxnLst>
                            <a:rect l="0" t="0" r="r" b="b"/>
                            <a:pathLst>
                              <a:path w="74" h="89">
                                <a:moveTo>
                                  <a:pt x="0" y="89"/>
                                </a:moveTo>
                                <a:lnTo>
                                  <a:pt x="0" y="59"/>
                                </a:lnTo>
                                <a:lnTo>
                                  <a:pt x="74" y="0"/>
                                </a:lnTo>
                                <a:lnTo>
                                  <a:pt x="74" y="30"/>
                                </a:lnTo>
                                <a:lnTo>
                                  <a:pt x="0" y="89"/>
                                </a:lnTo>
                                <a:close/>
                              </a:path>
                            </a:pathLst>
                          </a:custGeom>
                          <a:solidFill>
                            <a:srgbClr val="4D4D80"/>
                          </a:solidFill>
                          <a:ln w="15">
                            <a:solidFill>
                              <a:srgbClr val="000000"/>
                            </a:solidFill>
                            <a:prstDash val="solid"/>
                            <a:round/>
                            <a:headEnd/>
                            <a:tailEnd/>
                          </a:ln>
                        </wps:spPr>
                        <wps:bodyPr rot="0" vert="horz" wrap="square" lIns="91440" tIns="45720" rIns="91440" bIns="45720" anchor="t" anchorCtr="0" upright="1">
                          <a:noAutofit/>
                        </wps:bodyPr>
                      </wps:wsp>
                      <wps:wsp>
                        <wps:cNvPr id="1285" name="Freeform 341"/>
                        <wps:cNvSpPr>
                          <a:spLocks/>
                        </wps:cNvSpPr>
                        <wps:spPr bwMode="auto">
                          <a:xfrm>
                            <a:off x="1800860" y="3328035"/>
                            <a:ext cx="104140" cy="37465"/>
                          </a:xfrm>
                          <a:custGeom>
                            <a:avLst/>
                            <a:gdLst>
                              <a:gd name="T0" fmla="*/ 0 w 164"/>
                              <a:gd name="T1" fmla="*/ 29 h 59"/>
                              <a:gd name="T2" fmla="*/ 0 w 164"/>
                              <a:gd name="T3" fmla="*/ 0 h 59"/>
                              <a:gd name="T4" fmla="*/ 164 w 164"/>
                              <a:gd name="T5" fmla="*/ 29 h 59"/>
                              <a:gd name="T6" fmla="*/ 164 w 164"/>
                              <a:gd name="T7" fmla="*/ 59 h 59"/>
                              <a:gd name="T8" fmla="*/ 0 w 164"/>
                              <a:gd name="T9" fmla="*/ 29 h 59"/>
                            </a:gdLst>
                            <a:ahLst/>
                            <a:cxnLst>
                              <a:cxn ang="0">
                                <a:pos x="T0" y="T1"/>
                              </a:cxn>
                              <a:cxn ang="0">
                                <a:pos x="T2" y="T3"/>
                              </a:cxn>
                              <a:cxn ang="0">
                                <a:pos x="T4" y="T5"/>
                              </a:cxn>
                              <a:cxn ang="0">
                                <a:pos x="T6" y="T7"/>
                              </a:cxn>
                              <a:cxn ang="0">
                                <a:pos x="T8" y="T9"/>
                              </a:cxn>
                            </a:cxnLst>
                            <a:rect l="0" t="0" r="r" b="b"/>
                            <a:pathLst>
                              <a:path w="164" h="59">
                                <a:moveTo>
                                  <a:pt x="0" y="29"/>
                                </a:moveTo>
                                <a:lnTo>
                                  <a:pt x="0" y="0"/>
                                </a:lnTo>
                                <a:lnTo>
                                  <a:pt x="164" y="29"/>
                                </a:lnTo>
                                <a:lnTo>
                                  <a:pt x="164" y="59"/>
                                </a:lnTo>
                                <a:lnTo>
                                  <a:pt x="0" y="29"/>
                                </a:lnTo>
                                <a:close/>
                              </a:path>
                            </a:pathLst>
                          </a:custGeom>
                          <a:solidFill>
                            <a:srgbClr val="9999FF"/>
                          </a:solidFill>
                          <a:ln w="15">
                            <a:solidFill>
                              <a:srgbClr val="000000"/>
                            </a:solidFill>
                            <a:prstDash val="solid"/>
                            <a:round/>
                            <a:headEnd/>
                            <a:tailEnd/>
                          </a:ln>
                        </wps:spPr>
                        <wps:bodyPr rot="0" vert="horz" wrap="square" lIns="91440" tIns="45720" rIns="91440" bIns="45720" anchor="t" anchorCtr="0" upright="1">
                          <a:noAutofit/>
                        </wps:bodyPr>
                      </wps:wsp>
                      <wps:wsp>
                        <wps:cNvPr id="1286" name="Freeform 342"/>
                        <wps:cNvSpPr>
                          <a:spLocks/>
                        </wps:cNvSpPr>
                        <wps:spPr bwMode="auto">
                          <a:xfrm>
                            <a:off x="1800860" y="3299460"/>
                            <a:ext cx="151130" cy="46990"/>
                          </a:xfrm>
                          <a:custGeom>
                            <a:avLst/>
                            <a:gdLst>
                              <a:gd name="T0" fmla="*/ 164 w 238"/>
                              <a:gd name="T1" fmla="*/ 74 h 74"/>
                              <a:gd name="T2" fmla="*/ 238 w 238"/>
                              <a:gd name="T3" fmla="*/ 15 h 74"/>
                              <a:gd name="T4" fmla="*/ 75 w 238"/>
                              <a:gd name="T5" fmla="*/ 0 h 74"/>
                              <a:gd name="T6" fmla="*/ 0 w 238"/>
                              <a:gd name="T7" fmla="*/ 45 h 74"/>
                              <a:gd name="T8" fmla="*/ 164 w 238"/>
                              <a:gd name="T9" fmla="*/ 74 h 74"/>
                            </a:gdLst>
                            <a:ahLst/>
                            <a:cxnLst>
                              <a:cxn ang="0">
                                <a:pos x="T0" y="T1"/>
                              </a:cxn>
                              <a:cxn ang="0">
                                <a:pos x="T2" y="T3"/>
                              </a:cxn>
                              <a:cxn ang="0">
                                <a:pos x="T4" y="T5"/>
                              </a:cxn>
                              <a:cxn ang="0">
                                <a:pos x="T6" y="T7"/>
                              </a:cxn>
                              <a:cxn ang="0">
                                <a:pos x="T8" y="T9"/>
                              </a:cxn>
                            </a:cxnLst>
                            <a:rect l="0" t="0" r="r" b="b"/>
                            <a:pathLst>
                              <a:path w="238" h="74">
                                <a:moveTo>
                                  <a:pt x="164" y="74"/>
                                </a:moveTo>
                                <a:lnTo>
                                  <a:pt x="238" y="15"/>
                                </a:lnTo>
                                <a:lnTo>
                                  <a:pt x="75" y="0"/>
                                </a:lnTo>
                                <a:lnTo>
                                  <a:pt x="0" y="45"/>
                                </a:lnTo>
                                <a:lnTo>
                                  <a:pt x="164" y="74"/>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1287" name="Freeform 343"/>
                        <wps:cNvSpPr>
                          <a:spLocks/>
                        </wps:cNvSpPr>
                        <wps:spPr bwMode="auto">
                          <a:xfrm>
                            <a:off x="2055495" y="3336925"/>
                            <a:ext cx="141605" cy="57150"/>
                          </a:xfrm>
                          <a:custGeom>
                            <a:avLst/>
                            <a:gdLst>
                              <a:gd name="T0" fmla="*/ 164 w 223"/>
                              <a:gd name="T1" fmla="*/ 90 h 90"/>
                              <a:gd name="T2" fmla="*/ 223 w 223"/>
                              <a:gd name="T3" fmla="*/ 30 h 90"/>
                              <a:gd name="T4" fmla="*/ 75 w 223"/>
                              <a:gd name="T5" fmla="*/ 0 h 90"/>
                              <a:gd name="T6" fmla="*/ 0 w 223"/>
                              <a:gd name="T7" fmla="*/ 60 h 90"/>
                              <a:gd name="T8" fmla="*/ 164 w 223"/>
                              <a:gd name="T9" fmla="*/ 90 h 90"/>
                            </a:gdLst>
                            <a:ahLst/>
                            <a:cxnLst>
                              <a:cxn ang="0">
                                <a:pos x="T0" y="T1"/>
                              </a:cxn>
                              <a:cxn ang="0">
                                <a:pos x="T2" y="T3"/>
                              </a:cxn>
                              <a:cxn ang="0">
                                <a:pos x="T4" y="T5"/>
                              </a:cxn>
                              <a:cxn ang="0">
                                <a:pos x="T6" y="T7"/>
                              </a:cxn>
                              <a:cxn ang="0">
                                <a:pos x="T8" y="T9"/>
                              </a:cxn>
                            </a:cxnLst>
                            <a:rect l="0" t="0" r="r" b="b"/>
                            <a:pathLst>
                              <a:path w="223" h="90">
                                <a:moveTo>
                                  <a:pt x="164" y="90"/>
                                </a:moveTo>
                                <a:lnTo>
                                  <a:pt x="223" y="30"/>
                                </a:lnTo>
                                <a:lnTo>
                                  <a:pt x="75" y="0"/>
                                </a:lnTo>
                                <a:lnTo>
                                  <a:pt x="0" y="60"/>
                                </a:lnTo>
                                <a:lnTo>
                                  <a:pt x="164" y="90"/>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1288" name="Freeform 344"/>
                        <wps:cNvSpPr>
                          <a:spLocks/>
                        </wps:cNvSpPr>
                        <wps:spPr bwMode="auto">
                          <a:xfrm>
                            <a:off x="2310130" y="3375025"/>
                            <a:ext cx="141605" cy="56515"/>
                          </a:xfrm>
                          <a:custGeom>
                            <a:avLst/>
                            <a:gdLst>
                              <a:gd name="T0" fmla="*/ 164 w 223"/>
                              <a:gd name="T1" fmla="*/ 89 h 89"/>
                              <a:gd name="T2" fmla="*/ 223 w 223"/>
                              <a:gd name="T3" fmla="*/ 30 h 89"/>
                              <a:gd name="T4" fmla="*/ 60 w 223"/>
                              <a:gd name="T5" fmla="*/ 0 h 89"/>
                              <a:gd name="T6" fmla="*/ 0 w 223"/>
                              <a:gd name="T7" fmla="*/ 59 h 89"/>
                              <a:gd name="T8" fmla="*/ 164 w 223"/>
                              <a:gd name="T9" fmla="*/ 89 h 89"/>
                            </a:gdLst>
                            <a:ahLst/>
                            <a:cxnLst>
                              <a:cxn ang="0">
                                <a:pos x="T0" y="T1"/>
                              </a:cxn>
                              <a:cxn ang="0">
                                <a:pos x="T2" y="T3"/>
                              </a:cxn>
                              <a:cxn ang="0">
                                <a:pos x="T4" y="T5"/>
                              </a:cxn>
                              <a:cxn ang="0">
                                <a:pos x="T6" y="T7"/>
                              </a:cxn>
                              <a:cxn ang="0">
                                <a:pos x="T8" y="T9"/>
                              </a:cxn>
                            </a:cxnLst>
                            <a:rect l="0" t="0" r="r" b="b"/>
                            <a:pathLst>
                              <a:path w="223" h="89">
                                <a:moveTo>
                                  <a:pt x="164" y="89"/>
                                </a:moveTo>
                                <a:lnTo>
                                  <a:pt x="223" y="30"/>
                                </a:lnTo>
                                <a:lnTo>
                                  <a:pt x="60" y="0"/>
                                </a:lnTo>
                                <a:lnTo>
                                  <a:pt x="0" y="59"/>
                                </a:lnTo>
                                <a:lnTo>
                                  <a:pt x="164" y="89"/>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1289" name="Freeform 345"/>
                        <wps:cNvSpPr>
                          <a:spLocks/>
                        </wps:cNvSpPr>
                        <wps:spPr bwMode="auto">
                          <a:xfrm>
                            <a:off x="2564765" y="3412490"/>
                            <a:ext cx="141605" cy="46990"/>
                          </a:xfrm>
                          <a:custGeom>
                            <a:avLst/>
                            <a:gdLst>
                              <a:gd name="T0" fmla="*/ 164 w 223"/>
                              <a:gd name="T1" fmla="*/ 74 h 74"/>
                              <a:gd name="T2" fmla="*/ 223 w 223"/>
                              <a:gd name="T3" fmla="*/ 15 h 74"/>
                              <a:gd name="T4" fmla="*/ 75 w 223"/>
                              <a:gd name="T5" fmla="*/ 0 h 74"/>
                              <a:gd name="T6" fmla="*/ 0 w 223"/>
                              <a:gd name="T7" fmla="*/ 60 h 74"/>
                              <a:gd name="T8" fmla="*/ 164 w 223"/>
                              <a:gd name="T9" fmla="*/ 74 h 74"/>
                            </a:gdLst>
                            <a:ahLst/>
                            <a:cxnLst>
                              <a:cxn ang="0">
                                <a:pos x="T0" y="T1"/>
                              </a:cxn>
                              <a:cxn ang="0">
                                <a:pos x="T2" y="T3"/>
                              </a:cxn>
                              <a:cxn ang="0">
                                <a:pos x="T4" y="T5"/>
                              </a:cxn>
                              <a:cxn ang="0">
                                <a:pos x="T6" y="T7"/>
                              </a:cxn>
                              <a:cxn ang="0">
                                <a:pos x="T8" y="T9"/>
                              </a:cxn>
                            </a:cxnLst>
                            <a:rect l="0" t="0" r="r" b="b"/>
                            <a:pathLst>
                              <a:path w="223" h="74">
                                <a:moveTo>
                                  <a:pt x="164" y="74"/>
                                </a:moveTo>
                                <a:lnTo>
                                  <a:pt x="223" y="15"/>
                                </a:lnTo>
                                <a:lnTo>
                                  <a:pt x="75" y="0"/>
                                </a:lnTo>
                                <a:lnTo>
                                  <a:pt x="0" y="60"/>
                                </a:lnTo>
                                <a:lnTo>
                                  <a:pt x="164" y="74"/>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1290" name="Freeform 346"/>
                        <wps:cNvSpPr>
                          <a:spLocks/>
                        </wps:cNvSpPr>
                        <wps:spPr bwMode="auto">
                          <a:xfrm>
                            <a:off x="1537335" y="3355975"/>
                            <a:ext cx="46990" cy="66040"/>
                          </a:xfrm>
                          <a:custGeom>
                            <a:avLst/>
                            <a:gdLst>
                              <a:gd name="T0" fmla="*/ 0 w 74"/>
                              <a:gd name="T1" fmla="*/ 104 h 104"/>
                              <a:gd name="T2" fmla="*/ 0 w 74"/>
                              <a:gd name="T3" fmla="*/ 60 h 104"/>
                              <a:gd name="T4" fmla="*/ 74 w 74"/>
                              <a:gd name="T5" fmla="*/ 0 h 104"/>
                              <a:gd name="T6" fmla="*/ 74 w 74"/>
                              <a:gd name="T7" fmla="*/ 45 h 104"/>
                              <a:gd name="T8" fmla="*/ 0 w 74"/>
                              <a:gd name="T9" fmla="*/ 104 h 104"/>
                            </a:gdLst>
                            <a:ahLst/>
                            <a:cxnLst>
                              <a:cxn ang="0">
                                <a:pos x="T0" y="T1"/>
                              </a:cxn>
                              <a:cxn ang="0">
                                <a:pos x="T2" y="T3"/>
                              </a:cxn>
                              <a:cxn ang="0">
                                <a:pos x="T4" y="T5"/>
                              </a:cxn>
                              <a:cxn ang="0">
                                <a:pos x="T6" y="T7"/>
                              </a:cxn>
                              <a:cxn ang="0">
                                <a:pos x="T8" y="T9"/>
                              </a:cxn>
                            </a:cxnLst>
                            <a:rect l="0" t="0" r="r" b="b"/>
                            <a:pathLst>
                              <a:path w="74" h="104">
                                <a:moveTo>
                                  <a:pt x="0" y="104"/>
                                </a:moveTo>
                                <a:lnTo>
                                  <a:pt x="0" y="60"/>
                                </a:lnTo>
                                <a:lnTo>
                                  <a:pt x="74" y="0"/>
                                </a:lnTo>
                                <a:lnTo>
                                  <a:pt x="74" y="45"/>
                                </a:lnTo>
                                <a:lnTo>
                                  <a:pt x="0" y="104"/>
                                </a:lnTo>
                                <a:close/>
                              </a:path>
                            </a:pathLst>
                          </a:custGeom>
                          <a:solidFill>
                            <a:srgbClr val="4D1A33"/>
                          </a:solidFill>
                          <a:ln w="15">
                            <a:solidFill>
                              <a:srgbClr val="000000"/>
                            </a:solidFill>
                            <a:prstDash val="solid"/>
                            <a:round/>
                            <a:headEnd/>
                            <a:tailEnd/>
                          </a:ln>
                        </wps:spPr>
                        <wps:bodyPr rot="0" vert="horz" wrap="square" lIns="91440" tIns="45720" rIns="91440" bIns="45720" anchor="t" anchorCtr="0" upright="1">
                          <a:noAutofit/>
                        </wps:bodyPr>
                      </wps:wsp>
                      <wps:wsp>
                        <wps:cNvPr id="1291" name="Freeform 347"/>
                        <wps:cNvSpPr>
                          <a:spLocks/>
                        </wps:cNvSpPr>
                        <wps:spPr bwMode="auto">
                          <a:xfrm>
                            <a:off x="1442720" y="3375025"/>
                            <a:ext cx="94615" cy="46990"/>
                          </a:xfrm>
                          <a:custGeom>
                            <a:avLst/>
                            <a:gdLst>
                              <a:gd name="T0" fmla="*/ 0 w 149"/>
                              <a:gd name="T1" fmla="*/ 44 h 74"/>
                              <a:gd name="T2" fmla="*/ 0 w 149"/>
                              <a:gd name="T3" fmla="*/ 0 h 74"/>
                              <a:gd name="T4" fmla="*/ 149 w 149"/>
                              <a:gd name="T5" fmla="*/ 30 h 74"/>
                              <a:gd name="T6" fmla="*/ 149 w 149"/>
                              <a:gd name="T7" fmla="*/ 74 h 74"/>
                              <a:gd name="T8" fmla="*/ 0 w 149"/>
                              <a:gd name="T9" fmla="*/ 44 h 74"/>
                            </a:gdLst>
                            <a:ahLst/>
                            <a:cxnLst>
                              <a:cxn ang="0">
                                <a:pos x="T0" y="T1"/>
                              </a:cxn>
                              <a:cxn ang="0">
                                <a:pos x="T2" y="T3"/>
                              </a:cxn>
                              <a:cxn ang="0">
                                <a:pos x="T4" y="T5"/>
                              </a:cxn>
                              <a:cxn ang="0">
                                <a:pos x="T6" y="T7"/>
                              </a:cxn>
                              <a:cxn ang="0">
                                <a:pos x="T8" y="T9"/>
                              </a:cxn>
                            </a:cxnLst>
                            <a:rect l="0" t="0" r="r" b="b"/>
                            <a:pathLst>
                              <a:path w="149" h="74">
                                <a:moveTo>
                                  <a:pt x="0" y="44"/>
                                </a:moveTo>
                                <a:lnTo>
                                  <a:pt x="0" y="0"/>
                                </a:lnTo>
                                <a:lnTo>
                                  <a:pt x="149" y="30"/>
                                </a:lnTo>
                                <a:lnTo>
                                  <a:pt x="149" y="74"/>
                                </a:lnTo>
                                <a:lnTo>
                                  <a:pt x="0" y="44"/>
                                </a:lnTo>
                                <a:close/>
                              </a:path>
                            </a:pathLst>
                          </a:custGeom>
                          <a:solidFill>
                            <a:srgbClr val="993366"/>
                          </a:solidFill>
                          <a:ln w="15">
                            <a:solidFill>
                              <a:srgbClr val="000000"/>
                            </a:solidFill>
                            <a:prstDash val="solid"/>
                            <a:round/>
                            <a:headEnd/>
                            <a:tailEnd/>
                          </a:ln>
                        </wps:spPr>
                        <wps:bodyPr rot="0" vert="horz" wrap="square" lIns="91440" tIns="45720" rIns="91440" bIns="45720" anchor="t" anchorCtr="0" upright="1">
                          <a:noAutofit/>
                        </wps:bodyPr>
                      </wps:wsp>
                      <wps:wsp>
                        <wps:cNvPr id="1292" name="Freeform 348"/>
                        <wps:cNvSpPr>
                          <a:spLocks/>
                        </wps:cNvSpPr>
                        <wps:spPr bwMode="auto">
                          <a:xfrm>
                            <a:off x="1442720" y="3336925"/>
                            <a:ext cx="141605" cy="57150"/>
                          </a:xfrm>
                          <a:custGeom>
                            <a:avLst/>
                            <a:gdLst>
                              <a:gd name="T0" fmla="*/ 149 w 223"/>
                              <a:gd name="T1" fmla="*/ 90 h 90"/>
                              <a:gd name="T2" fmla="*/ 223 w 223"/>
                              <a:gd name="T3" fmla="*/ 30 h 90"/>
                              <a:gd name="T4" fmla="*/ 74 w 223"/>
                              <a:gd name="T5" fmla="*/ 0 h 90"/>
                              <a:gd name="T6" fmla="*/ 0 w 223"/>
                              <a:gd name="T7" fmla="*/ 60 h 90"/>
                              <a:gd name="T8" fmla="*/ 149 w 223"/>
                              <a:gd name="T9" fmla="*/ 90 h 90"/>
                            </a:gdLst>
                            <a:ahLst/>
                            <a:cxnLst>
                              <a:cxn ang="0">
                                <a:pos x="T0" y="T1"/>
                              </a:cxn>
                              <a:cxn ang="0">
                                <a:pos x="T2" y="T3"/>
                              </a:cxn>
                              <a:cxn ang="0">
                                <a:pos x="T4" y="T5"/>
                              </a:cxn>
                              <a:cxn ang="0">
                                <a:pos x="T6" y="T7"/>
                              </a:cxn>
                              <a:cxn ang="0">
                                <a:pos x="T8" y="T9"/>
                              </a:cxn>
                            </a:cxnLst>
                            <a:rect l="0" t="0" r="r" b="b"/>
                            <a:pathLst>
                              <a:path w="223" h="90">
                                <a:moveTo>
                                  <a:pt x="149" y="90"/>
                                </a:moveTo>
                                <a:lnTo>
                                  <a:pt x="223" y="30"/>
                                </a:lnTo>
                                <a:lnTo>
                                  <a:pt x="74" y="0"/>
                                </a:lnTo>
                                <a:lnTo>
                                  <a:pt x="0" y="60"/>
                                </a:lnTo>
                                <a:lnTo>
                                  <a:pt x="149" y="90"/>
                                </a:lnTo>
                                <a:close/>
                              </a:path>
                            </a:pathLst>
                          </a:custGeom>
                          <a:solidFill>
                            <a:srgbClr val="73264D"/>
                          </a:solidFill>
                          <a:ln w="15">
                            <a:solidFill>
                              <a:srgbClr val="000000"/>
                            </a:solidFill>
                            <a:prstDash val="solid"/>
                            <a:round/>
                            <a:headEnd/>
                            <a:tailEnd/>
                          </a:ln>
                        </wps:spPr>
                        <wps:bodyPr rot="0" vert="horz" wrap="square" lIns="91440" tIns="45720" rIns="91440" bIns="45720" anchor="t" anchorCtr="0" upright="1">
                          <a:noAutofit/>
                        </wps:bodyPr>
                      </wps:wsp>
                      <wps:wsp>
                        <wps:cNvPr id="1293" name="Freeform 349"/>
                        <wps:cNvSpPr>
                          <a:spLocks/>
                        </wps:cNvSpPr>
                        <wps:spPr bwMode="auto">
                          <a:xfrm>
                            <a:off x="1697355" y="3394075"/>
                            <a:ext cx="141605" cy="56515"/>
                          </a:xfrm>
                          <a:custGeom>
                            <a:avLst/>
                            <a:gdLst>
                              <a:gd name="T0" fmla="*/ 149 w 223"/>
                              <a:gd name="T1" fmla="*/ 89 h 89"/>
                              <a:gd name="T2" fmla="*/ 223 w 223"/>
                              <a:gd name="T3" fmla="*/ 29 h 89"/>
                              <a:gd name="T4" fmla="*/ 60 w 223"/>
                              <a:gd name="T5" fmla="*/ 0 h 89"/>
                              <a:gd name="T6" fmla="*/ 0 w 223"/>
                              <a:gd name="T7" fmla="*/ 59 h 89"/>
                              <a:gd name="T8" fmla="*/ 149 w 223"/>
                              <a:gd name="T9" fmla="*/ 89 h 89"/>
                            </a:gdLst>
                            <a:ahLst/>
                            <a:cxnLst>
                              <a:cxn ang="0">
                                <a:pos x="T0" y="T1"/>
                              </a:cxn>
                              <a:cxn ang="0">
                                <a:pos x="T2" y="T3"/>
                              </a:cxn>
                              <a:cxn ang="0">
                                <a:pos x="T4" y="T5"/>
                              </a:cxn>
                              <a:cxn ang="0">
                                <a:pos x="T6" y="T7"/>
                              </a:cxn>
                              <a:cxn ang="0">
                                <a:pos x="T8" y="T9"/>
                              </a:cxn>
                            </a:cxnLst>
                            <a:rect l="0" t="0" r="r" b="b"/>
                            <a:pathLst>
                              <a:path w="223" h="89">
                                <a:moveTo>
                                  <a:pt x="149" y="89"/>
                                </a:moveTo>
                                <a:lnTo>
                                  <a:pt x="223" y="29"/>
                                </a:lnTo>
                                <a:lnTo>
                                  <a:pt x="60" y="0"/>
                                </a:lnTo>
                                <a:lnTo>
                                  <a:pt x="0" y="59"/>
                                </a:lnTo>
                                <a:lnTo>
                                  <a:pt x="149" y="89"/>
                                </a:lnTo>
                                <a:close/>
                              </a:path>
                            </a:pathLst>
                          </a:custGeom>
                          <a:solidFill>
                            <a:srgbClr val="73264D"/>
                          </a:solidFill>
                          <a:ln w="15">
                            <a:solidFill>
                              <a:srgbClr val="000000"/>
                            </a:solidFill>
                            <a:prstDash val="solid"/>
                            <a:round/>
                            <a:headEnd/>
                            <a:tailEnd/>
                          </a:ln>
                        </wps:spPr>
                        <wps:bodyPr rot="0" vert="horz" wrap="square" lIns="91440" tIns="45720" rIns="91440" bIns="45720" anchor="t" anchorCtr="0" upright="1">
                          <a:noAutofit/>
                        </wps:bodyPr>
                      </wps:wsp>
                      <wps:wsp>
                        <wps:cNvPr id="1294" name="Freeform 350"/>
                        <wps:cNvSpPr>
                          <a:spLocks/>
                        </wps:cNvSpPr>
                        <wps:spPr bwMode="auto">
                          <a:xfrm>
                            <a:off x="1951990" y="3431540"/>
                            <a:ext cx="141605" cy="56515"/>
                          </a:xfrm>
                          <a:custGeom>
                            <a:avLst/>
                            <a:gdLst>
                              <a:gd name="T0" fmla="*/ 149 w 223"/>
                              <a:gd name="T1" fmla="*/ 89 h 89"/>
                              <a:gd name="T2" fmla="*/ 223 w 223"/>
                              <a:gd name="T3" fmla="*/ 30 h 89"/>
                              <a:gd name="T4" fmla="*/ 60 w 223"/>
                              <a:gd name="T5" fmla="*/ 0 h 89"/>
                              <a:gd name="T6" fmla="*/ 0 w 223"/>
                              <a:gd name="T7" fmla="*/ 59 h 89"/>
                              <a:gd name="T8" fmla="*/ 149 w 223"/>
                              <a:gd name="T9" fmla="*/ 89 h 89"/>
                            </a:gdLst>
                            <a:ahLst/>
                            <a:cxnLst>
                              <a:cxn ang="0">
                                <a:pos x="T0" y="T1"/>
                              </a:cxn>
                              <a:cxn ang="0">
                                <a:pos x="T2" y="T3"/>
                              </a:cxn>
                              <a:cxn ang="0">
                                <a:pos x="T4" y="T5"/>
                              </a:cxn>
                              <a:cxn ang="0">
                                <a:pos x="T6" y="T7"/>
                              </a:cxn>
                              <a:cxn ang="0">
                                <a:pos x="T8" y="T9"/>
                              </a:cxn>
                            </a:cxnLst>
                            <a:rect l="0" t="0" r="r" b="b"/>
                            <a:pathLst>
                              <a:path w="223" h="89">
                                <a:moveTo>
                                  <a:pt x="149" y="89"/>
                                </a:moveTo>
                                <a:lnTo>
                                  <a:pt x="223" y="30"/>
                                </a:lnTo>
                                <a:lnTo>
                                  <a:pt x="60" y="0"/>
                                </a:lnTo>
                                <a:lnTo>
                                  <a:pt x="0" y="59"/>
                                </a:lnTo>
                                <a:lnTo>
                                  <a:pt x="149" y="89"/>
                                </a:lnTo>
                                <a:close/>
                              </a:path>
                            </a:pathLst>
                          </a:custGeom>
                          <a:solidFill>
                            <a:srgbClr val="73264D"/>
                          </a:solidFill>
                          <a:ln w="15">
                            <a:solidFill>
                              <a:srgbClr val="000000"/>
                            </a:solidFill>
                            <a:prstDash val="solid"/>
                            <a:round/>
                            <a:headEnd/>
                            <a:tailEnd/>
                          </a:ln>
                        </wps:spPr>
                        <wps:bodyPr rot="0" vert="horz" wrap="square" lIns="91440" tIns="45720" rIns="91440" bIns="45720" anchor="t" anchorCtr="0" upright="1">
                          <a:noAutofit/>
                        </wps:bodyPr>
                      </wps:wsp>
                      <wps:wsp>
                        <wps:cNvPr id="1295" name="Freeform 351"/>
                        <wps:cNvSpPr>
                          <a:spLocks/>
                        </wps:cNvSpPr>
                        <wps:spPr bwMode="auto">
                          <a:xfrm>
                            <a:off x="1423670" y="3469005"/>
                            <a:ext cx="47625" cy="47625"/>
                          </a:xfrm>
                          <a:custGeom>
                            <a:avLst/>
                            <a:gdLst>
                              <a:gd name="T0" fmla="*/ 0 w 75"/>
                              <a:gd name="T1" fmla="*/ 75 h 75"/>
                              <a:gd name="T2" fmla="*/ 0 w 75"/>
                              <a:gd name="T3" fmla="*/ 60 h 75"/>
                              <a:gd name="T4" fmla="*/ 75 w 75"/>
                              <a:gd name="T5" fmla="*/ 0 h 75"/>
                              <a:gd name="T6" fmla="*/ 75 w 75"/>
                              <a:gd name="T7" fmla="*/ 15 h 75"/>
                              <a:gd name="T8" fmla="*/ 0 w 75"/>
                              <a:gd name="T9" fmla="*/ 75 h 75"/>
                            </a:gdLst>
                            <a:ahLst/>
                            <a:cxnLst>
                              <a:cxn ang="0">
                                <a:pos x="T0" y="T1"/>
                              </a:cxn>
                              <a:cxn ang="0">
                                <a:pos x="T2" y="T3"/>
                              </a:cxn>
                              <a:cxn ang="0">
                                <a:pos x="T4" y="T5"/>
                              </a:cxn>
                              <a:cxn ang="0">
                                <a:pos x="T6" y="T7"/>
                              </a:cxn>
                              <a:cxn ang="0">
                                <a:pos x="T8" y="T9"/>
                              </a:cxn>
                            </a:cxnLst>
                            <a:rect l="0" t="0" r="r" b="b"/>
                            <a:pathLst>
                              <a:path w="75" h="75">
                                <a:moveTo>
                                  <a:pt x="0" y="75"/>
                                </a:moveTo>
                                <a:lnTo>
                                  <a:pt x="0" y="60"/>
                                </a:lnTo>
                                <a:lnTo>
                                  <a:pt x="75" y="0"/>
                                </a:lnTo>
                                <a:lnTo>
                                  <a:pt x="75" y="15"/>
                                </a:lnTo>
                                <a:lnTo>
                                  <a:pt x="0" y="75"/>
                                </a:lnTo>
                                <a:close/>
                              </a:path>
                            </a:pathLst>
                          </a:custGeom>
                          <a:solidFill>
                            <a:srgbClr val="808066"/>
                          </a:solidFill>
                          <a:ln w="15">
                            <a:solidFill>
                              <a:srgbClr val="000000"/>
                            </a:solidFill>
                            <a:prstDash val="solid"/>
                            <a:round/>
                            <a:headEnd/>
                            <a:tailEnd/>
                          </a:ln>
                        </wps:spPr>
                        <wps:bodyPr rot="0" vert="horz" wrap="square" lIns="91440" tIns="45720" rIns="91440" bIns="45720" anchor="t" anchorCtr="0" upright="1">
                          <a:noAutofit/>
                        </wps:bodyPr>
                      </wps:wsp>
                      <wps:wsp>
                        <wps:cNvPr id="32" name="Freeform 352"/>
                        <wps:cNvSpPr>
                          <a:spLocks/>
                        </wps:cNvSpPr>
                        <wps:spPr bwMode="auto">
                          <a:xfrm>
                            <a:off x="1320165" y="3488055"/>
                            <a:ext cx="103505" cy="28575"/>
                          </a:xfrm>
                          <a:custGeom>
                            <a:avLst/>
                            <a:gdLst>
                              <a:gd name="T0" fmla="*/ 0 w 163"/>
                              <a:gd name="T1" fmla="*/ 15 h 45"/>
                              <a:gd name="T2" fmla="*/ 0 w 163"/>
                              <a:gd name="T3" fmla="*/ 0 h 45"/>
                              <a:gd name="T4" fmla="*/ 163 w 163"/>
                              <a:gd name="T5" fmla="*/ 30 h 45"/>
                              <a:gd name="T6" fmla="*/ 163 w 163"/>
                              <a:gd name="T7" fmla="*/ 45 h 45"/>
                              <a:gd name="T8" fmla="*/ 0 w 163"/>
                              <a:gd name="T9" fmla="*/ 15 h 45"/>
                            </a:gdLst>
                            <a:ahLst/>
                            <a:cxnLst>
                              <a:cxn ang="0">
                                <a:pos x="T0" y="T1"/>
                              </a:cxn>
                              <a:cxn ang="0">
                                <a:pos x="T2" y="T3"/>
                              </a:cxn>
                              <a:cxn ang="0">
                                <a:pos x="T4" y="T5"/>
                              </a:cxn>
                              <a:cxn ang="0">
                                <a:pos x="T6" y="T7"/>
                              </a:cxn>
                              <a:cxn ang="0">
                                <a:pos x="T8" y="T9"/>
                              </a:cxn>
                            </a:cxnLst>
                            <a:rect l="0" t="0" r="r" b="b"/>
                            <a:pathLst>
                              <a:path w="163" h="45">
                                <a:moveTo>
                                  <a:pt x="0" y="15"/>
                                </a:moveTo>
                                <a:lnTo>
                                  <a:pt x="0" y="0"/>
                                </a:lnTo>
                                <a:lnTo>
                                  <a:pt x="163" y="30"/>
                                </a:lnTo>
                                <a:lnTo>
                                  <a:pt x="163" y="45"/>
                                </a:lnTo>
                                <a:lnTo>
                                  <a:pt x="0" y="15"/>
                                </a:lnTo>
                                <a:close/>
                              </a:path>
                            </a:pathLst>
                          </a:custGeom>
                          <a:solidFill>
                            <a:srgbClr val="FFFFCC"/>
                          </a:solidFill>
                          <a:ln w="15">
                            <a:solidFill>
                              <a:srgbClr val="000000"/>
                            </a:solidFill>
                            <a:prstDash val="solid"/>
                            <a:round/>
                            <a:headEnd/>
                            <a:tailEnd/>
                          </a:ln>
                        </wps:spPr>
                        <wps:bodyPr rot="0" vert="horz" wrap="square" lIns="91440" tIns="45720" rIns="91440" bIns="45720" anchor="t" anchorCtr="0" upright="1">
                          <a:noAutofit/>
                        </wps:bodyPr>
                      </wps:wsp>
                      <wps:wsp>
                        <wps:cNvPr id="33" name="Freeform 353"/>
                        <wps:cNvSpPr>
                          <a:spLocks/>
                        </wps:cNvSpPr>
                        <wps:spPr bwMode="auto">
                          <a:xfrm>
                            <a:off x="1320165" y="3450590"/>
                            <a:ext cx="151130" cy="56515"/>
                          </a:xfrm>
                          <a:custGeom>
                            <a:avLst/>
                            <a:gdLst>
                              <a:gd name="T0" fmla="*/ 163 w 238"/>
                              <a:gd name="T1" fmla="*/ 89 h 89"/>
                              <a:gd name="T2" fmla="*/ 238 w 238"/>
                              <a:gd name="T3" fmla="*/ 29 h 89"/>
                              <a:gd name="T4" fmla="*/ 74 w 238"/>
                              <a:gd name="T5" fmla="*/ 0 h 89"/>
                              <a:gd name="T6" fmla="*/ 0 w 238"/>
                              <a:gd name="T7" fmla="*/ 59 h 89"/>
                              <a:gd name="T8" fmla="*/ 163 w 238"/>
                              <a:gd name="T9" fmla="*/ 89 h 89"/>
                            </a:gdLst>
                            <a:ahLst/>
                            <a:cxnLst>
                              <a:cxn ang="0">
                                <a:pos x="T0" y="T1"/>
                              </a:cxn>
                              <a:cxn ang="0">
                                <a:pos x="T2" y="T3"/>
                              </a:cxn>
                              <a:cxn ang="0">
                                <a:pos x="T4" y="T5"/>
                              </a:cxn>
                              <a:cxn ang="0">
                                <a:pos x="T6" y="T7"/>
                              </a:cxn>
                              <a:cxn ang="0">
                                <a:pos x="T8" y="T9"/>
                              </a:cxn>
                            </a:cxnLst>
                            <a:rect l="0" t="0" r="r" b="b"/>
                            <a:pathLst>
                              <a:path w="238" h="89">
                                <a:moveTo>
                                  <a:pt x="163" y="89"/>
                                </a:moveTo>
                                <a:lnTo>
                                  <a:pt x="238" y="29"/>
                                </a:lnTo>
                                <a:lnTo>
                                  <a:pt x="74" y="0"/>
                                </a:lnTo>
                                <a:lnTo>
                                  <a:pt x="0" y="59"/>
                                </a:lnTo>
                                <a:lnTo>
                                  <a:pt x="163" y="89"/>
                                </a:lnTo>
                                <a:close/>
                              </a:path>
                            </a:pathLst>
                          </a:custGeom>
                          <a:solidFill>
                            <a:srgbClr val="BFBF99"/>
                          </a:solidFill>
                          <a:ln w="15">
                            <a:solidFill>
                              <a:srgbClr val="000000"/>
                            </a:solidFill>
                            <a:prstDash val="solid"/>
                            <a:round/>
                            <a:headEnd/>
                            <a:tailEnd/>
                          </a:ln>
                        </wps:spPr>
                        <wps:bodyPr rot="0" vert="horz" wrap="square" lIns="91440" tIns="45720" rIns="91440" bIns="45720" anchor="t" anchorCtr="0" upright="1">
                          <a:noAutofit/>
                        </wps:bodyPr>
                      </wps:wsp>
                      <wps:wsp>
                        <wps:cNvPr id="34" name="Freeform 354"/>
                        <wps:cNvSpPr>
                          <a:spLocks/>
                        </wps:cNvSpPr>
                        <wps:spPr bwMode="auto">
                          <a:xfrm>
                            <a:off x="1574800" y="3497580"/>
                            <a:ext cx="151130" cy="46990"/>
                          </a:xfrm>
                          <a:custGeom>
                            <a:avLst/>
                            <a:gdLst>
                              <a:gd name="T0" fmla="*/ 163 w 238"/>
                              <a:gd name="T1" fmla="*/ 74 h 74"/>
                              <a:gd name="T2" fmla="*/ 238 w 238"/>
                              <a:gd name="T3" fmla="*/ 15 h 74"/>
                              <a:gd name="T4" fmla="*/ 74 w 238"/>
                              <a:gd name="T5" fmla="*/ 0 h 74"/>
                              <a:gd name="T6" fmla="*/ 0 w 238"/>
                              <a:gd name="T7" fmla="*/ 59 h 74"/>
                              <a:gd name="T8" fmla="*/ 163 w 238"/>
                              <a:gd name="T9" fmla="*/ 74 h 74"/>
                            </a:gdLst>
                            <a:ahLst/>
                            <a:cxnLst>
                              <a:cxn ang="0">
                                <a:pos x="T0" y="T1"/>
                              </a:cxn>
                              <a:cxn ang="0">
                                <a:pos x="T2" y="T3"/>
                              </a:cxn>
                              <a:cxn ang="0">
                                <a:pos x="T4" y="T5"/>
                              </a:cxn>
                              <a:cxn ang="0">
                                <a:pos x="T6" y="T7"/>
                              </a:cxn>
                              <a:cxn ang="0">
                                <a:pos x="T8" y="T9"/>
                              </a:cxn>
                            </a:cxnLst>
                            <a:rect l="0" t="0" r="r" b="b"/>
                            <a:pathLst>
                              <a:path w="238" h="74">
                                <a:moveTo>
                                  <a:pt x="163" y="74"/>
                                </a:moveTo>
                                <a:lnTo>
                                  <a:pt x="238" y="15"/>
                                </a:lnTo>
                                <a:lnTo>
                                  <a:pt x="74" y="0"/>
                                </a:lnTo>
                                <a:lnTo>
                                  <a:pt x="0" y="59"/>
                                </a:lnTo>
                                <a:lnTo>
                                  <a:pt x="163" y="74"/>
                                </a:lnTo>
                                <a:close/>
                              </a:path>
                            </a:pathLst>
                          </a:custGeom>
                          <a:solidFill>
                            <a:srgbClr val="BFBF99"/>
                          </a:solidFill>
                          <a:ln w="15">
                            <a:solidFill>
                              <a:srgbClr val="000000"/>
                            </a:solidFill>
                            <a:prstDash val="solid"/>
                            <a:round/>
                            <a:headEnd/>
                            <a:tailEnd/>
                          </a:ln>
                        </wps:spPr>
                        <wps:bodyPr rot="0" vert="horz" wrap="square" lIns="91440" tIns="45720" rIns="91440" bIns="45720" anchor="t" anchorCtr="0" upright="1">
                          <a:noAutofit/>
                        </wps:bodyPr>
                      </wps:wsp>
                      <wps:wsp>
                        <wps:cNvPr id="35" name="Freeform 355"/>
                        <wps:cNvSpPr>
                          <a:spLocks/>
                        </wps:cNvSpPr>
                        <wps:spPr bwMode="auto">
                          <a:xfrm>
                            <a:off x="1838960" y="3525520"/>
                            <a:ext cx="141605" cy="56515"/>
                          </a:xfrm>
                          <a:custGeom>
                            <a:avLst/>
                            <a:gdLst>
                              <a:gd name="T0" fmla="*/ 163 w 223"/>
                              <a:gd name="T1" fmla="*/ 89 h 89"/>
                              <a:gd name="T2" fmla="*/ 223 w 223"/>
                              <a:gd name="T3" fmla="*/ 30 h 89"/>
                              <a:gd name="T4" fmla="*/ 59 w 223"/>
                              <a:gd name="T5" fmla="*/ 0 h 89"/>
                              <a:gd name="T6" fmla="*/ 0 w 223"/>
                              <a:gd name="T7" fmla="*/ 75 h 89"/>
                              <a:gd name="T8" fmla="*/ 163 w 223"/>
                              <a:gd name="T9" fmla="*/ 89 h 89"/>
                            </a:gdLst>
                            <a:ahLst/>
                            <a:cxnLst>
                              <a:cxn ang="0">
                                <a:pos x="T0" y="T1"/>
                              </a:cxn>
                              <a:cxn ang="0">
                                <a:pos x="T2" y="T3"/>
                              </a:cxn>
                              <a:cxn ang="0">
                                <a:pos x="T4" y="T5"/>
                              </a:cxn>
                              <a:cxn ang="0">
                                <a:pos x="T6" y="T7"/>
                              </a:cxn>
                              <a:cxn ang="0">
                                <a:pos x="T8" y="T9"/>
                              </a:cxn>
                            </a:cxnLst>
                            <a:rect l="0" t="0" r="r" b="b"/>
                            <a:pathLst>
                              <a:path w="223" h="89">
                                <a:moveTo>
                                  <a:pt x="163" y="89"/>
                                </a:moveTo>
                                <a:lnTo>
                                  <a:pt x="223" y="30"/>
                                </a:lnTo>
                                <a:lnTo>
                                  <a:pt x="59" y="0"/>
                                </a:lnTo>
                                <a:lnTo>
                                  <a:pt x="0" y="75"/>
                                </a:lnTo>
                                <a:lnTo>
                                  <a:pt x="163" y="89"/>
                                </a:lnTo>
                                <a:close/>
                              </a:path>
                            </a:pathLst>
                          </a:custGeom>
                          <a:solidFill>
                            <a:srgbClr val="BFBF99"/>
                          </a:solidFill>
                          <a:ln w="15">
                            <a:solidFill>
                              <a:srgbClr val="000000"/>
                            </a:solidFill>
                            <a:prstDash val="solid"/>
                            <a:round/>
                            <a:headEnd/>
                            <a:tailEnd/>
                          </a:ln>
                        </wps:spPr>
                        <wps:bodyPr rot="0" vert="horz" wrap="square" lIns="91440" tIns="45720" rIns="91440" bIns="45720" anchor="t" anchorCtr="0" upright="1">
                          <a:noAutofit/>
                        </wps:bodyPr>
                      </wps:wsp>
                      <wps:wsp>
                        <wps:cNvPr id="36" name="Freeform 356"/>
                        <wps:cNvSpPr>
                          <a:spLocks/>
                        </wps:cNvSpPr>
                        <wps:spPr bwMode="auto">
                          <a:xfrm>
                            <a:off x="1197610" y="3554095"/>
                            <a:ext cx="151130" cy="56515"/>
                          </a:xfrm>
                          <a:custGeom>
                            <a:avLst/>
                            <a:gdLst>
                              <a:gd name="T0" fmla="*/ 163 w 238"/>
                              <a:gd name="T1" fmla="*/ 89 h 89"/>
                              <a:gd name="T2" fmla="*/ 238 w 238"/>
                              <a:gd name="T3" fmla="*/ 30 h 89"/>
                              <a:gd name="T4" fmla="*/ 74 w 238"/>
                              <a:gd name="T5" fmla="*/ 0 h 89"/>
                              <a:gd name="T6" fmla="*/ 0 w 238"/>
                              <a:gd name="T7" fmla="*/ 59 h 89"/>
                              <a:gd name="T8" fmla="*/ 163 w 238"/>
                              <a:gd name="T9" fmla="*/ 89 h 89"/>
                            </a:gdLst>
                            <a:ahLst/>
                            <a:cxnLst>
                              <a:cxn ang="0">
                                <a:pos x="T0" y="T1"/>
                              </a:cxn>
                              <a:cxn ang="0">
                                <a:pos x="T2" y="T3"/>
                              </a:cxn>
                              <a:cxn ang="0">
                                <a:pos x="T4" y="T5"/>
                              </a:cxn>
                              <a:cxn ang="0">
                                <a:pos x="T6" y="T7"/>
                              </a:cxn>
                              <a:cxn ang="0">
                                <a:pos x="T8" y="T9"/>
                              </a:cxn>
                            </a:cxnLst>
                            <a:rect l="0" t="0" r="r" b="b"/>
                            <a:pathLst>
                              <a:path w="238" h="89">
                                <a:moveTo>
                                  <a:pt x="163" y="89"/>
                                </a:moveTo>
                                <a:lnTo>
                                  <a:pt x="238" y="30"/>
                                </a:lnTo>
                                <a:lnTo>
                                  <a:pt x="74" y="0"/>
                                </a:lnTo>
                                <a:lnTo>
                                  <a:pt x="0" y="59"/>
                                </a:lnTo>
                                <a:lnTo>
                                  <a:pt x="163" y="89"/>
                                </a:lnTo>
                                <a:close/>
                              </a:path>
                            </a:pathLst>
                          </a:custGeom>
                          <a:solidFill>
                            <a:srgbClr val="99BFBF"/>
                          </a:solidFill>
                          <a:ln w="15">
                            <a:solidFill>
                              <a:srgbClr val="000000"/>
                            </a:solidFill>
                            <a:prstDash val="solid"/>
                            <a:round/>
                            <a:headEnd/>
                            <a:tailEnd/>
                          </a:ln>
                        </wps:spPr>
                        <wps:bodyPr rot="0" vert="horz" wrap="square" lIns="91440" tIns="45720" rIns="91440" bIns="45720" anchor="t" anchorCtr="0" upright="1">
                          <a:noAutofit/>
                        </wps:bodyPr>
                      </wps:wsp>
                      <wps:wsp>
                        <wps:cNvPr id="37" name="Freeform 357"/>
                        <wps:cNvSpPr>
                          <a:spLocks/>
                        </wps:cNvSpPr>
                        <wps:spPr bwMode="auto">
                          <a:xfrm>
                            <a:off x="1065530" y="3657600"/>
                            <a:ext cx="160655" cy="56515"/>
                          </a:xfrm>
                          <a:custGeom>
                            <a:avLst/>
                            <a:gdLst>
                              <a:gd name="T0" fmla="*/ 163 w 253"/>
                              <a:gd name="T1" fmla="*/ 89 h 89"/>
                              <a:gd name="T2" fmla="*/ 253 w 253"/>
                              <a:gd name="T3" fmla="*/ 15 h 89"/>
                              <a:gd name="T4" fmla="*/ 89 w 253"/>
                              <a:gd name="T5" fmla="*/ 0 h 89"/>
                              <a:gd name="T6" fmla="*/ 0 w 253"/>
                              <a:gd name="T7" fmla="*/ 60 h 89"/>
                              <a:gd name="T8" fmla="*/ 163 w 253"/>
                              <a:gd name="T9" fmla="*/ 89 h 89"/>
                            </a:gdLst>
                            <a:ahLst/>
                            <a:cxnLst>
                              <a:cxn ang="0">
                                <a:pos x="T0" y="T1"/>
                              </a:cxn>
                              <a:cxn ang="0">
                                <a:pos x="T2" y="T3"/>
                              </a:cxn>
                              <a:cxn ang="0">
                                <a:pos x="T4" y="T5"/>
                              </a:cxn>
                              <a:cxn ang="0">
                                <a:pos x="T6" y="T7"/>
                              </a:cxn>
                              <a:cxn ang="0">
                                <a:pos x="T8" y="T9"/>
                              </a:cxn>
                            </a:cxnLst>
                            <a:rect l="0" t="0" r="r" b="b"/>
                            <a:pathLst>
                              <a:path w="253" h="89">
                                <a:moveTo>
                                  <a:pt x="163" y="89"/>
                                </a:moveTo>
                                <a:lnTo>
                                  <a:pt x="253" y="15"/>
                                </a:lnTo>
                                <a:lnTo>
                                  <a:pt x="89" y="0"/>
                                </a:lnTo>
                                <a:lnTo>
                                  <a:pt x="0" y="60"/>
                                </a:lnTo>
                                <a:lnTo>
                                  <a:pt x="163" y="89"/>
                                </a:lnTo>
                                <a:close/>
                              </a:path>
                            </a:pathLst>
                          </a:custGeom>
                          <a:solidFill>
                            <a:srgbClr val="4D004D"/>
                          </a:solidFill>
                          <a:ln w="15">
                            <a:solidFill>
                              <a:srgbClr val="000000"/>
                            </a:solidFill>
                            <a:prstDash val="solid"/>
                            <a:round/>
                            <a:headEnd/>
                            <a:tailEnd/>
                          </a:ln>
                        </wps:spPr>
                        <wps:bodyPr rot="0" vert="horz" wrap="square" lIns="91440" tIns="45720" rIns="91440" bIns="45720" anchor="t" anchorCtr="0" upright="1">
                          <a:noAutofit/>
                        </wps:bodyPr>
                      </wps:wsp>
                      <wps:wsp>
                        <wps:cNvPr id="1302" name="Line 358"/>
                        <wps:cNvCnPr/>
                        <wps:spPr bwMode="auto">
                          <a:xfrm flipH="1" flipV="1">
                            <a:off x="848995" y="838835"/>
                            <a:ext cx="103505" cy="287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59"/>
                        <wps:cNvCnPr/>
                        <wps:spPr bwMode="auto">
                          <a:xfrm flipH="1">
                            <a:off x="895985" y="3714115"/>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60"/>
                        <wps:cNvCnPr/>
                        <wps:spPr bwMode="auto">
                          <a:xfrm flipH="1">
                            <a:off x="876935" y="3261995"/>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61"/>
                        <wps:cNvCnPr/>
                        <wps:spPr bwMode="auto">
                          <a:xfrm flipH="1">
                            <a:off x="857885" y="2790190"/>
                            <a:ext cx="57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362"/>
                        <wps:cNvCnPr/>
                        <wps:spPr bwMode="auto">
                          <a:xfrm flipH="1">
                            <a:off x="839470" y="2319020"/>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Line 363"/>
                        <wps:cNvCnPr/>
                        <wps:spPr bwMode="auto">
                          <a:xfrm flipH="1">
                            <a:off x="829945" y="1828800"/>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 name="Line 364"/>
                        <wps:cNvCnPr/>
                        <wps:spPr bwMode="auto">
                          <a:xfrm flipH="1">
                            <a:off x="810895" y="1338580"/>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Line 365"/>
                        <wps:cNvCnPr/>
                        <wps:spPr bwMode="auto">
                          <a:xfrm flipH="1">
                            <a:off x="791845" y="838835"/>
                            <a:ext cx="57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 name="Rectangle 366"/>
                        <wps:cNvSpPr>
                          <a:spLocks noChangeArrowheads="1"/>
                        </wps:cNvSpPr>
                        <wps:spPr bwMode="auto">
                          <a:xfrm>
                            <a:off x="810895" y="3639185"/>
                            <a:ext cx="57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0</w:t>
                              </w:r>
                            </w:p>
                          </w:txbxContent>
                        </wps:txbx>
                        <wps:bodyPr rot="0" vert="horz" wrap="none" lIns="0" tIns="0" rIns="0" bIns="0" anchor="t" anchorCtr="0">
                          <a:spAutoFit/>
                        </wps:bodyPr>
                      </wps:wsp>
                      <wps:wsp>
                        <wps:cNvPr id="1311" name="Rectangle 367"/>
                        <wps:cNvSpPr>
                          <a:spLocks noChangeArrowheads="1"/>
                        </wps:cNvSpPr>
                        <wps:spPr bwMode="auto">
                          <a:xfrm>
                            <a:off x="565785" y="3186430"/>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0,001</w:t>
                              </w:r>
                            </w:p>
                          </w:txbxContent>
                        </wps:txbx>
                        <wps:bodyPr rot="0" vert="horz" wrap="none" lIns="0" tIns="0" rIns="0" bIns="0" anchor="t" anchorCtr="0">
                          <a:spAutoFit/>
                        </wps:bodyPr>
                      </wps:wsp>
                      <wps:wsp>
                        <wps:cNvPr id="1312" name="Rectangle 368"/>
                        <wps:cNvSpPr>
                          <a:spLocks noChangeArrowheads="1"/>
                        </wps:cNvSpPr>
                        <wps:spPr bwMode="auto">
                          <a:xfrm>
                            <a:off x="546735" y="2715260"/>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0,002</w:t>
                              </w:r>
                            </w:p>
                          </w:txbxContent>
                        </wps:txbx>
                        <wps:bodyPr rot="0" vert="horz" wrap="none" lIns="0" tIns="0" rIns="0" bIns="0" anchor="t" anchorCtr="0">
                          <a:spAutoFit/>
                        </wps:bodyPr>
                      </wps:wsp>
                      <wps:wsp>
                        <wps:cNvPr id="1313" name="Rectangle 369"/>
                        <wps:cNvSpPr>
                          <a:spLocks noChangeArrowheads="1"/>
                        </wps:cNvSpPr>
                        <wps:spPr bwMode="auto">
                          <a:xfrm>
                            <a:off x="528320" y="2243455"/>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0,003</w:t>
                              </w:r>
                            </w:p>
                          </w:txbxContent>
                        </wps:txbx>
                        <wps:bodyPr rot="0" vert="horz" wrap="none" lIns="0" tIns="0" rIns="0" bIns="0" anchor="t" anchorCtr="0">
                          <a:spAutoFit/>
                        </wps:bodyPr>
                      </wps:wsp>
                      <wps:wsp>
                        <wps:cNvPr id="1314" name="Rectangle 370"/>
                        <wps:cNvSpPr>
                          <a:spLocks noChangeArrowheads="1"/>
                        </wps:cNvSpPr>
                        <wps:spPr bwMode="auto">
                          <a:xfrm>
                            <a:off x="518795" y="1753235"/>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0,004</w:t>
                              </w:r>
                            </w:p>
                          </w:txbxContent>
                        </wps:txbx>
                        <wps:bodyPr rot="0" vert="horz" wrap="none" lIns="0" tIns="0" rIns="0" bIns="0" anchor="t" anchorCtr="0">
                          <a:spAutoFit/>
                        </wps:bodyPr>
                      </wps:wsp>
                      <wps:wsp>
                        <wps:cNvPr id="1315" name="Rectangle 371"/>
                        <wps:cNvSpPr>
                          <a:spLocks noChangeArrowheads="1"/>
                        </wps:cNvSpPr>
                        <wps:spPr bwMode="auto">
                          <a:xfrm>
                            <a:off x="499745" y="1263015"/>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0,005</w:t>
                              </w:r>
                            </w:p>
                          </w:txbxContent>
                        </wps:txbx>
                        <wps:bodyPr rot="0" vert="horz" wrap="none" lIns="0" tIns="0" rIns="0" bIns="0" anchor="t" anchorCtr="0">
                          <a:spAutoFit/>
                        </wps:bodyPr>
                      </wps:wsp>
                      <wps:wsp>
                        <wps:cNvPr id="1316" name="Rectangle 372"/>
                        <wps:cNvSpPr>
                          <a:spLocks noChangeArrowheads="1"/>
                        </wps:cNvSpPr>
                        <wps:spPr bwMode="auto">
                          <a:xfrm>
                            <a:off x="480695" y="763905"/>
                            <a:ext cx="2578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t>0,006</w:t>
                              </w:r>
                            </w:p>
                          </w:txbxContent>
                        </wps:txbx>
                        <wps:bodyPr rot="0" vert="horz" wrap="none" lIns="0" tIns="0" rIns="0" bIns="0" anchor="t" anchorCtr="0">
                          <a:spAutoFit/>
                        </wps:bodyPr>
                      </wps:wsp>
                      <wps:wsp>
                        <wps:cNvPr id="1317" name="Rectangle 373"/>
                        <wps:cNvSpPr>
                          <a:spLocks noChangeArrowheads="1"/>
                        </wps:cNvSpPr>
                        <wps:spPr bwMode="auto">
                          <a:xfrm rot="16200000">
                            <a:off x="-1336472" y="1924368"/>
                            <a:ext cx="312674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2B2EBC" w:rsidRDefault="00C61BB0" w:rsidP="005A27C5">
                              <w:pPr>
                                <w:pStyle w:val="Figure"/>
                                <w:rPr>
                                  <w:lang w:val="es-ES_tradnl"/>
                                </w:rPr>
                              </w:pPr>
                              <w:r>
                                <w:rPr>
                                  <w:caps w:val="0"/>
                                  <w:lang w:val="es-ES_tradnl"/>
                                </w:rPr>
                                <w:t>P</w:t>
                              </w:r>
                              <w:r w:rsidRPr="002B2EBC">
                                <w:rPr>
                                  <w:caps w:val="0"/>
                                  <w:lang w:val="es-ES_tradnl"/>
                                </w:rPr>
                                <w:t>robabilidad relativa de que se produzca esta situación</w:t>
                              </w:r>
                            </w:p>
                          </w:txbxContent>
                        </wps:txbx>
                        <wps:bodyPr rot="0" vert="horz" wrap="square" lIns="0" tIns="0" rIns="0" bIns="0" anchor="t" anchorCtr="0">
                          <a:spAutoFit/>
                        </wps:bodyPr>
                      </wps:wsp>
                      <wps:wsp>
                        <wps:cNvPr id="1318" name="Rectangle 374"/>
                        <wps:cNvSpPr>
                          <a:spLocks noChangeArrowheads="1"/>
                        </wps:cNvSpPr>
                        <wps:spPr bwMode="auto">
                          <a:xfrm>
                            <a:off x="707389" y="4213860"/>
                            <a:ext cx="260286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Pr="005A27C5" w:rsidRDefault="00C61BB0" w:rsidP="005A27C5">
                              <w:pPr>
                                <w:pStyle w:val="Figure"/>
                                <w:rPr>
                                  <w:lang w:val="es-ES_tradnl"/>
                                </w:rPr>
                              </w:pPr>
                              <w:r>
                                <w:rPr>
                                  <w:caps w:val="0"/>
                                  <w:lang w:val="es-ES_tradnl"/>
                                </w:rPr>
                                <w:t>S</w:t>
                              </w:r>
                              <w:r w:rsidRPr="002B2EBC">
                                <w:rPr>
                                  <w:caps w:val="0"/>
                                  <w:lang w:val="es-ES_tradnl"/>
                                </w:rPr>
                                <w:t>egundos en los que n canales están</w:t>
                              </w:r>
                              <w:r>
                                <w:rPr>
                                  <w:caps w:val="0"/>
                                  <w:lang w:val="es-ES_tradnl"/>
                                </w:rPr>
                                <w:t xml:space="preserve"> </w:t>
                              </w:r>
                              <w:r w:rsidRPr="005A27C5">
                                <w:rPr>
                                  <w:caps w:val="0"/>
                                  <w:lang w:val="es-ES_tradnl"/>
                                </w:rPr>
                                <w:t>ocupados simultáneamente</w:t>
                              </w:r>
                            </w:p>
                          </w:txbxContent>
                        </wps:txbx>
                        <wps:bodyPr rot="0" vert="horz" wrap="square" lIns="0" tIns="0" rIns="0" bIns="0" anchor="t" anchorCtr="0">
                          <a:spAutoFit/>
                        </wps:bodyPr>
                      </wps:wsp>
                      <wps:wsp>
                        <wps:cNvPr id="1319" name="Rectangle 376"/>
                        <wps:cNvSpPr>
                          <a:spLocks noChangeArrowheads="1"/>
                        </wps:cNvSpPr>
                        <wps:spPr bwMode="auto">
                          <a:xfrm rot="18180000">
                            <a:off x="3751849" y="3595241"/>
                            <a:ext cx="1270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B0" w:rsidRDefault="00C61BB0" w:rsidP="005A27C5">
                              <w:pPr>
                                <w:pStyle w:val="Figure"/>
                              </w:pPr>
                              <w:r>
                                <w:rPr>
                                  <w:caps w:val="0"/>
                                </w:rPr>
                                <w:t xml:space="preserve">Número de canales </w:t>
                              </w:r>
                              <w:r>
                                <w:t>...</w:t>
                              </w:r>
                            </w:p>
                          </w:txbxContent>
                        </wps:txbx>
                        <wps:bodyPr rot="0" vert="horz" wrap="square" lIns="0" tIns="0" rIns="0" bIns="0" anchor="t" anchorCtr="0">
                          <a:spAutoFit/>
                        </wps:bodyPr>
                      </wps:wsp>
                      <wps:wsp>
                        <wps:cNvPr id="1320" name="Rectangle 377"/>
                        <wps:cNvSpPr>
                          <a:spLocks noChangeArrowheads="1"/>
                        </wps:cNvSpPr>
                        <wps:spPr bwMode="auto">
                          <a:xfrm>
                            <a:off x="46990" y="46990"/>
                            <a:ext cx="5790565" cy="469455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328" o:spid="_x0000_s1965" editas="canvas" style="width:537.65pt;height:377.1pt;mso-position-horizontal-relative:char;mso-position-vertical-relative:line" coordsize="68281,4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">
                <v:shape id="_x0000_s1966" type="#_x0000_t75" style="position:absolute;width:68281;height:47891;visibility:visible;mso-wrap-style:square">
                  <v:fill o:detectmouseclick="t"/>
                  <v:path o:connecttype="none"/>
                </v:shape>
                <v:group id="Group 236" o:spid="_x0000_s1967" style="position:absolute;left:10558;top:3302;width:36976;height:41014" coordorigin="1337,520" coordsize="5823,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37" o:spid="_x0000_s1968" style="position:absolute;left:1500;top:4261;width:5361;height:2152;visibility:visible;mso-wrap-style:square;v-text-anchor:top" coordsize="5361,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0MsMA&#10;AADcAAAADwAAAGRycy9kb3ducmV2LnhtbESPQWsCMRSE7wX/Q3gFbzWrYNGtUYog9FApVS/eHpvX&#10;3eDmvSWJ7vrvTaHQ4zAz3zCrzeBbdaMQnbCB6aQARVyJdVwbOB13LwtQMSFbbIXJwJ0ibNajpxWW&#10;Vnr+ptsh1SpDOJZooEmpK7WOVUMe40Q64uz9SPCYsgy1tgH7DPetnhXFq/boOC802NG2oepyuHoD&#10;bilfMUz1ee6k37WfUtz314sx4+fh/Q1UoiH9h//aH9bAcjGD3zP5CO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t0MsMAAADcAAAADwAAAAAAAAAAAAAAAACYAgAAZHJzL2Rv&#10;d25yZXYueG1sUEsFBgAAAAAEAAQA9QAAAIgDAAAAAA==&#10;" path="m,1588l2064,,5361,371,3950,2152,,1588xe" fillcolor="silver" stroked="f">
                    <v:path arrowok="t" o:connecttype="custom" o:connectlocs="0,1588;2064,0;5361,371;3950,2152;0,1588" o:connectangles="0,0,0,0,0"/>
                  </v:shape>
                  <v:rect id="Rectangle 38" o:spid="_x0000_s1969" style="position:absolute;left:1337;top:520;width:2242;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5qFcMA&#10;AADcAAAADwAAAGRycy9kb3ducmV2LnhtbESPQWvCQBSE70L/w/IKvemmpohGV5GCtrdiLD0/sq9J&#10;avZt2H1q+u+7BcHjMDPfMKvN4Dp1oRBbzwaeJxko4srblmsDn8fdeA4qCrLFzjMZ+KUIm/XDaIWF&#10;9Vc+0KWUWiUIxwINNCJ9oXWsGnIYJ74nTt63Dw4lyVBrG/Ca4K7T0yybaYctp4UGe3ptqDqVZ2dA&#10;H2dBTvlL/nOQON268/7to/oy5ulx2C5BCQ1yD9/a79bAYp7D/5l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5qFcMAAADcAAAADwAAAAAAAAAAAAAAAACYAgAAZHJzL2Rv&#10;d25yZXYueG1sUEsFBgAAAAAEAAQA9QAAAIgDAAAAAA==&#10;" fillcolor="silver" stroked="f"/>
                  <v:rect id="Rectangle 39" o:spid="_x0000_s1970" style="position:absolute;left:1337;top:891;width:224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bK8QA&#10;AADcAAAADwAAAGRycy9kb3ducmV2LnhtbESPQUsDMRSE70L/Q3hCbzarFWnXpqUI0sWDYFXo8bl5&#10;boKblyWJ3c2/N4LgcZiZb5jNbnK9OFOI1rOC60UFgrj12nKn4O318WoFIiZkjb1nUpApwm47u9hg&#10;rf3IL3Q+pk4UCMcaFZiUhlrK2BpyGBd+IC7epw8OU5GhkzrgWOCulzdVdScdWi4LBgd6MNR+Hb+d&#10;grB8JrvM2Rya/PF0qprsxner1Pxy2t+DSDSl//Bfu9EK1qtb+D1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QWyvEAAAA3AAAAA8AAAAAAAAAAAAAAAAAmAIAAGRycy9k&#10;b3ducmV2LnhtbFBLBQYAAAAABAAEAPUAAACJAwAAAAA=&#10;" fillcolor="#c2c2c2" stroked="f"/>
                  <v:rect id="Rectangle 40" o:spid="_x0000_s1971" style="position:absolute;left:1337;top:1203;width:224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vBcYA&#10;AADcAAAADwAAAGRycy9kb3ducmV2LnhtbESPQWvCQBSE70L/w/IKvemmKYpNXSUUQlUEqa3S4yP7&#10;moRm36bZ1cR/7wqCx2FmvmFmi97U4kStqywreB5FIIhzqysuFHx/ZcMpCOeRNdaWScGZHCzmD4MZ&#10;Jtp2/EmnnS9EgLBLUEHpfZNI6fKSDLqRbYiD92tbgz7ItpC6xS7ATS3jKJpIgxWHhRIbei8p/9sd&#10;jYLsxa72x//1plt94M95e+h8nKVKPT326RsIT72/h2/tpVbwOh3D9Uw4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XvBcYAAADcAAAADwAAAAAAAAAAAAAAAACYAgAAZHJz&#10;L2Rvd25yZXYueG1sUEsFBgAAAAAEAAQA9QAAAIsDAAAAAA==&#10;" fillcolor="#c4c4c4" stroked="f"/>
                  <v:rect id="Rectangle 41" o:spid="_x0000_s1972" style="position:absolute;left:1337;top:1425;width:2242;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qo8IA&#10;AADcAAAADwAAAGRycy9kb3ducmV2LnhtbESPQYvCMBSE78L+h/CEvWmqB+3WRpF1C97EuuD10Tzb&#10;0ualNFlt//1GEDwOM/MNk+4G04o79a62rGAxj0AQF1bXXCr4vWSzGITzyBpby6RgJAe77cckxUTb&#10;B5/pnvtSBAi7BBVU3neJlK6oyKCb2444eDfbG/RB9qXUPT4C3LRyGUUrabDmsFBhR98VFU3+ZxRc&#10;j4vRZE3M/qANrbP85Mafm1Kf02G/AeFp8O/wq33UCr7iFTzPh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aqjwgAAANwAAAAPAAAAAAAAAAAAAAAAAJgCAABkcnMvZG93&#10;bnJldi54bWxQSwUGAAAAAAQABAD1AAAAhwMAAAAA&#10;" fillcolor="#c6c6c6" stroked="f"/>
                  <v:rect id="Rectangle 42" o:spid="_x0000_s1973" style="position:absolute;left:1337;top:1618;width:224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E9sYA&#10;AADcAAAADwAAAGRycy9kb3ducmV2LnhtbESPQWvCQBSE7wX/w/IK3uqmPdSYuoqIhSpSMfXQ4yP7&#10;mqTNvg27GxP99W6h0OMwM98w8+VgGnEm52vLCh4nCQjiwuqaSwWnj9eHFIQPyBoby6TgQh6Wi9Hd&#10;HDNtez7SOQ+liBD2GSqoQmgzKX1RkUE/sS1x9L6sMxiidKXUDvsIN418SpJnabDmuFBhS+uKip+8&#10;MwoOq91pc83T77zb9O8duy197lulxvfD6gVEoCH8h//ab1rBLJ3C7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EE9sYAAADcAAAADwAAAAAAAAAAAAAAAACYAgAAZHJz&#10;L2Rvd25yZXYueG1sUEsFBgAAAAAEAAQA9QAAAIsDAAAAAA==&#10;" fillcolor="#c8c8c8" stroked="f"/>
                  <v:rect id="Rectangle 43" o:spid="_x0000_s1974" style="position:absolute;left:1337;top:1782;width:2242;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gU8EA&#10;AADcAAAADwAAAGRycy9kb3ducmV2LnhtbERPy4rCMBTdD/gP4QruNNWFONUo4guZgfGJ60tzbYvN&#10;TWiidvz6yUKY5eG8J7PGVOJBtS8tK+j3EhDEmdUl5wrOp3V3BMIHZI2VZVLwSx5m09bHBFNtn3yg&#10;xzHkIoawT1FBEYJLpfRZQQZ9zzriyF1tbTBEWOdS1/iM4aaSgyQZSoMlx4YCHS0Kym7Hu1Hw/bPq&#10;LzavbCe/NvuLsda9lt4p1Wk38zGIQE34F7/dW63gcxTXxjPxCMj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FoFPBAAAA3AAAAA8AAAAAAAAAAAAAAAAAmAIAAGRycy9kb3du&#10;cmV2LnhtbFBLBQYAAAAABAAEAPUAAACGAwAAAAA=&#10;" fillcolor="#cacaca" stroked="f"/>
                  <v:rect id="Rectangle 44" o:spid="_x0000_s1975" style="position:absolute;left:1337;top:1930;width:224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PUcQA&#10;AADcAAAADwAAAGRycy9kb3ducmV2LnhtbESPS4vCQBCE7wv+h6EFb+vEdZUYHcUVhL2tr4u3NtN5&#10;kExPyIwa//2OIHgsquorarHqTC1u1LrSsoLRMAJBnFpdcq7gdNx+xiCcR9ZYWyYFD3KwWvY+Fpho&#10;e+c93Q4+FwHCLkEFhfdNIqVLCzLohrYhDl5mW4M+yDaXusV7gJtafkXRVBosOSwU2NCmoLQ6XI2C&#10;cZVtxrsmjnWeXibV93n/Z7MfpQb9bj0H4anz7/Cr/asVzOIZ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T1HEAAAA3AAAAA8AAAAAAAAAAAAAAAAAmAIAAGRycy9k&#10;b3ducmV2LnhtbFBLBQYAAAAABAAEAPUAAACJAwAAAAA=&#10;" fillcolor="#ccc" stroked="f"/>
                  <v:rect id="Rectangle 45" o:spid="_x0000_s1976" style="position:absolute;left:1337;top:2064;width:2242;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yhcEA&#10;AADcAAAADwAAAGRycy9kb3ducmV2LnhtbERPPWvDMBDdC/0P4grdGrkZSuNENiFg2qkQJRCPh3Wx&#10;nFgnI6mJ+++rodDx8b439exGcaMQB88KXhcFCOLOm4F7BcdD8/IOIiZkg6NnUvBDEerq8WGDpfF3&#10;3tNNp17kEI4lKrApTaWUsbPkMC78RJy5sw8OU4ahlybgPYe7US6L4k06HDg3WJxoZ6m76m+n4Lo9&#10;nPYNtUsfLkfdNl/ath9aqeenebsGkWhO/+I/96dRsFrl+flMPg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esoXBAAAA3AAAAA8AAAAAAAAAAAAAAAAAmAIAAGRycy9kb3du&#10;cmV2LnhtbFBLBQYAAAAABAAEAPUAAACGAwAAAAA=&#10;" fillcolor="#cecece" stroked="f"/>
                  <v:rect id="Rectangle 46" o:spid="_x0000_s1977" style="position:absolute;left:1337;top:2197;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ZiMYA&#10;AADcAAAADwAAAGRycy9kb3ducmV2LnhtbESPT2vCQBTE74LfYXmCl1I3SisxZpVSEEp78k9Ljy/Z&#10;ZxLNvg3ZbZJ++25B8DjMzG+YdDuYWnTUusqygvksAkGcW11xoeB03D3GIJxH1lhbJgW/5GC7GY9S&#10;TLTteU/dwRciQNglqKD0vkmkdHlJBt3MNsTBO9vWoA+yLaRusQ9wU8tFFC2lwYrDQokNvZaUXw8/&#10;RsEle/5EH+dPD8O++vroMrt777+Vmk6GlzUIT4O/h2/tN61gtZrD/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jZiMYAAADcAAAADwAAAAAAAAAAAAAAAACYAgAAZHJz&#10;L2Rvd25yZXYueG1sUEsFBgAAAAAEAAQA9QAAAIsDAAAAAA==&#10;" fillcolor="#d0d0d0" stroked="f"/>
                  <v:rect id="Rectangle 47" o:spid="_x0000_s1978" style="position:absolute;left:1337;top:2301;width:2242;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NxccA&#10;AADcAAAADwAAAGRycy9kb3ducmV2LnhtbESPQUvDQBSE70L/w/IKXsRu7KGY2E2oxcIiKNgW7fE1&#10;+5oEs2/D7trGf+8KgsdhZr5hltVoe3EmHzrHCu5mGQji2pmOGwX73eb2HkSIyAZ7x6TgmwJU5eRq&#10;iYVxF36j8zY2IkE4FKigjXEopAx1SxbDzA3EyTs5bzEm6RtpPF4S3PZynmULabHjtNDiQOuW6s/t&#10;l1WwOLiPJ6314/ta1/kLHW+eN/5VqevpuHoAEWmM/+G/tjYK8nwOv2fSEZ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4zcXHAAAA3AAAAA8AAAAAAAAAAAAAAAAAmAIAAGRy&#10;cy9kb3ducmV2LnhtbFBLBQYAAAAABAAEAPUAAACMAwAAAAA=&#10;" fillcolor="#d2d2d2" stroked="f"/>
                  <v:rect id="Rectangle 48" o:spid="_x0000_s1979" style="position:absolute;left:1337;top:2420;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cXcQA&#10;AADcAAAADwAAAGRycy9kb3ducmV2LnhtbESP3WoCMRSE7wu+QziF3pSabYvS3RpFioK9qz8PcNgc&#10;N/uTkyWJuvr0TaHg5TAz3zCzxWA7cSYfascKXscZCOLS6ZorBYf9+uUDRIjIGjvHpOBKARbz0cMM&#10;C+0uvKXzLlYiQTgUqMDE2BdShtKQxTB2PXHyjs5bjEn6SmqPlwS3nXzLsqm0WHNaMNjTl6Gy3Z2s&#10;Atn86Fr2q6lvjs+tzs33BG8TpZ4eh+UniEhDvIf/2xutIM/f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HF3EAAAA3AAAAA8AAAAAAAAAAAAAAAAAmAIAAGRycy9k&#10;b3ducmV2LnhtbFBLBQYAAAAABAAEAPUAAACJAwAAAAA=&#10;" fillcolor="#d4d4d4" stroked="f"/>
                  <v:rect id="Rectangle 49" o:spid="_x0000_s1980" style="position:absolute;left:1337;top:2524;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maMQA&#10;AADcAAAADwAAAGRycy9kb3ducmV2LnhtbESPQWvCQBSE7wX/w/KE3upGKaVGVxEhEEoDNur9kX0m&#10;wezbJbtN0v76bqHQ4zAz3zDb/WQ6MVDvW8sKlosEBHFldcu1gss5e3oF4QOyxs4yKfgiD/vd7GGL&#10;qbYjf9BQhlpECPsUFTQhuFRKXzVk0C+sI47ezfYGQ5R9LXWPY4SbTq6S5EUabDkuNOjo2FB1Lz+N&#10;gmt5euuO9G2cex9scsp1YbNCqcf5dNiACDSF//BfO9cK1utn+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cZmjEAAAA3AAAAA8AAAAAAAAAAAAAAAAAmAIAAGRycy9k&#10;b3ducmV2LnhtbFBLBQYAAAAABAAEAPUAAACJAwAAAAA=&#10;" fillcolor="#d6d6d6" stroked="f"/>
                  <v:rect id="Rectangle 50" o:spid="_x0000_s1981" style="position:absolute;left:1337;top:2628;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JZcYA&#10;AADcAAAADwAAAGRycy9kb3ducmV2LnhtbESPQWvCQBSE70L/w/KE3upGwWBSV5FQsYdWqRWkt0f2&#10;mQSzb8PuNqb/vlsoeBxm5htmuR5MK3pyvrGsYDpJQBCXVjdcKTh9bp8WIHxA1thaJgU/5GG9ehgt&#10;Mdf2xh/UH0MlIoR9jgrqELpcSl/WZNBPbEccvYt1BkOUrpLa4S3CTStnSZJKgw3HhRo7Kmoqr8dv&#10;o8APl/J8wPfqLfW7rjkXL/uv9KTU43jYPIMINIR7+L/9qhVk2R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XJZcYAAADcAAAADwAAAAAAAAAAAAAAAACYAgAAZHJz&#10;L2Rvd25yZXYueG1sUEsFBgAAAAAEAAQA9QAAAIsDAAAAAA==&#10;" fillcolor="#d8d8d8" stroked="f"/>
                  <v:rect id="Rectangle 51" o:spid="_x0000_s1982" style="position:absolute;left:1337;top:2732;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uYMQA&#10;AADcAAAADwAAAGRycy9kb3ducmV2LnhtbESPQWsCMRSE7wX/Q3iCt5pVQepqFBEWRDy01kOPz+S5&#10;u7h5WZPobv99Uyj0OMzMN8xq09tGPMmH2rGCyTgDQaydqblUcP4sXt9AhIhssHFMCr4pwGY9eFlh&#10;blzHH/Q8xVIkCIccFVQxtrmUQVdkMYxdS5y8q/MWY5K+lMZjl+C2kdMsm0uLNaeFClvaVaRvp4dV&#10;MNPF5Rjoq7ifdeG3uj/c3ruDUqNhv12CiNTH//Bfe28ULBZz+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l7mDEAAAA3AAAAA8AAAAAAAAAAAAAAAAAmAIAAGRycy9k&#10;b3ducmV2LnhtbFBLBQYAAAAABAAEAPUAAACJAwAAAAA=&#10;" fillcolor="#dadada" stroked="f"/>
                  <v:rect id="Rectangle 52" o:spid="_x0000_s1983" style="position:absolute;left:1337;top:2836;width:2242;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4GcQA&#10;AADcAAAADwAAAGRycy9kb3ducmV2LnhtbESPQYvCMBSE7wv+h/AEb2uqgtpqFBV0vYjo7sJ6ezTP&#10;tti8lCar9d8bQfA4zMw3zHTemFJcqXaFZQW9bgSCOLW64EzBz/f6cwzCeWSNpWVScCcH81nrY4qJ&#10;tjc+0PXoMxEg7BJUkHtfJVK6NCeDrmsr4uCdbW3QB1lnUtd4C3BTyn4UDaXBgsNCjhWtckovx3+j&#10;YPnn9i7ebpZfAx7uNmzM+PTbV6rTbhYTEJ4a/w6/2lutII5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jeBnEAAAA3AAAAA8AAAAAAAAAAAAAAAAAmAIAAGRycy9k&#10;b3ducmV2LnhtbFBLBQYAAAAABAAEAPUAAACJAwAAAAA=&#10;" fillcolor="#dcdcdc" stroked="f"/>
                  <v:rect id="Rectangle 53" o:spid="_x0000_s1984" style="position:absolute;left:1337;top:2939;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UncIA&#10;AADcAAAADwAAAGRycy9kb3ducmV2LnhtbERPW2vCMBR+F/wP4Qi+iKZzMNZqlDFQB2POG4hvh+bY&#10;lDUnpYla//3yIPj48d2n89ZW4kqNLx0reBklIIhzp0suFBz2i+E7CB+QNVaOScGdPMxn3c4UM+1u&#10;vKXrLhQihrDPUIEJoc6k9Lkhi37kauLInV1jMUTYFFI3eIvhtpLjJHmTFkuODQZr+jSU/+0uVsFR&#10;J9qZ++9p/b00P3qDq/o8eFWq32s/JiACteEpfri/tII0jWvjmX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BSdwgAAANwAAAAPAAAAAAAAAAAAAAAAAJgCAABkcnMvZG93&#10;bnJldi54bWxQSwUGAAAAAAQABAD1AAAAhwMAAAAA&#10;" fillcolor="#dedede" stroked="f"/>
                  <v:rect id="Rectangle 54" o:spid="_x0000_s1985" style="position:absolute;left:1337;top:3043;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2Vs8QA&#10;AADcAAAADwAAAGRycy9kb3ducmV2LnhtbESPQUvDQBSE74L/YXmCF7EbPYhJuy1iFUTxYA14fWRf&#10;d9Nk34bsM43/3hWEHoeZ+YZZbebQq4nG1EY2cLMoQBE30bbsDNSfz9f3oJIgW+wjk4EfSrBZn5+t&#10;sLLxyB807cSpDOFUoQEvMlRap8ZTwLSIA3H29nEMKFmOTtsRjxkeen1bFHc6YMt5weNAj56abvcd&#10;DBy+pvc357taHMnTdkvd/uq1NubyYn5YghKa5RT+b79YA2VZwt+Zf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bPEAAAA3AAAAA8AAAAAAAAAAAAAAAAAmAIAAGRycy9k&#10;b3ducmV2LnhtbFBLBQYAAAAABAAEAPUAAACJAwAAAAA=&#10;" fillcolor="#e0e0e0" stroked="f"/>
                  <v:rect id="Rectangle 55" o:spid="_x0000_s1986" style="position:absolute;left:1337;top:3147;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9GzsQA&#10;AADdAAAADwAAAGRycy9kb3ducmV2LnhtbESPQU/DMAyF70j8h8hI3FgCggqVZRMCTXDhQDdxthrT&#10;dkucKglt4dfjAxI3W+/5vc/r7RK8mijlIbKF65UBRdxGN3Bn4bDfXd2DygXZoY9MFr4pw3ZzfrbG&#10;2sWZ32lqSqckhHONFvpSxlrr3PYUMK/iSCzaZ0wBi6yp0y7hLOHB6xtjKh1wYGnocaSnntpT8xUs&#10;/JTbpprSB768VXfxOD/73WHy1l5eLI8PoAot5d/8d/3qBN8Y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fRs7EAAAA3QAAAA8AAAAAAAAAAAAAAAAAmAIAAGRycy9k&#10;b3ducmV2LnhtbFBLBQYAAAAABAAEAPUAAACJAwAAAAA=&#10;" fillcolor="#e2e2e2" stroked="f"/>
                  <v:rect id="Rectangle 56" o:spid="_x0000_s1987" style="position:absolute;left:1337;top:3251;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m5MAA&#10;AADdAAAADwAAAGRycy9kb3ducmV2LnhtbERPS4vCMBC+C/6HMAveNFFkka5RxAf2qlvxOjRjW2wm&#10;JYla//1mYWFv8/E9Z7nubSue5EPjWMN0okAQl840XGkovg/jBYgQkQ22jknDmwKsV8PBEjPjXnyi&#10;5zlWIoVwyFBDHWOXSRnKmiyGieuIE3dz3mJM0FfSeHylcNvKmVKf0mLDqaHGjrY1lffzw2pQzYn8&#10;5ji7PK5bU8x3i/y+v+Vajz76zReISH38F/+5c5PmKzWF32/SC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Zm5MAAAADdAAAADwAAAAAAAAAAAAAAAACYAgAAZHJzL2Rvd25y&#10;ZXYueG1sUEsFBgAAAAAEAAQA9QAAAIUDAAAAAA==&#10;" fillcolor="#e4e4e4" stroked="f"/>
                  <v:rect id="Rectangle 57" o:spid="_x0000_s1988" style="position:absolute;left:1337;top:3355;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gUcIA&#10;AADdAAAADwAAAGRycy9kb3ducmV2LnhtbERPzWoCMRC+F/oOYQrealIR0dUoRRQ8VMVtH2DYjNlt&#10;N5N1E3X79kYQvM3H9zuzRedqcaE2VJ41fPQVCOLCm4qthp/v9fsYRIjIBmvPpOGfAizmry8zzIy/&#10;8oEuebQihXDIUEMZY5NJGYqSHIa+b4gTd/Stw5hga6Vp8ZrCXS0HSo2kw4pTQ4kNLUsq/vKz09DZ&#10;/WF1Gn1t96umsrj79cOJ32jde+s+pyAidfEpfrg3Js1XagD3b9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BRwgAAAN0AAAAPAAAAAAAAAAAAAAAAAJgCAABkcnMvZG93&#10;bnJldi54bWxQSwUGAAAAAAQABAD1AAAAhwMAAAAA&#10;" fillcolor="#e6e6e6" stroked="f"/>
                  <v:rect id="Rectangle 58" o:spid="_x0000_s1989" style="position:absolute;left:1337;top:3459;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6db8A&#10;AADdAAAADwAAAGRycy9kb3ducmV2LnhtbERPzYrCMBC+L/gOYQRva1IVWbpGWUVBvOn2AYZmtinb&#10;TEoTa317Iwje5uP7ndVmcI3oqQu1Zw3ZVIEgLr2pudJQ/B4+v0CEiGyw8Uwa7hRgsx59rDA3/sZn&#10;6i+xEimEQ44abIxtLmUoLTkMU98SJ+7Pdw5jgl0lTYe3FO4aOVNqKR3WnBostrSzVP5frk7D3lqU&#10;ZZG5vj4Wp8Vp3uzCNtN6Mh5+vkFEGuJb/HIfTZqv1Bye36QT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8Tp1vwAAAN0AAAAPAAAAAAAAAAAAAAAAAJgCAABkcnMvZG93bnJl&#10;di54bWxQSwUGAAAAAAQABAD1AAAAhAMAAAAA&#10;" fillcolor="#e8e8e8" stroked="f"/>
                  <v:rect id="Rectangle 59" o:spid="_x0000_s1990" style="position:absolute;left:1337;top:3563;width:224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Q4sIA&#10;AADdAAAADwAAAGRycy9kb3ducmV2LnhtbERPTWsCMRC9F/ofwhS81UQRka1RZGnFQw913YPHYTPd&#10;LG4myybq2l/fCIK3ebzPWa4H14oL9aHxrGEyViCIK28arjWUh6/3BYgQkQ22nknDjQKsV68vS8yM&#10;v/KeLkWsRQrhkKEGG2OXSRkqSw7D2HfEifv1vcOYYF9L0+M1hbtWTpWaS4cNpwaLHeWWqlNxdhrC&#10;sd1y8XMq1bet/uKQ38Kny7UevQ2bDxCRhvgUP9w7k+YrNYP7N+k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JDiwgAAAN0AAAAPAAAAAAAAAAAAAAAAAJgCAABkcnMvZG93&#10;bnJldi54bWxQSwUGAAAAAAQABAD1AAAAhwMAAAAA&#10;" fillcolor="#eaeaea" stroked="f"/>
                  <v:rect id="Rectangle 60" o:spid="_x0000_s1991" style="position:absolute;left:1337;top:3697;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f8IA&#10;AADdAAAADwAAAGRycy9kb3ducmV2LnhtbERP3WrCMBS+F/YO4Qy8s8kG6uwaZQqiXm1ze4BDc9Z2&#10;a05KEm19eyMMvDsf3+8pVoNtxZl8aBxreMoUCOLSmYYrDd9f28kLiBCRDbaOScOFAqyWD6MCc+N6&#10;/qTzMVYihXDIUUMdY5dLGcqaLIbMdcSJ+3HeYkzQV9J47FO4beWzUjNpseHUUGNHm5rKv+PJauh3&#10;6/lh+DiE3a85rb3dvPvFQmo9fhzeXkFEGuJd/O/emzRfqSncvk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SJ/wgAAAN0AAAAPAAAAAAAAAAAAAAAAAJgCAABkcnMvZG93&#10;bnJldi54bWxQSwUGAAAAAAQABAD1AAAAhwMAAAAA&#10;" fillcolor="#ececec" stroked="f"/>
                  <v:rect id="Rectangle 61" o:spid="_x0000_s1992" style="position:absolute;left:1337;top:3801;width:2242;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WMUA&#10;AADdAAAADwAAAGRycy9kb3ducmV2LnhtbESPT2sCMRDF70K/Q5hCb5qt0EVWo2hBKMVLtbD2Nmxm&#10;/7ibyZJEXb99IwjeZnjv/ebNYjWYTlzI+caygvdJAoK4sLrhSsHvYTuegfABWWNnmRTcyMNq+TJa&#10;YKbtlX/osg+ViBD2GSqoQ+gzKX1Rk0E/sT1x1ErrDIa4ukpqh9cIN52cJkkqDTYcL9TY02dNRbs/&#10;GwW5m7V/5ca3SfnxfTybPD3uTqlSb6/Deg4i0BCe5kf6S8f6kQj3b+II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H5YxQAAAN0AAAAPAAAAAAAAAAAAAAAAAJgCAABkcnMv&#10;ZG93bnJldi54bWxQSwUGAAAAAAQABAD1AAAAigMAAAAA&#10;" fillcolor="#eee" stroked="f"/>
                  <v:rect id="Rectangle 62" o:spid="_x0000_s1993" style="position:absolute;left:1337;top:3919;width:2242;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OcYA&#10;AADdAAAADwAAAGRycy9kb3ducmV2LnhtbERP30vDMBB+H/g/hBv4MlwyYeq6ZcMJA2EibApjb7fm&#10;2lSbS22ytf73RhB8u4/v5y1WvavFhdpQedYwGSsQxLk3FZca3t82Nw8gQkQ2WHsmDd8UYLW8Giww&#10;M77jHV32sRQphEOGGmyMTSZlyC05DGPfECeu8K3DmGBbStNil8JdLW+VupMOK04NFht6spR/7s9O&#10;w3p7eDGzzYc9F9PRqypOX7tjh1pfD/vHOYhIffwX/7mfTZqv1D38fpNO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b/OcYAAADdAAAADwAAAAAAAAAAAAAAAACYAgAAZHJz&#10;L2Rvd25yZXYueG1sUEsFBgAAAAAEAAQA9QAAAIsDAAAAAA==&#10;" fillcolor="#f0f0f0" stroked="f"/>
                  <v:rect id="Rectangle 63" o:spid="_x0000_s1994" style="position:absolute;left:1337;top:4068;width:2242;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MBMcA&#10;AADdAAAADwAAAGRycy9kb3ducmV2LnhtbESPQUsDMRCF74L/IYzQi9hED0XWpqWIFqEFcasUb8Nm&#10;3CzdTJZNut3+e+dQ6G2G9+a9b+bLMbRqoD41kS08Tg0o4iq6hmsL37v3h2dQKSM7bCOThTMlWC5u&#10;b+ZYuHjiLxrKXCsJ4VSgBZ9zV2idKk8B0zR2xKL9xT5glrWvtevxJOGh1U/GzHTAhqXBY0evnqpD&#10;eQwWVnr/y9tyM/wEf9Z7d38In+s3ayd34+oFVKYxX82X6w8n+MYIrnwjI+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ujATHAAAA3QAAAA8AAAAAAAAAAAAAAAAAmAIAAGRy&#10;cy9kb3ducmV2LnhtbFBLBQYAAAAABAAEAPUAAACMAwAAAAA=&#10;" fillcolor="#f2f2f2" stroked="f"/>
                  <v:rect id="Rectangle 64" o:spid="_x0000_s1995" style="position:absolute;left:1337;top:4216;width:224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5BcQA&#10;AADdAAAADwAAAGRycy9kb3ducmV2LnhtbERP32vCMBB+H+x/CDfY20zmYNNqlDIRhMFgTgTfjuZs&#10;q82lJNG2//0iCHu7j+/nzZe9bcSVfKgda3gdKRDEhTM1lxp2v+uXCYgQkQ02jknDQAGWi8eHOWbG&#10;dfxD120sRQrhkKGGKsY2kzIUFVkMI9cSJ+7ovMWYoC+l8dilcNvIsVLv0mLNqaHClj4rKs7bi9Ww&#10;H+pTl6+mbpOvD5fj99vHefjyWj8/9fkMRKQ+/ovv7o1J85Wawu2bd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QXEAAAA3QAAAA8AAAAAAAAAAAAAAAAAmAIAAGRycy9k&#10;b3ducmV2LnhtbFBLBQYAAAAABAAEAPUAAACJAwAAAAA=&#10;" fillcolor="#f4f4f4" stroked="f"/>
                  <v:rect id="Rectangle 65" o:spid="_x0000_s1996" style="position:absolute;left:1337;top:4380;width:2242;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iuscA&#10;AADdAAAADwAAAGRycy9kb3ducmV2LnhtbESPQUsDMRCF7wX/QxjBi9ikgqVsmxapFESF0tpCj9PN&#10;uLu4mSxJ7K7/3jkIvc3w3rz3zWI1+FZdKKYmsIXJ2IAiLoNruLJw+Nw8zECljOywDUwWfinBankz&#10;WmDhQs87uuxzpSSEU4EW6py7QutU1uQxjUNHLNpXiB6zrLHSLmIv4b7Vj8ZMtceGpaHGjtY1ld/7&#10;H2+hNx8vfP9+nh6fDtsqbrZvdFqjtXe3w/McVKYhX83/169O8M1E+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c4rrHAAAA3QAAAA8AAAAAAAAAAAAAAAAAmAIAAGRy&#10;cy9kb3ducmV2LnhtbFBLBQYAAAAABAAEAPUAAACMAwAAAAA=&#10;" fillcolor="#f6f6f6" stroked="f"/>
                  <v:rect id="Rectangle 66" o:spid="_x0000_s1997" style="position:absolute;left:1337;top:4543;width:2242;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YUcYA&#10;AADdAAAADwAAAGRycy9kb3ducmV2LnhtbESPQWvCQBCF7wX/wzJCL0U38VBKzCoqWnooBa3mPGbH&#10;JJidDbvbJP333UKhtxne+968ydejaUVPzjeWFaTzBARxaXXDlYLz52H2AsIHZI2tZVLwTR7Wq8lD&#10;jpm2Ax+pP4VKxBD2GSqoQ+gyKX1Zk0E/tx1x1G7WGQxxdZXUDocYblq5SJJnabDheKHGjnY1lffT&#10;l4k1Pl632wL3h8u5vb5rfFpc3LFQ6nE6bpYgAo3h3/xHv+nIJWkK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cYUcYAAADdAAAADwAAAAAAAAAAAAAAAACYAgAAZHJz&#10;L2Rvd25yZXYueG1sUEsFBgAAAAAEAAQA9QAAAIsDAAAAAA==&#10;" fillcolor="#f8f8f8" stroked="f"/>
                  <v:rect id="Rectangle 67" o:spid="_x0000_s1998" style="position:absolute;left:1337;top:4751;width:224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3sUA&#10;AADdAAAADwAAAGRycy9kb3ducmV2LnhtbERPzWrCQBC+F3yHZQQvxWz00GrMKmIttAUPRh9gyI5J&#10;MDu7Zrcm7dN3C4Xe5uP7nXwzmFbcqfONZQWzJAVBXFrdcKXgfHqdLkD4gKyxtUwKvsjDZj16yDHT&#10;tucj3YtQiRjCPkMFdQguk9KXNRn0iXXEkbvYzmCIsKuk7rCP4aaV8zR9kgYbjg01OtrVVF6LT6Pg&#10;VuzPL9+Pz0P/0SxdWB7eT4utU2oyHrYrEIGG8C/+c7/pOD+dzeH3m3i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rexQAAAN0AAAAPAAAAAAAAAAAAAAAAAJgCAABkcnMv&#10;ZG93bnJldi54bWxQSwUGAAAAAAQABAD1AAAAigMAAAAA&#10;" fillcolor="#fafafa" stroked="f"/>
                  <v:rect id="Rectangle 68" o:spid="_x0000_s1999" style="position:absolute;left:1337;top:5033;width:2242;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0Wr4A&#10;AADdAAAADwAAAGRycy9kb3ducmV2LnhtbERPSwrCMBDdC94hjOBGNFVBSjWKiIK48neAoRnbYjMp&#10;TdTW0xtBcDeP953FqjGleFLtCssKxqMIBHFqdcGZgutlN4xBOI+ssbRMClpysFp2OwtMtH3xiZ5n&#10;n4kQwi5BBbn3VSKlS3My6Ea2Ig7czdYGfYB1JnWNrxBuSjmJopk0WHBoyLGiTU7p/fwwCpq1pbad&#10;xYPBIT5qbLfbTfa+K9XvNes5CE+N/4t/7r0O86PxFL7fhB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BdFq+AAAA3QAAAA8AAAAAAAAAAAAAAAAAmAIAAGRycy9kb3ducmV2&#10;LnhtbFBLBQYAAAAABAAEAPUAAACDAwAAAAA=&#10;" fillcolor="#fcfcfc" stroked="f"/>
                  <v:rect id="Rectangle 69" o:spid="_x0000_s2000" style="position:absolute;left:1337;top:5374;width:22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lcIA&#10;AADdAAAADwAAAGRycy9kb3ducmV2LnhtbERPS4vCMBC+L/gfwgje1sTHFq1GEUEQ1j34AK9DM7bF&#10;ZlKbqN1/bxYWvM3H95z5srWVeFDjS8caBn0FgjhzpuRcw+m4+ZyA8AHZYOWYNPySh+Wi8zHH1Lgn&#10;7+lxCLmIIexT1FCEUKdS+qwgi77vauLIXVxjMUTY5NI0+IzhtpJDpRJpseTYUGBN64Ky6+FuNWAy&#10;Nrefy2h3/L4nOM1btfk6K6173XY1AxGoDW/xv3tr4nw1GMPf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eVwgAAAN0AAAAPAAAAAAAAAAAAAAAAAJgCAABkcnMvZG93&#10;bnJldi54bWxQSwUGAAAAAAQABAD1AAAAhwMAAAAA&#10;" stroked="f"/>
                  <v:shape id="Freeform 70" o:spid="_x0000_s2001" style="position:absolute;left:1337;top:520;width:2227;height:5329;visibility:visible;mso-wrap-style:square;v-text-anchor:top" coordsize="2227,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lMEA&#10;AADdAAAADwAAAGRycy9kb3ducmV2LnhtbERP32vCMBB+H+x/CCfsbSZuKLMaZQwF8c0qez6as602&#10;l5Jktf3vF0Hw7T6+n7dc97YRHflQO9YwGSsQxIUzNZcaTsft+xeIEJENNo5Jw0AB1qvXlyVmxt34&#10;QF0eS5FCOGSooYqxzaQMRUUWw9i1xIk7O28xJuhLaTzeUrht5IdSM2mx5tRQYUs/FRXX/M9qmA5q&#10;g91w2Pvf6/z8udnOdpcctX4b9d8LEJH6+BQ/3DuT5qvJFO7fp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p3pTBAAAA3QAAAA8AAAAAAAAAAAAAAAAAmAIAAGRycy9kb3du&#10;cmV2LnhtbFBLBQYAAAAABAAEAPUAAACGAwAAAAA=&#10;" path="m163,5329l,801,2197,r30,3741l163,5329xe" filled="f" stroked="f">
                    <v:path arrowok="t" o:connecttype="custom" o:connectlocs="163,5329;0,801;2197,0;2227,3741;163,5329" o:connectangles="0,0,0,0,0"/>
                  </v:shape>
                  <v:rect id="Rectangle 71" o:spid="_x0000_s2002" style="position:absolute;left:3534;top:520;width:3461;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VUcEA&#10;AADdAAAADwAAAGRycy9kb3ducmV2LnhtbERPS2vCQBC+F/oflhG81Y0PQkldRQqtvYkPeh6y0ySa&#10;nQ27o6b/3hUEb/PxPWe+7F2rLhRi49nAeJSBIi69bbgycNh/vb2DioJssfVMBv4pwnLx+jLHwvor&#10;b+myk0qlEI4FGqhFukLrWNbkMI58R5y4Px8cSoKh0jbgNYW7Vk+yLNcOG04NNXb0WVN52p2dAb3P&#10;g5yms+lxK3Gycufv9ab8NWY46FcfoIR6eYof7h+b5mfjHO7fpBP0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lVHBAAAA3QAAAA8AAAAAAAAAAAAAAAAAmAIAAGRycy9kb3du&#10;cmV2LnhtbFBLBQYAAAAABAAEAPUAAACGAwAAAAA=&#10;" fillcolor="silver" stroked="f"/>
                  <v:rect id="Rectangle 72" o:spid="_x0000_s2003" style="position:absolute;left:3534;top:802;width:3461;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458IA&#10;AADdAAAADwAAAGRycy9kb3ducmV2LnhtbERPTUsDMRC9C/6HMII3m9SCyrZpEUFcPAi2Ch6nm3ET&#10;3EyWJHY3/94Igrd5vM/Z7GY/iBPF5AJrWC4UCOIuGMe9hrfD49UdiJSRDQ6BSUOhBLvt+dkGGxMm&#10;fqXTPveihnBqUIPNeWykTJ0lj2kRRuLKfYboMVcYe2kiTjXcD/JaqRvp0XFtsDjSg6Xua//tNcTV&#10;C7lVKfapLcfnD9UWP707rS8v5vs1iExz/hf/uVtT56vlLfx+U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HjnwgAAAN0AAAAPAAAAAAAAAAAAAAAAAJgCAABkcnMvZG93&#10;bnJldi54bWxQSwUGAAAAAAQABAD1AAAAhwMAAAAA&#10;" fillcolor="#c2c2c2" stroked="f"/>
                  <v:rect id="Rectangle 73" o:spid="_x0000_s2004" style="position:absolute;left:3534;top:1039;width:3461;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mCsYA&#10;AADdAAAADwAAAGRycy9kb3ducmV2LnhtbESPT2vCQBDF74V+h2UEb3WjgkjqKiKEVhFE+4ceh+w0&#10;Cc3OptnVxG/vHARvM7w37/1msepdrS7UhsqzgfEoAUWce1txYeDzI3uZgwoR2WLtmQxcKcBq+fy0&#10;wNT6jo90OcVCSQiHFA2UMTap1iEvyWEY+YZYtF/fOoyytoW2LXYS7mo9SZKZdlixNJTY0Kak/O90&#10;dgayqd9+nf93+277hj/Xw3cXJ9namOGgX7+CitTHh/l+/W4FPxkLrn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LmCsYAAADdAAAADwAAAAAAAAAAAAAAAACYAgAAZHJz&#10;L2Rvd25yZXYueG1sUEsFBgAAAAAEAAQA9QAAAIsDAAAAAA==&#10;" fillcolor="#c4c4c4" stroked="f"/>
                  <v:rect id="Rectangle 74" o:spid="_x0000_s2005" style="position:absolute;left:3534;top:1217;width:3461;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g2cEA&#10;AADdAAAADwAAAGRycy9kb3ducmV2LnhtbERPTWuDQBC9F/oflink1qzmkFrrKiWJ4K3UFnod3ImK&#10;7qy4m0T/fbZQ6G0e73OyYjGjuNLsessK4m0EgrixuudWwfdX+ZyAcB5Z42iZFKzkoMgfHzJMtb3x&#10;J11r34oQwi5FBZ33Uyqlazoy6LZ2Ig7c2c4GfYBzK/WMtxBuRrmLor002HNo6HCiQ0fNUF+Mgp8q&#10;Xk05JOyP2tBLWX+49XRWavO0vL+B8LT4f/Gfu9JhfhS/wu834QSZ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TINnBAAAA3QAAAA8AAAAAAAAAAAAAAAAAmAIAAGRycy9kb3du&#10;cmV2LnhtbFBLBQYAAAAABAAEAPUAAACGAwAAAAA=&#10;" fillcolor="#c6c6c6" stroked="f"/>
                  <v:rect id="Rectangle 75" o:spid="_x0000_s2006" style="position:absolute;left:3534;top:1366;width:3461;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QlMcA&#10;AADdAAAADwAAAGRycy9kb3ducmV2LnhtbESPQWvCQBCF74X+h2UK3uqmHoqkriLFQltEafTQ45Cd&#10;Jmmzs2F3Y6K/3jkIvc3w3rz3zWI1uladKMTGs4GnaQaKuPS24crA8fD2OAcVE7LF1jMZOFOE1fL+&#10;boG59QN/0alIlZIQjjkaqFPqcq1jWZPDOPUdsWg/PjhMsoZK24CDhLtWz7LsWTtsWBpq7Oi1pvKv&#10;6J2B/frzuLkU89+i3wy7nsMHfW87YyYP4/oFVKIx/Ztv1+9W8LOZ8Ms3MoJ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qUJTHAAAA3QAAAA8AAAAAAAAAAAAAAAAAmAIAAGRy&#10;cy9kb3ducmV2LnhtbFBLBQYAAAAABAAEAPUAAACMAwAAAAA=&#10;" fillcolor="#c8c8c8" stroked="f"/>
                  <v:rect id="Rectangle 76" o:spid="_x0000_s2007" style="position:absolute;left:3534;top:1485;width:3461;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dn8IA&#10;AADdAAAADwAAAGRycy9kb3ducmV2LnhtbERPS4vCMBC+L/gfwgjeNK0HWapRxBfLLuiuiuehGdti&#10;MwlNVrv+eiMIe5uP7zmTWWtqcaXGV5YVpIMEBHFudcWFguNh3X8H4QOyxtoyKfgjD7Np522CmbY3&#10;/qHrPhQihrDPUEEZgsuk9HlJBv3AOuLInW1jMETYFFI3eIvhppbDJBlJgxXHhhIdLUrKL/tfo+Br&#10;u0oXm3u+k5+b75Ox1t2X3inV67bzMYhAbfgXv9wfOs5Phik8v4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52fwgAAAN0AAAAPAAAAAAAAAAAAAAAAAJgCAABkcnMvZG93&#10;bnJldi54bWxQSwUGAAAAAAQABAD1AAAAhwMAAAAA&#10;" fillcolor="#cacaca" stroked="f"/>
                  <v:rect id="Rectangle 77" o:spid="_x0000_s2008" style="position:absolute;left:3534;top:1603;width:3461;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Z1MIA&#10;AADdAAAADwAAAGRycy9kb3ducmV2LnhtbERPS4vCMBC+L/gfwgje1tTqLqUaRQXB26rrxdvYTB+0&#10;mZQmav33G0HY23x8z1msetOIO3WusqxgMo5AEGdWV1woOP/uPhMQziNrbCyTgic5WC0HHwtMtX3w&#10;ke4nX4gQwi5FBaX3bSqly0oy6Ma2JQ5cbjuDPsCukLrDRwg3jYyj6FsarDg0lNjStqSsPt2Mgmmd&#10;b6eHNkl0kV2/6tnl+GPzjVKjYb+eg/DU+3/x273XYX4Ux/D6Jp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5nUwgAAAN0AAAAPAAAAAAAAAAAAAAAAAJgCAABkcnMvZG93&#10;bnJldi54bWxQSwUGAAAAAAQABAD1AAAAhwMAAAAA&#10;" fillcolor="#ccc" stroked="f"/>
                  <v:rect id="Rectangle 78" o:spid="_x0000_s2009" style="position:absolute;left:3534;top:1722;width:346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YJcIA&#10;AADdAAAADwAAAGRycy9kb3ducmV2LnhtbERP32vCMBB+H/g/hBvsbabrYIxqFBGKexoYBft4NGdT&#10;bS4lybT775fBYG/38f285Xpyg7hRiL1nBS/zAgRx603PnYLjoX5+BxETssHBMyn4pgjr1exhiZXx&#10;d97TTadO5BCOFSqwKY2VlLG15DDO/UicubMPDlOGoZMm4D2Hu0GWRfEmHfacGyyOtLXUXvWXU3Dd&#10;HE77mprSh8tRN/Wnts1OK/X0OG0WIBJN6V/85/4weX5RvsL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RglwgAAAN0AAAAPAAAAAAAAAAAAAAAAAJgCAABkcnMvZG93&#10;bnJldi54bWxQSwUGAAAAAAQABAD1AAAAhwMAAAAA&#10;" fillcolor="#cecece" stroked="f"/>
                  <v:rect id="Rectangle 79" o:spid="_x0000_s2010" style="position:absolute;left:3534;top:1811;width:346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GMQA&#10;AADdAAAADwAAAGRycy9kb3ducmV2LnhtbERPTWvCQBC9C/6HZYReim6UtEh0E0QQpD1F2+JxzI5J&#10;2uxsyG6T9N93CwVv83ifs81G04ieOldbVrBcRCCIC6trLhW8nQ/zNQjnkTU2lknBDznI0ulki4m2&#10;A+fUn3wpQgi7BBVU3reJlK6oyKBb2JY4cDfbGfQBdqXUHQ4h3DRyFUXP0mDNoaHClvYVFV+nb6Pg&#10;8/r0jn5dxI9jXn+89ld7eBkuSj3Mxt0GhKfR38X/7qMO86NVDH/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5fxjEAAAA3QAAAA8AAAAAAAAAAAAAAAAAmAIAAGRycy9k&#10;b3ducmV2LnhtbFBLBQYAAAAABAAEAPUAAACJAwAAAAA=&#10;" fillcolor="#d0d0d0" stroked="f"/>
                  <v:rect id="Rectangle 80" o:spid="_x0000_s2011" style="position:absolute;left:3534;top:1900;width:346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sQMUA&#10;AADdAAAADwAAAGRycy9kb3ducmV2LnhtbERP22oCMRB9L/gPYQp9KZqtUNGtUVqpEAoVvKA+TjfT&#10;3cXNZElSXf/eFAp9m8O5znTe2UacyYfasYKnQQaCuHCm5lLBbrvsj0GEiGywcUwKrhRgPuvdTTE3&#10;7sJrOm9iKVIIhxwVVDG2uZShqMhiGLiWOHHfzluMCfpSGo+XFG4bOcyykbRYc2qosKVFRcVp82MV&#10;jI7u8K61ftsvdDH5pK/Hj6VfKfVw372+gIjUxX/xn1ubND8bPsPvN+k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exAxQAAAN0AAAAPAAAAAAAAAAAAAAAAAJgCAABkcnMv&#10;ZG93bnJldi54bWxQSwUGAAAAAAQABAD1AAAAigMAAAAA&#10;" fillcolor="#d2d2d2" stroked="f"/>
                  <v:rect id="Rectangle 81" o:spid="_x0000_s2012" style="position:absolute;left:3534;top:1989;width:3461;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OrcIA&#10;AADdAAAADwAAAGRycy9kb3ducmV2LnhtbERPzWoCMRC+F3yHMIKXolkFF12NIqLQ3trVBxg242Z1&#10;M1mSqNs+fVMo9DYf3++st71txYN8aBwrmE4yEMSV0w3XCs6n43gBIkRkja1jUvBFAbabwcsaC+2e&#10;/EmPMtYihXAoUIGJsSukDJUhi2HiOuLEXZy3GBP0tdQenynctnKWZbm02HBqMNjR3lB1K+9Wgbx+&#10;6EZ2h9xfL683vTTvc/yeKzUa9rsViEh9/Bf/ud90mp/Ncvj9Jp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M6twgAAAN0AAAAPAAAAAAAAAAAAAAAAAJgCAABkcnMvZG93&#10;bnJldi54bWxQSwUGAAAAAAQABAD1AAAAhwMAAAAA&#10;" fillcolor="#d4d4d4" stroked="f"/>
                  <v:rect id="Rectangle 82" o:spid="_x0000_s2013" style="position:absolute;left:3534;top:2064;width:346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2T8EA&#10;AADdAAAADwAAAGRycy9kb3ducmV2LnhtbERP32vCMBB+F/Y/hBvszSbzQaUzyhAEGQpa3fvR3Nqy&#10;5hKarHb+9UYQfLuP7+ctVoNtRU9daBxreM8UCOLSmYYrDefTZjwHESKywdYxafinAKvly2iBuXEX&#10;PlJfxEqkEA45aqhj9LmUoazJYsicJ07cj+ssxgS7SpoOLynctnKi1FRabDg11OhpXVP5W/xZDd/F&#10;4atd09V6v+udOmzN3m32Wr+9Dp8fICIN8Sl+uLcmzVeTGdy/S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9k/BAAAA3QAAAA8AAAAAAAAAAAAAAAAAmAIAAGRycy9kb3du&#10;cmV2LnhtbFBLBQYAAAAABAAEAPUAAACGAwAAAAA=&#10;" fillcolor="#d6d6d6" stroked="f"/>
                  <v:rect id="Rectangle 83" o:spid="_x0000_s2014" style="position:absolute;left:3534;top:2153;width:346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mpccA&#10;AADdAAAADwAAAGRycy9kb3ducmV2LnhtbESPQWvCQBCF7wX/wzIFb82mHkJJXaWI0h5qi6kgvQ3Z&#10;MQlmZ0N2m8R/7xwK3mZ4b977ZrmeXKsG6kPj2cBzkoIiLr1tuDJw/Nk9vYAKEdli65kMXCnAejV7&#10;WGJu/cgHGopYKQnhkKOBOsYu1zqUNTkMie+IRTv73mGUta+07XGUcNfqRZpm2mHD0lBjR5uaykvx&#10;5wyE6VyevnFffWbhvWtOm+3Xb3Y0Zv44vb2CijTFu/n/+sMKfroQ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HJqXHAAAA3QAAAA8AAAAAAAAAAAAAAAAAmAIAAGRy&#10;cy9kb3ducmV2LnhtbFBLBQYAAAAABAAEAPUAAACMAwAAAAA=&#10;" fillcolor="#d8d8d8" stroked="f"/>
                  <v:rect id="Rectangle 84" o:spid="_x0000_s2015" style="position:absolute;left:3534;top:2227;width:346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HOMMA&#10;AADdAAAADwAAAGRycy9kb3ducmV2LnhtbERPTWsCMRC9F/wPYQRvNatCqatRRFgo4qFVDx7HZNxd&#10;3EzWJHXXf98UCr3N433Oct3bRjzIh9qxgsk4A0Gsnam5VHA6Fq/vIEJENtg4JgVPCrBeDV6WmBvX&#10;8Rc9DrEUKYRDjgqqGNtcyqArshjGriVO3NV5izFBX0rjsUvhtpHTLHuTFmtODRW2tK1I3w7fVsFM&#10;F5d9oHNxP+nCb3S/u312O6VGw36zABGpj//iP/eHSfOz6Rx+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HOMMAAADdAAAADwAAAAAAAAAAAAAAAACYAgAAZHJzL2Rv&#10;d25yZXYueG1sUEsFBgAAAAAEAAQA9QAAAIgDAAAAAA==&#10;" fillcolor="#dadada" stroked="f"/>
                  <v:rect id="Rectangle 85" o:spid="_x0000_s2016" style="position:absolute;left:3534;top:2316;width:346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FOMYA&#10;AADdAAAADwAAAGRycy9kb3ducmV2LnhtbESPQWvCQBCF70L/wzJCb3WjQrCpq5hCrZdSTFuotyE7&#10;JsHsbMhuNf5751DwNsN78943y/XgWnWmPjSeDUwnCSji0tuGKwPfX29PC1AhIltsPZOBKwVYrx5G&#10;S8ysv/CezkWslIRwyNBAHWOXaR3KmhyGie+IRTv63mGUta+07fEi4a7VsyRJtcOGpaHGjl5rKk/F&#10;nzOQ/4bP8Lzb5u9zTj+27Nzi8DMz5nE8bF5ARRri3fx/vbOCn8yFX76RE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xFOMYAAADdAAAADwAAAAAAAAAAAAAAAACYAgAAZHJz&#10;L2Rvd25yZXYueG1sUEsFBgAAAAAEAAQA9QAAAIsDAAAAAA==&#10;" fillcolor="#dcdcdc" stroked="f"/>
                  <v:rect id="Rectangle 86" o:spid="_x0000_s2017" style="position:absolute;left:3534;top:2390;width:346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fNcMA&#10;AADdAAAADwAAAGRycy9kb3ducmV2LnhtbERP22oCMRB9L/gPYQRfRBMViqxGkUIvUGrrBcS3YTNu&#10;FjeTZZPq+vemIPRtDuc682XrKnGhJpSeNYyGCgRx7k3JhYb97nUwBREissHKM2m4UYDlovM0x8z4&#10;K2/oso2FSCEcMtRgY6wzKUNuyWEY+po4cSffOIwJNoU0DV5TuKvkWKln6bDk1GCxphdL+Xn76zQc&#10;jDLe3r6P6883+2V+8L0+9Sda97rtagYiUhv/xQ/3h0nz1WQEf9+k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AfNcMAAADdAAAADwAAAAAAAAAAAAAAAACYAgAAZHJzL2Rv&#10;d25yZXYueG1sUEsFBgAAAAAEAAQA9QAAAIgDAAAAAA==&#10;" fillcolor="#dedede" stroked="f"/>
                  <v:rect id="Rectangle 87" o:spid="_x0000_s2018" style="position:absolute;left:3534;top:2464;width:346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0SMMA&#10;AADdAAAADwAAAGRycy9kb3ducmV2LnhtbERPTUvDQBC9C/0PywhexG6sIBK7LdJaEMVDa8DrkJ3u&#10;xmRnQ3aaxn/vCoK3ebzPWa6n0KmRhtRENnA7L0AR19E27AxUH7ubB1BJkC12kcnANyVYr2YXSyxt&#10;PPOexoM4lUM4lWjAi/Sl1qn2FDDNY0+cuWMcAkqGg9N2wHMOD51eFMW9DthwbvDY08ZT3R5OwcDX&#10;5/j+5nxbiSN53m6pPV6/VsZcXU5Pj6CEJvkX/7lfbJ5f3C3g95t8gl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g0SMMAAADdAAAADwAAAAAAAAAAAAAAAACYAgAAZHJzL2Rv&#10;d25yZXYueG1sUEsFBgAAAAAEAAQA9QAAAIgDAAAAAA==&#10;" fillcolor="#e0e0e0" stroked="f"/>
                  <v:rect id="Rectangle 88" o:spid="_x0000_s2019" style="position:absolute;left:3534;top:2553;width:3461;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SBMMA&#10;AADdAAAADwAAAGRycy9kb3ducmV2LnhtbERPTUvDQBC9C/0Pywi92Y1Wg6TdhKKUevFgLJ6H7DRJ&#10;uzsbdtck+utdQfA2j/c522q2RozkQ+9Ywe0qA0HcON1zq+D4vr95BBEiskbjmBR8UYCqXFxtsdBu&#10;4jca69iKFMKhQAVdjEMhZWg6shhWbiBO3Ml5izFB30rtcUrh1si7LMulxZ5TQ4cDPXXUXOpPq+A7&#10;3tf56D/w8Jo/uPP0bPbH0Si1vJ53GxCR5vgv/nO/6DQ/W6/h95t0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ESBMMAAADdAAAADwAAAAAAAAAAAAAAAACYAgAAZHJzL2Rv&#10;d25yZXYueG1sUEsFBgAAAAAEAAQA9QAAAIgDAAAAAA==&#10;" fillcolor="#e2e2e2" stroked="f"/>
                  <v:rect id="Rectangle 89" o:spid="_x0000_s2020" style="position:absolute;left:3534;top:2628;width:346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PwcAA&#10;AADdAAAADwAAAGRycy9kb3ducmV2LnhtbERPS4vCMBC+C/6HMII3TdaVRbpGEXXZXn3hdWjGtthM&#10;ShK1/vuNIOxtPr7nzJedbcSdfKgda/gYKxDEhTM1lxqOh5/RDESIyAYbx6ThSQGWi35vjplxD97R&#10;fR9LkUI4ZKihirHNpAxFRRbD2LXEibs4bzEm6EtpPD5SuG3kRKkvabHm1FBhS+uKiuv+ZjWoekd+&#10;9Ts53c5rc5xuZvl1e8m1Hg661TeISF38F7/duUnz1ecUXt+kE+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0PwcAAAADdAAAADwAAAAAAAAAAAAAAAACYAgAAZHJzL2Rvd25y&#10;ZXYueG1sUEsFBgAAAAAEAAQA9QAAAIUDAAAAAA==&#10;" fillcolor="#e4e4e4" stroked="f"/>
                  <v:rect id="Rectangle 90" o:spid="_x0000_s2021" style="position:absolute;left:3534;top:2717;width:346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ymMMA&#10;AADdAAAADwAAAGRycy9kb3ducmV2LnhtbERP22oCMRB9L/gPYQTfalZtxW6NIqLgg1W8fMCwGbOr&#10;m8m6ibr9e1Mo+DaHc53xtLGluFPtC8cKet0EBHHmdMFGwfGwfB+B8AFZY+mYFPySh+mk9TbGVLsH&#10;7+i+D0bEEPYpKshDqFIpfZaTRd91FXHkTq62GCKsjdQ1PmK4LWU/SYbSYsGxIceK5jlll/3NKmjM&#10;dre4Dtc/20VVGNyc3ceXWynVaTezbxCBmvAS/7tXOs5PBp/w9008QU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aymMMAAADdAAAADwAAAAAAAAAAAAAAAACYAgAAZHJzL2Rv&#10;d25yZXYueG1sUEsFBgAAAAAEAAQA9QAAAIgDAAAAAA==&#10;" fillcolor="#e6e6e6" stroked="f"/>
                  <v:rect id="Rectangle 91" o:spid="_x0000_s2022" style="position:absolute;left:3534;top:2791;width:346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TUMEA&#10;AADdAAAADwAAAGRycy9kb3ducmV2LnhtbERPzWqDQBC+F/oOyxRya1ZjkGKzShsaEG9NfIDBnbpS&#10;d1bcjbFv3y0EepuP73cO1WpHsdDsB8cK0m0CgrhzeuBeQXs5Pb+A8AFZ4+iYFPyQh6p8fDhgod2N&#10;P2k5h17EEPYFKjAhTIWUvjNk0W/dRBy5LzdbDBHOvdQz3mK4HeUuSXJpceDYYHCio6Hu+3y1Cj6M&#10;Qdm1qV2Gum32TTYe/Xuq1OZpfXsFEWgN/+K7u9ZxfpLl8PdNPEG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qU1DBAAAA3QAAAA8AAAAAAAAAAAAAAAAAmAIAAGRycy9kb3du&#10;cmV2LnhtbFBLBQYAAAAABAAEAPUAAACGAwAAAAA=&#10;" fillcolor="#e8e8e8" stroked="f"/>
                  <v:rect id="Rectangle 92" o:spid="_x0000_s2023" style="position:absolute;left:3534;top:2880;width:346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EKMIA&#10;AADdAAAADwAAAGRycy9kb3ducmV2LnhtbERPTWsCMRC9F/wPYQRvNdFCK6tRZNHioYd29eBx2Iyb&#10;xc1k2URd++ubguBtHu9zFqveNeJKXag9a5iMFQji0puaKw2H/fZ1BiJEZIONZ9JwpwCr5eBlgZnx&#10;N/6haxErkUI4ZKjBxthmUobSksMw9i1x4k6+cxgT7CppOrylcNfIqVLv0mHNqcFiS7ml8lxcnIZw&#10;bD65+D4f1Jctf2Of38PG5VqPhv16DiJSH5/ih3tn0nz19gH/36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sQowgAAAN0AAAAPAAAAAAAAAAAAAAAAAJgCAABkcnMvZG93&#10;bnJldi54bWxQSwUGAAAAAAQABAD1AAAAhwMAAAAA&#10;" fillcolor="#eaeaea" stroked="f"/>
                  <v:rect id="Rectangle 93" o:spid="_x0000_s2024" style="position:absolute;left:3534;top:2969;width:346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HXMUA&#10;AADdAAAADwAAAGRycy9kb3ducmV2LnhtbESPQW/CMAyF75P4D5En7TbSMYlBR0CAhBinQbcfYDVe&#10;261xqiTQ7t/jAxI3W+/5vc+L1eBadaEQG88GXsYZKOLS24YrA99fu+cZqJiQLbaeycA/RVgtRw8L&#10;zK3v+USXIlVKQjjmaKBOqcu1jmVNDuPYd8Si/fjgMMkaKm0D9hLuWj3Jsql22LA01NjRtqbyrzg7&#10;A/1+83YYjoe4/7XnTXDbzzCfa2OeHof1O6hEQ7qbb9cfVvCzV8GVb2QE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EdcxQAAAN0AAAAPAAAAAAAAAAAAAAAAAJgCAABkcnMv&#10;ZG93bnJldi54bWxQSwUGAAAAAAQABAD1AAAAigMAAAAA&#10;" fillcolor="#ececec" stroked="f"/>
                  <v:rect id="Rectangle 94" o:spid="_x0000_s2025" style="position:absolute;left:3534;top:3043;width:346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gl8QA&#10;AADdAAAADwAAAGRycy9kb3ducmV2LnhtbERPS2sCMRC+F/ofwhR6q4mWLroapRUKpfRSFdTbsJl9&#10;uJvJkkTd/vumUPA2H99zFqvBduJCPjSONYxHCgRx4UzDlYbd9v1pCiJEZIOdY9LwQwFWy/u7BebG&#10;XfmbLptYiRTCIUcNdYx9LmUoarIYRq4nTlzpvMWYoK+k8XhN4baTE6UyabHh1FBjT+uainZzthr2&#10;ftoey7fQqvLl83C2++zwdcq0fnwYXucgIg3xJv53f5g0Xz3P4O+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IJfEAAAA3QAAAA8AAAAAAAAAAAAAAAAAmAIAAGRycy9k&#10;b3ducmV2LnhtbFBLBQYAAAAABAAEAPUAAACJAwAAAAA=&#10;" fillcolor="#eee" stroked="f"/>
                  <v:rect id="Rectangle 95" o:spid="_x0000_s2026" style="position:absolute;left:3534;top:3147;width:346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ejcgA&#10;AADdAAAADwAAAGRycy9kb3ducmV2LnhtbESPQUsDMRCF74L/IUzBi9hEUdFt06JCQVAKrYL0Nt3M&#10;blY3k3WTdtd/7xwEbzO8N+99M1+OoVVH6lMT2cLl1IAiLqNruLbw/ra6uAOVMrLDNjJZ+KEEy8Xp&#10;yRwLFwfe0HGbayUhnAq04HPuCq1T6SlgmsaOWLQq9gGzrH2tXY+DhIdWXxlzqwM2LA0eO3ryVH5t&#10;D8HC48vHq7tfffpDdXO+NtX+e7Mb0NqzyfgwA5VpzP/mv+tnJ/jmWvj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d6NyAAAAN0AAAAPAAAAAAAAAAAAAAAAAJgCAABk&#10;cnMvZG93bnJldi54bWxQSwUGAAAAAAQABAD1AAAAjQMAAAAA&#10;" fillcolor="#f0f0f0" stroked="f"/>
                  <v:rect id="Rectangle 96" o:spid="_x0000_s2027" style="position:absolute;left:3534;top:3251;width:3461;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cWcQA&#10;AADdAAAADwAAAGRycy9kb3ducmV2LnhtbERP32vCMBB+H/g/hBvsZWiqDBmdsYioDCbIqiJ7O5pb&#10;U9pcSpPV+t8vwmBv9/H9vEU22Eb01PnKsYLpJAFBXDhdcangdNyOX0H4gKyxcUwKbuQhW44eFphq&#10;d+VP6vNQihjCPkUFJoQ2ldIXhiz6iWuJI/ftOoshwq6UusNrDLeNnCXJXFqsODYYbGltqKjzH6tg&#10;JS9fvM8/+rM1N3nRz7U97DZKPT0OqzcQgYbwL/5zv+s4P3mZwv2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nFnEAAAA3QAAAA8AAAAAAAAAAAAAAAAAmAIAAGRycy9k&#10;b3ducmV2LnhtbFBLBQYAAAAABAAEAPUAAACJAwAAAAA=&#10;" fillcolor="#f2f2f2" stroked="f"/>
                  <v:rect id="Rectangle 97" o:spid="_x0000_s2028" style="position:absolute;left:3534;top:3370;width:3461;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StMQA&#10;AADdAAAADwAAAGRycy9kb3ducmV2LnhtbERP32vCMBB+H/g/hBN8m+lU5tYZpSiCIAzUMdjb0Zxt&#10;Z3MpSbTtf2+Ewd7u4/t5i1VnanEj5yvLCl7GCQji3OqKCwVfp+3zGwgfkDXWlklBTx5Wy8HTAlNt&#10;Wz7Q7RgKEUPYp6igDKFJpfR5SQb92DbEkTtbZzBE6AqpHbYx3NRykiSv0mDFsaHEhtYl5Zfj1Sj4&#10;7qvfNtu82122/bmeP6fzS793So2GXfYBIlAX/sV/7p2O85PZBB7fx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I0rTEAAAA3QAAAA8AAAAAAAAAAAAAAAAAmAIAAGRycy9k&#10;b3ducmV2LnhtbFBLBQYAAAAABAAEAPUAAACJAwAAAAA=&#10;" fillcolor="#f4f4f4" stroked="f"/>
                  <v:rect id="Rectangle 98" o:spid="_x0000_s2029" style="position:absolute;left:3534;top:3504;width:3461;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0MQA&#10;AADdAAAADwAAAGRycy9kb3ducmV2LnhtbERP22oCMRB9L/QfwhT6UjTpRZHVKMUilFYQb+DjuBl3&#10;l24mS5K669+bQsG3OZzrTGadrcWZfKgca3juKxDEuTMVFxp220VvBCJEZIO1Y9JwoQCz6f3dBDPj&#10;Wl7TeRMLkUI4ZKihjLHJpAx5SRZD3zXEiTs5bzEm6AtpPLYp3NbyRamhtFhxaiixoXlJ+c/m12po&#10;1fKDn76Pw/1gtyr8YvVFhzlq/fjQvY9BROriTfzv/jRpvnp7hb9v0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9U9DEAAAA3QAAAA8AAAAAAAAAAAAAAAAAmAIAAGRycy9k&#10;b3ducmV2LnhtbFBLBQYAAAAABAAEAPUAAACJAwAAAAA=&#10;" fillcolor="#f6f6f6" stroked="f"/>
                  <v:rect id="Rectangle 99" o:spid="_x0000_s2030" style="position:absolute;left:3534;top:3622;width:346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U1MUA&#10;AADdAAAADwAAAGRycy9kb3ducmV2LnhtbESPQYvCMBCF78L+hzALexFNFZGlGkVlXTyIoKuex2Zs&#10;i82kJFmt/94IgrcZ3vvevBlPG1OJKzlfWlbQ6yYgiDOrS84V7P+WnW8QPiBrrCyTgjt5mE4+WmNM&#10;tb3xlq67kIsYwj5FBUUIdSqlzwoy6Lu2Jo7a2TqDIa4ul9rhLYabSvaTZCgNlhwvFFjToqDssvs3&#10;scbmdz4/4s/ysK9Oa43t/sFtj0p9fTazEYhATXibX/RKRy4ZDOD5TRxB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5TUxQAAAN0AAAAPAAAAAAAAAAAAAAAAAJgCAABkcnMv&#10;ZG93bnJldi54bWxQSwUGAAAAAAQABAD1AAAAigMAAAAA&#10;" fillcolor="#f8f8f8" stroked="f"/>
                  <v:rect id="Rectangle 100" o:spid="_x0000_s2031" style="position:absolute;left:3534;top:3786;width:3461;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dt8UA&#10;AADdAAAADwAAAGRycy9kb3ducmV2LnhtbERPzWrCQBC+C32HZQq9FN0oWjV1FbEtVKEHow8wZMck&#10;NDu7Zrcm9um7QsHbfHy/s1h1phYXanxlWcFwkIAgzq2uuFBwPHz0ZyB8QNZYWyYFV/KwWj70Fphq&#10;2/KeLlkoRAxhn6KCMgSXSunzkgz6gXXEkTvZxmCIsCmkbrCN4aaWoyR5kQYrjg0lOtqUlH9nP0bB&#10;OXs/vv0+T7t2V81dmH9tD7O1U+rpsVu/ggjUhbv43/2p4/xkPIH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N23xQAAAN0AAAAPAAAAAAAAAAAAAAAAAJgCAABkcnMv&#10;ZG93bnJldi54bWxQSwUGAAAAAAQABAD1AAAAigMAAAAA&#10;" fillcolor="#fafafa" stroked="f"/>
                  <v:rect id="Rectangle 101" o:spid="_x0000_s2032" style="position:absolute;left:3534;top:3994;width:3461;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438IA&#10;AADdAAAADwAAAGRycy9kb3ducmV2LnhtbERPzWqDQBC+F/oOyxRykbg2FBGbVUJIIPTUJnmAwZ2q&#10;6M6Ku43ap+8WArnNx/c723I2vbjR6FrLCl7jBARxZXXLtYLr5bjOQDiPrLG3TAoWclAWz09bzLWd&#10;+ItuZ1+LEMIuRwWN90MupasaMuhiOxAH7tuOBn2AYy31iFMIN73cJEkqDbYcGhocaN9Q1Z1/jIJ5&#10;Z2lZ0iyKPrJPjcvhsK9/O6VWL/PuHYSn2T/Ed/dJh/nJWwr/34QT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fjfwgAAAN0AAAAPAAAAAAAAAAAAAAAAAJgCAABkcnMvZG93&#10;bnJldi54bWxQSwUGAAAAAAQABAD1AAAAhwMAAAAA&#10;" fillcolor="#fcfcfc" stroked="f"/>
                  <v:rect id="Rectangle 102" o:spid="_x0000_s2033" style="position:absolute;left:3534;top:4276;width:3461;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m/8IA&#10;AADdAAAADwAAAGRycy9kb3ducmV2LnhtbERPTYvCMBC9L+x/CLPgTZNdtavVKIsgCOphVfA6NGNb&#10;bCbdJmr990YQ9jaP9znTeWsrcaXGl441fPYUCOLMmZJzDYf9sjsC4QOywcoxabiTh/ns/W2KqXE3&#10;/qXrLuQihrBPUUMRQp1K6bOCLPqeq4kjd3KNxRBhk0vT4C2G20p+KZVIiyXHhgJrWhSUnXcXqwGT&#10;gfnbnvqb/fqS4Dhv1XJ4VFp3PtqfCYhAbfgXv9wrE+erwTc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yb/wgAAAN0AAAAPAAAAAAAAAAAAAAAAAJgCAABkcnMvZG93&#10;bnJldi54bWxQSwUGAAAAAAQABAD1AAAAhwMAAAAA&#10;" stroked="f"/>
                  <v:shape id="Freeform 103" o:spid="_x0000_s2034" style="position:absolute;left:3534;top:520;width:3446;height:4112;visibility:visible;mso-wrap-style:square;v-text-anchor:top" coordsize="344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NSsYA&#10;AADdAAAADwAAAGRycy9kb3ducmV2LnhtbESPQWvCQBCF7wX/wzKCl1I3FWlL6iqmIOhBpWm9T7Nj&#10;EszOhuyq8d87B6G3Gd6b976ZLXrXqAt1ofZs4HWcgCIuvK25NPD7s3r5ABUissXGMxm4UYDFfPA0&#10;w9T6K3/TJY+lkhAOKRqoYmxTrUNRkcMw9i2xaEffOYyydqW2HV4l3DV6kiRv2mHN0lBhS18VFaf8&#10;7Azs3HGbH1a7979DttnTczbpz5kzZjTsl5+gIvXx3/y4XlvBT6aCK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NSsYAAADdAAAADwAAAAAAAAAAAAAAAACYAgAAZHJz&#10;L2Rvd25yZXYueG1sUEsFBgAAAAAEAAQA9QAAAIsDAAAAAA==&#10;" path="m30,3741l,,3446,193,3327,4112,30,3741xe" filled="f" stroked="f">
                    <v:path arrowok="t" o:connecttype="custom" o:connectlocs="30,3741;0,0;3446,193;3327,4112;30,3741" o:connectangles="0,0,0,0,0"/>
                  </v:shape>
                  <v:shape id="Freeform 104" o:spid="_x0000_s2035" style="position:absolute;left:1500;top:4261;width:5361;height:1588;visibility:visible;mso-wrap-style:square;v-text-anchor:top" coordsize="3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H/8UA&#10;AADdAAAADwAAAGRycy9kb3ducmV2LnhtbERP32vCMBB+F/wfwg32IjNVtjGrUURwG4LSOsHXs7m1&#10;xeZSkky7/34RBr7dx/fzZovONOJCzteWFYyGCQjiwuqaSwWHr/XTGwgfkDU2lknBL3lYzPu9Gaba&#10;Xjmnyz6UIoawT1FBFUKbSumLigz6oW2JI/dtncEQoSuldniN4aaR4yR5lQZrjg0VtrSqqDjvf4yC&#10;j1N21OF98LLLN6Nt1u0aPZ6slXp86JZTEIG6cBf/uz91nJ88T+D2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Qf/xQAAAN0AAAAPAAAAAAAAAAAAAAAAAJgCAABkcnMv&#10;ZG93bnJldi54bWxQSwUGAAAAAAQABAD1AAAAigMAAAAA&#10;" path="m,107l139,,361,25e" filled="f" strokecolor="gray" strokeweight="0">
                    <v:path arrowok="t" o:connecttype="custom" o:connectlocs="0,1588;2064,0;5361,371" o:connectangles="0,0,0"/>
                  </v:shape>
                  <v:shape id="Freeform 105" o:spid="_x0000_s2036" style="position:absolute;left:1485;top:4142;width:5376;height:1574;visibility:visible;mso-wrap-style:square;v-text-anchor:top" coordsize="3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KDMUA&#10;AADdAAAADwAAAGRycy9kb3ducmV2LnhtbESPT4vCQAzF78J+hyELe9OpwopUR3EXF1Zv/gHxFjqx&#10;rXYytTNq/fbmIHhLeC/v/TKZta5SN2pC6dlAv5eAIs68LTk3sNv+dUegQkS2WHkmAw8KMJt+dCaY&#10;Wn/nNd02MVcSwiFFA0WMdap1yApyGHq+Jhbt6BuHUdYm17bBu4S7Sg+SZKgdliwNBdb0W1B23lyd&#10;gcXyMjrk/Wu1P+nHT7saXk4uojFfn+18DCpSG9/m1/W/FfzkW/jlGxlBT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goMxQAAAN0AAAAPAAAAAAAAAAAAAAAAAJgCAABkcnMv&#10;ZG93bnJldi54bWxQSwUGAAAAAAQABAD1AAAAigMAAAAA&#10;" path="m,106l140,,362,25e" filled="f" strokecolor="gray" strokeweight="0">
                    <v:path arrowok="t" o:connecttype="custom" o:connectlocs="0,1574;2079,0;5376,371" o:connectangles="0,0,0"/>
                  </v:shape>
                  <v:shape id="Freeform 106" o:spid="_x0000_s2037" style="position:absolute;left:1485;top:4023;width:5376;height:1544;visibility:visible;mso-wrap-style:square;v-text-anchor:top" coordsize="36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94QMMA&#10;AADdAAAADwAAAGRycy9kb3ducmV2LnhtbERPTWsCMRC9C/0PYQq9aVapIqtRpFRowYO6vfQ2bsbN&#10;4mayJKlu/fVGELzN433OfNnZRpzJh9qxguEgA0FcOl1zpeCnWPenIEJE1tg4JgX/FGC5eOnNMdfu&#10;wjs672MlUgiHHBWYGNtcylAashgGriVO3NF5izFBX0nt8ZLCbSNHWTaRFmtODQZb+jBUnvZ/VsH4&#10;QO+fI7/ZyvWv+Q61vZ6KWCj19tqtZiAidfEpfri/dJqfjYd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94QMMAAADdAAAADwAAAAAAAAAAAAAAAACYAgAAZHJzL2Rv&#10;d25yZXYueG1sUEsFBgAAAAAEAAQA9QAAAIgDAAAAAA==&#10;" path="m,104l140,,362,24e" filled="f" strokecolor="gray" strokeweight="0">
                    <v:path arrowok="t" o:connecttype="custom" o:connectlocs="0,1544;2079,0;5376,356" o:connectangles="0,0,0"/>
                  </v:shape>
                  <v:shape id="Freeform 107" o:spid="_x0000_s2038" style="position:absolute;left:1485;top:3904;width:5391;height:1515;visibility:visible;mso-wrap-style:square;v-text-anchor:top" coordsize="36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f8MMA&#10;AADdAAAADwAAAGRycy9kb3ducmV2LnhtbERPyWrDMBC9B/IPYgK9hEZqioNxrYTSUmh6y1J6HayJ&#10;l1gjY6mO8/dVIZDbPN46+Wa0rRio97VjDU8LBYK4cKbmUsPx8PGYgvAB2WDrmDRcycNmPZ3kmBl3&#10;4R0N+1CKGMI+Qw1VCF0mpS8qsugXriOO3Mn1FkOEfSlNj5cYblu5VGolLdYcGyrs6K2i4rz/tRq2&#10;afL+/NNYtfr6nncJN1K26aD1w2x8fQERaAx38c39aeJ8lSzh/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9f8MMAAADdAAAADwAAAAAAAAAAAAAAAACYAgAAZHJzL2Rv&#10;d25yZXYueG1sUEsFBgAAAAAEAAQA9QAAAIgDAAAAAA==&#10;" path="m,102l140,,363,24e" filled="f" strokecolor="gray" strokeweight="0">
                    <v:path arrowok="t" o:connecttype="custom" o:connectlocs="0,1515;2079,0;5391,356" o:connectangles="0,0,0"/>
                  </v:shape>
                  <v:shape id="Freeform 108" o:spid="_x0000_s2039" style="position:absolute;left:1470;top:3786;width:5406;height:1484;visibility:visible;mso-wrap-style:square;v-text-anchor:top" coordsize="36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iQ8QA&#10;AADdAAAADwAAAGRycy9kb3ducmV2LnhtbERPTWvCQBC9C/0PyxR60922aEvMRmyLINSLqZfehuyY&#10;hGZnQ3Zjor++Kwje5vE+J12NthEn6nztWMPzTIEgLpypudRw+NlM30H4gGywcUwazuRhlT1MUkyM&#10;G3hPpzyUIoawT1BDFUKbSOmLiiz6mWuJI3d0ncUQYVdK0+EQw20jX5RaSIs1x4YKW/qsqPjLe6tB&#10;tmr9Mfjd12FR9/hbDpe3/vui9dPjuF6CCDSGu/jm3po4X81f4f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bIkPEAAAA3QAAAA8AAAAAAAAAAAAAAAAAmAIAAGRycy9k&#10;b3ducmV2LnhtbFBLBQYAAAAABAAEAPUAAACJAwAAAAA=&#10;" path="m,100l141,,364,23e" filled="f" strokecolor="gray" strokeweight="0">
                    <v:path arrowok="t" o:connecttype="custom" o:connectlocs="0,1484;2094,0;5406,341" o:connectangles="0,0,0"/>
                  </v:shape>
                  <v:shape id="Freeform 109" o:spid="_x0000_s2040" style="position:absolute;left:1470;top:3667;width:5406;height:1470;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JMMIA&#10;AADdAAAADwAAAGRycy9kb3ducmV2LnhtbERP32vCMBB+H+x/CDfwbabqJtIZZQwKEQYy3d7P5tYU&#10;m0tpolb/eiMIvt3H9/Pmy9414khdqD0rGA0zEMSlNzVXCn63xesMRIjIBhvPpOBMAZaL56c55saf&#10;+IeOm1iJFMIhRwU2xjaXMpSWHIahb4kT9+87hzHBrpKmw1MKd40cZ9lUOqw5NVhs6ctSud8cnILt&#10;Gkeo7X61+yu+Q6En+tKftVKDl/7zA0SkPj7Ed7c2aX72/ga3b9IJ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0kwwgAAAN0AAAAPAAAAAAAAAAAAAAAAAJgCAABkcnMvZG93&#10;bnJldi54bWxQSwUGAAAAAAQABAD1AAAAhwMAAAAA&#10;" path="m,99l141,,364,23e" filled="f" strokecolor="gray" strokeweight="0">
                    <v:path arrowok="t" o:connecttype="custom" o:connectlocs="0,1470;2094,0;5406,342" o:connectangles="0,0,0"/>
                  </v:shape>
                  <v:shape id="Freeform 110" o:spid="_x0000_s2041" style="position:absolute;left:1470;top:3533;width:5421;height:1455;visibility:visible;mso-wrap-style:square;v-text-anchor:top" coordsize="3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K9cUA&#10;AADdAAAADwAAAGRycy9kb3ducmV2LnhtbERPS2vCQBC+C/0Pywi96UZBLdFNkNbYemp9HDxOs9Mk&#10;NDubZleN/94VhN7m43vOIu1MLc7UusqygtEwAkGcW11xoeCwzwYvIJxH1lhbJgVXcpAmT70Fxtpe&#10;eEvnnS9ECGEXo4LS+yaW0uUlGXRD2xAH7se2Bn2AbSF1i5cQbmo5jqKpNFhxaCixodeS8t/dySj4&#10;8qvvY3V9z9b1ZvaWLWfT5nP7p9Rzv1vOQXjq/L/44f7QYX40mcD9m3CCT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wr1xQAAAN0AAAAPAAAAAAAAAAAAAAAAAJgCAABkcnMv&#10;ZG93bnJldi54bWxQSwUGAAAAAAQABAD1AAAAigMAAAAA&#10;" path="m,98l141,,365,23e" filled="f" strokecolor="gray" strokeweight="0">
                    <v:path arrowok="t" o:connecttype="custom" o:connectlocs="0,1455;2094,0;5421,341" o:connectangles="0,0,0"/>
                  </v:shape>
                  <v:shape id="Freeform 111" o:spid="_x0000_s2042" style="position:absolute;left:1455;top:3415;width:5436;height:1425;visibility:visible;mso-wrap-style:square;v-text-anchor:top" coordsize="36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TF8EA&#10;AADdAAAADwAAAGRycy9kb3ducmV2LnhtbERP20rDQBB9F/yHZQTf7K4Fg027LbZQUHzq5QOG7DQJ&#10;zcyG7LSNfr0rCL7N4VxnsRq5M1caUhvFw/PEgSGpYmil9nA8bJ9ewSRFCdhFIQ9flGC1vL9bYBni&#10;TXZ03WttcoikEj00qn1pbaoaYkyT2JNk7hQHRs1wqG0Y8JbDubNT5wrL2EpuaLCnTUPVeX9hD6gF&#10;Xz47Pa7d6fu82fKMdx/q/ePD+DYHozTqv/jP/R7yfPdSwO83+QS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0xfBAAAA3QAAAA8AAAAAAAAAAAAAAAAAmAIAAGRycy9kb3du&#10;cmV2LnhtbFBLBQYAAAAABAAEAPUAAACGAwAAAAA=&#10;" path="m,96l141,,366,23e" filled="f" strokecolor="gray" strokeweight="0">
                    <v:path arrowok="t" o:connecttype="custom" o:connectlocs="0,1425;2094,0;5436,341" o:connectangles="0,0,0"/>
                  </v:shape>
                  <v:shape id="Freeform 112" o:spid="_x0000_s2043" style="position:absolute;left:1455;top:3296;width:5436;height:1395;visibility:visible;mso-wrap-style:square;v-text-anchor:top" coordsize="36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7I8IA&#10;AADdAAAADwAAAGRycy9kb3ducmV2LnhtbERP22oCMRB9L/QfwhR8q4mWbmU1ii0UCxZE6wcMm3Gz&#10;uJksSVzXv28KQt/mcK6zWA2uFT2F2HjWMBkrEMSVNw3XGo4/n88zEDEhG2w9k4YbRVgtHx8WWBp/&#10;5T31h1SLHMKxRA02pa6UMlaWHMax74gzd/LBYcow1NIEvOZw18qpUoV02HBusNjRh6XqfLg4Dd8v&#10;vrhMbXvr03pTbHfvw14Fq/XoaVjPQSQa0r/47v4yeb56fYO/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vsjwgAAAN0AAAAPAAAAAAAAAAAAAAAAAJgCAABkcnMvZG93&#10;bnJldi54bWxQSwUGAAAAAAQABAD1AAAAhwMAAAAA&#10;" path="m,94l141,,366,22e" filled="f" strokecolor="gray" strokeweight="0">
                    <v:path arrowok="t" o:connecttype="custom" o:connectlocs="0,1395;2094,0;5436,326" o:connectangles="0,0,0"/>
                  </v:shape>
                  <v:shape id="Freeform 113" o:spid="_x0000_s2044" style="position:absolute;left:1455;top:3177;width:5436;height:1366;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kAskA&#10;AADdAAAADwAAAGRycy9kb3ducmV2LnhtbESPQWvCQBCF7wX/wzKCl6IbLRaNriJCQVosrXrQ25Ad&#10;k9DsbMxuNfXXdw6F3mZ4b977Zr5sXaWu1ITSs4HhIAFFnHlbcm7gsH/pT0CFiGyx8kwGfijActF5&#10;mGNq/Y0/6bqLuZIQDikaKGKsU61DVpDDMPA1sWhn3ziMsja5tg3eJNxVepQkz9phydJQYE3rgrKv&#10;3bczcL+vpkMq3zen9cfj5en1sn2bHq0xvW67moGK1MZ/89/1xgp+MhZc+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GOkAskAAADdAAAADwAAAAAAAAAAAAAAAACYAgAA&#10;ZHJzL2Rvd25yZXYueG1sUEsFBgAAAAAEAAQA9QAAAI4DAAAAAA==&#10;" path="m,92l141,,366,21e" filled="f" strokecolor="gray" strokeweight="0">
                    <v:path arrowok="t" o:connecttype="custom" o:connectlocs="0,1366;2094,0;5436,312" o:connectangles="0,0,0"/>
                  </v:shape>
                  <v:shape id="Freeform 114" o:spid="_x0000_s2045" style="position:absolute;left:1441;top:3058;width:5465;height:1336;visibility:visible;mso-wrap-style:square;v-text-anchor:top" coordsize="3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1RsEA&#10;AADdAAAADwAAAGRycy9kb3ducmV2LnhtbERPTYvCMBC9C/6HMII3TXVR3K5pEaHixYPuHjwOzWxT&#10;tpmUJlvrvzeC4G0e73O2+WAb0VPna8cKFvMEBHHpdM2Vgp/vYrYB4QOyxsYxKbiThzwbj7aYanfj&#10;M/WXUIkYwj5FBSaENpXSl4Ys+rlriSP36zqLIcKukrrDWwy3jVwmyVparDk2GGxpb6j8u/xbBR9X&#10;M5xKLA7X3habuqgObr9eKjWdDLsvEIGG8Ba/3Ecd5yerT3h+E0+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KNUbBAAAA3QAAAA8AAAAAAAAAAAAAAAAAmAIAAGRycy9kb3du&#10;cmV2LnhtbFBLBQYAAAAABAAEAPUAAACGAwAAAAA=&#10;" path="m,90l142,,368,21e" filled="f" strokecolor="gray" strokeweight="0">
                    <v:path arrowok="t" o:connecttype="custom" o:connectlocs="0,1336;2109,0;5465,312" o:connectangles="0,0,0"/>
                  </v:shape>
                  <v:shape id="Freeform 115" o:spid="_x0000_s2046" style="position:absolute;left:1441;top:2925;width:5465;height:1321;visibility:visible;mso-wrap-style:square;v-text-anchor:top" coordsize="3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8L8EA&#10;AADdAAAADwAAAGRycy9kb3ducmV2LnhtbESPQWvDMAyF74X9B6PBbq2zHcrI4oRQGGTHtjv0qMZa&#10;YhrLIXbS9N9Ph8Fuejzpe09FtfpBLTRFF9jA6y4DRdwG67gz8H3+3L6DignZ4hCYDDwoQlU+bQrM&#10;bbjzkZZT6pRAOOZooE9pzLWObU8e4y6MxOL9hMljEjl12k54F7gf9FuW7bVHx5LQ40iHntrbafYS&#10;cqmDcx2f13iJX821mYMAjXl5XusPUInW9L/8d91YqZ/tpb98IyPo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3PC/BAAAA3QAAAA8AAAAAAAAAAAAAAAAAmAIAAGRycy9kb3du&#10;cmV2LnhtbFBLBQYAAAAABAAEAPUAAACGAwAAAAA=&#10;" path="m,89l142,,368,21e" filled="f" strokecolor="gray" strokeweight="0">
                    <v:path arrowok="t" o:connecttype="custom" o:connectlocs="0,1321;2109,0;5465,312" o:connectangles="0,0,0"/>
                  </v:shape>
                  <v:shape id="Freeform 116" o:spid="_x0000_s2047" style="position:absolute;left:1426;top:2806;width:5480;height:1291;visibility:visible;mso-wrap-style:square;v-text-anchor:top" coordsize="36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7wpMEA&#10;AADdAAAADwAAAGRycy9kb3ducmV2LnhtbERPTYvCMBC9L/gfwgheFk1VKFJNRUTBk7urgtehmTbF&#10;ZlKaqPXfb4SFvc3jfc5q3dtGPKjztWMF00kCgrhwuuZKweW8Hy9A+ICssXFMCl7kYZ0PPlaYaffk&#10;H3qcQiViCPsMFZgQ2kxKXxiy6CeuJY5c6TqLIcKukrrDZwy3jZwlSSot1hwbDLa0NVTcTner4G6+&#10;b/Wx2n3xXJ5LTiUdrvZTqdGw3yxBBOrDv/jPfdBxfpJO4f1NPEH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8KTBAAAA3QAAAA8AAAAAAAAAAAAAAAAAmAIAAGRycy9kb3du&#10;cmV2LnhtbFBLBQYAAAAABAAEAPUAAACGAwAAAAA=&#10;" path="m,87l143,,369,20e" filled="f" strokecolor="gray" strokeweight="0">
                    <v:path arrowok="t" o:connecttype="custom" o:connectlocs="0,1291;2124,0;5480,297" o:connectangles="0,0,0"/>
                  </v:shape>
                  <v:shape id="Freeform 117" o:spid="_x0000_s2048" style="position:absolute;left:1426;top:2687;width:5480;height:1262;visibility:visible;mso-wrap-style:square;v-text-anchor:top" coordsize="3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XEcIA&#10;AADdAAAADwAAAGRycy9kb3ducmV2LnhtbERPS2vCQBC+C/0PyxR6001zCCV1lSJW7KXgg+JxyE43&#10;IdnZkB01/vuuUPA2H99z5svRd+pCQ2wCG3idZaCIq2AbdgaOh8/pG6goyBa7wGTgRhGWi6fJHEsb&#10;rryjy16cSiEcSzRQi/Sl1rGqyWOchZ44cb9h8CgJDk7bAa8p3Hc6z7JCe2w4NdTY06qmqt2fvYGf&#10;XLTE9tudj4WLX9yebpv1yZiX5/HjHZTQKA/xv3tr0/ysyOH+TTp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pcRwgAAAN0AAAAPAAAAAAAAAAAAAAAAAJgCAABkcnMvZG93&#10;bnJldi54bWxQSwUGAAAAAAQABAD1AAAAhwMAAAAA&#10;" path="m,85l143,,369,20e" filled="f" strokecolor="gray" strokeweight="0">
                    <v:path arrowok="t" o:connecttype="custom" o:connectlocs="0,1262;2124,0;5480,297" o:connectangles="0,0,0"/>
                  </v:shape>
                  <v:shape id="Freeform 118" o:spid="_x0000_s2049" style="position:absolute;left:1426;top:2553;width:5494;height:1248;visibility:visible;mso-wrap-style:square;v-text-anchor:top" coordsize="3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jcMA&#10;AADdAAAADwAAAGRycy9kb3ducmV2LnhtbERPS2sCMRC+F/ofwgi9adYtaFmNYkWtFC8+KB6HzXSz&#10;dDNZkqjbf28KQm/z8T1nOu9sI67kQ+1YwXCQgSAuna65UnA6rvtvIEJE1tg4JgW/FGA+e36aYqHd&#10;jfd0PcRKpBAOBSowMbaFlKE0ZDEMXEucuG/nLcYEfSW1x1sKt43Ms2wkLdacGgy2tDRU/hwuVsFZ&#10;rvK4OX0dx25sPj/8+3CXh7VSL71uMQERqYv/4od7q9P8bPQK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d+jcMAAADdAAAADwAAAAAAAAAAAAAAAACYAgAAZHJzL2Rv&#10;d25yZXYueG1sUEsFBgAAAAAEAAQA9QAAAIgDAAAAAA==&#10;" path="m,84l143,,370,20e" filled="f" strokecolor="gray" strokeweight="0">
                    <v:path arrowok="t" o:connecttype="custom" o:connectlocs="0,1248;2123,0;5494,297" o:connectangles="0,0,0"/>
                  </v:shape>
                  <v:shape id="Freeform 119" o:spid="_x0000_s2050" style="position:absolute;left:1411;top:2435;width:5509;height:1217;visibility:visible;mso-wrap-style:square;v-text-anchor:top" coordsize="3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m6cQA&#10;AADdAAAADwAAAGRycy9kb3ducmV2LnhtbERPTUsDMRC9C/0PYQrebNaiq2ybllYQFPTQ1oO9DZvp&#10;7uJmsiTjNv57Iwi9zeN9znKdXK9GCrHzbOB2VoAirr3tuDHwcXi+eQQVBdli75kM/FCE9WpytcTK&#10;+jPvaNxLo3IIxwoNtCJDpXWsW3IYZ34gztzJB4eSYWi0DXjO4a7X86IotcOOc0OLAz21VH/tv52B&#10;4/xhF0Vex5Tu395Pn2O5PQQ05nqaNgtQQkku4n/3i83zi/IO/r7JJ+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jJunEAAAA3QAAAA8AAAAAAAAAAAAAAAAAmAIAAGRycy9k&#10;b3ducmV2LnhtbFBLBQYAAAAABAAEAPUAAACJAwAAAAA=&#10;" path="m,82l144,,371,19e" filled="f" strokecolor="gray" strokeweight="0">
                    <v:path arrowok="t" o:connecttype="custom" o:connectlocs="0,1217;2138,0;5509,282" o:connectangles="0,0,0"/>
                  </v:shape>
                  <v:shape id="Freeform 120" o:spid="_x0000_s2051" style="position:absolute;left:1411;top:2316;width:5509;height:1188;visibility:visible;mso-wrap-style:square;v-text-anchor:top" coordsize="3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4cUA&#10;AADdAAAADwAAAGRycy9kb3ducmV2LnhtbESPT2sCMRDF7wW/QxjBW00U/MPWKGpRvPTg6sXbsJlu&#10;tt1Mlk2q67c3BcHbDO/93rxZrDpXiyu1ofKsYTRUIIgLbyouNZxPu/c5iBCRDdaeScOdAqyWvbcF&#10;Zsbf+EjXPJYihXDIUIONscmkDIUlh2HoG+KkffvWYUxrW0rT4i2Fu1qOlZpKhxWnCxYb2loqfvM/&#10;l2psN59qn3eX2q83s5+vQ2NzvGg96HfrDxCRuvgyP+mDSZyaTuD/mzSC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D/hxQAAAN0AAAAPAAAAAAAAAAAAAAAAAJgCAABkcnMv&#10;ZG93bnJldi54bWxQSwUGAAAAAAQABAD1AAAAigMAAAAA&#10;" path="m,80l144,,371,18e" filled="f" strokecolor="gray" strokeweight="0">
                    <v:path arrowok="t" o:connecttype="custom" o:connectlocs="0,1188;2138,0;5509,267" o:connectangles="0,0,0"/>
                  </v:shape>
                  <v:shape id="Freeform 121" o:spid="_x0000_s2052" style="position:absolute;left:1411;top:2182;width:5509;height:1158;visibility:visible;mso-wrap-style:square;v-text-anchor:top" coordsize="3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C3sAA&#10;AADdAAAADwAAAGRycy9kb3ducmV2LnhtbERPTYvCMBC9L/gfwgh7WxM9dEM1iiiCJ8Hu4nloxrba&#10;TGoTtfvvzcLC3ubxPmexGlwrHtSHxrOB6USBIC69bbgy8P21+9AgQkS22HomAz8UYLUcvS0wt/7J&#10;R3oUsRIphEOOBuoYu1zKUNbkMEx8R5y4s+8dxgT7StoenynctXKmVCYdNpwaauxoU1N5Le7OwGV2&#10;0/qwvejTNVvLstAY1Cca8z4e1nMQkYb4L/5z722ar7IMfr9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SC3sAAAADdAAAADwAAAAAAAAAAAAAAAACYAgAAZHJzL2Rvd25y&#10;ZXYueG1sUEsFBgAAAAAEAAQA9QAAAIUDAAAAAA==&#10;" path="m,78l144,,371,18e" filled="f" strokecolor="gray" strokeweight="0">
                    <v:path arrowok="t" o:connecttype="custom" o:connectlocs="0,1158;2138,0;5509,267" o:connectangles="0,0,0"/>
                  </v:shape>
                  <v:shape id="Freeform 122" o:spid="_x0000_s2053" style="position:absolute;left:1396;top:2064;width:5539;height:1128;visibility:visible;mso-wrap-style:square;v-text-anchor:top" coordsize="37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g8QA&#10;AADdAAAADwAAAGRycy9kb3ducmV2LnhtbERPS4vCMBC+C/6HMII3TXVBpWsUEWQ9LGx9oOttaGbb&#10;ss2kNFGrv94Igrf5+J4znTemFBeqXWFZwaAfgSBOrS44U7DfrXoTEM4jaywtk4IbOZjP2q0pxtpe&#10;eUOXrc9ECGEXo4Lc+yqW0qU5GXR9WxEH7s/WBn2AdSZ1jdcQbko5jKKRNFhwaMixomVO6f/2bBSc&#10;Plbrg04SU/3w7+n2dT/id3JUqttpFp8gPDX+LX651zrMj0ZjeH4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hv4PEAAAA3QAAAA8AAAAAAAAAAAAAAAAAmAIAAGRycy9k&#10;b3ducmV2LnhtbFBLBQYAAAAABAAEAPUAAACJAwAAAAA=&#10;" path="m,76l145,,373,18e" filled="f" strokecolor="gray" strokeweight="0">
                    <v:path arrowok="t" o:connecttype="custom" o:connectlocs="0,1128;2153,0;5539,267" o:connectangles="0,0,0"/>
                  </v:shape>
                  <v:shape id="Freeform 123" o:spid="_x0000_s2054" style="position:absolute;left:1396;top:1930;width:5539;height:1113;visibility:visible;mso-wrap-style:square;v-text-anchor:top" coordsize="3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v0scA&#10;AADdAAAADwAAAGRycy9kb3ducmV2LnhtbESPQUvDQBCF74L/YRnBi9iNHoLEbouKpYJQMNr7NDtN&#10;otnZmB3T2F/vHITeZnhv3vtmvpxCZ0YaUhvZwc0sA0NcRd9y7eDjfXV9ByYJsscuMjn4pQTLxfnZ&#10;HAsfD/xGYym10RBOBTpoRPrC2lQ1FDDNYk+s2j4OAUXXobZ+wIOGh87eZlluA7asDQ329NRQ9VX+&#10;BAdH+ZZVvivX2+fN8fXxatN9rsetc5cX08M9GKFJTub/6xev+FmuuPqNjm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X79LHAAAA3QAAAA8AAAAAAAAAAAAAAAAAmAIAAGRy&#10;cy9kb3ducmV2LnhtbFBLBQYAAAAABAAEAPUAAACMAwAAAAA=&#10;" path="m,75l144,,373,18e" filled="f" strokecolor="gray" strokeweight="0">
                    <v:path arrowok="t" o:connecttype="custom" o:connectlocs="0,1113;2138,0;5539,267" o:connectangles="0,0,0"/>
                  </v:shape>
                  <v:shape id="Freeform 124" o:spid="_x0000_s2055" style="position:absolute;left:1396;top:1811;width:5539;height:1069;visibility:visible;mso-wrap-style:square;v-text-anchor:top" coordsize="3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MjMIA&#10;AADdAAAADwAAAGRycy9kb3ducmV2LnhtbERP3WrCMBS+F3yHcITdaVoHxVWj6GCwCwdT9wCH5rSJ&#10;NieliVrffhkMvDsf3+9ZbQbXihv1wXpWkM8yEMSV15YbBT+nj+kCRIjIGlvPpOBBATbr8WiFpfZ3&#10;PtDtGBuRQjiUqMDE2JVShsqQwzDzHXHiat87jAn2jdQ93lO4a+U8ywrp0HJqMNjRu6Hqcrw6BduD&#10;veZf87reP5r9zuTfbM/Fq1Ivk2G7BBFpiE/xv/tTp/lZ8QZ/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YyMwgAAAN0AAAAPAAAAAAAAAAAAAAAAAJgCAABkcnMvZG93&#10;bnJldi54bWxQSwUGAAAAAAQABAD1AAAAhwMAAAAA&#10;" path="m,72l144,,373,17e" filled="f" strokecolor="gray" strokeweight="0">
                    <v:path arrowok="t" o:connecttype="custom" o:connectlocs="0,1069;2138,0;5539,252" o:connectangles="0,0,0"/>
                  </v:shape>
                  <v:shape id="Freeform 125" o:spid="_x0000_s2056" style="position:absolute;left:1381;top:1678;width:5569;height:1054;visibility:visible;mso-wrap-style:square;v-text-anchor:top" coordsize="3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sXccA&#10;AADdAAAADwAAAGRycy9kb3ducmV2LnhtbESPQUsDMRCF70L/Q5iCN5ttBStr0yKFggdd2yp4HTbT&#10;zWoyWTZxu/XXOwfB2wzvzXvfrDZj8GqgPrWRDcxnBSjiOtqWGwPvb7ube1ApI1v0kcnAhRJs1pOr&#10;FZY2nvlAwzE3SkI4lWjA5dyVWqfaUcA0ix2xaKfYB8yy9o22PZ4lPHi9KIo7HbBlaXDY0dZR/XX8&#10;DgaGF3/Zf+yr3as7+eVtVf0828WnMdfT8fEBVKYx/5v/rp+s4BdL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k7F3HAAAA3QAAAA8AAAAAAAAAAAAAAAAAmAIAAGRy&#10;cy9kb3ducmV2LnhtbFBLBQYAAAAABAAEAPUAAACMAwAAAAA=&#10;" path="m,71l145,,375,17e" filled="f" strokecolor="gray" strokeweight="0">
                    <v:path arrowok="t" o:connecttype="custom" o:connectlocs="0,1054;2153,0;5569,252" o:connectangles="0,0,0"/>
                  </v:shape>
                  <v:shape id="Freeform 126" o:spid="_x0000_s2057" style="position:absolute;left:1381;top:1559;width:5569;height:1024;visibility:visible;mso-wrap-style:square;v-text-anchor:top" coordsize="3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HMIA&#10;AADdAAAADwAAAGRycy9kb3ducmV2LnhtbERPS4vCMBC+C/sfwix4EU3rwUfXKLIgehMfy16HZjat&#10;NpPSZGv990YQvM3H95zFqrOVaKnxpWMF6SgBQZw7XbJRcD5thjMQPiBrrByTgjt5WC0/egvMtLvx&#10;gdpjMCKGsM9QQRFCnUnp84Is+pGriSP35xqLIcLGSN3gLYbbSo6TZCItlhwbCqzpu6D8evy3CnY8&#10;32zNpTX5fnLfDn7dT7fep0r1P7v1F4hAXXiLX+6djvOTaQr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48cwgAAAN0AAAAPAAAAAAAAAAAAAAAAAJgCAABkcnMvZG93&#10;bnJldi54bWxQSwUGAAAAAAQABAD1AAAAhwMAAAAA&#10;" path="m,69l145,,375,16e" filled="f" strokecolor="gray" strokeweight="0">
                    <v:path arrowok="t" o:connecttype="custom" o:connectlocs="0,1024;2153,0;5569,237" o:connectangles="0,0,0"/>
                  </v:shape>
                  <v:shape id="Freeform 127" o:spid="_x0000_s2058" style="position:absolute;left:1366;top:1425;width:5584;height:995;visibility:visible;mso-wrap-style:square;v-text-anchor:top" coordsize="3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0A8EA&#10;AADdAAAADwAAAGRycy9kb3ducmV2LnhtbERPy6rCMBDdX/AfwgjurqkPbqUaRRTBhS6uiuuhGdtq&#10;M6lN1Pr3RhDczeE8ZzJrTCnuVLvCsoJeNwJBnFpdcKbgsF/9jkA4j6yxtEwKnuRgNm39TDDR9sH/&#10;dN/5TIQQdgkqyL2vEildmpNB17UVceBOtjboA6wzqWt8hHBTyn4U/UmDBYeGHCta5JRedjejYPvs&#10;8ep6cJtzPEzt0B39wCy1Up12Mx+D8NT4r/jjXuswP4r78P4mnC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W9APBAAAA3QAAAA8AAAAAAAAAAAAAAAAAmAIAAGRycy9kb3du&#10;cmV2LnhtbFBLBQYAAAAABAAEAPUAAACGAwAAAAA=&#10;" path="m,67l146,,376,16e" filled="f" strokecolor="gray" strokeweight="0">
                    <v:path arrowok="t" o:connecttype="custom" o:connectlocs="0,995;2168,0;5584,238" o:connectangles="0,0,0"/>
                  </v:shape>
                  <v:shape id="Freeform 128" o:spid="_x0000_s2059" style="position:absolute;left:1366;top:1306;width:5584;height:965;visibility:visible;mso-wrap-style:square;v-text-anchor:top" coordsize="3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rucMA&#10;AADdAAAADwAAAGRycy9kb3ducmV2LnhtbERPTWsCMRC9F/ofwhS8aVYFW1ejFKFU0YNVEb0Nm3E3&#10;dDNZNlF3/70pCL3N433OdN7YUtyo9saxgn4vAUGcOW04V3DYf3U/QPiArLF0TApa8jCfvb5MMdXu&#10;zj9024VcxBD2KSooQqhSKX1WkEXfcxVx5C6uthgirHOpa7zHcFvKQZKMpEXDsaHAihYFZb+7q1Vw&#10;HRvajNujtO60XbXmzOv+8VupzlvzOQERqAn/4qd7qeP85H0If9/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XrucMAAADdAAAADwAAAAAAAAAAAAAAAACYAgAAZHJzL2Rv&#10;d25yZXYueG1sUEsFBgAAAAAEAAQA9QAAAIgDAAAAAA==&#10;" path="m,65l146,,376,15e" filled="f" strokecolor="gray" strokeweight="0">
                    <v:path arrowok="t" o:connecttype="custom" o:connectlocs="0,965;2168,0;5584,223" o:connectangles="0,0,0"/>
                  </v:shape>
                  <v:shape id="Freeform 129" o:spid="_x0000_s2060" style="position:absolute;left:1366;top:1173;width:5599;height:935;visibility:visible;mso-wrap-style:square;v-text-anchor:top" coordsize="3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4gcYA&#10;AADdAAAADwAAAGRycy9kb3ducmV2LnhtbESPQWvCQBCF74L/YZmCF9GNIqmkrmJLS3tsVTwP2Wk2&#10;TXY2zW5M/PfdguBthvfmfW82u8HW4kKtLx0rWMwTEMS50yUXCk7Ht9kahA/IGmvHpOBKHnbb8WiD&#10;mXY9f9HlEAoRQ9hnqMCE0GRS+tyQRT93DXHUvl1rMcS1LaRusY/htpbLJEmlxZIjwWBDL4by6tDZ&#10;yP2sqvfXH1uk5/Oie/7thj6dGqUmD8P+CUSgIdzNt+sPHesnjyv4/yaO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u4gcYAAADdAAAADwAAAAAAAAAAAAAAAACYAgAAZHJz&#10;L2Rvd25yZXYueG1sUEsFBgAAAAAEAAQA9QAAAIsDAAAAAA==&#10;" path="m,63l146,,377,15e" filled="f" strokecolor="gray" strokeweight="0">
                    <v:path arrowok="t" o:connecttype="custom" o:connectlocs="0,935;2168,0;5599,223" o:connectangles="0,0,0"/>
                  </v:shape>
                  <v:shape id="Freeform 130" o:spid="_x0000_s2061" style="position:absolute;left:1351;top:1039;width:5614;height:921;visibility:visible;mso-wrap-style:square;v-text-anchor:top" coordsize="3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ra8EA&#10;AADdAAAADwAAAGRycy9kb3ducmV2LnhtbERPS4vCMBC+C/sfwizsTdMV1FKNsijC3hYfqMexGdti&#10;MqlN1O6/N4LgbT6+50xmrTXiRo2vHCv47iUgiHOnKy4UbDfLbgrCB2SNxjEp+CcPs+lHZ4KZdnde&#10;0W0dChFD2GeooAyhzqT0eUkWfc/VxJE7ucZiiLAppG7wHsOtkf0kGUqLFceGEmual5Sf11er4Ljb&#10;h7bqm9UlPSwQ/47DgZmjUl+f7c8YRKA2vMUv96+O85PRAJ7fxB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Vq2vBAAAA3QAAAA8AAAAAAAAAAAAAAAAAmAIAAGRycy9kb3du&#10;cmV2LnhtbFBLBQYAAAAABAAEAPUAAACGAwAAAAA=&#10;" path="m,62l147,,378,15e" filled="f" strokecolor="gray" strokeweight="0">
                    <v:path arrowok="t" o:connecttype="custom" o:connectlocs="0,921;2183,0;5614,223" o:connectangles="0,0,0"/>
                  </v:shape>
                  <v:shape id="Freeform 131" o:spid="_x0000_s2062" style="position:absolute;left:1351;top:920;width:5614;height:876;visibility:visible;mso-wrap-style:square;v-text-anchor:top" coordsize="3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sxcQA&#10;AADdAAAADwAAAGRycy9kb3ducmV2LnhtbERP22oCMRB9L/gPYYS+aVKhbtkaZREFK7Si7QcMm9lL&#10;3UzWTVa3f98UhL7N4VxnsRpsI67U+dqxhqepAkGcO1NzqeHrczt5AeEDssHGMWn4IQ+r5ehhgalx&#10;Nz7S9RRKEUPYp6ihCqFNpfR5RRb91LXEkStcZzFE2JXSdHiL4baRM6Xm0mLNsaHCltYV5edTbzVc&#10;ssO7Or5t+nJ3/iie99/JNtsnWj+Oh+wVRKAh/Ivv7p2J81Uyh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bMXEAAAA3QAAAA8AAAAAAAAAAAAAAAAAmAIAAGRycy9k&#10;b3ducmV2LnhtbFBLBQYAAAAABAAEAPUAAACJAwAAAAA=&#10;" path="m,59l147,,378,13e" filled="f" strokecolor="gray" strokeweight="0">
                    <v:path arrowok="t" o:connecttype="custom" o:connectlocs="0,876;2183,0;5614,193" o:connectangles="0,0,0"/>
                  </v:shape>
                  <v:shape id="Freeform 132" o:spid="_x0000_s2063" style="position:absolute;left:1337;top:787;width:5628;height:846;visibility:visible;mso-wrap-style:square;v-text-anchor:top" coordsize="3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bp8MA&#10;AADdAAAADwAAAGRycy9kb3ducmV2LnhtbERPO2/CMBDeK/EfrENiKw4MUAUMAkQrGHkMsB3xEUfE&#10;5xAbEv49rlSp2336njedt7YUT6p94VjBoJ+AIM6cLjhXcDx8f36B8AFZY+mYFLzIw3zW+Zhiql3D&#10;O3ruQy5iCPsUFZgQqlRKnxmy6PuuIo7c1dUWQ4R1LnWNTQy3pRwmyUhaLDg2GKxoZSi77R9Wwcr8&#10;nLePweV1uy5lc9rd19twWSvV67aLCYhAbfgX/7k3Os5PxmP4/SaeI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Ebp8MAAADdAAAADwAAAAAAAAAAAAAAAACYAgAAZHJzL2Rv&#10;d25yZXYueG1sUEsFBgAAAAAEAAQA9QAAAIgDAAAAAA==&#10;" path="m,57l148,,379,13e" filled="f" strokecolor="gray" strokeweight="0">
                    <v:path arrowok="t" o:connecttype="custom" o:connectlocs="0,846;2198,0;5628,193" o:connectangles="0,0,0"/>
                  </v:shape>
                  <v:shape id="Freeform 133" o:spid="_x0000_s2064" style="position:absolute;left:1337;top:653;width:5643;height:832;visibility:visible;mso-wrap-style:square;v-text-anchor:top" coordsize="38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e08YA&#10;AADdAAAADwAAAGRycy9kb3ducmV2LnhtbESPQU/DMAyF70j8h8hI3FiyTRqoLJu2iUlcAK2bOJvG&#10;a6s1TtWELvx7fEDiZus9v/d5uc6+UyMNsQ1sYToxoIir4FquLZyO+4cnUDEhO+wCk4UfirBe3d4s&#10;sXDhygcay1QrCeFYoIUmpb7QOlYNeYyT0BOLdg6DxyTrUGs34FXCfadnxiy0x5alocGedg1Vl/Lb&#10;W9ht8ykeFm/jcf51zu9l9XL5+DTW3t/lzTOoRDn9m/+uX53gm0f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e08YAAADdAAAADwAAAAAAAAAAAAAAAACYAgAAZHJz&#10;L2Rvd25yZXYueG1sUEsFBgAAAAAEAAQA9QAAAIsDAAAAAA==&#10;" path="m,56l148,,380,13e" filled="f" strokecolor="gray" strokeweight="0">
                    <v:path arrowok="t" o:connecttype="custom" o:connectlocs="0,832;2198,0;5643,193" o:connectangles="0,0,0"/>
                  </v:shape>
                  <v:shape id="Freeform 134" o:spid="_x0000_s2065" style="position:absolute;left:1337;top:520;width:5643;height:801;visibility:visible;mso-wrap-style:square;v-text-anchor:top" coordsize="38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nusMA&#10;AADdAAAADwAAAGRycy9kb3ducmV2LnhtbERPS4vCMBC+L/gfwgjeNNkV1K1GEUEQD66PBT0OzWxb&#10;2kxKk7X1328EYW/z8T1nsepsJe7U+MKxhveRAkGcOlNwpuH7sh3OQPiAbLByTBoe5GG17L0tMDGu&#10;5RPdzyETMYR9ghryEOpESp/mZNGPXE0cuR/XWAwRNpk0DbYx3FbyQ6mJtFhwbMixpk1OaXn+tRr2&#10;6njbXruDLNX0q6z8/qpMO9Z60O/WcxCBuvAvfrl3Js5X0094fh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4nusMAAADdAAAADwAAAAAAAAAAAAAAAACYAgAAZHJzL2Rv&#10;d25yZXYueG1sUEsFBgAAAAAEAAQA9QAAAIgDAAAAAA==&#10;" path="m,54l148,,380,13e" filled="f" strokecolor="gray" strokeweight="0">
                    <v:path arrowok="t" o:connecttype="custom" o:connectlocs="0,801;2198,0;5643,193" o:connectangles="0,0,0"/>
                  </v:shape>
                  <v:shape id="Freeform 135" o:spid="_x0000_s2066" style="position:absolute;left:1500;top:4261;width:5361;height:1588;visibility:visible;mso-wrap-style:square;v-text-anchor:top" coordsize="3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EZ8UA&#10;AADdAAAADwAAAGRycy9kb3ducmV2LnhtbESPT0sDMRDF74LfIYzgzSYVkWVtWopUEMSDjYLHYTP7&#10;h24mS5Jt12/vHARvM7w37/1ms1vCqM6U8hDZwnplQBE30Q/cWfh0L3cVqFyQPY6RycIPZdhtr682&#10;WPt44Q86H0unJIRzjRb6UqZa69z0FDCv4kQsWhtTwCJr6rRPeJHwMOp7Yx51wIGloceJnntqTsc5&#10;WJinuR3f1u/OfLnqkA7u27Xmwdrbm2X/BKrQUv7Nf9evXvBNJf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sRnxQAAAN0AAAAPAAAAAAAAAAAAAAAAAJgCAABkcnMv&#10;ZG93bnJldi54bWxQSwUGAAAAAAQABAD1AAAAigMAAAAA&#10;" path="m,107l139,,361,25e" filled="f" strokeweight="0">
                    <v:path arrowok="t" o:connecttype="custom" o:connectlocs="0,1588;2064,0;5361,371" o:connectangles="0,0,0"/>
                  </v:shape>
                  <v:shape id="Freeform 136" o:spid="_x0000_s2067" style="position:absolute;left:1470;top:3667;width:5406;height:1470;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E68YA&#10;AADdAAAADwAAAGRycy9kb3ducmV2LnhtbERP30vDMBB+H+x/CDfwRVw6GXN0TYcKE9Hh5pQ935pb&#10;U2wutYld/e8XQdjbfXw/L1v2thYdtb5yrGAyTkAQF05XXCr4/FjdzEH4gKyxdkwKfsnDMh8OMky1&#10;O/E7dbtQihjCPkUFJoQmldIXhiz6sWuII3d0rcUQYVtK3eIphtta3ibJTFqsODYYbOjRUPG1+7EK&#10;pts3/VD61do9bb6vX83+5XDXzZS6GvX3CxCB+nAR/7ufdZyfzCfw9008Qe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hE68YAAADdAAAADwAAAAAAAAAAAAAAAACYAgAAZHJz&#10;L2Rvd25yZXYueG1sUEsFBgAAAAAEAAQA9QAAAIsDAAAAAA==&#10;" path="m,99l141,,364,23e" filled="f" strokeweight="0">
                    <v:path arrowok="t" o:connecttype="custom" o:connectlocs="0,1470;2094,0;5406,342" o:connectangles="0,0,0"/>
                  </v:shape>
                  <v:shape id="Freeform 137" o:spid="_x0000_s2068" style="position:absolute;left:1441;top:3058;width:5465;height:1336;visibility:visible;mso-wrap-style:square;v-text-anchor:top" coordsize="3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fKcEA&#10;AADdAAAADwAAAGRycy9kb3ducmV2LnhtbERPzYrCMBC+C/sOYRa8iCYqSOkaxRWFPWrrAwzNbFtt&#10;JqXJ2vr2G0HwNh/f76y3g23EnTpfO9YwnykQxIUzNZcaLvlxmoDwAdlg45g0PMjDdvMxWmNqXM9n&#10;umehFDGEfYoaqhDaVEpfVGTRz1xLHLlf11kMEXalNB32Mdw2cqHUSlqsOTZU2NK+ouKW/VkNUl6T&#10;ZvU9Kfbzg7Untcx2eV9rPf4cdl8gAg3hLX65f0ycr5IFPL+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9XynBAAAA3QAAAA8AAAAAAAAAAAAAAAAAmAIAAGRycy9kb3du&#10;cmV2LnhtbFBLBQYAAAAABAAEAPUAAACGAwAAAAA=&#10;" path="m,90l142,,368,21e" filled="f" strokeweight="0">
                    <v:path arrowok="t" o:connecttype="custom" o:connectlocs="0,1336;2109,0;5465,312" o:connectangles="0,0,0"/>
                  </v:shape>
                  <v:shape id="Freeform 138" o:spid="_x0000_s2069" style="position:absolute;left:1411;top:2435;width:5509;height:1217;visibility:visible;mso-wrap-style:square;v-text-anchor:top" coordsize="3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HA+MQA&#10;AADdAAAADwAAAGRycy9kb3ducmV2LnhtbERPTWvCQBC9F/wPywi91U0tljS6EbFYW2+JvXgbstMk&#10;JDsbsluT+uvdguBtHu9zVuvRtOJMvastK3ieRSCIC6trLhV8H3dPMQjnkTW2lknBHzlYp5OHFSba&#10;DpzROfelCCHsElRQed8lUrqiIoNuZjviwP3Y3qAPsC+l7nEI4aaV8yh6lQZrDg0VdrStqGjyX6PA&#10;fC1cnl2aj/htvn8fpTycht1BqcfpuFmC8DT6u/jm/tRhfhS/wP8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BwPjEAAAA3QAAAA8AAAAAAAAAAAAAAAAAmAIAAGRycy9k&#10;b3ducmV2LnhtbFBLBQYAAAAABAAEAPUAAACJAwAAAAA=&#10;" path="m,82l144,,371,19e" filled="f" strokeweight="0">
                    <v:path arrowok="t" o:connecttype="custom" o:connectlocs="0,1217;2138,0;5509,282" o:connectangles="0,0,0"/>
                  </v:shape>
                  <v:shape id="Freeform 139" o:spid="_x0000_s2070" style="position:absolute;left:1396;top:1811;width:5539;height:1069;visibility:visible;mso-wrap-style:square;v-text-anchor:top" coordsize="3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1W8UA&#10;AADdAAAADwAAAGRycy9kb3ducmV2LnhtbESPQWsCMRCF74L/IYzgTRNFyrIaRQVFD7VU7aG36Wa6&#10;u7iZLJuo6783QqG3Gd6b972ZLVpbiRs1vnSsYTRUIIgzZ0rONZxPm0ECwgdkg5Vj0vAgD4t5tzPD&#10;1Lg7f9LtGHIRQ9inqKEIoU6l9FlBFv3Q1cRR+3WNxRDXJpemwXsMt5UcK/UmLZYcCQXWtC4ouxyv&#10;NkKy5OeDzl/Xldru36tA+8NSfWvd77XLKYhAbfg3/13vTKyvkgm8vok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bVbxQAAAN0AAAAPAAAAAAAAAAAAAAAAAJgCAABkcnMv&#10;ZG93bnJldi54bWxQSwUGAAAAAAQABAD1AAAAigMAAAAA&#10;" path="m,72l144,,373,17e" filled="f" strokeweight="0">
                    <v:path arrowok="t" o:connecttype="custom" o:connectlocs="0,1069;2138,0;5539,252" o:connectangles="0,0,0"/>
                  </v:shape>
                  <v:shape id="Freeform 140" o:spid="_x0000_s2071" style="position:absolute;left:1366;top:1173;width:5599;height:935;visibility:visible;mso-wrap-style:square;v-text-anchor:top" coordsize="3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e8YA&#10;AADdAAAADwAAAGRycy9kb3ducmV2LnhtbESPQWvDMAyF74P9B6PCbqvTwUrJ6pR0MFgvHW1z2FHE&#10;Spw2lrPYbZJ/PxcGu0m89z49rTejbcWNet84VrCYJyCIS6cbrhUUp4/nFQgfkDW2jknBRB422ePD&#10;GlPtBj7Q7RhqESHsU1RgQuhSKX1pyKKfu444apXrLYa49rXUPQ4Rblv5kiRLabHheMFgR++Gysvx&#10;aiNlqvKm+Dr/XKbtkH97vTe7w16pp9mYv4EINIZ/81/6U8f6yeoV7t/EEW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K+e8YAAADdAAAADwAAAAAAAAAAAAAAAACYAgAAZHJz&#10;L2Rvd25yZXYueG1sUEsFBgAAAAAEAAQA9QAAAIsDAAAAAA==&#10;" path="m,63l146,,377,15e" filled="f" strokeweight="0">
                    <v:path arrowok="t" o:connecttype="custom" o:connectlocs="0,935;2168,0;5599,223" o:connectangles="0,0,0"/>
                  </v:shape>
                  <v:shape id="Freeform 141" o:spid="_x0000_s2072" style="position:absolute;left:1337;top:520;width:5643;height:801;visibility:visible;mso-wrap-style:square;v-text-anchor:top" coordsize="38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SqMQA&#10;AADdAAAADwAAAGRycy9kb3ducmV2LnhtbERPS2sCMRC+C/0PYQq9adYeNG7NLmIpFg8FH5fehs10&#10;d2ky2W6ibvvrTUHwNh/fc5bl4Kw4Ux9azxqmkwwEceVNy7WG4+FtrECEiGzQeiYNvxSgLB5GS8yN&#10;v/COzvtYixTCIUcNTYxdLmWoGnIYJr4jTtyX7x3GBPtamh4vKdxZ+ZxlM+mw5dTQYEfrhqrv/clp&#10;mHtetBv1tz0ulBo+Xtd2/vNptX56HFYvICIN8S6+ud9Nmp+pGfx/k06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EqjEAAAA3QAAAA8AAAAAAAAAAAAAAAAAmAIAAGRycy9k&#10;b3ducmV2LnhtbFBLBQYAAAAABAAEAPUAAACJAwAAAAA=&#10;" path="m,54l148,,380,13e" filled="f" strokeweight="0">
                    <v:path arrowok="t" o:connecttype="custom" o:connectlocs="0,801;2198,0;5643,193" o:connectangles="0,0,0"/>
                  </v:shape>
                  <v:shape id="Freeform 142" o:spid="_x0000_s2073" style="position:absolute;left:1500;top:4261;width:5361;height:2152;visibility:visible;mso-wrap-style:square;v-text-anchor:top" coordsize="5361,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TUMAA&#10;AADdAAAADwAAAGRycy9kb3ducmV2LnhtbERPy6rCMBDdC/5DGOFuRFMv+KAaRRTFzS1YBbdDM7bF&#10;ZlKaqPXvzQXB3RzOcxar1lTiQY0rLSsYDSMQxJnVJecKzqfdYAbCeWSNlWVS8CIHq2W3s8BY2ycf&#10;6ZH6XIQQdjEqKLyvYyldVpBBN7Q1ceCutjHoA2xyqRt8hnBTyd8omkiDJYeGAmvaFJTd0rtRcE1I&#10;//n+9oB0vphkLM0kGe2V+um16zkIT63/ij/ugw7zo9kU/r8JJ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CTUMAAAADdAAAADwAAAAAAAAAAAAAAAACYAgAAZHJzL2Rvd25y&#10;ZXYueG1sUEsFBgAAAAAEAAQA9QAAAIUDAAAAAA==&#10;" path="m5361,371l3950,2152,,1588,2064,,5361,371xe" filled="f" strokeweight="0">
                    <v:path arrowok="t" o:connecttype="custom" o:connectlocs="5361,371;3950,2152;0,1588;2064,0;5361,371" o:connectangles="0,0,0,0,0"/>
                  </v:shape>
                  <v:shape id="Freeform 143" o:spid="_x0000_s2074" style="position:absolute;left:1337;top:520;width:2227;height:5329;visibility:visible;mso-wrap-style:square;v-text-anchor:top" coordsize="2227,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vrMUA&#10;AADdAAAADwAAAGRycy9kb3ducmV2LnhtbESPQWvCQBCF7wX/wzKFXopuLCiSukoRBaEnoxdvQ3aa&#10;BHdnY3ZN0v76zqHQ2wzvzXvfrLejd6qnLjaBDcxnGSjiMtiGKwOX82G6AhUTskUXmAx8U4TtZvK0&#10;xtyGgU/UF6lSEsIxRwN1Sm2udSxr8hhnoSUW7St0HpOsXaVth4OEe6ffsmypPTYsDTW2tKupvBUP&#10;b6C/7V+He18s5uP155OpcrwLzpiX5/HjHVSiMf2b/66PVvCzle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u+sxQAAAN0AAAAPAAAAAAAAAAAAAAAAAJgCAABkcnMv&#10;ZG93bnJldi54bWxQSwUGAAAAAAQABAD1AAAAigMAAAAA&#10;" path="m163,5329l,801,2197,r30,3741l163,5329xe" filled="f" strokecolor="gray" strokeweight="42e-5mm">
                    <v:path arrowok="t" o:connecttype="custom" o:connectlocs="163,5329;0,801;2197,0;2227,3741;163,5329" o:connectangles="0,0,0,0,0"/>
                  </v:shape>
                  <v:shape id="Freeform 144" o:spid="_x0000_s2075" style="position:absolute;left:3534;top:520;width:3446;height:4112;visibility:visible;mso-wrap-style:square;v-text-anchor:top" coordsize="344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mOsQA&#10;AADdAAAADwAAAGRycy9kb3ducmV2LnhtbERPTWvCQBC9F/wPywi91Y0eaoyuooLQQz1oq+BtzI5J&#10;MDsbdzea/vuuUOhtHu9zZovO1OJOzleWFQwHCQji3OqKCwXfX5u3FIQPyBpry6Tghzws5r2XGWba&#10;PnhH930oRAxhn6GCMoQmk9LnJRn0A9sQR+5incEQoSukdviI4aaWoyR5lwYrjg0lNrQuKb/uW6Pg&#10;VrXjz/zgj6tVk55PrtiuWz9R6rXfLacgAnXhX/zn/tBxfpJO4PlNP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qJjrEAAAA3QAAAA8AAAAAAAAAAAAAAAAAmAIAAGRycy9k&#10;b3ducmV2LnhtbFBLBQYAAAAABAAEAPUAAACJAwAAAAA=&#10;" path="m30,3741l,,3446,193,3327,4112,30,3741xe" filled="f" strokecolor="gray" strokeweight="42e-5mm">
                    <v:path arrowok="t" o:connecttype="custom" o:connectlocs="30,3741;0,0;3446,193;3327,4112;30,3741" o:connectangles="0,0,0,0,0"/>
                  </v:shape>
                  <v:line id="Line 145" o:spid="_x0000_s2076" style="position:absolute;visibility:visible;mso-wrap-style:square" from="1500,5849" to="5450,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PxMUAAADdAAAADwAAAGRycy9kb3ducmV2LnhtbESPQWvCQBCF74X+h2UK3urGghqjq5TS&#10;or2pVehxyI7JYnY2ZLca/33nIHib4b1575vFqveNulAXXWADo2EGirgM1nFl4PDz9ZqDignZYhOY&#10;DNwowmr5/LTAwoYr7+iyT5WSEI4FGqhTagutY1mTxzgMLbFop9B5TLJ2lbYdXiXcN/otyybao2Np&#10;qLGlj5rK8/7PG3DbyXr8PT3OjvpznUa/+Tl3/mDM4KV/n4NK1KeH+X69sYKfzY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FPxMUAAADdAAAADwAAAAAAAAAA&#10;AAAAAAChAgAAZHJzL2Rvd25yZXYueG1sUEsFBgAAAAAEAAQA+QAAAJMDAAAAAA==&#10;" strokeweight="0"/>
                  <v:line id="Line 146" o:spid="_x0000_s2077" style="position:absolute;visibility:visible;mso-wrap-style:square" from="1500,5849" to="1500,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3qX8MAAADdAAAADwAAAGRycy9kb3ducmV2LnhtbERPTWvCQBC9C/0PyxS86SaCGlNXKcWi&#10;vWmq0OOQnSaL2dmQ3Wr8911B8DaP9znLdW8bcaHOG8cK0nECgrh02nCl4Pj9OcpA+ICssXFMCm7k&#10;Yb16GSwx1+7KB7oUoRIxhH2OCuoQ2lxKX9Zk0Y9dSxy5X9dZDBF2ldQdXmO4beQkSWbSouHYUGNL&#10;HzWV5+LPKjD72Xb6NT8tTnKzDelPds6MPSo1fO3f30AE6sNT/HDvdJyfLFK4fxN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96l/DAAAA3QAAAA8AAAAAAAAAAAAA&#10;AAAAoQIAAGRycy9kb3ducmV2LnhtbFBLBQYAAAAABAAEAPkAAACRAwAAAAA=&#10;" strokeweight="0"/>
                  <v:line id="Line 147" o:spid="_x0000_s2078" style="position:absolute;visibility:visible;mso-wrap-style:square" from="1916,5909" to="1916,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90KMQAAADdAAAADwAAAGRycy9kb3ducmV2LnhtbERPTWvCQBC9F/wPyxR6qxuF2iR1FREl&#10;7a1GhR6H7DRZzM6G7GrSf98tFLzN433Ocj3aVtyo98axgtk0AUFcOW24VnA67p9TED4ga2wdk4If&#10;8rBeTR6WmGs38IFuZahFDGGfo4ImhC6X0lcNWfRT1xFH7tv1FkOEfS11j0MMt62cJ8lCWjQcGxrs&#10;aNtQdSmvVoH5XBQvH6/n7Cx3RZh9pZfU2JNST4/j5g1EoDHcxf/udx3nJ9kc/r6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3QoxAAAAN0AAAAPAAAAAAAAAAAA&#10;AAAAAKECAABkcnMvZG93bnJldi54bWxQSwUGAAAAAAQABAD5AAAAkgMAAAAA&#10;" strokeweight="0"/>
                  <v:line id="Line 148" o:spid="_x0000_s2079" style="position:absolute;visibility:visible;mso-wrap-style:square" from="2332,5968" to="2332,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Rs8MAAADdAAAADwAAAGRycy9kb3ducmV2LnhtbERPTWvCQBC9C/0PyxR6040t2hhdpZQW&#10;9WajgschOyaL2dmQ3Wr8964geJvH+5zZorO1OFPrjWMFw0ECgrhw2nCpYLf97acgfEDWWDsmBVfy&#10;sJi/9GaYaXfhPzrnoRQxhH2GCqoQmkxKX1Rk0Q9cQxy5o2sthgjbUuoWLzHc1vI9ScbSouHYUGFD&#10;3xUVp/zfKjCb8XK0/txP9vJnGYaH9JQau1Pq7bX7moII1IWn+OFe6Tg/mXz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j0bPDAAAA3QAAAA8AAAAAAAAAAAAA&#10;AAAAoQIAAGRycy9kb3ducmV2LnhtbFBLBQYAAAAABAAEAPkAAACRAwAAAAA=&#10;" strokeweight="0"/>
                  <v:line id="Line 149" o:spid="_x0000_s2080" style="position:absolute;visibility:visible;mso-wrap-style:square" from="2762,6027" to="2762,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Jx8MAAADdAAAADwAAAGRycy9kb3ducmV2LnhtbERPTWvCQBC9C/0PyxR6042l2hhdpZQW&#10;9WajgschOyaL2dmQ3Wr8964geJvH+5zZorO1OFPrjWMFw0ECgrhw2nCpYLf97acgfEDWWDsmBVfy&#10;sJi/9GaYaXfhPzrnoRQxhH2GCqoQmkxKX1Rk0Q9cQxy5o2sthgjbUuoWLzHc1vI9ScbSouHYUGFD&#10;3xUVp/zfKjCb8XK0/txP9vJnGYaH9JQau1Pq7bX7moII1IWn+OFe6Tg/mXz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KScfDAAAA3QAAAA8AAAAAAAAAAAAA&#10;AAAAoQIAAGRycy9kb3ducmV2LnhtbFBLBQYAAAAABAAEAPkAAACRAwAAAAA=&#10;" strokeweight="0"/>
                  <v:line id="Line 150" o:spid="_x0000_s2081" style="position:absolute;visibility:visible;mso-wrap-style:square" from="3193,6102" to="319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bsXMQAAADdAAAADwAAAGRycy9kb3ducmV2LnhtbERPTWvCQBC9F/wPyxS81Y2CNkldRaSS&#10;9lajQo9DdposZmdDdmvSf98tFLzN433OejvaVtyo98axgvksAUFcOW24VnA+HZ5SED4ga2wdk4If&#10;8rDdTB7WmGs38JFuZahFDGGfo4ImhC6X0lcNWfQz1xFH7sv1FkOEfS11j0MMt61cJMlKWjQcGxrs&#10;aN9QdS2/rQLzsSqW78+X7CJfizD/TK+psWelpo/j7gVEoDHcxf/uNx3nJ9kS/r6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uxcxAAAAN0AAAAPAAAAAAAAAAAA&#10;AAAAAKECAABkcnMvZG93bnJldi54bWxQSwUGAAAAAAQABAD5AAAAkgMAAAAA&#10;" strokeweight="0"/>
                  <v:line id="Line 151" o:spid="_x0000_s2082" style="position:absolute;visibility:visible;mso-wrap-style:square" from="3624,6161" to="3624,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yK8MAAADdAAAADwAAAGRycy9kb3ducmV2LnhtbERPS4vCMBC+L+x/CLPgbU0V7NauUUQU&#10;9bbrAzwOzWwbbCaliVr/vRGEvc3H95zJrLO1uFLrjWMFg34Cgrhw2nCp4LBffWYgfEDWWDsmBXfy&#10;MJu+v00w1+7Gv3TdhVLEEPY5KqhCaHIpfVGRRd93DXHk/lxrMUTYllK3eIvhtpbDJEmlRcOxocKG&#10;FhUV593FKjA/6Xq0/TqOj3K5DoNTds6MPSjV++jm3yACdeFf/HJvdJyfjFN4fhNP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UcivDAAAA3QAAAA8AAAAAAAAAAAAA&#10;AAAAoQIAAGRycy9kb3ducmV2LnhtbFBLBQYAAAAABAAEAPkAAACRAwAAAAA=&#10;" strokeweight="0"/>
                  <v:line id="Line 152" o:spid="_x0000_s2083" style="position:absolute;visibility:visible;mso-wrap-style:square" from="4069,6220" to="4069,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sMIAAADdAAAADwAAAGRycy9kb3ducmV2LnhtbERPTYvCMBC9C/sfwgjeNHVhtVajLIuL&#10;enNdBY9DM7bBZlKaqPXfG0HwNo/3ObNFaytxpcYbxwqGgwQEce604ULB/v+3n4LwAVlj5ZgU3MnD&#10;Yv7RmWGm3Y3/6LoLhYgh7DNUUIZQZ1L6vCSLfuBq4sidXGMxRNgUUjd4i+G2kp9JMpIWDceGEmv6&#10;KSk/7y5WgdmOVl+b8WFykMtVGB7Tc2rsXqlet/2eggjUhrf45V7rOD+ZjO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XsMIAAADdAAAADwAAAAAAAAAAAAAA&#10;AAChAgAAZHJzL2Rvd25yZXYueG1sUEsFBgAAAAAEAAQA+QAAAJADAAAAAA==&#10;" strokeweight="0"/>
                  <v:line id="Line 153" o:spid="_x0000_s2084" style="position:absolute;visibility:visible;mso-wrap-style:square" from="4529,6280" to="4529,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DwsUAAADdAAAADwAAAGRycy9kb3ducmV2LnhtbESPQWvCQBCF74X+h2UK3urGghqjq5TS&#10;or2pVehxyI7JYnY2ZLca/33nIHib4b1575vFqveNulAXXWADo2EGirgM1nFl4PDz9ZqDignZYhOY&#10;DNwowmr5/LTAwoYr7+iyT5WSEI4FGqhTagutY1mTxzgMLbFop9B5TLJ2lbYdXiXcN/otyybao2Np&#10;qLGlj5rK8/7PG3DbyXr8PT3OjvpznUa/+Tl3/mDM4KV/n4NK1KeH+X69sYKfzQ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dDwsUAAADdAAAADwAAAAAAAAAA&#10;AAAAAAChAgAAZHJzL2Rvd25yZXYueG1sUEsFBgAAAAAEAAQA+QAAAJMDAAAAAA==&#10;" strokeweight="0"/>
                  <v:line id="Line 154" o:spid="_x0000_s2085" style="position:absolute;visibility:visible;mso-wrap-style:square" from="4975,6354" to="4975,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vmWcMAAADdAAAADwAAAGRycy9kb3ducmV2LnhtbERPTWvCQBC9C/0PyxS86UZBTVJXKcWi&#10;vWmq0OOQnSaL2dmQ3Wr8911B8DaP9znLdW8bcaHOG8cKJuMEBHHptOFKwfH7c5SC8AFZY+OYFNzI&#10;w3r1Mlhirt2VD3QpQiViCPscFdQhtLmUvqzJoh+7ljhyv66zGCLsKqk7vMZw28hpksylRcOxocaW&#10;Pmoqz8WfVWD28+3sa3HKTnKzDZOf9Jwae1Rq+Nq/v4EI1Ien+OHe6Tg/yTK4fxN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L5lnDAAAA3QAAAA8AAAAAAAAAAAAA&#10;AAAAoQIAAGRycy9kb3ducmV2LnhtbFBLBQYAAAAABAAEAPkAAACRAwAAAAA=&#10;" strokeweight="0"/>
                  <v:line id="Line 155" o:spid="_x0000_s2086" style="position:absolute;visibility:visible;mso-wrap-style:square" from="5450,6413" to="545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rV3sYAAADdAAAADwAAAGRycy9kb3ducmV2LnhtbESPT2vDMAzF74N9B6NBb6uTQbssrVvG&#10;2Gh3W//BjiJWE9NYDrHXpt9+OhR6k3hP7/00Xw6+VWfqowtsIB9noIirYB3XBva7r+cCVEzIFtvA&#10;ZOBKEZaLx4c5ljZceEPnbaqVhHAs0UCTUldqHauGPMZx6IhFO4beY5K1r7Xt8SLhvtUvWTbVHh1L&#10;Q4MdfTRUnbZ/3oD7ma4m36+Ht4P+XKX8tzgVzu+NGT0N7zNQiYZ0N9+u11bw80z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a1d7GAAAA3QAAAA8AAAAAAAAA&#10;AAAAAAAAoQIAAGRycy9kb3ducmV2LnhtbFBLBQYAAAAABAAEAPkAAACUAwAAAAA=&#10;" strokeweight="0"/>
                  <v:rect id="Rectangle 156" o:spid="_x0000_s2087" style="position:absolute;left:1663;top:6027;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Wx8AA&#10;AADdAAAADwAAAGRycy9kb3ducmV2LnhtbERPzWoCMRC+C32HMAVvmqwHkdUoIgi29OLaBxg2sz+Y&#10;TJYkdbdv3whCb/Px/c7uMDkrHhRi71lDsVQgiGtvem41fN/Oiw2ImJANWs+k4ZciHPZvsx2Wxo98&#10;pUeVWpFDOJaooUtpKKWMdUcO49IPxJlrfHCYMgytNAHHHO6sXCm1lg57zg0dDnTqqL5XP06DvFXn&#10;cVPZoPznqvmyH5drQ17r+ft03IJINKV/8ct9MXl+oQ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MWx8AAAADdAAAADwAAAAAAAAAAAAAAAACYAgAAZHJzL2Rvd25y&#10;ZXYueG1sUEsFBgAAAAAEAAQA9QAAAIUDAAAAAA==&#10;" filled="f" stroked="f">
                    <v:textbox style="mso-fit-shape-to-text:t" inset="0,0,0,0">
                      <w:txbxContent>
                        <w:p w:rsidR="00C61BB0" w:rsidRDefault="00C61BB0" w:rsidP="005A27C5">
                          <w:pPr>
                            <w:pStyle w:val="Figure"/>
                          </w:pPr>
                          <w:r>
                            <w:t>1</w:t>
                          </w:r>
                        </w:p>
                      </w:txbxContent>
                    </v:textbox>
                  </v:rect>
                  <v:rect id="Rectangle 157" o:spid="_x0000_s2088" style="position:absolute;left:2079;top:6087;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IsMAA&#10;AADdAAAADwAAAGRycy9kb3ducmV2LnhtbERPzWoCMRC+F3yHMEJvNXEPRbZGEUFQ8eLaBxg2sz80&#10;mSxJdNe3N4VCb/Px/c56OzkrHhRi71nDcqFAENfe9Nxq+L4dPlYgYkI2aD2ThidF2G5mb2ssjR/5&#10;So8qtSKHcCxRQ5fSUEoZ644cxoUfiDPX+OAwZRhaaQKOOdxZWSj1KR32nBs6HGjfUf1T3Z0GeasO&#10;46qyQflz0Vzs6XhtyGv9Pp92XyASTelf/Oc+mjx/qQr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GIsMAAAADdAAAADwAAAAAAAAAAAAAAAACYAgAAZHJzL2Rvd25y&#10;ZXYueG1sUEsFBgAAAAAEAAQA9QAAAIUDAAAAAA==&#10;" filled="f" stroked="f">
                    <v:textbox style="mso-fit-shape-to-text:t" inset="0,0,0,0">
                      <w:txbxContent>
                        <w:p w:rsidR="00C61BB0" w:rsidRDefault="00C61BB0" w:rsidP="005A27C5">
                          <w:pPr>
                            <w:pStyle w:val="Figure"/>
                          </w:pPr>
                          <w:r>
                            <w:t>2</w:t>
                          </w:r>
                        </w:p>
                      </w:txbxContent>
                    </v:textbox>
                  </v:rect>
                  <v:rect id="Rectangle 158" o:spid="_x0000_s2089" style="position:absolute;left:2495;top:6146;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tK8EA&#10;AADdAAAADwAAAGRycy9kb3ducmV2LnhtbERP22oCMRB9F/oPYQp902QV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LSvBAAAA3QAAAA8AAAAAAAAAAAAAAAAAmAIAAGRycy9kb3du&#10;cmV2LnhtbFBLBQYAAAAABAAEAPUAAACGAwAAAAA=&#10;" filled="f" stroked="f">
                    <v:textbox style="mso-fit-shape-to-text:t" inset="0,0,0,0">
                      <w:txbxContent>
                        <w:p w:rsidR="00C61BB0" w:rsidRDefault="00C61BB0" w:rsidP="005A27C5">
                          <w:pPr>
                            <w:pStyle w:val="Figure"/>
                          </w:pPr>
                          <w:r>
                            <w:t>3</w:t>
                          </w:r>
                        </w:p>
                      </w:txbxContent>
                    </v:textbox>
                  </v:rect>
                  <v:rect id="Rectangle 159" o:spid="_x0000_s2090" style="position:absolute;left:2926;top:6220;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1X8EA&#10;AADdAAAADwAAAGRycy9kb3ducmV2LnhtbERP22oCMRB9F/oPYQp902RF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tV/BAAAA3QAAAA8AAAAAAAAAAAAAAAAAmAIAAGRycy9kb3du&#10;cmV2LnhtbFBLBQYAAAAABAAEAPUAAACGAwAAAAA=&#10;" filled="f" stroked="f">
                    <v:textbox style="mso-fit-shape-to-text:t" inset="0,0,0,0">
                      <w:txbxContent>
                        <w:p w:rsidR="00C61BB0" w:rsidRDefault="00C61BB0" w:rsidP="005A27C5">
                          <w:pPr>
                            <w:pStyle w:val="Figure"/>
                          </w:pPr>
                          <w:r>
                            <w:t>4</w:t>
                          </w:r>
                        </w:p>
                      </w:txbxContent>
                    </v:textbox>
                  </v:rect>
                  <v:rect id="Rectangle 160" o:spid="_x0000_s2091" style="position:absolute;left:3371;top:6280;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QxMEA&#10;AADdAAAADwAAAGRycy9kb3ducmV2LnhtbERP22oCMRB9F/oPYQp902QFi2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YEMTBAAAA3QAAAA8AAAAAAAAAAAAAAAAAmAIAAGRycy9kb3du&#10;cmV2LnhtbFBLBQYAAAAABAAEAPUAAACGAwAAAAA=&#10;" filled="f" stroked="f">
                    <v:textbox style="mso-fit-shape-to-text:t" inset="0,0,0,0">
                      <w:txbxContent>
                        <w:p w:rsidR="00C61BB0" w:rsidRDefault="00C61BB0" w:rsidP="005A27C5">
                          <w:pPr>
                            <w:pStyle w:val="Figure"/>
                          </w:pPr>
                          <w:r>
                            <w:t>5</w:t>
                          </w:r>
                        </w:p>
                      </w:txbxContent>
                    </v:textbox>
                  </v:rect>
                  <v:rect id="Rectangle 161" o:spid="_x0000_s2092" style="position:absolute;left:3802;top:6339;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Os78A&#10;AADdAAAADwAAAGRycy9kb3ducmV2LnhtbERPzWoCMRC+C32HMAVvmuhBZDVKKQgqXlx9gGEz+0OT&#10;yZKk7vr2plDwNh/f72z3o7PiQSF2njUs5goEceVNx42G++0wW4OICdmg9UwanhRhv/uYbLEwfuAr&#10;PcrUiBzCsUANbUp9IWWsWnIY574nzlztg8OUYWikCTjkcGflUqmVdNhxbmixp++Wqp/y12mQt/Iw&#10;rEsblD8v64s9Ha81ea2nn+PXBkSiMb3F/+6jyfMXa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io6zvwAAAN0AAAAPAAAAAAAAAAAAAAAAAJgCAABkcnMvZG93bnJl&#10;di54bWxQSwUGAAAAAAQABAD1AAAAhAMAAAAA&#10;" filled="f" stroked="f">
                    <v:textbox style="mso-fit-shape-to-text:t" inset="0,0,0,0">
                      <w:txbxContent>
                        <w:p w:rsidR="00C61BB0" w:rsidRDefault="00C61BB0" w:rsidP="005A27C5">
                          <w:pPr>
                            <w:pStyle w:val="Figure"/>
                          </w:pPr>
                          <w:r>
                            <w:t>6</w:t>
                          </w:r>
                        </w:p>
                      </w:txbxContent>
                    </v:textbox>
                  </v:rect>
                  <v:rect id="Rectangle 162" o:spid="_x0000_s2093" style="position:absolute;left:4247;top:6399;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rKMEA&#10;AADdAAAADwAAAGRycy9kb3ducmV2LnhtbERPzWoCMRC+C32HMIXeNFkPVrbGRQTBSi+uPsCwmf2h&#10;yWRJUnf79k2h0Nt8fL+zq2ZnxYNCHDxrKFYKBHHjzcCdhvvttNyCiAnZoPVMGr4pQrV/WuywNH7i&#10;Kz3q1IkcwrFEDX1KYyllbHpyGFd+JM5c64PDlGHopAk45XBn5VqpjXQ4cG7ocaRjT81n/eU0yFt9&#10;mra1Dcpf1u2HfT9fW/JavzzPhzcQieb0L/5zn02eX6h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GKyjBAAAA3QAAAA8AAAAAAAAAAAAAAAAAmAIAAGRycy9kb3du&#10;cmV2LnhtbFBLBQYAAAAABAAEAPUAAACGAwAAAAA=&#10;" filled="f" stroked="f">
                    <v:textbox style="mso-fit-shape-to-text:t" inset="0,0,0,0">
                      <w:txbxContent>
                        <w:p w:rsidR="00C61BB0" w:rsidRDefault="00C61BB0" w:rsidP="005A27C5">
                          <w:pPr>
                            <w:pStyle w:val="Figure"/>
                          </w:pPr>
                          <w:r>
                            <w:t>7</w:t>
                          </w:r>
                        </w:p>
                      </w:txbxContent>
                    </v:textbox>
                  </v:rect>
                  <v:rect id="Rectangle 163" o:spid="_x0000_s2094" style="position:absolute;left:4708;top:6473;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WsMA&#10;AADdAAAADwAAAGRycy9kb3ducmV2LnhtbESPzWoDMQyE74W+g1Ght8ZODiVs4oRQCKShl2z6AGKt&#10;/SG2vNhudvv20aHQm8SMZj5t93Pw6k4pD5EtLBcGFHET3cCdhe/r8W0NKhdkhz4yWfilDPvd89MW&#10;KxcnvtC9Lp2SEM4VWuhLGSutc9NTwLyII7FobUwBi6yp0y7hJOHB65Ux7zrgwNLQ40gfPTW3+idY&#10;0Nf6OK1rn0w8r9ov/3m6tBStfX2ZDxtQhebyb/67PjnBXxr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m/WsMAAADdAAAADwAAAAAAAAAAAAAAAACYAgAAZHJzL2Rv&#10;d25yZXYueG1sUEsFBgAAAAAEAAQA9QAAAIgDAAAAAA==&#10;" filled="f" stroked="f">
                    <v:textbox style="mso-fit-shape-to-text:t" inset="0,0,0,0">
                      <w:txbxContent>
                        <w:p w:rsidR="00C61BB0" w:rsidRDefault="00C61BB0" w:rsidP="005A27C5">
                          <w:pPr>
                            <w:pStyle w:val="Figure"/>
                          </w:pPr>
                          <w:r>
                            <w:t>8</w:t>
                          </w:r>
                        </w:p>
                      </w:txbxContent>
                    </v:textbox>
                  </v:rect>
                  <v:rect id="Rectangle 164" o:spid="_x0000_s2095" style="position:absolute;left:5168;top:6532;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awcEA&#10;AADdAAAADwAAAGRycy9kb3ducmV2LnhtbERPzWoCMRC+F/oOYQq91WQ9iG6NiwiClV5cfYBhM/tD&#10;k8mSpO727ZtCwdt8fL+zrWZnxZ1CHDxrKBYKBHHjzcCdhtv1+LYGEROyQeuZNPxQhGr3/LTF0viJ&#10;L3SvUydyCMcSNfQpjaWUsenJYVz4kThzrQ8OU4ahkybglMOdlUulVtLhwLmhx5EOPTVf9bfTIK/1&#10;cVrXNih/Xraf9uN0aclr/foy799BJJrTQ/zvPpk8v1A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VGsHBAAAA3QAAAA8AAAAAAAAAAAAAAAAAmAIAAGRycy9kb3du&#10;cmV2LnhtbFBLBQYAAAAABAAEAPUAAACGAwAAAAA=&#10;" filled="f" stroked="f">
                    <v:textbox style="mso-fit-shape-to-text:t" inset="0,0,0,0">
                      <w:txbxContent>
                        <w:p w:rsidR="00C61BB0" w:rsidRDefault="00C61BB0" w:rsidP="005A27C5">
                          <w:pPr>
                            <w:pStyle w:val="Figure"/>
                          </w:pPr>
                          <w:r>
                            <w:t>9</w:t>
                          </w:r>
                        </w:p>
                      </w:txbxContent>
                    </v:textbox>
                  </v:rect>
                  <v:line id="Line 165" o:spid="_x0000_s2096" style="position:absolute;flip:x;visibility:visible;mso-wrap-style:square" from="5450,4632" to="6861,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80RMcAAADdAAAADwAAAGRycy9kb3ducmV2LnhtbESPQU/DMAyF70j7D5EncWNpOQAqy6aJ&#10;aQghAdpgB25eY9pqjVMl2Rr+PT4g7WbrPb/3eb7MrldnCrHzbKCcFaCIa287bgx8fW5uHkDFhGyx&#10;90wGfinCcjG5mmNl/chbOu9SoySEY4UG2pSGSutYt+QwzvxALNqPDw6TrKHRNuAo4a7Xt0Vxpx12&#10;LA0tDvTUUn3cnZyB7fs9H8LzKR/zYXz7+N43r/v1ypjraV49gkqU08X8f/1iBb8shV++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PzRExwAAAN0AAAAPAAAAAAAA&#10;AAAAAAAAAKECAABkcnMvZG93bnJldi54bWxQSwUGAAAAAAQABAD5AAAAlQMAAAAA&#10;" strokeweight="0"/>
                  <v:line id="Line 166" o:spid="_x0000_s2097" style="position:absolute;visibility:visible;mso-wrap-style:square" from="6861,4632" to="6950,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mMMAAADdAAAADwAAAGRycy9kb3ducmV2LnhtbERP0YrCMBB8F+4fwh74pqmC2qtGOQ5F&#10;ffM8hXtcmrUNNpvSRK1/bwTBedpldmZ2ZovWVuJKjTeOFQz6CQji3GnDhYLD36qXgvABWWPlmBTc&#10;ycNi/tGZYabdjX/pug+FiCbsM1RQhlBnUvq8JIu+72riyJ1cYzHEtSmkbvAWzW0lh0kylhYNx4QS&#10;a/opKT/vL1aB2Y3Xo+3k+HWUy3UY/Kfn1NiDUt3P9nsKIlAb3scv9UbH9yPg2SaO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P5pjDAAAA3QAAAA8AAAAAAAAAAAAA&#10;AAAAoQIAAGRycy9kb3ducmV2LnhtbFBLBQYAAAAABAAEAPkAAACRAwAAAAA=&#10;" strokeweight="0"/>
                  <v:line id="Line 167" o:spid="_x0000_s2098" style="position:absolute;visibility:visible;mso-wrap-style:square" from="6757,4751" to="6846,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1478MAAADdAAAADwAAAGRycy9kb3ducmV2LnhtbERPS2vCQBC+F/wPywi91U2E2hjdiIhi&#10;e2t9gMchOyZLsrMhu2r677uFQm/z8T1nuRpsK+7Ue+NYQTpJQBCXThuuFJyOu5cMhA/IGlvHpOCb&#10;PKyK0dMSc+0e/EX3Q6hEDGGfo4I6hC6X0pc1WfQT1xFH7up6iyHCvpK6x0cMt62cJslMWjQcG2rs&#10;aFNT2RxuVoH5nO1fP97O87Pc7kN6yZrM2JNSz+NhvQARaAj/4j/3u47z03Q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deO/DAAAA3QAAAA8AAAAAAAAAAAAA&#10;AAAAoQIAAGRycy9kb3ducmV2LnhtbFBLBQYAAAAABAAEAPkAAACRAwAAAAA=&#10;" strokeweight="0"/>
                  <v:line id="Line 168" o:spid="_x0000_s2099" style="position:absolute;visibility:visible;mso-wrap-style:square" from="6668,4884" to="6757,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HddMMAAADdAAAADwAAAGRycy9kb3ducmV2LnhtbERPS2vCQBC+F/wPywjedBOlmqauIqLY&#10;3nxCj0N2mixmZ0N21fTfdwtCb/PxPWe+7Gwt7tR641hBOkpAEBdOGy4VnE/bYQbCB2SNtWNS8EMe&#10;loveyxxz7R58oPsxlCKGsM9RQRVCk0vpi4os+pFriCP37VqLIcK2lLrFRwy3tRwnyVRaNBwbKmxo&#10;XVFxPd6sArOf7l4/Z5e3i9zsQvqVXTNjz0oN+t3qHUSgLvyLn+4PHeen6QT+vo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R3XTDAAAA3QAAAA8AAAAAAAAAAAAA&#10;AAAAoQIAAGRycy9kb3ducmV2LnhtbFBLBQYAAAAABAAEAPkAAACRAwAAAAA=&#10;" strokeweight="0"/>
                  <v:line id="Line 169" o:spid="_x0000_s2100" style="position:absolute;visibility:visible;mso-wrap-style:square" from="6564,5018" to="6653,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FAMMAAADdAAAADwAAAGRycy9kb3ducmV2LnhtbERPS2vCQBC+F/wPywjedBOxmqauIqLY&#10;3nxCj0N2mixmZ0N21fTfdwtCb/PxPWe+7Gwt7tR641hBOkpAEBdOGy4VnE/bYQbCB2SNtWNS8EMe&#10;loveyxxz7R58oPsxlCKGsM9RQRVCk0vpi4os+pFriCP37VqLIcK2lLrFRwy3tRwnyVRaNBwbKmxo&#10;XVFxPd6sArOf7l4/Z5e3i9zsQvqVXTNjz0oN+t3qHUSgLvyLn+4PHeen6QT+vo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4RQDDAAAA3QAAAA8AAAAAAAAAAAAA&#10;AAAAoQIAAGRycy9kb3ducmV2LnhtbFBLBQYAAAAABAAEAPkAAACRAwAAAAA=&#10;" strokeweight="0"/>
                  <v:line id="Line 170" o:spid="_x0000_s2101" style="position:absolute;visibility:visible;mso-wrap-style:square" from="6460,5152" to="6549,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gm8MAAADdAAAADwAAAGRycy9kb3ducmV2LnhtbERPTWvCQBC9C/0Pywi96SYFbRrdSCkW&#10;7a1NFTwO2TFZkp0N2VXjv+8WCr3N433OejPaTlxp8MaxgnSegCCunDZcKzh8v88yED4ga+wck4I7&#10;edgUD5M15trd+IuuZahFDGGfo4ImhD6X0lcNWfRz1xNH7uwGiyHCoZZ6wFsMt518SpKltGg4NjTY&#10;01tDVVterALzudwtPp6PL0e53YX0lLWZsQelHqfj6wpEoDH8i//cex3np+kCfr+JJ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04JvDAAAA3QAAAA8AAAAAAAAAAAAA&#10;AAAAoQIAAGRycy9kb3ducmV2LnhtbFBLBQYAAAAABAAEAPkAAACRAwAAAAA=&#10;" strokeweight="0"/>
                  <v:line id="Line 171" o:spid="_x0000_s2102" style="position:absolute;visibility:visible;mso-wrap-style:square" from="6341,5285" to="6430,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7MMAAADdAAAADwAAAGRycy9kb3ducmV2LnhtbERPS2vCQBC+F/oflil4q5sIpml0FRGL&#10;9VZf0OOQHZPF7GzIbjX9964geJuP7znTeW8bcaHOG8cK0mECgrh02nCl4LD/es9B+ICssXFMCv7J&#10;w3z2+jLFQrsrb+myC5WIIewLVFCH0BZS+rImi37oWuLInVxnMUTYVVJ3eI3htpGjJMmkRcOxocaW&#10;ljWV592fVWB+svV483H8PMrVOqS/+Tk39qDU4K1fTEAE6sNT/HB/6zg/TTO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mfuzDAAAA3QAAAA8AAAAAAAAAAAAA&#10;AAAAoQIAAGRycy9kb3ducmV2LnhtbFBLBQYAAAAABAAEAPkAAACRAwAAAAA=&#10;" strokeweight="0"/>
                  <v:line id="Line 172" o:spid="_x0000_s2103" style="position:absolute;visibility:visible;mso-wrap-style:square" from="6222,5434" to="6312,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rbd8MAAADdAAAADwAAAGRycy9kb3ducmV2LnhtbERPTWvCQBC9C/0PyxS86SaFapq6kVIs&#10;1ptNFXocstNkSXY2ZFeN/74rCL3N433Oaj3aTpxp8MaxgnSegCCunDZcKzh8f8wyED4ga+wck4Ir&#10;eVgXD5MV5tpd+IvOZahFDGGfo4ImhD6X0lcNWfRz1xNH7tcNFkOEQy31gJcYbjv5lCQLadFwbGiw&#10;p/eGqrY8WQVmv9g+75bHl6PcbEP6k7WZsQelpo/j2yuIQGP4F9/dnzrOT9Ml3L6JJ8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q23fDAAAA3QAAAA8AAAAAAAAAAAAA&#10;AAAAoQIAAGRycy9kb3ducmV2LnhtbFBLBQYAAAAABAAEAPkAAACRAwAAAAA=&#10;" strokeweight="0"/>
                  <v:line id="Line 173" o:spid="_x0000_s2104" style="position:absolute;visibility:visible;mso-wrap-style:square" from="6104,5582" to="6193,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PBcYAAADdAAAADwAAAGRycy9kb3ducmV2LnhtbESPT2vDMAzF74N9B6NBb6uTQbssrVvG&#10;2Gh3W//BjiJWE9NYDrHXpt9+OhR6k3hP7/00Xw6+VWfqowtsIB9noIirYB3XBva7r+cCVEzIFtvA&#10;ZOBKEZaLx4c5ljZceEPnbaqVhHAs0UCTUldqHauGPMZx6IhFO4beY5K1r7Xt8SLhvtUvWTbVHh1L&#10;Q4MdfTRUnbZ/3oD7ma4m36+Ht4P+XKX8tzgVzu+NGT0N7zNQiYZ0N9+u11bw81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1TwXGAAAA3QAAAA8AAAAAAAAA&#10;AAAAAAAAoQIAAGRycy9kb3ducmV2LnhtbFBLBQYAAAAABAAEAPkAAACUAwAAAAA=&#10;" strokeweight="0"/>
                  <v:line id="Line 174" o:spid="_x0000_s2105" style="position:absolute;visibility:visible;mso-wrap-style:square" from="5985,5731" to="6074,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qnsMAAADdAAAADwAAAGRycy9kb3ducmV2LnhtbERPTWvCQBC9F/wPywi9NZsUamN0FZGK&#10;9daqAY9DdkwWs7Mhu2r6791Cobd5vM+ZLwfbihv13jhWkCUpCOLKacO1guNh85KD8AFZY+uYFPyQ&#10;h+Vi9DTHQrs7f9NtH2oRQ9gXqKAJoSuk9FVDFn3iOuLInV1vMUTY11L3eI/htpWvaTqRFg3HhgY7&#10;WjdUXfZXq8B8TbZvu/dyWsqPbchO+SU39qjU83hYzUAEGsK/+M/9qeP8LJvC7zfx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56p7DAAAA3QAAAA8AAAAAAAAAAAAA&#10;AAAAoQIAAGRycy9kb3ducmV2LnhtbFBLBQYAAAAABAAEAPkAAACRAwAAAAA=&#10;" strokeweight="0"/>
                  <v:line id="Line 175" o:spid="_x0000_s2106" style="position:absolute;visibility:visible;mso-wrap-style:square" from="5866,5894" to="5955,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vsYAAADdAAAADwAAAGRycy9kb3ducmV2LnhtbESPQWvCQBCF74X+h2UK3uomgjZNXaWI&#10;RXurVqHHITtNFrOzIbvV+O87B8HbDO/Ne9/Ml4Nv1Zn66AIbyMcZKOIqWMe1gcP3x3MBKiZki21g&#10;MnClCMvF48McSxsuvKPzPtVKQjiWaKBJqSu1jlVDHuM4dMSi/YbeY5K1r7Xt8SLhvtWTLJtpj46l&#10;ocGOVg1Vp/2fN+C+Zpvp58vx9ajXm5T/FKfC+YMxo6fh/Q1UoiHdzbfrrRX8fCL8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vib7GAAAA3QAAAA8AAAAAAAAA&#10;AAAAAAAAoQIAAGRycy9kb3ducmV2LnhtbFBLBQYAAAAABAAEAPkAAACUAwAAAAA=&#10;" strokeweight="0"/>
                  <v:line id="Line 176" o:spid="_x0000_s2107" style="position:absolute;visibility:visible;mso-wrap-style:square" from="5732,6072" to="5821,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sJcMAAADdAAAADwAAAGRycy9kb3ducmV2LnhtbERPS2vCQBC+F/wPywi91U2E2hjdiIhi&#10;e2t9gMchOyZLsrMhu2r677uFQm/z8T1nuRpsK+7Ue+NYQTpJQBCXThuuFJyOu5cMhA/IGlvHpOCb&#10;PKyK0dMSc+0e/EX3Q6hEDGGfo4I6hC6X0pc1WfQT1xFH7up6iyHCvpK6x0cMt62cJslMWjQcG2rs&#10;aFNT2RxuVoH5nO1fP97O87Pc7kN6yZrM2JNSz+NhvQARaAj/4j/3u47z0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jLCXDAAAA3QAAAA8AAAAAAAAAAAAA&#10;AAAAoQIAAGRycy9kb3ducmV2LnhtbFBLBQYAAAAABAAEAPkAAACRAwAAAAA=&#10;" strokeweight="0"/>
                  <v:line id="Line 177" o:spid="_x0000_s2108" style="position:absolute;visibility:visible;mso-wrap-style:square" from="5584,6235" to="5673,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yUsMAAADdAAAADwAAAGRycy9kb3ducmV2LnhtbERPTWvCQBC9F/wPyxS81U0C2jS6iojF&#10;eqtWweOQnSaL2dmQ3Wr6711B8DaP9zmzRW8bcaHOG8cK0lECgrh02nCl4PDz+ZaD8AFZY+OYFPyT&#10;h8V88DLDQrsr7+iyD5WIIewLVFCH0BZS+rImi37kWuLI/brOYoiwq6Tu8BrDbSOzJJlIi4ZjQ40t&#10;rWoqz/s/q8B8Tzbj7fvx4yjXm5Ce8nNu7EGp4Wu/nIII1Ien+OH+0nF+mmV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xslLDAAAA3QAAAA8AAAAAAAAAAAAA&#10;AAAAoQIAAGRycy9kb3ducmV2LnhtbFBLBQYAAAAABAAEAPkAAACRAwAAAAA=&#10;" strokeweight="0"/>
                  <v:line id="Line 178" o:spid="_x0000_s2109" style="position:absolute;visibility:visible;mso-wrap-style:square" from="5450,6413" to="5539,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0XycMAAADdAAAADwAAAGRycy9kb3ducmV2LnhtbERPS2vCQBC+F/wPywje6iZKNUZXkdKi&#10;vfkEj0N2TBazsyG71fTfu4VCb/PxPWex6mwt7tR641hBOkxAEBdOGy4VnI6frxkIH5A11o5JwQ95&#10;WC17LwvMtXvwnu6HUIoYwj5HBVUITS6lLyqy6IeuIY7c1bUWQ4RtKXWLjxhuazlKkom0aDg2VNjQ&#10;e0XF7fBtFZjdZPP2NT3PzvJjE9JLdsuMPSk16HfrOYhAXfgX/7m3Os5PR2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9F8nDAAAA3QAAAA8AAAAAAAAAAAAA&#10;AAAAoQIAAGRycy9kb3ducmV2LnhtbFBLBQYAAAAABAAEAPkAAACRAwAAAAA=&#10;" strokeweight="0"/>
                  <v:rect id="Rectangle 179" o:spid="_x0000_s2110" style="position:absolute;left:7069;top:4573;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pP8AA&#10;AADdAAAADwAAAGRycy9kb3ducmV2LnhtbERP24rCMBB9X/Afwgi+ralF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HpP8AAAADdAAAADwAAAAAAAAAAAAAAAACYAgAAZHJzL2Rvd25y&#10;ZXYueG1sUEsFBgAAAAAEAAQA9QAAAIUDAAAAAA==&#10;" filled="f" stroked="f">
                    <v:textbox style="mso-fit-shape-to-text:t" inset="0,0,0,0">
                      <w:txbxContent>
                        <w:p w:rsidR="00C61BB0" w:rsidRDefault="00C61BB0" w:rsidP="005A27C5">
                          <w:pPr>
                            <w:pStyle w:val="Figure"/>
                          </w:pPr>
                          <w:r>
                            <w:t>1</w:t>
                          </w:r>
                        </w:p>
                      </w:txbxContent>
                    </v:textbox>
                  </v:rect>
                  <v:rect id="Rectangle 180" o:spid="_x0000_s2111" style="position:absolute;left:6965;top:4706;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pMAA&#10;AADdAAAADwAAAGRycy9kb3ducmV2LnhtbERP24rCMBB9X/Afwgi+rakFF+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MpMAAAADdAAAADwAAAAAAAAAAAAAAAACYAgAAZHJzL2Rvd25y&#10;ZXYueG1sUEsFBgAAAAAEAAQA9QAAAIUDAAAAAA==&#10;" filled="f" stroked="f">
                    <v:textbox style="mso-fit-shape-to-text:t" inset="0,0,0,0">
                      <w:txbxContent>
                        <w:p w:rsidR="00C61BB0" w:rsidRDefault="00C61BB0" w:rsidP="005A27C5">
                          <w:pPr>
                            <w:pStyle w:val="Figure"/>
                          </w:pPr>
                          <w:r>
                            <w:t>2</w:t>
                          </w:r>
                        </w:p>
                      </w:txbxContent>
                    </v:textbox>
                  </v:rect>
                  <v:rect id="Rectangle 181" o:spid="_x0000_s2112" style="position:absolute;left:6861;top:4825;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rsidR="00C61BB0" w:rsidRDefault="00C61BB0" w:rsidP="005A27C5">
                          <w:pPr>
                            <w:pStyle w:val="Figure"/>
                          </w:pPr>
                          <w:r>
                            <w:t>3</w:t>
                          </w:r>
                        </w:p>
                      </w:txbxContent>
                    </v:textbox>
                  </v:rect>
                  <v:rect id="Rectangle 182" o:spid="_x0000_s2113" style="position:absolute;left:6757;top:4959;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rsidR="00C61BB0" w:rsidRDefault="00C61BB0" w:rsidP="005A27C5">
                          <w:pPr>
                            <w:pStyle w:val="Figure"/>
                          </w:pPr>
                          <w:r>
                            <w:t>4</w:t>
                          </w:r>
                        </w:p>
                      </w:txbxContent>
                    </v:textbox>
                  </v:rect>
                  <v:rect id="Rectangle 183" o:spid="_x0000_s2114" style="position:absolute;left:6653;top:5092;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rsidR="00C61BB0" w:rsidRDefault="00C61BB0" w:rsidP="005A27C5">
                          <w:pPr>
                            <w:pStyle w:val="Figure"/>
                          </w:pPr>
                          <w:r>
                            <w:t>5</w:t>
                          </w:r>
                        </w:p>
                      </w:txbxContent>
                    </v:textbox>
                  </v:rect>
                  <v:rect id="Rectangle 184" o:spid="_x0000_s2115" style="position:absolute;left:6534;top:5241;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rsidR="00C61BB0" w:rsidRDefault="00C61BB0" w:rsidP="005A27C5">
                          <w:pPr>
                            <w:pStyle w:val="Figure"/>
                          </w:pPr>
                          <w:r>
                            <w:t>6</w:t>
                          </w:r>
                        </w:p>
                      </w:txbxContent>
                    </v:textbox>
                  </v:rect>
                  <v:rect id="Rectangle 185" o:spid="_x0000_s2116" style="position:absolute;left:6430;top:5389;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54cMA&#10;AADdAAAADwAAAGRycy9kb3ducmV2LnhtbESP3WoCMRCF74W+Q5hC7zSrBZ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54cMAAADdAAAADwAAAAAAAAAAAAAAAACYAgAAZHJzL2Rv&#10;d25yZXYueG1sUEsFBgAAAAAEAAQA9QAAAIgDAAAAAA==&#10;" filled="f" stroked="f">
                    <v:textbox style="mso-fit-shape-to-text:t" inset="0,0,0,0">
                      <w:txbxContent>
                        <w:p w:rsidR="00C61BB0" w:rsidRDefault="00C61BB0" w:rsidP="005A27C5">
                          <w:pPr>
                            <w:pStyle w:val="Figure"/>
                          </w:pPr>
                          <w:r>
                            <w:t>7</w:t>
                          </w:r>
                        </w:p>
                      </w:txbxContent>
                    </v:textbox>
                  </v:rect>
                  <v:rect id="Rectangle 186" o:spid="_x0000_s2117" style="position:absolute;left:6297;top:5538;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rsidR="00C61BB0" w:rsidRDefault="00C61BB0" w:rsidP="005A27C5">
                          <w:pPr>
                            <w:pStyle w:val="Figure"/>
                          </w:pPr>
                          <w:r>
                            <w:t>8</w:t>
                          </w:r>
                        </w:p>
                      </w:txbxContent>
                    </v:textbox>
                  </v:rect>
                  <v:rect id="Rectangle 187" o:spid="_x0000_s2118" style="position:absolute;left:6178;top:5701;width:9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rsidR="00C61BB0" w:rsidRDefault="00C61BB0" w:rsidP="005A27C5">
                          <w:pPr>
                            <w:pStyle w:val="Figure"/>
                          </w:pPr>
                          <w:r>
                            <w:t>9</w:t>
                          </w:r>
                        </w:p>
                      </w:txbxContent>
                    </v:textbox>
                  </v:rect>
                  <v:rect id="Rectangle 188" o:spid="_x0000_s2119" style="position:absolute;left:6044;top:5864;width:18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rsidR="00C61BB0" w:rsidRDefault="00C61BB0" w:rsidP="005A27C5">
                          <w:pPr>
                            <w:pStyle w:val="Figure"/>
                          </w:pPr>
                          <w:r>
                            <w:t>10</w:t>
                          </w:r>
                        </w:p>
                      </w:txbxContent>
                    </v:textbox>
                  </v:rect>
                  <v:rect id="Rectangle 189" o:spid="_x0000_s2120" style="position:absolute;left:5911;top:6027;width:18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rsidR="00C61BB0" w:rsidRDefault="00C61BB0" w:rsidP="005A27C5">
                          <w:pPr>
                            <w:pStyle w:val="Figure"/>
                          </w:pPr>
                          <w:r>
                            <w:t>11</w:t>
                          </w:r>
                        </w:p>
                      </w:txbxContent>
                    </v:textbox>
                  </v:rect>
                  <v:rect id="Rectangle 190" o:spid="_x0000_s2121" style="position:absolute;left:5777;top:6206;width:18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rsidR="00C61BB0" w:rsidRDefault="00C61BB0" w:rsidP="005A27C5">
                          <w:pPr>
                            <w:pStyle w:val="Figure"/>
                          </w:pPr>
                          <w:r>
                            <w:t>12</w:t>
                          </w:r>
                        </w:p>
                      </w:txbxContent>
                    </v:textbox>
                  </v:rect>
                  <v:shape id="Freeform 191" o:spid="_x0000_s2122" style="position:absolute;left:3683;top:1143;width:89;height:3222;visibility:visible;mso-wrap-style:square;v-text-anchor:top" coordsize="89,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brcMA&#10;AADdAAAADwAAAGRycy9kb3ducmV2LnhtbERP22rCQBB9F/oPywh9001asCW6ShAMhUihtn0fs5ML&#10;ZmfT7DZJ/74rCL7N4Vxns5tMKwbqXWNZQbyMQBAXVjdcKfj6PCxeQTiPrLG1TAr+yMFu+zDbYKLt&#10;yB80nHwlQgi7BBXU3neJlK6oyaBb2o44cKXtDfoA+0rqHscQblr5FEUrabDh0FBjR/uaisvp1yjY&#10;H8+HvC3x5WfIsvyIZdq9f6dKPc6ndA3C0+Tv4pv7TYf58fMKrt+E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ZbrcMAAADdAAAADwAAAAAAAAAAAAAAAACYAgAAZHJzL2Rv&#10;d25yZXYueG1sUEsFBgAAAAAEAAQA9QAAAIgDAAAAAA==&#10;" path="m30,3222l,15,59,,89,3177r-59,45xe" fillcolor="#036" strokeweight="42e-5mm">
                    <v:path arrowok="t" o:connecttype="custom" o:connectlocs="30,3222;0,15;59,0;89,3177;30,3222" o:connectangles="0,0,0,0,0"/>
                  </v:shape>
                  <v:shape id="Freeform 192" o:spid="_x0000_s2123" style="position:absolute;left:3534;top:1158;width:179;height:3207;visibility:visible;mso-wrap-style:square;v-text-anchor:top" coordsize="179,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PS8QA&#10;AADdAAAADwAAAGRycy9kb3ducmV2LnhtbERPTWvCQBC9F/oflhG8FLNJCirRVYpQKNhDawN6HLLT&#10;TWp2NmZXjf++WxB6m8f7nOV6sK24UO8bxwqyJAVBXDndsFFQfr1O5iB8QNbYOiYFN/KwXj0+LLHQ&#10;7sqfdNkFI2II+wIV1CF0hZS+qsmiT1xHHLlv11sMEfZG6h6vMdy2Mk/TqbTYcGyosaNNTdVxd7YK&#10;HN6eTF7ymU4fXWnM9vC+/3FKjUfDywJEoCH8i+/uNx3nZ88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z0vEAAAA3QAAAA8AAAAAAAAAAAAAAAAAmAIAAGRycy9k&#10;b3ducmV2LnhtbFBLBQYAAAAABAAEAPUAAACJAwAAAAA=&#10;" path="m30,3192l,,149,r30,3207l30,3192xe" fillcolor="#06c" strokeweight="42e-5mm">
                    <v:path arrowok="t" o:connecttype="custom" o:connectlocs="30,3192;0,0;149,0;179,3207;30,3192" o:connectangles="0,0,0,0,0"/>
                  </v:shape>
                  <v:shape id="Freeform 193" o:spid="_x0000_s2124" style="position:absolute;left:3534;top:1128;width:208;height:30;visibility:visible;mso-wrap-style:square;v-text-anchor:top" coordsize="2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c4cYA&#10;AADdAAAADwAAAGRycy9kb3ducmV2LnhtbESPQWvCQBCF7wX/wzIFL6VuVBBJXaVYKl48VEXobchO&#10;s2mzsyG7JvHfOwehtxnem/e+WW0GX6uO2lgFNjCdZKCIi2ArLg2cT5+vS1AxIVusA5OBG0XYrEdP&#10;K8xt6PmLumMqlYRwzNGAS6nJtY6FI49xEhpi0X5C6zHJ2pbatthLuK/1LMsW2mPF0uCwoa2j4u94&#10;9QY693K67iLXCx32h9iHj+/q8mvM+Hl4fwOVaEj/5sf13gr+dC64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9c4cYAAADdAAAADwAAAAAAAAAAAAAAAACYAgAAZHJz&#10;L2Rvd25yZXYueG1sUEsFBgAAAAAEAAQA9QAAAIsDAAAAAA==&#10;" path="m149,30l208,15,60,,,30r149,xe" fillcolor="#004d99" strokeweight="42e-5mm">
                    <v:path arrowok="t" o:connecttype="custom" o:connectlocs="149,30;208,15;60,0;0,30;149,30" o:connectangles="0,0,0,0,0"/>
                  </v:shape>
                  <v:shape id="Freeform 194" o:spid="_x0000_s2125" style="position:absolute;left:4069;top:2984;width:60;height:1425;visibility:visible;mso-wrap-style:square;v-text-anchor:top" coordsize="60,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2S8MA&#10;AADdAAAADwAAAGRycy9kb3ducmV2LnhtbERPTWvCQBC9C/6HZYTe6ibaFk1dRQShh1Jp6qHHMTtN&#10;gtnZkB1N+u+7BcHbPN7nrDaDa9SVulB7NpBOE1DEhbc1lwaOX/vHBaggyBYbz2TglwJs1uPRCjPr&#10;e/6kay6liiEcMjRQibSZ1qGoyGGY+pY4cj++cygRdqW2HfYx3DV6liQv2mHNsaHClnYVFef84gxg&#10;SWn/PTsunt8/8InmJNvDSYx5mAzbV1BCg9zFN/ebjfPT+RL+v4kn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j2S8MAAADdAAAADwAAAAAAAAAAAAAAAACYAgAAZHJzL2Rv&#10;d25yZXYueG1sUEsFBgAAAAAEAAQA9QAAAIgDAAAAAA==&#10;" path="m,1425l,30,45,,60,1381,,1425xe" fillcolor="#036" strokeweight="42e-5mm">
                    <v:path arrowok="t" o:connecttype="custom" o:connectlocs="0,1425;0,30;45,0;60,1381;0,1425" o:connectangles="0,0,0,0,0"/>
                  </v:shape>
                  <v:shape id="Freeform 195" o:spid="_x0000_s2126" style="position:absolute;left:3921;top:2999;width:148;height:1410;visibility:visible;mso-wrap-style:square;v-text-anchor:top" coordsize="148,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vsQA&#10;AADdAAAADwAAAGRycy9kb3ducmV2LnhtbESPT4vCQAzF78J+hyELe9NpRUSqoyzCgsoe/Mey3kIn&#10;tsVOpnRGrd/eHARvCe/lvV9mi87V6kZtqDwbSAcJKOLc24oLA8fDT38CKkRki7VnMvCgAIv5R2+G&#10;mfV33tFtHwslIRwyNFDG2GRah7wkh2HgG2LRzr51GGVtC21bvEu4q/UwScbaYcXSUGJDy5Lyy/7q&#10;DHg9Cms+//9tlvHEw5D+XrZdbszXZ/c9BRWpi2/z63plBT8dCb98IyPo+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E/r7EAAAA3QAAAA8AAAAAAAAAAAAAAAAAmAIAAGRycy9k&#10;b3ducmV2LnhtbFBLBQYAAAAABAAEAPUAAACJAwAAAAA=&#10;" path="m,1395l,,148,15r,1395l,1395xe" fillcolor="#06c" strokeweight="42e-5mm">
                    <v:path arrowok="t" o:connecttype="custom" o:connectlocs="0,1395;0,0;148,15;148,1410;0,1395" o:connectangles="0,0,0,0,0"/>
                  </v:shape>
                  <v:shape id="Freeform 196" o:spid="_x0000_s2127" style="position:absolute;left:3921;top:2969;width:193;height:45;visibility:visible;mso-wrap-style:square;v-text-anchor:top" coordsize="19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8ucMA&#10;AADdAAAADwAAAGRycy9kb3ducmV2LnhtbERPTWvCQBC9F/wPywjemk1KkTS6iggFqZC2RsHjkB2T&#10;YHY2ZFcT/323UOhtHu9zluvRtOJOvWssK0iiGARxaXXDlYJj8f6cgnAeWWNrmRQ8yMF6NXlaYqbt&#10;wN90P/hKhBB2GSqove8yKV1Zk0EX2Y44cBfbG/QB9pXUPQ4h3LTyJY7n0mDDoaHGjrY1ldfDzSjA&#10;4mP31uanm9x/npP0yw9S55VSs+m4WYDwNPp/8Z97p8P85DWB32/C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8ucMAAADdAAAADwAAAAAAAAAAAAAAAACYAgAAZHJzL2Rv&#10;d25yZXYueG1sUEsFBgAAAAAEAAQA9QAAAIgDAAAAAA==&#10;" path="m148,45l193,15,59,,,30,148,45xe" fillcolor="#004d99" strokeweight="42e-5mm">
                    <v:path arrowok="t" o:connecttype="custom" o:connectlocs="148,45;193,15;59,0;0,30;148,45" o:connectangles="0,0,0,0,0"/>
                  </v:shape>
                  <v:shape id="Freeform 197" o:spid="_x0000_s2128" style="position:absolute;left:4426;top:3697;width:59;height:757;visibility:visible;mso-wrap-style:square;v-text-anchor:top" coordsize="59,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76sUA&#10;AADdAAAADwAAAGRycy9kb3ducmV2LnhtbESPQYvCMBCF78L+hzALe9PUUqpUo8jCgguCWPfibbYZ&#10;22IzKU3U9t8bQfA2w3vzvjfLdW8acaPO1ZYVTCcRCOLC6ppLBX/Hn/EchPPIGhvLpGAgB+vVx2iJ&#10;mbZ3PtAt96UIIewyVFB532ZSuqIig25iW+KgnW1n0Ie1K6Xu8B7CTSPjKEqlwZoDocKWvisqLvnV&#10;BIhM0npuZ/HenJLf9BTn/8NuUOrrs98sQHjq/dv8ut7qUH+axPD8Jow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rvqxQAAAN0AAAAPAAAAAAAAAAAAAAAAAJgCAABkcnMv&#10;ZG93bnJldi54bWxQSwUGAAAAAAQABAD1AAAAigMAAAAA&#10;" path="m,757l,44,59,r,712l,757xe" fillcolor="#036" strokeweight="42e-5mm">
                    <v:path arrowok="t" o:connecttype="custom" o:connectlocs="0,757;0,44;59,0;59,712;0,757" o:connectangles="0,0,0,0,0"/>
                  </v:shape>
                  <v:shape id="Freeform 198" o:spid="_x0000_s2129" style="position:absolute;left:4277;top:3726;width:149;height:728;visibility:visible;mso-wrap-style:square;v-text-anchor:top" coordsize="14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ZecQA&#10;AADdAAAADwAAAGRycy9kb3ducmV2LnhtbERP22rCQBB9L/gPywh9azZqSDV1FSsUhEJFq+DjkJ1c&#10;aHY2ZLdJ/PtuodC3OZzrrLejaURPnastK5hFMQji3OqaSwWXz7enJQjnkTU2lknBnRxsN5OHNWba&#10;Dnyi/uxLEULYZaig8r7NpHR5RQZdZFviwBW2M+gD7EqpOxxCuGnkPI5TabDm0FBhS/uK8q/zt1FQ&#10;6+dV+t4f9wv3elvaj6QYrmWv1ON03L2A8DT6f/Gf+6DD/FmygN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GXnEAAAA3QAAAA8AAAAAAAAAAAAAAAAAmAIAAGRycy9k&#10;b3ducmV2LnhtbFBLBQYAAAAABAAEAPUAAACJAwAAAAA=&#10;" path="m,713l,,149,15r,713l,713xe" fillcolor="#06c" strokeweight="42e-5mm">
                    <v:path arrowok="t" o:connecttype="custom" o:connectlocs="0,713;0,0;149,15;149,728;0,713" o:connectangles="0,0,0,0,0"/>
                  </v:shape>
                  <v:shape id="Freeform 199" o:spid="_x0000_s2130" style="position:absolute;left:4277;top:3682;width:208;height:59;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oL8IA&#10;AADdAAAADwAAAGRycy9kb3ducmV2LnhtbERPS2vCQBC+F/wPywheim58IBJdRQsFsYdSK56H7JgE&#10;s7MhO8b4712h0Nt8fM9ZbTpXqZaaUHo2MB4loIgzb0vODZx+P4cLUEGQLVaeycCDAmzWvbcVptbf&#10;+Yfao+QqhnBI0UAhUqdah6wgh2Hka+LIXXzjUCJscm0bvMdwV+lJksy1w5JjQ4E1fRSUXY83Z2A+&#10;PbB8dyS72/vXebHXk7banY0Z9LvtEpRQJ//iP/fexvnj2Qxe38QT9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ugvwgAAAN0AAAAPAAAAAAAAAAAAAAAAAJgCAABkcnMvZG93&#10;bnJldi54bWxQSwUGAAAAAAQABAD1AAAAhwMAAAAA&#10;" path="m149,59l208,15,59,,,44,149,59xe" fillcolor="#004d99" strokeweight="42e-5mm">
                    <v:path arrowok="t" o:connecttype="custom" o:connectlocs="149,59;208,15;59,0;0,44;149,59" o:connectangles="0,0,0,0,0"/>
                  </v:shape>
                  <v:shape id="Freeform 200" o:spid="_x0000_s2131" style="position:absolute;left:4797;top:4053;width:44;height:430;visibility:visible;mso-wrap-style:square;v-text-anchor:top" coordsize="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SX8cA&#10;AADdAAAADwAAAGRycy9kb3ducmV2LnhtbESPW2vCQBCF3wv+h2WEvtWNl4qkrlKKgi8F4wXxbchO&#10;s2mzsyG7mvjvXaHg2wznfGfOzJedrcSVGl86VjAcJCCIc6dLLhQc9uu3GQgfkDVWjknBjTwsF72X&#10;OabatZzRdRcKEUPYp6jAhFCnUvrckEU/cDVx1H5cYzHEtSmkbrCN4baSoySZSoslxwsGa/oylP/t&#10;LjbWaC+/39PV4Zydxtv1ZGSqDDdHpV773ecHiEBdeJr/6Y2O3HDyDo9v4gh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LEl/HAAAA3QAAAA8AAAAAAAAAAAAAAAAAmAIAAGRy&#10;cy9kb3ducmV2LnhtbFBLBQYAAAAABAAEAPUAAACMAwAAAAA=&#10;" path="m,430l,44,44,r,386l,430xe" fillcolor="#036" strokeweight="42e-5mm">
                    <v:path arrowok="t" o:connecttype="custom" o:connectlocs="0,430;0,44;44,0;44,386;0,430" o:connectangles="0,0,0,0,0"/>
                  </v:shape>
                  <v:shape id="Freeform 201" o:spid="_x0000_s2132" style="position:absolute;left:4648;top:4083;width:149;height:400;visibility:visible;mso-wrap-style:square;v-text-anchor:top" coordsize="14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RMQA&#10;AADdAAAADwAAAGRycy9kb3ducmV2LnhtbERPzWrCQBC+F3yHZYTe6sa0jW3qKkGwBHqq+gBDdsym&#10;ZmdDdjWxT98VhN7m4/ud5Xq0rbhQ7xvHCuazBARx5XTDtYLDfvv0BsIHZI2tY1JwJQ/r1eRhibl2&#10;A3/TZRdqEUPY56jAhNDlUvrKkEU/cx1x5I6utxgi7GupexxiuG1lmiSZtNhwbDDY0cZQddqdrYLX&#10;n/fD3jflc7n4NZ9tkS6OG/pS6nE6Fh8gAo3hX3x3lzrOn79kcPs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4kTEAAAA3QAAAA8AAAAAAAAAAAAAAAAAmAIAAGRycy9k&#10;b3ducmV2LnhtbFBLBQYAAAAABAAEAPUAAACJAwAAAAA=&#10;" path="m,386l,,149,14r,386l,386xe" fillcolor="#06c" strokeweight="42e-5mm">
                    <v:path arrowok="t" o:connecttype="custom" o:connectlocs="0,386;0,0;149,14;149,400;0,386" o:connectangles="0,0,0,0,0"/>
                  </v:shape>
                  <v:shape id="Freeform 202" o:spid="_x0000_s2133" style="position:absolute;left:4648;top:4038;width:193;height:59;visibility:visible;mso-wrap-style:square;v-text-anchor:top" coordsize="1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vS8MA&#10;AADdAAAADwAAAGRycy9kb3ducmV2LnhtbERPS2vCQBC+F/wPyxR6Ed1YbBpSVylCi1ej0uuYnTww&#10;Oxuz2xj99W5B6G0+vucsVoNpRE+dqy0rmE0jEMS51TWXCva7r0kCwnlkjY1lUnAlB6vl6GmBqbYX&#10;3lKf+VKEEHYpKqi8b1MpXV6RQTe1LXHgCtsZ9AF2pdQdXkK4aeRrFMXSYM2hocKW1hXlp+zXKDgd&#10;4+T2Xbz94CFOsvO66I0eF0q9PA+fHyA8Df5f/HBvdJg/m7/D3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rvS8MAAADdAAAADwAAAAAAAAAAAAAAAACYAgAAZHJzL2Rv&#10;d25yZXYueG1sUEsFBgAAAAAEAAQA9QAAAIgDAAAAAA==&#10;" path="m149,59l193,15,45,,,45,149,59xe" fillcolor="#004d99" strokeweight="42e-5mm">
                    <v:path arrowok="t" o:connecttype="custom" o:connectlocs="149,59;193,15;45,0;0,45;149,59" o:connectangles="0,0,0,0,0"/>
                  </v:shape>
                  <v:shape id="Freeform 203" o:spid="_x0000_s2134" style="position:absolute;left:5153;top:4246;width:60;height:282;visibility:visible;mso-wrap-style:square;v-text-anchor:top" coordsize="6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bQ8MA&#10;AADdAAAADwAAAGRycy9kb3ducmV2LnhtbESPQYvCQAyF78L+hyEL3nTqrohUR3EXFzwJVn9A6MS2&#10;2sl0O6Ot/94cBG8J7+W9L8t172p1pzZUng1Mxgko4tzbigsDp+PfaA4qRGSLtWcy8KAA69XHYImp&#10;9R0f6J7FQkkIhxQNlDE2qdYhL8lhGPuGWLSzbx1GWdtC2xY7CXe1/kqSmXZYsTSU2NBvSfk1uzkD&#10;F93F037KWf1N/9sbb3+q86M3ZvjZbxagIvXxbX5d76zgT6aCK9/ICH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dbQ8MAAADdAAAADwAAAAAAAAAAAAAAAACYAgAAZHJzL2Rv&#10;d25yZXYueG1sUEsFBgAAAAAEAAQA9QAAAIgDAAAAAA==&#10;" path="m,282l15,44,60,r,237l,282xe" fillcolor="#036" strokeweight="42e-5mm">
                    <v:path arrowok="t" o:connecttype="custom" o:connectlocs="0,282;15,44;60,0;60,237;0,282" o:connectangles="0,0,0,0,0"/>
                  </v:shape>
                  <v:shape id="Freeform 204" o:spid="_x0000_s2135" style="position:absolute;left:5020;top:4276;width:148;height:252;visibility:visible;mso-wrap-style:square;v-text-anchor:top" coordsize="14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0Z8QA&#10;AADdAAAADwAAAGRycy9kb3ducmV2LnhtbERPS2vCQBC+C/0PyxS86UaRUKOrSB/Ui2hsBXsbstNs&#10;2uxsyG41/ntXKHibj+8582Vna3Gi1leOFYyGCQjiwumKSwWfH2+DJxA+IGusHZOCC3lYLh56c8y0&#10;O3NOp30oRQxhn6ECE0KTSekLQxb90DXEkft2rcUQYVtK3eI5httajpMklRYrjg0GG3o2VPzu/6yC&#10;wzjPj6vNV7pLD5Jfup/tq3mXSvUfu9UMRKAu3MX/7rWO80eTKd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b9GfEAAAA3QAAAA8AAAAAAAAAAAAAAAAAmAIAAGRycy9k&#10;b3ducmV2LnhtbFBLBQYAAAAABAAEAPUAAACJAwAAAAA=&#10;" path="m,237l,,148,14,133,252,,237xe" fillcolor="#06c" strokeweight="42e-5mm">
                    <v:path arrowok="t" o:connecttype="custom" o:connectlocs="0,237;0,0;148,14;133,252;0,237" o:connectangles="0,0,0,0,0"/>
                  </v:shape>
                  <v:shape id="Freeform 205" o:spid="_x0000_s2136" style="position:absolute;left:5020;top:4231;width:193;height:59;visibility:visible;mso-wrap-style:square;v-text-anchor:top" coordsize="1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h4sYA&#10;AADdAAAADwAAAGRycy9kb3ducmV2LnhtbESPT2vCQBDF74V+h2UKXkrdKBhC6ipFaOm1Uel1mp38&#10;wexsmt3G1E/vHARvM7w37/1mvZ1cp0YaQuvZwGKegCIuvW25NnDYv79koEJEtth5JgP/FGC7eXxY&#10;Y279mb9oLGKtJIRDjgaaGPtc61A25DDMfU8sWuUHh1HWodZ2wLOEu04vkyTVDluWhgZ72jVUnoo/&#10;Z+D0k2aXj2r1jcc0K3531ejsc2XM7Gl6ewUVaYp38+360wr+YiX88o2Mo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rh4sYAAADdAAAADwAAAAAAAAAAAAAAAACYAgAAZHJz&#10;L2Rvd25yZXYueG1sUEsFBgAAAAAEAAQA9QAAAIsDAAAAAA==&#10;" path="m148,59l193,15,44,,,45,148,59xe" fillcolor="#004d99" strokeweight="42e-5mm">
                    <v:path arrowok="t" o:connecttype="custom" o:connectlocs="148,59;193,15;44,0;0,45;148,59" o:connectangles="0,0,0,0,0"/>
                  </v:shape>
                  <v:shape id="Freeform 206" o:spid="_x0000_s2137" style="position:absolute;left:5539;top:4380;width:45;height:193;visibility:visible;mso-wrap-style:square;v-text-anchor:top" coordsize="45,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PHMMA&#10;AADdAAAADwAAAGRycy9kb3ducmV2LnhtbERPTYvCMBC9C/6HMMLeNK2wWrpGEcVl8SDoyrLHoZlN&#10;yzaT0kRb/70RBG/zeJ+zWPW2FldqfeVYQTpJQBAXTldsFJy/d+MMhA/IGmvHpOBGHlbL4WCBuXYd&#10;H+l6CkbEEPY5KihDaHIpfVGSRT9xDXHk/lxrMUTYGqlb7GK4reU0SWbSYsWxocSGNiUV/6eLVSCL&#10;bLff/9zO5vfTZNtkY+b1oVPqbdSvP0AE6sNL/HR/6Tg/fU/h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wPHMMAAADdAAAADwAAAAAAAAAAAAAAAACYAgAAZHJzL2Rv&#10;d25yZXYueG1sUEsFBgAAAAAEAAQA9QAAAIgDAAAAAA==&#10;" path="m,193l,44,45,r,148l,193xe" fillcolor="#036" strokeweight="42e-5mm">
                    <v:path arrowok="t" o:connecttype="custom" o:connectlocs="0,193;0,44;45,0;45,148;0,193" o:connectangles="0,0,0,0,0"/>
                  </v:shape>
                  <v:shape id="Freeform 207" o:spid="_x0000_s2138" style="position:absolute;left:5376;top:4409;width:163;height:164;visibility:visible;mso-wrap-style:square;v-text-anchor:top" coordsize="1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BMQA&#10;AADdAAAADwAAAGRycy9kb3ducmV2LnhtbERPS2vCQBC+C/0PyxR6q5sEaiW6irSk1IJI1Iu3ITsm&#10;odnZkN08+u+7hYK3+fies95OphEDda62rCCeRyCIC6trLhVcztnzEoTzyBoby6TghxxsNw+zNaba&#10;jpzTcPKlCCHsUlRQed+mUrqiIoNublviwN1sZ9AH2JVSdziGcNPIJIoW0mDNoaHClt4qKr5PvVFw&#10;zIq+Sd4nQ4cYD/mrv+6+PvZKPT1OuxUIT5O/i//dnzrMj18S+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0gTEAAAA3QAAAA8AAAAAAAAAAAAAAAAAmAIAAGRycy9k&#10;b3ducmV2LnhtbFBLBQYAAAAABAAEAPUAAACJAwAAAAA=&#10;" path="m,149l15,,163,15r,149l,149xe" fillcolor="#06c" strokeweight="42e-5mm">
                    <v:path arrowok="t" o:connecttype="custom" o:connectlocs="0,149;15,0;163,15;163,164;0,149" o:connectangles="0,0,0,0,0"/>
                  </v:shape>
                  <v:shape id="Freeform 208" o:spid="_x0000_s2139" style="position:absolute;left:5391;top:4365;width:193;height:59;visibility:visible;mso-wrap-style:square;v-text-anchor:top" coordsize="1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lcMA&#10;AADdAAAADwAAAGRycy9kb3ducmV2LnhtbERPS2vCQBC+F/wPywheim60GEJ0FREqXpsqXsfs5IHZ&#10;2TS7xthf3y0UepuP7znr7WAa0VPnassK5rMIBHFudc2lgtPn+zQB4TyyxsYyKXiSg+1m9LLGVNsH&#10;f1Cf+VKEEHYpKqi8b1MpXV6RQTezLXHgCtsZ9AF2pdQdPkK4aeQiimJpsObQUGFL+4ryW3Y3Cm7X&#10;OPk+FMsLnuMk+9oXvdGvhVKT8bBbgfA0+H/xn/uow/z58g1+vw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h/lcMAAADdAAAADwAAAAAAAAAAAAAAAACYAgAAZHJzL2Rv&#10;d25yZXYueG1sUEsFBgAAAAAEAAQA9QAAAIgDAAAAAA==&#10;" path="m148,59l193,15,44,,,44,148,59xe" fillcolor="#004d99" strokeweight="42e-5mm">
                    <v:path arrowok="t" o:connecttype="custom" o:connectlocs="148,59;193,15;44,0;0,44;148,59" o:connectangles="0,0,0,0,0"/>
                  </v:shape>
                  <v:shape id="Freeform 209" o:spid="_x0000_s2140" style="position:absolute;left:5911;top:4454;width:44;height:163;visibility:visible;mso-wrap-style:square;v-text-anchor:top" coordsize="4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LWsMA&#10;AADdAAAADwAAAGRycy9kb3ducmV2LnhtbERP24rCMBB9X/Afwgi+yJoqKkvXKCqKi4iy1Q8Ym7Et&#10;NpPSRO3+vRGEfZvDuc5k1phS3Kl2hWUF/V4Egji1uuBMwem4/vwC4TyyxtIyKfgjB7Np62OCsbYP&#10;/qV74jMRQtjFqCD3voqldGlOBl3PVsSBu9jaoA+wzqSu8RHCTSkHUTSWBgsODTlWtMwpvSY3o2C/&#10;3SXbTffoVrQ5H3jhb/q06irVaTfzbxCeGv8vfrt/dJjfHw3h9U0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LWsMAAADdAAAADwAAAAAAAAAAAAAAAACYAgAAZHJzL2Rv&#10;d25yZXYueG1sUEsFBgAAAAAEAAQA9QAAAIgDAAAAAA==&#10;" path="m,163l,59,44,r,119l,163xe" fillcolor="#036" strokeweight="42e-5mm">
                    <v:path arrowok="t" o:connecttype="custom" o:connectlocs="0,163;0,59;44,0;44,119;0,163" o:connectangles="0,0,0,0,0"/>
                  </v:shape>
                  <v:shape id="Freeform 210" o:spid="_x0000_s2141" style="position:absolute;left:5762;top:4483;width:149;height:134;visibility:visible;mso-wrap-style:square;v-text-anchor:top" coordsize="14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0NMQA&#10;AADdAAAADwAAAGRycy9kb3ducmV2LnhtbERPTWvCQBC9C/0PyxR6M5sEbSV1lVIQxYtoW+hxyI5J&#10;2uzskt1o6q93hYK3ebzPmS8H04oTdb6xrCBLUhDEpdUNVwo+P1bjGQgfkDW2lknBH3lYLh5Gcyy0&#10;PfOeTodQiRjCvkAFdQiukNKXNRn0iXXEkTvazmCIsKuk7vAcw00r8zR9lgYbjg01Onqvqfw99EbB&#10;ZLv+ci77WcuZzo/9Zvf9gher1NPj8PYKItAQ7uJ/90bH+dl0Crdv4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39DTEAAAA3QAAAA8AAAAAAAAAAAAAAAAAmAIAAGRycy9k&#10;b3ducmV2LnhtbFBLBQYAAAAABAAEAPUAAACJAwAAAAA=&#10;" path="m,119l,,149,30r,104l,119xe" fillcolor="#06c" strokeweight="42e-5mm">
                    <v:path arrowok="t" o:connecttype="custom" o:connectlocs="0,119;0,0;149,30;149,134;0,119" o:connectangles="0,0,0,0,0"/>
                  </v:shape>
                  <v:shape id="Freeform 211" o:spid="_x0000_s2142" style="position:absolute;left:5762;top:4439;width:193;height:74;visibility:visible;mso-wrap-style:square;v-text-anchor:top" coordsize="19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jocQA&#10;AADdAAAADwAAAGRycy9kb3ducmV2LnhtbERPTWvCQBC9F/oflin0UnRjQSnRNYhQ8KLQaKHHITsm&#10;MdnZdHeNsb/eFYTe5vE+Z5ENphU9OV9bVjAZJyCIC6trLhUc9p+jDxA+IGtsLZOCK3nIls9PC0y1&#10;vfAX9XkoRQxhn6KCKoQuldIXFRn0Y9sRR+5oncEQoSuldniJ4aaV70kykwZrjg0VdrSuqGjys1FA&#10;5/7nbfW7/Xa7w1847dd1Y3Su1OvLsJqDCDSEf/HDvdFx/mQ6g/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I6HEAAAA3QAAAA8AAAAAAAAAAAAAAAAAmAIAAGRycy9k&#10;b3ducmV2LnhtbFBLBQYAAAAABAAEAPUAAACJAwAAAAA=&#10;" path="m149,74l193,15,45,,,44,149,74xe" fillcolor="#004d99" strokeweight="42e-5mm">
                    <v:path arrowok="t" o:connecttype="custom" o:connectlocs="149,74;193,15;45,0;0,44;149,74" o:connectangles="0,0,0,0,0"/>
                  </v:shape>
                  <v:shape id="Freeform 212" o:spid="_x0000_s2143" style="position:absolute;left:6297;top:4543;width:44;height:119;visibility:visible;mso-wrap-style:square;v-text-anchor:top" coordsize="4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QAcQA&#10;AADdAAAADwAAAGRycy9kb3ducmV2LnhtbESPQWsCMRCF74X+hzCF3mpWS6usRhFB6FXXHnobknE3&#10;dTPZbkbd/vtGEHqb4b3vzZvFagitulCffGQD41EBithG57k2cKi2LzNQSZAdtpHJwC8lWC0fHxZY&#10;unjlHV32UqscwqlEA41IV2qdbEMB0yh2xFk7xj6g5LWvtevxmsNDqydF8a4Des4XGuxo05A97c8h&#10;1/AnW/2cq8mn30lh14fXL/lmY56fhvUclNAg/+Y7/eEyN36bwu2bPIJ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kEAHEAAAA3QAAAA8AAAAAAAAAAAAAAAAAmAIAAGRycy9k&#10;b3ducmV2LnhtbFBLBQYAAAAABAAEAPUAAACJAwAAAAA=&#10;" path="m,119l,44,44,,29,74,,119xe" fillcolor="#036" strokeweight="42e-5mm">
                    <v:path arrowok="t" o:connecttype="custom" o:connectlocs="0,119;0,44;44,0;29,74;0,119" o:connectangles="0,0,0,0,0"/>
                  </v:shape>
                  <v:shape id="Freeform 213" o:spid="_x0000_s2144" style="position:absolute;left:6133;top:4573;width:164;height:89;visibility:visible;mso-wrap-style:square;v-text-anchor:top" coordsize="1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jf8cA&#10;AADdAAAADwAAAGRycy9kb3ducmV2LnhtbESPzW7CQAyE75X6DitX6gXBhqotkLIg1BaVSyrx8wBW&#10;1myiZr1RdoHw9viA1JutGc98ni9736gzdbEObGA8ykARl8HW7Awc9uvhFFRMyBabwGTgShGWi8eH&#10;OeY2XHhL511ySkI45migSqnNtY5lRR7jKLTEoh1D5zHJ2jltO7xIuG/0S5a9a481S0OFLX1WVP7t&#10;Tt5Asf4pZoPB92pyCNf4ezy5r/DqjHl+6lcfoBL16d98v95YwR+/Ca58Iy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0I3/HAAAA3QAAAA8AAAAAAAAAAAAAAAAAmAIAAGRy&#10;cy9kb3ducmV2LnhtbFBLBQYAAAAABAAEAPUAAACMAwAAAAA=&#10;" path="m,74l,,164,14r,75l,74xe" fillcolor="#06c" strokeweight="42e-5mm">
                    <v:path arrowok="t" o:connecttype="custom" o:connectlocs="0,74;0,0;164,14;164,89;0,74" o:connectangles="0,0,0,0,0"/>
                  </v:shape>
                  <v:shape id="Freeform 214" o:spid="_x0000_s2145" style="position:absolute;left:6133;top:4513;width:208;height:74;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GI8UA&#10;AADdAAAADwAAAGRycy9kb3ducmV2LnhtbERPTWvCQBC9F/wPywi9SLOxYqkxqxShIKWCTSxeh+yY&#10;BLOzIbuatL/eFQq9zeN9TroeTCOu1LnasoJpFIMgLqyuuVRwyN+fXkE4j6yxsUwKfsjBejV6SDHR&#10;tucvuma+FCGEXYIKKu/bREpXVGTQRbYlDtzJdgZ9gF0pdYd9CDeNfI7jF2mw5tBQYUubiopzdjEK&#10;uPe7xW+2j2ebz+Pk8PE9m+d7VupxPLwtQXga/L/4z73VYf50voD7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wYjxQAAAN0AAAAPAAAAAAAAAAAAAAAAAJgCAABkcnMv&#10;ZG93bnJldi54bWxQSwUGAAAAAAQABAD1AAAAigMAAAAA&#10;" path="m164,74l208,30,45,,,60,164,74xe" fillcolor="#004d99" strokeweight="42e-5mm">
                    <v:path arrowok="t" o:connecttype="custom" o:connectlocs="164,74;208,30;45,0;0,60;164,74" o:connectangles="0,0,0,0,0"/>
                  </v:shape>
                  <v:shape id="Freeform 215" o:spid="_x0000_s2146" style="position:absolute;left:6683;top:4469;width:44;height:237;visibility:visible;mso-wrap-style:square;v-text-anchor:top" coordsize="4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j3MQA&#10;AADdAAAADwAAAGRycy9kb3ducmV2LnhtbESPQW/CMAyF75P4D5GRdhtpGUOokCKEhrQjA6Zdrca0&#10;3RqnSjLa/Xt8mLSbrff83ufNdnSdulGIrWcD+SwDRVx523Jt4HI+PK1AxYRssfNMBn4pwracPGyw&#10;sH7gd7qdUq0khGOBBpqU+kLrWDXkMM58Tyza1QeHSdZQaxtwkHDX6XmWLbXDlqWhwZ72DVXfpx9n&#10;gBfH55C+djzw62rhPsfDy9B/GPM4HXdrUInG9G/+u36zgp8vhV++kRF0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49zEAAAA3QAAAA8AAAAAAAAAAAAAAAAAmAIAAGRycy9k&#10;b3ducmV2LnhtbFBLBQYAAAAABAAEAPUAAACJAwAAAAA=&#10;" path="m,237l,44,44,,30,193,,237xe" fillcolor="#036" strokeweight="42e-5mm">
                    <v:path arrowok="t" o:connecttype="custom" o:connectlocs="0,237;0,44;44,0;30,193;0,237" o:connectangles="0,0,0,0,0"/>
                  </v:shape>
                  <v:shape id="Freeform 216" o:spid="_x0000_s2147" style="position:absolute;left:6519;top:4498;width:164;height:208;visibility:visible;mso-wrap-style:square;v-text-anchor:top" coordsize="16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Ts8QA&#10;AADdAAAADwAAAGRycy9kb3ducmV2LnhtbERPTWvCQBC9C/6HZYTe6iaioY2uokWtlx6aFr0O2TGJ&#10;ZmdDdtW0v74rFLzN433ObNGZWlypdZVlBfEwAkGcW11xoeD7a/P8AsJ5ZI21ZVLwQw4W835vhqm2&#10;N/6ka+YLEULYpaig9L5JpXR5SQbd0DbEgTva1qAPsC2kbvEWwk0tR1GUSIMVh4YSG3orKT9nF6Ng&#10;vNenKv54Xb0n48ysDtv176RbK/U06JZTEJ46/xD/u3c6zI+TGO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U7PEAAAA3QAAAA8AAAAAAAAAAAAAAAAAmAIAAGRycy9k&#10;b3ducmV2LnhtbFBLBQYAAAAABAAEAPUAAACJAwAAAAA=&#10;" path="m,193l15,,164,15r,193l,193xe" fillcolor="#06c" strokeweight="42e-5mm">
                    <v:path arrowok="t" o:connecttype="custom" o:connectlocs="0,193;15,0;164,15;164,208;0,193" o:connectangles="0,0,0,0,0"/>
                  </v:shape>
                  <v:shape id="Freeform 217" o:spid="_x0000_s2148" style="position:absolute;left:6534;top:4454;width:193;height:59;visibility:visible;mso-wrap-style:square;v-text-anchor:top" coordsize="1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Qs8IA&#10;AADdAAAADwAAAGRycy9kb3ducmV2LnhtbERPS2vCQBC+F/wPywi9lGajYAjRVUSo9Gps6XWanTww&#10;O5tm1xj99a4g9DYf33NWm9G0YqDeNZYVzKIYBHFhdcOVgq/jx3sKwnlkja1lUnAlB5v15GWFmbYX&#10;PtCQ+0qEEHYZKqi97zIpXVGTQRfZjjhwpe0N+gD7SuoeLyHctHIex4k02HBoqLGjXU3FKT8bBaff&#10;JL3ty8UPfidp/rcrB6PfSqVep+N2CcLT6P/FT/enDvNnyRwe34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BCzwgAAAN0AAAAPAAAAAAAAAAAAAAAAAJgCAABkcnMvZG93&#10;bnJldi54bWxQSwUGAAAAAAQABAD1AAAAhwMAAAAA&#10;" path="m149,59l193,15,30,,,44,149,59xe" fillcolor="#004d99" strokeweight="42e-5mm">
                    <v:path arrowok="t" o:connecttype="custom" o:connectlocs="149,59;193,15;30,0;0,44;149,59" o:connectangles="0,0,0,0,0"/>
                  </v:shape>
                  <v:shape id="Freeform 218" o:spid="_x0000_s2149" style="position:absolute;left:3534;top:1069;width:90;height:3414;visibility:visible;mso-wrap-style:square;v-text-anchor:top" coordsize="90,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DicQA&#10;AADdAAAADwAAAGRycy9kb3ducmV2LnhtbERPyWrDMBC9F/oPYgq9NXIaCMGNbEKhTU42WS69Ta2p&#10;5cQaGUuxnb+vAoXe5vHWWeeTbcVAvW8cK5jPEhDEldMN1wpOx4+XFQgfkDW2jknBjTzk2ePDGlPt&#10;Rt7TcAi1iCHsU1RgQuhSKX1lyKKfuY44cj+utxgi7GupexxjuG3la5IspcWGY4PBjt4NVZfD1Spo&#10;zedtcb6uitIVX1x++/M2uKNSz0/T5g1EoCn8i//cOx3nz5cLuH8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zA4nEAAAA3QAAAA8AAAAAAAAAAAAAAAAAmAIAAGRycy9k&#10;b3ducmV2LnhtbFBLBQYAAAAABAAEAPUAAACJAwAAAAA=&#10;" path="m30,3414l,30,60,,90,3370r-60,44xe" fillcolor="#666680" strokeweight="42e-5mm">
                    <v:path arrowok="t" o:connecttype="custom" o:connectlocs="30,3414;0,30;60,0;90,3370;30,3414" o:connectangles="0,0,0,0,0"/>
                  </v:shape>
                  <v:shape id="Freeform 219" o:spid="_x0000_s2150" style="position:absolute;left:3386;top:1084;width:178;height:3399;visibility:visible;mso-wrap-style:square;v-text-anchor:top" coordsize="178,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KT8EA&#10;AADdAAAADwAAAGRycy9kb3ducmV2LnhtbERPS2vCQBC+C/6HZYTezMYiwUZXkVKL9NZUPA/ZyQOz&#10;s+nuNkn/vVsoeJuP7zm7w2Q6MZDzrWUFqyQFQVxa3XKt4PJ1Wm5A+ICssbNMCn7Jw2E/n+0w13bk&#10;TxqKUIsYwj5HBU0IfS6lLxsy6BPbE0euss5giNDVUjscY7jp5HOaZtJgy7GhwZ5eGypvxY9RcBqv&#10;La+/Hb59vFcvHYd0YH1R6mkxHbcgAk3hIf53n3Wcv8rW8PdNPEH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byk/BAAAA3QAAAA8AAAAAAAAAAAAAAAAAmAIAAGRycy9kb3du&#10;cmV2LnhtbFBLBQYAAAAABAAEAPUAAACGAwAAAAA=&#10;" path="m45,3385l,,148,15r30,3384l45,3385xe" fillcolor="#ccf" strokeweight="42e-5mm">
                    <v:path arrowok="t" o:connecttype="custom" o:connectlocs="45,3385;0,0;148,15;178,3399;45,3385" o:connectangles="0,0,0,0,0"/>
                  </v:shape>
                  <v:shape id="Freeform 220" o:spid="_x0000_s2151" style="position:absolute;left:3386;top:1054;width:208;height:45;visibility:visible;mso-wrap-style:square;v-text-anchor:top" coordsize="2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MLsMA&#10;AADdAAAADwAAAGRycy9kb3ducmV2LnhtbERPTWvCQBC9F/wPywi9lLpJwVBSVxEhtkeNFnqcZqdJ&#10;bHY27K4m/ntXKPQ2j/c5i9VoOnEh51vLCtJZAoK4srrlWsHxUDy/gvABWWNnmRRcycNqOXlYYK7t&#10;wHu6lKEWMYR9jgqaEPpcSl81ZNDPbE8cuR/rDIYIXS21wyGGm06+JEkmDbYcGxrsadNQ9VuejYKv&#10;zfv6e6iLnXW4PX2mT+kpKwulHqfj+g1EoDH8i//cHzrOT7M5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EMLsMAAADdAAAADwAAAAAAAAAAAAAAAACYAgAAZHJzL2Rv&#10;d25yZXYueG1sUEsFBgAAAAAEAAQA9QAAAIgDAAAAAA==&#10;" path="m148,45l208,15,59,,,30,148,45xe" fillcolor="#9999bf" strokeweight="42e-5mm">
                    <v:path arrowok="t" o:connecttype="custom" o:connectlocs="148,45;208,15;59,0;0,30;148,45" o:connectangles="0,0,0,0,0"/>
                  </v:shape>
                  <v:shape id="Freeform 221" o:spid="_x0000_s2152" style="position:absolute;left:3921;top:3043;width:59;height:1485;visibility:visible;mso-wrap-style:square;v-text-anchor:top" coordsize="59,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jqMMA&#10;AADdAAAADwAAAGRycy9kb3ducmV2LnhtbERPTYvCMBC9L/gfwgje1tQulKUaRRRRD3uwKngcm7Et&#10;NpPaZLX++42w4G0e73Mms87U4k6tqywrGA0jEMS51RUXCg771ec3COeRNdaWScGTHMymvY8Jpto+&#10;eEf3zBcihLBLUUHpfZNK6fKSDLqhbYgDd7GtQR9gW0jd4iOEm1rGUZRIgxWHhhIbWpSUX7Nfo2D/&#10;VVen53r9c3ZxfIuW2WqzdUelBv1uPgbhqfNv8b97o8P8UZLA65tw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rjqMMAAADdAAAADwAAAAAAAAAAAAAAAACYAgAAZHJzL2Rv&#10;d25yZXYueG1sUEsFBgAAAAAEAAQA9QAAAIgDAAAAAA==&#10;" path="m14,1485l,30,59,r,1426l14,1485xe" fillcolor="#666680" strokeweight="42e-5mm">
                    <v:path arrowok="t" o:connecttype="custom" o:connectlocs="14,1485;0,30;59,0;59,1426;14,1485" o:connectangles="0,0,0,0,0"/>
                  </v:shape>
                  <v:shape id="Freeform 222" o:spid="_x0000_s2153" style="position:absolute;left:3772;top:3058;width:163;height:1470;visibility:visible;mso-wrap-style:square;v-text-anchor:top" coordsize="163,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P3b8A&#10;AADdAAAADwAAAGRycy9kb3ducmV2LnhtbERPzYrCMBC+L/gOYQRv27QeqlSjVEEUPKl9gLEZ22Iz&#10;KU3U+vZmYcHbfHy/s1wPphVP6l1jWUESxSCIS6sbrhQUl93vHITzyBpby6TgTQ7Wq9HPEjNtX3yi&#10;59lXIoSwy1BB7X2XSenKmgy6yHbEgbvZ3qAPsK+k7vEVwk0rp3GcSoMNh4YaO9rWVN7PD6PAnYpk&#10;0xVyd9T3a17uOc2nBpWajId8AcLT4L/if/dBh/lJOoO/b8IJ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OU/dvwAAAN0AAAAPAAAAAAAAAAAAAAAAAJgCAABkcnMvZG93bnJl&#10;di54bWxQSwUGAAAAAAQABAD1AAAAhAMAAAAA&#10;" path="m15,1440l,,149,15r14,1455l15,1440xe" fillcolor="#ccf" strokeweight="42e-5mm">
                    <v:path arrowok="t" o:connecttype="custom" o:connectlocs="15,1440;0,0;149,15;163,1470;15,1440" o:connectangles="0,0,0,0,0"/>
                  </v:shape>
                  <v:shape id="Freeform 223" o:spid="_x0000_s2154" style="position:absolute;left:3772;top:3029;width:208;height:44;visibility:visible;mso-wrap-style:square;v-text-anchor:top" coordsize="20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TMYA&#10;AADdAAAADwAAAGRycy9kb3ducmV2LnhtbESPQWsCMRCF70L/Q5hCL1Kz9iCyGsUKpUXw4Cp4nW6m&#10;m9DNZNmk7vbfO4dCbzO8N+99s96OoVU36pOPbGA+K0AR19F6bgxczm/PS1ApI1tsI5OBX0qw3TxM&#10;1ljaOPCJblVulIRwKtGAy7krtU61o4BpFjti0b5iHzDL2jfa9jhIeGj1S1EsdEDP0uCwo72j+rv6&#10;CQaOe+rcUL3vXqcH9sXl8+qP9dWYp8dxtwKVacz/5r/rDyv484Xgyjcygt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bTMYAAADdAAAADwAAAAAAAAAAAAAAAACYAgAAZHJz&#10;L2Rvd25yZXYueG1sUEsFBgAAAAAEAAQA9QAAAIsDAAAAAA==&#10;" path="m149,44l208,14,59,,,29,149,44xe" fillcolor="#9999bf" strokeweight="42e-5mm">
                    <v:path arrowok="t" o:connecttype="custom" o:connectlocs="149,44;208,14;59,0;0,29;149,44" o:connectangles="0,0,0,0,0"/>
                  </v:shape>
                  <v:shape id="Freeform 224" o:spid="_x0000_s2155" style="position:absolute;left:4292;top:3890;width:59;height:668;visibility:visible;mso-wrap-style:square;v-text-anchor:top" coordsize="59,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V7sEA&#10;AADdAAAADwAAAGRycy9kb3ducmV2LnhtbERPS4vCMBC+C/sfwix401QPol1jkS6C4It1V89DM7Zl&#10;m0lpYq3/3giCt/n4njNPOlOJlhpXWlYwGkYgiDOrS84V/P2uBlMQziNrrCyTgjs5SBYfvTnG2t74&#10;h9qjz0UIYRejgsL7OpbSZQUZdENbEwfuYhuDPsAml7rBWwg3lRxH0UQaLDk0FFhTWlD2f7waBYcN&#10;8ill/MZzbXTe2utmu9sr1f/sll8gPHX+LX651zrMH01m8Pwmn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Ve7BAAAA3QAAAA8AAAAAAAAAAAAAAAAAmAIAAGRycy9kb3du&#10;cmV2LnhtbFBLBQYAAAAABAAEAPUAAACGAwAAAAA=&#10;" path="m,668l,44,59,r,623l,668xe" fillcolor="#666680" strokeweight="42e-5mm">
                    <v:path arrowok="t" o:connecttype="custom" o:connectlocs="0,668;0,44;59,0;59,623;0,668" o:connectangles="0,0,0,0,0"/>
                  </v:shape>
                  <v:shape id="Freeform 225" o:spid="_x0000_s2156" style="position:absolute;left:4143;top:3919;width:149;height:639;visibility:visible;mso-wrap-style:square;v-text-anchor:top" coordsize="14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78UA&#10;AADdAAAADwAAAGRycy9kb3ducmV2LnhtbESPQWvCQBCF74X+h2UEb3WjiNXUVUpBsbkZg+chO02C&#10;2dmQ3Wr01zuHQm8zvDfvfbPeDq5VV+pD49nAdJKAIi69bbgyUJx2b0tQISJbbD2TgTsF2G5eX9aY&#10;Wn/jI13zWCkJ4ZCigTrGLtU6lDU5DBPfEYv243uHUda+0rbHm4S7Vs+SZKEdNiwNNXb0VVN5yX+d&#10;gWyfLWbz/HjPitVjfzonnr4Lb8x4NHx+gIo0xH/z3/XBCv70XfjlGxlBb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QnvxQAAAN0AAAAPAAAAAAAAAAAAAAAAAJgCAABkcnMv&#10;ZG93bnJldi54bWxQSwUGAAAAAAQABAD1AAAAigMAAAAA&#10;" path="m,624l,,149,15r,624l,624xe" fillcolor="#ccf" strokeweight="42e-5mm">
                    <v:path arrowok="t" o:connecttype="custom" o:connectlocs="0,624;0,0;149,15;149,639;0,624" o:connectangles="0,0,0,0,0"/>
                  </v:shape>
                  <v:shape id="Freeform 226" o:spid="_x0000_s2157" style="position:absolute;left:4143;top:3875;width:208;height:59;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zEMQA&#10;AADdAAAADwAAAGRycy9kb3ducmV2LnhtbERPTWsCMRC9C/0PYQRvml0PWrZG0UJhBaFUC+1x3Iyb&#10;xc1kSVJd/fVNoeBtHu9zFqvetuJCPjSOFeSTDARx5XTDtYLPw9v4GUSIyBpbx6TgRgFWy6fBAgvt&#10;rvxBl32sRQrhUKACE2NXSBkqQxbDxHXEiTs5bzEm6GupPV5TuG3lNMtm0mLDqcFgR6+GqvP+xyo4&#10;vZez7/vxy/pzWW6nG3Of78xBqdGwX7+AiNTHh/jfXeo0P5/n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bcxDEAAAA3QAAAA8AAAAAAAAAAAAAAAAAmAIAAGRycy9k&#10;b3ducmV2LnhtbFBLBQYAAAAABAAEAPUAAACJAwAAAAA=&#10;" path="m149,59l208,15,60,,,44,149,59xe" fillcolor="#9999bf" strokeweight="42e-5mm">
                    <v:path arrowok="t" o:connecttype="custom" o:connectlocs="149,59;208,15;60,0;0,44;149,59" o:connectangles="0,0,0,0,0"/>
                  </v:shape>
                  <v:shape id="Freeform 227" o:spid="_x0000_s2158" style="position:absolute;left:4663;top:4276;width:60;height:326;visibility:visible;mso-wrap-style:square;v-text-anchor:top" coordsize="6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rgMEA&#10;AADdAAAADwAAAGRycy9kb3ducmV2LnhtbERPS4vCMBC+C/6HMAteZJsqspWuUUQpuEcf4HVoZtti&#10;MylNbKu/fiMIe5uP7zmrzWBq0VHrKssKZlEMgji3uuJCweWcfS5BOI+ssbZMCh7kYLMej1aYatvz&#10;kbqTL0QIYZeigtL7JpXS5SUZdJFtiAP3a1uDPsC2kLrFPoSbWs7j+EsarDg0lNjQrqT8drobBYtb&#10;baY/2bN57q+ebK+TDLtEqcnHsP0G4Wnw/+K3+6DD/Fkyh9c34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kK4DBAAAA3QAAAA8AAAAAAAAAAAAAAAAAmAIAAGRycy9kb3du&#10;cmV2LnhtbFBLBQYAAAAABAAEAPUAAACGAwAAAAA=&#10;" path="m,326l,44,60,r,282l,326xe" fillcolor="#666680" strokeweight="42e-5mm">
                    <v:path arrowok="t" o:connecttype="custom" o:connectlocs="0,326;0,44;60,0;60,282;0,326" o:connectangles="0,0,0,0,0"/>
                  </v:shape>
                  <v:shape id="Freeform 228" o:spid="_x0000_s2159" style="position:absolute;left:4515;top:4305;width:148;height:297;visibility:visible;mso-wrap-style:square;v-text-anchor:top" coordsize="14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Ka8MA&#10;AADdAAAADwAAAGRycy9kb3ducmV2LnhtbERP32vCMBB+H+x/CDfwTdNOmLMaZWwKwl60Kz4fydkU&#10;m0tponb765eBsLf7+H7ecj24VlypD41nBfkkA0GsvWm4VlB9bcevIEJENth6JgXfFGC9enxYYmH8&#10;jQ90LWMtUgiHAhXYGLtCyqAtOQwT3xEn7uR7hzHBvpamx1sKd618zrIX6bDh1GCxo3dL+lxenIK9&#10;nO8vs/NHlXel1eHns9rp40ap0dPwtgARaYj/4rt7Z9L8fDaF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rKa8MAAADdAAAADwAAAAAAAAAAAAAAAACYAgAAZHJzL2Rv&#10;d25yZXYueG1sUEsFBgAAAAAEAAQA9QAAAIgDAAAAAA==&#10;" path="m,282l,,148,15r,282l,282xe" fillcolor="#ccf" strokeweight="42e-5mm">
                    <v:path arrowok="t" o:connecttype="custom" o:connectlocs="0,282;0,0;148,15;148,297;0,282" o:connectangles="0,0,0,0,0"/>
                  </v:shape>
                  <v:shape id="Freeform 229" o:spid="_x0000_s2160" style="position:absolute;left:4515;top:4261;width:208;height:59;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QiMQA&#10;AADdAAAADwAAAGRycy9kb3ducmV2LnhtbERPTWsCMRC9C/0PYQq9aVYpWrZGqUJhBUHUQnucbsbN&#10;4mayJKmu/nojCL3N433OdN7ZRpzIh9qxguEgA0FcOl1zpeBr/9l/AxEissbGMSm4UID57Kk3xVy7&#10;M2/ptIuVSCEcclRgYmxzKUNpyGIYuJY4cQfnLcYEfSW1x3MKt40cZdlYWqw5NRhsaWmoPO7+rILD&#10;phj/XH+/rT8WxWq0MNfJ2uyVennuPt5BROriv/jhLnSaP5y8wv2bd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0IjEAAAA3QAAAA8AAAAAAAAAAAAAAAAAmAIAAGRycy9k&#10;b3ducmV2LnhtbFBLBQYAAAAABAAEAPUAAACJAwAAAAA=&#10;" path="m148,59l208,15,59,,,44,148,59xe" fillcolor="#9999bf" strokeweight="42e-5mm">
                    <v:path arrowok="t" o:connecttype="custom" o:connectlocs="148,59;208,15;59,0;0,44;148,59" o:connectangles="0,0,0,0,0"/>
                  </v:shape>
                  <v:shape id="Freeform 230" o:spid="_x0000_s2161" style="position:absolute;left:5034;top:4454;width:60;height:193;visibility:visible;mso-wrap-style:square;v-text-anchor:top" coordsize="6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YAcAA&#10;AADdAAAADwAAAGRycy9kb3ducmV2LnhtbERPzWoCMRC+F3yHMIK3mmxBW1ajiFAo3tQ+wLCZbhY3&#10;k3WT7kaf3hQK3ubj+531NrlWDNSHxrOGYq5AEFfeNFxr+D5/vn6ACBHZYOuZNNwowHYzeVljafzI&#10;RxpOsRY5hEOJGmyMXSllqCw5DHPfEWfux/cOY4Z9LU2PYw53rXxTaikdNpwbLHa0t1RdTr9Ow+FO&#10;twGLajyrorbJNtekhqvWs2narUBESvEp/nd/mTy/eF/A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jYAcAAAADdAAAADwAAAAAAAAAAAAAAAACYAgAAZHJzL2Rvd25y&#10;ZXYueG1sUEsFBgAAAAAEAAQA9QAAAIUDAAAAAA==&#10;" path="m,193l,44,60,r,148l,193xe" fillcolor="#666680" strokeweight="42e-5mm">
                    <v:path arrowok="t" o:connecttype="custom" o:connectlocs="0,193;0,44;60,0;60,148;0,193" o:connectangles="0,0,0,0,0"/>
                  </v:shape>
                  <v:shape id="Freeform 231" o:spid="_x0000_s2162" style="position:absolute;left:4886;top:4483;width:148;height:164;visibility:visible;mso-wrap-style:square;v-text-anchor:top" coordsize="14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L9MEA&#10;AADdAAAADwAAAGRycy9kb3ducmV2LnhtbERPTWvCQBC9C/6HZYTe6kYPWlJXKZaCp0KjqMchO2aD&#10;mdmQXWP677sFwds83uesNgM3qqcu1F4MzKYZKJLS21oqA4f91+sbqBBRLDZeyMAvBdisx6MV5tbf&#10;5Yf6IlYqhUjI0YCLsc21DqUjxjD1LUniLr5jjAl2lbYd3lM4N3qeZQvNWEtqcNjS1lF5LW5s4Ju3&#10;x88zX7nOTjdX9MPxfCE25mUyfLyDijTEp/jh3tk0f7ZcwP836QS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0C/TBAAAA3QAAAA8AAAAAAAAAAAAAAAAAmAIAAGRycy9kb3du&#10;cmV2LnhtbFBLBQYAAAAABAAEAPUAAACGAwAAAAA=&#10;" path="m,149l,,148,15r,149l,149xe" fillcolor="#ccf" strokeweight="42e-5mm">
                    <v:path arrowok="t" o:connecttype="custom" o:connectlocs="0,149;0,0;148,15;148,164;0,149" o:connectangles="0,0,0,0,0"/>
                  </v:shape>
                  <v:shape id="Freeform 232" o:spid="_x0000_s2163" style="position:absolute;left:4886;top:4439;width:208;height:59;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O/8QA&#10;AADdAAAADwAAAGRycy9kb3ducmV2LnhtbERPTWsCMRC9C/0PYQRvmtWDW7ZG0UJhBaFUC+1x3Iyb&#10;xc1kSVJd/fVNoeBtHu9zFqvetuJCPjSOFUwnGQjiyumGawWfh7fxM4gQkTW2jknBjQKslk+DBRba&#10;XfmDLvtYixTCoUAFJsaukDJUhiyGieuIE3dy3mJM0NdSe7ymcNvKWZbNpcWGU4PBjl4NVef9j1Vw&#10;ei/n3/fjl/XnstzONuae78xBqdGwX7+AiNTHh/jfXeo0f5rn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Tv/EAAAA3QAAAA8AAAAAAAAAAAAAAAAAmAIAAGRycy9k&#10;b3ducmV2LnhtbFBLBQYAAAAABAAEAPUAAACJAwAAAAA=&#10;" path="m148,59l208,15,59,,,44,148,59xe" fillcolor="#9999bf" strokeweight="42e-5mm">
                    <v:path arrowok="t" o:connecttype="custom" o:connectlocs="148,59;208,15;59,0;0,44;148,59" o:connectangles="0,0,0,0,0"/>
                  </v:shape>
                  <v:shape id="Freeform 233" o:spid="_x0000_s2164" style="position:absolute;left:5421;top:4573;width:44;height:118;visibility:visible;mso-wrap-style:square;v-text-anchor:top" coordsize="4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LhcQA&#10;AADdAAAADwAAAGRycy9kb3ducmV2LnhtbESPTWvCQBCG7wX/wzJCb3WTHqxEVwmCWNAetAWvY3ZM&#10;gtnZkN0m6b/vHARvM8z78cxqM7pG9dSF2rOBdJaAIi68rbk08PO9e1uAChHZYuOZDPxRgM168rLC&#10;zPqBT9SfY6kkhEOGBqoY20zrUFTkMMx8Syy3m+8cRlm7UtsOBwl3jX5Pkrl2WLM0VNjStqLifv51&#10;0nvM02F/GOd5e/i63o/1ZVf0bMzrdMyXoCKN8Sl+uD+t4Kcfgiv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Iy4XEAAAA3QAAAA8AAAAAAAAAAAAAAAAAmAIAAGRycy9k&#10;b3ducmV2LnhtbFBLBQYAAAAABAAEAPUAAACJAwAAAAA=&#10;" path="m,118l,44,44,r,74l,118xe" fillcolor="#666680" strokeweight="42e-5mm">
                    <v:path arrowok="t" o:connecttype="custom" o:connectlocs="0,118;0,44;44,0;44,74;0,118" o:connectangles="0,0,0,0,0"/>
                  </v:shape>
                  <v:shape id="Freeform 234" o:spid="_x0000_s2165" style="position:absolute;left:5257;top:4602;width:164;height:89;visibility:visible;mso-wrap-style:square;v-text-anchor:top" coordsize="1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LV8IA&#10;AADdAAAADwAAAGRycy9kb3ducmV2LnhtbERPTWsCMRC9C/6HMIXeNKtUbbdGEcFiL4JroddhM26C&#10;m8myiev67xuh4G0e73OW697VoqM2WM8KJuMMBHHpteVKwc9pN3oHESKyxtozKbhTgPVqOFhirv2N&#10;j9QVsRIphEOOCkyMTS5lKA05DGPfECfu7FuHMcG2krrFWwp3tZxm2Vw6tJwaDDa0NVReiqtTsMfd&#10;r+mus/v5UNvvefX1drGFV+r1pd98gojUx6f4373Xaf5k8QGP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MtXwgAAAN0AAAAPAAAAAAAAAAAAAAAAAJgCAABkcnMvZG93&#10;bnJldi54bWxQSwUGAAAAAAQABAD1AAAAhwMAAAAA&#10;" path="m,74l,,164,15r,74l,74xe" fillcolor="#ccf" strokeweight="42e-5mm">
                    <v:path arrowok="t" o:connecttype="custom" o:connectlocs="0,74;0,0;164,15;164,89;0,74" o:connectangles="0,0,0,0,0"/>
                  </v:shape>
                  <v:shape id="Freeform 235" o:spid="_x0000_s2166" style="position:absolute;left:5257;top:4558;width:208;height:59;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mrMcA&#10;AADdAAAADwAAAGRycy9kb3ducmV2LnhtbESPQWsCMRCF7wX/Q5hCbzWrBytbo1ihsIVCUQvtcdyM&#10;m8XNZElS3frrnUOhtxnem/e+WawG36kzxdQGNjAZF6CI62Bbbgx87l8f56BSRrbYBSYDv5RgtRzd&#10;LbC04cJbOu9yoySEU4kGXM59qXWqHXlM49ATi3YM0WOWNTbaRrxIuO/0tChm2mPL0uCwp42j+rT7&#10;8QaOH9Xs+3r48vFUVW/TF3d9end7Yx7uh/UzqExD/jf/XVdW8Cdz4Zd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CpqzHAAAA3QAAAA8AAAAAAAAAAAAAAAAAmAIAAGRy&#10;cy9kb3ducmV2LnhtbFBLBQYAAAAABAAEAPUAAACMAwAAAAA=&#10;" path="m164,59l208,15,60,,,44,164,59xe" fillcolor="#9999bf" strokeweight="42e-5mm">
                    <v:path arrowok="t" o:connecttype="custom" o:connectlocs="164,59;208,15;60,0;0,44;164,59" o:connectangles="0,0,0,0,0"/>
                  </v:shape>
                </v:group>
                <v:shape id="Freeform 237" o:spid="_x0000_s2167" style="position:absolute;left:36779;top:29508;width:279;height:565;visibility:visible;mso-wrap-style:square;v-text-anchor:top" coordsize="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pkMUA&#10;AADdAAAADwAAAGRycy9kb3ducmV2LnhtbERPTWvCQBC9C/6HZQpepG7ioUjqKlYIWLBINT14G7KT&#10;bGh2NmS3Gvvru0LB2zze5yzXg23FhXrfOFaQzhIQxKXTDdcKilP+vADhA7LG1jEpuJGH9Wo8WmKm&#10;3ZU/6XIMtYgh7DNUYELoMil9aciin7mOOHKV6y2GCPta6h6vMdy2cp4kL9Jiw7HBYEdbQ+X38ccq&#10;2BXTcrM/vx3eizz5/ahMXhXnL6UmT8PmFUSgITzE/+6djvPTRQr3b+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CmQxQAAAN0AAAAPAAAAAAAAAAAAAAAAAJgCAABkcnMv&#10;ZG93bnJldi54bWxQSwUGAAAAAAQABAD1AAAAigMAAAAA&#10;" path="m,89l,44,44,r,44l,89xe" fillcolor="#666680" strokeweight="42e-5mm">
                  <v:path arrowok="t" o:connecttype="custom" o:connectlocs="0,56515;0,27940;27940,0;27940,27940;0,56515" o:connectangles="0,0,0,0,0"/>
                </v:shape>
                <v:shape id="Freeform 238" o:spid="_x0000_s2168" style="position:absolute;left:35833;top:29692;width:946;height:381;visibility:visible;mso-wrap-style:square;v-text-anchor:top" coordsize="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kDMQA&#10;AADdAAAADwAAAGRycy9kb3ducmV2LnhtbERPTWvCQBC9C/6HZYTedGMOrUZX0UJB6KGNEdHbkB2T&#10;YHY27K6a/vtuoeBtHu9zluvetOJOzjeWFUwnCQji0uqGKwWH4mM8A+EDssbWMin4IQ/r1XCwxEzb&#10;B+d034dKxBD2GSqoQ+gyKX1Zk0E/sR1x5C7WGQwRukpqh48YblqZJsmrNNhwbKixo/eayuv+ZhSc&#10;j+k2bedvh/yLP11+uhbfXhZKvYz6zQJEoD48xf/unY7zp7MU/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WZAzEAAAA3QAAAA8AAAAAAAAAAAAAAAAAmAIAAGRycy9k&#10;b3ducmV2LnhtbFBLBQYAAAAABAAEAPUAAACJAwAAAAA=&#10;" path="m,45l,,149,15r,45l,45xe" fillcolor="#ccf" strokeweight="42e-5mm">
                  <v:path arrowok="t" o:connecttype="custom" o:connectlocs="0,28575;0,0;94615,9525;94615,38100;0,28575" o:connectangles="0,0,0,0,0"/>
                </v:shape>
                <v:shape id="Freeform 239" o:spid="_x0000_s2169" style="position:absolute;left:35833;top:29413;width:1225;height:374;visibility:visible;mso-wrap-style:square;v-text-anchor:top" coordsize="1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KWMMA&#10;AADdAAAADwAAAGRycy9kb3ducmV2LnhtbERPTWvCQBC9F/wPywi9FN3EQjHRVaRBybGNvXgbs2MS&#10;zc6G7Fbjv+8KQm/zeJ+zXA+mFVfqXWNZQTyNQBCXVjdcKfjZbydzEM4ja2wtk4I7OVivRi9LTLW9&#10;8TddC1+JEMIuRQW1910qpStrMuimtiMO3Mn2Bn2AfSV1j7cQblo5i6IPabDh0FBjR581lZfi1yjY&#10;myzpkvNb4g67ryg/Dia7806p1/GwWYDwNPh/8dOd6zA/nr/D45tw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WKWMMAAADdAAAADwAAAAAAAAAAAAAAAACYAgAAZHJzL2Rv&#10;d25yZXYueG1sUEsFBgAAAAAEAAQA9QAAAIgDAAAAAA==&#10;" path="m149,59l193,15,45,,,44,149,59xe" fillcolor="#9999bf" strokeweight="42e-5mm">
                  <v:path arrowok="t" o:connecttype="custom" o:connectlocs="94615,37465;122555,9525;28575,0;0,27940;94615,37465" o:connectangles="0,0,0,0,0"/>
                </v:shape>
                <v:shape id="Freeform 240" o:spid="_x0000_s2170" style="position:absolute;left:39230;top:29883;width:279;height:470;visibility:visible;mso-wrap-style:square;v-text-anchor:top" coordsize="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FksQA&#10;AADdAAAADwAAAGRycy9kb3ducmV2LnhtbERPTYvCMBC9L/gfwgheFk2VspRqFF1Y8CCsdfegt6EZ&#10;m2IzKU3U+u83grC3ebzPWax624gbdb52rGA6SUAQl07XXCn4/fkaZyB8QNbYOCYFD/KwWg7eFphr&#10;d+eCbodQiRjCPkcFJoQ2l9KXhiz6iWuJI3d2ncUQYVdJ3eE9httGzpLkQ1qsOTYYbOnTUHk5XK2C&#10;9/S4P2X+dNlp+Z3O9mZTXItCqdGwX89BBOrDv/jl3uo4f5ql8Pw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BZLEAAAA3QAAAA8AAAAAAAAAAAAAAAAAmAIAAGRycy9k&#10;b3ducmV2LnhtbFBLBQYAAAAABAAEAPUAAACJAwAAAAA=&#10;" path="m,74l,45,44,r,30l,74xe" fillcolor="#666680" strokeweight="42e-5mm">
                  <v:path arrowok="t" o:connecttype="custom" o:connectlocs="0,46990;0,28575;27940,0;27940,19050;0,46990" o:connectangles="0,0,0,0,0"/>
                </v:shape>
                <v:shape id="Freeform 241" o:spid="_x0000_s2171" style="position:absolute;left:38284;top:30073;width:946;height:280;visibility:visible;mso-wrap-style:square;v-text-anchor:top" coordsize="1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5IMQA&#10;AADdAAAADwAAAGRycy9kb3ducmV2LnhtbERPS2sCMRC+F/ofwhR6q1mFimyNooJoDz5qtfQ4bMbd&#10;xc0kbNI1/vumIPQ2H99zxtNoGtFR62vLCvq9DARxYXXNpYLj5/JlBMIHZI2NZVJwIw/TyePDGHNt&#10;r/xB3SGUIoWwz1FBFYLLpfRFRQZ9zzrixJ1tazAk2JZSt3hN4aaRgywbSoM1p4YKHS0qKi6HH6Mg&#10;bt4X27X7mqHL9qc4N933KuyUen6KszcQgWL4F9/da53m90ev8PdNOkF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1+SDEAAAA3QAAAA8AAAAAAAAAAAAAAAAAmAIAAGRycy9k&#10;b3ducmV2LnhtbFBLBQYAAAAABAAEAPUAAACJAwAAAAA=&#10;" path="m,30l,,149,15r,29l,30xe" fillcolor="#ccf" strokeweight="42e-5mm">
                  <v:path arrowok="t" o:connecttype="custom" o:connectlocs="0,19050;0,0;94615,9525;94615,27940;0,19050" o:connectangles="0,0,0,0,0"/>
                </v:shape>
                <v:shape id="Freeform 242" o:spid="_x0000_s2172" style="position:absolute;left:38284;top:29787;width:1225;height:381;visibility:visible;mso-wrap-style:square;v-text-anchor:top" coordsize="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ZxMQA&#10;AADdAAAADwAAAGRycy9kb3ducmV2LnhtbERPS4vCMBC+L/gfwgje1tQ9iFSj+GBBlIVd7cXb0IxN&#10;tZmUJtrqr98sLHibj+85s0VnK3GnxpeOFYyGCQji3OmSCwXZ8fN9AsIHZI2VY1LwIA+Lee9thql2&#10;Lf/Q/RAKEUPYp6jAhFCnUvrckEU/dDVx5M6usRgibAqpG2xjuK3kR5KMpcWSY4PBmtaG8uvhZhUc&#10;T1de3Yy77B+7r+x7lz1t222UGvS75RREoC68xP/urY7zR5Mx/H0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GcTEAAAA3QAAAA8AAAAAAAAAAAAAAAAAmAIAAGRycy9k&#10;b3ducmV2LnhtbFBLBQYAAAAABAAEAPUAAACJAwAAAAA=&#10;" path="m149,60l193,15,45,,,45,149,60xe" fillcolor="#9999bf" strokeweight="42e-5mm">
                  <v:path arrowok="t" o:connecttype="custom" o:connectlocs="94615,38100;122555,9525;28575,0;0,28575;94615,38100" o:connectangles="0,0,0,0,0"/>
                </v:shape>
                <v:shape id="Freeform 243" o:spid="_x0000_s2173" style="position:absolute;left:41776;top:30073;width:280;height:565;visibility:visible;mso-wrap-style:square;v-text-anchor:top" coordsize="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f8YA&#10;AADdAAAADwAAAGRycy9kb3ducmV2LnhtbERPTWvCQBC9F/wPywheSt3ooZXUVVQIKFiKmh68DdlJ&#10;NjQ7G7Krxv76bqHgbR7vc+bL3jbiSp2vHSuYjBMQxIXTNVcK8lP2MgPhA7LGxjEpuJOH5WLwNMdU&#10;uxsf6HoMlYgh7FNUYEJoUyl9YciiH7uWOHKl6yyGCLtK6g5vMdw2cpokr9JizbHBYEsbQ8X38WIV&#10;bPPnYrU/rz93eZb8fJQmK/Pzl1KjYb96BxGoDw/xv3ur4/zJ7A3+vokn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Uf8YAAADdAAAADwAAAAAAAAAAAAAAAACYAgAAZHJz&#10;L2Rvd25yZXYueG1sUEsFBgAAAAAEAAQA9QAAAIsDAAAAAA==&#10;" path="m,89l,44,44,r,44l,89xe" fillcolor="#666680" strokeweight="42e-5mm">
                  <v:path arrowok="t" o:connecttype="custom" o:connectlocs="0,56515;0,27940;27940,0;27940,27940;0,56515" o:connectangles="0,0,0,0,0"/>
                </v:shape>
                <v:shape id="Freeform 244" o:spid="_x0000_s2174" style="position:absolute;left:40741;top:30264;width:1035;height:374;visibility:visible;mso-wrap-style:square;v-text-anchor:top" coordsize="1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2RcYA&#10;AADdAAAADwAAAGRycy9kb3ducmV2LnhtbESPT2vDMAzF74N9B6NBb6vTHUab1S1jUNhhgf6j21HE&#10;apwulrPYa91vXx0Guz2hp5/emy+z79SZhtgGNjAZF6CI62Bbbgzsd6vHKaiYkC12gcnAlSIsF/d3&#10;cyxtuPCGztvUKIFwLNGAS6kvtY61I49xHHpi2R3D4DHJODTaDngRuO/0U1E8a48tyweHPb05qr+3&#10;v14oh+orbz7yeraq3OfxJ5xSlU/GjB7y6wuoRDn9m/+u363En0wlrrQRCX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Y2RcYAAADdAAAADwAAAAAAAAAAAAAAAACYAgAAZHJz&#10;L2Rvd25yZXYueG1sUEsFBgAAAAAEAAQA9QAAAIsDAAAAAA==&#10;" path="m,44l,,163,14r,45l,44xe" fillcolor="#ccf" strokeweight="42e-5mm">
                  <v:path arrowok="t" o:connecttype="custom" o:connectlocs="0,27940;0,0;103505,8890;103505,37465;0,27940" o:connectangles="0,0,0,0,0"/>
                </v:shape>
                <v:shape id="Freeform 245" o:spid="_x0000_s2175" style="position:absolute;left:40741;top:29978;width:1315;height:375;visibility:visible;mso-wrap-style:square;v-text-anchor:top" coordsize="2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YV8IA&#10;AADdAAAADwAAAGRycy9kb3ducmV2LnhtbERPS4vCMBC+L/gfwgje1lSRRatRVLDsxcNa8Tw2Y1ts&#10;JqVJH/vvN4Kwt/n4nrPZDaYSHTWutKxgNo1AEGdWl5wruKanzyUI55E1VpZJwS852G1HHxuMte35&#10;h7qLz0UIYRejgsL7OpbSZQUZdFNbEwfuYRuDPsAml7rBPoSbSs6j6EsaLDk0FFjTsaDseWmNglty&#10;PyeHRWvS9Ny65PbIV23XKzUZD/s1CE+D/xe/3d86zJ8tV/D6Jp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1hXwgAAAN0AAAAPAAAAAAAAAAAAAAAAAJgCAABkcnMvZG93&#10;bnJldi54bWxQSwUGAAAAAAQABAD1AAAAhwMAAAAA&#10;" path="m163,59l207,15,44,,,45,163,59xe" fillcolor="#9999bf" strokeweight="42e-5mm">
                  <v:path arrowok="t" o:connecttype="custom" o:connectlocs="103505,37465;131445,9525;27940,0;0,28575;103505,37465" o:connectangles="0,0,0,0,0"/>
                </v:shape>
                <v:shape id="Freeform 246" o:spid="_x0000_s2176" style="position:absolute;left:21501;top:12350;width:565;height:16872;visibility:visible;mso-wrap-style:square;v-text-anchor:top" coordsize="89,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XxMkA&#10;AADdAAAADwAAAGRycy9kb3ducmV2LnhtbESPT2vCQBDF74LfYRmhF9GNqYiNrlKE0kKl4B8o3obs&#10;NBuanU2zW02/fedQ6G2G9+a936y3vW/UlbpYBzYwm2agiMtga64MnE9PkyWomJAtNoHJwA9F2G6G&#10;gzUWNtz4QNdjqpSEcCzQgEupLbSOpSOPcRpaYtE+QucxydpV2nZ4k3Df6DzLFtpjzdLgsKWdo/Lz&#10;+O0NfB0u+WL//Dof349j/Z7PXfm2c8bcjfrHFahEffo3/12/WMGfPQi/fCMj6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v6XxMkAAADdAAAADwAAAAAAAAAAAAAAAACYAgAA&#10;ZHJzL2Rvd25yZXYueG1sUEsFBgAAAAAEAAQA9QAAAI4DAAAAAA==&#10;" path="m30,2657l,44,59,,89,2598r-59,59xe" fillcolor="#000040" strokeweight="42e-5mm">
                  <v:path arrowok="t" o:connecttype="custom" o:connectlocs="19050,1687195;0,27940;37465,0;56515,1649730;19050,1687195" o:connectangles="0,0,0,0,0"/>
                </v:shape>
                <v:shape id="Freeform 247" o:spid="_x0000_s2177" style="position:absolute;left:20554;top:12541;width:1137;height:16681;visibility:visible;mso-wrap-style:square;v-text-anchor:top" coordsize="179,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lQcIA&#10;AADdAAAADwAAAGRycy9kb3ducmV2LnhtbERPTWvCQBC9C/0PyxS86SYipUZXEUHaSw+xheJt2J0m&#10;odnZuLsm8d93C4K3ebzP2exG24qefGgcK8jnGQhi7UzDlYKvz+PsFUSIyAZbx6TgRgF226fJBgvj&#10;Bi6pP8VKpBAOBSqoY+wKKYOuyWKYu444cT/OW4wJ+koaj0MKt61cZNmLtNhwaqixo0NN+vd0tQqo&#10;NOfLlc/29tFqflvu5bcvpVLT53G/BhFpjA/x3f1u0vx8lcP/N+k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qVBwgAAAN0AAAAPAAAAAAAAAAAAAAAAAJgCAABkcnMvZG93&#10;bnJldi54bWxQSwUGAAAAAAQABAD1AAAAhwMAAAAA&#10;" path="m45,2598l,,149,14r30,2613l45,2598xe" fillcolor="navy" strokeweight="42e-5mm">
                  <v:path arrowok="t" o:connecttype="custom" o:connectlocs="28575,1649730;0,0;94615,8890;113665,1668145;28575,1649730" o:connectangles="0,0,0,0,0"/>
                </v:shape>
                <v:shape id="Freeform 248" o:spid="_x0000_s2178" style="position:absolute;left:20554;top:12350;width:1321;height:280;visibility:visible;mso-wrap-style:square;v-text-anchor:top" coordsize="20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LJcEA&#10;AADdAAAADwAAAGRycy9kb3ducmV2LnhtbERPTYvCMBC9L/gfwgje1rQKZa1GEaGweHJdDx6HZtpU&#10;m0lpslr/vVkQvM3jfc5qM9hW3Kj3jWMF6TQBQVw63XCt4PRbfH6B8AFZY+uYFDzIw2Y9+lhhrt2d&#10;f+h2DLWIIexzVGBC6HIpfWnIop+6jjhylesthgj7Wuoe7zHctnKWJJm02HBsMNjRzlB5Pf5ZBfND&#10;dqb61GZ2XwU2VXEp0u1Fqcl42C5BBBrCW/xyf+s4P13M4P+be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1SyXBAAAA3QAAAA8AAAAAAAAAAAAAAAAAmAIAAGRycy9kb3du&#10;cmV2LnhtbFBLBQYAAAAABAAEAPUAAACGAwAAAAA=&#10;" path="m149,44l208,,60,,,30,149,44xe" fillcolor="#000060" strokeweight="42e-5mm">
                  <v:path arrowok="t" o:connecttype="custom" o:connectlocs="94615,27940;132080,0;38100,0;0,19050;94615,27940" o:connectangles="0,0,0,0,0"/>
                </v:shape>
                <v:shape id="Freeform 249" o:spid="_x0000_s2179" style="position:absolute;left:24047;top:23285;width:375;height:6223;visibility:visible;mso-wrap-style:square;v-text-anchor:top" coordsize="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MkMQA&#10;AADdAAAADwAAAGRycy9kb3ducmV2LnhtbERPTWvCQBC9C/0PyxR6042Gik3dhFYRi+BBq9DjkJ1m&#10;Q7OzIbs16b/vCoK3ebzPWRaDbcSFOl87VjCdJCCIS6drrhScPjfjBQgfkDU2jknBH3ko8ofREjPt&#10;ej7Q5RgqEUPYZ6jAhNBmUvrSkEU/cS1x5L5dZzFE2FVSd9jHcNvIWZLMpcWaY4PBllaGyp/jr1Xg&#10;vvjZb9PdYEyfrmfv88W52pdKPT0Ob68gAg3hLr65P3ScP31J4fpNPEH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qTJDEAAAA3QAAAA8AAAAAAAAAAAAAAAAAmAIAAGRycy9k&#10;b3ducmV2LnhtbFBLBQYAAAAABAAEAPUAAACJAwAAAAA=&#10;" path="m,980l,44,44,,59,920,,980xe" fillcolor="#000040" strokeweight="42e-5mm">
                  <v:path arrowok="t" o:connecttype="custom" o:connectlocs="0,622300;0,27940;27940,0;37465,584200;0,622300" o:connectangles="0,0,0,0,0"/>
                </v:shape>
                <v:shape id="Freeform 250" o:spid="_x0000_s2180" style="position:absolute;left:23101;top:23475;width:946;height:6033;visibility:visible;mso-wrap-style:square;v-text-anchor:top" coordsize="14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QCsEA&#10;AADdAAAADwAAAGRycy9kb3ducmV2LnhtbERP24rCMBB9F/yHMIJvmloXcbtGUUGQRUGrHzA0s23X&#10;ZlKaqPXvjSD4NodzndmiNZW4UeNKywpGwwgEcWZ1ybmC82kzmIJwHlljZZkUPMjBYt7tzDDR9s5H&#10;uqU+FyGEXYIKCu/rREqXFWTQDW1NHLg/2xj0ATa51A3eQ7ipZBxFE2mw5NBQYE3rgrJLejUKJi1f&#10;48ORd2O/Ou//dZr/xrhUqt9rlz8gPLX+I367tzrMH31/weubcIK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jkArBAAAA3QAAAA8AAAAAAAAAAAAAAAAAmAIAAGRycy9kb3du&#10;cmV2LnhtbFBLBQYAAAAABAAEAPUAAACGAwAAAAA=&#10;" path="m,920l,,149,14r,936l,920xe" fillcolor="navy" strokeweight="42e-5mm">
                  <v:path arrowok="t" o:connecttype="custom" o:connectlocs="0,584200;0,0;94615,8890;94615,603250;0,584200" o:connectangles="0,0,0,0,0"/>
                </v:shape>
                <v:shape id="Freeform 251" o:spid="_x0000_s2181" style="position:absolute;left:23101;top:23190;width:1225;height:374;visibility:visible;mso-wrap-style:square;v-text-anchor:top" coordsize="1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MNcQA&#10;AADdAAAADwAAAGRycy9kb3ducmV2LnhtbERPS2sCMRC+F/ofwgheimYVrHU1ipQqi9iDDzwPybi7&#10;djNZNlG3/74RCt7m43vObNHaStyo8aVjBYN+AoJYO1NyruB4WPU+QPiAbLByTAp+ycNi/voyw9S4&#10;O+/otg+5iCHsU1RQhFCnUnpdkEXfdzVx5M6usRgibHJpGrzHcFvJYZK8S4slx4YCa/osSP/sr1bB&#10;Bt8uX/qbMz1ebs/1MFufxru1Ut1Ou5yCCNSGp/jfnZk4fzAZweO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zDXEAAAA3QAAAA8AAAAAAAAAAAAAAAAAmAIAAGRycy9k&#10;b3ducmV2LnhtbFBLBQYAAAAABAAEAPUAAACJAwAAAAA=&#10;" path="m149,59l193,15,60,,,45,149,59xe" fillcolor="#000060" strokeweight="42e-5mm">
                  <v:path arrowok="t" o:connecttype="custom" o:connectlocs="94615,37465;122555,9525;38100,0;0,28575;94615,37465" o:connectangles="0,0,0,0,0"/>
                </v:shape>
                <v:shape id="Freeform 252" o:spid="_x0000_s2182" style="position:absolute;left:26403;top:27057;width:381;height:2730;visibility:visible;mso-wrap-style:square;v-text-anchor:top" coordsize="6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j6cMA&#10;AADdAAAADwAAAGRycy9kb3ducmV2LnhtbERPS4vCMBC+C/6HMIIX0dQH1e0aZSkuCB7E6sXb0My2&#10;ZZtJabLa/fdGELzNx/ec9bYztbhR6yrLCqaTCARxbnXFhYLL+Xu8AuE8ssbaMin4JwfbTb+3xkTb&#10;O5/olvlChBB2CSoovW8SKV1ekkE3sQ1x4H5sa9AH2BZSt3gP4aaWsyiKpcGKQ0OJDaUl5b/Zn1Gw&#10;O+Zol4uUVsv5iA/XOq1mLlNqOOi+PkF46vxb/HLvdZg//Yjh+U04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7j6cMAAADdAAAADwAAAAAAAAAAAAAAAACYAgAAZHJzL2Rv&#10;d25yZXYueG1sUEsFBgAAAAAEAAQA9QAAAIgDAAAAAA==&#10;" path="m,430l,44,60,r,371l,430xe" fillcolor="#000040" strokeweight="42e-5mm">
                  <v:path arrowok="t" o:connecttype="custom" o:connectlocs="0,273050;0,27940;38100,0;38100,235585;0,273050" o:connectangles="0,0,0,0,0"/>
                </v:shape>
                <v:shape id="Freeform 253" o:spid="_x0000_s2183" style="position:absolute;left:25463;top:27241;width:940;height:2546;visibility:visible;mso-wrap-style:square;v-text-anchor:top" coordsize="14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dcMEA&#10;AADdAAAADwAAAGRycy9kb3ducmV2LnhtbERPTYvCMBC9C/sfwix4kTXVg7rVKLLo4tVaPA/N2JQ2&#10;k9Jkbf33G0HwNo/3OZvdYBtxp85XjhXMpgkI4sLpiksF+eX4tQLhA7LGxjEpeJCH3fZjtMFUu57P&#10;dM9CKWII+xQVmBDaVEpfGLLop64ljtzNdRZDhF0pdYd9DLeNnCfJQlqsODYYbOnHUFFnf1aBzPd1&#10;Pzn8DtUpr4tJdjTXJj8rNf4c9msQgYbwFr/cJx3nz76X8Pwmni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t3XDBAAAA3QAAAA8AAAAAAAAAAAAAAAAAmAIAAGRycy9kb3du&#10;cmV2LnhtbFBLBQYAAAAABAAEAPUAAACGAwAAAAA=&#10;" path="m,372l,,148,15r,386l,372xe" fillcolor="navy" strokeweight="42e-5mm">
                  <v:path arrowok="t" o:connecttype="custom" o:connectlocs="0,236220;0,0;93980,9525;93980,254635;0,236220" o:connectangles="0,0,0,0,0"/>
                </v:shape>
                <v:shape id="Freeform 254" o:spid="_x0000_s2184" style="position:absolute;left:25463;top:26962;width:1321;height:374;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syccA&#10;AADdAAAADwAAAGRycy9kb3ducmV2LnhtbESPzWrDQAyE74W8w6JCb/U6OZTGzdqEQEihJND8QHpT&#10;vIpt6tUa7zax3746FHqTmNHMp0UxuFbdqA+NZwPTJAVFXHrbcGXgeFg/v4IKEdli65kMjBSgyCcP&#10;C8ysv/Mn3faxUhLCIUMDdYxdpnUoa3IYEt8Ri3b1vcMoa19p2+Ndwl2rZ2n6oh02LA01drSqqfze&#10;/zgDm+3qa3vmcYgX6+d+ed6dPsadMU+Pw/INVKQh/pv/rt+t4E/ngivfyAg6/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1bMnHAAAA3QAAAA8AAAAAAAAAAAAAAAAAmAIAAGRy&#10;cy9kb3ducmV2LnhtbFBLBQYAAAAABAAEAPUAAACMAwAAAAA=&#10;" path="m148,59l208,15,59,,,44,148,59xe" fillcolor="#000060" strokeweight="42e-5mm">
                  <v:path arrowok="t" o:connecttype="custom" o:connectlocs="93980,37465;132080,9525;37465,0;0,27940;93980,37465" o:connectangles="0,0,0,0,0"/>
                </v:shape>
                <v:shape id="Freeform 255" o:spid="_x0000_s2185" style="position:absolute;left:28759;top:28657;width:381;height:1416;visibility:visible;mso-wrap-style:square;v-text-anchor:top" coordsize="60,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ODMMA&#10;AADdAAAADwAAAGRycy9kb3ducmV2LnhtbERPTWvCQBC9F/wPywi91Y2CotFNKLYWj20ibY9DdkxC&#10;s7NhdzXx37uFQm/zeJ+zy0fTiSs531pWMJ8lIIgrq1uuFZzKw9MahA/IGjvLpOBGHvJs8rDDVNuB&#10;P+hahFrEEPYpKmhC6FMpfdWQQT+zPXHkztYZDBG6WmqHQww3nVwkyUoabDk2NNjTvqHqp7gYBZ+L&#10;r9fTe0fD4e27tMuiLNbuZa/U43R83oIINIZ/8Z/7qOP8+WYDv9/EE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ODMMAAADdAAAADwAAAAAAAAAAAAAAAACYAgAAZHJzL2Rv&#10;d25yZXYueG1sUEsFBgAAAAAEAAQA9QAAAIgDAAAAAA==&#10;" path="m,223l,45,60,r,163l,223xe" fillcolor="#000040" strokeweight="42e-5mm">
                  <v:path arrowok="t" o:connecttype="custom" o:connectlocs="0,141605;0,28575;38100,0;38100,103505;0,141605" o:connectangles="0,0,0,0,0"/>
                </v:shape>
                <v:shape id="Freeform 256" o:spid="_x0000_s2186" style="position:absolute;left:27819;top:28848;width:940;height:1225;visibility:visible;mso-wrap-style:square;v-text-anchor:top" coordsize="14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8qMMA&#10;AADdAAAADwAAAGRycy9kb3ducmV2LnhtbESPQYvCMBCF7wv+hzCCt22qoCzVKKII63HtKj2OzdgW&#10;m0lpsrbrrzeC4G2G9943bxar3tTiRq2rLCsYRzEI4tzqigsFv+nu8wuE88gaa8uk4J8crJaDjwUm&#10;2nb8Q7eDL0SAsEtQQel9k0jp8pIMusg2xEG72NagD2tbSN1iF+CmlpM4nkmDFYcLJTa0KSm/Hv6M&#10;AuvrLOvWG94fXXq6y+0+O6dTpUbDfj0H4an3b/Mr/a1D/YCE5zd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h8qMMAAADdAAAADwAAAAAAAAAAAAAAAACYAgAAZHJzL2Rv&#10;d25yZXYueG1sUEsFBgAAAAAEAAQA9QAAAIgDAAAAAA==&#10;" path="m,163l,,148,15r,178l,163xe" fillcolor="navy" strokeweight="42e-5mm">
                  <v:path arrowok="t" o:connecttype="custom" o:connectlocs="0,103505;0,0;93980,9525;93980,122555;0,103505" o:connectangles="0,0,0,0,0"/>
                </v:shape>
                <v:shape id="Freeform 257" o:spid="_x0000_s2187" style="position:absolute;left:27819;top:28562;width:1321;height:381;visibility:visible;mso-wrap-style:square;v-text-anchor:top" coordsize="2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IcMA&#10;AADdAAAADwAAAGRycy9kb3ducmV2LnhtbERPS4vCMBC+C/sfwix4kTVVQaTbVJZFRQUPPvA8NLNt&#10;12ZSmqjVX28Ewdt8fM9Jpq2pxIUaV1pWMOhHIIgzq0vOFRz2868JCOeRNVaWScGNHEzTj06CsbZX&#10;3tJl53MRQtjFqKDwvo6ldFlBBl3f1sSB+7ONQR9gk0vd4DWEm0oOo2gsDZYcGgqs6beg7LQ7GwUj&#10;t96vzKTsLVp73Jwy+p/Vx7tS3c/25xuEp9a/xS/3Uof5w2gAz2/CCT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TIcMAAADdAAAADwAAAAAAAAAAAAAAAACYAgAAZHJzL2Rv&#10;d25yZXYueG1sUEsFBgAAAAAEAAQA9QAAAIgDAAAAAA==&#10;" path="m148,60l208,15,59,,,45,148,60xe" fillcolor="#000060" strokeweight="42e-5mm">
                  <v:path arrowok="t" o:connecttype="custom" o:connectlocs="93980,38100;132080,9525;37465,0;0,28575;93980,38100" o:connectangles="0,0,0,0,0"/>
                </v:shape>
                <v:shape id="Freeform 258" o:spid="_x0000_s2188" style="position:absolute;left:31216;top:29603;width:280;height:750;visibility:visible;mso-wrap-style:square;v-text-anchor:top" coordsize="4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2uMEA&#10;AADdAAAADwAAAGRycy9kb3ducmV2LnhtbERPTYvCMBC9C/sfwgjeNLWCaNcorrKgvanLnodmtq02&#10;k9Jk2/rvjSB4m8f7nNWmN5VoqXGlZQXTSQSCOLO65FzBz+V7vADhPLLGyjIpuJODzfpjsMJE245P&#10;1J59LkIIuwQVFN7XiZQuK8igm9iaOHB/tjHoA2xyqRvsQripZBxFc2mw5NBQYE27grLb+d8oaLuU&#10;0ikuu9lXq3+36fF6qfdXpUbDfvsJwlPv3+KX+6DD/DiK4f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N9rjBAAAA3QAAAA8AAAAAAAAAAAAAAAAAmAIAAGRycy9kb3du&#10;cmV2LnhtbFBLBQYAAAAABAAEAPUAAACGAwAAAAA=&#10;" path="m,118l,59,44,r,59l,118xe" fillcolor="#000040" strokeweight="42e-5mm">
                  <v:path arrowok="t" o:connecttype="custom" o:connectlocs="0,74930;0,37465;27940,0;27940,37465;0,74930" o:connectangles="0,0,0,0,0"/>
                </v:shape>
                <v:shape id="Freeform 259" o:spid="_x0000_s2189" style="position:absolute;left:30175;top:29787;width:1041;height:566;visibility:visible;mso-wrap-style:square;v-text-anchor:top" coordsize="1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cJr8A&#10;AADdAAAADwAAAGRycy9kb3ducmV2LnhtbERPy6rCMBDdX/Afwgh3d01VEKlGUUFQLgg+cD00Y1pt&#10;JqWJtf69EQR3czjPmc5bW4qGal84VtDvJSCIM6cLNgpOx/XfGIQPyBpLx6TgSR7ms87PFFPtHryn&#10;5hCMiCHsU1SQh1ClUvosJ4u+5yriyF1cbTFEWBupa3zEcFvKQZKMpMWCY0OOFa1yym6Hu1Wg/8fn&#10;pbzyU17YGDM6NTveNkr9dtvFBESgNnzFH/dGx/mDZAjvb+IJ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wlwmvwAAAN0AAAAPAAAAAAAAAAAAAAAAAJgCAABkcnMvZG93bnJl&#10;di54bWxQSwUGAAAAAAQABAD1AAAAhAMAAAAA&#10;" path="m,60l,,164,30r,59l,60xe" fillcolor="navy" strokeweight="42e-5mm">
                  <v:path arrowok="t" o:connecttype="custom" o:connectlocs="0,38100;0,0;104140,19050;104140,56515;0,38100" o:connectangles="0,0,0,0,0"/>
                </v:shape>
                <v:shape id="Freeform 260" o:spid="_x0000_s2190" style="position:absolute;left:30175;top:29508;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UXcEA&#10;AADdAAAADwAAAGRycy9kb3ducmV2LnhtbERP22oCMRB9L/gPYQTfatYLUlajiCCIpWC3gq9jMm4W&#10;N5NlE3X7940g9G0O5zqLVedqcac2VJ4VjIYZCGLtTcWlguPP9v0DRIjIBmvPpOCXAqyWvbcF5sY/&#10;+JvuRSxFCuGQowIbY5NLGbQlh2HoG+LEXXzrMCbYltK0+EjhrpbjLJtJhxWnBosNbSzpa3FzCsKX&#10;9zNru0OBelKe9ro6h8+NUoN+t56DiNTFf/HLvTNp/jibwvObdI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glF3BAAAA3QAAAA8AAAAAAAAAAAAAAAAAmAIAAGRycy9kb3du&#10;cmV2LnhtbFBLBQYAAAAABAAEAPUAAACGAwAAAAA=&#10;" path="m164,74l208,15,60,,,44,164,74xe" fillcolor="#000060" strokeweight="42e-5mm">
                  <v:path arrowok="t" o:connecttype="custom" o:connectlocs="104140,46990;132080,9525;38100,0;0,27940;104140,46990" o:connectangles="0,0,0,0,0"/>
                </v:shape>
                <v:shape id="Freeform 261" o:spid="_x0000_s2191" style="position:absolute;left:33572;top:30073;width:375;height:565;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04sMA&#10;AADdAAAADwAAAGRycy9kb3ducmV2LnhtbERPTWsCMRC9C/6HMEJvmlWxyGoUEaSFVqhb63nYTDdL&#10;N5M1ibr996ZQ8DaP9znLdWcbcSUfascKxqMMBHHpdM2VguPnbjgHESKyxsYxKfilAOtVv7fEXLsb&#10;H+haxEqkEA45KjAxtrmUoTRkMYxcS5y4b+ctxgR9JbXHWwq3jZxk2bO0WHNqMNjS1lD5U1ysgrn/&#10;smfT+dN7cXxrZvvpy8fmMlXqadBtFiAidfEh/ne/6jR/ks3g75t0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N04sMAAADdAAAADwAAAAAAAAAAAAAAAACYAgAAZHJzL2Rv&#10;d25yZXYueG1sUEsFBgAAAAAEAAQA9QAAAIgDAAAAAA==&#10;" path="m,89l,59,59,r,30l,89xe" fillcolor="#000040" strokeweight="42e-5mm">
                  <v:path arrowok="t" o:connecttype="custom" o:connectlocs="0,56515;0,37465;37465,0;37465,19050;0,56515" o:connectangles="0,0,0,0,0"/>
                </v:shape>
                <v:shape id="Freeform 262" o:spid="_x0000_s2192" style="position:absolute;left:32626;top:30264;width:946;height:374;visibility:visible;mso-wrap-style:square;v-text-anchor:top" coordsize="1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OBcIA&#10;AADdAAAADwAAAGRycy9kb3ducmV2LnhtbERPS2vCQBC+F/wPywje6kYFldRVRCu09OSr5yE7TVKz&#10;syE7jfHfdwXB23x8z1msOleplppQejYwGiagiDNvS84NnI671zmoIMgWK89k4EYBVsveywJT66+8&#10;p/YguYohHFI0UIjUqdYhK8hhGPqaOHI/vnEoETa5tg1eY7ir9DhJptphybGhwJo2BWWXw58zcNy+&#10;3/TX7nP+fZbJps33M/6VmTGDfrd+AyXUyVP8cH/YOH+cTOH+TTxB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s4FwgAAAN0AAAAPAAAAAAAAAAAAAAAAAJgCAABkcnMvZG93&#10;bnJldi54bWxQSwUGAAAAAAQABAD1AAAAhwMAAAAA&#10;" path="m,29l,,149,29r,30l,29xe" fillcolor="navy" strokeweight="42e-5mm">
                  <v:path arrowok="t" o:connecttype="custom" o:connectlocs="0,18415;0,0;94615,18415;94615,37465;0,18415" o:connectangles="0,0,0,0,0"/>
                </v:shape>
                <v:shape id="Freeform 263" o:spid="_x0000_s2193" style="position:absolute;left:32626;top:29978;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KKsIA&#10;AADdAAAADwAAAGRycy9kb3ducmV2LnhtbERP32vCMBB+F/wfwgl701QHOqqxSEGQjcHsBF/P5GyK&#10;zaU0mXb//TIY7O0+vp+3KQbXijv1ofGsYD7LQBBrbxquFZw+99MXECEiG2w9k4JvClBsx6MN5sY/&#10;+Ej3KtYihXDIUYGNsculDNqSwzDzHXHirr53GBPsa2l6fKRw18pFli2lw4ZTg8WOSkv6Vn05BeHd&#10;+6W1w0eF+rk+v+rmEt5KpZ4mw24NItIQ/8V/7oNJ8xfZC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sgoqwgAAAN0AAAAPAAAAAAAAAAAAAAAAAJgCAABkcnMvZG93&#10;bnJldi54bWxQSwUGAAAAAAQABAD1AAAAhwMAAAAA&#10;" path="m149,74l208,15,45,,,45,149,74xe" fillcolor="#000060" strokeweight="42e-5mm">
                  <v:path arrowok="t" o:connecttype="custom" o:connectlocs="94615,46990;132080,9525;28575,0;0,28575;94615,46990" o:connectangles="0,0,0,0,0"/>
                </v:shape>
                <v:shape id="Freeform 264" o:spid="_x0000_s2194" style="position:absolute;left:36118;top:30448;width:280;height:470;visibility:visible;mso-wrap-style:square;v-text-anchor:top" coordsize="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Q/scA&#10;AADdAAAADwAAAGRycy9kb3ducmV2LnhtbESPQWvCQBCF7wX/wzKF3ppNUymSugYRCvbQg1YFb0N2&#10;mgSzsyG7Mam/3jkUepvhvXnvm2UxuVZdqQ+NZwMvSQqKuPS24crA4fvjeQEqRGSLrWcy8EsBitXs&#10;YYm59SPv6LqPlZIQDjkaqGPscq1DWZPDkPiOWLQf3zuMsvaVtj2OEu5anaXpm3bYsDTU2NGmpvKy&#10;H5wBPr3O57edbbb8dRxP3XjOzsOnMU+P0/odVKQp/pv/rrdW8LNUcOUbGUG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z0P7HAAAA3QAAAA8AAAAAAAAAAAAAAAAAmAIAAGRy&#10;cy9kb3ducmV2LnhtbFBLBQYAAAAABAAEAPUAAACMAwAAAAA=&#10;" path="m,74l,45,44,r,15l,74xe" fillcolor="#000040" strokeweight="42e-5mm">
                  <v:path arrowok="t" o:connecttype="custom" o:connectlocs="0,46990;0,28575;27940,0;27940,9525;0,46990" o:connectangles="0,0,0,0,0"/>
                </v:shape>
                <v:shape id="Freeform 265" o:spid="_x0000_s2195" style="position:absolute;left:35077;top:30638;width:1041;height:280;visibility:visible;mso-wrap-style:square;v-text-anchor:top" coordsize="1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cOcMA&#10;AADdAAAADwAAAGRycy9kb3ducmV2LnhtbERPTWvCQBC9C/6HZYTedNNQRdNsRC0Fvalpe55mp0lq&#10;djbNbjX+e1co9DaP9znpsjeNOFPnassKHicRCOLC6ppLBW/563gOwnlkjY1lUnAlB8tsOEgx0fbC&#10;BzoffSlCCLsEFVTet4mUrqjIoJvYljhwX7Yz6APsSqk7vIRw08g4imbSYM2hocKWNhUVp+OvUTCN&#10;dzjb++/FO7v558/HU75fxy9KPYz61TMIT73/F/+5tzrMj6MF3L8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ScOcMAAADdAAAADwAAAAAAAAAAAAAAAACYAgAAZHJzL2Rv&#10;d25yZXYueG1sUEsFBgAAAAAEAAQA9QAAAIgDAAAAAA==&#10;" path="m,15l,,164,15r,29l,15xe" fillcolor="navy" strokeweight="42e-5mm">
                  <v:path arrowok="t" o:connecttype="custom" o:connectlocs="0,9525;0,0;104140,9525;104140,27940;0,9525" o:connectangles="0,0,0,0,0"/>
                </v:shape>
                <v:shape id="Freeform 266" o:spid="_x0000_s2196" style="position:absolute;left:35077;top:30353;width:1321;height:381;visibility:visible;mso-wrap-style:square;v-text-anchor:top" coordsize="2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gZ8YA&#10;AADdAAAADwAAAGRycy9kb3ducmV2LnhtbESPT2vCQBDF7wW/wzJCL0U3WhCJriJiixU8+AfPQ3ZM&#10;otnZkN1q7KfvHARvM7w37/1mOm9dpW7UhNKzgUE/AUWceVtybuB4+OqNQYWIbLHyTAYeFGA+67xN&#10;MbX+zju67WOuJIRDigaKGOtU65AV5DD0fU0s2tk3DqOsTa5tg3cJd5UeJslIOyxZGgqsaVlQdt3/&#10;OgOfYXP4cePy47v1p+01o8uqPv0Z895tFxNQkdr4Mj+v11bwhwPhl29kBD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rgZ8YAAADdAAAADwAAAAAAAAAAAAAAAACYAgAAZHJz&#10;L2Rvd25yZXYueG1sUEsFBgAAAAAEAAQA9QAAAIsDAAAAAA==&#10;" path="m164,60l208,15,45,,,45,164,60xe" fillcolor="#000060" strokeweight="42e-5mm">
                  <v:path arrowok="t" o:connecttype="custom" o:connectlocs="104140,38100;132080,9525;28575,0;0,28575;104140,38100" o:connectangles="0,0,0,0,0"/>
                </v:shape>
                <v:shape id="Freeform 267" o:spid="_x0000_s2197" style="position:absolute;left:38569;top:30829;width:280;height:374;visibility:visible;mso-wrap-style:square;v-text-anchor:top" coordsize="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CM8QA&#10;AADdAAAADwAAAGRycy9kb3ducmV2LnhtbERP22qDQBB9L/QflinkpSSrUkKwrqEEAoFArCYfMHWn&#10;KnVnxd1Gk6/vFgp9m8O5TradTS+uNLrOsoJ4FYEgrq3uuFFwOe+XGxDOI2vsLZOCGznY5o8PGaba&#10;TlzStfKNCCHsUlTQej+kUrq6JYNuZQfiwH3a0aAPcGykHnEK4aaXSRStpcGOQ0OLA+1aqr+qb6Og&#10;W99N8T5ouS8/Lqz17nR8KZ6VWjzNb68gPM3+X/znPugwP4lj+P0mnC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QjPEAAAA3QAAAA8AAAAAAAAAAAAAAAAAmAIAAGRycy9k&#10;b3ducmV2LnhtbFBLBQYAAAAABAAEAPUAAACJAwAAAAA=&#10;" path="m,59l,44,44,r,l,59xe" fillcolor="#000040" strokeweight="42e-5mm">
                  <v:path arrowok="t" o:connecttype="custom" o:connectlocs="0,37465;0,27940;27940,0;27940,0;0,37465" o:connectangles="0,0,0,0,0"/>
                </v:shape>
                <v:shape id="Freeform 268" o:spid="_x0000_s2198" style="position:absolute;left:37534;top:31013;width:1035;height:190;visibility:visible;mso-wrap-style:square;v-text-anchor:top" coordsize="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ucMQA&#10;AADdAAAADwAAAGRycy9kb3ducmV2LnhtbERP22rCQBB9L/gPywi+FN0kUCnRVcTQEhoRqn7AkB2T&#10;YHY2ZFcT/75bKPRtDuc66+1oWvGg3jWWFcSLCARxaXXDlYLL+WP+DsJ5ZI2tZVLwJAfbzeRljam2&#10;A3/T4+QrEULYpaig9r5LpXRlTQbdwnbEgbva3qAPsK+k7nEI4aaVSRQtpcGGQ0ONHe1rKm+nu1Hg&#10;u/x4c4fD/S0rr1+f2WtxzJeFUrPpuFuB8DT6f/GfO9dhfhIn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LnDEAAAA3QAAAA8AAAAAAAAAAAAAAAAAmAIAAGRycy9k&#10;b3ducmV2LnhtbFBLBQYAAAAABAAEAPUAAACJAwAAAAA=&#10;" path="m,15l,,163,15r,15l,15xe" fillcolor="navy" strokeweight="42e-5mm">
                  <v:path arrowok="t" o:connecttype="custom" o:connectlocs="0,9525;0,0;103505,9525;103505,19050;0,9525" o:connectangles="0,0,0,0,0"/>
                </v:shape>
                <v:shape id="Freeform 269" o:spid="_x0000_s2199" style="position:absolute;left:37534;top:30734;width:280;height:374;visibility:visible;mso-wrap-style:square;v-text-anchor:top" coordsize="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kgsQA&#10;AADdAAAADwAAAGRycy9kb3ducmV2LnhtbERPTWvCQBC9F/oflin0UuomKYQSXUVahYJeoqXnMTsm&#10;wexs2N2Y+O/dQqG3ebzPWawm04krOd9aVpDOEhDEldUt1wq+j9vXdxA+IGvsLJOCG3lYLR8fFlho&#10;O3JJ10OoRQxhX6CCJoS+kNJXDRn0M9sTR+5sncEQoauldjjGcNPJLElyabDl2NBgTx8NVZfDYBSc&#10;8uNtv/ns9rj7cald10M5DS9KPT9N6zmIQFP4F/+5v3Scn6Vv8Pt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JILEAAAA3QAAAA8AAAAAAAAAAAAAAAAAmAIAAGRycy9k&#10;b3ducmV2LnhtbFBLBQYAAAAABAAEAPUAAACJAwAAAAA=&#10;" path="m44,r,l,44,,59,44,xe" fillcolor="#000060" strokeweight="42e-5mm">
                  <v:path arrowok="t" o:connecttype="custom" o:connectlocs="27940,0;27940,0;0,27940;0,37465;27940,0" o:connectangles="0,0,0,0,0"/>
                </v:shape>
                <v:shape id="Freeform 270" o:spid="_x0000_s2200" style="position:absolute;left:37814;top:30734;width:1035;height:95;visibility:visible;mso-wrap-style:square;v-text-anchor:top" coordsize="1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k3cMA&#10;AADdAAAADwAAAGRycy9kb3ducmV2LnhtbERPS4vCMBC+L/gfwgje1tS6iFajiCB6WXZ94HlsxrbY&#10;TEoSa/ffbxYWvM3H95zFqjO1aMn5yrKC0TABQZxbXXGh4Hzavk9B+ICssbZMCn7Iw2rZe1tgpu2T&#10;D9QeQyFiCPsMFZQhNJmUPi/JoB/ahjhyN+sMhghdIbXDZww3tUyTZCINVhwbSmxoU1J+Pz6MgsN3&#10;2p6nn9XpMtbbmSwm46+r2yk16HfrOYhAXXiJ/917Heenow/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5k3cMAAADdAAAADwAAAAAAAAAAAAAAAACYAgAAZHJzL2Rv&#10;d25yZXYueG1sUEsFBgAAAAAEAAQA9QAAAIgDAAAAAA==&#10;" path="m163,15r,l,,,,163,15xe" fillcolor="#000040" strokeweight="42e-5mm">
                  <v:path arrowok="t" o:connecttype="custom" o:connectlocs="103505,9525;103505,9525;0,0;0,0;103505,9525" o:connectangles="0,0,0,0,0"/>
                </v:shape>
                <v:shape id="Freeform 271" o:spid="_x0000_s2201" style="position:absolute;left:37534;top:30734;width:1315;height:374;visibility:visible;mso-wrap-style:square;v-text-anchor:top" coordsize="2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9MQA&#10;AADdAAAADwAAAGRycy9kb3ducmV2LnhtbERPTWvCQBC9C/0PyxR6MxsDFZu6SqsUSk81yaHHaXZM&#10;gtnZkF1N0l/vFgRv83ifs96OphUX6l1jWcEiikEQl1Y3XCko8o/5CoTzyBpby6RgIgfbzcNsjam2&#10;Ax/okvlKhBB2KSqove9SKV1Zk0EX2Y44cEfbG/QB9pXUPQ4h3LQyieOlNNhwaKixo11N5Sk7GwX5&#10;9+nPfvH0fvx52a0y+7vvkiJX6ulxfHsF4Wn0d/HN/anD/GTxDP/fhB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8fTEAAAA3QAAAA8AAAAAAAAAAAAAAAAAmAIAAGRycy9k&#10;b3ducmV2LnhtbFBLBQYAAAAABAAEAPUAAACJAwAAAAA=&#10;" path="m163,59l207,15,44,,,44,163,59xe" fillcolor="#000060" strokeweight="42e-5mm">
                  <v:path arrowok="t" o:connecttype="custom" o:connectlocs="103505,37465;131445,9525;27940,0;0,27940;103505,37465" o:connectangles="0,0,0,0,0"/>
                </v:shape>
                <v:shape id="Freeform 272" o:spid="_x0000_s2202" style="position:absolute;left:41116;top:31108;width:279;height:381;visibility:visible;mso-wrap-style:square;v-text-anchor:top" coordsize="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kaMEA&#10;AADdAAAADwAAAGRycy9kb3ducmV2LnhtbERPTWsCMRC9F/wPYYTealahoqtRRCh48NCuHjwOm3F3&#10;NZmEJNX135tCwds83ucs17014kYhdo4VjEcFCOLa6Y4bBcfD18cMREzIGo1jUvCgCOvV4G2JpXZ3&#10;/qFblRqRQziWqKBNyZdSxroli3HkPHHmzi5YTBmGRuqA9xxujZwUxVRa7Dg3tOhp21J9rX6tgnmy&#10;ZnOSl3DoQ7U3xvvvz7NX6n3YbxYgEvXpJf5373SePxlP4e+bf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3pGjBAAAA3QAAAA8AAAAAAAAAAAAAAAAAmAIAAGRycy9kb3du&#10;cmV2LnhtbFBLBQYAAAAABAAEAPUAAACGAwAAAAA=&#10;" path="m,60l,45,44,r,15l,60xe" fillcolor="#000040" strokeweight="42e-5mm">
                  <v:path arrowok="t" o:connecttype="custom" o:connectlocs="0,38100;0,28575;27940,0;27940,9525;0,38100" o:connectangles="0,0,0,0,0"/>
                </v:shape>
                <v:shape id="Freeform 273" o:spid="_x0000_s2203" style="position:absolute;left:40081;top:31299;width:1035;height:190;visibility:visible;mso-wrap-style:square;v-text-anchor:top" coordsize="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N6MQA&#10;AADdAAAADwAAAGRycy9kb3ducmV2LnhtbERP22rCQBB9F/oPyxT6InWTQLWkrlIMllBF8PIBQ3ZM&#10;gtnZkN1o+vddQfBtDuc68+VgGnGlztWWFcSTCARxYXXNpYLTcf3+CcJ5ZI2NZVLwRw6Wi5fRHFNt&#10;b7yn68GXIoSwS1FB5X2bSumKigy6iW2JA3e2nUEfYFdK3eEthJtGJlE0lQZrDg0VtrSqqLgceqPA&#10;t/nu4rbb/iMrzr8/2Xizy6cbpd5eh+8vEJ4G/xQ/3LkO85N4Bvdvw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jejEAAAA3QAAAA8AAAAAAAAAAAAAAAAAmAIAAGRycy9k&#10;b3ducmV2LnhtbFBLBQYAAAAABAAEAPUAAACJAwAAAAA=&#10;" path="m,15l,,163,15r,15l,15xe" fillcolor="navy" strokeweight="42e-5mm">
                  <v:path arrowok="t" o:connecttype="custom" o:connectlocs="0,9525;0,0;103505,9525;103505,19050;0,9525" o:connectangles="0,0,0,0,0"/>
                </v:shape>
                <v:shape id="Freeform 274" o:spid="_x0000_s2204" style="position:absolute;left:40081;top:31013;width:1314;height:381;visibility:visible;mso-wrap-style:square;v-text-anchor:top" coordsize="2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oVsgA&#10;AADdAAAADwAAAGRycy9kb3ducmV2LnhtbESPQWvCQBCF74X+h2UKXopukkIr0VWkRVAKhdqKehuy&#10;0yQ0Oxt2V03/fedQ6G2G9+a9b+bLwXXqQiG2ng3kkwwUceVty7WBz4/1eAoqJmSLnWcy8EMRlovb&#10;mzmW1l/5nS67VCsJ4ViigSalvtQ6Vg05jBPfE4v25YPDJGuotQ14lXDX6SLLHrXDlqWhwZ6eG6q+&#10;d2dnYJ+f8rftYXXvjqcHTpuXp6IKr8aM7obVDFSiIf2b/643VvCLXHD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mShWyAAAAN0AAAAPAAAAAAAAAAAAAAAAAJgCAABk&#10;cnMvZG93bnJldi54bWxQSwUGAAAAAAQABAD1AAAAjQMAAAAA&#10;" path="m163,60l207,15,44,,,45,163,60xe" fillcolor="#000060" strokeweight="42e-5mm">
                  <v:path arrowok="t" o:connecttype="custom" o:connectlocs="103505,38100;131445,9525;27940,0;0,28575;103505,38100" o:connectangles="0,0,0,0,0"/>
                </v:shape>
                <v:shape id="Freeform 275" o:spid="_x0000_s2205" style="position:absolute;left:20650;top:19513;width:476;height:10465;visibility:visible;mso-wrap-style:square;v-text-anchor:top" coordsize="75,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6k8MA&#10;AADdAAAADwAAAGRycy9kb3ducmV2LnhtbERPTYvCMBC9C/sfwgheRFMFRatRFlHwIIK6C3obmrEt&#10;NpPSRK3+eiMI3ubxPmc6r00hblS53LKCXjcCQZxYnXOq4O+w6oxAOI+ssbBMCh7kYD77aUwx1vbO&#10;O7rtfSpCCLsYFWTel7GULsnIoOvakjhwZ1sZ9AFWqdQV3kO4KWQ/iobSYM6hIcOSFhkll/3VKBhs&#10;10W9OV6W43z1PC3b25H5X2yUajXr3wkIT7X/ij/utQ7z+70xvL8JJ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L6k8MAAADdAAAADwAAAAAAAAAAAAAAAACYAgAAZHJzL2Rv&#10;d25yZXYueG1sUEsFBgAAAAAEAAQA9QAAAIgDAAAAAA==&#10;" path="m15,1648l,30,60,,75,1589r-60,59xe" fillcolor="purple" strokeweight="42e-5mm">
                  <v:path arrowok="t" o:connecttype="custom" o:connectlocs="9525,1046480;0,19050;38100,0;47625,1009015;9525,1046480" o:connectangles="0,0,0,0,0"/>
                </v:shape>
                <v:shape id="Freeform 276" o:spid="_x0000_s2206" style="position:absolute;left:19710;top:19608;width:1035;height:10370;visibility:visible;mso-wrap-style:square;v-text-anchor:top" coordsize="163,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yI8UA&#10;AADdAAAADwAAAGRycy9kb3ducmV2LnhtbESPQWsCMRCF70L/Q5hCL1Kz3YPK1ihSKNibq4LXYTPd&#10;bLuZLEnU7b/vHARvM7w3732z2oy+V1eKqQts4G1WgCJugu24NXA6fr4uQaWMbLEPTAb+KMFm/TRZ&#10;YWXDjWu6HnKrJIRThQZczkOldWoceUyzMBCL9h2ixyxrbLWNeJNw3+uyKObaY8fS4HCgD0fN7+Hi&#10;DaRpMa/39c+2dl+L3fEcYrwsozEvz+P2HVSmMT/M9+udFfyyFH7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TIjxQAAAN0AAAAPAAAAAAAAAAAAAAAAAJgCAABkcnMv&#10;ZG93bnJldi54bWxQSwUGAAAAAAQABAD1AAAAigMAAAAA&#10;" path="m15,1618l,,148,15r15,1618l15,1618xe" fillcolor="fuchsia" strokeweight="42e-5mm">
                  <v:path arrowok="t" o:connecttype="custom" o:connectlocs="9525,1027430;0,0;93980,9525;103505,1036955;9525,1027430" o:connectangles="0,0,0,0,0"/>
                </v:shape>
                <v:shape id="Freeform 277" o:spid="_x0000_s2207" style="position:absolute;left:19710;top:19418;width:1321;height:286;visibility:visible;mso-wrap-style:square;v-text-anchor:top" coordsize="2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b8MA&#10;AADdAAAADwAAAGRycy9kb3ducmV2LnhtbERPTWvCQBC9C/0PyxR60405VEmzkVIqlFIUY4Ueh+w0&#10;G8zOhuyapP++Kwje5vE+J99MthUD9b5xrGC5SEAQV043XCv4Pm7naxA+IGtsHZOCP/KwKR5mOWba&#10;jXygoQy1iCHsM1RgQugyKX1lyKJfuI44cr+utxgi7GupexxjuG1lmiTP0mLDscFgR2+GqnN5sQoS&#10;M9J+eG/NeTr97L5W7vK5PZFST4/T6wuIQFO4i2/uDx3np+kSrt/EE2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Jb8MAAADdAAAADwAAAAAAAAAAAAAAAACYAgAAZHJzL2Rv&#10;d25yZXYueG1sUEsFBgAAAAAEAAQA9QAAAIgDAAAAAA==&#10;" path="m148,45l208,15,59,,,30,148,45xe" fillcolor="#bf00bf" strokeweight="42e-5mm">
                  <v:path arrowok="t" o:connecttype="custom" o:connectlocs="93980,28575;132080,9525;37465,0;0,19050;93980,28575" o:connectangles="0,0,0,0,0"/>
                </v:shape>
                <v:shape id="Freeform 278" o:spid="_x0000_s2208" style="position:absolute;left:23101;top:26492;width:381;height:3772;visibility:visible;mso-wrap-style:square;v-text-anchor:top" coordsize="6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pAMAA&#10;AADdAAAADwAAAGRycy9kb3ducmV2LnhtbERPTYvCMBC9L/gfwgje1tQKIl2jiCCKN7t78TY0Yxu2&#10;mZQkrfXfG2Fhb/N4n7PZjbYVA/lgHCtYzDMQxJXThmsFP9/HzzWIEJE1to5JwZMC7LaTjw0W2j34&#10;SkMZa5FCOBSooImxK6QMVUMWw9x1xIm7O28xJuhrqT0+UrhtZZ5lK2nRcGposKNDQ9Vv2VsFzoTb&#10;sDyNt+zu+4Ph9aUv3Uqp2XTcf4GINMZ/8Z/7rNP8PM/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fpAMAAAADdAAAADwAAAAAAAAAAAAAAAACYAgAAZHJzL2Rvd25y&#10;ZXYueG1sUEsFBgAAAAAEAAQA9QAAAIUDAAAAAA==&#10;" path="m,594l,44,60,r,534l,594xe" fillcolor="purple" strokeweight="42e-5mm">
                  <v:path arrowok="t" o:connecttype="custom" o:connectlocs="0,377190;0,27940;38100,0;38100,339090;0,377190" o:connectangles="0,0,0,0,0"/>
                </v:shape>
                <v:shape id="Freeform 279" o:spid="_x0000_s2209" style="position:absolute;left:22161;top:26676;width:940;height:3588;visibility:visible;mso-wrap-style:square;v-text-anchor:top" coordsize="14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MP8MA&#10;AADdAAAADwAAAGRycy9kb3ducmV2LnhtbERPS4vCMBC+C/sfwgjeNG3Fx3YbRRRh8eTrsrehmW2L&#10;zaTbRO3+eyMI3ubje0627EwtbtS6yrKCeBSBIM6trrhQcD5th3MQziNrrC2Tgn9ysFx89DJMtb3z&#10;gW5HX4gQwi5FBaX3TSqly0sy6Ea2IQ7cr20N+gDbQuoW7yHc1DKJoqk0WHFoKLGhdUn55Xg1CvLd&#10;H0/Wxc90Hq9m18l+81m7k1Zq0O9WXyA8df4tfrm/dZifJG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kMP8MAAADdAAAADwAAAAAAAAAAAAAAAACYAgAAZHJzL2Rv&#10;d25yZXYueG1sUEsFBgAAAAAEAAQA9QAAAIgDAAAAAA==&#10;" path="m,550l,,148,15r,550l,550xe" fillcolor="fuchsia" strokeweight="42e-5mm">
                  <v:path arrowok="t" o:connecttype="custom" o:connectlocs="0,349250;0,0;93980,9525;93980,358775;0,349250" o:connectangles="0,0,0,0,0"/>
                </v:shape>
                <v:shape id="Freeform 280" o:spid="_x0000_s2210" style="position:absolute;left:22161;top:26396;width:1321;height:375;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bJsMA&#10;AADdAAAADwAAAGRycy9kb3ducmV2LnhtbERPzWrCQBC+F/oOyxS81U2jNiW6ilREoV5M+wBDdkyC&#10;2dmwu2r06V1B6G0+vt+ZLXrTijM531hW8DFMQBCXVjdcKfj7Xb9/gfABWWNrmRRcycNi/voyw1zb&#10;C+/pXIRKxBD2OSqoQ+hyKX1Zk0E/tB1x5A7WGQwRukpqh5cYblqZJsmnNNhwbKixo++aymNxMgrk&#10;eDO57UYrh0u3zZLJKeuPP5lSg7d+OQURqA//4qd7q+P8NB3D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GbJsMAAADdAAAADwAAAAAAAAAAAAAAAACYAgAAZHJzL2Rv&#10;d25yZXYueG1sUEsFBgAAAAAEAAQA9QAAAIgDAAAAAA==&#10;" path="m148,59l208,15,59,,,44,148,59xe" fillcolor="#bf00bf" strokeweight="42e-5mm">
                  <v:path arrowok="t" o:connecttype="custom" o:connectlocs="93980,37465;132080,9525;37465,0;0,27940;93980,37465" o:connectangles="0,0,0,0,0"/>
                </v:shape>
                <v:shape id="Freeform 281" o:spid="_x0000_s2211" style="position:absolute;left:25463;top:29127;width:375;height:1416;visibility:visible;mso-wrap-style:square;v-text-anchor:top" coordsize="59,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6OsIA&#10;AADdAAAADwAAAGRycy9kb3ducmV2LnhtbERPyWrDMBC9B/IPYgK9xXINLa1rOZRAoZdC4vbS22BN&#10;vMQaGUl23L+PCoHc5vHWKXaLGcRMzneWFTwmKQji2uqOGwU/3x/bFxA+IGscLJOCP/KwK9erAnNt&#10;L3ykuQqNiCHsc1TQhjDmUvq6JYM+sSNx5E7WGQwRukZqh5cYbgaZpemzNNhxbGhxpH1L9bmajILe&#10;HB2+2tDj10GP9cT738VXSj1slvc3EIGWcBff3J86zs+yJ/j/Jp4g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o6wgAAAN0AAAAPAAAAAAAAAAAAAAAAAJgCAABkcnMvZG93&#10;bnJldi54bWxQSwUGAAAAAAQABAD1AAAAhwMAAAAA&#10;" path="m,223l,60,59,r,164l,223xe" fillcolor="purple" strokeweight="42e-5mm">
                  <v:path arrowok="t" o:connecttype="custom" o:connectlocs="0,141605;0,38100;37465,0;37465,104140;0,141605" o:connectangles="0,0,0,0,0"/>
                </v:shape>
                <v:shape id="Freeform 282" o:spid="_x0000_s2212" style="position:absolute;left:24517;top:29317;width:946;height:1226;visibility:visible;mso-wrap-style:square;v-text-anchor:top" coordsize="14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6hsQA&#10;AADdAAAADwAAAGRycy9kb3ducmV2LnhtbERPS2rDMBDdF3oHMYXsGrle5ONECW2hUEhCiZMDDNbE&#10;VmqNjKTazu2jQqG7ebzvrLejbUVPPhjHCl6mGQjiymnDtYLz6eN5ASJEZI2tY1JwowDbzePDGgvt&#10;Bj5SX8ZapBAOBSpoYuwKKUPVkMUwdR1x4i7OW4wJ+lpqj0MKt63Ms2wmLRpODQ129N5Q9V3+WAVv&#10;8nqYH3Znb/bDqd8vg/kqFzelJk/j6wpEpDH+i//cnzrNz/MZ/H6TT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obEAAAA3QAAAA8AAAAAAAAAAAAAAAAAmAIAAGRycy9k&#10;b3ducmV2LnhtbFBLBQYAAAAABAAEAPUAAACJAwAAAAA=&#10;" path="m,178l,,149,30r,163l,178xe" fillcolor="fuchsia" strokeweight="42e-5mm">
                  <v:path arrowok="t" o:connecttype="custom" o:connectlocs="0,113030;0,0;94615,19050;94615,122555;0,113030" o:connectangles="0,0,0,0,0"/>
                </v:shape>
                <v:shape id="Freeform 283" o:spid="_x0000_s2213" style="position:absolute;left:24517;top:29038;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sTcEA&#10;AADdAAAADwAAAGRycy9kb3ducmV2LnhtbERPzYrCMBC+L/gOYQRva2oPdqlGKVpBvMiqDzA0Y1Ns&#10;JqWJWt/eLCx4m4/vd5brwbbiQb1vHCuYTRMQxJXTDdcKLufd9w8IH5A1to5JwYs8rFejryXm2j35&#10;lx6nUIsYwj5HBSaELpfSV4Ys+qnriCN3db3FEGFfS93jM4bbVqZJMpcWG44NBjvaGKpup7tVIK/7&#10;sp0XxeGeZdujOZdlMTOlUpPxUCxABBrCR/zv3us4P00z+Psmni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yrE3BAAAA3QAAAA8AAAAAAAAAAAAAAAAAmAIAAGRycy9kb3du&#10;cmV2LnhtbFBLBQYAAAAABAAEAPUAAACGAwAAAAA=&#10;" path="m149,74l208,14,60,,,44,149,74xe" fillcolor="#bf00bf" strokeweight="42e-5mm">
                  <v:path arrowok="t" o:connecttype="custom" o:connectlocs="94615,46990;132080,8890;38100,0;0,27940;94615,46990" o:connectangles="0,0,0,0,0"/>
                </v:shape>
                <v:shape id="Freeform 284" o:spid="_x0000_s2214" style="position:absolute;left:27914;top:30073;width:375;height:756;visibility:visible;mso-wrap-style:square;v-text-anchor:top" coordsize="5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ahMYA&#10;AADdAAAADwAAAGRycy9kb3ducmV2LnhtbESPQU/DMAyF70j8h8hI3FhKh6Dqlk3VBNIGB8TgwNFq&#10;vKaicbokbOXf4wMSN1vv+b3Py/XkB3WimPrABm5nBSjiNtieOwMf7083FaiUkS0OgcnADyVYry4v&#10;lljbcOY3Ou1zpySEU40GXM5jrXVqHXlMszASi3YI0WOWNXbaRjxLuB90WRT32mPP0uBwpI2j9mv/&#10;7Q1ULxjb+eexemieH5vd3Ty9Ni4Zc301NQtQmab8b/673lrBL0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TahMYAAADdAAAADwAAAAAAAAAAAAAAAACYAgAAZHJz&#10;L2Rvd25yZXYueG1sUEsFBgAAAAAEAAQA9QAAAIsDAAAAAA==&#10;" path="m,119l,59,59,r,74l,119xe" fillcolor="purple" strokeweight="42e-5mm">
                  <v:path arrowok="t" o:connecttype="custom" o:connectlocs="0,75565;0,37465;37465,0;37465,46990;0,75565" o:connectangles="0,0,0,0,0"/>
                </v:shape>
                <v:shape id="Freeform 285" o:spid="_x0000_s2215" style="position:absolute;left:26968;top:30353;width:946;height:476;visibility:visible;mso-wrap-style:square;v-text-anchor:top" coordsize="1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0s8IA&#10;AADdAAAADwAAAGRycy9kb3ducmV2LnhtbERPS4vCMBC+C/6HMMLeNLWs4naN4mNFT0JdwevQzLbF&#10;ZlKaaLv/3giCt/n4njNfdqYSd2pcaVnBeBSBIM6sLjlXcP7dDWcgnEfWWFkmBf/kYLno9+aYaNty&#10;SveTz0UIYZeggsL7OpHSZQUZdCNbEwfuzzYGfYBNLnWDbQg3lYyjaCoNlhwaCqxpU1B2Pd2Mgm06&#10;aevP8fHnaOX2st7Ht5wcKfUx6FbfIDx1/i1+uQ86zI/jL3h+E0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zSzwgAAAN0AAAAPAAAAAAAAAAAAAAAAAJgCAABkcnMvZG93&#10;bnJldi54bWxQSwUGAAAAAAQABAD1AAAAhwMAAAAA&#10;" path="m,60l,,149,15r,60l,60xe" fillcolor="fuchsia" strokeweight="42e-5mm">
                  <v:path arrowok="t" o:connecttype="custom" o:connectlocs="0,38100;0,0;94615,9525;94615,47625;0,38100" o:connectangles="0,0,0,0,0"/>
                </v:shape>
                <v:shape id="Freeform 286" o:spid="_x0000_s2216" style="position:absolute;left:26968;top:29978;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i5MUA&#10;AADdAAAADwAAAGRycy9kb3ducmV2LnhtbESP3WrCQBCF7wu+wzJC7+pGCyqpq4Q2BfFG/HmAITtm&#10;Q7OzIbtq+vbOheDdDOfMOd+sNoNv1Y362AQ2MJ1koIirYBuuDZxPvx9LUDEhW2wDk4F/irBZj95W&#10;mNtw5wPdjqlWEsIxRwMupS7XOlaOPMZJ6IhFu4TeY5K1r7Xt8S7hvtWzLJtrjw1Lg8OOvh1Vf8er&#10;N6Av27KdF8Xuulj87N2pLIupK415Hw/FF6hEQ3qZn9dbK/izT+GXb2QEv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qLkxQAAAN0AAAAPAAAAAAAAAAAAAAAAAJgCAABkcnMv&#10;ZG93bnJldi54bWxQSwUGAAAAAAQABAD1AAAAigMAAAAA&#10;" path="m149,74l208,15,45,,,59,149,74xe" fillcolor="#bf00bf" strokeweight="42e-5mm">
                  <v:path arrowok="t" o:connecttype="custom" o:connectlocs="94615,46990;132080,9525;28575,0;0,37465;94615,46990" o:connectangles="0,0,0,0,0"/>
                </v:shape>
                <v:shape id="Freeform 287" o:spid="_x0000_s2217" style="position:absolute;left:30365;top:30638;width:280;height:470;visibility:visible;mso-wrap-style:square;v-text-anchor:top" coordsize="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9cIA&#10;AADdAAAADwAAAGRycy9kb3ducmV2LnhtbERP32vCMBB+F/wfwgl7EU11IqMaZQyEwaBidfh6NLem&#10;rLmUJNP635uB4Nt9fD9vve1tKy7kQ+NYwWyagSCunG64VnA67iZvIEJE1tg6JgU3CrDdDAdrzLW7&#10;8oEuZaxFCuGQowITY5dLGSpDFsPUdcSJ+3HeYkzQ11J7vKZw28p5li2lxYZTg8GOPgxVv+WfVbCg&#10;w959++bcl8Vy92XOxZjbQqmXUf++AhGpj0/xw/2p0/z56wz+v0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nT1wgAAAN0AAAAPAAAAAAAAAAAAAAAAAJgCAABkcnMvZG93&#10;bnJldi54bWxQSwUGAAAAAAQABAD1AAAAhwMAAAAA&#10;" path="m,74l,44,44,r,30l,74xe" fillcolor="purple" strokeweight="42e-5mm">
                  <v:path arrowok="t" o:connecttype="custom" o:connectlocs="0,46990;0,27940;27940,0;27940,19050;0,46990" o:connectangles="0,0,0,0,0"/>
                </v:shape>
                <v:shape id="Freeform 288" o:spid="_x0000_s2218" style="position:absolute;left:29330;top:30829;width:1035;height:279;visibility:visible;mso-wrap-style:square;v-text-anchor:top" coordsize="1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TX8QA&#10;AADdAAAADwAAAGRycy9kb3ducmV2LnhtbERPTWvCQBC9F/wPywi91Y1pKRJdRVtb2oMHo+B1yI7J&#10;YnY2ZNck+uu7hUJv83ifs1gNthYdtd44VjCdJCCIC6cNlwqOh4+nGQgfkDXWjknBjTyslqOHBWba&#10;9bynLg+liCHsM1RQhdBkUvqiIot+4hriyJ1dazFE2JZSt9jHcFvLNElepUXDsaHCht4qKi751Sow&#10;pl+/X3D73d0295f8ftqdy0+t1ON4WM9BBBrCv/jP/aXj/PQ5h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Zk1/EAAAA3QAAAA8AAAAAAAAAAAAAAAAAmAIAAGRycy9k&#10;b3ducmV2LnhtbFBLBQYAAAAABAAEAPUAAACJAwAAAAA=&#10;" path="m,29l,,163,14r,30l,29xe" fillcolor="fuchsia" strokeweight="42e-5mm">
                  <v:path arrowok="t" o:connecttype="custom" o:connectlocs="0,18415;0,0;103505,8890;103505,27940;0,18415" o:connectangles="0,0,0,0,0"/>
                </v:shape>
                <v:shape id="Freeform 289" o:spid="_x0000_s2219" style="position:absolute;left:29330;top:30543;width:1315;height:375;visibility:visible;mso-wrap-style:square;v-text-anchor:top" coordsize="2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qlsQA&#10;AADdAAAADwAAAGRycy9kb3ducmV2LnhtbERPTUvDQBC9C/6HZQQv0m5Ma62x2yJCoS31YBTPY3ZM&#10;gtmZsLu28d+7hYK3ebzPWawG16kD+dAKG7gdZ6CIK7Et1wbe39ajOagQkS12wmTglwKslpcXCyys&#10;HPmVDmWsVQrhUKCBJsa+0DpUDTkMY+mJE/cl3mFM0NfaejymcNfpPMtm2mHLqaHBnp4bqr7LH2eg&#10;f7m/k4dc9l729nN7U+e76fzDmOur4ekRVKQh/ovP7o1N8/PJBE7fpBP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mapbEAAAA3QAAAA8AAAAAAAAAAAAAAAAAmAIAAGRycy9k&#10;b3ducmV2LnhtbFBLBQYAAAAABAAEAPUAAACJAwAAAAA=&#10;" path="m163,59l207,15,59,,,45,163,59xe" fillcolor="#bf00bf" strokeweight="42e-5mm">
                  <v:path arrowok="t" o:connecttype="custom" o:connectlocs="103505,37465;131445,9525;37465,0;0,28575;103505,37465" o:connectangles="0,0,0,0,0"/>
                </v:shape>
                <v:shape id="Freeform 290" o:spid="_x0000_s2220" style="position:absolute;left:31877;top:30918;width:1225;height:476;visibility:visible;mso-wrap-style:square;v-text-anchor:top" coordsize="1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amcgA&#10;AADdAAAADwAAAGRycy9kb3ducmV2LnhtbESPT2vCQBDF74LfYZlCL6Kb2BokdRW12PZS8E9Lr0N2&#10;mgSzsyG7xthP7xYEbzO8N+/3ZrboTCVaalxpWUE8ikAQZ1aXnCv4OmyGUxDOI2usLJOCCzlYzPu9&#10;GabannlH7d7nIoSwS1FB4X2dSumyggy6ka2Jg/ZrG4M+rE0udYPnEG4qOY6iRBosORAKrGldUHbc&#10;n0yA4OfbcvDeTZLvePW65T+Ouf1R6vGhW76A8NT5u/l2/aFD/fHTM/x/E0a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BhqZyAAAAN0AAAAPAAAAAAAAAAAAAAAAAJgCAABk&#10;cnMvZG93bnJldi54bWxQSwUGAAAAAAQABAD1AAAAjQMAAAAA&#10;" path="m148,75l193,15,44,,,45,148,75xe" fillcolor="#bf00bf" strokeweight="42e-5mm">
                  <v:path arrowok="t" o:connecttype="custom" o:connectlocs="93980,47625;122555,9525;27940,0;0,28575;93980,47625" o:connectangles="0,0,0,0,0"/>
                </v:shape>
                <v:shape id="Freeform 291" o:spid="_x0000_s2221" style="position:absolute;left:34328;top:31203;width:1320;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BfMIA&#10;AADdAAAADwAAAGRycy9kb3ducmV2LnhtbERP24rCMBB9F/Yfwgj7pqmKdukapawVZF/EywcMzdgU&#10;m0lponb/3ggLvs3hXGe57m0j7tT52rGCyTgBQVw6XXOl4Hzajr5A+ICssXFMCv7Iw3r1MVhipt2D&#10;D3Q/hkrEEPYZKjAhtJmUvjRk0Y9dSxy5i+sshgi7SuoOHzHcNnKaJAtpsebYYLClH0Pl9XizCuRl&#10;VzSLPP+9pelmb05FkU9ModTnsM+/QQTqw1v8797pOH86m8Prm3i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QF8wgAAAN0AAAAPAAAAAAAAAAAAAAAAAJgCAABkcnMvZG93&#10;bnJldi54bWxQSwUGAAAAAAQABAD1AAAAhwMAAAAA&#10;" path="m163,74l208,30,44,,,59,163,74xe" fillcolor="#bf00bf" strokeweight="42e-5mm">
                  <v:path arrowok="t" o:connecttype="custom" o:connectlocs="103505,46990;132080,19050;27940,0;0,37465;103505,46990" o:connectangles="0,0,0,0,0"/>
                </v:shape>
                <v:shape id="Freeform 292" o:spid="_x0000_s2222" style="position:absolute;left:36874;top:31578;width:1226;height:476;visibility:visible;mso-wrap-style:square;v-text-anchor:top" coordsize="1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hdccA&#10;AADdAAAADwAAAGRycy9kb3ducmV2LnhtbESPT2vCQBDF70K/wzKFXkQ3URpK6ipq8c9FaGNLr0N2&#10;moRmZ0N2jdFP7wqF3mZ4b97vzWzRm1p01LrKsoJ4HIEgzq2uuFDwedyMXkA4j6yxtkwKLuRgMX8Y&#10;zDDV9swf1GW+ECGEXYoKSu+bVEqXl2TQjW1DHLQf2xr0YW0LqVs8h3BTy0kUJdJgxYFQYkPrkvLf&#10;7GQCBA/b5XDXPydf8ertna8cc/et1NNjv3wF4an3/+a/670O9SfTBO7fhBH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YIXXHAAAA3QAAAA8AAAAAAAAAAAAAAAAAmAIAAGRy&#10;cy9kb3ducmV2LnhtbFBLBQYAAAAABAAEAPUAAACMAwAAAAA=&#10;" path="m148,75l193,15,44,,,45,148,75xe" fillcolor="#bf00bf" strokeweight="42e-5mm">
                  <v:path arrowok="t" o:connecttype="custom" o:connectlocs="93980,47625;122555,9525;27940,0;0,28575;93980,47625" o:connectangles="0,0,0,0,0"/>
                </v:shape>
                <v:shape id="Freeform 293" o:spid="_x0000_s2223" style="position:absolute;left:39420;top:31864;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6kMEA&#10;AADdAAAADwAAAGRycy9kb3ducmV2LnhtbERP24rCMBB9X/Afwgj7tqa6YKUapWgF8UW8fMDQjE2x&#10;mZQmavfvN4Lg2xzOdRar3jbiQZ2vHSsYjxIQxKXTNVcKLuftzwyED8gaG8ek4I88rJaDrwVm2j35&#10;SI9TqEQMYZ+hAhNCm0npS0MW/ci1xJG7us5iiLCrpO7wGcNtIydJMpUWa44NBltaGypvp7tVIK+7&#10;opnm+f6eppuDORdFPjaFUt/DPp+DCNSHj/jt3uk4f/Kbwuu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rOpDBAAAA3QAAAA8AAAAAAAAAAAAAAAAAmAIAAGRycy9kb3du&#10;cmV2LnhtbFBLBQYAAAAABAAEAPUAAACGAwAAAAA=&#10;" path="m163,74l208,15,44,,,44,163,74xe" fillcolor="#bf00bf" strokeweight="42e-5mm">
                  <v:path arrowok="t" o:connecttype="custom" o:connectlocs="103505,46990;132080,9525;27940,0;0,27940;103505,46990" o:connectangles="0,0,0,0,0"/>
                </v:shape>
                <v:shape id="Freeform 294" o:spid="_x0000_s2224" style="position:absolute;left:19710;top:24701;width:470;height:6033;visibility:visible;mso-wrap-style:square;v-text-anchor:top" coordsize="7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q8UA&#10;AADdAAAADwAAAGRycy9kb3ducmV2LnhtbESPQWvCQBCF7wX/wzJCb3VTCxJTVymCYKkg1UKvY3aa&#10;bJudDdnVxH/vHITeZnhv3vtmsRp8oy7URRfYwPMkA0VcBuu4MvB13DzloGJCttgEJgNXirBajh4W&#10;WNjQ8yddDqlSEsKxQAN1Sm2hdSxr8hgnoSUW7Sd0HpOsXaVth72E+0ZPs2ymPTqWhhpbWtdU/h3O&#10;3sD8/cR5n/+68/70vcVdlT5cY415HA9vr6ASDenffL/eWsGfvgiu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CrxQAAAN0AAAAPAAAAAAAAAAAAAAAAAJgCAABkcnMv&#10;ZG93bnJldi54bWxQSwUGAAAAAAQABAD1AAAAigMAAAAA&#10;" path="m15,950l,44,59,,74,905,15,950xe" fillcolor="olive" strokeweight="42e-5mm">
                  <v:path arrowok="t" o:connecttype="custom" o:connectlocs="9525,603250;0,27940;37465,0;46990,574675;9525,603250" o:connectangles="0,0,0,0,0"/>
                </v:shape>
                <v:shape id="Freeform 295" o:spid="_x0000_s2225" style="position:absolute;left:18669;top:24885;width:1136;height:5849;visibility:visible;mso-wrap-style:square;v-text-anchor:top" coordsize="179,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3aMgA&#10;AADdAAAADwAAAGRycy9kb3ducmV2LnhtbESPT2vCQBDF74V+h2UKvYhutCA1ukqRtlRzqP8OHofs&#10;mMRmZ0N2TeK3dwWhtxnem/d7M1t0phQN1a6wrGA4iEAQp1YXnCk47L/67yCcR9ZYWiYFV3KwmD8/&#10;zTDWtuUtNTufiRDCLkYFufdVLKVLczLoBrYiDtrJ1gZ9WOtM6hrbEG5KOYqisTRYcCDkWNEyp/Rv&#10;dzEBckg+L7+r8THx3+dzTzftGpONUq8v3ccUhKfO/5sf1z861B+9TeD+TRhB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bdoyAAAAN0AAAAPAAAAAAAAAAAAAAAAAJgCAABk&#10;cnMvZG93bnJldi54bWxQSwUGAAAAAAQABAD1AAAAjQMAAAAA&#10;" path="m30,906l,,164,15r15,906l30,906xe" fillcolor="yellow" strokeweight="42e-5mm">
                  <v:path arrowok="t" o:connecttype="custom" o:connectlocs="19050,575310;0,0;104140,9525;113665,584835;19050,575310" o:connectangles="0,0,0,0,0"/>
                </v:shape>
                <v:shape id="Freeform 296" o:spid="_x0000_s2226" style="position:absolute;left:18669;top:24606;width:1416;height:374;visibility:visible;mso-wrap-style:square;v-text-anchor:top" coordsize="2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hHG8YA&#10;AADdAAAADwAAAGRycy9kb3ducmV2LnhtbESPQWsCMRCF7wX/Qxiht5pdKW3ZGqWILYL0oPbQ47CZ&#10;bhY3k5BEXf9951DobYb35r1vFqvRD+pCKfeBDdSzChRxG2zPnYGv4/vDC6hckC0OgcnAjTKslpO7&#10;BTY2XHlPl0PplIRwbtCAKyU2WufWkcc8C5FYtJ+QPBZZU6dtwquE+0HPq+pJe+xZGhxGWjtqT4ez&#10;NxA8fT/Xce9u48dpnTbb3Wesd8bcT8e3V1CFxvJv/rveWsGfPwq/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hHG8YAAADdAAAADwAAAAAAAAAAAAAAAACYAgAAZHJz&#10;L2Rvd25yZXYueG1sUEsFBgAAAAAEAAQA9QAAAIsDAAAAAA==&#10;" path="m164,59l223,15,75,,,44,164,59xe" fillcolor="#bfbf00" strokeweight="42e-5mm">
                  <v:path arrowok="t" o:connecttype="custom" o:connectlocs="104140,37465;141605,9525;47625,0;0,27940;104140,37465" o:connectangles="0,0,0,0,0"/>
                </v:shape>
                <v:shape id="Freeform 297" o:spid="_x0000_s2227" style="position:absolute;left:22161;top:29038;width:375;height:1975;visibility:visible;mso-wrap-style:square;v-text-anchor:top" coordsize="59,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sYsUA&#10;AADdAAAADwAAAGRycy9kb3ducmV2LnhtbERPTWsCMRC9C/6HMIK3mnVbim6NotaWgh5aFam3YTPu&#10;Lm4mSxJ1+++bQsHbPN7nTGatqcWVnK8sKxgOEhDEudUVFwr2u7eHEQgfkDXWlknBD3mYTbudCWba&#10;3viLrttQiBjCPkMFZQhNJqXPSzLoB7YhjtzJOoMhQldI7fAWw00t0yR5lgYrjg0lNrQsKT9vL0bB&#10;6uRev6vN4+pwXFO7XHy+u3GeKtXvtfMXEIHacBf/uz90nJ8+DeHv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6xixQAAAN0AAAAPAAAAAAAAAAAAAAAAAJgCAABkcnMv&#10;ZG93bnJldi54bWxQSwUGAAAAAAQABAD1AAAAigMAAAAA&#10;" path="m,311l,44,59,r,267l,311xe" fillcolor="olive" strokeweight="42e-5mm">
                  <v:path arrowok="t" o:connecttype="custom" o:connectlocs="0,197485;0,27940;37465,0;37465,169545;0,197485" o:connectangles="0,0,0,0,0"/>
                </v:shape>
                <v:shape id="Freeform 298" o:spid="_x0000_s2228" style="position:absolute;left:21126;top:29222;width:1035;height:1791;visibility:visible;mso-wrap-style:square;v-text-anchor:top" coordsize="16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7f8IA&#10;AADdAAAADwAAAGRycy9kb3ducmV2LnhtbERPTWuDQBC9B/oflin0lqyRUoPNJoRCqddYkfQ27E5U&#10;4s6Ku1X777uBQm/zeJ+zPy62FxONvnOsYLtJQBBrZzpuFFSf7+sdCB+QDfaOScEPeTgeHlZ7zI2b&#10;+UxTGRoRQ9jnqKANYcil9Loli37jBuLIXd1oMUQ4NtKMOMdw28s0SV6kxY5jQ4sDvbWkb+W3VaDr&#10;qnBf2Uc2LcZU9fai05vXSj09LqdXEIGW8C/+cxcmzk+fU7h/E0+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zt/wgAAAN0AAAAPAAAAAAAAAAAAAAAAAJgCAABkcnMvZG93&#10;bnJldi54bWxQSwUGAAAAAAQABAD1AAAAhwMAAAAA&#10;" path="m14,267l,,163,15r,267l14,267xe" fillcolor="yellow" strokeweight="42e-5mm">
                  <v:path arrowok="t" o:connecttype="custom" o:connectlocs="8890,169545;0,0;103505,9525;103505,179070;8890,169545" o:connectangles="0,0,0,0,0"/>
                </v:shape>
                <v:shape id="Freeform 299" o:spid="_x0000_s2229" style="position:absolute;left:21126;top:28943;width:1410;height:374;visibility:visible;mso-wrap-style:square;v-text-anchor:top" coordsize="2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p8MA&#10;AADdAAAADwAAAGRycy9kb3ducmV2LnhtbERPTWvCQBC9C/0PyxS86cYopU3dSBECnkRjS+ltyI5J&#10;SHY2ZNcY/70rCL3N433OejOaVgzUu9qygsU8AkFcWF1zqeD7lM3eQTiPrLG1TApu5GCTvkzWmGh7&#10;5SMNuS9FCGGXoILK+y6R0hUVGXRz2xEH7mx7gz7AvpS6x2sIN62Mo+hNGqw5NFTY0baioskvRkHz&#10;s5DmdMyH9va3/0U869Uh+1Bq+jp+fYLwNPp/8dO902F+vFrC45twgk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Dp8MAAADdAAAADwAAAAAAAAAAAAAAAACYAgAAZHJzL2Rv&#10;d25yZXYueG1sUEsFBgAAAAAEAAQA9QAAAIgDAAAAAA==&#10;" path="m163,59l222,15,74,,,44,163,59xe" fillcolor="#bfbf00" strokeweight="42e-5mm">
                  <v:path arrowok="t" o:connecttype="custom" o:connectlocs="103505,37465;140970,9525;46990,0;0,27940;103505,37465" o:connectangles="0,0,0,0,0"/>
                </v:shape>
                <v:shape id="Freeform 300" o:spid="_x0000_s2230" style="position:absolute;left:24517;top:30543;width:470;height:756;visibility:visible;mso-wrap-style:square;v-text-anchor:top" coordsize="7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zB8IA&#10;AADdAAAADwAAAGRycy9kb3ducmV2LnhtbERPTWsCMRC9C/6HMIXeNKtIK1ujFKHYiwW16nXYTDfB&#10;zWS7iRr/vREKvc3jfc5skVwjLtQF61nBaFiAIK68tlwr+N59DKYgQkTW2HgmBTcKsJj3ezMstb/y&#10;hi7bWIscwqFEBSbGtpQyVIYchqFviTP34zuHMcOulrrDaw53jRwXxYt0aDk3GGxpaag6bc9Owe8x&#10;BZN2ttp/vZ4O9jjarNbTpNTzU3p/AxEpxX/xn/tT5/njyQQe3+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DMHwgAAAN0AAAAPAAAAAAAAAAAAAAAAAJgCAABkcnMvZG93&#10;bnJldi54bWxQSwUGAAAAAAQABAD1AAAAhwMAAAAA&#10;" path="m15,119l,45,60,,74,74,15,119xe" fillcolor="olive" strokeweight="42e-5mm">
                  <v:path arrowok="t" o:connecttype="custom" o:connectlocs="9525,75565;0,28575;38100,0;46990,46990;9525,75565" o:connectangles="0,0,0,0,0"/>
                </v:shape>
                <v:shape id="Freeform 301" o:spid="_x0000_s2231" style="position:absolute;left:23577;top:30734;width:1035;height:565;visibility:visible;mso-wrap-style:square;v-text-anchor:top" coordsize="1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hWMUA&#10;AADdAAAADwAAAGRycy9kb3ducmV2LnhtbERPS2vCQBC+C/0PyxR6Ed1ojUjqKtLSUr2Ij7bXITt5&#10;YHY2ZLdJ+u+7guBtPr7nLNe9qURLjSstK5iMIxDEqdUl5wrOp/fRAoTzyBory6TgjxysVw+DJSba&#10;dnyg9uhzEULYJaig8L5OpHRpQQbd2NbEgctsY9AH2ORSN9iFcFPJaRTNpcGSQ0OBNb0WlF6Ov0bB&#10;115vM19t3obP3e4U25+PPONvpZ4e+80LCE+9v4tv7k8d5k9nMVy/CS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KFYxQAAAN0AAAAPAAAAAAAAAAAAAAAAAJgCAABkcnMv&#10;ZG93bnJldi54bWxQSwUGAAAAAAQABAD1AAAAigMAAAAA&#10;" path="m,74l,,148,15r15,74l,74xe" fillcolor="yellow" strokeweight="42e-5mm">
                  <v:path arrowok="t" o:connecttype="custom" o:connectlocs="0,46990;0,0;93980,9525;103505,56515;0,46990" o:connectangles="0,0,0,0,0"/>
                </v:shape>
                <v:shape id="Freeform 302" o:spid="_x0000_s2232" style="position:absolute;left:23577;top:30353;width:1321;height:476;visibility:visible;mso-wrap-style:square;v-text-anchor:top" coordsize="2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qdMQA&#10;AADdAAAADwAAAGRycy9kb3ducmV2LnhtbERP32vCMBB+H+x/CDfwTdNWcVKNsgmCDDbQbfh6NGdb&#10;1ly6JMbuv18Gwt7u4/t5q81gOhHJ+daygnySgSCurG65VvDxvhsvQPiArLGzTAp+yMNmfX+3wlLb&#10;Kx8oHkMtUgj7EhU0IfSllL5qyKCf2J44cWfrDIYEXS21w2sKN50ssmwuDbacGhrsadtQ9XW8GAXF&#10;S/ieRqPz/HURZ6fz8+NnfHNKjR6GpyWIQEP4F9/ce53mF7M5/H2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86nTEAAAA3QAAAA8AAAAAAAAAAAAAAAAAmAIAAGRycy9k&#10;b3ducmV2LnhtbFBLBQYAAAAABAAEAPUAAACJAwAAAAA=&#10;" path="m148,75l208,30,59,,,60,148,75xe" fillcolor="#bfbf00" strokeweight="42e-5mm">
                  <v:path arrowok="t" o:connecttype="custom" o:connectlocs="93980,47625;132080,19050;37465,0;0,38100;93980,47625" o:connectangles="0,0,0,0,0"/>
                </v:shape>
                <v:shape id="Freeform 303" o:spid="_x0000_s2233" style="position:absolute;left:26968;top:31108;width:381;height:565;visibility:visible;mso-wrap-style:square;v-text-anchor:top" coordsize="6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1OcIA&#10;AADdAAAADwAAAGRycy9kb3ducmV2LnhtbERPzWrCQBC+C77DMkJvZqNIrdFVRChID4WmfYDp7pgE&#10;s7MxOzXp23cLhd7m4/ud3WH0rbpTH5vABhZZDorYBtdwZeDj/Xn+BCoKssM2MBn4pgiH/XSyw8KF&#10;gd/oXkqlUgjHAg3UIl2hdbQ1eYxZ6IgTdwm9R0mwr7TrcUjhvtXLPH/UHhtODTV2dKrJXssvb8Bu&#10;PlfrlxbxgnK+dVIO8dUejXmYjcctKKFR/sV/7rNL85erNfx+k07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LU5wgAAAN0AAAAPAAAAAAAAAAAAAAAAAJgCAABkcnMvZG93&#10;bnJldi54bWxQSwUGAAAAAAQABAD1AAAAhwMAAAAA&#10;" path="m,89l,60,60,r,30l,89xe" fillcolor="olive" strokeweight="42e-5mm">
                  <v:path arrowok="t" o:connecttype="custom" o:connectlocs="0,56515;0,38100;38100,0;38100,19050;0,56515" o:connectangles="0,0,0,0,0"/>
                </v:shape>
                <v:shape id="Freeform 304" o:spid="_x0000_s2234" style="position:absolute;left:26028;top:31299;width:940;height:374;visibility:visible;mso-wrap-style:square;v-text-anchor:top" coordsize="1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yy8cA&#10;AADdAAAADwAAAGRycy9kb3ducmV2LnhtbESPT2vCQBDF70K/wzIFL6FuKqIldZWiiCJ48A/0Os1O&#10;k7TZ2ZBdY/z2nUPB2wzvzXu/mS97V6uO2lB5NvA6SkER595WXBi4nDcvb6BCRLZYeyYDdwqwXDwN&#10;5phZf+MjdadYKAnhkKGBMsYm0zrkJTkMI98Qi/btW4dR1rbQtsWbhLtaj9N0qh1WLA0lNrQqKf89&#10;XZ2BeP9aWz7Mus9kvUq2yW7f/0z2xgyf+493UJH6+DD/X++s4I8n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FssvHAAAA3QAAAA8AAAAAAAAAAAAAAAAAmAIAAGRy&#10;cy9kb3ducmV2LnhtbFBLBQYAAAAABAAEAPUAAACMAwAAAAA=&#10;" path="m,30l,,148,30r,29l,30xe" fillcolor="yellow" strokeweight="42e-5mm">
                  <v:path arrowok="t" o:connecttype="custom" o:connectlocs="0,19050;0,0;93980,19050;93980,37465;0,19050" o:connectangles="0,0,0,0,0"/>
                </v:shape>
                <v:shape id="Freeform 305" o:spid="_x0000_s2235" style="position:absolute;left:26028;top:31013;width:1321;height:476;visibility:visible;mso-wrap-style:square;v-text-anchor:top" coordsize="2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BsQA&#10;AADdAAAADwAAAGRycy9kb3ducmV2LnhtbERP32vCMBB+H+x/CDfwTdN2smlnlDkQZDBhbrLXoznb&#10;suZSkxi7/34ZCHu7j+/nLVaD6UQk51vLCvJJBoK4srrlWsHnx2Y8A+EDssbOMin4IQ+r5e3NAktt&#10;L/xOcR9qkULYl6igCaEvpfRVQwb9xPbEiTtaZzAk6GqpHV5SuOlkkWUP0mDLqaHBnl4aqr73Z6Og&#10;eA2n+2h0nr/N4vTruH48xJ1TanQ3PD+BCDSEf/HVvdVpfjGdw9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jfgbEAAAA3QAAAA8AAAAAAAAAAAAAAAAAmAIAAGRycy9k&#10;b3ducmV2LnhtbFBLBQYAAAAABAAEAPUAAACJAwAAAAA=&#10;" path="m148,75l208,15,59,,,45,148,75xe" fillcolor="#bfbf00" strokeweight="42e-5mm">
                  <v:path arrowok="t" o:connecttype="custom" o:connectlocs="93980,47625;132080,9525;37465,0;0,28575;93980,47625" o:connectangles="0,0,0,0,0"/>
                </v:shape>
                <v:shape id="Freeform 306" o:spid="_x0000_s2236" style="position:absolute;left:28854;top:31394;width:946;height:184;visibility:visible;mso-wrap-style:square;v-text-anchor:top" coordsize="1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qAMcA&#10;AADdAAAADwAAAGRycy9kb3ducmV2LnhtbESPS2/CMBCE75X4D9Yi9VYckPogYFBVtbRCXMr7uIqX&#10;JMJeR7EL4d93D5V629XMznw7nXfeqQu1sQ5sYDjIQBEXwdZcGthuPh5eQMWEbNEFJgM3ijCf9e6m&#10;mNtw5W+6rFOpJIRjjgaqlJpc61hU5DEOQkMs2im0HpOsbalti1cJ906PsuxJe6xZGips6K2i4rz+&#10;8Qael27fHFa7sVsuOty/f/rjbeGNue93rxNQibr0b/67/rKCP3oUfvlGR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UqgDHAAAA3QAAAA8AAAAAAAAAAAAAAAAAmAIAAGRy&#10;cy9kb3ducmV2LnhtbFBLBQYAAAAABAAEAPUAAACMAwAAAAA=&#10;" path="m149,29r,l,,,15,149,29xe" fillcolor="olive" strokeweight="42e-5mm">
                  <v:path arrowok="t" o:connecttype="custom" o:connectlocs="94615,18415;94615,18415;0,0;0,9525;94615,18415" o:connectangles="0,0,0,0,0"/>
                </v:shape>
                <v:shape id="Freeform 307" o:spid="_x0000_s2237" style="position:absolute;left:29514;top:31578;width:286;height:381;visibility:visible;mso-wrap-style:square;v-text-anchor:top" coordsize="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eMMMA&#10;AADdAAAADwAAAGRycy9kb3ducmV2LnhtbERP32vCMBB+F/Y/hBvsRTStoJbOKEMY7GHIWrf3s7k1&#10;xeZSkqjdf78MBr7dx/fzNrvR9uJKPnSOFeTzDARx43THrYLP4+usABEissbeMSn4oQC77cNkg6V2&#10;N67oWsdWpBAOJSowMQ6llKExZDHM3UCcuG/nLcYEfSu1x1sKt71cZNlKWuw4NRgcaG+oOdcXq+Dj&#10;kH8V/jyNp8uhWluzfN8XVVDq6XF8eQYRaYx38b/7Taf5i2UOf9+k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SeMMMAAADdAAAADwAAAAAAAAAAAAAAAACYAgAAZHJzL2Rv&#10;d25yZXYueG1sUEsFBgAAAAAEAAQA9QAAAIgDAAAAAA==&#10;" path="m,60l,45,45,r,l,60xe" fillcolor="olive" strokeweight="42e-5mm">
                  <v:path arrowok="t" o:connecttype="custom" o:connectlocs="0,38100;0,28575;28575,0;28575,0;0,38100" o:connectangles="0,0,0,0,0"/>
                </v:shape>
                <v:shape id="Freeform 308" o:spid="_x0000_s2238" style="position:absolute;left:28479;top:31769;width:1035;height:190;visibility:visible;mso-wrap-style:square;v-text-anchor:top" coordsize="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zUMYA&#10;AADdAAAADwAAAGRycy9kb3ducmV2LnhtbERPS2vCQBC+F/wPywje6sb4QKKrlKJQetCoLe1xyI5J&#10;MDsbsqtJ++vdgtDbfHzPWa47U4kbNa60rGA0jEAQZ1aXnCv4OG2f5yCcR9ZYWSYFP+Rgveo9LTHR&#10;tuUD3Y4+FyGEXYIKCu/rREqXFWTQDW1NHLizbQz6AJtc6gbbEG4qGUfRTBosOTQUWNNrQdnleDUK&#10;0t/2ms67zzY97SfvX+X3bryZ7JQa9LuXBQhPnf8XP9xvOsyPpzH8fRNO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ozUMYAAADdAAAADwAAAAAAAAAAAAAAAACYAgAAZHJz&#10;L2Rvd25yZXYueG1sUEsFBgAAAAAEAAQA9QAAAIsDAAAAAA==&#10;" path="m,15l,,163,15r,15l,15xe" fillcolor="yellow" strokeweight="42e-5mm">
                  <v:path arrowok="t" o:connecttype="custom" o:connectlocs="0,9525;0,0;103505,9525;103505,19050;0,9525" o:connectangles="0,0,0,0,0"/>
                </v:shape>
                <v:shape id="Freeform 309" o:spid="_x0000_s2239" style="position:absolute;left:28479;top:31394;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YL18QA&#10;AADdAAAADwAAAGRycy9kb3ducmV2LnhtbERPTWvCQBC9C/0PyxS86cYUraauUgOCB5FoW+hxyE6T&#10;0OxsyK4m/ntXELzN433Oct2bWlyodZVlBZNxBII4t7riQsH313Y0B+E8ssbaMim4koP16mWwxETb&#10;jo90OflChBB2CSoovW8SKV1ekkE3tg1x4P5sa9AH2BZSt9iFcFPLOIpm0mDFoaHEhtKS8v/T2Sjo&#10;q8Vhk72nP5M42uMmnXfZ4jdTavjaf36A8NT7p/jh3ukwP56+wf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GC9fEAAAA3QAAAA8AAAAAAAAAAAAAAAAAmAIAAGRycy9k&#10;b3ducmV2LnhtbFBLBQYAAAAABAAEAPUAAACJAwAAAAA=&#10;" path="m163,74l208,29,59,,,59,163,74xe" fillcolor="#bfbf00" strokeweight="42e-5mm">
                  <v:path arrowok="t" o:connecttype="custom" o:connectlocs="103505,46990;132080,18415;37465,0;0,37465;103505,46990" o:connectangles="0,0,0,0,0"/>
                </v:shape>
                <v:shape id="Freeform 310" o:spid="_x0000_s2240" style="position:absolute;left:31026;top:31769;width:1320;height:469;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o8QA&#10;AADdAAAADwAAAGRycy9kb3ducmV2LnhtbERPTWvCQBC9C/0PyxS86cZQraauUgOCB5FoW+hxyE6T&#10;0OxsyK4m/ntXELzN433Oct2bWlyodZVlBZNxBII4t7riQsH313Y0B+E8ssbaMim4koP16mWwxETb&#10;jo90OflChBB2CSoovW8SKV1ekkE3tg1x4P5sa9AH2BZSt9iFcFPLOIpm0mDFoaHEhtKS8v/T2Sjo&#10;q8Vhk72nP5M42uMmnXfZ4jdTavjaf36A8NT7p/jh3ukwP56+wf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k6PEAAAA3QAAAA8AAAAAAAAAAAAAAAAAmAIAAGRycy9k&#10;b3ducmV2LnhtbFBLBQYAAAAABAAEAPUAAACJAwAAAAA=&#10;" path="m148,74l208,15,44,,,59,148,74xe" fillcolor="#bfbf00" strokeweight="42e-5mm">
                  <v:path arrowok="t" o:connecttype="custom" o:connectlocs="93980,46990;132080,9525;27940,0;0,37465;93980,46990" o:connectangles="0,0,0,0,0"/>
                </v:shape>
                <v:shape id="Freeform 311" o:spid="_x0000_s2241" style="position:absolute;left:33477;top:32054;width:1416;height:470;visibility:visible;mso-wrap-style:square;v-text-anchor:top" coordsize="2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nCcYA&#10;AADdAAAADwAAAGRycy9kb3ducmV2LnhtbESPT2sCMRDF7wW/Qxiht5qtYCurUaogLfVi/Qfehs24&#10;WdxMliRdt/30Rij0NsN7835vpvPO1qIlHyrHCp4HGQjiwumKSwX73eppDCJEZI21Y1LwQwHms97D&#10;FHPtrvxF7TaWIoVwyFGBibHJpQyFIYth4BripJ2dtxjT6kupPV5TuK3lMMtepMWKE8FgQ0tDxWX7&#10;bRN32dHv6fC52LxWa3+07y2PjVTqsd+9TUBE6uK/+e/6Q6f6w9EI7t+kE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YnCcYAAADdAAAADwAAAAAAAAAAAAAAAACYAgAAZHJz&#10;L2Rvd25yZXYueG1sUEsFBgAAAAAEAAQA9QAAAIsDAAAAAA==&#10;" path="m163,74l223,29,59,,,59,163,74xe" fillcolor="#bfbf00" strokeweight="42e-5mm">
                  <v:path arrowok="t" o:connecttype="custom" o:connectlocs="103505,46990;141605,18415;37465,0;0,37465;103505,46990" o:connectangles="0,0,0,0,0"/>
                </v:shape>
                <v:shape id="Freeform 312" o:spid="_x0000_s2242" style="position:absolute;left:36118;top:32429;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GoT8QA&#10;AADdAAAADwAAAGRycy9kb3ducmV2LnhtbERPS2vCQBC+F/wPywje6saAVqOraKDgoUjqAzwO2TEJ&#10;ZmdDdmviv+8Khd7m43vOatObWjyodZVlBZNxBII4t7riQsH59Pk+B+E8ssbaMil4koPNevC2wkTb&#10;jr/pcfSFCCHsElRQet8kUrq8JINubBviwN1sa9AH2BZSt9iFcFPLOIpm0mDFoaHEhtKS8vvxxyjo&#10;q8Vhl32kl0kcfeEunXfZ4popNRr22yUIT73/F/+59zrMj6cze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xqE/EAAAA3QAAAA8AAAAAAAAAAAAAAAAAmAIAAGRycy9k&#10;b3ducmV2LnhtbFBLBQYAAAAABAAEAPUAAACJAwAAAAA=&#10;" path="m148,74l208,15,44,,,45,148,74xe" fillcolor="#bfbf00" strokeweight="42e-5mm">
                  <v:path arrowok="t" o:connecttype="custom" o:connectlocs="93980,46990;132080,9525;27940,0;0,28575;93980,46990" o:connectangles="0,0,0,0,0"/>
                </v:shape>
                <v:shape id="Freeform 313" o:spid="_x0000_s2243" style="position:absolute;left:38665;top:32715;width:1320;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0N1MQA&#10;AADdAAAADwAAAGRycy9kb3ducmV2LnhtbERPS2vCQBC+F/oflin0VjcG6iO6Sg0IPYjEtILHITsm&#10;odnZkF1N+u9dQfA2H99zluvBNOJKnastKxiPIhDEhdU1lwp+f7YfMxDOI2tsLJOCf3KwXr2+LDHR&#10;tucDXXNfihDCLkEFlfdtIqUrKjLoRrYlDtzZdgZ9gF0pdYd9CDeNjKNoIg3WHBoqbCmtqPjLL0bB&#10;UM/3m2yaHsdxtMNNOuuz+SlT6v1t+FqA8DT4p/jh/tZhfvw5hfs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9DdTEAAAA3QAAAA8AAAAAAAAAAAAAAAAAmAIAAGRycy9k&#10;b3ducmV2LnhtbFBLBQYAAAAABAAEAPUAAACJAwAAAAA=&#10;" path="m163,74l208,14,44,,,59,163,74xe" fillcolor="#bfbf00" strokeweight="42e-5mm">
                  <v:path arrowok="t" o:connecttype="custom" o:connectlocs="103505,46990;132080,8890;27940,0;0,37465;103505,46990" o:connectangles="0,0,0,0,0"/>
                </v:shape>
                <v:shape id="Freeform 314" o:spid="_x0000_s2244" style="position:absolute;left:18669;top:28092;width:476;height:3486;visibility:visible;mso-wrap-style:square;v-text-anchor:top" coordsize="75,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0McA&#10;AADdAAAADwAAAGRycy9kb3ducmV2LnhtbESPQWvCQBCF74X+h2UKvZS6UahIdBUpFHqQ1qgUchuy&#10;YzY0Oxuyq0n/fecgeJvhvXnvm9Vm9K26Uh+bwAamkwwUcRVsw7WB0/HjdQEqJmSLbWAy8EcRNuvH&#10;hxXmNgxc0PWQaiUhHHM04FLqcq1j5chjnISOWLRz6D0mWfta2x4HCfetnmXZXHtsWBocdvTuqPo9&#10;XLyB3fdXKn+2RUZhKMf9S1m008oZ8/w0bpegEo3pbr5df1rBn70JrnwjI+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V9dDHAAAA3QAAAA8AAAAAAAAAAAAAAAAAmAIAAGRy&#10;cy9kb3ducmV2LnhtbFBLBQYAAAAABAAEAPUAAACMAwAAAAA=&#10;" path="m15,549l,59,60,,75,490,15,549xe" fillcolor="teal" strokeweight="42e-5mm">
                  <v:path arrowok="t" o:connecttype="custom" o:connectlocs="9525,348615;0,37465;38100,0;47625,311150;9525,348615" o:connectangles="0,0,0,0,0"/>
                </v:shape>
                <v:shape id="Freeform 315" o:spid="_x0000_s2245" style="position:absolute;left:17729;top:28378;width:1035;height:3200;visibility:visible;mso-wrap-style:square;v-text-anchor:top" coordsize="16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cCcMA&#10;AADdAAAADwAAAGRycy9kb3ducmV2LnhtbERPS2vCQBC+F/wPywi91Y1Si4muIoVCc5KaHPQ2ZMck&#10;mJ0N2c3Df98VCr3Nx/ec3WEyjRioc7VlBctFBIK4sLrmUkGefb1tQDiPrLGxTAoe5OCwn73sMNF2&#10;5B8azr4UIYRdggoq79tESldUZNAtbEscuJvtDPoAu1LqDscQbhq5iqIPabDm0FBhS58VFfdzbxR4&#10;c0njUxbf0iF/nx5leu11ulbqdT4dtyA8Tf5f/Of+1mH+ah3D8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WcCcMAAADdAAAADwAAAAAAAAAAAAAAAACYAgAAZHJzL2Rv&#10;d25yZXYueG1sUEsFBgAAAAAEAAQA9QAAAIgDAAAAAA==&#10;" path="m,490l,,148,14r15,490l,490xe" fillcolor="aqua" strokeweight="42e-5mm">
                  <v:path arrowok="t" o:connecttype="custom" o:connectlocs="0,311150;0,0;93980,8890;103505,320040;0,311150" o:connectangles="0,0,0,0,0"/>
                </v:shape>
                <v:shape id="Freeform 316" o:spid="_x0000_s2246" style="position:absolute;left:17729;top:27997;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a5cYA&#10;AADdAAAADwAAAGRycy9kb3ducmV2LnhtbESPQWvCQBCF7wX/wzJCb3VjaIOkrlKChfYS0BbR25Cd&#10;JqHZ2ZBdTfrvOwfB2wzvzXvfrLeT69SVhtB6NrBcJKCIK29brg18f70/rUCFiGyx80wG/ijAdjN7&#10;WGNu/ch7uh5irSSEQ44Gmhj7XOtQNeQwLHxPLNqPHxxGWYda2wFHCXedTpMk0w5bloYGeyoaqn4P&#10;F2dAP4fLsdxhsY/65VSV2efpXJ+NeZxPb6+gIk3xbr5df1jBTzPhl29kBL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Ua5cYAAADdAAAADwAAAAAAAAAAAAAAAACYAgAAZHJz&#10;L2Rvd25yZXYueG1sUEsFBgAAAAAEAAQA9QAAAIsDAAAAAA==&#10;" path="m148,74l208,15,59,,,60,148,74xe" fillcolor="#00bfbf" strokeweight="42e-5mm">
                  <v:path arrowok="t" o:connecttype="custom" o:connectlocs="93980,46990;132080,9525;37465,0;0,38100;93980,46990" o:connectangles="0,0,0,0,0"/>
                </v:shape>
                <v:shape id="Freeform 317" o:spid="_x0000_s2247" style="position:absolute;left:21126;top:30734;width:470;height:1130;visibility:visible;mso-wrap-style:square;v-text-anchor:top" coordsize="7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hzsEA&#10;AADdAAAADwAAAGRycy9kb3ducmV2LnhtbERPy6rCMBDdX/AfwgjurqkK9VKNIoKPlWKvC5djM7bF&#10;ZlKaqPXvjSC4m8N5znTemkrcqXGlZQWDfgSCOLO65FzB8X/1+wfCeWSNlWVS8CQH81nnZ4qJtg8+&#10;0D31uQgh7BJUUHhfJ1K6rCCDrm9r4sBdbGPQB9jkUjf4COGmksMoiqXBkkNDgTUtC8qu6c0oqHzK&#10;5/Vlp0fxOHan5360LOVGqV63XUxAeGr9V/xxb3WYP4wH8P4mnC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4c7BAAAA3QAAAA8AAAAAAAAAAAAAAAAAmAIAAGRycy9kb3du&#10;cmV2LnhtbFBLBQYAAAAABAAEAPUAAACGAwAAAAA=&#10;" path="m,178l,59,59,,74,133,,178xe" fillcolor="teal" strokeweight="42e-5mm">
                  <v:path arrowok="t" o:connecttype="custom" o:connectlocs="0,113030;0,37465;37465,0;46990,84455;0,113030" o:connectangles="0,0,0,0,0"/>
                </v:shape>
                <v:shape id="Freeform 318" o:spid="_x0000_s2248" style="position:absolute;left:20180;top:31013;width:946;height:851;visibility:visible;mso-wrap-style:square;v-text-anchor:top" coordsize="14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bFMMA&#10;AADdAAAADwAAAGRycy9kb3ducmV2LnhtbERPzWoCMRC+C32HMIXeNLsrlbI1SisWPBSk2geYbqbJ&#10;0s1kSeK6vr0RhN7m4/ud5Xp0nRgoxNazgnJWgCBuvG7ZKPg+fkxfQMSErLHzTAouFGG9epgssdb+&#10;zF80HJIROYRjjQpsSn0tZWwsOYwz3xNn7tcHhynDYKQOeM7hrpNVUSykw5Zzg8WeNpaav8PJKTiV&#10;82SHz2ezr0y4vM/L7c9+LJR6ehzfXkEkGtO/+O7e6Ty/WlRw+ya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9bFMMAAADdAAAADwAAAAAAAAAAAAAAAACYAgAAZHJzL2Rv&#10;d25yZXYueG1sUEsFBgAAAAAEAAQA9QAAAIgDAAAAAA==&#10;" path="m,119l,,149,15r,119l,119xe" fillcolor="aqua" strokeweight="42e-5mm">
                  <v:path arrowok="t" o:connecttype="custom" o:connectlocs="0,75565;0,0;94615,9525;94615,85090;0,75565" o:connectangles="0,0,0,0,0"/>
                </v:shape>
                <v:shape id="Freeform 319" o:spid="_x0000_s2249" style="position:absolute;left:20180;top:30638;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EksEA&#10;AADdAAAADwAAAGRycy9kb3ducmV2LnhtbERPy6rCMBDdX/AfwgjurqmvItUoIgrXjeAD0d3QjG2x&#10;mZQmau/fG0FwN4fznOm8MaV4UO0Kywp63QgEcWp1wZmC42H9OwbhPLLG0jIp+CcH81nrZ4qJtk/e&#10;0WPvMxFC2CWoIPe+SqR0aU4GXddWxIG72tqgD7DOpK7xGcJNKftRFEuDBYeGHCta5pTe9nejQA7d&#10;/bRd4XLn5eicbuPN+ZJdlOq0m8UEhKfGf8Uf958O8/vxAN7fhB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3hJLBAAAA3QAAAA8AAAAAAAAAAAAAAAAAmAIAAGRycy9kb3du&#10;cmV2LnhtbFBLBQYAAAAABAAEAPUAAACGAwAAAAA=&#10;" path="m149,74l208,15,59,,,59,149,74xe" fillcolor="#00bfbf" strokeweight="42e-5mm">
                  <v:path arrowok="t" o:connecttype="custom" o:connectlocs="94615,46990;132080,9525;37465,0;0,37465;94615,46990" o:connectangles="0,0,0,0,0"/>
                </v:shape>
                <v:shape id="Freeform 320" o:spid="_x0000_s2250" style="position:absolute;left:23577;top:31673;width:375;height:470;visibility:visible;mso-wrap-style:square;v-text-anchor:top" coordsize="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MM8MA&#10;AADdAAAADwAAAGRycy9kb3ducmV2LnhtbERPS4vCMBC+C/6HMMLeNLWISNcoqygslAVfB49DM7bF&#10;ZFKaqNVfvxEW9jYf33Pmy84acafW144VjEcJCOLC6ZpLBafjdjgD4QOyRuOYFDzJw3LR780x0+7B&#10;e7ofQiliCPsMFVQhNJmUvqjIoh+5hjhyF9daDBG2pdQtPmK4NTJNkqm0WHNsqLChdUXF9XCzCjY/&#10;bpOen5NLbq47sxoX+etV50p9DLqvTxCBuvAv/nN/6zg/nU7g/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oMM8MAAADdAAAADwAAAAAAAAAAAAAAAACYAgAAZHJzL2Rv&#10;d25yZXYueG1sUEsFBgAAAAAEAAQA9QAAAIgDAAAAAA==&#10;" path="m,74l,60,59,r,30l,74xe" fillcolor="teal" strokeweight="42e-5mm">
                  <v:path arrowok="t" o:connecttype="custom" o:connectlocs="0,46990;0,38100;37465,0;37465,19050;0,46990" o:connectangles="0,0,0,0,0"/>
                </v:shape>
                <v:shape id="Freeform 321" o:spid="_x0000_s2251" style="position:absolute;left:22631;top:31864;width:946;height:279;visibility:visible;mso-wrap-style:square;v-text-anchor:top" coordsize="1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IbMQA&#10;AADdAAAADwAAAGRycy9kb3ducmV2LnhtbERPTWvCQBC9F/wPyxS8FN2Y1lBSVxGL0FNADTmP2WkS&#10;zM6G7DaJ/94tFHqbx/uczW4yrRiod41lBatlBIK4tLrhSkF+OS7eQTiPrLG1TAru5GC3nT1tMNV2&#10;5BMNZ1+JEMIuRQW1910qpStrMuiWtiMO3LftDfoA+0rqHscQbloZR1EiDTYcGmrs6FBTeTv/GAXm&#10;lh+qMYuztyL5LFbXK72eohel5s/T/gOEp8n/i//cXzrMj5M1/H4TTp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8yGzEAAAA3QAAAA8AAAAAAAAAAAAAAAAAmAIAAGRycy9k&#10;b3ducmV2LnhtbFBLBQYAAAAABAAEAPUAAACJAwAAAAA=&#10;" path="m,30l,,149,30r,14l,30xe" fillcolor="aqua" strokeweight="42e-5mm">
                  <v:path arrowok="t" o:connecttype="custom" o:connectlocs="0,19050;0,0;94615,19050;94615,27940;0,19050" o:connectangles="0,0,0,0,0"/>
                </v:shape>
                <v:shape id="Freeform 322" o:spid="_x0000_s2252" style="position:absolute;left:22631;top:31578;width:1321;height:476;visibility:visible;mso-wrap-style:square;v-text-anchor:top" coordsize="2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Ue8AA&#10;AADdAAAADwAAAGRycy9kb3ducmV2LnhtbERPzYrCMBC+C75DmIW9aaoLQWujiLCwh72ofYChmTZ1&#10;m0lpsrb79htB8DYf3+8Uh8l14k5DaD1rWC0zEMSVNy03Gsrr52IDIkRkg51n0vBHAQ77+azA3PiR&#10;z3S/xEakEA45arAx9rmUobLkMCx9T5y42g8OY4JDI82AYwp3nVxnmZIOW04NFns6Wap+Lr9OA984&#10;0CrI/mi35WQ+1Leqs0rr97fpuAMRaYov8dP9ZdL8tVLw+CadIP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rUe8AAAADdAAAADwAAAAAAAAAAAAAAAACYAgAAZHJzL2Rvd25y&#10;ZXYueG1sUEsFBgAAAAAEAAQA9QAAAIUDAAAAAA==&#10;" path="m149,75l208,15,60,,,45,149,75xe" fillcolor="#00bfbf" strokeweight="42e-5mm">
                  <v:path arrowok="t" o:connecttype="custom" o:connectlocs="94615,47625;132080,9525;38100,0;0,28575;94615,47625" o:connectangles="0,0,0,0,0"/>
                </v:shape>
                <v:shape id="Freeform 323" o:spid="_x0000_s2253" style="position:absolute;left:26123;top:32054;width:375;height:470;visibility:visible;mso-wrap-style:square;v-text-anchor:top" coordsize="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RMQA&#10;AADdAAAADwAAAGRycy9kb3ducmV2LnhtbERPS4vCMBC+L/gfwgje1tQirlSjqCgslIX1cfA4NGNb&#10;TCaliVr99ZuFhb3Nx/ec+bKzRtyp9bVjBaNhAoK4cLrmUsHpuHufgvABWaNxTAqe5GG56L3NMdPu&#10;wXu6H0IpYgj7DBVUITSZlL6oyKIfuoY4chfXWgwRtqXULT5iuDUyTZKJtFhzbKiwoU1FxfVwswq2&#10;X26bnp/jS26u32Y9KvLXq86VGvS71QxEoC78i//cnzrOTycf8PtNP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kkTEAAAA3QAAAA8AAAAAAAAAAAAAAAAAmAIAAGRycy9k&#10;b3ducmV2LnhtbFBLBQYAAAAABAAEAPUAAACJAwAAAAA=&#10;" path="m,74l,59,59,r,14l,74xe" fillcolor="teal" strokeweight="42e-5mm">
                  <v:path arrowok="t" o:connecttype="custom" o:connectlocs="0,46990;0,37465;37465,0;37465,8890;0,46990" o:connectangles="0,0,0,0,0"/>
                </v:shape>
                <v:shape id="Freeform 324" o:spid="_x0000_s2254" style="position:absolute;left:25082;top:31959;width:1416;height:470;visibility:visible;mso-wrap-style:square;v-text-anchor:top" coordsize="2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meMUA&#10;AADdAAAADwAAAGRycy9kb3ducmV2LnhtbESPQWvCQBCF7wX/wzKCt7oxFmmjq0hBEAuF2vY+zY7Z&#10;aHY2ZLdJ+u87h0JvM7w3732z2Y2+UT11sQ5sYDHPQBGXwdZcGfh4P9w/gooJ2WITmAz8UITddnK3&#10;wcKGgd+oP6dKSQjHAg24lNpC61g68hjnoSUW7RI6j0nWrtK2w0HCfaPzLFtpjzVLg8OWnh2Vt/O3&#10;N/D5cOqXtfP4GoanQF8v+aG5emNm03G/BpVoTP/mv+ujFfx8Jb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iZ4xQAAAN0AAAAPAAAAAAAAAAAAAAAAAJgCAABkcnMv&#10;ZG93bnJldi54bWxQSwUGAAAAAAQABAD1AAAAigMAAAAA&#10;" path="m164,74l223,15,60,,,59,164,74xe" fillcolor="#00bfbf" strokeweight="42e-5mm">
                  <v:path arrowok="t" o:connecttype="custom" o:connectlocs="104140,46990;141605,9525;38100,0;0,37465;104140,46990" o:connectangles="0,0,0,0,0"/>
                </v:shape>
                <v:shape id="Freeform 325" o:spid="_x0000_s2255" style="position:absolute;left:27628;top:32334;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eMEA&#10;AADdAAAADwAAAGRycy9kb3ducmV2LnhtbERPy6rCMBDdC/5DGMGdpsq1aDWKiBd0I/hAdDc0Y1ts&#10;JqWJWv/eXLjgbg7nObNFY0rxpNoVlhUM+hEI4tTqgjMFp+NvbwzCeWSNpWVS8CYHi3m7NcNE2xfv&#10;6XnwmQgh7BJUkHtfJVK6NCeDrm8r4sDdbG3QB1hnUtf4CuGmlMMoiqXBgkNDjhWtckrvh4dRIH/c&#10;47xb42rv5eiS7uLt5Zpdlep2muUUhKfGf8X/7o0O84fxBP6+CSf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fs3jBAAAA3QAAAA8AAAAAAAAAAAAAAAAAmAIAAGRycy9kb3du&#10;cmV2LnhtbFBLBQYAAAAABAAEAPUAAACGAwAAAAA=&#10;" path="m149,74l208,15,45,,,60,149,74xe" fillcolor="#00bfbf" strokeweight="42e-5mm">
                  <v:path arrowok="t" o:connecttype="custom" o:connectlocs="94615,46990;132080,9525;28575,0;0,38100;94615,46990" o:connectangles="0,0,0,0,0"/>
                </v:shape>
                <v:shape id="Freeform 326" o:spid="_x0000_s2256" style="position:absolute;left:17633;top:30543;width:470;height:1886;visibility:visible;mso-wrap-style:square;v-text-anchor:top" coordsize="7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vNMgA&#10;AADdAAAADwAAAGRycy9kb3ducmV2LnhtbESPT2sCQQzF7wW/wxChl1Jn9aB26yhFKEhL8V9peww7&#10;6c7Sncx2Z9Stn745CN4S3st7v8wWna/VkdpYBTYwHGSgiItgKy4NvO+f76egYkK2WAcmA38UYTHv&#10;3cwwt+HEWzruUqkkhGOOBlxKTa51LBx5jIPQEIv2HVqPSda21LbFk4T7Wo+ybKw9ViwNDhtaOip+&#10;dgdv4MU9HNZv6SNuVl+vvB3f4Wc8/xpz2++eHkEl6tLVfLleWcEfTYRfvpER9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qe80yAAAAN0AAAAPAAAAAAAAAAAAAAAAAJgCAABk&#10;cnMvZG93bnJldi54bWxQSwUGAAAAAAQABAD1AAAAjQMAAAAA&#10;" path="m,297l,59,74,r,238l,297xe" fillcolor="#400040" strokeweight="42e-5mm">
                  <v:path arrowok="t" o:connecttype="custom" o:connectlocs="0,188595;0,37465;46990,0;46990,151130;0,188595" o:connectangles="0,0,0,0,0"/>
                </v:shape>
                <v:shape id="Freeform 327" o:spid="_x0000_s2257" style="position:absolute;left:16694;top:30734;width:939;height:1695;visibility:visible;mso-wrap-style:square;v-text-anchor:top" coordsize="14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hsEA&#10;AADdAAAADwAAAGRycy9kb3ducmV2LnhtbERPS4vCMBC+C/6HMMLeNNUV3a1GEdlFT+Jj2fPQjE2x&#10;mdQmav33RhC8zcf3nOm8saW4Uu0Lxwr6vQQEceZ0wbmCv8Nv9wuED8gaS8ek4E4e5rN2a4qpdjfe&#10;0XUfchFD2KeowIRQpVL6zJBF33MVceSOrrYYIqxzqWu8xXBbykGSjKTFgmODwYqWhrLT/mIVbD9X&#10;Z5lctsPvYbHRP2TofxdIqY9Os5iACNSEt/jlXus4fzDuw/Obe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obBAAAA3QAAAA8AAAAAAAAAAAAAAAAAmAIAAGRycy9kb3du&#10;cmV2LnhtbFBLBQYAAAAABAAEAPUAAACGAwAAAAA=&#10;" path="m,237l,,148,29r,238l,237xe" fillcolor="purple" strokeweight="42e-5mm">
                  <v:path arrowok="t" o:connecttype="custom" o:connectlocs="0,150495;0,0;93980,18415;93980,169545;0,150495" o:connectangles="0,0,0,0,0"/>
                </v:shape>
                <v:shape id="Freeform 328" o:spid="_x0000_s2258" style="position:absolute;left:16694;top:30448;width:1409;height:470;visibility:visible;mso-wrap-style:square;v-text-anchor:top" coordsize="2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kjsMA&#10;AADdAAAADwAAAGRycy9kb3ducmV2LnhtbERPzWqDQBC+F/IOywR6Kc1aW9JgskoICC09VX2AwZ2o&#10;iTtr3K2xb98tBHKbj+93dtlsejHR6DrLCl5WEQji2uqOGwVVmT9vQDiPrLG3TAp+yUGWLh52mGh7&#10;5W+aCt+IEMIuQQWt90MipatbMuhWdiAO3NGOBn2AYyP1iNcQbnoZR9FaGuw4NLQ40KGl+lz8GAWn&#10;YarX+Fp9VZfz4fOtjHPunnKlHpfzfgvC0+zv4pv7Q4f58XsM/9+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WkjsMAAADdAAAADwAAAAAAAAAAAAAAAACYAgAAZHJzL2Rv&#10;d25yZXYueG1sUEsFBgAAAAAEAAQA9QAAAIgDAAAAAA==&#10;" path="m148,74l222,15,59,,,45,148,74xe" fillcolor="#600060" strokeweight="42e-5mm">
                  <v:path arrowok="t" o:connecttype="custom" o:connectlocs="93980,46990;140970,9525;37465,0;0,28575;93980,46990" o:connectangles="0,0,0,0,0"/>
                </v:shape>
                <v:shape id="Freeform 329" o:spid="_x0000_s2259" style="position:absolute;left:20085;top:32054;width:469;height:661;visibility:visible;mso-wrap-style:square;v-text-anchor:top" coordsize="7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SyMMA&#10;AADdAAAADwAAAGRycy9kb3ducmV2LnhtbERPTWsCMRC9C/6HMAVvmq0WK6tRxGKR9qRd0OOwGTeL&#10;m8mySeP23zeFgrd5vM9ZbXrbiEidrx0reJ5kIIhLp2uuFBRf+/EChA/IGhvHpOCHPGzWw8EKc+3u&#10;fKR4CpVIIexzVGBCaHMpfWnIop+4ljhxV9dZDAl2ldQd3lO4beQ0y+bSYs2pwWBLO0Pl7fRtFcS3&#10;W2GKw8vnZVfM4ll+XEN8j0qNnvrtEkSgPjzE/+6DTvOnrzP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SyMMAAADdAAAADwAAAAAAAAAAAAAAAACYAgAAZHJzL2Rv&#10;d25yZXYueG1sUEsFBgAAAAAEAAQA9QAAAIgDAAAAAA==&#10;" path="m,104l,59,74,r,44l,104xe" fillcolor="#400040" strokeweight="42e-5mm">
                  <v:path arrowok="t" o:connecttype="custom" o:connectlocs="0,66040;0,37465;46990,0;46990,27940;0,66040" o:connectangles="0,0,0,0,0"/>
                </v:shape>
                <v:shape id="Freeform 330" o:spid="_x0000_s2260" style="position:absolute;left:19145;top:32238;width:940;height:477;visibility:visible;mso-wrap-style:square;v-text-anchor:top" coordsize="1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4KsIA&#10;AADdAAAADwAAAGRycy9kb3ducmV2LnhtbERPzWoCMRC+F/oOYQrearZSW7s1SikURPBQ7QMMm+lm&#10;azJZknQ3vr0RBG/z8f3Ocp2dFQOF2HlW8DStQBA3XnfcKvg5fD0uQMSErNF6JgUnirBe3d8tsdZ+&#10;5G8a9qkVJYRjjQpMSn0tZWwMOYxT3xMX7tcHh6nA0EodcCzhzspZVb1Ihx2XBoM9fRpqjvt/p2Bn&#10;czgO4/YvLzZou91bNO28UWrykD/eQSTK6Sa+uje6zJ+9PsPlm3KC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TgqwgAAAN0AAAAPAAAAAAAAAAAAAAAAAJgCAABkcnMvZG93&#10;bnJldi54bWxQSwUGAAAAAAQABAD1AAAAhwMAAAAA&#10;" path="m,60l,,148,30r,45l,60xe" fillcolor="purple" strokeweight="42e-5mm">
                  <v:path arrowok="t" o:connecttype="custom" o:connectlocs="0,38100;0,0;93980,19050;93980,47625;0,38100" o:connectangles="0,0,0,0,0"/>
                </v:shape>
                <v:shape id="Freeform 331" o:spid="_x0000_s2261" style="position:absolute;left:19145;top:31959;width:1409;height:470;visibility:visible;mso-wrap-style:square;v-text-anchor:top" coordsize="2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8+sMA&#10;AADdAAAADwAAAGRycy9kb3ducmV2LnhtbERP22rCQBB9L/Qflin4IroxXomuIkKgpU/GfMCQHZPU&#10;7GyaXWP6926h0Lc5nOvsDoNpRE+dqy0rmE0jEMSF1TWXCvJLOtmAcB5ZY2OZFPyQg8P+9WWHibYP&#10;PlOf+VKEEHYJKqi8bxMpXVGRQTe1LXHgrrYz6APsSqk7fIRw08g4ilbSYM2hocKWThUVt+xuFHy1&#10;fbHCef6Zf99OH4tLnHI9TpUavQ3HLQhPg/8X/7nfdZgfr5fw+004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w8+sMAAADdAAAADwAAAAAAAAAAAAAAAACYAgAAZHJzL2Rv&#10;d25yZXYueG1sUEsFBgAAAAAEAAQA9QAAAIgDAAAAAA==&#10;" path="m148,74l222,15,59,,,44,148,74xe" fillcolor="#600060" strokeweight="42e-5mm">
                  <v:path arrowok="t" o:connecttype="custom" o:connectlocs="93980,46990;140970,9525;37465,0;0,27940;93980,46990" o:connectangles="0,0,0,0,0"/>
                </v:shape>
                <v:shape id="Freeform 332" o:spid="_x0000_s2262" style="position:absolute;left:22631;top:32619;width:381;height:470;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2SNMUA&#10;AADdAAAADwAAAGRycy9kb3ducmV2LnhtbERPTWvCQBC9F/wPywjedFMtWqOrlNaKgh60Ch6H7DQJ&#10;ZmfT7KrRX+8KQm/zeJ8zntamEGeqXG5ZwWsnAkGcWJ1zqmD3891+B+E8ssbCMim4koPppPEyxljb&#10;C2/ovPWpCCHsYlSQeV/GUrokI4OuY0viwP3ayqAPsEqlrvASwk0hu1HUlwZzDg0ZlvSZUXLcnoyC&#10;pV6v5nJ5IH/6Gv713vY7c5sdlWo1648RCE+1/xc/3Qsd5ncHfXh8E06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ZI0xQAAAN0AAAAPAAAAAAAAAAAAAAAAAJgCAABkcnMv&#10;ZG93bnJldi54bWxQSwUGAAAAAAQABAD1AAAAigMAAAAA&#10;" path="m,74l,59,60,r,15l,74xe" fillcolor="#400040" strokeweight="42e-5mm">
                  <v:path arrowok="t" o:connecttype="custom" o:connectlocs="0,46990;0,37465;38100,0;38100,9525;0,46990" o:connectangles="0,0,0,0,0"/>
                </v:shape>
                <v:shape id="Freeform 333" o:spid="_x0000_s2263" style="position:absolute;left:21596;top:32804;width:1035;height:285;visibility:visible;mso-wrap-style:square;v-text-anchor:top" coordsize="1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TD8QA&#10;AADdAAAADwAAAGRycy9kb3ducmV2LnhtbERPS2vCQBC+C/6HZYTe6kYPPlJXCYIgCMVGoT0O2WmS&#10;NjsbsqPG/vpuoeBtPr7nrDa9a9SVulB7NjAZJ6CIC29rLg2cT7vnBaggyBYbz2TgTgE26+Fghan1&#10;N36jay6liiEcUjRQibSp1qGoyGEY+5Y4cp++cygRdqW2Hd5iuGv0NElm2mHNsaHClrYVFd/5xRnw&#10;R5H8/IH3n0uWLd9fv4pjdlgY8zTqsxdQQr08xP/uvY3zp/M5/H0TT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Xkw/EAAAA3QAAAA8AAAAAAAAAAAAAAAAAmAIAAGRycy9k&#10;b3ducmV2LnhtbFBLBQYAAAAABAAEAPUAAACJAwAAAAA=&#10;" path="m,15l,,163,30r,15l,15xe" fillcolor="purple" strokeweight="42e-5mm">
                  <v:path arrowok="t" o:connecttype="custom" o:connectlocs="0,9525;0,0;103505,19050;103505,28575;0,9525" o:connectangles="0,0,0,0,0"/>
                </v:shape>
                <v:shape id="Freeform 334" o:spid="_x0000_s2264" style="position:absolute;left:21596;top:32524;width:1416;height:470;visibility:visible;mso-wrap-style:square;v-text-anchor:top" coordsize="2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3ccA&#10;AADdAAAADwAAAGRycy9kb3ducmV2LnhtbESPT2vCQBDF7wW/wzJCL0U3Kq0SXcUKUqEU/HfwOGTH&#10;JJidDdnVpN/eORR6m+G9ee83i1XnKvWgJpSeDYyGCSjizNuScwPn03YwAxUissXKMxn4pQCrZe9l&#10;gan1LR/ocYy5khAOKRooYqxTrUNWkMMw9DWxaFffOIyyNrm2DbYS7io9TpIP7bBkaSiwpk1B2e14&#10;dwYO+y7Z1G22/o7vE3q7/Ey+9p9szGu/W89BReriv/nvemcFfzwVXPlGRt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9/t3HAAAA3QAAAA8AAAAAAAAAAAAAAAAAmAIAAGRy&#10;cy9kb3ducmV2LnhtbFBLBQYAAAAABAAEAPUAAACMAwAAAAA=&#10;" path="m163,74l223,15,59,,,44,163,74xe" fillcolor="#600060" strokeweight="42e-5mm">
                  <v:path arrowok="t" o:connecttype="custom" o:connectlocs="103505,46990;141605,9525;37465,0;0,27940;103505,46990" o:connectangles="0,0,0,0,0"/>
                </v:shape>
                <v:shape id="Freeform 335" o:spid="_x0000_s2265" style="position:absolute;left:24142;top:32899;width:1416;height:470;visibility:visible;mso-wrap-style:square;v-text-anchor:top" coordsize="2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bRsUA&#10;AADdAAAADwAAAGRycy9kb3ducmV2LnhtbERPS2vCQBC+F/wPywheSrNRqY80G1FBWigFTT14HLLT&#10;JJidDdnVpP++Wyj0Nh/fc9LNYBpxp87VlhVMoxgEcWF1zaWC8+fhaQXCeWSNjWVS8E0ONtnoIcVE&#10;255PdM99KUIIuwQVVN63iZSuqMigi2xLHLgv2xn0AXal1B32Idw0chbHC2mw5tBQYUv7ioprfjMK&#10;Tsch3rd9sX33z3N6vHzMX487VmoyHrYvIDwN/l/8537TYf5suYbfb8IJ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VtGxQAAAN0AAAAPAAAAAAAAAAAAAAAAAJgCAABkcnMv&#10;ZG93bnJldi54bWxQSwUGAAAAAAQABAD1AAAAigMAAAAA&#10;" path="m148,74l223,15,59,,,45,148,74xe" fillcolor="#600060" strokeweight="42e-5mm">
                  <v:path arrowok="t" o:connecttype="custom" o:connectlocs="93980,46990;141605,9525;37465,0;0,28575;93980,46990" o:connectangles="0,0,0,0,0"/>
                </v:shape>
                <v:shape id="Freeform 336" o:spid="_x0000_s2266" style="position:absolute;left:26689;top:33185;width:1320;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xtMUA&#10;AADdAAAADwAAAGRycy9kb3ducmV2LnhtbESPQWvCQBCF74X+h2UKvQTd6EEkukppUQSlUC09D9lp&#10;NpidDdk1Sf+9cxB6m+G9ee+b9Xb0jeqpi3VgA7NpDoq4DLbmysD3ZTdZgooJ2WITmAz8UYTt5vlp&#10;jYUNA39Rf06VkhCOBRpwKbWF1rF05DFOQ0ss2m/oPCZZu0rbDgcJ942e5/lCe6xZGhy29O6ovJ5v&#10;3sAx+/jBXtthdnX+M1/ss1OjM2NeX8a3FahEY/o3P64PVvDnS+GXb2QE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bG0xQAAAN0AAAAPAAAAAAAAAAAAAAAAAJgCAABkcnMv&#10;ZG93bnJldi54bWxQSwUGAAAAAAQABAD1AAAAigMAAAAA&#10;" path="m163,74l208,29,59,,,59,163,74xe" fillcolor="#600060" strokeweight="42e-5mm">
                  <v:path arrowok="t" o:connecttype="custom" o:connectlocs="103505,46990;132080,18415;37465,0;0,37465;103505,46990" o:connectangles="0,0,0,0,0"/>
                </v:shape>
                <v:shape id="Freeform 337" o:spid="_x0000_s2267" style="position:absolute;left:16503;top:32238;width:470;height:1042;visibility:visible;mso-wrap-style:square;v-text-anchor:top" coordsize="7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8MdsQA&#10;AADdAAAADwAAAGRycy9kb3ducmV2LnhtbERPTWsCMRC9C/6HMEJvmtXaRVajaKVgDy2sFs9DMt0s&#10;3UyWTarb/vqmIHibx/uc1aZ3jbhQF2rPCqaTDASx9qbmSsHH6WW8ABEissHGMyn4oQCb9XCwwsL4&#10;K5d0OcZKpBAOBSqwMbaFlEFbchgmviVO3KfvHMYEu0qaDq8p3DVylmW5dFhzarDY0rMl/XX8dgrO&#10;9Jrv3vJTrZ/KuX38fd87qfdKPYz67RJEpD7exTf3waT5s8UU/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DHbEAAAA3QAAAA8AAAAAAAAAAAAAAAAAmAIAAGRycy9k&#10;b3ducmV2LnhtbFBLBQYAAAAABAAEAPUAAACJAwAAAAA=&#10;" path="m15,164l,60,74,r,104l15,164xe" fillcolor="#4d4d80" strokeweight="42e-5mm">
                  <v:path arrowok="t" o:connecttype="custom" o:connectlocs="9525,104140;0,38100;46990,0;46990,66040;9525,104140" o:connectangles="0,0,0,0,0"/>
                </v:shape>
                <v:shape id="Freeform 338" o:spid="_x0000_s2268" style="position:absolute;left:15557;top:32429;width:1041;height:851;visibility:visible;mso-wrap-style:square;v-text-anchor:top" coordsize="16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V1sIA&#10;AADdAAAADwAAAGRycy9kb3ducmV2LnhtbERPTWvCQBC9F/wPywje6qY5iERXsUXFk9DYHrwN2Wmy&#10;ZHc2ZDca/71bKPQ2j/c56+3orLhRH4xnBW/zDARx5bXhWsHX5fC6BBEiskbrmRQ8KMB2M3lZY6H9&#10;nT/pVsZapBAOBSpoYuwKKUPVkMMw9x1x4n587zAm2NdS93hP4c7KPMsW0qHh1NBgRx8NVW05OAU2&#10;XIbzd2uGY5mf7ft4bb3Z7ZWaTcfdCkSkMf6L/9wnnebnyxx+v0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ZXWwgAAAN0AAAAPAAAAAAAAAAAAAAAAAJgCAABkcnMvZG93&#10;bnJldi54bWxQSwUGAAAAAAQABAD1AAAAhwMAAAAA&#10;" path="m,119l,,149,30r15,104l,119xe" fillcolor="#99f" strokeweight="42e-5mm">
                  <v:path arrowok="t" o:connecttype="custom" o:connectlocs="0,75565;0,0;94615,19050;104140,85090;0,75565" o:connectangles="0,0,0,0,0"/>
                </v:shape>
                <v:shape id="Freeform 339" o:spid="_x0000_s2269" style="position:absolute;left:15557;top:32143;width:1416;height:476;visibility:visible;mso-wrap-style:square;v-text-anchor:top" coordsize="2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7tcMA&#10;AADdAAAADwAAAGRycy9kb3ducmV2LnhtbERPS4vCMBC+C/sfwizsTVO7IlKNIrsIrnjwheBtaMam&#10;2ExKE7X7740geJuP7zmTWWsrcaPGl44V9HsJCOLc6ZILBYf9ojsC4QOyxsoxKfgnD7PpR2eCmXZ3&#10;3tJtFwoRQ9hnqMCEUGdS+tyQRd9zNXHkzq6xGCJsCqkbvMdwW8k0SYbSYsmxwWBNP4byy+5qFZxW&#10;/WtrNjg8rKpB+Xs8Hdfbv1Spr892PgYRqA1v8cu91HF+OvqG5zfx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67tcMAAADdAAAADwAAAAAAAAAAAAAAAACYAgAAZHJzL2Rv&#10;d25yZXYueG1sUEsFBgAAAAAEAAQA9QAAAIgDAAAAAA==&#10;" path="m149,75l223,15,75,,,45,149,75xe" fillcolor="#7373bf" strokeweight="42e-5mm">
                  <v:path arrowok="t" o:connecttype="custom" o:connectlocs="94615,47625;141605,9525;47625,0;0,28575;94615,47625" o:connectangles="0,0,0,0,0"/>
                </v:shape>
                <v:shape id="Freeform 340" o:spid="_x0000_s2270" style="position:absolute;left:19050;top:33089;width:469;height:566;visibility:visible;mso-wrap-style:square;v-text-anchor:top" coordsize="7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ucQA&#10;AADdAAAADwAAAGRycy9kb3ducmV2LnhtbERPS2vCQBC+F/wPyxS8lLqphGKja9CCoCepj4O3ITsm&#10;abKzIbsm8d+7hYK3+fies0gHU4uOWldaVvAxiUAQZ1aXnCs4HTfvMxDOI2usLZOCOzlIl6OXBSba&#10;9vxD3cHnIoSwS1BB4X2TSOmyggy6iW2IA3e1rUEfYJtL3WIfwk0tp1H0KQ2WHBoKbOi7oKw63IyC&#10;5vyF9m1dXvY+NqddPKyq62+u1Ph1WM1BeBr8U/zv3uowfzqL4e+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awLnEAAAA3QAAAA8AAAAAAAAAAAAAAAAAmAIAAGRycy9k&#10;b3ducmV2LnhtbFBLBQYAAAAABAAEAPUAAACJAwAAAAA=&#10;" path="m,89l,59,74,r,30l,89xe" fillcolor="#4d4d80" strokeweight="42e-5mm">
                  <v:path arrowok="t" o:connecttype="custom" o:connectlocs="0,56515;0,37465;46990,0;46990,19050;0,56515" o:connectangles="0,0,0,0,0"/>
                </v:shape>
                <v:shape id="Freeform 341" o:spid="_x0000_s2271" style="position:absolute;left:18008;top:33280;width:1042;height:375;visibility:visible;mso-wrap-style:square;v-text-anchor:top" coordsize="1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AFcIA&#10;AADdAAAADwAAAGRycy9kb3ducmV2LnhtbERPS2vCQBC+F/wPyxS81U2FiMRsRIVCpafG6HnITpPQ&#10;7GzIbh7tr+8WBG/z8T0n3c+mFSP1rrGs4HUVgSAurW64UlBc3l62IJxH1thaJgU/5GCfLZ5STLSd&#10;+JPG3FcihLBLUEHtfZdI6cqaDLqV7YgD92V7gz7AvpK6xymEm1auo2gjDTYcGmrs6FRT+Z0PRkHu&#10;4uHjN49v54vcXEv2xXiMC6WWz/NhB8LT7B/iu/tdh/nrbQz/34QT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MAVwgAAAN0AAAAPAAAAAAAAAAAAAAAAAJgCAABkcnMvZG93&#10;bnJldi54bWxQSwUGAAAAAAQABAD1AAAAhwMAAAAA&#10;" path="m,29l,,164,29r,30l,29xe" fillcolor="#99f" strokeweight="42e-5mm">
                  <v:path arrowok="t" o:connecttype="custom" o:connectlocs="0,18415;0,0;104140,18415;104140,37465;0,18415" o:connectangles="0,0,0,0,0"/>
                </v:shape>
                <v:shape id="Freeform 342" o:spid="_x0000_s2272" style="position:absolute;left:18008;top:32994;width:1511;height:470;visibility:visible;mso-wrap-style:square;v-text-anchor:top" coordsize="2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FzcMA&#10;AADdAAAADwAAAGRycy9kb3ducmV2LnhtbERPTWvCQBC9F/wPywi91Y0hpBpdRVqkBU/VgnibZMck&#10;mJ0Nu6um/94tFHqbx/uc5XownbiR861lBdNJAoK4srrlWsH3YfsyA+EDssbOMin4IQ/r1ehpiYW2&#10;d/6i2z7UIoawL1BBE0JfSOmrhgz6ie2JI3e2zmCI0NVSO7zHcNPJNElyabDl2NBgT28NVZf91SiY&#10;f/gyO6Yme08PO5e78rU/ZaVSz+NhswARaAj/4j/3p47z01kOv9/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wFzcMAAADdAAAADwAAAAAAAAAAAAAAAACYAgAAZHJzL2Rv&#10;d25yZXYueG1sUEsFBgAAAAAEAAQA9QAAAIgDAAAAAA==&#10;" path="m164,74l238,15,75,,,45,164,74xe" fillcolor="#7373bf" strokeweight="42e-5mm">
                  <v:path arrowok="t" o:connecttype="custom" o:connectlocs="104140,46990;151130,9525;47625,0;0,28575;104140,46990" o:connectangles="0,0,0,0,0"/>
                </v:shape>
                <v:shape id="Freeform 343" o:spid="_x0000_s2273" style="position:absolute;left:20554;top:33369;width:1417;height:571;visibility:visible;mso-wrap-style:square;v-text-anchor:top" coordsize="2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gvcMA&#10;AADdAAAADwAAAGRycy9kb3ducmV2LnhtbERPTWsCMRC9C/0PYYRepGb10MrWKFaQba0Xt9v7sJkm&#10;SzeTZZPq9t8bQfA2j/c5y/XgWnGiPjSeFcymGQji2uuGjYLqa/e0ABEissbWMyn4pwDr1cNoibn2&#10;Zz7SqYxGpBAOOSqwMXa5lKG25DBMfUecuB/fO4wJ9kbqHs8p3LVynmXP0mHDqcFiR1tL9W/55xQU&#10;b7YyxWdVGTfZH76LsLWTj1Kpx/GweQURaYh38c39rtP8+eIFrt+k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VgvcMAAADdAAAADwAAAAAAAAAAAAAAAACYAgAAZHJzL2Rv&#10;d25yZXYueG1sUEsFBgAAAAAEAAQA9QAAAIgDAAAAAA==&#10;" path="m164,90l223,30,75,,,60,164,90xe" fillcolor="#7373bf" strokeweight="42e-5mm">
                  <v:path arrowok="t" o:connecttype="custom" o:connectlocs="104140,57150;141605,19050;47625,0;0,38100;104140,57150" o:connectangles="0,0,0,0,0"/>
                </v:shape>
                <v:shape id="Freeform 344" o:spid="_x0000_s2274" style="position:absolute;left:23101;top:33750;width:1416;height:565;visibility:visible;mso-wrap-style:square;v-text-anchor:top" coordsize="2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wkMYA&#10;AADdAAAADwAAAGRycy9kb3ducmV2LnhtbESPQWvCQBCF70L/wzKFXqRuVEhDdJVWEHoSakvrcciO&#10;STA7G3bXmP77zqHgbYb35r1v1tvRdWqgEFvPBuazDBRx5W3LtYGvz/1zASomZIudZzLwSxG2m4fJ&#10;Gkvrb/xBwzHVSkI4lmigSakvtY5VQw7jzPfEop19cJhkDbW2AW8S7jq9yLJcO2xZGhrsaddQdTle&#10;nYHldzq90WGq28t0GF/2IT/vfnJjnh7H1xWoRGO6m/+v363gLwrBlW9kBL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BwkMYAAADdAAAADwAAAAAAAAAAAAAAAACYAgAAZHJz&#10;L2Rvd25yZXYueG1sUEsFBgAAAAAEAAQA9QAAAIsDAAAAAA==&#10;" path="m164,89l223,30,60,,,59,164,89xe" fillcolor="#7373bf" strokeweight="42e-5mm">
                  <v:path arrowok="t" o:connecttype="custom" o:connectlocs="104140,56515;141605,19050;38100,0;0,37465;104140,56515" o:connectangles="0,0,0,0,0"/>
                </v:shape>
                <v:shape id="Freeform 345" o:spid="_x0000_s2275" style="position:absolute;left:25647;top:34124;width:1416;height:470;visibility:visible;mso-wrap-style:square;v-text-anchor:top" coordsize="2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Zp8IA&#10;AADdAAAADwAAAGRycy9kb3ducmV2LnhtbERPTYvCMBC9C/6HMMLeNNXDotVYdGFB0MtWD3obmrEt&#10;bSa1iVr99RtB8DaP9zmLpDO1uFHrSssKxqMIBHFmdcm5gsP+dzgF4TyyxtoyKXiQg2TZ7y0w1vbO&#10;f3RLfS5CCLsYFRTeN7GULivIoBvZhjhwZ9sa9AG2udQt3kO4qeUkir6lwZJDQ4EN/RSUVenVKOCj&#10;oWZzSWufyudpH213a1ntlPoadKs5CE+d/4jf7o0O8yfTGby+C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hmnwgAAAN0AAAAPAAAAAAAAAAAAAAAAAJgCAABkcnMvZG93&#10;bnJldi54bWxQSwUGAAAAAAQABAD1AAAAhwMAAAAA&#10;" path="m164,74l223,15,75,,,60,164,74xe" fillcolor="#7373bf" strokeweight="42e-5mm">
                  <v:path arrowok="t" o:connecttype="custom" o:connectlocs="104140,46990;141605,9525;47625,0;0,38100;104140,46990" o:connectangles="0,0,0,0,0"/>
                </v:shape>
                <v:shape id="Freeform 346" o:spid="_x0000_s2276" style="position:absolute;left:15373;top:33559;width:470;height:661;visibility:visible;mso-wrap-style:square;v-text-anchor:top" coordsize="7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3lsUA&#10;AADdAAAADwAAAGRycy9kb3ducmV2LnhtbESPT4vCQAzF7wt+hyGCt3Wqwv6pjiKCoC4i6l72Fjqx&#10;rXYypTPa7rffHIS9JbyX936ZLTpXqQc1ofRsYDRMQBFn3pacG/g+r18/QIWIbLHyTAZ+KcBi3nuZ&#10;YWp9y0d6nGKuJIRDigaKGOtU65AV5DAMfU0s2sU3DqOsTa5tg62Eu0qPk+RNOyxZGgqsaVVQdjvd&#10;nYFc06WdHEL4OW/fs53/ctfR3hkz6HfLKahIXfw3P683VvDHn8Iv38gI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veWxQAAAN0AAAAPAAAAAAAAAAAAAAAAAJgCAABkcnMv&#10;ZG93bnJldi54bWxQSwUGAAAAAAQABAD1AAAAigMAAAAA&#10;" path="m,104l,60,74,r,45l,104xe" fillcolor="#4d1a33" strokeweight="42e-5mm">
                  <v:path arrowok="t" o:connecttype="custom" o:connectlocs="0,66040;0,38100;46990,0;46990,28575;0,66040" o:connectangles="0,0,0,0,0"/>
                </v:shape>
                <v:shape id="Freeform 347" o:spid="_x0000_s2277" style="position:absolute;left:14427;top:33750;width:946;height:470;visibility:visible;mso-wrap-style:square;v-text-anchor:top" coordsize="1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8msQA&#10;AADdAAAADwAAAGRycy9kb3ducmV2LnhtbESPQWsCMRCF7wX/Qxiht5rVg9XVKCIILfSiFdHbkIzZ&#10;1c1kSVLd/vtGEHqb4b3vzZv5snONuFGItWcFw0EBglh7U7NVsP/evE1AxIRssPFMCn4pwnLRe5lj&#10;afydt3TbJStyCMcSFVQptaWUUVfkMA58S5y1sw8OU16DlSbgPYe7Ro6KYiwd1pwvVNjSuiJ93f24&#10;XCMcD+/b8eTUXujLbqzX+hO1Uq/9bjUDkahL/+Yn/WEyN5oO4fFNHk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vJrEAAAA3QAAAA8AAAAAAAAAAAAAAAAAmAIAAGRycy9k&#10;b3ducmV2LnhtbFBLBQYAAAAABAAEAPUAAACJAwAAAAA=&#10;" path="m,44l,,149,30r,44l,44xe" fillcolor="#936" strokeweight="42e-5mm">
                  <v:path arrowok="t" o:connecttype="custom" o:connectlocs="0,27940;0,0;94615,19050;94615,46990;0,27940" o:connectangles="0,0,0,0,0"/>
                </v:shape>
                <v:shape id="Freeform 348" o:spid="_x0000_s2278" style="position:absolute;left:14427;top:33369;width:1416;height:571;visibility:visible;mso-wrap-style:square;v-text-anchor:top" coordsize="2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vsEA&#10;AADdAAAADwAAAGRycy9kb3ducmV2LnhtbERPTUsDMRC9C/6HMII3m+2iomvTUgoFBSm4Kr0Om3Gz&#10;uJksydim/94UBG/zeJ+zWGU/qgPFNAQ2MJ9VoIi7YAfuDXy8b28eQCVBtjgGJgMnSrBaXl4ssLHh&#10;yG90aKVXJYRTgwacyNRonTpHHtMsTMSF+wrRoxQYe20jHku4H3VdVffa48ClweFEG0fdd/vjDdwK&#10;ttHl3fzEWV67z5f9HW32xlxf5fUTKKEs/+I/97Mt8+vHGs7flB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K/77BAAAA3QAAAA8AAAAAAAAAAAAAAAAAmAIAAGRycy9kb3du&#10;cmV2LnhtbFBLBQYAAAAABAAEAPUAAACGAwAAAAA=&#10;" path="m149,90l223,30,74,,,60,149,90xe" fillcolor="#73264d" strokeweight="42e-5mm">
                  <v:path arrowok="t" o:connecttype="custom" o:connectlocs="94615,57150;141605,19050;46990,0;0,38100;94615,57150" o:connectangles="0,0,0,0,0"/>
                </v:shape>
                <v:shape id="Freeform 349" o:spid="_x0000_s2279" style="position:absolute;left:16973;top:33940;width:1416;height:565;visibility:visible;mso-wrap-style:square;v-text-anchor:top" coordsize="2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e9sIA&#10;AADdAAAADwAAAGRycy9kb3ducmV2LnhtbERPPWvDMBDdC/kP4gLZajmJKYlrJYQQQ9e6Xbod1tVy&#10;a52Mpdhuf31VCGS7x/u84jjbTow0+NaxgnWSgiCunW65UfD+Vj7uQPiArLFzTAp+yMPxsHgoMNdu&#10;4lcaq9CIGMI+RwUmhD6X0teGLPrE9cSR+3SDxRDh0Eg94BTDbSc3afokLbYcGwz2dDZUf1dXq0Cb&#10;8HvVXXYe7dfHerpMmXNlptRqOZ+eQQSaw118c7/oOH+z38L/N/EE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172wgAAAN0AAAAPAAAAAAAAAAAAAAAAAJgCAABkcnMvZG93&#10;bnJldi54bWxQSwUGAAAAAAQABAD1AAAAhwMAAAAA&#10;" path="m149,89l223,29,60,,,59,149,89xe" fillcolor="#73264d" strokeweight="42e-5mm">
                  <v:path arrowok="t" o:connecttype="custom" o:connectlocs="94615,56515;141605,18415;38100,0;0,37465;94615,56515" o:connectangles="0,0,0,0,0"/>
                </v:shape>
                <v:shape id="Freeform 350" o:spid="_x0000_s2280" style="position:absolute;left:19519;top:34315;width:1416;height:565;visibility:visible;mso-wrap-style:square;v-text-anchor:top" coordsize="2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GgsIA&#10;AADdAAAADwAAAGRycy9kb3ducmV2LnhtbERPyWrDMBC9B/oPYgq9xXKMKakTJRRTQ69Je8ltsKaW&#10;U2tkLHlpv74KFHKbx1tnf1xsJyYafOtYwSZJQRDXTrfcKPj8qNZbED4ga+wck4If8nA8PKz2WGg3&#10;84mmc2hEDGFfoAITQl9I6WtDFn3ieuLIfbnBYohwaKQecI7htpNZmj5Liy3HBoM9lYbq7/NoFWgT&#10;fkfd5eVkr5fN/DbnzlW5Uk+Py+sORKAl3MX/7ncd52cvOdy+iSfI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saCwgAAAN0AAAAPAAAAAAAAAAAAAAAAAJgCAABkcnMvZG93&#10;bnJldi54bWxQSwUGAAAAAAQABAD1AAAAhwMAAAAA&#10;" path="m149,89l223,30,60,,,59,149,89xe" fillcolor="#73264d" strokeweight="42e-5mm">
                  <v:path arrowok="t" o:connecttype="custom" o:connectlocs="94615,56515;141605,19050;38100,0;0,37465;94615,56515" o:connectangles="0,0,0,0,0"/>
                </v:shape>
                <v:shape id="Freeform 351" o:spid="_x0000_s2281" style="position:absolute;left:14236;top:34690;width:476;height:476;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GMMA&#10;AADdAAAADwAAAGRycy9kb3ducmV2LnhtbERPzWrCQBC+F3yHZYTe6iZipUY3IhVpj1Z9gEl2TIK7&#10;s2l2jdGn7xYKvc3H9zur9WCN6KnzjWMF6SQBQVw63XCl4HTcvbyB8AFZo3FMCu7kYZ2PnlaYaXfj&#10;L+oPoRIxhH2GCuoQ2kxKX9Zk0U9cSxy5s+sshgi7SuoObzHcGjlNkrm02HBsqLGl95rKy+FqFQyF&#10;sSHdX2fF7FjM9z1vP8z3Q6nn8bBZggg0hH/xn/tTx/nTxSv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xGMMAAADdAAAADwAAAAAAAAAAAAAAAACYAgAAZHJzL2Rv&#10;d25yZXYueG1sUEsFBgAAAAAEAAQA9QAAAIgDAAAAAA==&#10;" path="m,75l,60,75,r,15l,75xe" fillcolor="#808066" strokeweight="42e-5mm">
                  <v:path arrowok="t" o:connecttype="custom" o:connectlocs="0,47625;0,38100;47625,0;47625,9525;0,47625" o:connectangles="0,0,0,0,0"/>
                </v:shape>
                <v:shape id="Freeform 352" o:spid="_x0000_s2282" style="position:absolute;left:13201;top:34880;width:1035;height:286;visibility:visible;mso-wrap-style:square;v-text-anchor:top" coordsize="1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auMQA&#10;AADbAAAADwAAAGRycy9kb3ducmV2LnhtbESPQWsCMRSE70L/Q3iCF6lZFbTdGkVEab0otaX0+Lp5&#10;bpZuXpYk6vbfN4LgcZiZb5jZorW1OJMPlWMFw0EGgrhwuuJSwefH5vEJRIjIGmvHpOCPAizmD50Z&#10;5tpd+J3Oh1iKBOGQowITY5NLGQpDFsPANcTJOzpvMSbpS6k9XhLc1nKUZRNpseK0YLChlaHi93Cy&#10;Cqrpdj3e775Xr/5r+6xDQ+ZH95XqddvlC4hIbbyHb+03rWA8guuX9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g2rjEAAAA2wAAAA8AAAAAAAAAAAAAAAAAmAIAAGRycy9k&#10;b3ducmV2LnhtbFBLBQYAAAAABAAEAPUAAACJAwAAAAA=&#10;" path="m,15l,,163,30r,15l,15xe" fillcolor="#ffc" strokeweight="42e-5mm">
                  <v:path arrowok="t" o:connecttype="custom" o:connectlocs="0,9525;0,0;103505,19050;103505,28575;0,9525" o:connectangles="0,0,0,0,0"/>
                </v:shape>
                <v:shape id="Freeform 353" o:spid="_x0000_s2283" style="position:absolute;left:13201;top:34505;width:1511;height:566;visibility:visible;mso-wrap-style:square;v-text-anchor:top" coordsize="2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K8UA&#10;AADbAAAADwAAAGRycy9kb3ducmV2LnhtbESPQWvCQBSE74L/YXlCL6VuqlBq6ioijUov0ljo9Zl9&#10;ZqPZtyG7jfHfdwsFj8PMfMPMl72tRUetrxwreB4nIIgLpysuFXwdsqdXED4ga6wdk4IbeVguhoM5&#10;ptpd+ZO6PJQiQtinqMCE0KRS+sKQRT92DXH0Tq61GKJsS6lbvEa4reUkSV6kxYrjgsGG1oaKS/5j&#10;Ffjv7BjOH4+z7WT/zpm5bKruaJV6GPWrNxCB+nAP/7d3WsF0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38rxQAAANsAAAAPAAAAAAAAAAAAAAAAAJgCAABkcnMv&#10;ZG93bnJldi54bWxQSwUGAAAAAAQABAD1AAAAigMAAAAA&#10;" path="m163,89l238,29,74,,,59,163,89xe" fillcolor="#bfbf99" strokeweight="42e-5mm">
                  <v:path arrowok="t" o:connecttype="custom" o:connectlocs="103505,56515;151130,18415;46990,0;0,37465;103505,56515" o:connectangles="0,0,0,0,0"/>
                </v:shape>
                <v:shape id="Freeform 354" o:spid="_x0000_s2284" style="position:absolute;left:15748;top:34975;width:1511;height:470;visibility:visible;mso-wrap-style:square;v-text-anchor:top" coordsize="2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1jMQA&#10;AADbAAAADwAAAGRycy9kb3ducmV2LnhtbESPW4vCMBSE3xf2P4Sz4Jumu14o1SiyICiI133Yx0Nz&#10;bMs2JyWJWv31RhD2cZiZb5jJrDW1uJDzlWUFn70EBHFudcWFgp/jopuC8AFZY22ZFNzIw2z6/jbB&#10;TNsr7+lyCIWIEPYZKihDaDIpfV6SQd+zDXH0TtYZDFG6QmqH1wg3tfxKkpE0WHFcKLGh75Lyv8PZ&#10;KNgti+Fveryv1u3NmXnwcp1utkp1Ptr5GESgNvyHX+2lVtAfwP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9YzEAAAA2wAAAA8AAAAAAAAAAAAAAAAAmAIAAGRycy9k&#10;b3ducmV2LnhtbFBLBQYAAAAABAAEAPUAAACJAwAAAAA=&#10;" path="m163,74l238,15,74,,,59,163,74xe" fillcolor="#bfbf99" strokeweight="42e-5mm">
                  <v:path arrowok="t" o:connecttype="custom" o:connectlocs="103505,46990;151130,9525;46990,0;0,37465;103505,46990" o:connectangles="0,0,0,0,0"/>
                </v:shape>
                <v:shape id="Freeform 355" o:spid="_x0000_s2285" style="position:absolute;left:18389;top:35255;width:1416;height:565;visibility:visible;mso-wrap-style:square;v-text-anchor:top" coordsize="2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Of8UA&#10;AADbAAAADwAAAGRycy9kb3ducmV2LnhtbESPW2sCMRSE3wv+h3AE32rWS61djSKCaEHwUh/q22Fz&#10;3F3cnCxJ1PXfN4VCH4eZ+YaZzhtTiTs5X1pW0OsmIIgzq0vOFZy+Vq9jED4ga6wsk4IneZjPWi9T&#10;TLV98IHux5CLCGGfooIihDqV0mcFGfRdWxNH72KdwRCly6V2+IhwU8l+koykwZLjQoE1LQvKrseb&#10;UbDfarvrn+uP/Yk+ryZZv4+/h06pTrtZTEAEasJ/+K+90QoGb/D7Jf4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5/xQAAANsAAAAPAAAAAAAAAAAAAAAAAJgCAABkcnMv&#10;ZG93bnJldi54bWxQSwUGAAAAAAQABAD1AAAAigMAAAAA&#10;" path="m163,89l223,30,59,,,75,163,89xe" fillcolor="#bfbf99" strokeweight="42e-5mm">
                  <v:path arrowok="t" o:connecttype="custom" o:connectlocs="103505,56515;141605,19050;37465,0;0,47625;103505,56515" o:connectangles="0,0,0,0,0"/>
                </v:shape>
                <v:shape id="Freeform 356" o:spid="_x0000_s2286" style="position:absolute;left:11976;top:35540;width:1511;height:566;visibility:visible;mso-wrap-style:square;v-text-anchor:top" coordsize="2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x4cUA&#10;AADbAAAADwAAAGRycy9kb3ducmV2LnhtbESP3WoCMRSE74W+QzgF7zTbWqysRiktgkILWxXEu8Pm&#10;dLO4OVk2cX/evikUvBxm5htmteltJVpqfOlYwdM0AUGcO11yoeB03E4WIHxA1lg5JgUDedisH0Yr&#10;TLXr+JvaQyhEhLBPUYEJoU6l9Lkhi37qauLo/bjGYoiyKaRusItwW8nnJJlLiyXHBYM1vRvKr4eb&#10;VfDxde3skH22l6J8eT3uzTnPTqzU+LF/W4II1Id7+L+90wpmc/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fHhxQAAANsAAAAPAAAAAAAAAAAAAAAAAJgCAABkcnMv&#10;ZG93bnJldi54bWxQSwUGAAAAAAQABAD1AAAAigMAAAAA&#10;" path="m163,89l238,30,74,,,59,163,89xe" fillcolor="#99bfbf" strokeweight="42e-5mm">
                  <v:path arrowok="t" o:connecttype="custom" o:connectlocs="103505,56515;151130,19050;46990,0;0,37465;103505,56515" o:connectangles="0,0,0,0,0"/>
                </v:shape>
                <v:shape id="Freeform 357" o:spid="_x0000_s2287" style="position:absolute;left:10655;top:36576;width:1606;height:565;visibility:visible;mso-wrap-style:square;v-text-anchor:top" coordsize="2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saMMA&#10;AADbAAAADwAAAGRycy9kb3ducmV2LnhtbESPQWvCQBSE74X+h+UVvIhuqlAlzUakIHiQ0sbS8+vu&#10;Mwlm34bd1cR/3xUKPQ4z8w1TbEbbiSv50DpW8DzPQBBrZ1quFXwdd7M1iBCRDXaOScGNAmzKx4cC&#10;c+MG/qRrFWuRIBxyVNDE2OdSBt2QxTB3PXHyTs5bjEn6WhqPQ4LbTi6y7EVabDktNNjTW0P6XF2s&#10;gu+tPOifqa/iathp92Heq+lASk2exu0riEhj/A//tfdGwXIF9y/pB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9saMMAAADbAAAADwAAAAAAAAAAAAAAAACYAgAAZHJzL2Rv&#10;d25yZXYueG1sUEsFBgAAAAAEAAQA9QAAAIgDAAAAAA==&#10;" path="m163,89l253,15,89,,,60,163,89xe" fillcolor="#4d004d" strokeweight="42e-5mm">
                  <v:path arrowok="t" o:connecttype="custom" o:connectlocs="103505,56515;160655,9525;56515,0;0,38100;103505,56515" o:connectangles="0,0,0,0,0"/>
                </v:shape>
                <v:line id="Line 358" o:spid="_x0000_s2288" style="position:absolute;flip:x y;visibility:visible;mso-wrap-style:square" from="8489,8388" to="9525,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hIocEAAADdAAAADwAAAGRycy9kb3ducmV2LnhtbERPTWsCMRC9F/wPYQpeSs1WwcrWKFJU&#10;xFvXeh82081iMlmSqOu/N4LQ2zze58yXvbPiQiG2nhV8jAoQxLXXLTcKfg+b9xmImJA1Ws+k4EYR&#10;lovByxxL7a/8Q5cqNSKHcCxRgUmpK6WMtSGHceQ74sz9+eAwZRgaqQNec7izclwUU+mw5dxgsKNv&#10;Q/WpOjsFk8/jYXeyb2a/ic6st7aqp+Gm1PC1X32BSNSnf/HTvdN5/qQYw+ObfIJ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mEihwQAAAN0AAAAPAAAAAAAAAAAAAAAA&#10;AKECAABkcnMvZG93bnJldi54bWxQSwUGAAAAAAQABAD5AAAAjwMAAAAA&#10;" strokeweight="0"/>
                <v:line id="Line 359" o:spid="_x0000_s2289" style="position:absolute;flip:x;visibility:visible;mso-wrap-style:square" from="8959,37141" to="9525,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Cx8IAAADbAAAADwAAAGRycy9kb3ducmV2LnhtbERPy2oCMRTdF/yHcAV3NWOFVkajiEUp&#10;hVZ8LdxdJ9eZwcnNkEQn/ftmUejycN6zRTSNeJDztWUFo2EGgriwuuZSwfGwfp6A8AFZY2OZFPyQ&#10;h8W89zTDXNuOd/TYh1KkEPY5KqhCaHMpfVGRQT+0LXHirtYZDAm6UmqHXQo3jXzJsldpsObUUGFL&#10;q4qK2/5uFOy+3/jiNvd4i5fua3s+lZ+n96VSg35cTkEEiuFf/Of+0ArGaWz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QCx8IAAADbAAAADwAAAAAAAAAAAAAA&#10;AAChAgAAZHJzL2Rvd25yZXYueG1sUEsFBgAAAAAEAAQA+QAAAJADAAAAAA==&#10;" strokeweight="0"/>
                <v:line id="Line 360" o:spid="_x0000_s2290" style="position:absolute;flip:x;visibility:visible;mso-wrap-style:square" from="8769,32619" to="9334,3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nXMYAAADbAAAADwAAAGRycy9kb3ducmV2LnhtbESPQWsCMRSE7wX/Q3gFbzVbC7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Yp1zGAAAA2wAAAA8AAAAAAAAA&#10;AAAAAAAAoQIAAGRycy9kb3ducmV2LnhtbFBLBQYAAAAABAAEAPkAAACUAwAAAAA=&#10;" strokeweight="0"/>
                <v:line id="Line 361" o:spid="_x0000_s2291" style="position:absolute;flip:x;visibility:visible;mso-wrap-style:square" from="8578,27901" to="9150,2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R9vMIAAADbAAAADwAAAGRycy9kb3ducmV2LnhtbERPy2oCMRTdF/yHcAV3NWOR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R9vMIAAADbAAAADwAAAAAAAAAAAAAA&#10;AAChAgAAZHJzL2Rvd25yZXYueG1sUEsFBgAAAAAEAAQA+QAAAJADAAAAAA==&#10;" strokeweight="0"/>
                <v:line id="Line 362" o:spid="_x0000_s2292" style="position:absolute;flip:x;visibility:visible;mso-wrap-style:square" from="8394,23190" to="8959,2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YJ8UAAADbAAAADwAAAGRycy9kb3ducmV2LnhtbESPQWsCMRSE70L/Q3iF3jSrlC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jYJ8UAAADbAAAADwAAAAAAAAAA&#10;AAAAAAChAgAAZHJzL2Rvd25yZXYueG1sUEsFBgAAAAAEAAQA+QAAAJMDAAAAAA==&#10;" strokeweight="0"/>
                <v:line id="Line 363" o:spid="_x0000_s2293" style="position:absolute;flip:x;visibility:visible;mso-wrap-style:square" from="8299,18288" to="886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UDMQAAADdAAAADwAAAGRycy9kb3ducmV2LnhtbERPTWsCMRC9C/6HMII3zbYFla1RpKVF&#10;BCvaeuht3Ex3FzeTJYlu/PdNoeBtHu9z5stoGnEl52vLCh7GGQjiwuqaSwVfn2+jGQgfkDU2lknB&#10;jTwsF/3eHHNtO97T9RBKkULY56igCqHNpfRFRQb92LbEifuxzmBI0JVSO+xSuGnkY5ZNpMGaU0OF&#10;Lb1UVJwPF6Ng/zHlk3u/xHM8ddvd97HcHF9XSg0HcfUMIlAMd/G/e63T/KdsCn/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1QMxAAAAN0AAAAPAAAAAAAAAAAA&#10;AAAAAKECAABkcnMvZG93bnJldi54bWxQSwUGAAAAAAQABAD5AAAAkgMAAAAA&#10;" strokeweight="0"/>
                <v:line id="Line 364" o:spid="_x0000_s2294" style="position:absolute;flip:x;visibility:visible;mso-wrap-style:square" from="8108,13385" to="8674,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AfsgAAADdAAAADwAAAGRycy9kb3ducmV2LnhtbESPQUsDMRCF74L/IUzBm81WQWXbtBRF&#10;EUFLa3vobbqZ7i7dTJYk7cZ/7xwEbzO8N+99M1tk16kLhdh6NjAZF6CIK29brg1sv19vn0DFhGyx&#10;80wGfijCYn59NcPS+oHXdNmkWkkIxxINNCn1pdaxashhHPueWLSjDw6TrKHWNuAg4a7Td0XxoB22&#10;LA0N9vTcUHXanJ2B9dcjH8LbOZ/yYfhc7Xf1x+5laczNKC+noBLl9G/+u363gn9fCK5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TAfsgAAADdAAAADwAAAAAA&#10;AAAAAAAAAAChAgAAZHJzL2Rvd25yZXYueG1sUEsFBgAAAAAEAAQA+QAAAJYDAAAAAA==&#10;" strokeweight="0"/>
                <v:line id="Line 365" o:spid="_x0000_s2295" style="position:absolute;flip:x;visibility:visible;mso-wrap-style:square" from="7918,8388" to="8489,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l5cUAAADdAAAADwAAAGRycy9kb3ducmV2LnhtbERPTWsCMRC9F/wPYQrearYWbLs1iigV&#10;EbRo66G3cTPdXdxMliS68d+bQqG3ebzPGU+jacSFnK8tK3gcZCCIC6trLhV8fb4/vIDwAVljY5kU&#10;XMnDdNK7G2Oubcc7uuxDKVII+xwVVCG0uZS+qMigH9iWOHE/1hkMCbpSaoddCjeNHGbZSBqsOTVU&#10;2NK8ouK0PxsFu+0zH93yHE/x2G0+vg/l+rCYKdW/j7M3EIFi+Bf/uVc6zX/KXu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hl5cUAAADdAAAADwAAAAAAAAAA&#10;AAAAAAChAgAAZHJzL2Rvd25yZXYueG1sUEsFBgAAAAAEAAQA+QAAAJMDAAAAAA==&#10;" strokeweight="0"/>
                <v:rect id="Rectangle 366" o:spid="_x0000_s2296" style="position:absolute;left:8108;top:36391;width:578;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LYMMA&#10;AADdAAAADwAAAGRycy9kb3ducmV2LnhtbESP3WoCMRCF74W+Q5hC7zSrBZ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LYMMAAADdAAAADwAAAAAAAAAAAAAAAACYAgAAZHJzL2Rv&#10;d25yZXYueG1sUEsFBgAAAAAEAAQA9QAAAIgDAAAAAA==&#10;" filled="f" stroked="f">
                  <v:textbox style="mso-fit-shape-to-text:t" inset="0,0,0,0">
                    <w:txbxContent>
                      <w:p w:rsidR="00C61BB0" w:rsidRDefault="00C61BB0" w:rsidP="005A27C5">
                        <w:pPr>
                          <w:pStyle w:val="Figure"/>
                        </w:pPr>
                        <w:r>
                          <w:t>0</w:t>
                        </w:r>
                      </w:p>
                    </w:txbxContent>
                  </v:textbox>
                </v:rect>
                <v:rect id="Rectangle 367" o:spid="_x0000_s2297" style="position:absolute;left:5657;top:31864;width:2578;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u+8AA&#10;AADdAAAADwAAAGRycy9kb3ducmV2LnhtbERP24rCMBB9X/Afwgi+rWkV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7u+8AAAADdAAAADwAAAAAAAAAAAAAAAACYAgAAZHJzL2Rvd25y&#10;ZXYueG1sUEsFBgAAAAAEAAQA9QAAAIUDAAAAAA==&#10;" filled="f" stroked="f">
                  <v:textbox style="mso-fit-shape-to-text:t" inset="0,0,0,0">
                    <w:txbxContent>
                      <w:p w:rsidR="00C61BB0" w:rsidRDefault="00C61BB0" w:rsidP="005A27C5">
                        <w:pPr>
                          <w:pStyle w:val="Figure"/>
                        </w:pPr>
                        <w:r>
                          <w:t>0,001</w:t>
                        </w:r>
                      </w:p>
                    </w:txbxContent>
                  </v:textbox>
                </v:rect>
                <v:rect id="Rectangle 368" o:spid="_x0000_s2298" style="position:absolute;left:5467;top:27152;width:2578;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wjMAA&#10;AADdAAAADwAAAGRycy9kb3ducmV2LnhtbERP24rCMBB9X/Afwgi+rakV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xwjMAAAADdAAAADwAAAAAAAAAAAAAAAACYAgAAZHJzL2Rvd25y&#10;ZXYueG1sUEsFBgAAAAAEAAQA9QAAAIUDAAAAAA==&#10;" filled="f" stroked="f">
                  <v:textbox style="mso-fit-shape-to-text:t" inset="0,0,0,0">
                    <w:txbxContent>
                      <w:p w:rsidR="00C61BB0" w:rsidRDefault="00C61BB0" w:rsidP="005A27C5">
                        <w:pPr>
                          <w:pStyle w:val="Figure"/>
                        </w:pPr>
                        <w:r>
                          <w:t>0,002</w:t>
                        </w:r>
                      </w:p>
                    </w:txbxContent>
                  </v:textbox>
                </v:rect>
                <v:rect id="Rectangle 369" o:spid="_x0000_s2299" style="position:absolute;left:5283;top:22434;width:2578;height:2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rsidR="00C61BB0" w:rsidRDefault="00C61BB0" w:rsidP="005A27C5">
                        <w:pPr>
                          <w:pStyle w:val="Figure"/>
                        </w:pPr>
                        <w:r>
                          <w:t>0,003</w:t>
                        </w:r>
                      </w:p>
                    </w:txbxContent>
                  </v:textbox>
                </v:rect>
                <v:rect id="Rectangle 370" o:spid="_x0000_s2300" style="position:absolute;left:5187;top:17532;width:2579;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NY8AA&#10;AADdAAAADwAAAGRycy9kb3ducmV2LnhtbERP24rCMBB9F/yHMIJvmnphkWoUEQR38cXqBwzN9ILJ&#10;pCTRdv9+s7Cwb3M419kdBmvEm3xoHStYzDMQxKXTLdcKHvfzbAMiRGSNxjEp+KYAh/14tMNcu55v&#10;9C5iLVIIhxwVNDF2uZShbMhimLuOOHGV8xZjgr6W2mOfwq2Ryyz7kBZbTg0NdnRqqHwWL6tA3otz&#10;vymMz9zXsrqaz8utIqfUdDIctyAiDfFf/Oe+6DR/tV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lNY8AAAADdAAAADwAAAAAAAAAAAAAAAACYAgAAZHJzL2Rvd25y&#10;ZXYueG1sUEsFBgAAAAAEAAQA9QAAAIUDAAAAAA==&#10;" filled="f" stroked="f">
                  <v:textbox style="mso-fit-shape-to-text:t" inset="0,0,0,0">
                    <w:txbxContent>
                      <w:p w:rsidR="00C61BB0" w:rsidRDefault="00C61BB0" w:rsidP="005A27C5">
                        <w:pPr>
                          <w:pStyle w:val="Figure"/>
                        </w:pPr>
                        <w:r>
                          <w:t>0,004</w:t>
                        </w:r>
                      </w:p>
                    </w:txbxContent>
                  </v:textbox>
                </v:rect>
                <v:rect id="Rectangle 371" o:spid="_x0000_s2301" style="position:absolute;left:4997;top:12630;width:2578;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rsidR="00C61BB0" w:rsidRDefault="00C61BB0" w:rsidP="005A27C5">
                        <w:pPr>
                          <w:pStyle w:val="Figure"/>
                        </w:pPr>
                        <w:r>
                          <w:t>0,005</w:t>
                        </w:r>
                      </w:p>
                    </w:txbxContent>
                  </v:textbox>
                </v:rect>
                <v:rect id="Rectangle 372" o:spid="_x0000_s2302" style="position:absolute;left:4806;top:7639;width:2579;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j78A&#10;AADdAAAADwAAAGRycy9kb3ducmV2LnhtbERP24rCMBB9X/Afwgi+rakK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3aPvwAAAN0AAAAPAAAAAAAAAAAAAAAAAJgCAABkcnMvZG93bnJl&#10;di54bWxQSwUGAAAAAAQABAD1AAAAhAMAAAAA&#10;" filled="f" stroked="f">
                  <v:textbox style="mso-fit-shape-to-text:t" inset="0,0,0,0">
                    <w:txbxContent>
                      <w:p w:rsidR="00C61BB0" w:rsidRDefault="00C61BB0" w:rsidP="005A27C5">
                        <w:pPr>
                          <w:pStyle w:val="Figure"/>
                        </w:pPr>
                        <w:r>
                          <w:t>0,006</w:t>
                        </w:r>
                      </w:p>
                    </w:txbxContent>
                  </v:textbox>
                </v:rect>
                <v:rect id="Rectangle 373" o:spid="_x0000_s2303" style="position:absolute;left:-13365;top:19243;width:31267;height:28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2CMMA&#10;AADdAAAADwAAAGRycy9kb3ducmV2LnhtbERPS2rDMBDdB3oHMYXuYjktdVI3ijGBQDYtxPYBptbU&#10;NpVGxlIS5/ZVoZDdPN53tsVsjbjQ5AfHClZJCoK4dXrgTkFTH5YbED4gazSOScGNPBS7h8UWc+2u&#10;fKJLFToRQ9jnqKAPYcyl9G1PFn3iRuLIfbvJYohw6qSe8BrDrZHPaZpJiwPHhh5H2vfU/lRnqyC8&#10;lp/GnL9uxyzL2NZvm6b58Eo9Pc7lO4hAc7iL/91HHee/rNb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32CMMAAADdAAAADwAAAAAAAAAAAAAAAACYAgAAZHJzL2Rv&#10;d25yZXYueG1sUEsFBgAAAAAEAAQA9QAAAIgDAAAAAA==&#10;" filled="f" stroked="f">
                  <v:textbox style="mso-fit-shape-to-text:t" inset="0,0,0,0">
                    <w:txbxContent>
                      <w:p w:rsidR="00C61BB0" w:rsidRPr="002B2EBC" w:rsidRDefault="00C61BB0" w:rsidP="005A27C5">
                        <w:pPr>
                          <w:pStyle w:val="Figure"/>
                          <w:rPr>
                            <w:lang w:val="es-ES_tradnl"/>
                          </w:rPr>
                        </w:pPr>
                        <w:r>
                          <w:rPr>
                            <w:caps w:val="0"/>
                            <w:lang w:val="es-ES_tradnl"/>
                          </w:rPr>
                          <w:t>P</w:t>
                        </w:r>
                        <w:r w:rsidRPr="002B2EBC">
                          <w:rPr>
                            <w:caps w:val="0"/>
                            <w:lang w:val="es-ES_tradnl"/>
                          </w:rPr>
                          <w:t>robabilidad relativa de que se produzca esta situación</w:t>
                        </w:r>
                      </w:p>
                    </w:txbxContent>
                  </v:textbox>
                </v:rect>
                <v:rect id="Rectangle 374" o:spid="_x0000_s2304" style="position:absolute;left:7073;top:42138;width:26029;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8qscA&#10;AADdAAAADwAAAGRycy9kb3ducmV2LnhtbESPQWvCQBCF7wX/wzKCl1I3KhSbuooIQg+CmPbQ3obs&#10;NJs2OxuyWxP99c5B6G2G9+a9b1abwTfqTF2sAxuYTTNQxGWwNVcGPt73T0tQMSFbbAKTgQtF2KxH&#10;DyvMbej5ROciVUpCOOZowKXU5lrH0pHHOA0tsWjfofOYZO0qbTvsJdw3ep5lz9pjzdLgsKWdo/K3&#10;+PMG9sfPmviqT48vyz78lPOvwh1aYybjYfsKKtGQ/s336zcr+IuZ4Mo3MoJ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KrHAAAA3QAAAA8AAAAAAAAAAAAAAAAAmAIAAGRy&#10;cy9kb3ducmV2LnhtbFBLBQYAAAAABAAEAPUAAACMAwAAAAA=&#10;" filled="f" stroked="f">
                  <v:textbox style="mso-fit-shape-to-text:t" inset="0,0,0,0">
                    <w:txbxContent>
                      <w:p w:rsidR="00C61BB0" w:rsidRPr="005A27C5" w:rsidRDefault="00C61BB0" w:rsidP="005A27C5">
                        <w:pPr>
                          <w:pStyle w:val="Figure"/>
                          <w:rPr>
                            <w:lang w:val="es-ES_tradnl"/>
                          </w:rPr>
                        </w:pPr>
                        <w:r>
                          <w:rPr>
                            <w:caps w:val="0"/>
                            <w:lang w:val="es-ES_tradnl"/>
                          </w:rPr>
                          <w:t>S</w:t>
                        </w:r>
                        <w:r w:rsidRPr="002B2EBC">
                          <w:rPr>
                            <w:caps w:val="0"/>
                            <w:lang w:val="es-ES_tradnl"/>
                          </w:rPr>
                          <w:t>egundos en los que n canales están</w:t>
                        </w:r>
                        <w:r>
                          <w:rPr>
                            <w:caps w:val="0"/>
                            <w:lang w:val="es-ES_tradnl"/>
                          </w:rPr>
                          <w:t xml:space="preserve"> </w:t>
                        </w:r>
                        <w:r w:rsidRPr="005A27C5">
                          <w:rPr>
                            <w:caps w:val="0"/>
                            <w:lang w:val="es-ES_tradnl"/>
                          </w:rPr>
                          <w:t>ocupados simultáneamente</w:t>
                        </w:r>
                      </w:p>
                    </w:txbxContent>
                  </v:textbox>
                </v:rect>
                <v:rect id="Rectangle 376" o:spid="_x0000_s2305" style="position:absolute;left:37518;top:35952;width:12700;height:2838;rotation:-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kpcMA&#10;AADdAAAADwAAAGRycy9kb3ducmV2LnhtbERPS2vCQBC+C/0PyxR6043a+khdJQiFnoRGL96G7LgJ&#10;zc7G7Jqk/74rCN7m43vOZjfYWnTU+sqxgukkAUFcOF2xUXA6fo1XIHxA1lg7JgV/5GG3fRltMNWu&#10;5x/q8mBEDGGfooIyhCaV0hclWfQT1xBH7uJaiyHC1kjdYh/DbS1nSbKQFiuODSU2tC+p+M1vVsH+&#10;3fTZ+jocpel09lGfD8vT/KbU2+uQfYIINISn+OH+1nH+fLqG+zfxB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kpcMAAADdAAAADwAAAAAAAAAAAAAAAACYAgAAZHJzL2Rv&#10;d25yZXYueG1sUEsFBgAAAAAEAAQA9QAAAIgDAAAAAA==&#10;" filled="f" stroked="f">
                  <v:textbox style="mso-fit-shape-to-text:t" inset="0,0,0,0">
                    <w:txbxContent>
                      <w:p w:rsidR="00C61BB0" w:rsidRDefault="00C61BB0" w:rsidP="005A27C5">
                        <w:pPr>
                          <w:pStyle w:val="Figure"/>
                        </w:pPr>
                        <w:r>
                          <w:rPr>
                            <w:caps w:val="0"/>
                          </w:rPr>
                          <w:t xml:space="preserve">Número de canales </w:t>
                        </w:r>
                        <w:r>
                          <w:t>...</w:t>
                        </w:r>
                      </w:p>
                    </w:txbxContent>
                  </v:textbox>
                </v:rect>
                <v:rect id="Rectangle 377" o:spid="_x0000_s2306" style="position:absolute;left:469;top:469;width:57906;height:46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Xj8YA&#10;AADdAAAADwAAAGRycy9kb3ducmV2LnhtbESPT2vCQBDF7wW/wzJCb3WjUpXoKlIo9GTrH8TjmB2T&#10;kN3ZkN1q+u07h0JvM7w37/1mtem9U3fqYh3YwHiUgSIugq25NHA6vr8sQMWEbNEFJgM/FGGzHjyt&#10;MLfhwXu6H1KpJIRjjgaqlNpc61hU5DGOQkss2i10HpOsXalthw8J905PsmymPdYsDRW29FZR0Ry+&#10;vYHF69U1p/n0spt/js8NuS3F3Zcxz8N+uwSVqE//5r/rDyv40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2Xj8YAAADdAAAADwAAAAAAAAAAAAAAAACYAgAAZHJz&#10;L2Rvd25yZXYueG1sUEsFBgAAAAAEAAQA9QAAAIsDAAAAAA==&#10;" filled="f" strokeweight="0"/>
                <w10:anchorlock/>
              </v:group>
            </w:pict>
          </mc:Fallback>
        </mc:AlternateContent>
      </w:r>
    </w:p>
    <w:p w:rsidR="00C61BB0" w:rsidRDefault="00C61BB0" w:rsidP="00C61BB0">
      <w:pPr>
        <w:spacing w:before="0"/>
        <w:rPr>
          <w:lang w:val="es-ES"/>
        </w:rPr>
      </w:pPr>
      <w:bookmarkStart w:id="100" w:name="_Toc349812696"/>
      <w:bookmarkStart w:id="101" w:name="_Toc351716872"/>
    </w:p>
    <w:p w:rsidR="008339AB" w:rsidRPr="009C0050" w:rsidRDefault="008339AB" w:rsidP="00803B51">
      <w:pPr>
        <w:pStyle w:val="Heading2"/>
        <w:rPr>
          <w:lang w:val="es-ES"/>
        </w:rPr>
      </w:pPr>
      <w:r w:rsidRPr="009C0050">
        <w:rPr>
          <w:lang w:val="es-ES"/>
        </w:rPr>
        <w:t>8.5</w:t>
      </w:r>
      <w:r w:rsidRPr="009C0050">
        <w:rPr>
          <w:lang w:val="es-ES"/>
        </w:rPr>
        <w:tab/>
      </w:r>
      <w:r>
        <w:rPr>
          <w:lang w:val="es-ES"/>
        </w:rPr>
        <w:t xml:space="preserve">Estimación de la utilización de </w:t>
      </w:r>
      <w:r w:rsidRPr="009C0050">
        <w:rPr>
          <w:lang w:val="es-ES"/>
        </w:rPr>
        <w:t xml:space="preserve">RF </w:t>
      </w:r>
      <w:r>
        <w:rPr>
          <w:lang w:val="es-ES"/>
        </w:rPr>
        <w:t>por distintos servicios de radiocomunicaciones en bandas compartidas</w:t>
      </w:r>
      <w:bookmarkEnd w:id="100"/>
      <w:bookmarkEnd w:id="101"/>
    </w:p>
    <w:p w:rsidR="008339AB" w:rsidRPr="009C0050" w:rsidRDefault="008339AB" w:rsidP="00803B51">
      <w:pPr>
        <w:rPr>
          <w:lang w:val="es-ES"/>
        </w:rPr>
      </w:pPr>
      <w:r>
        <w:rPr>
          <w:lang w:val="es-ES"/>
        </w:rPr>
        <w:t>Algunas bandas de frecuencia están atribuidas a diferentes servicios de radiocomunicaciones que tiene propiedades RF idénticas o similares</w:t>
      </w:r>
      <w:r w:rsidRPr="009C0050">
        <w:rPr>
          <w:lang w:val="es-ES"/>
        </w:rPr>
        <w:t xml:space="preserve">. </w:t>
      </w:r>
      <w:r>
        <w:rPr>
          <w:lang w:val="es-ES"/>
        </w:rPr>
        <w:t xml:space="preserve">Como ejemplo se pueden citar muchas </w:t>
      </w:r>
      <w:r w:rsidRPr="009C0050">
        <w:rPr>
          <w:lang w:val="es-ES"/>
        </w:rPr>
        <w:t>subband</w:t>
      </w:r>
      <w:r>
        <w:rPr>
          <w:lang w:val="es-ES"/>
        </w:rPr>
        <w:t>a</w:t>
      </w:r>
      <w:r w:rsidRPr="009C0050">
        <w:rPr>
          <w:lang w:val="es-ES"/>
        </w:rPr>
        <w:t xml:space="preserve">s </w:t>
      </w:r>
      <w:r>
        <w:rPr>
          <w:lang w:val="es-ES"/>
        </w:rPr>
        <w:t>de la gama de frecuencias de ondas decamétricas</w:t>
      </w:r>
      <w:r w:rsidRPr="009C0050">
        <w:rPr>
          <w:lang w:val="es-ES"/>
        </w:rPr>
        <w:t xml:space="preserve">. </w:t>
      </w:r>
      <w:r>
        <w:rPr>
          <w:lang w:val="es-ES"/>
        </w:rPr>
        <w:t>Si al medir la ocupación se disponen de métodos de identificación de señales</w:t>
      </w:r>
      <w:r w:rsidRPr="009C0050">
        <w:rPr>
          <w:lang w:val="es-ES"/>
        </w:rPr>
        <w:t xml:space="preserve">, </w:t>
      </w:r>
      <w:r>
        <w:rPr>
          <w:lang w:val="es-ES"/>
        </w:rPr>
        <w:t>los resultados pueden presentarse por separado para cada uno de los servicios de la banda</w:t>
      </w:r>
      <w:r w:rsidRPr="009C0050">
        <w:rPr>
          <w:lang w:val="es-ES"/>
        </w:rPr>
        <w:t>.</w:t>
      </w:r>
    </w:p>
    <w:p w:rsidR="008339AB" w:rsidRPr="009C0050" w:rsidRDefault="008339AB" w:rsidP="008339AB">
      <w:pPr>
        <w:pStyle w:val="Heading1"/>
        <w:rPr>
          <w:lang w:val="es-ES"/>
        </w:rPr>
      </w:pPr>
      <w:bookmarkStart w:id="102" w:name="_Toc349812697"/>
      <w:bookmarkStart w:id="103" w:name="_Toc351716873"/>
      <w:r w:rsidRPr="009C0050">
        <w:rPr>
          <w:lang w:val="es-ES"/>
        </w:rPr>
        <w:t>9</w:t>
      </w:r>
      <w:r w:rsidRPr="009C0050">
        <w:rPr>
          <w:lang w:val="es-ES"/>
        </w:rPr>
        <w:tab/>
      </w:r>
      <w:r>
        <w:rPr>
          <w:lang w:val="es-ES"/>
        </w:rPr>
        <w:t>Consideraciones relativas a la incertidumbre</w:t>
      </w:r>
      <w:bookmarkEnd w:id="102"/>
      <w:bookmarkEnd w:id="103"/>
    </w:p>
    <w:p w:rsidR="008339AB" w:rsidRPr="009C0050" w:rsidRDefault="008339AB" w:rsidP="00B34137">
      <w:pPr>
        <w:rPr>
          <w:lang w:val="es-ES"/>
        </w:rPr>
      </w:pPr>
      <w:r>
        <w:rPr>
          <w:lang w:val="es-ES"/>
        </w:rPr>
        <w:t>La incertidumbre de la medición depende de varios factores, tales como el tiempo de iteración, el número y longitud de las transmisiones en un canal, el número de muestras tomadas</w:t>
      </w:r>
      <w:r w:rsidRPr="009C0050">
        <w:rPr>
          <w:lang w:val="es-ES"/>
        </w:rPr>
        <w:t xml:space="preserve">, </w:t>
      </w:r>
      <w:r>
        <w:rPr>
          <w:lang w:val="es-ES"/>
        </w:rPr>
        <w:t>la duración de la observación</w:t>
      </w:r>
      <w:r w:rsidRPr="009C0050">
        <w:rPr>
          <w:lang w:val="es-ES"/>
        </w:rPr>
        <w:t xml:space="preserve">, </w:t>
      </w:r>
      <w:r>
        <w:rPr>
          <w:lang w:val="es-ES"/>
        </w:rPr>
        <w:t>si se miden sistemas de emisiones impulsivas</w:t>
      </w:r>
      <w:r w:rsidRPr="009C0050">
        <w:rPr>
          <w:lang w:val="es-ES"/>
        </w:rPr>
        <w:t xml:space="preserve"> (TDMA), </w:t>
      </w:r>
      <w:r>
        <w:rPr>
          <w:lang w:val="es-ES"/>
        </w:rPr>
        <w:t>e incluso del valor real de la ocupación propiamente dicho</w:t>
      </w:r>
      <w:r w:rsidRPr="009C0050">
        <w:rPr>
          <w:lang w:val="es-ES"/>
        </w:rPr>
        <w:t xml:space="preserve">. </w:t>
      </w:r>
      <w:r>
        <w:rPr>
          <w:lang w:val="es-ES"/>
        </w:rPr>
        <w:t>La dependencia con algunos de estos parámetros es compleja</w:t>
      </w:r>
      <w:r w:rsidRPr="009C0050">
        <w:rPr>
          <w:lang w:val="es-ES"/>
        </w:rPr>
        <w:t xml:space="preserve">. </w:t>
      </w:r>
      <w:r>
        <w:rPr>
          <w:lang w:val="es-ES"/>
        </w:rPr>
        <w:t>En el Anexo</w:t>
      </w:r>
      <w:r w:rsidR="00B34137">
        <w:rPr>
          <w:lang w:val="es-ES"/>
        </w:rPr>
        <w:t xml:space="preserve"> 1 </w:t>
      </w:r>
      <w:r>
        <w:rPr>
          <w:lang w:val="es-ES"/>
        </w:rPr>
        <w:t>al presente Informe se describe el cálculo de estos parámetros y se indican sus dependencias</w:t>
      </w:r>
      <w:r w:rsidRPr="009C0050">
        <w:rPr>
          <w:lang w:val="es-ES"/>
        </w:rPr>
        <w:t>.</w:t>
      </w:r>
    </w:p>
    <w:p w:rsidR="008339AB" w:rsidRPr="009C0050" w:rsidRDefault="008339AB" w:rsidP="00183A12">
      <w:pPr>
        <w:keepNext/>
        <w:keepLines/>
        <w:rPr>
          <w:lang w:val="es-ES"/>
        </w:rPr>
      </w:pPr>
      <w:r>
        <w:rPr>
          <w:lang w:val="es-ES"/>
        </w:rPr>
        <w:lastRenderedPageBreak/>
        <w:t>Cabe observar que</w:t>
      </w:r>
      <w:r w:rsidRPr="009C0050">
        <w:rPr>
          <w:lang w:val="es-ES"/>
        </w:rPr>
        <w:t xml:space="preserve"> </w:t>
      </w:r>
      <w:r>
        <w:rPr>
          <w:lang w:val="es-ES"/>
        </w:rPr>
        <w:t>si bien los resultados de la medición pueden considerarse exactos</w:t>
      </w:r>
      <w:r w:rsidRPr="009C0050">
        <w:rPr>
          <w:lang w:val="es-ES"/>
        </w:rPr>
        <w:t xml:space="preserve">, </w:t>
      </w:r>
      <w:r>
        <w:rPr>
          <w:lang w:val="es-ES"/>
        </w:rPr>
        <w:t>sólo son válidos para el lugar y el momento en que se midieron</w:t>
      </w:r>
      <w:r w:rsidRPr="009C0050">
        <w:rPr>
          <w:lang w:val="es-ES"/>
        </w:rPr>
        <w:t xml:space="preserve">. </w:t>
      </w:r>
      <w:r>
        <w:rPr>
          <w:lang w:val="es-ES"/>
        </w:rPr>
        <w:t>Ahora bien</w:t>
      </w:r>
      <w:r w:rsidRPr="009C0050">
        <w:rPr>
          <w:lang w:val="es-ES"/>
        </w:rPr>
        <w:t xml:space="preserve">, </w:t>
      </w:r>
      <w:r>
        <w:rPr>
          <w:lang w:val="es-ES"/>
        </w:rPr>
        <w:t>normalmente se utilizan para «predecir»</w:t>
      </w:r>
      <w:r w:rsidRPr="009C0050">
        <w:rPr>
          <w:lang w:val="es-ES"/>
        </w:rPr>
        <w:t xml:space="preserve"> </w:t>
      </w:r>
      <w:r>
        <w:rPr>
          <w:lang w:val="es-ES"/>
        </w:rPr>
        <w:t>la ocupación en futuros instantes o en lugares/zonas diferentes</w:t>
      </w:r>
      <w:r w:rsidRPr="009C0050">
        <w:rPr>
          <w:lang w:val="es-ES"/>
        </w:rPr>
        <w:t xml:space="preserve">. </w:t>
      </w:r>
      <w:r>
        <w:rPr>
          <w:lang w:val="es-ES"/>
        </w:rPr>
        <w:t>La exactitud de esta «predicción»</w:t>
      </w:r>
      <w:r w:rsidRPr="009C0050">
        <w:rPr>
          <w:lang w:val="es-ES"/>
        </w:rPr>
        <w:t xml:space="preserve"> </w:t>
      </w:r>
      <w:r>
        <w:rPr>
          <w:lang w:val="es-ES"/>
        </w:rPr>
        <w:t>depende sobremanera de la situación y/o del servicio del caso</w:t>
      </w:r>
      <w:r w:rsidRPr="009C0050">
        <w:rPr>
          <w:lang w:val="es-ES"/>
        </w:rPr>
        <w:t xml:space="preserve">: </w:t>
      </w:r>
      <w:r>
        <w:rPr>
          <w:lang w:val="es-ES"/>
        </w:rPr>
        <w:t>La ocupación de una red móvil telefónica pública se mantendrá más o menos constante los días laborables, por lo que los resultados medidos un día pueden utilizarse para evaluar la utilización de la banda en todos esos días</w:t>
      </w:r>
      <w:r w:rsidRPr="009C0050">
        <w:rPr>
          <w:lang w:val="es-ES"/>
        </w:rPr>
        <w:t xml:space="preserve">. </w:t>
      </w:r>
      <w:r>
        <w:rPr>
          <w:lang w:val="es-ES"/>
        </w:rPr>
        <w:t>Por otra parte</w:t>
      </w:r>
      <w:r w:rsidRPr="009C0050">
        <w:rPr>
          <w:lang w:val="es-ES"/>
        </w:rPr>
        <w:t xml:space="preserve">, </w:t>
      </w:r>
      <w:r>
        <w:rPr>
          <w:lang w:val="es-ES"/>
        </w:rPr>
        <w:t>la ocupación de un canal comercial compartido dependerá muchísimo de la actividad real de todos los usuarios, que puede variar de un día a otro</w:t>
      </w:r>
      <w:r w:rsidRPr="009C0050">
        <w:rPr>
          <w:lang w:val="es-ES"/>
        </w:rPr>
        <w:t xml:space="preserve">, </w:t>
      </w:r>
      <w:r>
        <w:rPr>
          <w:lang w:val="es-ES"/>
        </w:rPr>
        <w:t>por lo que los resultados obtenidos un día laborable no sirven para evaluar la carga media de tráfico en ese canal</w:t>
      </w:r>
      <w:r w:rsidRPr="009C0050">
        <w:rPr>
          <w:lang w:val="es-ES"/>
        </w:rPr>
        <w:t xml:space="preserve">. </w:t>
      </w:r>
    </w:p>
    <w:p w:rsidR="008339AB" w:rsidRPr="009C0050" w:rsidRDefault="008339AB" w:rsidP="008339AB">
      <w:pPr>
        <w:pStyle w:val="Heading1"/>
        <w:rPr>
          <w:lang w:val="es-ES"/>
        </w:rPr>
      </w:pPr>
      <w:bookmarkStart w:id="104" w:name="_Toc349812698"/>
      <w:bookmarkStart w:id="105" w:name="_Toc351716874"/>
      <w:r w:rsidRPr="009C0050">
        <w:rPr>
          <w:lang w:val="es-ES"/>
        </w:rPr>
        <w:t>10</w:t>
      </w:r>
      <w:r w:rsidRPr="009C0050">
        <w:rPr>
          <w:lang w:val="es-ES"/>
        </w:rPr>
        <w:tab/>
      </w:r>
      <w:r>
        <w:rPr>
          <w:lang w:val="es-ES"/>
        </w:rPr>
        <w:t>Interpretación y utilización de los resultados</w:t>
      </w:r>
      <w:bookmarkEnd w:id="104"/>
      <w:bookmarkEnd w:id="105"/>
    </w:p>
    <w:p w:rsidR="008339AB" w:rsidRPr="009C0050" w:rsidRDefault="008339AB" w:rsidP="008339AB">
      <w:pPr>
        <w:pStyle w:val="Heading2"/>
        <w:rPr>
          <w:lang w:val="es-ES" w:eastAsia="ko-KR"/>
        </w:rPr>
      </w:pPr>
      <w:bookmarkStart w:id="106" w:name="_Toc349812699"/>
      <w:bookmarkStart w:id="107" w:name="_Toc351716875"/>
      <w:r w:rsidRPr="009C0050">
        <w:rPr>
          <w:lang w:val="es-ES" w:eastAsia="ko-KR"/>
        </w:rPr>
        <w:t>10.1</w:t>
      </w:r>
      <w:r w:rsidRPr="009C0050">
        <w:rPr>
          <w:lang w:val="es-ES" w:eastAsia="ko-KR"/>
        </w:rPr>
        <w:tab/>
      </w:r>
      <w:r>
        <w:rPr>
          <w:lang w:val="es-ES" w:eastAsia="ko-KR"/>
        </w:rPr>
        <w:t>Consideraciones g</w:t>
      </w:r>
      <w:r w:rsidRPr="009C0050">
        <w:rPr>
          <w:lang w:val="es-ES" w:eastAsia="ko-KR"/>
        </w:rPr>
        <w:t>eneral</w:t>
      </w:r>
      <w:r>
        <w:rPr>
          <w:lang w:val="es-ES" w:eastAsia="ko-KR"/>
        </w:rPr>
        <w:t>es</w:t>
      </w:r>
      <w:bookmarkEnd w:id="106"/>
      <w:bookmarkEnd w:id="107"/>
    </w:p>
    <w:p w:rsidR="008339AB" w:rsidRPr="009C0050" w:rsidRDefault="008339AB" w:rsidP="00803B51">
      <w:pPr>
        <w:rPr>
          <w:lang w:val="es-ES" w:eastAsia="ko-KR"/>
        </w:rPr>
      </w:pPr>
      <w:r>
        <w:rPr>
          <w:lang w:val="es-ES" w:eastAsia="ko-KR"/>
        </w:rPr>
        <w:t>Los resultados obtenidos al medir la ocupación del espectro en una determinada banda de frecuencia pueden utilizarse para establecer las políticas de atribución y asignación de frecuencias y lograr una utilización eficiente y rentable del espectro y de los recursos de espectro</w:t>
      </w:r>
      <w:r w:rsidRPr="009C0050">
        <w:rPr>
          <w:lang w:val="es-ES" w:eastAsia="ko-KR"/>
        </w:rPr>
        <w:t xml:space="preserve">. </w:t>
      </w:r>
      <w:r>
        <w:rPr>
          <w:lang w:val="es-ES" w:eastAsia="ko-KR"/>
        </w:rPr>
        <w:t>Por ejemplo, puede dar lugar a la reatribución de bandas de frecuencia</w:t>
      </w:r>
      <w:r w:rsidRPr="009C0050">
        <w:rPr>
          <w:lang w:val="es-ES" w:eastAsia="ko-KR"/>
        </w:rPr>
        <w:t>.</w:t>
      </w:r>
    </w:p>
    <w:p w:rsidR="008339AB" w:rsidRPr="009C0050" w:rsidRDefault="008339AB" w:rsidP="00803B51">
      <w:pPr>
        <w:rPr>
          <w:lang w:val="es-ES" w:eastAsia="ko-KR"/>
        </w:rPr>
      </w:pPr>
      <w:r>
        <w:rPr>
          <w:lang w:val="es-ES" w:eastAsia="ko-KR"/>
        </w:rPr>
        <w:t>Midiendo la ocupación repetidas veces en las mismas condiciones se obtiene la tendencia en la utilización de los recursos espectrales, información que puede ser muy valiosa para la futura atribución del espectro a determinados servicios</w:t>
      </w:r>
      <w:r w:rsidRPr="009C0050">
        <w:rPr>
          <w:lang w:val="es-ES" w:eastAsia="ko-KR"/>
        </w:rPr>
        <w:t>.</w:t>
      </w:r>
    </w:p>
    <w:p w:rsidR="008339AB" w:rsidRPr="009C0050" w:rsidRDefault="008339AB" w:rsidP="00803B51">
      <w:pPr>
        <w:pStyle w:val="Heading2"/>
        <w:rPr>
          <w:lang w:val="es-ES" w:eastAsia="ko-KR"/>
        </w:rPr>
      </w:pPr>
      <w:bookmarkStart w:id="108" w:name="_Toc349812700"/>
      <w:bookmarkStart w:id="109" w:name="_Toc351716876"/>
      <w:r w:rsidRPr="009C0050">
        <w:rPr>
          <w:lang w:val="es-ES" w:eastAsia="ko-KR"/>
        </w:rPr>
        <w:t>10.2</w:t>
      </w:r>
      <w:r w:rsidRPr="009C0050">
        <w:rPr>
          <w:lang w:val="es-ES" w:eastAsia="ko-KR"/>
        </w:rPr>
        <w:tab/>
      </w:r>
      <w:r>
        <w:rPr>
          <w:lang w:val="es-ES" w:eastAsia="ko-KR"/>
        </w:rPr>
        <w:t>Interpretación de los resultados de la ocupación en canales compartidos</w:t>
      </w:r>
      <w:bookmarkEnd w:id="108"/>
      <w:bookmarkEnd w:id="109"/>
    </w:p>
    <w:p w:rsidR="008339AB" w:rsidRPr="009C0050" w:rsidRDefault="008339AB" w:rsidP="00803B51">
      <w:pPr>
        <w:rPr>
          <w:lang w:val="es-ES" w:eastAsia="ko-KR"/>
        </w:rPr>
      </w:pPr>
      <w:r>
        <w:rPr>
          <w:lang w:val="es-ES" w:eastAsia="ko-KR"/>
        </w:rPr>
        <w:t>Como se mencionó al definir el tiempo de ocupación</w:t>
      </w:r>
      <w:r w:rsidRPr="009C0050">
        <w:rPr>
          <w:lang w:val="es-ES" w:eastAsia="ko-KR"/>
        </w:rPr>
        <w:t xml:space="preserve">, </w:t>
      </w:r>
      <w:r>
        <w:rPr>
          <w:lang w:val="es-ES" w:eastAsia="ko-KR"/>
        </w:rPr>
        <w:t>el resultado obtenido mediante los servicios de comprobación técnica debería reflejar la ocupación real del canal con la mayor exactitud posible</w:t>
      </w:r>
      <w:r w:rsidRPr="009C0050">
        <w:rPr>
          <w:lang w:val="es-ES" w:eastAsia="ko-KR"/>
        </w:rPr>
        <w:t xml:space="preserve">. </w:t>
      </w:r>
      <w:r>
        <w:rPr>
          <w:lang w:val="es-ES" w:eastAsia="ko-KR"/>
        </w:rPr>
        <w:t xml:space="preserve">En particular, un canal utilizado por sistemas </w:t>
      </w:r>
      <w:r w:rsidRPr="009C0050">
        <w:rPr>
          <w:lang w:val="es-ES" w:eastAsia="ko-KR"/>
        </w:rPr>
        <w:t xml:space="preserve">TDMA </w:t>
      </w:r>
      <w:r>
        <w:rPr>
          <w:lang w:val="es-ES" w:eastAsia="ko-KR"/>
        </w:rPr>
        <w:t xml:space="preserve">no debe mostrar una ocupación del </w:t>
      </w:r>
      <w:r w:rsidRPr="009C0050">
        <w:rPr>
          <w:lang w:val="es-ES" w:eastAsia="ko-KR"/>
        </w:rPr>
        <w:t xml:space="preserve">100% </w:t>
      </w:r>
      <w:r>
        <w:rPr>
          <w:lang w:val="es-ES" w:eastAsia="ko-KR"/>
        </w:rPr>
        <w:t>cuando sólo lo está utilizando una estación</w:t>
      </w:r>
      <w:r w:rsidRPr="009C0050">
        <w:rPr>
          <w:lang w:val="es-ES" w:eastAsia="ko-KR"/>
        </w:rPr>
        <w:t xml:space="preserve">. </w:t>
      </w:r>
      <w:r>
        <w:rPr>
          <w:lang w:val="es-ES" w:eastAsia="ko-KR"/>
        </w:rPr>
        <w:t>Por este motivo, es preciso que los departamentos de concesión de licencias o de gestión del espectro interpreten los resultados de acuerdo con la finalidad para la que se midió la ocupación</w:t>
      </w:r>
      <w:r w:rsidRPr="009C0050">
        <w:rPr>
          <w:lang w:val="es-ES" w:eastAsia="ko-KR"/>
        </w:rPr>
        <w:t>.</w:t>
      </w:r>
    </w:p>
    <w:p w:rsidR="008339AB" w:rsidRPr="009C0050" w:rsidRDefault="008339AB" w:rsidP="00803B51">
      <w:pPr>
        <w:rPr>
          <w:lang w:val="es-ES" w:eastAsia="ko-KR"/>
        </w:rPr>
      </w:pPr>
      <w:r>
        <w:rPr>
          <w:lang w:val="es-ES" w:eastAsia="ko-KR"/>
        </w:rPr>
        <w:t>Ejemplo</w:t>
      </w:r>
      <w:r w:rsidRPr="009C0050">
        <w:rPr>
          <w:lang w:val="es-ES" w:eastAsia="ko-KR"/>
        </w:rPr>
        <w:t xml:space="preserve">: </w:t>
      </w:r>
      <w:r>
        <w:rPr>
          <w:lang w:val="es-ES" w:eastAsia="ko-KR"/>
        </w:rPr>
        <w:t>Si se mide la ocupación de una banda de frecuencias asignada a cierta red con el objetivo de comprobar qué canales de tráfico están utilizándose y, por ende, no están disponibles para otros sistemas en un determinado emplazamiento</w:t>
      </w:r>
      <w:r w:rsidRPr="009C0050">
        <w:rPr>
          <w:lang w:val="es-ES" w:eastAsia="ko-KR"/>
        </w:rPr>
        <w:t xml:space="preserve">, </w:t>
      </w:r>
      <w:r>
        <w:rPr>
          <w:lang w:val="es-ES" w:eastAsia="ko-KR"/>
        </w:rPr>
        <w:t>todas las frecuencias que muestren una ocupación típica para esa red pueden considerarse</w:t>
      </w:r>
      <w:r w:rsidRPr="009C0050">
        <w:rPr>
          <w:lang w:val="es-ES" w:eastAsia="ko-KR"/>
        </w:rPr>
        <w:t xml:space="preserve"> </w:t>
      </w:r>
      <w:r>
        <w:rPr>
          <w:lang w:val="es-ES" w:eastAsia="ko-KR"/>
        </w:rPr>
        <w:t>«ocupadas»</w:t>
      </w:r>
      <w:r w:rsidRPr="009C0050">
        <w:rPr>
          <w:lang w:val="es-ES" w:eastAsia="ko-KR"/>
        </w:rPr>
        <w:t>.</w:t>
      </w:r>
    </w:p>
    <w:p w:rsidR="008339AB" w:rsidRPr="009C0050" w:rsidRDefault="008339AB" w:rsidP="008B67D3">
      <w:pPr>
        <w:pStyle w:val="Heading2"/>
        <w:rPr>
          <w:lang w:val="es-ES" w:eastAsia="ko-KR"/>
        </w:rPr>
      </w:pPr>
      <w:bookmarkStart w:id="110" w:name="_Toc349812701"/>
      <w:bookmarkStart w:id="111" w:name="_Toc351716877"/>
      <w:r w:rsidRPr="009C0050">
        <w:rPr>
          <w:lang w:val="es-ES" w:eastAsia="ko-KR"/>
        </w:rPr>
        <w:t>10.3</w:t>
      </w:r>
      <w:r w:rsidRPr="009C0050">
        <w:rPr>
          <w:lang w:val="es-ES" w:eastAsia="ko-KR"/>
        </w:rPr>
        <w:tab/>
      </w:r>
      <w:r>
        <w:rPr>
          <w:lang w:val="es-ES" w:eastAsia="ko-KR"/>
        </w:rPr>
        <w:t>Utilización de los datos sobre la ocupación para evaluar la utilización del espectro</w:t>
      </w:r>
      <w:bookmarkEnd w:id="110"/>
      <w:bookmarkEnd w:id="111"/>
    </w:p>
    <w:p w:rsidR="008339AB" w:rsidRPr="009C0050" w:rsidRDefault="008339AB" w:rsidP="00867697">
      <w:pPr>
        <w:rPr>
          <w:lang w:val="es-ES"/>
        </w:rPr>
      </w:pPr>
      <w:r>
        <w:rPr>
          <w:lang w:val="es-ES"/>
        </w:rPr>
        <w:t>Hasta ahora nos hemos referido a la ocupación del espectro exclusivamente en un emplazamiento en concreto o una zona alrededor del lugar de observación</w:t>
      </w:r>
      <w:r w:rsidRPr="009C0050">
        <w:rPr>
          <w:lang w:val="es-ES"/>
        </w:rPr>
        <w:t xml:space="preserve">. </w:t>
      </w:r>
      <w:r>
        <w:rPr>
          <w:lang w:val="es-ES"/>
        </w:rPr>
        <w:t>A veces</w:t>
      </w:r>
      <w:r w:rsidRPr="009C0050">
        <w:rPr>
          <w:lang w:val="es-ES"/>
        </w:rPr>
        <w:t xml:space="preserve"> </w:t>
      </w:r>
      <w:r>
        <w:rPr>
          <w:lang w:val="es-ES"/>
        </w:rPr>
        <w:t xml:space="preserve">la información sobre la ocupación de un recurso en un territorio extenso </w:t>
      </w:r>
      <w:r w:rsidRPr="009C0050">
        <w:rPr>
          <w:lang w:val="es-ES"/>
        </w:rPr>
        <w:t>(</w:t>
      </w:r>
      <w:r>
        <w:rPr>
          <w:lang w:val="es-ES"/>
        </w:rPr>
        <w:t>por ejemplo, todo el país</w:t>
      </w:r>
      <w:r w:rsidRPr="009C0050">
        <w:rPr>
          <w:lang w:val="es-ES"/>
        </w:rPr>
        <w:t xml:space="preserve">). </w:t>
      </w:r>
      <w:r>
        <w:rPr>
          <w:lang w:val="es-ES"/>
        </w:rPr>
        <w:t>Para caracterizar estos casos</w:t>
      </w:r>
      <w:r w:rsidRPr="009C0050">
        <w:rPr>
          <w:lang w:val="es-ES"/>
        </w:rPr>
        <w:t xml:space="preserve">, </w:t>
      </w:r>
      <w:r>
        <w:rPr>
          <w:lang w:val="es-ES"/>
        </w:rPr>
        <w:t>la Recomendación U</w:t>
      </w:r>
      <w:r w:rsidRPr="009C0050">
        <w:rPr>
          <w:lang w:val="es-ES"/>
        </w:rPr>
        <w:t>IT-R SM.1046</w:t>
      </w:r>
      <w:r w:rsidRPr="009C0050">
        <w:rPr>
          <w:lang w:val="es-ES"/>
        </w:rPr>
        <w:noBreakHyphen/>
        <w:t xml:space="preserve">2 define </w:t>
      </w:r>
      <w:r>
        <w:rPr>
          <w:lang w:val="es-ES"/>
        </w:rPr>
        <w:t>el factor de utilización del espectro</w:t>
      </w:r>
      <w:r w:rsidRPr="009C0050">
        <w:rPr>
          <w:lang w:val="es-ES"/>
        </w:rPr>
        <w:t xml:space="preserve">, </w:t>
      </w:r>
      <w:r w:rsidRPr="009C0050">
        <w:rPr>
          <w:i/>
          <w:lang w:val="es-ES"/>
        </w:rPr>
        <w:t>U</w:t>
      </w:r>
      <w:r w:rsidRPr="009C0050">
        <w:rPr>
          <w:lang w:val="es-ES"/>
        </w:rPr>
        <w:t xml:space="preserve">, </w:t>
      </w:r>
      <w:r>
        <w:rPr>
          <w:lang w:val="es-ES"/>
        </w:rPr>
        <w:t xml:space="preserve">como el producto del ancho de banda </w:t>
      </w:r>
      <w:r w:rsidRPr="009C0050">
        <w:rPr>
          <w:i/>
          <w:lang w:val="es-ES"/>
        </w:rPr>
        <w:t>B</w:t>
      </w:r>
      <w:r w:rsidRPr="009C0050">
        <w:rPr>
          <w:lang w:val="es-ES"/>
        </w:rPr>
        <w:t xml:space="preserve">, </w:t>
      </w:r>
      <w:r>
        <w:rPr>
          <w:lang w:val="es-ES"/>
        </w:rPr>
        <w:t>el espacio geométrico</w:t>
      </w:r>
      <w:r w:rsidRPr="009C0050">
        <w:rPr>
          <w:lang w:val="es-ES"/>
        </w:rPr>
        <w:t xml:space="preserve"> (geogr</w:t>
      </w:r>
      <w:r>
        <w:rPr>
          <w:lang w:val="es-ES"/>
        </w:rPr>
        <w:t>áfico</w:t>
      </w:r>
      <w:r w:rsidRPr="009C0050">
        <w:rPr>
          <w:lang w:val="es-ES"/>
        </w:rPr>
        <w:t>) (</w:t>
      </w:r>
      <w:r>
        <w:rPr>
          <w:lang w:val="es-ES"/>
        </w:rPr>
        <w:t>normalmente una zona</w:t>
      </w:r>
      <w:r w:rsidRPr="009C0050">
        <w:rPr>
          <w:lang w:val="es-ES"/>
        </w:rPr>
        <w:t xml:space="preserve">) </w:t>
      </w:r>
      <w:r w:rsidRPr="009C0050">
        <w:rPr>
          <w:i/>
          <w:lang w:val="es-ES"/>
        </w:rPr>
        <w:t>S</w:t>
      </w:r>
      <w:r w:rsidRPr="009C0050">
        <w:rPr>
          <w:lang w:val="es-ES"/>
        </w:rPr>
        <w:t xml:space="preserve">, </w:t>
      </w:r>
      <w:r>
        <w:rPr>
          <w:lang w:val="es-ES"/>
        </w:rPr>
        <w:t xml:space="preserve">y el tiempo </w:t>
      </w:r>
      <w:r w:rsidRPr="009C0050">
        <w:rPr>
          <w:i/>
          <w:lang w:val="es-ES"/>
        </w:rPr>
        <w:t xml:space="preserve">T </w:t>
      </w:r>
      <w:r>
        <w:rPr>
          <w:lang w:val="es-ES"/>
        </w:rPr>
        <w:t>durante el cual se impide a otros posibles usuarios el acceso al recurso de espectro</w:t>
      </w:r>
      <w:r w:rsidRPr="009C0050">
        <w:rPr>
          <w:lang w:val="es-ES"/>
        </w:rPr>
        <w:t>:</w:t>
      </w:r>
    </w:p>
    <w:p w:rsidR="008339AB" w:rsidRPr="009C0050" w:rsidRDefault="008339AB" w:rsidP="008B67D3">
      <w:pPr>
        <w:pStyle w:val="Blanc"/>
        <w:rPr>
          <w:lang w:val="es-ES"/>
        </w:rPr>
      </w:pPr>
    </w:p>
    <w:p w:rsidR="008339AB" w:rsidRPr="009C0050" w:rsidRDefault="008339AB" w:rsidP="008339AB">
      <w:pPr>
        <w:pStyle w:val="Equation"/>
        <w:rPr>
          <w:lang w:val="es-ES"/>
        </w:rPr>
      </w:pPr>
      <w:r w:rsidRPr="009C0050">
        <w:rPr>
          <w:lang w:val="es-ES"/>
        </w:rPr>
        <w:tab/>
      </w:r>
      <w:r w:rsidRPr="009C0050">
        <w:rPr>
          <w:lang w:val="es-ES"/>
        </w:rPr>
        <w:tab/>
      </w:r>
      <w:r w:rsidRPr="009C0050">
        <w:rPr>
          <w:i/>
          <w:iCs/>
          <w:lang w:val="es-ES"/>
        </w:rPr>
        <w:t>U</w:t>
      </w:r>
      <w:r w:rsidRPr="009C0050">
        <w:rPr>
          <w:lang w:val="es-ES"/>
        </w:rPr>
        <w:t xml:space="preserve"> = </w:t>
      </w:r>
      <w:r w:rsidRPr="009C0050">
        <w:rPr>
          <w:i/>
          <w:iCs/>
          <w:lang w:val="es-ES"/>
        </w:rPr>
        <w:t>B</w:t>
      </w:r>
      <w:r w:rsidRPr="009C0050">
        <w:rPr>
          <w:lang w:val="es-ES"/>
        </w:rPr>
        <w:t xml:space="preserve"> · </w:t>
      </w:r>
      <w:r w:rsidRPr="009C0050">
        <w:rPr>
          <w:i/>
          <w:iCs/>
          <w:lang w:val="es-ES"/>
        </w:rPr>
        <w:t>S</w:t>
      </w:r>
      <w:r w:rsidRPr="009C0050">
        <w:rPr>
          <w:lang w:val="es-ES"/>
        </w:rPr>
        <w:t xml:space="preserve"> · </w:t>
      </w:r>
      <w:r w:rsidRPr="009C0050">
        <w:rPr>
          <w:i/>
          <w:iCs/>
          <w:lang w:val="es-ES"/>
        </w:rPr>
        <w:t>T</w:t>
      </w:r>
    </w:p>
    <w:p w:rsidR="008339AB" w:rsidRPr="009C0050" w:rsidRDefault="008339AB" w:rsidP="008339AB">
      <w:pPr>
        <w:pStyle w:val="Blanc"/>
        <w:rPr>
          <w:lang w:val="es-ES"/>
        </w:rPr>
      </w:pPr>
    </w:p>
    <w:p w:rsidR="008339AB" w:rsidRPr="009C0050" w:rsidRDefault="008339AB" w:rsidP="00902F42">
      <w:pPr>
        <w:rPr>
          <w:lang w:val="es-ES"/>
        </w:rPr>
      </w:pPr>
      <w:r>
        <w:rPr>
          <w:lang w:val="es-ES"/>
        </w:rPr>
        <w:t>Por consiguiente, el factor de utilización del espectro es un parámetro tridimensional</w:t>
      </w:r>
      <w:r w:rsidRPr="009C0050">
        <w:rPr>
          <w:lang w:val="es-ES"/>
        </w:rPr>
        <w:t xml:space="preserve">: </w:t>
      </w:r>
      <w:r>
        <w:rPr>
          <w:lang w:val="es-ES"/>
        </w:rPr>
        <w:t>frecuencia</w:t>
      </w:r>
      <w:r w:rsidRPr="009C0050">
        <w:rPr>
          <w:lang w:val="es-ES"/>
        </w:rPr>
        <w:t xml:space="preserve"> × </w:t>
      </w:r>
      <w:r>
        <w:rPr>
          <w:lang w:val="es-ES"/>
        </w:rPr>
        <w:t xml:space="preserve">espacio </w:t>
      </w:r>
      <w:r w:rsidRPr="009C0050">
        <w:rPr>
          <w:lang w:val="es-ES"/>
        </w:rPr>
        <w:t xml:space="preserve">× </w:t>
      </w:r>
      <w:r>
        <w:rPr>
          <w:lang w:val="es-ES"/>
        </w:rPr>
        <w:t>tiempo</w:t>
      </w:r>
      <w:r w:rsidRPr="009C0050">
        <w:rPr>
          <w:lang w:val="es-ES"/>
        </w:rPr>
        <w:t xml:space="preserve">. </w:t>
      </w:r>
      <w:r>
        <w:rPr>
          <w:lang w:val="es-ES"/>
        </w:rPr>
        <w:t>La fórmula es no lineal y sólo es válida para una determinada aplicación durante la medición</w:t>
      </w:r>
      <w:r w:rsidRPr="009C0050">
        <w:rPr>
          <w:lang w:val="es-ES"/>
        </w:rPr>
        <w:t xml:space="preserve">. </w:t>
      </w:r>
      <w:r>
        <w:rPr>
          <w:lang w:val="es-ES"/>
        </w:rPr>
        <w:t>Cuando se requiere un «mapa de utilización del espectro»</w:t>
      </w:r>
      <w:r w:rsidRPr="009C0050">
        <w:rPr>
          <w:lang w:val="es-ES"/>
        </w:rPr>
        <w:t xml:space="preserve"> </w:t>
      </w:r>
      <w:r>
        <w:rPr>
          <w:lang w:val="es-ES"/>
        </w:rPr>
        <w:t>de una superficie más amplia</w:t>
      </w:r>
      <w:r w:rsidRPr="009C0050">
        <w:rPr>
          <w:lang w:val="es-ES"/>
        </w:rPr>
        <w:t xml:space="preserve">, </w:t>
      </w:r>
      <w:r>
        <w:rPr>
          <w:lang w:val="es-ES"/>
        </w:rPr>
        <w:t>lo más eficaz es medir la ocupación del espectro utilizando vehículos móviles de comprobación técnica</w:t>
      </w:r>
      <w:r w:rsidRPr="009C0050">
        <w:rPr>
          <w:lang w:val="es-ES"/>
        </w:rPr>
        <w:t xml:space="preserve">. </w:t>
      </w:r>
      <w:r>
        <w:rPr>
          <w:lang w:val="es-ES"/>
        </w:rPr>
        <w:t xml:space="preserve">El valor de la ocupación actual se guarda junto con las coordenadas </w:t>
      </w:r>
      <w:r>
        <w:rPr>
          <w:lang w:val="es-ES"/>
        </w:rPr>
        <w:lastRenderedPageBreak/>
        <w:t>geográficas, de modo que se puedan promediar los valores de la ocupación obtenidos en rectángulos geográficos de tamaño predeterminado</w:t>
      </w:r>
      <w:r w:rsidRPr="009C0050">
        <w:rPr>
          <w:lang w:val="es-ES"/>
        </w:rPr>
        <w:t xml:space="preserve">. </w:t>
      </w:r>
      <w:r>
        <w:rPr>
          <w:lang w:val="es-ES"/>
        </w:rPr>
        <w:t xml:space="preserve">El resultado se puede presentar en un mapa con </w:t>
      </w:r>
      <w:r w:rsidR="00902F42">
        <w:rPr>
          <w:lang w:val="es-ES"/>
        </w:rPr>
        <w:t xml:space="preserve">distintos </w:t>
      </w:r>
      <w:r>
        <w:rPr>
          <w:lang w:val="es-ES"/>
        </w:rPr>
        <w:t>colores según el valor de la utilización del espectro</w:t>
      </w:r>
      <w:r w:rsidRPr="009C0050">
        <w:rPr>
          <w:lang w:val="es-ES"/>
        </w:rPr>
        <w:t xml:space="preserve">. </w:t>
      </w:r>
      <w:r>
        <w:rPr>
          <w:lang w:val="es-ES"/>
        </w:rPr>
        <w:t>En la Fig.</w:t>
      </w:r>
      <w:r w:rsidR="00F66E92">
        <w:rPr>
          <w:lang w:val="es-ES"/>
        </w:rPr>
        <w:t> </w:t>
      </w:r>
      <w:r w:rsidRPr="009C0050">
        <w:rPr>
          <w:lang w:val="es-ES"/>
        </w:rPr>
        <w:t xml:space="preserve">29 </w:t>
      </w:r>
      <w:r>
        <w:rPr>
          <w:lang w:val="es-ES"/>
        </w:rPr>
        <w:t>se muestra un ejemplo de un mapa de utilización del espectro de este tipo</w:t>
      </w:r>
      <w:r w:rsidRPr="009C0050">
        <w:rPr>
          <w:lang w:val="es-ES"/>
        </w:rPr>
        <w:t>.</w:t>
      </w:r>
    </w:p>
    <w:p w:rsidR="008339AB" w:rsidRPr="009C0050" w:rsidRDefault="008339AB" w:rsidP="008339AB">
      <w:pPr>
        <w:pStyle w:val="FigureNo"/>
        <w:rPr>
          <w:lang w:val="es-ES"/>
        </w:rPr>
      </w:pPr>
      <w:r w:rsidRPr="009C0050">
        <w:rPr>
          <w:lang w:val="es-ES"/>
        </w:rPr>
        <w:t>Figur</w:t>
      </w:r>
      <w:r>
        <w:rPr>
          <w:lang w:val="es-ES"/>
        </w:rPr>
        <w:t>A</w:t>
      </w:r>
      <w:r w:rsidRPr="009C0050">
        <w:rPr>
          <w:lang w:val="es-ES"/>
        </w:rPr>
        <w:t xml:space="preserve"> 29</w:t>
      </w:r>
    </w:p>
    <w:p w:rsidR="008339AB" w:rsidRPr="009C0050" w:rsidRDefault="008339AB" w:rsidP="008339AB">
      <w:pPr>
        <w:pStyle w:val="Figuretitle"/>
        <w:rPr>
          <w:lang w:val="es-ES"/>
        </w:rPr>
      </w:pPr>
      <w:r>
        <w:rPr>
          <w:lang w:val="es-ES"/>
        </w:rPr>
        <w:t>Ejemplo de mapa de utilización del espectro</w:t>
      </w:r>
    </w:p>
    <w:p w:rsidR="008339AB" w:rsidRPr="009C0050" w:rsidRDefault="005475BE" w:rsidP="008339AB">
      <w:pPr>
        <w:pStyle w:val="Figure"/>
        <w:rPr>
          <w:lang w:val="es-ES"/>
        </w:rPr>
      </w:pPr>
      <w:r>
        <w:rPr>
          <w:noProof/>
          <w:lang w:val="en-US" w:eastAsia="zh-CN"/>
        </w:rPr>
        <mc:AlternateContent>
          <mc:Choice Requires="wps">
            <w:drawing>
              <wp:anchor distT="0" distB="0" distL="114300" distR="114300" simplePos="0" relativeHeight="251679744" behindDoc="0" locked="0" layoutInCell="1" allowOverlap="1" wp14:anchorId="58C17598" wp14:editId="10C9274E">
                <wp:simplePos x="0" y="0"/>
                <wp:positionH relativeFrom="column">
                  <wp:posOffset>1010920</wp:posOffset>
                </wp:positionH>
                <wp:positionV relativeFrom="paragraph">
                  <wp:posOffset>2054802</wp:posOffset>
                </wp:positionV>
                <wp:extent cx="568325" cy="328295"/>
                <wp:effectExtent l="0" t="0" r="22225" b="14605"/>
                <wp:wrapNone/>
                <wp:docPr id="13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28295"/>
                        </a:xfrm>
                        <a:prstGeom prst="rect">
                          <a:avLst/>
                        </a:prstGeom>
                        <a:solidFill>
                          <a:srgbClr val="FFFFFF"/>
                        </a:solidFill>
                        <a:ln w="9525">
                          <a:solidFill>
                            <a:srgbClr val="000000"/>
                          </a:solidFill>
                          <a:miter lim="800000"/>
                          <a:headEnd/>
                          <a:tailEnd/>
                        </a:ln>
                      </wps:spPr>
                      <wps:txbx>
                        <w:txbxContent>
                          <w:p w:rsidR="00C61BB0" w:rsidRPr="00BF6684" w:rsidRDefault="005475BE" w:rsidP="008339AB">
                            <w:pPr>
                              <w:spacing w:before="0"/>
                              <w:rPr>
                                <w:sz w:val="20"/>
                                <w:lang w:val="de-DE"/>
                              </w:rPr>
                            </w:pPr>
                            <w:r>
                              <w:rPr>
                                <w:sz w:val="20"/>
                                <w:lang w:val="de-DE"/>
                              </w:rPr>
                              <w:t>Alta</w:t>
                            </w:r>
                            <w:r>
                              <w:rPr>
                                <w:sz w:val="20"/>
                                <w:lang w:val="de-DE"/>
                              </w:rPr>
                              <w:br/>
                            </w:r>
                            <w:r w:rsidR="00C61BB0" w:rsidRPr="00BF6684">
                              <w:rPr>
                                <w:sz w:val="20"/>
                                <w:lang w:val="de-DE"/>
                              </w:rPr>
                              <w:t>utilization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2307" type="#_x0000_t202" style="position:absolute;left:0;text-align:left;margin-left:79.6pt;margin-top:161.8pt;width:44.75pt;height:2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">
                <v:textbox inset=".5mm,.3mm,.5mm,.3mm">
                  <w:txbxContent>
                    <w:p w:rsidR="00C61BB0" w:rsidRPr="00BF6684" w:rsidRDefault="005475BE" w:rsidP="008339AB">
                      <w:pPr>
                        <w:spacing w:before="0"/>
                        <w:rPr>
                          <w:sz w:val="20"/>
                          <w:lang w:val="de-DE"/>
                        </w:rPr>
                      </w:pPr>
                      <w:r>
                        <w:rPr>
                          <w:sz w:val="20"/>
                          <w:lang w:val="de-DE"/>
                        </w:rPr>
                        <w:t>Alta</w:t>
                      </w:r>
                      <w:r>
                        <w:rPr>
                          <w:sz w:val="20"/>
                          <w:lang w:val="de-DE"/>
                        </w:rPr>
                        <w:br/>
                      </w:r>
                      <w:r w:rsidR="00C61BB0" w:rsidRPr="00BF6684">
                        <w:rPr>
                          <w:sz w:val="20"/>
                          <w:lang w:val="de-DE"/>
                        </w:rPr>
                        <w:t>utilization</w:t>
                      </w:r>
                    </w:p>
                  </w:txbxContent>
                </v:textbox>
              </v:shape>
            </w:pict>
          </mc:Fallback>
        </mc:AlternateContent>
      </w:r>
      <w:r w:rsidR="008339AB">
        <w:rPr>
          <w:noProof/>
          <w:lang w:val="en-US" w:eastAsia="zh-CN"/>
        </w:rPr>
        <mc:AlternateContent>
          <mc:Choice Requires="wps">
            <w:drawing>
              <wp:anchor distT="0" distB="0" distL="114300" distR="114300" simplePos="0" relativeHeight="251680768" behindDoc="0" locked="0" layoutInCell="1" allowOverlap="1" wp14:anchorId="62B2F3E3" wp14:editId="064323CF">
                <wp:simplePos x="0" y="0"/>
                <wp:positionH relativeFrom="column">
                  <wp:posOffset>1010920</wp:posOffset>
                </wp:positionH>
                <wp:positionV relativeFrom="paragraph">
                  <wp:posOffset>3042920</wp:posOffset>
                </wp:positionV>
                <wp:extent cx="568325" cy="328295"/>
                <wp:effectExtent l="0" t="0" r="22225" b="14605"/>
                <wp:wrapNone/>
                <wp:docPr id="132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28295"/>
                        </a:xfrm>
                        <a:prstGeom prst="rect">
                          <a:avLst/>
                        </a:prstGeom>
                        <a:solidFill>
                          <a:srgbClr val="FFFFFF"/>
                        </a:solidFill>
                        <a:ln w="9525">
                          <a:solidFill>
                            <a:srgbClr val="000000"/>
                          </a:solidFill>
                          <a:miter lim="800000"/>
                          <a:headEnd/>
                          <a:tailEnd/>
                        </a:ln>
                      </wps:spPr>
                      <wps:txbx>
                        <w:txbxContent>
                          <w:p w:rsidR="00C61BB0" w:rsidRPr="00BF6684" w:rsidRDefault="005475BE" w:rsidP="005475BE">
                            <w:pPr>
                              <w:spacing w:before="0"/>
                              <w:rPr>
                                <w:sz w:val="20"/>
                                <w:lang w:val="de-DE"/>
                              </w:rPr>
                            </w:pPr>
                            <w:r>
                              <w:rPr>
                                <w:sz w:val="20"/>
                                <w:lang w:val="de-DE"/>
                              </w:rPr>
                              <w:t>Baja</w:t>
                            </w:r>
                            <w:r w:rsidR="00C61BB0" w:rsidRPr="00BF6684">
                              <w:rPr>
                                <w:sz w:val="20"/>
                                <w:lang w:val="de-DE"/>
                              </w:rPr>
                              <w:t xml:space="preserve"> utilization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2308" type="#_x0000_t202" style="position:absolute;left:0;text-align:left;margin-left:79.6pt;margin-top:239.6pt;width:44.75pt;height:2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54LAIAAFwEAAAOAAAAZHJzL2Uyb0RvYy54bWysVNtu2zAMfR+wfxD0vthxl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">
                <v:textbox inset=".5mm,.3mm,.5mm,.3mm">
                  <w:txbxContent>
                    <w:p w:rsidR="00C61BB0" w:rsidRPr="00BF6684" w:rsidRDefault="005475BE" w:rsidP="005475BE">
                      <w:pPr>
                        <w:spacing w:before="0"/>
                        <w:rPr>
                          <w:sz w:val="20"/>
                          <w:lang w:val="de-DE"/>
                        </w:rPr>
                      </w:pPr>
                      <w:r>
                        <w:rPr>
                          <w:sz w:val="20"/>
                          <w:lang w:val="de-DE"/>
                        </w:rPr>
                        <w:t>Baja</w:t>
                      </w:r>
                      <w:r w:rsidR="00C61BB0" w:rsidRPr="00BF6684">
                        <w:rPr>
                          <w:sz w:val="20"/>
                          <w:lang w:val="de-DE"/>
                        </w:rPr>
                        <w:t xml:space="preserve"> utilization</w:t>
                      </w:r>
                    </w:p>
                  </w:txbxContent>
                </v:textbox>
              </v:shape>
            </w:pict>
          </mc:Fallback>
        </mc:AlternateContent>
      </w:r>
      <w:r w:rsidR="008339AB" w:rsidRPr="009C0050">
        <w:rPr>
          <w:noProof/>
          <w:sz w:val="28"/>
          <w:szCs w:val="28"/>
          <w:lang w:val="en-US" w:eastAsia="zh-CN"/>
        </w:rPr>
        <w:drawing>
          <wp:inline distT="0" distB="0" distL="0" distR="0" wp14:anchorId="7747E35E" wp14:editId="1BEA8D0E">
            <wp:extent cx="5029200" cy="5934075"/>
            <wp:effectExtent l="0" t="0" r="0" b="9525"/>
            <wp:docPr id="1329" name="Picture 1329" descr="united_kingdom-T-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ited_kingdom-T-DA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5934075"/>
                    </a:xfrm>
                    <a:prstGeom prst="rect">
                      <a:avLst/>
                    </a:prstGeom>
                    <a:noFill/>
                    <a:ln>
                      <a:noFill/>
                    </a:ln>
                  </pic:spPr>
                </pic:pic>
              </a:graphicData>
            </a:graphic>
          </wp:inline>
        </w:drawing>
      </w:r>
    </w:p>
    <w:bookmarkStart w:id="112" w:name="_Toc349812702"/>
    <w:bookmarkStart w:id="113" w:name="_Toc351716878"/>
    <w:p w:rsidR="008339AB" w:rsidRPr="009C0050" w:rsidRDefault="008339AB" w:rsidP="008339AB">
      <w:pPr>
        <w:pStyle w:val="Heading1"/>
        <w:rPr>
          <w:lang w:val="es-ES"/>
        </w:rPr>
      </w:pPr>
      <w:r>
        <w:rPr>
          <w:noProof/>
          <w:lang w:val="en-US" w:eastAsia="zh-CN"/>
        </w:rPr>
        <mc:AlternateContent>
          <mc:Choice Requires="wps">
            <w:drawing>
              <wp:anchor distT="0" distB="0" distL="114300" distR="114300" simplePos="0" relativeHeight="251678720" behindDoc="0" locked="0" layoutInCell="1" allowOverlap="1" wp14:anchorId="32EFEC48" wp14:editId="39484758">
                <wp:simplePos x="0" y="0"/>
                <wp:positionH relativeFrom="column">
                  <wp:posOffset>-4748530</wp:posOffset>
                </wp:positionH>
                <wp:positionV relativeFrom="paragraph">
                  <wp:posOffset>864235</wp:posOffset>
                </wp:positionV>
                <wp:extent cx="594995" cy="344170"/>
                <wp:effectExtent l="0" t="0" r="14605" b="17780"/>
                <wp:wrapNone/>
                <wp:docPr id="13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44170"/>
                        </a:xfrm>
                        <a:prstGeom prst="rect">
                          <a:avLst/>
                        </a:prstGeom>
                        <a:solidFill>
                          <a:srgbClr val="FFFFFF"/>
                        </a:solidFill>
                        <a:ln w="9525">
                          <a:solidFill>
                            <a:srgbClr val="000000"/>
                          </a:solidFill>
                          <a:miter lim="800000"/>
                          <a:headEnd/>
                          <a:tailEnd/>
                        </a:ln>
                      </wps:spPr>
                      <wps:txbx>
                        <w:txbxContent>
                          <w:p w:rsidR="00C61BB0" w:rsidRPr="00BF6684" w:rsidRDefault="00C61BB0" w:rsidP="008339AB">
                            <w:pPr>
                              <w:spacing w:before="0"/>
                              <w:rPr>
                                <w:sz w:val="20"/>
                                <w:lang w:val="de-DE"/>
                              </w:rPr>
                            </w:pPr>
                            <w:r>
                              <w:rPr>
                                <w:b/>
                                <w:sz w:val="20"/>
                                <w:lang w:val="de-DE"/>
                              </w:rPr>
                              <w:t>h</w:t>
                            </w:r>
                            <w:r w:rsidRPr="00BF6684">
                              <w:rPr>
                                <w:sz w:val="20"/>
                                <w:lang w:val="de-DE"/>
                              </w:rPr>
                              <w:t>igh utilization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2309" type="#_x0000_t202" style="position:absolute;left:0;text-align:left;margin-left:-373.9pt;margin-top:68.05pt;width:46.85pt;height:2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">
                <v:textbox inset=".5mm,.3mm,.5mm,.3mm">
                  <w:txbxContent>
                    <w:p w:rsidR="00C61BB0" w:rsidRPr="00BF6684" w:rsidRDefault="00C61BB0" w:rsidP="008339AB">
                      <w:pPr>
                        <w:spacing w:before="0"/>
                        <w:rPr>
                          <w:sz w:val="20"/>
                          <w:lang w:val="de-DE"/>
                        </w:rPr>
                      </w:pPr>
                      <w:r>
                        <w:rPr>
                          <w:b/>
                          <w:sz w:val="20"/>
                          <w:lang w:val="de-DE"/>
                        </w:rPr>
                        <w:t>h</w:t>
                      </w:r>
                      <w:r w:rsidRPr="00BF6684">
                        <w:rPr>
                          <w:sz w:val="20"/>
                          <w:lang w:val="de-DE"/>
                        </w:rPr>
                        <w:t>igh utilization</w:t>
                      </w:r>
                    </w:p>
                  </w:txbxContent>
                </v:textbox>
              </v:shape>
            </w:pict>
          </mc:Fallback>
        </mc:AlternateContent>
      </w:r>
      <w:r w:rsidRPr="009C0050">
        <w:rPr>
          <w:lang w:val="es-ES"/>
        </w:rPr>
        <w:t>11</w:t>
      </w:r>
      <w:r w:rsidRPr="009C0050">
        <w:rPr>
          <w:lang w:val="es-ES"/>
        </w:rPr>
        <w:tab/>
        <w:t>Conclusion</w:t>
      </w:r>
      <w:r>
        <w:rPr>
          <w:lang w:val="es-ES"/>
        </w:rPr>
        <w:t>e</w:t>
      </w:r>
      <w:r w:rsidRPr="009C0050">
        <w:rPr>
          <w:lang w:val="es-ES"/>
        </w:rPr>
        <w:t>s</w:t>
      </w:r>
      <w:bookmarkEnd w:id="112"/>
      <w:bookmarkEnd w:id="113"/>
    </w:p>
    <w:p w:rsidR="008339AB" w:rsidRPr="009C0050" w:rsidRDefault="008339AB" w:rsidP="00F66E92">
      <w:pPr>
        <w:rPr>
          <w:lang w:val="es-ES"/>
        </w:rPr>
      </w:pPr>
      <w:r>
        <w:rPr>
          <w:lang w:val="es-ES"/>
        </w:rPr>
        <w:t>Habida cuenta de que la actual Recomendación U</w:t>
      </w:r>
      <w:r w:rsidRPr="009C0050">
        <w:rPr>
          <w:lang w:val="es-ES"/>
        </w:rPr>
        <w:t>IT-R</w:t>
      </w:r>
      <w:r w:rsidR="00F66E92">
        <w:rPr>
          <w:lang w:val="es-ES"/>
        </w:rPr>
        <w:t> </w:t>
      </w:r>
      <w:r w:rsidRPr="009C0050">
        <w:rPr>
          <w:lang w:val="es-ES"/>
        </w:rPr>
        <w:t xml:space="preserve">SM.1880 describe </w:t>
      </w:r>
      <w:r>
        <w:rPr>
          <w:lang w:val="es-ES"/>
        </w:rPr>
        <w:t>solamente los procedimientos básicos</w:t>
      </w:r>
      <w:r w:rsidRPr="009C0050">
        <w:rPr>
          <w:lang w:val="es-ES"/>
        </w:rPr>
        <w:t xml:space="preserve">, </w:t>
      </w:r>
      <w:r>
        <w:rPr>
          <w:lang w:val="es-ES"/>
        </w:rPr>
        <w:t>el presente Informe contiene diversos ejemplos destinados a demostrar que la medición y especialmente la evaluación de la ocupación puede ser una tarea bastante compleja</w:t>
      </w:r>
      <w:r w:rsidRPr="009C0050">
        <w:rPr>
          <w:lang w:val="es-ES"/>
        </w:rPr>
        <w:t xml:space="preserve">. </w:t>
      </w:r>
      <w:r>
        <w:rPr>
          <w:lang w:val="es-ES"/>
        </w:rPr>
        <w:t>Para especificar los métodos de medición y evaluación adecuados es indispensable tener buenos conocimientos de los servicios de radiocomunicaciones y, en particular, realizar un análisis en profundidad del objeto de la medición</w:t>
      </w:r>
      <w:r w:rsidRPr="009C0050">
        <w:rPr>
          <w:lang w:val="es-ES"/>
        </w:rPr>
        <w:t>.</w:t>
      </w:r>
    </w:p>
    <w:p w:rsidR="008339AB" w:rsidRPr="009C0050" w:rsidRDefault="008339AB" w:rsidP="00E76FCE">
      <w:pPr>
        <w:pStyle w:val="AnnexNoTitle"/>
        <w:rPr>
          <w:lang w:val="es-ES"/>
        </w:rPr>
      </w:pPr>
      <w:bookmarkStart w:id="114" w:name="_Toc349812703"/>
      <w:r w:rsidRPr="009C0050">
        <w:rPr>
          <w:lang w:val="es-ES"/>
        </w:rPr>
        <w:lastRenderedPageBreak/>
        <w:t>Anex</w:t>
      </w:r>
      <w:r>
        <w:rPr>
          <w:lang w:val="es-ES"/>
        </w:rPr>
        <w:t>o</w:t>
      </w:r>
      <w:r w:rsidRPr="009C0050">
        <w:rPr>
          <w:lang w:val="es-ES"/>
        </w:rPr>
        <w:t xml:space="preserve"> 1</w:t>
      </w:r>
      <w:r w:rsidRPr="009C0050">
        <w:rPr>
          <w:lang w:val="es-ES"/>
        </w:rPr>
        <w:br/>
      </w:r>
      <w:r w:rsidRPr="009C0050">
        <w:rPr>
          <w:lang w:val="es-ES"/>
        </w:rPr>
        <w:br/>
      </w:r>
      <w:r>
        <w:rPr>
          <w:lang w:val="es-ES"/>
        </w:rPr>
        <w:t>Método probabilístico para medir la ocupación del espectro</w:t>
      </w:r>
      <w:r>
        <w:rPr>
          <w:lang w:val="es-ES"/>
        </w:rPr>
        <w:br/>
        <w:t>y procedimientos relativos al análisis de los datos obtenidos</w:t>
      </w:r>
      <w:bookmarkEnd w:id="114"/>
    </w:p>
    <w:p w:rsidR="008339AB" w:rsidRPr="009C0050" w:rsidRDefault="008339AB" w:rsidP="008339AB">
      <w:pPr>
        <w:pStyle w:val="Heading1"/>
        <w:rPr>
          <w:lang w:val="es-ES"/>
        </w:rPr>
      </w:pPr>
      <w:bookmarkStart w:id="115" w:name="_Toc349812704"/>
      <w:bookmarkStart w:id="116" w:name="_Toc351716879"/>
      <w:r w:rsidRPr="009C0050">
        <w:rPr>
          <w:lang w:val="es-ES"/>
        </w:rPr>
        <w:t>A</w:t>
      </w:r>
      <w:r w:rsidRPr="009C0050">
        <w:rPr>
          <w:lang w:val="es-ES"/>
        </w:rPr>
        <w:tab/>
        <w:t>Prefac</w:t>
      </w:r>
      <w:r>
        <w:rPr>
          <w:lang w:val="es-ES"/>
        </w:rPr>
        <w:t>io</w:t>
      </w:r>
      <w:bookmarkEnd w:id="115"/>
      <w:bookmarkEnd w:id="116"/>
    </w:p>
    <w:p w:rsidR="008339AB" w:rsidRPr="009C0050" w:rsidRDefault="008339AB" w:rsidP="00803B51">
      <w:pPr>
        <w:rPr>
          <w:lang w:val="es-ES"/>
        </w:rPr>
      </w:pPr>
      <w:r>
        <w:rPr>
          <w:lang w:val="es-ES"/>
        </w:rPr>
        <w:t>En este Anexo se describe en detalle las dependencias de los parámetros de medición, tales como el tiempo de iteración, el número de muestras necesario y su repercusión en la exactitud y fiabilidad de la medición. El método recurre a cálculos matemáticos aplicables en circunstancias como</w:t>
      </w:r>
      <w:r w:rsidRPr="009C0050">
        <w:rPr>
          <w:lang w:val="es-ES"/>
        </w:rPr>
        <w:t>:</w:t>
      </w:r>
    </w:p>
    <w:p w:rsidR="008339AB" w:rsidRPr="009C0050" w:rsidRDefault="008339AB" w:rsidP="00803B51">
      <w:pPr>
        <w:pStyle w:val="enumlev1"/>
        <w:rPr>
          <w:lang w:val="es-ES"/>
        </w:rPr>
      </w:pPr>
      <w:r w:rsidRPr="009C0050">
        <w:rPr>
          <w:lang w:val="es-ES"/>
        </w:rPr>
        <w:t>–</w:t>
      </w:r>
      <w:r w:rsidRPr="009C0050">
        <w:rPr>
          <w:lang w:val="es-ES"/>
        </w:rPr>
        <w:tab/>
      </w:r>
      <w:r w:rsidR="00972513">
        <w:rPr>
          <w:lang w:val="es-ES"/>
        </w:rPr>
        <w:t xml:space="preserve">Muestras </w:t>
      </w:r>
      <w:r>
        <w:rPr>
          <w:lang w:val="es-ES"/>
        </w:rPr>
        <w:t>de medición distribui</w:t>
      </w:r>
      <w:r w:rsidR="00CD5F50">
        <w:rPr>
          <w:lang w:val="es-ES"/>
        </w:rPr>
        <w:t>das irregularmente en el tiempo.</w:t>
      </w:r>
    </w:p>
    <w:p w:rsidR="008339AB" w:rsidRPr="009C0050" w:rsidRDefault="008339AB" w:rsidP="00803B51">
      <w:pPr>
        <w:pStyle w:val="enumlev1"/>
        <w:rPr>
          <w:lang w:val="es-ES"/>
        </w:rPr>
      </w:pPr>
      <w:r w:rsidRPr="009C0050">
        <w:rPr>
          <w:lang w:val="es-ES"/>
        </w:rPr>
        <w:t>–</w:t>
      </w:r>
      <w:r w:rsidRPr="009C0050">
        <w:rPr>
          <w:lang w:val="es-ES"/>
        </w:rPr>
        <w:tab/>
      </w:r>
      <w:r w:rsidR="00972513">
        <w:rPr>
          <w:lang w:val="es-ES"/>
        </w:rPr>
        <w:t xml:space="preserve">Retardos </w:t>
      </w:r>
      <w:r>
        <w:rPr>
          <w:lang w:val="es-ES"/>
        </w:rPr>
        <w:t xml:space="preserve">de medición al </w:t>
      </w:r>
      <w:r w:rsidR="00CD5F50">
        <w:rPr>
          <w:lang w:val="es-ES"/>
        </w:rPr>
        <w:t>detectar los canales utilizados.</w:t>
      </w:r>
    </w:p>
    <w:p w:rsidR="008339AB" w:rsidRPr="009C0050" w:rsidRDefault="008339AB" w:rsidP="00803B51">
      <w:pPr>
        <w:pStyle w:val="enumlev1"/>
        <w:rPr>
          <w:lang w:val="es-ES"/>
        </w:rPr>
      </w:pPr>
      <w:r w:rsidRPr="009C0050">
        <w:rPr>
          <w:lang w:val="es-ES"/>
        </w:rPr>
        <w:t>–</w:t>
      </w:r>
      <w:r w:rsidRPr="009C0050">
        <w:rPr>
          <w:lang w:val="es-ES"/>
        </w:rPr>
        <w:tab/>
      </w:r>
      <w:r w:rsidR="00972513">
        <w:rPr>
          <w:lang w:val="es-ES"/>
        </w:rPr>
        <w:t xml:space="preserve">Equipos </w:t>
      </w:r>
      <w:r>
        <w:rPr>
          <w:lang w:val="es-ES"/>
        </w:rPr>
        <w:t>utilizados simultáneamente</w:t>
      </w:r>
      <w:r w:rsidRPr="009A02A0">
        <w:rPr>
          <w:lang w:val="es-ES"/>
        </w:rPr>
        <w:t xml:space="preserve"> </w:t>
      </w:r>
      <w:r>
        <w:rPr>
          <w:lang w:val="es-ES"/>
        </w:rPr>
        <w:t>para distintas tareas de medición</w:t>
      </w:r>
      <w:r w:rsidRPr="009C0050">
        <w:rPr>
          <w:lang w:val="es-ES"/>
        </w:rPr>
        <w:t xml:space="preserve">, </w:t>
      </w:r>
      <w:r>
        <w:rPr>
          <w:lang w:val="es-ES"/>
        </w:rPr>
        <w:t>por lo que no puede dedicar todo el tiempo a medir la ocupación</w:t>
      </w:r>
      <w:r w:rsidRPr="009C0050">
        <w:rPr>
          <w:lang w:val="es-ES"/>
        </w:rPr>
        <w:t>.</w:t>
      </w:r>
    </w:p>
    <w:p w:rsidR="008339AB" w:rsidRPr="009C0050" w:rsidRDefault="008339AB" w:rsidP="00803B51">
      <w:pPr>
        <w:rPr>
          <w:lang w:val="es-ES"/>
        </w:rPr>
      </w:pPr>
      <w:r>
        <w:rPr>
          <w:lang w:val="es-ES"/>
        </w:rPr>
        <w:t>La pertinencia y aplicación de los principios de este Anexo se decidirá según el caso, en función del objeto de la medición, la precisión y/o el nivel de fiabilidad necesarios y las funcionalidades del equipo de medición</w:t>
      </w:r>
      <w:r w:rsidRPr="009C0050">
        <w:rPr>
          <w:lang w:val="es-ES"/>
        </w:rPr>
        <w:t>.</w:t>
      </w:r>
    </w:p>
    <w:p w:rsidR="008339AB" w:rsidRPr="009C0050" w:rsidRDefault="008339AB" w:rsidP="008339AB">
      <w:pPr>
        <w:pStyle w:val="Heading1"/>
        <w:rPr>
          <w:lang w:val="es-ES"/>
        </w:rPr>
      </w:pPr>
      <w:bookmarkStart w:id="117" w:name="_Toc349812705"/>
      <w:bookmarkStart w:id="118" w:name="_Toc351716880"/>
      <w:r w:rsidRPr="009C0050">
        <w:rPr>
          <w:lang w:val="es-ES"/>
        </w:rPr>
        <w:t>A1</w:t>
      </w:r>
      <w:r w:rsidRPr="009C0050">
        <w:rPr>
          <w:lang w:val="es-ES"/>
        </w:rPr>
        <w:tab/>
      </w:r>
      <w:r>
        <w:rPr>
          <w:lang w:val="es-ES"/>
        </w:rPr>
        <w:t>Descripción general del método</w:t>
      </w:r>
      <w:bookmarkEnd w:id="117"/>
      <w:bookmarkEnd w:id="118"/>
    </w:p>
    <w:p w:rsidR="008339AB" w:rsidRPr="009C0050" w:rsidRDefault="008339AB" w:rsidP="00803B51">
      <w:pPr>
        <w:rPr>
          <w:color w:val="000000" w:themeColor="text1"/>
          <w:lang w:val="es-ES"/>
        </w:rPr>
      </w:pPr>
      <w:r>
        <w:rPr>
          <w:lang w:val="es-ES"/>
        </w:rPr>
        <w:t>En este Anexo se describe un método probabilístico que utilizan algunas administraciones para predecir la influencia de parámetros del procedimiento utilizado al medir la ocupación del espectro en la fiabilidad estadística de los valores obtenidos</w:t>
      </w:r>
      <w:r w:rsidRPr="009C0050">
        <w:rPr>
          <w:spacing w:val="-4"/>
          <w:lang w:val="es-ES"/>
        </w:rPr>
        <w:t xml:space="preserve">. </w:t>
      </w:r>
      <w:r>
        <w:rPr>
          <w:spacing w:val="-4"/>
          <w:lang w:val="es-ES"/>
        </w:rPr>
        <w:t>El método recomendado define los requisitos para medir equipos y el correspondiente análisis de los datos que permite determinar la ocupación del espectro en un conjunto grande de canales de radiocomunicaciones durante el intervalo de tiempo estipulado y con la exactitud y fiabilidad estadística deseadas</w:t>
      </w:r>
      <w:r w:rsidRPr="009C0050">
        <w:rPr>
          <w:lang w:val="es-ES"/>
        </w:rPr>
        <w:t xml:space="preserve">. </w:t>
      </w:r>
      <w:r>
        <w:rPr>
          <w:lang w:val="es-ES"/>
        </w:rPr>
        <w:t>Las conclusiones que se describen en este Anexo ya han dado buenos resultados en la práctica</w:t>
      </w:r>
      <w:r w:rsidRPr="009C0050">
        <w:rPr>
          <w:lang w:val="es-ES"/>
        </w:rPr>
        <w:t xml:space="preserve"> [А.1].</w:t>
      </w:r>
    </w:p>
    <w:p w:rsidR="008339AB" w:rsidRPr="009C0050" w:rsidRDefault="008339AB" w:rsidP="00803B51">
      <w:pPr>
        <w:rPr>
          <w:lang w:val="es-ES"/>
        </w:rPr>
      </w:pPr>
      <w:r>
        <w:rPr>
          <w:lang w:val="es-ES"/>
        </w:rPr>
        <w:t>El método probabilístico que se describe pormenorizadamente a continuación se basa en definir la ocupación del espectro como la probabilidad de que, en un instante seleccionado aleatoriamente, un canal, una banda o un recurso de frecuencias se esté utilizando para transmitir información</w:t>
      </w:r>
      <w:r w:rsidRPr="009C0050">
        <w:rPr>
          <w:lang w:val="es-ES"/>
        </w:rPr>
        <w:t xml:space="preserve"> [A.2]. </w:t>
      </w:r>
      <w:r>
        <w:rPr>
          <w:lang w:val="es-ES"/>
        </w:rPr>
        <w:t xml:space="preserve">El método se describe en </w:t>
      </w:r>
      <w:r w:rsidRPr="009C0050">
        <w:rPr>
          <w:lang w:val="es-ES"/>
        </w:rPr>
        <w:t>[A.3].</w:t>
      </w:r>
    </w:p>
    <w:p w:rsidR="008339AB" w:rsidRPr="009C0050" w:rsidRDefault="008339AB" w:rsidP="00803B51">
      <w:pPr>
        <w:rPr>
          <w:lang w:val="es-ES"/>
        </w:rPr>
      </w:pPr>
      <w:r>
        <w:rPr>
          <w:lang w:val="es-ES"/>
        </w:rPr>
        <w:t>Este Anexo se refiere principalmente a las cuestiones para determinar la precisión y la fiabilidad estadística de los resultados</w:t>
      </w:r>
      <w:r w:rsidRPr="009C0050">
        <w:rPr>
          <w:lang w:val="es-ES"/>
        </w:rPr>
        <w:t xml:space="preserve">. </w:t>
      </w:r>
      <w:r>
        <w:rPr>
          <w:lang w:val="es-ES"/>
        </w:rPr>
        <w:t>En aras de la claridad</w:t>
      </w:r>
      <w:r w:rsidRPr="009C0050">
        <w:rPr>
          <w:lang w:val="es-ES"/>
        </w:rPr>
        <w:t xml:space="preserve">, </w:t>
      </w:r>
      <w:r>
        <w:rPr>
          <w:lang w:val="es-ES"/>
        </w:rPr>
        <w:t>se describe exclusivamente la medición de la ocupación de un canal de radiocomunicaciones aunque los resultados obtenidos también sirven para otros recursos de espectro</w:t>
      </w:r>
      <w:r w:rsidRPr="009C0050">
        <w:rPr>
          <w:lang w:val="es-ES"/>
        </w:rPr>
        <w:t>.</w:t>
      </w:r>
    </w:p>
    <w:p w:rsidR="008339AB" w:rsidRPr="009C0050" w:rsidRDefault="008339AB" w:rsidP="00C61BB0">
      <w:pPr>
        <w:rPr>
          <w:lang w:val="es-ES"/>
        </w:rPr>
      </w:pPr>
      <w:r>
        <w:rPr>
          <w:lang w:val="es-ES"/>
        </w:rPr>
        <w:t>La ocupación del canal puede variar con el paso del tiempo</w:t>
      </w:r>
      <w:r w:rsidRPr="009C0050">
        <w:rPr>
          <w:lang w:val="es-ES"/>
        </w:rPr>
        <w:t xml:space="preserve">. </w:t>
      </w:r>
      <w:r>
        <w:rPr>
          <w:lang w:val="es-ES"/>
        </w:rPr>
        <w:t>Para supervisar los cambios</w:t>
      </w:r>
      <w:r w:rsidRPr="009C0050">
        <w:rPr>
          <w:lang w:val="es-ES"/>
        </w:rPr>
        <w:t xml:space="preserve">, </w:t>
      </w:r>
      <w:r>
        <w:rPr>
          <w:lang w:val="es-ES"/>
        </w:rPr>
        <w:t xml:space="preserve">el eje de tiempos tiene que dividirse en un conjunto de periodos de integración, que tendrán una duración fija, normalmente entre </w:t>
      </w:r>
      <w:r w:rsidRPr="009C0050">
        <w:rPr>
          <w:lang w:val="es-ES"/>
        </w:rPr>
        <w:t xml:space="preserve">5 </w:t>
      </w:r>
      <w:r>
        <w:rPr>
          <w:lang w:val="es-ES"/>
        </w:rPr>
        <w:t xml:space="preserve">y </w:t>
      </w:r>
      <w:r w:rsidRPr="009C0050">
        <w:rPr>
          <w:lang w:val="es-ES"/>
        </w:rPr>
        <w:t>15</w:t>
      </w:r>
      <w:r w:rsidR="00C61BB0">
        <w:rPr>
          <w:lang w:val="es-ES"/>
        </w:rPr>
        <w:t> </w:t>
      </w:r>
      <w:r w:rsidRPr="009C0050">
        <w:rPr>
          <w:lang w:val="es-ES"/>
        </w:rPr>
        <w:t>min</w:t>
      </w:r>
      <w:r>
        <w:rPr>
          <w:lang w:val="es-ES"/>
        </w:rPr>
        <w:t>utos</w:t>
      </w:r>
      <w:r w:rsidRPr="009C0050">
        <w:rPr>
          <w:lang w:val="es-ES"/>
        </w:rPr>
        <w:t xml:space="preserve">. </w:t>
      </w:r>
      <w:r>
        <w:rPr>
          <w:lang w:val="es-ES"/>
        </w:rPr>
        <w:t>El valor de la ocupación tiene que calcularse para cada periodo de integración, y la duración total de comprobación técnica</w:t>
      </w:r>
      <w:r w:rsidRPr="009C0050">
        <w:rPr>
          <w:lang w:val="es-ES"/>
        </w:rPr>
        <w:t xml:space="preserve"> </w:t>
      </w:r>
      <w:r w:rsidRPr="009C0050">
        <w:rPr>
          <w:i/>
          <w:lang w:val="es-ES"/>
        </w:rPr>
        <w:t>T</w:t>
      </w:r>
      <w:r w:rsidRPr="009C0050">
        <w:rPr>
          <w:i/>
          <w:vertAlign w:val="subscript"/>
          <w:lang w:val="es-ES"/>
        </w:rPr>
        <w:t>T</w:t>
      </w:r>
      <w:r w:rsidRPr="009C0050">
        <w:rPr>
          <w:lang w:val="es-ES"/>
        </w:rPr>
        <w:t xml:space="preserve"> </w:t>
      </w:r>
      <w:r>
        <w:rPr>
          <w:lang w:val="es-ES"/>
        </w:rPr>
        <w:t>será, por regla general, la suma de los periodos de integración</w:t>
      </w:r>
      <w:r w:rsidRPr="009C0050">
        <w:rPr>
          <w:lang w:val="es-ES"/>
        </w:rPr>
        <w:t>.</w:t>
      </w:r>
    </w:p>
    <w:p w:rsidR="008339AB" w:rsidRPr="009C0050" w:rsidRDefault="008339AB" w:rsidP="00803B51">
      <w:pPr>
        <w:rPr>
          <w:lang w:val="es-ES"/>
        </w:rPr>
      </w:pPr>
      <w:r>
        <w:rPr>
          <w:lang w:val="es-ES"/>
        </w:rPr>
        <w:t xml:space="preserve">Desde el punto de vista estadístico, lo limitado de las observaciones sólo nos permite </w:t>
      </w:r>
      <w:r w:rsidRPr="00290E2F">
        <w:rPr>
          <w:u w:val="single"/>
          <w:lang w:val="es-ES"/>
        </w:rPr>
        <w:t>estimar</w:t>
      </w:r>
      <w:r>
        <w:rPr>
          <w:lang w:val="es-ES"/>
        </w:rPr>
        <w:t xml:space="preserve"> la ocupación, con independencia del procedimiento de medición y gestión de datos que se emplee</w:t>
      </w:r>
      <w:r w:rsidRPr="009C0050">
        <w:rPr>
          <w:lang w:val="es-ES"/>
        </w:rPr>
        <w:t xml:space="preserve">. </w:t>
      </w:r>
      <w:r>
        <w:rPr>
          <w:lang w:val="es-ES"/>
        </w:rPr>
        <w:t>Debido a factores aleatorios esta estimación puede ser distinta del valor real de la ocupación, que sólo puede determinarse en caso de observación continua del canal en cuestión</w:t>
      </w:r>
      <w:r w:rsidRPr="009C0050">
        <w:rPr>
          <w:lang w:val="es-ES"/>
        </w:rPr>
        <w:t xml:space="preserve">. </w:t>
      </w:r>
      <w:r>
        <w:rPr>
          <w:lang w:val="es-ES"/>
        </w:rPr>
        <w:t>Así</w:t>
      </w:r>
      <w:r w:rsidRPr="009C0050">
        <w:rPr>
          <w:lang w:val="es-ES"/>
        </w:rPr>
        <w:t xml:space="preserve">, </w:t>
      </w:r>
      <w:r>
        <w:rPr>
          <w:lang w:val="es-ES"/>
        </w:rPr>
        <w:t>en el presente Anexo se distingue entre los valores reales de la ocupación y las estimaciones obtenidas con los cálculos</w:t>
      </w:r>
      <w:r w:rsidRPr="009C0050">
        <w:rPr>
          <w:lang w:val="es-ES"/>
        </w:rPr>
        <w:t>.</w:t>
      </w:r>
      <w:r w:rsidRPr="009C0050">
        <w:rPr>
          <w:color w:val="3333FF"/>
          <w:lang w:val="es-ES"/>
        </w:rPr>
        <w:t xml:space="preserve"> </w:t>
      </w:r>
      <w:r>
        <w:rPr>
          <w:lang w:val="es-ES"/>
        </w:rPr>
        <w:t>Por consiguiente</w:t>
      </w:r>
      <w:r w:rsidRPr="009C0050">
        <w:rPr>
          <w:lang w:val="es-ES"/>
        </w:rPr>
        <w:t xml:space="preserve">, </w:t>
      </w:r>
      <w:r>
        <w:rPr>
          <w:lang w:val="es-ES"/>
        </w:rPr>
        <w:t>el término «ocupación»</w:t>
      </w:r>
      <w:r w:rsidRPr="009C0050">
        <w:rPr>
          <w:lang w:val="es-ES"/>
        </w:rPr>
        <w:t xml:space="preserve"> </w:t>
      </w:r>
      <w:r>
        <w:rPr>
          <w:lang w:val="es-ES"/>
        </w:rPr>
        <w:t>en este contexto tiene un sentido algo distinto que el utilizado en el cuerpo principal del Informe</w:t>
      </w:r>
      <w:r w:rsidRPr="009C0050">
        <w:rPr>
          <w:lang w:val="es-ES"/>
        </w:rPr>
        <w:t xml:space="preserve">. </w:t>
      </w:r>
      <w:r>
        <w:rPr>
          <w:lang w:val="es-ES"/>
        </w:rPr>
        <w:t xml:space="preserve">Para evitar confusiones, en lugar de utilizar el </w:t>
      </w:r>
      <w:r>
        <w:rPr>
          <w:lang w:val="es-ES"/>
        </w:rPr>
        <w:lastRenderedPageBreak/>
        <w:t>acrónimo «</w:t>
      </w:r>
      <w:r w:rsidRPr="009C0050">
        <w:rPr>
          <w:lang w:val="es-ES"/>
        </w:rPr>
        <w:t>FCO</w:t>
      </w:r>
      <w:r>
        <w:rPr>
          <w:lang w:val="es-ES"/>
        </w:rPr>
        <w:t>»</w:t>
      </w:r>
      <w:r w:rsidRPr="009C0050">
        <w:rPr>
          <w:lang w:val="es-ES"/>
        </w:rPr>
        <w:t xml:space="preserve"> </w:t>
      </w:r>
      <w:r>
        <w:rPr>
          <w:lang w:val="es-ES"/>
        </w:rPr>
        <w:t>como en el cuerpo principal del Informe</w:t>
      </w:r>
      <w:r w:rsidRPr="009C0050">
        <w:rPr>
          <w:lang w:val="es-ES"/>
        </w:rPr>
        <w:t xml:space="preserve">, </w:t>
      </w:r>
      <w:r>
        <w:rPr>
          <w:lang w:val="es-ES"/>
        </w:rPr>
        <w:t xml:space="preserve">en este Anexo utilizaremos el término general «ocupación del espectro </w:t>
      </w:r>
      <w:r w:rsidRPr="009C0050">
        <w:rPr>
          <w:lang w:val="es-ES"/>
        </w:rPr>
        <w:t>(SO)</w:t>
      </w:r>
      <w:r>
        <w:rPr>
          <w:lang w:val="es-ES"/>
        </w:rPr>
        <w:t>»</w:t>
      </w:r>
      <w:r w:rsidRPr="009C0050">
        <w:rPr>
          <w:lang w:val="es-ES"/>
        </w:rPr>
        <w:t xml:space="preserve"> </w:t>
      </w:r>
      <w:r>
        <w:rPr>
          <w:lang w:val="es-ES"/>
        </w:rPr>
        <w:t xml:space="preserve">para referirnos al valor real de la ocupación y el término «resultados del cálculo de la ocupación del espectro </w:t>
      </w:r>
      <w:r w:rsidRPr="009C0050">
        <w:rPr>
          <w:lang w:val="es-ES"/>
        </w:rPr>
        <w:t>(SOCR)</w:t>
      </w:r>
      <w:r>
        <w:rPr>
          <w:lang w:val="es-ES"/>
        </w:rPr>
        <w:t>»</w:t>
      </w:r>
      <w:r w:rsidRPr="009C0050">
        <w:rPr>
          <w:color w:val="3333FF"/>
          <w:lang w:val="es-ES"/>
        </w:rPr>
        <w:t xml:space="preserve"> </w:t>
      </w:r>
      <w:r>
        <w:rPr>
          <w:lang w:val="es-ES"/>
        </w:rPr>
        <w:t>para referirnos al resultado obtenido al analizar los datos correspondientes</w:t>
      </w:r>
      <w:r w:rsidRPr="009C0050">
        <w:rPr>
          <w:color w:val="3333FF"/>
          <w:lang w:val="es-ES"/>
        </w:rPr>
        <w:t>.</w:t>
      </w:r>
      <w:r w:rsidRPr="009C0050">
        <w:rPr>
          <w:lang w:val="es-ES"/>
        </w:rPr>
        <w:t xml:space="preserve"> </w:t>
      </w:r>
      <w:r>
        <w:rPr>
          <w:lang w:val="es-ES"/>
        </w:rPr>
        <w:t>De hecho</w:t>
      </w:r>
      <w:r w:rsidRPr="009C0050">
        <w:rPr>
          <w:lang w:val="es-ES"/>
        </w:rPr>
        <w:t xml:space="preserve">, </w:t>
      </w:r>
      <w:r>
        <w:rPr>
          <w:lang w:val="es-ES"/>
        </w:rPr>
        <w:t xml:space="preserve">el </w:t>
      </w:r>
      <w:r w:rsidRPr="009C0050">
        <w:rPr>
          <w:lang w:val="es-ES"/>
        </w:rPr>
        <w:t xml:space="preserve">SOCR </w:t>
      </w:r>
      <w:r>
        <w:rPr>
          <w:lang w:val="es-ES"/>
        </w:rPr>
        <w:t>es también el resultado de medir la ocupación del espectro, porque en realidad se determina totalmente a partir de los cálculos</w:t>
      </w:r>
      <w:r w:rsidRPr="009C0050">
        <w:rPr>
          <w:lang w:val="es-ES"/>
        </w:rPr>
        <w:t>.</w:t>
      </w:r>
    </w:p>
    <w:p w:rsidR="008339AB" w:rsidRPr="009C0050" w:rsidRDefault="008339AB" w:rsidP="008339AB">
      <w:pPr>
        <w:pStyle w:val="Heading1"/>
        <w:rPr>
          <w:lang w:val="es-ES"/>
        </w:rPr>
      </w:pPr>
      <w:bookmarkStart w:id="119" w:name="_Toc327117153"/>
      <w:bookmarkStart w:id="120" w:name="_Toc349812706"/>
      <w:bookmarkStart w:id="121" w:name="_Toc351716881"/>
      <w:r w:rsidRPr="009C0050">
        <w:rPr>
          <w:lang w:val="es-ES"/>
        </w:rPr>
        <w:t>A2</w:t>
      </w:r>
      <w:r w:rsidRPr="009C0050">
        <w:rPr>
          <w:lang w:val="es-ES"/>
        </w:rPr>
        <w:tab/>
        <w:t>Concept</w:t>
      </w:r>
      <w:r>
        <w:rPr>
          <w:lang w:val="es-ES"/>
        </w:rPr>
        <w:t>o de ocupación del espectro</w:t>
      </w:r>
      <w:bookmarkEnd w:id="119"/>
      <w:bookmarkEnd w:id="120"/>
      <w:bookmarkEnd w:id="121"/>
    </w:p>
    <w:p w:rsidR="008339AB" w:rsidRPr="009C0050" w:rsidRDefault="008339AB" w:rsidP="008339AB">
      <w:pPr>
        <w:pStyle w:val="Heading2"/>
        <w:rPr>
          <w:lang w:val="es-ES"/>
        </w:rPr>
      </w:pPr>
      <w:bookmarkStart w:id="122" w:name="_Toc349812707"/>
      <w:bookmarkStart w:id="123" w:name="_Toc351716882"/>
      <w:r w:rsidRPr="009C0050">
        <w:rPr>
          <w:spacing w:val="20"/>
          <w:lang w:val="es-ES"/>
        </w:rPr>
        <w:t>A2</w:t>
      </w:r>
      <w:r w:rsidRPr="009C0050">
        <w:rPr>
          <w:lang w:val="es-ES"/>
        </w:rPr>
        <w:t>.1</w:t>
      </w:r>
      <w:r w:rsidRPr="009C0050">
        <w:rPr>
          <w:lang w:val="es-ES"/>
        </w:rPr>
        <w:tab/>
      </w:r>
      <w:r>
        <w:rPr>
          <w:lang w:val="es-ES"/>
        </w:rPr>
        <w:t>Concepto estadístico de ocupación del espectro</w:t>
      </w:r>
      <w:bookmarkEnd w:id="122"/>
      <w:bookmarkEnd w:id="123"/>
      <w:r>
        <w:rPr>
          <w:lang w:val="es-ES"/>
        </w:rPr>
        <w:t xml:space="preserve"> </w:t>
      </w:r>
    </w:p>
    <w:p w:rsidR="008339AB" w:rsidRPr="009C0050" w:rsidRDefault="008339AB" w:rsidP="00803B51">
      <w:pPr>
        <w:rPr>
          <w:lang w:val="es-ES"/>
        </w:rPr>
      </w:pPr>
      <w:r>
        <w:rPr>
          <w:lang w:val="es-ES"/>
        </w:rPr>
        <w:t>Como se ha mencionado antes</w:t>
      </w:r>
      <w:r w:rsidRPr="009C0050">
        <w:rPr>
          <w:lang w:val="es-ES"/>
        </w:rPr>
        <w:t xml:space="preserve">, </w:t>
      </w:r>
      <w:r>
        <w:rPr>
          <w:lang w:val="es-ES"/>
        </w:rPr>
        <w:t>desde el punto de vista estadístico la ocupación es la probabilidad de que en un instante seleccionado aleatoriamente el canal de radiocomunicaciones, la banda de frecuencia o cualquier otro recurso de frecuencia considerado se esté utilizando para transmitir información</w:t>
      </w:r>
      <w:r w:rsidRPr="009C0050">
        <w:rPr>
          <w:lang w:val="es-ES"/>
        </w:rPr>
        <w:t xml:space="preserve">. </w:t>
      </w:r>
    </w:p>
    <w:p w:rsidR="008339AB" w:rsidRPr="009C0050" w:rsidRDefault="008339AB" w:rsidP="00803B51">
      <w:pPr>
        <w:rPr>
          <w:lang w:val="es-ES"/>
        </w:rPr>
      </w:pPr>
      <w:r>
        <w:rPr>
          <w:lang w:val="es-ES"/>
        </w:rPr>
        <w:t>Al analizar la ocupación del espectro se considera que el canal se encuentra en uno de los dos estados posibles</w:t>
      </w:r>
      <w:r w:rsidRPr="009C0050">
        <w:rPr>
          <w:lang w:val="es-ES"/>
        </w:rPr>
        <w:t xml:space="preserve">: </w:t>
      </w:r>
      <w:r>
        <w:rPr>
          <w:lang w:val="es-ES"/>
        </w:rPr>
        <w:t>«ocupado»</w:t>
      </w:r>
      <w:r w:rsidRPr="009C0050">
        <w:rPr>
          <w:lang w:val="es-ES"/>
        </w:rPr>
        <w:t xml:space="preserve">, </w:t>
      </w:r>
      <w:r>
        <w:rPr>
          <w:lang w:val="es-ES"/>
        </w:rPr>
        <w:t>cuando el nivel de la señal en el canal rebasa un determinado umbral de detección</w:t>
      </w:r>
      <w:r w:rsidRPr="009C0050">
        <w:rPr>
          <w:lang w:val="es-ES"/>
        </w:rPr>
        <w:t xml:space="preserve">, </w:t>
      </w:r>
      <w:r>
        <w:rPr>
          <w:lang w:val="es-ES"/>
        </w:rPr>
        <w:t>y «libre»</w:t>
      </w:r>
      <w:r w:rsidRPr="009C0050">
        <w:rPr>
          <w:lang w:val="es-ES"/>
        </w:rPr>
        <w:t xml:space="preserve">, </w:t>
      </w:r>
      <w:r>
        <w:rPr>
          <w:lang w:val="es-ES"/>
        </w:rPr>
        <w:t>cuando el nivel de la señal es pequeño</w:t>
      </w:r>
      <w:r w:rsidRPr="009C0050">
        <w:rPr>
          <w:lang w:val="es-ES"/>
        </w:rPr>
        <w:t xml:space="preserve">. </w:t>
      </w:r>
      <w:r>
        <w:rPr>
          <w:lang w:val="es-ES"/>
        </w:rPr>
        <w:t xml:space="preserve">La ocupación del espectro </w:t>
      </w:r>
      <w:r w:rsidRPr="00605D46">
        <w:rPr>
          <w:i/>
          <w:iCs/>
          <w:lang w:val="es-ES"/>
        </w:rPr>
        <w:t>S</w:t>
      </w:r>
      <w:r w:rsidRPr="009C0050">
        <w:rPr>
          <w:i/>
          <w:iCs/>
          <w:lang w:val="es-ES"/>
        </w:rPr>
        <w:t xml:space="preserve">O </w:t>
      </w:r>
      <w:r>
        <w:rPr>
          <w:lang w:val="es-ES"/>
        </w:rPr>
        <w:t>viene dada por la probabilidad de que se encuentre en el estado ocupado</w:t>
      </w:r>
      <w:r w:rsidRPr="009C0050">
        <w:rPr>
          <w:lang w:val="es-ES"/>
        </w:rPr>
        <w:t>.</w:t>
      </w:r>
    </w:p>
    <w:p w:rsidR="008339AB" w:rsidRPr="009C0050" w:rsidRDefault="008339AB" w:rsidP="008339AB">
      <w:pPr>
        <w:pStyle w:val="FigureNo"/>
        <w:rPr>
          <w:lang w:val="es-ES"/>
        </w:rPr>
      </w:pPr>
      <w:r w:rsidRPr="009C0050">
        <w:rPr>
          <w:lang w:val="es-ES"/>
        </w:rPr>
        <w:t>figur</w:t>
      </w:r>
      <w:r>
        <w:rPr>
          <w:lang w:val="es-ES"/>
        </w:rPr>
        <w:t>A</w:t>
      </w:r>
      <w:r w:rsidRPr="009C0050">
        <w:rPr>
          <w:lang w:val="es-ES"/>
        </w:rPr>
        <w:t xml:space="preserve"> A1</w:t>
      </w:r>
    </w:p>
    <w:p w:rsidR="008339AB" w:rsidRPr="009C0050" w:rsidRDefault="008339AB" w:rsidP="008339AB">
      <w:pPr>
        <w:pStyle w:val="Figuretitle"/>
        <w:rPr>
          <w:lang w:val="es-ES"/>
        </w:rPr>
      </w:pPr>
      <w:r>
        <w:rPr>
          <w:lang w:val="es-ES"/>
        </w:rPr>
        <w:t>Definición del concepto de ocupación del canal de radiocomunicaciones</w:t>
      </w:r>
    </w:p>
    <w:bookmarkStart w:id="124" w:name="_MON_1400918637"/>
    <w:bookmarkStart w:id="125" w:name="_MON_1400918655"/>
    <w:bookmarkStart w:id="126" w:name="_MON_1400918707"/>
    <w:bookmarkStart w:id="127" w:name="_MON_1400918712"/>
    <w:bookmarkStart w:id="128" w:name="_MON_1400859365"/>
    <w:bookmarkStart w:id="129" w:name="_MON_1400917968"/>
    <w:bookmarkStart w:id="130" w:name="_MON_1400918432"/>
    <w:bookmarkStart w:id="131" w:name="_MON_1400918464"/>
    <w:bookmarkStart w:id="132" w:name="_MON_1400918518"/>
    <w:bookmarkEnd w:id="124"/>
    <w:bookmarkEnd w:id="125"/>
    <w:bookmarkEnd w:id="126"/>
    <w:bookmarkEnd w:id="127"/>
    <w:bookmarkEnd w:id="128"/>
    <w:bookmarkEnd w:id="129"/>
    <w:bookmarkEnd w:id="130"/>
    <w:bookmarkEnd w:id="131"/>
    <w:bookmarkEnd w:id="132"/>
    <w:bookmarkStart w:id="133" w:name="_MON_1400918545"/>
    <w:bookmarkEnd w:id="133"/>
    <w:p w:rsidR="008339AB" w:rsidRPr="009C0050" w:rsidRDefault="008339AB" w:rsidP="005A27C5">
      <w:pPr>
        <w:pStyle w:val="Figure"/>
        <w:rPr>
          <w:lang w:val="es-ES"/>
        </w:rPr>
      </w:pPr>
      <w:r w:rsidRPr="005A27C5">
        <w:object w:dxaOrig="8506" w:dyaOrig="2863">
          <v:shape id="_x0000_i1033" type="#_x0000_t75" style="width:425.45pt;height:142.9pt" o:ole="">
            <v:imagedata r:id="rId46" o:title=""/>
          </v:shape>
          <o:OLEObject Type="Embed" ProgID="Word.Picture.8" ShapeID="_x0000_i1033" DrawAspect="Content" ObjectID="_1428406024" r:id="rId47"/>
        </w:object>
      </w:r>
    </w:p>
    <w:p w:rsidR="008339AB" w:rsidRPr="009C0050" w:rsidRDefault="008339AB" w:rsidP="004777DA">
      <w:pPr>
        <w:rPr>
          <w:lang w:val="es-ES"/>
        </w:rPr>
      </w:pPr>
      <w:r>
        <w:rPr>
          <w:lang w:val="es-ES"/>
        </w:rPr>
        <w:t>La Fig.</w:t>
      </w:r>
      <w:r w:rsidRPr="009C0050">
        <w:rPr>
          <w:lang w:val="es-ES"/>
        </w:rPr>
        <w:t xml:space="preserve"> A1 </w:t>
      </w:r>
      <w:r>
        <w:rPr>
          <w:lang w:val="es-ES"/>
        </w:rPr>
        <w:t xml:space="preserve">muestra un ejemplo de posible variación del nivel respecto del tiempo de la función de nivel </w:t>
      </w:r>
      <w:r w:rsidRPr="009C0050">
        <w:rPr>
          <w:i/>
          <w:iCs/>
          <w:lang w:val="es-ES"/>
        </w:rPr>
        <w:t>U</w:t>
      </w:r>
      <w:r w:rsidRPr="009C0050">
        <w:rPr>
          <w:lang w:val="es-ES"/>
        </w:rPr>
        <w:t>(</w:t>
      </w:r>
      <w:r w:rsidRPr="009C0050">
        <w:rPr>
          <w:i/>
          <w:iCs/>
          <w:lang w:val="es-ES"/>
        </w:rPr>
        <w:t>t</w:t>
      </w:r>
      <w:r w:rsidRPr="009C0050">
        <w:rPr>
          <w:lang w:val="es-ES"/>
        </w:rPr>
        <w:t xml:space="preserve">) </w:t>
      </w:r>
      <w:r>
        <w:rPr>
          <w:lang w:val="es-ES"/>
        </w:rPr>
        <w:t xml:space="preserve">para el caso de señal en un canal durante el periodo de integración </w:t>
      </w:r>
      <w:r w:rsidRPr="009C0050">
        <w:rPr>
          <w:i/>
          <w:iCs/>
          <w:lang w:val="es-ES"/>
        </w:rPr>
        <w:t>T</w:t>
      </w:r>
      <w:r w:rsidRPr="009C0050">
        <w:rPr>
          <w:i/>
          <w:iCs/>
          <w:vertAlign w:val="subscript"/>
          <w:lang w:val="es-ES"/>
        </w:rPr>
        <w:t>I</w:t>
      </w:r>
      <w:r w:rsidRPr="009C0050">
        <w:rPr>
          <w:lang w:val="es-ES"/>
        </w:rPr>
        <w:t xml:space="preserve">. </w:t>
      </w:r>
      <w:r>
        <w:rPr>
          <w:lang w:val="es-ES"/>
        </w:rPr>
        <w:t xml:space="preserve">La probabilidad de que se detecte la señal en el estado ocupado cuando se toma una muestra aleatoria en el eje de tiempos será igual a la relación de la suma de los intervalos en el estado ocupado </w:t>
      </w:r>
      <w:r w:rsidRPr="009C0050">
        <w:rPr>
          <w:rFonts w:cs="Calibri"/>
          <w:lang w:val="es-ES"/>
        </w:rPr>
        <w:t>Δ</w:t>
      </w:r>
      <w:r w:rsidRPr="009C0050">
        <w:rPr>
          <w:i/>
          <w:iCs/>
          <w:lang w:val="es-ES"/>
        </w:rPr>
        <w:t>t</w:t>
      </w:r>
      <w:r w:rsidRPr="009C0050">
        <w:rPr>
          <w:vertAlign w:val="subscript"/>
          <w:lang w:val="es-ES"/>
        </w:rPr>
        <w:t>1</w:t>
      </w:r>
      <w:r w:rsidRPr="009C0050">
        <w:rPr>
          <w:lang w:val="es-ES"/>
        </w:rPr>
        <w:t xml:space="preserve">, </w:t>
      </w:r>
      <w:r w:rsidRPr="009C0050">
        <w:rPr>
          <w:rFonts w:cs="Calibri"/>
          <w:lang w:val="es-ES"/>
        </w:rPr>
        <w:t>Δ</w:t>
      </w:r>
      <w:r w:rsidRPr="009C0050">
        <w:rPr>
          <w:i/>
          <w:iCs/>
          <w:lang w:val="es-ES"/>
        </w:rPr>
        <w:t>t</w:t>
      </w:r>
      <w:r w:rsidRPr="009C0050">
        <w:rPr>
          <w:vertAlign w:val="subscript"/>
          <w:lang w:val="es-ES"/>
        </w:rPr>
        <w:t>2</w:t>
      </w:r>
      <w:r w:rsidR="004777DA">
        <w:rPr>
          <w:lang w:val="es-ES"/>
        </w:rPr>
        <w:t> </w:t>
      </w:r>
      <w:r w:rsidRPr="009C0050">
        <w:rPr>
          <w:lang w:val="es-ES"/>
        </w:rPr>
        <w:t>…</w:t>
      </w:r>
      <w:r w:rsidR="004777DA">
        <w:rPr>
          <w:lang w:val="es-ES"/>
        </w:rPr>
        <w:t> </w:t>
      </w:r>
      <w:r w:rsidRPr="009C0050">
        <w:rPr>
          <w:rFonts w:cs="Calibri"/>
          <w:lang w:val="es-ES"/>
        </w:rPr>
        <w:t>Δ</w:t>
      </w:r>
      <w:r w:rsidRPr="009C0050">
        <w:rPr>
          <w:i/>
          <w:iCs/>
          <w:lang w:val="es-ES"/>
        </w:rPr>
        <w:t>t</w:t>
      </w:r>
      <w:r w:rsidRPr="009C0050">
        <w:rPr>
          <w:i/>
          <w:iCs/>
          <w:vertAlign w:val="subscript"/>
          <w:lang w:val="es-ES"/>
        </w:rPr>
        <w:t>v</w:t>
      </w:r>
      <w:r w:rsidRPr="009C0050">
        <w:rPr>
          <w:lang w:val="es-ES"/>
        </w:rPr>
        <w:t xml:space="preserve"> </w:t>
      </w:r>
      <w:r>
        <w:rPr>
          <w:lang w:val="es-ES"/>
        </w:rPr>
        <w:t xml:space="preserve">y el periodo de integración </w:t>
      </w:r>
      <w:r w:rsidRPr="009C0050">
        <w:rPr>
          <w:lang w:val="es-ES"/>
        </w:rPr>
        <w:t xml:space="preserve">total </w:t>
      </w:r>
      <w:r w:rsidRPr="009C0050">
        <w:rPr>
          <w:i/>
          <w:iCs/>
          <w:lang w:val="es-ES"/>
        </w:rPr>
        <w:t>T</w:t>
      </w:r>
      <w:r w:rsidRPr="009C0050">
        <w:rPr>
          <w:i/>
          <w:iCs/>
          <w:vertAlign w:val="subscript"/>
          <w:lang w:val="es-ES"/>
        </w:rPr>
        <w:t>I</w:t>
      </w:r>
      <w:r w:rsidRPr="009C0050">
        <w:rPr>
          <w:lang w:val="es-ES"/>
        </w:rPr>
        <w:t xml:space="preserve">. </w:t>
      </w:r>
      <w:r>
        <w:rPr>
          <w:lang w:val="es-ES"/>
        </w:rPr>
        <w:t>Así</w:t>
      </w:r>
      <w:r w:rsidRPr="009C0050">
        <w:rPr>
          <w:lang w:val="es-ES"/>
        </w:rPr>
        <w:t xml:space="preserve">, </w:t>
      </w:r>
      <w:r>
        <w:rPr>
          <w:lang w:val="es-ES"/>
        </w:rPr>
        <w:t>la ocupación del espectro en el periodo de integración viene dado por la siguiente expresión</w:t>
      </w:r>
      <w:r w:rsidRPr="009C0050">
        <w:rPr>
          <w:lang w:val="es-ES"/>
        </w:rPr>
        <w:t>:</w:t>
      </w:r>
    </w:p>
    <w:p w:rsidR="008339AB" w:rsidRPr="009C0050" w:rsidRDefault="008339AB" w:rsidP="008339AB">
      <w:pPr>
        <w:pStyle w:val="Blanc"/>
        <w:rPr>
          <w:lang w:val="es-ES"/>
        </w:rPr>
      </w:pPr>
    </w:p>
    <w:p w:rsidR="008339AB" w:rsidRPr="009C0050" w:rsidRDefault="008339AB" w:rsidP="00CA6EA2">
      <w:pPr>
        <w:pStyle w:val="Equation"/>
        <w:rPr>
          <w:lang w:val="es-ES"/>
        </w:rPr>
      </w:pPr>
      <w:r w:rsidRPr="009C0050">
        <w:rPr>
          <w:lang w:val="es-ES" w:eastAsia="ru-RU"/>
        </w:rPr>
        <w:tab/>
      </w:r>
      <w:r w:rsidRPr="009C0050">
        <w:rPr>
          <w:lang w:val="es-ES" w:eastAsia="ru-RU"/>
        </w:rPr>
        <w:tab/>
      </w:r>
      <w:r w:rsidRPr="009C0050">
        <w:rPr>
          <w:noProof/>
          <w:position w:val="-28"/>
          <w:lang w:val="en-US" w:eastAsia="zh-CN"/>
        </w:rPr>
        <w:drawing>
          <wp:inline distT="0" distB="0" distL="0" distR="0" wp14:anchorId="4654AA72" wp14:editId="391BBA52">
            <wp:extent cx="1047600" cy="417600"/>
            <wp:effectExtent l="0" t="0" r="635" b="190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7600" cy="417600"/>
                    </a:xfrm>
                    <a:prstGeom prst="rect">
                      <a:avLst/>
                    </a:prstGeom>
                    <a:noFill/>
                    <a:ln>
                      <a:noFill/>
                    </a:ln>
                  </pic:spPr>
                </pic:pic>
              </a:graphicData>
            </a:graphic>
          </wp:inline>
        </w:drawing>
      </w:r>
      <w:r w:rsidRPr="009C0050">
        <w:rPr>
          <w:lang w:val="es-ES" w:eastAsia="ru-RU"/>
        </w:rPr>
        <w:tab/>
      </w:r>
      <w:r w:rsidRPr="009C0050">
        <w:rPr>
          <w:szCs w:val="24"/>
          <w:lang w:val="es-ES" w:eastAsia="ru-RU"/>
        </w:rPr>
        <w:t>(A</w:t>
      </w:r>
      <w:r w:rsidR="00CA6EA2">
        <w:rPr>
          <w:szCs w:val="24"/>
          <w:lang w:val="es-ES" w:eastAsia="ru-RU"/>
        </w:rPr>
        <w:t>1</w:t>
      </w:r>
      <w:r w:rsidRPr="009C0050">
        <w:rPr>
          <w:szCs w:val="24"/>
          <w:lang w:val="es-ES" w:eastAsia="ru-RU"/>
        </w:rPr>
        <w:t>)</w:t>
      </w:r>
    </w:p>
    <w:p w:rsidR="008339AB" w:rsidRPr="009C0050" w:rsidRDefault="008339AB" w:rsidP="008339AB">
      <w:pPr>
        <w:pStyle w:val="Blanc"/>
        <w:rPr>
          <w:lang w:val="es-ES"/>
        </w:rPr>
      </w:pPr>
    </w:p>
    <w:p w:rsidR="008339AB" w:rsidRPr="009C0050" w:rsidRDefault="008339AB" w:rsidP="00803B51">
      <w:pPr>
        <w:rPr>
          <w:lang w:val="es-ES"/>
        </w:rPr>
      </w:pPr>
      <w:r>
        <w:rPr>
          <w:lang w:val="es-ES"/>
        </w:rPr>
        <w:t>siendo</w:t>
      </w:r>
      <w:r w:rsidRPr="009C0050">
        <w:rPr>
          <w:lang w:val="es-ES"/>
        </w:rPr>
        <w:t>:</w:t>
      </w:r>
    </w:p>
    <w:p w:rsidR="008339AB" w:rsidRPr="009C0050" w:rsidRDefault="008339AB" w:rsidP="00803B51">
      <w:pPr>
        <w:pStyle w:val="Equationlegend"/>
        <w:rPr>
          <w:lang w:val="es-ES"/>
        </w:rPr>
      </w:pPr>
      <w:r w:rsidRPr="009C0050">
        <w:rPr>
          <w:lang w:val="es-ES"/>
        </w:rPr>
        <w:tab/>
      </w:r>
      <w:r w:rsidRPr="009C0050">
        <w:rPr>
          <w:i/>
          <w:lang w:val="es-ES"/>
        </w:rPr>
        <w:t>SO</w:t>
      </w:r>
      <w:r w:rsidR="00461E46">
        <w:rPr>
          <w:i/>
          <w:lang w:val="es-ES"/>
        </w:rPr>
        <w:t>:</w:t>
      </w:r>
      <w:r w:rsidRPr="009C0050">
        <w:rPr>
          <w:lang w:val="es-ES"/>
        </w:rPr>
        <w:tab/>
      </w:r>
      <w:r>
        <w:rPr>
          <w:lang w:val="es-ES"/>
        </w:rPr>
        <w:t>valor real de la ocupación a lo largo del periodo de integración</w:t>
      </w:r>
    </w:p>
    <w:p w:rsidR="008339AB" w:rsidRPr="009C0050" w:rsidRDefault="008339AB" w:rsidP="00803B51">
      <w:pPr>
        <w:pStyle w:val="Equationlegend"/>
        <w:rPr>
          <w:lang w:val="es-ES"/>
        </w:rPr>
      </w:pPr>
      <w:r w:rsidRPr="009C0050">
        <w:rPr>
          <w:i/>
          <w:iCs/>
          <w:lang w:val="es-ES"/>
        </w:rPr>
        <w:tab/>
        <w:t>T</w:t>
      </w:r>
      <w:r w:rsidRPr="009C0050">
        <w:rPr>
          <w:i/>
          <w:iCs/>
          <w:vertAlign w:val="subscript"/>
          <w:lang w:val="es-ES"/>
        </w:rPr>
        <w:t>I</w:t>
      </w:r>
      <w:r w:rsidR="00461E46">
        <w:rPr>
          <w:i/>
          <w:iCs/>
          <w:vertAlign w:val="subscript"/>
          <w:lang w:val="es-ES"/>
        </w:rPr>
        <w:t>:</w:t>
      </w:r>
      <w:r w:rsidRPr="009C0050">
        <w:rPr>
          <w:lang w:val="es-ES"/>
        </w:rPr>
        <w:tab/>
      </w:r>
      <w:r>
        <w:rPr>
          <w:lang w:val="es-ES"/>
        </w:rPr>
        <w:t>periodo de integración</w:t>
      </w:r>
    </w:p>
    <w:p w:rsidR="008339AB" w:rsidRPr="009C0050" w:rsidRDefault="008339AB" w:rsidP="00803B51">
      <w:pPr>
        <w:pStyle w:val="Equationlegend"/>
        <w:rPr>
          <w:lang w:val="es-ES"/>
        </w:rPr>
      </w:pPr>
      <w:r w:rsidRPr="009C0050">
        <w:rPr>
          <w:lang w:val="es-ES"/>
        </w:rPr>
        <w:tab/>
      </w:r>
      <w:r w:rsidRPr="009C0050">
        <w:rPr>
          <w:i/>
          <w:iCs/>
          <w:lang w:val="es-ES"/>
        </w:rPr>
        <w:t>V</w:t>
      </w:r>
      <w:r w:rsidR="00461E46">
        <w:rPr>
          <w:i/>
          <w:iCs/>
          <w:lang w:val="es-ES"/>
        </w:rPr>
        <w:t>:</w:t>
      </w:r>
      <w:r w:rsidRPr="009C0050">
        <w:rPr>
          <w:lang w:val="es-ES"/>
        </w:rPr>
        <w:tab/>
      </w:r>
      <w:r>
        <w:rPr>
          <w:lang w:val="es-ES"/>
        </w:rPr>
        <w:t>número de intervalos en el estado ocupado durante el periodo de integración</w:t>
      </w:r>
      <w:r w:rsidRPr="009C0050">
        <w:rPr>
          <w:lang w:val="es-ES"/>
        </w:rPr>
        <w:t xml:space="preserve"> </w:t>
      </w:r>
      <w:r w:rsidRPr="009C0050">
        <w:rPr>
          <w:i/>
          <w:iCs/>
          <w:lang w:val="es-ES"/>
        </w:rPr>
        <w:t>T</w:t>
      </w:r>
      <w:r w:rsidRPr="009C0050">
        <w:rPr>
          <w:i/>
          <w:iCs/>
          <w:vertAlign w:val="subscript"/>
          <w:lang w:val="es-ES"/>
        </w:rPr>
        <w:t>I</w:t>
      </w:r>
    </w:p>
    <w:p w:rsidR="008339AB" w:rsidRPr="009C0050" w:rsidRDefault="008339AB" w:rsidP="00803B51">
      <w:pPr>
        <w:pStyle w:val="Equationlegend"/>
        <w:rPr>
          <w:lang w:val="es-ES"/>
        </w:rPr>
      </w:pPr>
      <w:r w:rsidRPr="009C0050">
        <w:rPr>
          <w:rFonts w:cs="Calibri"/>
          <w:lang w:val="es-ES"/>
        </w:rPr>
        <w:tab/>
        <w:t>Δ</w:t>
      </w:r>
      <w:r w:rsidRPr="009C0050">
        <w:rPr>
          <w:i/>
          <w:iCs/>
          <w:lang w:val="es-ES"/>
        </w:rPr>
        <w:t>t</w:t>
      </w:r>
      <w:r w:rsidRPr="009C0050">
        <w:rPr>
          <w:vertAlign w:val="subscript"/>
          <w:lang w:val="es-ES"/>
        </w:rPr>
        <w:t>1</w:t>
      </w:r>
      <w:r w:rsidRPr="009C0050">
        <w:rPr>
          <w:lang w:val="es-ES"/>
        </w:rPr>
        <w:t xml:space="preserve">, </w:t>
      </w:r>
      <w:r w:rsidRPr="009C0050">
        <w:rPr>
          <w:rFonts w:cs="Calibri"/>
          <w:lang w:val="es-ES"/>
        </w:rPr>
        <w:t>Δ</w:t>
      </w:r>
      <w:r w:rsidRPr="009C0050">
        <w:rPr>
          <w:i/>
          <w:iCs/>
          <w:lang w:val="es-ES"/>
        </w:rPr>
        <w:t>t</w:t>
      </w:r>
      <w:r w:rsidRPr="009C0050">
        <w:rPr>
          <w:vertAlign w:val="subscript"/>
          <w:lang w:val="es-ES"/>
        </w:rPr>
        <w:t>2</w:t>
      </w:r>
      <w:r w:rsidRPr="009C0050">
        <w:rPr>
          <w:lang w:val="es-ES"/>
        </w:rPr>
        <w:t xml:space="preserve"> …</w:t>
      </w:r>
      <w:r w:rsidR="00F66E92">
        <w:rPr>
          <w:lang w:val="es-ES"/>
        </w:rPr>
        <w:t xml:space="preserve"> </w:t>
      </w:r>
      <w:r w:rsidRPr="009C0050">
        <w:rPr>
          <w:rFonts w:cs="Calibri"/>
          <w:lang w:val="es-ES"/>
        </w:rPr>
        <w:t>Δ</w:t>
      </w:r>
      <w:r w:rsidRPr="009C0050">
        <w:rPr>
          <w:i/>
          <w:iCs/>
          <w:lang w:val="es-ES"/>
        </w:rPr>
        <w:t>t</w:t>
      </w:r>
      <w:r w:rsidRPr="009C0050">
        <w:rPr>
          <w:i/>
          <w:iCs/>
          <w:vertAlign w:val="subscript"/>
          <w:lang w:val="es-ES"/>
        </w:rPr>
        <w:t>v</w:t>
      </w:r>
      <w:r w:rsidR="00461E46">
        <w:rPr>
          <w:i/>
          <w:iCs/>
          <w:vertAlign w:val="subscript"/>
          <w:lang w:val="es-ES"/>
        </w:rPr>
        <w:t>:</w:t>
      </w:r>
      <w:r w:rsidRPr="009C0050">
        <w:rPr>
          <w:lang w:val="es-ES"/>
        </w:rPr>
        <w:tab/>
      </w:r>
      <w:r>
        <w:rPr>
          <w:lang w:val="es-ES"/>
        </w:rPr>
        <w:t>duración de los intervalos en el estado ocupado en el radiocanal en caso de supervisión continua</w:t>
      </w:r>
      <w:r w:rsidRPr="009C0050">
        <w:rPr>
          <w:lang w:val="es-ES"/>
        </w:rPr>
        <w:t>.</w:t>
      </w:r>
    </w:p>
    <w:p w:rsidR="008339AB" w:rsidRPr="009C0050" w:rsidRDefault="008339AB" w:rsidP="008339AB">
      <w:pPr>
        <w:pStyle w:val="Heading2"/>
        <w:rPr>
          <w:lang w:val="es-ES"/>
        </w:rPr>
      </w:pPr>
      <w:bookmarkStart w:id="134" w:name="_Toc349812708"/>
      <w:bookmarkStart w:id="135" w:name="_Toc351716883"/>
      <w:r w:rsidRPr="009C0050">
        <w:rPr>
          <w:lang w:val="es-ES"/>
        </w:rPr>
        <w:lastRenderedPageBreak/>
        <w:t>A2.2</w:t>
      </w:r>
      <w:r w:rsidRPr="009C0050">
        <w:rPr>
          <w:lang w:val="es-ES"/>
        </w:rPr>
        <w:tab/>
      </w:r>
      <w:r>
        <w:rPr>
          <w:lang w:val="es-ES"/>
        </w:rPr>
        <w:t>Error de medición de la ocupación</w:t>
      </w:r>
      <w:bookmarkEnd w:id="134"/>
      <w:bookmarkEnd w:id="135"/>
    </w:p>
    <w:p w:rsidR="008339AB" w:rsidRPr="009C0050" w:rsidRDefault="008339AB" w:rsidP="00B66973">
      <w:pPr>
        <w:rPr>
          <w:lang w:val="es-ES"/>
        </w:rPr>
      </w:pPr>
      <w:r>
        <w:rPr>
          <w:lang w:val="es-ES"/>
        </w:rPr>
        <w:t>En las gamas de frecuencia que contienen numerosos canales de radiocomunicaciones, la comprobación técnica de cada canal resulta problemática</w:t>
      </w:r>
      <w:r w:rsidRPr="009C0050">
        <w:rPr>
          <w:lang w:val="es-ES"/>
        </w:rPr>
        <w:t xml:space="preserve">. </w:t>
      </w:r>
      <w:r>
        <w:rPr>
          <w:lang w:val="es-ES"/>
        </w:rPr>
        <w:t>Por ese motivo, el equipo de comprobación técnica que recaba datos para medir la ocupación suele comprobar el estado de los canales de manera intermitente</w:t>
      </w:r>
      <w:r w:rsidRPr="009C0050">
        <w:rPr>
          <w:lang w:val="es-ES"/>
        </w:rPr>
        <w:t xml:space="preserve">. </w:t>
      </w:r>
      <w:r>
        <w:rPr>
          <w:lang w:val="es-ES"/>
        </w:rPr>
        <w:t xml:space="preserve">El número de muestras del estado del canal </w:t>
      </w:r>
      <w:r w:rsidRPr="009C0050">
        <w:rPr>
          <w:i/>
          <w:iCs/>
          <w:lang w:val="es-ES"/>
        </w:rPr>
        <w:t>J</w:t>
      </w:r>
      <w:r w:rsidRPr="009C0050">
        <w:rPr>
          <w:i/>
          <w:iCs/>
          <w:vertAlign w:val="subscript"/>
          <w:lang w:val="es-ES"/>
        </w:rPr>
        <w:t>I</w:t>
      </w:r>
      <w:r w:rsidRPr="009C0050">
        <w:rPr>
          <w:lang w:val="es-ES"/>
        </w:rPr>
        <w:t xml:space="preserve"> </w:t>
      </w:r>
      <w:r>
        <w:rPr>
          <w:lang w:val="es-ES"/>
        </w:rPr>
        <w:t xml:space="preserve">durante el periodo de integración de la ocupación </w:t>
      </w:r>
      <w:r w:rsidRPr="009C0050">
        <w:rPr>
          <w:lang w:val="es-ES"/>
        </w:rPr>
        <w:t>depend</w:t>
      </w:r>
      <w:r>
        <w:rPr>
          <w:lang w:val="es-ES"/>
        </w:rPr>
        <w:t>e</w:t>
      </w:r>
      <w:r w:rsidRPr="009C0050">
        <w:rPr>
          <w:lang w:val="es-ES"/>
        </w:rPr>
        <w:t xml:space="preserve"> </w:t>
      </w:r>
      <w:r>
        <w:rPr>
          <w:lang w:val="es-ES"/>
        </w:rPr>
        <w:t xml:space="preserve">de la longitud de este tiempo </w:t>
      </w:r>
      <w:r w:rsidRPr="009C0050">
        <w:rPr>
          <w:i/>
          <w:iCs/>
          <w:lang w:val="es-ES"/>
        </w:rPr>
        <w:t>T</w:t>
      </w:r>
      <w:r w:rsidRPr="009C0050">
        <w:rPr>
          <w:i/>
          <w:iCs/>
          <w:vertAlign w:val="subscript"/>
          <w:lang w:val="es-ES"/>
        </w:rPr>
        <w:t>I</w:t>
      </w:r>
      <w:r w:rsidR="00B66973">
        <w:rPr>
          <w:lang w:val="es-ES"/>
        </w:rPr>
        <w:t xml:space="preserve"> </w:t>
      </w:r>
      <w:r>
        <w:rPr>
          <w:lang w:val="es-ES"/>
        </w:rPr>
        <w:t xml:space="preserve">y del tiempo de iteración del muestreo del estado del canal </w:t>
      </w:r>
      <w:r w:rsidRPr="009C0050">
        <w:rPr>
          <w:i/>
          <w:iCs/>
          <w:lang w:val="es-ES"/>
        </w:rPr>
        <w:t>T</w:t>
      </w:r>
      <w:r w:rsidRPr="009C0050">
        <w:rPr>
          <w:i/>
          <w:iCs/>
          <w:vertAlign w:val="subscript"/>
          <w:lang w:val="es-ES"/>
        </w:rPr>
        <w:t>R</w:t>
      </w:r>
      <w:r w:rsidRPr="009C0050">
        <w:rPr>
          <w:lang w:val="es-ES"/>
        </w:rPr>
        <w:t xml:space="preserve"> (</w:t>
      </w:r>
      <w:r>
        <w:rPr>
          <w:lang w:val="es-ES"/>
        </w:rPr>
        <w:t>que, a su vez, depende de la velocidad operativa del equipo de comprobación técnica y del número de canales de frecuencia en los que se mide la ocupación</w:t>
      </w:r>
      <w:r w:rsidRPr="009C0050">
        <w:rPr>
          <w:lang w:val="es-ES"/>
        </w:rPr>
        <w:t>).</w:t>
      </w:r>
    </w:p>
    <w:p w:rsidR="008339AB" w:rsidRPr="009C0050" w:rsidRDefault="008339AB" w:rsidP="00803B51">
      <w:pPr>
        <w:rPr>
          <w:bCs/>
          <w:lang w:val="es-ES"/>
        </w:rPr>
      </w:pPr>
      <w:r>
        <w:rPr>
          <w:bCs/>
          <w:lang w:val="es-ES"/>
        </w:rPr>
        <w:t>Mediante un muestreo intermitente es imposible determinar los instantes en los que un canal cambia del estado ocupado al libre y viceversa</w:t>
      </w:r>
      <w:r w:rsidRPr="009C0050">
        <w:rPr>
          <w:bCs/>
          <w:spacing w:val="-4"/>
          <w:lang w:val="es-ES"/>
        </w:rPr>
        <w:t xml:space="preserve">; </w:t>
      </w:r>
      <w:r>
        <w:rPr>
          <w:bCs/>
          <w:spacing w:val="-4"/>
          <w:lang w:val="es-ES"/>
        </w:rPr>
        <w:t>por consiguiente</w:t>
      </w:r>
      <w:r w:rsidRPr="009C0050">
        <w:rPr>
          <w:bCs/>
          <w:spacing w:val="-4"/>
          <w:lang w:val="es-ES"/>
        </w:rPr>
        <w:t xml:space="preserve">, </w:t>
      </w:r>
      <w:r>
        <w:rPr>
          <w:bCs/>
          <w:spacing w:val="-4"/>
          <w:lang w:val="es-ES"/>
        </w:rPr>
        <w:t xml:space="preserve">al medir la ocupación en lugar de utilizar la ecuación exacta </w:t>
      </w:r>
      <w:r w:rsidRPr="009C0050">
        <w:rPr>
          <w:bCs/>
          <w:lang w:val="es-ES"/>
        </w:rPr>
        <w:t>(</w:t>
      </w:r>
      <w:r w:rsidRPr="009C0050">
        <w:rPr>
          <w:szCs w:val="24"/>
          <w:lang w:val="es-ES" w:eastAsia="ru-RU"/>
        </w:rPr>
        <w:t>A</w:t>
      </w:r>
      <w:r w:rsidRPr="009C0050">
        <w:rPr>
          <w:bCs/>
          <w:lang w:val="es-ES"/>
        </w:rPr>
        <w:t xml:space="preserve">1), </w:t>
      </w:r>
      <w:r>
        <w:rPr>
          <w:bCs/>
          <w:lang w:val="es-ES"/>
        </w:rPr>
        <w:t>es necesario utilizar aproximaciones</w:t>
      </w:r>
      <w:r w:rsidRPr="009C0050">
        <w:rPr>
          <w:bCs/>
          <w:lang w:val="es-ES"/>
        </w:rPr>
        <w:t xml:space="preserve">. </w:t>
      </w:r>
      <w:r>
        <w:rPr>
          <w:bCs/>
          <w:lang w:val="es-ES"/>
        </w:rPr>
        <w:t>Por ejemplo</w:t>
      </w:r>
      <w:r w:rsidRPr="009C0050">
        <w:rPr>
          <w:bCs/>
          <w:lang w:val="es-ES"/>
        </w:rPr>
        <w:t xml:space="preserve">, </w:t>
      </w:r>
      <w:r>
        <w:rPr>
          <w:bCs/>
          <w:lang w:val="es-ES"/>
        </w:rPr>
        <w:t>en el caso de una distribución uniforme de muestras del estado del canal en el eje de tiempos</w:t>
      </w:r>
      <w:r w:rsidRPr="009C0050">
        <w:rPr>
          <w:bCs/>
          <w:lang w:val="es-ES"/>
        </w:rPr>
        <w:t xml:space="preserve">, </w:t>
      </w:r>
      <w:r>
        <w:rPr>
          <w:bCs/>
          <w:lang w:val="es-ES"/>
        </w:rPr>
        <w:t>se puede emplear la siguiente ecuación para calcular la ocupación</w:t>
      </w:r>
      <w:r w:rsidRPr="009C0050">
        <w:rPr>
          <w:bCs/>
          <w:lang w:val="es-ES"/>
        </w:rPr>
        <w:t>:</w:t>
      </w:r>
    </w:p>
    <w:p w:rsidR="008339AB" w:rsidRPr="009C0050" w:rsidRDefault="008339AB" w:rsidP="008339AB">
      <w:pPr>
        <w:pStyle w:val="Blanc"/>
        <w:rPr>
          <w:lang w:val="es-ES"/>
        </w:rPr>
      </w:pPr>
    </w:p>
    <w:p w:rsidR="008339AB" w:rsidRPr="009C0050" w:rsidRDefault="008339AB" w:rsidP="008339AB">
      <w:pPr>
        <w:pStyle w:val="Equation"/>
        <w:rPr>
          <w:bCs/>
          <w:lang w:val="es-ES"/>
        </w:rPr>
      </w:pPr>
      <w:r w:rsidRPr="009C0050">
        <w:rPr>
          <w:lang w:val="es-ES" w:eastAsia="ru-RU"/>
        </w:rPr>
        <w:tab/>
      </w:r>
      <w:r w:rsidRPr="009C0050">
        <w:rPr>
          <w:lang w:val="es-ES" w:eastAsia="ru-RU"/>
        </w:rPr>
        <w:tab/>
      </w:r>
      <w:r w:rsidRPr="009C0050">
        <w:rPr>
          <w:position w:val="-12"/>
          <w:lang w:val="es-ES" w:eastAsia="ru-RU"/>
        </w:rPr>
        <w:object w:dxaOrig="1640" w:dyaOrig="360">
          <v:shape id="_x0000_i1034" type="#_x0000_t75" style="width:82.9pt;height:18pt" o:ole="">
            <v:imagedata r:id="rId49" o:title=""/>
          </v:shape>
          <o:OLEObject Type="Embed" ProgID="Equation.3" ShapeID="_x0000_i1034" DrawAspect="Content" ObjectID="_1428406025" r:id="rId50"/>
        </w:object>
      </w:r>
    </w:p>
    <w:p w:rsidR="00B66973" w:rsidRPr="009C0050" w:rsidRDefault="00B66973" w:rsidP="00B66973">
      <w:pPr>
        <w:pStyle w:val="Blanc"/>
        <w:rPr>
          <w:lang w:val="es-ES"/>
        </w:rPr>
      </w:pPr>
    </w:p>
    <w:p w:rsidR="008339AB" w:rsidRPr="009C0050" w:rsidRDefault="008339AB" w:rsidP="00803B51">
      <w:pPr>
        <w:rPr>
          <w:bCs/>
          <w:lang w:val="es-ES"/>
        </w:rPr>
      </w:pPr>
      <w:r>
        <w:rPr>
          <w:bCs/>
          <w:lang w:val="es-ES"/>
        </w:rPr>
        <w:t>siendo</w:t>
      </w:r>
      <w:r w:rsidRPr="009C0050">
        <w:rPr>
          <w:bCs/>
          <w:lang w:val="es-ES"/>
        </w:rPr>
        <w:t>:</w:t>
      </w:r>
    </w:p>
    <w:p w:rsidR="008339AB" w:rsidRPr="009C0050" w:rsidRDefault="008339AB" w:rsidP="00803B51">
      <w:pPr>
        <w:pStyle w:val="Equationlegend"/>
        <w:rPr>
          <w:lang w:val="es-ES"/>
        </w:rPr>
      </w:pPr>
      <w:r w:rsidRPr="009C0050">
        <w:rPr>
          <w:lang w:val="es-ES"/>
        </w:rPr>
        <w:tab/>
      </w:r>
      <w:r w:rsidRPr="009C0050">
        <w:rPr>
          <w:i/>
          <w:iCs/>
          <w:lang w:val="es-ES"/>
        </w:rPr>
        <w:t>SOCR</w:t>
      </w:r>
      <w:r w:rsidR="00461E46">
        <w:rPr>
          <w:i/>
          <w:iCs/>
          <w:lang w:val="es-ES"/>
        </w:rPr>
        <w:t>:</w:t>
      </w:r>
      <w:r w:rsidRPr="009C0050">
        <w:rPr>
          <w:lang w:val="es-ES"/>
        </w:rPr>
        <w:tab/>
      </w:r>
      <w:r>
        <w:rPr>
          <w:lang w:val="es-ES"/>
        </w:rPr>
        <w:t xml:space="preserve">resultado del cálculo de la ocupación del espectro </w:t>
      </w:r>
    </w:p>
    <w:p w:rsidR="008339AB" w:rsidRPr="009C0050" w:rsidRDefault="008339AB" w:rsidP="00803B51">
      <w:pPr>
        <w:pStyle w:val="Equationlegend"/>
        <w:rPr>
          <w:lang w:val="es-ES"/>
        </w:rPr>
      </w:pPr>
      <w:r w:rsidRPr="009C0050">
        <w:rPr>
          <w:i/>
          <w:iCs/>
          <w:lang w:val="es-ES"/>
        </w:rPr>
        <w:tab/>
        <w:t>J</w:t>
      </w:r>
      <w:r w:rsidRPr="009C0050">
        <w:rPr>
          <w:i/>
          <w:iCs/>
          <w:vertAlign w:val="subscript"/>
          <w:lang w:val="es-ES"/>
        </w:rPr>
        <w:t>O</w:t>
      </w:r>
      <w:r w:rsidR="00461E46">
        <w:rPr>
          <w:i/>
          <w:iCs/>
          <w:vertAlign w:val="subscript"/>
          <w:lang w:val="es-ES"/>
        </w:rPr>
        <w:t>:</w:t>
      </w:r>
      <w:r w:rsidRPr="009C0050">
        <w:rPr>
          <w:lang w:val="es-ES"/>
        </w:rPr>
        <w:tab/>
      </w:r>
      <w:r>
        <w:rPr>
          <w:lang w:val="es-ES"/>
        </w:rPr>
        <w:t>número de canales detectados en el estado ocupado durante el periodo de integración</w:t>
      </w:r>
    </w:p>
    <w:p w:rsidR="008339AB" w:rsidRPr="009C0050" w:rsidRDefault="008339AB" w:rsidP="00803B51">
      <w:pPr>
        <w:pStyle w:val="Equationlegend"/>
        <w:rPr>
          <w:lang w:val="es-ES"/>
        </w:rPr>
      </w:pPr>
      <w:r w:rsidRPr="009C0050">
        <w:rPr>
          <w:i/>
          <w:iCs/>
          <w:lang w:val="es-ES"/>
        </w:rPr>
        <w:tab/>
        <w:t>J</w:t>
      </w:r>
      <w:r w:rsidRPr="009C0050">
        <w:rPr>
          <w:i/>
          <w:iCs/>
          <w:vertAlign w:val="subscript"/>
          <w:lang w:val="es-ES"/>
        </w:rPr>
        <w:t>I</w:t>
      </w:r>
      <w:r w:rsidR="00461E46">
        <w:rPr>
          <w:i/>
          <w:iCs/>
          <w:vertAlign w:val="subscript"/>
          <w:lang w:val="es-ES"/>
        </w:rPr>
        <w:t>:</w:t>
      </w:r>
      <w:r w:rsidRPr="009C0050">
        <w:rPr>
          <w:lang w:val="es-ES"/>
        </w:rPr>
        <w:tab/>
      </w:r>
      <w:r>
        <w:rPr>
          <w:lang w:val="es-ES"/>
        </w:rPr>
        <w:t xml:space="preserve">número </w:t>
      </w:r>
      <w:r w:rsidRPr="009C0050">
        <w:rPr>
          <w:lang w:val="es-ES"/>
        </w:rPr>
        <w:t xml:space="preserve">total </w:t>
      </w:r>
      <w:r>
        <w:rPr>
          <w:lang w:val="es-ES"/>
        </w:rPr>
        <w:t>de muestras del estado del canal durante el periodo de integración</w:t>
      </w:r>
      <w:r w:rsidRPr="009C0050">
        <w:rPr>
          <w:lang w:val="es-ES"/>
        </w:rPr>
        <w:t>.</w:t>
      </w:r>
    </w:p>
    <w:p w:rsidR="008339AB" w:rsidRPr="009C0050" w:rsidRDefault="008339AB" w:rsidP="00803B51">
      <w:pPr>
        <w:rPr>
          <w:rFonts w:cs="Calibri"/>
          <w:bCs/>
          <w:lang w:val="es-ES"/>
        </w:rPr>
      </w:pPr>
      <w:r>
        <w:rPr>
          <w:bCs/>
          <w:lang w:val="es-ES"/>
        </w:rPr>
        <w:t xml:space="preserve">Se puede demostrar que al medir la ocupación del espectro puede producirse un error como el que se ilustra en la </w:t>
      </w:r>
      <w:r w:rsidRPr="009C0050">
        <w:rPr>
          <w:bCs/>
          <w:lang w:val="es-ES"/>
        </w:rPr>
        <w:t>Fig. A2.</w:t>
      </w:r>
    </w:p>
    <w:p w:rsidR="008339AB" w:rsidRPr="009C0050" w:rsidRDefault="008339AB" w:rsidP="008339AB">
      <w:pPr>
        <w:pStyle w:val="FigureNo"/>
        <w:rPr>
          <w:lang w:val="es-ES"/>
        </w:rPr>
      </w:pPr>
      <w:r w:rsidRPr="009C0050">
        <w:rPr>
          <w:lang w:val="es-ES"/>
        </w:rPr>
        <w:lastRenderedPageBreak/>
        <w:t>FIGUR</w:t>
      </w:r>
      <w:r>
        <w:rPr>
          <w:lang w:val="es-ES"/>
        </w:rPr>
        <w:t>A</w:t>
      </w:r>
      <w:r w:rsidRPr="009C0050">
        <w:rPr>
          <w:lang w:val="es-ES"/>
        </w:rPr>
        <w:t xml:space="preserve"> A2</w:t>
      </w:r>
    </w:p>
    <w:p w:rsidR="008339AB" w:rsidRPr="009C0050" w:rsidRDefault="008339AB" w:rsidP="008339AB">
      <w:pPr>
        <w:pStyle w:val="Figuretitle"/>
        <w:rPr>
          <w:lang w:val="es-ES"/>
        </w:rPr>
      </w:pPr>
      <w:r>
        <w:rPr>
          <w:lang w:val="es-ES"/>
        </w:rPr>
        <w:t xml:space="preserve">Error al medir la ocupación </w:t>
      </w:r>
    </w:p>
    <w:p w:rsidR="008339AB" w:rsidRPr="009C0050" w:rsidRDefault="001E7FFB" w:rsidP="001E7FFB">
      <w:pPr>
        <w:pStyle w:val="Figure"/>
        <w:rPr>
          <w:lang w:val="es-ES"/>
        </w:rPr>
      </w:pPr>
      <w:r>
        <w:rPr>
          <w:noProof/>
          <w:lang w:val="en-US" w:eastAsia="zh-CN"/>
        </w:rPr>
        <mc:AlternateContent>
          <mc:Choice Requires="wps">
            <w:drawing>
              <wp:anchor distT="0" distB="0" distL="114300" distR="114300" simplePos="0" relativeHeight="251681792" behindDoc="0" locked="0" layoutInCell="1" allowOverlap="1" wp14:anchorId="6825481F" wp14:editId="794CAA78">
                <wp:simplePos x="0" y="0"/>
                <wp:positionH relativeFrom="column">
                  <wp:posOffset>2283607</wp:posOffset>
                </wp:positionH>
                <wp:positionV relativeFrom="paragraph">
                  <wp:posOffset>38100</wp:posOffset>
                </wp:positionV>
                <wp:extent cx="1336040" cy="321945"/>
                <wp:effectExtent l="0" t="0" r="16510" b="20955"/>
                <wp:wrapNone/>
                <wp:docPr id="1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321945"/>
                        </a:xfrm>
                        <a:prstGeom prst="rect">
                          <a:avLst/>
                        </a:prstGeom>
                        <a:solidFill>
                          <a:srgbClr val="FFFFFF"/>
                        </a:solidFill>
                        <a:ln w="9525">
                          <a:solidFill>
                            <a:schemeClr val="bg1">
                              <a:lumMod val="100000"/>
                              <a:lumOff val="0"/>
                            </a:schemeClr>
                          </a:solidFill>
                          <a:miter lim="800000"/>
                          <a:headEnd/>
                          <a:tailEnd/>
                        </a:ln>
                      </wps:spPr>
                      <wps:txbx>
                        <w:txbxContent>
                          <w:p w:rsidR="00C61BB0" w:rsidRPr="002B2EBC" w:rsidRDefault="00C61BB0" w:rsidP="008339AB">
                            <w:pPr>
                              <w:spacing w:before="0"/>
                              <w:jc w:val="center"/>
                              <w:rPr>
                                <w:rFonts w:asciiTheme="majorBidi" w:hAnsiTheme="majorBidi" w:cstheme="majorBidi"/>
                                <w:sz w:val="20"/>
                                <w:lang w:val="es-ES_tradnl"/>
                              </w:rPr>
                            </w:pPr>
                            <w:r w:rsidRPr="002B2EBC">
                              <w:rPr>
                                <w:rFonts w:asciiTheme="majorBidi" w:hAnsiTheme="majorBidi" w:cstheme="majorBidi"/>
                                <w:sz w:val="20"/>
                                <w:lang w:val="es-ES_tradnl"/>
                              </w:rPr>
                              <w:t>Umbral de detección de actividad en el canal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2310" type="#_x0000_t202" style="position:absolute;left:0;text-align:left;margin-left:179.8pt;margin-top:3pt;width:105.2pt;height:2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" strokecolor="white [3212]">
                <v:textbox inset="0,0,0,0">
                  <w:txbxContent>
                    <w:p w:rsidR="00C61BB0" w:rsidRPr="002B2EBC" w:rsidRDefault="00C61BB0" w:rsidP="008339AB">
                      <w:pPr>
                        <w:spacing w:before="0"/>
                        <w:jc w:val="center"/>
                        <w:rPr>
                          <w:rFonts w:asciiTheme="majorBidi" w:hAnsiTheme="majorBidi" w:cstheme="majorBidi"/>
                          <w:sz w:val="20"/>
                          <w:lang w:val="es-ES_tradnl"/>
                        </w:rPr>
                      </w:pPr>
                      <w:r w:rsidRPr="002B2EBC">
                        <w:rPr>
                          <w:rFonts w:asciiTheme="majorBidi" w:hAnsiTheme="majorBidi" w:cstheme="majorBidi"/>
                          <w:sz w:val="20"/>
                          <w:lang w:val="es-ES_tradnl"/>
                        </w:rPr>
                        <w:t>Umbral de detección de actividad en el canal</w:t>
                      </w:r>
                    </w:p>
                  </w:txbxContent>
                </v:textbox>
              </v:shape>
            </w:pict>
          </mc:Fallback>
        </mc:AlternateContent>
      </w:r>
      <w:r w:rsidR="008339AB" w:rsidRPr="009C0050">
        <w:rPr>
          <w:noProof/>
          <w:lang w:val="en-US" w:eastAsia="zh-CN"/>
        </w:rPr>
        <w:drawing>
          <wp:inline distT="0" distB="0" distL="0" distR="0" wp14:anchorId="781AB596" wp14:editId="33B54643">
            <wp:extent cx="5410200" cy="3981450"/>
            <wp:effectExtent l="0" t="0" r="0" b="0"/>
            <wp:docPr id="1331" name="Picture 1331" descr="Figure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A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0200" cy="3981450"/>
                    </a:xfrm>
                    <a:prstGeom prst="rect">
                      <a:avLst/>
                    </a:prstGeom>
                    <a:noFill/>
                    <a:ln>
                      <a:noFill/>
                    </a:ln>
                  </pic:spPr>
                </pic:pic>
              </a:graphicData>
            </a:graphic>
          </wp:inline>
        </w:drawing>
      </w:r>
    </w:p>
    <w:p w:rsidR="008339AB" w:rsidRPr="009C0050" w:rsidRDefault="008339AB" w:rsidP="0011190E">
      <w:pPr>
        <w:rPr>
          <w:rFonts w:cs="Calibri"/>
          <w:bCs/>
          <w:lang w:val="es-ES"/>
        </w:rPr>
      </w:pPr>
      <w:r>
        <w:rPr>
          <w:bCs/>
          <w:lang w:val="es-ES"/>
        </w:rPr>
        <w:t xml:space="preserve">El diagrama de arriba </w:t>
      </w:r>
      <w:r w:rsidRPr="009C0050">
        <w:rPr>
          <w:bCs/>
          <w:i/>
          <w:iCs/>
          <w:lang w:val="es-ES"/>
        </w:rPr>
        <w:t>U</w:t>
      </w:r>
      <w:r w:rsidRPr="009C0050">
        <w:rPr>
          <w:bCs/>
          <w:lang w:val="es-ES"/>
        </w:rPr>
        <w:t>(</w:t>
      </w:r>
      <w:r w:rsidRPr="009C0050">
        <w:rPr>
          <w:bCs/>
          <w:i/>
          <w:iCs/>
          <w:lang w:val="es-ES"/>
        </w:rPr>
        <w:t>t</w:t>
      </w:r>
      <w:r w:rsidRPr="009C0050">
        <w:rPr>
          <w:bCs/>
          <w:lang w:val="es-ES"/>
        </w:rPr>
        <w:t xml:space="preserve">), </w:t>
      </w:r>
      <w:r>
        <w:rPr>
          <w:bCs/>
          <w:lang w:val="es-ES"/>
        </w:rPr>
        <w:t>que muestra la oscilación continua del nivel de la señal en el canal a lo largo del tiempo</w:t>
      </w:r>
      <w:r w:rsidRPr="009C0050">
        <w:rPr>
          <w:bCs/>
          <w:lang w:val="es-ES"/>
        </w:rPr>
        <w:t>, correspond</w:t>
      </w:r>
      <w:r>
        <w:rPr>
          <w:bCs/>
          <w:lang w:val="es-ES"/>
        </w:rPr>
        <w:t>e</w:t>
      </w:r>
      <w:r w:rsidRPr="009C0050">
        <w:rPr>
          <w:bCs/>
          <w:lang w:val="es-ES"/>
        </w:rPr>
        <w:t xml:space="preserve"> </w:t>
      </w:r>
      <w:r>
        <w:rPr>
          <w:bCs/>
          <w:lang w:val="es-ES"/>
        </w:rPr>
        <w:t xml:space="preserve">a un valor real de </w:t>
      </w:r>
      <w:r w:rsidRPr="009C0050">
        <w:rPr>
          <w:bCs/>
          <w:i/>
          <w:iCs/>
          <w:lang w:val="es-ES"/>
        </w:rPr>
        <w:t>SO</w:t>
      </w:r>
      <w:r w:rsidRPr="009C0050">
        <w:rPr>
          <w:bCs/>
          <w:lang w:val="es-ES"/>
        </w:rPr>
        <w:t> </w:t>
      </w:r>
      <w:r w:rsidRPr="009C0050">
        <w:rPr>
          <w:rFonts w:cs="Calibri"/>
          <w:bCs/>
          <w:lang w:val="es-ES"/>
        </w:rPr>
        <w:t>≈ </w:t>
      </w:r>
      <w:r w:rsidRPr="009C0050">
        <w:rPr>
          <w:bCs/>
          <w:lang w:val="es-ES"/>
        </w:rPr>
        <w:t xml:space="preserve">50%. </w:t>
      </w:r>
      <w:r>
        <w:rPr>
          <w:bCs/>
          <w:lang w:val="es-ES"/>
        </w:rPr>
        <w:t>Los dos diagramas siguientes ilustran la medición de la ocupación con el mismo número de muestras</w:t>
      </w:r>
      <w:r w:rsidRPr="009C0050">
        <w:rPr>
          <w:bCs/>
          <w:lang w:val="es-ES"/>
        </w:rPr>
        <w:t xml:space="preserve"> </w:t>
      </w:r>
      <w:r w:rsidRPr="009C0050">
        <w:rPr>
          <w:bCs/>
          <w:i/>
          <w:iCs/>
          <w:lang w:val="es-ES"/>
        </w:rPr>
        <w:t>J</w:t>
      </w:r>
      <w:r w:rsidRPr="009C0050">
        <w:rPr>
          <w:bCs/>
          <w:i/>
          <w:iCs/>
          <w:vertAlign w:val="subscript"/>
          <w:lang w:val="es-ES"/>
        </w:rPr>
        <w:t>I</w:t>
      </w:r>
      <w:r w:rsidRPr="009C0050">
        <w:rPr>
          <w:bCs/>
          <w:lang w:val="es-ES"/>
        </w:rPr>
        <w:t xml:space="preserve">, </w:t>
      </w:r>
      <w:r>
        <w:rPr>
          <w:bCs/>
          <w:lang w:val="es-ES"/>
        </w:rPr>
        <w:t>pero con un leve «desfase»</w:t>
      </w:r>
      <w:r w:rsidRPr="009C0050">
        <w:rPr>
          <w:bCs/>
          <w:lang w:val="es-ES"/>
        </w:rPr>
        <w:t xml:space="preserve"> </w:t>
      </w:r>
      <w:r>
        <w:rPr>
          <w:bCs/>
          <w:lang w:val="es-ES"/>
        </w:rPr>
        <w:t>en los instantes en los que se toman las muestra</w:t>
      </w:r>
      <w:r w:rsidRPr="009C0050">
        <w:rPr>
          <w:bCs/>
          <w:lang w:val="es-ES"/>
        </w:rPr>
        <w:t xml:space="preserve">. </w:t>
      </w:r>
      <w:r>
        <w:rPr>
          <w:bCs/>
          <w:lang w:val="es-ES"/>
        </w:rPr>
        <w:t xml:space="preserve">Al comparar los </w:t>
      </w:r>
      <w:r w:rsidRPr="009C0050">
        <w:rPr>
          <w:bCs/>
          <w:lang w:val="es-ES"/>
        </w:rPr>
        <w:t>diagram</w:t>
      </w:r>
      <w:r>
        <w:rPr>
          <w:bCs/>
          <w:lang w:val="es-ES"/>
        </w:rPr>
        <w:t>a</w:t>
      </w:r>
      <w:r w:rsidRPr="009C0050">
        <w:rPr>
          <w:bCs/>
          <w:lang w:val="es-ES"/>
        </w:rPr>
        <w:t xml:space="preserve">s </w:t>
      </w:r>
      <w:r>
        <w:rPr>
          <w:bCs/>
          <w:lang w:val="es-ES"/>
        </w:rPr>
        <w:t xml:space="preserve">de </w:t>
      </w:r>
      <w:r w:rsidRPr="009C0050">
        <w:rPr>
          <w:bCs/>
          <w:i/>
          <w:iCs/>
          <w:lang w:val="es-ES"/>
        </w:rPr>
        <w:t>U</w:t>
      </w:r>
      <w:r w:rsidRPr="009C0050">
        <w:rPr>
          <w:bCs/>
          <w:vertAlign w:val="subscript"/>
          <w:lang w:val="es-ES"/>
        </w:rPr>
        <w:t>1</w:t>
      </w:r>
      <w:r w:rsidRPr="009C0050">
        <w:rPr>
          <w:bCs/>
          <w:lang w:val="es-ES"/>
        </w:rPr>
        <w:t>(</w:t>
      </w:r>
      <w:r w:rsidRPr="009C0050">
        <w:rPr>
          <w:bCs/>
          <w:i/>
          <w:iCs/>
          <w:lang w:val="es-ES"/>
        </w:rPr>
        <w:t>j</w:t>
      </w:r>
      <w:r w:rsidRPr="009C0050">
        <w:rPr>
          <w:bCs/>
          <w:lang w:val="es-ES"/>
        </w:rPr>
        <w:t xml:space="preserve">) </w:t>
      </w:r>
      <w:r>
        <w:rPr>
          <w:bCs/>
          <w:lang w:val="es-ES"/>
        </w:rPr>
        <w:t xml:space="preserve">y </w:t>
      </w:r>
      <w:r w:rsidRPr="009C0050">
        <w:rPr>
          <w:bCs/>
          <w:i/>
          <w:iCs/>
          <w:lang w:val="es-ES"/>
        </w:rPr>
        <w:t>U</w:t>
      </w:r>
      <w:r w:rsidRPr="009C0050">
        <w:rPr>
          <w:bCs/>
          <w:vertAlign w:val="subscript"/>
          <w:lang w:val="es-ES"/>
        </w:rPr>
        <w:t>2</w:t>
      </w:r>
      <w:r w:rsidRPr="009C0050">
        <w:rPr>
          <w:bCs/>
          <w:lang w:val="es-ES"/>
        </w:rPr>
        <w:t>(</w:t>
      </w:r>
      <w:r w:rsidRPr="009C0050">
        <w:rPr>
          <w:bCs/>
          <w:i/>
          <w:iCs/>
          <w:lang w:val="es-ES"/>
        </w:rPr>
        <w:t>j</w:t>
      </w:r>
      <w:r w:rsidRPr="009C0050">
        <w:rPr>
          <w:bCs/>
          <w:lang w:val="es-ES"/>
        </w:rPr>
        <w:t xml:space="preserve">), </w:t>
      </w:r>
      <w:r>
        <w:rPr>
          <w:bCs/>
          <w:lang w:val="es-ES"/>
        </w:rPr>
        <w:t xml:space="preserve">se observa que el valor de la ocupación medido en el primer caso es de </w:t>
      </w:r>
      <w:r w:rsidRPr="009C0050">
        <w:rPr>
          <w:bCs/>
          <w:i/>
          <w:lang w:val="es-ES"/>
        </w:rPr>
        <w:t>SOCR</w:t>
      </w:r>
      <w:r w:rsidRPr="00F66E92">
        <w:rPr>
          <w:vertAlign w:val="subscript"/>
        </w:rPr>
        <w:t>1</w:t>
      </w:r>
      <w:r w:rsidR="0011190E">
        <w:t> </w:t>
      </w:r>
      <w:r>
        <w:rPr>
          <w:rFonts w:cs="Calibri"/>
          <w:bCs/>
          <w:lang w:val="es-ES"/>
        </w:rPr>
        <w:t>= 7/16 ≈ 43,</w:t>
      </w:r>
      <w:r w:rsidRPr="009C0050">
        <w:rPr>
          <w:rFonts w:cs="Calibri"/>
          <w:bCs/>
          <w:lang w:val="es-ES"/>
        </w:rPr>
        <w:t xml:space="preserve">75% </w:t>
      </w:r>
      <w:r>
        <w:rPr>
          <w:rFonts w:cs="Calibri"/>
          <w:bCs/>
          <w:lang w:val="es-ES"/>
        </w:rPr>
        <w:t xml:space="preserve">y en el segundo caso </w:t>
      </w:r>
      <w:r w:rsidRPr="009C0050">
        <w:rPr>
          <w:bCs/>
          <w:i/>
          <w:lang w:val="es-ES"/>
        </w:rPr>
        <w:t>SOCR</w:t>
      </w:r>
      <w:r w:rsidRPr="009C0050">
        <w:rPr>
          <w:bCs/>
          <w:iCs/>
          <w:vertAlign w:val="subscript"/>
          <w:lang w:val="es-ES"/>
        </w:rPr>
        <w:t>2</w:t>
      </w:r>
      <w:r w:rsidRPr="009C0050">
        <w:rPr>
          <w:rFonts w:cs="Calibri"/>
          <w:bCs/>
          <w:iCs/>
          <w:lang w:val="es-ES"/>
        </w:rPr>
        <w:t xml:space="preserve"> </w:t>
      </w:r>
      <w:r w:rsidRPr="009C0050">
        <w:rPr>
          <w:rFonts w:cs="Calibri"/>
          <w:bCs/>
          <w:lang w:val="es-ES"/>
        </w:rPr>
        <w:t>= 9/16 ≈ 56</w:t>
      </w:r>
      <w:r>
        <w:rPr>
          <w:rFonts w:cs="Calibri"/>
          <w:bCs/>
          <w:lang w:val="es-ES"/>
        </w:rPr>
        <w:t>,</w:t>
      </w:r>
      <w:r w:rsidRPr="009C0050">
        <w:rPr>
          <w:rFonts w:cs="Calibri"/>
          <w:bCs/>
          <w:lang w:val="es-ES"/>
        </w:rPr>
        <w:t>25%.</w:t>
      </w:r>
    </w:p>
    <w:p w:rsidR="008339AB" w:rsidRPr="009C0050" w:rsidRDefault="008339AB" w:rsidP="00803B51">
      <w:pPr>
        <w:rPr>
          <w:rFonts w:cs="Calibri"/>
          <w:bCs/>
          <w:lang w:val="es-ES"/>
        </w:rPr>
      </w:pPr>
      <w:r>
        <w:rPr>
          <w:rFonts w:cs="Calibri"/>
          <w:bCs/>
          <w:lang w:val="es-ES"/>
        </w:rPr>
        <w:t>Es evidente que</w:t>
      </w:r>
      <w:r w:rsidRPr="009C0050">
        <w:rPr>
          <w:rFonts w:cs="Calibri"/>
          <w:bCs/>
          <w:lang w:val="es-ES"/>
        </w:rPr>
        <w:t>:</w:t>
      </w:r>
    </w:p>
    <w:p w:rsidR="008339AB" w:rsidRPr="009C0050" w:rsidRDefault="008339AB" w:rsidP="00F66E92">
      <w:pPr>
        <w:pStyle w:val="enumlev1"/>
        <w:rPr>
          <w:lang w:val="es-ES"/>
        </w:rPr>
      </w:pPr>
      <w:r w:rsidRPr="009C0050">
        <w:rPr>
          <w:lang w:val="es-ES"/>
        </w:rPr>
        <w:t>1)</w:t>
      </w:r>
      <w:r w:rsidRPr="009C0050">
        <w:rPr>
          <w:lang w:val="es-ES"/>
        </w:rPr>
        <w:tab/>
      </w:r>
      <w:r>
        <w:rPr>
          <w:lang w:val="es-ES"/>
        </w:rPr>
        <w:t>Además del primer y segundo diagramas</w:t>
      </w:r>
      <w:r w:rsidRPr="009C0050">
        <w:rPr>
          <w:lang w:val="es-ES"/>
        </w:rPr>
        <w:t xml:space="preserve">, </w:t>
      </w:r>
      <w:r>
        <w:rPr>
          <w:lang w:val="es-ES"/>
        </w:rPr>
        <w:t>también es posible utilizar otros puntos de inicio de la medición</w:t>
      </w:r>
      <w:r w:rsidRPr="009C0050">
        <w:rPr>
          <w:lang w:val="es-ES"/>
        </w:rPr>
        <w:t xml:space="preserve"> </w:t>
      </w:r>
      <w:r>
        <w:rPr>
          <w:lang w:val="es-ES"/>
        </w:rPr>
        <w:t>en los que se tomarían exactamente ocho muestras de la actividad del canal en el periodo de integración, obteniéndose una ocupación exacta de</w:t>
      </w:r>
      <w:r w:rsidRPr="009C0050">
        <w:rPr>
          <w:lang w:val="es-ES"/>
        </w:rPr>
        <w:t xml:space="preserve"> </w:t>
      </w:r>
      <w:r w:rsidRPr="009C0050">
        <w:rPr>
          <w:i/>
          <w:lang w:val="es-ES"/>
        </w:rPr>
        <w:t>SOCR</w:t>
      </w:r>
      <w:r w:rsidR="00F66E92">
        <w:rPr>
          <w:lang w:val="es-ES"/>
        </w:rPr>
        <w:t> </w:t>
      </w:r>
      <w:r w:rsidRPr="009C0050">
        <w:rPr>
          <w:lang w:val="es-ES"/>
        </w:rPr>
        <w:t>= 8/16 = 50%.</w:t>
      </w:r>
    </w:p>
    <w:p w:rsidR="008339AB" w:rsidRPr="009C0050" w:rsidRDefault="008339AB" w:rsidP="00803B51">
      <w:pPr>
        <w:pStyle w:val="enumlev1"/>
        <w:rPr>
          <w:lang w:val="es-ES"/>
        </w:rPr>
      </w:pPr>
      <w:r w:rsidRPr="009C0050">
        <w:rPr>
          <w:lang w:val="es-ES"/>
        </w:rPr>
        <w:t>2)</w:t>
      </w:r>
      <w:r w:rsidRPr="009C0050">
        <w:rPr>
          <w:lang w:val="es-ES"/>
        </w:rPr>
        <w:tab/>
      </w:r>
      <w:r>
        <w:rPr>
          <w:lang w:val="es-ES"/>
        </w:rPr>
        <w:t xml:space="preserve">Aumentando el número de muestras </w:t>
      </w:r>
      <w:r w:rsidRPr="009C0050">
        <w:rPr>
          <w:i/>
          <w:iCs/>
          <w:lang w:val="es-ES"/>
        </w:rPr>
        <w:t>J</w:t>
      </w:r>
      <w:r w:rsidRPr="009C0050">
        <w:rPr>
          <w:i/>
          <w:iCs/>
          <w:vertAlign w:val="subscript"/>
          <w:lang w:val="es-ES"/>
        </w:rPr>
        <w:t>I</w:t>
      </w:r>
      <w:r w:rsidRPr="009C0050">
        <w:rPr>
          <w:lang w:val="es-ES"/>
        </w:rPr>
        <w:t xml:space="preserve"> </w:t>
      </w:r>
      <w:r>
        <w:rPr>
          <w:lang w:val="es-ES"/>
        </w:rPr>
        <w:t>se reduce la posible dispersión del resultado y se puede desdeñar el error con independencia del tiempo de inicio seleccionado</w:t>
      </w:r>
      <w:r w:rsidRPr="009C0050">
        <w:rPr>
          <w:lang w:val="es-ES"/>
        </w:rPr>
        <w:t>.</w:t>
      </w:r>
    </w:p>
    <w:p w:rsidR="008339AB" w:rsidRPr="009C0050" w:rsidRDefault="008339AB" w:rsidP="00803B51">
      <w:pPr>
        <w:rPr>
          <w:rFonts w:cs="Calibri"/>
          <w:bCs/>
          <w:lang w:val="es-ES"/>
        </w:rPr>
      </w:pPr>
      <w:r>
        <w:rPr>
          <w:rFonts w:cs="Calibri"/>
          <w:bCs/>
          <w:lang w:val="es-ES"/>
        </w:rPr>
        <w:t>Por consiguiente</w:t>
      </w:r>
      <w:r w:rsidRPr="009C0050">
        <w:rPr>
          <w:rFonts w:cs="Calibri"/>
          <w:bCs/>
          <w:lang w:val="es-ES"/>
        </w:rPr>
        <w:t xml:space="preserve">, </w:t>
      </w:r>
      <w:r>
        <w:rPr>
          <w:rFonts w:cs="Calibri"/>
          <w:bCs/>
          <w:lang w:val="es-ES"/>
        </w:rPr>
        <w:t xml:space="preserve">los resultados del cálculo de la ocupación del espectro </w:t>
      </w:r>
      <w:r w:rsidRPr="009C0050">
        <w:rPr>
          <w:rFonts w:cs="Calibri"/>
          <w:bCs/>
          <w:i/>
          <w:lang w:val="es-ES"/>
        </w:rPr>
        <w:t>SOCR</w:t>
      </w:r>
      <w:r w:rsidRPr="009C0050">
        <w:rPr>
          <w:rFonts w:cs="Calibri"/>
          <w:bCs/>
          <w:lang w:val="es-ES"/>
        </w:rPr>
        <w:t xml:space="preserve"> </w:t>
      </w:r>
      <w:r>
        <w:rPr>
          <w:rFonts w:cs="Calibri"/>
          <w:bCs/>
          <w:lang w:val="es-ES"/>
        </w:rPr>
        <w:t>son valores aleatorios</w:t>
      </w:r>
      <w:r w:rsidRPr="009C0050">
        <w:rPr>
          <w:rFonts w:cs="Calibri"/>
          <w:bCs/>
          <w:lang w:val="es-ES"/>
        </w:rPr>
        <w:t xml:space="preserve">, </w:t>
      </w:r>
      <w:r>
        <w:rPr>
          <w:rFonts w:cs="Calibri"/>
          <w:bCs/>
          <w:lang w:val="es-ES"/>
        </w:rPr>
        <w:t>y la calidad de la medición de la ocupación se ha de analizar desde el punto de vista estadístico</w:t>
      </w:r>
      <w:r w:rsidRPr="009C0050">
        <w:rPr>
          <w:rFonts w:cs="Calibri"/>
          <w:bCs/>
          <w:lang w:val="es-ES"/>
        </w:rPr>
        <w:t>.</w:t>
      </w:r>
    </w:p>
    <w:p w:rsidR="008339AB" w:rsidRPr="009C0050" w:rsidRDefault="008339AB" w:rsidP="00803B51">
      <w:pPr>
        <w:pStyle w:val="Heading2"/>
        <w:rPr>
          <w:lang w:val="es-ES"/>
        </w:rPr>
      </w:pPr>
      <w:bookmarkStart w:id="136" w:name="_Toc349812709"/>
      <w:bookmarkStart w:id="137" w:name="_Toc351716884"/>
      <w:r w:rsidRPr="009C0050">
        <w:rPr>
          <w:lang w:val="es-ES"/>
        </w:rPr>
        <w:t>A2.3</w:t>
      </w:r>
      <w:r w:rsidRPr="009C0050">
        <w:rPr>
          <w:lang w:val="es-ES"/>
        </w:rPr>
        <w:tab/>
      </w:r>
      <w:r>
        <w:rPr>
          <w:lang w:val="es-ES"/>
        </w:rPr>
        <w:t>Exactitud y nivel de fiabilidad al medir la ocupación</w:t>
      </w:r>
      <w:bookmarkEnd w:id="136"/>
      <w:bookmarkEnd w:id="137"/>
      <w:r>
        <w:rPr>
          <w:lang w:val="es-ES"/>
        </w:rPr>
        <w:t xml:space="preserve"> </w:t>
      </w:r>
    </w:p>
    <w:p w:rsidR="008339AB" w:rsidRPr="009C0050" w:rsidRDefault="008339AB" w:rsidP="00803B51">
      <w:pPr>
        <w:rPr>
          <w:rFonts w:cs="Calibri"/>
          <w:bCs/>
          <w:lang w:val="es-ES"/>
        </w:rPr>
      </w:pPr>
      <w:r>
        <w:rPr>
          <w:rFonts w:cs="Calibri"/>
          <w:bCs/>
          <w:lang w:val="es-ES"/>
        </w:rPr>
        <w:t xml:space="preserve">Por las razones consideradas en </w:t>
      </w:r>
      <w:r>
        <w:rPr>
          <w:rFonts w:cs="Calibri"/>
          <w:bCs/>
          <w:spacing w:val="-4"/>
          <w:lang w:val="es-ES"/>
        </w:rPr>
        <w:t xml:space="preserve">el </w:t>
      </w:r>
      <w:r w:rsidRPr="009C0050">
        <w:rPr>
          <w:rFonts w:cs="Calibri"/>
          <w:bCs/>
          <w:spacing w:val="-4"/>
          <w:lang w:val="es-ES"/>
        </w:rPr>
        <w:t xml:space="preserve">§ A2.2 </w:t>
      </w:r>
      <w:r>
        <w:rPr>
          <w:rFonts w:cs="Calibri"/>
          <w:bCs/>
          <w:spacing w:val="-4"/>
          <w:lang w:val="es-ES"/>
        </w:rPr>
        <w:t>precedente</w:t>
      </w:r>
      <w:r w:rsidRPr="009C0050">
        <w:rPr>
          <w:rFonts w:cs="Calibri"/>
          <w:bCs/>
          <w:spacing w:val="-4"/>
          <w:lang w:val="es-ES"/>
        </w:rPr>
        <w:t xml:space="preserve">, </w:t>
      </w:r>
      <w:r>
        <w:rPr>
          <w:rFonts w:cs="Calibri"/>
          <w:bCs/>
          <w:spacing w:val="-4"/>
          <w:lang w:val="es-ES"/>
        </w:rPr>
        <w:t>en la práctica al medir la ocupación de un canal de radiocomunicaciones siempre se produce un error</w:t>
      </w:r>
      <w:r w:rsidRPr="009C0050">
        <w:rPr>
          <w:rFonts w:cs="Calibri"/>
          <w:bCs/>
          <w:lang w:val="es-ES"/>
        </w:rPr>
        <w:t xml:space="preserve">. </w:t>
      </w:r>
      <w:r>
        <w:rPr>
          <w:rFonts w:cs="Calibri"/>
          <w:bCs/>
          <w:lang w:val="es-ES"/>
        </w:rPr>
        <w:t xml:space="preserve">Puede observarse </w:t>
      </w:r>
      <w:r w:rsidRPr="009C0050">
        <w:rPr>
          <w:rFonts w:cs="Calibri"/>
          <w:bCs/>
          <w:lang w:val="es-ES"/>
        </w:rPr>
        <w:t>(</w:t>
      </w:r>
      <w:r>
        <w:rPr>
          <w:rFonts w:cs="Calibri"/>
          <w:bCs/>
          <w:lang w:val="es-ES"/>
        </w:rPr>
        <w:t>véase por ejemplo</w:t>
      </w:r>
      <w:r w:rsidRPr="009C0050">
        <w:rPr>
          <w:rFonts w:cs="Calibri"/>
          <w:bCs/>
          <w:lang w:val="es-ES"/>
        </w:rPr>
        <w:t> </w:t>
      </w:r>
      <w:r w:rsidRPr="009C0050">
        <w:rPr>
          <w:lang w:val="es-ES"/>
        </w:rPr>
        <w:t>[A.3]</w:t>
      </w:r>
      <w:r w:rsidRPr="009C0050">
        <w:rPr>
          <w:rFonts w:cs="Calibri"/>
          <w:bCs/>
          <w:lang w:val="es-ES"/>
        </w:rPr>
        <w:t xml:space="preserve">) </w:t>
      </w:r>
      <w:r>
        <w:rPr>
          <w:rFonts w:cs="Calibri"/>
          <w:bCs/>
          <w:lang w:val="es-ES"/>
        </w:rPr>
        <w:t xml:space="preserve">que el error de medición de la ocupación en el caso de </w:t>
      </w:r>
      <w:r w:rsidRPr="00AC4194">
        <w:rPr>
          <w:rFonts w:cs="Calibri"/>
          <w:bCs/>
          <w:i/>
          <w:iCs/>
          <w:lang w:val="es-ES"/>
        </w:rPr>
        <w:t>r</w:t>
      </w:r>
      <w:r>
        <w:rPr>
          <w:rFonts w:cs="Calibri"/>
          <w:bCs/>
          <w:lang w:val="es-ES"/>
        </w:rPr>
        <w:t xml:space="preserve">-ésima medición </w:t>
      </w:r>
      <w:r w:rsidRPr="009C0050">
        <w:rPr>
          <w:rFonts w:cs="Calibri"/>
          <w:bCs/>
          <w:spacing w:val="-4"/>
          <w:lang w:val="es-ES"/>
        </w:rPr>
        <w:t>(</w:t>
      </w:r>
      <w:r w:rsidRPr="009C0050">
        <w:rPr>
          <w:rFonts w:cs="Calibri"/>
          <w:bCs/>
          <w:i/>
          <w:spacing w:val="-4"/>
          <w:lang w:val="es-ES"/>
        </w:rPr>
        <w:t>SOCR</w:t>
      </w:r>
      <w:r w:rsidRPr="009C0050">
        <w:rPr>
          <w:rFonts w:cs="Calibri"/>
          <w:bCs/>
          <w:i/>
          <w:spacing w:val="-4"/>
          <w:vertAlign w:val="subscript"/>
          <w:lang w:val="es-ES"/>
        </w:rPr>
        <w:t>r</w:t>
      </w:r>
      <w:r w:rsidRPr="009C0050">
        <w:rPr>
          <w:rFonts w:cs="Calibri"/>
          <w:bCs/>
          <w:spacing w:val="-4"/>
          <w:lang w:val="es-ES"/>
        </w:rPr>
        <w:t xml:space="preserve"> – </w:t>
      </w:r>
      <w:r w:rsidRPr="009C0050">
        <w:rPr>
          <w:rFonts w:cs="Calibri"/>
          <w:bCs/>
          <w:i/>
          <w:spacing w:val="-4"/>
          <w:lang w:val="es-ES"/>
        </w:rPr>
        <w:t>SO</w:t>
      </w:r>
      <w:r w:rsidRPr="009C0050">
        <w:rPr>
          <w:rFonts w:cs="Calibri"/>
          <w:bCs/>
          <w:spacing w:val="-4"/>
          <w:lang w:val="es-ES"/>
        </w:rPr>
        <w:t xml:space="preserve">) </w:t>
      </w:r>
      <w:r>
        <w:rPr>
          <w:rFonts w:cs="Calibri"/>
          <w:bCs/>
          <w:spacing w:val="-4"/>
          <w:lang w:val="es-ES"/>
        </w:rPr>
        <w:t>es un valor aleatorio que, por regla general, presenta una distribución casi normal</w:t>
      </w:r>
      <w:r w:rsidRPr="009C0050">
        <w:rPr>
          <w:rFonts w:cs="Calibri"/>
          <w:bCs/>
          <w:lang w:val="es-ES"/>
        </w:rPr>
        <w:t xml:space="preserve">. </w:t>
      </w:r>
      <w:r>
        <w:rPr>
          <w:rFonts w:cs="Calibri"/>
          <w:bCs/>
          <w:lang w:val="es-ES"/>
        </w:rPr>
        <w:t>La magnitud del error puede variar considerablemente en cada medición</w:t>
      </w:r>
      <w:r w:rsidRPr="009C0050">
        <w:rPr>
          <w:rFonts w:cs="Calibri"/>
          <w:bCs/>
          <w:lang w:val="es-ES"/>
        </w:rPr>
        <w:t xml:space="preserve">. </w:t>
      </w:r>
      <w:r>
        <w:rPr>
          <w:rFonts w:cs="Calibri"/>
          <w:bCs/>
          <w:lang w:val="es-ES"/>
        </w:rPr>
        <w:t>Esto significa que se han de imponer condiciones a la calidad del cálculo de la ocupación en términos de exactitud y fiabilidad</w:t>
      </w:r>
      <w:r w:rsidR="00C61BB0">
        <w:rPr>
          <w:rFonts w:cs="Calibri"/>
          <w:bCs/>
          <w:lang w:val="es-ES"/>
        </w:rPr>
        <w:t>.</w:t>
      </w:r>
    </w:p>
    <w:p w:rsidR="008339AB" w:rsidRPr="009C0050" w:rsidRDefault="008339AB" w:rsidP="00803B51">
      <w:pPr>
        <w:rPr>
          <w:rFonts w:cs="Calibri"/>
          <w:bCs/>
          <w:lang w:val="es-ES"/>
        </w:rPr>
      </w:pPr>
      <w:r>
        <w:rPr>
          <w:rFonts w:cs="Calibri"/>
          <w:bCs/>
          <w:lang w:val="es-ES"/>
        </w:rPr>
        <w:lastRenderedPageBreak/>
        <w:t>La fiabilidad</w:t>
      </w:r>
      <w:r w:rsidRPr="009C0050">
        <w:rPr>
          <w:rFonts w:cs="Calibri"/>
          <w:bCs/>
          <w:lang w:val="es-ES"/>
        </w:rPr>
        <w:t xml:space="preserve"> </w:t>
      </w:r>
      <w:r w:rsidRPr="009C0050">
        <w:rPr>
          <w:rFonts w:cs="Calibri"/>
          <w:bCs/>
          <w:i/>
          <w:iCs/>
          <w:lang w:val="es-ES"/>
        </w:rPr>
        <w:t>P</w:t>
      </w:r>
      <w:r w:rsidRPr="009C0050">
        <w:rPr>
          <w:rFonts w:cs="Calibri"/>
          <w:bCs/>
          <w:i/>
          <w:iCs/>
          <w:vertAlign w:val="subscript"/>
          <w:lang w:val="es-ES"/>
        </w:rPr>
        <w:t>SOC</w:t>
      </w:r>
      <w:r w:rsidRPr="009C0050">
        <w:rPr>
          <w:rFonts w:cs="Calibri"/>
          <w:bCs/>
          <w:lang w:val="es-ES"/>
        </w:rPr>
        <w:t xml:space="preserve"> </w:t>
      </w:r>
      <w:r>
        <w:rPr>
          <w:rFonts w:cs="Calibri"/>
          <w:bCs/>
          <w:lang w:val="es-ES"/>
        </w:rPr>
        <w:t xml:space="preserve">es la probabilidad de que la diferencia entre el valor </w:t>
      </w:r>
      <w:r w:rsidRPr="009C0050">
        <w:rPr>
          <w:rFonts w:cs="Calibri"/>
          <w:bCs/>
          <w:i/>
          <w:lang w:val="es-ES"/>
        </w:rPr>
        <w:t>SOCR</w:t>
      </w:r>
      <w:r w:rsidRPr="009C0050">
        <w:rPr>
          <w:rFonts w:cs="Calibri"/>
          <w:bCs/>
          <w:lang w:val="es-ES"/>
        </w:rPr>
        <w:t xml:space="preserve"> </w:t>
      </w:r>
      <w:r>
        <w:rPr>
          <w:rFonts w:cs="Calibri"/>
          <w:bCs/>
          <w:lang w:val="es-ES"/>
        </w:rPr>
        <w:t xml:space="preserve">de la ocupación calculada y su valor real </w:t>
      </w:r>
      <w:r w:rsidRPr="009C0050">
        <w:rPr>
          <w:rFonts w:cs="Calibri"/>
          <w:bCs/>
          <w:i/>
          <w:iCs/>
          <w:lang w:val="es-ES"/>
        </w:rPr>
        <w:t>SO</w:t>
      </w:r>
      <w:r w:rsidRPr="009C0050">
        <w:rPr>
          <w:rFonts w:cs="Calibri"/>
          <w:bCs/>
          <w:lang w:val="es-ES"/>
        </w:rPr>
        <w:t xml:space="preserve"> </w:t>
      </w:r>
      <w:r>
        <w:rPr>
          <w:rFonts w:cs="Calibri"/>
          <w:bCs/>
          <w:lang w:val="es-ES"/>
        </w:rPr>
        <w:t xml:space="preserve">no sea mayor que el error absoluto admisible </w:t>
      </w:r>
      <w:r w:rsidRPr="009C0050">
        <w:rPr>
          <w:rFonts w:cs="Calibri"/>
          <w:bCs/>
          <w:lang w:val="es-ES"/>
        </w:rPr>
        <w:t>Δ</w:t>
      </w:r>
      <w:r w:rsidRPr="009C0050">
        <w:rPr>
          <w:rFonts w:cs="Calibri"/>
          <w:bCs/>
          <w:i/>
          <w:iCs/>
          <w:vertAlign w:val="subscript"/>
          <w:lang w:val="es-ES"/>
        </w:rPr>
        <w:t>SO</w:t>
      </w:r>
      <w:r w:rsidRPr="009C0050">
        <w:rPr>
          <w:rFonts w:cs="Calibri"/>
          <w:bCs/>
          <w:lang w:val="es-ES"/>
        </w:rPr>
        <w:t>.</w:t>
      </w:r>
    </w:p>
    <w:p w:rsidR="008339AB" w:rsidRPr="009C0050" w:rsidRDefault="008339AB" w:rsidP="008339AB">
      <w:pPr>
        <w:pStyle w:val="Blanc"/>
        <w:rPr>
          <w:lang w:val="es-ES"/>
        </w:rPr>
      </w:pPr>
    </w:p>
    <w:p w:rsidR="008339AB" w:rsidRPr="009C0050" w:rsidRDefault="008339AB" w:rsidP="008339AB">
      <w:pPr>
        <w:pStyle w:val="Equation"/>
        <w:rPr>
          <w:lang w:val="es-ES" w:eastAsia="ru-RU"/>
        </w:rPr>
      </w:pPr>
      <w:r w:rsidRPr="009C0050">
        <w:rPr>
          <w:lang w:val="es-ES"/>
        </w:rPr>
        <w:tab/>
      </w:r>
      <w:r w:rsidRPr="009C0050">
        <w:rPr>
          <w:lang w:val="es-ES"/>
        </w:rPr>
        <w:tab/>
      </w:r>
      <w:r w:rsidR="008B67D3" w:rsidRPr="009C0050">
        <w:rPr>
          <w:position w:val="-16"/>
          <w:lang w:val="es-ES"/>
        </w:rPr>
        <w:object w:dxaOrig="3260" w:dyaOrig="400">
          <v:shape id="_x0000_i1035" type="#_x0000_t75" style="width:160.9pt;height:19.1pt" o:ole="">
            <v:imagedata r:id="rId52" o:title=""/>
          </v:shape>
          <o:OLEObject Type="Embed" ProgID="Equation.3" ShapeID="_x0000_i1035" DrawAspect="Content" ObjectID="_1428406026" r:id="rId53"/>
        </w:object>
      </w:r>
      <w:r w:rsidRPr="009C0050">
        <w:rPr>
          <w:lang w:val="es-ES" w:eastAsia="ru-RU"/>
        </w:rPr>
        <w:tab/>
        <w:t>(</w:t>
      </w:r>
      <w:r w:rsidRPr="009C0050">
        <w:rPr>
          <w:szCs w:val="24"/>
          <w:lang w:val="es-ES" w:eastAsia="ru-RU"/>
        </w:rPr>
        <w:t>A</w:t>
      </w:r>
      <w:r w:rsidRPr="009C0050">
        <w:rPr>
          <w:lang w:val="es-ES" w:eastAsia="ru-RU"/>
        </w:rPr>
        <w:t>2)</w:t>
      </w:r>
    </w:p>
    <w:p w:rsidR="008339AB" w:rsidRPr="009C0050" w:rsidRDefault="008339AB" w:rsidP="00803B51">
      <w:pPr>
        <w:rPr>
          <w:rFonts w:cs="Calibri"/>
          <w:bCs/>
          <w:lang w:val="es-ES"/>
        </w:rPr>
      </w:pPr>
      <w:r>
        <w:rPr>
          <w:rFonts w:cs="Calibri"/>
          <w:bCs/>
          <w:lang w:val="es-ES"/>
        </w:rPr>
        <w:t>siendo</w:t>
      </w:r>
      <w:r w:rsidRPr="009C0050">
        <w:rPr>
          <w:rFonts w:cs="Calibri"/>
          <w:bCs/>
          <w:lang w:val="es-ES"/>
        </w:rPr>
        <w:t>:</w:t>
      </w:r>
    </w:p>
    <w:p w:rsidR="008339AB" w:rsidRPr="009C0050" w:rsidRDefault="008339AB" w:rsidP="00803B51">
      <w:pPr>
        <w:pStyle w:val="Equationlegend"/>
        <w:rPr>
          <w:lang w:val="es-ES"/>
        </w:rPr>
      </w:pPr>
      <w:r w:rsidRPr="009C0050">
        <w:rPr>
          <w:i/>
          <w:iCs/>
          <w:lang w:val="es-ES"/>
        </w:rPr>
        <w:tab/>
        <w:t>P</w:t>
      </w:r>
      <w:r w:rsidRPr="009C0050">
        <w:rPr>
          <w:i/>
          <w:iCs/>
          <w:vertAlign w:val="subscript"/>
          <w:lang w:val="es-ES"/>
        </w:rPr>
        <w:t>SOC</w:t>
      </w:r>
      <w:r w:rsidR="00461E46">
        <w:rPr>
          <w:i/>
          <w:iCs/>
          <w:vertAlign w:val="subscript"/>
          <w:lang w:val="es-ES"/>
        </w:rPr>
        <w:t>:</w:t>
      </w:r>
      <w:r w:rsidRPr="009C0050">
        <w:rPr>
          <w:lang w:val="es-ES"/>
        </w:rPr>
        <w:tab/>
      </w:r>
      <w:r>
        <w:rPr>
          <w:lang w:val="es-ES"/>
        </w:rPr>
        <w:t>nivel de fiabilidad al medir la ocupación</w:t>
      </w:r>
    </w:p>
    <w:p w:rsidR="008339AB" w:rsidRPr="009C0050" w:rsidRDefault="008339AB" w:rsidP="00803B51">
      <w:pPr>
        <w:pStyle w:val="Equationlegend"/>
        <w:rPr>
          <w:lang w:val="es-ES"/>
        </w:rPr>
      </w:pPr>
      <w:r w:rsidRPr="009C0050">
        <w:rPr>
          <w:lang w:val="es-ES"/>
        </w:rPr>
        <w:tab/>
      </w:r>
      <w:r w:rsidRPr="009C0050">
        <w:rPr>
          <w:i/>
          <w:lang w:val="es-ES"/>
        </w:rPr>
        <w:t>SOCR</w:t>
      </w:r>
      <w:r w:rsidR="00461E46">
        <w:rPr>
          <w:i/>
          <w:lang w:val="es-ES"/>
        </w:rPr>
        <w:t>:</w:t>
      </w:r>
      <w:r w:rsidRPr="009C0050">
        <w:rPr>
          <w:lang w:val="es-ES"/>
        </w:rPr>
        <w:tab/>
      </w:r>
      <w:r>
        <w:rPr>
          <w:rFonts w:cs="Calibri"/>
          <w:bCs/>
          <w:lang w:val="es-ES"/>
        </w:rPr>
        <w:t>valor de la ocupación calculado para el periodo de integración</w:t>
      </w:r>
    </w:p>
    <w:p w:rsidR="008339AB" w:rsidRPr="009C0050" w:rsidRDefault="008339AB" w:rsidP="00803B51">
      <w:pPr>
        <w:pStyle w:val="Equationlegend"/>
        <w:rPr>
          <w:lang w:val="es-ES"/>
        </w:rPr>
      </w:pPr>
      <w:r w:rsidRPr="009C0050">
        <w:rPr>
          <w:i/>
          <w:iCs/>
          <w:lang w:val="es-ES"/>
        </w:rPr>
        <w:tab/>
        <w:t>SO</w:t>
      </w:r>
      <w:r w:rsidR="00461E46">
        <w:rPr>
          <w:i/>
          <w:iCs/>
          <w:lang w:val="es-ES"/>
        </w:rPr>
        <w:t>:</w:t>
      </w:r>
      <w:r w:rsidRPr="009C0050">
        <w:rPr>
          <w:lang w:val="es-ES"/>
        </w:rPr>
        <w:tab/>
      </w:r>
      <w:r>
        <w:rPr>
          <w:lang w:val="es-ES"/>
        </w:rPr>
        <w:t>valor real de la ocupación durante el periodo de integración</w:t>
      </w:r>
    </w:p>
    <w:p w:rsidR="008339AB" w:rsidRPr="009C0050" w:rsidRDefault="008339AB" w:rsidP="00803B51">
      <w:pPr>
        <w:pStyle w:val="Equationlegend"/>
        <w:rPr>
          <w:lang w:val="es-ES"/>
        </w:rPr>
      </w:pPr>
      <w:r w:rsidRPr="009C0050">
        <w:rPr>
          <w:lang w:val="es-ES"/>
        </w:rPr>
        <w:tab/>
        <w:t>Δ</w:t>
      </w:r>
      <w:r w:rsidRPr="009C0050">
        <w:rPr>
          <w:i/>
          <w:iCs/>
          <w:vertAlign w:val="subscript"/>
          <w:lang w:val="es-ES"/>
        </w:rPr>
        <w:t>SO</w:t>
      </w:r>
      <w:r w:rsidR="00461E46">
        <w:rPr>
          <w:i/>
          <w:iCs/>
          <w:vertAlign w:val="subscript"/>
          <w:lang w:val="es-ES"/>
        </w:rPr>
        <w:t>:</w:t>
      </w:r>
      <w:r w:rsidRPr="009C0050">
        <w:rPr>
          <w:lang w:val="es-ES"/>
        </w:rPr>
        <w:tab/>
      </w:r>
      <w:r>
        <w:rPr>
          <w:lang w:val="es-ES"/>
        </w:rPr>
        <w:t>tolerancia admisible del error de medición absoluto correspondiente a la mitad del intervalo de fiabilidad</w:t>
      </w:r>
      <w:r w:rsidRPr="009C0050">
        <w:rPr>
          <w:lang w:val="es-ES"/>
        </w:rPr>
        <w:t>.</w:t>
      </w:r>
    </w:p>
    <w:p w:rsidR="008339AB" w:rsidRPr="009C0050" w:rsidRDefault="008339AB" w:rsidP="0011190E">
      <w:pPr>
        <w:rPr>
          <w:lang w:val="es-ES"/>
        </w:rPr>
      </w:pPr>
      <w:r>
        <w:rPr>
          <w:lang w:val="es-ES"/>
        </w:rPr>
        <w:t>La precisión exigida se suele expresar mediante la tolerancia al error de medición relativo admisible</w:t>
      </w:r>
      <w:r w:rsidR="0011190E">
        <w:rPr>
          <w:lang w:val="es-ES"/>
        </w:rPr>
        <w:t> </w:t>
      </w:r>
      <w:r w:rsidRPr="009C0050">
        <w:rPr>
          <w:lang w:val="es-ES"/>
        </w:rPr>
        <w:t>δ</w:t>
      </w:r>
      <w:r w:rsidRPr="009C0050">
        <w:rPr>
          <w:i/>
          <w:iCs/>
          <w:vertAlign w:val="subscript"/>
          <w:lang w:val="es-ES"/>
        </w:rPr>
        <w:t>SO</w:t>
      </w:r>
      <w:r w:rsidRPr="009C0050">
        <w:rPr>
          <w:lang w:val="es-ES"/>
        </w:rPr>
        <w:t xml:space="preserve">, </w:t>
      </w:r>
      <w:r>
        <w:rPr>
          <w:lang w:val="es-ES"/>
        </w:rPr>
        <w:t>que está relacionada con el error absoluto admisible por la ecuación</w:t>
      </w:r>
      <w:r w:rsidRPr="009C0050">
        <w:rPr>
          <w:lang w:val="es-ES"/>
        </w:rPr>
        <w:t>:</w:t>
      </w:r>
    </w:p>
    <w:p w:rsidR="008339AB" w:rsidRPr="009C0050" w:rsidRDefault="008339AB" w:rsidP="008339AB">
      <w:pPr>
        <w:pStyle w:val="Equation"/>
        <w:rPr>
          <w:lang w:val="es-ES"/>
        </w:rPr>
      </w:pPr>
      <w:r w:rsidRPr="009C0050">
        <w:rPr>
          <w:lang w:val="es-ES"/>
        </w:rPr>
        <w:tab/>
      </w:r>
      <w:r w:rsidRPr="009C0050">
        <w:rPr>
          <w:lang w:val="es-ES"/>
        </w:rPr>
        <w:tab/>
      </w:r>
      <w:r w:rsidR="0011190E" w:rsidRPr="009C0050">
        <w:rPr>
          <w:position w:val="-16"/>
          <w:lang w:val="es-ES"/>
        </w:rPr>
        <w:object w:dxaOrig="1560" w:dyaOrig="400">
          <v:shape id="_x0000_i1036" type="#_x0000_t75" style="width:79.1pt;height:19.1pt" o:ole="">
            <v:imagedata r:id="rId54" o:title=""/>
          </v:shape>
          <o:OLEObject Type="Embed" ProgID="Equation.3" ShapeID="_x0000_i1036" DrawAspect="Content" ObjectID="_1428406027" r:id="rId55"/>
        </w:object>
      </w:r>
      <w:r w:rsidRPr="009C0050">
        <w:rPr>
          <w:lang w:val="es-ES"/>
        </w:rPr>
        <w:tab/>
        <w:t>(</w:t>
      </w:r>
      <w:r w:rsidRPr="009C0050">
        <w:rPr>
          <w:szCs w:val="24"/>
          <w:lang w:val="es-ES" w:eastAsia="ru-RU"/>
        </w:rPr>
        <w:t>A</w:t>
      </w:r>
      <w:r w:rsidRPr="009C0050">
        <w:rPr>
          <w:lang w:val="es-ES"/>
        </w:rPr>
        <w:t>3)</w:t>
      </w:r>
    </w:p>
    <w:p w:rsidR="008339AB" w:rsidRPr="009C0050" w:rsidRDefault="008339AB" w:rsidP="00803B51">
      <w:pPr>
        <w:rPr>
          <w:lang w:val="es-ES"/>
        </w:rPr>
      </w:pPr>
      <w:r>
        <w:rPr>
          <w:lang w:val="es-ES"/>
        </w:rPr>
        <w:t>En función de la magnitud de los valores de la ocupación (grandes o pequeños) que se desea medir en la práctica, la precisión exigida se expresará mediante el error absoluto o el relativo</w:t>
      </w:r>
      <w:r w:rsidRPr="009C0050">
        <w:rPr>
          <w:lang w:val="es-ES"/>
        </w:rPr>
        <w:t>.</w:t>
      </w:r>
    </w:p>
    <w:p w:rsidR="008339AB" w:rsidRPr="009C0050" w:rsidRDefault="008339AB" w:rsidP="00803B51">
      <w:pPr>
        <w:rPr>
          <w:lang w:val="es-ES"/>
        </w:rPr>
      </w:pPr>
      <w:r>
        <w:rPr>
          <w:lang w:val="es-ES"/>
        </w:rPr>
        <w:t>La limitación del error de medición</w:t>
      </w:r>
      <w:r w:rsidRPr="009C0050">
        <w:rPr>
          <w:spacing w:val="-4"/>
          <w:lang w:val="es-ES"/>
        </w:rPr>
        <w:t xml:space="preserve"> </w:t>
      </w:r>
      <w:r>
        <w:rPr>
          <w:lang w:val="es-ES"/>
        </w:rPr>
        <w:t xml:space="preserve">relativo admisible </w:t>
      </w:r>
      <w:r>
        <w:rPr>
          <w:spacing w:val="-4"/>
          <w:lang w:val="es-ES"/>
        </w:rPr>
        <w:t>impone mayores exigencias</w:t>
      </w:r>
      <w:r w:rsidRPr="009C0050">
        <w:rPr>
          <w:spacing w:val="-4"/>
          <w:lang w:val="es-ES"/>
        </w:rPr>
        <w:t xml:space="preserve"> (</w:t>
      </w:r>
      <w:r>
        <w:rPr>
          <w:spacing w:val="-4"/>
          <w:lang w:val="es-ES"/>
        </w:rPr>
        <w:t>intervalo de fiabilidad pequeño</w:t>
      </w:r>
      <w:r w:rsidRPr="009C0050">
        <w:rPr>
          <w:lang w:val="es-ES"/>
        </w:rPr>
        <w:t xml:space="preserve">) </w:t>
      </w:r>
      <w:r>
        <w:rPr>
          <w:lang w:val="es-ES"/>
        </w:rPr>
        <w:t>en la exactitud con la que se miden los canales de radiocomunicaciones con pequeña ocupación y menores en el caso de canales con elevada ocupación</w:t>
      </w:r>
      <w:r w:rsidRPr="009C0050">
        <w:rPr>
          <w:lang w:val="es-ES"/>
        </w:rPr>
        <w:t xml:space="preserve">. </w:t>
      </w:r>
      <w:r>
        <w:rPr>
          <w:lang w:val="es-ES"/>
        </w:rPr>
        <w:t>Por ejemplo</w:t>
      </w:r>
      <w:r w:rsidRPr="009C0050">
        <w:rPr>
          <w:lang w:val="es-ES"/>
        </w:rPr>
        <w:t xml:space="preserve">, </w:t>
      </w:r>
      <w:r>
        <w:rPr>
          <w:lang w:val="es-ES"/>
        </w:rPr>
        <w:t xml:space="preserve">suponiendo un valor característico </w:t>
      </w:r>
      <w:r w:rsidRPr="009C0050">
        <w:rPr>
          <w:lang w:val="es-ES"/>
        </w:rPr>
        <w:t>δ</w:t>
      </w:r>
      <w:r w:rsidRPr="009C0050">
        <w:rPr>
          <w:i/>
          <w:iCs/>
          <w:vertAlign w:val="subscript"/>
          <w:lang w:val="es-ES"/>
        </w:rPr>
        <w:t>SO</w:t>
      </w:r>
      <w:r w:rsidRPr="009C0050">
        <w:rPr>
          <w:lang w:val="es-ES"/>
        </w:rPr>
        <w:t xml:space="preserve"> = 10%, </w:t>
      </w:r>
      <w:r>
        <w:rPr>
          <w:lang w:val="es-ES"/>
        </w:rPr>
        <w:t xml:space="preserve">en el caso de un canal con una ocupación </w:t>
      </w:r>
      <w:r w:rsidRPr="009C0050">
        <w:rPr>
          <w:i/>
          <w:iCs/>
          <w:lang w:val="es-ES"/>
        </w:rPr>
        <w:t>SO</w:t>
      </w:r>
      <w:r w:rsidRPr="009C0050">
        <w:rPr>
          <w:lang w:val="es-ES"/>
        </w:rPr>
        <w:t> = 2%</w:t>
      </w:r>
      <w:r>
        <w:rPr>
          <w:lang w:val="es-ES"/>
        </w:rPr>
        <w:t xml:space="preserve">, los valores en la gama </w:t>
      </w:r>
      <w:r w:rsidRPr="009C0050">
        <w:rPr>
          <w:lang w:val="es-ES"/>
        </w:rPr>
        <w:t>1</w:t>
      </w:r>
      <w:r>
        <w:rPr>
          <w:lang w:val="es-ES"/>
        </w:rPr>
        <w:t>,</w:t>
      </w:r>
      <w:r w:rsidRPr="009C0050">
        <w:rPr>
          <w:lang w:val="es-ES"/>
        </w:rPr>
        <w:t xml:space="preserve">8% ≤ </w:t>
      </w:r>
      <w:r w:rsidRPr="009C0050">
        <w:rPr>
          <w:i/>
          <w:lang w:val="es-ES"/>
        </w:rPr>
        <w:t>SOCR</w:t>
      </w:r>
      <w:r w:rsidRPr="009C0050">
        <w:rPr>
          <w:lang w:val="es-ES"/>
        </w:rPr>
        <w:t> ≤ 2</w:t>
      </w:r>
      <w:r>
        <w:rPr>
          <w:lang w:val="es-ES"/>
        </w:rPr>
        <w:t>,</w:t>
      </w:r>
      <w:r w:rsidRPr="009C0050">
        <w:rPr>
          <w:lang w:val="es-ES"/>
        </w:rPr>
        <w:t xml:space="preserve">2% </w:t>
      </w:r>
      <w:r>
        <w:rPr>
          <w:lang w:val="es-ES"/>
        </w:rPr>
        <w:t xml:space="preserve">se considerarán que dentro del intervalo de fiabilidad </w:t>
      </w:r>
      <w:r w:rsidRPr="009C0050">
        <w:rPr>
          <w:lang w:val="es-ES"/>
        </w:rPr>
        <w:t>(</w:t>
      </w:r>
      <w:r>
        <w:rPr>
          <w:lang w:val="es-ES"/>
        </w:rPr>
        <w:t xml:space="preserve">cuyo tamaño es de </w:t>
      </w:r>
      <w:r w:rsidRPr="009C0050">
        <w:rPr>
          <w:lang w:val="es-ES"/>
        </w:rPr>
        <w:t>0</w:t>
      </w:r>
      <w:r>
        <w:rPr>
          <w:lang w:val="es-ES"/>
        </w:rPr>
        <w:t>,</w:t>
      </w:r>
      <w:r w:rsidRPr="009C0050">
        <w:rPr>
          <w:lang w:val="es-ES"/>
        </w:rPr>
        <w:t xml:space="preserve">4%), </w:t>
      </w:r>
      <w:r>
        <w:rPr>
          <w:lang w:val="es-ES"/>
        </w:rPr>
        <w:t xml:space="preserve">mientras que si la ocupación es del </w:t>
      </w:r>
      <w:r w:rsidRPr="009C0050">
        <w:rPr>
          <w:i/>
          <w:lang w:val="es-ES"/>
        </w:rPr>
        <w:t>SO</w:t>
      </w:r>
      <w:r w:rsidRPr="009C0050">
        <w:rPr>
          <w:lang w:val="es-ES"/>
        </w:rPr>
        <w:t xml:space="preserve"> = 20% </w:t>
      </w:r>
      <w:r>
        <w:rPr>
          <w:lang w:val="es-ES"/>
        </w:rPr>
        <w:t xml:space="preserve">el intervalo de fiabilidad aumenta hasta el </w:t>
      </w:r>
      <w:r w:rsidRPr="009C0050">
        <w:rPr>
          <w:spacing w:val="-4"/>
          <w:lang w:val="es-ES"/>
        </w:rPr>
        <w:t xml:space="preserve">4%. </w:t>
      </w:r>
      <w:r>
        <w:rPr>
          <w:spacing w:val="-4"/>
          <w:lang w:val="es-ES"/>
        </w:rPr>
        <w:t xml:space="preserve">En el caso de una ocupación del </w:t>
      </w:r>
      <w:r w:rsidRPr="009C0050">
        <w:rPr>
          <w:i/>
          <w:iCs/>
          <w:lang w:val="es-ES"/>
        </w:rPr>
        <w:t>SO</w:t>
      </w:r>
      <w:r w:rsidRPr="009C0050">
        <w:rPr>
          <w:lang w:val="es-ES"/>
        </w:rPr>
        <w:t> = 92%</w:t>
      </w:r>
      <w:r>
        <w:rPr>
          <w:lang w:val="es-ES"/>
        </w:rPr>
        <w:t>, se considerarán aceptables todos los valores</w:t>
      </w:r>
      <w:r w:rsidRPr="009C0050">
        <w:rPr>
          <w:lang w:val="es-ES"/>
        </w:rPr>
        <w:t xml:space="preserve"> </w:t>
      </w:r>
      <w:r>
        <w:rPr>
          <w:lang w:val="es-ES"/>
        </w:rPr>
        <w:t xml:space="preserve">en la gama </w:t>
      </w:r>
      <w:r w:rsidRPr="009C0050">
        <w:rPr>
          <w:lang w:val="es-ES"/>
        </w:rPr>
        <w:t>82</w:t>
      </w:r>
      <w:r>
        <w:rPr>
          <w:lang w:val="es-ES"/>
        </w:rPr>
        <w:t>,</w:t>
      </w:r>
      <w:r w:rsidRPr="009C0050">
        <w:rPr>
          <w:lang w:val="es-ES"/>
        </w:rPr>
        <w:t>8% ≤ </w:t>
      </w:r>
      <w:r w:rsidRPr="009C0050">
        <w:rPr>
          <w:i/>
          <w:lang w:val="es-ES"/>
        </w:rPr>
        <w:t>SOCR</w:t>
      </w:r>
      <w:r w:rsidRPr="009C0050">
        <w:rPr>
          <w:position w:val="-4"/>
          <w:lang w:val="es-ES" w:eastAsia="ru-RU"/>
        </w:rPr>
        <w:t xml:space="preserve"> </w:t>
      </w:r>
      <w:r w:rsidRPr="009C0050">
        <w:rPr>
          <w:lang w:val="es-ES"/>
        </w:rPr>
        <w:t>≤ 100%.</w:t>
      </w:r>
    </w:p>
    <w:p w:rsidR="008339AB" w:rsidRPr="009C0050" w:rsidRDefault="008339AB" w:rsidP="00803B51">
      <w:pPr>
        <w:rPr>
          <w:lang w:val="es-ES"/>
        </w:rPr>
      </w:pPr>
      <w:r>
        <w:rPr>
          <w:lang w:val="es-ES"/>
        </w:rPr>
        <w:t>Cuando el error de medición absoluto admisible es pequeño</w:t>
      </w:r>
      <w:r w:rsidRPr="009C0050">
        <w:rPr>
          <w:lang w:val="es-ES"/>
        </w:rPr>
        <w:t xml:space="preserve">, </w:t>
      </w:r>
      <w:r>
        <w:rPr>
          <w:lang w:val="es-ES"/>
        </w:rPr>
        <w:t>el tamaño del intervalo de confianza es independiente de la ocupación real del canal</w:t>
      </w:r>
      <w:r w:rsidRPr="009C0050">
        <w:rPr>
          <w:lang w:val="es-ES"/>
        </w:rPr>
        <w:t xml:space="preserve">. </w:t>
      </w:r>
      <w:r>
        <w:rPr>
          <w:lang w:val="es-ES"/>
        </w:rPr>
        <w:t>E</w:t>
      </w:r>
      <w:r w:rsidRPr="009C0050">
        <w:rPr>
          <w:lang w:val="es-ES"/>
        </w:rPr>
        <w:t xml:space="preserve">n particular, </w:t>
      </w:r>
      <w:r>
        <w:rPr>
          <w:lang w:val="es-ES"/>
        </w:rPr>
        <w:t xml:space="preserve">con un valor </w:t>
      </w:r>
      <w:r w:rsidRPr="009C0050">
        <w:rPr>
          <w:lang w:val="es-ES"/>
        </w:rPr>
        <w:t>Δ</w:t>
      </w:r>
      <w:r w:rsidRPr="009C0050">
        <w:rPr>
          <w:i/>
          <w:iCs/>
          <w:vertAlign w:val="subscript"/>
          <w:lang w:val="es-ES"/>
        </w:rPr>
        <w:t>SO</w:t>
      </w:r>
      <w:r w:rsidRPr="009C0050">
        <w:rPr>
          <w:lang w:val="es-ES"/>
        </w:rPr>
        <w:t> = 0</w:t>
      </w:r>
      <w:r>
        <w:rPr>
          <w:lang w:val="es-ES"/>
        </w:rPr>
        <w:t>,</w:t>
      </w:r>
      <w:r w:rsidRPr="009C0050">
        <w:rPr>
          <w:lang w:val="es-ES"/>
        </w:rPr>
        <w:t xml:space="preserve">5% </w:t>
      </w:r>
      <w:r>
        <w:rPr>
          <w:lang w:val="es-ES"/>
        </w:rPr>
        <w:t>que es el recomendado en la práctica</w:t>
      </w:r>
      <w:r w:rsidRPr="009C0050">
        <w:rPr>
          <w:lang w:val="es-ES"/>
        </w:rPr>
        <w:t xml:space="preserve">, </w:t>
      </w:r>
      <w:r>
        <w:rPr>
          <w:lang w:val="es-ES"/>
        </w:rPr>
        <w:t xml:space="preserve">el tamaño del intervalo de fiabilidad se mantiene al </w:t>
      </w:r>
      <w:r w:rsidRPr="009C0050">
        <w:rPr>
          <w:lang w:val="es-ES"/>
        </w:rPr>
        <w:t xml:space="preserve">1% </w:t>
      </w:r>
      <w:r>
        <w:rPr>
          <w:lang w:val="es-ES"/>
        </w:rPr>
        <w:t>tanto para los canales con una ocupación pequeña como para los muy ocupados</w:t>
      </w:r>
      <w:r w:rsidRPr="009C0050">
        <w:rPr>
          <w:spacing w:val="-4"/>
          <w:lang w:val="es-ES"/>
        </w:rPr>
        <w:t xml:space="preserve">. </w:t>
      </w:r>
      <w:r>
        <w:rPr>
          <w:spacing w:val="-4"/>
          <w:lang w:val="es-ES"/>
        </w:rPr>
        <w:t>Esto corresponde a un cálculo muy aproximado para canales de ocupación pequeña</w:t>
      </w:r>
      <w:r w:rsidRPr="009C0050">
        <w:rPr>
          <w:spacing w:val="-4"/>
          <w:lang w:val="es-ES"/>
        </w:rPr>
        <w:t xml:space="preserve">, </w:t>
      </w:r>
      <w:r>
        <w:rPr>
          <w:spacing w:val="-4"/>
          <w:lang w:val="es-ES"/>
        </w:rPr>
        <w:t>y a un cálculo muy preciso para canales con una ocupación elevada</w:t>
      </w:r>
      <w:r w:rsidRPr="009C0050">
        <w:rPr>
          <w:lang w:val="es-ES"/>
        </w:rPr>
        <w:t xml:space="preserve">. </w:t>
      </w:r>
      <w:r>
        <w:rPr>
          <w:lang w:val="es-ES"/>
        </w:rPr>
        <w:t>Por ejemplo</w:t>
      </w:r>
      <w:r w:rsidRPr="009C0050">
        <w:rPr>
          <w:lang w:val="es-ES"/>
        </w:rPr>
        <w:t xml:space="preserve">, </w:t>
      </w:r>
      <w:r>
        <w:rPr>
          <w:lang w:val="es-ES"/>
        </w:rPr>
        <w:t xml:space="preserve">en el caso de una ocupación </w:t>
      </w:r>
      <w:r w:rsidRPr="009C0050">
        <w:rPr>
          <w:i/>
          <w:iCs/>
          <w:lang w:val="es-ES"/>
        </w:rPr>
        <w:t>SO</w:t>
      </w:r>
      <w:r w:rsidRPr="009C0050">
        <w:rPr>
          <w:lang w:val="es-ES"/>
        </w:rPr>
        <w:t xml:space="preserve"> = 92%, </w:t>
      </w:r>
      <w:r>
        <w:rPr>
          <w:lang w:val="es-ES"/>
        </w:rPr>
        <w:t xml:space="preserve">se consideran aceptables los valores en la gama </w:t>
      </w:r>
      <w:r w:rsidRPr="009C0050">
        <w:rPr>
          <w:lang w:val="es-ES"/>
        </w:rPr>
        <w:t>91</w:t>
      </w:r>
      <w:r>
        <w:rPr>
          <w:lang w:val="es-ES"/>
        </w:rPr>
        <w:t>,</w:t>
      </w:r>
      <w:r w:rsidRPr="009C0050">
        <w:rPr>
          <w:lang w:val="es-ES"/>
        </w:rPr>
        <w:t xml:space="preserve">5% ≤ </w:t>
      </w:r>
      <w:r w:rsidRPr="009C0050">
        <w:rPr>
          <w:i/>
          <w:lang w:val="es-ES"/>
        </w:rPr>
        <w:t>SOCR</w:t>
      </w:r>
      <w:r w:rsidRPr="009C0050">
        <w:rPr>
          <w:lang w:val="es-ES"/>
        </w:rPr>
        <w:t> ≤ 92</w:t>
      </w:r>
      <w:r>
        <w:rPr>
          <w:lang w:val="es-ES"/>
        </w:rPr>
        <w:t>,</w:t>
      </w:r>
      <w:r w:rsidRPr="009C0050">
        <w:rPr>
          <w:lang w:val="es-ES"/>
        </w:rPr>
        <w:t>5%.</w:t>
      </w:r>
    </w:p>
    <w:p w:rsidR="008339AB" w:rsidRPr="009C0050" w:rsidRDefault="008339AB" w:rsidP="00803B51">
      <w:pPr>
        <w:rPr>
          <w:lang w:val="es-ES"/>
        </w:rPr>
      </w:pPr>
      <w:r>
        <w:rPr>
          <w:lang w:val="es-ES"/>
        </w:rPr>
        <w:t>En lo que respecta a los niveles de fiabilidad exigidos</w:t>
      </w:r>
      <w:r w:rsidRPr="009C0050">
        <w:rPr>
          <w:lang w:val="es-ES"/>
        </w:rPr>
        <w:t xml:space="preserve">, </w:t>
      </w:r>
      <w:r>
        <w:rPr>
          <w:lang w:val="es-ES"/>
        </w:rPr>
        <w:t xml:space="preserve">en la práctica se suele recomendar un valor en la gama </w:t>
      </w:r>
      <w:r w:rsidRPr="009C0050">
        <w:rPr>
          <w:lang w:val="es-ES"/>
        </w:rPr>
        <w:t xml:space="preserve">90-99%. </w:t>
      </w:r>
      <w:r>
        <w:rPr>
          <w:lang w:val="es-ES"/>
        </w:rPr>
        <w:t xml:space="preserve">En el presente </w:t>
      </w:r>
      <w:r w:rsidRPr="009C0050">
        <w:rPr>
          <w:lang w:val="es-ES"/>
        </w:rPr>
        <w:t>Anex</w:t>
      </w:r>
      <w:r>
        <w:rPr>
          <w:lang w:val="es-ES"/>
        </w:rPr>
        <w:t xml:space="preserve">o se utilizará un valor de </w:t>
      </w:r>
      <w:r w:rsidRPr="009C0050">
        <w:rPr>
          <w:i/>
          <w:iCs/>
          <w:lang w:val="es-ES"/>
        </w:rPr>
        <w:t>P</w:t>
      </w:r>
      <w:r w:rsidRPr="009C0050">
        <w:rPr>
          <w:i/>
          <w:iCs/>
          <w:vertAlign w:val="subscript"/>
          <w:lang w:val="es-ES"/>
        </w:rPr>
        <w:t>SOC</w:t>
      </w:r>
      <w:r w:rsidRPr="009C0050">
        <w:rPr>
          <w:lang w:val="es-ES"/>
        </w:rPr>
        <w:t xml:space="preserve"> = 95%. </w:t>
      </w:r>
    </w:p>
    <w:p w:rsidR="008339AB" w:rsidRPr="00852D06" w:rsidRDefault="008339AB" w:rsidP="00803B51">
      <w:pPr>
        <w:pStyle w:val="Heading2"/>
        <w:rPr>
          <w:lang w:val="es-ES"/>
        </w:rPr>
      </w:pPr>
      <w:bookmarkStart w:id="138" w:name="_Toc349812710"/>
      <w:bookmarkStart w:id="139" w:name="_Toc351716885"/>
      <w:r w:rsidRPr="00852D06">
        <w:rPr>
          <w:lang w:val="es-ES"/>
        </w:rPr>
        <w:t>A2.4</w:t>
      </w:r>
      <w:r w:rsidRPr="00852D06">
        <w:rPr>
          <w:lang w:val="es-ES"/>
        </w:rPr>
        <w:tab/>
        <w:t>Parámetros que afectan a la fiabilidad estadística de la ocupación medida</w:t>
      </w:r>
      <w:bookmarkEnd w:id="138"/>
      <w:bookmarkEnd w:id="139"/>
    </w:p>
    <w:p w:rsidR="008339AB" w:rsidRPr="00852D06" w:rsidRDefault="008339AB" w:rsidP="00803B51">
      <w:pPr>
        <w:pStyle w:val="Heading3"/>
        <w:rPr>
          <w:lang w:val="es-ES"/>
        </w:rPr>
      </w:pPr>
      <w:bookmarkStart w:id="140" w:name="_Toc349812711"/>
      <w:bookmarkStart w:id="141" w:name="_Toc351716886"/>
      <w:r w:rsidRPr="00852D06">
        <w:rPr>
          <w:lang w:val="es-ES"/>
        </w:rPr>
        <w:t>A2.4.1</w:t>
      </w:r>
      <w:r w:rsidRPr="00852D06">
        <w:rPr>
          <w:lang w:val="es-ES"/>
        </w:rPr>
        <w:tab/>
      </w:r>
      <w:r>
        <w:rPr>
          <w:lang w:val="es-ES"/>
        </w:rPr>
        <w:t>Señales impulsivas y de larga duración y velocidad de flujo de señales</w:t>
      </w:r>
      <w:bookmarkEnd w:id="140"/>
      <w:bookmarkEnd w:id="141"/>
    </w:p>
    <w:p w:rsidR="008339AB" w:rsidRPr="00852D06" w:rsidRDefault="008339AB" w:rsidP="00803B51">
      <w:pPr>
        <w:rPr>
          <w:rFonts w:cs="Calibri"/>
          <w:bCs/>
          <w:lang w:val="es-ES"/>
        </w:rPr>
      </w:pPr>
      <w:r>
        <w:rPr>
          <w:rFonts w:cs="Calibri"/>
          <w:bCs/>
          <w:lang w:val="es-ES"/>
        </w:rPr>
        <w:t>Las propiedades estadísticas del resultado obtenido al calcular la ocupación dependen de la duración característica de las señales en el canal de radiocomunicaciones analizado</w:t>
      </w:r>
      <w:r w:rsidRPr="00852D06">
        <w:rPr>
          <w:rFonts w:cs="Calibri"/>
          <w:bCs/>
          <w:lang w:val="es-ES"/>
        </w:rPr>
        <w:t xml:space="preserve">. </w:t>
      </w:r>
      <w:r>
        <w:rPr>
          <w:rFonts w:cs="Calibri"/>
          <w:bCs/>
          <w:lang w:val="es-ES"/>
        </w:rPr>
        <w:t>Si la duración de la señal es mayor que el tiempo de iteración</w:t>
      </w:r>
      <w:r w:rsidRPr="00852D06">
        <w:rPr>
          <w:rFonts w:cs="Calibri"/>
          <w:bCs/>
          <w:lang w:val="es-ES"/>
        </w:rPr>
        <w:t xml:space="preserve">, </w:t>
      </w:r>
      <w:r>
        <w:rPr>
          <w:rFonts w:cs="Calibri"/>
          <w:bCs/>
          <w:lang w:val="es-ES"/>
        </w:rPr>
        <w:t>la señal no puede escaparse y los puntos de cambio de estado tienden a corresponder a intervalos independientes distintos respecto de las muestras</w:t>
      </w:r>
      <w:r w:rsidRPr="00852D06">
        <w:rPr>
          <w:lang w:val="es-ES"/>
        </w:rPr>
        <w:t xml:space="preserve">. </w:t>
      </w:r>
      <w:r>
        <w:rPr>
          <w:lang w:val="es-ES"/>
        </w:rPr>
        <w:t>Las señales de duración más corta que el tiempo de iteración se registran sólo a veces</w:t>
      </w:r>
      <w:r w:rsidRPr="00852D06">
        <w:rPr>
          <w:lang w:val="es-ES"/>
        </w:rPr>
        <w:t xml:space="preserve">, </w:t>
      </w:r>
      <w:r>
        <w:rPr>
          <w:lang w:val="es-ES"/>
        </w:rPr>
        <w:t>y las propiedades estadísticas del cálculo de la ocupación para canales que transportan este tipo de señales varían considerablemente</w:t>
      </w:r>
      <w:r w:rsidRPr="00852D06">
        <w:rPr>
          <w:rFonts w:cs="Calibri"/>
          <w:bCs/>
          <w:lang w:val="es-ES"/>
        </w:rPr>
        <w:t xml:space="preserve">. </w:t>
      </w:r>
      <w:r>
        <w:rPr>
          <w:rFonts w:cs="Calibri"/>
          <w:bCs/>
          <w:lang w:val="es-ES"/>
        </w:rPr>
        <w:t>Obviamente</w:t>
      </w:r>
      <w:r w:rsidRPr="00852D06">
        <w:rPr>
          <w:rFonts w:cs="Calibri"/>
          <w:bCs/>
          <w:lang w:val="es-ES"/>
        </w:rPr>
        <w:t xml:space="preserve">, </w:t>
      </w:r>
      <w:r>
        <w:rPr>
          <w:rFonts w:cs="Calibri"/>
          <w:bCs/>
          <w:lang w:val="es-ES"/>
        </w:rPr>
        <w:t>en la práctica la frontera entre estos dos tipos de señales es bastante difusa</w:t>
      </w:r>
      <w:r w:rsidRPr="00852D06">
        <w:rPr>
          <w:rFonts w:cs="Calibri"/>
          <w:bCs/>
          <w:lang w:val="es-ES"/>
        </w:rPr>
        <w:t xml:space="preserve">. </w:t>
      </w:r>
      <w:r>
        <w:rPr>
          <w:rFonts w:cs="Calibri"/>
          <w:bCs/>
          <w:lang w:val="es-ES"/>
        </w:rPr>
        <w:t xml:space="preserve">Se consideran largas las señales cuya duración </w:t>
      </w:r>
      <w:r w:rsidRPr="00852D06">
        <w:rPr>
          <w:rFonts w:cs="Calibri"/>
          <w:bCs/>
          <w:lang w:val="es-ES"/>
        </w:rPr>
        <w:t>Δ</w:t>
      </w:r>
      <w:r w:rsidRPr="00852D06">
        <w:rPr>
          <w:rFonts w:cs="Calibri"/>
          <w:bCs/>
          <w:i/>
          <w:iCs/>
          <w:lang w:val="es-ES"/>
        </w:rPr>
        <w:t>t</w:t>
      </w:r>
      <w:r w:rsidRPr="00852D06">
        <w:rPr>
          <w:rFonts w:cs="Calibri"/>
          <w:bCs/>
          <w:i/>
          <w:iCs/>
          <w:vertAlign w:val="subscript"/>
          <w:lang w:val="es-ES"/>
        </w:rPr>
        <w:t>v</w:t>
      </w:r>
      <w:r w:rsidRPr="00852D06">
        <w:rPr>
          <w:rFonts w:cs="Calibri"/>
          <w:bCs/>
          <w:lang w:val="es-ES"/>
        </w:rPr>
        <w:t xml:space="preserve"> </w:t>
      </w:r>
      <w:r>
        <w:rPr>
          <w:rFonts w:cs="Calibri"/>
          <w:bCs/>
          <w:lang w:val="es-ES"/>
        </w:rPr>
        <w:t>es de al menos 1 000 veces mayor que el periodo de integración</w:t>
      </w:r>
      <w:r w:rsidRPr="00852D06">
        <w:rPr>
          <w:rFonts w:cs="Calibri"/>
          <w:bCs/>
          <w:lang w:val="es-ES"/>
        </w:rPr>
        <w:t xml:space="preserve">, </w:t>
      </w:r>
      <w:r>
        <w:rPr>
          <w:rFonts w:cs="Calibri"/>
          <w:bCs/>
          <w:lang w:val="es-ES"/>
        </w:rPr>
        <w:t xml:space="preserve">es decir, las que cumplen la condición </w:t>
      </w:r>
      <w:r w:rsidRPr="00852D06">
        <w:rPr>
          <w:rFonts w:cs="Calibri"/>
          <w:bCs/>
          <w:lang w:val="es-ES"/>
        </w:rPr>
        <w:t>Δ</w:t>
      </w:r>
      <w:r w:rsidRPr="00852D06">
        <w:rPr>
          <w:rFonts w:cs="Calibri"/>
          <w:bCs/>
          <w:i/>
          <w:iCs/>
          <w:lang w:val="es-ES"/>
        </w:rPr>
        <w:t>t</w:t>
      </w:r>
      <w:r w:rsidRPr="00852D06">
        <w:rPr>
          <w:rFonts w:cs="Calibri"/>
          <w:bCs/>
          <w:i/>
          <w:iCs/>
          <w:vertAlign w:val="subscript"/>
          <w:lang w:val="es-ES"/>
        </w:rPr>
        <w:t>v</w:t>
      </w:r>
      <w:r w:rsidRPr="00852D06">
        <w:rPr>
          <w:lang w:val="es-ES"/>
        </w:rPr>
        <w:t> ≥</w:t>
      </w:r>
      <w:r w:rsidRPr="00852D06">
        <w:rPr>
          <w:rFonts w:cs="Calibri"/>
          <w:bCs/>
          <w:lang w:val="es-ES"/>
        </w:rPr>
        <w:t> 10</w:t>
      </w:r>
      <w:r w:rsidRPr="00852D06">
        <w:rPr>
          <w:bCs/>
          <w:vertAlign w:val="superscript"/>
          <w:lang w:val="es-ES"/>
        </w:rPr>
        <w:t>−</w:t>
      </w:r>
      <w:r w:rsidRPr="00852D06">
        <w:rPr>
          <w:rFonts w:cs="Calibri"/>
          <w:bCs/>
          <w:vertAlign w:val="superscript"/>
          <w:lang w:val="es-ES"/>
        </w:rPr>
        <w:t>3 </w:t>
      </w:r>
      <w:r w:rsidRPr="00852D06">
        <w:rPr>
          <w:rFonts w:cs="Calibri"/>
          <w:bCs/>
          <w:lang w:val="es-ES"/>
        </w:rPr>
        <w:t>· </w:t>
      </w:r>
      <w:r w:rsidRPr="00852D06">
        <w:rPr>
          <w:rFonts w:cs="Calibri"/>
          <w:bCs/>
          <w:i/>
          <w:iCs/>
          <w:lang w:val="es-ES"/>
        </w:rPr>
        <w:t>T</w:t>
      </w:r>
      <w:r w:rsidRPr="00852D06">
        <w:rPr>
          <w:rFonts w:cs="Calibri"/>
          <w:bCs/>
          <w:i/>
          <w:iCs/>
          <w:vertAlign w:val="subscript"/>
          <w:lang w:val="es-ES"/>
        </w:rPr>
        <w:t>I</w:t>
      </w:r>
      <w:r w:rsidRPr="00852D06">
        <w:rPr>
          <w:rFonts w:cs="Calibri"/>
          <w:bCs/>
          <w:lang w:val="es-ES"/>
        </w:rPr>
        <w:t xml:space="preserve">; </w:t>
      </w:r>
      <w:r>
        <w:rPr>
          <w:rFonts w:cs="Calibri"/>
          <w:bCs/>
          <w:lang w:val="es-ES"/>
        </w:rPr>
        <w:t xml:space="preserve">las señales impulsivas son aquellas cuya duración </w:t>
      </w:r>
      <w:r w:rsidRPr="00852D06">
        <w:rPr>
          <w:rFonts w:cs="Calibri"/>
          <w:bCs/>
          <w:lang w:val="es-ES"/>
        </w:rPr>
        <w:t>Δ</w:t>
      </w:r>
      <w:r w:rsidRPr="00852D06">
        <w:rPr>
          <w:rFonts w:cs="Calibri"/>
          <w:bCs/>
          <w:i/>
          <w:iCs/>
          <w:lang w:val="es-ES"/>
        </w:rPr>
        <w:t>t</w:t>
      </w:r>
      <w:r w:rsidRPr="00852D06">
        <w:rPr>
          <w:rFonts w:cs="Calibri"/>
          <w:bCs/>
          <w:i/>
          <w:iCs/>
          <w:vertAlign w:val="subscript"/>
          <w:lang w:val="es-ES"/>
        </w:rPr>
        <w:t>v</w:t>
      </w:r>
      <w:r w:rsidRPr="00852D06">
        <w:rPr>
          <w:lang w:val="es-ES"/>
        </w:rPr>
        <w:t> </w:t>
      </w:r>
      <w:r w:rsidRPr="00852D06">
        <w:rPr>
          <w:rFonts w:cs="Calibri"/>
          <w:bCs/>
          <w:lang w:val="es-ES"/>
        </w:rPr>
        <w:t>&lt; 10</w:t>
      </w:r>
      <w:r w:rsidRPr="00852D06">
        <w:rPr>
          <w:bCs/>
          <w:vertAlign w:val="superscript"/>
          <w:lang w:val="es-ES"/>
        </w:rPr>
        <w:t>−</w:t>
      </w:r>
      <w:r w:rsidRPr="00852D06">
        <w:rPr>
          <w:rFonts w:cs="Calibri"/>
          <w:bCs/>
          <w:vertAlign w:val="superscript"/>
          <w:lang w:val="es-ES"/>
        </w:rPr>
        <w:t>4</w:t>
      </w:r>
      <w:r w:rsidRPr="00852D06">
        <w:rPr>
          <w:lang w:val="es-ES"/>
        </w:rPr>
        <w:t> </w:t>
      </w:r>
      <w:r w:rsidRPr="00852D06">
        <w:rPr>
          <w:rFonts w:cs="Calibri"/>
          <w:bCs/>
          <w:lang w:val="es-ES"/>
        </w:rPr>
        <w:t>· </w:t>
      </w:r>
      <w:r w:rsidRPr="00852D06">
        <w:rPr>
          <w:rFonts w:cs="Calibri"/>
          <w:bCs/>
          <w:i/>
          <w:iCs/>
          <w:lang w:val="es-ES"/>
        </w:rPr>
        <w:t>T</w:t>
      </w:r>
      <w:r w:rsidRPr="00852D06">
        <w:rPr>
          <w:rFonts w:cs="Calibri"/>
          <w:bCs/>
          <w:i/>
          <w:iCs/>
          <w:vertAlign w:val="subscript"/>
          <w:lang w:val="es-ES"/>
        </w:rPr>
        <w:t>I</w:t>
      </w:r>
      <w:r w:rsidRPr="00852D06">
        <w:rPr>
          <w:lang w:val="es-ES"/>
        </w:rPr>
        <w:t>.</w:t>
      </w:r>
    </w:p>
    <w:p w:rsidR="008339AB" w:rsidRPr="00852D06" w:rsidRDefault="008339AB" w:rsidP="0095650D">
      <w:pPr>
        <w:rPr>
          <w:rFonts w:cs="Calibri"/>
          <w:bCs/>
          <w:lang w:val="es-ES"/>
        </w:rPr>
      </w:pPr>
      <w:r>
        <w:rPr>
          <w:rFonts w:cs="Calibri"/>
          <w:bCs/>
          <w:lang w:val="es-ES"/>
        </w:rPr>
        <w:lastRenderedPageBreak/>
        <w:t xml:space="preserve">Como se muestra en </w:t>
      </w:r>
      <w:r w:rsidRPr="00852D06">
        <w:rPr>
          <w:rFonts w:cs="Calibri"/>
          <w:bCs/>
          <w:lang w:val="es-ES"/>
        </w:rPr>
        <w:t xml:space="preserve">[A.3] </w:t>
      </w:r>
      <w:r>
        <w:rPr>
          <w:rFonts w:cs="Calibri"/>
          <w:bCs/>
          <w:lang w:val="es-ES"/>
        </w:rPr>
        <w:t xml:space="preserve">la exactitud y el nivel de fiabilidad de las mediciones de la ocupación para señales largas depende sobremanera del número de transmisiones </w:t>
      </w:r>
      <w:r w:rsidRPr="00852D06">
        <w:rPr>
          <w:rFonts w:cs="Calibri"/>
          <w:bCs/>
          <w:lang w:val="es-ES"/>
        </w:rPr>
        <w:t>(</w:t>
      </w:r>
      <w:r>
        <w:rPr>
          <w:rFonts w:cs="Calibri"/>
          <w:bCs/>
          <w:lang w:val="es-ES"/>
        </w:rPr>
        <w:t>o el número de cambios de estado del canal</w:t>
      </w:r>
      <w:r w:rsidRPr="00852D06">
        <w:rPr>
          <w:rFonts w:cs="Calibri"/>
          <w:bCs/>
          <w:lang w:val="es-ES"/>
        </w:rPr>
        <w:t xml:space="preserve">) </w:t>
      </w:r>
      <w:r>
        <w:rPr>
          <w:rFonts w:cs="Calibri"/>
          <w:bCs/>
          <w:lang w:val="es-ES"/>
        </w:rPr>
        <w:t>dentro del periodo de integración</w:t>
      </w:r>
      <w:r w:rsidRPr="00852D06">
        <w:rPr>
          <w:rFonts w:cs="Calibri"/>
          <w:bCs/>
          <w:lang w:val="es-ES"/>
        </w:rPr>
        <w:t xml:space="preserve">. </w:t>
      </w:r>
      <w:r>
        <w:rPr>
          <w:rFonts w:cs="Calibri"/>
          <w:bCs/>
          <w:lang w:val="es-ES"/>
        </w:rPr>
        <w:t xml:space="preserve">En </w:t>
      </w:r>
      <w:r w:rsidR="0095650D" w:rsidRPr="00852D06">
        <w:rPr>
          <w:rFonts w:cs="Calibri"/>
          <w:bCs/>
          <w:lang w:val="es-ES"/>
        </w:rPr>
        <w:t>§ </w:t>
      </w:r>
      <w:r w:rsidRPr="00852D06">
        <w:rPr>
          <w:rFonts w:cs="Calibri"/>
          <w:bCs/>
          <w:lang w:val="es-ES"/>
        </w:rPr>
        <w:t xml:space="preserve">A4 </w:t>
      </w:r>
      <w:r>
        <w:rPr>
          <w:rFonts w:cs="Calibri"/>
          <w:bCs/>
          <w:lang w:val="es-ES"/>
        </w:rPr>
        <w:t xml:space="preserve">de este </w:t>
      </w:r>
      <w:r w:rsidRPr="00852D06">
        <w:rPr>
          <w:rFonts w:cs="Calibri"/>
          <w:bCs/>
          <w:lang w:val="es-ES"/>
        </w:rPr>
        <w:t>Anex</w:t>
      </w:r>
      <w:r>
        <w:rPr>
          <w:rFonts w:cs="Calibri"/>
          <w:bCs/>
          <w:lang w:val="es-ES"/>
        </w:rPr>
        <w:t>o figuran ejemplos en los que se muestra que para distinto número de señales que se detectan durante el periodo de integración</w:t>
      </w:r>
      <w:r w:rsidRPr="00852D06">
        <w:rPr>
          <w:rFonts w:cs="Calibri"/>
          <w:bCs/>
          <w:lang w:val="es-ES"/>
        </w:rPr>
        <w:t xml:space="preserve">, </w:t>
      </w:r>
      <w:r>
        <w:rPr>
          <w:rFonts w:cs="Calibri"/>
          <w:bCs/>
          <w:lang w:val="es-ES"/>
        </w:rPr>
        <w:t>el número de muestras para obtener una medición de la ocupación fiable puede variar en un orden de magnitud</w:t>
      </w:r>
      <w:r w:rsidRPr="00852D06">
        <w:rPr>
          <w:rFonts w:cs="Calibri"/>
          <w:bCs/>
          <w:lang w:val="es-ES"/>
        </w:rPr>
        <w:t xml:space="preserve">. </w:t>
      </w:r>
      <w:r>
        <w:rPr>
          <w:rFonts w:cs="Calibri"/>
          <w:bCs/>
          <w:lang w:val="es-ES"/>
        </w:rPr>
        <w:t>En el caso de las mediciones de la ocupación de canales con señales largas puede resultar útil el concepto de velocidad de flujo de señales</w:t>
      </w:r>
      <w:r w:rsidRPr="00852D06">
        <w:rPr>
          <w:rFonts w:cs="Calibri"/>
          <w:bCs/>
          <w:lang w:val="es-ES"/>
        </w:rPr>
        <w:t>.</w:t>
      </w:r>
    </w:p>
    <w:p w:rsidR="008339AB" w:rsidRPr="00852D06" w:rsidRDefault="008339AB" w:rsidP="00803B51">
      <w:pPr>
        <w:rPr>
          <w:rFonts w:cs="Calibri"/>
          <w:bCs/>
          <w:lang w:val="es-ES"/>
        </w:rPr>
      </w:pPr>
      <w:r>
        <w:rPr>
          <w:rFonts w:cs="Calibri"/>
          <w:bCs/>
          <w:lang w:val="es-ES"/>
        </w:rPr>
        <w:t xml:space="preserve">La velocidad de flujo de señales </w:t>
      </w:r>
      <w:r w:rsidRPr="00852D06">
        <w:rPr>
          <w:rFonts w:cs="Calibri"/>
          <w:bCs/>
          <w:lang w:val="es-ES"/>
        </w:rPr>
        <w:t xml:space="preserve">λ </w:t>
      </w:r>
      <w:r>
        <w:rPr>
          <w:rFonts w:cs="Calibri"/>
          <w:bCs/>
          <w:lang w:val="es-ES"/>
        </w:rPr>
        <w:t>es el número medio de señales presentes en el canal durante un determinado periodo de tiempo</w:t>
      </w:r>
      <w:r w:rsidRPr="00852D06">
        <w:rPr>
          <w:rFonts w:cs="Calibri"/>
          <w:bCs/>
          <w:lang w:val="es-ES"/>
        </w:rPr>
        <w:t xml:space="preserve">. </w:t>
      </w:r>
      <w:r>
        <w:rPr>
          <w:rFonts w:cs="Calibri"/>
          <w:bCs/>
          <w:lang w:val="es-ES"/>
        </w:rPr>
        <w:t>Por ejemplo</w:t>
      </w:r>
      <w:r w:rsidRPr="00852D06">
        <w:rPr>
          <w:rFonts w:cs="Calibri"/>
          <w:bCs/>
          <w:lang w:val="es-ES"/>
        </w:rPr>
        <w:t xml:space="preserve">, </w:t>
      </w:r>
      <w:r>
        <w:rPr>
          <w:rFonts w:cs="Calibri"/>
          <w:bCs/>
          <w:lang w:val="es-ES"/>
        </w:rPr>
        <w:t xml:space="preserve">si en un canal dado se observan </w:t>
      </w:r>
      <w:r w:rsidRPr="00852D06">
        <w:rPr>
          <w:rFonts w:cs="Calibri"/>
          <w:bCs/>
          <w:lang w:val="es-ES"/>
        </w:rPr>
        <w:t xml:space="preserve">140 </w:t>
      </w:r>
      <w:r>
        <w:rPr>
          <w:rFonts w:cs="Calibri"/>
          <w:bCs/>
          <w:lang w:val="es-ES"/>
        </w:rPr>
        <w:t>sesiones de transmisión en promedio cada hora</w:t>
      </w:r>
      <w:r w:rsidRPr="00852D06">
        <w:rPr>
          <w:rFonts w:cs="Calibri"/>
          <w:bCs/>
          <w:lang w:val="es-ES"/>
        </w:rPr>
        <w:t xml:space="preserve">, </w:t>
      </w:r>
      <w:r>
        <w:rPr>
          <w:rFonts w:cs="Calibri"/>
          <w:bCs/>
          <w:lang w:val="es-ES"/>
        </w:rPr>
        <w:t xml:space="preserve">la velocidad de flujo de señales será </w:t>
      </w:r>
      <w:r w:rsidRPr="00852D06">
        <w:rPr>
          <w:rFonts w:cs="Calibri"/>
          <w:bCs/>
          <w:lang w:val="es-ES"/>
        </w:rPr>
        <w:t xml:space="preserve">λ = 140 </w:t>
      </w:r>
      <w:r>
        <w:rPr>
          <w:rFonts w:cs="Calibri"/>
          <w:bCs/>
          <w:lang w:val="es-ES"/>
        </w:rPr>
        <w:t>señales</w:t>
      </w:r>
      <w:r w:rsidRPr="00852D06">
        <w:rPr>
          <w:rFonts w:cs="Calibri"/>
          <w:bCs/>
          <w:lang w:val="es-ES"/>
        </w:rPr>
        <w:t>/hor</w:t>
      </w:r>
      <w:r>
        <w:rPr>
          <w:rFonts w:cs="Calibri"/>
          <w:bCs/>
          <w:lang w:val="es-ES"/>
        </w:rPr>
        <w:t>a</w:t>
      </w:r>
      <w:r w:rsidRPr="00852D06">
        <w:rPr>
          <w:rFonts w:cs="Calibri"/>
          <w:bCs/>
          <w:lang w:val="es-ES"/>
        </w:rPr>
        <w:t xml:space="preserve">. </w:t>
      </w:r>
      <w:r>
        <w:rPr>
          <w:rFonts w:cs="Calibri"/>
          <w:bCs/>
          <w:lang w:val="es-ES"/>
        </w:rPr>
        <w:t xml:space="preserve">En </w:t>
      </w:r>
      <w:r w:rsidRPr="00852D06">
        <w:rPr>
          <w:rFonts w:cs="Calibri"/>
          <w:bCs/>
          <w:lang w:val="es-ES"/>
        </w:rPr>
        <w:t>§ A3.1.3</w:t>
      </w:r>
      <w:r>
        <w:rPr>
          <w:rFonts w:cs="Calibri"/>
          <w:bCs/>
          <w:lang w:val="es-ES"/>
        </w:rPr>
        <w:t xml:space="preserve"> se formulan recomendaciones sobre cómo tener en cuenta la velocidad de flujo de señales al medir la ocupación</w:t>
      </w:r>
      <w:r w:rsidRPr="00852D06">
        <w:rPr>
          <w:rFonts w:cs="Calibri"/>
          <w:bCs/>
          <w:lang w:val="es-ES"/>
        </w:rPr>
        <w:t>.</w:t>
      </w:r>
    </w:p>
    <w:p w:rsidR="008339AB" w:rsidRPr="00852D06" w:rsidRDefault="008339AB" w:rsidP="00803B51">
      <w:pPr>
        <w:rPr>
          <w:rFonts w:cs="Calibri"/>
          <w:bCs/>
          <w:lang w:val="es-ES"/>
        </w:rPr>
      </w:pPr>
      <w:r>
        <w:rPr>
          <w:rFonts w:cs="Calibri"/>
          <w:bCs/>
          <w:lang w:val="es-ES"/>
        </w:rPr>
        <w:t xml:space="preserve">Cabe tener presente que la velocidad de flujo de señales en una canal de radiocomunicaciones </w:t>
      </w:r>
      <w:r w:rsidRPr="00852D06">
        <w:rPr>
          <w:rFonts w:cs="Calibri"/>
          <w:bCs/>
          <w:spacing w:val="-4"/>
          <w:lang w:val="es-ES"/>
        </w:rPr>
        <w:t xml:space="preserve">λ </w:t>
      </w:r>
      <w:r>
        <w:rPr>
          <w:rFonts w:cs="Calibri"/>
          <w:bCs/>
          <w:spacing w:val="-4"/>
          <w:lang w:val="es-ES"/>
        </w:rPr>
        <w:t>con diferentes tiempos de integración puede variar considerablemente</w:t>
      </w:r>
      <w:r w:rsidRPr="00852D06">
        <w:rPr>
          <w:rFonts w:cs="Calibri"/>
          <w:bCs/>
          <w:lang w:val="es-ES"/>
        </w:rPr>
        <w:t xml:space="preserve">. </w:t>
      </w:r>
      <w:r>
        <w:rPr>
          <w:rFonts w:cs="Calibri"/>
          <w:bCs/>
          <w:lang w:val="es-ES"/>
        </w:rPr>
        <w:t>Esto significa que la variación de la velocidad de flujo de señales se ha de controlar a lo largo de la medición y que el número medio de señales previsto dentro del periodo de integración de la ocupación se tiene que ajustar en consecuencia</w:t>
      </w:r>
      <w:r w:rsidRPr="00852D06">
        <w:rPr>
          <w:rFonts w:cs="Calibri"/>
          <w:bCs/>
          <w:lang w:val="es-ES"/>
        </w:rPr>
        <w:t>.</w:t>
      </w:r>
    </w:p>
    <w:p w:rsidR="008339AB" w:rsidRPr="00852D06" w:rsidRDefault="008339AB" w:rsidP="00803B51">
      <w:pPr>
        <w:pStyle w:val="Heading3"/>
        <w:rPr>
          <w:lang w:val="es-ES"/>
        </w:rPr>
      </w:pPr>
      <w:bookmarkStart w:id="142" w:name="_Toc349812712"/>
      <w:bookmarkStart w:id="143" w:name="_Toc351716887"/>
      <w:r w:rsidRPr="00852D06">
        <w:rPr>
          <w:lang w:val="es-ES"/>
        </w:rPr>
        <w:t>A2.4.2</w:t>
      </w:r>
      <w:r w:rsidRPr="00852D06">
        <w:rPr>
          <w:lang w:val="es-ES"/>
        </w:rPr>
        <w:tab/>
      </w:r>
      <w:r>
        <w:rPr>
          <w:lang w:val="es-ES"/>
        </w:rPr>
        <w:t>Inestabilidad relativa del tiempo de iteración</w:t>
      </w:r>
      <w:bookmarkEnd w:id="142"/>
      <w:bookmarkEnd w:id="143"/>
    </w:p>
    <w:p w:rsidR="008339AB" w:rsidRPr="00852D06" w:rsidRDefault="008339AB" w:rsidP="00803B51">
      <w:pPr>
        <w:rPr>
          <w:rFonts w:cs="Calibri"/>
          <w:bCs/>
          <w:lang w:val="es-ES"/>
        </w:rPr>
      </w:pPr>
      <w:r>
        <w:rPr>
          <w:rFonts w:cs="Calibri"/>
          <w:bCs/>
          <w:lang w:val="es-ES"/>
        </w:rPr>
        <w:t>Hay varias razones que puede dar lugar a una distribución no uniforme de las muestras del estado del canal en el eje de tiempos</w:t>
      </w:r>
      <w:r w:rsidRPr="00852D06">
        <w:rPr>
          <w:rFonts w:cs="Calibri"/>
          <w:bCs/>
          <w:lang w:val="es-ES"/>
        </w:rPr>
        <w:t xml:space="preserve">: </w:t>
      </w:r>
    </w:p>
    <w:p w:rsidR="008339AB" w:rsidRPr="00852D06" w:rsidRDefault="008339AB" w:rsidP="00803B51">
      <w:pPr>
        <w:pStyle w:val="enumlev1"/>
        <w:rPr>
          <w:lang w:val="es-ES"/>
        </w:rPr>
      </w:pPr>
      <w:r w:rsidRPr="00852D06">
        <w:rPr>
          <w:lang w:val="es-ES"/>
        </w:rPr>
        <w:t>–</w:t>
      </w:r>
      <w:r w:rsidRPr="00852D06">
        <w:rPr>
          <w:lang w:val="es-ES"/>
        </w:rPr>
        <w:tab/>
      </w:r>
      <w:r>
        <w:rPr>
          <w:lang w:val="es-ES"/>
        </w:rPr>
        <w:t>Cuando al medir la ocupación en canales con velocidades de flujo de señales considerablemente distintas, el número de muestras necesarias varía en un factor de cinco a diez veces más</w:t>
      </w:r>
      <w:r w:rsidRPr="00852D06">
        <w:rPr>
          <w:lang w:val="es-ES"/>
        </w:rPr>
        <w:t xml:space="preserve">. </w:t>
      </w:r>
      <w:r>
        <w:rPr>
          <w:lang w:val="es-ES"/>
        </w:rPr>
        <w:t>Muestrear de manera rigurosamente cíclica el estado de estos canales resulta ineficiente</w:t>
      </w:r>
      <w:r w:rsidRPr="00852D06">
        <w:rPr>
          <w:lang w:val="es-ES"/>
        </w:rPr>
        <w:t xml:space="preserve">, </w:t>
      </w:r>
      <w:r>
        <w:rPr>
          <w:lang w:val="es-ES"/>
        </w:rPr>
        <w:t>y recurrir a un procedimiento de muestreo del canal flexible implicaría una distribución no uniforme de muestras en el eje de tiempo</w:t>
      </w:r>
      <w:r w:rsidRPr="00852D06">
        <w:rPr>
          <w:lang w:val="es-ES"/>
        </w:rPr>
        <w:t>.</w:t>
      </w:r>
    </w:p>
    <w:p w:rsidR="008339AB" w:rsidRPr="00852D06" w:rsidRDefault="008339AB" w:rsidP="00803B51">
      <w:pPr>
        <w:pStyle w:val="enumlev1"/>
        <w:rPr>
          <w:lang w:val="es-ES"/>
        </w:rPr>
      </w:pPr>
      <w:r w:rsidRPr="00852D06">
        <w:rPr>
          <w:lang w:val="es-ES"/>
        </w:rPr>
        <w:t>–</w:t>
      </w:r>
      <w:r w:rsidRPr="00852D06">
        <w:rPr>
          <w:lang w:val="es-ES"/>
        </w:rPr>
        <w:tab/>
      </w:r>
      <w:r>
        <w:rPr>
          <w:lang w:val="es-ES"/>
        </w:rPr>
        <w:t>Los sistemas de comprobación técnica actuales son extremadamente rápidos y, cuando el número de canales que se ha de observar es pequeño, son capaces de recabar datos sobre la ocupación y efectuar otras tareas de comprobación técnica en paralelo</w:t>
      </w:r>
      <w:r w:rsidRPr="00852D06">
        <w:rPr>
          <w:lang w:val="es-ES"/>
        </w:rPr>
        <w:t xml:space="preserve">, </w:t>
      </w:r>
      <w:r>
        <w:rPr>
          <w:lang w:val="es-ES"/>
        </w:rPr>
        <w:t>pero cuando los recursos de los equipos se dividen de esta manera, la distribución de muestras en el eje de tiempo también resulta no uniforme</w:t>
      </w:r>
      <w:r w:rsidRPr="00852D06">
        <w:rPr>
          <w:lang w:val="es-ES"/>
        </w:rPr>
        <w:t xml:space="preserve">. </w:t>
      </w:r>
    </w:p>
    <w:p w:rsidR="008339AB" w:rsidRPr="00852D06" w:rsidRDefault="008339AB" w:rsidP="00803B51">
      <w:pPr>
        <w:rPr>
          <w:rFonts w:cs="Calibri"/>
          <w:bCs/>
          <w:lang w:val="es-ES"/>
        </w:rPr>
      </w:pPr>
      <w:r>
        <w:rPr>
          <w:rFonts w:cs="Calibri"/>
          <w:bCs/>
          <w:lang w:val="es-ES"/>
        </w:rPr>
        <w:t>Puede haber otras razones que causan la inestabilidad del tiempo de iteración entre muestras</w:t>
      </w:r>
      <w:r w:rsidRPr="00852D06">
        <w:rPr>
          <w:rFonts w:cs="Calibri"/>
          <w:bCs/>
          <w:lang w:val="es-ES"/>
        </w:rPr>
        <w:t xml:space="preserve">. </w:t>
      </w:r>
    </w:p>
    <w:p w:rsidR="008339AB" w:rsidRPr="00852D06" w:rsidRDefault="008339AB" w:rsidP="00803B51">
      <w:pPr>
        <w:rPr>
          <w:rFonts w:cs="Calibri"/>
          <w:bCs/>
          <w:lang w:val="es-ES"/>
        </w:rPr>
      </w:pPr>
      <w:r>
        <w:rPr>
          <w:rFonts w:cs="Calibri"/>
          <w:bCs/>
          <w:lang w:val="es-ES"/>
        </w:rPr>
        <w:t xml:space="preserve">Sean los instantes </w:t>
      </w:r>
      <w:r w:rsidRPr="00852D06">
        <w:rPr>
          <w:rFonts w:cs="Calibri"/>
          <w:bCs/>
          <w:i/>
          <w:iCs/>
          <w:lang w:val="es-ES"/>
        </w:rPr>
        <w:t>t</w:t>
      </w:r>
      <w:r w:rsidRPr="00852D06">
        <w:rPr>
          <w:rFonts w:cs="Calibri"/>
          <w:bCs/>
          <w:i/>
          <w:iCs/>
          <w:vertAlign w:val="subscript"/>
          <w:lang w:val="es-ES"/>
        </w:rPr>
        <w:t>j</w:t>
      </w:r>
      <w:r w:rsidRPr="00852D06">
        <w:rPr>
          <w:lang w:val="es-ES"/>
        </w:rPr>
        <w:t> (1 ≤</w:t>
      </w:r>
      <w:r w:rsidRPr="00852D06">
        <w:rPr>
          <w:i/>
          <w:iCs/>
          <w:lang w:val="es-ES"/>
        </w:rPr>
        <w:t> j</w:t>
      </w:r>
      <w:r w:rsidRPr="00852D06">
        <w:rPr>
          <w:lang w:val="es-ES"/>
        </w:rPr>
        <w:t> ≤ </w:t>
      </w:r>
      <w:r w:rsidRPr="00852D06">
        <w:rPr>
          <w:rFonts w:cs="Calibri"/>
          <w:bCs/>
          <w:i/>
          <w:iCs/>
          <w:lang w:val="es-ES"/>
        </w:rPr>
        <w:t>J</w:t>
      </w:r>
      <w:r w:rsidRPr="00852D06">
        <w:rPr>
          <w:rFonts w:cs="Calibri"/>
          <w:bCs/>
          <w:i/>
          <w:iCs/>
          <w:vertAlign w:val="subscript"/>
          <w:lang w:val="es-ES"/>
        </w:rPr>
        <w:t>I</w:t>
      </w:r>
      <w:r w:rsidRPr="00852D06">
        <w:rPr>
          <w:rFonts w:cs="Calibri"/>
          <w:bCs/>
          <w:lang w:val="es-ES"/>
        </w:rPr>
        <w:t xml:space="preserve">) </w:t>
      </w:r>
      <w:r>
        <w:rPr>
          <w:rFonts w:cs="Calibri"/>
          <w:bCs/>
          <w:lang w:val="es-ES"/>
        </w:rPr>
        <w:t>correspondientes a la situación real de las muestras en el eje de tiempos</w:t>
      </w:r>
      <w:r w:rsidRPr="00852D06">
        <w:rPr>
          <w:rFonts w:cs="Calibri"/>
          <w:bCs/>
          <w:lang w:val="es-ES"/>
        </w:rPr>
        <w:t xml:space="preserve">. </w:t>
      </w:r>
      <w:r>
        <w:rPr>
          <w:rFonts w:cs="Calibri"/>
          <w:bCs/>
          <w:lang w:val="es-ES"/>
        </w:rPr>
        <w:t xml:space="preserve">Los intervalos </w:t>
      </w:r>
      <w:r w:rsidRPr="00852D06">
        <w:rPr>
          <w:rFonts w:cs="Calibri"/>
          <w:bCs/>
          <w:i/>
          <w:iCs/>
          <w:lang w:val="es-ES"/>
        </w:rPr>
        <w:t>T</w:t>
      </w:r>
      <w:r w:rsidRPr="00852D06">
        <w:rPr>
          <w:rFonts w:cs="Calibri"/>
          <w:bCs/>
          <w:i/>
          <w:iCs/>
          <w:vertAlign w:val="subscript"/>
          <w:lang w:val="es-ES"/>
        </w:rPr>
        <w:t>R j</w:t>
      </w:r>
      <w:r w:rsidRPr="00852D06">
        <w:rPr>
          <w:rFonts w:cs="Calibri"/>
          <w:bCs/>
          <w:lang w:val="es-ES"/>
        </w:rPr>
        <w:t xml:space="preserve"> </w:t>
      </w:r>
      <w:r>
        <w:rPr>
          <w:rFonts w:cs="Calibri"/>
          <w:bCs/>
          <w:lang w:val="es-ES"/>
        </w:rPr>
        <w:t>entre muestras</w:t>
      </w:r>
      <w:r w:rsidRPr="00852D06">
        <w:rPr>
          <w:rFonts w:cs="Calibri"/>
          <w:bCs/>
          <w:lang w:val="es-ES"/>
        </w:rPr>
        <w:t>:</w:t>
      </w:r>
    </w:p>
    <w:p w:rsidR="008339AB" w:rsidRPr="00852D06" w:rsidRDefault="008339AB" w:rsidP="008339AB">
      <w:pPr>
        <w:pStyle w:val="Blanc"/>
        <w:rPr>
          <w:lang w:val="es-ES"/>
        </w:rPr>
      </w:pPr>
    </w:p>
    <w:p w:rsidR="008339AB" w:rsidRPr="00852D06" w:rsidRDefault="008339AB" w:rsidP="008339AB">
      <w:pPr>
        <w:pStyle w:val="Equation"/>
        <w:rPr>
          <w:rFonts w:cs="Calibri"/>
          <w:bCs/>
          <w:lang w:val="es-ES"/>
        </w:rPr>
      </w:pPr>
      <w:r w:rsidRPr="00852D06">
        <w:rPr>
          <w:lang w:val="es-ES"/>
        </w:rPr>
        <w:tab/>
      </w:r>
      <w:r w:rsidRPr="00852D06">
        <w:rPr>
          <w:lang w:val="es-ES"/>
        </w:rPr>
        <w:tab/>
      </w:r>
      <w:r w:rsidRPr="00852D06">
        <w:rPr>
          <w:position w:val="-14"/>
          <w:lang w:val="es-ES"/>
        </w:rPr>
        <w:object w:dxaOrig="2500" w:dyaOrig="380">
          <v:shape id="_x0000_i1037" type="#_x0000_t75" style="width:124.9pt;height:19.1pt" o:ole="">
            <v:imagedata r:id="rId56" o:title=""/>
          </v:shape>
          <o:OLEObject Type="Embed" ProgID="Equation.3" ShapeID="_x0000_i1037" DrawAspect="Content" ObjectID="_1428406028" r:id="rId57"/>
        </w:object>
      </w:r>
      <w:r w:rsidRPr="00852D06">
        <w:rPr>
          <w:lang w:val="es-ES" w:eastAsia="ru-RU"/>
        </w:rPr>
        <w:tab/>
        <w:t>(</w:t>
      </w:r>
      <w:r w:rsidRPr="00852D06">
        <w:rPr>
          <w:szCs w:val="24"/>
          <w:lang w:val="es-ES" w:eastAsia="ru-RU"/>
        </w:rPr>
        <w:t>A</w:t>
      </w:r>
      <w:r w:rsidRPr="00852D06">
        <w:rPr>
          <w:lang w:val="es-ES" w:eastAsia="ru-RU"/>
        </w:rPr>
        <w:t>4)</w:t>
      </w:r>
    </w:p>
    <w:p w:rsidR="008339AB" w:rsidRPr="00852D06" w:rsidRDefault="008339AB" w:rsidP="008339AB">
      <w:pPr>
        <w:pStyle w:val="Blanc"/>
        <w:rPr>
          <w:lang w:val="es-ES"/>
        </w:rPr>
      </w:pPr>
    </w:p>
    <w:p w:rsidR="008339AB" w:rsidRPr="00852D06" w:rsidRDefault="008339AB" w:rsidP="00803B51">
      <w:pPr>
        <w:rPr>
          <w:rFonts w:cs="Calibri"/>
          <w:bCs/>
          <w:lang w:val="es-ES"/>
        </w:rPr>
      </w:pPr>
      <w:r>
        <w:rPr>
          <w:rFonts w:cs="Calibri"/>
          <w:bCs/>
          <w:lang w:val="es-ES"/>
        </w:rPr>
        <w:t>fluctúan en la práctica respecto al valor medio del tiempo de iteración</w:t>
      </w:r>
      <w:r w:rsidRPr="00852D06">
        <w:rPr>
          <w:rFonts w:cs="Calibri"/>
          <w:bCs/>
          <w:lang w:val="es-ES"/>
        </w:rPr>
        <w:t>:</w:t>
      </w:r>
    </w:p>
    <w:p w:rsidR="008339AB" w:rsidRPr="00852D06" w:rsidRDefault="008339AB" w:rsidP="008339AB">
      <w:pPr>
        <w:pStyle w:val="Blanc"/>
        <w:rPr>
          <w:lang w:val="es-ES"/>
        </w:rPr>
      </w:pPr>
    </w:p>
    <w:p w:rsidR="008339AB" w:rsidRPr="00852D06" w:rsidRDefault="008339AB" w:rsidP="008339AB">
      <w:pPr>
        <w:pStyle w:val="Equation"/>
        <w:rPr>
          <w:rFonts w:cs="Calibri"/>
          <w:bCs/>
          <w:lang w:val="es-ES"/>
        </w:rPr>
      </w:pPr>
      <w:r w:rsidRPr="00852D06">
        <w:rPr>
          <w:lang w:val="es-ES" w:eastAsia="ru-RU"/>
        </w:rPr>
        <w:tab/>
      </w:r>
      <w:r w:rsidRPr="00852D06">
        <w:rPr>
          <w:lang w:val="es-ES" w:eastAsia="ru-RU"/>
        </w:rPr>
        <w:tab/>
      </w:r>
      <w:r w:rsidRPr="00852D06">
        <w:rPr>
          <w:position w:val="-14"/>
          <w:lang w:val="es-ES" w:eastAsia="ru-RU"/>
        </w:rPr>
        <w:object w:dxaOrig="1180" w:dyaOrig="380">
          <v:shape id="_x0000_i1038" type="#_x0000_t75" style="width:58.35pt;height:19.1pt" o:ole="">
            <v:imagedata r:id="rId58" o:title=""/>
          </v:shape>
          <o:OLEObject Type="Embed" ProgID="Equation.3" ShapeID="_x0000_i1038" DrawAspect="Content" ObjectID="_1428406029" r:id="rId59"/>
        </w:object>
      </w:r>
      <w:r w:rsidRPr="00852D06">
        <w:rPr>
          <w:lang w:val="es-ES" w:eastAsia="ru-RU"/>
        </w:rPr>
        <w:tab/>
        <w:t>(</w:t>
      </w:r>
      <w:r w:rsidRPr="00852D06">
        <w:rPr>
          <w:szCs w:val="24"/>
          <w:lang w:val="es-ES" w:eastAsia="ru-RU"/>
        </w:rPr>
        <w:t>A</w:t>
      </w:r>
      <w:r w:rsidRPr="00852D06">
        <w:rPr>
          <w:lang w:val="es-ES" w:eastAsia="ru-RU"/>
        </w:rPr>
        <w:t>5)</w:t>
      </w:r>
    </w:p>
    <w:p w:rsidR="008339AB" w:rsidRPr="00852D06" w:rsidRDefault="008339AB" w:rsidP="008B67D3">
      <w:pPr>
        <w:keepNext/>
        <w:keepLines/>
        <w:rPr>
          <w:rFonts w:cs="Calibri"/>
          <w:bCs/>
          <w:lang w:val="es-ES"/>
        </w:rPr>
      </w:pPr>
      <w:r>
        <w:rPr>
          <w:rFonts w:cs="Calibri"/>
          <w:bCs/>
          <w:lang w:val="es-ES"/>
        </w:rPr>
        <w:t>siendo</w:t>
      </w:r>
      <w:r w:rsidRPr="00852D06">
        <w:rPr>
          <w:rFonts w:cs="Calibri"/>
          <w:bCs/>
          <w:lang w:val="es-ES"/>
        </w:rPr>
        <w:t>:</w:t>
      </w:r>
    </w:p>
    <w:p w:rsidR="008339AB" w:rsidRPr="00852D06" w:rsidRDefault="008339AB" w:rsidP="008B67D3">
      <w:pPr>
        <w:pStyle w:val="Equationlegend"/>
        <w:keepNext/>
        <w:keepLines/>
        <w:rPr>
          <w:lang w:val="es-ES"/>
        </w:rPr>
      </w:pPr>
      <w:r w:rsidRPr="00852D06">
        <w:rPr>
          <w:lang w:val="es-ES"/>
        </w:rPr>
        <w:tab/>
      </w:r>
      <w:r w:rsidRPr="00852D06">
        <w:rPr>
          <w:i/>
          <w:iCs/>
          <w:lang w:val="es-ES"/>
        </w:rPr>
        <w:t>T</w:t>
      </w:r>
      <w:r w:rsidRPr="00852D06">
        <w:rPr>
          <w:i/>
          <w:iCs/>
          <w:vertAlign w:val="subscript"/>
          <w:lang w:val="es-ES"/>
        </w:rPr>
        <w:t>I</w:t>
      </w:r>
      <w:r w:rsidR="00461E46">
        <w:rPr>
          <w:i/>
          <w:iCs/>
          <w:vertAlign w:val="subscript"/>
          <w:lang w:val="es-ES"/>
        </w:rPr>
        <w:t>:</w:t>
      </w:r>
      <w:r w:rsidRPr="00852D06">
        <w:rPr>
          <w:lang w:val="es-ES"/>
        </w:rPr>
        <w:tab/>
      </w:r>
      <w:r>
        <w:rPr>
          <w:lang w:val="es-ES"/>
        </w:rPr>
        <w:t>periodo de integración</w:t>
      </w:r>
    </w:p>
    <w:p w:rsidR="008339AB" w:rsidRPr="00852D06" w:rsidRDefault="008339AB" w:rsidP="00803B51">
      <w:pPr>
        <w:pStyle w:val="Equationlegend"/>
        <w:rPr>
          <w:lang w:val="es-ES"/>
        </w:rPr>
      </w:pPr>
      <w:r w:rsidRPr="00852D06">
        <w:rPr>
          <w:lang w:val="es-ES"/>
        </w:rPr>
        <w:tab/>
      </w:r>
      <w:r w:rsidRPr="00852D06">
        <w:rPr>
          <w:i/>
          <w:iCs/>
          <w:lang w:val="es-ES"/>
        </w:rPr>
        <w:t>J</w:t>
      </w:r>
      <w:r w:rsidRPr="00852D06">
        <w:rPr>
          <w:i/>
          <w:iCs/>
          <w:vertAlign w:val="subscript"/>
          <w:lang w:val="es-ES"/>
        </w:rPr>
        <w:t>I</w:t>
      </w:r>
      <w:r w:rsidR="00461E46">
        <w:rPr>
          <w:i/>
          <w:iCs/>
          <w:vertAlign w:val="subscript"/>
          <w:lang w:val="es-ES"/>
        </w:rPr>
        <w:t>:</w:t>
      </w:r>
      <w:r w:rsidRPr="00852D06">
        <w:rPr>
          <w:lang w:val="es-ES"/>
        </w:rPr>
        <w:tab/>
      </w:r>
      <w:r>
        <w:rPr>
          <w:lang w:val="es-ES"/>
        </w:rPr>
        <w:t>número de muestras del estado del canal durante el periodo de integración</w:t>
      </w:r>
      <w:r w:rsidRPr="00852D06">
        <w:rPr>
          <w:lang w:val="es-ES"/>
        </w:rPr>
        <w:t>.</w:t>
      </w:r>
    </w:p>
    <w:p w:rsidR="008339AB" w:rsidRPr="00852D06" w:rsidRDefault="008339AB" w:rsidP="0011190E">
      <w:pPr>
        <w:keepNext/>
        <w:keepLines/>
        <w:rPr>
          <w:rFonts w:cs="Calibri"/>
          <w:bCs/>
          <w:lang w:val="es-ES"/>
        </w:rPr>
      </w:pPr>
      <w:r>
        <w:rPr>
          <w:rFonts w:cs="Calibri"/>
          <w:bCs/>
          <w:lang w:val="es-ES"/>
        </w:rPr>
        <w:lastRenderedPageBreak/>
        <w:t xml:space="preserve">La inestabilidad relativa del tiempo de iteración </w:t>
      </w:r>
      <w:r w:rsidRPr="00852D06">
        <w:rPr>
          <w:rFonts w:cs="Calibri"/>
          <w:bCs/>
          <w:lang w:val="es-ES"/>
        </w:rPr>
        <w:t>δ</w:t>
      </w:r>
      <w:r w:rsidRPr="00852D06">
        <w:rPr>
          <w:rFonts w:cs="Calibri"/>
          <w:bCs/>
          <w:i/>
          <w:iCs/>
          <w:lang w:val="es-ES"/>
        </w:rPr>
        <w:t>T</w:t>
      </w:r>
      <w:r>
        <w:rPr>
          <w:rFonts w:cs="Calibri"/>
          <w:bCs/>
          <w:lang w:val="es-ES"/>
        </w:rPr>
        <w:t xml:space="preserve"> queda determinada por la desviación máxima del intervalo entre muestras respecto de su valor medio y se expresa del modo siguiente</w:t>
      </w:r>
      <w:r w:rsidRPr="00852D06">
        <w:rPr>
          <w:rFonts w:cs="Calibri"/>
          <w:bCs/>
          <w:lang w:val="es-ES"/>
        </w:rPr>
        <w:t>:</w:t>
      </w:r>
    </w:p>
    <w:p w:rsidR="008339AB" w:rsidRPr="00852D06" w:rsidRDefault="008339AB" w:rsidP="00803B51">
      <w:pPr>
        <w:pStyle w:val="Equation"/>
        <w:rPr>
          <w:rFonts w:cs="Calibri"/>
          <w:bCs/>
          <w:lang w:val="es-ES"/>
        </w:rPr>
      </w:pPr>
      <w:r w:rsidRPr="00852D06">
        <w:rPr>
          <w:lang w:val="es-ES"/>
        </w:rPr>
        <w:tab/>
      </w:r>
      <w:r w:rsidRPr="00852D06">
        <w:rPr>
          <w:lang w:val="es-ES"/>
        </w:rPr>
        <w:tab/>
      </w:r>
      <w:r w:rsidR="00CA6EA2" w:rsidRPr="00CA6EA2">
        <w:rPr>
          <w:position w:val="-28"/>
          <w:lang w:val="es-ES"/>
        </w:rPr>
        <w:object w:dxaOrig="4080" w:dyaOrig="560">
          <v:shape id="_x0000_i1039" type="#_x0000_t75" style="width:204pt;height:27.8pt" o:ole="">
            <v:imagedata r:id="rId60" o:title=""/>
          </v:shape>
          <o:OLEObject Type="Embed" ProgID="Equation.3" ShapeID="_x0000_i1039" DrawAspect="Content" ObjectID="_1428406030" r:id="rId61"/>
        </w:object>
      </w:r>
      <w:r w:rsidRPr="00852D06">
        <w:rPr>
          <w:lang w:val="es-ES"/>
        </w:rPr>
        <w:tab/>
      </w:r>
      <w:r w:rsidRPr="00852D06">
        <w:rPr>
          <w:lang w:val="es-ES" w:eastAsia="ru-RU"/>
        </w:rPr>
        <w:t>(</w:t>
      </w:r>
      <w:r w:rsidRPr="00852D06">
        <w:rPr>
          <w:szCs w:val="24"/>
          <w:lang w:val="es-ES" w:eastAsia="ru-RU"/>
        </w:rPr>
        <w:t>A</w:t>
      </w:r>
      <w:r w:rsidRPr="00852D06">
        <w:rPr>
          <w:lang w:val="es-ES" w:eastAsia="ru-RU"/>
        </w:rPr>
        <w:t>6)</w:t>
      </w:r>
    </w:p>
    <w:p w:rsidR="008339AB" w:rsidRPr="00852D06" w:rsidRDefault="008339AB" w:rsidP="00803B51">
      <w:pPr>
        <w:rPr>
          <w:lang w:val="es-ES"/>
        </w:rPr>
      </w:pPr>
      <w:r>
        <w:rPr>
          <w:lang w:val="es-ES"/>
        </w:rPr>
        <w:t>siendo</w:t>
      </w:r>
      <w:r w:rsidRPr="00852D06">
        <w:rPr>
          <w:lang w:val="es-ES"/>
        </w:rPr>
        <w:t>:</w:t>
      </w:r>
    </w:p>
    <w:p w:rsidR="008339AB" w:rsidRPr="00852D06" w:rsidRDefault="008339AB" w:rsidP="00803B51">
      <w:pPr>
        <w:pStyle w:val="Equationlegend"/>
        <w:rPr>
          <w:lang w:val="es-ES"/>
        </w:rPr>
      </w:pPr>
      <w:r w:rsidRPr="00852D06">
        <w:rPr>
          <w:lang w:val="es-ES"/>
        </w:rPr>
        <w:tab/>
        <w:t>δ</w:t>
      </w:r>
      <w:r w:rsidRPr="00852D06">
        <w:rPr>
          <w:i/>
          <w:iCs/>
          <w:lang w:val="es-ES"/>
        </w:rPr>
        <w:t>T</w:t>
      </w:r>
      <w:r w:rsidR="00461E46">
        <w:rPr>
          <w:i/>
          <w:iCs/>
          <w:lang w:val="es-ES"/>
        </w:rPr>
        <w:t>:</w:t>
      </w:r>
      <w:r w:rsidRPr="00852D06">
        <w:rPr>
          <w:lang w:val="es-ES"/>
        </w:rPr>
        <w:tab/>
      </w:r>
      <w:r>
        <w:rPr>
          <w:lang w:val="es-ES"/>
        </w:rPr>
        <w:t>inestabilidad relativa del tiempo de iteración</w:t>
      </w:r>
    </w:p>
    <w:p w:rsidR="008339AB" w:rsidRPr="00852D06" w:rsidRDefault="008339AB" w:rsidP="00803B51">
      <w:pPr>
        <w:pStyle w:val="Equationlegend"/>
        <w:rPr>
          <w:lang w:val="es-ES"/>
        </w:rPr>
      </w:pPr>
      <w:r w:rsidRPr="00852D06">
        <w:rPr>
          <w:lang w:val="es-ES"/>
        </w:rPr>
        <w:tab/>
      </w:r>
      <w:r w:rsidRPr="00852D06">
        <w:rPr>
          <w:i/>
          <w:iCs/>
          <w:lang w:val="es-ES"/>
        </w:rPr>
        <w:t>t</w:t>
      </w:r>
      <w:r w:rsidRPr="00852D06">
        <w:rPr>
          <w:i/>
          <w:iCs/>
          <w:vertAlign w:val="subscript"/>
          <w:lang w:val="es-ES"/>
        </w:rPr>
        <w:t>j</w:t>
      </w:r>
      <w:r w:rsidR="00461E46">
        <w:rPr>
          <w:i/>
          <w:iCs/>
          <w:vertAlign w:val="subscript"/>
          <w:lang w:val="es-ES"/>
        </w:rPr>
        <w:t>:</w:t>
      </w:r>
      <w:r w:rsidRPr="00852D06">
        <w:rPr>
          <w:lang w:val="es-ES"/>
        </w:rPr>
        <w:tab/>
      </w:r>
      <w:r>
        <w:rPr>
          <w:lang w:val="es-ES"/>
        </w:rPr>
        <w:t>instantes de muestreo reales</w:t>
      </w:r>
      <w:r w:rsidRPr="00852D06">
        <w:rPr>
          <w:lang w:val="es-ES"/>
        </w:rPr>
        <w:t xml:space="preserve"> </w:t>
      </w:r>
    </w:p>
    <w:p w:rsidR="008339AB" w:rsidRPr="00852D06" w:rsidRDefault="008339AB" w:rsidP="00803B51">
      <w:pPr>
        <w:pStyle w:val="Equationlegend"/>
        <w:rPr>
          <w:lang w:val="es-ES"/>
        </w:rPr>
      </w:pPr>
      <w:r w:rsidRPr="00852D06">
        <w:rPr>
          <w:lang w:val="es-ES"/>
        </w:rPr>
        <w:tab/>
      </w:r>
      <w:r w:rsidRPr="00852D06">
        <w:rPr>
          <w:i/>
          <w:iCs/>
          <w:lang w:val="es-ES"/>
        </w:rPr>
        <w:t>T</w:t>
      </w:r>
      <w:r w:rsidRPr="00852D06">
        <w:rPr>
          <w:i/>
          <w:iCs/>
          <w:vertAlign w:val="subscript"/>
          <w:lang w:val="es-ES"/>
        </w:rPr>
        <w:t>R</w:t>
      </w:r>
      <w:r w:rsidR="00461E46">
        <w:rPr>
          <w:i/>
          <w:iCs/>
          <w:vertAlign w:val="subscript"/>
          <w:lang w:val="es-ES"/>
        </w:rPr>
        <w:t>:</w:t>
      </w:r>
      <w:r w:rsidRPr="00852D06">
        <w:rPr>
          <w:lang w:val="es-ES"/>
        </w:rPr>
        <w:tab/>
      </w:r>
      <w:r>
        <w:rPr>
          <w:lang w:val="es-ES"/>
        </w:rPr>
        <w:t>valor medio del tiempo de iteración</w:t>
      </w:r>
      <w:r w:rsidRPr="00852D06">
        <w:rPr>
          <w:lang w:val="es-ES"/>
        </w:rPr>
        <w:t xml:space="preserve">, </w:t>
      </w:r>
      <w:r>
        <w:rPr>
          <w:lang w:val="es-ES"/>
        </w:rPr>
        <w:t>calculado mediante</w:t>
      </w:r>
      <w:r w:rsidRPr="00852D06">
        <w:rPr>
          <w:lang w:val="es-ES"/>
        </w:rPr>
        <w:t xml:space="preserve"> (</w:t>
      </w:r>
      <w:r w:rsidRPr="00852D06">
        <w:rPr>
          <w:szCs w:val="24"/>
          <w:lang w:val="es-ES" w:eastAsia="ru-RU"/>
        </w:rPr>
        <w:t>A</w:t>
      </w:r>
      <w:r w:rsidRPr="00852D06">
        <w:rPr>
          <w:lang w:val="es-ES"/>
        </w:rPr>
        <w:t>5)</w:t>
      </w:r>
    </w:p>
    <w:p w:rsidR="008339AB" w:rsidRPr="00852D06" w:rsidRDefault="008339AB" w:rsidP="00803B51">
      <w:pPr>
        <w:pStyle w:val="Equationlegend"/>
        <w:rPr>
          <w:lang w:val="es-ES"/>
        </w:rPr>
      </w:pPr>
      <w:r w:rsidRPr="00852D06">
        <w:rPr>
          <w:lang w:val="es-ES"/>
        </w:rPr>
        <w:tab/>
      </w:r>
      <w:r w:rsidRPr="00852D06">
        <w:rPr>
          <w:i/>
          <w:iCs/>
          <w:lang w:val="es-ES"/>
        </w:rPr>
        <w:t>J</w:t>
      </w:r>
      <w:r w:rsidRPr="00852D06">
        <w:rPr>
          <w:i/>
          <w:iCs/>
          <w:vertAlign w:val="subscript"/>
          <w:lang w:val="es-ES"/>
        </w:rPr>
        <w:t>I</w:t>
      </w:r>
      <w:r w:rsidR="00461E46">
        <w:rPr>
          <w:i/>
          <w:iCs/>
          <w:vertAlign w:val="subscript"/>
          <w:lang w:val="es-ES"/>
        </w:rPr>
        <w:t>:</w:t>
      </w:r>
      <w:r w:rsidRPr="00852D06">
        <w:rPr>
          <w:lang w:val="es-ES"/>
        </w:rPr>
        <w:tab/>
      </w:r>
      <w:r>
        <w:rPr>
          <w:lang w:val="es-ES"/>
        </w:rPr>
        <w:t>número de muestras durante el periodo de integración</w:t>
      </w:r>
      <w:r w:rsidRPr="00852D06">
        <w:rPr>
          <w:lang w:val="es-ES"/>
        </w:rPr>
        <w:t>.</w:t>
      </w:r>
    </w:p>
    <w:p w:rsidR="008339AB" w:rsidRPr="00852D06" w:rsidRDefault="008339AB" w:rsidP="00803B51">
      <w:pPr>
        <w:pStyle w:val="Heading3"/>
        <w:rPr>
          <w:lang w:val="es-ES"/>
        </w:rPr>
      </w:pPr>
      <w:bookmarkStart w:id="144" w:name="_Toc349812713"/>
      <w:bookmarkStart w:id="145" w:name="_Toc351716888"/>
      <w:r w:rsidRPr="00852D06">
        <w:rPr>
          <w:lang w:val="es-ES"/>
        </w:rPr>
        <w:t>A2.4.3</w:t>
      </w:r>
      <w:r w:rsidRPr="00852D06">
        <w:rPr>
          <w:lang w:val="es-ES"/>
        </w:rPr>
        <w:tab/>
      </w:r>
      <w:r>
        <w:rPr>
          <w:lang w:val="es-ES"/>
        </w:rPr>
        <w:t>Utilización de sistemas de medición enganchados y desenganchados para medir la ocupación</w:t>
      </w:r>
      <w:bookmarkEnd w:id="144"/>
      <w:bookmarkEnd w:id="145"/>
    </w:p>
    <w:p w:rsidR="008339AB" w:rsidRPr="00852D06" w:rsidRDefault="008339AB" w:rsidP="00803B51">
      <w:pPr>
        <w:rPr>
          <w:rFonts w:cs="Calibri"/>
          <w:bCs/>
          <w:lang w:val="es-ES"/>
        </w:rPr>
      </w:pPr>
      <w:r>
        <w:rPr>
          <w:rFonts w:cs="Calibri"/>
          <w:bCs/>
          <w:lang w:val="es-ES"/>
        </w:rPr>
        <w:t>En el caso de tiempos de iteración inestables</w:t>
      </w:r>
      <w:r w:rsidRPr="00852D06">
        <w:rPr>
          <w:rFonts w:cs="Calibri"/>
          <w:bCs/>
          <w:lang w:val="es-ES"/>
        </w:rPr>
        <w:t xml:space="preserve">, </w:t>
      </w:r>
      <w:r>
        <w:rPr>
          <w:rFonts w:cs="Calibri"/>
          <w:bCs/>
          <w:lang w:val="es-ES"/>
        </w:rPr>
        <w:t>el nivel de fiabilidad de las mediciones de la ocupación depende también de si al medir se utiliza un sistema enganchado o uno desenganchado</w:t>
      </w:r>
      <w:r w:rsidRPr="00852D06">
        <w:rPr>
          <w:rFonts w:cs="Calibri"/>
          <w:bCs/>
          <w:lang w:val="es-ES"/>
        </w:rPr>
        <w:t>.</w:t>
      </w:r>
    </w:p>
    <w:p w:rsidR="008339AB" w:rsidRPr="00852D06" w:rsidRDefault="008339AB" w:rsidP="00803B51">
      <w:pPr>
        <w:rPr>
          <w:rFonts w:cs="Calibri"/>
          <w:bCs/>
          <w:lang w:val="es-ES"/>
        </w:rPr>
      </w:pPr>
      <w:r>
        <w:rPr>
          <w:rFonts w:cs="Calibri"/>
          <w:bCs/>
          <w:lang w:val="es-ES"/>
        </w:rPr>
        <w:t>La característica de los sistemas enganchados es que utilizan un generador</w:t>
      </w:r>
      <w:r w:rsidRPr="00852D06">
        <w:rPr>
          <w:rFonts w:cs="Calibri"/>
          <w:bCs/>
          <w:lang w:val="es-ES"/>
        </w:rPr>
        <w:t xml:space="preserve">, </w:t>
      </w:r>
      <w:r>
        <w:rPr>
          <w:rFonts w:cs="Calibri"/>
          <w:bCs/>
          <w:lang w:val="es-ES"/>
        </w:rPr>
        <w:t>que determina el tipo de la retícula ideal de puntos de muestreo en el eje de tiempos</w:t>
      </w:r>
      <w:r w:rsidRPr="00852D06">
        <w:rPr>
          <w:rFonts w:cs="Calibri"/>
          <w:bCs/>
          <w:spacing w:val="-4"/>
          <w:lang w:val="es-ES"/>
        </w:rPr>
        <w:t xml:space="preserve">. </w:t>
      </w:r>
      <w:r>
        <w:rPr>
          <w:rFonts w:cs="Calibri"/>
          <w:bCs/>
          <w:spacing w:val="-4"/>
          <w:lang w:val="es-ES"/>
        </w:rPr>
        <w:t>Las muestras del estado del canal real pueden desplazarse respecto de los nodos de esta retícula ideal, pero para los puntos situados en diferentes secciones del periodo de integración estos desplazamientos son independientes</w:t>
      </w:r>
      <w:r w:rsidRPr="00852D06">
        <w:rPr>
          <w:rFonts w:cs="Calibri"/>
          <w:bCs/>
          <w:lang w:val="es-ES"/>
        </w:rPr>
        <w:t>.</w:t>
      </w:r>
    </w:p>
    <w:p w:rsidR="008339AB" w:rsidRPr="00852D06" w:rsidRDefault="008339AB" w:rsidP="00803B51">
      <w:pPr>
        <w:rPr>
          <w:rFonts w:cs="Calibri"/>
          <w:bCs/>
          <w:lang w:val="es-ES"/>
        </w:rPr>
      </w:pPr>
      <w:r>
        <w:rPr>
          <w:rFonts w:cs="Calibri"/>
          <w:bCs/>
          <w:lang w:val="es-ES"/>
        </w:rPr>
        <w:t>Se sobreentiende que los sistemas no enganchados son aquellos en los que no hay una retícula de tiempos; la medición se lleva a cabo mediante tiempos de iteración aproximadamente iguales, y el desplazamiento de un punto afecta a la posición en el eje de tiempos de todos los puntos de muestreo subsiguientes</w:t>
      </w:r>
      <w:r w:rsidRPr="00852D06">
        <w:rPr>
          <w:rFonts w:cs="Calibri"/>
          <w:bCs/>
          <w:lang w:val="es-ES"/>
        </w:rPr>
        <w:t>.</w:t>
      </w:r>
    </w:p>
    <w:p w:rsidR="008339AB" w:rsidRPr="00852D06" w:rsidRDefault="008339AB" w:rsidP="00803B51">
      <w:pPr>
        <w:rPr>
          <w:rFonts w:cs="Calibri"/>
          <w:bCs/>
          <w:lang w:val="es-ES"/>
        </w:rPr>
      </w:pPr>
      <w:r>
        <w:rPr>
          <w:rFonts w:cs="Calibri"/>
          <w:bCs/>
          <w:lang w:val="es-ES"/>
        </w:rPr>
        <w:t>En el caso de intervalos de tiempo cortos</w:t>
      </w:r>
      <w:r w:rsidRPr="00852D06">
        <w:rPr>
          <w:rFonts w:cs="Calibri"/>
          <w:bCs/>
          <w:spacing w:val="-4"/>
          <w:lang w:val="es-ES"/>
        </w:rPr>
        <w:t xml:space="preserve">, </w:t>
      </w:r>
      <w:r>
        <w:rPr>
          <w:rFonts w:cs="Calibri"/>
          <w:bCs/>
          <w:spacing w:val="-4"/>
          <w:lang w:val="es-ES"/>
        </w:rPr>
        <w:t>no hay mucha diferencia en el comportamiento de estos sistemas, pero en el caso de un periodo de integración</w:t>
      </w:r>
      <w:r w:rsidRPr="00852D06">
        <w:rPr>
          <w:rFonts w:cs="Calibri"/>
          <w:bCs/>
          <w:lang w:val="es-ES"/>
        </w:rPr>
        <w:t xml:space="preserve"> </w:t>
      </w:r>
      <w:r>
        <w:rPr>
          <w:rFonts w:cs="Calibri"/>
          <w:bCs/>
          <w:lang w:val="es-ES"/>
        </w:rPr>
        <w:t xml:space="preserve">característico </w:t>
      </w:r>
      <w:r w:rsidRPr="00852D06">
        <w:rPr>
          <w:rFonts w:cs="Calibri"/>
          <w:bCs/>
          <w:i/>
          <w:iCs/>
          <w:lang w:val="es-ES"/>
        </w:rPr>
        <w:t>T</w:t>
      </w:r>
      <w:r w:rsidRPr="00852D06">
        <w:rPr>
          <w:rFonts w:cs="Calibri"/>
          <w:bCs/>
          <w:i/>
          <w:iCs/>
          <w:vertAlign w:val="subscript"/>
          <w:lang w:val="es-ES"/>
        </w:rPr>
        <w:t>I</w:t>
      </w:r>
      <w:r w:rsidRPr="00852D06">
        <w:rPr>
          <w:rFonts w:cs="Calibri"/>
          <w:bCs/>
          <w:lang w:val="es-ES"/>
        </w:rPr>
        <w:t xml:space="preserve"> </w:t>
      </w:r>
      <w:r>
        <w:rPr>
          <w:rFonts w:cs="Calibri"/>
          <w:bCs/>
          <w:lang w:val="es-ES"/>
        </w:rPr>
        <w:t>de cientos de segundos, las diferencias en la posición de las muestras de cambio de estado en el eje de tiempos resulta importante y afecta a las características estadísticas de la medición de la ocupación de canales radioeléctricos con señales largas</w:t>
      </w:r>
      <w:r w:rsidRPr="00852D06">
        <w:rPr>
          <w:rFonts w:cs="Calibri"/>
          <w:bCs/>
          <w:lang w:val="es-ES"/>
        </w:rPr>
        <w:t xml:space="preserve">. </w:t>
      </w:r>
      <w:r>
        <w:rPr>
          <w:rFonts w:cs="Calibri"/>
          <w:bCs/>
          <w:lang w:val="es-ES"/>
        </w:rPr>
        <w:t>A continuación se formulan recomendaciones para obtener resultados fiables para sistemas enganchados y no enganchados</w:t>
      </w:r>
      <w:r w:rsidRPr="00852D06">
        <w:rPr>
          <w:rFonts w:cs="Calibri"/>
          <w:bCs/>
          <w:lang w:val="es-ES"/>
        </w:rPr>
        <w:t xml:space="preserve">. </w:t>
      </w:r>
      <w:r>
        <w:rPr>
          <w:rFonts w:cs="Calibri"/>
          <w:bCs/>
          <w:lang w:val="es-ES"/>
        </w:rPr>
        <w:t>Para medir con fiabilidad estadística la ocupación de canales con señales impulsivas se necesita un número de muestras mucho mayor en el periodo de integración</w:t>
      </w:r>
      <w:r w:rsidRPr="00852D06">
        <w:rPr>
          <w:rFonts w:cs="Calibri"/>
          <w:bCs/>
          <w:lang w:val="es-ES"/>
        </w:rPr>
        <w:t xml:space="preserve">, </w:t>
      </w:r>
      <w:r>
        <w:rPr>
          <w:rFonts w:cs="Calibri"/>
          <w:bCs/>
          <w:lang w:val="es-ES"/>
        </w:rPr>
        <w:t>aunque para señales impulsivas la diferencia entre sistemas enganchados y no enganchados resulta insignificante</w:t>
      </w:r>
      <w:r w:rsidRPr="00852D06">
        <w:rPr>
          <w:rFonts w:cs="Calibri"/>
          <w:bCs/>
          <w:lang w:val="es-ES"/>
        </w:rPr>
        <w:t xml:space="preserve">. </w:t>
      </w:r>
    </w:p>
    <w:p w:rsidR="008339AB" w:rsidRPr="00852D06" w:rsidRDefault="008339AB" w:rsidP="00803B51">
      <w:pPr>
        <w:pStyle w:val="Heading1"/>
        <w:rPr>
          <w:lang w:val="es-ES"/>
        </w:rPr>
      </w:pPr>
      <w:bookmarkStart w:id="146" w:name="_Toc349812714"/>
      <w:bookmarkStart w:id="147" w:name="_Toc351716889"/>
      <w:r w:rsidRPr="00852D06">
        <w:rPr>
          <w:lang w:val="es-ES"/>
        </w:rPr>
        <w:t>A3</w:t>
      </w:r>
      <w:r w:rsidRPr="00852D06">
        <w:rPr>
          <w:lang w:val="es-ES"/>
        </w:rPr>
        <w:tab/>
      </w:r>
      <w:r>
        <w:rPr>
          <w:lang w:val="es-ES"/>
        </w:rPr>
        <w:t>Procedimientos de medición</w:t>
      </w:r>
      <w:bookmarkEnd w:id="146"/>
      <w:bookmarkEnd w:id="147"/>
    </w:p>
    <w:p w:rsidR="008339AB" w:rsidRPr="00852D06" w:rsidRDefault="008339AB" w:rsidP="00803B51">
      <w:pPr>
        <w:pStyle w:val="Heading2"/>
        <w:rPr>
          <w:lang w:val="es-ES"/>
        </w:rPr>
      </w:pPr>
      <w:bookmarkStart w:id="148" w:name="_Toc349812715"/>
      <w:bookmarkStart w:id="149" w:name="_Toc351716890"/>
      <w:r w:rsidRPr="00852D06">
        <w:rPr>
          <w:lang w:val="es-ES"/>
        </w:rPr>
        <w:t>A3.1</w:t>
      </w:r>
      <w:r w:rsidRPr="00852D06">
        <w:rPr>
          <w:lang w:val="es-ES"/>
        </w:rPr>
        <w:tab/>
      </w:r>
      <w:r>
        <w:rPr>
          <w:lang w:val="es-ES"/>
        </w:rPr>
        <w:t>Recomendaciones para medir la ocupación con sistemas de medición enganchados</w:t>
      </w:r>
      <w:bookmarkEnd w:id="148"/>
      <w:bookmarkEnd w:id="149"/>
    </w:p>
    <w:p w:rsidR="008339AB" w:rsidRPr="00852D06" w:rsidRDefault="008339AB" w:rsidP="00803B51">
      <w:pPr>
        <w:pStyle w:val="Heading3"/>
        <w:rPr>
          <w:lang w:val="es-ES"/>
        </w:rPr>
      </w:pPr>
      <w:bookmarkStart w:id="150" w:name="_Toc349812716"/>
      <w:bookmarkStart w:id="151" w:name="_Toc351716891"/>
      <w:r w:rsidRPr="00852D06">
        <w:rPr>
          <w:lang w:val="es-ES"/>
        </w:rPr>
        <w:t>A3.1.1</w:t>
      </w:r>
      <w:r w:rsidRPr="00852D06">
        <w:rPr>
          <w:lang w:val="es-ES"/>
        </w:rPr>
        <w:tab/>
      </w:r>
      <w:r>
        <w:rPr>
          <w:lang w:val="es-ES"/>
        </w:rPr>
        <w:t>Recopilación de datos</w:t>
      </w:r>
      <w:bookmarkEnd w:id="150"/>
      <w:bookmarkEnd w:id="151"/>
    </w:p>
    <w:p w:rsidR="008339AB" w:rsidRPr="00852D06" w:rsidRDefault="008339AB" w:rsidP="00803B51">
      <w:pPr>
        <w:rPr>
          <w:lang w:val="es-ES"/>
        </w:rPr>
      </w:pPr>
      <w:r>
        <w:rPr>
          <w:lang w:val="es-ES"/>
        </w:rPr>
        <w:t>Para medir la ocupación</w:t>
      </w:r>
      <w:r w:rsidRPr="00852D06">
        <w:rPr>
          <w:lang w:val="es-ES"/>
        </w:rPr>
        <w:t xml:space="preserve">, </w:t>
      </w:r>
      <w:r>
        <w:rPr>
          <w:lang w:val="es-ES"/>
        </w:rPr>
        <w:t xml:space="preserve">es necesario determinar al menos el número </w:t>
      </w:r>
      <w:r w:rsidRPr="00852D06">
        <w:rPr>
          <w:i/>
          <w:lang w:val="es-ES"/>
        </w:rPr>
        <w:t>J</w:t>
      </w:r>
      <w:r w:rsidRPr="00852D06">
        <w:rPr>
          <w:i/>
          <w:vertAlign w:val="subscript"/>
          <w:lang w:val="es-ES"/>
        </w:rPr>
        <w:t>O</w:t>
      </w:r>
      <w:r w:rsidRPr="00852D06">
        <w:rPr>
          <w:lang w:val="es-ES"/>
        </w:rPr>
        <w:t xml:space="preserve"> </w:t>
      </w:r>
      <w:r>
        <w:rPr>
          <w:lang w:val="es-ES"/>
        </w:rPr>
        <w:t>de muestras en el estado del canal ocupado para cada periodo de integración</w:t>
      </w:r>
      <w:r w:rsidRPr="00852D06">
        <w:rPr>
          <w:lang w:val="es-ES"/>
        </w:rPr>
        <w:t>.</w:t>
      </w:r>
    </w:p>
    <w:p w:rsidR="008339AB" w:rsidRPr="00852D06" w:rsidRDefault="008339AB" w:rsidP="00803B51">
      <w:pPr>
        <w:rPr>
          <w:lang w:val="es-ES"/>
        </w:rPr>
      </w:pPr>
      <w:r>
        <w:rPr>
          <w:lang w:val="es-ES"/>
        </w:rPr>
        <w:t>Cuando en el canal predominan señales de larga duración</w:t>
      </w:r>
      <w:r w:rsidRPr="00852D06">
        <w:rPr>
          <w:spacing w:val="-4"/>
          <w:lang w:val="es-ES"/>
        </w:rPr>
        <w:t xml:space="preserve">, </w:t>
      </w:r>
      <w:r>
        <w:rPr>
          <w:spacing w:val="-4"/>
          <w:lang w:val="es-ES"/>
        </w:rPr>
        <w:t>para garantizar una medición fiable se necesita información sobre la velocidad de flujo de señales</w:t>
      </w:r>
      <w:r w:rsidRPr="00852D06">
        <w:rPr>
          <w:lang w:val="es-ES"/>
        </w:rPr>
        <w:t xml:space="preserve"> λ. </w:t>
      </w:r>
      <w:r>
        <w:rPr>
          <w:lang w:val="es-ES"/>
        </w:rPr>
        <w:t>Si se carece de esta información</w:t>
      </w:r>
      <w:r w:rsidRPr="00852D06">
        <w:rPr>
          <w:lang w:val="es-ES"/>
        </w:rPr>
        <w:t xml:space="preserve">, </w:t>
      </w:r>
      <w:r>
        <w:rPr>
          <w:lang w:val="es-ES"/>
        </w:rPr>
        <w:t xml:space="preserve">conviene controlar el grupo de estados ocupados y libres para determinar el número </w:t>
      </w:r>
      <w:r w:rsidRPr="00852D06">
        <w:rPr>
          <w:i/>
          <w:iCs/>
          <w:lang w:val="es-ES"/>
        </w:rPr>
        <w:t>V</w:t>
      </w:r>
      <w:r w:rsidRPr="00852D06">
        <w:rPr>
          <w:i/>
          <w:iCs/>
          <w:vertAlign w:val="subscript"/>
          <w:lang w:val="es-ES"/>
        </w:rPr>
        <w:t>r</w:t>
      </w:r>
      <w:r w:rsidRPr="00852D06">
        <w:rPr>
          <w:lang w:val="es-ES"/>
        </w:rPr>
        <w:t xml:space="preserve"> </w:t>
      </w:r>
      <w:r>
        <w:rPr>
          <w:lang w:val="es-ES"/>
        </w:rPr>
        <w:t xml:space="preserve">de señales detectadas en el canal en el </w:t>
      </w:r>
      <w:r w:rsidRPr="00852D06">
        <w:rPr>
          <w:i/>
          <w:iCs/>
          <w:lang w:val="es-ES"/>
        </w:rPr>
        <w:t>r</w:t>
      </w:r>
      <w:r w:rsidRPr="00852D06">
        <w:rPr>
          <w:lang w:val="es-ES"/>
        </w:rPr>
        <w:noBreakHyphen/>
      </w:r>
      <w:r>
        <w:rPr>
          <w:lang w:val="es-ES"/>
        </w:rPr>
        <w:t>ésimo periodo de integración</w:t>
      </w:r>
      <w:r w:rsidRPr="00852D06">
        <w:rPr>
          <w:lang w:val="es-ES"/>
        </w:rPr>
        <w:t xml:space="preserve">. </w:t>
      </w:r>
      <w:r>
        <w:rPr>
          <w:lang w:val="es-ES"/>
        </w:rPr>
        <w:t xml:space="preserve">Se considera que el número de señales detectadas </w:t>
      </w:r>
      <w:r w:rsidRPr="00852D06">
        <w:rPr>
          <w:i/>
          <w:iCs/>
          <w:lang w:val="es-ES"/>
        </w:rPr>
        <w:t>V</w:t>
      </w:r>
      <w:r w:rsidRPr="00852D06">
        <w:rPr>
          <w:i/>
          <w:iCs/>
          <w:vertAlign w:val="subscript"/>
          <w:lang w:val="es-ES"/>
        </w:rPr>
        <w:t>r</w:t>
      </w:r>
      <w:r w:rsidRPr="00852D06">
        <w:rPr>
          <w:lang w:val="es-ES"/>
        </w:rPr>
        <w:t xml:space="preserve"> </w:t>
      </w:r>
      <w:r>
        <w:rPr>
          <w:lang w:val="es-ES"/>
        </w:rPr>
        <w:t>es igual al número de cambios de estado de libre a ocupado y viceversa</w:t>
      </w:r>
      <w:r w:rsidRPr="00852D06">
        <w:rPr>
          <w:lang w:val="es-ES"/>
        </w:rPr>
        <w:t>.</w:t>
      </w:r>
    </w:p>
    <w:p w:rsidR="008339AB" w:rsidRPr="00852D06" w:rsidRDefault="008339AB" w:rsidP="00803B51">
      <w:pPr>
        <w:pStyle w:val="Heading3"/>
        <w:rPr>
          <w:lang w:val="es-ES"/>
        </w:rPr>
      </w:pPr>
      <w:bookmarkStart w:id="152" w:name="_Toc349812717"/>
      <w:bookmarkStart w:id="153" w:name="_Toc351716892"/>
      <w:r w:rsidRPr="00852D06">
        <w:rPr>
          <w:lang w:val="es-ES"/>
        </w:rPr>
        <w:lastRenderedPageBreak/>
        <w:t>A3.1.2</w:t>
      </w:r>
      <w:r w:rsidRPr="00852D06">
        <w:rPr>
          <w:lang w:val="es-ES"/>
        </w:rPr>
        <w:tab/>
      </w:r>
      <w:r>
        <w:rPr>
          <w:lang w:val="es-ES"/>
        </w:rPr>
        <w:t>Fórmula para medir la ocupación</w:t>
      </w:r>
      <w:bookmarkEnd w:id="152"/>
      <w:bookmarkEnd w:id="153"/>
    </w:p>
    <w:p w:rsidR="008339AB" w:rsidRPr="00852D06" w:rsidRDefault="008339AB" w:rsidP="00803B51">
      <w:pPr>
        <w:rPr>
          <w:rFonts w:cs="Calibri"/>
          <w:bCs/>
          <w:lang w:val="es-ES"/>
        </w:rPr>
      </w:pPr>
      <w:r>
        <w:rPr>
          <w:rFonts w:cs="Calibri"/>
          <w:bCs/>
          <w:lang w:val="es-ES"/>
        </w:rPr>
        <w:t xml:space="preserve">La fórmula para medir la ocupación ya se ha examinado en </w:t>
      </w:r>
      <w:r w:rsidRPr="00852D06">
        <w:rPr>
          <w:rFonts w:cs="Calibri"/>
          <w:bCs/>
          <w:spacing w:val="-4"/>
          <w:lang w:val="es-ES"/>
        </w:rPr>
        <w:t>§ A2.2</w:t>
      </w:r>
      <w:r>
        <w:rPr>
          <w:rFonts w:cs="Calibri"/>
          <w:bCs/>
          <w:spacing w:val="-4"/>
          <w:lang w:val="es-ES"/>
        </w:rPr>
        <w:t xml:space="preserve"> y es la siguiente</w:t>
      </w:r>
      <w:r w:rsidRPr="00852D06">
        <w:rPr>
          <w:rFonts w:cs="Calibri"/>
          <w:bCs/>
          <w:lang w:val="es-ES"/>
        </w:rPr>
        <w:t>:</w:t>
      </w:r>
    </w:p>
    <w:p w:rsidR="008339AB" w:rsidRPr="00852D06" w:rsidRDefault="008339AB" w:rsidP="00803B51">
      <w:pPr>
        <w:pStyle w:val="Blanc"/>
        <w:rPr>
          <w:lang w:val="es-ES"/>
        </w:rPr>
      </w:pPr>
    </w:p>
    <w:p w:rsidR="008339AB" w:rsidRPr="00852D06" w:rsidRDefault="008339AB" w:rsidP="00803B51">
      <w:pPr>
        <w:pStyle w:val="Equation"/>
        <w:rPr>
          <w:lang w:val="es-ES"/>
        </w:rPr>
      </w:pPr>
      <w:r w:rsidRPr="00852D06">
        <w:rPr>
          <w:lang w:val="es-ES"/>
        </w:rPr>
        <w:tab/>
      </w:r>
      <w:r w:rsidRPr="00852D06">
        <w:rPr>
          <w:lang w:val="es-ES"/>
        </w:rPr>
        <w:tab/>
      </w:r>
      <w:r w:rsidRPr="00852D06">
        <w:rPr>
          <w:position w:val="-12"/>
          <w:lang w:val="es-ES"/>
        </w:rPr>
        <w:object w:dxaOrig="1600" w:dyaOrig="360">
          <v:shape id="_x0000_i1040" type="#_x0000_t75" style="width:80.2pt;height:18pt" o:ole="">
            <v:imagedata r:id="rId62" o:title=""/>
          </v:shape>
          <o:OLEObject Type="Embed" ProgID="Equation.3" ShapeID="_x0000_i1040" DrawAspect="Content" ObjectID="_1428406031" r:id="rId63"/>
        </w:object>
      </w:r>
      <w:r w:rsidRPr="00852D06">
        <w:rPr>
          <w:lang w:val="es-ES" w:eastAsia="ru-RU"/>
        </w:rPr>
        <w:tab/>
        <w:t>(</w:t>
      </w:r>
      <w:r w:rsidRPr="00852D06">
        <w:rPr>
          <w:szCs w:val="24"/>
          <w:lang w:val="es-ES" w:eastAsia="ru-RU"/>
        </w:rPr>
        <w:t>A</w:t>
      </w:r>
      <w:r w:rsidRPr="00852D06">
        <w:rPr>
          <w:lang w:val="es-ES" w:eastAsia="ru-RU"/>
        </w:rPr>
        <w:t>7)</w:t>
      </w:r>
    </w:p>
    <w:p w:rsidR="008339AB" w:rsidRPr="00852D06" w:rsidRDefault="008339AB" w:rsidP="00803B51">
      <w:pPr>
        <w:rPr>
          <w:lang w:val="es-ES"/>
        </w:rPr>
      </w:pPr>
      <w:r>
        <w:rPr>
          <w:lang w:val="es-ES"/>
        </w:rPr>
        <w:t>siendo</w:t>
      </w:r>
      <w:r w:rsidRPr="00852D06">
        <w:rPr>
          <w:lang w:val="es-ES"/>
        </w:rPr>
        <w:t>:</w:t>
      </w:r>
    </w:p>
    <w:p w:rsidR="008339AB" w:rsidRPr="00852D06" w:rsidRDefault="008339AB" w:rsidP="00803B51">
      <w:pPr>
        <w:pStyle w:val="Equationlegend"/>
        <w:rPr>
          <w:lang w:val="es-ES"/>
        </w:rPr>
      </w:pPr>
      <w:r w:rsidRPr="00852D06">
        <w:rPr>
          <w:lang w:val="es-ES"/>
        </w:rPr>
        <w:tab/>
      </w:r>
      <w:r w:rsidRPr="00852D06">
        <w:rPr>
          <w:i/>
          <w:lang w:val="es-ES"/>
        </w:rPr>
        <w:t>SOCR</w:t>
      </w:r>
      <w:r w:rsidR="00461E46">
        <w:rPr>
          <w:i/>
          <w:lang w:val="es-ES"/>
        </w:rPr>
        <w:t>:</w:t>
      </w:r>
      <w:r w:rsidRPr="00852D06">
        <w:rPr>
          <w:lang w:val="es-ES"/>
        </w:rPr>
        <w:tab/>
      </w:r>
      <w:r>
        <w:rPr>
          <w:lang w:val="es-ES"/>
        </w:rPr>
        <w:t>resultado de calcular la ocupación del espectro</w:t>
      </w:r>
    </w:p>
    <w:p w:rsidR="008339AB" w:rsidRPr="00852D06" w:rsidRDefault="008339AB" w:rsidP="00803B51">
      <w:pPr>
        <w:pStyle w:val="Equationlegend"/>
        <w:rPr>
          <w:lang w:val="es-ES"/>
        </w:rPr>
      </w:pPr>
      <w:r w:rsidRPr="00852D06">
        <w:rPr>
          <w:i/>
          <w:iCs/>
          <w:lang w:val="es-ES"/>
        </w:rPr>
        <w:tab/>
        <w:t>J</w:t>
      </w:r>
      <w:r w:rsidRPr="00852D06">
        <w:rPr>
          <w:i/>
          <w:iCs/>
          <w:vertAlign w:val="subscript"/>
          <w:lang w:val="es-ES"/>
        </w:rPr>
        <w:t>O</w:t>
      </w:r>
      <w:r w:rsidR="00461E46">
        <w:rPr>
          <w:i/>
          <w:iCs/>
          <w:vertAlign w:val="subscript"/>
          <w:lang w:val="es-ES"/>
        </w:rPr>
        <w:t>:</w:t>
      </w:r>
      <w:r w:rsidRPr="00852D06">
        <w:rPr>
          <w:lang w:val="es-ES"/>
        </w:rPr>
        <w:tab/>
      </w:r>
      <w:r>
        <w:rPr>
          <w:lang w:val="es-ES"/>
        </w:rPr>
        <w:t>número de estados del canal ocupados detectados durante el periodo de integración</w:t>
      </w:r>
    </w:p>
    <w:p w:rsidR="008339AB" w:rsidRPr="00852D06" w:rsidRDefault="008339AB" w:rsidP="00803B51">
      <w:pPr>
        <w:pStyle w:val="Equationlegend"/>
        <w:rPr>
          <w:lang w:val="es-ES"/>
        </w:rPr>
      </w:pPr>
      <w:r w:rsidRPr="00852D06">
        <w:rPr>
          <w:i/>
          <w:iCs/>
          <w:lang w:val="es-ES"/>
        </w:rPr>
        <w:tab/>
        <w:t>J</w:t>
      </w:r>
      <w:r w:rsidRPr="00852D06">
        <w:rPr>
          <w:i/>
          <w:iCs/>
          <w:vertAlign w:val="subscript"/>
          <w:lang w:val="es-ES"/>
        </w:rPr>
        <w:t>I</w:t>
      </w:r>
      <w:r w:rsidR="00461E46">
        <w:rPr>
          <w:i/>
          <w:iCs/>
          <w:vertAlign w:val="subscript"/>
          <w:lang w:val="es-ES"/>
        </w:rPr>
        <w:t>:</w:t>
      </w:r>
      <w:r w:rsidRPr="00852D06">
        <w:rPr>
          <w:lang w:val="es-ES"/>
        </w:rPr>
        <w:tab/>
      </w:r>
      <w:r>
        <w:rPr>
          <w:lang w:val="es-ES"/>
        </w:rPr>
        <w:t xml:space="preserve">número </w:t>
      </w:r>
      <w:r w:rsidRPr="00852D06">
        <w:rPr>
          <w:lang w:val="es-ES"/>
        </w:rPr>
        <w:t xml:space="preserve">total </w:t>
      </w:r>
      <w:r>
        <w:rPr>
          <w:lang w:val="es-ES"/>
        </w:rPr>
        <w:t>de muestras del estado del canal durante el periodo de integración</w:t>
      </w:r>
      <w:r w:rsidRPr="00852D06">
        <w:rPr>
          <w:lang w:val="es-ES"/>
        </w:rPr>
        <w:t>.</w:t>
      </w:r>
    </w:p>
    <w:p w:rsidR="008339AB" w:rsidRPr="00852D06" w:rsidRDefault="008339AB" w:rsidP="00803B51">
      <w:pPr>
        <w:pStyle w:val="Heading3"/>
        <w:rPr>
          <w:lang w:val="es-ES"/>
        </w:rPr>
      </w:pPr>
      <w:bookmarkStart w:id="154" w:name="_Toc349812718"/>
      <w:bookmarkStart w:id="155" w:name="_Toc351716893"/>
      <w:r w:rsidRPr="00852D06">
        <w:rPr>
          <w:lang w:val="es-ES"/>
        </w:rPr>
        <w:t>A3.1.3</w:t>
      </w:r>
      <w:r w:rsidRPr="00852D06">
        <w:rPr>
          <w:lang w:val="es-ES"/>
        </w:rPr>
        <w:tab/>
      </w:r>
      <w:r>
        <w:rPr>
          <w:lang w:val="es-ES"/>
        </w:rPr>
        <w:t>Selección del número de muestras</w:t>
      </w:r>
      <w:bookmarkEnd w:id="154"/>
      <w:bookmarkEnd w:id="155"/>
    </w:p>
    <w:p w:rsidR="008339AB" w:rsidRPr="00852D06" w:rsidRDefault="008339AB" w:rsidP="00803B51">
      <w:pPr>
        <w:rPr>
          <w:lang w:val="es-ES"/>
        </w:rPr>
      </w:pPr>
      <w:r>
        <w:rPr>
          <w:spacing w:val="-4"/>
          <w:lang w:val="es-ES"/>
        </w:rPr>
        <w:t>Los requisitos relativos al equipo de medición y el proceso de gestión de los datos correspondientes al cálculo de la ocupación variará en función de si las señales presentes en el canal son de larga duración o impulsivas</w:t>
      </w:r>
      <w:r w:rsidRPr="00852D06">
        <w:rPr>
          <w:lang w:val="es-ES"/>
        </w:rPr>
        <w:t xml:space="preserve">. </w:t>
      </w:r>
      <w:r>
        <w:rPr>
          <w:lang w:val="es-ES"/>
        </w:rPr>
        <w:t xml:space="preserve">En los canales con </w:t>
      </w:r>
      <w:r w:rsidRPr="00AC4194">
        <w:rPr>
          <w:u w:val="single"/>
          <w:lang w:val="es-ES"/>
        </w:rPr>
        <w:t>señales de larga duración</w:t>
      </w:r>
      <w:r w:rsidRPr="00852D06">
        <w:rPr>
          <w:lang w:val="es-ES"/>
        </w:rPr>
        <w:t xml:space="preserve">, </w:t>
      </w:r>
      <w:r>
        <w:rPr>
          <w:lang w:val="es-ES"/>
        </w:rPr>
        <w:t>la fiabilidad queda determinada en primer lugar por el número de señales dentro del periodo de integración</w:t>
      </w:r>
      <w:r w:rsidRPr="00852D06">
        <w:rPr>
          <w:lang w:val="es-ES"/>
        </w:rPr>
        <w:t xml:space="preserve">. </w:t>
      </w:r>
      <w:r>
        <w:rPr>
          <w:lang w:val="es-ES"/>
        </w:rPr>
        <w:t>En los canales ocupados por señales impulsivas</w:t>
      </w:r>
      <w:r w:rsidRPr="00852D06">
        <w:rPr>
          <w:lang w:val="es-ES"/>
        </w:rPr>
        <w:t xml:space="preserve">, </w:t>
      </w:r>
      <w:r>
        <w:rPr>
          <w:lang w:val="es-ES"/>
        </w:rPr>
        <w:t>la fiabilidad depende del valor en concreto de la ocupación del canal radioeléctrico</w:t>
      </w:r>
      <w:r w:rsidRPr="00852D06">
        <w:rPr>
          <w:lang w:val="es-ES"/>
        </w:rPr>
        <w:t>.</w:t>
      </w:r>
    </w:p>
    <w:p w:rsidR="008339AB" w:rsidRPr="00852D06" w:rsidRDefault="008339AB" w:rsidP="00803B51">
      <w:pPr>
        <w:rPr>
          <w:rFonts w:cs="Calibri"/>
          <w:bCs/>
          <w:lang w:val="es-ES"/>
        </w:rPr>
      </w:pPr>
      <w:r>
        <w:rPr>
          <w:lang w:val="es-ES"/>
        </w:rPr>
        <w:t>En los canales radioeléctricos con señales de larga duración</w:t>
      </w:r>
      <w:r w:rsidRPr="00852D06">
        <w:rPr>
          <w:lang w:val="es-ES"/>
        </w:rPr>
        <w:t xml:space="preserve">, </w:t>
      </w:r>
      <w:r>
        <w:rPr>
          <w:lang w:val="es-ES"/>
        </w:rPr>
        <w:t xml:space="preserve">el número de muestras necesarias para obtener una fiabilidad </w:t>
      </w:r>
      <w:r w:rsidRPr="00852D06">
        <w:rPr>
          <w:i/>
          <w:iCs/>
          <w:lang w:val="es-ES"/>
        </w:rPr>
        <w:t>P</w:t>
      </w:r>
      <w:r w:rsidRPr="00852D06">
        <w:rPr>
          <w:i/>
          <w:iCs/>
          <w:vertAlign w:val="subscript"/>
          <w:lang w:val="es-ES"/>
        </w:rPr>
        <w:t>SOC</w:t>
      </w:r>
      <w:r w:rsidRPr="00852D06">
        <w:rPr>
          <w:lang w:val="es-ES"/>
        </w:rPr>
        <w:t> </w:t>
      </w:r>
      <w:r>
        <w:rPr>
          <w:lang w:val="es-ES"/>
        </w:rPr>
        <w:t xml:space="preserve">con una tolerancia a errores de medición absolutos admisible de </w:t>
      </w:r>
      <w:r w:rsidRPr="00852D06">
        <w:rPr>
          <w:rFonts w:cs="Calibri"/>
          <w:lang w:val="es-ES"/>
        </w:rPr>
        <w:t>Δ</w:t>
      </w:r>
      <w:r w:rsidRPr="00852D06">
        <w:rPr>
          <w:i/>
          <w:iCs/>
          <w:vertAlign w:val="subscript"/>
          <w:lang w:val="es-ES"/>
        </w:rPr>
        <w:t>SO</w:t>
      </w:r>
      <w:r w:rsidRPr="00852D06">
        <w:rPr>
          <w:lang w:val="es-ES"/>
        </w:rPr>
        <w:t> </w:t>
      </w:r>
      <w:r>
        <w:rPr>
          <w:lang w:val="es-ES"/>
        </w:rPr>
        <w:t>se calcula mediante la siguiente expresión</w:t>
      </w:r>
      <w:r w:rsidRPr="00852D06">
        <w:rPr>
          <w:lang w:val="es-ES"/>
        </w:rPr>
        <w:t>:</w:t>
      </w:r>
    </w:p>
    <w:p w:rsidR="008339AB" w:rsidRPr="00852D06" w:rsidRDefault="008339AB" w:rsidP="008339AB">
      <w:pPr>
        <w:pStyle w:val="Blanc"/>
        <w:rPr>
          <w:lang w:val="es-ES"/>
        </w:rPr>
      </w:pPr>
    </w:p>
    <w:p w:rsidR="008339AB" w:rsidRPr="00852D06" w:rsidRDefault="008339AB" w:rsidP="008339AB">
      <w:pPr>
        <w:pStyle w:val="Equation"/>
        <w:rPr>
          <w:lang w:val="es-ES"/>
        </w:rPr>
      </w:pPr>
      <w:r w:rsidRPr="00852D06">
        <w:rPr>
          <w:lang w:val="es-ES"/>
        </w:rPr>
        <w:tab/>
      </w:r>
      <w:r w:rsidRPr="00852D06">
        <w:rPr>
          <w:lang w:val="es-ES"/>
        </w:rPr>
        <w:tab/>
      </w:r>
      <w:r w:rsidR="00CA6EA2" w:rsidRPr="00852D06">
        <w:rPr>
          <w:position w:val="-30"/>
          <w:lang w:val="es-ES"/>
        </w:rPr>
        <w:object w:dxaOrig="3560" w:dyaOrig="840">
          <v:shape id="_x0000_i1041" type="#_x0000_t75" style="width:178.35pt;height:42pt" o:ole="">
            <v:imagedata r:id="rId64" o:title=""/>
          </v:shape>
          <o:OLEObject Type="Embed" ProgID="Equation.3" ShapeID="_x0000_i1041" DrawAspect="Content" ObjectID="_1428406032" r:id="rId65"/>
        </w:object>
      </w:r>
      <w:r w:rsidRPr="00852D06">
        <w:rPr>
          <w:lang w:val="es-ES" w:eastAsia="ru-RU"/>
        </w:rPr>
        <w:tab/>
        <w:t>(A8)</w:t>
      </w:r>
    </w:p>
    <w:p w:rsidR="008339AB" w:rsidRPr="00852D06" w:rsidRDefault="008339AB" w:rsidP="008339AB">
      <w:pPr>
        <w:pStyle w:val="Blanc"/>
        <w:rPr>
          <w:lang w:val="es-ES"/>
        </w:rPr>
      </w:pPr>
    </w:p>
    <w:p w:rsidR="008339AB" w:rsidRPr="00852D06" w:rsidRDefault="008339AB" w:rsidP="00803B51">
      <w:pPr>
        <w:rPr>
          <w:lang w:val="es-ES"/>
        </w:rPr>
      </w:pPr>
      <w:r>
        <w:rPr>
          <w:lang w:val="es-ES"/>
        </w:rPr>
        <w:t>siendo</w:t>
      </w:r>
      <w:r w:rsidRPr="00852D06">
        <w:rPr>
          <w:lang w:val="es-ES"/>
        </w:rPr>
        <w:t>:</w:t>
      </w:r>
    </w:p>
    <w:p w:rsidR="008339AB" w:rsidRPr="00852D06" w:rsidRDefault="008339AB" w:rsidP="001E3A1C">
      <w:pPr>
        <w:pStyle w:val="Equationlegend"/>
        <w:rPr>
          <w:lang w:val="es-ES"/>
        </w:rPr>
      </w:pPr>
      <w:r w:rsidRPr="00852D06">
        <w:rPr>
          <w:lang w:val="es-ES"/>
        </w:rPr>
        <w:tab/>
      </w:r>
      <w:r w:rsidRPr="00852D06">
        <w:rPr>
          <w:i/>
          <w:iCs/>
          <w:lang w:val="es-ES"/>
        </w:rPr>
        <w:t>J</w:t>
      </w:r>
      <w:r w:rsidRPr="00852D06">
        <w:rPr>
          <w:i/>
          <w:iCs/>
          <w:vertAlign w:val="subscript"/>
          <w:lang w:val="es-ES"/>
        </w:rPr>
        <w:t>I</w:t>
      </w:r>
      <w:r w:rsidRPr="00852D06">
        <w:rPr>
          <w:vertAlign w:val="subscript"/>
          <w:lang w:val="es-ES"/>
        </w:rPr>
        <w:t xml:space="preserve"> m</w:t>
      </w:r>
      <w:r w:rsidR="001E3A1C">
        <w:rPr>
          <w:vertAlign w:val="subscript"/>
          <w:lang w:val="es-ES"/>
        </w:rPr>
        <w:t>í</w:t>
      </w:r>
      <w:r w:rsidRPr="00852D06">
        <w:rPr>
          <w:vertAlign w:val="subscript"/>
          <w:lang w:val="es-ES"/>
        </w:rPr>
        <w:t>n</w:t>
      </w:r>
      <w:r w:rsidR="00461E46">
        <w:rPr>
          <w:vertAlign w:val="subscript"/>
          <w:lang w:val="es-ES"/>
        </w:rPr>
        <w:t>:</w:t>
      </w:r>
      <w:r w:rsidRPr="00852D06">
        <w:rPr>
          <w:lang w:val="es-ES"/>
        </w:rPr>
        <w:tab/>
      </w:r>
      <w:r>
        <w:rPr>
          <w:lang w:val="es-ES"/>
        </w:rPr>
        <w:t xml:space="preserve">número de muestras recomendadas </w:t>
      </w:r>
      <w:r w:rsidRPr="00852D06">
        <w:rPr>
          <w:lang w:val="es-ES"/>
        </w:rPr>
        <w:t>(</w:t>
      </w:r>
      <w:r>
        <w:rPr>
          <w:lang w:val="es-ES"/>
        </w:rPr>
        <w:t>mínimo necesario</w:t>
      </w:r>
      <w:r w:rsidRPr="00852D06">
        <w:rPr>
          <w:lang w:val="es-ES"/>
        </w:rPr>
        <w:t xml:space="preserve">) </w:t>
      </w:r>
    </w:p>
    <w:p w:rsidR="008339AB" w:rsidRPr="00852D06" w:rsidRDefault="008339AB" w:rsidP="00803B51">
      <w:pPr>
        <w:pStyle w:val="Equationlegend"/>
        <w:rPr>
          <w:lang w:val="es-ES"/>
        </w:rPr>
      </w:pPr>
      <w:r w:rsidRPr="00852D06">
        <w:rPr>
          <w:lang w:val="es-ES"/>
        </w:rPr>
        <w:tab/>
        <w:t>Δ</w:t>
      </w:r>
      <w:r w:rsidRPr="00852D06">
        <w:rPr>
          <w:i/>
          <w:iCs/>
          <w:vertAlign w:val="subscript"/>
          <w:lang w:val="es-ES"/>
        </w:rPr>
        <w:t>SO</w:t>
      </w:r>
      <w:r w:rsidR="00461E46">
        <w:rPr>
          <w:i/>
          <w:iCs/>
          <w:vertAlign w:val="subscript"/>
          <w:lang w:val="es-ES"/>
        </w:rPr>
        <w:t>:</w:t>
      </w:r>
      <w:r w:rsidRPr="00852D06">
        <w:rPr>
          <w:lang w:val="es-ES"/>
        </w:rPr>
        <w:t xml:space="preserve"> </w:t>
      </w:r>
      <w:r w:rsidRPr="00852D06">
        <w:rPr>
          <w:lang w:val="es-ES"/>
        </w:rPr>
        <w:tab/>
      </w:r>
      <w:r>
        <w:rPr>
          <w:lang w:val="es-ES"/>
        </w:rPr>
        <w:t>error de medición absoluto máximo admisible</w:t>
      </w:r>
      <w:r w:rsidRPr="00852D06">
        <w:rPr>
          <w:lang w:val="es-ES"/>
        </w:rPr>
        <w:t xml:space="preserve">, </w:t>
      </w:r>
      <w:r>
        <w:rPr>
          <w:lang w:val="es-ES"/>
        </w:rPr>
        <w:t>que corresponde a la mitad del intervalo de fiabilidad</w:t>
      </w:r>
    </w:p>
    <w:p w:rsidR="008339AB" w:rsidRPr="00852D06" w:rsidRDefault="008339AB" w:rsidP="00803B51">
      <w:pPr>
        <w:pStyle w:val="Equationlegend"/>
        <w:rPr>
          <w:lang w:val="es-ES"/>
        </w:rPr>
      </w:pPr>
      <w:r w:rsidRPr="00852D06">
        <w:rPr>
          <w:lang w:val="es-ES"/>
        </w:rPr>
        <w:tab/>
      </w:r>
      <w:r w:rsidRPr="00852D06">
        <w:rPr>
          <w:rFonts w:cs="Calibri"/>
          <w:lang w:val="es-ES"/>
        </w:rPr>
        <w:t>δ</w:t>
      </w:r>
      <w:r w:rsidRPr="00852D06">
        <w:rPr>
          <w:i/>
          <w:iCs/>
          <w:lang w:val="es-ES"/>
        </w:rPr>
        <w:t>T</w:t>
      </w:r>
      <w:r w:rsidR="00461E46">
        <w:rPr>
          <w:lang w:val="es-ES"/>
        </w:rPr>
        <w:t>:</w:t>
      </w:r>
      <w:r w:rsidRPr="00852D06">
        <w:rPr>
          <w:lang w:val="es-ES"/>
        </w:rPr>
        <w:tab/>
      </w:r>
      <w:r>
        <w:rPr>
          <w:lang w:val="es-ES"/>
        </w:rPr>
        <w:t>inestabilidad relativa del tiempo de iteración</w:t>
      </w:r>
    </w:p>
    <w:p w:rsidR="008339AB" w:rsidRPr="00852D06" w:rsidRDefault="008339AB" w:rsidP="00803B51">
      <w:pPr>
        <w:pStyle w:val="Equationlegend"/>
        <w:rPr>
          <w:lang w:val="es-ES"/>
        </w:rPr>
      </w:pPr>
      <w:r w:rsidRPr="00852D06">
        <w:rPr>
          <w:lang w:val="es-ES"/>
        </w:rPr>
        <w:tab/>
      </w:r>
      <w:r w:rsidRPr="00852D06">
        <w:rPr>
          <w:i/>
          <w:iCs/>
          <w:lang w:val="es-ES"/>
        </w:rPr>
        <w:t>V</w:t>
      </w:r>
      <w:r w:rsidRPr="00852D06">
        <w:rPr>
          <w:i/>
          <w:iCs/>
          <w:vertAlign w:val="subscript"/>
          <w:lang w:val="es-ES"/>
        </w:rPr>
        <w:t>avr</w:t>
      </w:r>
      <w:r w:rsidR="00461E46">
        <w:rPr>
          <w:i/>
          <w:iCs/>
          <w:vertAlign w:val="subscript"/>
          <w:lang w:val="es-ES"/>
        </w:rPr>
        <w:t>:</w:t>
      </w:r>
      <w:r w:rsidRPr="00852D06">
        <w:rPr>
          <w:lang w:val="es-ES"/>
        </w:rPr>
        <w:tab/>
      </w:r>
      <w:r>
        <w:rPr>
          <w:lang w:val="es-ES"/>
        </w:rPr>
        <w:t xml:space="preserve">número medio de señales esperadas durante el periodo de integración de la ocupación </w:t>
      </w:r>
    </w:p>
    <w:p w:rsidR="008339AB" w:rsidRPr="00852D06" w:rsidRDefault="008339AB" w:rsidP="00803B51">
      <w:pPr>
        <w:pStyle w:val="Equationlegend"/>
        <w:rPr>
          <w:lang w:val="es-ES"/>
        </w:rPr>
      </w:pPr>
      <w:r w:rsidRPr="00852D06">
        <w:rPr>
          <w:lang w:val="es-ES"/>
        </w:rPr>
        <w:tab/>
      </w:r>
      <w:r w:rsidRPr="00852D06">
        <w:rPr>
          <w:i/>
          <w:iCs/>
          <w:lang w:val="es-ES"/>
        </w:rPr>
        <w:t>x</w:t>
      </w:r>
      <w:r w:rsidRPr="00852D06">
        <w:rPr>
          <w:i/>
          <w:iCs/>
          <w:vertAlign w:val="subscript"/>
          <w:lang w:val="es-ES"/>
        </w:rPr>
        <w:t>P</w:t>
      </w:r>
      <w:r w:rsidR="00461E46">
        <w:rPr>
          <w:i/>
          <w:iCs/>
          <w:vertAlign w:val="subscript"/>
          <w:lang w:val="es-ES"/>
        </w:rPr>
        <w:t>:</w:t>
      </w:r>
      <w:r w:rsidRPr="00852D06">
        <w:rPr>
          <w:lang w:val="es-ES"/>
        </w:rPr>
        <w:tab/>
      </w:r>
      <w:r>
        <w:rPr>
          <w:lang w:val="es-ES"/>
        </w:rPr>
        <w:t>porcentaje de la integral de probabilidad</w:t>
      </w:r>
      <w:r w:rsidRPr="00852D06">
        <w:rPr>
          <w:lang w:val="es-ES"/>
        </w:rPr>
        <w:t xml:space="preserve">, </w:t>
      </w:r>
      <w:r>
        <w:rPr>
          <w:lang w:val="es-ES"/>
        </w:rPr>
        <w:t xml:space="preserve">que corresponde al valor de fiabilidad requerido </w:t>
      </w:r>
      <w:r w:rsidRPr="00852D06">
        <w:rPr>
          <w:i/>
          <w:iCs/>
          <w:spacing w:val="-4"/>
          <w:lang w:val="es-ES"/>
        </w:rPr>
        <w:t>P</w:t>
      </w:r>
      <w:r w:rsidRPr="00852D06">
        <w:rPr>
          <w:i/>
          <w:iCs/>
          <w:spacing w:val="-4"/>
          <w:vertAlign w:val="subscript"/>
          <w:lang w:val="es-ES"/>
        </w:rPr>
        <w:t>SOC</w:t>
      </w:r>
      <w:r w:rsidRPr="00852D06">
        <w:rPr>
          <w:spacing w:val="-4"/>
          <w:lang w:val="es-ES"/>
        </w:rPr>
        <w:t xml:space="preserve">, </w:t>
      </w:r>
      <w:r>
        <w:rPr>
          <w:spacing w:val="-4"/>
          <w:lang w:val="es-ES"/>
        </w:rPr>
        <w:t>para cuyo cálculo se recomienda la siguiente aproximación:</w:t>
      </w:r>
    </w:p>
    <w:p w:rsidR="008339AB" w:rsidRPr="00852D06" w:rsidRDefault="008339AB" w:rsidP="00803B51">
      <w:pPr>
        <w:pStyle w:val="Blanc"/>
        <w:rPr>
          <w:lang w:val="es-ES"/>
        </w:rPr>
      </w:pPr>
    </w:p>
    <w:p w:rsidR="008339AB" w:rsidRPr="00852D06" w:rsidRDefault="008339AB" w:rsidP="008339AB">
      <w:pPr>
        <w:pStyle w:val="Equation"/>
        <w:rPr>
          <w:lang w:val="es-ES"/>
        </w:rPr>
      </w:pPr>
      <w:r w:rsidRPr="00852D06">
        <w:rPr>
          <w:lang w:val="es-ES"/>
        </w:rPr>
        <w:tab/>
      </w:r>
      <w:r w:rsidRPr="00852D06">
        <w:rPr>
          <w:lang w:val="es-ES"/>
        </w:rPr>
        <w:tab/>
      </w:r>
      <w:r w:rsidR="00CA6EA2" w:rsidRPr="00852D06">
        <w:rPr>
          <w:position w:val="-30"/>
          <w:lang w:val="es-ES"/>
        </w:rPr>
        <w:object w:dxaOrig="4020" w:dyaOrig="680">
          <v:shape id="_x0000_i1042" type="#_x0000_t75" style="width:201.25pt;height:33.8pt" o:ole="">
            <v:imagedata r:id="rId66" o:title=""/>
          </v:shape>
          <o:OLEObject Type="Embed" ProgID="Equation.3" ShapeID="_x0000_i1042" DrawAspect="Content" ObjectID="_1428406033" r:id="rId67"/>
        </w:object>
      </w:r>
      <w:r w:rsidRPr="00852D06">
        <w:rPr>
          <w:lang w:val="es-ES"/>
        </w:rPr>
        <w:tab/>
        <w:t>(</w:t>
      </w:r>
      <w:r w:rsidRPr="00852D06">
        <w:rPr>
          <w:lang w:val="es-ES" w:eastAsia="ru-RU"/>
        </w:rPr>
        <w:t>A9</w:t>
      </w:r>
      <w:r w:rsidRPr="00852D06">
        <w:rPr>
          <w:lang w:val="es-ES"/>
        </w:rPr>
        <w:t>)</w:t>
      </w:r>
    </w:p>
    <w:p w:rsidR="008339AB" w:rsidRPr="00852D06" w:rsidRDefault="008339AB" w:rsidP="00803B51">
      <w:pPr>
        <w:rPr>
          <w:lang w:val="es-ES"/>
        </w:rPr>
      </w:pPr>
      <w:r>
        <w:rPr>
          <w:lang w:val="es-ES"/>
        </w:rPr>
        <w:t>siendo</w:t>
      </w:r>
      <w:r w:rsidRPr="00852D06">
        <w:rPr>
          <w:lang w:val="es-ES"/>
        </w:rPr>
        <w:t>:</w:t>
      </w:r>
    </w:p>
    <w:p w:rsidR="008339AB" w:rsidRPr="00852D06" w:rsidRDefault="008339AB" w:rsidP="008339AB">
      <w:pPr>
        <w:pStyle w:val="Equation"/>
        <w:rPr>
          <w:lang w:val="es-ES"/>
        </w:rPr>
      </w:pPr>
      <w:r w:rsidRPr="00852D06">
        <w:rPr>
          <w:lang w:val="es-ES"/>
        </w:rPr>
        <w:tab/>
      </w:r>
      <w:r w:rsidRPr="00852D06">
        <w:rPr>
          <w:lang w:val="es-ES"/>
        </w:rPr>
        <w:tab/>
      </w:r>
      <w:r w:rsidRPr="00852D06">
        <w:rPr>
          <w:position w:val="-30"/>
          <w:lang w:val="es-ES"/>
        </w:rPr>
        <w:object w:dxaOrig="2240" w:dyaOrig="780">
          <v:shape id="_x0000_i1043" type="#_x0000_t75" style="width:112.35pt;height:39.25pt" o:ole="">
            <v:imagedata r:id="rId68" o:title=""/>
          </v:shape>
          <o:OLEObject Type="Embed" ProgID="Equation.3" ShapeID="_x0000_i1043" DrawAspect="Content" ObjectID="_1428406034" r:id="rId69"/>
        </w:object>
      </w:r>
      <w:r w:rsidRPr="00852D06">
        <w:rPr>
          <w:lang w:val="es-ES"/>
        </w:rPr>
        <w:tab/>
        <w:t>(</w:t>
      </w:r>
      <w:r w:rsidRPr="00852D06">
        <w:rPr>
          <w:lang w:val="es-ES" w:eastAsia="ru-RU"/>
        </w:rPr>
        <w:t>A10</w:t>
      </w:r>
      <w:r w:rsidRPr="00852D06">
        <w:rPr>
          <w:lang w:val="es-ES"/>
        </w:rPr>
        <w:t>)</w:t>
      </w:r>
    </w:p>
    <w:p w:rsidR="008339AB" w:rsidRPr="00852D06" w:rsidRDefault="008339AB" w:rsidP="0011190E">
      <w:pPr>
        <w:keepNext/>
        <w:keepLines/>
        <w:rPr>
          <w:lang w:val="es-ES"/>
        </w:rPr>
      </w:pPr>
      <w:r>
        <w:rPr>
          <w:lang w:val="es-ES"/>
        </w:rPr>
        <w:lastRenderedPageBreak/>
        <w:t>El número medio</w:t>
      </w:r>
      <w:r w:rsidRPr="00852D06">
        <w:rPr>
          <w:lang w:val="es-ES"/>
        </w:rPr>
        <w:t xml:space="preserve"> </w:t>
      </w:r>
      <w:r w:rsidRPr="00852D06">
        <w:rPr>
          <w:i/>
          <w:iCs/>
          <w:lang w:val="es-ES"/>
        </w:rPr>
        <w:t>V</w:t>
      </w:r>
      <w:r w:rsidRPr="00852D06">
        <w:rPr>
          <w:i/>
          <w:iCs/>
          <w:vertAlign w:val="subscript"/>
          <w:lang w:val="es-ES"/>
        </w:rPr>
        <w:t>avr</w:t>
      </w:r>
      <w:r w:rsidRPr="00852D06">
        <w:rPr>
          <w:lang w:val="es-ES"/>
        </w:rPr>
        <w:t xml:space="preserve"> </w:t>
      </w:r>
      <w:r>
        <w:rPr>
          <w:lang w:val="es-ES"/>
        </w:rPr>
        <w:t xml:space="preserve">de señales esperadas durante el periodo de integración utilizado en </w:t>
      </w:r>
      <w:r w:rsidRPr="00852D06">
        <w:rPr>
          <w:lang w:val="es-ES"/>
        </w:rPr>
        <w:t>(</w:t>
      </w:r>
      <w:r w:rsidRPr="00852D06">
        <w:rPr>
          <w:lang w:val="es-ES" w:eastAsia="ru-RU"/>
        </w:rPr>
        <w:t>A8</w:t>
      </w:r>
      <w:r w:rsidRPr="00852D06">
        <w:rPr>
          <w:lang w:val="es-ES"/>
        </w:rPr>
        <w:t xml:space="preserve">) </w:t>
      </w:r>
      <w:r>
        <w:rPr>
          <w:lang w:val="es-ES"/>
        </w:rPr>
        <w:t>puede calcularse así</w:t>
      </w:r>
      <w:r w:rsidRPr="00852D06">
        <w:rPr>
          <w:lang w:val="es-ES"/>
        </w:rPr>
        <w:t>:</w:t>
      </w:r>
    </w:p>
    <w:p w:rsidR="008339AB" w:rsidRPr="00852D06" w:rsidRDefault="008339AB" w:rsidP="008339AB">
      <w:pPr>
        <w:pStyle w:val="Blanc"/>
        <w:rPr>
          <w:lang w:val="es-ES"/>
        </w:rPr>
      </w:pPr>
    </w:p>
    <w:p w:rsidR="008339AB" w:rsidRPr="00852D06" w:rsidRDefault="008339AB" w:rsidP="008339AB">
      <w:pPr>
        <w:pStyle w:val="Equation"/>
        <w:rPr>
          <w:lang w:val="es-ES"/>
        </w:rPr>
      </w:pPr>
      <w:r w:rsidRPr="00852D06">
        <w:rPr>
          <w:lang w:val="es-ES"/>
        </w:rPr>
        <w:tab/>
      </w:r>
      <w:r w:rsidRPr="00852D06">
        <w:rPr>
          <w:lang w:val="es-ES"/>
        </w:rPr>
        <w:tab/>
      </w:r>
      <w:r w:rsidRPr="00852D06">
        <w:rPr>
          <w:position w:val="-12"/>
          <w:lang w:val="es-ES"/>
        </w:rPr>
        <w:object w:dxaOrig="1140" w:dyaOrig="360">
          <v:shape id="_x0000_i1044" type="#_x0000_t75" style="width:57.25pt;height:18pt" o:ole="">
            <v:imagedata r:id="rId70" o:title=""/>
          </v:shape>
          <o:OLEObject Type="Embed" ProgID="Equation.3" ShapeID="_x0000_i1044" DrawAspect="Content" ObjectID="_1428406035" r:id="rId71"/>
        </w:object>
      </w:r>
      <w:r w:rsidRPr="00852D06">
        <w:rPr>
          <w:lang w:val="es-ES" w:eastAsia="ru-RU"/>
        </w:rPr>
        <w:tab/>
        <w:t>(</w:t>
      </w:r>
      <w:r w:rsidRPr="00852D06">
        <w:rPr>
          <w:szCs w:val="24"/>
          <w:lang w:val="es-ES" w:eastAsia="ru-RU"/>
        </w:rPr>
        <w:t>A</w:t>
      </w:r>
      <w:r w:rsidRPr="00852D06">
        <w:rPr>
          <w:lang w:val="es-ES" w:eastAsia="ru-RU"/>
        </w:rPr>
        <w:t>11)</w:t>
      </w:r>
    </w:p>
    <w:p w:rsidR="008339AB" w:rsidRPr="00852D06" w:rsidRDefault="008339AB" w:rsidP="008339AB">
      <w:pPr>
        <w:pStyle w:val="Blanc"/>
        <w:rPr>
          <w:lang w:val="es-ES"/>
        </w:rPr>
      </w:pPr>
    </w:p>
    <w:p w:rsidR="008339AB" w:rsidRPr="00852D06" w:rsidRDefault="008339AB" w:rsidP="00803B51">
      <w:pPr>
        <w:rPr>
          <w:lang w:val="es-ES"/>
        </w:rPr>
      </w:pPr>
      <w:r>
        <w:rPr>
          <w:lang w:val="es-ES"/>
        </w:rPr>
        <w:t>dónde</w:t>
      </w:r>
      <w:r w:rsidRPr="00852D06">
        <w:rPr>
          <w:lang w:val="es-ES"/>
        </w:rPr>
        <w:t>:</w:t>
      </w:r>
    </w:p>
    <w:p w:rsidR="008339AB" w:rsidRPr="00852D06" w:rsidRDefault="008339AB" w:rsidP="00803B51">
      <w:pPr>
        <w:pStyle w:val="Equationlegend"/>
        <w:rPr>
          <w:lang w:val="es-ES"/>
        </w:rPr>
      </w:pPr>
      <w:r w:rsidRPr="00852D06">
        <w:rPr>
          <w:lang w:val="es-ES"/>
        </w:rPr>
        <w:tab/>
      </w:r>
      <w:r w:rsidRPr="00852D06">
        <w:rPr>
          <w:rFonts w:cs="Calibri"/>
          <w:lang w:val="es-ES"/>
        </w:rPr>
        <w:t>λ</w:t>
      </w:r>
      <w:r w:rsidR="00461E46">
        <w:rPr>
          <w:rFonts w:cs="Calibri"/>
          <w:lang w:val="es-ES"/>
        </w:rPr>
        <w:t>:</w:t>
      </w:r>
      <w:r w:rsidRPr="00852D06">
        <w:rPr>
          <w:lang w:val="es-ES"/>
        </w:rPr>
        <w:tab/>
      </w:r>
      <w:r>
        <w:rPr>
          <w:lang w:val="es-ES"/>
        </w:rPr>
        <w:t>velocidad de flujo de señales en el canal</w:t>
      </w:r>
      <w:r w:rsidRPr="00852D06">
        <w:rPr>
          <w:lang w:val="es-ES"/>
        </w:rPr>
        <w:t xml:space="preserve"> (</w:t>
      </w:r>
      <w:r>
        <w:rPr>
          <w:lang w:val="es-ES"/>
        </w:rPr>
        <w:t xml:space="preserve">véase </w:t>
      </w:r>
      <w:r w:rsidRPr="00852D06">
        <w:rPr>
          <w:rFonts w:cs="Calibri"/>
          <w:lang w:val="es-ES"/>
        </w:rPr>
        <w:t>§</w:t>
      </w:r>
      <w:r w:rsidRPr="00852D06">
        <w:rPr>
          <w:lang w:val="es-ES"/>
        </w:rPr>
        <w:t> A2.4.1)</w:t>
      </w:r>
    </w:p>
    <w:p w:rsidR="008339AB" w:rsidRPr="00852D06" w:rsidRDefault="008339AB" w:rsidP="00803B51">
      <w:pPr>
        <w:pStyle w:val="Equationlegend"/>
        <w:rPr>
          <w:lang w:val="es-ES"/>
        </w:rPr>
      </w:pPr>
      <w:r w:rsidRPr="00852D06">
        <w:rPr>
          <w:lang w:val="es-ES"/>
        </w:rPr>
        <w:tab/>
      </w:r>
      <w:r w:rsidRPr="00852D06">
        <w:rPr>
          <w:i/>
          <w:iCs/>
          <w:lang w:val="es-ES"/>
        </w:rPr>
        <w:t>T</w:t>
      </w:r>
      <w:r w:rsidRPr="00852D06">
        <w:rPr>
          <w:i/>
          <w:iCs/>
          <w:vertAlign w:val="subscript"/>
          <w:lang w:val="es-ES"/>
        </w:rPr>
        <w:t>I</w:t>
      </w:r>
      <w:r w:rsidR="00461E46">
        <w:rPr>
          <w:i/>
          <w:iCs/>
          <w:vertAlign w:val="subscript"/>
          <w:lang w:val="es-ES"/>
        </w:rPr>
        <w:t>:</w:t>
      </w:r>
      <w:r w:rsidRPr="00852D06">
        <w:rPr>
          <w:lang w:val="es-ES"/>
        </w:rPr>
        <w:tab/>
      </w:r>
      <w:r>
        <w:rPr>
          <w:lang w:val="es-ES"/>
        </w:rPr>
        <w:t>duración del periodo de integración de la ocupación</w:t>
      </w:r>
      <w:r w:rsidRPr="00852D06">
        <w:rPr>
          <w:lang w:val="es-ES"/>
        </w:rPr>
        <w:t>.</w:t>
      </w:r>
    </w:p>
    <w:p w:rsidR="008339AB" w:rsidRPr="00852D06" w:rsidRDefault="008339AB" w:rsidP="00803B51">
      <w:pPr>
        <w:rPr>
          <w:lang w:val="es-ES"/>
        </w:rPr>
      </w:pPr>
      <w:r>
        <w:rPr>
          <w:lang w:val="es-ES"/>
        </w:rPr>
        <w:t xml:space="preserve">Para un nivel de fiabilidad </w:t>
      </w:r>
      <w:r w:rsidRPr="00852D06">
        <w:rPr>
          <w:i/>
          <w:iCs/>
          <w:lang w:val="es-ES"/>
        </w:rPr>
        <w:t>P</w:t>
      </w:r>
      <w:r w:rsidRPr="00852D06">
        <w:rPr>
          <w:i/>
          <w:iCs/>
          <w:vertAlign w:val="subscript"/>
          <w:lang w:val="es-ES"/>
        </w:rPr>
        <w:t>SOC</w:t>
      </w:r>
      <w:r w:rsidRPr="00852D06">
        <w:rPr>
          <w:lang w:val="es-ES"/>
        </w:rPr>
        <w:t xml:space="preserve"> = 95% </w:t>
      </w:r>
      <w:r>
        <w:rPr>
          <w:lang w:val="es-ES"/>
        </w:rPr>
        <w:t xml:space="preserve">con una tolerancia a errores de medición absolutos admisible de </w:t>
      </w:r>
      <w:r w:rsidRPr="00852D06">
        <w:rPr>
          <w:rFonts w:cs="Calibri"/>
          <w:lang w:val="es-ES"/>
        </w:rPr>
        <w:t>Δ</w:t>
      </w:r>
      <w:r w:rsidRPr="00852D06">
        <w:rPr>
          <w:i/>
          <w:iCs/>
          <w:vertAlign w:val="subscript"/>
          <w:lang w:val="es-ES"/>
        </w:rPr>
        <w:t>SO</w:t>
      </w:r>
      <w:r w:rsidRPr="00852D06">
        <w:rPr>
          <w:lang w:val="es-ES"/>
        </w:rPr>
        <w:t> = 0</w:t>
      </w:r>
      <w:r>
        <w:rPr>
          <w:lang w:val="es-ES"/>
        </w:rPr>
        <w:t>,</w:t>
      </w:r>
      <w:r w:rsidRPr="00852D06">
        <w:rPr>
          <w:lang w:val="es-ES"/>
        </w:rPr>
        <w:t>5%</w:t>
      </w:r>
      <w:r>
        <w:rPr>
          <w:lang w:val="es-ES"/>
        </w:rPr>
        <w:t xml:space="preserve">, la ecuación </w:t>
      </w:r>
      <w:r w:rsidRPr="00852D06">
        <w:rPr>
          <w:lang w:val="es-ES" w:eastAsia="ru-RU"/>
        </w:rPr>
        <w:t>(</w:t>
      </w:r>
      <w:r w:rsidRPr="00852D06">
        <w:rPr>
          <w:szCs w:val="24"/>
          <w:lang w:val="es-ES" w:eastAsia="ru-RU"/>
        </w:rPr>
        <w:t>A8</w:t>
      </w:r>
      <w:r w:rsidRPr="00852D06">
        <w:rPr>
          <w:lang w:val="es-ES" w:eastAsia="ru-RU"/>
        </w:rPr>
        <w:t xml:space="preserve">) </w:t>
      </w:r>
      <w:r>
        <w:rPr>
          <w:lang w:val="es-ES"/>
        </w:rPr>
        <w:t>para sistemas enganchados puede expresarse del modo siguiente</w:t>
      </w:r>
      <w:r w:rsidRPr="00852D06">
        <w:rPr>
          <w:lang w:val="es-ES"/>
        </w:rPr>
        <w:t>:</w:t>
      </w:r>
    </w:p>
    <w:p w:rsidR="008339AB" w:rsidRPr="00852D06" w:rsidRDefault="008339AB" w:rsidP="00803B51">
      <w:pPr>
        <w:pStyle w:val="Blanc"/>
        <w:rPr>
          <w:lang w:val="es-ES"/>
        </w:rPr>
      </w:pPr>
    </w:p>
    <w:p w:rsidR="008339AB" w:rsidRPr="00852D06" w:rsidRDefault="008339AB" w:rsidP="00803B51">
      <w:pPr>
        <w:pStyle w:val="Equation"/>
        <w:rPr>
          <w:lang w:val="es-ES"/>
        </w:rPr>
      </w:pPr>
      <w:r w:rsidRPr="00852D06">
        <w:rPr>
          <w:lang w:val="es-ES"/>
        </w:rPr>
        <w:tab/>
      </w:r>
      <w:r w:rsidRPr="00852D06">
        <w:rPr>
          <w:lang w:val="es-ES"/>
        </w:rPr>
        <w:tab/>
      </w:r>
      <w:r w:rsidR="00CA6EA2" w:rsidRPr="00852D06">
        <w:rPr>
          <w:position w:val="-16"/>
          <w:lang w:val="es-ES"/>
        </w:rPr>
        <w:object w:dxaOrig="3460" w:dyaOrig="499">
          <v:shape id="_x0000_i1045" type="#_x0000_t75" style="width:172.9pt;height:25.1pt" o:ole="">
            <v:imagedata r:id="rId72" o:title=""/>
          </v:shape>
          <o:OLEObject Type="Embed" ProgID="Equation.3" ShapeID="_x0000_i1045" DrawAspect="Content" ObjectID="_1428406036" r:id="rId73"/>
        </w:object>
      </w:r>
      <w:r w:rsidRPr="00852D06">
        <w:rPr>
          <w:lang w:val="es-ES" w:eastAsia="ru-RU"/>
        </w:rPr>
        <w:tab/>
        <w:t>(</w:t>
      </w:r>
      <w:r w:rsidRPr="00852D06">
        <w:rPr>
          <w:szCs w:val="24"/>
          <w:lang w:val="es-ES" w:eastAsia="ru-RU"/>
        </w:rPr>
        <w:t>A</w:t>
      </w:r>
      <w:r w:rsidRPr="00852D06">
        <w:rPr>
          <w:lang w:val="es-ES" w:eastAsia="ru-RU"/>
        </w:rPr>
        <w:t>12)</w:t>
      </w:r>
    </w:p>
    <w:p w:rsidR="008339AB" w:rsidRPr="00852D06" w:rsidRDefault="008339AB" w:rsidP="001E3A1C">
      <w:pPr>
        <w:rPr>
          <w:lang w:val="es-ES"/>
        </w:rPr>
      </w:pPr>
      <w:r>
        <w:rPr>
          <w:lang w:val="es-ES"/>
        </w:rPr>
        <w:t>En el Cuadro</w:t>
      </w:r>
      <w:r w:rsidR="001E3A1C">
        <w:rPr>
          <w:lang w:val="es-ES"/>
        </w:rPr>
        <w:t> </w:t>
      </w:r>
      <w:r>
        <w:rPr>
          <w:lang w:val="es-ES"/>
        </w:rPr>
        <w:t>A1 se dan ejemplos de la aplicación de la ecuación</w:t>
      </w:r>
      <w:r w:rsidR="001E3A1C">
        <w:rPr>
          <w:lang w:val="es-ES"/>
        </w:rPr>
        <w:t> </w:t>
      </w:r>
      <w:r w:rsidRPr="00852D06">
        <w:rPr>
          <w:lang w:val="es-ES"/>
        </w:rPr>
        <w:t>(</w:t>
      </w:r>
      <w:r w:rsidRPr="00852D06">
        <w:rPr>
          <w:szCs w:val="24"/>
          <w:lang w:val="es-ES" w:eastAsia="ru-RU"/>
        </w:rPr>
        <w:t>A</w:t>
      </w:r>
      <w:r w:rsidRPr="00852D06">
        <w:rPr>
          <w:lang w:val="es-ES"/>
        </w:rPr>
        <w:t xml:space="preserve">12) </w:t>
      </w:r>
      <w:r>
        <w:rPr>
          <w:lang w:val="es-ES"/>
        </w:rPr>
        <w:t>a canales de radiocomunicaciones con distintas velocidades de flujo de señales</w:t>
      </w:r>
      <w:r w:rsidRPr="00852D06">
        <w:rPr>
          <w:lang w:val="es-ES"/>
        </w:rPr>
        <w:t>.</w:t>
      </w:r>
    </w:p>
    <w:p w:rsidR="008339AB" w:rsidRPr="00852D06" w:rsidRDefault="008339AB" w:rsidP="00803B51">
      <w:pPr>
        <w:pStyle w:val="TableNo"/>
        <w:rPr>
          <w:lang w:val="es-ES"/>
        </w:rPr>
      </w:pPr>
      <w:r>
        <w:rPr>
          <w:lang w:val="es-ES"/>
        </w:rPr>
        <w:t>CUADRO</w:t>
      </w:r>
      <w:r w:rsidRPr="00852D06">
        <w:rPr>
          <w:lang w:val="es-ES"/>
        </w:rPr>
        <w:t xml:space="preserve"> A1</w:t>
      </w:r>
    </w:p>
    <w:p w:rsidR="008339AB" w:rsidRPr="00852D06" w:rsidRDefault="008339AB" w:rsidP="001E3A1C">
      <w:pPr>
        <w:pStyle w:val="Tabletitle"/>
        <w:rPr>
          <w:lang w:val="es-ES"/>
        </w:rPr>
      </w:pPr>
      <w:r>
        <w:rPr>
          <w:lang w:val="es-ES"/>
        </w:rPr>
        <w:t>Número recomendado de muestras de un canal con señales de larga</w:t>
      </w:r>
      <w:r w:rsidR="001E3A1C">
        <w:rPr>
          <w:lang w:val="es-ES"/>
        </w:rPr>
        <w:t xml:space="preserve"> </w:t>
      </w:r>
      <w:r>
        <w:rPr>
          <w:lang w:val="es-ES"/>
        </w:rPr>
        <w:t>duración</w:t>
      </w:r>
      <w:r w:rsidR="001E3A1C">
        <w:rPr>
          <w:lang w:val="es-ES"/>
        </w:rPr>
        <w:t xml:space="preserve"> </w:t>
      </w:r>
      <w:r>
        <w:rPr>
          <w:lang w:val="es-ES"/>
        </w:rPr>
        <w:t>para</w:t>
      </w:r>
      <w:r w:rsidR="001E3A1C">
        <w:rPr>
          <w:lang w:val="es-ES"/>
        </w:rPr>
        <w:br/>
      </w:r>
      <w:r>
        <w:rPr>
          <w:lang w:val="es-ES"/>
        </w:rPr>
        <w:t>obtener una tolerancia a errores de medición de la ocupación</w:t>
      </w:r>
      <w:r w:rsidR="001E3A1C">
        <w:rPr>
          <w:lang w:val="es-ES"/>
        </w:rPr>
        <w:t xml:space="preserve"> </w:t>
      </w:r>
      <w:r>
        <w:rPr>
          <w:lang w:val="es-ES"/>
        </w:rPr>
        <w:t>absolutos</w:t>
      </w:r>
      <w:r w:rsidRPr="00852D06">
        <w:rPr>
          <w:lang w:val="es-ES"/>
        </w:rPr>
        <w:t xml:space="preserve"> </w:t>
      </w:r>
      <w:r w:rsidRPr="00852D06">
        <w:rPr>
          <w:rFonts w:cs="Calibri"/>
          <w:lang w:val="es-ES"/>
        </w:rPr>
        <w:t>Δ</w:t>
      </w:r>
      <w:r w:rsidRPr="00852D06">
        <w:rPr>
          <w:i/>
          <w:iCs/>
          <w:vertAlign w:val="subscript"/>
          <w:lang w:val="es-ES"/>
        </w:rPr>
        <w:t>SO</w:t>
      </w:r>
      <w:r w:rsidR="001E3A1C">
        <w:rPr>
          <w:lang w:val="es-ES"/>
        </w:rPr>
        <w:br/>
      </w:r>
      <w:r>
        <w:rPr>
          <w:lang w:val="es-ES"/>
        </w:rPr>
        <w:t xml:space="preserve">no superior a </w:t>
      </w:r>
      <w:r w:rsidRPr="00852D06">
        <w:rPr>
          <w:lang w:val="es-ES"/>
        </w:rPr>
        <w:t>±0</w:t>
      </w:r>
      <w:r>
        <w:rPr>
          <w:lang w:val="es-ES"/>
        </w:rPr>
        <w:t>,</w:t>
      </w:r>
      <w:r w:rsidRPr="00852D06">
        <w:rPr>
          <w:lang w:val="es-ES"/>
        </w:rPr>
        <w:t xml:space="preserve">5% </w:t>
      </w:r>
      <w:r>
        <w:rPr>
          <w:lang w:val="es-ES"/>
        </w:rPr>
        <w:t xml:space="preserve">con una fiabilidad </w:t>
      </w:r>
      <w:r w:rsidRPr="00852D06">
        <w:rPr>
          <w:i/>
          <w:iCs/>
          <w:lang w:val="es-ES"/>
        </w:rPr>
        <w:t>P</w:t>
      </w:r>
      <w:r w:rsidRPr="00852D06">
        <w:rPr>
          <w:i/>
          <w:iCs/>
          <w:vertAlign w:val="subscript"/>
          <w:lang w:val="es-ES"/>
        </w:rPr>
        <w:t>SOC</w:t>
      </w:r>
      <w:r w:rsidRPr="00852D06">
        <w:rPr>
          <w:lang w:val="es-ES"/>
        </w:rPr>
        <w:t xml:space="preserve"> = 95% </w:t>
      </w:r>
      <w:r>
        <w:rPr>
          <w:lang w:val="es-ES"/>
        </w:rPr>
        <w:t>para</w:t>
      </w:r>
      <w:r w:rsidR="001E3A1C">
        <w:rPr>
          <w:lang w:val="es-ES"/>
        </w:rPr>
        <w:t xml:space="preserve"> </w:t>
      </w:r>
      <w:r>
        <w:rPr>
          <w:lang w:val="es-ES"/>
        </w:rPr>
        <w:t>mediciones</w:t>
      </w:r>
      <w:r w:rsidR="001E3A1C">
        <w:rPr>
          <w:lang w:val="es-ES"/>
        </w:rPr>
        <w:br/>
      </w:r>
      <w:r>
        <w:rPr>
          <w:lang w:val="es-ES"/>
        </w:rPr>
        <w:t>con una inestabilidad relativas del tiempo de iteración</w:t>
      </w:r>
      <w:r w:rsidRPr="00852D06">
        <w:rPr>
          <w:lang w:val="es-ES"/>
        </w:rPr>
        <w:t xml:space="preserve"> </w:t>
      </w:r>
      <w:r w:rsidRPr="00852D06">
        <w:rPr>
          <w:rFonts w:cs="Calibri"/>
          <w:lang w:val="es-ES"/>
        </w:rPr>
        <w:t>δ</w:t>
      </w:r>
      <w:r w:rsidRPr="00852D06">
        <w:rPr>
          <w:i/>
          <w:iCs/>
          <w:lang w:val="es-ES"/>
        </w:rPr>
        <w:t xml:space="preserve">T </w:t>
      </w:r>
      <w:r w:rsidRPr="00852D06">
        <w:rPr>
          <w:lang w:val="es-ES"/>
        </w:rPr>
        <w:t>≤</w:t>
      </w:r>
      <w:r w:rsidRPr="001E3A1C">
        <w:t xml:space="preserve"> </w:t>
      </w:r>
      <w:r w:rsidRPr="00852D06">
        <w:rPr>
          <w:lang w:val="es-ES"/>
        </w:rPr>
        <w:t>0</w:t>
      </w:r>
      <w:r>
        <w:rPr>
          <w:lang w:val="es-ES"/>
        </w:rPr>
        <w:t>,</w:t>
      </w:r>
      <w:r w:rsidRPr="00852D06">
        <w:rPr>
          <w:lang w:val="es-ES"/>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2"/>
        <w:gridCol w:w="3402"/>
        <w:gridCol w:w="56"/>
      </w:tblGrid>
      <w:tr w:rsidR="008339AB" w:rsidRPr="00852D06" w:rsidTr="00EB0DFE">
        <w:trPr>
          <w:jc w:val="center"/>
        </w:trPr>
        <w:tc>
          <w:tcPr>
            <w:tcW w:w="5102" w:type="dxa"/>
            <w:tcBorders>
              <w:top w:val="single" w:sz="4" w:space="0" w:color="auto"/>
              <w:left w:val="single" w:sz="4" w:space="0" w:color="auto"/>
              <w:bottom w:val="single" w:sz="4" w:space="0" w:color="auto"/>
              <w:right w:val="single" w:sz="4" w:space="0" w:color="auto"/>
            </w:tcBorders>
            <w:vAlign w:val="center"/>
          </w:tcPr>
          <w:p w:rsidR="008339AB" w:rsidRPr="00852D06" w:rsidRDefault="008339AB" w:rsidP="001E3A1C">
            <w:pPr>
              <w:pStyle w:val="Tablehead"/>
              <w:rPr>
                <w:lang w:val="es-ES"/>
              </w:rPr>
            </w:pPr>
            <w:r>
              <w:rPr>
                <w:lang w:val="es-ES"/>
              </w:rPr>
              <w:t xml:space="preserve">La velocidad de flujo de señales en el canal </w:t>
            </w:r>
            <w:r w:rsidRPr="00852D06">
              <w:rPr>
                <w:rFonts w:cs="Calibri"/>
                <w:lang w:val="es-ES"/>
              </w:rPr>
              <w:t>λ</w:t>
            </w:r>
            <w:r>
              <w:rPr>
                <w:lang w:val="es-ES"/>
              </w:rPr>
              <w:br/>
            </w:r>
            <w:r w:rsidRPr="00852D06">
              <w:rPr>
                <w:lang w:val="es-ES"/>
              </w:rPr>
              <w:t>(</w:t>
            </w:r>
            <w:r>
              <w:rPr>
                <w:lang w:val="es-ES"/>
              </w:rPr>
              <w:t xml:space="preserve">número </w:t>
            </w:r>
            <w:r>
              <w:rPr>
                <w:bCs/>
                <w:i/>
                <w:iCs/>
                <w:lang w:val="es-ES"/>
              </w:rPr>
              <w:t xml:space="preserve">medio </w:t>
            </w:r>
            <w:r>
              <w:rPr>
                <w:lang w:val="es-ES"/>
              </w:rPr>
              <w:t>de señales observadas en</w:t>
            </w:r>
            <w:r w:rsidR="001E3A1C">
              <w:rPr>
                <w:lang w:val="es-ES"/>
              </w:rPr>
              <w:br/>
            </w:r>
            <w:r>
              <w:rPr>
                <w:lang w:val="es-ES"/>
              </w:rPr>
              <w:t>el</w:t>
            </w:r>
            <w:r w:rsidR="001E3A1C">
              <w:rPr>
                <w:lang w:val="es-ES"/>
              </w:rPr>
              <w:t xml:space="preserve"> </w:t>
            </w:r>
            <w:r>
              <w:rPr>
                <w:lang w:val="es-ES"/>
              </w:rPr>
              <w:t>periodo</w:t>
            </w:r>
            <w:r w:rsidR="001E3A1C">
              <w:rPr>
                <w:lang w:val="es-ES"/>
              </w:rPr>
              <w:t xml:space="preserve"> d</w:t>
            </w:r>
            <w:r>
              <w:rPr>
                <w:lang w:val="es-ES"/>
              </w:rPr>
              <w:t>e integración</w:t>
            </w:r>
            <w:r w:rsidRPr="00852D06">
              <w:rPr>
                <w:lang w:val="es-ES"/>
              </w:rPr>
              <w:t xml:space="preserve">), </w:t>
            </w:r>
            <w:r>
              <w:rPr>
                <w:lang w:val="es-ES"/>
              </w:rPr>
              <w:t>no superior a</w:t>
            </w:r>
            <w:r w:rsidRPr="00852D06">
              <w:rPr>
                <w:lang w:val="es-ES"/>
              </w:rPr>
              <w:t>:</w:t>
            </w:r>
          </w:p>
        </w:tc>
        <w:tc>
          <w:tcPr>
            <w:tcW w:w="3458" w:type="dxa"/>
            <w:gridSpan w:val="2"/>
            <w:tcBorders>
              <w:top w:val="single" w:sz="4" w:space="0" w:color="auto"/>
              <w:left w:val="single" w:sz="4" w:space="0" w:color="auto"/>
              <w:bottom w:val="single" w:sz="4" w:space="0" w:color="auto"/>
              <w:right w:val="single" w:sz="4" w:space="0" w:color="auto"/>
            </w:tcBorders>
            <w:vAlign w:val="center"/>
          </w:tcPr>
          <w:p w:rsidR="008339AB" w:rsidRPr="00852D06" w:rsidRDefault="008339AB" w:rsidP="00EB0DFE">
            <w:pPr>
              <w:pStyle w:val="Tablehead"/>
              <w:rPr>
                <w:rFonts w:ascii="Times New Roman Bold" w:hAnsi="Times New Roman Bold"/>
                <w:lang w:val="es-ES"/>
              </w:rPr>
            </w:pPr>
            <w:r>
              <w:rPr>
                <w:rFonts w:ascii="Times New Roman Bold" w:hAnsi="Times New Roman Bold"/>
                <w:lang w:val="es-ES"/>
              </w:rPr>
              <w:t>Número de muestras</w:t>
            </w:r>
            <w:r w:rsidR="00EB0DFE">
              <w:rPr>
                <w:rFonts w:ascii="Times New Roman Bold" w:hAnsi="Times New Roman Bold"/>
                <w:lang w:val="es-ES"/>
              </w:rPr>
              <w:br/>
            </w:r>
            <w:r>
              <w:rPr>
                <w:rFonts w:ascii="Times New Roman Bold" w:hAnsi="Times New Roman Bold"/>
                <w:lang w:val="es-ES"/>
              </w:rPr>
              <w:t>recomendado</w:t>
            </w:r>
          </w:p>
        </w:tc>
      </w:tr>
      <w:tr w:rsidR="008339AB" w:rsidRPr="00852D06" w:rsidTr="00EB0DFE">
        <w:trPr>
          <w:jc w:val="center"/>
        </w:trPr>
        <w:tc>
          <w:tcPr>
            <w:tcW w:w="5102" w:type="dxa"/>
            <w:tcBorders>
              <w:top w:val="single" w:sz="4" w:space="0" w:color="auto"/>
              <w:left w:val="single" w:sz="4" w:space="0" w:color="auto"/>
              <w:bottom w:val="single" w:sz="4" w:space="0" w:color="auto"/>
              <w:right w:val="single" w:sz="4" w:space="0" w:color="auto"/>
            </w:tcBorders>
          </w:tcPr>
          <w:p w:rsidR="008339AB" w:rsidRPr="00852D06" w:rsidRDefault="008339AB" w:rsidP="008B67D3">
            <w:pPr>
              <w:pStyle w:val="Tabletext"/>
              <w:jc w:val="center"/>
              <w:rPr>
                <w:lang w:val="es-ES"/>
              </w:rPr>
            </w:pPr>
            <w:r w:rsidRPr="00852D06">
              <w:rPr>
                <w:lang w:val="es-ES"/>
              </w:rPr>
              <w:t>10</w:t>
            </w:r>
          </w:p>
        </w:tc>
        <w:tc>
          <w:tcPr>
            <w:tcW w:w="3458" w:type="dxa"/>
            <w:gridSpan w:val="2"/>
            <w:tcBorders>
              <w:top w:val="single" w:sz="4" w:space="0" w:color="auto"/>
              <w:left w:val="single" w:sz="4" w:space="0" w:color="auto"/>
              <w:bottom w:val="single" w:sz="4" w:space="0" w:color="auto"/>
              <w:right w:val="single" w:sz="4" w:space="0" w:color="auto"/>
            </w:tcBorders>
          </w:tcPr>
          <w:p w:rsidR="008339AB" w:rsidRPr="00852D06" w:rsidRDefault="008339AB" w:rsidP="008B67D3">
            <w:pPr>
              <w:pStyle w:val="Tabletext"/>
              <w:jc w:val="center"/>
              <w:rPr>
                <w:lang w:val="es-ES"/>
              </w:rPr>
            </w:pPr>
            <w:r w:rsidRPr="00852D06">
              <w:rPr>
                <w:lang w:val="es-ES"/>
              </w:rPr>
              <w:t>703</w:t>
            </w:r>
          </w:p>
        </w:tc>
      </w:tr>
      <w:tr w:rsidR="008339AB" w:rsidRPr="00852D06" w:rsidTr="00EB0DFE">
        <w:trPr>
          <w:jc w:val="center"/>
        </w:trPr>
        <w:tc>
          <w:tcPr>
            <w:tcW w:w="5102" w:type="dxa"/>
            <w:tcBorders>
              <w:top w:val="single" w:sz="4" w:space="0" w:color="auto"/>
              <w:left w:val="single" w:sz="4" w:space="0" w:color="auto"/>
              <w:bottom w:val="single" w:sz="4" w:space="0" w:color="auto"/>
              <w:right w:val="single" w:sz="4" w:space="0" w:color="auto"/>
            </w:tcBorders>
          </w:tcPr>
          <w:p w:rsidR="008339AB" w:rsidRPr="00852D06" w:rsidRDefault="008339AB" w:rsidP="008B67D3">
            <w:pPr>
              <w:pStyle w:val="Tabletext"/>
              <w:jc w:val="center"/>
              <w:rPr>
                <w:lang w:val="es-ES"/>
              </w:rPr>
            </w:pPr>
            <w:r w:rsidRPr="00852D06">
              <w:rPr>
                <w:lang w:val="es-ES"/>
              </w:rPr>
              <w:t>30</w:t>
            </w:r>
          </w:p>
        </w:tc>
        <w:tc>
          <w:tcPr>
            <w:tcW w:w="3458" w:type="dxa"/>
            <w:gridSpan w:val="2"/>
            <w:tcBorders>
              <w:top w:val="single" w:sz="4" w:space="0" w:color="auto"/>
              <w:left w:val="single" w:sz="4" w:space="0" w:color="auto"/>
              <w:bottom w:val="single" w:sz="4" w:space="0" w:color="auto"/>
              <w:right w:val="single" w:sz="4" w:space="0" w:color="auto"/>
            </w:tcBorders>
          </w:tcPr>
          <w:p w:rsidR="008339AB" w:rsidRPr="00852D06" w:rsidRDefault="008339AB" w:rsidP="008B67D3">
            <w:pPr>
              <w:pStyle w:val="Tabletext"/>
              <w:jc w:val="center"/>
              <w:rPr>
                <w:lang w:val="es-ES"/>
              </w:rPr>
            </w:pPr>
            <w:r w:rsidRPr="00852D06">
              <w:rPr>
                <w:lang w:val="es-ES"/>
              </w:rPr>
              <w:t>1 217</w:t>
            </w:r>
          </w:p>
        </w:tc>
      </w:tr>
      <w:tr w:rsidR="008339AB" w:rsidRPr="00852D06" w:rsidTr="00EB0DFE">
        <w:trPr>
          <w:jc w:val="center"/>
        </w:trPr>
        <w:tc>
          <w:tcPr>
            <w:tcW w:w="5102" w:type="dxa"/>
            <w:tcBorders>
              <w:top w:val="single" w:sz="4" w:space="0" w:color="auto"/>
              <w:left w:val="single" w:sz="4" w:space="0" w:color="auto"/>
              <w:bottom w:val="single" w:sz="4" w:space="0" w:color="auto"/>
              <w:right w:val="single" w:sz="4" w:space="0" w:color="auto"/>
            </w:tcBorders>
          </w:tcPr>
          <w:p w:rsidR="008339AB" w:rsidRPr="00852D06" w:rsidRDefault="008339AB" w:rsidP="008B67D3">
            <w:pPr>
              <w:pStyle w:val="Tabletext"/>
              <w:jc w:val="center"/>
              <w:rPr>
                <w:lang w:val="es-ES"/>
              </w:rPr>
            </w:pPr>
            <w:r w:rsidRPr="00852D06">
              <w:rPr>
                <w:lang w:val="es-ES"/>
              </w:rPr>
              <w:t>50</w:t>
            </w:r>
          </w:p>
        </w:tc>
        <w:tc>
          <w:tcPr>
            <w:tcW w:w="3458" w:type="dxa"/>
            <w:gridSpan w:val="2"/>
            <w:tcBorders>
              <w:top w:val="single" w:sz="4" w:space="0" w:color="auto"/>
              <w:left w:val="single" w:sz="4" w:space="0" w:color="auto"/>
              <w:bottom w:val="single" w:sz="4" w:space="0" w:color="auto"/>
              <w:right w:val="single" w:sz="4" w:space="0" w:color="auto"/>
            </w:tcBorders>
          </w:tcPr>
          <w:p w:rsidR="008339AB" w:rsidRPr="00852D06" w:rsidRDefault="008339AB" w:rsidP="008B67D3">
            <w:pPr>
              <w:pStyle w:val="Tabletext"/>
              <w:jc w:val="center"/>
              <w:rPr>
                <w:lang w:val="es-ES"/>
              </w:rPr>
            </w:pPr>
            <w:r w:rsidRPr="00852D06">
              <w:rPr>
                <w:lang w:val="es-ES"/>
              </w:rPr>
              <w:t>1 572</w:t>
            </w:r>
          </w:p>
        </w:tc>
      </w:tr>
      <w:tr w:rsidR="008339AB" w:rsidRPr="00852D06" w:rsidTr="00EB0DFE">
        <w:trPr>
          <w:jc w:val="center"/>
        </w:trPr>
        <w:tc>
          <w:tcPr>
            <w:tcW w:w="5102" w:type="dxa"/>
            <w:tcBorders>
              <w:top w:val="single" w:sz="4" w:space="0" w:color="auto"/>
              <w:left w:val="single" w:sz="4" w:space="0" w:color="auto"/>
              <w:bottom w:val="single" w:sz="4" w:space="0" w:color="auto"/>
              <w:right w:val="single" w:sz="4" w:space="0" w:color="auto"/>
            </w:tcBorders>
          </w:tcPr>
          <w:p w:rsidR="008339AB" w:rsidRPr="00852D06" w:rsidRDefault="008339AB" w:rsidP="008B67D3">
            <w:pPr>
              <w:pStyle w:val="Tabletext"/>
              <w:jc w:val="center"/>
              <w:rPr>
                <w:lang w:val="es-ES"/>
              </w:rPr>
            </w:pPr>
            <w:r w:rsidRPr="00852D06">
              <w:rPr>
                <w:lang w:val="es-ES"/>
              </w:rPr>
              <w:t>100</w:t>
            </w:r>
          </w:p>
        </w:tc>
        <w:tc>
          <w:tcPr>
            <w:tcW w:w="3458" w:type="dxa"/>
            <w:gridSpan w:val="2"/>
            <w:tcBorders>
              <w:top w:val="single" w:sz="4" w:space="0" w:color="auto"/>
              <w:left w:val="single" w:sz="4" w:space="0" w:color="auto"/>
              <w:bottom w:val="single" w:sz="4" w:space="0" w:color="auto"/>
              <w:right w:val="single" w:sz="4" w:space="0" w:color="auto"/>
            </w:tcBorders>
          </w:tcPr>
          <w:p w:rsidR="008339AB" w:rsidRPr="00852D06" w:rsidRDefault="008339AB" w:rsidP="008B67D3">
            <w:pPr>
              <w:pStyle w:val="Tabletext"/>
              <w:jc w:val="center"/>
              <w:rPr>
                <w:lang w:val="es-ES"/>
              </w:rPr>
            </w:pPr>
            <w:r w:rsidRPr="00852D06">
              <w:rPr>
                <w:lang w:val="es-ES"/>
              </w:rPr>
              <w:t>2 223</w:t>
            </w:r>
          </w:p>
        </w:tc>
      </w:tr>
      <w:tr w:rsidR="008339AB" w:rsidRPr="00852D06" w:rsidTr="00EB0DFE">
        <w:trPr>
          <w:jc w:val="center"/>
        </w:trPr>
        <w:tc>
          <w:tcPr>
            <w:tcW w:w="5102" w:type="dxa"/>
            <w:tcBorders>
              <w:top w:val="single" w:sz="4" w:space="0" w:color="auto"/>
              <w:left w:val="single" w:sz="4" w:space="0" w:color="auto"/>
              <w:bottom w:val="single" w:sz="4" w:space="0" w:color="auto"/>
              <w:right w:val="single" w:sz="4" w:space="0" w:color="auto"/>
            </w:tcBorders>
          </w:tcPr>
          <w:p w:rsidR="008339AB" w:rsidRPr="00852D06" w:rsidRDefault="008339AB" w:rsidP="008B67D3">
            <w:pPr>
              <w:pStyle w:val="Tabletext"/>
              <w:jc w:val="center"/>
              <w:rPr>
                <w:lang w:val="es-ES"/>
              </w:rPr>
            </w:pPr>
            <w:r w:rsidRPr="00852D06">
              <w:rPr>
                <w:lang w:val="es-ES"/>
              </w:rPr>
              <w:t>300</w:t>
            </w:r>
          </w:p>
        </w:tc>
        <w:tc>
          <w:tcPr>
            <w:tcW w:w="3458" w:type="dxa"/>
            <w:gridSpan w:val="2"/>
            <w:tcBorders>
              <w:top w:val="single" w:sz="4" w:space="0" w:color="auto"/>
              <w:left w:val="single" w:sz="4" w:space="0" w:color="auto"/>
              <w:bottom w:val="single" w:sz="4" w:space="0" w:color="auto"/>
              <w:right w:val="single" w:sz="4" w:space="0" w:color="auto"/>
            </w:tcBorders>
          </w:tcPr>
          <w:p w:rsidR="008339AB" w:rsidRPr="00852D06" w:rsidRDefault="008339AB" w:rsidP="008B67D3">
            <w:pPr>
              <w:pStyle w:val="Tabletext"/>
              <w:jc w:val="center"/>
              <w:rPr>
                <w:lang w:val="es-ES"/>
              </w:rPr>
            </w:pPr>
            <w:r w:rsidRPr="00852D06">
              <w:rPr>
                <w:lang w:val="es-ES"/>
              </w:rPr>
              <w:t>3 850</w:t>
            </w:r>
          </w:p>
        </w:tc>
      </w:tr>
      <w:tr w:rsidR="008339AB" w:rsidRPr="00852D06" w:rsidTr="00EB0DFE">
        <w:trPr>
          <w:jc w:val="center"/>
        </w:trPr>
        <w:tc>
          <w:tcPr>
            <w:tcW w:w="5102" w:type="dxa"/>
            <w:tcBorders>
              <w:top w:val="single" w:sz="4" w:space="0" w:color="auto"/>
              <w:left w:val="single" w:sz="4" w:space="0" w:color="auto"/>
              <w:bottom w:val="single" w:sz="4" w:space="0" w:color="auto"/>
              <w:right w:val="single" w:sz="4" w:space="0" w:color="auto"/>
            </w:tcBorders>
          </w:tcPr>
          <w:p w:rsidR="008339AB" w:rsidRPr="00852D06" w:rsidRDefault="008339AB" w:rsidP="008B67D3">
            <w:pPr>
              <w:pStyle w:val="Tabletext"/>
              <w:jc w:val="center"/>
              <w:rPr>
                <w:lang w:val="es-ES"/>
              </w:rPr>
            </w:pPr>
            <w:r w:rsidRPr="00852D06">
              <w:rPr>
                <w:lang w:val="es-ES"/>
              </w:rPr>
              <w:t>500</w:t>
            </w:r>
          </w:p>
        </w:tc>
        <w:tc>
          <w:tcPr>
            <w:tcW w:w="3458" w:type="dxa"/>
            <w:gridSpan w:val="2"/>
            <w:tcBorders>
              <w:top w:val="single" w:sz="4" w:space="0" w:color="auto"/>
              <w:left w:val="single" w:sz="4" w:space="0" w:color="auto"/>
              <w:bottom w:val="single" w:sz="4" w:space="0" w:color="auto"/>
              <w:right w:val="single" w:sz="4" w:space="0" w:color="auto"/>
            </w:tcBorders>
          </w:tcPr>
          <w:p w:rsidR="008339AB" w:rsidRPr="00852D06" w:rsidRDefault="008339AB" w:rsidP="008B67D3">
            <w:pPr>
              <w:pStyle w:val="Tabletext"/>
              <w:jc w:val="center"/>
              <w:rPr>
                <w:lang w:val="es-ES"/>
              </w:rPr>
            </w:pPr>
            <w:r w:rsidRPr="00852D06">
              <w:rPr>
                <w:lang w:val="es-ES"/>
              </w:rPr>
              <w:t>4 970</w:t>
            </w:r>
          </w:p>
        </w:tc>
      </w:tr>
      <w:tr w:rsidR="008339AB" w:rsidRPr="00EC4EFD" w:rsidTr="00EB0DFE">
        <w:trPr>
          <w:gridAfter w:val="1"/>
          <w:wAfter w:w="56" w:type="dxa"/>
          <w:jc w:val="center"/>
        </w:trPr>
        <w:tc>
          <w:tcPr>
            <w:tcW w:w="8504" w:type="dxa"/>
            <w:gridSpan w:val="2"/>
            <w:tcBorders>
              <w:top w:val="single" w:sz="4" w:space="0" w:color="auto"/>
              <w:left w:val="nil"/>
              <w:bottom w:val="nil"/>
              <w:right w:val="nil"/>
            </w:tcBorders>
          </w:tcPr>
          <w:p w:rsidR="008339AB" w:rsidRPr="00852D06" w:rsidRDefault="008339AB" w:rsidP="00EB0DFE">
            <w:pPr>
              <w:pStyle w:val="TableLegendNote"/>
              <w:rPr>
                <w:lang w:val="es-ES"/>
              </w:rPr>
            </w:pPr>
            <w:r w:rsidRPr="00852D06">
              <w:rPr>
                <w:lang w:val="es-ES"/>
              </w:rPr>
              <w:t>NOT</w:t>
            </w:r>
            <w:r>
              <w:rPr>
                <w:lang w:val="es-ES"/>
              </w:rPr>
              <w:t>A</w:t>
            </w:r>
            <w:r w:rsidR="00EB0DFE">
              <w:rPr>
                <w:lang w:val="es-ES"/>
              </w:rPr>
              <w:t> </w:t>
            </w:r>
            <w:r w:rsidRPr="00852D06">
              <w:rPr>
                <w:lang w:val="es-ES"/>
              </w:rPr>
              <w:t>–</w:t>
            </w:r>
            <w:r w:rsidR="00EB0DFE">
              <w:rPr>
                <w:lang w:val="es-ES"/>
              </w:rPr>
              <w:t> </w:t>
            </w:r>
            <w:r>
              <w:rPr>
                <w:lang w:val="es-ES"/>
              </w:rPr>
              <w:t xml:space="preserve">Los datos en la columna de la derecha se obtienen suponiendo que se utilice la ecuación </w:t>
            </w:r>
            <w:r w:rsidRPr="00852D06">
              <w:rPr>
                <w:lang w:val="es-ES"/>
              </w:rPr>
              <w:t xml:space="preserve">(A7) </w:t>
            </w:r>
            <w:r>
              <w:rPr>
                <w:lang w:val="es-ES"/>
              </w:rPr>
              <w:t>para sistemas de medición enganchados</w:t>
            </w:r>
            <w:r w:rsidRPr="00852D06">
              <w:rPr>
                <w:lang w:val="es-ES"/>
              </w:rPr>
              <w:t xml:space="preserve">, </w:t>
            </w:r>
            <w:r>
              <w:rPr>
                <w:lang w:val="es-ES"/>
              </w:rPr>
              <w:t xml:space="preserve">o la ecuación </w:t>
            </w:r>
            <w:r w:rsidRPr="00852D06">
              <w:rPr>
                <w:lang w:val="es-ES"/>
              </w:rPr>
              <w:t xml:space="preserve">(A19) </w:t>
            </w:r>
            <w:r>
              <w:rPr>
                <w:lang w:val="es-ES"/>
              </w:rPr>
              <w:t>para sistemas no enganchados</w:t>
            </w:r>
            <w:r w:rsidRPr="00852D06">
              <w:rPr>
                <w:lang w:val="es-ES"/>
              </w:rPr>
              <w:t>.</w:t>
            </w:r>
          </w:p>
        </w:tc>
      </w:tr>
    </w:tbl>
    <w:p w:rsidR="005A27C5" w:rsidRDefault="005A27C5" w:rsidP="005A27C5">
      <w:pPr>
        <w:pStyle w:val="Tablefin"/>
      </w:pPr>
    </w:p>
    <w:p w:rsidR="008339AB" w:rsidRPr="00852D06" w:rsidRDefault="008339AB" w:rsidP="002950F1">
      <w:pPr>
        <w:rPr>
          <w:lang w:val="es-ES"/>
        </w:rPr>
      </w:pPr>
      <w:r>
        <w:rPr>
          <w:lang w:val="es-ES"/>
        </w:rPr>
        <w:t>Según los datos del Cuadro</w:t>
      </w:r>
      <w:r w:rsidR="002950F1">
        <w:rPr>
          <w:lang w:val="es-ES"/>
        </w:rPr>
        <w:t> </w:t>
      </w:r>
      <w:r w:rsidRPr="00852D06">
        <w:rPr>
          <w:lang w:val="es-ES"/>
        </w:rPr>
        <w:t xml:space="preserve">A1, </w:t>
      </w:r>
      <w:r>
        <w:rPr>
          <w:lang w:val="es-ES"/>
        </w:rPr>
        <w:t xml:space="preserve">los canales con señales de larga duración poco ocupados </w:t>
      </w:r>
      <w:r w:rsidRPr="00852D06">
        <w:rPr>
          <w:lang w:val="es-ES"/>
        </w:rPr>
        <w:t>(</w:t>
      </w:r>
      <w:r>
        <w:rPr>
          <w:lang w:val="es-ES"/>
        </w:rPr>
        <w:t>y</w:t>
      </w:r>
      <w:r w:rsidRPr="00852D06">
        <w:rPr>
          <w:lang w:val="es-ES"/>
        </w:rPr>
        <w:t>,</w:t>
      </w:r>
      <w:r>
        <w:rPr>
          <w:lang w:val="es-ES"/>
        </w:rPr>
        <w:t xml:space="preserve"> por ende, con pequeña velocidad de flujo de señales </w:t>
      </w:r>
      <w:r w:rsidRPr="00852D06">
        <w:rPr>
          <w:rFonts w:cs="Calibri"/>
          <w:lang w:val="es-ES"/>
        </w:rPr>
        <w:t>λ</w:t>
      </w:r>
      <w:r w:rsidRPr="00852D06">
        <w:rPr>
          <w:lang w:val="es-ES"/>
        </w:rPr>
        <w:t xml:space="preserve">), </w:t>
      </w:r>
      <w:r>
        <w:rPr>
          <w:lang w:val="es-ES"/>
        </w:rPr>
        <w:t xml:space="preserve">se obtienen resultados estadísticamente fiables con un número de muestras </w:t>
      </w:r>
      <w:r w:rsidRPr="00852D06">
        <w:rPr>
          <w:i/>
          <w:iCs/>
          <w:lang w:val="es-ES"/>
        </w:rPr>
        <w:t>J</w:t>
      </w:r>
      <w:r w:rsidRPr="00852D06">
        <w:rPr>
          <w:i/>
          <w:iCs/>
          <w:vertAlign w:val="subscript"/>
          <w:lang w:val="es-ES"/>
        </w:rPr>
        <w:t>I</w:t>
      </w:r>
      <w:r w:rsidRPr="00852D06">
        <w:rPr>
          <w:lang w:val="es-ES"/>
        </w:rPr>
        <w:t> &lt; 10</w:t>
      </w:r>
      <w:r w:rsidRPr="00852D06">
        <w:rPr>
          <w:vertAlign w:val="superscript"/>
          <w:lang w:val="es-ES"/>
        </w:rPr>
        <w:t>3</w:t>
      </w:r>
      <w:r w:rsidRPr="00852D06">
        <w:rPr>
          <w:lang w:val="es-ES"/>
        </w:rPr>
        <w:t xml:space="preserve">, </w:t>
      </w:r>
      <w:r>
        <w:rPr>
          <w:lang w:val="es-ES"/>
        </w:rPr>
        <w:t xml:space="preserve">lo que difiere de la información indicada en </w:t>
      </w:r>
      <w:r w:rsidRPr="00852D06">
        <w:rPr>
          <w:lang w:val="es-ES"/>
        </w:rPr>
        <w:t xml:space="preserve">[A.4], [A.5]. </w:t>
      </w:r>
      <w:r>
        <w:rPr>
          <w:lang w:val="es-ES"/>
        </w:rPr>
        <w:t xml:space="preserve">Esta discrepancia se explica por el hecho de que en este Cuadro </w:t>
      </w:r>
      <w:r w:rsidRPr="00852D06">
        <w:rPr>
          <w:lang w:val="es-ES"/>
        </w:rPr>
        <w:t xml:space="preserve">A1, </w:t>
      </w:r>
      <w:r>
        <w:rPr>
          <w:lang w:val="es-ES"/>
        </w:rPr>
        <w:t>los datos se han obtenido limitando el error de medición absoluto en lugar del relativo</w:t>
      </w:r>
      <w:r w:rsidRPr="00852D06">
        <w:rPr>
          <w:lang w:val="es-ES"/>
        </w:rPr>
        <w:t xml:space="preserve">, </w:t>
      </w:r>
      <w:r>
        <w:rPr>
          <w:lang w:val="es-ES"/>
        </w:rPr>
        <w:t>lo que no supone una reducción del intervalo de fiabilidad para los casos con pequeña ocupación del canal radioeléctrico</w:t>
      </w:r>
      <w:r w:rsidRPr="00852D06">
        <w:rPr>
          <w:spacing w:val="-4"/>
          <w:lang w:val="es-ES"/>
        </w:rPr>
        <w:t xml:space="preserve"> (</w:t>
      </w:r>
      <w:r>
        <w:rPr>
          <w:spacing w:val="-4"/>
          <w:lang w:val="es-ES"/>
        </w:rPr>
        <w:t xml:space="preserve">véase </w:t>
      </w:r>
      <w:r w:rsidRPr="00852D06">
        <w:rPr>
          <w:rFonts w:cs="Calibri"/>
          <w:spacing w:val="-4"/>
          <w:lang w:val="es-ES"/>
        </w:rPr>
        <w:t>§</w:t>
      </w:r>
      <w:r w:rsidRPr="00852D06">
        <w:rPr>
          <w:spacing w:val="-4"/>
          <w:lang w:val="es-ES"/>
        </w:rPr>
        <w:t xml:space="preserve"> A2.3). </w:t>
      </w:r>
      <w:r>
        <w:rPr>
          <w:spacing w:val="-4"/>
          <w:lang w:val="es-ES"/>
        </w:rPr>
        <w:t>El error al medir la ocupación se debe a la inexactitud de los datos en los instantes cuando el canal cambia del estado ocupado al libre o viceversa</w:t>
      </w:r>
      <w:r w:rsidRPr="00852D06">
        <w:rPr>
          <w:rFonts w:cs="Calibri"/>
          <w:bCs/>
          <w:lang w:val="es-ES"/>
        </w:rPr>
        <w:t xml:space="preserve"> [A.3]</w:t>
      </w:r>
      <w:r w:rsidRPr="00852D06">
        <w:rPr>
          <w:lang w:val="es-ES"/>
        </w:rPr>
        <w:t xml:space="preserve">. </w:t>
      </w:r>
      <w:r>
        <w:rPr>
          <w:lang w:val="es-ES"/>
        </w:rPr>
        <w:t>Por consiguiente</w:t>
      </w:r>
      <w:r w:rsidRPr="00852D06">
        <w:rPr>
          <w:lang w:val="es-ES"/>
        </w:rPr>
        <w:t xml:space="preserve">, </w:t>
      </w:r>
      <w:r>
        <w:rPr>
          <w:lang w:val="es-ES"/>
        </w:rPr>
        <w:t>cuanto más cambios de estado se produzcan durante el periodo de integración</w:t>
      </w:r>
      <w:r w:rsidRPr="00852D06">
        <w:rPr>
          <w:lang w:val="es-ES"/>
        </w:rPr>
        <w:t xml:space="preserve">, </w:t>
      </w:r>
      <w:r>
        <w:rPr>
          <w:lang w:val="es-ES"/>
        </w:rPr>
        <w:t>mayor será el posible error de medición</w:t>
      </w:r>
      <w:r w:rsidRPr="00852D06">
        <w:rPr>
          <w:lang w:val="es-ES"/>
        </w:rPr>
        <w:t xml:space="preserve">. </w:t>
      </w:r>
      <w:r>
        <w:rPr>
          <w:lang w:val="es-ES"/>
        </w:rPr>
        <w:t>Precisamente por esta razón</w:t>
      </w:r>
      <w:r w:rsidRPr="00852D06">
        <w:rPr>
          <w:spacing w:val="-4"/>
          <w:lang w:val="es-ES"/>
        </w:rPr>
        <w:t xml:space="preserve">, </w:t>
      </w:r>
      <w:r>
        <w:rPr>
          <w:spacing w:val="-4"/>
          <w:lang w:val="es-ES"/>
        </w:rPr>
        <w:t xml:space="preserve">para obtener un cierta fiabilidad estadística en los resultados es necesario aumentar el número de muestras en la ecuación </w:t>
      </w:r>
      <w:r w:rsidRPr="00852D06">
        <w:rPr>
          <w:lang w:val="es-ES"/>
        </w:rPr>
        <w:t>(</w:t>
      </w:r>
      <w:r w:rsidRPr="00852D06">
        <w:rPr>
          <w:szCs w:val="24"/>
          <w:lang w:val="es-ES" w:eastAsia="ru-RU"/>
        </w:rPr>
        <w:t>A</w:t>
      </w:r>
      <w:r w:rsidRPr="00852D06">
        <w:rPr>
          <w:lang w:val="es-ES"/>
        </w:rPr>
        <w:t xml:space="preserve">7) </w:t>
      </w:r>
      <w:r>
        <w:rPr>
          <w:lang w:val="es-ES"/>
        </w:rPr>
        <w:t xml:space="preserve">en función del número medio de señales esperadas en el </w:t>
      </w:r>
      <w:r>
        <w:rPr>
          <w:lang w:val="es-ES"/>
        </w:rPr>
        <w:lastRenderedPageBreak/>
        <w:t>canal cuando aumenta el periodo de integración y no en función del aumento del valor de la ocupación</w:t>
      </w:r>
      <w:r w:rsidRPr="00852D06">
        <w:rPr>
          <w:lang w:val="es-ES"/>
        </w:rPr>
        <w:t xml:space="preserve">. </w:t>
      </w:r>
      <w:r>
        <w:rPr>
          <w:lang w:val="es-ES"/>
        </w:rPr>
        <w:t>De esta forma</w:t>
      </w:r>
      <w:r w:rsidRPr="00852D06">
        <w:rPr>
          <w:lang w:val="es-ES"/>
        </w:rPr>
        <w:t xml:space="preserve">, </w:t>
      </w:r>
      <w:r>
        <w:rPr>
          <w:lang w:val="es-ES"/>
        </w:rPr>
        <w:t>al fijar la tolerancia a errores absolutos admisible</w:t>
      </w:r>
      <w:r w:rsidRPr="00852D06">
        <w:rPr>
          <w:lang w:val="es-ES"/>
        </w:rPr>
        <w:t xml:space="preserve"> </w:t>
      </w:r>
      <w:r w:rsidRPr="00852D06">
        <w:rPr>
          <w:rFonts w:cs="Calibri"/>
          <w:lang w:val="es-ES"/>
        </w:rPr>
        <w:t>Δ</w:t>
      </w:r>
      <w:r w:rsidRPr="00852D06">
        <w:rPr>
          <w:i/>
          <w:iCs/>
          <w:vertAlign w:val="subscript"/>
          <w:lang w:val="es-ES"/>
        </w:rPr>
        <w:t>SO</w:t>
      </w:r>
      <w:r w:rsidRPr="00852D06">
        <w:rPr>
          <w:lang w:val="es-ES"/>
        </w:rPr>
        <w:t xml:space="preserve"> </w:t>
      </w:r>
      <w:r>
        <w:rPr>
          <w:lang w:val="es-ES"/>
        </w:rPr>
        <w:t xml:space="preserve">ya sea para canales poco o muy ocupados pero sin muchos cambios de estado </w:t>
      </w:r>
      <w:r w:rsidRPr="00852D06">
        <w:rPr>
          <w:lang w:val="es-ES"/>
        </w:rPr>
        <w:t>(</w:t>
      </w:r>
      <w:r>
        <w:rPr>
          <w:lang w:val="es-ES"/>
        </w:rPr>
        <w:t>como los ocupados por estaciones de radiodifusión</w:t>
      </w:r>
      <w:r w:rsidRPr="00852D06">
        <w:rPr>
          <w:lang w:val="es-ES"/>
        </w:rPr>
        <w:t xml:space="preserve">), </w:t>
      </w:r>
      <w:r>
        <w:rPr>
          <w:lang w:val="es-ES"/>
        </w:rPr>
        <w:t xml:space="preserve">basta con realizar entre </w:t>
      </w:r>
      <w:r w:rsidRPr="00852D06">
        <w:rPr>
          <w:lang w:val="es-ES"/>
        </w:rPr>
        <w:t xml:space="preserve">632 </w:t>
      </w:r>
      <w:r>
        <w:rPr>
          <w:lang w:val="es-ES"/>
        </w:rPr>
        <w:t xml:space="preserve">y </w:t>
      </w:r>
      <w:r w:rsidRPr="00852D06">
        <w:rPr>
          <w:lang w:val="es-ES"/>
        </w:rPr>
        <w:t xml:space="preserve">703 </w:t>
      </w:r>
      <w:r>
        <w:rPr>
          <w:lang w:val="es-ES"/>
        </w:rPr>
        <w:t>iteraciones</w:t>
      </w:r>
      <w:r w:rsidRPr="00852D06">
        <w:rPr>
          <w:lang w:val="es-ES"/>
        </w:rPr>
        <w:t xml:space="preserve">. </w:t>
      </w:r>
      <w:r>
        <w:rPr>
          <w:lang w:val="es-ES"/>
        </w:rPr>
        <w:t>El número de muestras necesario alcanza un valor considerable sólo en el caso de canales que experimentan numerosos cambios de estado durante el periodo de integración</w:t>
      </w:r>
      <w:r w:rsidRPr="00852D06">
        <w:rPr>
          <w:lang w:val="es-ES"/>
        </w:rPr>
        <w:t>.</w:t>
      </w:r>
    </w:p>
    <w:p w:rsidR="008339AB" w:rsidRPr="00852D06" w:rsidRDefault="008339AB" w:rsidP="00803B51">
      <w:pPr>
        <w:rPr>
          <w:lang w:val="es-ES"/>
        </w:rPr>
      </w:pPr>
      <w:r>
        <w:rPr>
          <w:lang w:val="es-ES"/>
        </w:rPr>
        <w:t xml:space="preserve">Si la velocidad de flujo de señales </w:t>
      </w:r>
      <w:r w:rsidRPr="00852D06">
        <w:rPr>
          <w:rFonts w:cs="Calibri"/>
          <w:lang w:val="es-ES"/>
        </w:rPr>
        <w:t>λ</w:t>
      </w:r>
      <w:r w:rsidRPr="00852D06">
        <w:rPr>
          <w:lang w:val="es-ES"/>
        </w:rPr>
        <w:t xml:space="preserve"> </w:t>
      </w:r>
      <w:r>
        <w:rPr>
          <w:lang w:val="es-ES"/>
        </w:rPr>
        <w:t>durante el periodo de integración de la ocupación no se conoce de antemano</w:t>
      </w:r>
      <w:r w:rsidRPr="00852D06">
        <w:rPr>
          <w:lang w:val="es-ES"/>
        </w:rPr>
        <w:t xml:space="preserve">, </w:t>
      </w:r>
      <w:r>
        <w:rPr>
          <w:lang w:val="es-ES"/>
        </w:rPr>
        <w:t>se recomienda estipular el valor seleccionado con cierto margen</w:t>
      </w:r>
      <w:r w:rsidRPr="00852D06">
        <w:rPr>
          <w:szCs w:val="24"/>
          <w:lang w:val="es-ES"/>
        </w:rPr>
        <w:t>.</w:t>
      </w:r>
      <w:r w:rsidRPr="00852D06">
        <w:rPr>
          <w:lang w:val="es-ES"/>
        </w:rPr>
        <w:t xml:space="preserve"> </w:t>
      </w:r>
      <w:r>
        <w:rPr>
          <w:lang w:val="es-ES"/>
        </w:rPr>
        <w:t>A fin de ajustar la velocidad de flujo de señales durante la medición, se recomienda utilizar la siguiente ecuación</w:t>
      </w:r>
      <w:r w:rsidRPr="00852D06">
        <w:rPr>
          <w:lang w:val="es-ES"/>
        </w:rPr>
        <w:t>:</w:t>
      </w:r>
    </w:p>
    <w:p w:rsidR="008339AB" w:rsidRPr="00852D06" w:rsidRDefault="008339AB" w:rsidP="008339AB">
      <w:pPr>
        <w:pStyle w:val="Blanc"/>
        <w:rPr>
          <w:lang w:val="es-ES"/>
        </w:rPr>
      </w:pPr>
    </w:p>
    <w:p w:rsidR="008339AB" w:rsidRPr="00852D06" w:rsidRDefault="008339AB" w:rsidP="00803B51">
      <w:pPr>
        <w:pStyle w:val="Equation"/>
        <w:rPr>
          <w:lang w:val="es-ES"/>
        </w:rPr>
      </w:pPr>
      <w:r w:rsidRPr="00852D06">
        <w:rPr>
          <w:lang w:val="es-ES"/>
        </w:rPr>
        <w:tab/>
      </w:r>
      <w:r w:rsidRPr="00852D06">
        <w:rPr>
          <w:lang w:val="es-ES"/>
        </w:rPr>
        <w:tab/>
      </w:r>
      <w:r w:rsidR="00CA6EA2" w:rsidRPr="00852D06">
        <w:rPr>
          <w:position w:val="-14"/>
          <w:lang w:val="es-ES"/>
        </w:rPr>
        <w:object w:dxaOrig="2720" w:dyaOrig="380">
          <v:shape id="_x0000_i1046" type="#_x0000_t75" style="width:135.8pt;height:19.1pt" o:ole="">
            <v:imagedata r:id="rId74" o:title=""/>
          </v:shape>
          <o:OLEObject Type="Embed" ProgID="Equation.3" ShapeID="_x0000_i1046" DrawAspect="Content" ObjectID="_1428406037" r:id="rId75"/>
        </w:object>
      </w:r>
      <w:r w:rsidRPr="00852D06">
        <w:rPr>
          <w:lang w:val="es-ES"/>
        </w:rPr>
        <w:tab/>
      </w:r>
      <w:r w:rsidRPr="00852D06">
        <w:rPr>
          <w:lang w:val="es-ES" w:eastAsia="ru-RU"/>
        </w:rPr>
        <w:t>(</w:t>
      </w:r>
      <w:r w:rsidRPr="00852D06">
        <w:rPr>
          <w:szCs w:val="24"/>
          <w:lang w:val="es-ES" w:eastAsia="ru-RU"/>
        </w:rPr>
        <w:t>A</w:t>
      </w:r>
      <w:r w:rsidRPr="00852D06">
        <w:rPr>
          <w:lang w:val="es-ES" w:eastAsia="ru-RU"/>
        </w:rPr>
        <w:t>13)</w:t>
      </w:r>
    </w:p>
    <w:p w:rsidR="008339AB" w:rsidRPr="00852D06" w:rsidRDefault="008339AB" w:rsidP="00803B51">
      <w:pPr>
        <w:rPr>
          <w:lang w:val="es-ES"/>
        </w:rPr>
      </w:pPr>
      <w:r>
        <w:rPr>
          <w:lang w:val="es-ES"/>
        </w:rPr>
        <w:t>siendo</w:t>
      </w:r>
      <w:r w:rsidRPr="00852D06">
        <w:rPr>
          <w:lang w:val="es-ES"/>
        </w:rPr>
        <w:t>:</w:t>
      </w:r>
    </w:p>
    <w:p w:rsidR="008339AB" w:rsidRPr="00852D06" w:rsidRDefault="008339AB" w:rsidP="00803B51">
      <w:pPr>
        <w:pStyle w:val="Equationlegend"/>
        <w:rPr>
          <w:lang w:val="es-ES"/>
        </w:rPr>
      </w:pPr>
      <w:r w:rsidRPr="00852D06">
        <w:rPr>
          <w:rFonts w:cs="Calibri"/>
          <w:lang w:val="es-ES"/>
        </w:rPr>
        <w:tab/>
        <w:t>λ</w:t>
      </w:r>
      <w:r w:rsidRPr="00852D06">
        <w:rPr>
          <w:vertAlign w:val="subscript"/>
          <w:lang w:val="es-ES"/>
        </w:rPr>
        <w:t>(</w:t>
      </w:r>
      <w:r w:rsidRPr="00852D06">
        <w:rPr>
          <w:i/>
          <w:iCs/>
          <w:vertAlign w:val="subscript"/>
          <w:lang w:val="es-ES"/>
        </w:rPr>
        <w:t>r</w:t>
      </w:r>
      <w:r w:rsidRPr="00852D06">
        <w:rPr>
          <w:vertAlign w:val="subscript"/>
          <w:lang w:val="es-ES"/>
        </w:rPr>
        <w:t>+1)</w:t>
      </w:r>
      <w:r w:rsidR="00461E46">
        <w:rPr>
          <w:vertAlign w:val="subscript"/>
          <w:lang w:val="es-ES"/>
        </w:rPr>
        <w:t>:</w:t>
      </w:r>
      <w:r w:rsidRPr="00852D06">
        <w:rPr>
          <w:lang w:val="es-ES"/>
        </w:rPr>
        <w:tab/>
      </w:r>
      <w:r>
        <w:rPr>
          <w:lang w:val="es-ES"/>
        </w:rPr>
        <w:t>velocidad de flujo esperada en el próximo periodo de integración</w:t>
      </w:r>
    </w:p>
    <w:p w:rsidR="008339AB" w:rsidRPr="00852D06" w:rsidRDefault="008339AB" w:rsidP="00803B51">
      <w:pPr>
        <w:pStyle w:val="Equationlegend"/>
        <w:rPr>
          <w:lang w:val="es-ES"/>
        </w:rPr>
      </w:pPr>
      <w:r w:rsidRPr="00852D06">
        <w:rPr>
          <w:rFonts w:cs="Calibri"/>
          <w:lang w:val="es-ES"/>
        </w:rPr>
        <w:tab/>
        <w:t>λ</w:t>
      </w:r>
      <w:r w:rsidRPr="00852D06">
        <w:rPr>
          <w:i/>
          <w:iCs/>
          <w:vertAlign w:val="subscript"/>
          <w:lang w:val="es-ES"/>
        </w:rPr>
        <w:t>r</w:t>
      </w:r>
      <w:r w:rsidR="00461E46">
        <w:rPr>
          <w:i/>
          <w:iCs/>
          <w:vertAlign w:val="subscript"/>
          <w:lang w:val="es-ES"/>
        </w:rPr>
        <w:t>:</w:t>
      </w:r>
      <w:r w:rsidRPr="00852D06">
        <w:rPr>
          <w:lang w:val="es-ES"/>
        </w:rPr>
        <w:tab/>
      </w:r>
      <w:r>
        <w:rPr>
          <w:lang w:val="es-ES"/>
        </w:rPr>
        <w:t>velocidad de flujo en el periodo de integración</w:t>
      </w:r>
      <w:r w:rsidRPr="00852D06">
        <w:rPr>
          <w:lang w:val="es-ES"/>
        </w:rPr>
        <w:t xml:space="preserve"> </w:t>
      </w:r>
      <w:r>
        <w:rPr>
          <w:lang w:val="es-ES"/>
        </w:rPr>
        <w:t xml:space="preserve">actual </w:t>
      </w:r>
      <w:r w:rsidRPr="00852D06">
        <w:rPr>
          <w:lang w:val="es-ES"/>
        </w:rPr>
        <w:t>(</w:t>
      </w:r>
      <w:r>
        <w:rPr>
          <w:lang w:val="es-ES"/>
        </w:rPr>
        <w:t>transcurrido</w:t>
      </w:r>
      <w:r w:rsidR="00CA6EA2">
        <w:rPr>
          <w:lang w:val="es-ES"/>
        </w:rPr>
        <w:t>)</w:t>
      </w:r>
    </w:p>
    <w:p w:rsidR="008339AB" w:rsidRPr="00852D06" w:rsidRDefault="008339AB" w:rsidP="00803B51">
      <w:pPr>
        <w:pStyle w:val="Equationlegend"/>
        <w:rPr>
          <w:lang w:val="es-ES"/>
        </w:rPr>
      </w:pPr>
      <w:r w:rsidRPr="00852D06">
        <w:rPr>
          <w:lang w:val="es-ES"/>
        </w:rPr>
        <w:tab/>
      </w:r>
      <w:r w:rsidRPr="00852D06">
        <w:rPr>
          <w:i/>
          <w:iCs/>
          <w:lang w:val="es-ES"/>
        </w:rPr>
        <w:t>V</w:t>
      </w:r>
      <w:r w:rsidRPr="00852D06">
        <w:rPr>
          <w:i/>
          <w:iCs/>
          <w:vertAlign w:val="subscript"/>
          <w:lang w:val="es-ES"/>
        </w:rPr>
        <w:t>r</w:t>
      </w:r>
      <w:r w:rsidR="00461E46">
        <w:rPr>
          <w:i/>
          <w:iCs/>
          <w:vertAlign w:val="subscript"/>
          <w:lang w:val="es-ES"/>
        </w:rPr>
        <w:t>:</w:t>
      </w:r>
      <w:r w:rsidRPr="00852D06">
        <w:rPr>
          <w:lang w:val="es-ES"/>
        </w:rPr>
        <w:tab/>
      </w:r>
      <w:r>
        <w:rPr>
          <w:lang w:val="es-ES"/>
        </w:rPr>
        <w:t>número de señales detectadas en el actual periodo de integración</w:t>
      </w:r>
    </w:p>
    <w:p w:rsidR="008339AB" w:rsidRPr="00852D06" w:rsidRDefault="008339AB" w:rsidP="00803B51">
      <w:pPr>
        <w:pStyle w:val="Equationlegend"/>
        <w:rPr>
          <w:lang w:val="es-ES"/>
        </w:rPr>
      </w:pPr>
      <w:r w:rsidRPr="00852D06">
        <w:rPr>
          <w:lang w:val="es-ES"/>
        </w:rPr>
        <w:tab/>
      </w:r>
      <w:r w:rsidRPr="00852D06">
        <w:rPr>
          <w:i/>
          <w:iCs/>
          <w:lang w:val="es-ES"/>
        </w:rPr>
        <w:t>w</w:t>
      </w:r>
      <w:r w:rsidR="00461E46">
        <w:rPr>
          <w:i/>
          <w:iCs/>
          <w:lang w:val="es-ES"/>
        </w:rPr>
        <w:t>:</w:t>
      </w:r>
      <w:r w:rsidRPr="00852D06">
        <w:rPr>
          <w:lang w:val="es-ES"/>
        </w:rPr>
        <w:tab/>
      </w:r>
      <w:r>
        <w:rPr>
          <w:lang w:val="es-ES"/>
        </w:rPr>
        <w:t xml:space="preserve">coeficiente de ponderación que determina el tiempo de respuesta del procedimiento de adaptación, por lo general </w:t>
      </w:r>
      <w:r w:rsidRPr="00852D06">
        <w:rPr>
          <w:lang w:val="es-ES"/>
        </w:rPr>
        <w:t>5 ≤ </w:t>
      </w:r>
      <w:r w:rsidRPr="00852D06">
        <w:rPr>
          <w:i/>
          <w:iCs/>
          <w:lang w:val="es-ES"/>
        </w:rPr>
        <w:t>w</w:t>
      </w:r>
      <w:r w:rsidRPr="00852D06">
        <w:rPr>
          <w:lang w:val="es-ES"/>
        </w:rPr>
        <w:t> &lt; 20.</w:t>
      </w:r>
    </w:p>
    <w:p w:rsidR="008339AB" w:rsidRPr="00852D06" w:rsidRDefault="008339AB" w:rsidP="00803B51">
      <w:pPr>
        <w:rPr>
          <w:lang w:val="es-ES"/>
        </w:rPr>
      </w:pPr>
      <w:r>
        <w:rPr>
          <w:lang w:val="es-ES"/>
        </w:rPr>
        <w:t xml:space="preserve">Para iniciar la evolución con arreglo a la ecuación </w:t>
      </w:r>
      <w:r w:rsidRPr="00852D06">
        <w:rPr>
          <w:lang w:val="es-ES"/>
        </w:rPr>
        <w:t xml:space="preserve">(A13) </w:t>
      </w:r>
      <w:r>
        <w:rPr>
          <w:lang w:val="es-ES"/>
        </w:rPr>
        <w:t xml:space="preserve">se necesita un valor inicial </w:t>
      </w:r>
      <w:r w:rsidRPr="00852D06">
        <w:rPr>
          <w:rFonts w:cs="Calibri"/>
          <w:lang w:val="es-ES"/>
        </w:rPr>
        <w:t>λ</w:t>
      </w:r>
      <w:r w:rsidRPr="00852D06">
        <w:rPr>
          <w:vertAlign w:val="subscript"/>
          <w:lang w:val="es-ES"/>
        </w:rPr>
        <w:t>0</w:t>
      </w:r>
      <w:r w:rsidRPr="00852D06">
        <w:rPr>
          <w:rFonts w:ascii="(Asiatische Schriftart verwende" w:hAnsi="(Asiatische Schriftart verwende"/>
          <w:i/>
          <w:iCs/>
          <w:szCs w:val="24"/>
          <w:lang w:val="es-ES"/>
        </w:rPr>
        <w:t xml:space="preserve"> </w:t>
      </w:r>
      <w:r>
        <w:rPr>
          <w:rFonts w:ascii="(Asiatische Schriftart verwende" w:hAnsi="(Asiatische Schriftart verwende"/>
          <w:szCs w:val="24"/>
          <w:lang w:val="es-ES"/>
        </w:rPr>
        <w:t xml:space="preserve">que normalmente no se conoce </w:t>
      </w:r>
      <w:r w:rsidRPr="00852D06">
        <w:rPr>
          <w:i/>
          <w:lang w:val="es-ES"/>
        </w:rPr>
        <w:t>a prior</w:t>
      </w:r>
      <w:r>
        <w:rPr>
          <w:i/>
          <w:lang w:val="es-ES"/>
        </w:rPr>
        <w:t>i</w:t>
      </w:r>
      <w:r w:rsidRPr="00852D06">
        <w:rPr>
          <w:lang w:val="es-ES"/>
        </w:rPr>
        <w:t xml:space="preserve">. </w:t>
      </w:r>
      <w:r>
        <w:rPr>
          <w:lang w:val="es-ES"/>
        </w:rPr>
        <w:t>Se recomienda seleccionar el valor máximo de todos los valores esperados en la gama de frecuencias</w:t>
      </w:r>
      <w:r w:rsidRPr="00852D06">
        <w:rPr>
          <w:lang w:val="es-ES"/>
        </w:rPr>
        <w:t xml:space="preserve">, </w:t>
      </w:r>
      <w:r>
        <w:rPr>
          <w:lang w:val="es-ES"/>
        </w:rPr>
        <w:t>que corresponde al caso más desfavorable</w:t>
      </w:r>
      <w:r w:rsidRPr="00852D06">
        <w:rPr>
          <w:lang w:val="es-ES"/>
        </w:rPr>
        <w:t>.</w:t>
      </w:r>
    </w:p>
    <w:p w:rsidR="008339AB" w:rsidRPr="00852D06" w:rsidRDefault="008339AB" w:rsidP="00803B51">
      <w:pPr>
        <w:rPr>
          <w:lang w:val="es-ES"/>
        </w:rPr>
      </w:pPr>
      <w:r>
        <w:rPr>
          <w:spacing w:val="-4"/>
          <w:lang w:val="es-ES"/>
        </w:rPr>
        <w:t xml:space="preserve">En canales con </w:t>
      </w:r>
      <w:r>
        <w:rPr>
          <w:u w:val="single"/>
          <w:lang w:val="es-ES"/>
        </w:rPr>
        <w:t>señales impulsivas</w:t>
      </w:r>
      <w:r w:rsidRPr="00AC4194">
        <w:rPr>
          <w:lang w:val="es-ES"/>
        </w:rPr>
        <w:t>,</w:t>
      </w:r>
      <w:r w:rsidRPr="00852D06">
        <w:rPr>
          <w:lang w:val="es-ES"/>
        </w:rPr>
        <w:t xml:space="preserve"> </w:t>
      </w:r>
      <w:r>
        <w:rPr>
          <w:lang w:val="es-ES"/>
        </w:rPr>
        <w:t xml:space="preserve">el cálculo </w:t>
      </w:r>
      <w:r w:rsidRPr="00852D06">
        <w:rPr>
          <w:spacing w:val="-4"/>
          <w:lang w:val="es-ES"/>
        </w:rPr>
        <w:t>(</w:t>
      </w:r>
      <w:r w:rsidRPr="00852D06">
        <w:rPr>
          <w:lang w:val="es-ES"/>
        </w:rPr>
        <w:t>A7</w:t>
      </w:r>
      <w:r w:rsidRPr="00852D06">
        <w:rPr>
          <w:spacing w:val="-4"/>
          <w:lang w:val="es-ES"/>
        </w:rPr>
        <w:t xml:space="preserve">) </w:t>
      </w:r>
      <w:r>
        <w:rPr>
          <w:spacing w:val="-4"/>
          <w:lang w:val="es-ES"/>
        </w:rPr>
        <w:t xml:space="preserve">también ofrece una medición de la ocupación no sesgada, pero requiere un número considerablemente mayor de muestras </w:t>
      </w:r>
      <w:r>
        <w:rPr>
          <w:lang w:val="es-ES"/>
        </w:rPr>
        <w:t xml:space="preserve">para obtener una fiabilidad </w:t>
      </w:r>
      <w:r w:rsidRPr="00852D06">
        <w:rPr>
          <w:i/>
          <w:iCs/>
          <w:spacing w:val="-4"/>
          <w:lang w:val="es-ES"/>
        </w:rPr>
        <w:t>P</w:t>
      </w:r>
      <w:r w:rsidRPr="00852D06">
        <w:rPr>
          <w:i/>
          <w:iCs/>
          <w:spacing w:val="-4"/>
          <w:vertAlign w:val="subscript"/>
          <w:lang w:val="es-ES"/>
        </w:rPr>
        <w:t>SOC</w:t>
      </w:r>
      <w:r>
        <w:rPr>
          <w:spacing w:val="-4"/>
          <w:lang w:val="es-ES"/>
        </w:rPr>
        <w:t xml:space="preserve"> con una tolerancia a errores de medición absolutos admisible </w:t>
      </w:r>
      <w:r w:rsidRPr="00852D06">
        <w:rPr>
          <w:rFonts w:cs="Calibri"/>
          <w:lang w:val="es-ES"/>
        </w:rPr>
        <w:t>Δ</w:t>
      </w:r>
      <w:r w:rsidRPr="00852D06">
        <w:rPr>
          <w:i/>
          <w:iCs/>
          <w:vertAlign w:val="subscript"/>
          <w:lang w:val="es-ES"/>
        </w:rPr>
        <w:t>SO</w:t>
      </w:r>
      <w:r>
        <w:rPr>
          <w:lang w:val="es-ES"/>
        </w:rPr>
        <w:t>.</w:t>
      </w:r>
      <w:r w:rsidRPr="00852D06">
        <w:rPr>
          <w:lang w:val="es-ES"/>
        </w:rPr>
        <w:t xml:space="preserve"> </w:t>
      </w:r>
      <w:r>
        <w:rPr>
          <w:lang w:val="es-ES"/>
        </w:rPr>
        <w:t xml:space="preserve">El número de muestras </w:t>
      </w:r>
      <w:r w:rsidRPr="00852D06">
        <w:rPr>
          <w:i/>
          <w:iCs/>
          <w:lang w:val="es-ES"/>
        </w:rPr>
        <w:t>J</w:t>
      </w:r>
      <w:r w:rsidRPr="00852D06">
        <w:rPr>
          <w:i/>
          <w:iCs/>
          <w:vertAlign w:val="subscript"/>
          <w:lang w:val="es-ES"/>
        </w:rPr>
        <w:t>IT</w:t>
      </w:r>
      <w:r>
        <w:rPr>
          <w:lang w:val="es-ES"/>
        </w:rPr>
        <w:t xml:space="preserve"> puede calcularse mediante la siguiente expresión</w:t>
      </w:r>
      <w:r w:rsidRPr="00852D06">
        <w:rPr>
          <w:lang w:val="es-ES"/>
        </w:rPr>
        <w:t>:</w:t>
      </w:r>
    </w:p>
    <w:p w:rsidR="008339AB" w:rsidRPr="00852D06" w:rsidRDefault="008339AB" w:rsidP="008339AB">
      <w:pPr>
        <w:pStyle w:val="Blanc"/>
        <w:rPr>
          <w:lang w:val="es-ES"/>
        </w:rPr>
      </w:pPr>
    </w:p>
    <w:p w:rsidR="008339AB" w:rsidRPr="00852D06" w:rsidRDefault="008339AB" w:rsidP="00803B51">
      <w:pPr>
        <w:pStyle w:val="Equation"/>
        <w:rPr>
          <w:lang w:val="es-ES"/>
        </w:rPr>
      </w:pPr>
      <w:r w:rsidRPr="00852D06">
        <w:rPr>
          <w:lang w:val="es-ES"/>
        </w:rPr>
        <w:tab/>
      </w:r>
      <w:r w:rsidRPr="00852D06">
        <w:rPr>
          <w:lang w:val="es-ES"/>
        </w:rPr>
        <w:tab/>
      </w:r>
      <w:r w:rsidR="00CA6EA2" w:rsidRPr="00852D06">
        <w:rPr>
          <w:position w:val="-30"/>
          <w:lang w:val="es-ES"/>
        </w:rPr>
        <w:object w:dxaOrig="3120" w:dyaOrig="800">
          <v:shape id="_x0000_i1047" type="#_x0000_t75" style="width:154.9pt;height:40.35pt" o:ole="">
            <v:imagedata r:id="rId76" o:title=""/>
          </v:shape>
          <o:OLEObject Type="Embed" ProgID="Equation.3" ShapeID="_x0000_i1047" DrawAspect="Content" ObjectID="_1428406038" r:id="rId77"/>
        </w:object>
      </w:r>
      <w:r w:rsidRPr="00852D06">
        <w:rPr>
          <w:lang w:val="es-ES"/>
        </w:rPr>
        <w:tab/>
        <w:t>(</w:t>
      </w:r>
      <w:r w:rsidRPr="00852D06">
        <w:rPr>
          <w:szCs w:val="24"/>
          <w:lang w:val="es-ES" w:eastAsia="ru-RU"/>
        </w:rPr>
        <w:t>A</w:t>
      </w:r>
      <w:r w:rsidRPr="00852D06">
        <w:rPr>
          <w:lang w:val="es-ES" w:eastAsia="ru-RU"/>
        </w:rPr>
        <w:t>14</w:t>
      </w:r>
      <w:r w:rsidRPr="00852D06">
        <w:rPr>
          <w:lang w:val="es-ES"/>
        </w:rPr>
        <w:t>)</w:t>
      </w:r>
    </w:p>
    <w:p w:rsidR="008339AB" w:rsidRPr="00852D06" w:rsidRDefault="008339AB" w:rsidP="00803B51">
      <w:pPr>
        <w:rPr>
          <w:lang w:val="es-ES"/>
        </w:rPr>
      </w:pPr>
      <w:r>
        <w:rPr>
          <w:lang w:val="es-ES"/>
        </w:rPr>
        <w:t>siendo</w:t>
      </w:r>
      <w:r w:rsidRPr="00852D06">
        <w:rPr>
          <w:lang w:val="es-ES"/>
        </w:rPr>
        <w:t>:</w:t>
      </w:r>
    </w:p>
    <w:p w:rsidR="008339AB" w:rsidRPr="00852D06" w:rsidRDefault="008339AB" w:rsidP="00CA6EA2">
      <w:pPr>
        <w:pStyle w:val="Equationlegend"/>
        <w:rPr>
          <w:lang w:val="es-ES"/>
        </w:rPr>
      </w:pPr>
      <w:r w:rsidRPr="00852D06">
        <w:rPr>
          <w:lang w:val="es-ES"/>
        </w:rPr>
        <w:tab/>
      </w:r>
      <w:r w:rsidRPr="00852D06">
        <w:rPr>
          <w:i/>
          <w:iCs/>
          <w:lang w:val="es-ES"/>
        </w:rPr>
        <w:t>J</w:t>
      </w:r>
      <w:r w:rsidRPr="00852D06">
        <w:rPr>
          <w:i/>
          <w:iCs/>
          <w:vertAlign w:val="subscript"/>
          <w:lang w:val="es-ES"/>
        </w:rPr>
        <w:t>I</w:t>
      </w:r>
      <w:r w:rsidR="00CA6EA2">
        <w:rPr>
          <w:i/>
          <w:iCs/>
          <w:vertAlign w:val="subscript"/>
          <w:lang w:val="es-ES"/>
        </w:rPr>
        <w:t xml:space="preserve"> </w:t>
      </w:r>
      <w:r w:rsidRPr="00852D06">
        <w:rPr>
          <w:vertAlign w:val="subscript"/>
          <w:lang w:val="es-ES"/>
        </w:rPr>
        <w:t>m</w:t>
      </w:r>
      <w:r w:rsidR="00CA6EA2">
        <w:rPr>
          <w:vertAlign w:val="subscript"/>
          <w:lang w:val="es-ES"/>
        </w:rPr>
        <w:t>í</w:t>
      </w:r>
      <w:r w:rsidRPr="00852D06">
        <w:rPr>
          <w:vertAlign w:val="subscript"/>
          <w:lang w:val="es-ES"/>
        </w:rPr>
        <w:t>n</w:t>
      </w:r>
      <w:r w:rsidR="00461E46">
        <w:rPr>
          <w:vertAlign w:val="subscript"/>
          <w:lang w:val="es-ES"/>
        </w:rPr>
        <w:t>:</w:t>
      </w:r>
      <w:r w:rsidRPr="00852D06">
        <w:rPr>
          <w:lang w:val="es-ES"/>
        </w:rPr>
        <w:tab/>
      </w:r>
      <w:r>
        <w:rPr>
          <w:lang w:val="es-ES"/>
        </w:rPr>
        <w:t>número de muestras recomendado</w:t>
      </w:r>
      <w:r w:rsidRPr="00852D06">
        <w:rPr>
          <w:lang w:val="es-ES"/>
        </w:rPr>
        <w:t xml:space="preserve"> (</w:t>
      </w:r>
      <w:r>
        <w:rPr>
          <w:lang w:val="es-ES"/>
        </w:rPr>
        <w:t>mínimo necesario</w:t>
      </w:r>
      <w:r w:rsidRPr="00852D06">
        <w:rPr>
          <w:lang w:val="es-ES"/>
        </w:rPr>
        <w:t xml:space="preserve">) </w:t>
      </w:r>
    </w:p>
    <w:p w:rsidR="008339AB" w:rsidRPr="00852D06" w:rsidRDefault="008339AB" w:rsidP="00803B51">
      <w:pPr>
        <w:pStyle w:val="Equationlegend"/>
        <w:rPr>
          <w:lang w:val="es-ES"/>
        </w:rPr>
      </w:pPr>
      <w:r w:rsidRPr="00852D06">
        <w:rPr>
          <w:lang w:val="es-ES"/>
        </w:rPr>
        <w:tab/>
      </w:r>
      <w:r w:rsidRPr="00852D06">
        <w:rPr>
          <w:i/>
          <w:iCs/>
          <w:lang w:val="es-ES"/>
        </w:rPr>
        <w:t>SO</w:t>
      </w:r>
      <w:r w:rsidR="00461E46">
        <w:rPr>
          <w:lang w:val="es-ES"/>
        </w:rPr>
        <w:t>:</w:t>
      </w:r>
      <w:r w:rsidRPr="00852D06">
        <w:rPr>
          <w:lang w:val="es-ES"/>
        </w:rPr>
        <w:tab/>
      </w:r>
      <w:r>
        <w:rPr>
          <w:lang w:val="es-ES"/>
        </w:rPr>
        <w:t>ocupación del canal de radiocomunicaciones con señales impulsivas</w:t>
      </w:r>
    </w:p>
    <w:p w:rsidR="008339AB" w:rsidRPr="00852D06" w:rsidRDefault="008339AB" w:rsidP="00803B51">
      <w:pPr>
        <w:pStyle w:val="Equationlegend"/>
        <w:rPr>
          <w:i/>
          <w:color w:val="000000" w:themeColor="text1"/>
          <w:sz w:val="22"/>
          <w:szCs w:val="22"/>
          <w:lang w:val="es-ES"/>
        </w:rPr>
      </w:pPr>
      <w:r w:rsidRPr="00852D06">
        <w:rPr>
          <w:lang w:val="es-ES"/>
        </w:rPr>
        <w:tab/>
      </w:r>
      <w:r w:rsidRPr="00852D06">
        <w:rPr>
          <w:i/>
          <w:iCs/>
          <w:lang w:val="es-ES"/>
        </w:rPr>
        <w:t>x</w:t>
      </w:r>
      <w:r w:rsidRPr="00852D06">
        <w:rPr>
          <w:i/>
          <w:iCs/>
          <w:vertAlign w:val="subscript"/>
          <w:lang w:val="es-ES"/>
        </w:rPr>
        <w:t>P</w:t>
      </w:r>
      <w:r w:rsidR="00461E46">
        <w:rPr>
          <w:i/>
          <w:iCs/>
          <w:vertAlign w:val="subscript"/>
          <w:lang w:val="es-ES"/>
        </w:rPr>
        <w:t>:</w:t>
      </w:r>
      <w:r w:rsidRPr="00852D06">
        <w:rPr>
          <w:lang w:val="es-ES"/>
        </w:rPr>
        <w:tab/>
      </w:r>
      <w:r>
        <w:rPr>
          <w:lang w:val="es-ES"/>
        </w:rPr>
        <w:t>porcentaje de la integral de probabilidad</w:t>
      </w:r>
      <w:r w:rsidRPr="00852D06">
        <w:rPr>
          <w:lang w:val="es-ES"/>
        </w:rPr>
        <w:t xml:space="preserve"> (</w:t>
      </w:r>
      <w:r>
        <w:rPr>
          <w:lang w:val="es-ES"/>
        </w:rPr>
        <w:t xml:space="preserve">véase </w:t>
      </w:r>
      <w:r w:rsidRPr="00852D06">
        <w:rPr>
          <w:lang w:val="es-ES"/>
        </w:rPr>
        <w:t>(</w:t>
      </w:r>
      <w:r w:rsidRPr="00852D06">
        <w:rPr>
          <w:lang w:val="es-ES" w:eastAsia="ru-RU"/>
        </w:rPr>
        <w:t>A9</w:t>
      </w:r>
      <w:r w:rsidRPr="00852D06">
        <w:rPr>
          <w:lang w:val="es-ES"/>
        </w:rPr>
        <w:t>))</w:t>
      </w:r>
    </w:p>
    <w:p w:rsidR="008339AB" w:rsidRPr="00852D06" w:rsidRDefault="008339AB" w:rsidP="00803B51">
      <w:pPr>
        <w:pStyle w:val="Equationlegend"/>
        <w:rPr>
          <w:lang w:val="es-ES"/>
        </w:rPr>
      </w:pPr>
      <w:r w:rsidRPr="00852D06">
        <w:rPr>
          <w:lang w:val="es-ES"/>
        </w:rPr>
        <w:tab/>
        <w:t>Δ</w:t>
      </w:r>
      <w:r w:rsidRPr="00852D06">
        <w:rPr>
          <w:i/>
          <w:iCs/>
          <w:vertAlign w:val="subscript"/>
          <w:lang w:val="es-ES"/>
        </w:rPr>
        <w:t>SO</w:t>
      </w:r>
      <w:r w:rsidR="00461E46">
        <w:rPr>
          <w:i/>
          <w:iCs/>
          <w:vertAlign w:val="subscript"/>
          <w:lang w:val="es-ES"/>
        </w:rPr>
        <w:t>:</w:t>
      </w:r>
      <w:r w:rsidRPr="00852D06">
        <w:rPr>
          <w:lang w:val="es-ES"/>
        </w:rPr>
        <w:t xml:space="preserve"> </w:t>
      </w:r>
      <w:r w:rsidRPr="00852D06">
        <w:rPr>
          <w:lang w:val="es-ES"/>
        </w:rPr>
        <w:tab/>
      </w:r>
      <w:r>
        <w:rPr>
          <w:lang w:val="es-ES"/>
        </w:rPr>
        <w:t>error de medición absoluto máximo admisible</w:t>
      </w:r>
      <w:r w:rsidRPr="00852D06">
        <w:rPr>
          <w:lang w:val="es-ES"/>
        </w:rPr>
        <w:t xml:space="preserve">, </w:t>
      </w:r>
      <w:r>
        <w:rPr>
          <w:lang w:val="es-ES"/>
        </w:rPr>
        <w:t>que corresponde a la mitad del intervalo de fiabilidad</w:t>
      </w:r>
      <w:r w:rsidRPr="00852D06">
        <w:rPr>
          <w:lang w:val="es-ES"/>
        </w:rPr>
        <w:t>.</w:t>
      </w:r>
    </w:p>
    <w:p w:rsidR="008339AB" w:rsidRPr="00852D06" w:rsidRDefault="008339AB" w:rsidP="00803B51">
      <w:pPr>
        <w:rPr>
          <w:lang w:val="es-ES"/>
        </w:rPr>
      </w:pPr>
      <w:r>
        <w:rPr>
          <w:lang w:val="es-ES"/>
        </w:rPr>
        <w:t xml:space="preserve">Para un nivel de fiabilidad </w:t>
      </w:r>
      <w:r w:rsidRPr="00852D06">
        <w:rPr>
          <w:i/>
          <w:iCs/>
          <w:spacing w:val="-4"/>
          <w:lang w:val="es-ES"/>
        </w:rPr>
        <w:t>P</w:t>
      </w:r>
      <w:r w:rsidRPr="00852D06">
        <w:rPr>
          <w:i/>
          <w:iCs/>
          <w:spacing w:val="-4"/>
          <w:vertAlign w:val="subscript"/>
          <w:lang w:val="es-ES"/>
        </w:rPr>
        <w:t>SOC</w:t>
      </w:r>
      <w:r w:rsidRPr="00852D06">
        <w:rPr>
          <w:spacing w:val="-4"/>
          <w:lang w:val="es-ES"/>
        </w:rPr>
        <w:t xml:space="preserve"> = 95% </w:t>
      </w:r>
      <w:r>
        <w:rPr>
          <w:spacing w:val="-4"/>
          <w:lang w:val="es-ES"/>
        </w:rPr>
        <w:t xml:space="preserve">y un </w:t>
      </w:r>
      <w:r>
        <w:rPr>
          <w:lang w:val="es-ES"/>
        </w:rPr>
        <w:t>error de medición absoluto máximo admisible</w:t>
      </w:r>
      <w:r w:rsidRPr="00852D06">
        <w:rPr>
          <w:rFonts w:cs="Calibri"/>
          <w:spacing w:val="-4"/>
          <w:lang w:val="es-ES"/>
        </w:rPr>
        <w:t xml:space="preserve"> Δ</w:t>
      </w:r>
      <w:r w:rsidRPr="00852D06">
        <w:rPr>
          <w:i/>
          <w:iCs/>
          <w:spacing w:val="-4"/>
          <w:vertAlign w:val="subscript"/>
          <w:lang w:val="es-ES"/>
        </w:rPr>
        <w:t>SO</w:t>
      </w:r>
      <w:r>
        <w:rPr>
          <w:spacing w:val="-4"/>
          <w:lang w:val="es-ES"/>
        </w:rPr>
        <w:t xml:space="preserve"> = 0,5%, la ecuación </w:t>
      </w:r>
      <w:r w:rsidRPr="00852D06">
        <w:rPr>
          <w:spacing w:val="-4"/>
          <w:lang w:val="es-ES"/>
        </w:rPr>
        <w:t>(</w:t>
      </w:r>
      <w:r w:rsidRPr="00852D06">
        <w:rPr>
          <w:szCs w:val="24"/>
          <w:lang w:val="es-ES" w:eastAsia="ru-RU"/>
        </w:rPr>
        <w:t>A</w:t>
      </w:r>
      <w:r w:rsidRPr="00852D06">
        <w:rPr>
          <w:lang w:val="es-ES" w:eastAsia="ru-RU"/>
        </w:rPr>
        <w:t>14</w:t>
      </w:r>
      <w:r w:rsidRPr="00852D06">
        <w:rPr>
          <w:spacing w:val="-4"/>
          <w:lang w:val="es-ES"/>
        </w:rPr>
        <w:t xml:space="preserve">) </w:t>
      </w:r>
      <w:r>
        <w:rPr>
          <w:spacing w:val="-4"/>
          <w:lang w:val="es-ES"/>
        </w:rPr>
        <w:t>puede expresarse del modo siguiente</w:t>
      </w:r>
      <w:r w:rsidRPr="00852D06">
        <w:rPr>
          <w:lang w:val="es-ES"/>
        </w:rPr>
        <w:t>:</w:t>
      </w:r>
    </w:p>
    <w:p w:rsidR="008339AB" w:rsidRPr="00852D06" w:rsidRDefault="008339AB" w:rsidP="00803B51">
      <w:pPr>
        <w:pStyle w:val="Blanc"/>
        <w:rPr>
          <w:lang w:val="es-ES"/>
        </w:rPr>
      </w:pPr>
    </w:p>
    <w:p w:rsidR="008339AB" w:rsidRPr="00852D06" w:rsidRDefault="008339AB" w:rsidP="00803B51">
      <w:pPr>
        <w:pStyle w:val="Equation"/>
        <w:rPr>
          <w:lang w:val="es-ES"/>
        </w:rPr>
      </w:pPr>
      <w:r w:rsidRPr="00852D06">
        <w:rPr>
          <w:lang w:val="es-ES"/>
        </w:rPr>
        <w:tab/>
      </w:r>
      <w:r w:rsidRPr="00852D06">
        <w:rPr>
          <w:lang w:val="es-ES"/>
        </w:rPr>
        <w:tab/>
      </w:r>
      <w:r w:rsidR="00045727" w:rsidRPr="00852D06">
        <w:rPr>
          <w:position w:val="-16"/>
          <w:lang w:val="es-ES"/>
        </w:rPr>
        <w:object w:dxaOrig="3080" w:dyaOrig="400">
          <v:shape id="_x0000_i1048" type="#_x0000_t75" style="width:154.35pt;height:19.1pt" o:ole="">
            <v:imagedata r:id="rId78" o:title=""/>
          </v:shape>
          <o:OLEObject Type="Embed" ProgID="Equation.3" ShapeID="_x0000_i1048" DrawAspect="Content" ObjectID="_1428406039" r:id="rId79"/>
        </w:object>
      </w:r>
      <w:r w:rsidRPr="00852D06">
        <w:rPr>
          <w:lang w:val="es-ES" w:eastAsia="ru-RU"/>
        </w:rPr>
        <w:tab/>
        <w:t>(</w:t>
      </w:r>
      <w:r w:rsidRPr="00852D06">
        <w:rPr>
          <w:szCs w:val="24"/>
          <w:lang w:val="es-ES" w:eastAsia="ru-RU"/>
        </w:rPr>
        <w:t>A</w:t>
      </w:r>
      <w:r w:rsidRPr="00852D06">
        <w:rPr>
          <w:lang w:val="es-ES" w:eastAsia="ru-RU"/>
        </w:rPr>
        <w:t>1</w:t>
      </w:r>
      <w:r w:rsidRPr="00852D06">
        <w:rPr>
          <w:szCs w:val="24"/>
          <w:lang w:val="es-ES" w:eastAsia="ru-RU"/>
        </w:rPr>
        <w:t>5</w:t>
      </w:r>
      <w:r w:rsidRPr="00852D06">
        <w:rPr>
          <w:lang w:val="es-ES" w:eastAsia="ru-RU"/>
        </w:rPr>
        <w:t>)</w:t>
      </w:r>
    </w:p>
    <w:p w:rsidR="008B67D3" w:rsidRPr="00852D06" w:rsidRDefault="008B67D3" w:rsidP="008B67D3">
      <w:pPr>
        <w:pStyle w:val="Blanc"/>
        <w:rPr>
          <w:lang w:val="es-ES"/>
        </w:rPr>
      </w:pPr>
    </w:p>
    <w:p w:rsidR="008339AB" w:rsidRPr="00852D06" w:rsidRDefault="008339AB" w:rsidP="00803B51">
      <w:pPr>
        <w:rPr>
          <w:lang w:val="es-ES"/>
        </w:rPr>
      </w:pPr>
      <w:r>
        <w:rPr>
          <w:lang w:val="es-ES"/>
        </w:rPr>
        <w:t>En el caso de señales impulsivas</w:t>
      </w:r>
      <w:r w:rsidRPr="00852D06">
        <w:rPr>
          <w:lang w:val="es-ES"/>
        </w:rPr>
        <w:t xml:space="preserve">, </w:t>
      </w:r>
      <w:r>
        <w:rPr>
          <w:lang w:val="es-ES"/>
        </w:rPr>
        <w:t xml:space="preserve">la fiabilidad del cálculo </w:t>
      </w:r>
      <w:r w:rsidRPr="00852D06">
        <w:rPr>
          <w:lang w:val="es-ES"/>
        </w:rPr>
        <w:t>(</w:t>
      </w:r>
      <w:r w:rsidRPr="00852D06">
        <w:rPr>
          <w:szCs w:val="24"/>
          <w:lang w:val="es-ES" w:eastAsia="ru-RU"/>
        </w:rPr>
        <w:t>A</w:t>
      </w:r>
      <w:r w:rsidRPr="00852D06">
        <w:rPr>
          <w:lang w:val="es-ES"/>
        </w:rPr>
        <w:t xml:space="preserve">7) </w:t>
      </w:r>
      <w:r>
        <w:rPr>
          <w:lang w:val="es-ES"/>
        </w:rPr>
        <w:t>queda determinada por el valor en concreto de la ocupación y es prácticamente independiente de la inestabilidad de la posición de las muestras en el eje de tiempos y también de si las medidas del caso se efectúan con sistemas enganchados o no</w:t>
      </w:r>
      <w:r w:rsidRPr="00852D06">
        <w:rPr>
          <w:lang w:val="es-ES"/>
        </w:rPr>
        <w:t xml:space="preserve">. </w:t>
      </w:r>
      <w:r>
        <w:rPr>
          <w:lang w:val="es-ES"/>
        </w:rPr>
        <w:t xml:space="preserve">En el Cuadro </w:t>
      </w:r>
      <w:r w:rsidRPr="00852D06">
        <w:rPr>
          <w:lang w:val="es-ES"/>
        </w:rPr>
        <w:t>A2</w:t>
      </w:r>
      <w:r>
        <w:rPr>
          <w:lang w:val="es-ES"/>
        </w:rPr>
        <w:t xml:space="preserve"> se ilustra la aplicación de la ecuación </w:t>
      </w:r>
      <w:r w:rsidRPr="00852D06">
        <w:rPr>
          <w:lang w:val="es-ES"/>
        </w:rPr>
        <w:t>(</w:t>
      </w:r>
      <w:r w:rsidRPr="00852D06">
        <w:rPr>
          <w:szCs w:val="24"/>
          <w:lang w:val="es-ES" w:eastAsia="ru-RU"/>
        </w:rPr>
        <w:t>A</w:t>
      </w:r>
      <w:r w:rsidRPr="00852D06">
        <w:rPr>
          <w:lang w:val="es-ES"/>
        </w:rPr>
        <w:t xml:space="preserve">15) </w:t>
      </w:r>
      <w:r>
        <w:rPr>
          <w:lang w:val="es-ES"/>
        </w:rPr>
        <w:t>a los canales de radiocomunicaciones con diferentes niveles de ocupación</w:t>
      </w:r>
      <w:r w:rsidRPr="00852D06">
        <w:rPr>
          <w:lang w:val="es-ES"/>
        </w:rPr>
        <w:t>.</w:t>
      </w:r>
    </w:p>
    <w:p w:rsidR="008339AB" w:rsidRPr="00937269" w:rsidRDefault="008339AB" w:rsidP="00803B51">
      <w:pPr>
        <w:pStyle w:val="Heading3"/>
        <w:rPr>
          <w:lang w:val="es-ES"/>
        </w:rPr>
      </w:pPr>
      <w:bookmarkStart w:id="156" w:name="_Toc349812719"/>
      <w:bookmarkStart w:id="157" w:name="_Toc351716894"/>
      <w:r>
        <w:rPr>
          <w:lang w:val="es-ES"/>
        </w:rPr>
        <w:lastRenderedPageBreak/>
        <w:t>A3.1.4</w:t>
      </w:r>
      <w:r>
        <w:rPr>
          <w:lang w:val="es-ES"/>
        </w:rPr>
        <w:tab/>
        <w:t>Ef</w:t>
      </w:r>
      <w:r w:rsidRPr="00937269">
        <w:rPr>
          <w:lang w:val="es-ES"/>
        </w:rPr>
        <w:t>ect</w:t>
      </w:r>
      <w:r>
        <w:rPr>
          <w:lang w:val="es-ES"/>
        </w:rPr>
        <w:t>o de seleccionar incorrectamente el número de muestras en el nivel de fiabilidad de la medición de la ocupación</w:t>
      </w:r>
      <w:bookmarkEnd w:id="156"/>
      <w:bookmarkEnd w:id="157"/>
      <w:r>
        <w:rPr>
          <w:lang w:val="es-ES"/>
        </w:rPr>
        <w:t xml:space="preserve"> </w:t>
      </w:r>
    </w:p>
    <w:p w:rsidR="008339AB" w:rsidRPr="00937269" w:rsidRDefault="008339AB" w:rsidP="00803B51">
      <w:pPr>
        <w:rPr>
          <w:lang w:val="es-ES"/>
        </w:rPr>
      </w:pPr>
      <w:r>
        <w:rPr>
          <w:lang w:val="es-ES"/>
        </w:rPr>
        <w:t xml:space="preserve">La reducción o el aumento del número de muestras </w:t>
      </w:r>
      <w:r w:rsidRPr="00937269">
        <w:rPr>
          <w:i/>
          <w:iCs/>
          <w:lang w:val="es-ES"/>
        </w:rPr>
        <w:t>J</w:t>
      </w:r>
      <w:r w:rsidRPr="00937269">
        <w:rPr>
          <w:i/>
          <w:iCs/>
          <w:vertAlign w:val="subscript"/>
          <w:lang w:val="es-ES"/>
        </w:rPr>
        <w:t>I</w:t>
      </w:r>
      <w:r w:rsidRPr="00937269">
        <w:rPr>
          <w:lang w:val="es-ES"/>
        </w:rPr>
        <w:t xml:space="preserve"> </w:t>
      </w:r>
      <w:r>
        <w:rPr>
          <w:lang w:val="es-ES"/>
        </w:rPr>
        <w:t xml:space="preserve">recomendado en los Cuadros </w:t>
      </w:r>
      <w:r w:rsidRPr="00937269">
        <w:rPr>
          <w:lang w:val="es-ES"/>
        </w:rPr>
        <w:t xml:space="preserve">A1 </w:t>
      </w:r>
      <w:r>
        <w:rPr>
          <w:lang w:val="es-ES"/>
        </w:rPr>
        <w:t xml:space="preserve">y </w:t>
      </w:r>
      <w:r w:rsidRPr="00937269">
        <w:rPr>
          <w:lang w:val="es-ES"/>
        </w:rPr>
        <w:t xml:space="preserve">A2 </w:t>
      </w:r>
      <w:r>
        <w:rPr>
          <w:lang w:val="es-ES"/>
        </w:rPr>
        <w:t xml:space="preserve">por un factor </w:t>
      </w:r>
      <w:r w:rsidRPr="00937269">
        <w:rPr>
          <w:i/>
          <w:iCs/>
          <w:lang w:val="es-ES"/>
        </w:rPr>
        <w:t>K</w:t>
      </w:r>
      <w:r w:rsidRPr="00937269">
        <w:rPr>
          <w:lang w:val="es-ES"/>
        </w:rPr>
        <w:t xml:space="preserve"> </w:t>
      </w:r>
      <w:r>
        <w:rPr>
          <w:lang w:val="es-ES"/>
        </w:rPr>
        <w:t xml:space="preserve">reducirá o aumentará la fiabilidad de manera proporcional con dicho factor </w:t>
      </w:r>
      <w:r w:rsidRPr="00937269">
        <w:rPr>
          <w:i/>
          <w:iCs/>
          <w:lang w:val="es-ES"/>
        </w:rPr>
        <w:t>K</w:t>
      </w:r>
      <w:r w:rsidRPr="00937269">
        <w:rPr>
          <w:lang w:val="es-ES"/>
        </w:rPr>
        <w:t>.</w:t>
      </w:r>
    </w:p>
    <w:p w:rsidR="008339AB" w:rsidRPr="00937269" w:rsidRDefault="008339AB" w:rsidP="00803B51">
      <w:pPr>
        <w:rPr>
          <w:lang w:val="es-ES"/>
        </w:rPr>
      </w:pPr>
      <w:r>
        <w:rPr>
          <w:lang w:val="es-ES"/>
        </w:rPr>
        <w:t>Supóngase</w:t>
      </w:r>
      <w:r w:rsidRPr="00937269">
        <w:rPr>
          <w:lang w:val="es-ES"/>
        </w:rPr>
        <w:t xml:space="preserve">, </w:t>
      </w:r>
      <w:r>
        <w:rPr>
          <w:lang w:val="es-ES"/>
        </w:rPr>
        <w:t>por ejemplo</w:t>
      </w:r>
      <w:r w:rsidRPr="00937269">
        <w:rPr>
          <w:spacing w:val="-4"/>
          <w:lang w:val="es-ES"/>
        </w:rPr>
        <w:t xml:space="preserve">, </w:t>
      </w:r>
      <w:r>
        <w:rPr>
          <w:spacing w:val="-4"/>
          <w:lang w:val="es-ES"/>
        </w:rPr>
        <w:t xml:space="preserve">que necesitamos medir la ocupación de un canal de radiocomunicaciones cuya velocidad de flujo de señales es menor o igual a </w:t>
      </w:r>
      <w:r w:rsidRPr="00937269">
        <w:rPr>
          <w:lang w:val="es-ES"/>
        </w:rPr>
        <w:t>50 </w:t>
      </w:r>
      <w:r>
        <w:rPr>
          <w:lang w:val="es-ES"/>
        </w:rPr>
        <w:t>señales dentro del periodo de integración</w:t>
      </w:r>
      <w:r w:rsidRPr="00937269">
        <w:rPr>
          <w:spacing w:val="-4"/>
          <w:lang w:val="es-ES"/>
        </w:rPr>
        <w:t xml:space="preserve">. </w:t>
      </w:r>
      <w:r>
        <w:rPr>
          <w:spacing w:val="-4"/>
          <w:lang w:val="es-ES"/>
        </w:rPr>
        <w:t>De la última columna del Cuadro</w:t>
      </w:r>
      <w:r w:rsidRPr="00937269">
        <w:rPr>
          <w:spacing w:val="-4"/>
          <w:lang w:val="es-ES"/>
        </w:rPr>
        <w:t> A1</w:t>
      </w:r>
      <w:r>
        <w:rPr>
          <w:spacing w:val="-4"/>
          <w:lang w:val="es-ES"/>
        </w:rPr>
        <w:t xml:space="preserve"> se desprende que la recomendación en este caso es muestrear el estado del canal </w:t>
      </w:r>
      <w:r w:rsidRPr="00937269">
        <w:rPr>
          <w:lang w:val="es-ES"/>
        </w:rPr>
        <w:t xml:space="preserve">1 572 </w:t>
      </w:r>
      <w:r>
        <w:rPr>
          <w:lang w:val="es-ES"/>
        </w:rPr>
        <w:t>veces</w:t>
      </w:r>
      <w:r w:rsidRPr="00937269">
        <w:rPr>
          <w:lang w:val="es-ES"/>
        </w:rPr>
        <w:t xml:space="preserve">. </w:t>
      </w:r>
      <w:r>
        <w:rPr>
          <w:lang w:val="es-ES"/>
        </w:rPr>
        <w:t>Según esta recomendación</w:t>
      </w:r>
      <w:r w:rsidRPr="00937269">
        <w:rPr>
          <w:spacing w:val="-4"/>
          <w:lang w:val="es-ES"/>
        </w:rPr>
        <w:t xml:space="preserve">, </w:t>
      </w:r>
      <w:r>
        <w:rPr>
          <w:spacing w:val="-4"/>
          <w:lang w:val="es-ES"/>
        </w:rPr>
        <w:t xml:space="preserve">el cálculo de la ocupación </w:t>
      </w:r>
      <w:r w:rsidRPr="00937269">
        <w:rPr>
          <w:lang w:val="es-ES"/>
        </w:rPr>
        <w:t>(</w:t>
      </w:r>
      <w:r w:rsidRPr="00937269">
        <w:rPr>
          <w:szCs w:val="24"/>
          <w:lang w:val="es-ES" w:eastAsia="ru-RU"/>
        </w:rPr>
        <w:t>A</w:t>
      </w:r>
      <w:r w:rsidRPr="00937269">
        <w:rPr>
          <w:lang w:val="es-ES"/>
        </w:rPr>
        <w:t xml:space="preserve">7) </w:t>
      </w:r>
      <w:r>
        <w:rPr>
          <w:lang w:val="es-ES"/>
        </w:rPr>
        <w:t xml:space="preserve">tendrá una desviación no superior a </w:t>
      </w:r>
      <w:r w:rsidRPr="00937269">
        <w:rPr>
          <w:rFonts w:cs="Calibri"/>
          <w:lang w:val="es-ES"/>
        </w:rPr>
        <w:t>Δ</w:t>
      </w:r>
      <w:r w:rsidRPr="00937269">
        <w:rPr>
          <w:i/>
          <w:iCs/>
          <w:vertAlign w:val="subscript"/>
          <w:lang w:val="es-ES"/>
        </w:rPr>
        <w:t>SO</w:t>
      </w:r>
      <w:r w:rsidRPr="00937269">
        <w:rPr>
          <w:lang w:val="es-ES"/>
        </w:rPr>
        <w:t> = 0</w:t>
      </w:r>
      <w:r>
        <w:rPr>
          <w:lang w:val="es-ES"/>
        </w:rPr>
        <w:t>,</w:t>
      </w:r>
      <w:r w:rsidRPr="00937269">
        <w:rPr>
          <w:lang w:val="es-ES"/>
        </w:rPr>
        <w:t xml:space="preserve">5% </w:t>
      </w:r>
      <w:r>
        <w:rPr>
          <w:lang w:val="es-ES"/>
        </w:rPr>
        <w:t>respecto del valor real</w:t>
      </w:r>
      <w:r w:rsidRPr="00937269">
        <w:rPr>
          <w:lang w:val="es-ES"/>
        </w:rPr>
        <w:t xml:space="preserve">, </w:t>
      </w:r>
      <w:r>
        <w:rPr>
          <w:lang w:val="es-ES"/>
        </w:rPr>
        <w:t xml:space="preserve">con un nivel de fiabilidad </w:t>
      </w:r>
      <w:r w:rsidRPr="00937269">
        <w:rPr>
          <w:i/>
          <w:iCs/>
          <w:lang w:val="es-ES"/>
        </w:rPr>
        <w:t>P</w:t>
      </w:r>
      <w:r w:rsidRPr="00937269">
        <w:rPr>
          <w:i/>
          <w:iCs/>
          <w:vertAlign w:val="subscript"/>
          <w:lang w:val="es-ES"/>
        </w:rPr>
        <w:t>SOC</w:t>
      </w:r>
      <w:r w:rsidRPr="00937269">
        <w:rPr>
          <w:lang w:val="es-ES"/>
        </w:rPr>
        <w:t xml:space="preserve"> = 95%. </w:t>
      </w:r>
      <w:r>
        <w:rPr>
          <w:lang w:val="es-ES"/>
        </w:rPr>
        <w:t xml:space="preserve">Por otra parte, supongamos ahora que en realidad el sistema sólo es capaz de tomar </w:t>
      </w:r>
      <w:r w:rsidRPr="00937269">
        <w:rPr>
          <w:lang w:val="es-ES"/>
        </w:rPr>
        <w:t xml:space="preserve">393 </w:t>
      </w:r>
      <w:r>
        <w:rPr>
          <w:lang w:val="es-ES"/>
        </w:rPr>
        <w:t>muestras del estado del canal durante el periodo de integración</w:t>
      </w:r>
      <w:r w:rsidRPr="00937269">
        <w:rPr>
          <w:lang w:val="es-ES"/>
        </w:rPr>
        <w:t xml:space="preserve">, </w:t>
      </w:r>
      <w:r>
        <w:rPr>
          <w:lang w:val="es-ES"/>
        </w:rPr>
        <w:t>es decir, cuatro veces menos que el número recomendado</w:t>
      </w:r>
      <w:r w:rsidRPr="00937269">
        <w:rPr>
          <w:lang w:val="es-ES"/>
        </w:rPr>
        <w:t xml:space="preserve">, </w:t>
      </w:r>
      <w:r>
        <w:rPr>
          <w:lang w:val="es-ES"/>
        </w:rPr>
        <w:t>la gama en la que el valor real de la ocupación tendrá un nivel de fiabilidad del</w:t>
      </w:r>
      <w:r w:rsidRPr="00937269">
        <w:rPr>
          <w:lang w:val="es-ES"/>
        </w:rPr>
        <w:t xml:space="preserve"> 95% </w:t>
      </w:r>
      <w:r>
        <w:rPr>
          <w:lang w:val="es-ES"/>
        </w:rPr>
        <w:t xml:space="preserve">se cuadruplica a </w:t>
      </w:r>
      <w:r w:rsidRPr="00937269">
        <w:rPr>
          <w:lang w:val="es-ES"/>
        </w:rPr>
        <w:t xml:space="preserve">±2% </w:t>
      </w:r>
      <w:r>
        <w:rPr>
          <w:lang w:val="es-ES"/>
        </w:rPr>
        <w:t>a ambos lados del resultado de la medición</w:t>
      </w:r>
      <w:r w:rsidRPr="00937269">
        <w:rPr>
          <w:lang w:val="es-ES"/>
        </w:rPr>
        <w:t xml:space="preserve">. </w:t>
      </w:r>
    </w:p>
    <w:p w:rsidR="008339AB" w:rsidRPr="00937269" w:rsidRDefault="008339AB" w:rsidP="00803B51">
      <w:pPr>
        <w:rPr>
          <w:lang w:val="es-ES"/>
        </w:rPr>
      </w:pPr>
      <w:r>
        <w:rPr>
          <w:lang w:val="es-ES"/>
        </w:rPr>
        <w:t xml:space="preserve">También puede observarse un número inadecuado de muestras </w:t>
      </w:r>
      <w:r w:rsidRPr="00937269">
        <w:rPr>
          <w:i/>
          <w:iCs/>
          <w:lang w:val="es-ES"/>
        </w:rPr>
        <w:t>J</w:t>
      </w:r>
      <w:r w:rsidRPr="00937269">
        <w:rPr>
          <w:i/>
          <w:iCs/>
          <w:vertAlign w:val="subscript"/>
          <w:lang w:val="es-ES"/>
        </w:rPr>
        <w:t>I</w:t>
      </w:r>
      <w:r w:rsidRPr="00937269">
        <w:rPr>
          <w:lang w:val="es-ES"/>
        </w:rPr>
        <w:t xml:space="preserve"> </w:t>
      </w:r>
      <w:r>
        <w:rPr>
          <w:lang w:val="es-ES"/>
        </w:rPr>
        <w:t>cuando la recopilación de datos para calcular la ocupación se interrumpe prematuramente</w:t>
      </w:r>
      <w:r w:rsidRPr="00937269">
        <w:rPr>
          <w:lang w:val="es-ES"/>
        </w:rPr>
        <w:t xml:space="preserve">. </w:t>
      </w:r>
      <w:r>
        <w:rPr>
          <w:lang w:val="es-ES"/>
        </w:rPr>
        <w:t>En tales casos</w:t>
      </w:r>
      <w:r w:rsidRPr="00937269">
        <w:rPr>
          <w:lang w:val="es-ES"/>
        </w:rPr>
        <w:t xml:space="preserve">, </w:t>
      </w:r>
      <w:r>
        <w:rPr>
          <w:lang w:val="es-ES"/>
        </w:rPr>
        <w:t>el cálculo de la ocupación</w:t>
      </w:r>
      <w:r w:rsidRPr="00937269">
        <w:rPr>
          <w:lang w:val="es-ES"/>
        </w:rPr>
        <w:t xml:space="preserve"> (</w:t>
      </w:r>
      <w:r w:rsidRPr="00937269">
        <w:rPr>
          <w:szCs w:val="24"/>
          <w:lang w:val="es-ES" w:eastAsia="ru-RU"/>
        </w:rPr>
        <w:t>A</w:t>
      </w:r>
      <w:r w:rsidRPr="00937269">
        <w:rPr>
          <w:lang w:val="es-ES"/>
        </w:rPr>
        <w:t xml:space="preserve">7) </w:t>
      </w:r>
      <w:r>
        <w:rPr>
          <w:lang w:val="es-ES"/>
        </w:rPr>
        <w:t>continúa siendo no sesgado pero el nivel de fiabilidad de los resultados disminuye de manera similar al ejemplo anterior</w:t>
      </w:r>
      <w:r w:rsidRPr="00937269">
        <w:rPr>
          <w:lang w:val="es-ES"/>
        </w:rPr>
        <w:t>.</w:t>
      </w:r>
    </w:p>
    <w:p w:rsidR="008339AB" w:rsidRPr="00937269" w:rsidRDefault="008339AB" w:rsidP="008339AB">
      <w:pPr>
        <w:pStyle w:val="TableNo"/>
        <w:rPr>
          <w:lang w:val="es-ES"/>
        </w:rPr>
      </w:pPr>
      <w:r>
        <w:rPr>
          <w:lang w:val="es-ES"/>
        </w:rPr>
        <w:t>CUADRO</w:t>
      </w:r>
      <w:r w:rsidRPr="00937269">
        <w:rPr>
          <w:lang w:val="es-ES"/>
        </w:rPr>
        <w:t xml:space="preserve"> A2</w:t>
      </w:r>
    </w:p>
    <w:p w:rsidR="008339AB" w:rsidRPr="00937269" w:rsidRDefault="008339AB" w:rsidP="008339AB">
      <w:pPr>
        <w:pStyle w:val="Tabletitle"/>
        <w:rPr>
          <w:lang w:val="es-ES"/>
        </w:rPr>
      </w:pPr>
      <w:r>
        <w:rPr>
          <w:lang w:val="es-ES"/>
        </w:rPr>
        <w:t>Número recomendado de muestras de un canal con señales impulsivas</w:t>
      </w:r>
      <w:r>
        <w:rPr>
          <w:lang w:val="es-ES"/>
        </w:rPr>
        <w:br/>
        <w:t xml:space="preserve">para obtener una tolerancia a errores de medición absolutos </w:t>
      </w:r>
      <w:r w:rsidRPr="00937269">
        <w:rPr>
          <w:rFonts w:cs="Calibri"/>
          <w:lang w:val="es-ES"/>
        </w:rPr>
        <w:t>Δ</w:t>
      </w:r>
      <w:r w:rsidRPr="00937269">
        <w:rPr>
          <w:i/>
          <w:iCs/>
          <w:vertAlign w:val="subscript"/>
          <w:lang w:val="es-ES"/>
        </w:rPr>
        <w:t>SO</w:t>
      </w:r>
      <w:r>
        <w:rPr>
          <w:lang w:val="es-ES"/>
        </w:rPr>
        <w:br/>
        <w:t xml:space="preserve">no superior a </w:t>
      </w:r>
      <w:r w:rsidRPr="00937269">
        <w:rPr>
          <w:rFonts w:cs="Times New Roman Bold"/>
          <w:lang w:val="es-ES"/>
        </w:rPr>
        <w:t>±</w:t>
      </w:r>
      <w:r w:rsidRPr="00937269">
        <w:rPr>
          <w:lang w:val="es-ES"/>
        </w:rPr>
        <w:t>0</w:t>
      </w:r>
      <w:r>
        <w:rPr>
          <w:lang w:val="es-ES"/>
        </w:rPr>
        <w:t>,</w:t>
      </w:r>
      <w:r w:rsidRPr="00937269">
        <w:rPr>
          <w:lang w:val="es-ES"/>
        </w:rPr>
        <w:t xml:space="preserve">5% </w:t>
      </w:r>
      <w:r>
        <w:rPr>
          <w:lang w:val="es-ES"/>
        </w:rPr>
        <w:t xml:space="preserve">con una fiabilidad </w:t>
      </w:r>
      <w:r w:rsidRPr="00937269">
        <w:rPr>
          <w:i/>
          <w:iCs/>
          <w:lang w:val="es-ES"/>
        </w:rPr>
        <w:t>P</w:t>
      </w:r>
      <w:r w:rsidRPr="00937269">
        <w:rPr>
          <w:i/>
          <w:iCs/>
          <w:vertAlign w:val="subscript"/>
          <w:lang w:val="es-ES"/>
        </w:rPr>
        <w:t>SO</w:t>
      </w:r>
      <w:r w:rsidRPr="00937269">
        <w:rPr>
          <w:lang w:val="es-ES"/>
        </w:rPr>
        <w:t> = 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09"/>
        <w:gridCol w:w="2409"/>
        <w:gridCol w:w="2411"/>
      </w:tblGrid>
      <w:tr w:rsidR="008339AB" w:rsidRPr="00EC4EFD" w:rsidTr="005C48AE">
        <w:trPr>
          <w:jc w:val="center"/>
        </w:trPr>
        <w:tc>
          <w:tcPr>
            <w:tcW w:w="2154" w:type="dxa"/>
            <w:vMerge w:val="restart"/>
            <w:tcBorders>
              <w:top w:val="single" w:sz="4" w:space="0" w:color="auto"/>
              <w:left w:val="single" w:sz="4" w:space="0" w:color="auto"/>
              <w:bottom w:val="single" w:sz="4" w:space="0" w:color="auto"/>
              <w:right w:val="single" w:sz="4" w:space="0" w:color="auto"/>
            </w:tcBorders>
            <w:vAlign w:val="center"/>
          </w:tcPr>
          <w:p w:rsidR="008339AB" w:rsidRPr="00937269" w:rsidRDefault="008339AB" w:rsidP="005C48AE">
            <w:pPr>
              <w:pStyle w:val="Tablehead"/>
              <w:rPr>
                <w:lang w:val="es-ES"/>
              </w:rPr>
            </w:pPr>
            <w:r>
              <w:rPr>
                <w:lang w:val="es-ES"/>
              </w:rPr>
              <w:t xml:space="preserve">Ocupación del canal radioeléctrico </w:t>
            </w:r>
            <w:r w:rsidRPr="00937269">
              <w:rPr>
                <w:i/>
                <w:lang w:val="es-ES"/>
              </w:rPr>
              <w:t>SO</w:t>
            </w:r>
            <w:r w:rsidRPr="00937269">
              <w:rPr>
                <w:lang w:val="es-ES"/>
              </w:rPr>
              <w:br/>
              <w:t>(%)</w:t>
            </w:r>
          </w:p>
        </w:tc>
        <w:tc>
          <w:tcPr>
            <w:tcW w:w="2154" w:type="dxa"/>
            <w:vMerge w:val="restart"/>
            <w:tcBorders>
              <w:top w:val="single" w:sz="4" w:space="0" w:color="auto"/>
              <w:left w:val="single" w:sz="4" w:space="0" w:color="auto"/>
              <w:bottom w:val="single" w:sz="4" w:space="0" w:color="auto"/>
              <w:right w:val="single" w:sz="4" w:space="0" w:color="auto"/>
            </w:tcBorders>
            <w:vAlign w:val="center"/>
          </w:tcPr>
          <w:p w:rsidR="008339AB" w:rsidRPr="00937269" w:rsidRDefault="008339AB" w:rsidP="005C48AE">
            <w:pPr>
              <w:pStyle w:val="Tablehead"/>
              <w:rPr>
                <w:lang w:val="es-ES"/>
              </w:rPr>
            </w:pPr>
            <w:r>
              <w:rPr>
                <w:lang w:val="es-ES"/>
              </w:rPr>
              <w:t>Número de muestras recomendado</w:t>
            </w:r>
            <w:r w:rsidRPr="00937269">
              <w:rPr>
                <w:lang w:val="es-ES"/>
              </w:rPr>
              <w:t xml:space="preserve">, </w:t>
            </w:r>
            <w:r w:rsidRPr="00937269">
              <w:rPr>
                <w:i/>
                <w:iCs/>
                <w:lang w:val="es-ES"/>
              </w:rPr>
              <w:t>J</w:t>
            </w:r>
            <w:r w:rsidRPr="00937269">
              <w:rPr>
                <w:i/>
                <w:iCs/>
                <w:vertAlign w:val="subscript"/>
                <w:lang w:val="es-ES"/>
              </w:rPr>
              <w:t>I</w:t>
            </w:r>
          </w:p>
        </w:tc>
        <w:tc>
          <w:tcPr>
            <w:tcW w:w="4309" w:type="dxa"/>
            <w:gridSpan w:val="2"/>
            <w:tcBorders>
              <w:top w:val="single" w:sz="4" w:space="0" w:color="auto"/>
              <w:left w:val="single" w:sz="4" w:space="0" w:color="auto"/>
              <w:bottom w:val="single" w:sz="4" w:space="0" w:color="auto"/>
              <w:right w:val="single" w:sz="4" w:space="0" w:color="auto"/>
            </w:tcBorders>
            <w:vAlign w:val="center"/>
          </w:tcPr>
          <w:p w:rsidR="008339AB" w:rsidRPr="00937269" w:rsidRDefault="008339AB" w:rsidP="005C48AE">
            <w:pPr>
              <w:pStyle w:val="Tablehead"/>
              <w:rPr>
                <w:lang w:val="es-ES"/>
              </w:rPr>
            </w:pPr>
            <w:r>
              <w:rPr>
                <w:lang w:val="es-ES"/>
              </w:rPr>
              <w:t>Tiempo de iteración recomendado</w:t>
            </w:r>
            <w:r w:rsidRPr="00937269">
              <w:rPr>
                <w:lang w:val="es-ES"/>
              </w:rPr>
              <w:t xml:space="preserve">, </w:t>
            </w:r>
            <w:r w:rsidRPr="00937269">
              <w:rPr>
                <w:i/>
                <w:iCs/>
                <w:lang w:val="es-ES"/>
              </w:rPr>
              <w:t>T</w:t>
            </w:r>
            <w:r w:rsidRPr="00937269">
              <w:rPr>
                <w:i/>
                <w:iCs/>
                <w:vertAlign w:val="subscript"/>
                <w:lang w:val="es-ES"/>
              </w:rPr>
              <w:t>R</w:t>
            </w:r>
            <w:r w:rsidRPr="00937269">
              <w:rPr>
                <w:lang w:val="es-ES"/>
              </w:rPr>
              <w:t> </w:t>
            </w:r>
            <w:r w:rsidRPr="00937269">
              <w:rPr>
                <w:lang w:val="es-ES"/>
              </w:rPr>
              <w:br/>
              <w:t>(ms)</w:t>
            </w:r>
          </w:p>
        </w:tc>
      </w:tr>
      <w:tr w:rsidR="008339AB" w:rsidRPr="00937269" w:rsidTr="005C48AE">
        <w:trPr>
          <w:jc w:val="center"/>
        </w:trPr>
        <w:tc>
          <w:tcPr>
            <w:tcW w:w="2154" w:type="dxa"/>
            <w:vMerge/>
            <w:tcBorders>
              <w:top w:val="single" w:sz="4" w:space="0" w:color="auto"/>
              <w:left w:val="single" w:sz="4" w:space="0" w:color="auto"/>
              <w:bottom w:val="single" w:sz="4" w:space="0" w:color="auto"/>
              <w:right w:val="single" w:sz="4" w:space="0" w:color="auto"/>
            </w:tcBorders>
            <w:vAlign w:val="center"/>
          </w:tcPr>
          <w:p w:rsidR="008339AB" w:rsidRPr="00937269" w:rsidRDefault="008339AB" w:rsidP="005C48AE">
            <w:pPr>
              <w:pStyle w:val="Tablehead"/>
              <w:rPr>
                <w:lang w:val="es-ES"/>
              </w:rPr>
            </w:pPr>
          </w:p>
        </w:tc>
        <w:tc>
          <w:tcPr>
            <w:tcW w:w="2154" w:type="dxa"/>
            <w:vMerge/>
            <w:tcBorders>
              <w:top w:val="single" w:sz="4" w:space="0" w:color="auto"/>
              <w:left w:val="single" w:sz="4" w:space="0" w:color="auto"/>
              <w:bottom w:val="single" w:sz="4" w:space="0" w:color="auto"/>
              <w:right w:val="single" w:sz="4" w:space="0" w:color="auto"/>
            </w:tcBorders>
            <w:vAlign w:val="center"/>
          </w:tcPr>
          <w:p w:rsidR="008339AB" w:rsidRPr="00937269" w:rsidRDefault="008339AB" w:rsidP="005C48AE">
            <w:pPr>
              <w:pStyle w:val="Tablehead"/>
              <w:rPr>
                <w:lang w:val="es-ES"/>
              </w:rPr>
            </w:pPr>
          </w:p>
        </w:tc>
        <w:tc>
          <w:tcPr>
            <w:tcW w:w="2154" w:type="dxa"/>
            <w:tcBorders>
              <w:top w:val="single" w:sz="4" w:space="0" w:color="auto"/>
              <w:left w:val="single" w:sz="4" w:space="0" w:color="auto"/>
              <w:bottom w:val="single" w:sz="4" w:space="0" w:color="auto"/>
              <w:right w:val="single" w:sz="4" w:space="0" w:color="auto"/>
            </w:tcBorders>
            <w:vAlign w:val="center"/>
          </w:tcPr>
          <w:p w:rsidR="008339AB" w:rsidRPr="00937269" w:rsidRDefault="008339AB" w:rsidP="004510C8">
            <w:pPr>
              <w:pStyle w:val="Tablehead"/>
              <w:rPr>
                <w:lang w:val="es-ES"/>
              </w:rPr>
            </w:pPr>
            <w:r>
              <w:rPr>
                <w:lang w:val="es-ES"/>
              </w:rPr>
              <w:t xml:space="preserve">para </w:t>
            </w:r>
            <w:r w:rsidRPr="00937269">
              <w:rPr>
                <w:i/>
                <w:iCs/>
                <w:lang w:val="es-ES"/>
              </w:rPr>
              <w:t>T</w:t>
            </w:r>
            <w:r w:rsidRPr="00937269">
              <w:rPr>
                <w:i/>
                <w:iCs/>
                <w:vertAlign w:val="subscript"/>
                <w:lang w:val="es-ES"/>
              </w:rPr>
              <w:t>I</w:t>
            </w:r>
            <w:r w:rsidRPr="00937269">
              <w:rPr>
                <w:lang w:val="es-ES"/>
              </w:rPr>
              <w:t xml:space="preserve"> = 5 min</w:t>
            </w:r>
            <w:r w:rsidR="002950F1">
              <w:rPr>
                <w:lang w:val="es-ES"/>
              </w:rPr>
              <w:t>utos</w:t>
            </w:r>
          </w:p>
        </w:tc>
        <w:tc>
          <w:tcPr>
            <w:tcW w:w="2155" w:type="dxa"/>
            <w:tcBorders>
              <w:top w:val="single" w:sz="4" w:space="0" w:color="auto"/>
              <w:left w:val="single" w:sz="4" w:space="0" w:color="auto"/>
              <w:bottom w:val="single" w:sz="4" w:space="0" w:color="auto"/>
              <w:right w:val="single" w:sz="4" w:space="0" w:color="auto"/>
            </w:tcBorders>
            <w:vAlign w:val="center"/>
          </w:tcPr>
          <w:p w:rsidR="008339AB" w:rsidRPr="00937269" w:rsidRDefault="008339AB" w:rsidP="004510C8">
            <w:pPr>
              <w:pStyle w:val="Tablehead"/>
              <w:rPr>
                <w:lang w:val="es-ES"/>
              </w:rPr>
            </w:pPr>
            <w:r>
              <w:rPr>
                <w:lang w:val="es-ES"/>
              </w:rPr>
              <w:t xml:space="preserve">para </w:t>
            </w:r>
            <w:r w:rsidRPr="00937269">
              <w:rPr>
                <w:i/>
                <w:iCs/>
                <w:lang w:val="es-ES"/>
              </w:rPr>
              <w:t>T</w:t>
            </w:r>
            <w:r w:rsidRPr="00937269">
              <w:rPr>
                <w:i/>
                <w:iCs/>
                <w:vertAlign w:val="subscript"/>
                <w:lang w:val="es-ES"/>
              </w:rPr>
              <w:t>I</w:t>
            </w:r>
            <w:r w:rsidRPr="00937269">
              <w:rPr>
                <w:lang w:val="es-ES"/>
              </w:rPr>
              <w:t xml:space="preserve"> = 15 min</w:t>
            </w:r>
            <w:r w:rsidR="002950F1">
              <w:rPr>
                <w:lang w:val="es-ES"/>
              </w:rPr>
              <w:t>utos</w:t>
            </w:r>
          </w:p>
        </w:tc>
      </w:tr>
      <w:tr w:rsidR="008339AB" w:rsidRPr="00937269" w:rsidTr="005C48AE">
        <w:trPr>
          <w:jc w:val="center"/>
        </w:trPr>
        <w:tc>
          <w:tcPr>
            <w:tcW w:w="2154"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5</w:t>
            </w:r>
          </w:p>
        </w:tc>
        <w:tc>
          <w:tcPr>
            <w:tcW w:w="2154"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7 300</w:t>
            </w:r>
          </w:p>
        </w:tc>
        <w:tc>
          <w:tcPr>
            <w:tcW w:w="2154"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41</w:t>
            </w:r>
            <w:r>
              <w:rPr>
                <w:lang w:val="es-ES"/>
              </w:rPr>
              <w:t>,</w:t>
            </w:r>
            <w:r w:rsidRPr="00937269">
              <w:rPr>
                <w:lang w:val="es-ES"/>
              </w:rPr>
              <w:t>1</w:t>
            </w:r>
          </w:p>
        </w:tc>
        <w:tc>
          <w:tcPr>
            <w:tcW w:w="2155"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123</w:t>
            </w:r>
            <w:r>
              <w:rPr>
                <w:lang w:val="es-ES"/>
              </w:rPr>
              <w:t>,</w:t>
            </w:r>
            <w:r w:rsidRPr="00937269">
              <w:rPr>
                <w:lang w:val="es-ES"/>
              </w:rPr>
              <w:t>2</w:t>
            </w:r>
          </w:p>
        </w:tc>
      </w:tr>
      <w:tr w:rsidR="008339AB" w:rsidRPr="00937269" w:rsidTr="005C48AE">
        <w:trPr>
          <w:jc w:val="center"/>
        </w:trPr>
        <w:tc>
          <w:tcPr>
            <w:tcW w:w="2154"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10</w:t>
            </w:r>
          </w:p>
        </w:tc>
        <w:tc>
          <w:tcPr>
            <w:tcW w:w="2154"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13 830</w:t>
            </w:r>
          </w:p>
        </w:tc>
        <w:tc>
          <w:tcPr>
            <w:tcW w:w="2154"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21</w:t>
            </w:r>
            <w:r>
              <w:rPr>
                <w:lang w:val="es-ES"/>
              </w:rPr>
              <w:t>,</w:t>
            </w:r>
            <w:r w:rsidRPr="00937269">
              <w:rPr>
                <w:lang w:val="es-ES"/>
              </w:rPr>
              <w:t>7</w:t>
            </w:r>
          </w:p>
        </w:tc>
        <w:tc>
          <w:tcPr>
            <w:tcW w:w="2155"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65</w:t>
            </w:r>
            <w:r>
              <w:rPr>
                <w:lang w:val="es-ES"/>
              </w:rPr>
              <w:t>,</w:t>
            </w:r>
            <w:r w:rsidRPr="00937269">
              <w:rPr>
                <w:lang w:val="es-ES"/>
              </w:rPr>
              <w:t>0</w:t>
            </w:r>
          </w:p>
        </w:tc>
      </w:tr>
      <w:tr w:rsidR="008339AB" w:rsidRPr="00937269" w:rsidTr="005C48AE">
        <w:trPr>
          <w:jc w:val="center"/>
        </w:trPr>
        <w:tc>
          <w:tcPr>
            <w:tcW w:w="2154"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20</w:t>
            </w:r>
          </w:p>
        </w:tc>
        <w:tc>
          <w:tcPr>
            <w:tcW w:w="2154"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24 586</w:t>
            </w:r>
          </w:p>
        </w:tc>
        <w:tc>
          <w:tcPr>
            <w:tcW w:w="2154"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12</w:t>
            </w:r>
            <w:r>
              <w:rPr>
                <w:lang w:val="es-ES"/>
              </w:rPr>
              <w:t>,</w:t>
            </w:r>
            <w:r w:rsidRPr="00937269">
              <w:rPr>
                <w:lang w:val="es-ES"/>
              </w:rPr>
              <w:t>2</w:t>
            </w:r>
          </w:p>
        </w:tc>
        <w:tc>
          <w:tcPr>
            <w:tcW w:w="2155"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36</w:t>
            </w:r>
            <w:r>
              <w:rPr>
                <w:lang w:val="es-ES"/>
              </w:rPr>
              <w:t>,</w:t>
            </w:r>
            <w:r w:rsidRPr="00937269">
              <w:rPr>
                <w:lang w:val="es-ES"/>
              </w:rPr>
              <w:t>6</w:t>
            </w:r>
          </w:p>
        </w:tc>
      </w:tr>
      <w:tr w:rsidR="008339AB" w:rsidRPr="00937269" w:rsidTr="005C48AE">
        <w:trPr>
          <w:jc w:val="center"/>
        </w:trPr>
        <w:tc>
          <w:tcPr>
            <w:tcW w:w="2154"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35</w:t>
            </w:r>
          </w:p>
        </w:tc>
        <w:tc>
          <w:tcPr>
            <w:tcW w:w="2154"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34 960</w:t>
            </w:r>
          </w:p>
        </w:tc>
        <w:tc>
          <w:tcPr>
            <w:tcW w:w="2154"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8</w:t>
            </w:r>
            <w:r>
              <w:rPr>
                <w:lang w:val="es-ES"/>
              </w:rPr>
              <w:t>,</w:t>
            </w:r>
            <w:r w:rsidRPr="00937269">
              <w:rPr>
                <w:lang w:val="es-ES"/>
              </w:rPr>
              <w:t>6</w:t>
            </w:r>
          </w:p>
        </w:tc>
        <w:tc>
          <w:tcPr>
            <w:tcW w:w="2155"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25</w:t>
            </w:r>
            <w:r>
              <w:rPr>
                <w:lang w:val="es-ES"/>
              </w:rPr>
              <w:t>,</w:t>
            </w:r>
            <w:r w:rsidRPr="00937269">
              <w:rPr>
                <w:lang w:val="es-ES"/>
              </w:rPr>
              <w:t>7</w:t>
            </w:r>
          </w:p>
        </w:tc>
      </w:tr>
      <w:tr w:rsidR="008339AB" w:rsidRPr="00937269" w:rsidTr="005C48AE">
        <w:trPr>
          <w:jc w:val="center"/>
        </w:trPr>
        <w:tc>
          <w:tcPr>
            <w:tcW w:w="2154"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50</w:t>
            </w:r>
          </w:p>
        </w:tc>
        <w:tc>
          <w:tcPr>
            <w:tcW w:w="2154"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38 416</w:t>
            </w:r>
          </w:p>
        </w:tc>
        <w:tc>
          <w:tcPr>
            <w:tcW w:w="2154"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7</w:t>
            </w:r>
            <w:r>
              <w:rPr>
                <w:lang w:val="es-ES"/>
              </w:rPr>
              <w:t>,</w:t>
            </w:r>
            <w:r w:rsidRPr="00937269">
              <w:rPr>
                <w:lang w:val="es-ES"/>
              </w:rPr>
              <w:t>8</w:t>
            </w:r>
          </w:p>
        </w:tc>
        <w:tc>
          <w:tcPr>
            <w:tcW w:w="2155" w:type="dxa"/>
            <w:tcBorders>
              <w:top w:val="single" w:sz="4" w:space="0" w:color="auto"/>
              <w:left w:val="single" w:sz="4" w:space="0" w:color="auto"/>
              <w:bottom w:val="single" w:sz="4" w:space="0" w:color="auto"/>
              <w:right w:val="single" w:sz="4" w:space="0" w:color="auto"/>
            </w:tcBorders>
          </w:tcPr>
          <w:p w:rsidR="008339AB" w:rsidRPr="00937269" w:rsidRDefault="008339AB" w:rsidP="005A27C5">
            <w:pPr>
              <w:pStyle w:val="Tabletext"/>
              <w:jc w:val="center"/>
              <w:rPr>
                <w:lang w:val="es-ES"/>
              </w:rPr>
            </w:pPr>
            <w:r w:rsidRPr="00937269">
              <w:rPr>
                <w:lang w:val="es-ES"/>
              </w:rPr>
              <w:t>23</w:t>
            </w:r>
            <w:r>
              <w:rPr>
                <w:lang w:val="es-ES"/>
              </w:rPr>
              <w:t>,</w:t>
            </w:r>
            <w:r w:rsidRPr="00937269">
              <w:rPr>
                <w:lang w:val="es-ES"/>
              </w:rPr>
              <w:t>4</w:t>
            </w:r>
          </w:p>
        </w:tc>
      </w:tr>
      <w:tr w:rsidR="008339AB" w:rsidRPr="00EC4EFD" w:rsidTr="005C48AE">
        <w:trPr>
          <w:jc w:val="center"/>
        </w:trPr>
        <w:tc>
          <w:tcPr>
            <w:tcW w:w="8617" w:type="dxa"/>
            <w:gridSpan w:val="4"/>
            <w:tcBorders>
              <w:top w:val="single" w:sz="4" w:space="0" w:color="auto"/>
              <w:left w:val="nil"/>
              <w:bottom w:val="nil"/>
              <w:right w:val="nil"/>
            </w:tcBorders>
          </w:tcPr>
          <w:p w:rsidR="008339AB" w:rsidRPr="00937269" w:rsidRDefault="008339AB" w:rsidP="00803B51">
            <w:pPr>
              <w:pStyle w:val="TableLegendNote"/>
              <w:rPr>
                <w:lang w:val="es-ES"/>
              </w:rPr>
            </w:pPr>
            <w:r w:rsidRPr="00937269">
              <w:rPr>
                <w:lang w:val="es-ES"/>
              </w:rPr>
              <w:t>NOT</w:t>
            </w:r>
            <w:r>
              <w:rPr>
                <w:lang w:val="es-ES"/>
              </w:rPr>
              <w:t>A</w:t>
            </w:r>
            <w:r w:rsidRPr="00937269">
              <w:rPr>
                <w:lang w:val="es-ES"/>
              </w:rPr>
              <w:t xml:space="preserve"> – </w:t>
            </w:r>
            <w:r>
              <w:rPr>
                <w:lang w:val="es-ES"/>
              </w:rPr>
              <w:t xml:space="preserve">El número de muestras necesario para canales con una ocupación </w:t>
            </w:r>
            <w:r w:rsidRPr="00937269">
              <w:rPr>
                <w:i/>
                <w:iCs/>
                <w:lang w:val="es-ES"/>
              </w:rPr>
              <w:t>SO</w:t>
            </w:r>
            <w:r w:rsidRPr="00937269">
              <w:rPr>
                <w:lang w:val="es-ES"/>
              </w:rPr>
              <w:t xml:space="preserve">* &gt; 50% </w:t>
            </w:r>
            <w:r>
              <w:rPr>
                <w:lang w:val="es-ES"/>
              </w:rPr>
              <w:t xml:space="preserve">coincide con el número de muestras para una ocupación </w:t>
            </w:r>
            <w:r w:rsidRPr="00937269">
              <w:rPr>
                <w:i/>
                <w:iCs/>
                <w:lang w:val="es-ES"/>
              </w:rPr>
              <w:t>SO</w:t>
            </w:r>
            <w:r w:rsidRPr="00937269">
              <w:rPr>
                <w:lang w:val="es-ES"/>
              </w:rPr>
              <w:t> = 1 − </w:t>
            </w:r>
            <w:r w:rsidRPr="00937269">
              <w:rPr>
                <w:i/>
                <w:iCs/>
                <w:lang w:val="es-ES"/>
              </w:rPr>
              <w:t>SO</w:t>
            </w:r>
            <w:r w:rsidRPr="00937269">
              <w:rPr>
                <w:lang w:val="es-ES"/>
              </w:rPr>
              <w:t xml:space="preserve">*. </w:t>
            </w:r>
            <w:r>
              <w:rPr>
                <w:lang w:val="es-ES"/>
              </w:rPr>
              <w:t>Es decir</w:t>
            </w:r>
            <w:r w:rsidRPr="00937269">
              <w:rPr>
                <w:lang w:val="es-ES"/>
              </w:rPr>
              <w:t xml:space="preserve">, </w:t>
            </w:r>
            <w:r>
              <w:rPr>
                <w:lang w:val="es-ES"/>
              </w:rPr>
              <w:t>para obtener mediciones estadísticamente fiables en, por ejemplo, un canal con una ocupación de</w:t>
            </w:r>
            <w:r w:rsidRPr="00937269">
              <w:rPr>
                <w:lang w:val="es-ES"/>
              </w:rPr>
              <w:t xml:space="preserve"> 80% </w:t>
            </w:r>
            <w:r>
              <w:rPr>
                <w:lang w:val="es-ES"/>
              </w:rPr>
              <w:t>es necesario seleccionar</w:t>
            </w:r>
            <w:r w:rsidRPr="00937269">
              <w:rPr>
                <w:lang w:val="es-ES"/>
              </w:rPr>
              <w:t xml:space="preserve"> </w:t>
            </w:r>
            <w:r w:rsidRPr="00937269">
              <w:rPr>
                <w:i/>
                <w:iCs/>
                <w:lang w:val="es-ES"/>
              </w:rPr>
              <w:t>J</w:t>
            </w:r>
            <w:r w:rsidRPr="00937269">
              <w:rPr>
                <w:i/>
                <w:iCs/>
                <w:vertAlign w:val="subscript"/>
                <w:lang w:val="es-ES"/>
              </w:rPr>
              <w:t>I</w:t>
            </w:r>
            <w:r w:rsidRPr="00937269">
              <w:rPr>
                <w:lang w:val="es-ES"/>
              </w:rPr>
              <w:t xml:space="preserve"> = 24 586, </w:t>
            </w:r>
            <w:r>
              <w:rPr>
                <w:lang w:val="es-ES"/>
              </w:rPr>
              <w:t xml:space="preserve">como en el caso de ocupación </w:t>
            </w:r>
            <w:r w:rsidRPr="00937269">
              <w:rPr>
                <w:i/>
                <w:iCs/>
                <w:lang w:val="es-ES"/>
              </w:rPr>
              <w:t>SO</w:t>
            </w:r>
            <w:r w:rsidRPr="00937269">
              <w:rPr>
                <w:lang w:val="es-ES"/>
              </w:rPr>
              <w:t> = 1 − 0</w:t>
            </w:r>
            <w:r>
              <w:rPr>
                <w:lang w:val="es-ES"/>
              </w:rPr>
              <w:t>,</w:t>
            </w:r>
            <w:r w:rsidRPr="00937269">
              <w:rPr>
                <w:lang w:val="es-ES"/>
              </w:rPr>
              <w:t>80 = 20%.</w:t>
            </w:r>
          </w:p>
        </w:tc>
      </w:tr>
    </w:tbl>
    <w:p w:rsidR="008339AB" w:rsidRPr="00937269" w:rsidRDefault="008339AB" w:rsidP="008339AB">
      <w:pPr>
        <w:pStyle w:val="Tablefin"/>
        <w:rPr>
          <w:lang w:val="es-ES"/>
        </w:rPr>
      </w:pPr>
    </w:p>
    <w:p w:rsidR="008339AB" w:rsidRPr="00937269" w:rsidRDefault="008339AB" w:rsidP="00803B51">
      <w:pPr>
        <w:pStyle w:val="Heading2"/>
        <w:rPr>
          <w:lang w:val="es-ES"/>
        </w:rPr>
      </w:pPr>
      <w:bookmarkStart w:id="158" w:name="_Toc349812720"/>
      <w:bookmarkStart w:id="159" w:name="_Toc351716895"/>
      <w:r w:rsidRPr="00937269">
        <w:rPr>
          <w:lang w:val="es-ES"/>
        </w:rPr>
        <w:t>A3.2</w:t>
      </w:r>
      <w:r w:rsidRPr="00937269">
        <w:rPr>
          <w:lang w:val="es-ES"/>
        </w:rPr>
        <w:tab/>
      </w:r>
      <w:r>
        <w:rPr>
          <w:lang w:val="es-ES"/>
        </w:rPr>
        <w:t>Recomendaciones para medir la ocupación con sistemas de medición no enganchados</w:t>
      </w:r>
      <w:bookmarkEnd w:id="158"/>
      <w:bookmarkEnd w:id="159"/>
    </w:p>
    <w:p w:rsidR="008339AB" w:rsidRPr="00937269" w:rsidRDefault="008339AB" w:rsidP="00803B51">
      <w:pPr>
        <w:rPr>
          <w:lang w:val="es-ES"/>
        </w:rPr>
      </w:pPr>
      <w:r>
        <w:rPr>
          <w:lang w:val="es-ES"/>
        </w:rPr>
        <w:t xml:space="preserve">La expresión </w:t>
      </w:r>
      <w:r w:rsidRPr="00937269">
        <w:rPr>
          <w:lang w:val="es-ES"/>
        </w:rPr>
        <w:t>(</w:t>
      </w:r>
      <w:r w:rsidRPr="00937269">
        <w:rPr>
          <w:szCs w:val="24"/>
          <w:lang w:val="es-ES" w:eastAsia="ru-RU"/>
        </w:rPr>
        <w:t>A</w:t>
      </w:r>
      <w:r w:rsidRPr="00937269">
        <w:rPr>
          <w:lang w:val="es-ES"/>
        </w:rPr>
        <w:t xml:space="preserve">7) </w:t>
      </w:r>
      <w:r>
        <w:rPr>
          <w:lang w:val="es-ES"/>
        </w:rPr>
        <w:t>también puede emplearse para calcular la ocupación en sistemas no enganchados</w:t>
      </w:r>
      <w:r w:rsidRPr="00937269">
        <w:rPr>
          <w:lang w:val="es-ES"/>
        </w:rPr>
        <w:t xml:space="preserve">, </w:t>
      </w:r>
      <w:r>
        <w:rPr>
          <w:lang w:val="es-ES"/>
        </w:rPr>
        <w:t>pero la fiabilidad estadística del cálculo de la ocupación se deteriora notablemente a medida que aumenta la inestabilidad relativa</w:t>
      </w:r>
      <w:r w:rsidRPr="00937269">
        <w:rPr>
          <w:lang w:val="es-ES"/>
        </w:rPr>
        <w:t xml:space="preserve"> </w:t>
      </w:r>
      <w:r w:rsidRPr="00937269">
        <w:rPr>
          <w:rFonts w:cs="Calibri"/>
          <w:lang w:val="es-ES"/>
        </w:rPr>
        <w:t>δ</w:t>
      </w:r>
      <w:r w:rsidRPr="00937269">
        <w:rPr>
          <w:i/>
          <w:iCs/>
          <w:lang w:val="es-ES"/>
        </w:rPr>
        <w:t>T</w:t>
      </w:r>
      <w:r w:rsidRPr="00937269">
        <w:rPr>
          <w:lang w:val="es-ES"/>
        </w:rPr>
        <w:t xml:space="preserve">. </w:t>
      </w:r>
      <w:r>
        <w:rPr>
          <w:lang w:val="es-ES"/>
        </w:rPr>
        <w:t>La calidad del cálculo puede mejorarse si se determina con precisión los instantes en los que se toman muestras del estado del canal radioeléctrico</w:t>
      </w:r>
      <w:r w:rsidRPr="00937269">
        <w:rPr>
          <w:lang w:val="es-ES"/>
        </w:rPr>
        <w:t xml:space="preserve">. </w:t>
      </w:r>
      <w:r>
        <w:rPr>
          <w:lang w:val="es-ES"/>
        </w:rPr>
        <w:t>En general</w:t>
      </w:r>
      <w:r w:rsidRPr="00937269">
        <w:rPr>
          <w:lang w:val="es-ES"/>
        </w:rPr>
        <w:t xml:space="preserve">, </w:t>
      </w:r>
      <w:r>
        <w:rPr>
          <w:lang w:val="es-ES"/>
        </w:rPr>
        <w:t>al medir no se debería verificar el número de veces en los que el canal está ocupado y libre, sino el tiempo durante el cual el canal está en el estado ocupado o en el libre</w:t>
      </w:r>
      <w:r w:rsidRPr="00937269">
        <w:rPr>
          <w:lang w:val="es-ES"/>
        </w:rPr>
        <w:t>.</w:t>
      </w:r>
    </w:p>
    <w:p w:rsidR="008339AB" w:rsidRPr="00937269" w:rsidRDefault="008339AB" w:rsidP="00803B51">
      <w:pPr>
        <w:pStyle w:val="Heading3"/>
        <w:rPr>
          <w:lang w:val="es-ES"/>
        </w:rPr>
      </w:pPr>
      <w:bookmarkStart w:id="160" w:name="_Toc349812721"/>
      <w:bookmarkStart w:id="161" w:name="_Toc351716896"/>
      <w:r w:rsidRPr="00937269">
        <w:rPr>
          <w:lang w:val="es-ES"/>
        </w:rPr>
        <w:lastRenderedPageBreak/>
        <w:t>A3.2.1</w:t>
      </w:r>
      <w:r w:rsidRPr="00937269">
        <w:rPr>
          <w:lang w:val="es-ES"/>
        </w:rPr>
        <w:tab/>
      </w:r>
      <w:r>
        <w:rPr>
          <w:lang w:val="es-ES"/>
        </w:rPr>
        <w:t>Recopilación de datos</w:t>
      </w:r>
      <w:bookmarkEnd w:id="160"/>
      <w:bookmarkEnd w:id="161"/>
    </w:p>
    <w:p w:rsidR="008339AB" w:rsidRPr="00937269" w:rsidRDefault="008339AB" w:rsidP="00803B51">
      <w:pPr>
        <w:rPr>
          <w:rFonts w:cs="Calibri"/>
          <w:lang w:val="es-ES"/>
        </w:rPr>
      </w:pPr>
      <w:r>
        <w:rPr>
          <w:lang w:val="es-ES"/>
        </w:rPr>
        <w:t xml:space="preserve">Para calcular la ocupación es necesario registrar, como mínimo, el periodo de integración real </w:t>
      </w:r>
      <w:r w:rsidRPr="00937269">
        <w:rPr>
          <w:rFonts w:cs="Calibri"/>
          <w:i/>
          <w:iCs/>
          <w:lang w:val="es-ES"/>
        </w:rPr>
        <w:t>T</w:t>
      </w:r>
      <w:r w:rsidRPr="00937269">
        <w:rPr>
          <w:rFonts w:cs="Calibri"/>
          <w:i/>
          <w:iCs/>
          <w:vertAlign w:val="subscript"/>
          <w:lang w:val="es-ES"/>
        </w:rPr>
        <w:t>AI</w:t>
      </w:r>
      <w:r w:rsidRPr="00937269">
        <w:rPr>
          <w:lang w:val="es-ES"/>
        </w:rPr>
        <w:t xml:space="preserve"> </w:t>
      </w:r>
      <w:r>
        <w:rPr>
          <w:lang w:val="es-ES"/>
        </w:rPr>
        <w:t>y el tiempo total durante el cual el canal está en el estado ocupado</w:t>
      </w:r>
      <w:r w:rsidRPr="00937269">
        <w:rPr>
          <w:lang w:val="es-ES"/>
        </w:rPr>
        <w:t xml:space="preserve"> </w:t>
      </w:r>
      <w:r w:rsidRPr="00937269">
        <w:rPr>
          <w:i/>
          <w:iCs/>
          <w:lang w:val="es-ES"/>
        </w:rPr>
        <w:t>T</w:t>
      </w:r>
      <w:r w:rsidRPr="00937269">
        <w:rPr>
          <w:rFonts w:cs="Calibri"/>
          <w:vertAlign w:val="subscript"/>
          <w:lang w:val="es-ES"/>
        </w:rPr>
        <w:t>O</w:t>
      </w:r>
      <w:r w:rsidRPr="002577B3">
        <w:rPr>
          <w:lang w:val="es-ES"/>
        </w:rPr>
        <w:t xml:space="preserve"> </w:t>
      </w:r>
      <w:r>
        <w:rPr>
          <w:lang w:val="es-ES"/>
        </w:rPr>
        <w:t>en cada periodo de integración</w:t>
      </w:r>
      <w:r w:rsidRPr="00937269">
        <w:rPr>
          <w:rFonts w:cs="Calibri"/>
          <w:lang w:val="es-ES"/>
        </w:rPr>
        <w:t xml:space="preserve">. </w:t>
      </w:r>
    </w:p>
    <w:p w:rsidR="008339AB" w:rsidRPr="00937269" w:rsidRDefault="008339AB" w:rsidP="00803B51">
      <w:pPr>
        <w:rPr>
          <w:rFonts w:cs="Calibri"/>
          <w:lang w:val="es-ES"/>
        </w:rPr>
      </w:pPr>
      <w:r>
        <w:rPr>
          <w:rFonts w:cs="Calibri"/>
          <w:lang w:val="es-ES"/>
        </w:rPr>
        <w:t>Al comenzar a medir</w:t>
      </w:r>
      <w:r w:rsidRPr="00937269">
        <w:rPr>
          <w:rFonts w:cs="Calibri"/>
          <w:lang w:val="es-ES"/>
        </w:rPr>
        <w:t xml:space="preserve"> </w:t>
      </w:r>
      <w:r>
        <w:rPr>
          <w:rFonts w:cs="Calibri"/>
          <w:lang w:val="es-ES"/>
        </w:rPr>
        <w:t xml:space="preserve">se debe poner </w:t>
      </w:r>
      <w:r w:rsidRPr="00937269">
        <w:rPr>
          <w:rFonts w:cs="Calibri"/>
          <w:i/>
          <w:iCs/>
          <w:lang w:val="es-ES"/>
        </w:rPr>
        <w:t>T</w:t>
      </w:r>
      <w:r w:rsidRPr="00937269">
        <w:rPr>
          <w:rFonts w:cs="Calibri"/>
          <w:i/>
          <w:iCs/>
          <w:vertAlign w:val="subscript"/>
          <w:lang w:val="es-ES"/>
        </w:rPr>
        <w:t>AI</w:t>
      </w:r>
      <w:r w:rsidRPr="00937269">
        <w:rPr>
          <w:rFonts w:cs="Calibri"/>
          <w:lang w:val="es-ES"/>
        </w:rPr>
        <w:t xml:space="preserve"> = 0 </w:t>
      </w:r>
      <w:r>
        <w:rPr>
          <w:rFonts w:cs="Calibri"/>
          <w:lang w:val="es-ES"/>
        </w:rPr>
        <w:t xml:space="preserve">y </w:t>
      </w:r>
      <w:r w:rsidRPr="00937269">
        <w:rPr>
          <w:rFonts w:cs="Calibri"/>
          <w:i/>
          <w:iCs/>
          <w:lang w:val="es-ES"/>
        </w:rPr>
        <w:t>T</w:t>
      </w:r>
      <w:r w:rsidRPr="00937269">
        <w:rPr>
          <w:rFonts w:cs="Calibri"/>
          <w:i/>
          <w:iCs/>
          <w:vertAlign w:val="subscript"/>
          <w:lang w:val="es-ES"/>
        </w:rPr>
        <w:t>O</w:t>
      </w:r>
      <w:r w:rsidRPr="00937269">
        <w:rPr>
          <w:rFonts w:cs="Calibri"/>
          <w:lang w:val="es-ES"/>
        </w:rPr>
        <w:t xml:space="preserve"> = 0 </w:t>
      </w:r>
      <w:r>
        <w:rPr>
          <w:rFonts w:cs="Calibri"/>
          <w:lang w:val="es-ES"/>
        </w:rPr>
        <w:t xml:space="preserve">y determinar el estado del canal en el instante </w:t>
      </w:r>
      <w:r w:rsidRPr="00937269">
        <w:rPr>
          <w:rFonts w:cs="Calibri"/>
          <w:i/>
          <w:iCs/>
          <w:lang w:val="es-ES"/>
        </w:rPr>
        <w:t>t</w:t>
      </w:r>
      <w:r w:rsidRPr="00937269">
        <w:rPr>
          <w:rFonts w:cs="Calibri"/>
          <w:vertAlign w:val="subscript"/>
          <w:lang w:val="es-ES"/>
        </w:rPr>
        <w:t>0</w:t>
      </w:r>
      <w:r w:rsidRPr="00937269">
        <w:rPr>
          <w:rFonts w:cs="Calibri"/>
          <w:lang w:val="es-ES"/>
        </w:rPr>
        <w:t xml:space="preserve">. </w:t>
      </w:r>
      <w:r>
        <w:rPr>
          <w:rFonts w:cs="Calibri"/>
          <w:lang w:val="es-ES"/>
        </w:rPr>
        <w:t xml:space="preserve">Después de cada observación se debería aumentar el valor </w:t>
      </w:r>
      <w:r w:rsidRPr="00937269">
        <w:rPr>
          <w:rFonts w:cs="Calibri"/>
          <w:i/>
          <w:iCs/>
          <w:lang w:val="es-ES"/>
        </w:rPr>
        <w:t>T</w:t>
      </w:r>
      <w:r w:rsidRPr="00937269">
        <w:rPr>
          <w:rFonts w:cs="Calibri"/>
          <w:i/>
          <w:iCs/>
          <w:vertAlign w:val="subscript"/>
          <w:lang w:val="es-ES"/>
        </w:rPr>
        <w:t>AI</w:t>
      </w:r>
      <w:r w:rsidRPr="00937269">
        <w:rPr>
          <w:rFonts w:cs="Calibri"/>
          <w:lang w:val="es-ES"/>
        </w:rPr>
        <w:t xml:space="preserve"> </w:t>
      </w:r>
      <w:r>
        <w:rPr>
          <w:rFonts w:cs="Calibri"/>
          <w:lang w:val="es-ES"/>
        </w:rPr>
        <w:t xml:space="preserve">al correspondiente a la duración del tiempo de iteración </w:t>
      </w:r>
      <w:r w:rsidRPr="00937269">
        <w:rPr>
          <w:rFonts w:cs="Calibri"/>
          <w:i/>
          <w:iCs/>
          <w:lang w:val="es-ES"/>
        </w:rPr>
        <w:t>t</w:t>
      </w:r>
      <w:r w:rsidRPr="00937269">
        <w:rPr>
          <w:rFonts w:cs="Calibri"/>
          <w:i/>
          <w:iCs/>
          <w:vertAlign w:val="subscript"/>
          <w:lang w:val="es-ES"/>
        </w:rPr>
        <w:t>R j</w:t>
      </w:r>
      <w:r w:rsidRPr="00937269">
        <w:rPr>
          <w:rFonts w:cs="Calibri"/>
          <w:lang w:val="es-ES"/>
        </w:rPr>
        <w:t xml:space="preserve"> </w:t>
      </w:r>
      <w:r>
        <w:rPr>
          <w:rFonts w:cs="Calibri"/>
          <w:lang w:val="es-ES"/>
        </w:rPr>
        <w:t xml:space="preserve">mediante la ecuación </w:t>
      </w:r>
      <w:r w:rsidRPr="00937269">
        <w:rPr>
          <w:rFonts w:cs="Calibri"/>
          <w:lang w:val="es-ES"/>
        </w:rPr>
        <w:t>(</w:t>
      </w:r>
      <w:r w:rsidRPr="00937269">
        <w:rPr>
          <w:szCs w:val="24"/>
          <w:lang w:val="es-ES" w:eastAsia="ru-RU"/>
        </w:rPr>
        <w:t>A</w:t>
      </w:r>
      <w:r w:rsidRPr="00937269">
        <w:rPr>
          <w:rFonts w:cs="Calibri"/>
          <w:lang w:val="es-ES"/>
        </w:rPr>
        <w:t>4):</w:t>
      </w:r>
    </w:p>
    <w:p w:rsidR="008339AB" w:rsidRPr="00937269" w:rsidRDefault="008339AB" w:rsidP="00803B51">
      <w:pPr>
        <w:pStyle w:val="Blanc"/>
        <w:rPr>
          <w:lang w:val="es-ES"/>
        </w:rPr>
      </w:pPr>
    </w:p>
    <w:p w:rsidR="008339AB" w:rsidRPr="00937269" w:rsidRDefault="008339AB" w:rsidP="00803B51">
      <w:pPr>
        <w:pStyle w:val="Equation"/>
        <w:rPr>
          <w:lang w:val="es-ES"/>
        </w:rPr>
      </w:pPr>
      <w:r w:rsidRPr="00937269">
        <w:rPr>
          <w:lang w:val="es-ES"/>
        </w:rPr>
        <w:tab/>
      </w:r>
      <w:r w:rsidRPr="00937269">
        <w:rPr>
          <w:lang w:val="es-ES"/>
        </w:rPr>
        <w:tab/>
      </w:r>
      <w:r w:rsidRPr="00937269">
        <w:rPr>
          <w:position w:val="-16"/>
          <w:lang w:val="es-ES"/>
        </w:rPr>
        <w:object w:dxaOrig="2520" w:dyaOrig="400">
          <v:shape id="_x0000_i1049" type="#_x0000_t75" style="width:127.1pt;height:19.1pt" o:ole="">
            <v:imagedata r:id="rId80" o:title=""/>
          </v:shape>
          <o:OLEObject Type="Embed" ProgID="Equation.3" ShapeID="_x0000_i1049" DrawAspect="Content" ObjectID="_1428406040" r:id="rId81"/>
        </w:object>
      </w:r>
      <w:r w:rsidRPr="00937269">
        <w:rPr>
          <w:lang w:val="es-ES"/>
        </w:rPr>
        <w:tab/>
        <w:t>(A16)</w:t>
      </w:r>
    </w:p>
    <w:p w:rsidR="008339AB" w:rsidRPr="00937269" w:rsidRDefault="008339AB" w:rsidP="00803B51">
      <w:pPr>
        <w:pStyle w:val="Blanc"/>
        <w:rPr>
          <w:lang w:val="es-ES"/>
        </w:rPr>
      </w:pPr>
    </w:p>
    <w:p w:rsidR="008339AB" w:rsidRPr="00937269" w:rsidRDefault="008339AB" w:rsidP="00803B51">
      <w:pPr>
        <w:rPr>
          <w:rFonts w:cs="Calibri"/>
          <w:lang w:val="es-ES"/>
        </w:rPr>
      </w:pPr>
      <w:r>
        <w:rPr>
          <w:rFonts w:cs="Calibri"/>
          <w:lang w:val="es-ES"/>
        </w:rPr>
        <w:t xml:space="preserve">Si el estado del canal estuvo ocupado en los dos puntos de muestreo </w:t>
      </w:r>
      <w:r w:rsidRPr="00937269">
        <w:rPr>
          <w:rFonts w:cs="Calibri"/>
          <w:i/>
          <w:iCs/>
          <w:lang w:val="es-ES"/>
        </w:rPr>
        <w:t>t</w:t>
      </w:r>
      <w:r w:rsidRPr="00937269">
        <w:rPr>
          <w:rFonts w:cs="Calibri"/>
          <w:i/>
          <w:iCs/>
          <w:vertAlign w:val="subscript"/>
          <w:lang w:val="es-ES"/>
        </w:rPr>
        <w:t>j</w:t>
      </w:r>
      <w:r w:rsidRPr="00937269">
        <w:rPr>
          <w:rFonts w:cs="Calibri"/>
          <w:vertAlign w:val="subscript"/>
          <w:lang w:val="es-ES"/>
        </w:rPr>
        <w:t>-1</w:t>
      </w:r>
      <w:r w:rsidRPr="00937269">
        <w:rPr>
          <w:rFonts w:cs="Calibri"/>
          <w:lang w:val="es-ES"/>
        </w:rPr>
        <w:t xml:space="preserve"> </w:t>
      </w:r>
      <w:r>
        <w:rPr>
          <w:rFonts w:cs="Calibri"/>
          <w:lang w:val="es-ES"/>
        </w:rPr>
        <w:t xml:space="preserve">y </w:t>
      </w:r>
      <w:r w:rsidRPr="00937269">
        <w:rPr>
          <w:rFonts w:cs="Calibri"/>
          <w:i/>
          <w:iCs/>
          <w:lang w:val="es-ES"/>
        </w:rPr>
        <w:t>t</w:t>
      </w:r>
      <w:r w:rsidRPr="00937269">
        <w:rPr>
          <w:rFonts w:cs="Calibri"/>
          <w:i/>
          <w:iCs/>
          <w:vertAlign w:val="subscript"/>
          <w:lang w:val="es-ES"/>
        </w:rPr>
        <w:t>j</w:t>
      </w:r>
      <w:r w:rsidRPr="00937269">
        <w:rPr>
          <w:rFonts w:cs="Calibri"/>
          <w:lang w:val="es-ES"/>
        </w:rPr>
        <w:t xml:space="preserve">, </w:t>
      </w:r>
      <w:r>
        <w:rPr>
          <w:rFonts w:cs="Calibri"/>
          <w:lang w:val="es-ES"/>
        </w:rPr>
        <w:t xml:space="preserve">el </w:t>
      </w:r>
      <w:r w:rsidRPr="00937269">
        <w:rPr>
          <w:rFonts w:cs="Calibri"/>
          <w:i/>
          <w:iCs/>
          <w:lang w:val="es-ES"/>
        </w:rPr>
        <w:t>T</w:t>
      </w:r>
      <w:r w:rsidRPr="00937269">
        <w:rPr>
          <w:rFonts w:cs="Calibri"/>
          <w:i/>
          <w:iCs/>
          <w:vertAlign w:val="subscript"/>
          <w:lang w:val="es-ES"/>
        </w:rPr>
        <w:t>O</w:t>
      </w:r>
      <w:r w:rsidRPr="00937269">
        <w:rPr>
          <w:rFonts w:cs="Calibri"/>
          <w:lang w:val="es-ES"/>
        </w:rPr>
        <w:t xml:space="preserve"> </w:t>
      </w:r>
      <w:r>
        <w:rPr>
          <w:rFonts w:cs="Calibri"/>
          <w:lang w:val="es-ES"/>
        </w:rPr>
        <w:t>también debe aumentarse con el mismo incremento</w:t>
      </w:r>
      <w:r w:rsidRPr="00937269">
        <w:rPr>
          <w:rFonts w:cs="Calibri"/>
          <w:lang w:val="es-ES"/>
        </w:rPr>
        <w:t>:</w:t>
      </w:r>
    </w:p>
    <w:p w:rsidR="008339AB" w:rsidRPr="00937269" w:rsidRDefault="008339AB" w:rsidP="00803B51">
      <w:pPr>
        <w:pStyle w:val="Blanc"/>
        <w:rPr>
          <w:lang w:val="es-ES"/>
        </w:rPr>
      </w:pPr>
    </w:p>
    <w:p w:rsidR="008339AB" w:rsidRPr="00937269" w:rsidRDefault="008339AB" w:rsidP="00803B51">
      <w:pPr>
        <w:pStyle w:val="Equation"/>
        <w:rPr>
          <w:lang w:val="es-ES" w:eastAsia="ru-RU"/>
        </w:rPr>
      </w:pPr>
      <w:r w:rsidRPr="00937269">
        <w:rPr>
          <w:lang w:val="es-ES"/>
        </w:rPr>
        <w:tab/>
      </w:r>
      <w:r w:rsidRPr="00937269">
        <w:rPr>
          <w:lang w:val="es-ES"/>
        </w:rPr>
        <w:tab/>
      </w:r>
      <w:r w:rsidRPr="00937269">
        <w:rPr>
          <w:position w:val="-16"/>
          <w:lang w:val="es-ES"/>
        </w:rPr>
        <w:object w:dxaOrig="2380" w:dyaOrig="400">
          <v:shape id="_x0000_i1050" type="#_x0000_t75" style="width:118.9pt;height:19.1pt" o:ole="">
            <v:imagedata r:id="rId82" o:title=""/>
          </v:shape>
          <o:OLEObject Type="Embed" ProgID="Equation.3" ShapeID="_x0000_i1050" DrawAspect="Content" ObjectID="_1428406041" r:id="rId83"/>
        </w:object>
      </w:r>
      <w:r w:rsidRPr="00937269">
        <w:rPr>
          <w:lang w:val="es-ES" w:eastAsia="ru-RU"/>
        </w:rPr>
        <w:tab/>
        <w:t>(</w:t>
      </w:r>
      <w:r w:rsidRPr="00937269">
        <w:rPr>
          <w:szCs w:val="24"/>
          <w:lang w:val="es-ES" w:eastAsia="ru-RU"/>
        </w:rPr>
        <w:t>A</w:t>
      </w:r>
      <w:r w:rsidRPr="00937269">
        <w:rPr>
          <w:lang w:val="es-ES" w:eastAsia="ru-RU"/>
        </w:rPr>
        <w:t>17)</w:t>
      </w:r>
    </w:p>
    <w:p w:rsidR="008339AB" w:rsidRPr="00937269" w:rsidRDefault="008339AB" w:rsidP="00803B51">
      <w:pPr>
        <w:pStyle w:val="Blanc"/>
        <w:rPr>
          <w:lang w:val="es-ES"/>
        </w:rPr>
      </w:pPr>
    </w:p>
    <w:p w:rsidR="008339AB" w:rsidRPr="00937269" w:rsidRDefault="008339AB" w:rsidP="00803B51">
      <w:pPr>
        <w:rPr>
          <w:rFonts w:cs="Calibri"/>
          <w:strike/>
          <w:lang w:val="es-ES"/>
        </w:rPr>
      </w:pPr>
      <w:r>
        <w:rPr>
          <w:rFonts w:cs="Calibri"/>
          <w:lang w:val="es-ES"/>
        </w:rPr>
        <w:t xml:space="preserve">Si durante el intervalo </w:t>
      </w:r>
      <w:r w:rsidRPr="00937269">
        <w:rPr>
          <w:rFonts w:cs="Calibri"/>
          <w:i/>
          <w:iCs/>
          <w:lang w:val="es-ES"/>
        </w:rPr>
        <w:t>T</w:t>
      </w:r>
      <w:r w:rsidRPr="00937269">
        <w:rPr>
          <w:rFonts w:cs="Calibri"/>
          <w:i/>
          <w:iCs/>
          <w:vertAlign w:val="subscript"/>
          <w:lang w:val="es-ES"/>
        </w:rPr>
        <w:t>R j</w:t>
      </w:r>
      <w:r w:rsidRPr="00937269">
        <w:rPr>
          <w:rFonts w:cs="Calibri"/>
          <w:lang w:val="es-ES"/>
        </w:rPr>
        <w:t xml:space="preserve"> </w:t>
      </w:r>
      <w:r>
        <w:rPr>
          <w:rFonts w:cs="Calibri"/>
          <w:lang w:val="es-ES"/>
        </w:rPr>
        <w:t>se observa un cambio de estado del canal, la duración del estado ocupado sólo debe aumentarse la mitad del tiempo de iteración</w:t>
      </w:r>
      <w:r w:rsidRPr="00937269">
        <w:rPr>
          <w:rFonts w:cs="Calibri"/>
          <w:lang w:val="es-ES"/>
        </w:rPr>
        <w:t>:</w:t>
      </w:r>
    </w:p>
    <w:p w:rsidR="008339AB" w:rsidRPr="00937269" w:rsidRDefault="008339AB" w:rsidP="008339AB">
      <w:pPr>
        <w:pStyle w:val="Blanc"/>
        <w:rPr>
          <w:lang w:val="es-ES"/>
        </w:rPr>
      </w:pPr>
    </w:p>
    <w:p w:rsidR="008339AB" w:rsidRPr="00937269" w:rsidRDefault="008339AB" w:rsidP="008339AB">
      <w:pPr>
        <w:pStyle w:val="Equation"/>
        <w:rPr>
          <w:lang w:val="es-ES"/>
        </w:rPr>
      </w:pPr>
      <w:r w:rsidRPr="00937269">
        <w:rPr>
          <w:lang w:val="es-ES"/>
        </w:rPr>
        <w:tab/>
      </w:r>
      <w:r w:rsidRPr="00937269">
        <w:rPr>
          <w:lang w:val="es-ES"/>
        </w:rPr>
        <w:tab/>
      </w:r>
      <w:r w:rsidRPr="00937269">
        <w:rPr>
          <w:position w:val="-16"/>
          <w:lang w:val="es-ES"/>
        </w:rPr>
        <w:object w:dxaOrig="2640" w:dyaOrig="400">
          <v:shape id="_x0000_i1051" type="#_x0000_t75" style="width:133.1pt;height:19.1pt" o:ole="">
            <v:imagedata r:id="rId84" o:title=""/>
          </v:shape>
          <o:OLEObject Type="Embed" ProgID="Equation.3" ShapeID="_x0000_i1051" DrawAspect="Content" ObjectID="_1428406042" r:id="rId85"/>
        </w:object>
      </w:r>
      <w:r w:rsidRPr="00937269">
        <w:rPr>
          <w:lang w:val="es-ES"/>
        </w:rPr>
        <w:tab/>
      </w:r>
      <w:r w:rsidRPr="00937269">
        <w:rPr>
          <w:lang w:val="es-ES" w:eastAsia="ru-RU"/>
        </w:rPr>
        <w:t>(</w:t>
      </w:r>
      <w:r w:rsidRPr="00937269">
        <w:rPr>
          <w:szCs w:val="24"/>
          <w:lang w:val="es-ES" w:eastAsia="ru-RU"/>
        </w:rPr>
        <w:t>A</w:t>
      </w:r>
      <w:r w:rsidRPr="00937269">
        <w:rPr>
          <w:lang w:val="es-ES" w:eastAsia="ru-RU"/>
        </w:rPr>
        <w:t>18)</w:t>
      </w:r>
    </w:p>
    <w:p w:rsidR="008339AB" w:rsidRPr="00937269" w:rsidRDefault="008339AB" w:rsidP="00803B51">
      <w:pPr>
        <w:rPr>
          <w:lang w:val="es-ES"/>
        </w:rPr>
      </w:pPr>
      <w:r>
        <w:rPr>
          <w:rFonts w:cs="Calibri"/>
          <w:lang w:val="es-ES"/>
        </w:rPr>
        <w:t xml:space="preserve">Si el canal observado se encuentra en el estado pasivo en los dos puntos de muestreo, la longitud del estado ocupado </w:t>
      </w:r>
      <w:r w:rsidRPr="00937269">
        <w:rPr>
          <w:rFonts w:cs="Calibri"/>
          <w:i/>
          <w:iCs/>
          <w:lang w:val="es-ES"/>
        </w:rPr>
        <w:t>T</w:t>
      </w:r>
      <w:r w:rsidRPr="00937269">
        <w:rPr>
          <w:rFonts w:cs="Calibri"/>
          <w:i/>
          <w:iCs/>
          <w:vertAlign w:val="subscript"/>
          <w:lang w:val="es-ES"/>
        </w:rPr>
        <w:t>O</w:t>
      </w:r>
      <w:r w:rsidRPr="00937269">
        <w:rPr>
          <w:rFonts w:cs="Calibri"/>
          <w:lang w:val="es-ES"/>
        </w:rPr>
        <w:t xml:space="preserve"> </w:t>
      </w:r>
      <w:r>
        <w:rPr>
          <w:rFonts w:cs="Calibri"/>
          <w:lang w:val="es-ES"/>
        </w:rPr>
        <w:t>no debe modificarse</w:t>
      </w:r>
      <w:r w:rsidRPr="00937269">
        <w:rPr>
          <w:lang w:val="es-ES"/>
        </w:rPr>
        <w:t>.</w:t>
      </w:r>
    </w:p>
    <w:p w:rsidR="008339AB" w:rsidRPr="00937269" w:rsidRDefault="008339AB" w:rsidP="00803B51">
      <w:pPr>
        <w:rPr>
          <w:rFonts w:cs="Calibri"/>
          <w:lang w:val="es-ES"/>
        </w:rPr>
      </w:pPr>
      <w:r>
        <w:rPr>
          <w:rFonts w:cs="Calibri"/>
          <w:lang w:val="es-ES"/>
        </w:rPr>
        <w:t>Al igual que en los sistemas enganchados</w:t>
      </w:r>
      <w:r w:rsidRPr="00937269">
        <w:rPr>
          <w:rFonts w:cs="Calibri"/>
          <w:lang w:val="es-ES"/>
        </w:rPr>
        <w:t xml:space="preserve">, </w:t>
      </w:r>
      <w:r>
        <w:rPr>
          <w:rFonts w:cs="Calibri"/>
          <w:lang w:val="es-ES"/>
        </w:rPr>
        <w:t>para verificar el nivel de fiabilidad de las mediciones</w:t>
      </w:r>
      <w:r w:rsidRPr="00937269">
        <w:rPr>
          <w:rFonts w:cs="Calibri"/>
          <w:lang w:val="es-ES"/>
        </w:rPr>
        <w:t xml:space="preserve"> </w:t>
      </w:r>
      <w:r>
        <w:rPr>
          <w:rFonts w:cs="Calibri"/>
          <w:spacing w:val="-4"/>
          <w:lang w:val="es-ES"/>
        </w:rPr>
        <w:t>se debe registrar el número de señales observados durante el periodo de integración de la ocupación</w:t>
      </w:r>
      <w:r w:rsidRPr="00937269">
        <w:rPr>
          <w:rFonts w:cs="Calibri"/>
          <w:spacing w:val="-4"/>
          <w:lang w:val="es-ES"/>
        </w:rPr>
        <w:t xml:space="preserve"> (</w:t>
      </w:r>
      <w:r>
        <w:rPr>
          <w:rFonts w:cs="Calibri"/>
          <w:spacing w:val="-4"/>
          <w:lang w:val="es-ES"/>
        </w:rPr>
        <w:t xml:space="preserve">véanse </w:t>
      </w:r>
      <w:r w:rsidRPr="00937269">
        <w:rPr>
          <w:rFonts w:cs="Calibri"/>
          <w:spacing w:val="-4"/>
          <w:lang w:val="es-ES"/>
        </w:rPr>
        <w:t>§ A3.1.</w:t>
      </w:r>
      <w:r w:rsidRPr="00937269">
        <w:rPr>
          <w:rFonts w:cs="Calibri"/>
          <w:lang w:val="es-ES"/>
        </w:rPr>
        <w:t xml:space="preserve">1 </w:t>
      </w:r>
      <w:r>
        <w:rPr>
          <w:rFonts w:cs="Calibri"/>
          <w:lang w:val="es-ES"/>
        </w:rPr>
        <w:t>y</w:t>
      </w:r>
      <w:r w:rsidRPr="00937269">
        <w:rPr>
          <w:rFonts w:cs="Calibri"/>
          <w:lang w:val="es-ES"/>
        </w:rPr>
        <w:t> A3.1.3).</w:t>
      </w:r>
    </w:p>
    <w:p w:rsidR="008339AB" w:rsidRPr="00937269" w:rsidRDefault="008339AB" w:rsidP="00803B51">
      <w:pPr>
        <w:pStyle w:val="Heading3"/>
        <w:rPr>
          <w:lang w:val="es-ES"/>
        </w:rPr>
      </w:pPr>
      <w:bookmarkStart w:id="162" w:name="_Toc349812722"/>
      <w:bookmarkStart w:id="163" w:name="_Toc351716897"/>
      <w:r w:rsidRPr="00937269">
        <w:rPr>
          <w:lang w:val="es-ES"/>
        </w:rPr>
        <w:t>A3.2.2</w:t>
      </w:r>
      <w:r w:rsidRPr="00937269">
        <w:rPr>
          <w:lang w:val="es-ES"/>
        </w:rPr>
        <w:tab/>
      </w:r>
      <w:r>
        <w:rPr>
          <w:lang w:val="es-ES"/>
        </w:rPr>
        <w:t>Fórmula de cálculo de la ocupación</w:t>
      </w:r>
      <w:bookmarkEnd w:id="162"/>
      <w:bookmarkEnd w:id="163"/>
    </w:p>
    <w:p w:rsidR="008339AB" w:rsidRPr="00937269" w:rsidRDefault="008339AB" w:rsidP="00803B51">
      <w:pPr>
        <w:rPr>
          <w:lang w:val="es-ES"/>
        </w:rPr>
      </w:pPr>
      <w:r>
        <w:rPr>
          <w:lang w:val="es-ES"/>
        </w:rPr>
        <w:t>La fórmula de cálculo de la ocupación es la siguiente</w:t>
      </w:r>
      <w:r w:rsidRPr="00937269">
        <w:rPr>
          <w:lang w:val="es-ES"/>
        </w:rPr>
        <w:t>:</w:t>
      </w:r>
    </w:p>
    <w:p w:rsidR="008339AB" w:rsidRPr="00937269" w:rsidRDefault="008339AB" w:rsidP="00803B51">
      <w:pPr>
        <w:pStyle w:val="Blanc"/>
        <w:rPr>
          <w:lang w:val="es-ES"/>
        </w:rPr>
      </w:pPr>
    </w:p>
    <w:p w:rsidR="008339AB" w:rsidRPr="00937269" w:rsidRDefault="008339AB" w:rsidP="008339AB">
      <w:pPr>
        <w:pStyle w:val="Equation"/>
        <w:rPr>
          <w:lang w:val="es-ES"/>
        </w:rPr>
      </w:pPr>
      <w:r w:rsidRPr="00937269">
        <w:rPr>
          <w:lang w:val="es-ES"/>
        </w:rPr>
        <w:tab/>
      </w:r>
      <w:r w:rsidRPr="00937269">
        <w:rPr>
          <w:lang w:val="es-ES"/>
        </w:rPr>
        <w:tab/>
      </w:r>
      <w:r w:rsidRPr="00937269">
        <w:rPr>
          <w:position w:val="-12"/>
          <w:lang w:val="es-ES"/>
        </w:rPr>
        <w:object w:dxaOrig="1660" w:dyaOrig="360">
          <v:shape id="_x0000_i1052" type="#_x0000_t75" style="width:82.9pt;height:18pt" o:ole="">
            <v:imagedata r:id="rId86" o:title=""/>
          </v:shape>
          <o:OLEObject Type="Embed" ProgID="Equation.3" ShapeID="_x0000_i1052" DrawAspect="Content" ObjectID="_1428406043" r:id="rId87"/>
        </w:object>
      </w:r>
      <w:r w:rsidRPr="00937269">
        <w:rPr>
          <w:lang w:val="es-ES" w:eastAsia="ru-RU"/>
        </w:rPr>
        <w:tab/>
        <w:t>(</w:t>
      </w:r>
      <w:r w:rsidRPr="00937269">
        <w:rPr>
          <w:szCs w:val="24"/>
          <w:lang w:val="es-ES" w:eastAsia="ru-RU"/>
        </w:rPr>
        <w:t>A</w:t>
      </w:r>
      <w:r w:rsidRPr="00937269">
        <w:rPr>
          <w:lang w:val="es-ES" w:eastAsia="ru-RU"/>
        </w:rPr>
        <w:t>19)</w:t>
      </w:r>
    </w:p>
    <w:p w:rsidR="008339AB" w:rsidRPr="00937269" w:rsidRDefault="008339AB" w:rsidP="00803B51">
      <w:pPr>
        <w:rPr>
          <w:lang w:val="es-ES"/>
        </w:rPr>
      </w:pPr>
      <w:r>
        <w:rPr>
          <w:lang w:val="es-ES"/>
        </w:rPr>
        <w:t>siendo</w:t>
      </w:r>
      <w:r w:rsidRPr="00937269">
        <w:rPr>
          <w:lang w:val="es-ES"/>
        </w:rPr>
        <w:t>:</w:t>
      </w:r>
    </w:p>
    <w:p w:rsidR="008339AB" w:rsidRPr="00937269" w:rsidRDefault="008339AB" w:rsidP="00803B51">
      <w:pPr>
        <w:pStyle w:val="Equationlegend"/>
        <w:rPr>
          <w:lang w:val="es-ES"/>
        </w:rPr>
      </w:pPr>
      <w:r w:rsidRPr="00937269">
        <w:rPr>
          <w:lang w:val="es-ES"/>
        </w:rPr>
        <w:tab/>
      </w:r>
      <w:r w:rsidRPr="00937269">
        <w:rPr>
          <w:i/>
          <w:position w:val="-4"/>
          <w:lang w:val="es-ES" w:eastAsia="ru-RU"/>
        </w:rPr>
        <w:t>SOCR</w:t>
      </w:r>
      <w:r w:rsidR="00461E46">
        <w:rPr>
          <w:position w:val="-4"/>
          <w:lang w:val="es-ES" w:eastAsia="ru-RU"/>
        </w:rPr>
        <w:t>:</w:t>
      </w:r>
      <w:r w:rsidRPr="00937269">
        <w:rPr>
          <w:lang w:val="es-ES"/>
        </w:rPr>
        <w:tab/>
      </w:r>
      <w:r>
        <w:rPr>
          <w:lang w:val="es-ES"/>
        </w:rPr>
        <w:t>resultado de calcular la ocupación del espectro</w:t>
      </w:r>
    </w:p>
    <w:p w:rsidR="008339AB" w:rsidRPr="00937269" w:rsidRDefault="008339AB" w:rsidP="00803B51">
      <w:pPr>
        <w:pStyle w:val="Equationlegend"/>
        <w:rPr>
          <w:lang w:val="es-ES"/>
        </w:rPr>
      </w:pPr>
      <w:r w:rsidRPr="00937269">
        <w:rPr>
          <w:lang w:val="es-ES"/>
        </w:rPr>
        <w:tab/>
      </w:r>
      <w:r w:rsidRPr="00937269">
        <w:rPr>
          <w:i/>
          <w:iCs/>
          <w:lang w:val="es-ES"/>
        </w:rPr>
        <w:t>T</w:t>
      </w:r>
      <w:r w:rsidRPr="00937269">
        <w:rPr>
          <w:i/>
          <w:vertAlign w:val="subscript"/>
          <w:lang w:val="es-ES"/>
        </w:rPr>
        <w:t>O</w:t>
      </w:r>
      <w:r w:rsidR="00461E46">
        <w:rPr>
          <w:i/>
          <w:iCs/>
          <w:vertAlign w:val="subscript"/>
          <w:lang w:val="es-ES"/>
        </w:rPr>
        <w:t>:</w:t>
      </w:r>
      <w:r w:rsidRPr="00937269">
        <w:rPr>
          <w:lang w:val="es-ES"/>
        </w:rPr>
        <w:tab/>
      </w:r>
      <w:r>
        <w:rPr>
          <w:lang w:val="es-ES"/>
        </w:rPr>
        <w:t>longitud total del tiempo que permanece el canal en el estado ocupado</w:t>
      </w:r>
    </w:p>
    <w:p w:rsidR="008339AB" w:rsidRPr="00937269" w:rsidRDefault="008339AB" w:rsidP="00803B51">
      <w:pPr>
        <w:pStyle w:val="Equationlegend"/>
        <w:rPr>
          <w:lang w:val="es-ES"/>
        </w:rPr>
      </w:pPr>
      <w:r w:rsidRPr="00937269">
        <w:rPr>
          <w:lang w:val="es-ES"/>
        </w:rPr>
        <w:tab/>
      </w:r>
      <w:r w:rsidRPr="00937269">
        <w:rPr>
          <w:i/>
          <w:iCs/>
          <w:lang w:val="es-ES"/>
        </w:rPr>
        <w:t>T</w:t>
      </w:r>
      <w:r w:rsidRPr="00937269">
        <w:rPr>
          <w:i/>
          <w:vertAlign w:val="subscript"/>
          <w:lang w:val="es-ES"/>
        </w:rPr>
        <w:t>AI</w:t>
      </w:r>
      <w:r w:rsidR="00461E46">
        <w:rPr>
          <w:i/>
          <w:iCs/>
          <w:vertAlign w:val="subscript"/>
          <w:lang w:val="es-ES"/>
        </w:rPr>
        <w:t>:</w:t>
      </w:r>
      <w:r w:rsidRPr="00937269">
        <w:rPr>
          <w:lang w:val="es-ES"/>
        </w:rPr>
        <w:tab/>
      </w:r>
      <w:r>
        <w:rPr>
          <w:lang w:val="es-ES"/>
        </w:rPr>
        <w:t>longitud del periodo de integración real</w:t>
      </w:r>
      <w:r w:rsidRPr="00937269">
        <w:rPr>
          <w:lang w:val="es-ES"/>
        </w:rPr>
        <w:t>.</w:t>
      </w:r>
    </w:p>
    <w:p w:rsidR="008339AB" w:rsidRPr="00937269" w:rsidRDefault="008339AB" w:rsidP="00803B51">
      <w:pPr>
        <w:pStyle w:val="Heading3"/>
        <w:rPr>
          <w:lang w:val="es-ES"/>
        </w:rPr>
      </w:pPr>
      <w:bookmarkStart w:id="164" w:name="_Toc349812723"/>
      <w:bookmarkStart w:id="165" w:name="_Toc351716898"/>
      <w:r w:rsidRPr="00937269">
        <w:rPr>
          <w:lang w:val="es-ES"/>
        </w:rPr>
        <w:t>A3.2.3</w:t>
      </w:r>
      <w:r w:rsidRPr="00937269">
        <w:rPr>
          <w:lang w:val="es-ES"/>
        </w:rPr>
        <w:tab/>
      </w:r>
      <w:r>
        <w:rPr>
          <w:lang w:val="es-ES"/>
        </w:rPr>
        <w:t>Selección del número de muestras</w:t>
      </w:r>
      <w:bookmarkEnd w:id="164"/>
      <w:bookmarkEnd w:id="165"/>
    </w:p>
    <w:p w:rsidR="008339AB" w:rsidRPr="00937269" w:rsidRDefault="008339AB" w:rsidP="00803B51">
      <w:pPr>
        <w:rPr>
          <w:rFonts w:cs="Calibri"/>
          <w:bCs/>
          <w:lang w:val="es-ES"/>
        </w:rPr>
      </w:pPr>
      <w:r>
        <w:rPr>
          <w:rFonts w:cs="Calibri"/>
          <w:bCs/>
          <w:lang w:val="es-ES"/>
        </w:rPr>
        <w:t>Al determinar el intervalo de tiempo durante el cual el canal está en el estado ocupado se evita la acumulación de error característica al medir con sistemas no enganchados</w:t>
      </w:r>
      <w:r w:rsidRPr="00937269">
        <w:rPr>
          <w:rFonts w:cs="Calibri"/>
          <w:bCs/>
          <w:lang w:val="es-ES"/>
        </w:rPr>
        <w:t xml:space="preserve">. </w:t>
      </w:r>
      <w:r>
        <w:rPr>
          <w:rFonts w:cs="Calibri"/>
          <w:bCs/>
          <w:lang w:val="es-ES"/>
        </w:rPr>
        <w:t>En consecuencia</w:t>
      </w:r>
      <w:r w:rsidRPr="00937269">
        <w:rPr>
          <w:rFonts w:cs="Calibri"/>
          <w:bCs/>
          <w:lang w:val="es-ES"/>
        </w:rPr>
        <w:t xml:space="preserve">, </w:t>
      </w:r>
      <w:r>
        <w:rPr>
          <w:rFonts w:cs="Calibri"/>
          <w:bCs/>
          <w:lang w:val="es-ES"/>
        </w:rPr>
        <w:t xml:space="preserve">las características estadísticas de la ecuación </w:t>
      </w:r>
      <w:r w:rsidRPr="00937269">
        <w:rPr>
          <w:rFonts w:cs="Calibri"/>
          <w:bCs/>
          <w:lang w:val="es-ES"/>
        </w:rPr>
        <w:t>(</w:t>
      </w:r>
      <w:r w:rsidRPr="00937269">
        <w:rPr>
          <w:szCs w:val="24"/>
          <w:lang w:val="es-ES" w:eastAsia="ru-RU"/>
        </w:rPr>
        <w:t>A</w:t>
      </w:r>
      <w:r w:rsidRPr="00937269">
        <w:rPr>
          <w:rFonts w:cs="Calibri"/>
          <w:bCs/>
          <w:lang w:val="es-ES"/>
        </w:rPr>
        <w:t xml:space="preserve">19) </w:t>
      </w:r>
      <w:r>
        <w:rPr>
          <w:rFonts w:cs="Calibri"/>
          <w:bCs/>
          <w:lang w:val="es-ES"/>
        </w:rPr>
        <w:t xml:space="preserve">para sistemas de medición no enganchados coincide con la calidad obtenida en la ecuación </w:t>
      </w:r>
      <w:r w:rsidRPr="00937269">
        <w:rPr>
          <w:rFonts w:cs="Calibri"/>
          <w:bCs/>
          <w:lang w:val="es-ES"/>
        </w:rPr>
        <w:t>(</w:t>
      </w:r>
      <w:r w:rsidRPr="00937269">
        <w:rPr>
          <w:szCs w:val="24"/>
          <w:lang w:val="es-ES" w:eastAsia="ru-RU"/>
        </w:rPr>
        <w:t>A</w:t>
      </w:r>
      <w:r w:rsidRPr="00937269">
        <w:rPr>
          <w:rFonts w:cs="Calibri"/>
          <w:bCs/>
          <w:lang w:val="es-ES"/>
        </w:rPr>
        <w:t xml:space="preserve">7) </w:t>
      </w:r>
      <w:r>
        <w:rPr>
          <w:rFonts w:cs="Calibri"/>
          <w:bCs/>
          <w:lang w:val="es-ES"/>
        </w:rPr>
        <w:t>para sistemas enganchados</w:t>
      </w:r>
      <w:r w:rsidRPr="00937269">
        <w:rPr>
          <w:rFonts w:cs="Calibri"/>
          <w:bCs/>
          <w:lang w:val="es-ES"/>
        </w:rPr>
        <w:t xml:space="preserve">. </w:t>
      </w:r>
      <w:r>
        <w:rPr>
          <w:rFonts w:cs="Calibri"/>
          <w:bCs/>
          <w:lang w:val="es-ES"/>
        </w:rPr>
        <w:t>Esto significa que el número de muestras necesarias para obtener un nivel de fiabilidad</w:t>
      </w:r>
      <w:r w:rsidRPr="00937269">
        <w:rPr>
          <w:rFonts w:cs="Calibri"/>
          <w:bCs/>
          <w:lang w:val="es-ES"/>
        </w:rPr>
        <w:t xml:space="preserve"> </w:t>
      </w:r>
      <w:r w:rsidRPr="00937269">
        <w:rPr>
          <w:rFonts w:cs="Calibri"/>
          <w:bCs/>
          <w:i/>
          <w:iCs/>
          <w:lang w:val="es-ES"/>
        </w:rPr>
        <w:t>P</w:t>
      </w:r>
      <w:r w:rsidRPr="00937269">
        <w:rPr>
          <w:rFonts w:cs="Calibri"/>
          <w:bCs/>
          <w:i/>
          <w:iCs/>
          <w:vertAlign w:val="subscript"/>
          <w:lang w:val="es-ES"/>
        </w:rPr>
        <w:t>SOC</w:t>
      </w:r>
      <w:r w:rsidRPr="00937269">
        <w:rPr>
          <w:lang w:val="es-ES"/>
        </w:rPr>
        <w:t> </w:t>
      </w:r>
      <w:r w:rsidRPr="00937269">
        <w:rPr>
          <w:rFonts w:cs="Calibri"/>
          <w:bCs/>
          <w:lang w:val="es-ES"/>
        </w:rPr>
        <w:t xml:space="preserve">= 95% </w:t>
      </w:r>
      <w:r>
        <w:rPr>
          <w:rFonts w:cs="Calibri"/>
          <w:bCs/>
          <w:lang w:val="es-ES"/>
        </w:rPr>
        <w:t xml:space="preserve">puede calcularse mediante las fórmulas </w:t>
      </w:r>
      <w:r w:rsidRPr="00937269">
        <w:rPr>
          <w:rFonts w:cs="Calibri"/>
          <w:bCs/>
          <w:lang w:val="es-ES"/>
        </w:rPr>
        <w:t>(</w:t>
      </w:r>
      <w:r w:rsidRPr="00937269">
        <w:rPr>
          <w:szCs w:val="24"/>
          <w:lang w:val="es-ES" w:eastAsia="ru-RU"/>
        </w:rPr>
        <w:t>A7</w:t>
      </w:r>
      <w:r w:rsidRPr="00937269">
        <w:rPr>
          <w:rFonts w:cs="Calibri"/>
          <w:bCs/>
          <w:lang w:val="es-ES"/>
        </w:rPr>
        <w:t xml:space="preserve">) </w:t>
      </w:r>
      <w:r>
        <w:rPr>
          <w:rFonts w:cs="Calibri"/>
          <w:bCs/>
          <w:lang w:val="es-ES"/>
        </w:rPr>
        <w:t xml:space="preserve">y </w:t>
      </w:r>
      <w:r w:rsidRPr="00937269">
        <w:rPr>
          <w:rFonts w:cs="Calibri"/>
          <w:bCs/>
          <w:lang w:val="es-ES"/>
        </w:rPr>
        <w:t>(</w:t>
      </w:r>
      <w:r w:rsidRPr="00937269">
        <w:rPr>
          <w:szCs w:val="24"/>
          <w:lang w:val="es-ES" w:eastAsia="ru-RU"/>
        </w:rPr>
        <w:t>A</w:t>
      </w:r>
      <w:r w:rsidRPr="00937269">
        <w:rPr>
          <w:rFonts w:cs="Calibri"/>
          <w:bCs/>
          <w:lang w:val="es-ES"/>
        </w:rPr>
        <w:t xml:space="preserve">19) </w:t>
      </w:r>
      <w:r>
        <w:rPr>
          <w:rFonts w:cs="Calibri"/>
          <w:bCs/>
          <w:lang w:val="es-ES"/>
        </w:rPr>
        <w:t xml:space="preserve">anteriores o consultarse en los Cuadros </w:t>
      </w:r>
      <w:r w:rsidRPr="00937269">
        <w:rPr>
          <w:rFonts w:cs="Calibri"/>
          <w:bCs/>
          <w:lang w:val="es-ES"/>
        </w:rPr>
        <w:t xml:space="preserve">A1 </w:t>
      </w:r>
      <w:r>
        <w:rPr>
          <w:rFonts w:cs="Calibri"/>
          <w:bCs/>
          <w:lang w:val="es-ES"/>
        </w:rPr>
        <w:t xml:space="preserve">y </w:t>
      </w:r>
      <w:r w:rsidRPr="00937269">
        <w:rPr>
          <w:rFonts w:cs="Calibri"/>
          <w:bCs/>
          <w:lang w:val="es-ES"/>
        </w:rPr>
        <w:t>A2.</w:t>
      </w:r>
    </w:p>
    <w:p w:rsidR="008339AB" w:rsidRPr="00937269" w:rsidRDefault="008339AB" w:rsidP="00803B51">
      <w:pPr>
        <w:rPr>
          <w:rFonts w:cs="Calibri"/>
          <w:bCs/>
          <w:lang w:val="es-ES"/>
        </w:rPr>
      </w:pPr>
      <w:r>
        <w:rPr>
          <w:rFonts w:cs="Calibri"/>
          <w:bCs/>
          <w:lang w:val="es-ES"/>
        </w:rPr>
        <w:t xml:space="preserve">En principio resulta aceptable utilizar la ecuación </w:t>
      </w:r>
      <w:r w:rsidRPr="00937269">
        <w:rPr>
          <w:rFonts w:cs="Calibri"/>
          <w:bCs/>
          <w:lang w:val="es-ES"/>
        </w:rPr>
        <w:t>(</w:t>
      </w:r>
      <w:r w:rsidRPr="00937269">
        <w:rPr>
          <w:szCs w:val="24"/>
          <w:lang w:val="es-ES" w:eastAsia="ru-RU"/>
        </w:rPr>
        <w:t>A</w:t>
      </w:r>
      <w:r w:rsidRPr="00937269">
        <w:rPr>
          <w:rFonts w:cs="Calibri"/>
          <w:bCs/>
          <w:lang w:val="es-ES"/>
        </w:rPr>
        <w:t xml:space="preserve">7) </w:t>
      </w:r>
      <w:r>
        <w:rPr>
          <w:rFonts w:cs="Calibri"/>
          <w:bCs/>
          <w:lang w:val="es-ES"/>
        </w:rPr>
        <w:t>para sistemas no enganchados</w:t>
      </w:r>
      <w:r w:rsidRPr="00937269">
        <w:rPr>
          <w:rFonts w:cs="Calibri"/>
          <w:bCs/>
          <w:spacing w:val="-4"/>
          <w:lang w:val="es-ES"/>
        </w:rPr>
        <w:t xml:space="preserve">, </w:t>
      </w:r>
      <w:r>
        <w:rPr>
          <w:rFonts w:cs="Calibri"/>
          <w:bCs/>
          <w:spacing w:val="-4"/>
          <w:lang w:val="es-ES"/>
        </w:rPr>
        <w:t>pero el número de muestras necesario para obtener resultados fiables aumenta drásticamente con el incremento de la inestabilidad relativa del tiempo de iteración</w:t>
      </w:r>
      <w:r w:rsidRPr="00937269">
        <w:rPr>
          <w:rFonts w:cs="Calibri"/>
          <w:bCs/>
          <w:lang w:val="es-ES"/>
        </w:rPr>
        <w:t>.</w:t>
      </w:r>
    </w:p>
    <w:p w:rsidR="008339AB" w:rsidRPr="00937269" w:rsidRDefault="008339AB" w:rsidP="00803B51">
      <w:pPr>
        <w:pStyle w:val="Heading1"/>
        <w:rPr>
          <w:lang w:val="es-ES"/>
        </w:rPr>
      </w:pPr>
      <w:bookmarkStart w:id="166" w:name="_Toc349812724"/>
      <w:bookmarkStart w:id="167" w:name="_Toc351716899"/>
      <w:r w:rsidRPr="00937269">
        <w:rPr>
          <w:lang w:val="es-ES"/>
        </w:rPr>
        <w:lastRenderedPageBreak/>
        <w:t>A4</w:t>
      </w:r>
      <w:r w:rsidRPr="00937269">
        <w:rPr>
          <w:lang w:val="es-ES"/>
        </w:rPr>
        <w:tab/>
      </w:r>
      <w:r>
        <w:rPr>
          <w:lang w:val="es-ES"/>
        </w:rPr>
        <w:t>Ejemplos característicos de cómo afecta la velocidad de flujo de señales en el canal de radiocomunicaciones al nivel de fiabilidad de los cálculos de la ocupación del espectro</w:t>
      </w:r>
      <w:bookmarkEnd w:id="166"/>
      <w:bookmarkEnd w:id="167"/>
    </w:p>
    <w:p w:rsidR="008339AB" w:rsidRPr="00937269" w:rsidRDefault="008339AB" w:rsidP="00803B51">
      <w:pPr>
        <w:rPr>
          <w:lang w:val="es-ES"/>
        </w:rPr>
      </w:pPr>
      <w:r>
        <w:rPr>
          <w:lang w:val="es-ES"/>
        </w:rPr>
        <w:t>Los siguientes ejemplos demuestran la importancia de controlar la velocidad de flujo de señales en canales de radiocomunicaciones en los que se desea medir la ocupación con gran exactitud y fiabilidad estadística</w:t>
      </w:r>
      <w:r w:rsidRPr="00937269">
        <w:rPr>
          <w:lang w:val="es-ES"/>
        </w:rPr>
        <w:t xml:space="preserve">. </w:t>
      </w:r>
      <w:r>
        <w:rPr>
          <w:lang w:val="es-ES"/>
        </w:rPr>
        <w:t>El cálculo de la ocupación se analiza para casos de canales radioeléctricos con un número de señales considerablemente diferente</w:t>
      </w:r>
      <w:r w:rsidRPr="00937269">
        <w:rPr>
          <w:lang w:val="es-ES"/>
        </w:rPr>
        <w:t xml:space="preserve"> (</w:t>
      </w:r>
      <w:r>
        <w:rPr>
          <w:lang w:val="es-ES"/>
        </w:rPr>
        <w:t>sesiones de comunicación</w:t>
      </w:r>
      <w:r w:rsidRPr="00937269">
        <w:rPr>
          <w:lang w:val="es-ES"/>
        </w:rPr>
        <w:t xml:space="preserve">) </w:t>
      </w:r>
      <w:r>
        <w:rPr>
          <w:lang w:val="es-ES"/>
        </w:rPr>
        <w:t>a lo largo del periodo de integración</w:t>
      </w:r>
      <w:r w:rsidRPr="00937269">
        <w:rPr>
          <w:lang w:val="es-ES"/>
        </w:rPr>
        <w:t xml:space="preserve">. </w:t>
      </w:r>
      <w:r>
        <w:rPr>
          <w:lang w:val="es-ES"/>
        </w:rPr>
        <w:t>En todos los casos que se comparan</w:t>
      </w:r>
      <w:r w:rsidRPr="00937269">
        <w:rPr>
          <w:lang w:val="es-ES"/>
        </w:rPr>
        <w:t xml:space="preserve">, </w:t>
      </w:r>
      <w:r>
        <w:rPr>
          <w:lang w:val="es-ES"/>
        </w:rPr>
        <w:t xml:space="preserve">el valor de la ocupación </w:t>
      </w:r>
      <w:r w:rsidRPr="00937269">
        <w:rPr>
          <w:lang w:val="es-ES"/>
        </w:rPr>
        <w:t xml:space="preserve">real </w:t>
      </w:r>
      <w:r>
        <w:rPr>
          <w:lang w:val="es-ES"/>
        </w:rPr>
        <w:t>permanece constante</w:t>
      </w:r>
      <w:r w:rsidRPr="00937269">
        <w:rPr>
          <w:lang w:val="es-ES"/>
        </w:rPr>
        <w:t xml:space="preserve">, </w:t>
      </w:r>
      <w:r>
        <w:rPr>
          <w:lang w:val="es-ES"/>
        </w:rPr>
        <w:t xml:space="preserve">a saber </w:t>
      </w:r>
      <w:r w:rsidRPr="00937269">
        <w:rPr>
          <w:i/>
          <w:iCs/>
          <w:lang w:val="es-ES"/>
        </w:rPr>
        <w:t>SO</w:t>
      </w:r>
      <w:r w:rsidRPr="00937269">
        <w:rPr>
          <w:lang w:val="es-ES"/>
        </w:rPr>
        <w:t xml:space="preserve"> = 5%. </w:t>
      </w:r>
      <w:r>
        <w:rPr>
          <w:lang w:val="es-ES"/>
        </w:rPr>
        <w:t xml:space="preserve">La exactitud exigida implica un error de medición absoluto admisible de </w:t>
      </w:r>
      <w:r w:rsidRPr="00937269">
        <w:rPr>
          <w:lang w:val="es-ES"/>
        </w:rPr>
        <w:t>Δ</w:t>
      </w:r>
      <w:r w:rsidRPr="00937269">
        <w:rPr>
          <w:i/>
          <w:iCs/>
          <w:vertAlign w:val="subscript"/>
          <w:lang w:val="es-ES"/>
        </w:rPr>
        <w:t>SO</w:t>
      </w:r>
      <w:r w:rsidRPr="00937269">
        <w:rPr>
          <w:lang w:val="es-ES"/>
        </w:rPr>
        <w:t> = 0</w:t>
      </w:r>
      <w:r>
        <w:rPr>
          <w:lang w:val="es-ES"/>
        </w:rPr>
        <w:t>,</w:t>
      </w:r>
      <w:r w:rsidRPr="00937269">
        <w:rPr>
          <w:lang w:val="es-ES"/>
        </w:rPr>
        <w:t xml:space="preserve">5%, </w:t>
      </w:r>
      <w:r>
        <w:rPr>
          <w:lang w:val="es-ES"/>
        </w:rPr>
        <w:t xml:space="preserve">que en el caso de </w:t>
      </w:r>
      <w:r w:rsidRPr="00937269">
        <w:rPr>
          <w:i/>
          <w:iCs/>
          <w:lang w:val="es-ES"/>
        </w:rPr>
        <w:t>SO </w:t>
      </w:r>
      <w:r w:rsidRPr="00937269">
        <w:rPr>
          <w:lang w:val="es-ES"/>
        </w:rPr>
        <w:t>= 5% c</w:t>
      </w:r>
      <w:r>
        <w:rPr>
          <w:spacing w:val="-4"/>
          <w:lang w:val="es-ES"/>
        </w:rPr>
        <w:t>orresponde</w:t>
      </w:r>
      <w:r w:rsidRPr="00937269">
        <w:rPr>
          <w:spacing w:val="-4"/>
          <w:lang w:val="es-ES"/>
        </w:rPr>
        <w:t xml:space="preserve"> </w:t>
      </w:r>
      <w:r>
        <w:rPr>
          <w:spacing w:val="-4"/>
          <w:lang w:val="es-ES"/>
        </w:rPr>
        <w:t xml:space="preserve">a un error relativo de </w:t>
      </w:r>
      <w:r w:rsidRPr="00937269">
        <w:rPr>
          <w:lang w:val="es-ES"/>
        </w:rPr>
        <w:t>δ</w:t>
      </w:r>
      <w:r w:rsidRPr="00937269">
        <w:rPr>
          <w:i/>
          <w:vertAlign w:val="subscript"/>
          <w:lang w:val="es-ES"/>
        </w:rPr>
        <w:t>SO</w:t>
      </w:r>
      <w:r w:rsidRPr="00937269">
        <w:rPr>
          <w:lang w:val="es-ES"/>
        </w:rPr>
        <w:t> = 10%.</w:t>
      </w:r>
    </w:p>
    <w:p w:rsidR="008339AB" w:rsidRPr="00937269" w:rsidRDefault="008339AB" w:rsidP="00803B51">
      <w:pPr>
        <w:pStyle w:val="Heading2"/>
        <w:rPr>
          <w:lang w:val="es-ES"/>
        </w:rPr>
      </w:pPr>
      <w:bookmarkStart w:id="168" w:name="_Toc349812725"/>
      <w:bookmarkStart w:id="169" w:name="_Toc351716900"/>
      <w:r w:rsidRPr="00937269">
        <w:rPr>
          <w:lang w:val="es-ES"/>
        </w:rPr>
        <w:t>A4.1</w:t>
      </w:r>
      <w:r w:rsidRPr="00937269">
        <w:rPr>
          <w:color w:val="3333FF"/>
          <w:lang w:val="es-ES"/>
        </w:rPr>
        <w:tab/>
      </w:r>
      <w:r w:rsidRPr="00937269">
        <w:rPr>
          <w:lang w:val="es-ES"/>
        </w:rPr>
        <w:t>Cas</w:t>
      </w:r>
      <w:r>
        <w:rPr>
          <w:lang w:val="es-ES"/>
        </w:rPr>
        <w:t>o</w:t>
      </w:r>
      <w:r w:rsidRPr="00937269">
        <w:rPr>
          <w:lang w:val="es-ES"/>
        </w:rPr>
        <w:t xml:space="preserve"> A: </w:t>
      </w:r>
      <w:r>
        <w:rPr>
          <w:lang w:val="es-ES"/>
        </w:rPr>
        <w:t>Una sola señal durante el periodo de integración</w:t>
      </w:r>
      <w:bookmarkEnd w:id="168"/>
      <w:bookmarkEnd w:id="169"/>
    </w:p>
    <w:p w:rsidR="008339AB" w:rsidRPr="00937269" w:rsidRDefault="008339AB" w:rsidP="00803B51">
      <w:pPr>
        <w:rPr>
          <w:lang w:val="es-ES"/>
        </w:rPr>
      </w:pPr>
      <w:r>
        <w:rPr>
          <w:lang w:val="es-ES"/>
        </w:rPr>
        <w:t>Supóngase que</w:t>
      </w:r>
      <w:r>
        <w:rPr>
          <w:spacing w:val="-4"/>
          <w:lang w:val="es-ES"/>
        </w:rPr>
        <w:t xml:space="preserve"> durante el periodo de integración </w:t>
      </w:r>
      <w:r w:rsidRPr="00937269">
        <w:rPr>
          <w:i/>
          <w:iCs/>
          <w:lang w:val="es-ES"/>
        </w:rPr>
        <w:t>T</w:t>
      </w:r>
      <w:r w:rsidRPr="00937269">
        <w:rPr>
          <w:i/>
          <w:iCs/>
          <w:vertAlign w:val="subscript"/>
          <w:lang w:val="es-ES"/>
        </w:rPr>
        <w:t>I</w:t>
      </w:r>
      <w:r w:rsidRPr="00937269">
        <w:rPr>
          <w:lang w:val="es-ES"/>
        </w:rPr>
        <w:t xml:space="preserve"> </w:t>
      </w:r>
      <w:r>
        <w:rPr>
          <w:lang w:val="es-ES"/>
        </w:rPr>
        <w:t xml:space="preserve">sólo se observa una señal en el canal de una duración de </w:t>
      </w:r>
      <w:r w:rsidRPr="00937269">
        <w:rPr>
          <w:i/>
          <w:iCs/>
          <w:lang w:val="es-ES"/>
        </w:rPr>
        <w:t>T</w:t>
      </w:r>
      <w:r w:rsidRPr="00937269">
        <w:rPr>
          <w:i/>
          <w:iCs/>
          <w:vertAlign w:val="subscript"/>
          <w:lang w:val="es-ES"/>
        </w:rPr>
        <w:t>s</w:t>
      </w:r>
      <w:r w:rsidRPr="00937269">
        <w:rPr>
          <w:lang w:val="es-ES"/>
        </w:rPr>
        <w:t> = 0</w:t>
      </w:r>
      <w:r>
        <w:rPr>
          <w:lang w:val="es-ES"/>
        </w:rPr>
        <w:t>,</w:t>
      </w:r>
      <w:r w:rsidRPr="00937269">
        <w:rPr>
          <w:lang w:val="es-ES"/>
        </w:rPr>
        <w:t>05 · </w:t>
      </w:r>
      <w:r w:rsidRPr="00937269">
        <w:rPr>
          <w:i/>
          <w:iCs/>
          <w:lang w:val="es-ES"/>
        </w:rPr>
        <w:t>T</w:t>
      </w:r>
      <w:r w:rsidRPr="00937269">
        <w:rPr>
          <w:i/>
          <w:iCs/>
          <w:vertAlign w:val="subscript"/>
          <w:lang w:val="es-ES"/>
        </w:rPr>
        <w:t>I</w:t>
      </w:r>
      <w:r w:rsidRPr="00937269">
        <w:rPr>
          <w:lang w:val="es-ES"/>
        </w:rPr>
        <w:t xml:space="preserve">, </w:t>
      </w:r>
      <w:r>
        <w:rPr>
          <w:lang w:val="es-ES"/>
        </w:rPr>
        <w:t xml:space="preserve">que corresponde a una ocupación de </w:t>
      </w:r>
      <w:r w:rsidRPr="00937269">
        <w:rPr>
          <w:i/>
          <w:iCs/>
          <w:lang w:val="es-ES"/>
        </w:rPr>
        <w:t>SO</w:t>
      </w:r>
      <w:r w:rsidRPr="00937269">
        <w:rPr>
          <w:lang w:val="es-ES"/>
        </w:rPr>
        <w:t xml:space="preserve"> = 5%. </w:t>
      </w:r>
      <w:r>
        <w:rPr>
          <w:lang w:val="es-ES"/>
        </w:rPr>
        <w:t>Nos aseguraremos de que</w:t>
      </w:r>
      <w:r w:rsidRPr="00937269">
        <w:rPr>
          <w:lang w:val="es-ES"/>
        </w:rPr>
        <w:t xml:space="preserve">, </w:t>
      </w:r>
      <w:r>
        <w:rPr>
          <w:lang w:val="es-ES"/>
        </w:rPr>
        <w:t xml:space="preserve">para obtener un nivel de fiabilidad de </w:t>
      </w:r>
      <w:r w:rsidRPr="00937269">
        <w:rPr>
          <w:i/>
          <w:iCs/>
          <w:lang w:val="es-ES"/>
        </w:rPr>
        <w:t>P</w:t>
      </w:r>
      <w:r w:rsidRPr="00937269">
        <w:rPr>
          <w:i/>
          <w:iCs/>
          <w:vertAlign w:val="subscript"/>
          <w:lang w:val="es-ES"/>
        </w:rPr>
        <w:t>SOC</w:t>
      </w:r>
      <w:r w:rsidRPr="00937269">
        <w:rPr>
          <w:lang w:val="es-ES"/>
        </w:rPr>
        <w:t xml:space="preserve"> = 100% </w:t>
      </w:r>
      <w:r>
        <w:rPr>
          <w:lang w:val="es-ES"/>
        </w:rPr>
        <w:t>con una distribución uniforme de muestras del estado del canal en el eje x</w:t>
      </w:r>
      <w:r w:rsidRPr="00937269">
        <w:rPr>
          <w:lang w:val="es-ES"/>
        </w:rPr>
        <w:t xml:space="preserve">, </w:t>
      </w:r>
      <w:r>
        <w:rPr>
          <w:lang w:val="es-ES"/>
        </w:rPr>
        <w:t xml:space="preserve">basta con realizar </w:t>
      </w:r>
      <w:r w:rsidRPr="00937269">
        <w:rPr>
          <w:i/>
          <w:iCs/>
          <w:lang w:val="es-ES"/>
        </w:rPr>
        <w:t>J</w:t>
      </w:r>
      <w:r w:rsidRPr="00937269">
        <w:rPr>
          <w:i/>
          <w:iCs/>
          <w:vertAlign w:val="subscript"/>
          <w:lang w:val="es-ES"/>
        </w:rPr>
        <w:t>I</w:t>
      </w:r>
      <w:r w:rsidRPr="00937269">
        <w:rPr>
          <w:lang w:val="es-ES"/>
        </w:rPr>
        <w:t xml:space="preserve"> ≥ 200 </w:t>
      </w:r>
      <w:r>
        <w:rPr>
          <w:lang w:val="es-ES"/>
        </w:rPr>
        <w:t>muestras</w:t>
      </w:r>
      <w:r w:rsidRPr="00937269">
        <w:rPr>
          <w:lang w:val="es-ES"/>
        </w:rPr>
        <w:t>.</w:t>
      </w:r>
    </w:p>
    <w:p w:rsidR="008339AB" w:rsidRPr="00937269" w:rsidRDefault="008339AB" w:rsidP="00803B51">
      <w:pPr>
        <w:rPr>
          <w:rFonts w:cs="Calibri"/>
          <w:bCs/>
          <w:lang w:val="es-ES"/>
        </w:rPr>
      </w:pPr>
      <w:r>
        <w:rPr>
          <w:rFonts w:cs="Calibri"/>
          <w:bCs/>
          <w:lang w:val="es-ES"/>
        </w:rPr>
        <w:t>En realidad</w:t>
      </w:r>
      <w:r w:rsidRPr="00937269">
        <w:rPr>
          <w:rFonts w:cs="Calibri"/>
          <w:bCs/>
          <w:lang w:val="es-ES"/>
        </w:rPr>
        <w:t xml:space="preserve">, </w:t>
      </w:r>
      <w:r>
        <w:rPr>
          <w:rFonts w:cs="Calibri"/>
          <w:bCs/>
          <w:lang w:val="es-ES"/>
        </w:rPr>
        <w:t xml:space="preserve">con un tiempo de iteración </w:t>
      </w:r>
      <w:r w:rsidRPr="00937269">
        <w:rPr>
          <w:rFonts w:cs="Calibri"/>
          <w:bCs/>
          <w:i/>
          <w:iCs/>
          <w:lang w:val="es-ES"/>
        </w:rPr>
        <w:t>T</w:t>
      </w:r>
      <w:r w:rsidRPr="00937269">
        <w:rPr>
          <w:rFonts w:cs="Calibri"/>
          <w:bCs/>
          <w:i/>
          <w:iCs/>
          <w:vertAlign w:val="subscript"/>
          <w:lang w:val="es-ES"/>
        </w:rPr>
        <w:t>R</w:t>
      </w:r>
      <w:r w:rsidRPr="00937269">
        <w:rPr>
          <w:rFonts w:cs="Calibri"/>
          <w:bCs/>
          <w:lang w:val="es-ES"/>
        </w:rPr>
        <w:t xml:space="preserve"> </w:t>
      </w:r>
      <w:r>
        <w:rPr>
          <w:rFonts w:cs="Calibri"/>
          <w:bCs/>
          <w:lang w:val="es-ES"/>
        </w:rPr>
        <w:t>calculado mediante</w:t>
      </w:r>
      <w:r w:rsidRPr="00937269">
        <w:rPr>
          <w:rFonts w:cs="Calibri"/>
          <w:bCs/>
          <w:lang w:val="es-ES"/>
        </w:rPr>
        <w:t xml:space="preserve"> (</w:t>
      </w:r>
      <w:r w:rsidRPr="00937269">
        <w:rPr>
          <w:szCs w:val="24"/>
          <w:lang w:val="es-ES" w:eastAsia="ru-RU"/>
        </w:rPr>
        <w:t>A</w:t>
      </w:r>
      <w:r w:rsidRPr="00937269">
        <w:rPr>
          <w:rFonts w:cs="Calibri"/>
          <w:bCs/>
          <w:lang w:val="es-ES"/>
        </w:rPr>
        <w:t xml:space="preserve">5), </w:t>
      </w:r>
      <w:r>
        <w:rPr>
          <w:rFonts w:cs="Calibri"/>
          <w:bCs/>
          <w:lang w:val="es-ES"/>
        </w:rPr>
        <w:t xml:space="preserve">durante el periodo de actividad de la señal </w:t>
      </w:r>
      <w:r w:rsidRPr="00937269">
        <w:rPr>
          <w:rFonts w:cs="Calibri"/>
          <w:bCs/>
          <w:i/>
          <w:iCs/>
          <w:lang w:val="es-ES"/>
        </w:rPr>
        <w:t>T</w:t>
      </w:r>
      <w:r w:rsidRPr="00937269">
        <w:rPr>
          <w:rFonts w:cs="Calibri"/>
          <w:bCs/>
          <w:i/>
          <w:iCs/>
          <w:vertAlign w:val="subscript"/>
          <w:lang w:val="es-ES"/>
        </w:rPr>
        <w:t>s</w:t>
      </w:r>
      <w:r w:rsidRPr="00937269">
        <w:rPr>
          <w:rFonts w:cs="Calibri"/>
          <w:bCs/>
          <w:lang w:val="es-ES"/>
        </w:rPr>
        <w:t xml:space="preserve"> </w:t>
      </w:r>
      <w:r>
        <w:rPr>
          <w:rFonts w:cs="Calibri"/>
          <w:bCs/>
          <w:lang w:val="es-ES"/>
        </w:rPr>
        <w:t>el número de muestras será bien</w:t>
      </w:r>
      <w:r w:rsidRPr="00937269">
        <w:rPr>
          <w:rFonts w:cs="Calibri"/>
          <w:bCs/>
          <w:lang w:val="es-ES"/>
        </w:rPr>
        <w:t>:</w:t>
      </w:r>
    </w:p>
    <w:p w:rsidR="008339AB" w:rsidRPr="00937269" w:rsidRDefault="008339AB" w:rsidP="008339AB">
      <w:pPr>
        <w:pStyle w:val="Equation"/>
        <w:rPr>
          <w:lang w:val="es-ES"/>
        </w:rPr>
      </w:pPr>
      <w:r w:rsidRPr="00937269">
        <w:rPr>
          <w:lang w:val="es-ES"/>
        </w:rPr>
        <w:tab/>
      </w:r>
      <w:r w:rsidRPr="00937269">
        <w:rPr>
          <w:lang w:val="es-ES"/>
        </w:rPr>
        <w:tab/>
      </w:r>
      <w:r w:rsidR="004510C8" w:rsidRPr="00937269">
        <w:rPr>
          <w:position w:val="-16"/>
          <w:lang w:val="es-ES"/>
        </w:rPr>
        <w:object w:dxaOrig="3860" w:dyaOrig="400">
          <v:shape id="_x0000_i1053" type="#_x0000_t75" style="width:192.55pt;height:19.1pt" o:ole="">
            <v:imagedata r:id="rId88" o:title=""/>
          </v:shape>
          <o:OLEObject Type="Embed" ProgID="Equation.3" ShapeID="_x0000_i1053" DrawAspect="Content" ObjectID="_1428406044" r:id="rId89"/>
        </w:object>
      </w:r>
      <w:r w:rsidRPr="00937269">
        <w:rPr>
          <w:lang w:val="es-ES" w:eastAsia="ru-RU"/>
        </w:rPr>
        <w:tab/>
        <w:t>(</w:t>
      </w:r>
      <w:r w:rsidRPr="00937269">
        <w:rPr>
          <w:szCs w:val="24"/>
          <w:lang w:val="es-ES" w:eastAsia="ru-RU"/>
        </w:rPr>
        <w:t>A</w:t>
      </w:r>
      <w:r w:rsidRPr="00937269">
        <w:rPr>
          <w:lang w:val="es-ES" w:eastAsia="ru-RU"/>
        </w:rPr>
        <w:t>20)</w:t>
      </w:r>
    </w:p>
    <w:p w:rsidR="008339AB" w:rsidRPr="00937269" w:rsidRDefault="008339AB" w:rsidP="00803B51">
      <w:pPr>
        <w:rPr>
          <w:rFonts w:cs="Calibri"/>
          <w:bCs/>
          <w:lang w:val="es-ES"/>
        </w:rPr>
      </w:pPr>
      <w:r>
        <w:rPr>
          <w:rFonts w:cs="Calibri"/>
          <w:bCs/>
          <w:lang w:val="es-ES"/>
        </w:rPr>
        <w:t>siendo</w:t>
      </w:r>
      <w:r w:rsidRPr="00937269">
        <w:rPr>
          <w:rFonts w:cs="Calibri"/>
          <w:bCs/>
          <w:lang w:val="es-ES"/>
        </w:rPr>
        <w:t xml:space="preserve"> int[·] </w:t>
      </w:r>
      <w:r>
        <w:rPr>
          <w:rFonts w:cs="Calibri"/>
          <w:bCs/>
          <w:lang w:val="es-ES"/>
        </w:rPr>
        <w:t xml:space="preserve">la operación que devuelve el valor entero del </w:t>
      </w:r>
      <w:r w:rsidRPr="00937269">
        <w:rPr>
          <w:rFonts w:cs="Calibri"/>
          <w:bCs/>
          <w:lang w:val="es-ES"/>
        </w:rPr>
        <w:t>argument</w:t>
      </w:r>
      <w:r>
        <w:rPr>
          <w:rFonts w:cs="Calibri"/>
          <w:bCs/>
          <w:lang w:val="es-ES"/>
        </w:rPr>
        <w:t>o</w:t>
      </w:r>
      <w:r w:rsidRPr="00937269">
        <w:rPr>
          <w:rFonts w:cs="Calibri"/>
          <w:bCs/>
          <w:lang w:val="es-ES"/>
        </w:rPr>
        <w:t xml:space="preserve">, </w:t>
      </w:r>
      <w:r>
        <w:rPr>
          <w:rFonts w:cs="Calibri"/>
          <w:bCs/>
          <w:lang w:val="es-ES"/>
        </w:rPr>
        <w:t>o bien</w:t>
      </w:r>
      <w:r w:rsidRPr="00937269">
        <w:rPr>
          <w:rFonts w:cs="Calibri"/>
          <w:bCs/>
          <w:lang w:val="es-ES"/>
        </w:rPr>
        <w:t xml:space="preserve"> (</w:t>
      </w:r>
      <w:r w:rsidRPr="00937269">
        <w:rPr>
          <w:rFonts w:cs="Calibri"/>
          <w:bCs/>
          <w:i/>
          <w:lang w:val="es-ES"/>
        </w:rPr>
        <w:t>J</w:t>
      </w:r>
      <w:r w:rsidRPr="00937269">
        <w:rPr>
          <w:rFonts w:cs="Calibri"/>
          <w:bCs/>
          <w:i/>
          <w:iCs/>
          <w:vertAlign w:val="subscript"/>
          <w:lang w:val="es-ES"/>
        </w:rPr>
        <w:t>O </w:t>
      </w:r>
      <w:r w:rsidRPr="00937269">
        <w:rPr>
          <w:rFonts w:cs="Calibri"/>
          <w:bCs/>
          <w:vertAlign w:val="subscript"/>
          <w:lang w:val="es-ES"/>
        </w:rPr>
        <w:t>min</w:t>
      </w:r>
      <w:r w:rsidRPr="00937269">
        <w:rPr>
          <w:rFonts w:cs="Calibri"/>
          <w:bCs/>
          <w:lang w:val="es-ES"/>
        </w:rPr>
        <w:t xml:space="preserve"> + 1) </w:t>
      </w:r>
      <w:r>
        <w:rPr>
          <w:rFonts w:cs="Calibri"/>
          <w:bCs/>
          <w:lang w:val="es-ES"/>
        </w:rPr>
        <w:t>muestras</w:t>
      </w:r>
      <w:r w:rsidRPr="00937269">
        <w:rPr>
          <w:rFonts w:cs="Calibri"/>
          <w:bCs/>
          <w:lang w:val="es-ES"/>
        </w:rPr>
        <w:t xml:space="preserve">. </w:t>
      </w:r>
      <w:r>
        <w:rPr>
          <w:rFonts w:cs="Calibri"/>
          <w:bCs/>
          <w:lang w:val="es-ES"/>
        </w:rPr>
        <w:t xml:space="preserve">Aplicando la fórmula </w:t>
      </w:r>
      <w:r w:rsidRPr="00937269">
        <w:rPr>
          <w:rFonts w:cs="Calibri"/>
          <w:bCs/>
          <w:lang w:val="es-ES"/>
        </w:rPr>
        <w:t>(</w:t>
      </w:r>
      <w:r w:rsidRPr="00937269">
        <w:rPr>
          <w:szCs w:val="24"/>
          <w:lang w:val="es-ES" w:eastAsia="ru-RU"/>
        </w:rPr>
        <w:t>A</w:t>
      </w:r>
      <w:r w:rsidRPr="00937269">
        <w:rPr>
          <w:rFonts w:cs="Calibri"/>
          <w:bCs/>
          <w:lang w:val="es-ES"/>
        </w:rPr>
        <w:t>7)</w:t>
      </w:r>
      <w:r>
        <w:rPr>
          <w:rFonts w:cs="Calibri"/>
          <w:bCs/>
          <w:lang w:val="es-ES"/>
        </w:rPr>
        <w:t xml:space="preserve"> obtenemos el error al medir la ocupación</w:t>
      </w:r>
      <w:r w:rsidRPr="00937269">
        <w:rPr>
          <w:rFonts w:cs="Calibri"/>
          <w:bCs/>
          <w:lang w:val="es-ES"/>
        </w:rPr>
        <w:t>:</w:t>
      </w:r>
    </w:p>
    <w:p w:rsidR="008339AB" w:rsidRPr="00937269" w:rsidRDefault="008339AB" w:rsidP="008339AB">
      <w:pPr>
        <w:pStyle w:val="Blanc"/>
        <w:rPr>
          <w:lang w:val="es-ES"/>
        </w:rPr>
      </w:pPr>
    </w:p>
    <w:p w:rsidR="008339AB" w:rsidRPr="00937269" w:rsidRDefault="008339AB" w:rsidP="008339AB">
      <w:pPr>
        <w:pStyle w:val="Equation"/>
        <w:rPr>
          <w:lang w:val="es-ES"/>
        </w:rPr>
      </w:pPr>
      <w:r w:rsidRPr="00937269">
        <w:rPr>
          <w:lang w:val="es-ES"/>
        </w:rPr>
        <w:tab/>
      </w:r>
      <w:r w:rsidR="004510C8" w:rsidRPr="004510C8">
        <w:rPr>
          <w:position w:val="-32"/>
          <w:lang w:val="es-ES"/>
        </w:rPr>
        <w:object w:dxaOrig="7640" w:dyaOrig="760">
          <v:shape id="_x0000_i1054" type="#_x0000_t75" style="width:380.75pt;height:38.2pt" o:ole="">
            <v:imagedata r:id="rId90" o:title=""/>
          </v:shape>
          <o:OLEObject Type="Embed" ProgID="Equation.3" ShapeID="_x0000_i1054" DrawAspect="Content" ObjectID="_1428406045" r:id="rId91"/>
        </w:object>
      </w:r>
      <w:r w:rsidRPr="00937269">
        <w:rPr>
          <w:lang w:val="es-ES"/>
        </w:rPr>
        <w:tab/>
      </w:r>
      <w:r w:rsidRPr="00937269">
        <w:rPr>
          <w:lang w:val="es-ES" w:eastAsia="ru-RU"/>
        </w:rPr>
        <w:t>(</w:t>
      </w:r>
      <w:r w:rsidRPr="00937269">
        <w:rPr>
          <w:szCs w:val="24"/>
          <w:lang w:val="es-ES" w:eastAsia="ru-RU"/>
        </w:rPr>
        <w:t>A</w:t>
      </w:r>
      <w:r w:rsidRPr="00937269">
        <w:rPr>
          <w:lang w:val="es-ES" w:eastAsia="ru-RU"/>
        </w:rPr>
        <w:t>21)</w:t>
      </w:r>
    </w:p>
    <w:p w:rsidR="008339AB" w:rsidRPr="00937269" w:rsidRDefault="008339AB" w:rsidP="008339AB">
      <w:pPr>
        <w:pStyle w:val="Blanc"/>
        <w:rPr>
          <w:lang w:val="es-ES"/>
        </w:rPr>
      </w:pPr>
    </w:p>
    <w:p w:rsidR="008339AB" w:rsidRPr="00937269" w:rsidRDefault="008339AB" w:rsidP="00803B51">
      <w:pPr>
        <w:rPr>
          <w:rFonts w:cs="Calibri"/>
          <w:bCs/>
          <w:lang w:val="es-ES"/>
        </w:rPr>
      </w:pPr>
      <w:r>
        <w:rPr>
          <w:rFonts w:cs="Calibri"/>
          <w:bCs/>
          <w:lang w:val="es-ES"/>
        </w:rPr>
        <w:t>Para</w:t>
      </w:r>
      <w:r w:rsidRPr="00937269">
        <w:rPr>
          <w:rFonts w:cs="Calibri"/>
          <w:bCs/>
          <w:lang w:val="es-ES"/>
        </w:rPr>
        <w:t xml:space="preserve"> </w:t>
      </w:r>
      <w:r w:rsidRPr="00937269">
        <w:rPr>
          <w:rFonts w:cs="Calibri"/>
          <w:bCs/>
          <w:i/>
          <w:iCs/>
          <w:lang w:val="es-ES"/>
        </w:rPr>
        <w:t>J</w:t>
      </w:r>
      <w:r w:rsidRPr="00937269">
        <w:rPr>
          <w:rFonts w:cs="Calibri"/>
          <w:bCs/>
          <w:i/>
          <w:iCs/>
          <w:vertAlign w:val="subscript"/>
          <w:lang w:val="es-ES"/>
        </w:rPr>
        <w:t>I</w:t>
      </w:r>
      <w:r w:rsidRPr="00937269">
        <w:rPr>
          <w:rFonts w:cs="Calibri"/>
          <w:bCs/>
          <w:lang w:val="es-ES"/>
        </w:rPr>
        <w:t> </w:t>
      </w:r>
      <w:r w:rsidRPr="00937269">
        <w:rPr>
          <w:lang w:val="es-ES"/>
        </w:rPr>
        <w:t>≥</w:t>
      </w:r>
      <w:r w:rsidRPr="00937269">
        <w:rPr>
          <w:rFonts w:cs="Calibri"/>
          <w:bCs/>
          <w:lang w:val="es-ES"/>
        </w:rPr>
        <w:t xml:space="preserve"> 200, </w:t>
      </w:r>
      <w:r>
        <w:rPr>
          <w:rFonts w:cs="Calibri"/>
          <w:bCs/>
          <w:lang w:val="es-ES"/>
        </w:rPr>
        <w:t xml:space="preserve">el error absoluto máximo que puede realmente obtenerse con arreglo a </w:t>
      </w:r>
      <w:r w:rsidRPr="00937269">
        <w:rPr>
          <w:rFonts w:cs="Calibri"/>
          <w:bCs/>
          <w:lang w:val="es-ES"/>
        </w:rPr>
        <w:t>(</w:t>
      </w:r>
      <w:r w:rsidRPr="00937269">
        <w:rPr>
          <w:szCs w:val="24"/>
          <w:lang w:val="es-ES" w:eastAsia="ru-RU"/>
        </w:rPr>
        <w:t>A2</w:t>
      </w:r>
      <w:r w:rsidRPr="00937269">
        <w:rPr>
          <w:rFonts w:cs="Calibri"/>
          <w:bCs/>
          <w:lang w:val="es-ES"/>
        </w:rPr>
        <w:t xml:space="preserve">1) </w:t>
      </w:r>
      <w:r>
        <w:rPr>
          <w:rFonts w:cs="Calibri"/>
          <w:bCs/>
          <w:lang w:val="es-ES"/>
        </w:rPr>
        <w:t>e</w:t>
      </w:r>
      <w:r w:rsidRPr="00937269">
        <w:rPr>
          <w:rFonts w:cs="Calibri"/>
          <w:bCs/>
          <w:lang w:val="es-ES"/>
        </w:rPr>
        <w:t xml:space="preserve">s </w:t>
      </w:r>
      <w:r w:rsidR="00045727" w:rsidRPr="0097596C">
        <w:rPr>
          <w:position w:val="-12"/>
          <w:lang w:val="es-ES"/>
        </w:rPr>
        <w:object w:dxaOrig="2659" w:dyaOrig="360">
          <v:shape id="_x0000_i1055" type="#_x0000_t75" style="width:133.1pt;height:19.1pt" o:ole="">
            <v:imagedata r:id="rId92" o:title=""/>
          </v:shape>
          <o:OLEObject Type="Embed" ProgID="Equation.3" ShapeID="_x0000_i1055" DrawAspect="Content" ObjectID="_1428406046" r:id="rId93"/>
        </w:object>
      </w:r>
      <w:r w:rsidRPr="00937269">
        <w:rPr>
          <w:rFonts w:cs="Calibri"/>
          <w:bCs/>
          <w:lang w:val="es-ES"/>
        </w:rPr>
        <w:t xml:space="preserve">, </w:t>
      </w:r>
      <w:r>
        <w:rPr>
          <w:rFonts w:cs="Calibri"/>
          <w:bCs/>
          <w:lang w:val="es-ES"/>
        </w:rPr>
        <w:t xml:space="preserve">lo que equivale a un error relativo de </w:t>
      </w:r>
      <w:r w:rsidRPr="00937269">
        <w:rPr>
          <w:rFonts w:cs="Calibri"/>
          <w:bCs/>
          <w:lang w:val="es-ES"/>
        </w:rPr>
        <w:t xml:space="preserve">10%. </w:t>
      </w:r>
      <w:r>
        <w:rPr>
          <w:rFonts w:cs="Calibri"/>
          <w:bCs/>
          <w:lang w:val="es-ES"/>
        </w:rPr>
        <w:t xml:space="preserve">Asimismo, observamos que para </w:t>
      </w:r>
      <w:r w:rsidRPr="00937269">
        <w:rPr>
          <w:rFonts w:cs="Calibri"/>
          <w:bCs/>
          <w:i/>
          <w:iCs/>
          <w:lang w:val="es-ES"/>
        </w:rPr>
        <w:t>J</w:t>
      </w:r>
      <w:r w:rsidRPr="00937269">
        <w:rPr>
          <w:rFonts w:cs="Calibri"/>
          <w:bCs/>
          <w:i/>
          <w:iCs/>
          <w:vertAlign w:val="subscript"/>
          <w:lang w:val="es-ES"/>
        </w:rPr>
        <w:t>I</w:t>
      </w:r>
      <w:r w:rsidRPr="00937269">
        <w:rPr>
          <w:rFonts w:cs="Calibri"/>
          <w:bCs/>
          <w:lang w:val="es-ES"/>
        </w:rPr>
        <w:t> </w:t>
      </w:r>
      <w:r w:rsidRPr="00937269">
        <w:rPr>
          <w:lang w:val="es-ES"/>
        </w:rPr>
        <w:t>≥</w:t>
      </w:r>
      <w:r w:rsidRPr="00937269">
        <w:rPr>
          <w:rFonts w:cs="Calibri"/>
          <w:bCs/>
          <w:lang w:val="es-ES"/>
        </w:rPr>
        <w:t xml:space="preserve"> 600, </w:t>
      </w:r>
      <w:r>
        <w:rPr>
          <w:rFonts w:cs="Calibri"/>
          <w:bCs/>
          <w:lang w:val="es-ES"/>
        </w:rPr>
        <w:t xml:space="preserve">mediante la ecuación </w:t>
      </w:r>
      <w:r w:rsidRPr="00937269">
        <w:rPr>
          <w:rFonts w:cs="Calibri"/>
          <w:bCs/>
          <w:lang w:val="es-ES"/>
        </w:rPr>
        <w:t>(</w:t>
      </w:r>
      <w:r w:rsidRPr="00937269">
        <w:rPr>
          <w:szCs w:val="24"/>
          <w:lang w:val="es-ES" w:eastAsia="ru-RU"/>
        </w:rPr>
        <w:t>A2</w:t>
      </w:r>
      <w:r w:rsidRPr="00937269">
        <w:rPr>
          <w:rFonts w:cs="Calibri"/>
          <w:bCs/>
          <w:lang w:val="es-ES"/>
        </w:rPr>
        <w:t xml:space="preserve">1) </w:t>
      </w:r>
      <w:r>
        <w:rPr>
          <w:rFonts w:cs="Calibri"/>
          <w:bCs/>
          <w:lang w:val="es-ES"/>
        </w:rPr>
        <w:t>obtenemos</w:t>
      </w:r>
      <w:r w:rsidRPr="0097596C">
        <w:rPr>
          <w:position w:val="-12"/>
          <w:lang w:val="es-ES"/>
        </w:rPr>
        <w:object w:dxaOrig="2640" w:dyaOrig="360">
          <v:shape id="_x0000_i1056" type="#_x0000_t75" style="width:133.1pt;height:19.1pt" o:ole="">
            <v:imagedata r:id="rId94" o:title=""/>
          </v:shape>
          <o:OLEObject Type="Embed" ProgID="Equation.3" ShapeID="_x0000_i1056" DrawAspect="Content" ObjectID="_1428406047" r:id="rId95"/>
        </w:object>
      </w:r>
      <w:r w:rsidRPr="00937269">
        <w:rPr>
          <w:rFonts w:cs="Calibri"/>
          <w:bCs/>
          <w:lang w:val="es-ES"/>
        </w:rPr>
        <w:t xml:space="preserve">, </w:t>
      </w:r>
      <w:r>
        <w:rPr>
          <w:rFonts w:cs="Calibri"/>
          <w:bCs/>
          <w:lang w:val="es-ES"/>
        </w:rPr>
        <w:t>que</w:t>
      </w:r>
      <w:r w:rsidRPr="00937269">
        <w:rPr>
          <w:rFonts w:cs="Calibri"/>
          <w:bCs/>
          <w:lang w:val="es-ES"/>
        </w:rPr>
        <w:t xml:space="preserve"> (</w:t>
      </w:r>
      <w:r>
        <w:rPr>
          <w:rFonts w:cs="Calibri"/>
          <w:bCs/>
          <w:lang w:val="es-ES"/>
        </w:rPr>
        <w:t xml:space="preserve">para </w:t>
      </w:r>
      <w:r w:rsidRPr="00937269">
        <w:rPr>
          <w:rFonts w:cs="Calibri"/>
          <w:bCs/>
          <w:i/>
          <w:lang w:val="es-ES"/>
        </w:rPr>
        <w:t>SO</w:t>
      </w:r>
      <w:r>
        <w:rPr>
          <w:rFonts w:cs="Calibri"/>
          <w:bCs/>
          <w:lang w:val="es-ES"/>
        </w:rPr>
        <w:t xml:space="preserve"> = 5%) corresponde a un error relativo inferior a </w:t>
      </w:r>
      <w:r w:rsidRPr="00937269">
        <w:rPr>
          <w:rFonts w:cs="Calibri"/>
          <w:bCs/>
          <w:lang w:val="es-ES"/>
        </w:rPr>
        <w:t>3</w:t>
      </w:r>
      <w:r>
        <w:rPr>
          <w:rFonts w:cs="Calibri"/>
          <w:bCs/>
          <w:lang w:val="es-ES"/>
        </w:rPr>
        <w:t>,</w:t>
      </w:r>
      <w:r w:rsidRPr="00937269">
        <w:rPr>
          <w:rFonts w:cs="Calibri"/>
          <w:bCs/>
          <w:lang w:val="es-ES"/>
        </w:rPr>
        <w:t>5% (</w:t>
      </w:r>
      <w:r>
        <w:rPr>
          <w:rFonts w:cs="Calibri"/>
          <w:bCs/>
          <w:lang w:val="es-ES"/>
        </w:rPr>
        <w:t xml:space="preserve">para un nivel de fiabilidad del </w:t>
      </w:r>
      <w:r w:rsidRPr="00937269">
        <w:rPr>
          <w:rFonts w:cs="Calibri"/>
          <w:bCs/>
          <w:lang w:val="es-ES"/>
        </w:rPr>
        <w:t>100%).</w:t>
      </w:r>
    </w:p>
    <w:p w:rsidR="008339AB" w:rsidRPr="00937269" w:rsidRDefault="008339AB" w:rsidP="00803B51">
      <w:pPr>
        <w:pStyle w:val="Heading2"/>
        <w:rPr>
          <w:lang w:val="es-ES"/>
        </w:rPr>
      </w:pPr>
      <w:bookmarkStart w:id="170" w:name="_Toc349812726"/>
      <w:bookmarkStart w:id="171" w:name="_Toc351716901"/>
      <w:r w:rsidRPr="00937269">
        <w:rPr>
          <w:lang w:val="es-ES"/>
        </w:rPr>
        <w:t>A4.2</w:t>
      </w:r>
      <w:r w:rsidRPr="00937269">
        <w:rPr>
          <w:lang w:val="es-ES"/>
        </w:rPr>
        <w:tab/>
        <w:t>Cas</w:t>
      </w:r>
      <w:r>
        <w:rPr>
          <w:lang w:val="es-ES"/>
        </w:rPr>
        <w:t>o</w:t>
      </w:r>
      <w:r w:rsidRPr="00937269">
        <w:rPr>
          <w:lang w:val="es-ES"/>
        </w:rPr>
        <w:t xml:space="preserve"> B: </w:t>
      </w:r>
      <w:r>
        <w:rPr>
          <w:lang w:val="es-ES"/>
        </w:rPr>
        <w:t>Doce señales durante el periodo de integración</w:t>
      </w:r>
      <w:bookmarkEnd w:id="170"/>
      <w:bookmarkEnd w:id="171"/>
    </w:p>
    <w:p w:rsidR="008339AB" w:rsidRPr="00937269" w:rsidRDefault="008339AB" w:rsidP="005F2C2A">
      <w:pPr>
        <w:rPr>
          <w:lang w:val="es-ES"/>
        </w:rPr>
      </w:pPr>
      <w:r>
        <w:rPr>
          <w:lang w:val="es-ES"/>
        </w:rPr>
        <w:t>Supongamos ahora que en el periodo de integración</w:t>
      </w:r>
      <w:r w:rsidRPr="00937269">
        <w:rPr>
          <w:lang w:val="es-ES"/>
        </w:rPr>
        <w:t xml:space="preserve"> </w:t>
      </w:r>
      <w:r w:rsidRPr="00937269">
        <w:rPr>
          <w:i/>
          <w:lang w:val="es-ES"/>
        </w:rPr>
        <w:t>T</w:t>
      </w:r>
      <w:r w:rsidRPr="00937269">
        <w:rPr>
          <w:i/>
          <w:vertAlign w:val="subscript"/>
          <w:lang w:val="es-ES"/>
        </w:rPr>
        <w:t>I</w:t>
      </w:r>
      <w:r w:rsidRPr="00937269">
        <w:rPr>
          <w:lang w:val="es-ES"/>
        </w:rPr>
        <w:t xml:space="preserve"> </w:t>
      </w:r>
      <w:r>
        <w:rPr>
          <w:lang w:val="es-ES"/>
        </w:rPr>
        <w:t xml:space="preserve">hay </w:t>
      </w:r>
      <w:r w:rsidRPr="00937269">
        <w:rPr>
          <w:lang w:val="es-ES"/>
        </w:rPr>
        <w:t xml:space="preserve">12 </w:t>
      </w:r>
      <w:r>
        <w:rPr>
          <w:lang w:val="es-ES"/>
        </w:rPr>
        <w:t>impulsos de idéntica duración</w:t>
      </w:r>
      <w:r w:rsidRPr="00937269">
        <w:rPr>
          <w:lang w:val="es-ES"/>
        </w:rPr>
        <w:t xml:space="preserve"> </w:t>
      </w:r>
      <w:r w:rsidRPr="00937269">
        <w:rPr>
          <w:i/>
          <w:iCs/>
          <w:lang w:val="es-ES"/>
        </w:rPr>
        <w:t>T</w:t>
      </w:r>
      <w:r w:rsidRPr="00937269">
        <w:rPr>
          <w:i/>
          <w:iCs/>
          <w:vertAlign w:val="subscript"/>
          <w:lang w:val="es-ES"/>
        </w:rPr>
        <w:t>s</w:t>
      </w:r>
      <w:r w:rsidRPr="00937269">
        <w:rPr>
          <w:lang w:val="es-ES"/>
        </w:rPr>
        <w:t> = 0</w:t>
      </w:r>
      <w:r>
        <w:rPr>
          <w:lang w:val="es-ES"/>
        </w:rPr>
        <w:t>,</w:t>
      </w:r>
      <w:r w:rsidRPr="00937269">
        <w:rPr>
          <w:lang w:val="es-ES"/>
        </w:rPr>
        <w:t>00417 · </w:t>
      </w:r>
      <w:r w:rsidRPr="00937269">
        <w:rPr>
          <w:i/>
          <w:iCs/>
          <w:lang w:val="es-ES"/>
        </w:rPr>
        <w:t>T</w:t>
      </w:r>
      <w:r w:rsidRPr="00937269">
        <w:rPr>
          <w:i/>
          <w:iCs/>
          <w:vertAlign w:val="subscript"/>
          <w:lang w:val="es-ES"/>
        </w:rPr>
        <w:t>I</w:t>
      </w:r>
      <w:r w:rsidRPr="00937269">
        <w:rPr>
          <w:lang w:val="es-ES"/>
        </w:rPr>
        <w:t xml:space="preserve">, </w:t>
      </w:r>
      <w:r>
        <w:rPr>
          <w:lang w:val="es-ES"/>
        </w:rPr>
        <w:t xml:space="preserve">que una vez más corresponde a una ocupación de </w:t>
      </w:r>
      <w:r w:rsidRPr="00937269">
        <w:rPr>
          <w:i/>
          <w:spacing w:val="-4"/>
          <w:lang w:val="es-ES"/>
        </w:rPr>
        <w:t>SO</w:t>
      </w:r>
      <w:r w:rsidRPr="00937269">
        <w:rPr>
          <w:spacing w:val="-4"/>
          <w:lang w:val="es-ES"/>
        </w:rPr>
        <w:t xml:space="preserve"> = 5%. </w:t>
      </w:r>
      <w:r>
        <w:rPr>
          <w:spacing w:val="-4"/>
          <w:lang w:val="es-ES"/>
        </w:rPr>
        <w:t xml:space="preserve">Con un número de muestras en la gama </w:t>
      </w:r>
      <w:r w:rsidRPr="00937269">
        <w:rPr>
          <w:lang w:val="es-ES"/>
        </w:rPr>
        <w:t>485 ≤ </w:t>
      </w:r>
      <w:r w:rsidRPr="00937269">
        <w:rPr>
          <w:i/>
          <w:iCs/>
          <w:lang w:val="es-ES"/>
        </w:rPr>
        <w:t>J</w:t>
      </w:r>
      <w:r w:rsidRPr="00937269">
        <w:rPr>
          <w:i/>
          <w:iCs/>
          <w:vertAlign w:val="subscript"/>
          <w:lang w:val="es-ES"/>
        </w:rPr>
        <w:t>I</w:t>
      </w:r>
      <w:r w:rsidRPr="00937269">
        <w:rPr>
          <w:lang w:val="es-ES"/>
        </w:rPr>
        <w:t xml:space="preserve"> &lt; 715, </w:t>
      </w:r>
      <w:r>
        <w:rPr>
          <w:lang w:val="es-ES"/>
        </w:rPr>
        <w:t xml:space="preserve">la longitud del impulso sigue siendo mayor que el periodo de integración </w:t>
      </w:r>
      <w:r w:rsidRPr="00937269">
        <w:rPr>
          <w:i/>
          <w:iCs/>
          <w:lang w:val="es-ES"/>
        </w:rPr>
        <w:t>T</w:t>
      </w:r>
      <w:r w:rsidRPr="00937269">
        <w:rPr>
          <w:i/>
          <w:iCs/>
          <w:vertAlign w:val="subscript"/>
          <w:lang w:val="es-ES"/>
        </w:rPr>
        <w:t>R</w:t>
      </w:r>
      <w:r w:rsidRPr="00937269">
        <w:rPr>
          <w:lang w:val="es-ES"/>
        </w:rPr>
        <w:t xml:space="preserve">, </w:t>
      </w:r>
      <w:r>
        <w:rPr>
          <w:lang w:val="es-ES"/>
        </w:rPr>
        <w:t xml:space="preserve">y, por ende, en función de su posición relativa a la </w:t>
      </w:r>
      <w:r>
        <w:rPr>
          <w:spacing w:val="-4"/>
          <w:lang w:val="es-ES"/>
        </w:rPr>
        <w:t>«retícula»</w:t>
      </w:r>
      <w:r w:rsidRPr="00937269">
        <w:rPr>
          <w:spacing w:val="-4"/>
          <w:lang w:val="es-ES"/>
        </w:rPr>
        <w:t xml:space="preserve"> </w:t>
      </w:r>
      <w:r>
        <w:rPr>
          <w:spacing w:val="-4"/>
          <w:lang w:val="es-ES"/>
        </w:rPr>
        <w:t>de muestras</w:t>
      </w:r>
      <w:r w:rsidRPr="00937269">
        <w:rPr>
          <w:spacing w:val="-4"/>
          <w:lang w:val="es-ES"/>
        </w:rPr>
        <w:t xml:space="preserve">, </w:t>
      </w:r>
      <w:r>
        <w:rPr>
          <w:spacing w:val="-4"/>
          <w:lang w:val="es-ES"/>
        </w:rPr>
        <w:t xml:space="preserve">cada impulso representará dos </w:t>
      </w:r>
      <w:r w:rsidRPr="00937269">
        <w:rPr>
          <w:i/>
          <w:iCs/>
          <w:lang w:val="es-ES"/>
        </w:rPr>
        <w:t>J</w:t>
      </w:r>
      <w:r w:rsidRPr="00937269">
        <w:rPr>
          <w:i/>
          <w:iCs/>
          <w:vertAlign w:val="subscript"/>
          <w:lang w:val="es-ES"/>
        </w:rPr>
        <w:t>O </w:t>
      </w:r>
      <w:r w:rsidRPr="00937269">
        <w:rPr>
          <w:vertAlign w:val="subscript"/>
          <w:lang w:val="es-ES"/>
        </w:rPr>
        <w:t>min</w:t>
      </w:r>
      <w:r w:rsidRPr="00937269">
        <w:rPr>
          <w:lang w:val="es-ES"/>
        </w:rPr>
        <w:t> = </w:t>
      </w:r>
      <w:r w:rsidRPr="00937269">
        <w:rPr>
          <w:i/>
          <w:iCs/>
          <w:lang w:val="es-ES"/>
        </w:rPr>
        <w:t>T</w:t>
      </w:r>
      <w:r w:rsidRPr="00937269">
        <w:rPr>
          <w:i/>
          <w:iCs/>
          <w:vertAlign w:val="subscript"/>
          <w:lang w:val="es-ES"/>
        </w:rPr>
        <w:t>s</w:t>
      </w:r>
      <w:r w:rsidRPr="00937269">
        <w:rPr>
          <w:lang w:val="es-ES"/>
        </w:rPr>
        <w:t>/</w:t>
      </w:r>
      <w:r w:rsidRPr="00937269">
        <w:rPr>
          <w:i/>
          <w:iCs/>
          <w:lang w:val="es-ES"/>
        </w:rPr>
        <w:t>T</w:t>
      </w:r>
      <w:r w:rsidRPr="00937269">
        <w:rPr>
          <w:i/>
          <w:iCs/>
          <w:vertAlign w:val="subscript"/>
          <w:lang w:val="es-ES"/>
        </w:rPr>
        <w:t>R</w:t>
      </w:r>
      <w:r w:rsidRPr="00937269">
        <w:rPr>
          <w:vertAlign w:val="subscript"/>
          <w:lang w:val="es-ES"/>
        </w:rPr>
        <w:t> m</w:t>
      </w:r>
      <w:r w:rsidR="00E94E5C">
        <w:rPr>
          <w:vertAlign w:val="subscript"/>
          <w:lang w:val="es-ES"/>
        </w:rPr>
        <w:t>á</w:t>
      </w:r>
      <w:r w:rsidRPr="00937269">
        <w:rPr>
          <w:vertAlign w:val="subscript"/>
          <w:lang w:val="es-ES"/>
        </w:rPr>
        <w:t>x</w:t>
      </w:r>
      <w:r w:rsidRPr="00937269">
        <w:rPr>
          <w:lang w:val="es-ES"/>
        </w:rPr>
        <w:t> = int[0</w:t>
      </w:r>
      <w:r>
        <w:rPr>
          <w:lang w:val="es-ES"/>
        </w:rPr>
        <w:t>,</w:t>
      </w:r>
      <w:r w:rsidRPr="00937269">
        <w:rPr>
          <w:lang w:val="es-ES"/>
        </w:rPr>
        <w:t>00417 · </w:t>
      </w:r>
      <w:r w:rsidRPr="00937269">
        <w:rPr>
          <w:i/>
          <w:iCs/>
          <w:lang w:val="es-ES"/>
        </w:rPr>
        <w:t>J</w:t>
      </w:r>
      <w:r w:rsidRPr="00937269">
        <w:rPr>
          <w:i/>
          <w:iCs/>
          <w:vertAlign w:val="subscript"/>
          <w:lang w:val="es-ES"/>
        </w:rPr>
        <w:t>I</w:t>
      </w:r>
      <w:r w:rsidRPr="00937269">
        <w:rPr>
          <w:vertAlign w:val="subscript"/>
          <w:lang w:val="es-ES"/>
        </w:rPr>
        <w:t> m</w:t>
      </w:r>
      <w:r w:rsidR="00E94E5C">
        <w:rPr>
          <w:vertAlign w:val="subscript"/>
          <w:lang w:val="es-ES"/>
        </w:rPr>
        <w:t>í</w:t>
      </w:r>
      <w:r w:rsidRPr="00937269">
        <w:rPr>
          <w:vertAlign w:val="subscript"/>
          <w:lang w:val="es-ES"/>
        </w:rPr>
        <w:t>n</w:t>
      </w:r>
      <w:r w:rsidRPr="00937269">
        <w:rPr>
          <w:lang w:val="es-ES"/>
        </w:rPr>
        <w:t xml:space="preserve">] = 2 </w:t>
      </w:r>
      <w:r>
        <w:rPr>
          <w:lang w:val="es-ES"/>
        </w:rPr>
        <w:t xml:space="preserve">o tres </w:t>
      </w:r>
      <w:r w:rsidRPr="00937269">
        <w:rPr>
          <w:i/>
          <w:lang w:val="es-ES"/>
        </w:rPr>
        <w:t>J</w:t>
      </w:r>
      <w:r w:rsidRPr="00937269">
        <w:rPr>
          <w:i/>
          <w:iCs/>
          <w:vertAlign w:val="subscript"/>
          <w:lang w:val="es-ES"/>
        </w:rPr>
        <w:t>O</w:t>
      </w:r>
      <w:r w:rsidRPr="00937269">
        <w:rPr>
          <w:vertAlign w:val="subscript"/>
          <w:lang w:val="es-ES"/>
        </w:rPr>
        <w:t> m</w:t>
      </w:r>
      <w:r w:rsidR="00E94E5C">
        <w:rPr>
          <w:vertAlign w:val="subscript"/>
          <w:lang w:val="es-ES"/>
        </w:rPr>
        <w:t>á</w:t>
      </w:r>
      <w:r w:rsidRPr="00937269">
        <w:rPr>
          <w:vertAlign w:val="subscript"/>
          <w:lang w:val="es-ES"/>
        </w:rPr>
        <w:t>x</w:t>
      </w:r>
      <w:r w:rsidRPr="00937269">
        <w:rPr>
          <w:lang w:val="es-ES"/>
        </w:rPr>
        <w:t> =</w:t>
      </w:r>
      <w:r w:rsidR="005F2C2A">
        <w:rPr>
          <w:lang w:val="es-ES"/>
        </w:rPr>
        <w:t xml:space="preserve"> </w:t>
      </w:r>
      <w:r w:rsidRPr="00937269">
        <w:rPr>
          <w:lang w:val="es-ES"/>
        </w:rPr>
        <w:t>int[0</w:t>
      </w:r>
      <w:r>
        <w:rPr>
          <w:lang w:val="es-ES"/>
        </w:rPr>
        <w:t>,</w:t>
      </w:r>
      <w:r w:rsidRPr="00937269">
        <w:rPr>
          <w:lang w:val="es-ES"/>
        </w:rPr>
        <w:t>00417</w:t>
      </w:r>
      <w:r w:rsidR="005F2C2A">
        <w:rPr>
          <w:lang w:val="es-ES"/>
        </w:rPr>
        <w:t xml:space="preserve"> </w:t>
      </w:r>
      <w:r w:rsidRPr="00937269">
        <w:rPr>
          <w:lang w:val="es-ES"/>
        </w:rPr>
        <w:t>·</w:t>
      </w:r>
      <w:r w:rsidR="005F2C2A">
        <w:rPr>
          <w:lang w:val="es-ES"/>
        </w:rPr>
        <w:t xml:space="preserve"> </w:t>
      </w:r>
      <w:r w:rsidRPr="00937269">
        <w:rPr>
          <w:i/>
          <w:iCs/>
          <w:lang w:val="es-ES"/>
        </w:rPr>
        <w:t>J</w:t>
      </w:r>
      <w:r w:rsidRPr="00937269">
        <w:rPr>
          <w:i/>
          <w:iCs/>
          <w:vertAlign w:val="subscript"/>
          <w:lang w:val="es-ES"/>
        </w:rPr>
        <w:t>I</w:t>
      </w:r>
      <w:r w:rsidRPr="00937269">
        <w:rPr>
          <w:vertAlign w:val="subscript"/>
          <w:lang w:val="es-ES"/>
        </w:rPr>
        <w:t> m</w:t>
      </w:r>
      <w:r w:rsidR="00E94E5C">
        <w:rPr>
          <w:vertAlign w:val="subscript"/>
          <w:lang w:val="es-ES"/>
        </w:rPr>
        <w:t>á</w:t>
      </w:r>
      <w:r w:rsidRPr="00937269">
        <w:rPr>
          <w:vertAlign w:val="subscript"/>
          <w:lang w:val="es-ES"/>
        </w:rPr>
        <w:t>x</w:t>
      </w:r>
      <w:r w:rsidRPr="00937269">
        <w:rPr>
          <w:lang w:val="es-ES"/>
        </w:rPr>
        <w:t>]</w:t>
      </w:r>
      <w:r w:rsidR="005F2C2A">
        <w:rPr>
          <w:lang w:val="es-ES"/>
        </w:rPr>
        <w:t> </w:t>
      </w:r>
      <w:r w:rsidRPr="00937269">
        <w:rPr>
          <w:lang w:val="es-ES"/>
        </w:rPr>
        <w:t xml:space="preserve">+ 1 = 3 </w:t>
      </w:r>
      <w:r>
        <w:rPr>
          <w:lang w:val="es-ES"/>
        </w:rPr>
        <w:t>estados ocupados</w:t>
      </w:r>
      <w:r w:rsidRPr="00937269">
        <w:rPr>
          <w:lang w:val="es-ES"/>
        </w:rPr>
        <w:t xml:space="preserve">. </w:t>
      </w:r>
      <w:r>
        <w:rPr>
          <w:lang w:val="es-ES"/>
        </w:rPr>
        <w:t xml:space="preserve">Para </w:t>
      </w:r>
      <w:r w:rsidRPr="00937269">
        <w:rPr>
          <w:i/>
          <w:iCs/>
          <w:lang w:val="es-ES"/>
        </w:rPr>
        <w:t>J</w:t>
      </w:r>
      <w:r w:rsidRPr="00937269">
        <w:rPr>
          <w:i/>
          <w:iCs/>
          <w:vertAlign w:val="subscript"/>
          <w:lang w:val="es-ES"/>
        </w:rPr>
        <w:t>I</w:t>
      </w:r>
      <w:r w:rsidRPr="00937269">
        <w:rPr>
          <w:lang w:val="es-ES"/>
        </w:rPr>
        <w:t xml:space="preserve"> ≈ 500, </w:t>
      </w:r>
      <w:r>
        <w:rPr>
          <w:lang w:val="es-ES"/>
        </w:rPr>
        <w:t>lo más frecuente serán estados de canal ocupados en pares</w:t>
      </w:r>
      <w:r w:rsidRPr="00937269">
        <w:rPr>
          <w:lang w:val="es-ES"/>
        </w:rPr>
        <w:t xml:space="preserve">, </w:t>
      </w:r>
      <w:r>
        <w:rPr>
          <w:lang w:val="es-ES"/>
        </w:rPr>
        <w:t xml:space="preserve">mientras que con </w:t>
      </w:r>
      <w:r w:rsidRPr="00937269">
        <w:rPr>
          <w:i/>
          <w:iCs/>
          <w:lang w:val="es-ES"/>
        </w:rPr>
        <w:t>J</w:t>
      </w:r>
      <w:r w:rsidRPr="00937269">
        <w:rPr>
          <w:i/>
          <w:iCs/>
          <w:vertAlign w:val="subscript"/>
          <w:lang w:val="es-ES"/>
        </w:rPr>
        <w:t>I</w:t>
      </w:r>
      <w:r w:rsidRPr="00937269">
        <w:rPr>
          <w:lang w:val="es-ES"/>
        </w:rPr>
        <w:t xml:space="preserve"> ≈ 700 </w:t>
      </w:r>
      <w:r>
        <w:rPr>
          <w:lang w:val="es-ES"/>
        </w:rPr>
        <w:t>los estados ocupados estarán con mayor frecuencia en grupos de tres</w:t>
      </w:r>
      <w:r w:rsidRPr="00937269">
        <w:rPr>
          <w:lang w:val="es-ES"/>
        </w:rPr>
        <w:t>.</w:t>
      </w:r>
    </w:p>
    <w:p w:rsidR="008339AB" w:rsidRPr="00937269" w:rsidRDefault="008339AB" w:rsidP="00E94E5C">
      <w:pPr>
        <w:keepNext/>
        <w:keepLines/>
        <w:rPr>
          <w:lang w:val="es-ES"/>
        </w:rPr>
      </w:pPr>
      <w:r>
        <w:rPr>
          <w:lang w:val="es-ES"/>
        </w:rPr>
        <w:lastRenderedPageBreak/>
        <w:t xml:space="preserve">Examinemos con mayor detalle el caso </w:t>
      </w:r>
      <w:r w:rsidRPr="00937269">
        <w:rPr>
          <w:i/>
          <w:iCs/>
          <w:lang w:val="es-ES"/>
        </w:rPr>
        <w:t>J</w:t>
      </w:r>
      <w:r w:rsidRPr="00937269">
        <w:rPr>
          <w:i/>
          <w:iCs/>
          <w:vertAlign w:val="subscript"/>
          <w:lang w:val="es-ES"/>
        </w:rPr>
        <w:t>I</w:t>
      </w:r>
      <w:r w:rsidRPr="00937269">
        <w:rPr>
          <w:lang w:val="es-ES"/>
        </w:rPr>
        <w:t xml:space="preserve"> = 600, </w:t>
      </w:r>
      <w:r>
        <w:rPr>
          <w:lang w:val="es-ES"/>
        </w:rPr>
        <w:t>en el que la probabilidad de los dos tipos de agrupación de muestras es idéntica</w:t>
      </w:r>
      <w:r w:rsidRPr="00937269">
        <w:rPr>
          <w:lang w:val="es-ES"/>
        </w:rPr>
        <w:t xml:space="preserve">. </w:t>
      </w:r>
      <w:r>
        <w:rPr>
          <w:lang w:val="es-ES"/>
        </w:rPr>
        <w:t xml:space="preserve">El número </w:t>
      </w:r>
      <w:r w:rsidRPr="00937269">
        <w:rPr>
          <w:lang w:val="es-ES"/>
        </w:rPr>
        <w:t xml:space="preserve">total </w:t>
      </w:r>
      <w:r>
        <w:rPr>
          <w:lang w:val="es-ES"/>
        </w:rPr>
        <w:t xml:space="preserve">de veces en las que se registra actividad </w:t>
      </w:r>
      <w:r w:rsidRPr="00937269">
        <w:rPr>
          <w:i/>
          <w:iCs/>
          <w:lang w:val="es-ES"/>
        </w:rPr>
        <w:t>J</w:t>
      </w:r>
      <w:r w:rsidRPr="00937269">
        <w:rPr>
          <w:i/>
          <w:iCs/>
          <w:vertAlign w:val="subscript"/>
          <w:lang w:val="es-ES"/>
        </w:rPr>
        <w:t>O</w:t>
      </w:r>
      <w:r w:rsidRPr="00937269">
        <w:rPr>
          <w:lang w:val="es-ES"/>
        </w:rPr>
        <w:t xml:space="preserve"> </w:t>
      </w:r>
      <w:r>
        <w:rPr>
          <w:lang w:val="es-ES"/>
        </w:rPr>
        <w:t xml:space="preserve">oscilará en este caso entre </w:t>
      </w:r>
      <w:r w:rsidRPr="00937269">
        <w:rPr>
          <w:i/>
          <w:iCs/>
          <w:lang w:val="es-ES"/>
        </w:rPr>
        <w:t>J</w:t>
      </w:r>
      <w:r w:rsidRPr="00937269">
        <w:rPr>
          <w:i/>
          <w:iCs/>
          <w:vertAlign w:val="subscript"/>
          <w:lang w:val="es-ES"/>
        </w:rPr>
        <w:t>O</w:t>
      </w:r>
      <w:r w:rsidRPr="00937269">
        <w:rPr>
          <w:vertAlign w:val="subscript"/>
          <w:lang w:val="es-ES"/>
        </w:rPr>
        <w:t> min</w:t>
      </w:r>
      <w:r w:rsidRPr="00937269">
        <w:rPr>
          <w:lang w:val="es-ES"/>
        </w:rPr>
        <w:t xml:space="preserve"> = 12 · 2 = 24 </w:t>
      </w:r>
      <w:r>
        <w:rPr>
          <w:lang w:val="es-ES"/>
        </w:rPr>
        <w:t xml:space="preserve">y </w:t>
      </w:r>
      <w:r w:rsidRPr="00937269">
        <w:rPr>
          <w:i/>
          <w:iCs/>
          <w:lang w:val="es-ES"/>
        </w:rPr>
        <w:t>J</w:t>
      </w:r>
      <w:r w:rsidRPr="00937269">
        <w:rPr>
          <w:i/>
          <w:iCs/>
          <w:vertAlign w:val="subscript"/>
          <w:lang w:val="es-ES"/>
        </w:rPr>
        <w:t>O</w:t>
      </w:r>
      <w:r w:rsidRPr="00937269">
        <w:rPr>
          <w:vertAlign w:val="subscript"/>
          <w:lang w:val="es-ES"/>
        </w:rPr>
        <w:t> m</w:t>
      </w:r>
      <w:r w:rsidR="00E94E5C">
        <w:rPr>
          <w:vertAlign w:val="subscript"/>
          <w:lang w:val="es-ES"/>
        </w:rPr>
        <w:t>á</w:t>
      </w:r>
      <w:r w:rsidRPr="00937269">
        <w:rPr>
          <w:vertAlign w:val="subscript"/>
          <w:lang w:val="es-ES"/>
        </w:rPr>
        <w:t>x</w:t>
      </w:r>
      <w:r w:rsidRPr="00937269">
        <w:rPr>
          <w:lang w:val="es-ES"/>
        </w:rPr>
        <w:t xml:space="preserve"> = 12 · 3 = 36. </w:t>
      </w:r>
      <w:r>
        <w:rPr>
          <w:lang w:val="es-ES"/>
        </w:rPr>
        <w:t xml:space="preserve">En las mediciones en las que el valor </w:t>
      </w:r>
      <w:r w:rsidRPr="00937269">
        <w:rPr>
          <w:i/>
          <w:iCs/>
          <w:lang w:val="es-ES"/>
        </w:rPr>
        <w:t>J</w:t>
      </w:r>
      <w:r w:rsidRPr="00937269">
        <w:rPr>
          <w:i/>
          <w:iCs/>
          <w:vertAlign w:val="subscript"/>
          <w:lang w:val="es-ES"/>
        </w:rPr>
        <w:t xml:space="preserve">O </w:t>
      </w:r>
      <w:r>
        <w:rPr>
          <w:lang w:val="es-ES"/>
        </w:rPr>
        <w:t xml:space="preserve">queda comprendido en la gama de </w:t>
      </w:r>
      <w:r w:rsidRPr="00937269">
        <w:rPr>
          <w:lang w:val="es-ES"/>
        </w:rPr>
        <w:t xml:space="preserve">27 </w:t>
      </w:r>
      <w:r>
        <w:rPr>
          <w:lang w:val="es-ES"/>
        </w:rPr>
        <w:t>a</w:t>
      </w:r>
      <w:r w:rsidRPr="00937269">
        <w:rPr>
          <w:lang w:val="es-ES"/>
        </w:rPr>
        <w:t xml:space="preserve"> 33, </w:t>
      </w:r>
      <w:r>
        <w:rPr>
          <w:lang w:val="es-ES"/>
        </w:rPr>
        <w:t xml:space="preserve">la ocupación obtenida de la ecuación </w:t>
      </w:r>
      <w:r w:rsidRPr="00937269">
        <w:rPr>
          <w:lang w:val="es-ES"/>
        </w:rPr>
        <w:t>(</w:t>
      </w:r>
      <w:r w:rsidRPr="00937269">
        <w:rPr>
          <w:szCs w:val="24"/>
          <w:lang w:val="es-ES" w:eastAsia="ru-RU"/>
        </w:rPr>
        <w:t>A</w:t>
      </w:r>
      <w:r w:rsidRPr="00937269">
        <w:rPr>
          <w:lang w:val="es-ES"/>
        </w:rPr>
        <w:t xml:space="preserve">7) </w:t>
      </w:r>
      <w:r>
        <w:rPr>
          <w:lang w:val="es-ES"/>
        </w:rPr>
        <w:t xml:space="preserve">disminuirá un máximo de </w:t>
      </w:r>
      <w:r w:rsidRPr="00937269">
        <w:rPr>
          <w:lang w:val="es-ES"/>
        </w:rPr>
        <w:t xml:space="preserve">±10% </w:t>
      </w:r>
      <w:r>
        <w:rPr>
          <w:lang w:val="es-ES"/>
        </w:rPr>
        <w:t>del error relativo</w:t>
      </w:r>
      <w:r w:rsidRPr="00937269">
        <w:rPr>
          <w:lang w:val="es-ES"/>
        </w:rPr>
        <w:t xml:space="preserve">. </w:t>
      </w:r>
      <w:r>
        <w:rPr>
          <w:lang w:val="es-ES"/>
        </w:rPr>
        <w:t xml:space="preserve">La probabilidad de </w:t>
      </w:r>
      <w:r w:rsidRPr="00937269">
        <w:rPr>
          <w:lang w:val="es-ES"/>
        </w:rPr>
        <w:t>24 ≤ </w:t>
      </w:r>
      <w:r w:rsidRPr="00937269">
        <w:rPr>
          <w:i/>
          <w:iCs/>
          <w:lang w:val="es-ES"/>
        </w:rPr>
        <w:t>J</w:t>
      </w:r>
      <w:r w:rsidRPr="00937269">
        <w:rPr>
          <w:i/>
          <w:iCs/>
          <w:vertAlign w:val="subscript"/>
          <w:lang w:val="es-ES"/>
        </w:rPr>
        <w:t>O</w:t>
      </w:r>
      <w:r w:rsidRPr="00937269">
        <w:rPr>
          <w:lang w:val="es-ES"/>
        </w:rPr>
        <w:t xml:space="preserve"> ≤ 26 </w:t>
      </w:r>
      <w:r>
        <w:rPr>
          <w:lang w:val="es-ES"/>
        </w:rPr>
        <w:t>ó</w:t>
      </w:r>
      <w:r w:rsidRPr="00937269">
        <w:rPr>
          <w:lang w:val="es-ES"/>
        </w:rPr>
        <w:t xml:space="preserve"> 34 ≤ </w:t>
      </w:r>
      <w:r w:rsidRPr="00937269">
        <w:rPr>
          <w:i/>
          <w:iCs/>
          <w:lang w:val="es-ES"/>
        </w:rPr>
        <w:t>J</w:t>
      </w:r>
      <w:r w:rsidRPr="00937269">
        <w:rPr>
          <w:i/>
          <w:iCs/>
          <w:vertAlign w:val="subscript"/>
          <w:lang w:val="es-ES"/>
        </w:rPr>
        <w:t>O</w:t>
      </w:r>
      <w:r w:rsidRPr="00937269">
        <w:rPr>
          <w:lang w:val="es-ES"/>
        </w:rPr>
        <w:t xml:space="preserve"> ≤ 26 </w:t>
      </w:r>
      <w:r>
        <w:rPr>
          <w:lang w:val="es-ES"/>
        </w:rPr>
        <w:t>puede calcularse mediante la fórmula</w:t>
      </w:r>
      <w:r w:rsidRPr="00937269">
        <w:rPr>
          <w:lang w:val="es-ES"/>
        </w:rPr>
        <w:t>:</w:t>
      </w:r>
    </w:p>
    <w:p w:rsidR="008339AB" w:rsidRPr="00937269" w:rsidRDefault="008339AB" w:rsidP="008339AB">
      <w:pPr>
        <w:pStyle w:val="Blanc"/>
        <w:rPr>
          <w:lang w:val="es-ES"/>
        </w:rPr>
      </w:pPr>
    </w:p>
    <w:p w:rsidR="008339AB" w:rsidRPr="00937269" w:rsidRDefault="008339AB" w:rsidP="008339AB">
      <w:pPr>
        <w:pStyle w:val="Equation"/>
        <w:rPr>
          <w:lang w:val="es-ES"/>
        </w:rPr>
      </w:pPr>
      <w:r w:rsidRPr="00937269">
        <w:rPr>
          <w:lang w:val="es-ES"/>
        </w:rPr>
        <w:tab/>
      </w:r>
      <w:r w:rsidR="005F2C2A" w:rsidRPr="00937269">
        <w:rPr>
          <w:position w:val="-24"/>
          <w:lang w:val="es-ES"/>
        </w:rPr>
        <w:object w:dxaOrig="7240" w:dyaOrig="620">
          <v:shape id="_x0000_i1057" type="#_x0000_t75" style="width:362.75pt;height:31.65pt" o:ole="">
            <v:imagedata r:id="rId96" o:title=""/>
          </v:shape>
          <o:OLEObject Type="Embed" ProgID="Equation.3" ShapeID="_x0000_i1057" DrawAspect="Content" ObjectID="_1428406048" r:id="rId97"/>
        </w:object>
      </w:r>
      <w:r w:rsidRPr="00937269">
        <w:rPr>
          <w:lang w:val="es-ES"/>
        </w:rPr>
        <w:tab/>
        <w:t>(</w:t>
      </w:r>
      <w:r w:rsidRPr="00937269">
        <w:rPr>
          <w:szCs w:val="24"/>
          <w:lang w:val="es-ES" w:eastAsia="ru-RU"/>
        </w:rPr>
        <w:t>A</w:t>
      </w:r>
      <w:r w:rsidRPr="00937269">
        <w:rPr>
          <w:lang w:val="es-ES"/>
        </w:rPr>
        <w:t>22)</w:t>
      </w:r>
    </w:p>
    <w:p w:rsidR="008339AB" w:rsidRPr="00937269" w:rsidRDefault="008339AB" w:rsidP="008339AB">
      <w:pPr>
        <w:pStyle w:val="Blanc"/>
        <w:rPr>
          <w:lang w:val="es-ES"/>
        </w:rPr>
      </w:pPr>
    </w:p>
    <w:p w:rsidR="008339AB" w:rsidRPr="00937269" w:rsidRDefault="008339AB" w:rsidP="00803B51">
      <w:pPr>
        <w:rPr>
          <w:rFonts w:cs="Calibri"/>
          <w:bCs/>
          <w:lang w:val="es-ES"/>
        </w:rPr>
      </w:pPr>
      <w:r>
        <w:rPr>
          <w:rFonts w:cs="Calibri"/>
          <w:bCs/>
          <w:lang w:val="es-ES"/>
        </w:rPr>
        <w:t>Donde</w:t>
      </w:r>
      <w:r w:rsidRPr="00937269">
        <w:rPr>
          <w:rFonts w:cs="Calibri"/>
          <w:bCs/>
          <w:lang w:val="es-ES"/>
        </w:rPr>
        <w:t xml:space="preserve">, </w:t>
      </w:r>
      <w:r w:rsidRPr="00937269">
        <w:rPr>
          <w:noProof/>
          <w:position w:val="-12"/>
          <w:lang w:val="en-US" w:eastAsia="zh-CN"/>
        </w:rPr>
        <w:drawing>
          <wp:inline distT="0" distB="0" distL="0" distR="0" wp14:anchorId="402ACDCC" wp14:editId="4525D271">
            <wp:extent cx="228600" cy="238125"/>
            <wp:effectExtent l="0" t="0" r="0"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937269">
        <w:rPr>
          <w:rFonts w:cs="Calibri"/>
          <w:bCs/>
          <w:lang w:val="es-ES"/>
        </w:rPr>
        <w:t xml:space="preserve"> correspond</w:t>
      </w:r>
      <w:r>
        <w:rPr>
          <w:rFonts w:cs="Calibri"/>
          <w:bCs/>
          <w:lang w:val="es-ES"/>
        </w:rPr>
        <w:t>e</w:t>
      </w:r>
      <w:r w:rsidRPr="00937269">
        <w:rPr>
          <w:rFonts w:cs="Calibri"/>
          <w:bCs/>
          <w:lang w:val="es-ES"/>
        </w:rPr>
        <w:t xml:space="preserve"> </w:t>
      </w:r>
      <w:r>
        <w:rPr>
          <w:rFonts w:cs="Calibri"/>
          <w:bCs/>
          <w:lang w:val="es-ES"/>
        </w:rPr>
        <w:t>a</w:t>
      </w:r>
      <w:r w:rsidRPr="00937269">
        <w:rPr>
          <w:rFonts w:cs="Calibri"/>
          <w:bCs/>
          <w:lang w:val="es-ES"/>
        </w:rPr>
        <w:t xml:space="preserve"> </w:t>
      </w:r>
      <w:r w:rsidRPr="00937269">
        <w:rPr>
          <w:rFonts w:cs="Calibri"/>
          <w:bCs/>
          <w:i/>
          <w:iCs/>
          <w:lang w:val="es-ES"/>
        </w:rPr>
        <w:t>k</w:t>
      </w:r>
      <w:r w:rsidRPr="00937269">
        <w:rPr>
          <w:rFonts w:cs="Calibri"/>
          <w:bCs/>
          <w:lang w:val="es-ES"/>
        </w:rPr>
        <w:t xml:space="preserve"> </w:t>
      </w:r>
      <w:r>
        <w:rPr>
          <w:rFonts w:cs="Calibri"/>
          <w:bCs/>
          <w:lang w:val="es-ES"/>
        </w:rPr>
        <w:t xml:space="preserve">pares de estados ocupados al observar los siguientes </w:t>
      </w:r>
      <w:r w:rsidRPr="00937269">
        <w:rPr>
          <w:rFonts w:cs="Calibri"/>
          <w:bCs/>
          <w:lang w:val="es-ES"/>
        </w:rPr>
        <w:t>12 </w:t>
      </w:r>
      <w:r>
        <w:rPr>
          <w:rFonts w:cs="Calibri"/>
          <w:bCs/>
          <w:lang w:val="es-ES"/>
        </w:rPr>
        <w:t>impulsos</w:t>
      </w:r>
      <w:r w:rsidRPr="00937269">
        <w:rPr>
          <w:rFonts w:cs="Calibri"/>
          <w:bCs/>
          <w:lang w:val="es-ES"/>
        </w:rPr>
        <w:t>.</w:t>
      </w:r>
    </w:p>
    <w:p w:rsidR="008339AB" w:rsidRPr="00937269" w:rsidRDefault="008339AB" w:rsidP="00803B51">
      <w:pPr>
        <w:rPr>
          <w:rFonts w:cs="Calibri"/>
          <w:bCs/>
          <w:lang w:val="es-ES"/>
        </w:rPr>
      </w:pPr>
      <w:r>
        <w:rPr>
          <w:rFonts w:cs="Calibri"/>
          <w:bCs/>
          <w:lang w:val="es-ES"/>
        </w:rPr>
        <w:t>Por consiguiente</w:t>
      </w:r>
      <w:r w:rsidRPr="00937269">
        <w:rPr>
          <w:rFonts w:cs="Calibri"/>
          <w:bCs/>
          <w:lang w:val="es-ES"/>
        </w:rPr>
        <w:t xml:space="preserve">, </w:t>
      </w:r>
      <w:r>
        <w:rPr>
          <w:rFonts w:cs="Calibri"/>
          <w:bCs/>
          <w:lang w:val="es-ES"/>
        </w:rPr>
        <w:t xml:space="preserve">para una ocupación </w:t>
      </w:r>
      <w:r w:rsidRPr="00937269">
        <w:rPr>
          <w:rFonts w:cs="Calibri"/>
          <w:bCs/>
          <w:i/>
          <w:iCs/>
          <w:lang w:val="es-ES"/>
        </w:rPr>
        <w:t>SO</w:t>
      </w:r>
      <w:r w:rsidRPr="00937269">
        <w:rPr>
          <w:rFonts w:cs="Calibri"/>
          <w:bCs/>
          <w:lang w:val="es-ES"/>
        </w:rPr>
        <w:t xml:space="preserve"> = 5% </w:t>
      </w:r>
      <w:r>
        <w:rPr>
          <w:rFonts w:cs="Calibri"/>
          <w:bCs/>
          <w:lang w:val="es-ES"/>
        </w:rPr>
        <w:t>como en el caso</w:t>
      </w:r>
      <w:r w:rsidRPr="00937269">
        <w:rPr>
          <w:rFonts w:cs="Calibri"/>
          <w:bCs/>
          <w:spacing w:val="-4"/>
          <w:lang w:val="es-ES"/>
        </w:rPr>
        <w:t xml:space="preserve"> A, </w:t>
      </w:r>
      <w:r>
        <w:rPr>
          <w:rFonts w:cs="Calibri"/>
          <w:bCs/>
          <w:spacing w:val="-4"/>
          <w:lang w:val="es-ES"/>
        </w:rPr>
        <w:t xml:space="preserve">y con el mismo número de muestras </w:t>
      </w:r>
      <w:r w:rsidRPr="00937269">
        <w:rPr>
          <w:rFonts w:cs="Calibri"/>
          <w:bCs/>
          <w:i/>
          <w:iCs/>
          <w:lang w:val="es-ES"/>
        </w:rPr>
        <w:t>J</w:t>
      </w:r>
      <w:r w:rsidRPr="00937269">
        <w:rPr>
          <w:rFonts w:cs="Calibri"/>
          <w:bCs/>
          <w:i/>
          <w:iCs/>
          <w:vertAlign w:val="subscript"/>
          <w:lang w:val="es-ES"/>
        </w:rPr>
        <w:t>I</w:t>
      </w:r>
      <w:r w:rsidRPr="00937269">
        <w:rPr>
          <w:rFonts w:cs="Calibri"/>
          <w:bCs/>
          <w:lang w:val="es-ES"/>
        </w:rPr>
        <w:t xml:space="preserve"> = 600, </w:t>
      </w:r>
      <w:r>
        <w:rPr>
          <w:rFonts w:cs="Calibri"/>
          <w:bCs/>
          <w:lang w:val="es-ES"/>
        </w:rPr>
        <w:t xml:space="preserve">aunque el cálculo de la ocupación </w:t>
      </w:r>
      <w:r w:rsidRPr="00937269">
        <w:rPr>
          <w:rFonts w:cs="Calibri"/>
          <w:bCs/>
          <w:i/>
          <w:iCs/>
          <w:lang w:val="es-ES"/>
        </w:rPr>
        <w:t>SOCR</w:t>
      </w:r>
      <w:r w:rsidRPr="00937269">
        <w:rPr>
          <w:rFonts w:cs="Calibri"/>
          <w:bCs/>
          <w:lang w:val="es-ES"/>
        </w:rPr>
        <w:t xml:space="preserve"> </w:t>
      </w:r>
      <w:r>
        <w:rPr>
          <w:rFonts w:cs="Calibri"/>
          <w:bCs/>
          <w:lang w:val="es-ES"/>
        </w:rPr>
        <w:t xml:space="preserve">satisface los requisitos estipulados en </w:t>
      </w:r>
      <w:r w:rsidRPr="00937269">
        <w:rPr>
          <w:rFonts w:cs="Calibri"/>
          <w:bCs/>
          <w:lang w:val="es-ES"/>
        </w:rPr>
        <w:t>[A.4,</w:t>
      </w:r>
      <w:r>
        <w:rPr>
          <w:rFonts w:cs="Calibri"/>
          <w:bCs/>
          <w:lang w:val="es-ES"/>
        </w:rPr>
        <w:t> </w:t>
      </w:r>
      <w:r w:rsidRPr="00937269">
        <w:rPr>
          <w:rFonts w:cs="Calibri"/>
          <w:bCs/>
          <w:lang w:val="es-ES"/>
        </w:rPr>
        <w:t xml:space="preserve">A.5], </w:t>
      </w:r>
      <w:r>
        <w:rPr>
          <w:rFonts w:cs="Calibri"/>
          <w:bCs/>
          <w:lang w:val="es-ES"/>
        </w:rPr>
        <w:t xml:space="preserve">existe al menos una probabilidad del </w:t>
      </w:r>
      <w:r w:rsidRPr="00937269">
        <w:rPr>
          <w:rFonts w:cs="Calibri"/>
          <w:bCs/>
          <w:lang w:val="es-ES"/>
        </w:rPr>
        <w:t xml:space="preserve">4% </w:t>
      </w:r>
      <w:r>
        <w:rPr>
          <w:rFonts w:cs="Calibri"/>
          <w:bCs/>
          <w:lang w:val="es-ES"/>
        </w:rPr>
        <w:t xml:space="preserve">de que se desvíe del valor resal de </w:t>
      </w:r>
      <w:r w:rsidRPr="00937269">
        <w:rPr>
          <w:rFonts w:cs="Calibri"/>
          <w:bCs/>
          <w:i/>
          <w:iCs/>
          <w:lang w:val="es-ES"/>
        </w:rPr>
        <w:t>SO</w:t>
      </w:r>
      <w:r w:rsidRPr="00937269">
        <w:rPr>
          <w:rFonts w:cs="Calibri"/>
          <w:bCs/>
          <w:lang w:val="es-ES"/>
        </w:rPr>
        <w:t xml:space="preserve"> </w:t>
      </w:r>
      <w:r>
        <w:rPr>
          <w:rFonts w:cs="Calibri"/>
          <w:bCs/>
          <w:lang w:val="es-ES"/>
        </w:rPr>
        <w:t xml:space="preserve">con un error relativo superior a </w:t>
      </w:r>
      <w:r w:rsidRPr="00937269">
        <w:rPr>
          <w:lang w:val="es-ES"/>
        </w:rPr>
        <w:t>±</w:t>
      </w:r>
      <w:r w:rsidR="00E94E5C">
        <w:rPr>
          <w:rFonts w:cs="Calibri"/>
          <w:bCs/>
          <w:lang w:val="es-ES"/>
        </w:rPr>
        <w:t>10%.</w:t>
      </w:r>
    </w:p>
    <w:p w:rsidR="008339AB" w:rsidRPr="00937269" w:rsidRDefault="008339AB" w:rsidP="00803B51">
      <w:pPr>
        <w:pStyle w:val="Heading2"/>
        <w:rPr>
          <w:lang w:val="es-ES"/>
        </w:rPr>
      </w:pPr>
      <w:bookmarkStart w:id="172" w:name="_Toc349812727"/>
      <w:bookmarkStart w:id="173" w:name="_Toc351716902"/>
      <w:r w:rsidRPr="00937269">
        <w:rPr>
          <w:lang w:val="es-ES"/>
        </w:rPr>
        <w:t>A4.3</w:t>
      </w:r>
      <w:r w:rsidRPr="00937269">
        <w:rPr>
          <w:color w:val="3333FF"/>
          <w:lang w:val="es-ES"/>
        </w:rPr>
        <w:tab/>
      </w:r>
      <w:r w:rsidRPr="00937269">
        <w:rPr>
          <w:lang w:val="es-ES"/>
        </w:rPr>
        <w:t>Cas</w:t>
      </w:r>
      <w:r>
        <w:rPr>
          <w:lang w:val="es-ES"/>
        </w:rPr>
        <w:t>o</w:t>
      </w:r>
      <w:r w:rsidRPr="00937269">
        <w:rPr>
          <w:lang w:val="es-ES"/>
        </w:rPr>
        <w:t xml:space="preserve"> C: </w:t>
      </w:r>
      <w:r>
        <w:rPr>
          <w:lang w:val="es-ES"/>
        </w:rPr>
        <w:t>Varias docenas de señales durante el periodo de integración</w:t>
      </w:r>
      <w:bookmarkEnd w:id="172"/>
      <w:bookmarkEnd w:id="173"/>
    </w:p>
    <w:p w:rsidR="008339AB" w:rsidRPr="00937269" w:rsidRDefault="008339AB" w:rsidP="00803B51">
      <w:pPr>
        <w:rPr>
          <w:rFonts w:cs="Calibri"/>
          <w:bCs/>
          <w:lang w:val="es-ES"/>
        </w:rPr>
      </w:pPr>
      <w:r>
        <w:rPr>
          <w:rFonts w:cs="Calibri"/>
          <w:bCs/>
          <w:lang w:val="es-ES"/>
        </w:rPr>
        <w:t>Por último</w:t>
      </w:r>
      <w:r w:rsidRPr="00937269">
        <w:rPr>
          <w:rFonts w:cs="Calibri"/>
          <w:bCs/>
          <w:spacing w:val="-4"/>
          <w:lang w:val="es-ES"/>
        </w:rPr>
        <w:t xml:space="preserve">, </w:t>
      </w:r>
      <w:r>
        <w:rPr>
          <w:rFonts w:cs="Calibri"/>
          <w:bCs/>
          <w:spacing w:val="-4"/>
          <w:lang w:val="es-ES"/>
        </w:rPr>
        <w:t xml:space="preserve">supongamos que en el periodo de integración </w:t>
      </w:r>
      <w:r w:rsidRPr="00937269">
        <w:rPr>
          <w:rFonts w:cs="Calibri"/>
          <w:bCs/>
          <w:i/>
          <w:iCs/>
          <w:spacing w:val="-4"/>
          <w:lang w:val="es-ES"/>
        </w:rPr>
        <w:t>T</w:t>
      </w:r>
      <w:r w:rsidRPr="00937269">
        <w:rPr>
          <w:rFonts w:cs="Calibri"/>
          <w:bCs/>
          <w:i/>
          <w:iCs/>
          <w:spacing w:val="-4"/>
          <w:vertAlign w:val="subscript"/>
          <w:lang w:val="es-ES"/>
        </w:rPr>
        <w:t>I</w:t>
      </w:r>
      <w:r w:rsidRPr="00937269">
        <w:rPr>
          <w:rFonts w:cs="Calibri"/>
          <w:bCs/>
          <w:spacing w:val="-4"/>
          <w:lang w:val="es-ES"/>
        </w:rPr>
        <w:t xml:space="preserve"> </w:t>
      </w:r>
      <w:r>
        <w:rPr>
          <w:rFonts w:cs="Calibri"/>
          <w:bCs/>
          <w:spacing w:val="-4"/>
          <w:lang w:val="es-ES"/>
        </w:rPr>
        <w:t xml:space="preserve">hay </w:t>
      </w:r>
      <w:r w:rsidRPr="00937269">
        <w:rPr>
          <w:rFonts w:cs="Calibri"/>
          <w:bCs/>
          <w:spacing w:val="-4"/>
          <w:lang w:val="es-ES"/>
        </w:rPr>
        <w:t xml:space="preserve">80 </w:t>
      </w:r>
      <w:r>
        <w:rPr>
          <w:rFonts w:cs="Calibri"/>
          <w:bCs/>
          <w:spacing w:val="-4"/>
          <w:lang w:val="es-ES"/>
        </w:rPr>
        <w:t>impulsos de igual longitud</w:t>
      </w:r>
      <w:r w:rsidRPr="00937269">
        <w:rPr>
          <w:rFonts w:cs="Calibri"/>
          <w:bCs/>
          <w:lang w:val="es-ES"/>
        </w:rPr>
        <w:t xml:space="preserve"> </w:t>
      </w:r>
      <w:r w:rsidRPr="00937269">
        <w:rPr>
          <w:rFonts w:cs="Calibri"/>
          <w:bCs/>
          <w:i/>
          <w:iCs/>
          <w:lang w:val="es-ES"/>
        </w:rPr>
        <w:t>T</w:t>
      </w:r>
      <w:r w:rsidRPr="00937269">
        <w:rPr>
          <w:rFonts w:cs="Calibri"/>
          <w:bCs/>
          <w:i/>
          <w:iCs/>
          <w:vertAlign w:val="subscript"/>
          <w:lang w:val="es-ES"/>
        </w:rPr>
        <w:t>s</w:t>
      </w:r>
      <w:r w:rsidRPr="00937269">
        <w:rPr>
          <w:rFonts w:cs="Calibri"/>
          <w:bCs/>
          <w:lang w:val="es-ES"/>
        </w:rPr>
        <w:t> = 6</w:t>
      </w:r>
      <w:r>
        <w:rPr>
          <w:rFonts w:cs="Calibri"/>
          <w:bCs/>
          <w:lang w:val="es-ES"/>
        </w:rPr>
        <w:t>,</w:t>
      </w:r>
      <w:r w:rsidRPr="00937269">
        <w:rPr>
          <w:rFonts w:cs="Calibri"/>
          <w:bCs/>
          <w:lang w:val="es-ES"/>
        </w:rPr>
        <w:t>25·10</w:t>
      </w:r>
      <w:r w:rsidRPr="00937269">
        <w:rPr>
          <w:rFonts w:cs="Calibri"/>
          <w:bCs/>
          <w:vertAlign w:val="superscript"/>
          <w:lang w:val="es-ES"/>
        </w:rPr>
        <w:t>−4</w:t>
      </w:r>
      <w:r w:rsidRPr="00937269">
        <w:rPr>
          <w:lang w:val="es-ES"/>
        </w:rPr>
        <w:t> </w:t>
      </w:r>
      <w:r w:rsidRPr="00937269">
        <w:rPr>
          <w:rFonts w:cs="Calibri"/>
          <w:bCs/>
          <w:lang w:val="es-ES"/>
        </w:rPr>
        <w:t>·</w:t>
      </w:r>
      <w:r w:rsidRPr="00937269">
        <w:rPr>
          <w:rFonts w:cs="Calibri"/>
          <w:bCs/>
          <w:i/>
          <w:iCs/>
          <w:lang w:val="es-ES"/>
        </w:rPr>
        <w:t>T</w:t>
      </w:r>
      <w:r w:rsidRPr="00937269">
        <w:rPr>
          <w:rFonts w:cs="Calibri"/>
          <w:bCs/>
          <w:i/>
          <w:iCs/>
          <w:vertAlign w:val="subscript"/>
          <w:lang w:val="es-ES"/>
        </w:rPr>
        <w:t>I</w:t>
      </w:r>
      <w:r w:rsidRPr="00937269">
        <w:rPr>
          <w:lang w:val="es-ES"/>
        </w:rPr>
        <w:t xml:space="preserve">, </w:t>
      </w:r>
      <w:r>
        <w:rPr>
          <w:rFonts w:cs="Calibri"/>
          <w:bCs/>
          <w:lang w:val="es-ES"/>
        </w:rPr>
        <w:t xml:space="preserve">lo que nuevamente corresponde a </w:t>
      </w:r>
      <w:r w:rsidRPr="00937269">
        <w:rPr>
          <w:rFonts w:cs="Calibri"/>
          <w:bCs/>
          <w:i/>
          <w:iCs/>
          <w:lang w:val="es-ES"/>
        </w:rPr>
        <w:t>SO</w:t>
      </w:r>
      <w:r w:rsidRPr="00937269">
        <w:rPr>
          <w:rFonts w:cs="Calibri"/>
          <w:bCs/>
          <w:lang w:val="es-ES"/>
        </w:rPr>
        <w:t xml:space="preserve"> = 5%. </w:t>
      </w:r>
      <w:r>
        <w:rPr>
          <w:rFonts w:cs="Calibri"/>
          <w:bCs/>
          <w:lang w:val="es-ES"/>
        </w:rPr>
        <w:t xml:space="preserve">Para </w:t>
      </w:r>
      <w:r w:rsidRPr="00937269">
        <w:rPr>
          <w:rFonts w:cs="Calibri"/>
          <w:bCs/>
          <w:i/>
          <w:iCs/>
          <w:lang w:val="es-ES"/>
        </w:rPr>
        <w:t>J</w:t>
      </w:r>
      <w:r w:rsidRPr="00937269">
        <w:rPr>
          <w:rFonts w:cs="Calibri"/>
          <w:bCs/>
          <w:i/>
          <w:iCs/>
          <w:vertAlign w:val="subscript"/>
          <w:lang w:val="es-ES"/>
        </w:rPr>
        <w:t>I</w:t>
      </w:r>
      <w:r w:rsidRPr="00937269">
        <w:rPr>
          <w:rFonts w:cs="Calibri"/>
          <w:bCs/>
          <w:lang w:val="es-ES"/>
        </w:rPr>
        <w:t xml:space="preserve"> = 600, </w:t>
      </w:r>
      <w:r>
        <w:rPr>
          <w:rFonts w:cs="Calibri"/>
          <w:bCs/>
          <w:lang w:val="es-ES"/>
        </w:rPr>
        <w:t xml:space="preserve">el tiempo de iteración será de </w:t>
      </w:r>
      <w:r w:rsidRPr="00937269">
        <w:rPr>
          <w:rFonts w:cs="Calibri"/>
          <w:bCs/>
          <w:i/>
          <w:iCs/>
          <w:lang w:val="es-ES"/>
        </w:rPr>
        <w:t>T</w:t>
      </w:r>
      <w:r w:rsidRPr="00937269">
        <w:rPr>
          <w:rFonts w:cs="Calibri"/>
          <w:bCs/>
          <w:i/>
          <w:iCs/>
          <w:vertAlign w:val="subscript"/>
          <w:lang w:val="es-ES"/>
        </w:rPr>
        <w:t>R</w:t>
      </w:r>
      <w:r w:rsidRPr="00937269">
        <w:rPr>
          <w:lang w:val="es-ES"/>
        </w:rPr>
        <w:t> </w:t>
      </w:r>
      <w:r w:rsidRPr="00937269">
        <w:rPr>
          <w:rFonts w:cs="Calibri"/>
          <w:bCs/>
          <w:lang w:val="es-ES"/>
        </w:rPr>
        <w:t>≈ 1</w:t>
      </w:r>
      <w:r>
        <w:rPr>
          <w:rFonts w:cs="Calibri"/>
          <w:bCs/>
          <w:lang w:val="es-ES"/>
        </w:rPr>
        <w:t>,</w:t>
      </w:r>
      <w:r w:rsidRPr="00937269">
        <w:rPr>
          <w:rFonts w:cs="Calibri"/>
          <w:bCs/>
          <w:lang w:val="es-ES"/>
        </w:rPr>
        <w:t>67 · 10</w:t>
      </w:r>
      <w:r w:rsidRPr="00937269">
        <w:rPr>
          <w:rFonts w:cs="Calibri"/>
          <w:bCs/>
          <w:vertAlign w:val="superscript"/>
          <w:lang w:val="es-ES"/>
        </w:rPr>
        <w:t>−3</w:t>
      </w:r>
      <w:r w:rsidRPr="00937269">
        <w:rPr>
          <w:lang w:val="es-ES"/>
        </w:rPr>
        <w:t> </w:t>
      </w:r>
      <w:r w:rsidRPr="00937269">
        <w:rPr>
          <w:rFonts w:cs="Calibri"/>
          <w:bCs/>
          <w:lang w:val="es-ES"/>
        </w:rPr>
        <w:t>· </w:t>
      </w:r>
      <w:r w:rsidRPr="00937269">
        <w:rPr>
          <w:rFonts w:cs="Calibri"/>
          <w:bCs/>
          <w:i/>
          <w:iCs/>
          <w:lang w:val="es-ES"/>
        </w:rPr>
        <w:t>T</w:t>
      </w:r>
      <w:r w:rsidRPr="00937269">
        <w:rPr>
          <w:rFonts w:cs="Calibri"/>
          <w:bCs/>
          <w:i/>
          <w:iCs/>
          <w:vertAlign w:val="subscript"/>
          <w:lang w:val="es-ES"/>
        </w:rPr>
        <w:t>I</w:t>
      </w:r>
      <w:r w:rsidRPr="00937269">
        <w:rPr>
          <w:lang w:val="es-ES"/>
        </w:rPr>
        <w:t>.</w:t>
      </w:r>
      <w:r w:rsidRPr="00937269">
        <w:rPr>
          <w:rFonts w:cs="Calibri"/>
          <w:bCs/>
          <w:lang w:val="es-ES"/>
        </w:rPr>
        <w:t xml:space="preserve"> </w:t>
      </w:r>
      <w:r>
        <w:rPr>
          <w:rFonts w:cs="Calibri"/>
          <w:bCs/>
          <w:lang w:val="es-ES"/>
        </w:rPr>
        <w:t>En este caso</w:t>
      </w:r>
      <w:r w:rsidRPr="00937269">
        <w:rPr>
          <w:rFonts w:cs="Calibri"/>
          <w:bCs/>
          <w:lang w:val="es-ES"/>
        </w:rPr>
        <w:t xml:space="preserve">, </w:t>
      </w:r>
      <w:r>
        <w:rPr>
          <w:rFonts w:cs="Calibri"/>
          <w:bCs/>
          <w:lang w:val="es-ES"/>
        </w:rPr>
        <w:t>cualquier impulso al tener una duración inferior a la de un estado ocupado</w:t>
      </w:r>
      <w:r w:rsidRPr="00937269">
        <w:rPr>
          <w:rFonts w:cs="Calibri"/>
          <w:bCs/>
          <w:lang w:val="es-ES"/>
        </w:rPr>
        <w:t xml:space="preserve">, </w:t>
      </w:r>
      <w:r>
        <w:rPr>
          <w:rFonts w:cs="Calibri"/>
          <w:bCs/>
          <w:lang w:val="es-ES"/>
        </w:rPr>
        <w:t xml:space="preserve">y con una probabilidad </w:t>
      </w:r>
      <w:r w:rsidRPr="00937269">
        <w:rPr>
          <w:rFonts w:cs="Calibri"/>
          <w:bCs/>
          <w:i/>
          <w:iCs/>
          <w:lang w:val="es-ES"/>
        </w:rPr>
        <w:t>P</w:t>
      </w:r>
      <w:r w:rsidRPr="00937269">
        <w:rPr>
          <w:rFonts w:cs="Calibri"/>
          <w:bCs/>
          <w:i/>
          <w:iCs/>
          <w:vertAlign w:val="subscript"/>
          <w:lang w:val="es-ES"/>
        </w:rPr>
        <w:t>miss</w:t>
      </w:r>
      <w:r w:rsidRPr="00937269">
        <w:rPr>
          <w:rFonts w:cs="Calibri"/>
          <w:bCs/>
          <w:lang w:val="es-ES"/>
        </w:rPr>
        <w:t> = 1 − </w:t>
      </w:r>
      <w:r w:rsidRPr="00937269">
        <w:rPr>
          <w:rFonts w:cs="Calibri"/>
          <w:bCs/>
          <w:i/>
          <w:iCs/>
          <w:lang w:val="es-ES"/>
        </w:rPr>
        <w:t>T</w:t>
      </w:r>
      <w:r w:rsidRPr="00937269">
        <w:rPr>
          <w:rFonts w:cs="Calibri"/>
          <w:bCs/>
          <w:i/>
          <w:iCs/>
          <w:vertAlign w:val="subscript"/>
          <w:lang w:val="es-ES"/>
        </w:rPr>
        <w:t>s</w:t>
      </w:r>
      <w:r w:rsidRPr="00937269">
        <w:rPr>
          <w:rFonts w:cs="Calibri"/>
          <w:bCs/>
          <w:lang w:val="es-ES"/>
        </w:rPr>
        <w:t>/</w:t>
      </w:r>
      <w:r w:rsidRPr="00937269">
        <w:rPr>
          <w:rFonts w:cs="Calibri"/>
          <w:bCs/>
          <w:i/>
          <w:iCs/>
          <w:lang w:val="es-ES"/>
        </w:rPr>
        <w:t>T</w:t>
      </w:r>
      <w:r w:rsidRPr="00937269">
        <w:rPr>
          <w:rFonts w:cs="Calibri"/>
          <w:bCs/>
          <w:i/>
          <w:iCs/>
          <w:vertAlign w:val="subscript"/>
          <w:lang w:val="es-ES"/>
        </w:rPr>
        <w:t>R</w:t>
      </w:r>
      <w:r w:rsidRPr="00937269">
        <w:rPr>
          <w:rFonts w:cs="Calibri"/>
          <w:bCs/>
          <w:lang w:val="es-ES"/>
        </w:rPr>
        <w:t> ≈ 62</w:t>
      </w:r>
      <w:r>
        <w:rPr>
          <w:rFonts w:cs="Calibri"/>
          <w:bCs/>
          <w:lang w:val="es-ES"/>
        </w:rPr>
        <w:t>,</w:t>
      </w:r>
      <w:r w:rsidRPr="00937269">
        <w:rPr>
          <w:rFonts w:cs="Calibri"/>
          <w:bCs/>
          <w:lang w:val="es-ES"/>
        </w:rPr>
        <w:t>5%</w:t>
      </w:r>
      <w:r>
        <w:rPr>
          <w:rFonts w:cs="Calibri"/>
          <w:bCs/>
          <w:lang w:val="es-ES"/>
        </w:rPr>
        <w:t>,</w:t>
      </w:r>
      <w:r w:rsidRPr="00937269">
        <w:rPr>
          <w:rFonts w:cs="Calibri"/>
          <w:bCs/>
          <w:lang w:val="es-ES"/>
        </w:rPr>
        <w:t xml:space="preserve"> </w:t>
      </w:r>
      <w:r>
        <w:rPr>
          <w:rFonts w:cs="Calibri"/>
          <w:bCs/>
          <w:lang w:val="es-ES"/>
        </w:rPr>
        <w:t>¡pasará inadvertido</w:t>
      </w:r>
      <w:r w:rsidRPr="00937269">
        <w:rPr>
          <w:rFonts w:cs="Calibri"/>
          <w:bCs/>
          <w:lang w:val="es-ES"/>
        </w:rPr>
        <w:t>!</w:t>
      </w:r>
      <w:r>
        <w:rPr>
          <w:rFonts w:cs="Calibri"/>
          <w:bCs/>
          <w:lang w:val="es-ES"/>
        </w:rPr>
        <w:t xml:space="preserve"> ¿Significa esto que es imposible calcular la ocupación</w:t>
      </w:r>
      <w:r w:rsidRPr="00937269">
        <w:rPr>
          <w:rFonts w:cs="Calibri"/>
          <w:bCs/>
          <w:lang w:val="es-ES"/>
        </w:rPr>
        <w:t xml:space="preserve">? </w:t>
      </w:r>
    </w:p>
    <w:p w:rsidR="008339AB" w:rsidRPr="00937269" w:rsidRDefault="008339AB" w:rsidP="00803B51">
      <w:pPr>
        <w:rPr>
          <w:rFonts w:cs="Calibri"/>
          <w:bCs/>
          <w:lang w:val="es-ES"/>
        </w:rPr>
      </w:pPr>
      <w:r>
        <w:rPr>
          <w:rFonts w:cs="Calibri"/>
          <w:bCs/>
          <w:lang w:val="es-ES"/>
        </w:rPr>
        <w:t>Con independencia de la probabilidad de solapamiento de impulsos y examinando los casos de «detección» de impulsos de manera independiente</w:t>
      </w:r>
      <w:r w:rsidRPr="00937269">
        <w:rPr>
          <w:rFonts w:cs="Calibri"/>
          <w:bCs/>
          <w:lang w:val="es-ES"/>
        </w:rPr>
        <w:t xml:space="preserve">, </w:t>
      </w:r>
      <w:r>
        <w:rPr>
          <w:rFonts w:cs="Calibri"/>
          <w:bCs/>
          <w:lang w:val="es-ES"/>
        </w:rPr>
        <w:t xml:space="preserve">el número de estados ocupados </w:t>
      </w:r>
      <w:r w:rsidRPr="00937269">
        <w:rPr>
          <w:rFonts w:cs="Calibri"/>
          <w:bCs/>
          <w:i/>
          <w:iCs/>
          <w:lang w:val="es-ES"/>
        </w:rPr>
        <w:t>J</w:t>
      </w:r>
      <w:r w:rsidRPr="00937269">
        <w:rPr>
          <w:rFonts w:cs="Calibri"/>
          <w:bCs/>
          <w:i/>
          <w:iCs/>
          <w:vertAlign w:val="subscript"/>
          <w:lang w:val="es-ES"/>
        </w:rPr>
        <w:t>O</w:t>
      </w:r>
      <w:r w:rsidRPr="00937269">
        <w:rPr>
          <w:rFonts w:cs="Calibri"/>
          <w:bCs/>
          <w:lang w:val="es-ES"/>
        </w:rPr>
        <w:t xml:space="preserve"> </w:t>
      </w:r>
      <w:r>
        <w:rPr>
          <w:rFonts w:cs="Calibri"/>
          <w:bCs/>
          <w:lang w:val="es-ES"/>
        </w:rPr>
        <w:t>que se espera detectar puede obtenerse mediante la siguiente expresión</w:t>
      </w:r>
      <w:r w:rsidRPr="00937269">
        <w:rPr>
          <w:rFonts w:cs="Calibri"/>
          <w:bCs/>
          <w:lang w:val="es-ES"/>
        </w:rPr>
        <w:t>:</w:t>
      </w:r>
    </w:p>
    <w:p w:rsidR="008339AB" w:rsidRPr="00937269" w:rsidRDefault="008339AB" w:rsidP="008339AB">
      <w:pPr>
        <w:pStyle w:val="Blanc"/>
        <w:rPr>
          <w:lang w:val="es-ES"/>
        </w:rPr>
      </w:pPr>
    </w:p>
    <w:p w:rsidR="008339AB" w:rsidRPr="00937269" w:rsidRDefault="008339AB" w:rsidP="008339AB">
      <w:pPr>
        <w:pStyle w:val="Equation"/>
        <w:rPr>
          <w:lang w:val="es-ES"/>
        </w:rPr>
      </w:pPr>
      <w:r w:rsidRPr="00937269">
        <w:rPr>
          <w:lang w:val="es-ES"/>
        </w:rPr>
        <w:tab/>
      </w:r>
      <w:r w:rsidRPr="00937269">
        <w:rPr>
          <w:lang w:val="es-ES"/>
        </w:rPr>
        <w:tab/>
      </w:r>
      <w:r w:rsidR="004510C8" w:rsidRPr="00937269">
        <w:rPr>
          <w:position w:val="-12"/>
          <w:lang w:val="es-ES"/>
        </w:rPr>
        <w:object w:dxaOrig="4220" w:dyaOrig="360">
          <v:shape id="_x0000_i1058" type="#_x0000_t75" style="width:211.1pt;height:18pt" o:ole="">
            <v:imagedata r:id="rId99" o:title=""/>
          </v:shape>
          <o:OLEObject Type="Embed" ProgID="Equation.3" ShapeID="_x0000_i1058" DrawAspect="Content" ObjectID="_1428406049" r:id="rId100"/>
        </w:object>
      </w:r>
      <w:r w:rsidRPr="00937269">
        <w:rPr>
          <w:lang w:val="es-ES"/>
        </w:rPr>
        <w:tab/>
        <w:t>(</w:t>
      </w:r>
      <w:r w:rsidRPr="00937269">
        <w:rPr>
          <w:szCs w:val="24"/>
          <w:lang w:val="es-ES" w:eastAsia="ru-RU"/>
        </w:rPr>
        <w:t>A</w:t>
      </w:r>
      <w:r w:rsidRPr="00937269">
        <w:rPr>
          <w:lang w:val="es-ES"/>
        </w:rPr>
        <w:t>23)</w:t>
      </w:r>
    </w:p>
    <w:p w:rsidR="008339AB" w:rsidRPr="00937269" w:rsidRDefault="008339AB" w:rsidP="008339AB">
      <w:pPr>
        <w:rPr>
          <w:rFonts w:cs="Calibri"/>
          <w:bCs/>
          <w:lang w:val="es-ES"/>
        </w:rPr>
      </w:pPr>
      <w:r>
        <w:rPr>
          <w:rFonts w:cs="Calibri"/>
          <w:bCs/>
          <w:lang w:val="es-ES"/>
        </w:rPr>
        <w:t>Y, por ende</w:t>
      </w:r>
      <w:r w:rsidRPr="00937269">
        <w:rPr>
          <w:rFonts w:cs="Calibri"/>
          <w:bCs/>
          <w:lang w:val="es-ES"/>
        </w:rPr>
        <w:t>:</w:t>
      </w:r>
    </w:p>
    <w:p w:rsidR="008339AB" w:rsidRPr="00937269" w:rsidRDefault="008339AB" w:rsidP="008339AB">
      <w:pPr>
        <w:pStyle w:val="Equation"/>
        <w:rPr>
          <w:lang w:val="es-ES"/>
        </w:rPr>
      </w:pPr>
      <w:r w:rsidRPr="00937269">
        <w:rPr>
          <w:lang w:val="es-ES"/>
        </w:rPr>
        <w:tab/>
      </w:r>
      <w:r w:rsidRPr="00937269">
        <w:rPr>
          <w:lang w:val="es-ES"/>
        </w:rPr>
        <w:tab/>
      </w:r>
      <w:r w:rsidR="004510C8" w:rsidRPr="00937269">
        <w:rPr>
          <w:position w:val="-10"/>
          <w:lang w:val="es-ES"/>
        </w:rPr>
        <w:object w:dxaOrig="2820" w:dyaOrig="340">
          <v:shape id="_x0000_i1059" type="#_x0000_t75" style="width:141.25pt;height:16.9pt" o:ole="">
            <v:imagedata r:id="rId101" o:title=""/>
          </v:shape>
          <o:OLEObject Type="Embed" ProgID="Equation.3" ShapeID="_x0000_i1059" DrawAspect="Content" ObjectID="_1428406050" r:id="rId102"/>
        </w:object>
      </w:r>
      <w:r w:rsidRPr="00937269">
        <w:rPr>
          <w:lang w:val="es-ES"/>
        </w:rPr>
        <w:tab/>
        <w:t>(</w:t>
      </w:r>
      <w:r w:rsidRPr="00937269">
        <w:rPr>
          <w:szCs w:val="24"/>
          <w:lang w:val="es-ES" w:eastAsia="ru-RU"/>
        </w:rPr>
        <w:t>A</w:t>
      </w:r>
      <w:r w:rsidRPr="00937269">
        <w:rPr>
          <w:lang w:val="es-ES"/>
        </w:rPr>
        <w:t>24)</w:t>
      </w:r>
    </w:p>
    <w:p w:rsidR="008339AB" w:rsidRPr="00937269" w:rsidRDefault="008339AB" w:rsidP="008339AB">
      <w:pPr>
        <w:pStyle w:val="Blanc"/>
        <w:rPr>
          <w:lang w:val="es-ES"/>
        </w:rPr>
      </w:pPr>
    </w:p>
    <w:p w:rsidR="008339AB" w:rsidRPr="00937269" w:rsidRDefault="008339AB" w:rsidP="00803B51">
      <w:pPr>
        <w:rPr>
          <w:rFonts w:cs="Calibri"/>
          <w:lang w:val="es-ES"/>
        </w:rPr>
      </w:pPr>
      <w:r>
        <w:rPr>
          <w:rFonts w:cs="Calibri"/>
          <w:bCs/>
          <w:lang w:val="es-ES"/>
        </w:rPr>
        <w:t>Así</w:t>
      </w:r>
      <w:r w:rsidRPr="00937269">
        <w:rPr>
          <w:rFonts w:cs="Calibri"/>
          <w:bCs/>
          <w:lang w:val="es-ES"/>
        </w:rPr>
        <w:t xml:space="preserve">, </w:t>
      </w:r>
      <w:r>
        <w:rPr>
          <w:rFonts w:cs="Calibri"/>
          <w:bCs/>
          <w:lang w:val="es-ES"/>
        </w:rPr>
        <w:t>el valor medio de la ocupación permanece no sesgado</w:t>
      </w:r>
      <w:r w:rsidRPr="00937269">
        <w:rPr>
          <w:rFonts w:cs="Calibri"/>
          <w:bCs/>
          <w:lang w:val="es-ES"/>
        </w:rPr>
        <w:t xml:space="preserve">. </w:t>
      </w:r>
      <w:r>
        <w:rPr>
          <w:rFonts w:cs="Calibri"/>
          <w:bCs/>
          <w:lang w:val="es-ES"/>
        </w:rPr>
        <w:t>La razón estriba en que, aun cuando algunos impulsos pueden pasar inadvertidos</w:t>
      </w:r>
      <w:r w:rsidRPr="00937269">
        <w:rPr>
          <w:rFonts w:cs="Calibri"/>
          <w:bCs/>
          <w:lang w:val="es-ES"/>
        </w:rPr>
        <w:t xml:space="preserve">, </w:t>
      </w:r>
      <w:r>
        <w:rPr>
          <w:rFonts w:cs="Calibri"/>
          <w:bCs/>
          <w:lang w:val="es-ES"/>
        </w:rPr>
        <w:t xml:space="preserve">el resto se contabilizarán con una duración no de </w:t>
      </w:r>
      <w:r w:rsidRPr="00937269">
        <w:rPr>
          <w:rFonts w:cs="Calibri"/>
          <w:bCs/>
          <w:i/>
          <w:iCs/>
          <w:lang w:val="es-ES"/>
        </w:rPr>
        <w:t>T</w:t>
      </w:r>
      <w:r w:rsidRPr="00937269">
        <w:rPr>
          <w:rFonts w:cs="Calibri"/>
          <w:bCs/>
          <w:i/>
          <w:iCs/>
          <w:vertAlign w:val="subscript"/>
          <w:lang w:val="es-ES"/>
        </w:rPr>
        <w:t>s</w:t>
      </w:r>
      <w:r w:rsidRPr="00937269">
        <w:rPr>
          <w:rFonts w:cs="Calibri"/>
          <w:bCs/>
          <w:lang w:val="es-ES"/>
        </w:rPr>
        <w:t xml:space="preserve"> </w:t>
      </w:r>
      <w:r>
        <w:rPr>
          <w:rFonts w:cs="Calibri"/>
          <w:bCs/>
          <w:lang w:val="es-ES"/>
        </w:rPr>
        <w:t xml:space="preserve">sino de </w:t>
      </w:r>
      <w:r w:rsidRPr="00937269">
        <w:rPr>
          <w:rFonts w:cs="Calibri"/>
          <w:bCs/>
          <w:i/>
          <w:iCs/>
          <w:lang w:val="es-ES"/>
        </w:rPr>
        <w:t>T</w:t>
      </w:r>
      <w:r w:rsidRPr="00937269">
        <w:rPr>
          <w:rFonts w:cs="Calibri"/>
          <w:bCs/>
          <w:i/>
          <w:iCs/>
          <w:vertAlign w:val="subscript"/>
          <w:lang w:val="es-ES"/>
        </w:rPr>
        <w:t>R</w:t>
      </w:r>
      <w:r w:rsidRPr="00937269">
        <w:rPr>
          <w:lang w:val="es-ES"/>
        </w:rPr>
        <w:t xml:space="preserve">, </w:t>
      </w:r>
      <w:r>
        <w:rPr>
          <w:rFonts w:cs="Calibri"/>
          <w:lang w:val="es-ES"/>
        </w:rPr>
        <w:t>lo que al final acaba compensando el efecto anterior</w:t>
      </w:r>
      <w:r w:rsidRPr="00937269">
        <w:rPr>
          <w:rFonts w:cs="Calibri"/>
          <w:lang w:val="es-ES"/>
        </w:rPr>
        <w:t>.</w:t>
      </w:r>
    </w:p>
    <w:p w:rsidR="008339AB" w:rsidRPr="00937269" w:rsidRDefault="008339AB" w:rsidP="00803B51">
      <w:pPr>
        <w:rPr>
          <w:rFonts w:cs="Calibri"/>
          <w:lang w:val="es-ES"/>
        </w:rPr>
      </w:pPr>
      <w:r>
        <w:rPr>
          <w:rFonts w:cs="Calibri"/>
          <w:lang w:val="es-ES"/>
        </w:rPr>
        <w:t>Para analizar la calidad de los cálculos de la ocupación en estas nuevas condiciones</w:t>
      </w:r>
      <w:r w:rsidRPr="00937269">
        <w:rPr>
          <w:rFonts w:cs="Calibri"/>
          <w:lang w:val="es-ES"/>
        </w:rPr>
        <w:t xml:space="preserve">, </w:t>
      </w:r>
      <w:r>
        <w:rPr>
          <w:rFonts w:cs="Calibri"/>
          <w:lang w:val="es-ES"/>
        </w:rPr>
        <w:t xml:space="preserve">debemos suponer que los resultados correspondientes a un error relativo de </w:t>
      </w:r>
      <w:r w:rsidRPr="00937269">
        <w:rPr>
          <w:lang w:val="es-ES"/>
        </w:rPr>
        <w:t>±</w:t>
      </w:r>
      <w:r w:rsidRPr="00937269">
        <w:rPr>
          <w:rFonts w:cs="Calibri"/>
          <w:lang w:val="es-ES"/>
        </w:rPr>
        <w:t xml:space="preserve">10% </w:t>
      </w:r>
      <w:r>
        <w:rPr>
          <w:rFonts w:cs="Calibri"/>
          <w:lang w:val="es-ES"/>
        </w:rPr>
        <w:t xml:space="preserve">sólo se obtendrán para un número de señales detectadas en la gama de </w:t>
      </w:r>
      <w:r w:rsidRPr="00937269">
        <w:rPr>
          <w:rFonts w:cs="Calibri"/>
          <w:lang w:val="es-ES"/>
        </w:rPr>
        <w:t xml:space="preserve">27 </w:t>
      </w:r>
      <w:r>
        <w:rPr>
          <w:rFonts w:cs="Calibri"/>
          <w:lang w:val="es-ES"/>
        </w:rPr>
        <w:t>a</w:t>
      </w:r>
      <w:r w:rsidRPr="00937269">
        <w:rPr>
          <w:rFonts w:cs="Calibri"/>
          <w:lang w:val="es-ES"/>
        </w:rPr>
        <w:t xml:space="preserve"> 33. </w:t>
      </w:r>
      <w:r>
        <w:rPr>
          <w:rFonts w:cs="Calibri"/>
          <w:lang w:val="es-ES"/>
        </w:rPr>
        <w:t xml:space="preserve">El número </w:t>
      </w:r>
      <w:r w:rsidRPr="00937269">
        <w:rPr>
          <w:rFonts w:cs="Calibri"/>
          <w:lang w:val="es-ES"/>
        </w:rPr>
        <w:t xml:space="preserve">real </w:t>
      </w:r>
      <w:r>
        <w:rPr>
          <w:rFonts w:cs="Calibri"/>
          <w:lang w:val="es-ES"/>
        </w:rPr>
        <w:t xml:space="preserve">de señales detectadas será un valor aleatorio que obedece a una distribución </w:t>
      </w:r>
      <w:r w:rsidRPr="00937269">
        <w:rPr>
          <w:rFonts w:cs="Calibri"/>
          <w:lang w:val="es-ES"/>
        </w:rPr>
        <w:t>binomial.</w:t>
      </w:r>
    </w:p>
    <w:p w:rsidR="008339AB" w:rsidRPr="00937269" w:rsidRDefault="008339AB" w:rsidP="00803B51">
      <w:pPr>
        <w:rPr>
          <w:lang w:val="es-ES"/>
        </w:rPr>
      </w:pPr>
      <w:r>
        <w:rPr>
          <w:lang w:val="es-ES"/>
        </w:rPr>
        <w:t>Ahora bien, habida cuenta de que con un número total suficientemente grande de impulsos detectados</w:t>
      </w:r>
      <w:r w:rsidRPr="00937269">
        <w:rPr>
          <w:lang w:val="es-ES"/>
        </w:rPr>
        <w:t xml:space="preserve"> </w:t>
      </w:r>
      <w:r w:rsidRPr="00937269">
        <w:rPr>
          <w:i/>
          <w:iCs/>
          <w:lang w:val="es-ES"/>
        </w:rPr>
        <w:t>n</w:t>
      </w:r>
      <w:r w:rsidRPr="00937269">
        <w:rPr>
          <w:lang w:val="es-ES"/>
        </w:rPr>
        <w:t xml:space="preserve"> = 80 </w:t>
      </w:r>
      <w:r>
        <w:rPr>
          <w:lang w:val="es-ES"/>
        </w:rPr>
        <w:t>esta distribución puede aproximarse a una distribución normal</w:t>
      </w:r>
      <w:r w:rsidRPr="00937269">
        <w:rPr>
          <w:lang w:val="es-ES"/>
        </w:rPr>
        <w:t xml:space="preserve">, </w:t>
      </w:r>
      <w:r>
        <w:rPr>
          <w:lang w:val="es-ES"/>
        </w:rPr>
        <w:t>obtenemos la siguiente expresión para el nivel de fiabilidad de la medición</w:t>
      </w:r>
      <w:r w:rsidRPr="00937269">
        <w:rPr>
          <w:lang w:val="es-ES"/>
        </w:rPr>
        <w:t>:</w:t>
      </w:r>
    </w:p>
    <w:p w:rsidR="008339AB" w:rsidRPr="00937269" w:rsidRDefault="008339AB" w:rsidP="008339AB">
      <w:pPr>
        <w:pStyle w:val="Blanc"/>
        <w:rPr>
          <w:lang w:val="es-ES"/>
        </w:rPr>
      </w:pPr>
    </w:p>
    <w:p w:rsidR="008339AB" w:rsidRPr="00937269" w:rsidRDefault="008339AB" w:rsidP="008339AB">
      <w:pPr>
        <w:pStyle w:val="Equation"/>
        <w:rPr>
          <w:lang w:val="es-ES"/>
        </w:rPr>
      </w:pPr>
      <w:r w:rsidRPr="00937269">
        <w:rPr>
          <w:lang w:val="es-ES"/>
        </w:rPr>
        <w:tab/>
      </w:r>
      <w:r w:rsidRPr="00937269">
        <w:rPr>
          <w:lang w:val="es-ES"/>
        </w:rPr>
        <w:tab/>
      </w:r>
      <w:r w:rsidR="004510C8" w:rsidRPr="004510C8">
        <w:rPr>
          <w:position w:val="-28"/>
          <w:lang w:val="es-ES"/>
        </w:rPr>
        <w:object w:dxaOrig="6680" w:dyaOrig="680">
          <v:shape id="_x0000_i1060" type="#_x0000_t75" style="width:333.8pt;height:33.8pt" o:ole="">
            <v:imagedata r:id="rId103" o:title=""/>
          </v:shape>
          <o:OLEObject Type="Embed" ProgID="Equation.3" ShapeID="_x0000_i1060" DrawAspect="Content" ObjectID="_1428406051" r:id="rId104"/>
        </w:object>
      </w:r>
      <w:r w:rsidRPr="00937269">
        <w:rPr>
          <w:lang w:val="es-ES"/>
        </w:rPr>
        <w:tab/>
        <w:t>(</w:t>
      </w:r>
      <w:r w:rsidRPr="00937269">
        <w:rPr>
          <w:szCs w:val="24"/>
          <w:lang w:val="es-ES" w:eastAsia="ru-RU"/>
        </w:rPr>
        <w:t>A</w:t>
      </w:r>
      <w:r w:rsidRPr="00937269">
        <w:rPr>
          <w:lang w:val="es-ES"/>
        </w:rPr>
        <w:t>25)</w:t>
      </w:r>
    </w:p>
    <w:p w:rsidR="008339AB" w:rsidRPr="00937269" w:rsidRDefault="008339AB" w:rsidP="0011190E">
      <w:pPr>
        <w:keepNext/>
        <w:keepLines/>
        <w:rPr>
          <w:lang w:val="es-ES"/>
        </w:rPr>
      </w:pPr>
      <w:r>
        <w:rPr>
          <w:lang w:val="es-ES"/>
        </w:rPr>
        <w:lastRenderedPageBreak/>
        <w:t>siendo</w:t>
      </w:r>
      <w:r w:rsidRPr="00937269">
        <w:rPr>
          <w:lang w:val="es-ES"/>
        </w:rPr>
        <w:t xml:space="preserve"> </w:t>
      </w:r>
      <w:r w:rsidRPr="00937269">
        <w:rPr>
          <w:position w:val="-12"/>
          <w:lang w:val="es-ES" w:eastAsia="ru-RU"/>
        </w:rPr>
        <w:object w:dxaOrig="840" w:dyaOrig="360">
          <v:shape id="_x0000_i1061" type="#_x0000_t75" style="width:42pt;height:19.1pt" o:ole="">
            <v:imagedata r:id="rId105" o:title=""/>
          </v:shape>
          <o:OLEObject Type="Embed" ProgID="Equation.3" ShapeID="_x0000_i1061" DrawAspect="Content" ObjectID="_1428406052" r:id="rId106"/>
        </w:object>
      </w:r>
      <w:r w:rsidRPr="00937269">
        <w:rPr>
          <w:lang w:val="es-ES" w:eastAsia="ru-RU"/>
        </w:rPr>
        <w:t xml:space="preserve"> </w:t>
      </w:r>
      <w:r>
        <w:rPr>
          <w:lang w:val="es-ES"/>
        </w:rPr>
        <w:t>la función de distribución de probabilidad del valor aleatorio de la desviación típica</w:t>
      </w:r>
      <w:r w:rsidRPr="00937269">
        <w:rPr>
          <w:lang w:val="es-ES"/>
        </w:rPr>
        <w:t>:</w:t>
      </w:r>
    </w:p>
    <w:p w:rsidR="008339AB" w:rsidRPr="00937269" w:rsidRDefault="008339AB" w:rsidP="008339AB">
      <w:pPr>
        <w:pStyle w:val="Blanc"/>
        <w:rPr>
          <w:lang w:val="es-ES"/>
        </w:rPr>
      </w:pPr>
    </w:p>
    <w:p w:rsidR="008339AB" w:rsidRPr="00937269" w:rsidRDefault="008339AB" w:rsidP="008339AB">
      <w:pPr>
        <w:pStyle w:val="Equation"/>
        <w:rPr>
          <w:lang w:val="es-ES"/>
        </w:rPr>
      </w:pPr>
      <w:r w:rsidRPr="00937269">
        <w:rPr>
          <w:lang w:val="es-ES"/>
        </w:rPr>
        <w:tab/>
      </w:r>
      <w:r w:rsidRPr="00937269">
        <w:rPr>
          <w:lang w:val="es-ES"/>
        </w:rPr>
        <w:tab/>
      </w:r>
      <w:r w:rsidRPr="00937269">
        <w:rPr>
          <w:position w:val="-34"/>
          <w:lang w:val="es-ES"/>
        </w:rPr>
        <w:object w:dxaOrig="3140" w:dyaOrig="820">
          <v:shape id="_x0000_i1062" type="#_x0000_t75" style="width:154.9pt;height:40.35pt" o:ole="">
            <v:imagedata r:id="rId107" o:title=""/>
          </v:shape>
          <o:OLEObject Type="Embed" ProgID="Equation.3" ShapeID="_x0000_i1062" DrawAspect="Content" ObjectID="_1428406053" r:id="rId108"/>
        </w:object>
      </w:r>
      <w:r w:rsidRPr="00937269">
        <w:rPr>
          <w:lang w:val="es-ES"/>
        </w:rPr>
        <w:tab/>
        <w:t>(</w:t>
      </w:r>
      <w:r w:rsidRPr="00937269">
        <w:rPr>
          <w:szCs w:val="24"/>
          <w:lang w:val="es-ES" w:eastAsia="ru-RU"/>
        </w:rPr>
        <w:t>A</w:t>
      </w:r>
      <w:r w:rsidRPr="00937269">
        <w:rPr>
          <w:lang w:val="es-ES"/>
        </w:rPr>
        <w:t>26)</w:t>
      </w:r>
    </w:p>
    <w:p w:rsidR="008339AB" w:rsidRPr="00937269" w:rsidRDefault="008339AB" w:rsidP="00803B51">
      <w:pPr>
        <w:rPr>
          <w:lang w:val="es-ES"/>
        </w:rPr>
      </w:pPr>
      <w:r>
        <w:rPr>
          <w:lang w:val="es-ES"/>
        </w:rPr>
        <w:t>y</w:t>
      </w:r>
      <w:r w:rsidRPr="00937269">
        <w:rPr>
          <w:lang w:val="es-ES"/>
        </w:rPr>
        <w:t xml:space="preserve"> </w:t>
      </w:r>
      <w:r w:rsidR="004510C8" w:rsidRPr="00937269">
        <w:rPr>
          <w:position w:val="-12"/>
          <w:lang w:val="es-ES"/>
        </w:rPr>
        <w:object w:dxaOrig="5179" w:dyaOrig="400">
          <v:shape id="_x0000_i1063" type="#_x0000_t75" style="width:259.65pt;height:19.1pt" o:ole="">
            <v:imagedata r:id="rId109" o:title=""/>
          </v:shape>
          <o:OLEObject Type="Embed" ProgID="Equation.3" ShapeID="_x0000_i1063" DrawAspect="Content" ObjectID="_1428406054" r:id="rId110"/>
        </w:object>
      </w:r>
      <w:r w:rsidRPr="00937269">
        <w:rPr>
          <w:lang w:val="es-ES"/>
        </w:rPr>
        <w:t xml:space="preserve"> </w:t>
      </w:r>
      <w:r>
        <w:rPr>
          <w:lang w:val="es-ES"/>
        </w:rPr>
        <w:t>la desviación típica de la medición de la </w:t>
      </w:r>
      <w:r w:rsidRPr="00937269">
        <w:rPr>
          <w:i/>
          <w:lang w:val="es-ES"/>
        </w:rPr>
        <w:t>SOCR</w:t>
      </w:r>
      <w:r w:rsidRPr="00937269">
        <w:rPr>
          <w:lang w:val="es-ES"/>
        </w:rPr>
        <w:t>.</w:t>
      </w:r>
    </w:p>
    <w:p w:rsidR="008339AB" w:rsidRPr="00937269" w:rsidRDefault="008339AB" w:rsidP="00803B51">
      <w:pPr>
        <w:rPr>
          <w:lang w:val="es-ES"/>
        </w:rPr>
      </w:pPr>
      <w:r>
        <w:rPr>
          <w:lang w:val="es-ES"/>
        </w:rPr>
        <w:t>Por consiguiente</w:t>
      </w:r>
      <w:r w:rsidRPr="00937269">
        <w:rPr>
          <w:lang w:val="es-ES"/>
        </w:rPr>
        <w:t xml:space="preserve">, </w:t>
      </w:r>
      <w:r>
        <w:rPr>
          <w:lang w:val="es-ES"/>
        </w:rPr>
        <w:t>cuando el número de impulsos breves en el periodo de integración es muy elevado</w:t>
      </w:r>
      <w:r w:rsidRPr="00937269">
        <w:rPr>
          <w:lang w:val="es-ES"/>
        </w:rPr>
        <w:t xml:space="preserve">, </w:t>
      </w:r>
      <w:r>
        <w:rPr>
          <w:lang w:val="es-ES"/>
        </w:rPr>
        <w:t>los valores de la ocupación obtenidos serán en promedio muy parecidos a los valores reales</w:t>
      </w:r>
      <w:r w:rsidRPr="00937269">
        <w:rPr>
          <w:lang w:val="es-ES"/>
        </w:rPr>
        <w:t xml:space="preserve">, </w:t>
      </w:r>
      <w:r>
        <w:rPr>
          <w:lang w:val="es-ES"/>
        </w:rPr>
        <w:t>pero el nivel de fiabilidad de la medición será pequeño</w:t>
      </w:r>
      <w:r w:rsidRPr="00937269">
        <w:rPr>
          <w:lang w:val="es-ES"/>
        </w:rPr>
        <w:t xml:space="preserve"> (</w:t>
      </w:r>
      <w:r>
        <w:rPr>
          <w:lang w:val="es-ES"/>
        </w:rPr>
        <w:t xml:space="preserve">en este caso </w:t>
      </w:r>
      <w:r w:rsidRPr="00937269">
        <w:rPr>
          <w:i/>
          <w:iCs/>
          <w:lang w:val="es-ES"/>
        </w:rPr>
        <w:t>P</w:t>
      </w:r>
      <w:r w:rsidRPr="00937269">
        <w:rPr>
          <w:i/>
          <w:iCs/>
          <w:vertAlign w:val="subscript"/>
          <w:lang w:val="es-ES"/>
        </w:rPr>
        <w:t>SOC</w:t>
      </w:r>
      <w:r w:rsidRPr="00937269">
        <w:rPr>
          <w:lang w:val="es-ES"/>
        </w:rPr>
        <w:t xml:space="preserve"> = 52%).</w:t>
      </w:r>
    </w:p>
    <w:p w:rsidR="008339AB" w:rsidRDefault="008339AB" w:rsidP="00803B51">
      <w:pPr>
        <w:rPr>
          <w:spacing w:val="-4"/>
          <w:lang w:val="es-ES"/>
        </w:rPr>
      </w:pPr>
      <w:r>
        <w:rPr>
          <w:spacing w:val="-4"/>
          <w:lang w:val="es-ES"/>
        </w:rPr>
        <w:t>Los ejemplos anteriores muestran que para canales de radiocomunicaciones que contienen señales de larga duración</w:t>
      </w:r>
      <w:r w:rsidRPr="00937269">
        <w:rPr>
          <w:spacing w:val="-4"/>
          <w:lang w:val="es-ES"/>
        </w:rPr>
        <w:t xml:space="preserve">, </w:t>
      </w:r>
      <w:r>
        <w:rPr>
          <w:spacing w:val="-4"/>
          <w:lang w:val="es-ES"/>
        </w:rPr>
        <w:t>el nivel de fiabilidad al medir la ocupación depende principalmente no del valor de la ocupación propiamente dicho, sino más bien del número de cambios de estado que se producen en el canal en cuestión durante el periodo de integración</w:t>
      </w:r>
      <w:r w:rsidRPr="00937269">
        <w:rPr>
          <w:spacing w:val="-4"/>
          <w:lang w:val="es-ES"/>
        </w:rPr>
        <w:t xml:space="preserve">. </w:t>
      </w:r>
      <w:r>
        <w:rPr>
          <w:spacing w:val="-4"/>
          <w:lang w:val="es-ES"/>
        </w:rPr>
        <w:t>Cuando el número de cambios de estado es poco frecuente</w:t>
      </w:r>
      <w:r w:rsidRPr="00937269">
        <w:rPr>
          <w:spacing w:val="-4"/>
          <w:lang w:val="es-ES"/>
        </w:rPr>
        <w:t xml:space="preserve">, </w:t>
      </w:r>
      <w:r>
        <w:rPr>
          <w:spacing w:val="-4"/>
          <w:lang w:val="es-ES"/>
        </w:rPr>
        <w:t>para medir la ocupación con una exactitud y una fiabilidad relativamente buen</w:t>
      </w:r>
      <w:r w:rsidRPr="00937269">
        <w:rPr>
          <w:spacing w:val="-4"/>
          <w:lang w:val="es-ES"/>
        </w:rPr>
        <w:t>a</w:t>
      </w:r>
      <w:r>
        <w:rPr>
          <w:spacing w:val="-4"/>
          <w:lang w:val="es-ES"/>
        </w:rPr>
        <w:t>s basta un número pequeños de muestras</w:t>
      </w:r>
      <w:r w:rsidRPr="00937269">
        <w:rPr>
          <w:spacing w:val="-4"/>
          <w:lang w:val="es-ES"/>
        </w:rPr>
        <w:t xml:space="preserve">. </w:t>
      </w:r>
      <w:r>
        <w:rPr>
          <w:spacing w:val="-4"/>
          <w:lang w:val="es-ES"/>
        </w:rPr>
        <w:t>En cambio, cuando los cambios de estado en el canal de radiocomunicaciones son frecuentes</w:t>
      </w:r>
      <w:r w:rsidRPr="00937269">
        <w:rPr>
          <w:spacing w:val="-4"/>
          <w:lang w:val="es-ES"/>
        </w:rPr>
        <w:t xml:space="preserve">, </w:t>
      </w:r>
      <w:r>
        <w:rPr>
          <w:spacing w:val="-4"/>
          <w:lang w:val="es-ES"/>
        </w:rPr>
        <w:t>para medir la ocupación con una exactitud y fiabilidad relativamente buen</w:t>
      </w:r>
      <w:r w:rsidRPr="00937269">
        <w:rPr>
          <w:spacing w:val="-4"/>
          <w:lang w:val="es-ES"/>
        </w:rPr>
        <w:t>a</w:t>
      </w:r>
      <w:r>
        <w:rPr>
          <w:spacing w:val="-4"/>
          <w:lang w:val="es-ES"/>
        </w:rPr>
        <w:t>s se habrá de aumentar considerablemente el número de muestras durante el periodo de integración</w:t>
      </w:r>
      <w:r w:rsidRPr="00937269">
        <w:rPr>
          <w:spacing w:val="-4"/>
          <w:lang w:val="es-ES"/>
        </w:rPr>
        <w:t>.</w:t>
      </w:r>
    </w:p>
    <w:p w:rsidR="0011190E" w:rsidRDefault="0011190E" w:rsidP="00803B51">
      <w:pPr>
        <w:rPr>
          <w:spacing w:val="-4"/>
          <w:lang w:val="es-ES"/>
        </w:rPr>
      </w:pPr>
    </w:p>
    <w:p w:rsidR="0011190E" w:rsidRDefault="0011190E" w:rsidP="00803B51">
      <w:pPr>
        <w:rPr>
          <w:spacing w:val="-4"/>
          <w:lang w:val="es-ES"/>
        </w:rPr>
      </w:pPr>
    </w:p>
    <w:p w:rsidR="0011190E" w:rsidRPr="00937269" w:rsidRDefault="0011190E" w:rsidP="00803B51">
      <w:pPr>
        <w:rPr>
          <w:spacing w:val="-4"/>
          <w:lang w:val="es-ES"/>
        </w:rPr>
      </w:pPr>
    </w:p>
    <w:p w:rsidR="008339AB" w:rsidRPr="0078121D" w:rsidRDefault="008339AB" w:rsidP="005F2C2A">
      <w:pPr>
        <w:pStyle w:val="AnnexNoTitle"/>
        <w:rPr>
          <w:lang w:val="en-US"/>
        </w:rPr>
      </w:pPr>
      <w:bookmarkStart w:id="174" w:name="_Toc349812728"/>
      <w:r w:rsidRPr="0078121D">
        <w:rPr>
          <w:lang w:val="en-US"/>
        </w:rPr>
        <w:t>Referencias</w:t>
      </w:r>
      <w:r w:rsidR="005F2C2A">
        <w:rPr>
          <w:lang w:val="en-US"/>
        </w:rPr>
        <w:t xml:space="preserve"> </w:t>
      </w:r>
      <w:r w:rsidRPr="0078121D">
        <w:rPr>
          <w:lang w:val="en-US"/>
        </w:rPr>
        <w:t>para</w:t>
      </w:r>
      <w:r w:rsidR="005F2C2A">
        <w:rPr>
          <w:lang w:val="en-US"/>
        </w:rPr>
        <w:br/>
      </w:r>
      <w:r w:rsidRPr="0078121D">
        <w:rPr>
          <w:lang w:val="en-US"/>
        </w:rPr>
        <w:t>el</w:t>
      </w:r>
      <w:r w:rsidR="005F2C2A">
        <w:rPr>
          <w:lang w:val="en-US"/>
        </w:rPr>
        <w:t xml:space="preserve"> </w:t>
      </w:r>
      <w:r w:rsidRPr="0078121D">
        <w:rPr>
          <w:lang w:val="en-US"/>
        </w:rPr>
        <w:t>Anexo A</w:t>
      </w:r>
      <w:bookmarkEnd w:id="174"/>
    </w:p>
    <w:p w:rsidR="008339AB" w:rsidRPr="0078121D" w:rsidRDefault="008339AB" w:rsidP="008339AB">
      <w:pPr>
        <w:rPr>
          <w:lang w:val="en-US"/>
        </w:rPr>
      </w:pPr>
    </w:p>
    <w:p w:rsidR="008339AB" w:rsidRPr="00045727" w:rsidRDefault="008339AB" w:rsidP="00700872">
      <w:pPr>
        <w:pStyle w:val="Reftext"/>
        <w:rPr>
          <w:lang w:val="en-US"/>
        </w:rPr>
      </w:pPr>
      <w:r w:rsidRPr="0097596C">
        <w:rPr>
          <w:lang w:val="en-US"/>
        </w:rPr>
        <w:t>[</w:t>
      </w:r>
      <w:r w:rsidRPr="00700872">
        <w:t>А</w:t>
      </w:r>
      <w:r w:rsidRPr="00700872">
        <w:rPr>
          <w:lang w:val="en-US"/>
        </w:rPr>
        <w:t>.1]</w:t>
      </w:r>
      <w:r w:rsidRPr="00700872">
        <w:rPr>
          <w:lang w:val="en-US"/>
        </w:rPr>
        <w:tab/>
        <w:t xml:space="preserve">Measurement procedure qualification certificate No. 206/000265/2011 on «Measurement of radio-electronic equipment emission properties with </w:t>
      </w:r>
      <w:hyperlink r:id="rId111" w:history="1">
        <w:r w:rsidR="00700872" w:rsidRPr="0059218F">
          <w:rPr>
            <w:rStyle w:val="Hyperlink"/>
            <w:lang w:val="en-US"/>
          </w:rPr>
          <w:t>ARGAMAK-I</w:t>
        </w:r>
      </w:hyperlink>
      <w:r w:rsidRPr="00700872">
        <w:rPr>
          <w:lang w:val="en-US"/>
        </w:rPr>
        <w:t xml:space="preserve">, </w:t>
      </w:r>
      <w:hyperlink r:id="rId112" w:history="1">
        <w:r w:rsidR="00700872" w:rsidRPr="0059218F">
          <w:rPr>
            <w:rStyle w:val="Hyperlink"/>
            <w:lang w:val="en-US"/>
          </w:rPr>
          <w:t>ARGAMAK-IM</w:t>
        </w:r>
      </w:hyperlink>
      <w:r w:rsidRPr="00700872">
        <w:rPr>
          <w:lang w:val="en-US"/>
        </w:rPr>
        <w:t xml:space="preserve"> and </w:t>
      </w:r>
      <w:hyperlink r:id="rId113" w:history="1">
        <w:r w:rsidR="00700872" w:rsidRPr="0059218F">
          <w:rPr>
            <w:rStyle w:val="Hyperlink"/>
            <w:lang w:val="en-US"/>
          </w:rPr>
          <w:t>ARGAMAK-IS</w:t>
        </w:r>
      </w:hyperlink>
      <w:r w:rsidRPr="00700872">
        <w:rPr>
          <w:lang w:val="en-US"/>
        </w:rPr>
        <w:t xml:space="preserve"> Digital Measuring Radio Receivers», including those with </w:t>
      </w:r>
      <w:hyperlink r:id="rId114" w:history="1">
        <w:r w:rsidR="00700872" w:rsidRPr="0059218F">
          <w:rPr>
            <w:rStyle w:val="Hyperlink"/>
            <w:lang w:val="en-US"/>
          </w:rPr>
          <w:t>ARC-KNV4</w:t>
        </w:r>
      </w:hyperlink>
      <w:r w:rsidRPr="00700872">
        <w:rPr>
          <w:lang w:val="en-US"/>
        </w:rPr>
        <w:t xml:space="preserve"> Remote Controlled Frequency Down-Converter. </w:t>
      </w:r>
      <w:hyperlink r:id="rId115" w:history="1">
        <w:r w:rsidR="00700872" w:rsidRPr="00700872">
          <w:rPr>
            <w:rStyle w:val="Hyperlink"/>
            <w:color w:val="0033CC"/>
            <w:lang w:val="en-US"/>
          </w:rPr>
          <w:t>http://www.ircos.ru/en/news.html</w:t>
        </w:r>
      </w:hyperlink>
      <w:r w:rsidR="00045727">
        <w:rPr>
          <w:rStyle w:val="Hyperlink"/>
          <w:color w:val="0033CC"/>
          <w:u w:val="none"/>
          <w:lang w:val="en-US"/>
        </w:rPr>
        <w:t>.</w:t>
      </w:r>
    </w:p>
    <w:p w:rsidR="008339AB" w:rsidRPr="00700872" w:rsidRDefault="008339AB" w:rsidP="00700872">
      <w:pPr>
        <w:pStyle w:val="Reftext"/>
      </w:pPr>
      <w:r w:rsidRPr="00700872">
        <w:rPr>
          <w:lang w:val="en-US"/>
        </w:rPr>
        <w:t>[</w:t>
      </w:r>
      <w:r w:rsidRPr="00700872">
        <w:t>А</w:t>
      </w:r>
      <w:r w:rsidRPr="00700872">
        <w:rPr>
          <w:lang w:val="en-US"/>
        </w:rPr>
        <w:t>.2]</w:t>
      </w:r>
      <w:r w:rsidRPr="00700872">
        <w:rPr>
          <w:lang w:val="en-US"/>
        </w:rPr>
        <w:tab/>
        <w:t xml:space="preserve">SPAULDING, A.D., HAGN, G.H. [August 1977] </w:t>
      </w:r>
      <w:r w:rsidRPr="00700872">
        <w:sym w:font="Symbol" w:char="F02D"/>
      </w:r>
      <w:r w:rsidRPr="00700872">
        <w:rPr>
          <w:lang w:val="en-US"/>
        </w:rPr>
        <w:t xml:space="preserve"> On the definition and estimation of spectrum occupancy. </w:t>
      </w:r>
      <w:r w:rsidRPr="00700872">
        <w:t>IEEE Trans. In EMC, Vol. EMC-19, No. 3, p. 269-280.</w:t>
      </w:r>
    </w:p>
    <w:p w:rsidR="008339AB" w:rsidRPr="00700872" w:rsidRDefault="008339AB" w:rsidP="00700872">
      <w:pPr>
        <w:pStyle w:val="Reftext"/>
      </w:pPr>
      <w:r w:rsidRPr="00700872">
        <w:t>[A.3]</w:t>
      </w:r>
      <w:r w:rsidRPr="00700872">
        <w:tab/>
        <w:t xml:space="preserve">KOZMIN, V.A., TOKAREV, A.B. </w:t>
      </w:r>
      <w:r w:rsidRPr="00700872">
        <w:sym w:font="Symbol" w:char="F02D"/>
      </w:r>
      <w:r w:rsidRPr="00700872">
        <w:t xml:space="preserve"> A method of estimating the occupancy of the frequency spectrum of an automated radio-control server in the following paginated issue of Measurement Techniques:</w:t>
      </w:r>
      <w:r w:rsidR="005F2C2A">
        <w:t> </w:t>
      </w:r>
      <w:r w:rsidRPr="00700872">
        <w:t>Volume</w:t>
      </w:r>
      <w:r w:rsidR="005F2C2A">
        <w:t> </w:t>
      </w:r>
      <w:r w:rsidRPr="00700872">
        <w:t>52,</w:t>
      </w:r>
      <w:r w:rsidR="005F2C2A">
        <w:t> </w:t>
      </w:r>
      <w:r w:rsidRPr="00700872">
        <w:t>Issue</w:t>
      </w:r>
      <w:r w:rsidR="005F2C2A">
        <w:t> </w:t>
      </w:r>
      <w:r w:rsidRPr="00700872">
        <w:t>12</w:t>
      </w:r>
      <w:r w:rsidR="005F2C2A">
        <w:t> </w:t>
      </w:r>
      <w:r w:rsidRPr="00700872">
        <w:t>(2009),</w:t>
      </w:r>
      <w:r w:rsidR="005F2C2A">
        <w:t> </w:t>
      </w:r>
      <w:r w:rsidRPr="00700872">
        <w:t>Page</w:t>
      </w:r>
      <w:r w:rsidR="005F2C2A">
        <w:t> </w:t>
      </w:r>
      <w:r w:rsidRPr="00700872">
        <w:t xml:space="preserve">1336. </w:t>
      </w:r>
      <w:hyperlink r:id="rId116" w:history="1">
        <w:r w:rsidR="00700872" w:rsidRPr="00302743">
          <w:rPr>
            <w:rStyle w:val="Hyperlink"/>
            <w:color w:val="0033CC"/>
          </w:rPr>
          <w:t>http://www.springerlink.com/openurl.asp?genre=article&amp;id=doi:10.1007/s11018-010-9442-9</w:t>
        </w:r>
      </w:hyperlink>
      <w:r w:rsidRPr="00700872">
        <w:t>.</w:t>
      </w:r>
    </w:p>
    <w:p w:rsidR="008339AB" w:rsidRPr="005954B9" w:rsidRDefault="008339AB" w:rsidP="005954B9">
      <w:pPr>
        <w:pStyle w:val="Reftext"/>
        <w:rPr>
          <w:lang w:val="es-ES_tradnl"/>
        </w:rPr>
      </w:pPr>
      <w:r w:rsidRPr="005954B9">
        <w:rPr>
          <w:lang w:val="es-ES_tradnl"/>
        </w:rPr>
        <w:t>[</w:t>
      </w:r>
      <w:r w:rsidRPr="00700872">
        <w:t>А</w:t>
      </w:r>
      <w:r w:rsidRPr="005954B9">
        <w:rPr>
          <w:lang w:val="es-ES_tradnl"/>
        </w:rPr>
        <w:t>.4]</w:t>
      </w:r>
      <w:r w:rsidRPr="005954B9">
        <w:rPr>
          <w:lang w:val="es-ES_tradnl"/>
        </w:rPr>
        <w:tab/>
        <w:t xml:space="preserve">Manual de </w:t>
      </w:r>
      <w:r w:rsidR="005954B9" w:rsidRPr="005954B9">
        <w:rPr>
          <w:lang w:val="es-ES_tradnl"/>
        </w:rPr>
        <w:t>C</w:t>
      </w:r>
      <w:r w:rsidRPr="005954B9">
        <w:rPr>
          <w:lang w:val="es-ES_tradnl"/>
        </w:rPr>
        <w:t xml:space="preserve">omprobación </w:t>
      </w:r>
      <w:r w:rsidR="005954B9">
        <w:rPr>
          <w:lang w:val="es-ES_tradnl"/>
        </w:rPr>
        <w:t>T</w:t>
      </w:r>
      <w:r w:rsidRPr="005954B9">
        <w:rPr>
          <w:lang w:val="es-ES_tradnl"/>
        </w:rPr>
        <w:t xml:space="preserve">écnica del </w:t>
      </w:r>
      <w:r w:rsidR="005954B9">
        <w:rPr>
          <w:lang w:val="es-ES_tradnl"/>
        </w:rPr>
        <w:t>E</w:t>
      </w:r>
      <w:r w:rsidRPr="005954B9">
        <w:rPr>
          <w:lang w:val="es-ES_tradnl"/>
        </w:rPr>
        <w:t>spectro, UIT, 2011.</w:t>
      </w:r>
    </w:p>
    <w:p w:rsidR="008339AB" w:rsidRPr="00700872" w:rsidRDefault="008339AB" w:rsidP="00700872">
      <w:pPr>
        <w:pStyle w:val="Reftext"/>
      </w:pPr>
      <w:r w:rsidRPr="00700872">
        <w:t>[А.5]</w:t>
      </w:r>
      <w:r w:rsidRPr="00700872">
        <w:tab/>
        <w:t xml:space="preserve">Recomendación UIT-R SM.1880 </w:t>
      </w:r>
      <w:r w:rsidRPr="00700872">
        <w:sym w:font="Symbol" w:char="F02D"/>
      </w:r>
      <w:r w:rsidRPr="00700872">
        <w:t xml:space="preserve"> Medición de la ocupación del espectro.</w:t>
      </w:r>
    </w:p>
    <w:p w:rsidR="008339AB" w:rsidRDefault="008339AB" w:rsidP="008339AB">
      <w:pPr>
        <w:pStyle w:val="Reftext"/>
        <w:rPr>
          <w:lang w:val="es-ES"/>
        </w:rPr>
      </w:pPr>
    </w:p>
    <w:p w:rsidR="0011190E" w:rsidRDefault="0011190E" w:rsidP="008339AB">
      <w:pPr>
        <w:pStyle w:val="Reftext"/>
        <w:rPr>
          <w:lang w:val="es-ES"/>
        </w:rPr>
      </w:pPr>
    </w:p>
    <w:p w:rsidR="008339AB" w:rsidRPr="00EC4EFD" w:rsidRDefault="008339AB" w:rsidP="008339AB">
      <w:pPr>
        <w:pStyle w:val="Line"/>
        <w:rPr>
          <w:lang w:val="es-ES_tradnl"/>
        </w:rPr>
      </w:pPr>
    </w:p>
    <w:sectPr w:rsidR="008339AB" w:rsidRPr="00EC4EFD" w:rsidSect="00D7235D">
      <w:headerReference w:type="even" r:id="rId117"/>
      <w:headerReference w:type="default" r:id="rId118"/>
      <w:footerReference w:type="default" r:id="rId119"/>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BB0" w:rsidRDefault="00C61BB0">
      <w:r>
        <w:separator/>
      </w:r>
    </w:p>
  </w:endnote>
  <w:endnote w:type="continuationSeparator" w:id="0">
    <w:p w:rsidR="00C61BB0" w:rsidRDefault="00C61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BB0" w:rsidRDefault="00C61B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BB0" w:rsidRDefault="00C61B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BB0" w:rsidRDefault="00C61BB0">
      <w:r>
        <w:separator/>
      </w:r>
    </w:p>
  </w:footnote>
  <w:footnote w:type="continuationSeparator" w:id="0">
    <w:p w:rsidR="00C61BB0" w:rsidRDefault="00C61B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BB0" w:rsidRDefault="00C61BB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BB0" w:rsidRDefault="00C61BB0" w:rsidP="004648BE">
    <w:pPr>
      <w:pStyle w:val="Header"/>
      <w:ind w:right="360" w:firstLine="360"/>
    </w:pPr>
    <w:r>
      <w:rPr>
        <w:noProof/>
        <w:lang w:val="en-US" w:eastAsia="zh-CN"/>
      </w:rPr>
      <w:drawing>
        <wp:anchor distT="0" distB="0" distL="114300" distR="114300" simplePos="0" relativeHeight="251659264" behindDoc="1" locked="0" layoutInCell="1" allowOverlap="1" wp14:anchorId="33AB72DA" wp14:editId="5361E059">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BB0" w:rsidRPr="001149D1" w:rsidRDefault="00C61BB0" w:rsidP="00B5608B">
    <w:pPr>
      <w:pStyle w:val="Header"/>
      <w:jc w:val="both"/>
      <w:rPr>
        <w:lang w:val="en-US"/>
      </w:rPr>
    </w:pPr>
    <w:r w:rsidRPr="001149D1">
      <w:rPr>
        <w:b/>
        <w:bCs/>
      </w:rPr>
      <w:fldChar w:fldCharType="begin"/>
    </w:r>
    <w:r w:rsidRPr="001149D1">
      <w:rPr>
        <w:b/>
        <w:bCs/>
        <w:lang w:val="en-US"/>
      </w:rPr>
      <w:instrText xml:space="preserve"> PAGE </w:instrText>
    </w:r>
    <w:r w:rsidRPr="001149D1">
      <w:rPr>
        <w:b/>
        <w:bCs/>
      </w:rPr>
      <w:fldChar w:fldCharType="separate"/>
    </w:r>
    <w:r w:rsidR="000B79F3">
      <w:rPr>
        <w:b/>
        <w:bCs/>
        <w:noProof/>
        <w:lang w:val="en-US"/>
      </w:rPr>
      <w:t>ii</w:t>
    </w:r>
    <w:r w:rsidRPr="001149D1">
      <w:fldChar w:fldCharType="end"/>
    </w:r>
    <w:r w:rsidRPr="001149D1">
      <w:rPr>
        <w:lang w:val="en-US"/>
      </w:rPr>
      <w:tab/>
    </w:r>
    <w:r w:rsidR="000B79F3">
      <w:fldChar w:fldCharType="begin"/>
    </w:r>
    <w:r w:rsidR="000B79F3">
      <w:instrText xml:space="preserve"> DOCPROPERTY "Header 3" \* MERGEFORMAT </w:instrText>
    </w:r>
    <w:r w:rsidR="000B79F3">
      <w:fldChar w:fldCharType="separate"/>
    </w:r>
    <w:r w:rsidR="005F2C2A" w:rsidRPr="005F2C2A">
      <w:rPr>
        <w:b/>
        <w:bCs/>
        <w:lang w:val="en-US"/>
      </w:rPr>
      <w:t xml:space="preserve">I. </w:t>
    </w:r>
    <w:r w:rsidR="000B79F3">
      <w:rPr>
        <w:b/>
        <w:bCs/>
        <w:lang w:val="en-US"/>
      </w:rPr>
      <w:fldChar w:fldCharType="end"/>
    </w:r>
    <w:r w:rsidRPr="001149D1">
      <w:rPr>
        <w:b/>
        <w:bCs/>
      </w:rPr>
      <w:t xml:space="preserve"> </w:t>
    </w:r>
    <w:r w:rsidRPr="001149D1">
      <w:rPr>
        <w:b/>
        <w:bCs/>
      </w:rPr>
      <w:fldChar w:fldCharType="begin"/>
    </w:r>
    <w:r w:rsidRPr="001149D1">
      <w:rPr>
        <w:b/>
        <w:bCs/>
        <w:lang w:val="en-US"/>
      </w:rPr>
      <w:instrText>styleref href</w:instrText>
    </w:r>
    <w:r w:rsidRPr="001149D1">
      <w:rPr>
        <w:b/>
        <w:bCs/>
      </w:rPr>
      <w:fldChar w:fldCharType="separate"/>
    </w:r>
    <w:r w:rsidR="000B79F3">
      <w:rPr>
        <w:b/>
        <w:bCs/>
        <w:noProof/>
      </w:rPr>
      <w:t>UIT-R  SM.2256</w:t>
    </w:r>
    <w:r w:rsidRPr="001149D1">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BB0" w:rsidRDefault="00C61BB0">
    <w:pPr>
      <w:pStyle w:val="Header"/>
    </w:pPr>
    <w:r>
      <w:tab/>
    </w:r>
    <w:r w:rsidR="000B79F3">
      <w:fldChar w:fldCharType="begin"/>
    </w:r>
    <w:r w:rsidR="000B79F3">
      <w:instrText xml:space="preserve"> DOCPROPERTY "Header" \* MERGEFORMAT </w:instrText>
    </w:r>
    <w:r w:rsidR="000B79F3">
      <w:fldChar w:fldCharType="separate"/>
    </w:r>
    <w:r w:rsidR="005F2C2A" w:rsidRPr="005F2C2A">
      <w:rPr>
        <w:b/>
        <w:bCs/>
      </w:rPr>
      <w:t xml:space="preserve">Rec. </w:t>
    </w:r>
    <w:r w:rsidR="000B79F3">
      <w:rPr>
        <w:b/>
        <w:bCs/>
      </w:rPr>
      <w:fldChar w:fldCharType="end"/>
    </w:r>
    <w:r>
      <w:rPr>
        <w:b/>
        <w:bCs/>
      </w:rPr>
      <w:t xml:space="preserve"> </w:t>
    </w:r>
    <w:r>
      <w:rPr>
        <w:b/>
        <w:bCs/>
      </w:rPr>
      <w:fldChar w:fldCharType="begin"/>
    </w:r>
    <w:r>
      <w:rPr>
        <w:b/>
        <w:bCs/>
      </w:rPr>
      <w:instrText>styleref href</w:instrText>
    </w:r>
    <w:r>
      <w:rPr>
        <w:b/>
        <w:bCs/>
      </w:rPr>
      <w:fldChar w:fldCharType="separate"/>
    </w:r>
    <w:r w:rsidR="005F2C2A">
      <w:rPr>
        <w:b/>
        <w:bCs/>
        <w:noProof/>
      </w:rPr>
      <w:t>UIT-R  SM.2256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BB0" w:rsidRPr="000E7924" w:rsidRDefault="00C61BB0" w:rsidP="000E7924">
    <w:pPr>
      <w:pStyle w:val="Header"/>
      <w:jc w:val="left"/>
    </w:pPr>
    <w:r w:rsidRPr="00E94E5C">
      <w:rPr>
        <w:b/>
        <w:bCs/>
      </w:rPr>
      <w:fldChar w:fldCharType="begin"/>
    </w:r>
    <w:r w:rsidRPr="00E94E5C">
      <w:rPr>
        <w:b/>
        <w:bCs/>
      </w:rPr>
      <w:instrText xml:space="preserve"> PAGE   \* MERGEFORMAT </w:instrText>
    </w:r>
    <w:r w:rsidRPr="00E94E5C">
      <w:rPr>
        <w:b/>
        <w:bCs/>
      </w:rPr>
      <w:fldChar w:fldCharType="separate"/>
    </w:r>
    <w:r w:rsidR="000B79F3">
      <w:rPr>
        <w:b/>
        <w:bCs/>
        <w:noProof/>
      </w:rPr>
      <w:t>52</w:t>
    </w:r>
    <w:r w:rsidRPr="00E94E5C">
      <w:rPr>
        <w:b/>
        <w:bCs/>
        <w:noProof/>
      </w:rPr>
      <w:fldChar w:fldCharType="end"/>
    </w:r>
    <w:r>
      <w:ptab w:relativeTo="margin" w:alignment="center" w:leader="none"/>
    </w:r>
    <w:r>
      <w:fldChar w:fldCharType="begin"/>
    </w:r>
    <w:r w:rsidRPr="0085718F">
      <w:rPr>
        <w:lang w:val="en-US"/>
      </w:rPr>
      <w:instrText xml:space="preserve"> DOCPROPERTY "Header 3" \* MERGEFORMAT </w:instrText>
    </w:r>
    <w:r>
      <w:fldChar w:fldCharType="separate"/>
    </w:r>
    <w:r w:rsidR="005F2C2A" w:rsidRPr="005F2C2A">
      <w:rPr>
        <w:b/>
        <w:bCs/>
        <w:lang w:val="en-US"/>
      </w:rPr>
      <w:t xml:space="preserve">I. </w:t>
    </w:r>
    <w:r>
      <w:rPr>
        <w:b/>
        <w:bCs/>
        <w:lang w:val="en-US"/>
      </w:rPr>
      <w:fldChar w:fldCharType="end"/>
    </w:r>
    <w:r w:rsidRPr="0085718F">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0B79F3">
      <w:rPr>
        <w:b/>
        <w:bCs/>
        <w:noProof/>
      </w:rPr>
      <w:t>UIT-R  SM.2256</w:t>
    </w:r>
    <w:r w:rsidRPr="00A56CDD">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BB0" w:rsidRDefault="00C61BB0" w:rsidP="000E7924">
    <w:pPr>
      <w:pStyle w:val="Header"/>
      <w:jc w:val="left"/>
      <w:rPr>
        <w:noProof/>
      </w:rPr>
    </w:pPr>
    <w:r>
      <w:ptab w:relativeTo="margin" w:alignment="center" w:leader="none"/>
    </w:r>
    <w:r>
      <w:fldChar w:fldCharType="begin"/>
    </w:r>
    <w:r w:rsidRPr="0085718F">
      <w:rPr>
        <w:lang w:val="en-US"/>
      </w:rPr>
      <w:instrText xml:space="preserve"> DOCPROPERTY "Header 3" \* MERGEFORMAT </w:instrText>
    </w:r>
    <w:r>
      <w:fldChar w:fldCharType="separate"/>
    </w:r>
    <w:r w:rsidR="005F2C2A" w:rsidRPr="005F2C2A">
      <w:rPr>
        <w:b/>
        <w:bCs/>
        <w:lang w:val="en-US"/>
      </w:rPr>
      <w:t xml:space="preserve">I. </w:t>
    </w:r>
    <w:r>
      <w:rPr>
        <w:b/>
        <w:bCs/>
        <w:lang w:val="en-US"/>
      </w:rPr>
      <w:fldChar w:fldCharType="end"/>
    </w:r>
    <w:r w:rsidRPr="0085718F">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0B79F3">
      <w:rPr>
        <w:b/>
        <w:bCs/>
        <w:noProof/>
      </w:rPr>
      <w:t>UIT-R  SM.2256</w:t>
    </w:r>
    <w:r w:rsidRPr="00A56CDD">
      <w:fldChar w:fldCharType="end"/>
    </w:r>
    <w:r>
      <w:tab/>
    </w:r>
    <w:r w:rsidRPr="00E94E5C">
      <w:rPr>
        <w:b/>
        <w:bCs/>
      </w:rPr>
      <w:fldChar w:fldCharType="begin"/>
    </w:r>
    <w:r w:rsidRPr="00E94E5C">
      <w:rPr>
        <w:b/>
        <w:bCs/>
      </w:rPr>
      <w:instrText xml:space="preserve"> PAGE   \* MERGEFORMAT </w:instrText>
    </w:r>
    <w:r w:rsidRPr="00E94E5C">
      <w:rPr>
        <w:b/>
        <w:bCs/>
      </w:rPr>
      <w:fldChar w:fldCharType="separate"/>
    </w:r>
    <w:r w:rsidR="000B79F3">
      <w:rPr>
        <w:b/>
        <w:bCs/>
        <w:noProof/>
      </w:rPr>
      <w:t>53</w:t>
    </w:r>
    <w:r w:rsidRPr="00E94E5C">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DA949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332DFD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9204DB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F02B0A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BCE62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84EC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046DB9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8EAC7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994D4E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1C0EBDC"/>
    <w:lvl w:ilvl="0">
      <w:start w:val="1"/>
      <w:numFmt w:val="bullet"/>
      <w:lvlText w:val=""/>
      <w:lvlJc w:val="left"/>
      <w:pPr>
        <w:tabs>
          <w:tab w:val="num" w:pos="360"/>
        </w:tabs>
        <w:ind w:left="360" w:hanging="360"/>
      </w:pPr>
      <w:rPr>
        <w:rFonts w:ascii="Symbol" w:hAnsi="Symbol" w:hint="default"/>
      </w:rPr>
    </w:lvl>
  </w:abstractNum>
  <w:abstractNum w:abstractNumId="10">
    <w:nsid w:val="04AC647A"/>
    <w:multiLevelType w:val="hybridMultilevel"/>
    <w:tmpl w:val="C5E0A2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1">
    <w:nsid w:val="07D17FFE"/>
    <w:multiLevelType w:val="hybridMultilevel"/>
    <w:tmpl w:val="015C7E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2">
    <w:nsid w:val="083B79CB"/>
    <w:multiLevelType w:val="hybridMultilevel"/>
    <w:tmpl w:val="094AA262"/>
    <w:lvl w:ilvl="0" w:tplc="04130001">
      <w:start w:val="1"/>
      <w:numFmt w:val="bullet"/>
      <w:lvlText w:val=""/>
      <w:lvlJc w:val="left"/>
      <w:pPr>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nsid w:val="09EE2ABA"/>
    <w:multiLevelType w:val="hybridMultilevel"/>
    <w:tmpl w:val="DECCC7F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4">
    <w:nsid w:val="11047BB2"/>
    <w:multiLevelType w:val="hybridMultilevel"/>
    <w:tmpl w:val="8104026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5">
    <w:nsid w:val="18430731"/>
    <w:multiLevelType w:val="hybridMultilevel"/>
    <w:tmpl w:val="45BE1F5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6">
    <w:nsid w:val="1D667E35"/>
    <w:multiLevelType w:val="hybridMultilevel"/>
    <w:tmpl w:val="6BD6910E"/>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hint="default"/>
      </w:rPr>
    </w:lvl>
    <w:lvl w:ilvl="2" w:tplc="04130005">
      <w:start w:val="1"/>
      <w:numFmt w:val="bullet"/>
      <w:lvlText w:val=""/>
      <w:lvlJc w:val="left"/>
      <w:pPr>
        <w:ind w:left="3600" w:hanging="360"/>
      </w:pPr>
      <w:rPr>
        <w:rFonts w:ascii="Wingdings" w:hAnsi="Wingdings" w:hint="default"/>
      </w:rPr>
    </w:lvl>
    <w:lvl w:ilvl="3" w:tplc="04130001">
      <w:start w:val="1"/>
      <w:numFmt w:val="bullet"/>
      <w:lvlText w:val=""/>
      <w:lvlJc w:val="left"/>
      <w:pPr>
        <w:ind w:left="4320" w:hanging="360"/>
      </w:pPr>
      <w:rPr>
        <w:rFonts w:ascii="Symbol" w:hAnsi="Symbol" w:hint="default"/>
      </w:rPr>
    </w:lvl>
    <w:lvl w:ilvl="4" w:tplc="04130003">
      <w:start w:val="1"/>
      <w:numFmt w:val="bullet"/>
      <w:lvlText w:val="o"/>
      <w:lvlJc w:val="left"/>
      <w:pPr>
        <w:ind w:left="5040" w:hanging="360"/>
      </w:pPr>
      <w:rPr>
        <w:rFonts w:ascii="Courier New" w:hAnsi="Courier New" w:hint="default"/>
      </w:rPr>
    </w:lvl>
    <w:lvl w:ilvl="5" w:tplc="04130005">
      <w:start w:val="1"/>
      <w:numFmt w:val="bullet"/>
      <w:lvlText w:val=""/>
      <w:lvlJc w:val="left"/>
      <w:pPr>
        <w:ind w:left="5760" w:hanging="360"/>
      </w:pPr>
      <w:rPr>
        <w:rFonts w:ascii="Wingdings" w:hAnsi="Wingdings" w:hint="default"/>
      </w:rPr>
    </w:lvl>
    <w:lvl w:ilvl="6" w:tplc="04130001">
      <w:start w:val="1"/>
      <w:numFmt w:val="bullet"/>
      <w:lvlText w:val=""/>
      <w:lvlJc w:val="left"/>
      <w:pPr>
        <w:ind w:left="6480" w:hanging="360"/>
      </w:pPr>
      <w:rPr>
        <w:rFonts w:ascii="Symbol" w:hAnsi="Symbol" w:hint="default"/>
      </w:rPr>
    </w:lvl>
    <w:lvl w:ilvl="7" w:tplc="04130003">
      <w:start w:val="1"/>
      <w:numFmt w:val="bullet"/>
      <w:lvlText w:val="o"/>
      <w:lvlJc w:val="left"/>
      <w:pPr>
        <w:ind w:left="7200" w:hanging="360"/>
      </w:pPr>
      <w:rPr>
        <w:rFonts w:ascii="Courier New" w:hAnsi="Courier New" w:hint="default"/>
      </w:rPr>
    </w:lvl>
    <w:lvl w:ilvl="8" w:tplc="04130005">
      <w:start w:val="1"/>
      <w:numFmt w:val="bullet"/>
      <w:lvlText w:val=""/>
      <w:lvlJc w:val="left"/>
      <w:pPr>
        <w:ind w:left="7920" w:hanging="360"/>
      </w:pPr>
      <w:rPr>
        <w:rFonts w:ascii="Wingdings" w:hAnsi="Wingdings" w:hint="default"/>
      </w:rPr>
    </w:lvl>
  </w:abstractNum>
  <w:abstractNum w:abstractNumId="17">
    <w:nsid w:val="2E471317"/>
    <w:multiLevelType w:val="hybridMultilevel"/>
    <w:tmpl w:val="F64E95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8">
    <w:nsid w:val="33987E03"/>
    <w:multiLevelType w:val="hybridMultilevel"/>
    <w:tmpl w:val="19E82DD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19">
    <w:nsid w:val="365C1851"/>
    <w:multiLevelType w:val="multilevel"/>
    <w:tmpl w:val="81C4DE5E"/>
    <w:lvl w:ilvl="0">
      <w:start w:val="1"/>
      <w:numFmt w:val="decimal"/>
      <w:lvlText w:val="%1"/>
      <w:lvlJc w:val="left"/>
      <w:pPr>
        <w:tabs>
          <w:tab w:val="num" w:pos="432"/>
        </w:tabs>
        <w:ind w:left="432" w:hanging="432"/>
      </w:pPr>
      <w:rPr>
        <w:rFonts w:cs="Times New Roman" w:hint="default"/>
      </w:rPr>
    </w:lvl>
    <w:lvl w:ilvl="1">
      <w:start w:val="1"/>
      <w:numFmt w:val="decimal"/>
      <w:lvlText w:val="%1.%2  "/>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nsid w:val="398D13A5"/>
    <w:multiLevelType w:val="hybridMultilevel"/>
    <w:tmpl w:val="AB3483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1">
    <w:nsid w:val="413D79D3"/>
    <w:multiLevelType w:val="multilevel"/>
    <w:tmpl w:val="0407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54741F2C"/>
    <w:multiLevelType w:val="hybridMultilevel"/>
    <w:tmpl w:val="30A6BAA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3">
    <w:nsid w:val="601F61CD"/>
    <w:multiLevelType w:val="hybridMultilevel"/>
    <w:tmpl w:val="8ED4DA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4">
    <w:nsid w:val="60ED3E52"/>
    <w:multiLevelType w:val="hybridMultilevel"/>
    <w:tmpl w:val="D340D0C2"/>
    <w:lvl w:ilvl="0" w:tplc="04130001">
      <w:start w:val="1"/>
      <w:numFmt w:val="bullet"/>
      <w:lvlText w:val=""/>
      <w:lvlJc w:val="left"/>
      <w:pPr>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5">
    <w:nsid w:val="622C77D7"/>
    <w:multiLevelType w:val="multilevel"/>
    <w:tmpl w:val="1F2EA310"/>
    <w:lvl w:ilvl="0">
      <w:start w:val="1"/>
      <w:numFmt w:val="decimal"/>
      <w:lvlText w:val="%1."/>
      <w:lvlJc w:val="left"/>
      <w:pPr>
        <w:tabs>
          <w:tab w:val="num" w:pos="720"/>
        </w:tabs>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122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26">
    <w:nsid w:val="6282668F"/>
    <w:multiLevelType w:val="hybridMultilevel"/>
    <w:tmpl w:val="A7FCEC9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7">
    <w:nsid w:val="66423A4F"/>
    <w:multiLevelType w:val="hybridMultilevel"/>
    <w:tmpl w:val="4F74A2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8">
    <w:nsid w:val="697157E4"/>
    <w:multiLevelType w:val="hybridMultilevel"/>
    <w:tmpl w:val="137E33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9">
    <w:nsid w:val="6A021815"/>
    <w:multiLevelType w:val="hybridMultilevel"/>
    <w:tmpl w:val="375A0AF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0">
    <w:nsid w:val="710E693D"/>
    <w:multiLevelType w:val="hybridMultilevel"/>
    <w:tmpl w:val="0862FC5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1">
    <w:nsid w:val="75AE53BE"/>
    <w:multiLevelType w:val="hybridMultilevel"/>
    <w:tmpl w:val="DF2068F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2">
    <w:nsid w:val="7AA605F8"/>
    <w:multiLevelType w:val="hybridMultilevel"/>
    <w:tmpl w:val="729891FC"/>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3">
    <w:nsid w:val="7B6A72AC"/>
    <w:multiLevelType w:val="hybridMultilevel"/>
    <w:tmpl w:val="EDFEC0A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3"/>
  </w:num>
  <w:num w:numId="3">
    <w:abstractNumId w:val="27"/>
  </w:num>
  <w:num w:numId="4">
    <w:abstractNumId w:val="16"/>
  </w:num>
  <w:num w:numId="5">
    <w:abstractNumId w:val="11"/>
  </w:num>
  <w:num w:numId="6">
    <w:abstractNumId w:val="24"/>
  </w:num>
  <w:num w:numId="7">
    <w:abstractNumId w:val="12"/>
  </w:num>
  <w:num w:numId="8">
    <w:abstractNumId w:val="25"/>
  </w:num>
  <w:num w:numId="9">
    <w:abstractNumId w:val="22"/>
  </w:num>
  <w:num w:numId="10">
    <w:abstractNumId w:val="13"/>
  </w:num>
  <w:num w:numId="11">
    <w:abstractNumId w:val="20"/>
  </w:num>
  <w:num w:numId="12">
    <w:abstractNumId w:val="33"/>
  </w:num>
  <w:num w:numId="13">
    <w:abstractNumId w:val="14"/>
  </w:num>
  <w:num w:numId="14">
    <w:abstractNumId w:val="31"/>
  </w:num>
  <w:num w:numId="15">
    <w:abstractNumId w:val="28"/>
  </w:num>
  <w:num w:numId="16">
    <w:abstractNumId w:val="26"/>
  </w:num>
  <w:num w:numId="17">
    <w:abstractNumId w:val="30"/>
  </w:num>
  <w:num w:numId="18">
    <w:abstractNumId w:val="10"/>
  </w:num>
  <w:num w:numId="19">
    <w:abstractNumId w:val="29"/>
  </w:num>
  <w:num w:numId="20">
    <w:abstractNumId w:val="32"/>
  </w:num>
  <w:num w:numId="21">
    <w:abstractNumId w:val="19"/>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0"/>
  </w:num>
  <w:num w:numId="26">
    <w:abstractNumId w:val="8"/>
  </w:num>
  <w:num w:numId="27">
    <w:abstractNumId w:val="3"/>
  </w:num>
  <w:num w:numId="28">
    <w:abstractNumId w:val="4"/>
  </w:num>
  <w:num w:numId="29">
    <w:abstractNumId w:val="5"/>
  </w:num>
  <w:num w:numId="30">
    <w:abstractNumId w:val="6"/>
  </w:num>
  <w:num w:numId="31">
    <w:abstractNumId w:val="7"/>
  </w:num>
  <w:num w:numId="32">
    <w:abstractNumId w:val="9"/>
  </w:num>
  <w:num w:numId="33">
    <w:abstractNumId w:val="21"/>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18F"/>
    <w:rsid w:val="00045727"/>
    <w:rsid w:val="00047281"/>
    <w:rsid w:val="000735B4"/>
    <w:rsid w:val="000B79F3"/>
    <w:rsid w:val="000E7924"/>
    <w:rsid w:val="0011190E"/>
    <w:rsid w:val="00183A12"/>
    <w:rsid w:val="00194608"/>
    <w:rsid w:val="001B0E1C"/>
    <w:rsid w:val="001E3A1C"/>
    <w:rsid w:val="001E7FFB"/>
    <w:rsid w:val="00216F28"/>
    <w:rsid w:val="00217EBF"/>
    <w:rsid w:val="00242AEE"/>
    <w:rsid w:val="0025343B"/>
    <w:rsid w:val="002723D4"/>
    <w:rsid w:val="00294336"/>
    <w:rsid w:val="002950F1"/>
    <w:rsid w:val="002A25DD"/>
    <w:rsid w:val="002D76C4"/>
    <w:rsid w:val="00313CBE"/>
    <w:rsid w:val="0032537C"/>
    <w:rsid w:val="00353F54"/>
    <w:rsid w:val="003820F5"/>
    <w:rsid w:val="003A7A43"/>
    <w:rsid w:val="003A7D6B"/>
    <w:rsid w:val="003E483E"/>
    <w:rsid w:val="003F2DC8"/>
    <w:rsid w:val="00401277"/>
    <w:rsid w:val="00415AB9"/>
    <w:rsid w:val="00437AE2"/>
    <w:rsid w:val="004510C8"/>
    <w:rsid w:val="00456A0E"/>
    <w:rsid w:val="00461DF2"/>
    <w:rsid w:val="00461E46"/>
    <w:rsid w:val="004648BE"/>
    <w:rsid w:val="004777DA"/>
    <w:rsid w:val="004E0F1F"/>
    <w:rsid w:val="004F3DCC"/>
    <w:rsid w:val="005037A4"/>
    <w:rsid w:val="0052529D"/>
    <w:rsid w:val="005475BE"/>
    <w:rsid w:val="005954B9"/>
    <w:rsid w:val="005A27C5"/>
    <w:rsid w:val="005C48AE"/>
    <w:rsid w:val="005D1332"/>
    <w:rsid w:val="005E744C"/>
    <w:rsid w:val="005F2C2A"/>
    <w:rsid w:val="00607D68"/>
    <w:rsid w:val="006612D6"/>
    <w:rsid w:val="00676D45"/>
    <w:rsid w:val="00692388"/>
    <w:rsid w:val="006B00A9"/>
    <w:rsid w:val="006C11C5"/>
    <w:rsid w:val="006C2652"/>
    <w:rsid w:val="006E2B8D"/>
    <w:rsid w:val="006F4E11"/>
    <w:rsid w:val="00700872"/>
    <w:rsid w:val="00711066"/>
    <w:rsid w:val="007468DA"/>
    <w:rsid w:val="00791217"/>
    <w:rsid w:val="007B7F50"/>
    <w:rsid w:val="007E1CBC"/>
    <w:rsid w:val="00803B51"/>
    <w:rsid w:val="00823D66"/>
    <w:rsid w:val="008339AB"/>
    <w:rsid w:val="00836CDA"/>
    <w:rsid w:val="00845F55"/>
    <w:rsid w:val="0085718F"/>
    <w:rsid w:val="00867697"/>
    <w:rsid w:val="00896D15"/>
    <w:rsid w:val="008B67D3"/>
    <w:rsid w:val="008E1181"/>
    <w:rsid w:val="00902F42"/>
    <w:rsid w:val="00937FC5"/>
    <w:rsid w:val="0095650D"/>
    <w:rsid w:val="00972513"/>
    <w:rsid w:val="009E00A8"/>
    <w:rsid w:val="00A47E13"/>
    <w:rsid w:val="00A6617B"/>
    <w:rsid w:val="00AB0DC8"/>
    <w:rsid w:val="00AC0AE3"/>
    <w:rsid w:val="00AC7BFA"/>
    <w:rsid w:val="00AE2365"/>
    <w:rsid w:val="00B00AD3"/>
    <w:rsid w:val="00B34137"/>
    <w:rsid w:val="00B44E24"/>
    <w:rsid w:val="00B5608B"/>
    <w:rsid w:val="00B66973"/>
    <w:rsid w:val="00B827E5"/>
    <w:rsid w:val="00BA5379"/>
    <w:rsid w:val="00C116CE"/>
    <w:rsid w:val="00C468A4"/>
    <w:rsid w:val="00C61BB0"/>
    <w:rsid w:val="00C80902"/>
    <w:rsid w:val="00CA6EA2"/>
    <w:rsid w:val="00CD5F50"/>
    <w:rsid w:val="00D45327"/>
    <w:rsid w:val="00D504F5"/>
    <w:rsid w:val="00D7235D"/>
    <w:rsid w:val="00D835B7"/>
    <w:rsid w:val="00DE2E9C"/>
    <w:rsid w:val="00DF4176"/>
    <w:rsid w:val="00E263F8"/>
    <w:rsid w:val="00E27095"/>
    <w:rsid w:val="00E76FCE"/>
    <w:rsid w:val="00E90D1A"/>
    <w:rsid w:val="00E94E5C"/>
    <w:rsid w:val="00EA0339"/>
    <w:rsid w:val="00EA1C47"/>
    <w:rsid w:val="00EB0DFE"/>
    <w:rsid w:val="00EC127B"/>
    <w:rsid w:val="00EC4EFD"/>
    <w:rsid w:val="00ED76F4"/>
    <w:rsid w:val="00F3144E"/>
    <w:rsid w:val="00F51507"/>
    <w:rsid w:val="00F66E92"/>
    <w:rsid w:val="00F7508D"/>
    <w:rsid w:val="00F85685"/>
    <w:rsid w:val="00FB56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rules v:ext="edit">
        <o:r id="V:Rule1" type="callout" idref="#_x0000_s10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1C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E1CBC"/>
    <w:pPr>
      <w:keepNext/>
      <w:keepLines/>
      <w:spacing w:before="480"/>
      <w:ind w:left="794" w:hanging="794"/>
      <w:outlineLvl w:val="0"/>
    </w:pPr>
    <w:rPr>
      <w:b/>
    </w:rPr>
  </w:style>
  <w:style w:type="paragraph" w:styleId="Heading2">
    <w:name w:val="heading 2"/>
    <w:basedOn w:val="Heading1"/>
    <w:next w:val="Normal"/>
    <w:link w:val="Heading2Char"/>
    <w:qFormat/>
    <w:rsid w:val="007E1CBC"/>
    <w:pPr>
      <w:spacing w:before="320"/>
      <w:outlineLvl w:val="1"/>
    </w:pPr>
  </w:style>
  <w:style w:type="paragraph" w:styleId="Heading3">
    <w:name w:val="heading 3"/>
    <w:basedOn w:val="Heading1"/>
    <w:next w:val="Normal"/>
    <w:link w:val="Heading3Char"/>
    <w:qFormat/>
    <w:rsid w:val="007E1CBC"/>
    <w:pPr>
      <w:spacing w:before="200"/>
      <w:outlineLvl w:val="2"/>
    </w:pPr>
  </w:style>
  <w:style w:type="paragraph" w:styleId="Heading4">
    <w:name w:val="heading 4"/>
    <w:basedOn w:val="Heading3"/>
    <w:next w:val="Normal"/>
    <w:link w:val="Heading4Char"/>
    <w:qFormat/>
    <w:rsid w:val="007E1CBC"/>
    <w:pPr>
      <w:tabs>
        <w:tab w:val="clear" w:pos="794"/>
        <w:tab w:val="left" w:pos="992"/>
      </w:tabs>
      <w:ind w:left="992" w:hanging="992"/>
      <w:outlineLvl w:val="3"/>
    </w:pPr>
  </w:style>
  <w:style w:type="paragraph" w:styleId="Heading5">
    <w:name w:val="heading 5"/>
    <w:basedOn w:val="Heading4"/>
    <w:next w:val="Normal"/>
    <w:link w:val="Heading5Char"/>
    <w:qFormat/>
    <w:rsid w:val="007E1CBC"/>
    <w:pPr>
      <w:outlineLvl w:val="4"/>
    </w:pPr>
  </w:style>
  <w:style w:type="paragraph" w:styleId="Heading6">
    <w:name w:val="heading 6"/>
    <w:basedOn w:val="Heading4"/>
    <w:next w:val="Normal"/>
    <w:link w:val="Heading6Char"/>
    <w:qFormat/>
    <w:rsid w:val="007E1CBC"/>
    <w:pPr>
      <w:tabs>
        <w:tab w:val="clear" w:pos="992"/>
        <w:tab w:val="clear" w:pos="1191"/>
      </w:tabs>
      <w:ind w:left="1588" w:hanging="1588"/>
      <w:outlineLvl w:val="5"/>
    </w:pPr>
  </w:style>
  <w:style w:type="paragraph" w:styleId="Heading7">
    <w:name w:val="heading 7"/>
    <w:basedOn w:val="Heading6"/>
    <w:next w:val="Normal"/>
    <w:link w:val="Heading7Char"/>
    <w:qFormat/>
    <w:rsid w:val="007E1CBC"/>
    <w:pPr>
      <w:outlineLvl w:val="6"/>
    </w:pPr>
  </w:style>
  <w:style w:type="paragraph" w:styleId="Heading8">
    <w:name w:val="heading 8"/>
    <w:basedOn w:val="Heading6"/>
    <w:next w:val="Normal"/>
    <w:link w:val="Heading8Char"/>
    <w:qFormat/>
    <w:rsid w:val="007E1CBC"/>
    <w:pPr>
      <w:outlineLvl w:val="7"/>
    </w:pPr>
  </w:style>
  <w:style w:type="paragraph" w:styleId="Heading9">
    <w:name w:val="heading 9"/>
    <w:basedOn w:val="Heading6"/>
    <w:next w:val="Normal"/>
    <w:link w:val="Heading9Char"/>
    <w:qFormat/>
    <w:rsid w:val="007E1CB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E1CB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E1CB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E1CBC"/>
  </w:style>
  <w:style w:type="paragraph" w:customStyle="1" w:styleId="Headingb">
    <w:name w:val="Heading_b"/>
    <w:basedOn w:val="Heading3"/>
    <w:next w:val="Normal"/>
    <w:rsid w:val="007E1CBC"/>
    <w:pPr>
      <w:spacing w:before="160"/>
      <w:ind w:left="0" w:firstLine="0"/>
      <w:outlineLvl w:val="9"/>
    </w:pPr>
  </w:style>
  <w:style w:type="paragraph" w:customStyle="1" w:styleId="Headingi">
    <w:name w:val="Heading_i"/>
    <w:basedOn w:val="Heading3"/>
    <w:next w:val="Normal"/>
    <w:rsid w:val="007E1CBC"/>
    <w:pPr>
      <w:spacing w:before="160"/>
      <w:ind w:left="0" w:firstLine="0"/>
    </w:pPr>
    <w:rPr>
      <w:b w:val="0"/>
      <w:i/>
    </w:rPr>
  </w:style>
  <w:style w:type="character" w:customStyle="1" w:styleId="href">
    <w:name w:val="href"/>
    <w:basedOn w:val="DefaultParagraphFont"/>
    <w:rsid w:val="007E1CBC"/>
  </w:style>
  <w:style w:type="paragraph" w:customStyle="1" w:styleId="enumlev1">
    <w:name w:val="enumlev1"/>
    <w:basedOn w:val="Normal"/>
    <w:rsid w:val="007E1CBC"/>
    <w:pPr>
      <w:spacing w:before="80"/>
      <w:ind w:left="794" w:hanging="794"/>
    </w:pPr>
  </w:style>
  <w:style w:type="paragraph" w:customStyle="1" w:styleId="enumlev2">
    <w:name w:val="enumlev2"/>
    <w:basedOn w:val="enumlev1"/>
    <w:rsid w:val="007E1CBC"/>
    <w:pPr>
      <w:ind w:left="1191" w:hanging="397"/>
    </w:pPr>
  </w:style>
  <w:style w:type="paragraph" w:customStyle="1" w:styleId="enumlev3">
    <w:name w:val="enumlev3"/>
    <w:basedOn w:val="enumlev2"/>
    <w:rsid w:val="007E1CBC"/>
    <w:pPr>
      <w:ind w:left="1588"/>
    </w:pPr>
  </w:style>
  <w:style w:type="paragraph" w:customStyle="1" w:styleId="Normalaftertitle">
    <w:name w:val="Normal_after_title"/>
    <w:basedOn w:val="Normal"/>
    <w:next w:val="Normal"/>
    <w:rsid w:val="007E1CBC"/>
    <w:pPr>
      <w:spacing w:before="320"/>
    </w:pPr>
  </w:style>
  <w:style w:type="paragraph" w:customStyle="1" w:styleId="Note">
    <w:name w:val="Note"/>
    <w:basedOn w:val="Normal"/>
    <w:rsid w:val="007E1CB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E1CB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E1CBC"/>
    <w:pPr>
      <w:spacing w:before="240"/>
    </w:pPr>
    <w:rPr>
      <w:sz w:val="22"/>
      <w:lang w:val="es-ES_tradnl"/>
    </w:rPr>
  </w:style>
  <w:style w:type="paragraph" w:customStyle="1" w:styleId="Recref">
    <w:name w:val="Rec_ref"/>
    <w:basedOn w:val="Normal"/>
    <w:next w:val="Recdate"/>
    <w:rsid w:val="007E1CBC"/>
    <w:pPr>
      <w:jc w:val="center"/>
    </w:pPr>
  </w:style>
  <w:style w:type="paragraph" w:customStyle="1" w:styleId="Recdate">
    <w:name w:val="Rec_date"/>
    <w:basedOn w:val="Recref"/>
    <w:next w:val="Normalaftertitle"/>
    <w:rsid w:val="007E1CBC"/>
    <w:pPr>
      <w:jc w:val="right"/>
    </w:pPr>
  </w:style>
  <w:style w:type="paragraph" w:customStyle="1" w:styleId="AnnexNoTitle">
    <w:name w:val="Annex_NoTitle"/>
    <w:basedOn w:val="Normal"/>
    <w:next w:val="Normalaftertitle"/>
    <w:rsid w:val="007E1CBC"/>
    <w:pPr>
      <w:keepNext/>
      <w:keepLines/>
      <w:spacing w:before="480" w:after="80"/>
      <w:jc w:val="center"/>
    </w:pPr>
    <w:rPr>
      <w:b/>
      <w:sz w:val="28"/>
    </w:rPr>
  </w:style>
  <w:style w:type="paragraph" w:customStyle="1" w:styleId="AppendixNoTitle">
    <w:name w:val="Appendix_NoTitle"/>
    <w:basedOn w:val="AnnexNoTitle"/>
    <w:next w:val="Normal"/>
    <w:rsid w:val="007E1CBC"/>
  </w:style>
  <w:style w:type="paragraph" w:customStyle="1" w:styleId="Tablefin">
    <w:name w:val="Table_fin"/>
    <w:basedOn w:val="Normal"/>
    <w:next w:val="Normal"/>
    <w:rsid w:val="007E1CBC"/>
    <w:pPr>
      <w:spacing w:before="0"/>
    </w:pPr>
    <w:rPr>
      <w:sz w:val="20"/>
      <w:lang w:val="en-GB"/>
    </w:rPr>
  </w:style>
  <w:style w:type="paragraph" w:customStyle="1" w:styleId="Tablehead">
    <w:name w:val="Table_head"/>
    <w:basedOn w:val="Normal"/>
    <w:next w:val="Normal"/>
    <w:rsid w:val="007E1CB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E1C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E1CBC"/>
    <w:pPr>
      <w:keepNext/>
      <w:spacing w:before="360" w:after="120"/>
      <w:jc w:val="center"/>
    </w:pPr>
  </w:style>
  <w:style w:type="paragraph" w:customStyle="1" w:styleId="Tabletext">
    <w:name w:val="Table_text"/>
    <w:basedOn w:val="Normal"/>
    <w:rsid w:val="007E1C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E1CBC"/>
    <w:pPr>
      <w:tabs>
        <w:tab w:val="clear" w:pos="1191"/>
        <w:tab w:val="clear" w:pos="1588"/>
        <w:tab w:val="clear" w:pos="1985"/>
        <w:tab w:val="center" w:pos="4820"/>
        <w:tab w:val="right" w:pos="9639"/>
      </w:tabs>
    </w:pPr>
  </w:style>
  <w:style w:type="paragraph" w:customStyle="1" w:styleId="Equationlegend">
    <w:name w:val="Equation_legend"/>
    <w:basedOn w:val="NormalIndent"/>
    <w:rsid w:val="007E1CB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E1CBC"/>
    <w:pPr>
      <w:ind w:left="794"/>
    </w:pPr>
  </w:style>
  <w:style w:type="paragraph" w:customStyle="1" w:styleId="Figurelegend">
    <w:name w:val="Figure_legend"/>
    <w:basedOn w:val="Normal"/>
    <w:rsid w:val="007E1CB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E1CBC"/>
    <w:pPr>
      <w:keepNext/>
      <w:keepLines/>
      <w:spacing w:before="480" w:after="80"/>
      <w:jc w:val="center"/>
    </w:pPr>
    <w:rPr>
      <w:caps/>
      <w:sz w:val="18"/>
    </w:rPr>
  </w:style>
  <w:style w:type="paragraph" w:customStyle="1" w:styleId="tocpart">
    <w:name w:val="tocpart"/>
    <w:basedOn w:val="Normal"/>
    <w:rsid w:val="007E1CB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E1CBC"/>
    <w:pPr>
      <w:keepNext/>
      <w:keepLines/>
      <w:spacing w:before="480"/>
      <w:jc w:val="center"/>
    </w:pPr>
    <w:rPr>
      <w:sz w:val="28"/>
    </w:rPr>
  </w:style>
  <w:style w:type="paragraph" w:customStyle="1" w:styleId="Arttitle">
    <w:name w:val="Art_title"/>
    <w:basedOn w:val="Normal"/>
    <w:next w:val="Normalaftertitle"/>
    <w:rsid w:val="007E1CBC"/>
    <w:pPr>
      <w:keepNext/>
      <w:keepLines/>
      <w:spacing w:before="240"/>
      <w:jc w:val="center"/>
    </w:pPr>
    <w:rPr>
      <w:b/>
      <w:sz w:val="28"/>
    </w:rPr>
  </w:style>
  <w:style w:type="paragraph" w:customStyle="1" w:styleId="Blanc">
    <w:name w:val="Blanc"/>
    <w:basedOn w:val="Normal"/>
    <w:next w:val="Tabletext"/>
    <w:rsid w:val="007E1CB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E1CB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E1CBC"/>
    <w:pPr>
      <w:keepNext/>
      <w:keepLines/>
      <w:spacing w:before="160"/>
      <w:ind w:left="794"/>
    </w:pPr>
    <w:rPr>
      <w:i/>
    </w:rPr>
  </w:style>
  <w:style w:type="paragraph" w:customStyle="1" w:styleId="ChapNo">
    <w:name w:val="Chap_No"/>
    <w:basedOn w:val="ArtNo"/>
    <w:next w:val="Chaptitle"/>
    <w:rsid w:val="007E1CBC"/>
    <w:rPr>
      <w:b/>
    </w:rPr>
  </w:style>
  <w:style w:type="paragraph" w:customStyle="1" w:styleId="Chaptitle">
    <w:name w:val="Chap_title"/>
    <w:basedOn w:val="Arttitle"/>
    <w:next w:val="Normalaftertitle"/>
    <w:rsid w:val="007E1CBC"/>
  </w:style>
  <w:style w:type="character" w:styleId="FootnoteReference">
    <w:name w:val="footnote reference"/>
    <w:basedOn w:val="DefaultParagraphFont"/>
    <w:rsid w:val="007E1CBC"/>
    <w:rPr>
      <w:position w:val="6"/>
      <w:sz w:val="18"/>
    </w:rPr>
  </w:style>
  <w:style w:type="paragraph" w:styleId="FootnoteText">
    <w:name w:val="footnote text"/>
    <w:basedOn w:val="Normal"/>
    <w:link w:val="FootnoteTextChar"/>
    <w:rsid w:val="007E1CBC"/>
    <w:pPr>
      <w:keepLines/>
      <w:tabs>
        <w:tab w:val="left" w:pos="255"/>
      </w:tabs>
      <w:ind w:left="255" w:hanging="255"/>
    </w:pPr>
    <w:rPr>
      <w:sz w:val="22"/>
    </w:rPr>
  </w:style>
  <w:style w:type="paragraph" w:styleId="Index1">
    <w:name w:val="index 1"/>
    <w:basedOn w:val="Normal"/>
    <w:next w:val="Normal"/>
    <w:rsid w:val="007E1CBC"/>
  </w:style>
  <w:style w:type="paragraph" w:styleId="Index2">
    <w:name w:val="index 2"/>
    <w:basedOn w:val="Normal"/>
    <w:next w:val="Normal"/>
    <w:rsid w:val="007E1CBC"/>
    <w:pPr>
      <w:ind w:left="283"/>
    </w:pPr>
  </w:style>
  <w:style w:type="paragraph" w:styleId="Index3">
    <w:name w:val="index 3"/>
    <w:basedOn w:val="Normal"/>
    <w:next w:val="Normal"/>
    <w:rsid w:val="007E1CBC"/>
    <w:pPr>
      <w:ind w:left="566"/>
    </w:pPr>
  </w:style>
  <w:style w:type="paragraph" w:styleId="IndexHeading">
    <w:name w:val="index heading"/>
    <w:basedOn w:val="Normal"/>
    <w:next w:val="Index1"/>
    <w:rsid w:val="007E1CBC"/>
  </w:style>
  <w:style w:type="paragraph" w:customStyle="1" w:styleId="Line">
    <w:name w:val="Line"/>
    <w:basedOn w:val="Normal"/>
    <w:next w:val="Normal"/>
    <w:rsid w:val="007E1CB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E1CB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E1CBC"/>
  </w:style>
  <w:style w:type="paragraph" w:customStyle="1" w:styleId="Partref">
    <w:name w:val="Part_ref"/>
    <w:basedOn w:val="Normal"/>
    <w:next w:val="Normal"/>
    <w:rsid w:val="007E1CBC"/>
    <w:pPr>
      <w:keepNext/>
      <w:keepLines/>
      <w:spacing w:after="280"/>
      <w:jc w:val="center"/>
    </w:pPr>
  </w:style>
  <w:style w:type="paragraph" w:customStyle="1" w:styleId="Parttitle">
    <w:name w:val="Part_title"/>
    <w:basedOn w:val="Normal"/>
    <w:next w:val="Normalaftertitle"/>
    <w:rsid w:val="007E1CB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E1CBC"/>
  </w:style>
  <w:style w:type="paragraph" w:customStyle="1" w:styleId="QuestionNo">
    <w:name w:val="Question_No"/>
    <w:basedOn w:val="RecNo"/>
    <w:next w:val="Normal"/>
    <w:rsid w:val="007E1CBC"/>
  </w:style>
  <w:style w:type="paragraph" w:customStyle="1" w:styleId="Questionref">
    <w:name w:val="Question_ref"/>
    <w:basedOn w:val="Recref"/>
    <w:next w:val="Questiondate"/>
    <w:rsid w:val="007E1CBC"/>
  </w:style>
  <w:style w:type="paragraph" w:customStyle="1" w:styleId="Questiontitle">
    <w:name w:val="Question_title"/>
    <w:basedOn w:val="Normal"/>
    <w:next w:val="Questionref"/>
    <w:rsid w:val="007E1CBC"/>
  </w:style>
  <w:style w:type="paragraph" w:customStyle="1" w:styleId="Reftext">
    <w:name w:val="Ref_text"/>
    <w:basedOn w:val="Normal"/>
    <w:rsid w:val="007E1CBC"/>
    <w:pPr>
      <w:ind w:left="794" w:hanging="794"/>
    </w:pPr>
    <w:rPr>
      <w:sz w:val="22"/>
    </w:rPr>
  </w:style>
  <w:style w:type="paragraph" w:customStyle="1" w:styleId="Reftitle">
    <w:name w:val="Ref_title"/>
    <w:basedOn w:val="Normal"/>
    <w:next w:val="Reftext"/>
    <w:rsid w:val="007E1CB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E1CBC"/>
  </w:style>
  <w:style w:type="paragraph" w:customStyle="1" w:styleId="RepNo">
    <w:name w:val="Rep_No"/>
    <w:basedOn w:val="RecNo"/>
    <w:next w:val="Reptitle"/>
    <w:rsid w:val="007E1CBC"/>
  </w:style>
  <w:style w:type="paragraph" w:customStyle="1" w:styleId="Repref">
    <w:name w:val="Rep_ref"/>
    <w:basedOn w:val="Recref"/>
    <w:next w:val="Repdate"/>
    <w:rsid w:val="007E1CBC"/>
  </w:style>
  <w:style w:type="paragraph" w:customStyle="1" w:styleId="Reptitle">
    <w:name w:val="Rep_title"/>
    <w:basedOn w:val="Rectitle"/>
    <w:next w:val="Repref"/>
    <w:rsid w:val="007E1CBC"/>
  </w:style>
  <w:style w:type="paragraph" w:customStyle="1" w:styleId="Resdate">
    <w:name w:val="Res_date"/>
    <w:basedOn w:val="Recdate"/>
    <w:next w:val="Normalaftertitle"/>
    <w:rsid w:val="007E1CBC"/>
  </w:style>
  <w:style w:type="paragraph" w:customStyle="1" w:styleId="ResNo">
    <w:name w:val="Res_No"/>
    <w:basedOn w:val="RecNo"/>
    <w:next w:val="Restitle"/>
    <w:rsid w:val="007E1CBC"/>
  </w:style>
  <w:style w:type="paragraph" w:customStyle="1" w:styleId="Resref">
    <w:name w:val="Res_ref"/>
    <w:basedOn w:val="Recref"/>
    <w:next w:val="Resdate"/>
    <w:rsid w:val="007E1CBC"/>
  </w:style>
  <w:style w:type="paragraph" w:customStyle="1" w:styleId="Restitle">
    <w:name w:val="Res_title"/>
    <w:basedOn w:val="Normal"/>
    <w:next w:val="Resref"/>
    <w:rsid w:val="007E1CBC"/>
    <w:pPr>
      <w:spacing w:before="240"/>
      <w:jc w:val="center"/>
    </w:pPr>
    <w:rPr>
      <w:b/>
      <w:sz w:val="28"/>
    </w:rPr>
  </w:style>
  <w:style w:type="paragraph" w:customStyle="1" w:styleId="SectionNo">
    <w:name w:val="Section_No"/>
    <w:basedOn w:val="Normal"/>
    <w:next w:val="Normal"/>
    <w:rsid w:val="007E1CBC"/>
  </w:style>
  <w:style w:type="paragraph" w:customStyle="1" w:styleId="Sectiontitle">
    <w:name w:val="Section_title"/>
    <w:basedOn w:val="Normal"/>
    <w:next w:val="Normalaftertitle"/>
    <w:rsid w:val="007E1CB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E1CBC"/>
    <w:pPr>
      <w:tabs>
        <w:tab w:val="clear" w:pos="794"/>
        <w:tab w:val="clear" w:pos="1191"/>
        <w:tab w:val="clear" w:pos="1588"/>
        <w:tab w:val="clear" w:pos="1985"/>
        <w:tab w:val="right" w:pos="9611"/>
      </w:tabs>
    </w:pPr>
    <w:rPr>
      <w:i/>
    </w:rPr>
  </w:style>
  <w:style w:type="paragraph" w:styleId="TOC1">
    <w:name w:val="toc 1"/>
    <w:basedOn w:val="Normal"/>
    <w:rsid w:val="007E1CB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E1CBC"/>
    <w:pPr>
      <w:tabs>
        <w:tab w:val="clear" w:pos="567"/>
        <w:tab w:val="left" w:pos="1276"/>
      </w:tabs>
      <w:spacing w:before="160"/>
      <w:ind w:left="1276" w:hanging="709"/>
    </w:pPr>
  </w:style>
  <w:style w:type="paragraph" w:styleId="TOC3">
    <w:name w:val="toc 3"/>
    <w:basedOn w:val="TOC2"/>
    <w:rsid w:val="007E1CBC"/>
    <w:pPr>
      <w:tabs>
        <w:tab w:val="clear" w:pos="1276"/>
        <w:tab w:val="left" w:pos="2155"/>
      </w:tabs>
      <w:ind w:left="2155" w:hanging="879"/>
    </w:pPr>
  </w:style>
  <w:style w:type="paragraph" w:styleId="TOC4">
    <w:name w:val="toc 4"/>
    <w:basedOn w:val="TOC3"/>
    <w:rsid w:val="007E1CBC"/>
    <w:pPr>
      <w:tabs>
        <w:tab w:val="left" w:pos="3261"/>
      </w:tabs>
      <w:spacing w:before="80"/>
      <w:ind w:left="3261" w:hanging="993"/>
    </w:pPr>
  </w:style>
  <w:style w:type="paragraph" w:styleId="TOC5">
    <w:name w:val="toc 5"/>
    <w:basedOn w:val="TOC4"/>
    <w:rsid w:val="007E1CBC"/>
  </w:style>
  <w:style w:type="paragraph" w:styleId="TOC6">
    <w:name w:val="toc 6"/>
    <w:basedOn w:val="TOC4"/>
    <w:rsid w:val="007E1CBC"/>
  </w:style>
  <w:style w:type="paragraph" w:styleId="TOC7">
    <w:name w:val="toc 7"/>
    <w:basedOn w:val="TOC4"/>
    <w:rsid w:val="007E1CBC"/>
  </w:style>
  <w:style w:type="paragraph" w:styleId="TOC8">
    <w:name w:val="toc 8"/>
    <w:basedOn w:val="TOC4"/>
    <w:rsid w:val="007E1CBC"/>
  </w:style>
  <w:style w:type="paragraph" w:customStyle="1" w:styleId="Rectitle">
    <w:name w:val="Rec_title"/>
    <w:basedOn w:val="Normal"/>
    <w:next w:val="Recref"/>
    <w:rsid w:val="007E1CBC"/>
    <w:pPr>
      <w:keepNext/>
      <w:keepLines/>
      <w:spacing w:before="240"/>
      <w:jc w:val="center"/>
    </w:pPr>
    <w:rPr>
      <w:b/>
      <w:sz w:val="28"/>
    </w:rPr>
  </w:style>
  <w:style w:type="paragraph" w:customStyle="1" w:styleId="Annexref">
    <w:name w:val="Annex_ref"/>
    <w:basedOn w:val="Normal"/>
    <w:next w:val="Normalaftertitle"/>
    <w:rsid w:val="007E1CBC"/>
    <w:pPr>
      <w:keepNext/>
      <w:keepLines/>
      <w:spacing w:after="280"/>
      <w:jc w:val="center"/>
    </w:pPr>
  </w:style>
  <w:style w:type="paragraph" w:customStyle="1" w:styleId="Appendixref">
    <w:name w:val="Appendix_ref"/>
    <w:basedOn w:val="Annexref"/>
    <w:next w:val="Normalaftertitle"/>
    <w:rsid w:val="007E1CBC"/>
  </w:style>
  <w:style w:type="paragraph" w:customStyle="1" w:styleId="Figuretitle">
    <w:name w:val="Figure_title"/>
    <w:basedOn w:val="Normal"/>
    <w:next w:val="Figure"/>
    <w:rsid w:val="007E1CB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E1CBC"/>
    <w:pPr>
      <w:keepNext/>
      <w:spacing w:before="0" w:after="120"/>
      <w:jc w:val="center"/>
    </w:pPr>
    <w:rPr>
      <w:b/>
    </w:rPr>
  </w:style>
  <w:style w:type="paragraph" w:customStyle="1" w:styleId="Summary">
    <w:name w:val="Summary"/>
    <w:basedOn w:val="Normal"/>
    <w:next w:val="Normalaftertitle"/>
    <w:autoRedefine/>
    <w:rsid w:val="007E1CBC"/>
    <w:pPr>
      <w:spacing w:after="480"/>
    </w:pPr>
    <w:rPr>
      <w:sz w:val="22"/>
      <w:lang w:val="es-ES_tradnl"/>
    </w:rPr>
  </w:style>
  <w:style w:type="paragraph" w:customStyle="1" w:styleId="TableLegendNote">
    <w:name w:val="Table_Legend_Note"/>
    <w:basedOn w:val="Tablelegend"/>
    <w:next w:val="Tablelegend"/>
    <w:rsid w:val="007E1CBC"/>
    <w:pPr>
      <w:ind w:left="-85" w:firstLine="0"/>
    </w:pPr>
    <w:rPr>
      <w:lang w:val="en-US"/>
    </w:rPr>
  </w:style>
  <w:style w:type="paragraph" w:customStyle="1" w:styleId="Figure">
    <w:name w:val="Figure"/>
    <w:basedOn w:val="FigureNo"/>
    <w:next w:val="Normal"/>
    <w:rsid w:val="007E1CBC"/>
    <w:pPr>
      <w:keepNext w:val="0"/>
      <w:spacing w:before="0" w:after="240"/>
    </w:pPr>
  </w:style>
  <w:style w:type="character" w:styleId="Hyperlink">
    <w:name w:val="Hyperlink"/>
    <w:basedOn w:val="DefaultParagraphFont"/>
    <w:uiPriority w:val="99"/>
    <w:rsid w:val="0085718F"/>
    <w:rPr>
      <w:color w:val="0000FF"/>
      <w:u w:val="single"/>
    </w:rPr>
  </w:style>
  <w:style w:type="character" w:customStyle="1" w:styleId="Heading1Char">
    <w:name w:val="Heading 1 Char"/>
    <w:basedOn w:val="DefaultParagraphFont"/>
    <w:link w:val="Heading1"/>
    <w:rsid w:val="008339AB"/>
    <w:rPr>
      <w:b/>
      <w:sz w:val="24"/>
      <w:lang w:val="fr-FR" w:eastAsia="en-US"/>
    </w:rPr>
  </w:style>
  <w:style w:type="character" w:customStyle="1" w:styleId="Heading2Char">
    <w:name w:val="Heading 2 Char"/>
    <w:basedOn w:val="DefaultParagraphFont"/>
    <w:link w:val="Heading2"/>
    <w:rsid w:val="008339AB"/>
    <w:rPr>
      <w:b/>
      <w:sz w:val="24"/>
      <w:lang w:val="fr-FR" w:eastAsia="en-US"/>
    </w:rPr>
  </w:style>
  <w:style w:type="character" w:customStyle="1" w:styleId="Heading3Char">
    <w:name w:val="Heading 3 Char"/>
    <w:basedOn w:val="DefaultParagraphFont"/>
    <w:link w:val="Heading3"/>
    <w:rsid w:val="008339AB"/>
    <w:rPr>
      <w:b/>
      <w:sz w:val="24"/>
      <w:lang w:val="fr-FR" w:eastAsia="en-US"/>
    </w:rPr>
  </w:style>
  <w:style w:type="character" w:customStyle="1" w:styleId="Heading4Char">
    <w:name w:val="Heading 4 Char"/>
    <w:basedOn w:val="DefaultParagraphFont"/>
    <w:link w:val="Heading4"/>
    <w:rsid w:val="008339AB"/>
    <w:rPr>
      <w:b/>
      <w:sz w:val="24"/>
      <w:lang w:val="fr-FR" w:eastAsia="en-US"/>
    </w:rPr>
  </w:style>
  <w:style w:type="character" w:customStyle="1" w:styleId="Heading5Char">
    <w:name w:val="Heading 5 Char"/>
    <w:basedOn w:val="DefaultParagraphFont"/>
    <w:link w:val="Heading5"/>
    <w:rsid w:val="008339AB"/>
    <w:rPr>
      <w:b/>
      <w:sz w:val="24"/>
      <w:lang w:val="fr-FR" w:eastAsia="en-US"/>
    </w:rPr>
  </w:style>
  <w:style w:type="character" w:customStyle="1" w:styleId="Heading6Char">
    <w:name w:val="Heading 6 Char"/>
    <w:basedOn w:val="DefaultParagraphFont"/>
    <w:link w:val="Heading6"/>
    <w:rsid w:val="008339AB"/>
    <w:rPr>
      <w:b/>
      <w:sz w:val="24"/>
      <w:lang w:val="fr-FR" w:eastAsia="en-US"/>
    </w:rPr>
  </w:style>
  <w:style w:type="character" w:customStyle="1" w:styleId="Heading7Char">
    <w:name w:val="Heading 7 Char"/>
    <w:basedOn w:val="DefaultParagraphFont"/>
    <w:link w:val="Heading7"/>
    <w:rsid w:val="008339AB"/>
    <w:rPr>
      <w:b/>
      <w:sz w:val="24"/>
      <w:lang w:val="fr-FR" w:eastAsia="en-US"/>
    </w:rPr>
  </w:style>
  <w:style w:type="character" w:customStyle="1" w:styleId="Heading8Char">
    <w:name w:val="Heading 8 Char"/>
    <w:basedOn w:val="DefaultParagraphFont"/>
    <w:link w:val="Heading8"/>
    <w:rsid w:val="008339AB"/>
    <w:rPr>
      <w:b/>
      <w:sz w:val="24"/>
      <w:lang w:val="fr-FR" w:eastAsia="en-US"/>
    </w:rPr>
  </w:style>
  <w:style w:type="character" w:customStyle="1" w:styleId="Heading9Char">
    <w:name w:val="Heading 9 Char"/>
    <w:basedOn w:val="DefaultParagraphFont"/>
    <w:link w:val="Heading9"/>
    <w:rsid w:val="008339AB"/>
    <w:rPr>
      <w:b/>
      <w:sz w:val="24"/>
      <w:lang w:val="fr-FR" w:eastAsia="en-US"/>
    </w:rPr>
  </w:style>
  <w:style w:type="character" w:customStyle="1" w:styleId="HeaderChar">
    <w:name w:val="Header Char"/>
    <w:basedOn w:val="DefaultParagraphFont"/>
    <w:link w:val="Header"/>
    <w:rsid w:val="008339AB"/>
    <w:rPr>
      <w:sz w:val="24"/>
      <w:lang w:val="fr-FR" w:eastAsia="en-US"/>
    </w:rPr>
  </w:style>
  <w:style w:type="character" w:customStyle="1" w:styleId="FooterChar">
    <w:name w:val="Footer Char"/>
    <w:basedOn w:val="DefaultParagraphFont"/>
    <w:link w:val="Footer"/>
    <w:rsid w:val="008339AB"/>
    <w:rPr>
      <w:noProof/>
      <w:sz w:val="18"/>
      <w:lang w:val="fr-FR" w:eastAsia="en-US"/>
    </w:rPr>
  </w:style>
  <w:style w:type="character" w:customStyle="1" w:styleId="FootnoteTextChar">
    <w:name w:val="Footnote Text Char"/>
    <w:basedOn w:val="DefaultParagraphFont"/>
    <w:link w:val="FootnoteText"/>
    <w:rsid w:val="008339AB"/>
    <w:rPr>
      <w:sz w:val="22"/>
      <w:lang w:val="fr-FR" w:eastAsia="en-US"/>
    </w:rPr>
  </w:style>
  <w:style w:type="paragraph" w:customStyle="1" w:styleId="AnnexNo">
    <w:name w:val="Annex_No"/>
    <w:basedOn w:val="Normal"/>
    <w:next w:val="Normal"/>
    <w:rsid w:val="008339A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339A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shorttext">
    <w:name w:val="short_text"/>
    <w:rsid w:val="008339AB"/>
  </w:style>
  <w:style w:type="character" w:styleId="PlaceholderText">
    <w:name w:val="Placeholder Text"/>
    <w:basedOn w:val="DefaultParagraphFont"/>
    <w:uiPriority w:val="99"/>
    <w:semiHidden/>
    <w:rsid w:val="008339AB"/>
    <w:rPr>
      <w:color w:val="808080"/>
    </w:rPr>
  </w:style>
  <w:style w:type="paragraph" w:styleId="BalloonText">
    <w:name w:val="Balloon Text"/>
    <w:basedOn w:val="Normal"/>
    <w:link w:val="BalloonTextChar"/>
    <w:rsid w:val="008339AB"/>
    <w:pPr>
      <w:spacing w:before="0"/>
    </w:pPr>
    <w:rPr>
      <w:rFonts w:ascii="Tahoma" w:hAnsi="Tahoma" w:cs="Tahoma"/>
      <w:sz w:val="16"/>
      <w:szCs w:val="16"/>
    </w:rPr>
  </w:style>
  <w:style w:type="character" w:customStyle="1" w:styleId="BalloonTextChar">
    <w:name w:val="Balloon Text Char"/>
    <w:basedOn w:val="DefaultParagraphFont"/>
    <w:link w:val="BalloonText"/>
    <w:rsid w:val="008339AB"/>
    <w:rPr>
      <w:rFonts w:ascii="Tahoma" w:hAnsi="Tahoma" w:cs="Tahoma"/>
      <w:sz w:val="16"/>
      <w:szCs w:val="16"/>
      <w:lang w:val="fr-FR" w:eastAsia="en-US"/>
    </w:rPr>
  </w:style>
  <w:style w:type="paragraph" w:customStyle="1" w:styleId="Artheading">
    <w:name w:val="Art_heading"/>
    <w:basedOn w:val="Normal"/>
    <w:next w:val="Normalaftertitle"/>
    <w:rsid w:val="008339AB"/>
    <w:pPr>
      <w:spacing w:before="480"/>
      <w:jc w:val="center"/>
    </w:pPr>
    <w:rPr>
      <w:b/>
      <w:sz w:val="28"/>
      <w:lang w:val="es-ES_tradnl"/>
    </w:rPr>
  </w:style>
  <w:style w:type="character" w:styleId="EndnoteReference">
    <w:name w:val="endnote reference"/>
    <w:basedOn w:val="DefaultParagraphFont"/>
    <w:rsid w:val="008339AB"/>
    <w:rPr>
      <w:vertAlign w:val="superscript"/>
    </w:rPr>
  </w:style>
  <w:style w:type="paragraph" w:customStyle="1" w:styleId="Figurewithouttitle">
    <w:name w:val="Figure_without_title"/>
    <w:basedOn w:val="Normal"/>
    <w:next w:val="Normalaftertitle"/>
    <w:rsid w:val="008339AB"/>
    <w:pPr>
      <w:keepLines/>
      <w:spacing w:before="240" w:after="120"/>
      <w:jc w:val="center"/>
    </w:pPr>
    <w:rPr>
      <w:lang w:val="es-ES_tradnl"/>
    </w:rPr>
  </w:style>
  <w:style w:type="paragraph" w:customStyle="1" w:styleId="FirstFooter">
    <w:name w:val="FirstFooter"/>
    <w:basedOn w:val="Footer"/>
    <w:rsid w:val="008339AB"/>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8339AB"/>
    <w:pPr>
      <w:spacing w:before="840" w:after="200"/>
      <w:jc w:val="center"/>
    </w:pPr>
    <w:rPr>
      <w:b/>
      <w:sz w:val="28"/>
      <w:lang w:val="es-ES_tradnl"/>
    </w:rPr>
  </w:style>
  <w:style w:type="paragraph" w:customStyle="1" w:styleId="SpecialFooter">
    <w:name w:val="Special Footer"/>
    <w:basedOn w:val="Footer"/>
    <w:rsid w:val="008339AB"/>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8339AB"/>
    <w:pPr>
      <w:keepNext/>
      <w:spacing w:before="0" w:after="120"/>
      <w:jc w:val="center"/>
    </w:pPr>
    <w:rPr>
      <w:lang w:val="es-ES_tradnl"/>
    </w:rPr>
  </w:style>
  <w:style w:type="paragraph" w:customStyle="1" w:styleId="Title1">
    <w:name w:val="Title 1"/>
    <w:basedOn w:val="Source"/>
    <w:next w:val="Title2"/>
    <w:rsid w:val="008339A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339AB"/>
  </w:style>
  <w:style w:type="paragraph" w:customStyle="1" w:styleId="Title3">
    <w:name w:val="Title 3"/>
    <w:basedOn w:val="Title2"/>
    <w:next w:val="Title4"/>
    <w:rsid w:val="008339AB"/>
    <w:rPr>
      <w:caps w:val="0"/>
    </w:rPr>
  </w:style>
  <w:style w:type="paragraph" w:customStyle="1" w:styleId="Title4">
    <w:name w:val="Title 4"/>
    <w:basedOn w:val="Title3"/>
    <w:next w:val="Heading1"/>
    <w:rsid w:val="008339AB"/>
    <w:rPr>
      <w:b/>
    </w:rPr>
  </w:style>
  <w:style w:type="character" w:customStyle="1" w:styleId="Appdef">
    <w:name w:val="App_def"/>
    <w:basedOn w:val="DefaultParagraphFont"/>
    <w:rsid w:val="008339AB"/>
    <w:rPr>
      <w:rFonts w:ascii="Times New Roman" w:hAnsi="Times New Roman"/>
      <w:b/>
    </w:rPr>
  </w:style>
  <w:style w:type="character" w:customStyle="1" w:styleId="Appref">
    <w:name w:val="App_ref"/>
    <w:basedOn w:val="DefaultParagraphFont"/>
    <w:rsid w:val="008339AB"/>
  </w:style>
  <w:style w:type="character" w:customStyle="1" w:styleId="Artdef">
    <w:name w:val="Art_def"/>
    <w:basedOn w:val="DefaultParagraphFont"/>
    <w:rsid w:val="008339AB"/>
    <w:rPr>
      <w:rFonts w:ascii="Times New Roman" w:hAnsi="Times New Roman"/>
      <w:b/>
    </w:rPr>
  </w:style>
  <w:style w:type="character" w:customStyle="1" w:styleId="Artref">
    <w:name w:val="Art_ref"/>
    <w:basedOn w:val="DefaultParagraphFont"/>
    <w:rsid w:val="008339AB"/>
  </w:style>
  <w:style w:type="character" w:customStyle="1" w:styleId="Recdef">
    <w:name w:val="Rec_def"/>
    <w:basedOn w:val="DefaultParagraphFont"/>
    <w:rsid w:val="008339AB"/>
    <w:rPr>
      <w:b/>
    </w:rPr>
  </w:style>
  <w:style w:type="character" w:customStyle="1" w:styleId="Resdef">
    <w:name w:val="Res_def"/>
    <w:basedOn w:val="DefaultParagraphFont"/>
    <w:rsid w:val="008339AB"/>
    <w:rPr>
      <w:rFonts w:ascii="Times New Roman" w:hAnsi="Times New Roman"/>
      <w:b/>
    </w:rPr>
  </w:style>
  <w:style w:type="character" w:customStyle="1" w:styleId="Tablefreq">
    <w:name w:val="Table_freq"/>
    <w:basedOn w:val="DefaultParagraphFont"/>
    <w:rsid w:val="008339AB"/>
    <w:rPr>
      <w:b/>
      <w:color w:val="auto"/>
    </w:rPr>
  </w:style>
  <w:style w:type="paragraph" w:customStyle="1" w:styleId="Formal">
    <w:name w:val="Formal"/>
    <w:basedOn w:val="ASN1"/>
    <w:rsid w:val="008339AB"/>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8339AB"/>
    <w:pPr>
      <w:tabs>
        <w:tab w:val="clear" w:pos="794"/>
        <w:tab w:val="clear" w:pos="1191"/>
        <w:tab w:val="clear" w:pos="1588"/>
        <w:tab w:val="clear" w:pos="1985"/>
      </w:tabs>
      <w:spacing w:before="624"/>
      <w:jc w:val="center"/>
    </w:pPr>
    <w:rPr>
      <w:b/>
      <w:lang w:val="es-ES_tradnl"/>
    </w:rPr>
  </w:style>
  <w:style w:type="paragraph" w:customStyle="1" w:styleId="Section2">
    <w:name w:val="Section_2"/>
    <w:basedOn w:val="Normal"/>
    <w:next w:val="Normal"/>
    <w:rsid w:val="008339AB"/>
    <w:pPr>
      <w:tabs>
        <w:tab w:val="clear" w:pos="794"/>
        <w:tab w:val="clear" w:pos="1191"/>
        <w:tab w:val="clear" w:pos="1588"/>
        <w:tab w:val="clear" w:pos="1985"/>
      </w:tabs>
      <w:spacing w:before="240"/>
      <w:jc w:val="center"/>
    </w:pPr>
    <w:rPr>
      <w:i/>
      <w:lang w:val="es-ES_tradnl"/>
    </w:rPr>
  </w:style>
  <w:style w:type="paragraph" w:customStyle="1" w:styleId="Reasons">
    <w:name w:val="Reasons"/>
    <w:basedOn w:val="Normal"/>
    <w:qFormat/>
    <w:rsid w:val="008339A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Caption">
    <w:name w:val="caption"/>
    <w:basedOn w:val="Normal"/>
    <w:next w:val="Normal"/>
    <w:semiHidden/>
    <w:unhideWhenUsed/>
    <w:qFormat/>
    <w:rsid w:val="00216F28"/>
    <w:pPr>
      <w:spacing w:before="0" w:after="200"/>
    </w:pPr>
    <w:rPr>
      <w:b/>
      <w:bCs/>
      <w:color w:val="4F81BD" w:themeColor="accent1"/>
      <w:sz w:val="18"/>
      <w:szCs w:val="18"/>
    </w:rPr>
  </w:style>
  <w:style w:type="character" w:styleId="FollowedHyperlink">
    <w:name w:val="FollowedHyperlink"/>
    <w:basedOn w:val="DefaultParagraphFont"/>
    <w:rsid w:val="0004572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1C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E1CBC"/>
    <w:pPr>
      <w:keepNext/>
      <w:keepLines/>
      <w:spacing w:before="480"/>
      <w:ind w:left="794" w:hanging="794"/>
      <w:outlineLvl w:val="0"/>
    </w:pPr>
    <w:rPr>
      <w:b/>
    </w:rPr>
  </w:style>
  <w:style w:type="paragraph" w:styleId="Heading2">
    <w:name w:val="heading 2"/>
    <w:basedOn w:val="Heading1"/>
    <w:next w:val="Normal"/>
    <w:link w:val="Heading2Char"/>
    <w:qFormat/>
    <w:rsid w:val="007E1CBC"/>
    <w:pPr>
      <w:spacing w:before="320"/>
      <w:outlineLvl w:val="1"/>
    </w:pPr>
  </w:style>
  <w:style w:type="paragraph" w:styleId="Heading3">
    <w:name w:val="heading 3"/>
    <w:basedOn w:val="Heading1"/>
    <w:next w:val="Normal"/>
    <w:link w:val="Heading3Char"/>
    <w:qFormat/>
    <w:rsid w:val="007E1CBC"/>
    <w:pPr>
      <w:spacing w:before="200"/>
      <w:outlineLvl w:val="2"/>
    </w:pPr>
  </w:style>
  <w:style w:type="paragraph" w:styleId="Heading4">
    <w:name w:val="heading 4"/>
    <w:basedOn w:val="Heading3"/>
    <w:next w:val="Normal"/>
    <w:link w:val="Heading4Char"/>
    <w:qFormat/>
    <w:rsid w:val="007E1CBC"/>
    <w:pPr>
      <w:tabs>
        <w:tab w:val="clear" w:pos="794"/>
        <w:tab w:val="left" w:pos="992"/>
      </w:tabs>
      <w:ind w:left="992" w:hanging="992"/>
      <w:outlineLvl w:val="3"/>
    </w:pPr>
  </w:style>
  <w:style w:type="paragraph" w:styleId="Heading5">
    <w:name w:val="heading 5"/>
    <w:basedOn w:val="Heading4"/>
    <w:next w:val="Normal"/>
    <w:link w:val="Heading5Char"/>
    <w:qFormat/>
    <w:rsid w:val="007E1CBC"/>
    <w:pPr>
      <w:outlineLvl w:val="4"/>
    </w:pPr>
  </w:style>
  <w:style w:type="paragraph" w:styleId="Heading6">
    <w:name w:val="heading 6"/>
    <w:basedOn w:val="Heading4"/>
    <w:next w:val="Normal"/>
    <w:link w:val="Heading6Char"/>
    <w:qFormat/>
    <w:rsid w:val="007E1CBC"/>
    <w:pPr>
      <w:tabs>
        <w:tab w:val="clear" w:pos="992"/>
        <w:tab w:val="clear" w:pos="1191"/>
      </w:tabs>
      <w:ind w:left="1588" w:hanging="1588"/>
      <w:outlineLvl w:val="5"/>
    </w:pPr>
  </w:style>
  <w:style w:type="paragraph" w:styleId="Heading7">
    <w:name w:val="heading 7"/>
    <w:basedOn w:val="Heading6"/>
    <w:next w:val="Normal"/>
    <w:link w:val="Heading7Char"/>
    <w:qFormat/>
    <w:rsid w:val="007E1CBC"/>
    <w:pPr>
      <w:outlineLvl w:val="6"/>
    </w:pPr>
  </w:style>
  <w:style w:type="paragraph" w:styleId="Heading8">
    <w:name w:val="heading 8"/>
    <w:basedOn w:val="Heading6"/>
    <w:next w:val="Normal"/>
    <w:link w:val="Heading8Char"/>
    <w:qFormat/>
    <w:rsid w:val="007E1CBC"/>
    <w:pPr>
      <w:outlineLvl w:val="7"/>
    </w:pPr>
  </w:style>
  <w:style w:type="paragraph" w:styleId="Heading9">
    <w:name w:val="heading 9"/>
    <w:basedOn w:val="Heading6"/>
    <w:next w:val="Normal"/>
    <w:link w:val="Heading9Char"/>
    <w:qFormat/>
    <w:rsid w:val="007E1CB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E1CB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E1CB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E1CBC"/>
  </w:style>
  <w:style w:type="paragraph" w:customStyle="1" w:styleId="Headingb">
    <w:name w:val="Heading_b"/>
    <w:basedOn w:val="Heading3"/>
    <w:next w:val="Normal"/>
    <w:rsid w:val="007E1CBC"/>
    <w:pPr>
      <w:spacing w:before="160"/>
      <w:ind w:left="0" w:firstLine="0"/>
      <w:outlineLvl w:val="9"/>
    </w:pPr>
  </w:style>
  <w:style w:type="paragraph" w:customStyle="1" w:styleId="Headingi">
    <w:name w:val="Heading_i"/>
    <w:basedOn w:val="Heading3"/>
    <w:next w:val="Normal"/>
    <w:rsid w:val="007E1CBC"/>
    <w:pPr>
      <w:spacing w:before="160"/>
      <w:ind w:left="0" w:firstLine="0"/>
    </w:pPr>
    <w:rPr>
      <w:b w:val="0"/>
      <w:i/>
    </w:rPr>
  </w:style>
  <w:style w:type="character" w:customStyle="1" w:styleId="href">
    <w:name w:val="href"/>
    <w:basedOn w:val="DefaultParagraphFont"/>
    <w:rsid w:val="007E1CBC"/>
  </w:style>
  <w:style w:type="paragraph" w:customStyle="1" w:styleId="enumlev1">
    <w:name w:val="enumlev1"/>
    <w:basedOn w:val="Normal"/>
    <w:rsid w:val="007E1CBC"/>
    <w:pPr>
      <w:spacing w:before="80"/>
      <w:ind w:left="794" w:hanging="794"/>
    </w:pPr>
  </w:style>
  <w:style w:type="paragraph" w:customStyle="1" w:styleId="enumlev2">
    <w:name w:val="enumlev2"/>
    <w:basedOn w:val="enumlev1"/>
    <w:rsid w:val="007E1CBC"/>
    <w:pPr>
      <w:ind w:left="1191" w:hanging="397"/>
    </w:pPr>
  </w:style>
  <w:style w:type="paragraph" w:customStyle="1" w:styleId="enumlev3">
    <w:name w:val="enumlev3"/>
    <w:basedOn w:val="enumlev2"/>
    <w:rsid w:val="007E1CBC"/>
    <w:pPr>
      <w:ind w:left="1588"/>
    </w:pPr>
  </w:style>
  <w:style w:type="paragraph" w:customStyle="1" w:styleId="Normalaftertitle">
    <w:name w:val="Normal_after_title"/>
    <w:basedOn w:val="Normal"/>
    <w:next w:val="Normal"/>
    <w:rsid w:val="007E1CBC"/>
    <w:pPr>
      <w:spacing w:before="320"/>
    </w:pPr>
  </w:style>
  <w:style w:type="paragraph" w:customStyle="1" w:styleId="Note">
    <w:name w:val="Note"/>
    <w:basedOn w:val="Normal"/>
    <w:rsid w:val="007E1CB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E1CB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E1CBC"/>
    <w:pPr>
      <w:spacing w:before="240"/>
    </w:pPr>
    <w:rPr>
      <w:sz w:val="22"/>
      <w:lang w:val="es-ES_tradnl"/>
    </w:rPr>
  </w:style>
  <w:style w:type="paragraph" w:customStyle="1" w:styleId="Recref">
    <w:name w:val="Rec_ref"/>
    <w:basedOn w:val="Normal"/>
    <w:next w:val="Recdate"/>
    <w:rsid w:val="007E1CBC"/>
    <w:pPr>
      <w:jc w:val="center"/>
    </w:pPr>
  </w:style>
  <w:style w:type="paragraph" w:customStyle="1" w:styleId="Recdate">
    <w:name w:val="Rec_date"/>
    <w:basedOn w:val="Recref"/>
    <w:next w:val="Normalaftertitle"/>
    <w:rsid w:val="007E1CBC"/>
    <w:pPr>
      <w:jc w:val="right"/>
    </w:pPr>
  </w:style>
  <w:style w:type="paragraph" w:customStyle="1" w:styleId="AnnexNoTitle">
    <w:name w:val="Annex_NoTitle"/>
    <w:basedOn w:val="Normal"/>
    <w:next w:val="Normalaftertitle"/>
    <w:rsid w:val="007E1CBC"/>
    <w:pPr>
      <w:keepNext/>
      <w:keepLines/>
      <w:spacing w:before="480" w:after="80"/>
      <w:jc w:val="center"/>
    </w:pPr>
    <w:rPr>
      <w:b/>
      <w:sz w:val="28"/>
    </w:rPr>
  </w:style>
  <w:style w:type="paragraph" w:customStyle="1" w:styleId="AppendixNoTitle">
    <w:name w:val="Appendix_NoTitle"/>
    <w:basedOn w:val="AnnexNoTitle"/>
    <w:next w:val="Normal"/>
    <w:rsid w:val="007E1CBC"/>
  </w:style>
  <w:style w:type="paragraph" w:customStyle="1" w:styleId="Tablefin">
    <w:name w:val="Table_fin"/>
    <w:basedOn w:val="Normal"/>
    <w:next w:val="Normal"/>
    <w:rsid w:val="007E1CBC"/>
    <w:pPr>
      <w:spacing w:before="0"/>
    </w:pPr>
    <w:rPr>
      <w:sz w:val="20"/>
      <w:lang w:val="en-GB"/>
    </w:rPr>
  </w:style>
  <w:style w:type="paragraph" w:customStyle="1" w:styleId="Tablehead">
    <w:name w:val="Table_head"/>
    <w:basedOn w:val="Normal"/>
    <w:next w:val="Normal"/>
    <w:rsid w:val="007E1CB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E1C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E1CBC"/>
    <w:pPr>
      <w:keepNext/>
      <w:spacing w:before="360" w:after="120"/>
      <w:jc w:val="center"/>
    </w:pPr>
  </w:style>
  <w:style w:type="paragraph" w:customStyle="1" w:styleId="Tabletext">
    <w:name w:val="Table_text"/>
    <w:basedOn w:val="Normal"/>
    <w:rsid w:val="007E1C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E1CBC"/>
    <w:pPr>
      <w:tabs>
        <w:tab w:val="clear" w:pos="1191"/>
        <w:tab w:val="clear" w:pos="1588"/>
        <w:tab w:val="clear" w:pos="1985"/>
        <w:tab w:val="center" w:pos="4820"/>
        <w:tab w:val="right" w:pos="9639"/>
      </w:tabs>
    </w:pPr>
  </w:style>
  <w:style w:type="paragraph" w:customStyle="1" w:styleId="Equationlegend">
    <w:name w:val="Equation_legend"/>
    <w:basedOn w:val="NormalIndent"/>
    <w:rsid w:val="007E1CB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E1CBC"/>
    <w:pPr>
      <w:ind w:left="794"/>
    </w:pPr>
  </w:style>
  <w:style w:type="paragraph" w:customStyle="1" w:styleId="Figurelegend">
    <w:name w:val="Figure_legend"/>
    <w:basedOn w:val="Normal"/>
    <w:rsid w:val="007E1CB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E1CBC"/>
    <w:pPr>
      <w:keepNext/>
      <w:keepLines/>
      <w:spacing w:before="480" w:after="80"/>
      <w:jc w:val="center"/>
    </w:pPr>
    <w:rPr>
      <w:caps/>
      <w:sz w:val="18"/>
    </w:rPr>
  </w:style>
  <w:style w:type="paragraph" w:customStyle="1" w:styleId="tocpart">
    <w:name w:val="tocpart"/>
    <w:basedOn w:val="Normal"/>
    <w:rsid w:val="007E1CB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E1CBC"/>
    <w:pPr>
      <w:keepNext/>
      <w:keepLines/>
      <w:spacing w:before="480"/>
      <w:jc w:val="center"/>
    </w:pPr>
    <w:rPr>
      <w:sz w:val="28"/>
    </w:rPr>
  </w:style>
  <w:style w:type="paragraph" w:customStyle="1" w:styleId="Arttitle">
    <w:name w:val="Art_title"/>
    <w:basedOn w:val="Normal"/>
    <w:next w:val="Normalaftertitle"/>
    <w:rsid w:val="007E1CBC"/>
    <w:pPr>
      <w:keepNext/>
      <w:keepLines/>
      <w:spacing w:before="240"/>
      <w:jc w:val="center"/>
    </w:pPr>
    <w:rPr>
      <w:b/>
      <w:sz w:val="28"/>
    </w:rPr>
  </w:style>
  <w:style w:type="paragraph" w:customStyle="1" w:styleId="Blanc">
    <w:name w:val="Blanc"/>
    <w:basedOn w:val="Normal"/>
    <w:next w:val="Tabletext"/>
    <w:rsid w:val="007E1CB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E1CB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E1CBC"/>
    <w:pPr>
      <w:keepNext/>
      <w:keepLines/>
      <w:spacing w:before="160"/>
      <w:ind w:left="794"/>
    </w:pPr>
    <w:rPr>
      <w:i/>
    </w:rPr>
  </w:style>
  <w:style w:type="paragraph" w:customStyle="1" w:styleId="ChapNo">
    <w:name w:val="Chap_No"/>
    <w:basedOn w:val="ArtNo"/>
    <w:next w:val="Chaptitle"/>
    <w:rsid w:val="007E1CBC"/>
    <w:rPr>
      <w:b/>
    </w:rPr>
  </w:style>
  <w:style w:type="paragraph" w:customStyle="1" w:styleId="Chaptitle">
    <w:name w:val="Chap_title"/>
    <w:basedOn w:val="Arttitle"/>
    <w:next w:val="Normalaftertitle"/>
    <w:rsid w:val="007E1CBC"/>
  </w:style>
  <w:style w:type="character" w:styleId="FootnoteReference">
    <w:name w:val="footnote reference"/>
    <w:basedOn w:val="DefaultParagraphFont"/>
    <w:rsid w:val="007E1CBC"/>
    <w:rPr>
      <w:position w:val="6"/>
      <w:sz w:val="18"/>
    </w:rPr>
  </w:style>
  <w:style w:type="paragraph" w:styleId="FootnoteText">
    <w:name w:val="footnote text"/>
    <w:basedOn w:val="Normal"/>
    <w:link w:val="FootnoteTextChar"/>
    <w:rsid w:val="007E1CBC"/>
    <w:pPr>
      <w:keepLines/>
      <w:tabs>
        <w:tab w:val="left" w:pos="255"/>
      </w:tabs>
      <w:ind w:left="255" w:hanging="255"/>
    </w:pPr>
    <w:rPr>
      <w:sz w:val="22"/>
    </w:rPr>
  </w:style>
  <w:style w:type="paragraph" w:styleId="Index1">
    <w:name w:val="index 1"/>
    <w:basedOn w:val="Normal"/>
    <w:next w:val="Normal"/>
    <w:rsid w:val="007E1CBC"/>
  </w:style>
  <w:style w:type="paragraph" w:styleId="Index2">
    <w:name w:val="index 2"/>
    <w:basedOn w:val="Normal"/>
    <w:next w:val="Normal"/>
    <w:rsid w:val="007E1CBC"/>
    <w:pPr>
      <w:ind w:left="283"/>
    </w:pPr>
  </w:style>
  <w:style w:type="paragraph" w:styleId="Index3">
    <w:name w:val="index 3"/>
    <w:basedOn w:val="Normal"/>
    <w:next w:val="Normal"/>
    <w:rsid w:val="007E1CBC"/>
    <w:pPr>
      <w:ind w:left="566"/>
    </w:pPr>
  </w:style>
  <w:style w:type="paragraph" w:styleId="IndexHeading">
    <w:name w:val="index heading"/>
    <w:basedOn w:val="Normal"/>
    <w:next w:val="Index1"/>
    <w:rsid w:val="007E1CBC"/>
  </w:style>
  <w:style w:type="paragraph" w:customStyle="1" w:styleId="Line">
    <w:name w:val="Line"/>
    <w:basedOn w:val="Normal"/>
    <w:next w:val="Normal"/>
    <w:rsid w:val="007E1CB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E1CB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E1CBC"/>
  </w:style>
  <w:style w:type="paragraph" w:customStyle="1" w:styleId="Partref">
    <w:name w:val="Part_ref"/>
    <w:basedOn w:val="Normal"/>
    <w:next w:val="Normal"/>
    <w:rsid w:val="007E1CBC"/>
    <w:pPr>
      <w:keepNext/>
      <w:keepLines/>
      <w:spacing w:after="280"/>
      <w:jc w:val="center"/>
    </w:pPr>
  </w:style>
  <w:style w:type="paragraph" w:customStyle="1" w:styleId="Parttitle">
    <w:name w:val="Part_title"/>
    <w:basedOn w:val="Normal"/>
    <w:next w:val="Normalaftertitle"/>
    <w:rsid w:val="007E1CB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E1CBC"/>
  </w:style>
  <w:style w:type="paragraph" w:customStyle="1" w:styleId="QuestionNo">
    <w:name w:val="Question_No"/>
    <w:basedOn w:val="RecNo"/>
    <w:next w:val="Normal"/>
    <w:rsid w:val="007E1CBC"/>
  </w:style>
  <w:style w:type="paragraph" w:customStyle="1" w:styleId="Questionref">
    <w:name w:val="Question_ref"/>
    <w:basedOn w:val="Recref"/>
    <w:next w:val="Questiondate"/>
    <w:rsid w:val="007E1CBC"/>
  </w:style>
  <w:style w:type="paragraph" w:customStyle="1" w:styleId="Questiontitle">
    <w:name w:val="Question_title"/>
    <w:basedOn w:val="Normal"/>
    <w:next w:val="Questionref"/>
    <w:rsid w:val="007E1CBC"/>
  </w:style>
  <w:style w:type="paragraph" w:customStyle="1" w:styleId="Reftext">
    <w:name w:val="Ref_text"/>
    <w:basedOn w:val="Normal"/>
    <w:rsid w:val="007E1CBC"/>
    <w:pPr>
      <w:ind w:left="794" w:hanging="794"/>
    </w:pPr>
    <w:rPr>
      <w:sz w:val="22"/>
    </w:rPr>
  </w:style>
  <w:style w:type="paragraph" w:customStyle="1" w:styleId="Reftitle">
    <w:name w:val="Ref_title"/>
    <w:basedOn w:val="Normal"/>
    <w:next w:val="Reftext"/>
    <w:rsid w:val="007E1CB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E1CBC"/>
  </w:style>
  <w:style w:type="paragraph" w:customStyle="1" w:styleId="RepNo">
    <w:name w:val="Rep_No"/>
    <w:basedOn w:val="RecNo"/>
    <w:next w:val="Reptitle"/>
    <w:rsid w:val="007E1CBC"/>
  </w:style>
  <w:style w:type="paragraph" w:customStyle="1" w:styleId="Repref">
    <w:name w:val="Rep_ref"/>
    <w:basedOn w:val="Recref"/>
    <w:next w:val="Repdate"/>
    <w:rsid w:val="007E1CBC"/>
  </w:style>
  <w:style w:type="paragraph" w:customStyle="1" w:styleId="Reptitle">
    <w:name w:val="Rep_title"/>
    <w:basedOn w:val="Rectitle"/>
    <w:next w:val="Repref"/>
    <w:rsid w:val="007E1CBC"/>
  </w:style>
  <w:style w:type="paragraph" w:customStyle="1" w:styleId="Resdate">
    <w:name w:val="Res_date"/>
    <w:basedOn w:val="Recdate"/>
    <w:next w:val="Normalaftertitle"/>
    <w:rsid w:val="007E1CBC"/>
  </w:style>
  <w:style w:type="paragraph" w:customStyle="1" w:styleId="ResNo">
    <w:name w:val="Res_No"/>
    <w:basedOn w:val="RecNo"/>
    <w:next w:val="Restitle"/>
    <w:rsid w:val="007E1CBC"/>
  </w:style>
  <w:style w:type="paragraph" w:customStyle="1" w:styleId="Resref">
    <w:name w:val="Res_ref"/>
    <w:basedOn w:val="Recref"/>
    <w:next w:val="Resdate"/>
    <w:rsid w:val="007E1CBC"/>
  </w:style>
  <w:style w:type="paragraph" w:customStyle="1" w:styleId="Restitle">
    <w:name w:val="Res_title"/>
    <w:basedOn w:val="Normal"/>
    <w:next w:val="Resref"/>
    <w:rsid w:val="007E1CBC"/>
    <w:pPr>
      <w:spacing w:before="240"/>
      <w:jc w:val="center"/>
    </w:pPr>
    <w:rPr>
      <w:b/>
      <w:sz w:val="28"/>
    </w:rPr>
  </w:style>
  <w:style w:type="paragraph" w:customStyle="1" w:styleId="SectionNo">
    <w:name w:val="Section_No"/>
    <w:basedOn w:val="Normal"/>
    <w:next w:val="Normal"/>
    <w:rsid w:val="007E1CBC"/>
  </w:style>
  <w:style w:type="paragraph" w:customStyle="1" w:styleId="Sectiontitle">
    <w:name w:val="Section_title"/>
    <w:basedOn w:val="Normal"/>
    <w:next w:val="Normalaftertitle"/>
    <w:rsid w:val="007E1CB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E1CBC"/>
    <w:pPr>
      <w:tabs>
        <w:tab w:val="clear" w:pos="794"/>
        <w:tab w:val="clear" w:pos="1191"/>
        <w:tab w:val="clear" w:pos="1588"/>
        <w:tab w:val="clear" w:pos="1985"/>
        <w:tab w:val="right" w:pos="9611"/>
      </w:tabs>
    </w:pPr>
    <w:rPr>
      <w:i/>
    </w:rPr>
  </w:style>
  <w:style w:type="paragraph" w:styleId="TOC1">
    <w:name w:val="toc 1"/>
    <w:basedOn w:val="Normal"/>
    <w:rsid w:val="007E1CB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E1CBC"/>
    <w:pPr>
      <w:tabs>
        <w:tab w:val="clear" w:pos="567"/>
        <w:tab w:val="left" w:pos="1276"/>
      </w:tabs>
      <w:spacing w:before="160"/>
      <w:ind w:left="1276" w:hanging="709"/>
    </w:pPr>
  </w:style>
  <w:style w:type="paragraph" w:styleId="TOC3">
    <w:name w:val="toc 3"/>
    <w:basedOn w:val="TOC2"/>
    <w:rsid w:val="007E1CBC"/>
    <w:pPr>
      <w:tabs>
        <w:tab w:val="clear" w:pos="1276"/>
        <w:tab w:val="left" w:pos="2155"/>
      </w:tabs>
      <w:ind w:left="2155" w:hanging="879"/>
    </w:pPr>
  </w:style>
  <w:style w:type="paragraph" w:styleId="TOC4">
    <w:name w:val="toc 4"/>
    <w:basedOn w:val="TOC3"/>
    <w:rsid w:val="007E1CBC"/>
    <w:pPr>
      <w:tabs>
        <w:tab w:val="left" w:pos="3261"/>
      </w:tabs>
      <w:spacing w:before="80"/>
      <w:ind w:left="3261" w:hanging="993"/>
    </w:pPr>
  </w:style>
  <w:style w:type="paragraph" w:styleId="TOC5">
    <w:name w:val="toc 5"/>
    <w:basedOn w:val="TOC4"/>
    <w:rsid w:val="007E1CBC"/>
  </w:style>
  <w:style w:type="paragraph" w:styleId="TOC6">
    <w:name w:val="toc 6"/>
    <w:basedOn w:val="TOC4"/>
    <w:rsid w:val="007E1CBC"/>
  </w:style>
  <w:style w:type="paragraph" w:styleId="TOC7">
    <w:name w:val="toc 7"/>
    <w:basedOn w:val="TOC4"/>
    <w:rsid w:val="007E1CBC"/>
  </w:style>
  <w:style w:type="paragraph" w:styleId="TOC8">
    <w:name w:val="toc 8"/>
    <w:basedOn w:val="TOC4"/>
    <w:rsid w:val="007E1CBC"/>
  </w:style>
  <w:style w:type="paragraph" w:customStyle="1" w:styleId="Rectitle">
    <w:name w:val="Rec_title"/>
    <w:basedOn w:val="Normal"/>
    <w:next w:val="Recref"/>
    <w:rsid w:val="007E1CBC"/>
    <w:pPr>
      <w:keepNext/>
      <w:keepLines/>
      <w:spacing w:before="240"/>
      <w:jc w:val="center"/>
    </w:pPr>
    <w:rPr>
      <w:b/>
      <w:sz w:val="28"/>
    </w:rPr>
  </w:style>
  <w:style w:type="paragraph" w:customStyle="1" w:styleId="Annexref">
    <w:name w:val="Annex_ref"/>
    <w:basedOn w:val="Normal"/>
    <w:next w:val="Normalaftertitle"/>
    <w:rsid w:val="007E1CBC"/>
    <w:pPr>
      <w:keepNext/>
      <w:keepLines/>
      <w:spacing w:after="280"/>
      <w:jc w:val="center"/>
    </w:pPr>
  </w:style>
  <w:style w:type="paragraph" w:customStyle="1" w:styleId="Appendixref">
    <w:name w:val="Appendix_ref"/>
    <w:basedOn w:val="Annexref"/>
    <w:next w:val="Normalaftertitle"/>
    <w:rsid w:val="007E1CBC"/>
  </w:style>
  <w:style w:type="paragraph" w:customStyle="1" w:styleId="Figuretitle">
    <w:name w:val="Figure_title"/>
    <w:basedOn w:val="Normal"/>
    <w:next w:val="Figure"/>
    <w:rsid w:val="007E1CB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E1CBC"/>
    <w:pPr>
      <w:keepNext/>
      <w:spacing w:before="0" w:after="120"/>
      <w:jc w:val="center"/>
    </w:pPr>
    <w:rPr>
      <w:b/>
    </w:rPr>
  </w:style>
  <w:style w:type="paragraph" w:customStyle="1" w:styleId="Summary">
    <w:name w:val="Summary"/>
    <w:basedOn w:val="Normal"/>
    <w:next w:val="Normalaftertitle"/>
    <w:autoRedefine/>
    <w:rsid w:val="007E1CBC"/>
    <w:pPr>
      <w:spacing w:after="480"/>
    </w:pPr>
    <w:rPr>
      <w:sz w:val="22"/>
      <w:lang w:val="es-ES_tradnl"/>
    </w:rPr>
  </w:style>
  <w:style w:type="paragraph" w:customStyle="1" w:styleId="TableLegendNote">
    <w:name w:val="Table_Legend_Note"/>
    <w:basedOn w:val="Tablelegend"/>
    <w:next w:val="Tablelegend"/>
    <w:rsid w:val="007E1CBC"/>
    <w:pPr>
      <w:ind w:left="-85" w:firstLine="0"/>
    </w:pPr>
    <w:rPr>
      <w:lang w:val="en-US"/>
    </w:rPr>
  </w:style>
  <w:style w:type="paragraph" w:customStyle="1" w:styleId="Figure">
    <w:name w:val="Figure"/>
    <w:basedOn w:val="FigureNo"/>
    <w:next w:val="Normal"/>
    <w:rsid w:val="007E1CBC"/>
    <w:pPr>
      <w:keepNext w:val="0"/>
      <w:spacing w:before="0" w:after="240"/>
    </w:pPr>
  </w:style>
  <w:style w:type="character" w:styleId="Hyperlink">
    <w:name w:val="Hyperlink"/>
    <w:basedOn w:val="DefaultParagraphFont"/>
    <w:uiPriority w:val="99"/>
    <w:rsid w:val="0085718F"/>
    <w:rPr>
      <w:color w:val="0000FF"/>
      <w:u w:val="single"/>
    </w:rPr>
  </w:style>
  <w:style w:type="character" w:customStyle="1" w:styleId="Heading1Char">
    <w:name w:val="Heading 1 Char"/>
    <w:basedOn w:val="DefaultParagraphFont"/>
    <w:link w:val="Heading1"/>
    <w:rsid w:val="008339AB"/>
    <w:rPr>
      <w:b/>
      <w:sz w:val="24"/>
      <w:lang w:val="fr-FR" w:eastAsia="en-US"/>
    </w:rPr>
  </w:style>
  <w:style w:type="character" w:customStyle="1" w:styleId="Heading2Char">
    <w:name w:val="Heading 2 Char"/>
    <w:basedOn w:val="DefaultParagraphFont"/>
    <w:link w:val="Heading2"/>
    <w:rsid w:val="008339AB"/>
    <w:rPr>
      <w:b/>
      <w:sz w:val="24"/>
      <w:lang w:val="fr-FR" w:eastAsia="en-US"/>
    </w:rPr>
  </w:style>
  <w:style w:type="character" w:customStyle="1" w:styleId="Heading3Char">
    <w:name w:val="Heading 3 Char"/>
    <w:basedOn w:val="DefaultParagraphFont"/>
    <w:link w:val="Heading3"/>
    <w:rsid w:val="008339AB"/>
    <w:rPr>
      <w:b/>
      <w:sz w:val="24"/>
      <w:lang w:val="fr-FR" w:eastAsia="en-US"/>
    </w:rPr>
  </w:style>
  <w:style w:type="character" w:customStyle="1" w:styleId="Heading4Char">
    <w:name w:val="Heading 4 Char"/>
    <w:basedOn w:val="DefaultParagraphFont"/>
    <w:link w:val="Heading4"/>
    <w:rsid w:val="008339AB"/>
    <w:rPr>
      <w:b/>
      <w:sz w:val="24"/>
      <w:lang w:val="fr-FR" w:eastAsia="en-US"/>
    </w:rPr>
  </w:style>
  <w:style w:type="character" w:customStyle="1" w:styleId="Heading5Char">
    <w:name w:val="Heading 5 Char"/>
    <w:basedOn w:val="DefaultParagraphFont"/>
    <w:link w:val="Heading5"/>
    <w:rsid w:val="008339AB"/>
    <w:rPr>
      <w:b/>
      <w:sz w:val="24"/>
      <w:lang w:val="fr-FR" w:eastAsia="en-US"/>
    </w:rPr>
  </w:style>
  <w:style w:type="character" w:customStyle="1" w:styleId="Heading6Char">
    <w:name w:val="Heading 6 Char"/>
    <w:basedOn w:val="DefaultParagraphFont"/>
    <w:link w:val="Heading6"/>
    <w:rsid w:val="008339AB"/>
    <w:rPr>
      <w:b/>
      <w:sz w:val="24"/>
      <w:lang w:val="fr-FR" w:eastAsia="en-US"/>
    </w:rPr>
  </w:style>
  <w:style w:type="character" w:customStyle="1" w:styleId="Heading7Char">
    <w:name w:val="Heading 7 Char"/>
    <w:basedOn w:val="DefaultParagraphFont"/>
    <w:link w:val="Heading7"/>
    <w:rsid w:val="008339AB"/>
    <w:rPr>
      <w:b/>
      <w:sz w:val="24"/>
      <w:lang w:val="fr-FR" w:eastAsia="en-US"/>
    </w:rPr>
  </w:style>
  <w:style w:type="character" w:customStyle="1" w:styleId="Heading8Char">
    <w:name w:val="Heading 8 Char"/>
    <w:basedOn w:val="DefaultParagraphFont"/>
    <w:link w:val="Heading8"/>
    <w:rsid w:val="008339AB"/>
    <w:rPr>
      <w:b/>
      <w:sz w:val="24"/>
      <w:lang w:val="fr-FR" w:eastAsia="en-US"/>
    </w:rPr>
  </w:style>
  <w:style w:type="character" w:customStyle="1" w:styleId="Heading9Char">
    <w:name w:val="Heading 9 Char"/>
    <w:basedOn w:val="DefaultParagraphFont"/>
    <w:link w:val="Heading9"/>
    <w:rsid w:val="008339AB"/>
    <w:rPr>
      <w:b/>
      <w:sz w:val="24"/>
      <w:lang w:val="fr-FR" w:eastAsia="en-US"/>
    </w:rPr>
  </w:style>
  <w:style w:type="character" w:customStyle="1" w:styleId="HeaderChar">
    <w:name w:val="Header Char"/>
    <w:basedOn w:val="DefaultParagraphFont"/>
    <w:link w:val="Header"/>
    <w:rsid w:val="008339AB"/>
    <w:rPr>
      <w:sz w:val="24"/>
      <w:lang w:val="fr-FR" w:eastAsia="en-US"/>
    </w:rPr>
  </w:style>
  <w:style w:type="character" w:customStyle="1" w:styleId="FooterChar">
    <w:name w:val="Footer Char"/>
    <w:basedOn w:val="DefaultParagraphFont"/>
    <w:link w:val="Footer"/>
    <w:rsid w:val="008339AB"/>
    <w:rPr>
      <w:noProof/>
      <w:sz w:val="18"/>
      <w:lang w:val="fr-FR" w:eastAsia="en-US"/>
    </w:rPr>
  </w:style>
  <w:style w:type="character" w:customStyle="1" w:styleId="FootnoteTextChar">
    <w:name w:val="Footnote Text Char"/>
    <w:basedOn w:val="DefaultParagraphFont"/>
    <w:link w:val="FootnoteText"/>
    <w:rsid w:val="008339AB"/>
    <w:rPr>
      <w:sz w:val="22"/>
      <w:lang w:val="fr-FR" w:eastAsia="en-US"/>
    </w:rPr>
  </w:style>
  <w:style w:type="paragraph" w:customStyle="1" w:styleId="AnnexNo">
    <w:name w:val="Annex_No"/>
    <w:basedOn w:val="Normal"/>
    <w:next w:val="Normal"/>
    <w:rsid w:val="008339A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339A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shorttext">
    <w:name w:val="short_text"/>
    <w:rsid w:val="008339AB"/>
  </w:style>
  <w:style w:type="character" w:styleId="PlaceholderText">
    <w:name w:val="Placeholder Text"/>
    <w:basedOn w:val="DefaultParagraphFont"/>
    <w:uiPriority w:val="99"/>
    <w:semiHidden/>
    <w:rsid w:val="008339AB"/>
    <w:rPr>
      <w:color w:val="808080"/>
    </w:rPr>
  </w:style>
  <w:style w:type="paragraph" w:styleId="BalloonText">
    <w:name w:val="Balloon Text"/>
    <w:basedOn w:val="Normal"/>
    <w:link w:val="BalloonTextChar"/>
    <w:rsid w:val="008339AB"/>
    <w:pPr>
      <w:spacing w:before="0"/>
    </w:pPr>
    <w:rPr>
      <w:rFonts w:ascii="Tahoma" w:hAnsi="Tahoma" w:cs="Tahoma"/>
      <w:sz w:val="16"/>
      <w:szCs w:val="16"/>
    </w:rPr>
  </w:style>
  <w:style w:type="character" w:customStyle="1" w:styleId="BalloonTextChar">
    <w:name w:val="Balloon Text Char"/>
    <w:basedOn w:val="DefaultParagraphFont"/>
    <w:link w:val="BalloonText"/>
    <w:rsid w:val="008339AB"/>
    <w:rPr>
      <w:rFonts w:ascii="Tahoma" w:hAnsi="Tahoma" w:cs="Tahoma"/>
      <w:sz w:val="16"/>
      <w:szCs w:val="16"/>
      <w:lang w:val="fr-FR" w:eastAsia="en-US"/>
    </w:rPr>
  </w:style>
  <w:style w:type="paragraph" w:customStyle="1" w:styleId="Artheading">
    <w:name w:val="Art_heading"/>
    <w:basedOn w:val="Normal"/>
    <w:next w:val="Normalaftertitle"/>
    <w:rsid w:val="008339AB"/>
    <w:pPr>
      <w:spacing w:before="480"/>
      <w:jc w:val="center"/>
    </w:pPr>
    <w:rPr>
      <w:b/>
      <w:sz w:val="28"/>
      <w:lang w:val="es-ES_tradnl"/>
    </w:rPr>
  </w:style>
  <w:style w:type="character" w:styleId="EndnoteReference">
    <w:name w:val="endnote reference"/>
    <w:basedOn w:val="DefaultParagraphFont"/>
    <w:rsid w:val="008339AB"/>
    <w:rPr>
      <w:vertAlign w:val="superscript"/>
    </w:rPr>
  </w:style>
  <w:style w:type="paragraph" w:customStyle="1" w:styleId="Figurewithouttitle">
    <w:name w:val="Figure_without_title"/>
    <w:basedOn w:val="Normal"/>
    <w:next w:val="Normalaftertitle"/>
    <w:rsid w:val="008339AB"/>
    <w:pPr>
      <w:keepLines/>
      <w:spacing w:before="240" w:after="120"/>
      <w:jc w:val="center"/>
    </w:pPr>
    <w:rPr>
      <w:lang w:val="es-ES_tradnl"/>
    </w:rPr>
  </w:style>
  <w:style w:type="paragraph" w:customStyle="1" w:styleId="FirstFooter">
    <w:name w:val="FirstFooter"/>
    <w:basedOn w:val="Footer"/>
    <w:rsid w:val="008339AB"/>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8339AB"/>
    <w:pPr>
      <w:spacing w:before="840" w:after="200"/>
      <w:jc w:val="center"/>
    </w:pPr>
    <w:rPr>
      <w:b/>
      <w:sz w:val="28"/>
      <w:lang w:val="es-ES_tradnl"/>
    </w:rPr>
  </w:style>
  <w:style w:type="paragraph" w:customStyle="1" w:styleId="SpecialFooter">
    <w:name w:val="Special Footer"/>
    <w:basedOn w:val="Footer"/>
    <w:rsid w:val="008339AB"/>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8339AB"/>
    <w:pPr>
      <w:keepNext/>
      <w:spacing w:before="0" w:after="120"/>
      <w:jc w:val="center"/>
    </w:pPr>
    <w:rPr>
      <w:lang w:val="es-ES_tradnl"/>
    </w:rPr>
  </w:style>
  <w:style w:type="paragraph" w:customStyle="1" w:styleId="Title1">
    <w:name w:val="Title 1"/>
    <w:basedOn w:val="Source"/>
    <w:next w:val="Title2"/>
    <w:rsid w:val="008339A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339AB"/>
  </w:style>
  <w:style w:type="paragraph" w:customStyle="1" w:styleId="Title3">
    <w:name w:val="Title 3"/>
    <w:basedOn w:val="Title2"/>
    <w:next w:val="Title4"/>
    <w:rsid w:val="008339AB"/>
    <w:rPr>
      <w:caps w:val="0"/>
    </w:rPr>
  </w:style>
  <w:style w:type="paragraph" w:customStyle="1" w:styleId="Title4">
    <w:name w:val="Title 4"/>
    <w:basedOn w:val="Title3"/>
    <w:next w:val="Heading1"/>
    <w:rsid w:val="008339AB"/>
    <w:rPr>
      <w:b/>
    </w:rPr>
  </w:style>
  <w:style w:type="character" w:customStyle="1" w:styleId="Appdef">
    <w:name w:val="App_def"/>
    <w:basedOn w:val="DefaultParagraphFont"/>
    <w:rsid w:val="008339AB"/>
    <w:rPr>
      <w:rFonts w:ascii="Times New Roman" w:hAnsi="Times New Roman"/>
      <w:b/>
    </w:rPr>
  </w:style>
  <w:style w:type="character" w:customStyle="1" w:styleId="Appref">
    <w:name w:val="App_ref"/>
    <w:basedOn w:val="DefaultParagraphFont"/>
    <w:rsid w:val="008339AB"/>
  </w:style>
  <w:style w:type="character" w:customStyle="1" w:styleId="Artdef">
    <w:name w:val="Art_def"/>
    <w:basedOn w:val="DefaultParagraphFont"/>
    <w:rsid w:val="008339AB"/>
    <w:rPr>
      <w:rFonts w:ascii="Times New Roman" w:hAnsi="Times New Roman"/>
      <w:b/>
    </w:rPr>
  </w:style>
  <w:style w:type="character" w:customStyle="1" w:styleId="Artref">
    <w:name w:val="Art_ref"/>
    <w:basedOn w:val="DefaultParagraphFont"/>
    <w:rsid w:val="008339AB"/>
  </w:style>
  <w:style w:type="character" w:customStyle="1" w:styleId="Recdef">
    <w:name w:val="Rec_def"/>
    <w:basedOn w:val="DefaultParagraphFont"/>
    <w:rsid w:val="008339AB"/>
    <w:rPr>
      <w:b/>
    </w:rPr>
  </w:style>
  <w:style w:type="character" w:customStyle="1" w:styleId="Resdef">
    <w:name w:val="Res_def"/>
    <w:basedOn w:val="DefaultParagraphFont"/>
    <w:rsid w:val="008339AB"/>
    <w:rPr>
      <w:rFonts w:ascii="Times New Roman" w:hAnsi="Times New Roman"/>
      <w:b/>
    </w:rPr>
  </w:style>
  <w:style w:type="character" w:customStyle="1" w:styleId="Tablefreq">
    <w:name w:val="Table_freq"/>
    <w:basedOn w:val="DefaultParagraphFont"/>
    <w:rsid w:val="008339AB"/>
    <w:rPr>
      <w:b/>
      <w:color w:val="auto"/>
    </w:rPr>
  </w:style>
  <w:style w:type="paragraph" w:customStyle="1" w:styleId="Formal">
    <w:name w:val="Formal"/>
    <w:basedOn w:val="ASN1"/>
    <w:rsid w:val="008339AB"/>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8339AB"/>
    <w:pPr>
      <w:tabs>
        <w:tab w:val="clear" w:pos="794"/>
        <w:tab w:val="clear" w:pos="1191"/>
        <w:tab w:val="clear" w:pos="1588"/>
        <w:tab w:val="clear" w:pos="1985"/>
      </w:tabs>
      <w:spacing w:before="624"/>
      <w:jc w:val="center"/>
    </w:pPr>
    <w:rPr>
      <w:b/>
      <w:lang w:val="es-ES_tradnl"/>
    </w:rPr>
  </w:style>
  <w:style w:type="paragraph" w:customStyle="1" w:styleId="Section2">
    <w:name w:val="Section_2"/>
    <w:basedOn w:val="Normal"/>
    <w:next w:val="Normal"/>
    <w:rsid w:val="008339AB"/>
    <w:pPr>
      <w:tabs>
        <w:tab w:val="clear" w:pos="794"/>
        <w:tab w:val="clear" w:pos="1191"/>
        <w:tab w:val="clear" w:pos="1588"/>
        <w:tab w:val="clear" w:pos="1985"/>
      </w:tabs>
      <w:spacing w:before="240"/>
      <w:jc w:val="center"/>
    </w:pPr>
    <w:rPr>
      <w:i/>
      <w:lang w:val="es-ES_tradnl"/>
    </w:rPr>
  </w:style>
  <w:style w:type="paragraph" w:customStyle="1" w:styleId="Reasons">
    <w:name w:val="Reasons"/>
    <w:basedOn w:val="Normal"/>
    <w:qFormat/>
    <w:rsid w:val="008339A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Caption">
    <w:name w:val="caption"/>
    <w:basedOn w:val="Normal"/>
    <w:next w:val="Normal"/>
    <w:semiHidden/>
    <w:unhideWhenUsed/>
    <w:qFormat/>
    <w:rsid w:val="00216F28"/>
    <w:pPr>
      <w:spacing w:before="0" w:after="200"/>
    </w:pPr>
    <w:rPr>
      <w:b/>
      <w:bCs/>
      <w:color w:val="4F81BD" w:themeColor="accent1"/>
      <w:sz w:val="18"/>
      <w:szCs w:val="18"/>
    </w:rPr>
  </w:style>
  <w:style w:type="character" w:styleId="FollowedHyperlink">
    <w:name w:val="FollowedHyperlink"/>
    <w:basedOn w:val="DefaultParagraphFont"/>
    <w:rsid w:val="000457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header" Target="header5.xml"/><Relationship Id="rId21" Type="http://schemas.openxmlformats.org/officeDocument/2006/relationships/oleObject" Target="embeddings/oleObject3.bin"/><Relationship Id="rId42" Type="http://schemas.openxmlformats.org/officeDocument/2006/relationships/image" Target="media/image18.png"/><Relationship Id="rId47" Type="http://schemas.openxmlformats.org/officeDocument/2006/relationships/oleObject" Target="embeddings/oleObject8.bin"/><Relationship Id="rId63" Type="http://schemas.openxmlformats.org/officeDocument/2006/relationships/oleObject" Target="embeddings/oleObject15.bin"/><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oleObject" Target="embeddings/oleObject28.bin"/><Relationship Id="rId112" Type="http://schemas.openxmlformats.org/officeDocument/2006/relationships/hyperlink" Target="http://www.ircos.ru/en/msr_argamak-im.html" TargetMode="External"/><Relationship Id="rId16" Type="http://schemas.openxmlformats.org/officeDocument/2006/relationships/image" Target="media/image2.wmf"/><Relationship Id="rId107" Type="http://schemas.openxmlformats.org/officeDocument/2006/relationships/image" Target="media/image54.wmf"/><Relationship Id="rId11" Type="http://schemas.openxmlformats.org/officeDocument/2006/relationships/hyperlink" Target="http://www.itu.int/ITU-R/go/patents/es" TargetMode="External"/><Relationship Id="rId32" Type="http://schemas.openxmlformats.org/officeDocument/2006/relationships/image" Target="media/image11.gif"/><Relationship Id="rId37" Type="http://schemas.openxmlformats.org/officeDocument/2006/relationships/image" Target="media/image13.png"/><Relationship Id="rId53" Type="http://schemas.openxmlformats.org/officeDocument/2006/relationships/oleObject" Target="embeddings/oleObject10.bin"/><Relationship Id="rId58" Type="http://schemas.openxmlformats.org/officeDocument/2006/relationships/image" Target="media/image29.wmf"/><Relationship Id="rId74" Type="http://schemas.openxmlformats.org/officeDocument/2006/relationships/image" Target="media/image37.wmf"/><Relationship Id="rId79" Type="http://schemas.openxmlformats.org/officeDocument/2006/relationships/oleObject" Target="embeddings/oleObject23.bin"/><Relationship Id="rId102" Type="http://schemas.openxmlformats.org/officeDocument/2006/relationships/oleObject" Target="embeddings/oleObject34.bin"/><Relationship Id="rId5" Type="http://schemas.openxmlformats.org/officeDocument/2006/relationships/settings" Target="settings.xml"/><Relationship Id="rId61" Type="http://schemas.openxmlformats.org/officeDocument/2006/relationships/oleObject" Target="embeddings/oleObject14.bin"/><Relationship Id="rId82" Type="http://schemas.openxmlformats.org/officeDocument/2006/relationships/image" Target="media/image41.wmf"/><Relationship Id="rId90" Type="http://schemas.openxmlformats.org/officeDocument/2006/relationships/image" Target="media/image45.wmf"/><Relationship Id="rId95" Type="http://schemas.openxmlformats.org/officeDocument/2006/relationships/oleObject" Target="embeddings/oleObject31.bin"/><Relationship Id="rId19" Type="http://schemas.openxmlformats.org/officeDocument/2006/relationships/oleObject" Target="embeddings/oleObject2.bin"/><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gif"/><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3.wmf"/><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oleObject" Target="embeddings/oleObject33.bin"/><Relationship Id="rId105" Type="http://schemas.openxmlformats.org/officeDocument/2006/relationships/image" Target="media/image53.wmf"/><Relationship Id="rId113" Type="http://schemas.openxmlformats.org/officeDocument/2006/relationships/hyperlink" Target="http://www.ircos.ru/en/msr_argamak-is.html" TargetMode="External"/><Relationship Id="rId11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oleObject" Target="embeddings/oleObject26.bin"/><Relationship Id="rId93" Type="http://schemas.openxmlformats.org/officeDocument/2006/relationships/oleObject" Target="embeddings/oleObject30.bin"/><Relationship Id="rId98" Type="http://schemas.openxmlformats.org/officeDocument/2006/relationships/image" Target="media/image49.w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P/es"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emf"/><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image" Target="media/image52.wmf"/><Relationship Id="rId108" Type="http://schemas.openxmlformats.org/officeDocument/2006/relationships/oleObject" Target="embeddings/oleObject37.bin"/><Relationship Id="rId116" Type="http://schemas.openxmlformats.org/officeDocument/2006/relationships/hyperlink" Target="http://www.springerlink.com/openurl.asp?genre=article&amp;id=doi:10.1007/s11018-010-9442-9&amp;sa_campaign=Email/ACE/Paginated" TargetMode="External"/><Relationship Id="rId20" Type="http://schemas.openxmlformats.org/officeDocument/2006/relationships/image" Target="media/image4.wmf"/><Relationship Id="rId41" Type="http://schemas.openxmlformats.org/officeDocument/2006/relationships/image" Target="media/image17.emf"/><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44.wmf"/><Relationship Id="rId91" Type="http://schemas.openxmlformats.org/officeDocument/2006/relationships/oleObject" Target="embeddings/oleObject29.bin"/><Relationship Id="rId96" Type="http://schemas.openxmlformats.org/officeDocument/2006/relationships/image" Target="media/image48.wmf"/><Relationship Id="rId111" Type="http://schemas.openxmlformats.org/officeDocument/2006/relationships/hyperlink" Target="http://www.ircos.ru/en/msr_argamak.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png"/><Relationship Id="rId49" Type="http://schemas.openxmlformats.org/officeDocument/2006/relationships/image" Target="media/image24.wmf"/><Relationship Id="rId57" Type="http://schemas.openxmlformats.org/officeDocument/2006/relationships/oleObject" Target="embeddings/oleObject12.bin"/><Relationship Id="rId106" Type="http://schemas.openxmlformats.org/officeDocument/2006/relationships/oleObject" Target="embeddings/oleObject36.bin"/><Relationship Id="rId114" Type="http://schemas.openxmlformats.org/officeDocument/2006/relationships/hyperlink" Target="http://www.ircos.ru/en/msr_knv4.html" TargetMode="External"/><Relationship Id="rId119" Type="http://schemas.openxmlformats.org/officeDocument/2006/relationships/footer" Target="footer2.xml"/><Relationship Id="rId10" Type="http://schemas.openxmlformats.org/officeDocument/2006/relationships/header" Target="header2.xml"/><Relationship Id="rId31" Type="http://schemas.openxmlformats.org/officeDocument/2006/relationships/image" Target="media/image10.gif"/><Relationship Id="rId44" Type="http://schemas.openxmlformats.org/officeDocument/2006/relationships/image" Target="media/image20.png"/><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39.wmf"/><Relationship Id="rId81" Type="http://schemas.openxmlformats.org/officeDocument/2006/relationships/oleObject" Target="embeddings/oleObject24.bin"/><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image" Target="media/image50.wmf"/><Relationship Id="rId101" Type="http://schemas.openxmlformats.org/officeDocument/2006/relationships/image" Target="media/image51.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wmf"/><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0.png"/><Relationship Id="rId50" Type="http://schemas.openxmlformats.org/officeDocument/2006/relationships/oleObject" Target="embeddings/oleObject9.bin"/><Relationship Id="rId55" Type="http://schemas.openxmlformats.org/officeDocument/2006/relationships/oleObject" Target="embeddings/oleObject11.bin"/><Relationship Id="rId76" Type="http://schemas.openxmlformats.org/officeDocument/2006/relationships/image" Target="media/image38.wmf"/><Relationship Id="rId97" Type="http://schemas.openxmlformats.org/officeDocument/2006/relationships/oleObject" Target="embeddings/oleObject32.bin"/><Relationship Id="rId104" Type="http://schemas.openxmlformats.org/officeDocument/2006/relationships/oleObject" Target="embeddings/oleObject35.bin"/><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9.bin"/><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3.wmf"/><Relationship Id="rId87" Type="http://schemas.openxmlformats.org/officeDocument/2006/relationships/oleObject" Target="embeddings/oleObject27.bin"/><Relationship Id="rId110" Type="http://schemas.openxmlformats.org/officeDocument/2006/relationships/oleObject" Target="embeddings/oleObject38.bin"/><Relationship Id="rId115" Type="http://schemas.openxmlformats.org/officeDocument/2006/relationships/hyperlink" Target="http://www.ircos.ru/en/new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9A201-6B1E-4C7F-B010-A6009B0E1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932</TotalTime>
  <Pages>55</Pages>
  <Words>19221</Words>
  <Characters>103702</Characters>
  <Application>Microsoft Office Word</Application>
  <DocSecurity>0</DocSecurity>
  <Lines>2880</Lines>
  <Paragraphs>72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122851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90</cp:revision>
  <cp:lastPrinted>2013-04-24T09:17:00Z</cp:lastPrinted>
  <dcterms:created xsi:type="dcterms:W3CDTF">2013-04-16T13:14:00Z</dcterms:created>
  <dcterms:modified xsi:type="dcterms:W3CDTF">2013-04-25T12:33:00Z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