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18F" w:rsidRDefault="0059218F"/>
    <w:p w:rsidR="0059218F" w:rsidRDefault="0059218F"/>
    <w:p w:rsidR="0059218F" w:rsidRDefault="0059218F"/>
    <w:p w:rsidR="0059218F" w:rsidRDefault="0059218F"/>
    <w:p w:rsidR="0059218F" w:rsidRDefault="0059218F"/>
    <w:p w:rsidR="0059218F" w:rsidRDefault="0059218F"/>
    <w:p w:rsidR="0059218F" w:rsidRDefault="0059218F"/>
    <w:p w:rsidR="0059218F" w:rsidRDefault="0059218F"/>
    <w:p w:rsidR="0059218F" w:rsidRDefault="0059218F"/>
    <w:p w:rsidR="0059218F" w:rsidRDefault="0059218F"/>
    <w:p w:rsidR="0059218F" w:rsidRDefault="0059218F"/>
    <w:p w:rsidR="0059218F" w:rsidRDefault="0059218F"/>
    <w:tbl>
      <w:tblPr>
        <w:tblW w:w="10089" w:type="dxa"/>
        <w:tblLook w:val="01E0" w:firstRow="1" w:lastRow="1" w:firstColumn="1" w:lastColumn="1" w:noHBand="0" w:noVBand="0"/>
      </w:tblPr>
      <w:tblGrid>
        <w:gridCol w:w="10089"/>
      </w:tblGrid>
      <w:tr w:rsidR="0059218F" w:rsidRPr="00B84AB8" w:rsidTr="00694E4E">
        <w:tc>
          <w:tcPr>
            <w:tcW w:w="10089" w:type="dxa"/>
          </w:tcPr>
          <w:p w:rsidR="0059218F" w:rsidRPr="0038303E" w:rsidRDefault="0059218F" w:rsidP="00694E4E">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5pt;height:17pt" o:ole="">
                  <v:imagedata r:id="rId9" o:title=""/>
                </v:shape>
                <o:OLEObject Type="Embed" ProgID="Equation.3" ShapeID="_x0000_i1025" DrawAspect="Content" ObjectID="_1413636301" r:id="rId10"/>
              </w:object>
            </w:r>
          </w:p>
          <w:p w:rsidR="0059218F" w:rsidRPr="0038303E" w:rsidRDefault="0059218F" w:rsidP="00CB3018">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Report  ITU-R  SM.</w:t>
            </w:r>
            <w:r w:rsidR="00CB3018">
              <w:rPr>
                <w:rFonts w:ascii="Tahoma" w:hAnsi="Tahoma" w:cs="Tahoma"/>
                <w:b/>
                <w:bCs/>
                <w:iCs/>
                <w:color w:val="509141"/>
                <w:sz w:val="36"/>
                <w:szCs w:val="36"/>
                <w:lang w:val="en-US"/>
              </w:rPr>
              <w:t>2256</w:t>
            </w:r>
          </w:p>
          <w:p w:rsidR="0059218F" w:rsidRPr="0038303E" w:rsidRDefault="0059218F" w:rsidP="00CD57C7">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(0</w:t>
            </w:r>
            <w:r w:rsidR="00CD57C7">
              <w:rPr>
                <w:rFonts w:ascii="Tahoma" w:hAnsi="Tahoma" w:cs="Tahoma"/>
                <w:b/>
                <w:bCs/>
                <w:iCs/>
                <w:color w:val="509141"/>
                <w:szCs w:val="24"/>
                <w:lang w:val="en-US"/>
              </w:rPr>
              <w:t>9</w:t>
            </w:r>
            <w:r w:rsidRPr="0038303E">
              <w:rPr>
                <w:rFonts w:ascii="Tahoma" w:hAnsi="Tahoma" w:cs="Tahoma"/>
                <w:b/>
                <w:bCs/>
                <w:iCs/>
                <w:color w:val="509141"/>
                <w:szCs w:val="24"/>
                <w:lang w:val="en-US"/>
              </w:rPr>
              <w:t>/</w:t>
            </w:r>
            <w:r w:rsidR="00CB3018">
              <w:rPr>
                <w:rFonts w:ascii="Tahoma" w:hAnsi="Tahoma" w:cs="Tahoma"/>
                <w:b/>
                <w:bCs/>
                <w:iCs/>
                <w:color w:val="509141"/>
                <w:szCs w:val="24"/>
                <w:lang w:val="en-US"/>
              </w:rPr>
              <w:t>2012</w:t>
            </w:r>
            <w:r w:rsidRPr="0038303E">
              <w:rPr>
                <w:rFonts w:ascii="Tahoma" w:hAnsi="Tahoma" w:cs="Tahoma"/>
                <w:b/>
                <w:bCs/>
                <w:iCs/>
                <w:color w:val="509141"/>
                <w:szCs w:val="24"/>
                <w:lang w:val="en-US"/>
              </w:rPr>
              <w:t>)</w:t>
            </w:r>
          </w:p>
        </w:tc>
      </w:tr>
      <w:tr w:rsidR="0059218F" w:rsidRPr="00770E3A" w:rsidTr="00694E4E">
        <w:tc>
          <w:tcPr>
            <w:tcW w:w="10089" w:type="dxa"/>
          </w:tcPr>
          <w:p w:rsidR="0059218F" w:rsidRPr="00B21000" w:rsidRDefault="0059218F" w:rsidP="00694E4E">
            <w:pPr>
              <w:spacing w:before="80" w:line="500" w:lineRule="exact"/>
              <w:jc w:val="right"/>
              <w:rPr>
                <w:rFonts w:ascii="Tahoma" w:hAnsi="Tahoma" w:cs="Tahoma"/>
                <w:b/>
                <w:bCs/>
                <w:iCs/>
                <w:color w:val="509141"/>
                <w:sz w:val="44"/>
                <w:szCs w:val="44"/>
                <w:lang w:val="en-US"/>
              </w:rPr>
            </w:pPr>
          </w:p>
          <w:p w:rsidR="0059218F" w:rsidRPr="00B21000" w:rsidRDefault="00770E3A" w:rsidP="00770E3A">
            <w:pPr>
              <w:spacing w:before="80" w:line="500" w:lineRule="exact"/>
              <w:jc w:val="right"/>
              <w:rPr>
                <w:rFonts w:ascii="Tahoma" w:hAnsi="Tahoma" w:cs="Tahoma"/>
                <w:b/>
                <w:bCs/>
                <w:iCs/>
                <w:color w:val="509141"/>
                <w:sz w:val="44"/>
                <w:szCs w:val="44"/>
                <w:lang w:val="en-US"/>
              </w:rPr>
            </w:pPr>
            <w:r w:rsidRPr="00770E3A">
              <w:rPr>
                <w:rFonts w:ascii="Tahoma" w:hAnsi="Tahoma" w:cs="Tahoma"/>
                <w:b/>
                <w:bCs/>
                <w:iCs/>
                <w:color w:val="509141"/>
                <w:sz w:val="44"/>
                <w:szCs w:val="44"/>
                <w:lang w:val="en-US"/>
              </w:rPr>
              <w:t>Spectrum occupancy</w:t>
            </w:r>
            <w:r>
              <w:rPr>
                <w:rFonts w:ascii="Tahoma" w:hAnsi="Tahoma" w:cs="Tahoma"/>
                <w:b/>
                <w:bCs/>
                <w:iCs/>
                <w:color w:val="509141"/>
                <w:sz w:val="44"/>
                <w:szCs w:val="44"/>
                <w:lang w:val="en-US"/>
              </w:rPr>
              <w:t xml:space="preserve"> </w:t>
            </w:r>
            <w:r w:rsidRPr="00770E3A">
              <w:rPr>
                <w:rFonts w:ascii="Tahoma" w:hAnsi="Tahoma" w:cs="Tahoma"/>
                <w:b/>
                <w:bCs/>
                <w:iCs/>
                <w:color w:val="509141"/>
                <w:sz w:val="44"/>
                <w:szCs w:val="44"/>
                <w:lang w:val="en-US"/>
              </w:rPr>
              <w:t xml:space="preserve">measurements </w:t>
            </w:r>
            <w:r>
              <w:rPr>
                <w:rFonts w:ascii="Tahoma" w:hAnsi="Tahoma" w:cs="Tahoma"/>
                <w:b/>
                <w:bCs/>
                <w:iCs/>
                <w:color w:val="509141"/>
                <w:sz w:val="44"/>
                <w:szCs w:val="44"/>
                <w:lang w:val="en-US"/>
              </w:rPr>
              <w:br/>
            </w:r>
            <w:r w:rsidRPr="00770E3A">
              <w:rPr>
                <w:rFonts w:ascii="Tahoma" w:hAnsi="Tahoma" w:cs="Tahoma"/>
                <w:b/>
                <w:bCs/>
                <w:iCs/>
                <w:color w:val="509141"/>
                <w:sz w:val="44"/>
                <w:szCs w:val="44"/>
                <w:lang w:val="en-US"/>
              </w:rPr>
              <w:t>and evaluation</w:t>
            </w:r>
          </w:p>
          <w:p w:rsidR="0059218F" w:rsidRPr="00B21000" w:rsidRDefault="0059218F" w:rsidP="00694E4E">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59218F" w:rsidRPr="00770E3A" w:rsidTr="00694E4E">
        <w:tc>
          <w:tcPr>
            <w:tcW w:w="10089" w:type="dxa"/>
          </w:tcPr>
          <w:p w:rsidR="0059218F" w:rsidRPr="0038303E" w:rsidRDefault="0059218F" w:rsidP="00694E4E">
            <w:pPr>
              <w:spacing w:before="80" w:line="280" w:lineRule="exact"/>
              <w:ind w:right="640"/>
              <w:rPr>
                <w:rFonts w:ascii="Tahoma" w:hAnsi="Tahoma" w:cs="Tahoma"/>
                <w:b/>
                <w:bCs/>
                <w:iCs/>
                <w:color w:val="243285"/>
                <w:sz w:val="32"/>
                <w:szCs w:val="32"/>
                <w:lang w:val="en-US"/>
              </w:rPr>
            </w:pPr>
          </w:p>
          <w:p w:rsidR="0059218F" w:rsidRPr="0038303E" w:rsidRDefault="0059218F" w:rsidP="00694E4E">
            <w:pPr>
              <w:spacing w:before="80" w:line="280" w:lineRule="exact"/>
              <w:ind w:right="640"/>
              <w:rPr>
                <w:rFonts w:ascii="Tahoma" w:hAnsi="Tahoma" w:cs="Tahoma"/>
                <w:b/>
                <w:bCs/>
                <w:iCs/>
                <w:color w:val="243285"/>
                <w:sz w:val="32"/>
                <w:szCs w:val="32"/>
                <w:lang w:val="en-US"/>
              </w:rPr>
            </w:pPr>
          </w:p>
          <w:p w:rsidR="0059218F" w:rsidRPr="0038303E" w:rsidRDefault="0059218F" w:rsidP="00694E4E">
            <w:pPr>
              <w:spacing w:before="80" w:line="280" w:lineRule="exact"/>
              <w:ind w:right="640"/>
              <w:rPr>
                <w:rFonts w:ascii="Tahoma" w:hAnsi="Tahoma" w:cs="Tahoma"/>
                <w:b/>
                <w:bCs/>
                <w:iCs/>
                <w:color w:val="243285"/>
                <w:sz w:val="32"/>
                <w:szCs w:val="32"/>
                <w:lang w:val="en-US"/>
              </w:rPr>
            </w:pPr>
          </w:p>
          <w:p w:rsidR="0059218F" w:rsidRPr="0038303E" w:rsidRDefault="0059218F" w:rsidP="00694E4E">
            <w:pPr>
              <w:spacing w:before="80" w:after="180" w:line="360" w:lineRule="exact"/>
              <w:jc w:val="right"/>
              <w:rPr>
                <w:rFonts w:ascii="Tahoma" w:hAnsi="Tahoma" w:cs="Tahoma"/>
                <w:b/>
                <w:bCs/>
                <w:iCs/>
                <w:color w:val="243285"/>
                <w:sz w:val="36"/>
                <w:szCs w:val="36"/>
                <w:lang w:val="en-US"/>
              </w:rPr>
            </w:pPr>
          </w:p>
          <w:p w:rsidR="0059218F" w:rsidRPr="0038303E" w:rsidRDefault="0059218F" w:rsidP="00694E4E">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SM Series</w:t>
            </w:r>
          </w:p>
          <w:p w:rsidR="0059218F" w:rsidRPr="0038303E" w:rsidRDefault="0059218F" w:rsidP="00694E4E">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59218F" w:rsidRDefault="0059218F" w:rsidP="00694E4E">
      <w:pPr>
        <w:spacing w:before="80"/>
        <w:rPr>
          <w:i/>
          <w:sz w:val="22"/>
          <w:lang w:val="en-US"/>
        </w:rPr>
      </w:pPr>
    </w:p>
    <w:p w:rsidR="0059218F" w:rsidRDefault="0059218F" w:rsidP="00694E4E">
      <w:pPr>
        <w:spacing w:before="80"/>
        <w:rPr>
          <w:i/>
          <w:sz w:val="22"/>
          <w:lang w:val="en-US"/>
        </w:rPr>
      </w:pPr>
    </w:p>
    <w:p w:rsidR="0059218F" w:rsidRDefault="0059218F" w:rsidP="00694E4E">
      <w:pPr>
        <w:spacing w:before="80"/>
        <w:rPr>
          <w:i/>
          <w:sz w:val="22"/>
          <w:lang w:val="en-US"/>
        </w:rPr>
      </w:pPr>
    </w:p>
    <w:p w:rsidR="0059218F" w:rsidRDefault="0059218F" w:rsidP="00694E4E">
      <w:pPr>
        <w:spacing w:before="80"/>
        <w:rPr>
          <w:i/>
          <w:sz w:val="22"/>
          <w:lang w:val="en-US"/>
        </w:rPr>
      </w:pPr>
    </w:p>
    <w:p w:rsidR="0059218F" w:rsidRDefault="0059218F" w:rsidP="00694E4E">
      <w:pPr>
        <w:spacing w:before="80"/>
        <w:rPr>
          <w:i/>
          <w:sz w:val="22"/>
          <w:lang w:val="en-US"/>
        </w:rPr>
      </w:pPr>
    </w:p>
    <w:p w:rsidR="0059218F" w:rsidRDefault="0059218F" w:rsidP="00694E4E">
      <w:pPr>
        <w:spacing w:before="80"/>
        <w:rPr>
          <w:i/>
          <w:sz w:val="22"/>
          <w:lang w:val="en-US"/>
        </w:rPr>
      </w:pPr>
    </w:p>
    <w:p w:rsidR="0059218F" w:rsidRDefault="0059218F" w:rsidP="00694E4E">
      <w:pPr>
        <w:rPr>
          <w:rFonts w:ascii="Palatino Linotype" w:hAnsi="Palatino Linotype"/>
          <w:lang w:val="en-US"/>
        </w:rPr>
        <w:sectPr w:rsidR="0059218F" w:rsidSect="00694E4E">
          <w:headerReference w:type="even" r:id="rId11"/>
          <w:headerReference w:type="default" r:id="rId12"/>
          <w:pgSz w:w="11907" w:h="16834" w:code="9"/>
          <w:pgMar w:top="1418" w:right="1134" w:bottom="1134" w:left="1134" w:header="720" w:footer="482" w:gutter="0"/>
          <w:paperSrc w:first="15" w:other="15"/>
          <w:cols w:space="720"/>
        </w:sectPr>
      </w:pPr>
    </w:p>
    <w:p w:rsidR="0059218F" w:rsidRDefault="0059218F" w:rsidP="00694E4E">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59218F" w:rsidRDefault="0059218F" w:rsidP="00694E4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9218F" w:rsidRDefault="0059218F" w:rsidP="00694E4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9218F" w:rsidRDefault="0059218F" w:rsidP="00694E4E">
      <w:pPr>
        <w:pStyle w:val="Heading1"/>
        <w:spacing w:before="400"/>
        <w:jc w:val="center"/>
        <w:rPr>
          <w:szCs w:val="24"/>
          <w:lang w:val="en-US"/>
        </w:rPr>
      </w:pPr>
    </w:p>
    <w:p w:rsidR="0059218F" w:rsidRDefault="0059218F" w:rsidP="00694E4E">
      <w:pPr>
        <w:pStyle w:val="Heading1"/>
        <w:spacing w:before="540"/>
        <w:jc w:val="center"/>
        <w:rPr>
          <w:szCs w:val="24"/>
          <w:lang w:val="en-US"/>
        </w:rPr>
      </w:pPr>
      <w:bookmarkStart w:id="1" w:name="_Toc337215205"/>
      <w:bookmarkStart w:id="2" w:name="_Toc337547323"/>
      <w:r>
        <w:rPr>
          <w:szCs w:val="24"/>
          <w:lang w:val="en-US"/>
        </w:rPr>
        <w:t>Policy on Intellectual Property Right (IPR)</w:t>
      </w:r>
      <w:bookmarkEnd w:id="1"/>
      <w:bookmarkEnd w:id="2"/>
    </w:p>
    <w:p w:rsidR="0059218F" w:rsidRDefault="0059218F" w:rsidP="00694E4E">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59218F" w:rsidRDefault="0059218F" w:rsidP="00694E4E">
      <w:pPr>
        <w:jc w:val="center"/>
        <w:rPr>
          <w:sz w:val="22"/>
          <w:lang w:val="en-US"/>
        </w:rPr>
      </w:pPr>
    </w:p>
    <w:p w:rsidR="0059218F" w:rsidRDefault="0059218F" w:rsidP="00694E4E">
      <w:pPr>
        <w:jc w:val="center"/>
        <w:rPr>
          <w:sz w:val="22"/>
          <w:lang w:val="en-US"/>
        </w:rPr>
      </w:pPr>
    </w:p>
    <w:p w:rsidR="0059218F" w:rsidRDefault="0059218F" w:rsidP="00694E4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9218F" w:rsidRPr="00E55B49">
        <w:tc>
          <w:tcPr>
            <w:tcW w:w="9360" w:type="dxa"/>
            <w:gridSpan w:val="2"/>
            <w:tcBorders>
              <w:top w:val="single" w:sz="12" w:space="0" w:color="000080"/>
              <w:left w:val="single" w:sz="12" w:space="0" w:color="000080"/>
              <w:bottom w:val="nil"/>
              <w:right w:val="single" w:sz="12" w:space="0" w:color="000080"/>
            </w:tcBorders>
          </w:tcPr>
          <w:p w:rsidR="0059218F" w:rsidRPr="00C7761D" w:rsidRDefault="0059218F" w:rsidP="00694E4E">
            <w:pPr>
              <w:pStyle w:val="ChapNo"/>
              <w:spacing w:before="240"/>
              <w:rPr>
                <w:sz w:val="22"/>
                <w:szCs w:val="22"/>
                <w:lang w:val="en-US"/>
              </w:rPr>
            </w:pPr>
            <w:r w:rsidRPr="00C7761D">
              <w:rPr>
                <w:sz w:val="22"/>
                <w:szCs w:val="22"/>
                <w:lang w:val="en-US"/>
              </w:rPr>
              <w:t xml:space="preserve">Series of ITU-R Reports </w:t>
            </w:r>
          </w:p>
          <w:p w:rsidR="0059218F" w:rsidRDefault="0059218F">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59218F" w:rsidTr="00694E4E">
        <w:tc>
          <w:tcPr>
            <w:tcW w:w="1140" w:type="dxa"/>
            <w:tcBorders>
              <w:top w:val="nil"/>
              <w:left w:val="single" w:sz="12" w:space="0" w:color="000080"/>
              <w:bottom w:val="nil"/>
              <w:right w:val="nil"/>
            </w:tcBorders>
          </w:tcPr>
          <w:p w:rsidR="0059218F" w:rsidRDefault="0059218F">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59218F" w:rsidRDefault="0059218F">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59218F" w:rsidTr="00694E4E">
        <w:tc>
          <w:tcPr>
            <w:tcW w:w="1140" w:type="dxa"/>
            <w:tcBorders>
              <w:top w:val="nil"/>
              <w:left w:val="single" w:sz="12" w:space="0" w:color="000080"/>
              <w:bottom w:val="nil"/>
              <w:right w:val="nil"/>
            </w:tcBorders>
            <w:shd w:val="clear" w:color="auto" w:fill="auto"/>
          </w:tcPr>
          <w:p w:rsidR="0059218F" w:rsidRPr="006F2B77" w:rsidRDefault="0059218F">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59218F" w:rsidRPr="006F2B77" w:rsidRDefault="0059218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59218F" w:rsidRPr="00E55B49" w:rsidTr="00694E4E">
        <w:tc>
          <w:tcPr>
            <w:tcW w:w="1140" w:type="dxa"/>
            <w:tcBorders>
              <w:top w:val="nil"/>
              <w:left w:val="single" w:sz="12" w:space="0" w:color="000080"/>
              <w:bottom w:val="nil"/>
              <w:right w:val="nil"/>
            </w:tcBorders>
          </w:tcPr>
          <w:p w:rsidR="0059218F" w:rsidRDefault="0059218F">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59218F" w:rsidRDefault="0059218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59218F" w:rsidRPr="00D55B55" w:rsidTr="00694E4E">
        <w:tc>
          <w:tcPr>
            <w:tcW w:w="1140" w:type="dxa"/>
            <w:tcBorders>
              <w:top w:val="nil"/>
              <w:left w:val="single" w:sz="12" w:space="0" w:color="000080"/>
              <w:bottom w:val="nil"/>
              <w:right w:val="nil"/>
            </w:tcBorders>
            <w:shd w:val="clear" w:color="auto" w:fill="auto"/>
          </w:tcPr>
          <w:p w:rsidR="0059218F" w:rsidRPr="00D55B55" w:rsidRDefault="0059218F">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59218F" w:rsidRPr="00D55B55" w:rsidRDefault="0059218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59218F" w:rsidRPr="00BD3F5C" w:rsidTr="00694E4E">
        <w:tc>
          <w:tcPr>
            <w:tcW w:w="1140" w:type="dxa"/>
            <w:tcBorders>
              <w:top w:val="nil"/>
              <w:left w:val="single" w:sz="12" w:space="0" w:color="000080"/>
              <w:bottom w:val="nil"/>
              <w:right w:val="nil"/>
            </w:tcBorders>
            <w:shd w:val="clear" w:color="auto" w:fill="auto"/>
          </w:tcPr>
          <w:p w:rsidR="0059218F" w:rsidRPr="00BD3F5C" w:rsidRDefault="0059218F">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59218F" w:rsidRPr="00BD3F5C" w:rsidRDefault="0059218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59218F" w:rsidRPr="00D069F2" w:rsidTr="00694E4E">
        <w:tc>
          <w:tcPr>
            <w:tcW w:w="1140" w:type="dxa"/>
            <w:tcBorders>
              <w:top w:val="nil"/>
              <w:left w:val="single" w:sz="12" w:space="0" w:color="000080"/>
              <w:bottom w:val="nil"/>
              <w:right w:val="nil"/>
            </w:tcBorders>
            <w:shd w:val="clear" w:color="auto" w:fill="auto"/>
          </w:tcPr>
          <w:p w:rsidR="0059218F" w:rsidRPr="00D069F2" w:rsidRDefault="0059218F">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59218F" w:rsidRPr="00D069F2" w:rsidRDefault="0059218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59218F" w:rsidRPr="008D3D8D" w:rsidTr="00694E4E">
        <w:tc>
          <w:tcPr>
            <w:tcW w:w="1140" w:type="dxa"/>
            <w:tcBorders>
              <w:top w:val="nil"/>
              <w:left w:val="single" w:sz="12" w:space="0" w:color="000080"/>
              <w:bottom w:val="nil"/>
              <w:right w:val="nil"/>
            </w:tcBorders>
            <w:shd w:val="clear" w:color="auto" w:fill="auto"/>
          </w:tcPr>
          <w:p w:rsidR="0059218F" w:rsidRPr="008D3D8D" w:rsidRDefault="0059218F">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59218F" w:rsidRPr="008D3D8D" w:rsidRDefault="0059218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59218F" w:rsidRPr="002D77AF" w:rsidTr="00694E4E">
        <w:tc>
          <w:tcPr>
            <w:tcW w:w="1140" w:type="dxa"/>
            <w:tcBorders>
              <w:top w:val="nil"/>
              <w:left w:val="single" w:sz="12" w:space="0" w:color="000080"/>
              <w:bottom w:val="nil"/>
              <w:right w:val="nil"/>
            </w:tcBorders>
            <w:shd w:val="clear" w:color="auto" w:fill="auto"/>
          </w:tcPr>
          <w:p w:rsidR="0059218F" w:rsidRPr="002D77AF" w:rsidRDefault="0059218F">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59218F" w:rsidRPr="002D77AF" w:rsidRDefault="0059218F">
            <w:pPr>
              <w:spacing w:before="30" w:after="30"/>
              <w:jc w:val="left"/>
              <w:rPr>
                <w:sz w:val="20"/>
                <w:lang w:val="fr-CH"/>
              </w:rPr>
            </w:pPr>
            <w:r w:rsidRPr="002D77AF">
              <w:rPr>
                <w:sz w:val="20"/>
                <w:lang w:val="fr-CH"/>
              </w:rPr>
              <w:t>Radiowave propagation</w:t>
            </w:r>
          </w:p>
        </w:tc>
      </w:tr>
      <w:tr w:rsidR="0059218F" w:rsidRPr="003B4EE8" w:rsidTr="00694E4E">
        <w:tc>
          <w:tcPr>
            <w:tcW w:w="1140" w:type="dxa"/>
            <w:tcBorders>
              <w:top w:val="nil"/>
              <w:left w:val="single" w:sz="12" w:space="0" w:color="000080"/>
              <w:bottom w:val="nil"/>
              <w:right w:val="nil"/>
            </w:tcBorders>
            <w:shd w:val="clear" w:color="auto" w:fill="auto"/>
          </w:tcPr>
          <w:p w:rsidR="0059218F" w:rsidRPr="003B4EE8" w:rsidRDefault="0059218F">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59218F" w:rsidRPr="003B4EE8" w:rsidRDefault="0059218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59218F" w:rsidRPr="00CB1116" w:rsidTr="00694E4E">
        <w:tc>
          <w:tcPr>
            <w:tcW w:w="1140" w:type="dxa"/>
            <w:tcBorders>
              <w:top w:val="nil"/>
              <w:left w:val="single" w:sz="12" w:space="0" w:color="000080"/>
              <w:bottom w:val="nil"/>
              <w:right w:val="nil"/>
            </w:tcBorders>
            <w:shd w:val="clear" w:color="auto" w:fill="auto"/>
          </w:tcPr>
          <w:p w:rsidR="0059218F" w:rsidRPr="00CB1116" w:rsidRDefault="0059218F">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59218F" w:rsidRPr="00CB1116" w:rsidRDefault="0059218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59218F" w:rsidRPr="00C114A7" w:rsidTr="00694E4E">
        <w:tc>
          <w:tcPr>
            <w:tcW w:w="1140" w:type="dxa"/>
            <w:tcBorders>
              <w:top w:val="nil"/>
              <w:left w:val="single" w:sz="12" w:space="0" w:color="000080"/>
              <w:bottom w:val="nil"/>
              <w:right w:val="nil"/>
            </w:tcBorders>
            <w:shd w:val="clear" w:color="auto" w:fill="auto"/>
          </w:tcPr>
          <w:p w:rsidR="0059218F" w:rsidRPr="00C114A7" w:rsidRDefault="0059218F">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59218F" w:rsidRPr="00C114A7" w:rsidRDefault="0059218F">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59218F" w:rsidRPr="00B135F6" w:rsidTr="00694E4E">
        <w:tc>
          <w:tcPr>
            <w:tcW w:w="1140" w:type="dxa"/>
            <w:tcBorders>
              <w:top w:val="nil"/>
              <w:left w:val="single" w:sz="12" w:space="0" w:color="000080"/>
              <w:bottom w:val="nil"/>
              <w:right w:val="nil"/>
            </w:tcBorders>
            <w:shd w:val="clear" w:color="auto" w:fill="auto"/>
          </w:tcPr>
          <w:p w:rsidR="0059218F" w:rsidRPr="00B135F6" w:rsidRDefault="0059218F">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59218F" w:rsidRPr="00B135F6" w:rsidRDefault="0059218F">
            <w:pPr>
              <w:spacing w:before="30" w:after="30"/>
              <w:jc w:val="left"/>
              <w:rPr>
                <w:sz w:val="20"/>
                <w:lang w:val="en-US"/>
              </w:rPr>
            </w:pPr>
            <w:r w:rsidRPr="00B135F6">
              <w:rPr>
                <w:sz w:val="20"/>
                <w:lang w:val="en-US"/>
              </w:rPr>
              <w:t>Space applications and meteorology</w:t>
            </w:r>
          </w:p>
        </w:tc>
      </w:tr>
      <w:tr w:rsidR="0059218F" w:rsidRPr="00E55B49" w:rsidTr="00694E4E">
        <w:tc>
          <w:tcPr>
            <w:tcW w:w="1140" w:type="dxa"/>
            <w:tcBorders>
              <w:top w:val="nil"/>
              <w:left w:val="single" w:sz="12" w:space="0" w:color="000080"/>
              <w:bottom w:val="nil"/>
              <w:right w:val="nil"/>
            </w:tcBorders>
            <w:shd w:val="clear" w:color="auto" w:fill="auto"/>
          </w:tcPr>
          <w:p w:rsidR="0059218F" w:rsidRPr="0006030B" w:rsidRDefault="0059218F">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59218F" w:rsidRPr="0006030B" w:rsidRDefault="0059218F">
            <w:pPr>
              <w:spacing w:before="30" w:after="30"/>
              <w:jc w:val="left"/>
              <w:rPr>
                <w:sz w:val="20"/>
                <w:lang w:val="en-US"/>
              </w:rPr>
            </w:pPr>
            <w:r w:rsidRPr="0006030B">
              <w:rPr>
                <w:sz w:val="20"/>
                <w:lang w:val="en-US"/>
              </w:rPr>
              <w:t>Frequency sharing and coordination between fixed-satellite and fixed service systems</w:t>
            </w:r>
          </w:p>
        </w:tc>
      </w:tr>
      <w:tr w:rsidR="0059218F" w:rsidRPr="0006030B" w:rsidTr="00694E4E">
        <w:tc>
          <w:tcPr>
            <w:tcW w:w="1140" w:type="dxa"/>
            <w:tcBorders>
              <w:top w:val="nil"/>
              <w:left w:val="single" w:sz="12" w:space="0" w:color="000080"/>
              <w:bottom w:val="single" w:sz="12" w:space="0" w:color="000080"/>
              <w:right w:val="nil"/>
            </w:tcBorders>
            <w:shd w:val="clear" w:color="auto" w:fill="F3F3F3"/>
          </w:tcPr>
          <w:p w:rsidR="0059218F" w:rsidRPr="0006030B" w:rsidRDefault="0059218F">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59218F" w:rsidRPr="0006030B" w:rsidRDefault="0059218F" w:rsidP="00694E4E">
            <w:pPr>
              <w:spacing w:before="30" w:after="180"/>
              <w:jc w:val="left"/>
              <w:rPr>
                <w:b/>
                <w:bCs/>
                <w:color w:val="000080"/>
                <w:sz w:val="20"/>
                <w:lang w:val="en-US"/>
              </w:rPr>
            </w:pPr>
            <w:r w:rsidRPr="0006030B">
              <w:rPr>
                <w:b/>
                <w:bCs/>
                <w:color w:val="000080"/>
                <w:sz w:val="20"/>
                <w:lang w:val="en-US"/>
              </w:rPr>
              <w:t>Spectrum management</w:t>
            </w:r>
          </w:p>
        </w:tc>
      </w:tr>
    </w:tbl>
    <w:p w:rsidR="0059218F" w:rsidRDefault="0059218F" w:rsidP="00694E4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9218F">
        <w:tc>
          <w:tcPr>
            <w:tcW w:w="720" w:type="dxa"/>
          </w:tcPr>
          <w:p w:rsidR="0059218F" w:rsidRDefault="0059218F">
            <w:pPr>
              <w:jc w:val="center"/>
              <w:rPr>
                <w:sz w:val="22"/>
                <w:lang w:val="en-US"/>
              </w:rPr>
            </w:pPr>
          </w:p>
        </w:tc>
      </w:tr>
    </w:tbl>
    <w:p w:rsidR="0059218F" w:rsidRDefault="0059218F" w:rsidP="00694E4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59218F" w:rsidRPr="00E55B49" w:rsidTr="00694E4E">
        <w:tc>
          <w:tcPr>
            <w:tcW w:w="9360" w:type="dxa"/>
            <w:tcBorders>
              <w:top w:val="single" w:sz="12" w:space="0" w:color="000080"/>
              <w:left w:val="single" w:sz="12" w:space="0" w:color="000080"/>
              <w:bottom w:val="single" w:sz="12" w:space="0" w:color="000080"/>
              <w:right w:val="single" w:sz="12" w:space="0" w:color="000080"/>
            </w:tcBorders>
          </w:tcPr>
          <w:p w:rsidR="0059218F" w:rsidRPr="0038303E" w:rsidRDefault="0059218F" w:rsidP="00694E4E">
            <w:pPr>
              <w:spacing w:after="120"/>
              <w:jc w:val="left"/>
              <w:rPr>
                <w:b/>
                <w:bCs/>
                <w:sz w:val="20"/>
                <w:lang w:val="en-US"/>
              </w:rPr>
            </w:pPr>
            <w:r w:rsidRPr="0038303E">
              <w:rPr>
                <w:b/>
                <w:bCs/>
                <w:i/>
                <w:iCs/>
                <w:sz w:val="20"/>
                <w:lang w:val="en-US"/>
              </w:rPr>
              <w:t>Note</w:t>
            </w:r>
            <w:r w:rsidRPr="0038303E">
              <w:rPr>
                <w:i/>
                <w:iCs/>
                <w:sz w:val="20"/>
                <w:lang w:val="en-US"/>
              </w:rPr>
              <w:t>: This ITU-R Report was approved in English by the Study Group under the procedure detailed in Resolution</w:t>
            </w:r>
            <w:r>
              <w:rPr>
                <w:i/>
                <w:iCs/>
                <w:sz w:val="20"/>
                <w:lang w:val="en-US"/>
              </w:rPr>
              <w:t> </w:t>
            </w:r>
            <w:r w:rsidRPr="0038303E">
              <w:rPr>
                <w:i/>
                <w:iCs/>
                <w:sz w:val="20"/>
                <w:lang w:val="en-US"/>
              </w:rPr>
              <w:t>ITU-R 1.</w:t>
            </w:r>
          </w:p>
        </w:tc>
      </w:tr>
    </w:tbl>
    <w:p w:rsidR="0059218F" w:rsidRDefault="0059218F" w:rsidP="00694E4E">
      <w:pPr>
        <w:spacing w:before="0"/>
        <w:jc w:val="center"/>
        <w:rPr>
          <w:sz w:val="22"/>
          <w:lang w:val="en-US"/>
        </w:rPr>
      </w:pPr>
    </w:p>
    <w:p w:rsidR="0059218F" w:rsidRDefault="0059218F" w:rsidP="00694E4E">
      <w:pPr>
        <w:spacing w:before="0"/>
        <w:jc w:val="center"/>
        <w:rPr>
          <w:sz w:val="22"/>
          <w:lang w:val="en-US"/>
        </w:rPr>
      </w:pPr>
    </w:p>
    <w:p w:rsidR="0059218F" w:rsidRDefault="0059218F" w:rsidP="00694E4E">
      <w:pPr>
        <w:spacing w:before="0"/>
        <w:jc w:val="right"/>
        <w:rPr>
          <w:i/>
          <w:iCs/>
          <w:sz w:val="20"/>
          <w:lang w:val="en-US"/>
        </w:rPr>
      </w:pPr>
      <w:r>
        <w:rPr>
          <w:i/>
          <w:iCs/>
          <w:sz w:val="20"/>
          <w:lang w:val="en-US"/>
        </w:rPr>
        <w:t>Electronic Publication</w:t>
      </w:r>
    </w:p>
    <w:p w:rsidR="0059218F" w:rsidRDefault="0059218F" w:rsidP="00694E4E">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2012</w:t>
      </w:r>
    </w:p>
    <w:p w:rsidR="0059218F" w:rsidRDefault="0059218F" w:rsidP="00694E4E">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2012</w:t>
      </w:r>
    </w:p>
    <w:p w:rsidR="0059218F" w:rsidRDefault="0059218F" w:rsidP="00694E4E">
      <w:pPr>
        <w:rPr>
          <w:sz w:val="18"/>
          <w:szCs w:val="18"/>
          <w:lang w:val="en-US"/>
        </w:rPr>
      </w:pPr>
      <w:r>
        <w:rPr>
          <w:sz w:val="18"/>
          <w:szCs w:val="18"/>
          <w:lang w:val="en-US"/>
        </w:rPr>
        <w:t>All rights reserved. No part of this publication may be reproduced, by any means whatsoever, without written permission of ITU.</w:t>
      </w:r>
    </w:p>
    <w:p w:rsidR="0059218F" w:rsidRDefault="0059218F" w:rsidP="00694E4E">
      <w:pPr>
        <w:tabs>
          <w:tab w:val="clear" w:pos="794"/>
          <w:tab w:val="clear" w:pos="1191"/>
          <w:tab w:val="clear" w:pos="1588"/>
          <w:tab w:val="clear" w:pos="1985"/>
        </w:tabs>
        <w:overflowPunct/>
        <w:autoSpaceDE/>
        <w:autoSpaceDN/>
        <w:adjustRightInd/>
        <w:spacing w:before="0"/>
        <w:jc w:val="left"/>
        <w:rPr>
          <w:i/>
          <w:sz w:val="20"/>
          <w:lang w:val="en-US"/>
        </w:rPr>
        <w:sectPr w:rsidR="0059218F">
          <w:headerReference w:type="even" r:id="rId15"/>
          <w:pgSz w:w="11907" w:h="16834"/>
          <w:pgMar w:top="1418" w:right="1134" w:bottom="1134" w:left="1134" w:header="720" w:footer="482" w:gutter="0"/>
          <w:paperSrc w:first="15" w:other="15"/>
          <w:pgNumType w:fmt="lowerRoman" w:start="2"/>
          <w:cols w:space="720"/>
        </w:sectPr>
      </w:pPr>
    </w:p>
    <w:p w:rsidR="00770E3A" w:rsidRPr="00D8224D" w:rsidRDefault="0059218F" w:rsidP="00770E3A">
      <w:pPr>
        <w:pStyle w:val="RepNo"/>
        <w:spacing w:before="0"/>
        <w:rPr>
          <w:lang w:val="en-US"/>
        </w:rPr>
      </w:pPr>
      <w:bookmarkStart w:id="4" w:name="irecnoe"/>
      <w:bookmarkEnd w:id="4"/>
      <w:r w:rsidRPr="008D3D8D">
        <w:rPr>
          <w:lang w:val="en-US"/>
        </w:rPr>
        <w:lastRenderedPageBreak/>
        <w:t xml:space="preserve">REPORT  </w:t>
      </w:r>
      <w:r w:rsidRPr="008D3D8D">
        <w:rPr>
          <w:rStyle w:val="href"/>
          <w:lang w:val="en-US"/>
        </w:rPr>
        <w:t xml:space="preserve">ITU-R  </w:t>
      </w:r>
      <w:r w:rsidRPr="00330E3C">
        <w:rPr>
          <w:rStyle w:val="href"/>
          <w:lang w:val="en-US"/>
        </w:rPr>
        <w:t>SM</w:t>
      </w:r>
      <w:r w:rsidRPr="008D3D8D">
        <w:rPr>
          <w:rStyle w:val="href"/>
          <w:lang w:val="en-US"/>
        </w:rPr>
        <w:t>.</w:t>
      </w:r>
      <w:r w:rsidR="00CB3018">
        <w:rPr>
          <w:rStyle w:val="href"/>
          <w:lang w:val="en-US"/>
        </w:rPr>
        <w:t>2256</w:t>
      </w:r>
    </w:p>
    <w:p w:rsidR="00CB3018" w:rsidRDefault="00CB3018" w:rsidP="00770E3A">
      <w:pPr>
        <w:pStyle w:val="Reptitle"/>
        <w:rPr>
          <w:lang w:val="en-US"/>
        </w:rPr>
      </w:pPr>
      <w:r w:rsidRPr="0059218F">
        <w:rPr>
          <w:lang w:val="en-US"/>
        </w:rPr>
        <w:t>Spectrum occupancy measurements and evaluation</w:t>
      </w:r>
    </w:p>
    <w:p w:rsidR="00A83268" w:rsidRPr="00A83268" w:rsidRDefault="00A83268" w:rsidP="00A83268">
      <w:pPr>
        <w:pStyle w:val="Repdate"/>
        <w:rPr>
          <w:lang w:val="en-US"/>
        </w:rPr>
      </w:pPr>
      <w:r>
        <w:rPr>
          <w:lang w:val="en-US"/>
        </w:rPr>
        <w:t>(2012)</w:t>
      </w:r>
    </w:p>
    <w:p w:rsidR="0059218F" w:rsidRPr="0059218F" w:rsidRDefault="0059218F" w:rsidP="00A83268">
      <w:pPr>
        <w:pStyle w:val="Headingb"/>
        <w:rPr>
          <w:lang w:val="en-US"/>
        </w:rPr>
      </w:pPr>
      <w:bookmarkStart w:id="5" w:name="dbreak"/>
      <w:bookmarkEnd w:id="5"/>
      <w:r w:rsidRPr="0059218F">
        <w:rPr>
          <w:lang w:val="en-US"/>
        </w:rPr>
        <w:t>Summary</w:t>
      </w:r>
    </w:p>
    <w:p w:rsidR="0059218F" w:rsidRPr="0059218F" w:rsidRDefault="0059218F" w:rsidP="00A83268">
      <w:pPr>
        <w:rPr>
          <w:lang w:val="en-US"/>
        </w:rPr>
      </w:pPr>
      <w:r w:rsidRPr="0059218F">
        <w:rPr>
          <w:lang w:val="en-US"/>
        </w:rPr>
        <w:t>Spectrum occupancy measurements and evaluation in modern RF environments with increasing density of digital systems and frequency bands shared by different radio services become a more and more complex and challenging task for Monitoring Services. Based on Recommendations ITU</w:t>
      </w:r>
      <w:r w:rsidRPr="0059218F">
        <w:rPr>
          <w:lang w:val="en-US"/>
        </w:rPr>
        <w:noBreakHyphen/>
        <w:t>R SM.1880, ITU-R SM.1809, and information provided in the 2011 Edition of the ITU</w:t>
      </w:r>
      <w:r w:rsidR="00A83268">
        <w:rPr>
          <w:lang w:val="en-US"/>
        </w:rPr>
        <w:t> </w:t>
      </w:r>
      <w:r w:rsidRPr="0059218F">
        <w:rPr>
          <w:lang w:val="en-US"/>
        </w:rPr>
        <w:t xml:space="preserve">Handbook on Spectrum Monitoring, this draft new Report provides a far more detailed discussion on different approaches to spectrum occupancy measurements, possible issues related to them and their solutions. </w:t>
      </w:r>
    </w:p>
    <w:p w:rsidR="0059218F" w:rsidRDefault="0059218F" w:rsidP="00406911">
      <w:pPr>
        <w:rPr>
          <w:lang w:val="en-US"/>
        </w:rPr>
      </w:pPr>
    </w:p>
    <w:p w:rsidR="0059218F" w:rsidRDefault="0059218F" w:rsidP="0059218F">
      <w:pPr>
        <w:jc w:val="center"/>
      </w:pPr>
      <w:r w:rsidRPr="00150316">
        <w:t>TABLE OF CONTENTS</w:t>
      </w:r>
    </w:p>
    <w:p w:rsidR="0059218F" w:rsidRDefault="0059218F" w:rsidP="0059218F">
      <w:pPr>
        <w:pStyle w:val="toc0"/>
      </w:pPr>
      <w:r>
        <w:tab/>
        <w:t>Page</w:t>
      </w:r>
    </w:p>
    <w:p w:rsidR="004C6533" w:rsidRDefault="004C6533" w:rsidP="00827AFD">
      <w:pPr>
        <w:pStyle w:val="TOC1"/>
        <w:rPr>
          <w:rFonts w:asciiTheme="minorHAnsi" w:eastAsiaTheme="minorEastAsia" w:hAnsiTheme="minorHAnsi" w:cstheme="minorBidi"/>
          <w:noProof/>
          <w:sz w:val="22"/>
          <w:szCs w:val="22"/>
          <w:lang w:eastAsia="zh-CN"/>
        </w:rPr>
      </w:pPr>
      <w:r>
        <w:fldChar w:fldCharType="begin"/>
      </w:r>
      <w:r>
        <w:instrText xml:space="preserve"> TOC \o "1-3" \h \z \t "Annex_NoTitle,1" </w:instrText>
      </w:r>
      <w:r>
        <w:fldChar w:fldCharType="separate"/>
      </w:r>
      <w:hyperlink w:anchor="_Toc337547324" w:history="1">
        <w:r w:rsidRPr="005316BA">
          <w:rPr>
            <w:rStyle w:val="Hyperlink"/>
            <w:noProof/>
          </w:rPr>
          <w:t>1</w:t>
        </w:r>
        <w:r>
          <w:rPr>
            <w:rFonts w:asciiTheme="minorHAnsi" w:eastAsiaTheme="minorEastAsia" w:hAnsiTheme="minorHAnsi" w:cstheme="minorBidi"/>
            <w:noProof/>
            <w:sz w:val="22"/>
            <w:szCs w:val="22"/>
            <w:lang w:eastAsia="zh-CN"/>
          </w:rPr>
          <w:tab/>
        </w:r>
        <w:r w:rsidRPr="005316BA">
          <w:rPr>
            <w:rStyle w:val="Hyperlink"/>
            <w:noProof/>
          </w:rPr>
          <w:t>Introduction</w:t>
        </w:r>
        <w:r>
          <w:rPr>
            <w:noProof/>
            <w:webHidden/>
          </w:rPr>
          <w:tab/>
        </w:r>
        <w:r w:rsidR="00827AFD">
          <w:rPr>
            <w:noProof/>
            <w:webHidden/>
          </w:rPr>
          <w:tab/>
        </w:r>
        <w:r>
          <w:rPr>
            <w:noProof/>
            <w:webHidden/>
          </w:rPr>
          <w:fldChar w:fldCharType="begin"/>
        </w:r>
        <w:r>
          <w:rPr>
            <w:noProof/>
            <w:webHidden/>
          </w:rPr>
          <w:instrText xml:space="preserve"> PAGEREF _Toc337547324 \h </w:instrText>
        </w:r>
        <w:r>
          <w:rPr>
            <w:noProof/>
            <w:webHidden/>
          </w:rPr>
        </w:r>
        <w:r>
          <w:rPr>
            <w:noProof/>
            <w:webHidden/>
          </w:rPr>
          <w:fldChar w:fldCharType="separate"/>
        </w:r>
        <w:r w:rsidR="00AB54B0">
          <w:rPr>
            <w:noProof/>
            <w:webHidden/>
          </w:rPr>
          <w:t>4</w:t>
        </w:r>
        <w:r>
          <w:rPr>
            <w:noProof/>
            <w:webHidden/>
          </w:rPr>
          <w:fldChar w:fldCharType="end"/>
        </w:r>
      </w:hyperlink>
    </w:p>
    <w:p w:rsidR="004C6533" w:rsidRDefault="00AB54B0">
      <w:pPr>
        <w:pStyle w:val="TOC1"/>
        <w:rPr>
          <w:rFonts w:asciiTheme="minorHAnsi" w:eastAsiaTheme="minorEastAsia" w:hAnsiTheme="minorHAnsi" w:cstheme="minorBidi"/>
          <w:noProof/>
          <w:sz w:val="22"/>
          <w:szCs w:val="22"/>
          <w:lang w:eastAsia="zh-CN"/>
        </w:rPr>
      </w:pPr>
      <w:hyperlink w:anchor="_Toc337547325" w:history="1">
        <w:r w:rsidR="004C6533" w:rsidRPr="005316BA">
          <w:rPr>
            <w:rStyle w:val="Hyperlink"/>
            <w:noProof/>
          </w:rPr>
          <w:t>2</w:t>
        </w:r>
        <w:r w:rsidR="004C6533">
          <w:rPr>
            <w:rFonts w:asciiTheme="minorHAnsi" w:eastAsiaTheme="minorEastAsia" w:hAnsiTheme="minorHAnsi" w:cstheme="minorBidi"/>
            <w:noProof/>
            <w:sz w:val="22"/>
            <w:szCs w:val="22"/>
            <w:lang w:eastAsia="zh-CN"/>
          </w:rPr>
          <w:tab/>
        </w:r>
        <w:r w:rsidR="004C6533" w:rsidRPr="005316BA">
          <w:rPr>
            <w:rStyle w:val="Hyperlink"/>
            <w:noProof/>
          </w:rPr>
          <w:t>Terms and definitions</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_Toc337547325 \h </w:instrText>
        </w:r>
        <w:r w:rsidR="004C6533">
          <w:rPr>
            <w:noProof/>
            <w:webHidden/>
          </w:rPr>
        </w:r>
        <w:r w:rsidR="004C6533">
          <w:rPr>
            <w:noProof/>
            <w:webHidden/>
          </w:rPr>
          <w:fldChar w:fldCharType="separate"/>
        </w:r>
        <w:r>
          <w:rPr>
            <w:noProof/>
            <w:webHidden/>
          </w:rPr>
          <w:t>5</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26" w:history="1">
        <w:r w:rsidR="004C6533" w:rsidRPr="005316BA">
          <w:rPr>
            <w:rStyle w:val="Hyperlink"/>
            <w:noProof/>
          </w:rPr>
          <w:t>2.1</w:t>
        </w:r>
        <w:r w:rsidR="004C6533">
          <w:rPr>
            <w:rFonts w:asciiTheme="minorHAnsi" w:eastAsiaTheme="minorEastAsia" w:hAnsiTheme="minorHAnsi" w:cstheme="minorBidi"/>
            <w:noProof/>
            <w:sz w:val="22"/>
            <w:szCs w:val="22"/>
            <w:lang w:eastAsia="zh-CN"/>
          </w:rPr>
          <w:tab/>
        </w:r>
        <w:r w:rsidR="004C6533" w:rsidRPr="005316BA">
          <w:rPr>
            <w:rStyle w:val="Hyperlink"/>
            <w:noProof/>
          </w:rPr>
          <w:t>Spectrum resource</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_Toc337547326 \h </w:instrText>
        </w:r>
        <w:r w:rsidR="004C6533">
          <w:rPr>
            <w:noProof/>
            <w:webHidden/>
          </w:rPr>
        </w:r>
        <w:r w:rsidR="004C6533">
          <w:rPr>
            <w:noProof/>
            <w:webHidden/>
          </w:rPr>
          <w:fldChar w:fldCharType="separate"/>
        </w:r>
        <w:r>
          <w:rPr>
            <w:noProof/>
            <w:webHidden/>
          </w:rPr>
          <w:t>5</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27" w:history="1">
        <w:r w:rsidR="004C6533" w:rsidRPr="005316BA">
          <w:rPr>
            <w:rStyle w:val="Hyperlink"/>
            <w:noProof/>
          </w:rPr>
          <w:t>2.2</w:t>
        </w:r>
        <w:r w:rsidR="004C6533">
          <w:rPr>
            <w:rFonts w:asciiTheme="minorHAnsi" w:eastAsiaTheme="minorEastAsia" w:hAnsiTheme="minorHAnsi" w:cstheme="minorBidi"/>
            <w:noProof/>
            <w:sz w:val="22"/>
            <w:szCs w:val="22"/>
            <w:lang w:eastAsia="zh-CN"/>
          </w:rPr>
          <w:tab/>
        </w:r>
        <w:r w:rsidR="004C6533" w:rsidRPr="005316BA">
          <w:rPr>
            <w:rStyle w:val="Hyperlink"/>
            <w:noProof/>
          </w:rPr>
          <w:t>Frequency channel occupancy measurement</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_Toc337547327 \h </w:instrText>
        </w:r>
        <w:r w:rsidR="004C6533">
          <w:rPr>
            <w:noProof/>
            <w:webHidden/>
          </w:rPr>
        </w:r>
        <w:r w:rsidR="004C6533">
          <w:rPr>
            <w:noProof/>
            <w:webHidden/>
          </w:rPr>
          <w:fldChar w:fldCharType="separate"/>
        </w:r>
        <w:r>
          <w:rPr>
            <w:noProof/>
            <w:webHidden/>
          </w:rPr>
          <w:t>5</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28" w:history="1">
        <w:r w:rsidR="004C6533" w:rsidRPr="005316BA">
          <w:rPr>
            <w:rStyle w:val="Hyperlink"/>
            <w:noProof/>
          </w:rPr>
          <w:t>2.3</w:t>
        </w:r>
        <w:r w:rsidR="004C6533">
          <w:rPr>
            <w:rFonts w:asciiTheme="minorHAnsi" w:eastAsiaTheme="minorEastAsia" w:hAnsiTheme="minorHAnsi" w:cstheme="minorBidi"/>
            <w:noProof/>
            <w:sz w:val="22"/>
            <w:szCs w:val="22"/>
            <w:lang w:eastAsia="zh-CN"/>
          </w:rPr>
          <w:tab/>
        </w:r>
        <w:r w:rsidR="004C6533" w:rsidRPr="005316BA">
          <w:rPr>
            <w:rStyle w:val="Hyperlink"/>
            <w:noProof/>
          </w:rPr>
          <w:t>Frequency band occupancy measurement</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_Toc337547328 \h </w:instrText>
        </w:r>
        <w:r w:rsidR="004C6533">
          <w:rPr>
            <w:noProof/>
            <w:webHidden/>
          </w:rPr>
        </w:r>
        <w:r w:rsidR="004C6533">
          <w:rPr>
            <w:noProof/>
            <w:webHidden/>
          </w:rPr>
          <w:fldChar w:fldCharType="separate"/>
        </w:r>
        <w:r>
          <w:rPr>
            <w:noProof/>
            <w:webHidden/>
          </w:rPr>
          <w:t>5</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29" w:history="1">
        <w:r w:rsidR="004C6533" w:rsidRPr="005316BA">
          <w:rPr>
            <w:rStyle w:val="Hyperlink"/>
            <w:noProof/>
          </w:rPr>
          <w:t>2.4</w:t>
        </w:r>
        <w:r w:rsidR="004C6533">
          <w:rPr>
            <w:rFonts w:asciiTheme="minorHAnsi" w:eastAsiaTheme="minorEastAsia" w:hAnsiTheme="minorHAnsi" w:cstheme="minorBidi"/>
            <w:noProof/>
            <w:sz w:val="22"/>
            <w:szCs w:val="22"/>
            <w:lang w:eastAsia="zh-CN"/>
          </w:rPr>
          <w:tab/>
        </w:r>
        <w:r w:rsidR="004C6533" w:rsidRPr="005316BA">
          <w:rPr>
            <w:rStyle w:val="Hyperlink"/>
            <w:noProof/>
          </w:rPr>
          <w:t>Measurement area</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_Toc337547329 \h </w:instrText>
        </w:r>
        <w:r w:rsidR="004C6533">
          <w:rPr>
            <w:noProof/>
            <w:webHidden/>
          </w:rPr>
        </w:r>
        <w:r w:rsidR="004C6533">
          <w:rPr>
            <w:noProof/>
            <w:webHidden/>
          </w:rPr>
          <w:fldChar w:fldCharType="separate"/>
        </w:r>
        <w:r>
          <w:rPr>
            <w:noProof/>
            <w:webHidden/>
          </w:rPr>
          <w:t>5</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30" w:history="1">
        <w:r w:rsidR="004C6533" w:rsidRPr="005316BA">
          <w:rPr>
            <w:rStyle w:val="Hyperlink"/>
            <w:noProof/>
          </w:rPr>
          <w:t>2.5</w:t>
        </w:r>
        <w:r w:rsidR="004C6533">
          <w:rPr>
            <w:rFonts w:asciiTheme="minorHAnsi" w:eastAsiaTheme="minorEastAsia" w:hAnsiTheme="minorHAnsi" w:cstheme="minorBidi"/>
            <w:noProof/>
            <w:sz w:val="22"/>
            <w:szCs w:val="22"/>
            <w:lang w:eastAsia="zh-CN"/>
          </w:rPr>
          <w:tab/>
        </w:r>
        <w:r w:rsidR="004C6533" w:rsidRPr="005316BA">
          <w:rPr>
            <w:rStyle w:val="Hyperlink"/>
            <w:noProof/>
          </w:rPr>
          <w:t>Duration of monitoring (</w:t>
        </w:r>
        <w:r w:rsidR="004C6533" w:rsidRPr="005316BA">
          <w:rPr>
            <w:rStyle w:val="Hyperlink"/>
            <w:i/>
            <w:iCs/>
            <w:noProof/>
          </w:rPr>
          <w:t>T</w:t>
        </w:r>
        <w:r w:rsidR="004C6533" w:rsidRPr="005316BA">
          <w:rPr>
            <w:rStyle w:val="Hyperlink"/>
            <w:i/>
            <w:iCs/>
            <w:noProof/>
            <w:vertAlign w:val="subscript"/>
          </w:rPr>
          <w:t>T</w:t>
        </w:r>
        <w:r w:rsidR="004C6533" w:rsidRPr="005316BA">
          <w:rPr>
            <w:rStyle w:val="Hyperlink"/>
            <w:noProof/>
          </w:rPr>
          <w:t>)</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_Toc337547330 \h </w:instrText>
        </w:r>
        <w:r w:rsidR="004C6533">
          <w:rPr>
            <w:noProof/>
            <w:webHidden/>
          </w:rPr>
        </w:r>
        <w:r w:rsidR="004C6533">
          <w:rPr>
            <w:noProof/>
            <w:webHidden/>
          </w:rPr>
          <w:fldChar w:fldCharType="separate"/>
        </w:r>
        <w:r>
          <w:rPr>
            <w:noProof/>
            <w:webHidden/>
          </w:rPr>
          <w:t>6</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31" w:history="1">
        <w:r w:rsidR="004C6533" w:rsidRPr="005316BA">
          <w:rPr>
            <w:rStyle w:val="Hyperlink"/>
            <w:noProof/>
          </w:rPr>
          <w:t>2.6</w:t>
        </w:r>
        <w:r w:rsidR="004C6533">
          <w:rPr>
            <w:rFonts w:asciiTheme="minorHAnsi" w:eastAsiaTheme="minorEastAsia" w:hAnsiTheme="minorHAnsi" w:cstheme="minorBidi"/>
            <w:noProof/>
            <w:sz w:val="22"/>
            <w:szCs w:val="22"/>
            <w:lang w:eastAsia="zh-CN"/>
          </w:rPr>
          <w:tab/>
        </w:r>
        <w:r w:rsidR="004C6533" w:rsidRPr="005316BA">
          <w:rPr>
            <w:rStyle w:val="Hyperlink"/>
            <w:noProof/>
          </w:rPr>
          <w:t>Sample measurement time (</w:t>
        </w:r>
        <w:r w:rsidR="004C6533" w:rsidRPr="005316BA">
          <w:rPr>
            <w:rStyle w:val="Hyperlink"/>
            <w:i/>
            <w:iCs/>
            <w:noProof/>
          </w:rPr>
          <w:t>T</w:t>
        </w:r>
        <w:r w:rsidR="004C6533" w:rsidRPr="005316BA">
          <w:rPr>
            <w:rStyle w:val="Hyperlink"/>
            <w:i/>
            <w:iCs/>
            <w:noProof/>
            <w:vertAlign w:val="subscript"/>
          </w:rPr>
          <w:t>M</w:t>
        </w:r>
        <w:r w:rsidR="004C6533" w:rsidRPr="005316BA">
          <w:rPr>
            <w:rStyle w:val="Hyperlink"/>
            <w:noProof/>
          </w:rPr>
          <w:t>)</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_Toc337547331 \h </w:instrText>
        </w:r>
        <w:r w:rsidR="004C6533">
          <w:rPr>
            <w:noProof/>
            <w:webHidden/>
          </w:rPr>
        </w:r>
        <w:r w:rsidR="004C6533">
          <w:rPr>
            <w:noProof/>
            <w:webHidden/>
          </w:rPr>
          <w:fldChar w:fldCharType="separate"/>
        </w:r>
        <w:r>
          <w:rPr>
            <w:noProof/>
            <w:webHidden/>
          </w:rPr>
          <w:t>6</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32" w:history="1">
        <w:r w:rsidR="004C6533" w:rsidRPr="005316BA">
          <w:rPr>
            <w:rStyle w:val="Hyperlink"/>
            <w:noProof/>
          </w:rPr>
          <w:t>2.7</w:t>
        </w:r>
        <w:r w:rsidR="004C6533">
          <w:rPr>
            <w:rFonts w:asciiTheme="minorHAnsi" w:eastAsiaTheme="minorEastAsia" w:hAnsiTheme="minorHAnsi" w:cstheme="minorBidi"/>
            <w:noProof/>
            <w:sz w:val="22"/>
            <w:szCs w:val="22"/>
            <w:lang w:eastAsia="zh-CN"/>
          </w:rPr>
          <w:tab/>
        </w:r>
        <w:r w:rsidR="004C6533" w:rsidRPr="005316BA">
          <w:rPr>
            <w:rStyle w:val="Hyperlink"/>
            <w:noProof/>
          </w:rPr>
          <w:t>Observation time (</w:t>
        </w:r>
        <w:r w:rsidR="004C6533" w:rsidRPr="005316BA">
          <w:rPr>
            <w:rStyle w:val="Hyperlink"/>
            <w:i/>
            <w:iCs/>
            <w:noProof/>
          </w:rPr>
          <w:t>T</w:t>
        </w:r>
        <w:r w:rsidR="004C6533" w:rsidRPr="005316BA">
          <w:rPr>
            <w:rStyle w:val="Hyperlink"/>
            <w:i/>
            <w:iCs/>
            <w:noProof/>
            <w:vertAlign w:val="subscript"/>
          </w:rPr>
          <w:t>Obs</w:t>
        </w:r>
        <w:r w:rsidR="004C6533" w:rsidRPr="005316BA">
          <w:rPr>
            <w:rStyle w:val="Hyperlink"/>
            <w:noProof/>
          </w:rPr>
          <w:t>)</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_Toc337547332 \h </w:instrText>
        </w:r>
        <w:r w:rsidR="004C6533">
          <w:rPr>
            <w:noProof/>
            <w:webHidden/>
          </w:rPr>
        </w:r>
        <w:r w:rsidR="004C6533">
          <w:rPr>
            <w:noProof/>
            <w:webHidden/>
          </w:rPr>
          <w:fldChar w:fldCharType="separate"/>
        </w:r>
        <w:r>
          <w:rPr>
            <w:noProof/>
            <w:webHidden/>
          </w:rPr>
          <w:t>6</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33" w:history="1">
        <w:r w:rsidR="004C6533" w:rsidRPr="005316BA">
          <w:rPr>
            <w:rStyle w:val="Hyperlink"/>
            <w:noProof/>
          </w:rPr>
          <w:t>2.8</w:t>
        </w:r>
        <w:r w:rsidR="004C6533">
          <w:rPr>
            <w:rFonts w:asciiTheme="minorHAnsi" w:eastAsiaTheme="minorEastAsia" w:hAnsiTheme="minorHAnsi" w:cstheme="minorBidi"/>
            <w:noProof/>
            <w:sz w:val="22"/>
            <w:szCs w:val="22"/>
            <w:lang w:eastAsia="zh-CN"/>
          </w:rPr>
          <w:tab/>
        </w:r>
        <w:r w:rsidR="004C6533" w:rsidRPr="005316BA">
          <w:rPr>
            <w:rStyle w:val="Hyperlink"/>
            <w:noProof/>
          </w:rPr>
          <w:t>Revisit time (</w:t>
        </w:r>
        <w:r w:rsidR="004C6533" w:rsidRPr="005316BA">
          <w:rPr>
            <w:rStyle w:val="Hyperlink"/>
            <w:i/>
            <w:iCs/>
            <w:noProof/>
          </w:rPr>
          <w:t>T</w:t>
        </w:r>
        <w:r w:rsidR="004C6533" w:rsidRPr="005316BA">
          <w:rPr>
            <w:rStyle w:val="Hyperlink"/>
            <w:i/>
            <w:iCs/>
            <w:noProof/>
            <w:vertAlign w:val="subscript"/>
          </w:rPr>
          <w:t>R</w:t>
        </w:r>
        <w:r w:rsidR="004C6533" w:rsidRPr="005316BA">
          <w:rPr>
            <w:rStyle w:val="Hyperlink"/>
            <w:noProof/>
          </w:rPr>
          <w:t>)</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_Toc337547333 \h </w:instrText>
        </w:r>
        <w:r w:rsidR="004C6533">
          <w:rPr>
            <w:noProof/>
            <w:webHidden/>
          </w:rPr>
        </w:r>
        <w:r w:rsidR="004C6533">
          <w:rPr>
            <w:noProof/>
            <w:webHidden/>
          </w:rPr>
          <w:fldChar w:fldCharType="separate"/>
        </w:r>
        <w:r>
          <w:rPr>
            <w:noProof/>
            <w:webHidden/>
          </w:rPr>
          <w:t>6</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34" w:history="1">
        <w:r w:rsidR="004C6533" w:rsidRPr="005316BA">
          <w:rPr>
            <w:rStyle w:val="Hyperlink"/>
            <w:noProof/>
          </w:rPr>
          <w:t>2.9</w:t>
        </w:r>
        <w:r w:rsidR="004C6533">
          <w:rPr>
            <w:rFonts w:asciiTheme="minorHAnsi" w:eastAsiaTheme="minorEastAsia" w:hAnsiTheme="minorHAnsi" w:cstheme="minorBidi"/>
            <w:noProof/>
            <w:sz w:val="22"/>
            <w:szCs w:val="22"/>
            <w:lang w:eastAsia="zh-CN"/>
          </w:rPr>
          <w:tab/>
        </w:r>
        <w:r w:rsidR="004C6533" w:rsidRPr="005316BA">
          <w:rPr>
            <w:rStyle w:val="Hyperlink"/>
            <w:noProof/>
          </w:rPr>
          <w:t>Occupancy time (</w:t>
        </w:r>
        <w:r w:rsidR="004C6533" w:rsidRPr="005316BA">
          <w:rPr>
            <w:rStyle w:val="Hyperlink"/>
            <w:i/>
            <w:iCs/>
            <w:noProof/>
          </w:rPr>
          <w:t>T</w:t>
        </w:r>
        <w:r w:rsidR="004C6533" w:rsidRPr="005316BA">
          <w:rPr>
            <w:rStyle w:val="Hyperlink"/>
            <w:i/>
            <w:iCs/>
            <w:noProof/>
            <w:vertAlign w:val="subscript"/>
          </w:rPr>
          <w:t>O</w:t>
        </w:r>
        <w:r w:rsidR="004C6533" w:rsidRPr="005316BA">
          <w:rPr>
            <w:rStyle w:val="Hyperlink"/>
            <w:noProof/>
          </w:rPr>
          <w:t>)</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_Toc337547334 \h </w:instrText>
        </w:r>
        <w:r w:rsidR="004C6533">
          <w:rPr>
            <w:noProof/>
            <w:webHidden/>
          </w:rPr>
        </w:r>
        <w:r w:rsidR="004C6533">
          <w:rPr>
            <w:noProof/>
            <w:webHidden/>
          </w:rPr>
          <w:fldChar w:fldCharType="separate"/>
        </w:r>
        <w:r>
          <w:rPr>
            <w:noProof/>
            <w:webHidden/>
          </w:rPr>
          <w:t>6</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35" w:history="1">
        <w:r w:rsidR="004C6533" w:rsidRPr="005316BA">
          <w:rPr>
            <w:rStyle w:val="Hyperlink"/>
            <w:noProof/>
          </w:rPr>
          <w:t>2.10</w:t>
        </w:r>
        <w:r w:rsidR="004C6533">
          <w:rPr>
            <w:rFonts w:asciiTheme="minorHAnsi" w:eastAsiaTheme="minorEastAsia" w:hAnsiTheme="minorHAnsi" w:cstheme="minorBidi"/>
            <w:noProof/>
            <w:sz w:val="22"/>
            <w:szCs w:val="22"/>
            <w:lang w:eastAsia="zh-CN"/>
          </w:rPr>
          <w:tab/>
        </w:r>
        <w:r w:rsidR="004C6533" w:rsidRPr="005316BA">
          <w:rPr>
            <w:rStyle w:val="Hyperlink"/>
            <w:noProof/>
          </w:rPr>
          <w:t>Integration time (</w:t>
        </w:r>
        <w:r w:rsidR="004C6533" w:rsidRPr="005316BA">
          <w:rPr>
            <w:rStyle w:val="Hyperlink"/>
            <w:i/>
            <w:iCs/>
            <w:noProof/>
          </w:rPr>
          <w:t>T</w:t>
        </w:r>
        <w:r w:rsidR="004C6533" w:rsidRPr="005316BA">
          <w:rPr>
            <w:rStyle w:val="Hyperlink"/>
            <w:rFonts w:ascii="(Asiatische Schriftart verwende" w:hAnsi="(Asiatische Schriftart verwende"/>
            <w:i/>
            <w:iCs/>
            <w:noProof/>
            <w:vertAlign w:val="subscript"/>
          </w:rPr>
          <w:t>I</w:t>
        </w:r>
        <w:r w:rsidR="004C6533" w:rsidRPr="005316BA">
          <w:rPr>
            <w:rStyle w:val="Hyperlink"/>
            <w:noProof/>
          </w:rPr>
          <w:t>)</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_Toc337547335 \h </w:instrText>
        </w:r>
        <w:r w:rsidR="004C6533">
          <w:rPr>
            <w:noProof/>
            <w:webHidden/>
          </w:rPr>
        </w:r>
        <w:r w:rsidR="004C6533">
          <w:rPr>
            <w:noProof/>
            <w:webHidden/>
          </w:rPr>
          <w:fldChar w:fldCharType="separate"/>
        </w:r>
        <w:r>
          <w:rPr>
            <w:noProof/>
            <w:webHidden/>
          </w:rPr>
          <w:t>7</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36" w:history="1">
        <w:r w:rsidR="004C6533" w:rsidRPr="005316BA">
          <w:rPr>
            <w:rStyle w:val="Hyperlink"/>
            <w:noProof/>
          </w:rPr>
          <w:t>2.11</w:t>
        </w:r>
        <w:r w:rsidR="004C6533">
          <w:rPr>
            <w:rFonts w:asciiTheme="minorHAnsi" w:eastAsiaTheme="minorEastAsia" w:hAnsiTheme="minorHAnsi" w:cstheme="minorBidi"/>
            <w:noProof/>
            <w:sz w:val="22"/>
            <w:szCs w:val="22"/>
            <w:lang w:eastAsia="zh-CN"/>
          </w:rPr>
          <w:tab/>
        </w:r>
        <w:r w:rsidR="004C6533" w:rsidRPr="005316BA">
          <w:rPr>
            <w:rStyle w:val="Hyperlink"/>
            <w:noProof/>
          </w:rPr>
          <w:t>Maximum number of channels (</w:t>
        </w:r>
        <w:r w:rsidR="004C6533" w:rsidRPr="005316BA">
          <w:rPr>
            <w:rStyle w:val="Hyperlink"/>
            <w:i/>
            <w:iCs/>
            <w:noProof/>
          </w:rPr>
          <w:t>N</w:t>
        </w:r>
        <w:r w:rsidR="004C6533" w:rsidRPr="005316BA">
          <w:rPr>
            <w:rStyle w:val="Hyperlink"/>
            <w:i/>
            <w:iCs/>
            <w:noProof/>
            <w:vertAlign w:val="subscript"/>
          </w:rPr>
          <w:t>Ch</w:t>
        </w:r>
        <w:r w:rsidR="004C6533" w:rsidRPr="005316BA">
          <w:rPr>
            <w:rStyle w:val="Hyperlink"/>
            <w:noProof/>
          </w:rPr>
          <w:t>)</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_Toc337547336 \h </w:instrText>
        </w:r>
        <w:r w:rsidR="004C6533">
          <w:rPr>
            <w:noProof/>
            <w:webHidden/>
          </w:rPr>
        </w:r>
        <w:r w:rsidR="004C6533">
          <w:rPr>
            <w:noProof/>
            <w:webHidden/>
          </w:rPr>
          <w:fldChar w:fldCharType="separate"/>
        </w:r>
        <w:r>
          <w:rPr>
            <w:noProof/>
            <w:webHidden/>
          </w:rPr>
          <w:t>7</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37" w:history="1">
        <w:r w:rsidR="004C6533" w:rsidRPr="005316BA">
          <w:rPr>
            <w:rStyle w:val="Hyperlink"/>
            <w:noProof/>
          </w:rPr>
          <w:t>2.12</w:t>
        </w:r>
        <w:r w:rsidR="004C6533">
          <w:rPr>
            <w:rFonts w:asciiTheme="minorHAnsi" w:eastAsiaTheme="minorEastAsia" w:hAnsiTheme="minorHAnsi" w:cstheme="minorBidi"/>
            <w:noProof/>
            <w:sz w:val="22"/>
            <w:szCs w:val="22"/>
            <w:lang w:eastAsia="zh-CN"/>
          </w:rPr>
          <w:tab/>
        </w:r>
        <w:r w:rsidR="004C6533" w:rsidRPr="005316BA">
          <w:rPr>
            <w:rStyle w:val="Hyperlink"/>
            <w:noProof/>
          </w:rPr>
          <w:t>Transmission length</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_Toc337547337 \h </w:instrText>
        </w:r>
        <w:r w:rsidR="004C6533">
          <w:rPr>
            <w:noProof/>
            <w:webHidden/>
          </w:rPr>
        </w:r>
        <w:r w:rsidR="004C6533">
          <w:rPr>
            <w:noProof/>
            <w:webHidden/>
          </w:rPr>
          <w:fldChar w:fldCharType="separate"/>
        </w:r>
        <w:r>
          <w:rPr>
            <w:noProof/>
            <w:webHidden/>
          </w:rPr>
          <w:t>7</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38" w:history="1">
        <w:r w:rsidR="004C6533" w:rsidRPr="005316BA">
          <w:rPr>
            <w:rStyle w:val="Hyperlink"/>
            <w:noProof/>
          </w:rPr>
          <w:t>2.13</w:t>
        </w:r>
        <w:r w:rsidR="004C6533">
          <w:rPr>
            <w:rFonts w:asciiTheme="minorHAnsi" w:eastAsiaTheme="minorEastAsia" w:hAnsiTheme="minorHAnsi" w:cstheme="minorBidi"/>
            <w:noProof/>
            <w:sz w:val="22"/>
            <w:szCs w:val="22"/>
            <w:lang w:eastAsia="zh-CN"/>
          </w:rPr>
          <w:tab/>
        </w:r>
        <w:r w:rsidR="004C6533" w:rsidRPr="005316BA">
          <w:rPr>
            <w:rStyle w:val="Hyperlink"/>
            <w:noProof/>
          </w:rPr>
          <w:t>Threshold</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_Toc337547338 \h </w:instrText>
        </w:r>
        <w:r w:rsidR="004C6533">
          <w:rPr>
            <w:noProof/>
            <w:webHidden/>
          </w:rPr>
        </w:r>
        <w:r w:rsidR="004C6533">
          <w:rPr>
            <w:noProof/>
            <w:webHidden/>
          </w:rPr>
          <w:fldChar w:fldCharType="separate"/>
        </w:r>
        <w:r>
          <w:rPr>
            <w:noProof/>
            <w:webHidden/>
          </w:rPr>
          <w:t>7</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39" w:history="1">
        <w:r w:rsidR="004C6533" w:rsidRPr="005316BA">
          <w:rPr>
            <w:rStyle w:val="Hyperlink"/>
            <w:noProof/>
          </w:rPr>
          <w:t>2.14</w:t>
        </w:r>
        <w:r w:rsidR="004C6533">
          <w:rPr>
            <w:rFonts w:asciiTheme="minorHAnsi" w:eastAsiaTheme="minorEastAsia" w:hAnsiTheme="minorHAnsi" w:cstheme="minorBidi"/>
            <w:noProof/>
            <w:sz w:val="22"/>
            <w:szCs w:val="22"/>
            <w:lang w:eastAsia="zh-CN"/>
          </w:rPr>
          <w:tab/>
        </w:r>
        <w:r w:rsidR="004C6533" w:rsidRPr="005316BA">
          <w:rPr>
            <w:rStyle w:val="Hyperlink"/>
            <w:noProof/>
          </w:rPr>
          <w:t>Busy hour</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_Toc337547339 \h </w:instrText>
        </w:r>
        <w:r w:rsidR="004C6533">
          <w:rPr>
            <w:noProof/>
            <w:webHidden/>
          </w:rPr>
        </w:r>
        <w:r w:rsidR="004C6533">
          <w:rPr>
            <w:noProof/>
            <w:webHidden/>
          </w:rPr>
          <w:fldChar w:fldCharType="separate"/>
        </w:r>
        <w:r>
          <w:rPr>
            <w:noProof/>
            <w:webHidden/>
          </w:rPr>
          <w:t>7</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40" w:history="1">
        <w:r w:rsidR="004C6533" w:rsidRPr="005316BA">
          <w:rPr>
            <w:rStyle w:val="Hyperlink"/>
            <w:noProof/>
          </w:rPr>
          <w:t>2.15</w:t>
        </w:r>
        <w:r w:rsidR="004C6533">
          <w:rPr>
            <w:rFonts w:asciiTheme="minorHAnsi" w:eastAsiaTheme="minorEastAsia" w:hAnsiTheme="minorHAnsi" w:cstheme="minorBidi"/>
            <w:noProof/>
            <w:sz w:val="22"/>
            <w:szCs w:val="22"/>
            <w:lang w:eastAsia="zh-CN"/>
          </w:rPr>
          <w:tab/>
        </w:r>
        <w:r w:rsidR="004C6533" w:rsidRPr="005316BA">
          <w:rPr>
            <w:rStyle w:val="Hyperlink"/>
            <w:noProof/>
          </w:rPr>
          <w:t>Access delay</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_Toc337547340 \h </w:instrText>
        </w:r>
        <w:r w:rsidR="004C6533">
          <w:rPr>
            <w:noProof/>
            <w:webHidden/>
          </w:rPr>
        </w:r>
        <w:r w:rsidR="004C6533">
          <w:rPr>
            <w:noProof/>
            <w:webHidden/>
          </w:rPr>
          <w:fldChar w:fldCharType="separate"/>
        </w:r>
        <w:r>
          <w:rPr>
            <w:noProof/>
            <w:webHidden/>
          </w:rPr>
          <w:t>7</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41" w:history="1">
        <w:r w:rsidR="004C6533" w:rsidRPr="005316BA">
          <w:rPr>
            <w:rStyle w:val="Hyperlink"/>
            <w:noProof/>
          </w:rPr>
          <w:t>2.16</w:t>
        </w:r>
        <w:r w:rsidR="004C6533">
          <w:rPr>
            <w:rFonts w:asciiTheme="minorHAnsi" w:eastAsiaTheme="minorEastAsia" w:hAnsiTheme="minorHAnsi" w:cstheme="minorBidi"/>
            <w:noProof/>
            <w:sz w:val="22"/>
            <w:szCs w:val="22"/>
            <w:lang w:eastAsia="zh-CN"/>
          </w:rPr>
          <w:tab/>
        </w:r>
        <w:r w:rsidR="004C6533" w:rsidRPr="005316BA">
          <w:rPr>
            <w:rStyle w:val="Hyperlink"/>
            <w:noProof/>
          </w:rPr>
          <w:t>Frequency channel occupancy (FCO)</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_Toc337547341 \h </w:instrText>
        </w:r>
        <w:r w:rsidR="004C6533">
          <w:rPr>
            <w:noProof/>
            <w:webHidden/>
          </w:rPr>
        </w:r>
        <w:r w:rsidR="004C6533">
          <w:rPr>
            <w:noProof/>
            <w:webHidden/>
          </w:rPr>
          <w:fldChar w:fldCharType="separate"/>
        </w:r>
        <w:r>
          <w:rPr>
            <w:noProof/>
            <w:webHidden/>
          </w:rPr>
          <w:t>7</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42" w:history="1">
        <w:r w:rsidR="004C6533" w:rsidRPr="005316BA">
          <w:rPr>
            <w:rStyle w:val="Hyperlink"/>
            <w:noProof/>
          </w:rPr>
          <w:t>2.17</w:t>
        </w:r>
        <w:r w:rsidR="004C6533">
          <w:rPr>
            <w:rFonts w:asciiTheme="minorHAnsi" w:eastAsiaTheme="minorEastAsia" w:hAnsiTheme="minorHAnsi" w:cstheme="minorBidi"/>
            <w:noProof/>
            <w:sz w:val="22"/>
            <w:szCs w:val="22"/>
            <w:lang w:eastAsia="zh-CN"/>
          </w:rPr>
          <w:tab/>
        </w:r>
        <w:r w:rsidR="004C6533" w:rsidRPr="005316BA">
          <w:rPr>
            <w:rStyle w:val="Hyperlink"/>
            <w:noProof/>
          </w:rPr>
          <w:t>Frequency band occupancy (FBO)</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_Toc337547342 \h </w:instrText>
        </w:r>
        <w:r w:rsidR="004C6533">
          <w:rPr>
            <w:noProof/>
            <w:webHidden/>
          </w:rPr>
        </w:r>
        <w:r w:rsidR="004C6533">
          <w:rPr>
            <w:noProof/>
            <w:webHidden/>
          </w:rPr>
          <w:fldChar w:fldCharType="separate"/>
        </w:r>
        <w:r>
          <w:rPr>
            <w:noProof/>
            <w:webHidden/>
          </w:rPr>
          <w:t>8</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43" w:history="1">
        <w:r w:rsidR="004C6533" w:rsidRPr="005316BA">
          <w:rPr>
            <w:rStyle w:val="Hyperlink"/>
            <w:noProof/>
          </w:rPr>
          <w:t>2.18</w:t>
        </w:r>
        <w:r w:rsidR="004C6533">
          <w:rPr>
            <w:rFonts w:asciiTheme="minorHAnsi" w:eastAsiaTheme="minorEastAsia" w:hAnsiTheme="minorHAnsi" w:cstheme="minorBidi"/>
            <w:noProof/>
            <w:sz w:val="22"/>
            <w:szCs w:val="22"/>
            <w:lang w:eastAsia="zh-CN"/>
          </w:rPr>
          <w:tab/>
        </w:r>
        <w:r w:rsidR="004C6533" w:rsidRPr="005316BA">
          <w:rPr>
            <w:rStyle w:val="Hyperlink"/>
            <w:noProof/>
          </w:rPr>
          <w:t>Spectrum resource occupancy (SRO)</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_Toc337547343 \h </w:instrText>
        </w:r>
        <w:r w:rsidR="004C6533">
          <w:rPr>
            <w:noProof/>
            <w:webHidden/>
          </w:rPr>
        </w:r>
        <w:r w:rsidR="004C6533">
          <w:rPr>
            <w:noProof/>
            <w:webHidden/>
          </w:rPr>
          <w:fldChar w:fldCharType="separate"/>
        </w:r>
        <w:r>
          <w:rPr>
            <w:noProof/>
            <w:webHidden/>
          </w:rPr>
          <w:t>8</w:t>
        </w:r>
        <w:r w:rsidR="004C6533">
          <w:rPr>
            <w:noProof/>
            <w:webHidden/>
          </w:rPr>
          <w:fldChar w:fldCharType="end"/>
        </w:r>
      </w:hyperlink>
    </w:p>
    <w:p w:rsidR="00827AFD" w:rsidRDefault="00827AFD" w:rsidP="00D93433">
      <w:pPr>
        <w:pStyle w:val="toc0"/>
        <w:keepNext/>
        <w:keepLines/>
      </w:pPr>
      <w:r>
        <w:lastRenderedPageBreak/>
        <w:tab/>
        <w:t>Page</w:t>
      </w:r>
    </w:p>
    <w:p w:rsidR="004C6533" w:rsidRDefault="00AB54B0">
      <w:pPr>
        <w:pStyle w:val="TOC1"/>
        <w:rPr>
          <w:rFonts w:asciiTheme="minorHAnsi" w:eastAsiaTheme="minorEastAsia" w:hAnsiTheme="minorHAnsi" w:cstheme="minorBidi"/>
          <w:noProof/>
          <w:sz w:val="22"/>
          <w:szCs w:val="22"/>
          <w:lang w:eastAsia="zh-CN"/>
        </w:rPr>
      </w:pPr>
      <w:hyperlink w:anchor="_Toc337547344" w:history="1">
        <w:r w:rsidR="004C6533" w:rsidRPr="005316BA">
          <w:rPr>
            <w:rStyle w:val="Hyperlink"/>
            <w:noProof/>
          </w:rPr>
          <w:t>3</w:t>
        </w:r>
        <w:r w:rsidR="004C6533">
          <w:rPr>
            <w:rFonts w:asciiTheme="minorHAnsi" w:eastAsiaTheme="minorEastAsia" w:hAnsiTheme="minorHAnsi" w:cstheme="minorBidi"/>
            <w:noProof/>
            <w:sz w:val="22"/>
            <w:szCs w:val="22"/>
            <w:lang w:eastAsia="zh-CN"/>
          </w:rPr>
          <w:tab/>
        </w:r>
        <w:r w:rsidR="004C6533" w:rsidRPr="005316BA">
          <w:rPr>
            <w:rStyle w:val="Hyperlink"/>
            <w:noProof/>
          </w:rPr>
          <w:t>Measurement parameters</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_Toc337547344 \h </w:instrText>
        </w:r>
        <w:r w:rsidR="004C6533">
          <w:rPr>
            <w:noProof/>
            <w:webHidden/>
          </w:rPr>
        </w:r>
        <w:r w:rsidR="004C6533">
          <w:rPr>
            <w:noProof/>
            <w:webHidden/>
          </w:rPr>
          <w:fldChar w:fldCharType="separate"/>
        </w:r>
        <w:r>
          <w:rPr>
            <w:noProof/>
            <w:webHidden/>
          </w:rPr>
          <w:t>10</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45" w:history="1">
        <w:r w:rsidR="004C6533" w:rsidRPr="005316BA">
          <w:rPr>
            <w:rStyle w:val="Hyperlink"/>
            <w:noProof/>
          </w:rPr>
          <w:t>3.1</w:t>
        </w:r>
        <w:r w:rsidR="004C6533">
          <w:rPr>
            <w:rFonts w:asciiTheme="minorHAnsi" w:eastAsiaTheme="minorEastAsia" w:hAnsiTheme="minorHAnsi" w:cstheme="minorBidi"/>
            <w:noProof/>
            <w:sz w:val="22"/>
            <w:szCs w:val="22"/>
            <w:lang w:eastAsia="zh-CN"/>
          </w:rPr>
          <w:tab/>
        </w:r>
        <w:r w:rsidR="004C6533" w:rsidRPr="005316BA">
          <w:rPr>
            <w:rStyle w:val="Hyperlink"/>
            <w:noProof/>
          </w:rPr>
          <w:t>Selectivity</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_Toc337547345 \h </w:instrText>
        </w:r>
        <w:r w:rsidR="004C6533">
          <w:rPr>
            <w:noProof/>
            <w:webHidden/>
          </w:rPr>
        </w:r>
        <w:r w:rsidR="004C6533">
          <w:rPr>
            <w:noProof/>
            <w:webHidden/>
          </w:rPr>
          <w:fldChar w:fldCharType="separate"/>
        </w:r>
        <w:r>
          <w:rPr>
            <w:noProof/>
            <w:webHidden/>
          </w:rPr>
          <w:t>10</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46" w:history="1">
        <w:r w:rsidR="004C6533" w:rsidRPr="005316BA">
          <w:rPr>
            <w:rStyle w:val="Hyperlink"/>
            <w:noProof/>
          </w:rPr>
          <w:t>3.2</w:t>
        </w:r>
        <w:r w:rsidR="004C6533">
          <w:rPr>
            <w:rFonts w:asciiTheme="minorHAnsi" w:eastAsiaTheme="minorEastAsia" w:hAnsiTheme="minorHAnsi" w:cstheme="minorBidi"/>
            <w:noProof/>
            <w:sz w:val="22"/>
            <w:szCs w:val="22"/>
            <w:lang w:eastAsia="zh-CN"/>
          </w:rPr>
          <w:tab/>
        </w:r>
        <w:r w:rsidR="004C6533" w:rsidRPr="005316BA">
          <w:rPr>
            <w:rStyle w:val="Hyperlink"/>
            <w:noProof/>
          </w:rPr>
          <w:t>Signal to noise ratio</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_Toc337547346 \h </w:instrText>
        </w:r>
        <w:r w:rsidR="004C6533">
          <w:rPr>
            <w:noProof/>
            <w:webHidden/>
          </w:rPr>
        </w:r>
        <w:r w:rsidR="004C6533">
          <w:rPr>
            <w:noProof/>
            <w:webHidden/>
          </w:rPr>
          <w:fldChar w:fldCharType="separate"/>
        </w:r>
        <w:r>
          <w:rPr>
            <w:noProof/>
            <w:webHidden/>
          </w:rPr>
          <w:t>11</w:t>
        </w:r>
        <w:r w:rsidR="004C6533">
          <w:rPr>
            <w:noProof/>
            <w:webHidden/>
          </w:rPr>
          <w:fldChar w:fldCharType="end"/>
        </w:r>
      </w:hyperlink>
    </w:p>
    <w:p w:rsidR="004C6533" w:rsidRDefault="00AB54B0" w:rsidP="00A211EC">
      <w:pPr>
        <w:pStyle w:val="TOC2"/>
        <w:rPr>
          <w:rFonts w:asciiTheme="minorHAnsi" w:eastAsiaTheme="minorEastAsia" w:hAnsiTheme="minorHAnsi" w:cstheme="minorBidi"/>
          <w:noProof/>
          <w:sz w:val="22"/>
          <w:szCs w:val="22"/>
          <w:lang w:eastAsia="zh-CN"/>
        </w:rPr>
      </w:pPr>
      <w:hyperlink w:anchor="_Toc337547347" w:history="1">
        <w:r w:rsidR="004C6533" w:rsidRPr="005316BA">
          <w:rPr>
            <w:rStyle w:val="Hyperlink"/>
            <w:noProof/>
          </w:rPr>
          <w:t>3.3</w:t>
        </w:r>
        <w:r w:rsidR="004C6533">
          <w:rPr>
            <w:rFonts w:asciiTheme="minorHAnsi" w:eastAsiaTheme="minorEastAsia" w:hAnsiTheme="minorHAnsi" w:cstheme="minorBidi"/>
            <w:noProof/>
            <w:sz w:val="22"/>
            <w:szCs w:val="22"/>
            <w:lang w:eastAsia="zh-CN"/>
          </w:rPr>
          <w:tab/>
        </w:r>
        <w:r w:rsidR="004C6533" w:rsidRPr="005316BA">
          <w:rPr>
            <w:rStyle w:val="Hyperlink"/>
            <w:noProof/>
          </w:rPr>
          <w:t>Dynamic range</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_Toc337547347 \h </w:instrText>
        </w:r>
        <w:r w:rsidR="004C6533">
          <w:rPr>
            <w:noProof/>
            <w:webHidden/>
          </w:rPr>
        </w:r>
        <w:r w:rsidR="004C6533">
          <w:rPr>
            <w:noProof/>
            <w:webHidden/>
          </w:rPr>
          <w:fldChar w:fldCharType="separate"/>
        </w:r>
        <w:r>
          <w:rPr>
            <w:noProof/>
            <w:webHidden/>
          </w:rPr>
          <w:t>12</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48" w:history="1">
        <w:r w:rsidR="004C6533" w:rsidRPr="005316BA">
          <w:rPr>
            <w:rStyle w:val="Hyperlink"/>
            <w:noProof/>
          </w:rPr>
          <w:t>3.4</w:t>
        </w:r>
        <w:r w:rsidR="004C6533">
          <w:rPr>
            <w:rFonts w:asciiTheme="minorHAnsi" w:eastAsiaTheme="minorEastAsia" w:hAnsiTheme="minorHAnsi" w:cstheme="minorBidi"/>
            <w:noProof/>
            <w:sz w:val="22"/>
            <w:szCs w:val="22"/>
            <w:lang w:eastAsia="zh-CN"/>
          </w:rPr>
          <w:tab/>
        </w:r>
        <w:r w:rsidR="004C6533" w:rsidRPr="005316BA">
          <w:rPr>
            <w:rStyle w:val="Hyperlink"/>
            <w:noProof/>
          </w:rPr>
          <w:t>Threshold</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_Toc337547348 \h </w:instrText>
        </w:r>
        <w:r w:rsidR="004C6533">
          <w:rPr>
            <w:noProof/>
            <w:webHidden/>
          </w:rPr>
        </w:r>
        <w:r w:rsidR="004C6533">
          <w:rPr>
            <w:noProof/>
            <w:webHidden/>
          </w:rPr>
          <w:fldChar w:fldCharType="separate"/>
        </w:r>
        <w:r>
          <w:rPr>
            <w:noProof/>
            <w:webHidden/>
          </w:rPr>
          <w:t>12</w:t>
        </w:r>
        <w:r w:rsidR="004C6533">
          <w:rPr>
            <w:noProof/>
            <w:webHidden/>
          </w:rPr>
          <w:fldChar w:fldCharType="end"/>
        </w:r>
      </w:hyperlink>
    </w:p>
    <w:p w:rsidR="004C6533" w:rsidRDefault="00AB54B0">
      <w:pPr>
        <w:pStyle w:val="TOC3"/>
        <w:rPr>
          <w:rFonts w:asciiTheme="minorHAnsi" w:eastAsiaTheme="minorEastAsia" w:hAnsiTheme="minorHAnsi" w:cstheme="minorBidi"/>
          <w:noProof/>
          <w:sz w:val="22"/>
          <w:szCs w:val="22"/>
          <w:lang w:eastAsia="zh-CN"/>
        </w:rPr>
      </w:pPr>
      <w:hyperlink w:anchor="_Toc337547349" w:history="1">
        <w:r w:rsidR="004C6533" w:rsidRPr="005316BA">
          <w:rPr>
            <w:rStyle w:val="Hyperlink"/>
            <w:noProof/>
          </w:rPr>
          <w:t>3.4.1</w:t>
        </w:r>
        <w:r w:rsidR="004C6533">
          <w:rPr>
            <w:rFonts w:asciiTheme="minorHAnsi" w:eastAsiaTheme="minorEastAsia" w:hAnsiTheme="minorHAnsi" w:cstheme="minorBidi"/>
            <w:noProof/>
            <w:sz w:val="22"/>
            <w:szCs w:val="22"/>
            <w:lang w:eastAsia="zh-CN"/>
          </w:rPr>
          <w:tab/>
        </w:r>
        <w:r w:rsidR="004C6533" w:rsidRPr="005316BA">
          <w:rPr>
            <w:rStyle w:val="Hyperlink"/>
            <w:noProof/>
          </w:rPr>
          <w:t>Pre-set threshold</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_Toc337547349 \h </w:instrText>
        </w:r>
        <w:r w:rsidR="004C6533">
          <w:rPr>
            <w:noProof/>
            <w:webHidden/>
          </w:rPr>
        </w:r>
        <w:r w:rsidR="004C6533">
          <w:rPr>
            <w:noProof/>
            <w:webHidden/>
          </w:rPr>
          <w:fldChar w:fldCharType="separate"/>
        </w:r>
        <w:r>
          <w:rPr>
            <w:noProof/>
            <w:webHidden/>
          </w:rPr>
          <w:t>12</w:t>
        </w:r>
        <w:r w:rsidR="004C6533">
          <w:rPr>
            <w:noProof/>
            <w:webHidden/>
          </w:rPr>
          <w:fldChar w:fldCharType="end"/>
        </w:r>
      </w:hyperlink>
    </w:p>
    <w:p w:rsidR="004C6533" w:rsidRDefault="00AB54B0">
      <w:pPr>
        <w:pStyle w:val="TOC3"/>
        <w:rPr>
          <w:rFonts w:asciiTheme="minorHAnsi" w:eastAsiaTheme="minorEastAsia" w:hAnsiTheme="minorHAnsi" w:cstheme="minorBidi"/>
          <w:noProof/>
          <w:sz w:val="22"/>
          <w:szCs w:val="22"/>
          <w:lang w:eastAsia="zh-CN"/>
        </w:rPr>
      </w:pPr>
      <w:hyperlink w:anchor="_Toc337547350" w:history="1">
        <w:r w:rsidR="004C6533" w:rsidRPr="005316BA">
          <w:rPr>
            <w:rStyle w:val="Hyperlink"/>
            <w:noProof/>
          </w:rPr>
          <w:t>3.4.2</w:t>
        </w:r>
        <w:r w:rsidR="004C6533">
          <w:rPr>
            <w:rFonts w:asciiTheme="minorHAnsi" w:eastAsiaTheme="minorEastAsia" w:hAnsiTheme="minorHAnsi" w:cstheme="minorBidi"/>
            <w:noProof/>
            <w:sz w:val="22"/>
            <w:szCs w:val="22"/>
            <w:lang w:eastAsia="zh-CN"/>
          </w:rPr>
          <w:tab/>
        </w:r>
        <w:r w:rsidR="004C6533" w:rsidRPr="005316BA">
          <w:rPr>
            <w:rStyle w:val="Hyperlink"/>
            <w:noProof/>
          </w:rPr>
          <w:t>Dynamic threshold</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_Toc337547350 \h </w:instrText>
        </w:r>
        <w:r w:rsidR="004C6533">
          <w:rPr>
            <w:noProof/>
            <w:webHidden/>
          </w:rPr>
        </w:r>
        <w:r w:rsidR="004C6533">
          <w:rPr>
            <w:noProof/>
            <w:webHidden/>
          </w:rPr>
          <w:fldChar w:fldCharType="separate"/>
        </w:r>
        <w:r>
          <w:rPr>
            <w:noProof/>
            <w:webHidden/>
          </w:rPr>
          <w:t>13</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51" w:history="1">
        <w:r w:rsidR="004C6533" w:rsidRPr="005316BA">
          <w:rPr>
            <w:rStyle w:val="Hyperlink"/>
            <w:noProof/>
          </w:rPr>
          <w:t>3.5</w:t>
        </w:r>
        <w:r w:rsidR="004C6533">
          <w:rPr>
            <w:rFonts w:asciiTheme="minorHAnsi" w:eastAsiaTheme="minorEastAsia" w:hAnsiTheme="minorHAnsi" w:cstheme="minorBidi"/>
            <w:noProof/>
            <w:sz w:val="22"/>
            <w:szCs w:val="22"/>
            <w:lang w:eastAsia="zh-CN"/>
          </w:rPr>
          <w:tab/>
        </w:r>
        <w:r w:rsidR="004C6533" w:rsidRPr="005316BA">
          <w:rPr>
            <w:rStyle w:val="Hyperlink"/>
            <w:noProof/>
          </w:rPr>
          <w:t>Measurement timing</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_Toc337547351 \h </w:instrText>
        </w:r>
        <w:r w:rsidR="004C6533">
          <w:rPr>
            <w:noProof/>
            <w:webHidden/>
          </w:rPr>
        </w:r>
        <w:r w:rsidR="004C6533">
          <w:rPr>
            <w:noProof/>
            <w:webHidden/>
          </w:rPr>
          <w:fldChar w:fldCharType="separate"/>
        </w:r>
        <w:r>
          <w:rPr>
            <w:noProof/>
            <w:webHidden/>
          </w:rPr>
          <w:t>15</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52" w:history="1">
        <w:r w:rsidR="004C6533" w:rsidRPr="005316BA">
          <w:rPr>
            <w:rStyle w:val="Hyperlink"/>
            <w:noProof/>
          </w:rPr>
          <w:t>3.6</w:t>
        </w:r>
        <w:r w:rsidR="004C6533">
          <w:rPr>
            <w:rFonts w:asciiTheme="minorHAnsi" w:eastAsiaTheme="minorEastAsia" w:hAnsiTheme="minorHAnsi" w:cstheme="minorBidi"/>
            <w:noProof/>
            <w:sz w:val="22"/>
            <w:szCs w:val="22"/>
            <w:lang w:eastAsia="zh-CN"/>
          </w:rPr>
          <w:tab/>
        </w:r>
        <w:r w:rsidR="004C6533" w:rsidRPr="005316BA">
          <w:rPr>
            <w:rStyle w:val="Hyperlink"/>
            <w:noProof/>
          </w:rPr>
          <w:t>Directivity of the measurement antenna</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_Toc337547352 \h </w:instrText>
        </w:r>
        <w:r w:rsidR="004C6533">
          <w:rPr>
            <w:noProof/>
            <w:webHidden/>
          </w:rPr>
        </w:r>
        <w:r w:rsidR="004C6533">
          <w:rPr>
            <w:noProof/>
            <w:webHidden/>
          </w:rPr>
          <w:fldChar w:fldCharType="separate"/>
        </w:r>
        <w:r>
          <w:rPr>
            <w:noProof/>
            <w:webHidden/>
          </w:rPr>
          <w:t>17</w:t>
        </w:r>
        <w:r w:rsidR="004C6533">
          <w:rPr>
            <w:noProof/>
            <w:webHidden/>
          </w:rPr>
          <w:fldChar w:fldCharType="end"/>
        </w:r>
      </w:hyperlink>
    </w:p>
    <w:p w:rsidR="004C6533" w:rsidRDefault="00AB54B0">
      <w:pPr>
        <w:pStyle w:val="TOC1"/>
        <w:rPr>
          <w:rFonts w:asciiTheme="minorHAnsi" w:eastAsiaTheme="minorEastAsia" w:hAnsiTheme="minorHAnsi" w:cstheme="minorBidi"/>
          <w:noProof/>
          <w:sz w:val="22"/>
          <w:szCs w:val="22"/>
          <w:lang w:eastAsia="zh-CN"/>
        </w:rPr>
      </w:pPr>
      <w:hyperlink w:anchor="_Toc337547353" w:history="1">
        <w:r w:rsidR="004C6533" w:rsidRPr="005316BA">
          <w:rPr>
            <w:rStyle w:val="Hyperlink"/>
            <w:noProof/>
          </w:rPr>
          <w:t>4</w:t>
        </w:r>
        <w:r w:rsidR="004C6533">
          <w:rPr>
            <w:rFonts w:asciiTheme="minorHAnsi" w:eastAsiaTheme="minorEastAsia" w:hAnsiTheme="minorHAnsi" w:cstheme="minorBidi"/>
            <w:noProof/>
            <w:sz w:val="22"/>
            <w:szCs w:val="22"/>
            <w:lang w:eastAsia="zh-CN"/>
          </w:rPr>
          <w:tab/>
        </w:r>
        <w:r w:rsidR="004C6533" w:rsidRPr="005316BA">
          <w:rPr>
            <w:rStyle w:val="Hyperlink"/>
            <w:noProof/>
          </w:rPr>
          <w:t>Site considerations</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_Toc337547353 \h </w:instrText>
        </w:r>
        <w:r w:rsidR="004C6533">
          <w:rPr>
            <w:noProof/>
            <w:webHidden/>
          </w:rPr>
        </w:r>
        <w:r w:rsidR="004C6533">
          <w:rPr>
            <w:noProof/>
            <w:webHidden/>
          </w:rPr>
          <w:fldChar w:fldCharType="separate"/>
        </w:r>
        <w:r>
          <w:rPr>
            <w:noProof/>
            <w:webHidden/>
          </w:rPr>
          <w:t>18</w:t>
        </w:r>
        <w:r w:rsidR="004C6533">
          <w:rPr>
            <w:noProof/>
            <w:webHidden/>
          </w:rPr>
          <w:fldChar w:fldCharType="end"/>
        </w:r>
      </w:hyperlink>
    </w:p>
    <w:p w:rsidR="004C6533" w:rsidRDefault="00AB54B0">
      <w:pPr>
        <w:pStyle w:val="TOC1"/>
        <w:rPr>
          <w:rFonts w:asciiTheme="minorHAnsi" w:eastAsiaTheme="minorEastAsia" w:hAnsiTheme="minorHAnsi" w:cstheme="minorBidi"/>
          <w:noProof/>
          <w:sz w:val="22"/>
          <w:szCs w:val="22"/>
          <w:lang w:eastAsia="zh-CN"/>
        </w:rPr>
      </w:pPr>
      <w:hyperlink w:anchor="_Toc337547354" w:history="1">
        <w:r w:rsidR="004C6533" w:rsidRPr="005316BA">
          <w:rPr>
            <w:rStyle w:val="Hyperlink"/>
            <w:noProof/>
          </w:rPr>
          <w:t>5</w:t>
        </w:r>
        <w:r w:rsidR="004C6533">
          <w:rPr>
            <w:rFonts w:asciiTheme="minorHAnsi" w:eastAsiaTheme="minorEastAsia" w:hAnsiTheme="minorHAnsi" w:cstheme="minorBidi"/>
            <w:noProof/>
            <w:sz w:val="22"/>
            <w:szCs w:val="22"/>
            <w:lang w:eastAsia="zh-CN"/>
          </w:rPr>
          <w:tab/>
        </w:r>
        <w:r w:rsidR="004C6533" w:rsidRPr="005316BA">
          <w:rPr>
            <w:rStyle w:val="Hyperlink"/>
            <w:noProof/>
          </w:rPr>
          <w:t>Measurement procedure</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_Toc337547354 \h </w:instrText>
        </w:r>
        <w:r w:rsidR="004C6533">
          <w:rPr>
            <w:noProof/>
            <w:webHidden/>
          </w:rPr>
        </w:r>
        <w:r w:rsidR="004C6533">
          <w:rPr>
            <w:noProof/>
            <w:webHidden/>
          </w:rPr>
          <w:fldChar w:fldCharType="separate"/>
        </w:r>
        <w:r>
          <w:rPr>
            <w:noProof/>
            <w:webHidden/>
          </w:rPr>
          <w:t>20</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55" w:history="1">
        <w:r w:rsidR="004C6533" w:rsidRPr="005316BA">
          <w:rPr>
            <w:rStyle w:val="Hyperlink"/>
            <w:noProof/>
          </w:rPr>
          <w:t>5.1</w:t>
        </w:r>
        <w:r w:rsidR="004C6533">
          <w:rPr>
            <w:rFonts w:asciiTheme="minorHAnsi" w:eastAsiaTheme="minorEastAsia" w:hAnsiTheme="minorHAnsi" w:cstheme="minorBidi"/>
            <w:noProof/>
            <w:sz w:val="22"/>
            <w:szCs w:val="22"/>
            <w:lang w:eastAsia="zh-CN"/>
          </w:rPr>
          <w:tab/>
        </w:r>
        <w:r w:rsidR="004C6533" w:rsidRPr="005316BA">
          <w:rPr>
            <w:rStyle w:val="Hyperlink"/>
            <w:noProof/>
          </w:rPr>
          <w:t>FCO measurement with a scanning receiver</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_Toc337547355 \h </w:instrText>
        </w:r>
        <w:r w:rsidR="004C6533">
          <w:rPr>
            <w:noProof/>
            <w:webHidden/>
          </w:rPr>
        </w:r>
        <w:r w:rsidR="004C6533">
          <w:rPr>
            <w:noProof/>
            <w:webHidden/>
          </w:rPr>
          <w:fldChar w:fldCharType="separate"/>
        </w:r>
        <w:r>
          <w:rPr>
            <w:noProof/>
            <w:webHidden/>
          </w:rPr>
          <w:t>20</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56" w:history="1">
        <w:r w:rsidR="004C6533" w:rsidRPr="005316BA">
          <w:rPr>
            <w:rStyle w:val="Hyperlink"/>
            <w:noProof/>
          </w:rPr>
          <w:t>5.2</w:t>
        </w:r>
        <w:r w:rsidR="004C6533">
          <w:rPr>
            <w:rFonts w:asciiTheme="minorHAnsi" w:eastAsiaTheme="minorEastAsia" w:hAnsiTheme="minorHAnsi" w:cstheme="minorBidi"/>
            <w:noProof/>
            <w:sz w:val="22"/>
            <w:szCs w:val="22"/>
            <w:lang w:eastAsia="zh-CN"/>
          </w:rPr>
          <w:tab/>
        </w:r>
        <w:r w:rsidR="004C6533" w:rsidRPr="005316BA">
          <w:rPr>
            <w:rStyle w:val="Hyperlink"/>
            <w:noProof/>
          </w:rPr>
          <w:t>FBO with a sweeping analyser</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_Toc337547356 \h </w:instrText>
        </w:r>
        <w:r w:rsidR="004C6533">
          <w:rPr>
            <w:noProof/>
            <w:webHidden/>
          </w:rPr>
        </w:r>
        <w:r w:rsidR="004C6533">
          <w:rPr>
            <w:noProof/>
            <w:webHidden/>
          </w:rPr>
          <w:fldChar w:fldCharType="separate"/>
        </w:r>
        <w:r>
          <w:rPr>
            <w:noProof/>
            <w:webHidden/>
          </w:rPr>
          <w:t>20</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57" w:history="1">
        <w:r w:rsidR="004C6533" w:rsidRPr="005316BA">
          <w:rPr>
            <w:rStyle w:val="Hyperlink"/>
            <w:noProof/>
          </w:rPr>
          <w:t>5.3</w:t>
        </w:r>
        <w:r w:rsidR="004C6533">
          <w:rPr>
            <w:rFonts w:asciiTheme="minorHAnsi" w:eastAsiaTheme="minorEastAsia" w:hAnsiTheme="minorHAnsi" w:cstheme="minorBidi"/>
            <w:noProof/>
            <w:sz w:val="22"/>
            <w:szCs w:val="22"/>
            <w:lang w:eastAsia="zh-CN"/>
          </w:rPr>
          <w:tab/>
        </w:r>
        <w:r w:rsidR="004C6533" w:rsidRPr="005316BA">
          <w:rPr>
            <w:rStyle w:val="Hyperlink"/>
            <w:noProof/>
          </w:rPr>
          <w:t>FBO with FFT methods</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_Toc337547357 \h </w:instrText>
        </w:r>
        <w:r w:rsidR="004C6533">
          <w:rPr>
            <w:noProof/>
            <w:webHidden/>
          </w:rPr>
        </w:r>
        <w:r w:rsidR="004C6533">
          <w:rPr>
            <w:noProof/>
            <w:webHidden/>
          </w:rPr>
          <w:fldChar w:fldCharType="separate"/>
        </w:r>
        <w:r>
          <w:rPr>
            <w:noProof/>
            <w:webHidden/>
          </w:rPr>
          <w:t>20</w:t>
        </w:r>
        <w:r w:rsidR="004C6533">
          <w:rPr>
            <w:noProof/>
            <w:webHidden/>
          </w:rPr>
          <w:fldChar w:fldCharType="end"/>
        </w:r>
      </w:hyperlink>
    </w:p>
    <w:p w:rsidR="004C6533" w:rsidRDefault="00AB54B0">
      <w:pPr>
        <w:pStyle w:val="TOC1"/>
        <w:rPr>
          <w:rFonts w:asciiTheme="minorHAnsi" w:eastAsiaTheme="minorEastAsia" w:hAnsiTheme="minorHAnsi" w:cstheme="minorBidi"/>
          <w:noProof/>
          <w:sz w:val="22"/>
          <w:szCs w:val="22"/>
          <w:lang w:eastAsia="zh-CN"/>
        </w:rPr>
      </w:pPr>
      <w:hyperlink w:anchor="_Toc337547358" w:history="1">
        <w:r w:rsidR="004C6533" w:rsidRPr="005316BA">
          <w:rPr>
            <w:rStyle w:val="Hyperlink"/>
            <w:noProof/>
          </w:rPr>
          <w:t>6</w:t>
        </w:r>
        <w:r w:rsidR="004C6533">
          <w:rPr>
            <w:rFonts w:asciiTheme="minorHAnsi" w:eastAsiaTheme="minorEastAsia" w:hAnsiTheme="minorHAnsi" w:cstheme="minorBidi"/>
            <w:noProof/>
            <w:sz w:val="22"/>
            <w:szCs w:val="22"/>
            <w:lang w:eastAsia="zh-CN"/>
          </w:rPr>
          <w:tab/>
        </w:r>
        <w:r w:rsidR="004C6533" w:rsidRPr="005316BA">
          <w:rPr>
            <w:rStyle w:val="Hyperlink"/>
            <w:noProof/>
          </w:rPr>
          <w:t>Calculation of occupancy</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_Toc337547358 \h </w:instrText>
        </w:r>
        <w:r w:rsidR="004C6533">
          <w:rPr>
            <w:noProof/>
            <w:webHidden/>
          </w:rPr>
        </w:r>
        <w:r w:rsidR="004C6533">
          <w:rPr>
            <w:noProof/>
            <w:webHidden/>
          </w:rPr>
          <w:fldChar w:fldCharType="separate"/>
        </w:r>
        <w:r>
          <w:rPr>
            <w:noProof/>
            <w:webHidden/>
          </w:rPr>
          <w:t>21</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59" w:history="1">
        <w:r w:rsidR="004C6533" w:rsidRPr="005316BA">
          <w:rPr>
            <w:rStyle w:val="Hyperlink"/>
            <w:noProof/>
          </w:rPr>
          <w:t>6.1</w:t>
        </w:r>
        <w:r w:rsidR="004C6533">
          <w:rPr>
            <w:rFonts w:asciiTheme="minorHAnsi" w:eastAsiaTheme="minorEastAsia" w:hAnsiTheme="minorHAnsi" w:cstheme="minorBidi"/>
            <w:noProof/>
            <w:sz w:val="22"/>
            <w:szCs w:val="22"/>
            <w:lang w:eastAsia="zh-CN"/>
          </w:rPr>
          <w:tab/>
        </w:r>
        <w:r w:rsidR="004C6533" w:rsidRPr="005316BA">
          <w:rPr>
            <w:rStyle w:val="Hyperlink"/>
            <w:noProof/>
          </w:rPr>
          <w:t>Combining measurement samples on neighbouring frequencies</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_Toc337547359 \h </w:instrText>
        </w:r>
        <w:r w:rsidR="004C6533">
          <w:rPr>
            <w:noProof/>
            <w:webHidden/>
          </w:rPr>
        </w:r>
        <w:r w:rsidR="004C6533">
          <w:rPr>
            <w:noProof/>
            <w:webHidden/>
          </w:rPr>
          <w:fldChar w:fldCharType="separate"/>
        </w:r>
        <w:r>
          <w:rPr>
            <w:noProof/>
            <w:webHidden/>
          </w:rPr>
          <w:t>21</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60" w:history="1">
        <w:r w:rsidR="004C6533" w:rsidRPr="005316BA">
          <w:rPr>
            <w:rStyle w:val="Hyperlink"/>
            <w:noProof/>
          </w:rPr>
          <w:t>6.2</w:t>
        </w:r>
        <w:r w:rsidR="004C6533">
          <w:rPr>
            <w:rFonts w:asciiTheme="minorHAnsi" w:eastAsiaTheme="minorEastAsia" w:hAnsiTheme="minorHAnsi" w:cstheme="minorBidi"/>
            <w:noProof/>
            <w:sz w:val="22"/>
            <w:szCs w:val="22"/>
            <w:lang w:eastAsia="zh-CN"/>
          </w:rPr>
          <w:tab/>
        </w:r>
        <w:r w:rsidR="004C6533" w:rsidRPr="005316BA">
          <w:rPr>
            <w:rStyle w:val="Hyperlink"/>
            <w:noProof/>
          </w:rPr>
          <w:t>Classifying emissions in bands with different channel widths</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_Toc337547360 \h </w:instrText>
        </w:r>
        <w:r w:rsidR="004C6533">
          <w:rPr>
            <w:noProof/>
            <w:webHidden/>
          </w:rPr>
        </w:r>
        <w:r w:rsidR="004C6533">
          <w:rPr>
            <w:noProof/>
            <w:webHidden/>
          </w:rPr>
          <w:fldChar w:fldCharType="separate"/>
        </w:r>
        <w:r>
          <w:rPr>
            <w:noProof/>
            <w:webHidden/>
          </w:rPr>
          <w:t>22</w:t>
        </w:r>
        <w:r w:rsidR="004C6533">
          <w:rPr>
            <w:noProof/>
            <w:webHidden/>
          </w:rPr>
          <w:fldChar w:fldCharType="end"/>
        </w:r>
      </w:hyperlink>
    </w:p>
    <w:p w:rsidR="004C6533" w:rsidRDefault="00AB54B0">
      <w:pPr>
        <w:pStyle w:val="TOC1"/>
        <w:rPr>
          <w:rFonts w:asciiTheme="minorHAnsi" w:eastAsiaTheme="minorEastAsia" w:hAnsiTheme="minorHAnsi" w:cstheme="minorBidi"/>
          <w:noProof/>
          <w:sz w:val="22"/>
          <w:szCs w:val="22"/>
          <w:lang w:eastAsia="zh-CN"/>
        </w:rPr>
      </w:pPr>
      <w:hyperlink w:anchor="_Toc337547361" w:history="1">
        <w:r w:rsidR="004C6533" w:rsidRPr="005316BA">
          <w:rPr>
            <w:rStyle w:val="Hyperlink"/>
            <w:noProof/>
          </w:rPr>
          <w:t>7</w:t>
        </w:r>
        <w:r w:rsidR="004C6533">
          <w:rPr>
            <w:rFonts w:asciiTheme="minorHAnsi" w:eastAsiaTheme="minorEastAsia" w:hAnsiTheme="minorHAnsi" w:cstheme="minorBidi"/>
            <w:noProof/>
            <w:sz w:val="22"/>
            <w:szCs w:val="22"/>
            <w:lang w:eastAsia="zh-CN"/>
          </w:rPr>
          <w:tab/>
        </w:r>
        <w:r w:rsidR="004C6533" w:rsidRPr="005316BA">
          <w:rPr>
            <w:rStyle w:val="Hyperlink"/>
            <w:noProof/>
          </w:rPr>
          <w:t>Presentation of results</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_Toc337547361 \h </w:instrText>
        </w:r>
        <w:r w:rsidR="004C6533">
          <w:rPr>
            <w:noProof/>
            <w:webHidden/>
          </w:rPr>
        </w:r>
        <w:r w:rsidR="004C6533">
          <w:rPr>
            <w:noProof/>
            <w:webHidden/>
          </w:rPr>
          <w:fldChar w:fldCharType="separate"/>
        </w:r>
        <w:r>
          <w:rPr>
            <w:noProof/>
            <w:webHidden/>
          </w:rPr>
          <w:t>23</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62" w:history="1">
        <w:r w:rsidR="004C6533" w:rsidRPr="005316BA">
          <w:rPr>
            <w:rStyle w:val="Hyperlink"/>
            <w:noProof/>
          </w:rPr>
          <w:t>7.1</w:t>
        </w:r>
        <w:r w:rsidR="004C6533">
          <w:rPr>
            <w:rFonts w:asciiTheme="minorHAnsi" w:eastAsiaTheme="minorEastAsia" w:hAnsiTheme="minorHAnsi" w:cstheme="minorBidi"/>
            <w:noProof/>
            <w:sz w:val="22"/>
            <w:szCs w:val="22"/>
            <w:lang w:eastAsia="zh-CN"/>
          </w:rPr>
          <w:tab/>
        </w:r>
        <w:r w:rsidR="004C6533" w:rsidRPr="005316BA">
          <w:rPr>
            <w:rStyle w:val="Hyperlink"/>
            <w:noProof/>
          </w:rPr>
          <w:t>Traffic on a single channel</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_Toc337547362 \h </w:instrText>
        </w:r>
        <w:r w:rsidR="004C6533">
          <w:rPr>
            <w:noProof/>
            <w:webHidden/>
          </w:rPr>
        </w:r>
        <w:r w:rsidR="004C6533">
          <w:rPr>
            <w:noProof/>
            <w:webHidden/>
          </w:rPr>
          <w:fldChar w:fldCharType="separate"/>
        </w:r>
        <w:r>
          <w:rPr>
            <w:noProof/>
            <w:webHidden/>
          </w:rPr>
          <w:t>23</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63" w:history="1">
        <w:r w:rsidR="004C6533" w:rsidRPr="005316BA">
          <w:rPr>
            <w:rStyle w:val="Hyperlink"/>
            <w:noProof/>
          </w:rPr>
          <w:t>7.2</w:t>
        </w:r>
        <w:r w:rsidR="004C6533">
          <w:rPr>
            <w:rFonts w:asciiTheme="minorHAnsi" w:eastAsiaTheme="minorEastAsia" w:hAnsiTheme="minorHAnsi" w:cstheme="minorBidi"/>
            <w:noProof/>
            <w:sz w:val="22"/>
            <w:szCs w:val="22"/>
            <w:lang w:eastAsia="zh-CN"/>
          </w:rPr>
          <w:tab/>
        </w:r>
        <w:r w:rsidR="004C6533" w:rsidRPr="005316BA">
          <w:rPr>
            <w:rStyle w:val="Hyperlink"/>
            <w:noProof/>
          </w:rPr>
          <w:t>Occupancy on multiple channels</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_Toc337547363 \h </w:instrText>
        </w:r>
        <w:r w:rsidR="004C6533">
          <w:rPr>
            <w:noProof/>
            <w:webHidden/>
          </w:rPr>
        </w:r>
        <w:r w:rsidR="004C6533">
          <w:rPr>
            <w:noProof/>
            <w:webHidden/>
          </w:rPr>
          <w:fldChar w:fldCharType="separate"/>
        </w:r>
        <w:r>
          <w:rPr>
            <w:noProof/>
            <w:webHidden/>
          </w:rPr>
          <w:t>24</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64" w:history="1">
        <w:r w:rsidR="004C6533" w:rsidRPr="005316BA">
          <w:rPr>
            <w:rStyle w:val="Hyperlink"/>
            <w:noProof/>
          </w:rPr>
          <w:t>7.3</w:t>
        </w:r>
        <w:r w:rsidR="004C6533">
          <w:rPr>
            <w:rFonts w:asciiTheme="minorHAnsi" w:eastAsiaTheme="minorEastAsia" w:hAnsiTheme="minorHAnsi" w:cstheme="minorBidi"/>
            <w:noProof/>
            <w:sz w:val="22"/>
            <w:szCs w:val="22"/>
            <w:lang w:eastAsia="zh-CN"/>
          </w:rPr>
          <w:tab/>
        </w:r>
        <w:r w:rsidR="004C6533" w:rsidRPr="005316BA">
          <w:rPr>
            <w:rStyle w:val="Hyperlink"/>
            <w:noProof/>
          </w:rPr>
          <w:t>Frequency band occupancy</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_Toc337547364 \h </w:instrText>
        </w:r>
        <w:r w:rsidR="004C6533">
          <w:rPr>
            <w:noProof/>
            <w:webHidden/>
          </w:rPr>
        </w:r>
        <w:r w:rsidR="004C6533">
          <w:rPr>
            <w:noProof/>
            <w:webHidden/>
          </w:rPr>
          <w:fldChar w:fldCharType="separate"/>
        </w:r>
        <w:r>
          <w:rPr>
            <w:noProof/>
            <w:webHidden/>
          </w:rPr>
          <w:t>26</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65" w:history="1">
        <w:r w:rsidR="004C6533" w:rsidRPr="005316BA">
          <w:rPr>
            <w:rStyle w:val="Hyperlink"/>
            <w:noProof/>
            <w:lang w:eastAsia="ko-KR"/>
          </w:rPr>
          <w:t>7.4</w:t>
        </w:r>
        <w:r w:rsidR="004C6533">
          <w:rPr>
            <w:rFonts w:asciiTheme="minorHAnsi" w:eastAsiaTheme="minorEastAsia" w:hAnsiTheme="minorHAnsi" w:cstheme="minorBidi"/>
            <w:noProof/>
            <w:sz w:val="22"/>
            <w:szCs w:val="22"/>
            <w:lang w:eastAsia="zh-CN"/>
          </w:rPr>
          <w:tab/>
        </w:r>
        <w:r w:rsidR="004C6533" w:rsidRPr="005316BA">
          <w:rPr>
            <w:rStyle w:val="Hyperlink"/>
            <w:noProof/>
          </w:rPr>
          <w:t>Spectrum</w:t>
        </w:r>
        <w:r w:rsidR="004C6533" w:rsidRPr="005316BA">
          <w:rPr>
            <w:rStyle w:val="Hyperlink"/>
            <w:noProof/>
            <w:lang w:eastAsia="ko-KR"/>
          </w:rPr>
          <w:t xml:space="preserve"> resource occupancy</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_Toc337547365 \h </w:instrText>
        </w:r>
        <w:r w:rsidR="004C6533">
          <w:rPr>
            <w:noProof/>
            <w:webHidden/>
          </w:rPr>
        </w:r>
        <w:r w:rsidR="004C6533">
          <w:rPr>
            <w:noProof/>
            <w:webHidden/>
          </w:rPr>
          <w:fldChar w:fldCharType="separate"/>
        </w:r>
        <w:r>
          <w:rPr>
            <w:noProof/>
            <w:webHidden/>
          </w:rPr>
          <w:t>28</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66" w:history="1">
        <w:r w:rsidR="004C6533" w:rsidRPr="005316BA">
          <w:rPr>
            <w:rStyle w:val="Hyperlink"/>
            <w:noProof/>
          </w:rPr>
          <w:t>7.5</w:t>
        </w:r>
        <w:r w:rsidR="004C6533">
          <w:rPr>
            <w:rFonts w:asciiTheme="minorHAnsi" w:eastAsiaTheme="minorEastAsia" w:hAnsiTheme="minorHAnsi" w:cstheme="minorBidi"/>
            <w:noProof/>
            <w:sz w:val="22"/>
            <w:szCs w:val="22"/>
            <w:lang w:eastAsia="zh-CN"/>
          </w:rPr>
          <w:tab/>
        </w:r>
        <w:r w:rsidR="004C6533" w:rsidRPr="005316BA">
          <w:rPr>
            <w:rStyle w:val="Hyperlink"/>
            <w:noProof/>
          </w:rPr>
          <w:t>Availability of results</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_Toc337547366 \h </w:instrText>
        </w:r>
        <w:r w:rsidR="004C6533">
          <w:rPr>
            <w:noProof/>
            <w:webHidden/>
          </w:rPr>
        </w:r>
        <w:r w:rsidR="004C6533">
          <w:rPr>
            <w:noProof/>
            <w:webHidden/>
          </w:rPr>
          <w:fldChar w:fldCharType="separate"/>
        </w:r>
        <w:r>
          <w:rPr>
            <w:noProof/>
            <w:webHidden/>
          </w:rPr>
          <w:t>29</w:t>
        </w:r>
        <w:r w:rsidR="004C6533">
          <w:rPr>
            <w:noProof/>
            <w:webHidden/>
          </w:rPr>
          <w:fldChar w:fldCharType="end"/>
        </w:r>
      </w:hyperlink>
    </w:p>
    <w:p w:rsidR="004C6533" w:rsidRDefault="00AB54B0">
      <w:pPr>
        <w:pStyle w:val="TOC1"/>
        <w:rPr>
          <w:rFonts w:asciiTheme="minorHAnsi" w:eastAsiaTheme="minorEastAsia" w:hAnsiTheme="minorHAnsi" w:cstheme="minorBidi"/>
          <w:noProof/>
          <w:sz w:val="22"/>
          <w:szCs w:val="22"/>
          <w:lang w:eastAsia="zh-CN"/>
        </w:rPr>
      </w:pPr>
      <w:hyperlink w:anchor="_Toc337547367" w:history="1">
        <w:r w:rsidR="004C6533" w:rsidRPr="005316BA">
          <w:rPr>
            <w:rStyle w:val="Hyperlink"/>
            <w:noProof/>
          </w:rPr>
          <w:t>8</w:t>
        </w:r>
        <w:r w:rsidR="004C6533">
          <w:rPr>
            <w:rFonts w:asciiTheme="minorHAnsi" w:eastAsiaTheme="minorEastAsia" w:hAnsiTheme="minorHAnsi" w:cstheme="minorBidi"/>
            <w:noProof/>
            <w:sz w:val="22"/>
            <w:szCs w:val="22"/>
            <w:lang w:eastAsia="zh-CN"/>
          </w:rPr>
          <w:tab/>
        </w:r>
        <w:r w:rsidR="004C6533" w:rsidRPr="005316BA">
          <w:rPr>
            <w:rStyle w:val="Hyperlink"/>
            <w:noProof/>
          </w:rPr>
          <w:t>Special occupancy measurements</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_Toc337547367 \h </w:instrText>
        </w:r>
        <w:r w:rsidR="004C6533">
          <w:rPr>
            <w:noProof/>
            <w:webHidden/>
          </w:rPr>
        </w:r>
        <w:r w:rsidR="004C6533">
          <w:rPr>
            <w:noProof/>
            <w:webHidden/>
          </w:rPr>
          <w:fldChar w:fldCharType="separate"/>
        </w:r>
        <w:r>
          <w:rPr>
            <w:noProof/>
            <w:webHidden/>
          </w:rPr>
          <w:t>29</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68" w:history="1">
        <w:r w:rsidR="004C6533" w:rsidRPr="005316BA">
          <w:rPr>
            <w:rStyle w:val="Hyperlink"/>
            <w:noProof/>
          </w:rPr>
          <w:t>8.1</w:t>
        </w:r>
        <w:r w:rsidR="004C6533">
          <w:rPr>
            <w:rFonts w:asciiTheme="minorHAnsi" w:eastAsiaTheme="minorEastAsia" w:hAnsiTheme="minorHAnsi" w:cstheme="minorBidi"/>
            <w:noProof/>
            <w:sz w:val="22"/>
            <w:szCs w:val="22"/>
            <w:lang w:eastAsia="zh-CN"/>
          </w:rPr>
          <w:tab/>
        </w:r>
        <w:r w:rsidR="004C6533" w:rsidRPr="005316BA">
          <w:rPr>
            <w:rStyle w:val="Hyperlink"/>
            <w:noProof/>
          </w:rPr>
          <w:t>Frequency channel occupancy in frequency bands allocated to point-to-point systems of fixed service</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_Toc337547368 \h </w:instrText>
        </w:r>
        <w:r w:rsidR="004C6533">
          <w:rPr>
            <w:noProof/>
            <w:webHidden/>
          </w:rPr>
        </w:r>
        <w:r w:rsidR="004C6533">
          <w:rPr>
            <w:noProof/>
            <w:webHidden/>
          </w:rPr>
          <w:fldChar w:fldCharType="separate"/>
        </w:r>
        <w:r>
          <w:rPr>
            <w:noProof/>
            <w:webHidden/>
          </w:rPr>
          <w:t>29</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69" w:history="1">
        <w:r w:rsidR="004C6533" w:rsidRPr="005316BA">
          <w:rPr>
            <w:rStyle w:val="Hyperlink"/>
            <w:noProof/>
          </w:rPr>
          <w:t>8.2</w:t>
        </w:r>
        <w:r w:rsidR="004C6533">
          <w:rPr>
            <w:rFonts w:asciiTheme="minorHAnsi" w:eastAsiaTheme="minorEastAsia" w:hAnsiTheme="minorHAnsi" w:cstheme="minorBidi"/>
            <w:noProof/>
            <w:sz w:val="22"/>
            <w:szCs w:val="22"/>
            <w:lang w:eastAsia="zh-CN"/>
          </w:rPr>
          <w:tab/>
        </w:r>
        <w:r w:rsidR="004C6533" w:rsidRPr="005316BA">
          <w:rPr>
            <w:rStyle w:val="Hyperlink"/>
            <w:noProof/>
          </w:rPr>
          <w:t>Separation of occupancy for different users in a shared frequency resource</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_Toc337547369 \h </w:instrText>
        </w:r>
        <w:r w:rsidR="004C6533">
          <w:rPr>
            <w:noProof/>
            <w:webHidden/>
          </w:rPr>
        </w:r>
        <w:r w:rsidR="004C6533">
          <w:rPr>
            <w:noProof/>
            <w:webHidden/>
          </w:rPr>
          <w:fldChar w:fldCharType="separate"/>
        </w:r>
        <w:r>
          <w:rPr>
            <w:noProof/>
            <w:webHidden/>
          </w:rPr>
          <w:t>30</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70" w:history="1">
        <w:r w:rsidR="004C6533" w:rsidRPr="005316BA">
          <w:rPr>
            <w:rStyle w:val="Hyperlink"/>
            <w:noProof/>
            <w:lang w:eastAsia="ko-KR"/>
          </w:rPr>
          <w:t>8.3</w:t>
        </w:r>
        <w:r w:rsidR="004C6533">
          <w:rPr>
            <w:rFonts w:asciiTheme="minorHAnsi" w:eastAsiaTheme="minorEastAsia" w:hAnsiTheme="minorHAnsi" w:cstheme="minorBidi"/>
            <w:noProof/>
            <w:sz w:val="22"/>
            <w:szCs w:val="22"/>
            <w:lang w:eastAsia="zh-CN"/>
          </w:rPr>
          <w:tab/>
        </w:r>
        <w:r w:rsidR="004C6533" w:rsidRPr="005316BA">
          <w:rPr>
            <w:rStyle w:val="Hyperlink"/>
            <w:noProof/>
          </w:rPr>
          <w:t>Spectrum occupancy measurement of WLAN (Wireless Local Area Networks) in 2.4 GHz ISM band</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_Toc337547370 \h </w:instrText>
        </w:r>
        <w:r w:rsidR="004C6533">
          <w:rPr>
            <w:noProof/>
            <w:webHidden/>
          </w:rPr>
        </w:r>
        <w:r w:rsidR="004C6533">
          <w:rPr>
            <w:noProof/>
            <w:webHidden/>
          </w:rPr>
          <w:fldChar w:fldCharType="separate"/>
        </w:r>
        <w:r>
          <w:rPr>
            <w:noProof/>
            <w:webHidden/>
          </w:rPr>
          <w:t>31</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71" w:history="1">
        <w:r w:rsidR="004C6533" w:rsidRPr="005316BA">
          <w:rPr>
            <w:rStyle w:val="Hyperlink"/>
            <w:noProof/>
          </w:rPr>
          <w:t>8.4</w:t>
        </w:r>
        <w:r w:rsidR="004C6533">
          <w:rPr>
            <w:rFonts w:asciiTheme="minorHAnsi" w:eastAsiaTheme="minorEastAsia" w:hAnsiTheme="minorHAnsi" w:cstheme="minorBidi"/>
            <w:noProof/>
            <w:sz w:val="22"/>
            <w:szCs w:val="22"/>
            <w:lang w:eastAsia="zh-CN"/>
          </w:rPr>
          <w:tab/>
        </w:r>
        <w:r w:rsidR="004C6533" w:rsidRPr="005316BA">
          <w:rPr>
            <w:rStyle w:val="Hyperlink"/>
            <w:noProof/>
          </w:rPr>
          <w:t>Determining the necessary channels for the transition from analogue to digital trunked systems</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_Toc337547371 \h </w:instrText>
        </w:r>
        <w:r w:rsidR="004C6533">
          <w:rPr>
            <w:noProof/>
            <w:webHidden/>
          </w:rPr>
        </w:r>
        <w:r w:rsidR="004C6533">
          <w:rPr>
            <w:noProof/>
            <w:webHidden/>
          </w:rPr>
          <w:fldChar w:fldCharType="separate"/>
        </w:r>
        <w:r>
          <w:rPr>
            <w:noProof/>
            <w:webHidden/>
          </w:rPr>
          <w:t>32</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72" w:history="1">
        <w:r w:rsidR="004C6533" w:rsidRPr="005316BA">
          <w:rPr>
            <w:rStyle w:val="Hyperlink"/>
            <w:noProof/>
          </w:rPr>
          <w:t>8.5</w:t>
        </w:r>
        <w:r w:rsidR="004C6533">
          <w:rPr>
            <w:rFonts w:asciiTheme="minorHAnsi" w:eastAsiaTheme="minorEastAsia" w:hAnsiTheme="minorHAnsi" w:cstheme="minorBidi"/>
            <w:noProof/>
            <w:sz w:val="22"/>
            <w:szCs w:val="22"/>
            <w:lang w:eastAsia="zh-CN"/>
          </w:rPr>
          <w:tab/>
        </w:r>
        <w:r w:rsidR="004C6533" w:rsidRPr="005316BA">
          <w:rPr>
            <w:rStyle w:val="Hyperlink"/>
            <w:noProof/>
          </w:rPr>
          <w:t>Estimation of RF use by different radio services in shared bands</w:t>
        </w:r>
        <w:r w:rsidR="004C6533">
          <w:rPr>
            <w:noProof/>
            <w:webHidden/>
          </w:rPr>
          <w:tab/>
        </w:r>
        <w:r w:rsidR="00827AFD">
          <w:rPr>
            <w:noProof/>
            <w:webHidden/>
          </w:rPr>
          <w:tab/>
        </w:r>
        <w:r w:rsidR="004C6533">
          <w:rPr>
            <w:noProof/>
            <w:webHidden/>
          </w:rPr>
          <w:fldChar w:fldCharType="begin"/>
        </w:r>
        <w:r w:rsidR="004C6533">
          <w:rPr>
            <w:noProof/>
            <w:webHidden/>
          </w:rPr>
          <w:instrText xml:space="preserve"> PAGEREF _Toc337547372 \h </w:instrText>
        </w:r>
        <w:r w:rsidR="004C6533">
          <w:rPr>
            <w:noProof/>
            <w:webHidden/>
          </w:rPr>
        </w:r>
        <w:r w:rsidR="004C6533">
          <w:rPr>
            <w:noProof/>
            <w:webHidden/>
          </w:rPr>
          <w:fldChar w:fldCharType="separate"/>
        </w:r>
        <w:r>
          <w:rPr>
            <w:noProof/>
            <w:webHidden/>
          </w:rPr>
          <w:t>35</w:t>
        </w:r>
        <w:r w:rsidR="004C6533">
          <w:rPr>
            <w:noProof/>
            <w:webHidden/>
          </w:rPr>
          <w:fldChar w:fldCharType="end"/>
        </w:r>
      </w:hyperlink>
    </w:p>
    <w:p w:rsidR="00673098" w:rsidRDefault="00673098" w:rsidP="00673098">
      <w:pPr>
        <w:pStyle w:val="toc0"/>
      </w:pPr>
      <w:r>
        <w:lastRenderedPageBreak/>
        <w:tab/>
        <w:t>Page</w:t>
      </w:r>
    </w:p>
    <w:p w:rsidR="004C6533" w:rsidRDefault="00AB54B0">
      <w:pPr>
        <w:pStyle w:val="TOC1"/>
        <w:rPr>
          <w:rFonts w:asciiTheme="minorHAnsi" w:eastAsiaTheme="minorEastAsia" w:hAnsiTheme="minorHAnsi" w:cstheme="minorBidi"/>
          <w:noProof/>
          <w:sz w:val="22"/>
          <w:szCs w:val="22"/>
          <w:lang w:eastAsia="zh-CN"/>
        </w:rPr>
      </w:pPr>
      <w:hyperlink w:anchor="_Toc337547373" w:history="1">
        <w:r w:rsidR="004C6533" w:rsidRPr="005316BA">
          <w:rPr>
            <w:rStyle w:val="Hyperlink"/>
            <w:noProof/>
          </w:rPr>
          <w:t>9</w:t>
        </w:r>
        <w:r w:rsidR="004C6533">
          <w:rPr>
            <w:rFonts w:asciiTheme="minorHAnsi" w:eastAsiaTheme="minorEastAsia" w:hAnsiTheme="minorHAnsi" w:cstheme="minorBidi"/>
            <w:noProof/>
            <w:sz w:val="22"/>
            <w:szCs w:val="22"/>
            <w:lang w:eastAsia="zh-CN"/>
          </w:rPr>
          <w:tab/>
        </w:r>
        <w:r w:rsidR="004C6533" w:rsidRPr="005316BA">
          <w:rPr>
            <w:rStyle w:val="Hyperlink"/>
            <w:noProof/>
          </w:rPr>
          <w:t>Uncertainty considerations</w:t>
        </w:r>
        <w:r w:rsidR="004C6533">
          <w:rPr>
            <w:noProof/>
            <w:webHidden/>
          </w:rPr>
          <w:tab/>
        </w:r>
        <w:r w:rsidR="00673098">
          <w:rPr>
            <w:noProof/>
            <w:webHidden/>
          </w:rPr>
          <w:tab/>
        </w:r>
        <w:r w:rsidR="004C6533">
          <w:rPr>
            <w:noProof/>
            <w:webHidden/>
          </w:rPr>
          <w:fldChar w:fldCharType="begin"/>
        </w:r>
        <w:r w:rsidR="004C6533">
          <w:rPr>
            <w:noProof/>
            <w:webHidden/>
          </w:rPr>
          <w:instrText xml:space="preserve"> PAGEREF _Toc337547373 \h </w:instrText>
        </w:r>
        <w:r w:rsidR="004C6533">
          <w:rPr>
            <w:noProof/>
            <w:webHidden/>
          </w:rPr>
        </w:r>
        <w:r w:rsidR="004C6533">
          <w:rPr>
            <w:noProof/>
            <w:webHidden/>
          </w:rPr>
          <w:fldChar w:fldCharType="separate"/>
        </w:r>
        <w:r>
          <w:rPr>
            <w:noProof/>
            <w:webHidden/>
          </w:rPr>
          <w:t>35</w:t>
        </w:r>
        <w:r w:rsidR="004C6533">
          <w:rPr>
            <w:noProof/>
            <w:webHidden/>
          </w:rPr>
          <w:fldChar w:fldCharType="end"/>
        </w:r>
      </w:hyperlink>
    </w:p>
    <w:p w:rsidR="004C6533" w:rsidRDefault="00AB54B0">
      <w:pPr>
        <w:pStyle w:val="TOC1"/>
        <w:rPr>
          <w:rFonts w:asciiTheme="minorHAnsi" w:eastAsiaTheme="minorEastAsia" w:hAnsiTheme="minorHAnsi" w:cstheme="minorBidi"/>
          <w:noProof/>
          <w:sz w:val="22"/>
          <w:szCs w:val="22"/>
          <w:lang w:eastAsia="zh-CN"/>
        </w:rPr>
      </w:pPr>
      <w:hyperlink w:anchor="_Toc337547374" w:history="1">
        <w:r w:rsidR="004C6533" w:rsidRPr="005316BA">
          <w:rPr>
            <w:rStyle w:val="Hyperlink"/>
            <w:noProof/>
          </w:rPr>
          <w:t>10</w:t>
        </w:r>
        <w:r w:rsidR="004C6533">
          <w:rPr>
            <w:rFonts w:asciiTheme="minorHAnsi" w:eastAsiaTheme="minorEastAsia" w:hAnsiTheme="minorHAnsi" w:cstheme="minorBidi"/>
            <w:noProof/>
            <w:sz w:val="22"/>
            <w:szCs w:val="22"/>
            <w:lang w:eastAsia="zh-CN"/>
          </w:rPr>
          <w:tab/>
        </w:r>
        <w:r w:rsidR="004C6533" w:rsidRPr="005316BA">
          <w:rPr>
            <w:rStyle w:val="Hyperlink"/>
            <w:noProof/>
          </w:rPr>
          <w:t>Interpretation and usage of results</w:t>
        </w:r>
        <w:r w:rsidR="004C6533">
          <w:rPr>
            <w:noProof/>
            <w:webHidden/>
          </w:rPr>
          <w:tab/>
        </w:r>
        <w:r w:rsidR="00673098">
          <w:rPr>
            <w:noProof/>
            <w:webHidden/>
          </w:rPr>
          <w:tab/>
        </w:r>
        <w:r w:rsidR="004C6533">
          <w:rPr>
            <w:noProof/>
            <w:webHidden/>
          </w:rPr>
          <w:fldChar w:fldCharType="begin"/>
        </w:r>
        <w:r w:rsidR="004C6533">
          <w:rPr>
            <w:noProof/>
            <w:webHidden/>
          </w:rPr>
          <w:instrText xml:space="preserve"> PAGEREF _Toc337547374 \h </w:instrText>
        </w:r>
        <w:r w:rsidR="004C6533">
          <w:rPr>
            <w:noProof/>
            <w:webHidden/>
          </w:rPr>
        </w:r>
        <w:r w:rsidR="004C6533">
          <w:rPr>
            <w:noProof/>
            <w:webHidden/>
          </w:rPr>
          <w:fldChar w:fldCharType="separate"/>
        </w:r>
        <w:r>
          <w:rPr>
            <w:noProof/>
            <w:webHidden/>
          </w:rPr>
          <w:t>36</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75" w:history="1">
        <w:r w:rsidR="004C6533" w:rsidRPr="005316BA">
          <w:rPr>
            <w:rStyle w:val="Hyperlink"/>
            <w:noProof/>
            <w:lang w:eastAsia="ko-KR"/>
          </w:rPr>
          <w:t>10.1</w:t>
        </w:r>
        <w:r w:rsidR="004C6533">
          <w:rPr>
            <w:rFonts w:asciiTheme="minorHAnsi" w:eastAsiaTheme="minorEastAsia" w:hAnsiTheme="minorHAnsi" w:cstheme="minorBidi"/>
            <w:noProof/>
            <w:sz w:val="22"/>
            <w:szCs w:val="22"/>
            <w:lang w:eastAsia="zh-CN"/>
          </w:rPr>
          <w:tab/>
        </w:r>
        <w:r w:rsidR="004C6533" w:rsidRPr="005316BA">
          <w:rPr>
            <w:rStyle w:val="Hyperlink"/>
            <w:noProof/>
            <w:lang w:eastAsia="ko-KR"/>
          </w:rPr>
          <w:t>General</w:t>
        </w:r>
        <w:r w:rsidR="004C6533">
          <w:rPr>
            <w:noProof/>
            <w:webHidden/>
          </w:rPr>
          <w:tab/>
        </w:r>
        <w:r w:rsidR="00673098">
          <w:rPr>
            <w:noProof/>
            <w:webHidden/>
          </w:rPr>
          <w:tab/>
        </w:r>
        <w:r w:rsidR="004C6533">
          <w:rPr>
            <w:noProof/>
            <w:webHidden/>
          </w:rPr>
          <w:fldChar w:fldCharType="begin"/>
        </w:r>
        <w:r w:rsidR="004C6533">
          <w:rPr>
            <w:noProof/>
            <w:webHidden/>
          </w:rPr>
          <w:instrText xml:space="preserve"> PAGEREF _Toc337547375 \h </w:instrText>
        </w:r>
        <w:r w:rsidR="004C6533">
          <w:rPr>
            <w:noProof/>
            <w:webHidden/>
          </w:rPr>
        </w:r>
        <w:r w:rsidR="004C6533">
          <w:rPr>
            <w:noProof/>
            <w:webHidden/>
          </w:rPr>
          <w:fldChar w:fldCharType="separate"/>
        </w:r>
        <w:r>
          <w:rPr>
            <w:noProof/>
            <w:webHidden/>
          </w:rPr>
          <w:t>36</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76" w:history="1">
        <w:r w:rsidR="004C6533" w:rsidRPr="005316BA">
          <w:rPr>
            <w:rStyle w:val="Hyperlink"/>
            <w:noProof/>
            <w:lang w:eastAsia="ko-KR"/>
          </w:rPr>
          <w:t>10.2</w:t>
        </w:r>
        <w:r w:rsidR="004C6533">
          <w:rPr>
            <w:rFonts w:asciiTheme="minorHAnsi" w:eastAsiaTheme="minorEastAsia" w:hAnsiTheme="minorHAnsi" w:cstheme="minorBidi"/>
            <w:noProof/>
            <w:sz w:val="22"/>
            <w:szCs w:val="22"/>
            <w:lang w:eastAsia="zh-CN"/>
          </w:rPr>
          <w:tab/>
        </w:r>
        <w:r w:rsidR="004C6533" w:rsidRPr="005316BA">
          <w:rPr>
            <w:rStyle w:val="Hyperlink"/>
            <w:noProof/>
            <w:lang w:eastAsia="ko-KR"/>
          </w:rPr>
          <w:t>Interpretation of occupancy results in shared channels</w:t>
        </w:r>
        <w:r w:rsidR="004C6533">
          <w:rPr>
            <w:noProof/>
            <w:webHidden/>
          </w:rPr>
          <w:tab/>
        </w:r>
        <w:r w:rsidR="00673098">
          <w:rPr>
            <w:noProof/>
            <w:webHidden/>
          </w:rPr>
          <w:tab/>
        </w:r>
        <w:r w:rsidR="004C6533">
          <w:rPr>
            <w:noProof/>
            <w:webHidden/>
          </w:rPr>
          <w:fldChar w:fldCharType="begin"/>
        </w:r>
        <w:r w:rsidR="004C6533">
          <w:rPr>
            <w:noProof/>
            <w:webHidden/>
          </w:rPr>
          <w:instrText xml:space="preserve"> PAGEREF _Toc337547376 \h </w:instrText>
        </w:r>
        <w:r w:rsidR="004C6533">
          <w:rPr>
            <w:noProof/>
            <w:webHidden/>
          </w:rPr>
        </w:r>
        <w:r w:rsidR="004C6533">
          <w:rPr>
            <w:noProof/>
            <w:webHidden/>
          </w:rPr>
          <w:fldChar w:fldCharType="separate"/>
        </w:r>
        <w:r>
          <w:rPr>
            <w:noProof/>
            <w:webHidden/>
          </w:rPr>
          <w:t>36</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77" w:history="1">
        <w:r w:rsidR="004C6533" w:rsidRPr="005316BA">
          <w:rPr>
            <w:rStyle w:val="Hyperlink"/>
            <w:noProof/>
            <w:lang w:eastAsia="ko-KR"/>
          </w:rPr>
          <w:t>10.3</w:t>
        </w:r>
        <w:r w:rsidR="004C6533">
          <w:rPr>
            <w:rFonts w:asciiTheme="minorHAnsi" w:eastAsiaTheme="minorEastAsia" w:hAnsiTheme="minorHAnsi" w:cstheme="minorBidi"/>
            <w:noProof/>
            <w:sz w:val="22"/>
            <w:szCs w:val="22"/>
            <w:lang w:eastAsia="zh-CN"/>
          </w:rPr>
          <w:tab/>
        </w:r>
        <w:r w:rsidR="004C6533" w:rsidRPr="005316BA">
          <w:rPr>
            <w:rStyle w:val="Hyperlink"/>
            <w:noProof/>
            <w:lang w:eastAsia="ko-KR"/>
          </w:rPr>
          <w:t>Using occupancy data to assess spectrum utilization</w:t>
        </w:r>
        <w:r w:rsidR="004C6533">
          <w:rPr>
            <w:noProof/>
            <w:webHidden/>
          </w:rPr>
          <w:tab/>
        </w:r>
        <w:r w:rsidR="00673098">
          <w:rPr>
            <w:noProof/>
            <w:webHidden/>
          </w:rPr>
          <w:tab/>
        </w:r>
        <w:r w:rsidR="004C6533">
          <w:rPr>
            <w:noProof/>
            <w:webHidden/>
          </w:rPr>
          <w:fldChar w:fldCharType="begin"/>
        </w:r>
        <w:r w:rsidR="004C6533">
          <w:rPr>
            <w:noProof/>
            <w:webHidden/>
          </w:rPr>
          <w:instrText xml:space="preserve"> PAGEREF _Toc337547377 \h </w:instrText>
        </w:r>
        <w:r w:rsidR="004C6533">
          <w:rPr>
            <w:noProof/>
            <w:webHidden/>
          </w:rPr>
        </w:r>
        <w:r w:rsidR="004C6533">
          <w:rPr>
            <w:noProof/>
            <w:webHidden/>
          </w:rPr>
          <w:fldChar w:fldCharType="separate"/>
        </w:r>
        <w:r>
          <w:rPr>
            <w:noProof/>
            <w:webHidden/>
          </w:rPr>
          <w:t>36</w:t>
        </w:r>
        <w:r w:rsidR="004C6533">
          <w:rPr>
            <w:noProof/>
            <w:webHidden/>
          </w:rPr>
          <w:fldChar w:fldCharType="end"/>
        </w:r>
      </w:hyperlink>
    </w:p>
    <w:p w:rsidR="004C6533" w:rsidRDefault="00AB54B0">
      <w:pPr>
        <w:pStyle w:val="TOC1"/>
        <w:rPr>
          <w:rFonts w:asciiTheme="minorHAnsi" w:eastAsiaTheme="minorEastAsia" w:hAnsiTheme="minorHAnsi" w:cstheme="minorBidi"/>
          <w:noProof/>
          <w:sz w:val="22"/>
          <w:szCs w:val="22"/>
          <w:lang w:eastAsia="zh-CN"/>
        </w:rPr>
      </w:pPr>
      <w:hyperlink w:anchor="_Toc337547378" w:history="1">
        <w:r w:rsidR="004C6533" w:rsidRPr="005316BA">
          <w:rPr>
            <w:rStyle w:val="Hyperlink"/>
            <w:noProof/>
          </w:rPr>
          <w:t>11</w:t>
        </w:r>
        <w:r w:rsidR="004C6533">
          <w:rPr>
            <w:rFonts w:asciiTheme="minorHAnsi" w:eastAsiaTheme="minorEastAsia" w:hAnsiTheme="minorHAnsi" w:cstheme="minorBidi"/>
            <w:noProof/>
            <w:sz w:val="22"/>
            <w:szCs w:val="22"/>
            <w:lang w:eastAsia="zh-CN"/>
          </w:rPr>
          <w:tab/>
        </w:r>
        <w:r w:rsidR="004C6533" w:rsidRPr="005316BA">
          <w:rPr>
            <w:rStyle w:val="Hyperlink"/>
            <w:noProof/>
          </w:rPr>
          <w:t>Conclusions</w:t>
        </w:r>
        <w:r w:rsidR="004C6533">
          <w:rPr>
            <w:noProof/>
            <w:webHidden/>
          </w:rPr>
          <w:tab/>
        </w:r>
        <w:r w:rsidR="00673098">
          <w:rPr>
            <w:noProof/>
            <w:webHidden/>
          </w:rPr>
          <w:tab/>
        </w:r>
        <w:r w:rsidR="004C6533">
          <w:rPr>
            <w:noProof/>
            <w:webHidden/>
          </w:rPr>
          <w:fldChar w:fldCharType="begin"/>
        </w:r>
        <w:r w:rsidR="004C6533">
          <w:rPr>
            <w:noProof/>
            <w:webHidden/>
          </w:rPr>
          <w:instrText xml:space="preserve"> PAGEREF _Toc337547378 \h </w:instrText>
        </w:r>
        <w:r w:rsidR="004C6533">
          <w:rPr>
            <w:noProof/>
            <w:webHidden/>
          </w:rPr>
        </w:r>
        <w:r w:rsidR="004C6533">
          <w:rPr>
            <w:noProof/>
            <w:webHidden/>
          </w:rPr>
          <w:fldChar w:fldCharType="separate"/>
        </w:r>
        <w:r>
          <w:rPr>
            <w:noProof/>
            <w:webHidden/>
          </w:rPr>
          <w:t>37</w:t>
        </w:r>
        <w:r w:rsidR="004C6533">
          <w:rPr>
            <w:noProof/>
            <w:webHidden/>
          </w:rPr>
          <w:fldChar w:fldCharType="end"/>
        </w:r>
      </w:hyperlink>
    </w:p>
    <w:p w:rsidR="004C6533" w:rsidRDefault="00AB54B0">
      <w:pPr>
        <w:pStyle w:val="TOC1"/>
        <w:rPr>
          <w:rFonts w:asciiTheme="minorHAnsi" w:eastAsiaTheme="minorEastAsia" w:hAnsiTheme="minorHAnsi" w:cstheme="minorBidi"/>
          <w:noProof/>
          <w:sz w:val="22"/>
          <w:szCs w:val="22"/>
          <w:lang w:eastAsia="zh-CN"/>
        </w:rPr>
      </w:pPr>
      <w:hyperlink w:anchor="_Toc337547379" w:history="1">
        <w:r w:rsidR="004C6533" w:rsidRPr="005316BA">
          <w:rPr>
            <w:rStyle w:val="Hyperlink"/>
            <w:noProof/>
          </w:rPr>
          <w:t xml:space="preserve">Annex 1 </w:t>
        </w:r>
        <w:r w:rsidR="00673098" w:rsidRPr="00673098">
          <w:rPr>
            <w:rStyle w:val="Hyperlink"/>
            <w:noProof/>
          </w:rPr>
          <w:t>–</w:t>
        </w:r>
        <w:r w:rsidR="004C6533" w:rsidRPr="005316BA">
          <w:rPr>
            <w:rStyle w:val="Hyperlink"/>
            <w:noProof/>
          </w:rPr>
          <w:t xml:space="preserve"> Probabilistic approach to spectrum occupancy measurements and relevant measurement data handling procedures</w:t>
        </w:r>
        <w:r w:rsidR="004C6533">
          <w:rPr>
            <w:noProof/>
            <w:webHidden/>
          </w:rPr>
          <w:tab/>
        </w:r>
        <w:r w:rsidR="00673098">
          <w:rPr>
            <w:noProof/>
            <w:webHidden/>
          </w:rPr>
          <w:tab/>
        </w:r>
        <w:r w:rsidR="004C6533">
          <w:rPr>
            <w:noProof/>
            <w:webHidden/>
          </w:rPr>
          <w:fldChar w:fldCharType="begin"/>
        </w:r>
        <w:r w:rsidR="004C6533">
          <w:rPr>
            <w:noProof/>
            <w:webHidden/>
          </w:rPr>
          <w:instrText xml:space="preserve"> PAGEREF _Toc337547379 \h </w:instrText>
        </w:r>
        <w:r w:rsidR="004C6533">
          <w:rPr>
            <w:noProof/>
            <w:webHidden/>
          </w:rPr>
        </w:r>
        <w:r w:rsidR="004C6533">
          <w:rPr>
            <w:noProof/>
            <w:webHidden/>
          </w:rPr>
          <w:fldChar w:fldCharType="separate"/>
        </w:r>
        <w:r>
          <w:rPr>
            <w:noProof/>
            <w:webHidden/>
          </w:rPr>
          <w:t>38</w:t>
        </w:r>
        <w:r w:rsidR="004C6533">
          <w:rPr>
            <w:noProof/>
            <w:webHidden/>
          </w:rPr>
          <w:fldChar w:fldCharType="end"/>
        </w:r>
      </w:hyperlink>
    </w:p>
    <w:p w:rsidR="004C6533" w:rsidRDefault="00AB54B0">
      <w:pPr>
        <w:pStyle w:val="TOC1"/>
        <w:rPr>
          <w:rFonts w:asciiTheme="minorHAnsi" w:eastAsiaTheme="minorEastAsia" w:hAnsiTheme="minorHAnsi" w:cstheme="minorBidi"/>
          <w:noProof/>
          <w:sz w:val="22"/>
          <w:szCs w:val="22"/>
          <w:lang w:eastAsia="zh-CN"/>
        </w:rPr>
      </w:pPr>
      <w:hyperlink w:anchor="_Toc337547380" w:history="1">
        <w:r w:rsidR="004C6533" w:rsidRPr="005316BA">
          <w:rPr>
            <w:rStyle w:val="Hyperlink"/>
            <w:noProof/>
          </w:rPr>
          <w:t>A</w:t>
        </w:r>
        <w:r w:rsidR="004C6533">
          <w:rPr>
            <w:rFonts w:asciiTheme="minorHAnsi" w:eastAsiaTheme="minorEastAsia" w:hAnsiTheme="minorHAnsi" w:cstheme="minorBidi"/>
            <w:noProof/>
            <w:sz w:val="22"/>
            <w:szCs w:val="22"/>
            <w:lang w:eastAsia="zh-CN"/>
          </w:rPr>
          <w:tab/>
        </w:r>
        <w:r w:rsidR="004C6533" w:rsidRPr="005316BA">
          <w:rPr>
            <w:rStyle w:val="Hyperlink"/>
            <w:noProof/>
          </w:rPr>
          <w:t>Preface</w:t>
        </w:r>
        <w:r w:rsidR="004C6533">
          <w:rPr>
            <w:noProof/>
            <w:webHidden/>
          </w:rPr>
          <w:tab/>
        </w:r>
        <w:r w:rsidR="00673098">
          <w:rPr>
            <w:noProof/>
            <w:webHidden/>
          </w:rPr>
          <w:tab/>
        </w:r>
        <w:r w:rsidR="004C6533">
          <w:rPr>
            <w:noProof/>
            <w:webHidden/>
          </w:rPr>
          <w:fldChar w:fldCharType="begin"/>
        </w:r>
        <w:r w:rsidR="004C6533">
          <w:rPr>
            <w:noProof/>
            <w:webHidden/>
          </w:rPr>
          <w:instrText xml:space="preserve"> PAGEREF _Toc337547380 \h </w:instrText>
        </w:r>
        <w:r w:rsidR="004C6533">
          <w:rPr>
            <w:noProof/>
            <w:webHidden/>
          </w:rPr>
        </w:r>
        <w:r w:rsidR="004C6533">
          <w:rPr>
            <w:noProof/>
            <w:webHidden/>
          </w:rPr>
          <w:fldChar w:fldCharType="separate"/>
        </w:r>
        <w:r>
          <w:rPr>
            <w:noProof/>
            <w:webHidden/>
          </w:rPr>
          <w:t>38</w:t>
        </w:r>
        <w:r w:rsidR="004C6533">
          <w:rPr>
            <w:noProof/>
            <w:webHidden/>
          </w:rPr>
          <w:fldChar w:fldCharType="end"/>
        </w:r>
      </w:hyperlink>
    </w:p>
    <w:p w:rsidR="004C6533" w:rsidRDefault="00AB54B0">
      <w:pPr>
        <w:pStyle w:val="TOC1"/>
        <w:rPr>
          <w:rFonts w:asciiTheme="minorHAnsi" w:eastAsiaTheme="minorEastAsia" w:hAnsiTheme="minorHAnsi" w:cstheme="minorBidi"/>
          <w:noProof/>
          <w:sz w:val="22"/>
          <w:szCs w:val="22"/>
          <w:lang w:eastAsia="zh-CN"/>
        </w:rPr>
      </w:pPr>
      <w:hyperlink w:anchor="_Toc337547381" w:history="1">
        <w:r w:rsidR="004C6533" w:rsidRPr="005316BA">
          <w:rPr>
            <w:rStyle w:val="Hyperlink"/>
            <w:noProof/>
          </w:rPr>
          <w:t>A1</w:t>
        </w:r>
        <w:r w:rsidR="004C6533">
          <w:rPr>
            <w:rFonts w:asciiTheme="minorHAnsi" w:eastAsiaTheme="minorEastAsia" w:hAnsiTheme="minorHAnsi" w:cstheme="minorBidi"/>
            <w:noProof/>
            <w:sz w:val="22"/>
            <w:szCs w:val="22"/>
            <w:lang w:eastAsia="zh-CN"/>
          </w:rPr>
          <w:tab/>
        </w:r>
        <w:r w:rsidR="004C6533" w:rsidRPr="005316BA">
          <w:rPr>
            <w:rStyle w:val="Hyperlink"/>
            <w:noProof/>
          </w:rPr>
          <w:t>General description of the approach</w:t>
        </w:r>
        <w:r w:rsidR="004C6533">
          <w:rPr>
            <w:noProof/>
            <w:webHidden/>
          </w:rPr>
          <w:tab/>
        </w:r>
        <w:r w:rsidR="00673098">
          <w:rPr>
            <w:noProof/>
            <w:webHidden/>
          </w:rPr>
          <w:tab/>
        </w:r>
        <w:r w:rsidR="004C6533">
          <w:rPr>
            <w:noProof/>
            <w:webHidden/>
          </w:rPr>
          <w:fldChar w:fldCharType="begin"/>
        </w:r>
        <w:r w:rsidR="004C6533">
          <w:rPr>
            <w:noProof/>
            <w:webHidden/>
          </w:rPr>
          <w:instrText xml:space="preserve"> PAGEREF _Toc337547381 \h </w:instrText>
        </w:r>
        <w:r w:rsidR="004C6533">
          <w:rPr>
            <w:noProof/>
            <w:webHidden/>
          </w:rPr>
        </w:r>
        <w:r w:rsidR="004C6533">
          <w:rPr>
            <w:noProof/>
            <w:webHidden/>
          </w:rPr>
          <w:fldChar w:fldCharType="separate"/>
        </w:r>
        <w:r>
          <w:rPr>
            <w:noProof/>
            <w:webHidden/>
          </w:rPr>
          <w:t>38</w:t>
        </w:r>
        <w:r w:rsidR="004C6533">
          <w:rPr>
            <w:noProof/>
            <w:webHidden/>
          </w:rPr>
          <w:fldChar w:fldCharType="end"/>
        </w:r>
      </w:hyperlink>
    </w:p>
    <w:p w:rsidR="004C6533" w:rsidRDefault="00AB54B0">
      <w:pPr>
        <w:pStyle w:val="TOC1"/>
        <w:rPr>
          <w:rFonts w:asciiTheme="minorHAnsi" w:eastAsiaTheme="minorEastAsia" w:hAnsiTheme="minorHAnsi" w:cstheme="minorBidi"/>
          <w:noProof/>
          <w:sz w:val="22"/>
          <w:szCs w:val="22"/>
          <w:lang w:eastAsia="zh-CN"/>
        </w:rPr>
      </w:pPr>
      <w:hyperlink w:anchor="_Toc337547382" w:history="1">
        <w:r w:rsidR="004C6533" w:rsidRPr="005316BA">
          <w:rPr>
            <w:rStyle w:val="Hyperlink"/>
            <w:noProof/>
          </w:rPr>
          <w:t>A2</w:t>
        </w:r>
        <w:r w:rsidR="004C6533">
          <w:rPr>
            <w:rFonts w:asciiTheme="minorHAnsi" w:eastAsiaTheme="minorEastAsia" w:hAnsiTheme="minorHAnsi" w:cstheme="minorBidi"/>
            <w:noProof/>
            <w:sz w:val="22"/>
            <w:szCs w:val="22"/>
            <w:lang w:eastAsia="zh-CN"/>
          </w:rPr>
          <w:tab/>
        </w:r>
        <w:r w:rsidR="004C6533" w:rsidRPr="005316BA">
          <w:rPr>
            <w:rStyle w:val="Hyperlink"/>
            <w:noProof/>
          </w:rPr>
          <w:t>Concept of spectrum occupancy</w:t>
        </w:r>
        <w:r w:rsidR="004C6533">
          <w:rPr>
            <w:noProof/>
            <w:webHidden/>
          </w:rPr>
          <w:tab/>
        </w:r>
        <w:r w:rsidR="00673098">
          <w:rPr>
            <w:noProof/>
            <w:webHidden/>
          </w:rPr>
          <w:tab/>
        </w:r>
        <w:r w:rsidR="004C6533">
          <w:rPr>
            <w:noProof/>
            <w:webHidden/>
          </w:rPr>
          <w:fldChar w:fldCharType="begin"/>
        </w:r>
        <w:r w:rsidR="004C6533">
          <w:rPr>
            <w:noProof/>
            <w:webHidden/>
          </w:rPr>
          <w:instrText xml:space="preserve"> PAGEREF _Toc337547382 \h </w:instrText>
        </w:r>
        <w:r w:rsidR="004C6533">
          <w:rPr>
            <w:noProof/>
            <w:webHidden/>
          </w:rPr>
        </w:r>
        <w:r w:rsidR="004C6533">
          <w:rPr>
            <w:noProof/>
            <w:webHidden/>
          </w:rPr>
          <w:fldChar w:fldCharType="separate"/>
        </w:r>
        <w:r>
          <w:rPr>
            <w:noProof/>
            <w:webHidden/>
          </w:rPr>
          <w:t>39</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83" w:history="1">
        <w:r w:rsidR="004C6533" w:rsidRPr="005316BA">
          <w:rPr>
            <w:rStyle w:val="Hyperlink"/>
            <w:noProof/>
            <w:spacing w:val="20"/>
          </w:rPr>
          <w:t>A2</w:t>
        </w:r>
        <w:r w:rsidR="004C6533" w:rsidRPr="005316BA">
          <w:rPr>
            <w:rStyle w:val="Hyperlink"/>
            <w:noProof/>
          </w:rPr>
          <w:t>.1</w:t>
        </w:r>
        <w:r w:rsidR="004C6533">
          <w:rPr>
            <w:rFonts w:asciiTheme="minorHAnsi" w:eastAsiaTheme="minorEastAsia" w:hAnsiTheme="minorHAnsi" w:cstheme="minorBidi"/>
            <w:noProof/>
            <w:sz w:val="22"/>
            <w:szCs w:val="22"/>
            <w:lang w:eastAsia="zh-CN"/>
          </w:rPr>
          <w:tab/>
        </w:r>
        <w:r w:rsidR="004C6533" w:rsidRPr="005316BA">
          <w:rPr>
            <w:rStyle w:val="Hyperlink"/>
            <w:noProof/>
          </w:rPr>
          <w:t>Spectrum occupancy as a statistical concept</w:t>
        </w:r>
        <w:r w:rsidR="004C6533">
          <w:rPr>
            <w:noProof/>
            <w:webHidden/>
          </w:rPr>
          <w:tab/>
        </w:r>
        <w:r w:rsidR="00673098">
          <w:rPr>
            <w:noProof/>
            <w:webHidden/>
          </w:rPr>
          <w:tab/>
        </w:r>
        <w:r w:rsidR="004C6533">
          <w:rPr>
            <w:noProof/>
            <w:webHidden/>
          </w:rPr>
          <w:fldChar w:fldCharType="begin"/>
        </w:r>
        <w:r w:rsidR="004C6533">
          <w:rPr>
            <w:noProof/>
            <w:webHidden/>
          </w:rPr>
          <w:instrText xml:space="preserve"> PAGEREF _Toc337547383 \h </w:instrText>
        </w:r>
        <w:r w:rsidR="004C6533">
          <w:rPr>
            <w:noProof/>
            <w:webHidden/>
          </w:rPr>
        </w:r>
        <w:r w:rsidR="004C6533">
          <w:rPr>
            <w:noProof/>
            <w:webHidden/>
          </w:rPr>
          <w:fldChar w:fldCharType="separate"/>
        </w:r>
        <w:r>
          <w:rPr>
            <w:noProof/>
            <w:webHidden/>
          </w:rPr>
          <w:t>39</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84" w:history="1">
        <w:r w:rsidR="004C6533" w:rsidRPr="005316BA">
          <w:rPr>
            <w:rStyle w:val="Hyperlink"/>
            <w:noProof/>
          </w:rPr>
          <w:t>A2.2</w:t>
        </w:r>
        <w:r w:rsidR="004C6533">
          <w:rPr>
            <w:rFonts w:asciiTheme="minorHAnsi" w:eastAsiaTheme="minorEastAsia" w:hAnsiTheme="minorHAnsi" w:cstheme="minorBidi"/>
            <w:noProof/>
            <w:sz w:val="22"/>
            <w:szCs w:val="22"/>
            <w:lang w:eastAsia="zh-CN"/>
          </w:rPr>
          <w:tab/>
        </w:r>
        <w:r w:rsidR="004C6533" w:rsidRPr="005316BA">
          <w:rPr>
            <w:rStyle w:val="Hyperlink"/>
            <w:noProof/>
          </w:rPr>
          <w:t>Occupancy measurement error</w:t>
        </w:r>
        <w:r w:rsidR="004C6533">
          <w:rPr>
            <w:noProof/>
            <w:webHidden/>
          </w:rPr>
          <w:tab/>
        </w:r>
        <w:r w:rsidR="00673098">
          <w:rPr>
            <w:noProof/>
            <w:webHidden/>
          </w:rPr>
          <w:tab/>
        </w:r>
        <w:r w:rsidR="004C6533">
          <w:rPr>
            <w:noProof/>
            <w:webHidden/>
          </w:rPr>
          <w:fldChar w:fldCharType="begin"/>
        </w:r>
        <w:r w:rsidR="004C6533">
          <w:rPr>
            <w:noProof/>
            <w:webHidden/>
          </w:rPr>
          <w:instrText xml:space="preserve"> PAGEREF _Toc337547384 \h </w:instrText>
        </w:r>
        <w:r w:rsidR="004C6533">
          <w:rPr>
            <w:noProof/>
            <w:webHidden/>
          </w:rPr>
        </w:r>
        <w:r w:rsidR="004C6533">
          <w:rPr>
            <w:noProof/>
            <w:webHidden/>
          </w:rPr>
          <w:fldChar w:fldCharType="separate"/>
        </w:r>
        <w:r>
          <w:rPr>
            <w:noProof/>
            <w:webHidden/>
          </w:rPr>
          <w:t>40</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85" w:history="1">
        <w:r w:rsidR="004C6533" w:rsidRPr="005316BA">
          <w:rPr>
            <w:rStyle w:val="Hyperlink"/>
            <w:noProof/>
          </w:rPr>
          <w:t>A2.3</w:t>
        </w:r>
        <w:r w:rsidR="004C6533">
          <w:rPr>
            <w:rFonts w:asciiTheme="minorHAnsi" w:eastAsiaTheme="minorEastAsia" w:hAnsiTheme="minorHAnsi" w:cstheme="minorBidi"/>
            <w:noProof/>
            <w:sz w:val="22"/>
            <w:szCs w:val="22"/>
            <w:lang w:eastAsia="zh-CN"/>
          </w:rPr>
          <w:tab/>
        </w:r>
        <w:r w:rsidR="004C6533" w:rsidRPr="005316BA">
          <w:rPr>
            <w:rStyle w:val="Hyperlink"/>
            <w:noProof/>
          </w:rPr>
          <w:t>Accuracy and confidence level of occupancy measurement</w:t>
        </w:r>
        <w:r w:rsidR="004C6533">
          <w:rPr>
            <w:noProof/>
            <w:webHidden/>
          </w:rPr>
          <w:tab/>
        </w:r>
        <w:r w:rsidR="00673098">
          <w:rPr>
            <w:noProof/>
            <w:webHidden/>
          </w:rPr>
          <w:tab/>
        </w:r>
        <w:r w:rsidR="004C6533">
          <w:rPr>
            <w:noProof/>
            <w:webHidden/>
          </w:rPr>
          <w:fldChar w:fldCharType="begin"/>
        </w:r>
        <w:r w:rsidR="004C6533">
          <w:rPr>
            <w:noProof/>
            <w:webHidden/>
          </w:rPr>
          <w:instrText xml:space="preserve"> PAGEREF _Toc337547385 \h </w:instrText>
        </w:r>
        <w:r w:rsidR="004C6533">
          <w:rPr>
            <w:noProof/>
            <w:webHidden/>
          </w:rPr>
        </w:r>
        <w:r w:rsidR="004C6533">
          <w:rPr>
            <w:noProof/>
            <w:webHidden/>
          </w:rPr>
          <w:fldChar w:fldCharType="separate"/>
        </w:r>
        <w:r>
          <w:rPr>
            <w:noProof/>
            <w:webHidden/>
          </w:rPr>
          <w:t>41</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86" w:history="1">
        <w:r w:rsidR="004C6533" w:rsidRPr="005316BA">
          <w:rPr>
            <w:rStyle w:val="Hyperlink"/>
            <w:noProof/>
          </w:rPr>
          <w:t>A2.4</w:t>
        </w:r>
        <w:r w:rsidR="004C6533">
          <w:rPr>
            <w:rFonts w:asciiTheme="minorHAnsi" w:eastAsiaTheme="minorEastAsia" w:hAnsiTheme="minorHAnsi" w:cstheme="minorBidi"/>
            <w:noProof/>
            <w:sz w:val="22"/>
            <w:szCs w:val="22"/>
            <w:lang w:eastAsia="zh-CN"/>
          </w:rPr>
          <w:tab/>
        </w:r>
        <w:r w:rsidR="004C6533" w:rsidRPr="005316BA">
          <w:rPr>
            <w:rStyle w:val="Hyperlink"/>
            <w:noProof/>
          </w:rPr>
          <w:t>Parameters affecting the statistical confidence of occupancy measurement</w:t>
        </w:r>
        <w:r w:rsidR="004C6533">
          <w:rPr>
            <w:noProof/>
            <w:webHidden/>
          </w:rPr>
          <w:tab/>
        </w:r>
        <w:r w:rsidR="00673098">
          <w:rPr>
            <w:noProof/>
            <w:webHidden/>
          </w:rPr>
          <w:tab/>
        </w:r>
        <w:r w:rsidR="004C6533">
          <w:rPr>
            <w:noProof/>
            <w:webHidden/>
          </w:rPr>
          <w:fldChar w:fldCharType="begin"/>
        </w:r>
        <w:r w:rsidR="004C6533">
          <w:rPr>
            <w:noProof/>
            <w:webHidden/>
          </w:rPr>
          <w:instrText xml:space="preserve"> PAGEREF _Toc337547386 \h </w:instrText>
        </w:r>
        <w:r w:rsidR="004C6533">
          <w:rPr>
            <w:noProof/>
            <w:webHidden/>
          </w:rPr>
        </w:r>
        <w:r w:rsidR="004C6533">
          <w:rPr>
            <w:noProof/>
            <w:webHidden/>
          </w:rPr>
          <w:fldChar w:fldCharType="separate"/>
        </w:r>
        <w:r>
          <w:rPr>
            <w:noProof/>
            <w:webHidden/>
          </w:rPr>
          <w:t>42</w:t>
        </w:r>
        <w:r w:rsidR="004C6533">
          <w:rPr>
            <w:noProof/>
            <w:webHidden/>
          </w:rPr>
          <w:fldChar w:fldCharType="end"/>
        </w:r>
      </w:hyperlink>
    </w:p>
    <w:p w:rsidR="004C6533" w:rsidRDefault="00AB54B0">
      <w:pPr>
        <w:pStyle w:val="TOC3"/>
        <w:rPr>
          <w:rFonts w:asciiTheme="minorHAnsi" w:eastAsiaTheme="minorEastAsia" w:hAnsiTheme="minorHAnsi" w:cstheme="minorBidi"/>
          <w:noProof/>
          <w:sz w:val="22"/>
          <w:szCs w:val="22"/>
          <w:lang w:eastAsia="zh-CN"/>
        </w:rPr>
      </w:pPr>
      <w:hyperlink w:anchor="_Toc337547387" w:history="1">
        <w:r w:rsidR="004C6533" w:rsidRPr="005316BA">
          <w:rPr>
            <w:rStyle w:val="Hyperlink"/>
            <w:noProof/>
          </w:rPr>
          <w:t>A2.4.1</w:t>
        </w:r>
        <w:r w:rsidR="004C6533">
          <w:rPr>
            <w:rFonts w:asciiTheme="minorHAnsi" w:eastAsiaTheme="minorEastAsia" w:hAnsiTheme="minorHAnsi" w:cstheme="minorBidi"/>
            <w:noProof/>
            <w:sz w:val="22"/>
            <w:szCs w:val="22"/>
            <w:lang w:eastAsia="zh-CN"/>
          </w:rPr>
          <w:tab/>
        </w:r>
        <w:r w:rsidR="004C6533" w:rsidRPr="005316BA">
          <w:rPr>
            <w:rStyle w:val="Hyperlink"/>
            <w:noProof/>
          </w:rPr>
          <w:t>Pulsed and lengthy signals and signal flow rate.</w:t>
        </w:r>
        <w:r w:rsidR="004C6533">
          <w:rPr>
            <w:noProof/>
            <w:webHidden/>
          </w:rPr>
          <w:tab/>
        </w:r>
        <w:r w:rsidR="00673098">
          <w:rPr>
            <w:noProof/>
            <w:webHidden/>
          </w:rPr>
          <w:tab/>
        </w:r>
        <w:r w:rsidR="004C6533">
          <w:rPr>
            <w:noProof/>
            <w:webHidden/>
          </w:rPr>
          <w:fldChar w:fldCharType="begin"/>
        </w:r>
        <w:r w:rsidR="004C6533">
          <w:rPr>
            <w:noProof/>
            <w:webHidden/>
          </w:rPr>
          <w:instrText xml:space="preserve"> PAGEREF _Toc337547387 \h </w:instrText>
        </w:r>
        <w:r w:rsidR="004C6533">
          <w:rPr>
            <w:noProof/>
            <w:webHidden/>
          </w:rPr>
        </w:r>
        <w:r w:rsidR="004C6533">
          <w:rPr>
            <w:noProof/>
            <w:webHidden/>
          </w:rPr>
          <w:fldChar w:fldCharType="separate"/>
        </w:r>
        <w:r>
          <w:rPr>
            <w:noProof/>
            <w:webHidden/>
          </w:rPr>
          <w:t>42</w:t>
        </w:r>
        <w:r w:rsidR="004C6533">
          <w:rPr>
            <w:noProof/>
            <w:webHidden/>
          </w:rPr>
          <w:fldChar w:fldCharType="end"/>
        </w:r>
      </w:hyperlink>
    </w:p>
    <w:p w:rsidR="004C6533" w:rsidRDefault="00AB54B0">
      <w:pPr>
        <w:pStyle w:val="TOC3"/>
        <w:rPr>
          <w:rFonts w:asciiTheme="minorHAnsi" w:eastAsiaTheme="minorEastAsia" w:hAnsiTheme="minorHAnsi" w:cstheme="minorBidi"/>
          <w:noProof/>
          <w:sz w:val="22"/>
          <w:szCs w:val="22"/>
          <w:lang w:eastAsia="zh-CN"/>
        </w:rPr>
      </w:pPr>
      <w:hyperlink w:anchor="_Toc337547388" w:history="1">
        <w:r w:rsidR="004C6533" w:rsidRPr="005316BA">
          <w:rPr>
            <w:rStyle w:val="Hyperlink"/>
            <w:noProof/>
          </w:rPr>
          <w:t>A2.4.2</w:t>
        </w:r>
        <w:r w:rsidR="004C6533">
          <w:rPr>
            <w:rFonts w:asciiTheme="minorHAnsi" w:eastAsiaTheme="minorEastAsia" w:hAnsiTheme="minorHAnsi" w:cstheme="minorBidi"/>
            <w:noProof/>
            <w:sz w:val="22"/>
            <w:szCs w:val="22"/>
            <w:lang w:eastAsia="zh-CN"/>
          </w:rPr>
          <w:tab/>
        </w:r>
        <w:r w:rsidR="004C6533" w:rsidRPr="005316BA">
          <w:rPr>
            <w:rStyle w:val="Hyperlink"/>
            <w:noProof/>
          </w:rPr>
          <w:t>Relative instability of revisit time</w:t>
        </w:r>
        <w:r w:rsidR="004C6533">
          <w:rPr>
            <w:noProof/>
            <w:webHidden/>
          </w:rPr>
          <w:tab/>
        </w:r>
        <w:r w:rsidR="00673098">
          <w:rPr>
            <w:noProof/>
            <w:webHidden/>
          </w:rPr>
          <w:tab/>
        </w:r>
        <w:r w:rsidR="004C6533">
          <w:rPr>
            <w:noProof/>
            <w:webHidden/>
          </w:rPr>
          <w:fldChar w:fldCharType="begin"/>
        </w:r>
        <w:r w:rsidR="004C6533">
          <w:rPr>
            <w:noProof/>
            <w:webHidden/>
          </w:rPr>
          <w:instrText xml:space="preserve"> PAGEREF _Toc337547388 \h </w:instrText>
        </w:r>
        <w:r w:rsidR="004C6533">
          <w:rPr>
            <w:noProof/>
            <w:webHidden/>
          </w:rPr>
        </w:r>
        <w:r w:rsidR="004C6533">
          <w:rPr>
            <w:noProof/>
            <w:webHidden/>
          </w:rPr>
          <w:fldChar w:fldCharType="separate"/>
        </w:r>
        <w:r>
          <w:rPr>
            <w:noProof/>
            <w:webHidden/>
          </w:rPr>
          <w:t>43</w:t>
        </w:r>
        <w:r w:rsidR="004C6533">
          <w:rPr>
            <w:noProof/>
            <w:webHidden/>
          </w:rPr>
          <w:fldChar w:fldCharType="end"/>
        </w:r>
      </w:hyperlink>
    </w:p>
    <w:p w:rsidR="004C6533" w:rsidRDefault="00AB54B0">
      <w:pPr>
        <w:pStyle w:val="TOC3"/>
        <w:rPr>
          <w:rFonts w:asciiTheme="minorHAnsi" w:eastAsiaTheme="minorEastAsia" w:hAnsiTheme="minorHAnsi" w:cstheme="minorBidi"/>
          <w:noProof/>
          <w:sz w:val="22"/>
          <w:szCs w:val="22"/>
          <w:lang w:eastAsia="zh-CN"/>
        </w:rPr>
      </w:pPr>
      <w:hyperlink w:anchor="_Toc337547389" w:history="1">
        <w:r w:rsidR="004C6533" w:rsidRPr="005316BA">
          <w:rPr>
            <w:rStyle w:val="Hyperlink"/>
            <w:noProof/>
          </w:rPr>
          <w:t>A2.4.3</w:t>
        </w:r>
        <w:r w:rsidR="004C6533">
          <w:rPr>
            <w:rFonts w:asciiTheme="minorHAnsi" w:eastAsiaTheme="minorEastAsia" w:hAnsiTheme="minorHAnsi" w:cstheme="minorBidi"/>
            <w:noProof/>
            <w:sz w:val="22"/>
            <w:szCs w:val="22"/>
            <w:lang w:eastAsia="zh-CN"/>
          </w:rPr>
          <w:tab/>
        </w:r>
        <w:r w:rsidR="004C6533" w:rsidRPr="005316BA">
          <w:rPr>
            <w:rStyle w:val="Hyperlink"/>
            <w:noProof/>
          </w:rPr>
          <w:t>Use of lock-in and lock-out measuring systems for occupancy measurements</w:t>
        </w:r>
        <w:r w:rsidR="004C6533">
          <w:rPr>
            <w:noProof/>
            <w:webHidden/>
          </w:rPr>
          <w:tab/>
        </w:r>
        <w:r w:rsidR="00673098">
          <w:rPr>
            <w:noProof/>
            <w:webHidden/>
          </w:rPr>
          <w:tab/>
        </w:r>
        <w:r w:rsidR="004C6533">
          <w:rPr>
            <w:noProof/>
            <w:webHidden/>
          </w:rPr>
          <w:fldChar w:fldCharType="begin"/>
        </w:r>
        <w:r w:rsidR="004C6533">
          <w:rPr>
            <w:noProof/>
            <w:webHidden/>
          </w:rPr>
          <w:instrText xml:space="preserve"> PAGEREF _Toc337547389 \h </w:instrText>
        </w:r>
        <w:r w:rsidR="004C6533">
          <w:rPr>
            <w:noProof/>
            <w:webHidden/>
          </w:rPr>
        </w:r>
        <w:r w:rsidR="004C6533">
          <w:rPr>
            <w:noProof/>
            <w:webHidden/>
          </w:rPr>
          <w:fldChar w:fldCharType="separate"/>
        </w:r>
        <w:r>
          <w:rPr>
            <w:noProof/>
            <w:webHidden/>
          </w:rPr>
          <w:t>43</w:t>
        </w:r>
        <w:r w:rsidR="004C6533">
          <w:rPr>
            <w:noProof/>
            <w:webHidden/>
          </w:rPr>
          <w:fldChar w:fldCharType="end"/>
        </w:r>
      </w:hyperlink>
    </w:p>
    <w:p w:rsidR="004C6533" w:rsidRDefault="00AB54B0">
      <w:pPr>
        <w:pStyle w:val="TOC1"/>
        <w:rPr>
          <w:rFonts w:asciiTheme="minorHAnsi" w:eastAsiaTheme="minorEastAsia" w:hAnsiTheme="minorHAnsi" w:cstheme="minorBidi"/>
          <w:noProof/>
          <w:sz w:val="22"/>
          <w:szCs w:val="22"/>
          <w:lang w:eastAsia="zh-CN"/>
        </w:rPr>
      </w:pPr>
      <w:hyperlink w:anchor="_Toc337547390" w:history="1">
        <w:r w:rsidR="004C6533" w:rsidRPr="005316BA">
          <w:rPr>
            <w:rStyle w:val="Hyperlink"/>
            <w:noProof/>
          </w:rPr>
          <w:t>A3</w:t>
        </w:r>
        <w:r w:rsidR="004C6533">
          <w:rPr>
            <w:rFonts w:asciiTheme="minorHAnsi" w:eastAsiaTheme="minorEastAsia" w:hAnsiTheme="minorHAnsi" w:cstheme="minorBidi"/>
            <w:noProof/>
            <w:sz w:val="22"/>
            <w:szCs w:val="22"/>
            <w:lang w:eastAsia="zh-CN"/>
          </w:rPr>
          <w:tab/>
        </w:r>
        <w:r w:rsidR="004C6533" w:rsidRPr="005316BA">
          <w:rPr>
            <w:rStyle w:val="Hyperlink"/>
            <w:noProof/>
          </w:rPr>
          <w:t>Measuring procedures</w:t>
        </w:r>
        <w:r w:rsidR="004C6533">
          <w:rPr>
            <w:noProof/>
            <w:webHidden/>
          </w:rPr>
          <w:tab/>
        </w:r>
        <w:r w:rsidR="00673098">
          <w:rPr>
            <w:noProof/>
            <w:webHidden/>
          </w:rPr>
          <w:tab/>
        </w:r>
        <w:r w:rsidR="004C6533">
          <w:rPr>
            <w:noProof/>
            <w:webHidden/>
          </w:rPr>
          <w:fldChar w:fldCharType="begin"/>
        </w:r>
        <w:r w:rsidR="004C6533">
          <w:rPr>
            <w:noProof/>
            <w:webHidden/>
          </w:rPr>
          <w:instrText xml:space="preserve"> PAGEREF _Toc337547390 \h </w:instrText>
        </w:r>
        <w:r w:rsidR="004C6533">
          <w:rPr>
            <w:noProof/>
            <w:webHidden/>
          </w:rPr>
        </w:r>
        <w:r w:rsidR="004C6533">
          <w:rPr>
            <w:noProof/>
            <w:webHidden/>
          </w:rPr>
          <w:fldChar w:fldCharType="separate"/>
        </w:r>
        <w:r>
          <w:rPr>
            <w:noProof/>
            <w:webHidden/>
          </w:rPr>
          <w:t>44</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91" w:history="1">
        <w:r w:rsidR="004C6533" w:rsidRPr="005316BA">
          <w:rPr>
            <w:rStyle w:val="Hyperlink"/>
            <w:noProof/>
          </w:rPr>
          <w:t>A3.1</w:t>
        </w:r>
        <w:r w:rsidR="004C6533">
          <w:rPr>
            <w:rFonts w:asciiTheme="minorHAnsi" w:eastAsiaTheme="minorEastAsia" w:hAnsiTheme="minorHAnsi" w:cstheme="minorBidi"/>
            <w:noProof/>
            <w:sz w:val="22"/>
            <w:szCs w:val="22"/>
            <w:lang w:eastAsia="zh-CN"/>
          </w:rPr>
          <w:tab/>
        </w:r>
        <w:r w:rsidR="004C6533" w:rsidRPr="005316BA">
          <w:rPr>
            <w:rStyle w:val="Hyperlink"/>
            <w:noProof/>
          </w:rPr>
          <w:t>Recommendations for measuring occupancy with lock-in measuring systems</w:t>
        </w:r>
        <w:r w:rsidR="004C6533">
          <w:rPr>
            <w:noProof/>
            <w:webHidden/>
          </w:rPr>
          <w:tab/>
        </w:r>
        <w:r w:rsidR="00673098">
          <w:rPr>
            <w:noProof/>
            <w:webHidden/>
          </w:rPr>
          <w:tab/>
        </w:r>
        <w:r w:rsidR="004C6533">
          <w:rPr>
            <w:noProof/>
            <w:webHidden/>
          </w:rPr>
          <w:fldChar w:fldCharType="begin"/>
        </w:r>
        <w:r w:rsidR="004C6533">
          <w:rPr>
            <w:noProof/>
            <w:webHidden/>
          </w:rPr>
          <w:instrText xml:space="preserve"> PAGEREF _Toc337547391 \h </w:instrText>
        </w:r>
        <w:r w:rsidR="004C6533">
          <w:rPr>
            <w:noProof/>
            <w:webHidden/>
          </w:rPr>
        </w:r>
        <w:r w:rsidR="004C6533">
          <w:rPr>
            <w:noProof/>
            <w:webHidden/>
          </w:rPr>
          <w:fldChar w:fldCharType="separate"/>
        </w:r>
        <w:r>
          <w:rPr>
            <w:noProof/>
            <w:webHidden/>
          </w:rPr>
          <w:t>44</w:t>
        </w:r>
        <w:r w:rsidR="004C6533">
          <w:rPr>
            <w:noProof/>
            <w:webHidden/>
          </w:rPr>
          <w:fldChar w:fldCharType="end"/>
        </w:r>
      </w:hyperlink>
    </w:p>
    <w:p w:rsidR="004C6533" w:rsidRDefault="00AB54B0">
      <w:pPr>
        <w:pStyle w:val="TOC3"/>
        <w:rPr>
          <w:rFonts w:asciiTheme="minorHAnsi" w:eastAsiaTheme="minorEastAsia" w:hAnsiTheme="minorHAnsi" w:cstheme="minorBidi"/>
          <w:noProof/>
          <w:sz w:val="22"/>
          <w:szCs w:val="22"/>
          <w:lang w:eastAsia="zh-CN"/>
        </w:rPr>
      </w:pPr>
      <w:hyperlink w:anchor="_Toc337547392" w:history="1">
        <w:r w:rsidR="004C6533" w:rsidRPr="005316BA">
          <w:rPr>
            <w:rStyle w:val="Hyperlink"/>
            <w:noProof/>
          </w:rPr>
          <w:t>A3.1.1</w:t>
        </w:r>
        <w:r w:rsidR="004C6533">
          <w:rPr>
            <w:rFonts w:asciiTheme="minorHAnsi" w:eastAsiaTheme="minorEastAsia" w:hAnsiTheme="minorHAnsi" w:cstheme="minorBidi"/>
            <w:noProof/>
            <w:sz w:val="22"/>
            <w:szCs w:val="22"/>
            <w:lang w:eastAsia="zh-CN"/>
          </w:rPr>
          <w:tab/>
        </w:r>
        <w:r w:rsidR="004C6533" w:rsidRPr="005316BA">
          <w:rPr>
            <w:rStyle w:val="Hyperlink"/>
            <w:noProof/>
          </w:rPr>
          <w:t>Data collection</w:t>
        </w:r>
        <w:r w:rsidR="004C6533">
          <w:rPr>
            <w:noProof/>
            <w:webHidden/>
          </w:rPr>
          <w:tab/>
        </w:r>
        <w:r w:rsidR="00673098">
          <w:rPr>
            <w:noProof/>
            <w:webHidden/>
          </w:rPr>
          <w:tab/>
        </w:r>
        <w:r w:rsidR="004C6533">
          <w:rPr>
            <w:noProof/>
            <w:webHidden/>
          </w:rPr>
          <w:fldChar w:fldCharType="begin"/>
        </w:r>
        <w:r w:rsidR="004C6533">
          <w:rPr>
            <w:noProof/>
            <w:webHidden/>
          </w:rPr>
          <w:instrText xml:space="preserve"> PAGEREF _Toc337547392 \h </w:instrText>
        </w:r>
        <w:r w:rsidR="004C6533">
          <w:rPr>
            <w:noProof/>
            <w:webHidden/>
          </w:rPr>
        </w:r>
        <w:r w:rsidR="004C6533">
          <w:rPr>
            <w:noProof/>
            <w:webHidden/>
          </w:rPr>
          <w:fldChar w:fldCharType="separate"/>
        </w:r>
        <w:r>
          <w:rPr>
            <w:noProof/>
            <w:webHidden/>
          </w:rPr>
          <w:t>44</w:t>
        </w:r>
        <w:r w:rsidR="004C6533">
          <w:rPr>
            <w:noProof/>
            <w:webHidden/>
          </w:rPr>
          <w:fldChar w:fldCharType="end"/>
        </w:r>
      </w:hyperlink>
    </w:p>
    <w:p w:rsidR="004C6533" w:rsidRDefault="00AB54B0">
      <w:pPr>
        <w:pStyle w:val="TOC3"/>
        <w:rPr>
          <w:rFonts w:asciiTheme="minorHAnsi" w:eastAsiaTheme="minorEastAsia" w:hAnsiTheme="minorHAnsi" w:cstheme="minorBidi"/>
          <w:noProof/>
          <w:sz w:val="22"/>
          <w:szCs w:val="22"/>
          <w:lang w:eastAsia="zh-CN"/>
        </w:rPr>
      </w:pPr>
      <w:hyperlink w:anchor="_Toc337547393" w:history="1">
        <w:r w:rsidR="004C6533" w:rsidRPr="005316BA">
          <w:rPr>
            <w:rStyle w:val="Hyperlink"/>
            <w:noProof/>
          </w:rPr>
          <w:t>A3.1.2</w:t>
        </w:r>
        <w:r w:rsidR="004C6533">
          <w:rPr>
            <w:rFonts w:asciiTheme="minorHAnsi" w:eastAsiaTheme="minorEastAsia" w:hAnsiTheme="minorHAnsi" w:cstheme="minorBidi"/>
            <w:noProof/>
            <w:sz w:val="22"/>
            <w:szCs w:val="22"/>
            <w:lang w:eastAsia="zh-CN"/>
          </w:rPr>
          <w:tab/>
        </w:r>
        <w:r w:rsidR="004C6533" w:rsidRPr="005316BA">
          <w:rPr>
            <w:rStyle w:val="Hyperlink"/>
            <w:noProof/>
          </w:rPr>
          <w:t>Occupancy measurement rule</w:t>
        </w:r>
        <w:r w:rsidR="004C6533">
          <w:rPr>
            <w:noProof/>
            <w:webHidden/>
          </w:rPr>
          <w:tab/>
        </w:r>
        <w:r w:rsidR="00673098">
          <w:rPr>
            <w:noProof/>
            <w:webHidden/>
          </w:rPr>
          <w:tab/>
        </w:r>
        <w:r w:rsidR="004C6533">
          <w:rPr>
            <w:noProof/>
            <w:webHidden/>
          </w:rPr>
          <w:fldChar w:fldCharType="begin"/>
        </w:r>
        <w:r w:rsidR="004C6533">
          <w:rPr>
            <w:noProof/>
            <w:webHidden/>
          </w:rPr>
          <w:instrText xml:space="preserve"> PAGEREF _Toc337547393 \h </w:instrText>
        </w:r>
        <w:r w:rsidR="004C6533">
          <w:rPr>
            <w:noProof/>
            <w:webHidden/>
          </w:rPr>
        </w:r>
        <w:r w:rsidR="004C6533">
          <w:rPr>
            <w:noProof/>
            <w:webHidden/>
          </w:rPr>
          <w:fldChar w:fldCharType="separate"/>
        </w:r>
        <w:r>
          <w:rPr>
            <w:noProof/>
            <w:webHidden/>
          </w:rPr>
          <w:t>44</w:t>
        </w:r>
        <w:r w:rsidR="004C6533">
          <w:rPr>
            <w:noProof/>
            <w:webHidden/>
          </w:rPr>
          <w:fldChar w:fldCharType="end"/>
        </w:r>
      </w:hyperlink>
    </w:p>
    <w:p w:rsidR="004C6533" w:rsidRDefault="00AB54B0">
      <w:pPr>
        <w:pStyle w:val="TOC3"/>
        <w:rPr>
          <w:rFonts w:asciiTheme="minorHAnsi" w:eastAsiaTheme="minorEastAsia" w:hAnsiTheme="minorHAnsi" w:cstheme="minorBidi"/>
          <w:noProof/>
          <w:sz w:val="22"/>
          <w:szCs w:val="22"/>
          <w:lang w:eastAsia="zh-CN"/>
        </w:rPr>
      </w:pPr>
      <w:hyperlink w:anchor="_Toc337547394" w:history="1">
        <w:r w:rsidR="004C6533" w:rsidRPr="005316BA">
          <w:rPr>
            <w:rStyle w:val="Hyperlink"/>
            <w:noProof/>
          </w:rPr>
          <w:t>A3.1.3</w:t>
        </w:r>
        <w:r w:rsidR="004C6533">
          <w:rPr>
            <w:rFonts w:asciiTheme="minorHAnsi" w:eastAsiaTheme="minorEastAsia" w:hAnsiTheme="minorHAnsi" w:cstheme="minorBidi"/>
            <w:noProof/>
            <w:sz w:val="22"/>
            <w:szCs w:val="22"/>
            <w:lang w:eastAsia="zh-CN"/>
          </w:rPr>
          <w:tab/>
        </w:r>
        <w:r w:rsidR="004C6533" w:rsidRPr="005316BA">
          <w:rPr>
            <w:rStyle w:val="Hyperlink"/>
            <w:noProof/>
          </w:rPr>
          <w:t>Selecting the number of samples</w:t>
        </w:r>
        <w:r w:rsidR="004C6533">
          <w:rPr>
            <w:noProof/>
            <w:webHidden/>
          </w:rPr>
          <w:tab/>
        </w:r>
        <w:r w:rsidR="00673098">
          <w:rPr>
            <w:noProof/>
            <w:webHidden/>
          </w:rPr>
          <w:tab/>
        </w:r>
        <w:r w:rsidR="004C6533">
          <w:rPr>
            <w:noProof/>
            <w:webHidden/>
          </w:rPr>
          <w:fldChar w:fldCharType="begin"/>
        </w:r>
        <w:r w:rsidR="004C6533">
          <w:rPr>
            <w:noProof/>
            <w:webHidden/>
          </w:rPr>
          <w:instrText xml:space="preserve"> PAGEREF _Toc337547394 \h </w:instrText>
        </w:r>
        <w:r w:rsidR="004C6533">
          <w:rPr>
            <w:noProof/>
            <w:webHidden/>
          </w:rPr>
        </w:r>
        <w:r w:rsidR="004C6533">
          <w:rPr>
            <w:noProof/>
            <w:webHidden/>
          </w:rPr>
          <w:fldChar w:fldCharType="separate"/>
        </w:r>
        <w:r>
          <w:rPr>
            <w:noProof/>
            <w:webHidden/>
          </w:rPr>
          <w:t>44</w:t>
        </w:r>
        <w:r w:rsidR="004C6533">
          <w:rPr>
            <w:noProof/>
            <w:webHidden/>
          </w:rPr>
          <w:fldChar w:fldCharType="end"/>
        </w:r>
      </w:hyperlink>
    </w:p>
    <w:p w:rsidR="004C6533" w:rsidRDefault="00AB54B0">
      <w:pPr>
        <w:pStyle w:val="TOC3"/>
        <w:rPr>
          <w:rFonts w:asciiTheme="minorHAnsi" w:eastAsiaTheme="minorEastAsia" w:hAnsiTheme="minorHAnsi" w:cstheme="minorBidi"/>
          <w:noProof/>
          <w:sz w:val="22"/>
          <w:szCs w:val="22"/>
          <w:lang w:eastAsia="zh-CN"/>
        </w:rPr>
      </w:pPr>
      <w:hyperlink w:anchor="_Toc337547395" w:history="1">
        <w:r w:rsidR="004C6533" w:rsidRPr="005316BA">
          <w:rPr>
            <w:rStyle w:val="Hyperlink"/>
            <w:noProof/>
          </w:rPr>
          <w:t>A3.1.4</w:t>
        </w:r>
        <w:r w:rsidR="004C6533">
          <w:rPr>
            <w:rFonts w:asciiTheme="minorHAnsi" w:eastAsiaTheme="minorEastAsia" w:hAnsiTheme="minorHAnsi" w:cstheme="minorBidi"/>
            <w:noProof/>
            <w:sz w:val="22"/>
            <w:szCs w:val="22"/>
            <w:lang w:eastAsia="zh-CN"/>
          </w:rPr>
          <w:tab/>
        </w:r>
        <w:r w:rsidR="004C6533" w:rsidRPr="005316BA">
          <w:rPr>
            <w:rStyle w:val="Hyperlink"/>
            <w:noProof/>
          </w:rPr>
          <w:t>Effect of incorrect choice of number of samples on the confidence level of the occupancy measurement</w:t>
        </w:r>
        <w:r w:rsidR="004C6533">
          <w:rPr>
            <w:noProof/>
            <w:webHidden/>
          </w:rPr>
          <w:tab/>
        </w:r>
        <w:r w:rsidR="00673098">
          <w:rPr>
            <w:noProof/>
            <w:webHidden/>
          </w:rPr>
          <w:tab/>
        </w:r>
        <w:r w:rsidR="004C6533">
          <w:rPr>
            <w:noProof/>
            <w:webHidden/>
          </w:rPr>
          <w:fldChar w:fldCharType="begin"/>
        </w:r>
        <w:r w:rsidR="004C6533">
          <w:rPr>
            <w:noProof/>
            <w:webHidden/>
          </w:rPr>
          <w:instrText xml:space="preserve"> PAGEREF _Toc337547395 \h </w:instrText>
        </w:r>
        <w:r w:rsidR="004C6533">
          <w:rPr>
            <w:noProof/>
            <w:webHidden/>
          </w:rPr>
        </w:r>
        <w:r w:rsidR="004C6533">
          <w:rPr>
            <w:noProof/>
            <w:webHidden/>
          </w:rPr>
          <w:fldChar w:fldCharType="separate"/>
        </w:r>
        <w:r>
          <w:rPr>
            <w:noProof/>
            <w:webHidden/>
          </w:rPr>
          <w:t>47</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396" w:history="1">
        <w:r w:rsidR="004C6533" w:rsidRPr="005316BA">
          <w:rPr>
            <w:rStyle w:val="Hyperlink"/>
            <w:noProof/>
          </w:rPr>
          <w:t>A3.2</w:t>
        </w:r>
        <w:r w:rsidR="004C6533">
          <w:rPr>
            <w:rFonts w:asciiTheme="minorHAnsi" w:eastAsiaTheme="minorEastAsia" w:hAnsiTheme="minorHAnsi" w:cstheme="minorBidi"/>
            <w:noProof/>
            <w:sz w:val="22"/>
            <w:szCs w:val="22"/>
            <w:lang w:eastAsia="zh-CN"/>
          </w:rPr>
          <w:tab/>
        </w:r>
        <w:r w:rsidR="004C6533" w:rsidRPr="005316BA">
          <w:rPr>
            <w:rStyle w:val="Hyperlink"/>
            <w:noProof/>
          </w:rPr>
          <w:t>Recommendations for measuring occupancy with lock-out measuring systems</w:t>
        </w:r>
        <w:r w:rsidR="004C6533">
          <w:rPr>
            <w:noProof/>
            <w:webHidden/>
          </w:rPr>
          <w:tab/>
        </w:r>
        <w:r w:rsidR="00673098">
          <w:rPr>
            <w:noProof/>
            <w:webHidden/>
          </w:rPr>
          <w:tab/>
        </w:r>
        <w:r w:rsidR="004C6533">
          <w:rPr>
            <w:noProof/>
            <w:webHidden/>
          </w:rPr>
          <w:fldChar w:fldCharType="begin"/>
        </w:r>
        <w:r w:rsidR="004C6533">
          <w:rPr>
            <w:noProof/>
            <w:webHidden/>
          </w:rPr>
          <w:instrText xml:space="preserve"> PAGEREF _Toc337547396 \h </w:instrText>
        </w:r>
        <w:r w:rsidR="004C6533">
          <w:rPr>
            <w:noProof/>
            <w:webHidden/>
          </w:rPr>
        </w:r>
        <w:r w:rsidR="004C6533">
          <w:rPr>
            <w:noProof/>
            <w:webHidden/>
          </w:rPr>
          <w:fldChar w:fldCharType="separate"/>
        </w:r>
        <w:r>
          <w:rPr>
            <w:noProof/>
            <w:webHidden/>
          </w:rPr>
          <w:t>48</w:t>
        </w:r>
        <w:r w:rsidR="004C6533">
          <w:rPr>
            <w:noProof/>
            <w:webHidden/>
          </w:rPr>
          <w:fldChar w:fldCharType="end"/>
        </w:r>
      </w:hyperlink>
    </w:p>
    <w:p w:rsidR="004C6533" w:rsidRDefault="00AB54B0">
      <w:pPr>
        <w:pStyle w:val="TOC3"/>
        <w:rPr>
          <w:rFonts w:asciiTheme="minorHAnsi" w:eastAsiaTheme="minorEastAsia" w:hAnsiTheme="minorHAnsi" w:cstheme="minorBidi"/>
          <w:noProof/>
          <w:sz w:val="22"/>
          <w:szCs w:val="22"/>
          <w:lang w:eastAsia="zh-CN"/>
        </w:rPr>
      </w:pPr>
      <w:hyperlink w:anchor="_Toc337547397" w:history="1">
        <w:r w:rsidR="004C6533" w:rsidRPr="005316BA">
          <w:rPr>
            <w:rStyle w:val="Hyperlink"/>
            <w:noProof/>
          </w:rPr>
          <w:t>A3.2.1</w:t>
        </w:r>
        <w:r w:rsidR="004C6533">
          <w:rPr>
            <w:rFonts w:asciiTheme="minorHAnsi" w:eastAsiaTheme="minorEastAsia" w:hAnsiTheme="minorHAnsi" w:cstheme="minorBidi"/>
            <w:noProof/>
            <w:sz w:val="22"/>
            <w:szCs w:val="22"/>
            <w:lang w:eastAsia="zh-CN"/>
          </w:rPr>
          <w:tab/>
        </w:r>
        <w:r w:rsidR="004C6533" w:rsidRPr="005316BA">
          <w:rPr>
            <w:rStyle w:val="Hyperlink"/>
            <w:noProof/>
          </w:rPr>
          <w:t>Data collection</w:t>
        </w:r>
        <w:r w:rsidR="004C6533">
          <w:rPr>
            <w:noProof/>
            <w:webHidden/>
          </w:rPr>
          <w:tab/>
        </w:r>
        <w:r w:rsidR="00673098">
          <w:rPr>
            <w:noProof/>
            <w:webHidden/>
          </w:rPr>
          <w:tab/>
        </w:r>
        <w:r w:rsidR="004C6533">
          <w:rPr>
            <w:noProof/>
            <w:webHidden/>
          </w:rPr>
          <w:fldChar w:fldCharType="begin"/>
        </w:r>
        <w:r w:rsidR="004C6533">
          <w:rPr>
            <w:noProof/>
            <w:webHidden/>
          </w:rPr>
          <w:instrText xml:space="preserve"> PAGEREF _Toc337547397 \h </w:instrText>
        </w:r>
        <w:r w:rsidR="004C6533">
          <w:rPr>
            <w:noProof/>
            <w:webHidden/>
          </w:rPr>
        </w:r>
        <w:r w:rsidR="004C6533">
          <w:rPr>
            <w:noProof/>
            <w:webHidden/>
          </w:rPr>
          <w:fldChar w:fldCharType="separate"/>
        </w:r>
        <w:r>
          <w:rPr>
            <w:noProof/>
            <w:webHidden/>
          </w:rPr>
          <w:t>48</w:t>
        </w:r>
        <w:r w:rsidR="004C6533">
          <w:rPr>
            <w:noProof/>
            <w:webHidden/>
          </w:rPr>
          <w:fldChar w:fldCharType="end"/>
        </w:r>
      </w:hyperlink>
    </w:p>
    <w:p w:rsidR="004C6533" w:rsidRDefault="00AB54B0">
      <w:pPr>
        <w:pStyle w:val="TOC3"/>
        <w:rPr>
          <w:rFonts w:asciiTheme="minorHAnsi" w:eastAsiaTheme="minorEastAsia" w:hAnsiTheme="minorHAnsi" w:cstheme="minorBidi"/>
          <w:noProof/>
          <w:sz w:val="22"/>
          <w:szCs w:val="22"/>
          <w:lang w:eastAsia="zh-CN"/>
        </w:rPr>
      </w:pPr>
      <w:hyperlink w:anchor="_Toc337547398" w:history="1">
        <w:r w:rsidR="004C6533" w:rsidRPr="005316BA">
          <w:rPr>
            <w:rStyle w:val="Hyperlink"/>
            <w:noProof/>
          </w:rPr>
          <w:t>A3.2.2</w:t>
        </w:r>
        <w:r w:rsidR="004C6533">
          <w:rPr>
            <w:rFonts w:asciiTheme="minorHAnsi" w:eastAsiaTheme="minorEastAsia" w:hAnsiTheme="minorHAnsi" w:cstheme="minorBidi"/>
            <w:noProof/>
            <w:sz w:val="22"/>
            <w:szCs w:val="22"/>
            <w:lang w:eastAsia="zh-CN"/>
          </w:rPr>
          <w:tab/>
        </w:r>
        <w:r w:rsidR="004C6533" w:rsidRPr="005316BA">
          <w:rPr>
            <w:rStyle w:val="Hyperlink"/>
            <w:noProof/>
          </w:rPr>
          <w:t>Occupancy calculation rule</w:t>
        </w:r>
        <w:r w:rsidR="004C6533">
          <w:rPr>
            <w:noProof/>
            <w:webHidden/>
          </w:rPr>
          <w:tab/>
        </w:r>
        <w:r w:rsidR="00673098">
          <w:rPr>
            <w:noProof/>
            <w:webHidden/>
          </w:rPr>
          <w:tab/>
        </w:r>
        <w:r w:rsidR="004C6533">
          <w:rPr>
            <w:noProof/>
            <w:webHidden/>
          </w:rPr>
          <w:fldChar w:fldCharType="begin"/>
        </w:r>
        <w:r w:rsidR="004C6533">
          <w:rPr>
            <w:noProof/>
            <w:webHidden/>
          </w:rPr>
          <w:instrText xml:space="preserve"> PAGEREF _Toc337547398 \h </w:instrText>
        </w:r>
        <w:r w:rsidR="004C6533">
          <w:rPr>
            <w:noProof/>
            <w:webHidden/>
          </w:rPr>
        </w:r>
        <w:r w:rsidR="004C6533">
          <w:rPr>
            <w:noProof/>
            <w:webHidden/>
          </w:rPr>
          <w:fldChar w:fldCharType="separate"/>
        </w:r>
        <w:r>
          <w:rPr>
            <w:noProof/>
            <w:webHidden/>
          </w:rPr>
          <w:t>49</w:t>
        </w:r>
        <w:r w:rsidR="004C6533">
          <w:rPr>
            <w:noProof/>
            <w:webHidden/>
          </w:rPr>
          <w:fldChar w:fldCharType="end"/>
        </w:r>
      </w:hyperlink>
    </w:p>
    <w:p w:rsidR="004C6533" w:rsidRDefault="00AB54B0">
      <w:pPr>
        <w:pStyle w:val="TOC3"/>
        <w:rPr>
          <w:rFonts w:asciiTheme="minorHAnsi" w:eastAsiaTheme="minorEastAsia" w:hAnsiTheme="minorHAnsi" w:cstheme="minorBidi"/>
          <w:noProof/>
          <w:sz w:val="22"/>
          <w:szCs w:val="22"/>
          <w:lang w:eastAsia="zh-CN"/>
        </w:rPr>
      </w:pPr>
      <w:hyperlink w:anchor="_Toc337547399" w:history="1">
        <w:r w:rsidR="004C6533" w:rsidRPr="005316BA">
          <w:rPr>
            <w:rStyle w:val="Hyperlink"/>
            <w:noProof/>
          </w:rPr>
          <w:t>A3.2.3</w:t>
        </w:r>
        <w:r w:rsidR="004C6533">
          <w:rPr>
            <w:rFonts w:asciiTheme="minorHAnsi" w:eastAsiaTheme="minorEastAsia" w:hAnsiTheme="minorHAnsi" w:cstheme="minorBidi"/>
            <w:noProof/>
            <w:sz w:val="22"/>
            <w:szCs w:val="22"/>
            <w:lang w:eastAsia="zh-CN"/>
          </w:rPr>
          <w:tab/>
        </w:r>
        <w:r w:rsidR="004C6533" w:rsidRPr="005316BA">
          <w:rPr>
            <w:rStyle w:val="Hyperlink"/>
            <w:noProof/>
          </w:rPr>
          <w:t>Selecting the number of samples</w:t>
        </w:r>
        <w:r w:rsidR="004C6533">
          <w:rPr>
            <w:noProof/>
            <w:webHidden/>
          </w:rPr>
          <w:tab/>
        </w:r>
        <w:r w:rsidR="00673098">
          <w:rPr>
            <w:noProof/>
            <w:webHidden/>
          </w:rPr>
          <w:tab/>
        </w:r>
        <w:r w:rsidR="004C6533">
          <w:rPr>
            <w:noProof/>
            <w:webHidden/>
          </w:rPr>
          <w:fldChar w:fldCharType="begin"/>
        </w:r>
        <w:r w:rsidR="004C6533">
          <w:rPr>
            <w:noProof/>
            <w:webHidden/>
          </w:rPr>
          <w:instrText xml:space="preserve"> PAGEREF _Toc337547399 \h </w:instrText>
        </w:r>
        <w:r w:rsidR="004C6533">
          <w:rPr>
            <w:noProof/>
            <w:webHidden/>
          </w:rPr>
        </w:r>
        <w:r w:rsidR="004C6533">
          <w:rPr>
            <w:noProof/>
            <w:webHidden/>
          </w:rPr>
          <w:fldChar w:fldCharType="separate"/>
        </w:r>
        <w:r>
          <w:rPr>
            <w:noProof/>
            <w:webHidden/>
          </w:rPr>
          <w:t>49</w:t>
        </w:r>
        <w:r w:rsidR="004C6533">
          <w:rPr>
            <w:noProof/>
            <w:webHidden/>
          </w:rPr>
          <w:fldChar w:fldCharType="end"/>
        </w:r>
      </w:hyperlink>
    </w:p>
    <w:p w:rsidR="00673098" w:rsidRDefault="00673098">
      <w:pPr>
        <w:pStyle w:val="TOC1"/>
        <w:rPr>
          <w:rStyle w:val="Hyperlink"/>
          <w:noProof/>
        </w:rPr>
      </w:pPr>
    </w:p>
    <w:p w:rsidR="00673098" w:rsidRDefault="00673098" w:rsidP="00673098">
      <w:pPr>
        <w:pStyle w:val="toc0"/>
      </w:pPr>
      <w:r>
        <w:lastRenderedPageBreak/>
        <w:tab/>
        <w:t>Page</w:t>
      </w:r>
    </w:p>
    <w:p w:rsidR="004C6533" w:rsidRDefault="00AB54B0">
      <w:pPr>
        <w:pStyle w:val="TOC1"/>
        <w:rPr>
          <w:rFonts w:asciiTheme="minorHAnsi" w:eastAsiaTheme="minorEastAsia" w:hAnsiTheme="minorHAnsi" w:cstheme="minorBidi"/>
          <w:noProof/>
          <w:sz w:val="22"/>
          <w:szCs w:val="22"/>
          <w:lang w:eastAsia="zh-CN"/>
        </w:rPr>
      </w:pPr>
      <w:hyperlink w:anchor="_Toc337547400" w:history="1">
        <w:r w:rsidR="004C6533" w:rsidRPr="005316BA">
          <w:rPr>
            <w:rStyle w:val="Hyperlink"/>
            <w:noProof/>
          </w:rPr>
          <w:t>A4</w:t>
        </w:r>
        <w:r w:rsidR="004C6533">
          <w:rPr>
            <w:rFonts w:asciiTheme="minorHAnsi" w:eastAsiaTheme="minorEastAsia" w:hAnsiTheme="minorHAnsi" w:cstheme="minorBidi"/>
            <w:noProof/>
            <w:sz w:val="22"/>
            <w:szCs w:val="22"/>
            <w:lang w:eastAsia="zh-CN"/>
          </w:rPr>
          <w:tab/>
        </w:r>
        <w:r w:rsidR="004C6533" w:rsidRPr="005316BA">
          <w:rPr>
            <w:rStyle w:val="Hyperlink"/>
            <w:noProof/>
          </w:rPr>
          <w:t>Typical examples of the impact of signal flow rate in the radio channel  on the confidence level of spectrum occupancy calculations</w:t>
        </w:r>
        <w:r w:rsidR="004C6533">
          <w:rPr>
            <w:noProof/>
            <w:webHidden/>
          </w:rPr>
          <w:tab/>
        </w:r>
        <w:r w:rsidR="00673098">
          <w:rPr>
            <w:noProof/>
            <w:webHidden/>
          </w:rPr>
          <w:tab/>
        </w:r>
        <w:r w:rsidR="004C6533">
          <w:rPr>
            <w:noProof/>
            <w:webHidden/>
          </w:rPr>
          <w:fldChar w:fldCharType="begin"/>
        </w:r>
        <w:r w:rsidR="004C6533">
          <w:rPr>
            <w:noProof/>
            <w:webHidden/>
          </w:rPr>
          <w:instrText xml:space="preserve"> PAGEREF _Toc337547400 \h </w:instrText>
        </w:r>
        <w:r w:rsidR="004C6533">
          <w:rPr>
            <w:noProof/>
            <w:webHidden/>
          </w:rPr>
        </w:r>
        <w:r w:rsidR="004C6533">
          <w:rPr>
            <w:noProof/>
            <w:webHidden/>
          </w:rPr>
          <w:fldChar w:fldCharType="separate"/>
        </w:r>
        <w:r>
          <w:rPr>
            <w:noProof/>
            <w:webHidden/>
          </w:rPr>
          <w:t>49</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401" w:history="1">
        <w:r w:rsidR="004C6533" w:rsidRPr="005316BA">
          <w:rPr>
            <w:rStyle w:val="Hyperlink"/>
            <w:noProof/>
          </w:rPr>
          <w:t>A4.1</w:t>
        </w:r>
        <w:r w:rsidR="004C6533">
          <w:rPr>
            <w:rFonts w:asciiTheme="minorHAnsi" w:eastAsiaTheme="minorEastAsia" w:hAnsiTheme="minorHAnsi" w:cstheme="minorBidi"/>
            <w:noProof/>
            <w:sz w:val="22"/>
            <w:szCs w:val="22"/>
            <w:lang w:eastAsia="zh-CN"/>
          </w:rPr>
          <w:tab/>
        </w:r>
        <w:r w:rsidR="004C6533" w:rsidRPr="005316BA">
          <w:rPr>
            <w:rStyle w:val="Hyperlink"/>
            <w:noProof/>
          </w:rPr>
          <w:t>Case A: One single signal present in the integration time</w:t>
        </w:r>
        <w:r w:rsidR="004C6533">
          <w:rPr>
            <w:noProof/>
            <w:webHidden/>
          </w:rPr>
          <w:tab/>
        </w:r>
        <w:r w:rsidR="00673098">
          <w:rPr>
            <w:noProof/>
            <w:webHidden/>
          </w:rPr>
          <w:tab/>
        </w:r>
        <w:r w:rsidR="004C6533">
          <w:rPr>
            <w:noProof/>
            <w:webHidden/>
          </w:rPr>
          <w:fldChar w:fldCharType="begin"/>
        </w:r>
        <w:r w:rsidR="004C6533">
          <w:rPr>
            <w:noProof/>
            <w:webHidden/>
          </w:rPr>
          <w:instrText xml:space="preserve"> PAGEREF _Toc337547401 \h </w:instrText>
        </w:r>
        <w:r w:rsidR="004C6533">
          <w:rPr>
            <w:noProof/>
            <w:webHidden/>
          </w:rPr>
        </w:r>
        <w:r w:rsidR="004C6533">
          <w:rPr>
            <w:noProof/>
            <w:webHidden/>
          </w:rPr>
          <w:fldChar w:fldCharType="separate"/>
        </w:r>
        <w:r>
          <w:rPr>
            <w:noProof/>
            <w:webHidden/>
          </w:rPr>
          <w:t>49</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402" w:history="1">
        <w:r w:rsidR="004C6533" w:rsidRPr="005316BA">
          <w:rPr>
            <w:rStyle w:val="Hyperlink"/>
            <w:noProof/>
          </w:rPr>
          <w:t>A4.2</w:t>
        </w:r>
        <w:r w:rsidR="004C6533">
          <w:rPr>
            <w:rFonts w:asciiTheme="minorHAnsi" w:eastAsiaTheme="minorEastAsia" w:hAnsiTheme="minorHAnsi" w:cstheme="minorBidi"/>
            <w:noProof/>
            <w:sz w:val="22"/>
            <w:szCs w:val="22"/>
            <w:lang w:eastAsia="zh-CN"/>
          </w:rPr>
          <w:tab/>
        </w:r>
        <w:r w:rsidR="004C6533" w:rsidRPr="005316BA">
          <w:rPr>
            <w:rStyle w:val="Hyperlink"/>
            <w:noProof/>
          </w:rPr>
          <w:t>Case B: Twelve signals during the integration time</w:t>
        </w:r>
        <w:r w:rsidR="004C6533">
          <w:rPr>
            <w:noProof/>
            <w:webHidden/>
          </w:rPr>
          <w:tab/>
        </w:r>
        <w:r w:rsidR="00673098">
          <w:rPr>
            <w:noProof/>
            <w:webHidden/>
          </w:rPr>
          <w:tab/>
        </w:r>
        <w:r w:rsidR="004C6533">
          <w:rPr>
            <w:noProof/>
            <w:webHidden/>
          </w:rPr>
          <w:fldChar w:fldCharType="begin"/>
        </w:r>
        <w:r w:rsidR="004C6533">
          <w:rPr>
            <w:noProof/>
            <w:webHidden/>
          </w:rPr>
          <w:instrText xml:space="preserve"> PAGEREF _Toc337547402 \h </w:instrText>
        </w:r>
        <w:r w:rsidR="004C6533">
          <w:rPr>
            <w:noProof/>
            <w:webHidden/>
          </w:rPr>
        </w:r>
        <w:r w:rsidR="004C6533">
          <w:rPr>
            <w:noProof/>
            <w:webHidden/>
          </w:rPr>
          <w:fldChar w:fldCharType="separate"/>
        </w:r>
        <w:r>
          <w:rPr>
            <w:noProof/>
            <w:webHidden/>
          </w:rPr>
          <w:t>50</w:t>
        </w:r>
        <w:r w:rsidR="004C6533">
          <w:rPr>
            <w:noProof/>
            <w:webHidden/>
          </w:rPr>
          <w:fldChar w:fldCharType="end"/>
        </w:r>
      </w:hyperlink>
    </w:p>
    <w:p w:rsidR="004C6533" w:rsidRDefault="00AB54B0">
      <w:pPr>
        <w:pStyle w:val="TOC2"/>
        <w:rPr>
          <w:rFonts w:asciiTheme="minorHAnsi" w:eastAsiaTheme="minorEastAsia" w:hAnsiTheme="minorHAnsi" w:cstheme="minorBidi"/>
          <w:noProof/>
          <w:sz w:val="22"/>
          <w:szCs w:val="22"/>
          <w:lang w:eastAsia="zh-CN"/>
        </w:rPr>
      </w:pPr>
      <w:hyperlink w:anchor="_Toc337547403" w:history="1">
        <w:r w:rsidR="004C6533" w:rsidRPr="005316BA">
          <w:rPr>
            <w:rStyle w:val="Hyperlink"/>
            <w:noProof/>
          </w:rPr>
          <w:t>A4.3</w:t>
        </w:r>
        <w:r w:rsidR="004C6533">
          <w:rPr>
            <w:rFonts w:asciiTheme="minorHAnsi" w:eastAsiaTheme="minorEastAsia" w:hAnsiTheme="minorHAnsi" w:cstheme="minorBidi"/>
            <w:noProof/>
            <w:sz w:val="22"/>
            <w:szCs w:val="22"/>
            <w:lang w:eastAsia="zh-CN"/>
          </w:rPr>
          <w:tab/>
        </w:r>
        <w:r w:rsidR="004C6533" w:rsidRPr="005316BA">
          <w:rPr>
            <w:rStyle w:val="Hyperlink"/>
            <w:noProof/>
          </w:rPr>
          <w:t>Case C: Several dozen signals within the integration time</w:t>
        </w:r>
        <w:r w:rsidR="004C6533">
          <w:rPr>
            <w:noProof/>
            <w:webHidden/>
          </w:rPr>
          <w:tab/>
        </w:r>
        <w:r w:rsidR="00673098">
          <w:rPr>
            <w:noProof/>
            <w:webHidden/>
          </w:rPr>
          <w:tab/>
        </w:r>
        <w:r w:rsidR="004C6533">
          <w:rPr>
            <w:noProof/>
            <w:webHidden/>
          </w:rPr>
          <w:fldChar w:fldCharType="begin"/>
        </w:r>
        <w:r w:rsidR="004C6533">
          <w:rPr>
            <w:noProof/>
            <w:webHidden/>
          </w:rPr>
          <w:instrText xml:space="preserve"> PAGEREF _Toc337547403 \h </w:instrText>
        </w:r>
        <w:r w:rsidR="004C6533">
          <w:rPr>
            <w:noProof/>
            <w:webHidden/>
          </w:rPr>
        </w:r>
        <w:r w:rsidR="004C6533">
          <w:rPr>
            <w:noProof/>
            <w:webHidden/>
          </w:rPr>
          <w:fldChar w:fldCharType="separate"/>
        </w:r>
        <w:r>
          <w:rPr>
            <w:noProof/>
            <w:webHidden/>
          </w:rPr>
          <w:t>50</w:t>
        </w:r>
        <w:r w:rsidR="004C6533">
          <w:rPr>
            <w:noProof/>
            <w:webHidden/>
          </w:rPr>
          <w:fldChar w:fldCharType="end"/>
        </w:r>
      </w:hyperlink>
    </w:p>
    <w:p w:rsidR="004C6533" w:rsidRDefault="00AB54B0">
      <w:pPr>
        <w:pStyle w:val="TOC1"/>
        <w:rPr>
          <w:rFonts w:asciiTheme="minorHAnsi" w:eastAsiaTheme="minorEastAsia" w:hAnsiTheme="minorHAnsi" w:cstheme="minorBidi"/>
          <w:noProof/>
          <w:sz w:val="22"/>
          <w:szCs w:val="22"/>
          <w:lang w:eastAsia="zh-CN"/>
        </w:rPr>
      </w:pPr>
      <w:hyperlink w:anchor="_Toc337547404" w:history="1">
        <w:r w:rsidR="00673098">
          <w:rPr>
            <w:rStyle w:val="Hyperlink"/>
            <w:noProof/>
          </w:rPr>
          <w:t xml:space="preserve">Reference </w:t>
        </w:r>
        <w:r w:rsidR="004C6533" w:rsidRPr="005316BA">
          <w:rPr>
            <w:rStyle w:val="Hyperlink"/>
            <w:noProof/>
          </w:rPr>
          <w:t>to Annex A</w:t>
        </w:r>
        <w:r w:rsidR="004C6533">
          <w:rPr>
            <w:noProof/>
            <w:webHidden/>
          </w:rPr>
          <w:tab/>
        </w:r>
        <w:r w:rsidR="00673098">
          <w:rPr>
            <w:noProof/>
            <w:webHidden/>
          </w:rPr>
          <w:tab/>
        </w:r>
        <w:r w:rsidR="004C6533">
          <w:rPr>
            <w:noProof/>
            <w:webHidden/>
          </w:rPr>
          <w:fldChar w:fldCharType="begin"/>
        </w:r>
        <w:r w:rsidR="004C6533">
          <w:rPr>
            <w:noProof/>
            <w:webHidden/>
          </w:rPr>
          <w:instrText xml:space="preserve"> PAGEREF _Toc337547404 \h </w:instrText>
        </w:r>
        <w:r w:rsidR="004C6533">
          <w:rPr>
            <w:noProof/>
            <w:webHidden/>
          </w:rPr>
        </w:r>
        <w:r w:rsidR="004C6533">
          <w:rPr>
            <w:noProof/>
            <w:webHidden/>
          </w:rPr>
          <w:fldChar w:fldCharType="separate"/>
        </w:r>
        <w:r>
          <w:rPr>
            <w:noProof/>
            <w:webHidden/>
          </w:rPr>
          <w:t>51</w:t>
        </w:r>
        <w:r w:rsidR="004C6533">
          <w:rPr>
            <w:noProof/>
            <w:webHidden/>
          </w:rPr>
          <w:fldChar w:fldCharType="end"/>
        </w:r>
      </w:hyperlink>
    </w:p>
    <w:p w:rsidR="0057616B" w:rsidRPr="008431EE" w:rsidRDefault="004C6533" w:rsidP="00406911">
      <w:r>
        <w:rPr>
          <w:lang w:val="en-US"/>
        </w:rPr>
        <w:fldChar w:fldCharType="end"/>
      </w:r>
    </w:p>
    <w:p w:rsidR="0059218F" w:rsidRDefault="0059218F" w:rsidP="0057616B">
      <w:pPr>
        <w:pStyle w:val="Heading1"/>
        <w:rPr>
          <w:lang w:val="en-US"/>
        </w:rPr>
      </w:pPr>
      <w:bookmarkStart w:id="6" w:name="_Toc337547324"/>
      <w:r w:rsidRPr="0059218F">
        <w:rPr>
          <w:lang w:val="en-US"/>
        </w:rPr>
        <w:t>1</w:t>
      </w:r>
      <w:r w:rsidRPr="0059218F">
        <w:rPr>
          <w:lang w:val="en-US"/>
        </w:rPr>
        <w:tab/>
        <w:t>Introduction</w:t>
      </w:r>
      <w:bookmarkEnd w:id="6"/>
    </w:p>
    <w:p w:rsidR="0059218F" w:rsidRPr="0059218F" w:rsidRDefault="0059218F" w:rsidP="0057616B">
      <w:pPr>
        <w:rPr>
          <w:lang w:val="en-US"/>
        </w:rPr>
      </w:pPr>
      <w:r w:rsidRPr="0059218F">
        <w:rPr>
          <w:lang w:val="en-US"/>
        </w:rPr>
        <w:t>The increasing use of radio makes it more and more difficult to accommodate all users in the limited spectrum available. Some frequency bands are already overcrowded at times and spectrum managers more often need to know the actual occupancy in certain frequency bands.</w:t>
      </w:r>
    </w:p>
    <w:p w:rsidR="0059218F" w:rsidRPr="0059218F" w:rsidRDefault="0059218F" w:rsidP="0059218F">
      <w:pPr>
        <w:rPr>
          <w:lang w:val="en-US"/>
        </w:rPr>
      </w:pPr>
      <w:r w:rsidRPr="0059218F">
        <w:rPr>
          <w:lang w:val="en-US"/>
        </w:rPr>
        <w:t>The following ITU documentation concerning occupancy has been taken into account when developing this report:</w:t>
      </w:r>
    </w:p>
    <w:p w:rsidR="00694E4E" w:rsidRDefault="00694E4E" w:rsidP="00694E4E">
      <w:pPr>
        <w:pStyle w:val="enumlev1"/>
        <w:rPr>
          <w:lang w:val="en-US"/>
        </w:rPr>
      </w:pPr>
      <w:r w:rsidRPr="00694E4E">
        <w:rPr>
          <w:lang w:val="en-US"/>
        </w:rPr>
        <w:t>•</w:t>
      </w:r>
      <w:r>
        <w:rPr>
          <w:lang w:val="en-US"/>
        </w:rPr>
        <w:tab/>
      </w:r>
      <w:r w:rsidR="0059218F" w:rsidRPr="0059218F">
        <w:rPr>
          <w:lang w:val="en-US"/>
        </w:rPr>
        <w:t>Question ITU-R 233/1</w:t>
      </w:r>
    </w:p>
    <w:p w:rsidR="0059218F" w:rsidRPr="0059218F" w:rsidRDefault="00694E4E" w:rsidP="00694E4E">
      <w:pPr>
        <w:pStyle w:val="enumlev1"/>
        <w:rPr>
          <w:lang w:val="en-US"/>
        </w:rPr>
      </w:pPr>
      <w:r>
        <w:rPr>
          <w:lang w:val="en-US"/>
        </w:rPr>
        <w:tab/>
      </w:r>
      <w:r w:rsidR="0059218F" w:rsidRPr="0059218F">
        <w:rPr>
          <w:lang w:val="en-US"/>
        </w:rPr>
        <w:t>Raised in 2007, this question calls for studies on methods to measure, evaluate and present frequency channel and band occupancy measurements.</w:t>
      </w:r>
    </w:p>
    <w:p w:rsidR="00694E4E" w:rsidRDefault="00694E4E" w:rsidP="00694E4E">
      <w:pPr>
        <w:pStyle w:val="enumlev1"/>
        <w:rPr>
          <w:lang w:val="en-US"/>
        </w:rPr>
      </w:pPr>
      <w:r w:rsidRPr="00694E4E">
        <w:rPr>
          <w:lang w:val="en-US"/>
        </w:rPr>
        <w:t>•</w:t>
      </w:r>
      <w:r>
        <w:rPr>
          <w:lang w:val="en-US"/>
        </w:rPr>
        <w:tab/>
      </w:r>
      <w:r w:rsidR="0059218F" w:rsidRPr="0059218F">
        <w:rPr>
          <w:lang w:val="en-US"/>
        </w:rPr>
        <w:t>Recommendation ITU-R SM.1880</w:t>
      </w:r>
    </w:p>
    <w:p w:rsidR="0059218F" w:rsidRPr="0059218F" w:rsidRDefault="00694E4E" w:rsidP="00694E4E">
      <w:pPr>
        <w:pStyle w:val="enumlev1"/>
        <w:rPr>
          <w:lang w:val="en-US"/>
        </w:rPr>
      </w:pPr>
      <w:r>
        <w:rPr>
          <w:lang w:val="en-US"/>
        </w:rPr>
        <w:tab/>
      </w:r>
      <w:r w:rsidR="0059218F" w:rsidRPr="0059218F">
        <w:rPr>
          <w:lang w:val="en-US"/>
        </w:rPr>
        <w:t>This Recommendation describes different aspects to consider when performing occupancy measurements and shows ways to present the results.</w:t>
      </w:r>
    </w:p>
    <w:p w:rsidR="00694E4E" w:rsidRDefault="00694E4E" w:rsidP="00694E4E">
      <w:pPr>
        <w:pStyle w:val="enumlev1"/>
        <w:rPr>
          <w:lang w:val="en-US"/>
        </w:rPr>
      </w:pPr>
      <w:r w:rsidRPr="00694E4E">
        <w:rPr>
          <w:lang w:val="en-US"/>
        </w:rPr>
        <w:t>•</w:t>
      </w:r>
      <w:r>
        <w:rPr>
          <w:lang w:val="en-US"/>
        </w:rPr>
        <w:tab/>
      </w:r>
      <w:r w:rsidR="0059218F" w:rsidRPr="0059218F">
        <w:rPr>
          <w:lang w:val="en-US"/>
        </w:rPr>
        <w:t>Recommendation ITU-R SM.1809</w:t>
      </w:r>
    </w:p>
    <w:p w:rsidR="0059218F" w:rsidRPr="0059218F" w:rsidRDefault="00694E4E" w:rsidP="00694E4E">
      <w:pPr>
        <w:pStyle w:val="enumlev1"/>
        <w:rPr>
          <w:lang w:val="en-US"/>
        </w:rPr>
      </w:pPr>
      <w:r>
        <w:rPr>
          <w:lang w:val="en-US"/>
        </w:rPr>
        <w:tab/>
      </w:r>
      <w:r w:rsidR="0059218F" w:rsidRPr="0059218F">
        <w:rPr>
          <w:lang w:val="en-US"/>
        </w:rPr>
        <w:t>This Recommendation defines a common data format for channel occupancy measurement results enabling the exchange of this data between administrations using different hard- and software for the actual measurement.</w:t>
      </w:r>
    </w:p>
    <w:p w:rsidR="00694E4E" w:rsidRDefault="00694E4E" w:rsidP="00694E4E">
      <w:pPr>
        <w:pStyle w:val="enumlev1"/>
        <w:rPr>
          <w:lang w:val="en-US"/>
        </w:rPr>
      </w:pPr>
      <w:r w:rsidRPr="00694E4E">
        <w:rPr>
          <w:lang w:val="en-US"/>
        </w:rPr>
        <w:t>•</w:t>
      </w:r>
      <w:r>
        <w:rPr>
          <w:lang w:val="en-US"/>
        </w:rPr>
        <w:tab/>
      </w:r>
      <w:r w:rsidR="0059218F" w:rsidRPr="0059218F">
        <w:rPr>
          <w:lang w:val="en-US"/>
        </w:rPr>
        <w:t>Handbook on Spectrum Monitoring, Chapter 4.11</w:t>
      </w:r>
    </w:p>
    <w:p w:rsidR="0059218F" w:rsidRPr="0059218F" w:rsidRDefault="00694E4E" w:rsidP="00694E4E">
      <w:pPr>
        <w:pStyle w:val="enumlev1"/>
        <w:rPr>
          <w:lang w:val="en-US"/>
        </w:rPr>
      </w:pPr>
      <w:r>
        <w:rPr>
          <w:lang w:val="en-US"/>
        </w:rPr>
        <w:tab/>
      </w:r>
      <w:r w:rsidR="0059218F" w:rsidRPr="0059218F">
        <w:rPr>
          <w:lang w:val="en-US"/>
        </w:rPr>
        <w:t>The 2011 edition of this Handbook summarizes occupancy measurement methods described in more detail in the Recommendations above.</w:t>
      </w:r>
    </w:p>
    <w:p w:rsidR="0059218F" w:rsidRPr="0059218F" w:rsidRDefault="0059218F" w:rsidP="00694E4E">
      <w:pPr>
        <w:rPr>
          <w:lang w:val="en-US"/>
        </w:rPr>
      </w:pPr>
      <w:r w:rsidRPr="0059218F">
        <w:rPr>
          <w:lang w:val="en-US"/>
        </w:rPr>
        <w:t>The following factors, however, make it more and more difficult to measure spectrum occupancy and present the results in a way that spectrum managers can easily derive the necessary information:</w:t>
      </w:r>
    </w:p>
    <w:p w:rsidR="00694E4E" w:rsidRDefault="00694E4E" w:rsidP="00694E4E">
      <w:pPr>
        <w:pStyle w:val="enumlev1"/>
        <w:rPr>
          <w:lang w:val="en-US"/>
        </w:rPr>
      </w:pPr>
      <w:r w:rsidRPr="00694E4E">
        <w:rPr>
          <w:lang w:val="en-US"/>
        </w:rPr>
        <w:t>•</w:t>
      </w:r>
      <w:r>
        <w:rPr>
          <w:lang w:val="en-US"/>
        </w:rPr>
        <w:tab/>
      </w:r>
      <w:r w:rsidR="0059218F" w:rsidRPr="0059218F">
        <w:rPr>
          <w:lang w:val="en-US"/>
        </w:rPr>
        <w:t>Self-organizing radio systems</w:t>
      </w:r>
    </w:p>
    <w:p w:rsidR="0059218F" w:rsidRPr="0059218F" w:rsidRDefault="00694E4E" w:rsidP="00694E4E">
      <w:pPr>
        <w:pStyle w:val="enumlev1"/>
        <w:rPr>
          <w:lang w:val="en-US"/>
        </w:rPr>
      </w:pPr>
      <w:r>
        <w:rPr>
          <w:lang w:val="en-US"/>
        </w:rPr>
        <w:tab/>
      </w:r>
      <w:r w:rsidR="0059218F" w:rsidRPr="0059218F">
        <w:rPr>
          <w:lang w:val="en-US"/>
        </w:rPr>
        <w:t>Some modern radio systems do not have a single and/or fixed frequency that they operate on. Instead, they can sense the current occupancy inside a certain frequency band and automatically select a frequency that is currently free. The next time this device accesses the spectrum, the selected frequency may be different. One example of this behaviour is the DECT personal phone system.</w:t>
      </w:r>
    </w:p>
    <w:p w:rsidR="00694E4E" w:rsidRDefault="00694E4E" w:rsidP="00694E4E">
      <w:pPr>
        <w:pStyle w:val="enumlev1"/>
        <w:rPr>
          <w:lang w:val="en-US"/>
        </w:rPr>
      </w:pPr>
      <w:r w:rsidRPr="00694E4E">
        <w:rPr>
          <w:lang w:val="en-US"/>
        </w:rPr>
        <w:t>•</w:t>
      </w:r>
      <w:r>
        <w:rPr>
          <w:lang w:val="en-US"/>
        </w:rPr>
        <w:tab/>
      </w:r>
      <w:r w:rsidR="0059218F" w:rsidRPr="0059218F">
        <w:rPr>
          <w:lang w:val="en-US"/>
        </w:rPr>
        <w:t>Frequency agile radio systems</w:t>
      </w:r>
    </w:p>
    <w:p w:rsidR="0059218F" w:rsidRPr="0059218F" w:rsidRDefault="00694E4E" w:rsidP="00694E4E">
      <w:pPr>
        <w:pStyle w:val="enumlev1"/>
        <w:rPr>
          <w:lang w:val="en-US"/>
        </w:rPr>
      </w:pPr>
      <w:r>
        <w:rPr>
          <w:lang w:val="en-US"/>
        </w:rPr>
        <w:tab/>
      </w:r>
      <w:r w:rsidR="0059218F" w:rsidRPr="0059218F">
        <w:rPr>
          <w:lang w:val="en-US"/>
        </w:rPr>
        <w:t>Some radio systems change frequency very fast based on a fixed or even flexible scheme that appears random to an occupancy measurement sys</w:t>
      </w:r>
      <w:r w:rsidR="003753FA">
        <w:rPr>
          <w:lang w:val="en-US"/>
        </w:rPr>
        <w:t xml:space="preserve">tem. One example is Bluetooth. </w:t>
      </w:r>
      <w:r w:rsidR="0059218F" w:rsidRPr="0059218F">
        <w:rPr>
          <w:lang w:val="en-US"/>
        </w:rPr>
        <w:t>Standard occupancy measurement systems usually are not fast enough to capture each short burst and may regard the whole frequency band as being used although only one station is active.</w:t>
      </w:r>
    </w:p>
    <w:p w:rsidR="00694E4E" w:rsidRDefault="00694E4E" w:rsidP="00694E4E">
      <w:pPr>
        <w:pStyle w:val="enumlev1"/>
        <w:rPr>
          <w:lang w:val="en-US"/>
        </w:rPr>
      </w:pPr>
      <w:r w:rsidRPr="00694E4E">
        <w:rPr>
          <w:lang w:val="en-US"/>
        </w:rPr>
        <w:lastRenderedPageBreak/>
        <w:t>•</w:t>
      </w:r>
      <w:r>
        <w:rPr>
          <w:lang w:val="en-US"/>
        </w:rPr>
        <w:tab/>
      </w:r>
      <w:r w:rsidR="0059218F" w:rsidRPr="0059218F">
        <w:rPr>
          <w:lang w:val="en-US"/>
        </w:rPr>
        <w:t>Pulsed (bursted) digital systems</w:t>
      </w:r>
    </w:p>
    <w:p w:rsidR="0059218F" w:rsidRPr="0059218F" w:rsidRDefault="00694E4E" w:rsidP="00694E4E">
      <w:pPr>
        <w:pStyle w:val="enumlev1"/>
        <w:rPr>
          <w:lang w:val="en-US"/>
        </w:rPr>
      </w:pPr>
      <w:r>
        <w:rPr>
          <w:lang w:val="en-US"/>
        </w:rPr>
        <w:tab/>
      </w:r>
      <w:r w:rsidR="0059218F" w:rsidRPr="0059218F">
        <w:rPr>
          <w:lang w:val="en-US"/>
        </w:rPr>
        <w:t xml:space="preserve">Digital systems using TDMA multiple access methods usually transmit in bursts. Even if an occupancy measurement system would be fast enough to capture every single burst, the question still arises how occupancy is defined in this case: Should the frequency be regarded as being occupied just because one time slot is used, or should it state the amount of time in between the bursts as “available”? </w:t>
      </w:r>
    </w:p>
    <w:p w:rsidR="00694E4E" w:rsidRDefault="00694E4E" w:rsidP="00694E4E">
      <w:pPr>
        <w:pStyle w:val="enumlev1"/>
        <w:rPr>
          <w:lang w:val="en-US"/>
        </w:rPr>
      </w:pPr>
      <w:r w:rsidRPr="00694E4E">
        <w:rPr>
          <w:lang w:val="en-US"/>
        </w:rPr>
        <w:t>•</w:t>
      </w:r>
      <w:r>
        <w:rPr>
          <w:lang w:val="en-US"/>
        </w:rPr>
        <w:tab/>
      </w:r>
      <w:r w:rsidR="0059218F" w:rsidRPr="0059218F">
        <w:rPr>
          <w:lang w:val="en-US"/>
        </w:rPr>
        <w:t>Frequency bands shared by users with different bandwidths</w:t>
      </w:r>
    </w:p>
    <w:p w:rsidR="0059218F" w:rsidRPr="0059218F" w:rsidRDefault="00694E4E" w:rsidP="00A83268">
      <w:pPr>
        <w:pStyle w:val="enumlev1"/>
        <w:rPr>
          <w:lang w:val="en-US"/>
        </w:rPr>
      </w:pPr>
      <w:r>
        <w:rPr>
          <w:lang w:val="en-US"/>
        </w:rPr>
        <w:tab/>
      </w:r>
      <w:r w:rsidR="0059218F" w:rsidRPr="0059218F">
        <w:rPr>
          <w:lang w:val="en-US"/>
        </w:rPr>
        <w:t>In some frequency bands, co-existing systems may have a completely different channel bandwidth and spacing. One example is the UHF broadcast band which may be used by Television transmitters having 8 MHz channel bandwidth and wireless microphones having 25</w:t>
      </w:r>
      <w:r w:rsidR="00A83268">
        <w:rPr>
          <w:lang w:val="en-US"/>
        </w:rPr>
        <w:t> </w:t>
      </w:r>
      <w:r w:rsidR="0059218F" w:rsidRPr="0059218F">
        <w:rPr>
          <w:lang w:val="en-US"/>
        </w:rPr>
        <w:t>kHz spacing. An occupancy measurement with an 8 MHz resolution may show the occupied TV channels but cannot recognize wireless microphones occupying only a fraction of a TV channel. If the measurement is done on the basis of a 25 kHz channel spacing, a TV transmission would show up as a series of adjacent fully occupied wireless microphone channels.</w:t>
      </w:r>
    </w:p>
    <w:p w:rsidR="0059218F" w:rsidRPr="0059218F" w:rsidRDefault="0059218F" w:rsidP="00694E4E">
      <w:pPr>
        <w:rPr>
          <w:lang w:val="en-US"/>
        </w:rPr>
      </w:pPr>
      <w:r w:rsidRPr="0059218F">
        <w:rPr>
          <w:lang w:val="en-US"/>
        </w:rPr>
        <w:t>This report describes the different aspects of measuring and evaluating spectrum occupancy in a more detailed way, also addressing the aspects mentioned above.</w:t>
      </w:r>
    </w:p>
    <w:p w:rsidR="0059218F" w:rsidRPr="0059218F" w:rsidRDefault="0059218F" w:rsidP="00A83268">
      <w:pPr>
        <w:pStyle w:val="Heading1"/>
        <w:rPr>
          <w:lang w:val="en-US"/>
        </w:rPr>
      </w:pPr>
      <w:bookmarkStart w:id="7" w:name="_Toc337547325"/>
      <w:r w:rsidRPr="0059218F">
        <w:rPr>
          <w:lang w:val="en-US"/>
        </w:rPr>
        <w:t>2</w:t>
      </w:r>
      <w:r w:rsidRPr="0059218F">
        <w:rPr>
          <w:lang w:val="en-US"/>
        </w:rPr>
        <w:tab/>
        <w:t>Terms and definitions</w:t>
      </w:r>
      <w:bookmarkEnd w:id="7"/>
    </w:p>
    <w:p w:rsidR="0059218F" w:rsidRPr="0059218F" w:rsidRDefault="0059218F" w:rsidP="00A83268">
      <w:pPr>
        <w:pStyle w:val="Heading2"/>
        <w:rPr>
          <w:lang w:val="en-US"/>
        </w:rPr>
      </w:pPr>
      <w:bookmarkStart w:id="8" w:name="_Toc337547326"/>
      <w:r w:rsidRPr="0059218F">
        <w:rPr>
          <w:lang w:val="en-US"/>
        </w:rPr>
        <w:t>2.1</w:t>
      </w:r>
      <w:r w:rsidRPr="0059218F">
        <w:rPr>
          <w:lang w:val="en-US"/>
        </w:rPr>
        <w:tab/>
        <w:t>Spectrum resource</w:t>
      </w:r>
      <w:bookmarkEnd w:id="8"/>
    </w:p>
    <w:p w:rsidR="0059218F" w:rsidRPr="0059218F" w:rsidRDefault="0059218F" w:rsidP="0059218F">
      <w:pPr>
        <w:rPr>
          <w:lang w:val="en-US"/>
        </w:rPr>
      </w:pPr>
      <w:r w:rsidRPr="0059218F">
        <w:rPr>
          <w:lang w:val="en-US"/>
        </w:rPr>
        <w:t xml:space="preserve">Spectrum resource describes the availability of spectrum in terms of space (e.g. location, service area), time and number of channels (in a channelized band) that all users on </w:t>
      </w:r>
      <w:r w:rsidR="00D71C15">
        <w:rPr>
          <w:lang w:val="en-US"/>
        </w:rPr>
        <w:t>a certain territory may access.</w:t>
      </w:r>
    </w:p>
    <w:p w:rsidR="0059218F" w:rsidRPr="0059218F" w:rsidRDefault="0059218F" w:rsidP="0059218F">
      <w:pPr>
        <w:rPr>
          <w:lang w:val="en-US"/>
        </w:rPr>
      </w:pPr>
      <w:r w:rsidRPr="0059218F">
        <w:rPr>
          <w:lang w:val="en-US"/>
        </w:rPr>
        <w:t>Regarding a single frequency assignment, the spectrum resource may be only one single frequency channel. In case of self-organizing networks such as trunked networks or cellular systems, the spectrum resource may consist of all frequency channels in a certain band but may be limited in time, e. g. one time slot in a TDMA system.</w:t>
      </w:r>
    </w:p>
    <w:p w:rsidR="0059218F" w:rsidRPr="0059218F" w:rsidRDefault="0059218F" w:rsidP="0059218F">
      <w:pPr>
        <w:rPr>
          <w:lang w:val="en-US"/>
        </w:rPr>
      </w:pPr>
      <w:r w:rsidRPr="0059218F">
        <w:rPr>
          <w:lang w:val="en-US"/>
        </w:rPr>
        <w:t>Hence, the spectrum resource very much depends on the radio service and the specific problem under consideration.</w:t>
      </w:r>
    </w:p>
    <w:p w:rsidR="0059218F" w:rsidRPr="0059218F" w:rsidRDefault="0059218F" w:rsidP="00A83268">
      <w:pPr>
        <w:pStyle w:val="Heading2"/>
        <w:rPr>
          <w:lang w:val="en-US"/>
        </w:rPr>
      </w:pPr>
      <w:bookmarkStart w:id="9" w:name="_Toc337547327"/>
      <w:r w:rsidRPr="0059218F">
        <w:rPr>
          <w:lang w:val="en-US"/>
        </w:rPr>
        <w:t>2.2</w:t>
      </w:r>
      <w:r w:rsidRPr="0059218F">
        <w:rPr>
          <w:lang w:val="en-US"/>
        </w:rPr>
        <w:tab/>
        <w:t>Frequency channel occupancy measurement</w:t>
      </w:r>
      <w:bookmarkEnd w:id="9"/>
    </w:p>
    <w:p w:rsidR="0059218F" w:rsidRPr="0059218F" w:rsidRDefault="0059218F" w:rsidP="0059218F">
      <w:pPr>
        <w:rPr>
          <w:lang w:val="en-US"/>
        </w:rPr>
      </w:pPr>
      <w:r w:rsidRPr="0059218F">
        <w:rPr>
          <w:lang w:val="en-US"/>
        </w:rPr>
        <w:t>Measurement of individual channels, either with the same or with different channel width, and possibly spread over several different frequency bands to determine the degree (percentage) of occupancy of these channels.</w:t>
      </w:r>
    </w:p>
    <w:p w:rsidR="0059218F" w:rsidRPr="0059218F" w:rsidRDefault="0059218F" w:rsidP="00A83268">
      <w:pPr>
        <w:pStyle w:val="Heading2"/>
        <w:rPr>
          <w:lang w:val="en-US"/>
        </w:rPr>
      </w:pPr>
      <w:bookmarkStart w:id="10" w:name="_Toc337547328"/>
      <w:r w:rsidRPr="0059218F">
        <w:rPr>
          <w:lang w:val="en-US"/>
        </w:rPr>
        <w:t>2.3</w:t>
      </w:r>
      <w:r w:rsidRPr="0059218F">
        <w:rPr>
          <w:lang w:val="en-US"/>
        </w:rPr>
        <w:tab/>
        <w:t>Frequency band occupancy measurement</w:t>
      </w:r>
      <w:bookmarkEnd w:id="10"/>
    </w:p>
    <w:p w:rsidR="0059218F" w:rsidRPr="0059218F" w:rsidRDefault="0059218F" w:rsidP="0059218F">
      <w:pPr>
        <w:rPr>
          <w:lang w:val="en-US"/>
        </w:rPr>
      </w:pPr>
      <w:r w:rsidRPr="0059218F">
        <w:rPr>
          <w:lang w:val="en-US"/>
        </w:rPr>
        <w:t>Measurement of a frequency band, specified by start and stop frequency, with a step width (or frequency resolution) that is usually smaller than the channel spacing, to determine the degree of occupancy over the whole band.</w:t>
      </w:r>
    </w:p>
    <w:p w:rsidR="0059218F" w:rsidRPr="0059218F" w:rsidRDefault="0059218F" w:rsidP="00A83268">
      <w:pPr>
        <w:pStyle w:val="Heading2"/>
        <w:rPr>
          <w:lang w:val="en-US"/>
        </w:rPr>
      </w:pPr>
      <w:bookmarkStart w:id="11" w:name="_Toc337547329"/>
      <w:r w:rsidRPr="0059218F">
        <w:rPr>
          <w:lang w:val="en-US"/>
        </w:rPr>
        <w:t>2.4</w:t>
      </w:r>
      <w:r w:rsidRPr="0059218F">
        <w:rPr>
          <w:lang w:val="en-US"/>
        </w:rPr>
        <w:tab/>
        <w:t>Measurement area</w:t>
      </w:r>
      <w:bookmarkEnd w:id="11"/>
    </w:p>
    <w:p w:rsidR="0059218F" w:rsidRPr="0059218F" w:rsidRDefault="0059218F" w:rsidP="00DC59F9">
      <w:pPr>
        <w:rPr>
          <w:lang w:val="en-US"/>
        </w:rPr>
      </w:pPr>
      <w:r w:rsidRPr="0059218F">
        <w:rPr>
          <w:lang w:val="en-US"/>
        </w:rPr>
        <w:t>In this context, the measurement area is the area for which the</w:t>
      </w:r>
      <w:r w:rsidR="00DC59F9">
        <w:rPr>
          <w:lang w:val="en-US"/>
        </w:rPr>
        <w:t xml:space="preserve"> occupancy results are valid. A </w:t>
      </w:r>
      <w:r w:rsidRPr="0059218F">
        <w:rPr>
          <w:lang w:val="en-US"/>
        </w:rPr>
        <w:t>frequency or channel determined to have certain occupancy can be assumed to be representative for</w:t>
      </w:r>
      <w:r w:rsidR="00DC59F9">
        <w:rPr>
          <w:lang w:val="en-US"/>
        </w:rPr>
        <w:t xml:space="preserve"> </w:t>
      </w:r>
      <w:r w:rsidRPr="0059218F">
        <w:rPr>
          <w:lang w:val="en-US"/>
        </w:rPr>
        <w:t>any location inside the measurement area, not only at the location of the monitoring antenna.</w:t>
      </w:r>
    </w:p>
    <w:p w:rsidR="0059218F" w:rsidRPr="0059218F" w:rsidRDefault="0059218F" w:rsidP="00A83268">
      <w:pPr>
        <w:pStyle w:val="Heading2"/>
        <w:rPr>
          <w:lang w:val="en-US"/>
        </w:rPr>
      </w:pPr>
      <w:bookmarkStart w:id="12" w:name="_Toc337547330"/>
      <w:r w:rsidRPr="0059218F">
        <w:rPr>
          <w:lang w:val="en-US"/>
        </w:rPr>
        <w:lastRenderedPageBreak/>
        <w:t>2.5</w:t>
      </w:r>
      <w:r w:rsidRPr="0059218F">
        <w:rPr>
          <w:lang w:val="en-US"/>
        </w:rPr>
        <w:tab/>
        <w:t>Duration of monitoring (</w:t>
      </w:r>
      <w:r w:rsidRPr="00DC59F9">
        <w:rPr>
          <w:i/>
          <w:iCs/>
          <w:lang w:val="en-US"/>
        </w:rPr>
        <w:t>T</w:t>
      </w:r>
      <w:r w:rsidRPr="00DC59F9">
        <w:rPr>
          <w:i/>
          <w:iCs/>
          <w:vertAlign w:val="subscript"/>
          <w:lang w:val="en-US"/>
        </w:rPr>
        <w:t>T</w:t>
      </w:r>
      <w:r w:rsidRPr="0059218F">
        <w:rPr>
          <w:lang w:val="en-US"/>
        </w:rPr>
        <w:t>)</w:t>
      </w:r>
      <w:bookmarkEnd w:id="12"/>
    </w:p>
    <w:p w:rsidR="0059218F" w:rsidRPr="0059218F" w:rsidRDefault="0059218F" w:rsidP="0059218F">
      <w:pPr>
        <w:rPr>
          <w:lang w:val="en-US"/>
        </w:rPr>
      </w:pPr>
      <w:r w:rsidRPr="0059218F">
        <w:rPr>
          <w:lang w:val="en-US"/>
        </w:rPr>
        <w:t>This is the total time during which the occupancy measurements are carried out.</w:t>
      </w:r>
    </w:p>
    <w:p w:rsidR="0059218F" w:rsidRPr="0059218F" w:rsidRDefault="0059218F" w:rsidP="00FA6179">
      <w:pPr>
        <w:rPr>
          <w:lang w:val="en-US"/>
        </w:rPr>
      </w:pPr>
      <w:r w:rsidRPr="0059218F">
        <w:rPr>
          <w:lang w:val="en-US"/>
        </w:rPr>
        <w:t>Common monitoring durations are 24</w:t>
      </w:r>
      <w:r w:rsidR="00DC59F9">
        <w:rPr>
          <w:lang w:val="en-US"/>
        </w:rPr>
        <w:t> </w:t>
      </w:r>
      <w:r w:rsidRPr="0059218F">
        <w:rPr>
          <w:lang w:val="en-US"/>
        </w:rPr>
        <w:t xml:space="preserve">h, working hours or another appropriate period. The optimum duration of monitoring depends on the purpose of the occupancy measurement and the available </w:t>
      </w:r>
      <w:r w:rsidRPr="00FA6179">
        <w:rPr>
          <w:i/>
          <w:iCs/>
          <w:lang w:val="en-US"/>
        </w:rPr>
        <w:t>a</w:t>
      </w:r>
      <w:r w:rsidR="00FA6179" w:rsidRPr="00FA6179">
        <w:rPr>
          <w:i/>
          <w:iCs/>
          <w:lang w:val="en-US"/>
        </w:rPr>
        <w:t> </w:t>
      </w:r>
      <w:r w:rsidRPr="00FA6179">
        <w:rPr>
          <w:i/>
          <w:iCs/>
          <w:lang w:val="en-US"/>
        </w:rPr>
        <w:t>priori</w:t>
      </w:r>
      <w:r w:rsidRPr="0059218F">
        <w:rPr>
          <w:lang w:val="en-US"/>
        </w:rPr>
        <w:t xml:space="preserve"> knowledge about the behaviour of the radio systems using the spectrum resource. If, for example, the band to be measured contains only broadcast stations, it may be sufficient to measure the channels or frequency band only once, provided all stations are expected to transmit 24 h. Another extreme may be the need to measure a rarely used private mobile network in which case measurements over a whole week may be necessary.</w:t>
      </w:r>
    </w:p>
    <w:p w:rsidR="0059218F" w:rsidRPr="0059218F" w:rsidRDefault="0059218F" w:rsidP="00DC59F9">
      <w:pPr>
        <w:rPr>
          <w:lang w:val="en-US"/>
        </w:rPr>
      </w:pPr>
      <w:r w:rsidRPr="0059218F">
        <w:rPr>
          <w:lang w:val="en-US"/>
        </w:rPr>
        <w:t>Optimizing the monitoring time using all available information can considerably save on manpower and costs without reducing the accuracy of th</w:t>
      </w:r>
      <w:r w:rsidR="00DC59F9">
        <w:rPr>
          <w:lang w:val="en-US"/>
        </w:rPr>
        <w:t>e result.</w:t>
      </w:r>
    </w:p>
    <w:p w:rsidR="0059218F" w:rsidRPr="0059218F" w:rsidRDefault="0059218F" w:rsidP="0059218F">
      <w:pPr>
        <w:pStyle w:val="Heading2"/>
        <w:rPr>
          <w:lang w:val="en-US"/>
        </w:rPr>
      </w:pPr>
      <w:bookmarkStart w:id="13" w:name="_Toc337547331"/>
      <w:r w:rsidRPr="0059218F">
        <w:rPr>
          <w:lang w:val="en-US"/>
        </w:rPr>
        <w:t>2.6</w:t>
      </w:r>
      <w:r w:rsidRPr="0059218F">
        <w:rPr>
          <w:lang w:val="en-US"/>
        </w:rPr>
        <w:tab/>
        <w:t>Sample measurement time (</w:t>
      </w:r>
      <w:r w:rsidRPr="00DC59F9">
        <w:rPr>
          <w:i/>
          <w:iCs/>
          <w:lang w:val="en-US"/>
        </w:rPr>
        <w:t>T</w:t>
      </w:r>
      <w:r w:rsidRPr="00330E3C">
        <w:rPr>
          <w:i/>
          <w:iCs/>
          <w:vertAlign w:val="subscript"/>
          <w:lang w:val="en-US"/>
        </w:rPr>
        <w:t>M</w:t>
      </w:r>
      <w:r w:rsidRPr="0059218F">
        <w:rPr>
          <w:lang w:val="en-US"/>
        </w:rPr>
        <w:t>)</w:t>
      </w:r>
      <w:bookmarkEnd w:id="13"/>
    </w:p>
    <w:p w:rsidR="0059218F" w:rsidRPr="0059218F" w:rsidRDefault="0059218F" w:rsidP="0059218F">
      <w:pPr>
        <w:rPr>
          <w:lang w:val="en-US"/>
        </w:rPr>
      </w:pPr>
      <w:r w:rsidRPr="0059218F">
        <w:rPr>
          <w:lang w:val="en-US"/>
        </w:rPr>
        <w:t>This is the actual (net) measurement ti</w:t>
      </w:r>
      <w:r w:rsidR="00D71C15">
        <w:rPr>
          <w:lang w:val="en-US"/>
        </w:rPr>
        <w:t>me on one channel or frequency.</w:t>
      </w:r>
    </w:p>
    <w:p w:rsidR="0059218F" w:rsidRPr="0059218F" w:rsidRDefault="0059218F" w:rsidP="0059218F">
      <w:pPr>
        <w:pStyle w:val="Heading2"/>
        <w:rPr>
          <w:lang w:val="en-US"/>
        </w:rPr>
      </w:pPr>
      <w:bookmarkStart w:id="14" w:name="_Toc337547332"/>
      <w:r w:rsidRPr="0059218F">
        <w:rPr>
          <w:lang w:val="en-US"/>
        </w:rPr>
        <w:t>2.7</w:t>
      </w:r>
      <w:r w:rsidRPr="0059218F">
        <w:rPr>
          <w:lang w:val="en-US"/>
        </w:rPr>
        <w:tab/>
        <w:t>Observation time (</w:t>
      </w:r>
      <w:r w:rsidRPr="00DC59F9">
        <w:rPr>
          <w:i/>
          <w:iCs/>
          <w:lang w:val="en-US"/>
        </w:rPr>
        <w:t>T</w:t>
      </w:r>
      <w:r w:rsidRPr="00DC59F9">
        <w:rPr>
          <w:i/>
          <w:iCs/>
          <w:vertAlign w:val="subscript"/>
          <w:lang w:val="en-US"/>
        </w:rPr>
        <w:t>Obs</w:t>
      </w:r>
      <w:r w:rsidRPr="0059218F">
        <w:rPr>
          <w:lang w:val="en-US"/>
        </w:rPr>
        <w:t>)</w:t>
      </w:r>
      <w:bookmarkEnd w:id="14"/>
    </w:p>
    <w:p w:rsidR="0059218F" w:rsidRPr="0059218F" w:rsidRDefault="0059218F" w:rsidP="0059218F">
      <w:pPr>
        <w:rPr>
          <w:lang w:val="en-US"/>
        </w:rPr>
      </w:pPr>
      <w:r w:rsidRPr="0059218F">
        <w:rPr>
          <w:lang w:val="en-US"/>
        </w:rPr>
        <w:t>Observation time the time needed by the system to perform the necessary measurements on one channel, including any processing overheads such as storing the results to memory/disk and setting the receiver to the desired frequency. (</w:t>
      </w:r>
      <w:r w:rsidRPr="00DC59F9">
        <w:rPr>
          <w:i/>
          <w:iCs/>
          <w:lang w:val="en-US"/>
        </w:rPr>
        <w:t>T</w:t>
      </w:r>
      <w:r w:rsidRPr="00DC59F9">
        <w:rPr>
          <w:i/>
          <w:iCs/>
          <w:vertAlign w:val="subscript"/>
          <w:lang w:val="en-US"/>
        </w:rPr>
        <w:t>Obs</w:t>
      </w:r>
      <w:r w:rsidRPr="0059218F">
        <w:rPr>
          <w:lang w:val="en-US"/>
        </w:rPr>
        <w:t xml:space="preserve"> = </w:t>
      </w:r>
      <w:r w:rsidRPr="00DC59F9">
        <w:rPr>
          <w:i/>
          <w:iCs/>
          <w:lang w:val="en-US"/>
        </w:rPr>
        <w:t>T</w:t>
      </w:r>
      <w:r w:rsidRPr="00DC59F9">
        <w:rPr>
          <w:i/>
          <w:iCs/>
          <w:vertAlign w:val="subscript"/>
          <w:lang w:val="en-US"/>
        </w:rPr>
        <w:t>M</w:t>
      </w:r>
      <w:r w:rsidRPr="0059218F">
        <w:rPr>
          <w:lang w:val="en-US"/>
        </w:rPr>
        <w:t xml:space="preserve"> + processing overhead).</w:t>
      </w:r>
    </w:p>
    <w:p w:rsidR="0059218F" w:rsidRPr="0059218F" w:rsidRDefault="0059218F" w:rsidP="0059218F">
      <w:pPr>
        <w:pStyle w:val="Heading2"/>
        <w:rPr>
          <w:lang w:val="en-US"/>
        </w:rPr>
      </w:pPr>
      <w:bookmarkStart w:id="15" w:name="_Toc337547333"/>
      <w:r w:rsidRPr="0059218F">
        <w:rPr>
          <w:lang w:val="en-US"/>
        </w:rPr>
        <w:t>2.8</w:t>
      </w:r>
      <w:r w:rsidRPr="0059218F">
        <w:rPr>
          <w:lang w:val="en-US"/>
        </w:rPr>
        <w:tab/>
        <w:t>Revisit time (</w:t>
      </w:r>
      <w:r w:rsidRPr="00DC59F9">
        <w:rPr>
          <w:i/>
          <w:iCs/>
          <w:lang w:val="en-US"/>
        </w:rPr>
        <w:t>T</w:t>
      </w:r>
      <w:r w:rsidRPr="00DC59F9">
        <w:rPr>
          <w:i/>
          <w:iCs/>
          <w:vertAlign w:val="subscript"/>
          <w:lang w:val="en-US"/>
        </w:rPr>
        <w:t>R</w:t>
      </w:r>
      <w:r w:rsidRPr="0059218F">
        <w:rPr>
          <w:lang w:val="en-US"/>
        </w:rPr>
        <w:t>)</w:t>
      </w:r>
      <w:bookmarkEnd w:id="15"/>
    </w:p>
    <w:p w:rsidR="0059218F" w:rsidRPr="0059218F" w:rsidRDefault="0059218F" w:rsidP="0059218F">
      <w:pPr>
        <w:rPr>
          <w:lang w:val="en-US"/>
        </w:rPr>
      </w:pPr>
      <w:r w:rsidRPr="0059218F">
        <w:rPr>
          <w:lang w:val="en-US"/>
        </w:rPr>
        <w:t xml:space="preserve">Revisit time </w:t>
      </w:r>
      <w:r w:rsidRPr="00DC59F9">
        <w:rPr>
          <w:i/>
          <w:iCs/>
          <w:lang w:val="en-US"/>
        </w:rPr>
        <w:t>T</w:t>
      </w:r>
      <w:r w:rsidRPr="00DC59F9">
        <w:rPr>
          <w:i/>
          <w:iCs/>
          <w:vertAlign w:val="subscript"/>
          <w:lang w:val="en-US"/>
        </w:rPr>
        <w:t>R</w:t>
      </w:r>
      <w:r w:rsidRPr="0059218F">
        <w:rPr>
          <w:lang w:val="en-US"/>
        </w:rPr>
        <w:t xml:space="preserve"> is the time taken to visit all the channels to be measured (whether or not occupied) and return to the first channel. If only one channel is measured, the revisit time is equal to the observation time.</w:t>
      </w:r>
    </w:p>
    <w:p w:rsidR="0059218F" w:rsidRPr="0059218F" w:rsidRDefault="0059218F" w:rsidP="0059218F">
      <w:pPr>
        <w:pStyle w:val="Heading2"/>
        <w:rPr>
          <w:lang w:val="en-US"/>
        </w:rPr>
      </w:pPr>
      <w:bookmarkStart w:id="16" w:name="_Toc337547334"/>
      <w:r w:rsidRPr="0059218F">
        <w:rPr>
          <w:lang w:val="en-US"/>
        </w:rPr>
        <w:t>2.9</w:t>
      </w:r>
      <w:r w:rsidRPr="0059218F">
        <w:rPr>
          <w:lang w:val="en-US"/>
        </w:rPr>
        <w:tab/>
        <w:t>Occupancy time (</w:t>
      </w:r>
      <w:r w:rsidRPr="00DC59F9">
        <w:rPr>
          <w:i/>
          <w:iCs/>
          <w:lang w:val="en-US"/>
        </w:rPr>
        <w:t>T</w:t>
      </w:r>
      <w:r w:rsidRPr="00DC59F9">
        <w:rPr>
          <w:i/>
          <w:iCs/>
          <w:vertAlign w:val="subscript"/>
          <w:lang w:val="en-US"/>
        </w:rPr>
        <w:t>O</w:t>
      </w:r>
      <w:r w:rsidRPr="0059218F">
        <w:rPr>
          <w:lang w:val="en-US"/>
        </w:rPr>
        <w:t>)</w:t>
      </w:r>
      <w:bookmarkEnd w:id="16"/>
    </w:p>
    <w:p w:rsidR="0059218F" w:rsidRPr="0059218F" w:rsidRDefault="003753FA" w:rsidP="0059218F">
      <w:pPr>
        <w:rPr>
          <w:lang w:val="en-US"/>
        </w:rPr>
      </w:pPr>
      <w:r>
        <w:rPr>
          <w:lang w:val="en-US"/>
        </w:rPr>
        <w:t xml:space="preserve">This is the time </w:t>
      </w:r>
      <w:r w:rsidR="0059218F" w:rsidRPr="0059218F">
        <w:rPr>
          <w:lang w:val="en-US"/>
        </w:rPr>
        <w:t>during a defined “integration time” where a particular channel has a measured level above the threshold. When multiple channels are measured, a channel cannot be continuously observed. When, after the revisit time, a channel is still found to be occupied, it is assumed that it has also been occupied during the time in between two subsequent measurements on that channel.</w:t>
      </w:r>
    </w:p>
    <w:p w:rsidR="00DC59F9" w:rsidRDefault="00DC59F9" w:rsidP="00DC59F9">
      <w:pPr>
        <w:pStyle w:val="Blanc"/>
      </w:pPr>
    </w:p>
    <w:p w:rsidR="0059218F" w:rsidRDefault="0059218F" w:rsidP="0059218F">
      <w:pPr>
        <w:pStyle w:val="Equation"/>
      </w:pPr>
      <w:r w:rsidRPr="0059218F">
        <w:rPr>
          <w:lang w:val="en-US"/>
        </w:rPr>
        <w:tab/>
      </w:r>
      <w:r w:rsidRPr="0059218F">
        <w:rPr>
          <w:lang w:val="en-US"/>
        </w:rPr>
        <w:tab/>
      </w:r>
      <w:r w:rsidRPr="00150316">
        <w:object w:dxaOrig="1260" w:dyaOrig="360">
          <v:shape id="_x0000_i1026" type="#_x0000_t75" style="width:61.25pt;height:18.15pt" o:ole="">
            <v:imagedata r:id="rId16" o:title=""/>
          </v:shape>
          <o:OLEObject Type="Embed" ProgID="Equation.3" ShapeID="_x0000_i1026" DrawAspect="Content" ObjectID="_1413636302" r:id="rId17"/>
        </w:object>
      </w:r>
    </w:p>
    <w:p w:rsidR="00DC59F9" w:rsidRDefault="00DC59F9" w:rsidP="00DC59F9">
      <w:pPr>
        <w:pStyle w:val="Blanc"/>
      </w:pPr>
    </w:p>
    <w:p w:rsidR="0059218F" w:rsidRPr="0059218F" w:rsidRDefault="0059218F" w:rsidP="0059218F">
      <w:pPr>
        <w:rPr>
          <w:lang w:val="en-US"/>
        </w:rPr>
      </w:pPr>
      <w:r w:rsidRPr="0059218F">
        <w:rPr>
          <w:lang w:val="en-US"/>
        </w:rPr>
        <w:t>where:</w:t>
      </w:r>
    </w:p>
    <w:p w:rsidR="0059218F" w:rsidRPr="00150316" w:rsidRDefault="0059218F" w:rsidP="00D53103">
      <w:pPr>
        <w:pStyle w:val="Equationlegend"/>
      </w:pPr>
      <w:r w:rsidRPr="00150316">
        <w:tab/>
      </w:r>
      <w:r w:rsidRPr="00DC59F9">
        <w:rPr>
          <w:i/>
          <w:iCs/>
        </w:rPr>
        <w:t>N</w:t>
      </w:r>
      <w:r w:rsidRPr="00DC59F9">
        <w:rPr>
          <w:i/>
          <w:iCs/>
          <w:vertAlign w:val="subscript"/>
        </w:rPr>
        <w:t>O</w:t>
      </w:r>
      <w:r w:rsidRPr="00150316">
        <w:t xml:space="preserve"> </w:t>
      </w:r>
      <w:r w:rsidR="00DC59F9">
        <w:t>:</w:t>
      </w:r>
      <w:r>
        <w:tab/>
      </w:r>
      <w:r w:rsidR="00D53103">
        <w:t>n</w:t>
      </w:r>
      <w:r w:rsidRPr="00150316">
        <w:t>umber of measurements with level above threshold</w:t>
      </w:r>
    </w:p>
    <w:p w:rsidR="0059218F" w:rsidRPr="00150316" w:rsidRDefault="0059218F" w:rsidP="00D53103">
      <w:pPr>
        <w:pStyle w:val="Equationlegend"/>
      </w:pPr>
      <w:r w:rsidRPr="00150316">
        <w:tab/>
      </w:r>
      <w:r w:rsidRPr="00DC59F9">
        <w:rPr>
          <w:i/>
          <w:iCs/>
        </w:rPr>
        <w:t>T</w:t>
      </w:r>
      <w:r w:rsidRPr="00DC59F9">
        <w:rPr>
          <w:i/>
          <w:iCs/>
          <w:vertAlign w:val="subscript"/>
        </w:rPr>
        <w:t>R</w:t>
      </w:r>
      <w:r>
        <w:t xml:space="preserve"> </w:t>
      </w:r>
      <w:r w:rsidR="00DC59F9">
        <w:t>:</w:t>
      </w:r>
      <w:r>
        <w:tab/>
      </w:r>
      <w:r w:rsidR="00D53103">
        <w:t>r</w:t>
      </w:r>
      <w:r w:rsidRPr="00150316">
        <w:t>evisit time</w:t>
      </w:r>
      <w:r>
        <w:t>.</w:t>
      </w:r>
    </w:p>
    <w:p w:rsidR="0059218F" w:rsidRPr="0059218F" w:rsidRDefault="0059218F" w:rsidP="00D53103">
      <w:pPr>
        <w:rPr>
          <w:lang w:val="en-US"/>
        </w:rPr>
      </w:pPr>
      <w:r w:rsidRPr="0059218F">
        <w:rPr>
          <w:lang w:val="en-US"/>
        </w:rPr>
        <w:t>In the most common case where the measurement is done by repeatedly taking samples (“snapshots”) on a certain channel, the value calculated by the above formula may not represent the true occupancy because any changes of the signal in between consecutive samples remain undetected</w:t>
      </w:r>
      <w:r w:rsidR="00D71C15">
        <w:rPr>
          <w:lang w:val="en-US"/>
        </w:rPr>
        <w:t>.</w:t>
      </w:r>
    </w:p>
    <w:p w:rsidR="0059218F" w:rsidRPr="0059218F" w:rsidRDefault="0059218F" w:rsidP="0059218F">
      <w:pPr>
        <w:rPr>
          <w:lang w:val="en-US"/>
        </w:rPr>
      </w:pPr>
      <w:r w:rsidRPr="0059218F">
        <w:rPr>
          <w:lang w:val="en-US"/>
        </w:rPr>
        <w:t>In case of digital systems applying TDMA methods or low duty cycle systems, the occupancy result should ideally reflect the percentage of time that a ce</w:t>
      </w:r>
      <w:r w:rsidR="00D71C15">
        <w:rPr>
          <w:lang w:val="en-US"/>
        </w:rPr>
        <w:t>rtain system uses the resource.</w:t>
      </w:r>
    </w:p>
    <w:p w:rsidR="0059218F" w:rsidRPr="0059218F" w:rsidRDefault="0059218F" w:rsidP="0059218F">
      <w:pPr>
        <w:rPr>
          <w:lang w:val="en-US"/>
        </w:rPr>
      </w:pPr>
      <w:r w:rsidRPr="0059218F">
        <w:rPr>
          <w:lang w:val="en-US"/>
        </w:rPr>
        <w:t>Example: If a GSM station occupying one of eight possible time slots is present the whole time, the occupancy value given should be 12.5% (1/8), although the channel may not be usable for a different system for 100% of the time.</w:t>
      </w:r>
    </w:p>
    <w:p w:rsidR="0059218F" w:rsidRPr="0059218F" w:rsidRDefault="0059218F" w:rsidP="0059218F">
      <w:pPr>
        <w:pStyle w:val="Heading2"/>
        <w:rPr>
          <w:lang w:val="en-US"/>
        </w:rPr>
      </w:pPr>
      <w:bookmarkStart w:id="17" w:name="_Toc337547335"/>
      <w:r w:rsidRPr="0059218F">
        <w:rPr>
          <w:lang w:val="en-US"/>
        </w:rPr>
        <w:lastRenderedPageBreak/>
        <w:t>2.10</w:t>
      </w:r>
      <w:r w:rsidRPr="0059218F">
        <w:rPr>
          <w:lang w:val="en-US"/>
        </w:rPr>
        <w:tab/>
        <w:t>Integration time (</w:t>
      </w:r>
      <w:r w:rsidRPr="00DC59F9">
        <w:rPr>
          <w:i/>
          <w:iCs/>
          <w:lang w:val="en-US"/>
        </w:rPr>
        <w:t>T</w:t>
      </w:r>
      <w:r w:rsidRPr="00DC59F9">
        <w:rPr>
          <w:rFonts w:ascii="(Asiatische Schriftart verwende" w:hAnsi="(Asiatische Schriftart verwende"/>
          <w:i/>
          <w:iCs/>
          <w:szCs w:val="24"/>
          <w:vertAlign w:val="subscript"/>
          <w:lang w:val="en-US"/>
        </w:rPr>
        <w:t>I</w:t>
      </w:r>
      <w:r w:rsidRPr="0059218F">
        <w:rPr>
          <w:lang w:val="en-US"/>
        </w:rPr>
        <w:t>)</w:t>
      </w:r>
      <w:bookmarkEnd w:id="17"/>
    </w:p>
    <w:p w:rsidR="0059218F" w:rsidRPr="0059218F" w:rsidRDefault="0059218F" w:rsidP="00DC59F9">
      <w:pPr>
        <w:rPr>
          <w:lang w:val="en-US"/>
        </w:rPr>
      </w:pPr>
      <w:r w:rsidRPr="0059218F">
        <w:rPr>
          <w:lang w:val="en-US"/>
        </w:rPr>
        <w:t xml:space="preserve">It has to be understood that the </w:t>
      </w:r>
      <w:r w:rsidRPr="0059218F">
        <w:rPr>
          <w:i/>
          <w:lang w:val="en-US"/>
        </w:rPr>
        <w:t>momentary</w:t>
      </w:r>
      <w:r w:rsidRPr="0059218F">
        <w:rPr>
          <w:lang w:val="en-US"/>
        </w:rPr>
        <w:t xml:space="preserve"> occupancy of a channel can only be 0 or 100%: In a specific moment, a channel is either occupied or not. To be of any meaning, all occupancy figures calculated must be averages over a certain time period. This averaging time is called integration time. It is the time for which a certain occupancy value is given. It may be set according to the expected rate at which occupancy changes and according to the desired time resolution of the result. Common values are 5 min, 15 min, one hour, one day, or the whole monitoring duration. The integration time here is not to be confused with the detector integration time used in monitoring equipment.</w:t>
      </w:r>
    </w:p>
    <w:p w:rsidR="0059218F" w:rsidRPr="0059218F" w:rsidRDefault="0059218F" w:rsidP="0059218F">
      <w:pPr>
        <w:pStyle w:val="Heading2"/>
        <w:rPr>
          <w:lang w:val="en-US"/>
        </w:rPr>
      </w:pPr>
      <w:bookmarkStart w:id="18" w:name="_Toc337547336"/>
      <w:r w:rsidRPr="0059218F">
        <w:rPr>
          <w:lang w:val="en-US"/>
        </w:rPr>
        <w:t>2.11</w:t>
      </w:r>
      <w:r w:rsidRPr="0059218F">
        <w:rPr>
          <w:lang w:val="en-US"/>
        </w:rPr>
        <w:tab/>
        <w:t>Maximum number of channels (</w:t>
      </w:r>
      <w:r w:rsidRPr="00DC59F9">
        <w:rPr>
          <w:i/>
          <w:iCs/>
          <w:lang w:val="en-US"/>
        </w:rPr>
        <w:t>N</w:t>
      </w:r>
      <w:r w:rsidRPr="00DC59F9">
        <w:rPr>
          <w:i/>
          <w:iCs/>
          <w:vertAlign w:val="subscript"/>
          <w:lang w:val="en-US"/>
        </w:rPr>
        <w:t>Ch</w:t>
      </w:r>
      <w:r w:rsidRPr="0059218F">
        <w:rPr>
          <w:lang w:val="en-US"/>
        </w:rPr>
        <w:t>)</w:t>
      </w:r>
      <w:bookmarkEnd w:id="18"/>
    </w:p>
    <w:p w:rsidR="0059218F" w:rsidRPr="0059218F" w:rsidRDefault="0059218F" w:rsidP="0059218F">
      <w:pPr>
        <w:rPr>
          <w:lang w:val="en-US"/>
        </w:rPr>
      </w:pPr>
      <w:r w:rsidRPr="0059218F">
        <w:rPr>
          <w:lang w:val="en-US"/>
        </w:rPr>
        <w:t>This is the maximum number of channels which can be visited in the revisit time.</w:t>
      </w:r>
    </w:p>
    <w:p w:rsidR="0059218F" w:rsidRPr="0059218F" w:rsidRDefault="0059218F" w:rsidP="0059218F">
      <w:pPr>
        <w:pStyle w:val="Heading2"/>
        <w:rPr>
          <w:lang w:val="en-US"/>
        </w:rPr>
      </w:pPr>
      <w:bookmarkStart w:id="19" w:name="_Toc337547337"/>
      <w:r w:rsidRPr="0059218F">
        <w:rPr>
          <w:lang w:val="en-US"/>
        </w:rPr>
        <w:t>2.12</w:t>
      </w:r>
      <w:r w:rsidRPr="0059218F">
        <w:rPr>
          <w:lang w:val="en-US"/>
        </w:rPr>
        <w:tab/>
        <w:t>Transmission length</w:t>
      </w:r>
      <w:bookmarkEnd w:id="19"/>
    </w:p>
    <w:p w:rsidR="0059218F" w:rsidRPr="0059218F" w:rsidRDefault="0059218F" w:rsidP="0059218F">
      <w:pPr>
        <w:rPr>
          <w:lang w:val="en-US"/>
        </w:rPr>
      </w:pPr>
      <w:r w:rsidRPr="0059218F">
        <w:rPr>
          <w:lang w:val="en-US"/>
        </w:rPr>
        <w:t>This is the average duration of an individual radio transmission.</w:t>
      </w:r>
    </w:p>
    <w:p w:rsidR="0059218F" w:rsidRPr="0059218F" w:rsidRDefault="0059218F" w:rsidP="0059218F">
      <w:pPr>
        <w:pStyle w:val="Heading2"/>
        <w:rPr>
          <w:lang w:val="en-US"/>
        </w:rPr>
      </w:pPr>
      <w:bookmarkStart w:id="20" w:name="_Toc337547338"/>
      <w:r w:rsidRPr="0059218F">
        <w:rPr>
          <w:lang w:val="en-US"/>
        </w:rPr>
        <w:t>2.13</w:t>
      </w:r>
      <w:r w:rsidRPr="0059218F">
        <w:rPr>
          <w:lang w:val="en-US"/>
        </w:rPr>
        <w:tab/>
        <w:t>Threshold</w:t>
      </w:r>
      <w:bookmarkEnd w:id="20"/>
    </w:p>
    <w:p w:rsidR="0059218F" w:rsidRPr="0059218F" w:rsidRDefault="0059218F" w:rsidP="00DC59F9">
      <w:pPr>
        <w:rPr>
          <w:lang w:val="en-US"/>
        </w:rPr>
      </w:pPr>
      <w:r w:rsidRPr="0059218F">
        <w:rPr>
          <w:lang w:val="en-US"/>
        </w:rPr>
        <w:t xml:space="preserve">The threshold is a certain level at the receiver input that determines whether a channel is considered to be occupied. It may be a fixed, predefined level or a variable level. The resulting occupancy greatly depends on the threshold. Thorough investigation of the necessary method to define the threshold and careful setting of its value is therefore required. See </w:t>
      </w:r>
      <w:r w:rsidR="00DC59F9">
        <w:rPr>
          <w:lang w:val="en-US"/>
        </w:rPr>
        <w:t>§ </w:t>
      </w:r>
      <w:r w:rsidRPr="0059218F">
        <w:rPr>
          <w:lang w:val="en-US"/>
        </w:rPr>
        <w:t>3.4 for details on the different methods to set the threshold.</w:t>
      </w:r>
    </w:p>
    <w:p w:rsidR="0059218F" w:rsidRPr="0059218F" w:rsidRDefault="0059218F" w:rsidP="0059218F">
      <w:pPr>
        <w:pStyle w:val="Heading2"/>
        <w:rPr>
          <w:lang w:val="en-US"/>
        </w:rPr>
      </w:pPr>
      <w:bookmarkStart w:id="21" w:name="_Toc337547339"/>
      <w:r w:rsidRPr="0059218F">
        <w:rPr>
          <w:lang w:val="en-US"/>
        </w:rPr>
        <w:t>2.14</w:t>
      </w:r>
      <w:r w:rsidRPr="0059218F">
        <w:rPr>
          <w:lang w:val="en-US"/>
        </w:rPr>
        <w:tab/>
        <w:t>Busy hour</w:t>
      </w:r>
      <w:bookmarkEnd w:id="21"/>
    </w:p>
    <w:p w:rsidR="0059218F" w:rsidRPr="0059218F" w:rsidRDefault="0059218F" w:rsidP="00DC59F9">
      <w:pPr>
        <w:rPr>
          <w:b/>
          <w:lang w:val="en-US"/>
        </w:rPr>
      </w:pPr>
      <w:r w:rsidRPr="0059218F">
        <w:rPr>
          <w:lang w:val="en-US"/>
        </w:rPr>
        <w:t>The busy hour is determined by the highest level of occupancy of a channel or a band in a 60</w:t>
      </w:r>
      <w:r w:rsidR="00DC59F9">
        <w:rPr>
          <w:lang w:val="en-US"/>
        </w:rPr>
        <w:t> </w:t>
      </w:r>
      <w:r w:rsidRPr="0059218F">
        <w:rPr>
          <w:lang w:val="en-US"/>
        </w:rPr>
        <w:t>min period.</w:t>
      </w:r>
    </w:p>
    <w:p w:rsidR="0059218F" w:rsidRPr="0059218F" w:rsidRDefault="0059218F" w:rsidP="0059218F">
      <w:pPr>
        <w:pStyle w:val="Heading2"/>
        <w:rPr>
          <w:lang w:val="en-US"/>
        </w:rPr>
      </w:pPr>
      <w:bookmarkStart w:id="22" w:name="_Toc337547340"/>
      <w:r w:rsidRPr="0059218F">
        <w:rPr>
          <w:lang w:val="en-US"/>
        </w:rPr>
        <w:t>2.15</w:t>
      </w:r>
      <w:r w:rsidRPr="0059218F">
        <w:rPr>
          <w:lang w:val="en-US"/>
        </w:rPr>
        <w:tab/>
        <w:t>Access delay</w:t>
      </w:r>
      <w:bookmarkEnd w:id="22"/>
    </w:p>
    <w:p w:rsidR="0059218F" w:rsidRPr="0059218F" w:rsidRDefault="0059218F" w:rsidP="00DC59F9">
      <w:pPr>
        <w:rPr>
          <w:lang w:val="en-US"/>
        </w:rPr>
      </w:pPr>
      <w:r w:rsidRPr="0059218F">
        <w:rPr>
          <w:lang w:val="en-US"/>
        </w:rPr>
        <w:t xml:space="preserve">As long as a fixed channel is free or </w:t>
      </w:r>
      <w:r w:rsidR="00DC59F9">
        <w:rPr>
          <w:lang w:val="en-US"/>
        </w:rPr>
        <w:t>–</w:t>
      </w:r>
      <w:r w:rsidRPr="0059218F">
        <w:rPr>
          <w:lang w:val="en-US"/>
        </w:rPr>
        <w:t xml:space="preserve"> in a self-organizing network – there are still free channels available, a “new” user can immediately access the channel or network. If the assigned fixed channel or all available channels of a network are occupied, additional users have to wait for a certain time to get access to the resource. This time is called access delay. Its value depends on the number of channels available and the (average) transmission length. The maximum acceptable access delay may be predefined (for example in networks for safety of life services). The maximum actual access delay can be calculated statistically from spectrum occupancy measurements.</w:t>
      </w:r>
    </w:p>
    <w:p w:rsidR="0059218F" w:rsidRPr="0059218F" w:rsidRDefault="0059218F" w:rsidP="0059218F">
      <w:pPr>
        <w:pStyle w:val="Heading2"/>
        <w:rPr>
          <w:lang w:val="en-US"/>
        </w:rPr>
      </w:pPr>
      <w:bookmarkStart w:id="23" w:name="_Toc337547341"/>
      <w:r w:rsidRPr="0059218F">
        <w:rPr>
          <w:lang w:val="en-US"/>
        </w:rPr>
        <w:t>2.16</w:t>
      </w:r>
      <w:r w:rsidRPr="0059218F">
        <w:rPr>
          <w:lang w:val="en-US"/>
        </w:rPr>
        <w:tab/>
        <w:t xml:space="preserve">Frequency </w:t>
      </w:r>
      <w:r w:rsidR="00DC59F9" w:rsidRPr="0059218F">
        <w:rPr>
          <w:lang w:val="en-US"/>
        </w:rPr>
        <w:t xml:space="preserve">channel occupancy </w:t>
      </w:r>
      <w:r w:rsidRPr="0059218F">
        <w:rPr>
          <w:lang w:val="en-US"/>
        </w:rPr>
        <w:t>(FCO)</w:t>
      </w:r>
      <w:bookmarkEnd w:id="23"/>
    </w:p>
    <w:p w:rsidR="0059218F" w:rsidRPr="00150316" w:rsidRDefault="0059218F" w:rsidP="0059218F">
      <w:r w:rsidRPr="0059218F">
        <w:rPr>
          <w:lang w:val="en-US"/>
        </w:rPr>
        <w:t xml:space="preserve">A frequency channel is occupied as long as the measured level is above the threshold. </w:t>
      </w:r>
      <w:r>
        <w:t>For one channel, t</w:t>
      </w:r>
      <w:r w:rsidRPr="00150316">
        <w:t>he FCO is calculated as follows:</w:t>
      </w:r>
    </w:p>
    <w:p w:rsidR="00D53103" w:rsidRDefault="00D53103" w:rsidP="00D53103">
      <w:pPr>
        <w:pStyle w:val="Blanc"/>
      </w:pPr>
    </w:p>
    <w:p w:rsidR="0059218F" w:rsidRPr="00150316" w:rsidRDefault="0059218F" w:rsidP="0059218F">
      <w:pPr>
        <w:pStyle w:val="Equation"/>
      </w:pPr>
      <w:r>
        <w:tab/>
      </w:r>
      <w:r>
        <w:tab/>
      </w:r>
      <w:r w:rsidRPr="00FB2B66">
        <w:object w:dxaOrig="1120" w:dyaOrig="700">
          <v:shape id="_x0000_i1027" type="#_x0000_t75" style="width:55.55pt;height:35.15pt" o:ole="">
            <v:imagedata r:id="rId18" o:title=""/>
          </v:shape>
          <o:OLEObject Type="Embed" ProgID="Equation.3" ShapeID="_x0000_i1027" DrawAspect="Content" ObjectID="_1413636303" r:id="rId19"/>
        </w:object>
      </w:r>
    </w:p>
    <w:p w:rsidR="0059218F" w:rsidRPr="0059218F" w:rsidRDefault="00DC59F9" w:rsidP="0059218F">
      <w:pPr>
        <w:rPr>
          <w:lang w:val="en-US"/>
        </w:rPr>
      </w:pPr>
      <w:r>
        <w:rPr>
          <w:lang w:val="en-US"/>
        </w:rPr>
        <w:t>w</w:t>
      </w:r>
      <w:r w:rsidR="0059218F" w:rsidRPr="0059218F">
        <w:rPr>
          <w:lang w:val="en-US"/>
        </w:rPr>
        <w:t>here:</w:t>
      </w:r>
    </w:p>
    <w:p w:rsidR="0059218F" w:rsidRPr="00150316" w:rsidRDefault="0059218F" w:rsidP="00D53103">
      <w:pPr>
        <w:pStyle w:val="Equationlegend"/>
      </w:pPr>
      <w:r w:rsidRPr="00150316">
        <w:tab/>
      </w:r>
      <w:r w:rsidRPr="00DC59F9">
        <w:rPr>
          <w:i/>
          <w:iCs/>
        </w:rPr>
        <w:t>T</w:t>
      </w:r>
      <w:r w:rsidRPr="00DC59F9">
        <w:rPr>
          <w:i/>
          <w:iCs/>
          <w:vertAlign w:val="subscript"/>
        </w:rPr>
        <w:t>O</w:t>
      </w:r>
      <w:r w:rsidRPr="00150316">
        <w:t xml:space="preserve"> </w:t>
      </w:r>
      <w:r w:rsidR="00DC59F9">
        <w:t>:</w:t>
      </w:r>
      <w:r w:rsidRPr="00150316">
        <w:t xml:space="preserve"> </w:t>
      </w:r>
      <w:r>
        <w:tab/>
      </w:r>
      <w:r w:rsidR="00D53103">
        <w:t>t</w:t>
      </w:r>
      <w:r w:rsidRPr="00150316">
        <w:t>ime whe</w:t>
      </w:r>
      <w:r>
        <w:t>n</w:t>
      </w:r>
      <w:r w:rsidRPr="00150316">
        <w:t xml:space="preserve"> measured level </w:t>
      </w:r>
      <w:r>
        <w:t>in this</w:t>
      </w:r>
      <w:r w:rsidRPr="00150316">
        <w:t xml:space="preserve"> channel is above </w:t>
      </w:r>
      <w:r>
        <w:t xml:space="preserve">the </w:t>
      </w:r>
      <w:r w:rsidRPr="00150316">
        <w:t>threshold</w:t>
      </w:r>
    </w:p>
    <w:p w:rsidR="0059218F" w:rsidRPr="00150316" w:rsidRDefault="0059218F" w:rsidP="00D53103">
      <w:pPr>
        <w:pStyle w:val="Equationlegend"/>
      </w:pPr>
      <w:r w:rsidRPr="00150316">
        <w:tab/>
      </w:r>
      <w:r w:rsidRPr="00DC59F9">
        <w:rPr>
          <w:i/>
          <w:iCs/>
        </w:rPr>
        <w:t>T</w:t>
      </w:r>
      <w:r w:rsidRPr="00DC59F9">
        <w:rPr>
          <w:i/>
          <w:iCs/>
          <w:vertAlign w:val="subscript"/>
        </w:rPr>
        <w:t>I</w:t>
      </w:r>
      <w:r w:rsidRPr="00150316">
        <w:t xml:space="preserve"> </w:t>
      </w:r>
      <w:r w:rsidR="00DC59F9">
        <w:t>:</w:t>
      </w:r>
      <w:r w:rsidRPr="00150316">
        <w:t xml:space="preserve"> </w:t>
      </w:r>
      <w:r>
        <w:tab/>
      </w:r>
      <w:r w:rsidR="00D53103">
        <w:t>i</w:t>
      </w:r>
      <w:r>
        <w:t>ntegration time.</w:t>
      </w:r>
    </w:p>
    <w:p w:rsidR="0059218F" w:rsidRPr="0059218F" w:rsidRDefault="0059218F" w:rsidP="0059218F">
      <w:pPr>
        <w:rPr>
          <w:lang w:val="en-US"/>
        </w:rPr>
      </w:pPr>
      <w:r w:rsidRPr="0059218F">
        <w:rPr>
          <w:lang w:val="en-US"/>
        </w:rPr>
        <w:lastRenderedPageBreak/>
        <w:t>Assuming a constant revisit time, the FCO can also be calculated as follows:</w:t>
      </w:r>
    </w:p>
    <w:p w:rsidR="00D53103" w:rsidRDefault="00D53103" w:rsidP="00D53103">
      <w:pPr>
        <w:pStyle w:val="Blanc"/>
      </w:pPr>
    </w:p>
    <w:p w:rsidR="0059218F" w:rsidRPr="0059218F" w:rsidRDefault="0059218F" w:rsidP="0059218F">
      <w:pPr>
        <w:pStyle w:val="Equation"/>
        <w:rPr>
          <w:lang w:val="en-US"/>
        </w:rPr>
      </w:pPr>
      <w:r w:rsidRPr="0059218F">
        <w:rPr>
          <w:lang w:val="en-US"/>
        </w:rPr>
        <w:tab/>
      </w:r>
      <w:r w:rsidRPr="0059218F">
        <w:rPr>
          <w:lang w:val="en-US"/>
        </w:rPr>
        <w:tab/>
      </w:r>
      <w:r w:rsidRPr="00150316">
        <w:object w:dxaOrig="1200" w:dyaOrig="720">
          <v:shape id="_x0000_i1028" type="#_x0000_t75" style="width:58.4pt;height:36.3pt" o:ole="">
            <v:imagedata r:id="rId20" o:title=""/>
          </v:shape>
          <o:OLEObject Type="Embed" ProgID="Equation.3" ShapeID="_x0000_i1028" DrawAspect="Content" ObjectID="_1413636304" r:id="rId21"/>
        </w:object>
      </w:r>
      <w:r w:rsidRPr="0059218F">
        <w:rPr>
          <w:lang w:val="en-US"/>
        </w:rPr>
        <w:t xml:space="preserve"> </w:t>
      </w:r>
    </w:p>
    <w:p w:rsidR="0059218F" w:rsidRPr="0059218F" w:rsidRDefault="00D53103" w:rsidP="0059218F">
      <w:pPr>
        <w:rPr>
          <w:lang w:val="en-US"/>
        </w:rPr>
      </w:pPr>
      <w:r>
        <w:rPr>
          <w:lang w:val="en-US"/>
        </w:rPr>
        <w:t>w</w:t>
      </w:r>
      <w:r w:rsidR="0059218F" w:rsidRPr="0059218F">
        <w:rPr>
          <w:lang w:val="en-US"/>
        </w:rPr>
        <w:t>here:</w:t>
      </w:r>
    </w:p>
    <w:p w:rsidR="0059218F" w:rsidRPr="00150316" w:rsidRDefault="0059218F" w:rsidP="00D53103">
      <w:pPr>
        <w:pStyle w:val="Equationlegend"/>
      </w:pPr>
      <w:r w:rsidRPr="00150316">
        <w:tab/>
      </w:r>
      <w:r w:rsidRPr="00D53103">
        <w:rPr>
          <w:i/>
          <w:iCs/>
        </w:rPr>
        <w:t>N</w:t>
      </w:r>
      <w:r w:rsidRPr="00D53103">
        <w:rPr>
          <w:i/>
          <w:iCs/>
          <w:vertAlign w:val="subscript"/>
        </w:rPr>
        <w:t>O</w:t>
      </w:r>
      <w:r w:rsidRPr="00150316">
        <w:t xml:space="preserve"> </w:t>
      </w:r>
      <w:r w:rsidR="00D53103">
        <w:t>:</w:t>
      </w:r>
      <w:r w:rsidRPr="00150316">
        <w:t xml:space="preserve"> </w:t>
      </w:r>
      <w:r>
        <w:tab/>
      </w:r>
      <w:r w:rsidR="00D53103">
        <w:t>n</w:t>
      </w:r>
      <w:r w:rsidRPr="00150316">
        <w:t>umber of measurement samples on the channel concerned with levels above threshold</w:t>
      </w:r>
    </w:p>
    <w:p w:rsidR="0059218F" w:rsidRPr="00150316" w:rsidRDefault="0059218F" w:rsidP="00D53103">
      <w:pPr>
        <w:pStyle w:val="Equationlegend"/>
      </w:pPr>
      <w:r w:rsidRPr="00150316">
        <w:tab/>
      </w:r>
      <w:r w:rsidRPr="00D53103">
        <w:rPr>
          <w:i/>
          <w:iCs/>
        </w:rPr>
        <w:t>N</w:t>
      </w:r>
      <w:r w:rsidRPr="00150316">
        <w:t xml:space="preserve"> </w:t>
      </w:r>
      <w:r w:rsidR="00D53103">
        <w:t>:</w:t>
      </w:r>
      <w:r w:rsidRPr="00150316">
        <w:t xml:space="preserve"> </w:t>
      </w:r>
      <w:r>
        <w:tab/>
      </w:r>
      <w:r w:rsidR="00D53103">
        <w:t>t</w:t>
      </w:r>
      <w:r w:rsidRPr="00150316">
        <w:t>otal number of measurement samples taken on the channel concerned</w:t>
      </w:r>
      <w:r>
        <w:t xml:space="preserve"> during the integration time.</w:t>
      </w:r>
    </w:p>
    <w:p w:rsidR="0059218F" w:rsidRPr="0059218F" w:rsidRDefault="0059218F" w:rsidP="00D53103">
      <w:pPr>
        <w:pStyle w:val="Heading2"/>
        <w:rPr>
          <w:lang w:val="en-US"/>
        </w:rPr>
      </w:pPr>
      <w:bookmarkStart w:id="24" w:name="_Toc337547342"/>
      <w:r w:rsidRPr="0059218F">
        <w:rPr>
          <w:lang w:val="en-US"/>
        </w:rPr>
        <w:t>2.17</w:t>
      </w:r>
      <w:r w:rsidRPr="0059218F">
        <w:rPr>
          <w:lang w:val="en-US"/>
        </w:rPr>
        <w:tab/>
        <w:t xml:space="preserve">Frequency </w:t>
      </w:r>
      <w:r w:rsidR="00D53103" w:rsidRPr="0059218F">
        <w:rPr>
          <w:lang w:val="en-US"/>
        </w:rPr>
        <w:t xml:space="preserve">band occupancy </w:t>
      </w:r>
      <w:r w:rsidRPr="0059218F">
        <w:rPr>
          <w:lang w:val="en-US"/>
        </w:rPr>
        <w:t>(FBO)</w:t>
      </w:r>
      <w:bookmarkEnd w:id="24"/>
    </w:p>
    <w:p w:rsidR="0059218F" w:rsidRPr="0059218F" w:rsidRDefault="0059218F" w:rsidP="0059218F">
      <w:pPr>
        <w:rPr>
          <w:lang w:val="en-US"/>
        </w:rPr>
      </w:pPr>
      <w:r w:rsidRPr="0059218F">
        <w:rPr>
          <w:lang w:val="en-US"/>
        </w:rPr>
        <w:t>The occupancy of a whole frequency band counts every measured frequency and calculates a total figure in percent for the whole band, regardless of the usual channel spacing. The number of measured frequencies determined by the frequency resolution is usually higher than the number of usable channels in a band. If the measurement time of each sample is equal, the FBO is calculated as follows:</w:t>
      </w:r>
    </w:p>
    <w:p w:rsidR="00D53103" w:rsidRDefault="00D53103" w:rsidP="00D53103">
      <w:pPr>
        <w:pStyle w:val="Blanc"/>
      </w:pPr>
    </w:p>
    <w:p w:rsidR="0059218F" w:rsidRPr="00150316" w:rsidRDefault="0059218F" w:rsidP="00694E4E">
      <w:pPr>
        <w:pStyle w:val="Equation"/>
      </w:pPr>
      <w:r w:rsidRPr="0059218F">
        <w:rPr>
          <w:lang w:val="en-US"/>
        </w:rPr>
        <w:tab/>
      </w:r>
      <w:r w:rsidRPr="0059218F">
        <w:rPr>
          <w:lang w:val="en-US"/>
        </w:rPr>
        <w:tab/>
      </w:r>
      <w:r w:rsidRPr="00150316">
        <w:object w:dxaOrig="1180" w:dyaOrig="639">
          <v:shape id="_x0000_i1029" type="#_x0000_t75" style="width:58.4pt;height:32.3pt" o:ole="">
            <v:imagedata r:id="rId22" o:title=""/>
          </v:shape>
          <o:OLEObject Type="Embed" ProgID="Equation.3" ShapeID="_x0000_i1029" DrawAspect="Content" ObjectID="_1413636305" r:id="rId23"/>
        </w:object>
      </w:r>
    </w:p>
    <w:p w:rsidR="0059218F" w:rsidRPr="0059218F" w:rsidRDefault="00D53103" w:rsidP="0059218F">
      <w:pPr>
        <w:rPr>
          <w:lang w:val="en-US"/>
        </w:rPr>
      </w:pPr>
      <w:r>
        <w:rPr>
          <w:lang w:val="en-US"/>
        </w:rPr>
        <w:t>w</w:t>
      </w:r>
      <w:r w:rsidR="0059218F" w:rsidRPr="0059218F">
        <w:rPr>
          <w:lang w:val="en-US"/>
        </w:rPr>
        <w:t>here:</w:t>
      </w:r>
    </w:p>
    <w:p w:rsidR="0059218F" w:rsidRPr="00150316" w:rsidRDefault="0059218F" w:rsidP="00D53103">
      <w:pPr>
        <w:pStyle w:val="Equationlegend"/>
      </w:pPr>
      <w:r w:rsidRPr="00150316">
        <w:tab/>
      </w:r>
      <w:r w:rsidRPr="00D53103">
        <w:rPr>
          <w:i/>
          <w:iCs/>
        </w:rPr>
        <w:t>N</w:t>
      </w:r>
      <w:r w:rsidRPr="00D53103">
        <w:rPr>
          <w:i/>
          <w:iCs/>
          <w:vertAlign w:val="subscript"/>
        </w:rPr>
        <w:t>O</w:t>
      </w:r>
      <w:r w:rsidRPr="00150316">
        <w:t xml:space="preserve"> </w:t>
      </w:r>
      <w:r w:rsidR="00D53103">
        <w:t>:</w:t>
      </w:r>
      <w:r w:rsidRPr="00150316">
        <w:t xml:space="preserve"> </w:t>
      </w:r>
      <w:r>
        <w:tab/>
      </w:r>
      <w:r w:rsidR="00D53103">
        <w:t>n</w:t>
      </w:r>
      <w:r w:rsidRPr="00150316">
        <w:t xml:space="preserve">umber of measurement samples with levels above </w:t>
      </w:r>
      <w:r>
        <w:t xml:space="preserve">the </w:t>
      </w:r>
      <w:r w:rsidRPr="00150316">
        <w:t>threshold</w:t>
      </w:r>
    </w:p>
    <w:p w:rsidR="0059218F" w:rsidRPr="00150316" w:rsidRDefault="0059218F" w:rsidP="00D53103">
      <w:pPr>
        <w:pStyle w:val="Equationlegend"/>
      </w:pPr>
      <w:r w:rsidRPr="00150316">
        <w:tab/>
      </w:r>
      <w:r w:rsidRPr="00D53103">
        <w:rPr>
          <w:i/>
          <w:iCs/>
        </w:rPr>
        <w:t>N</w:t>
      </w:r>
      <w:r w:rsidRPr="00150316">
        <w:t xml:space="preserve"> </w:t>
      </w:r>
      <w:r w:rsidR="00D53103">
        <w:t>:</w:t>
      </w:r>
      <w:r w:rsidRPr="00150316">
        <w:t xml:space="preserve"> </w:t>
      </w:r>
      <w:r>
        <w:tab/>
      </w:r>
      <w:r w:rsidR="00D53103">
        <w:t>t</w:t>
      </w:r>
      <w:r w:rsidRPr="00150316">
        <w:t xml:space="preserve">otal number of measurement samples </w:t>
      </w:r>
      <w:r>
        <w:t>during the integration time.</w:t>
      </w:r>
    </w:p>
    <w:p w:rsidR="0059218F" w:rsidRPr="0059218F" w:rsidRDefault="0059218F" w:rsidP="0059218F">
      <w:pPr>
        <w:rPr>
          <w:lang w:val="en-US"/>
        </w:rPr>
      </w:pPr>
      <w:r w:rsidRPr="0059218F">
        <w:rPr>
          <w:lang w:val="en-US"/>
        </w:rPr>
        <w:t>If the frequency resolution of a band occupancy measurement is very high, the value for the FBO usually is much lower than the FCO values of the channels in this band.</w:t>
      </w:r>
    </w:p>
    <w:p w:rsidR="0059218F" w:rsidRPr="00150316" w:rsidRDefault="0059218F" w:rsidP="0059218F">
      <w:r w:rsidRPr="0059218F">
        <w:rPr>
          <w:lang w:val="en-US"/>
        </w:rPr>
        <w:t xml:space="preserve">Example: The frequency band from </w:t>
      </w:r>
      <w:r w:rsidRPr="00D53103">
        <w:rPr>
          <w:i/>
          <w:iCs/>
          <w:lang w:val="en-US"/>
        </w:rPr>
        <w:t>F</w:t>
      </w:r>
      <w:r w:rsidRPr="00D53103">
        <w:rPr>
          <w:i/>
          <w:iCs/>
          <w:vertAlign w:val="subscript"/>
          <w:lang w:val="en-US"/>
        </w:rPr>
        <w:t>start</w:t>
      </w:r>
      <w:r w:rsidRPr="0059218F">
        <w:rPr>
          <w:lang w:val="en-US"/>
        </w:rPr>
        <w:t xml:space="preserve"> = 112 MHz to </w:t>
      </w:r>
      <w:r w:rsidRPr="00D53103">
        <w:rPr>
          <w:i/>
          <w:iCs/>
          <w:lang w:val="en-US"/>
        </w:rPr>
        <w:t>F</w:t>
      </w:r>
      <w:r w:rsidRPr="00D53103">
        <w:rPr>
          <w:i/>
          <w:iCs/>
          <w:vertAlign w:val="subscript"/>
          <w:lang w:val="en-US"/>
        </w:rPr>
        <w:t>stop</w:t>
      </w:r>
      <w:r w:rsidRPr="0059218F">
        <w:rPr>
          <w:lang w:val="en-US"/>
        </w:rPr>
        <w:t xml:space="preserve"> = 113 MHz is measured with a resolution of ∆</w:t>
      </w:r>
      <w:r w:rsidRPr="00D53103">
        <w:rPr>
          <w:i/>
          <w:iCs/>
          <w:lang w:val="en-US"/>
        </w:rPr>
        <w:t>F</w:t>
      </w:r>
      <w:r w:rsidRPr="0059218F">
        <w:rPr>
          <w:lang w:val="en-US"/>
        </w:rPr>
        <w:t xml:space="preserve"> = 1 kHz. </w:t>
      </w:r>
      <w:r w:rsidRPr="00150316">
        <w:t xml:space="preserve">The number of measured frequencies </w:t>
      </w:r>
      <w:r w:rsidRPr="00D53103">
        <w:rPr>
          <w:i/>
          <w:iCs/>
        </w:rPr>
        <w:t>N</w:t>
      </w:r>
      <w:r w:rsidRPr="00D53103">
        <w:rPr>
          <w:i/>
          <w:iCs/>
          <w:vertAlign w:val="subscript"/>
        </w:rPr>
        <w:t>F</w:t>
      </w:r>
      <w:r w:rsidRPr="00150316">
        <w:t xml:space="preserve"> is then</w:t>
      </w:r>
    </w:p>
    <w:p w:rsidR="00D53103" w:rsidRDefault="00D53103" w:rsidP="00D53103">
      <w:pPr>
        <w:pStyle w:val="Blanc"/>
      </w:pPr>
    </w:p>
    <w:p w:rsidR="0059218F" w:rsidRPr="00150316" w:rsidRDefault="0059218F" w:rsidP="0059218F">
      <w:pPr>
        <w:pStyle w:val="Equation"/>
      </w:pPr>
      <w:r>
        <w:tab/>
      </w:r>
      <w:r>
        <w:tab/>
      </w:r>
      <w:r w:rsidR="00D53103" w:rsidRPr="00D53103">
        <w:rPr>
          <w:position w:val="-24"/>
        </w:rPr>
        <w:object w:dxaOrig="2640" w:dyaOrig="660">
          <v:shape id="_x0000_i1030" type="#_x0000_t75" style="width:132.1pt;height:32.9pt" o:ole="">
            <v:imagedata r:id="rId24" o:title=""/>
          </v:shape>
          <o:OLEObject Type="Embed" ProgID="Equation.3" ShapeID="_x0000_i1030" DrawAspect="Content" ObjectID="_1413636306" r:id="rId25"/>
        </w:object>
      </w:r>
    </w:p>
    <w:p w:rsidR="00D53103" w:rsidRDefault="00D53103" w:rsidP="00D53103">
      <w:pPr>
        <w:pStyle w:val="Blanc"/>
      </w:pPr>
    </w:p>
    <w:p w:rsidR="0059218F" w:rsidRPr="0059218F" w:rsidRDefault="0059218F" w:rsidP="00D71C15">
      <w:pPr>
        <w:rPr>
          <w:lang w:val="en-US"/>
        </w:rPr>
      </w:pPr>
      <w:r w:rsidRPr="0059218F">
        <w:rPr>
          <w:lang w:val="en-US"/>
        </w:rPr>
        <w:t xml:space="preserve">The usual channel spacing in this band is 25 kHz, so the measured band covers 40 usable channels. If 20 channels are continuously occupied, and the bandwidth of each transmission is 4 kHz, the number of samples above the threshold would be 20 </w:t>
      </w:r>
      <w:r w:rsidR="00D71C15">
        <w:rPr>
          <w:lang w:val="en-US"/>
        </w:rPr>
        <w:t>×</w:t>
      </w:r>
      <w:r w:rsidRPr="0059218F">
        <w:rPr>
          <w:lang w:val="en-US"/>
        </w:rPr>
        <w:t xml:space="preserve"> 4 = 80. This would result in a frequency band occupancy of (80</w:t>
      </w:r>
      <w:r w:rsidR="00D71C15">
        <w:rPr>
          <w:lang w:val="en-US"/>
        </w:rPr>
        <w:t> × </w:t>
      </w:r>
      <w:r w:rsidRPr="00D53103">
        <w:rPr>
          <w:i/>
          <w:iCs/>
          <w:lang w:val="en-US"/>
        </w:rPr>
        <w:t>N</w:t>
      </w:r>
      <w:r w:rsidRPr="0059218F">
        <w:rPr>
          <w:lang w:val="en-US"/>
        </w:rPr>
        <w:t>/1000</w:t>
      </w:r>
      <w:r w:rsidR="00D71C15">
        <w:rPr>
          <w:lang w:val="en-US"/>
        </w:rPr>
        <w:t> × </w:t>
      </w:r>
      <w:r w:rsidRPr="00D53103">
        <w:rPr>
          <w:i/>
          <w:iCs/>
          <w:lang w:val="en-US"/>
        </w:rPr>
        <w:t>N</w:t>
      </w:r>
      <w:r w:rsidRPr="0059218F">
        <w:rPr>
          <w:lang w:val="en-US"/>
        </w:rPr>
        <w:t>) = 0.08 or 8%.</w:t>
      </w:r>
    </w:p>
    <w:p w:rsidR="0059218F" w:rsidRPr="0059218F" w:rsidRDefault="0059218F" w:rsidP="00D53103">
      <w:pPr>
        <w:pStyle w:val="Heading2"/>
        <w:rPr>
          <w:lang w:val="en-US"/>
        </w:rPr>
      </w:pPr>
      <w:bookmarkStart w:id="25" w:name="_Toc337547343"/>
      <w:r w:rsidRPr="0059218F">
        <w:rPr>
          <w:lang w:val="en-US"/>
        </w:rPr>
        <w:t>2.18</w:t>
      </w:r>
      <w:r w:rsidRPr="0059218F">
        <w:rPr>
          <w:lang w:val="en-US"/>
        </w:rPr>
        <w:tab/>
        <w:t xml:space="preserve">Spectrum </w:t>
      </w:r>
      <w:r w:rsidR="00D53103">
        <w:rPr>
          <w:lang w:val="en-US"/>
        </w:rPr>
        <w:t>r</w:t>
      </w:r>
      <w:r w:rsidRPr="0059218F">
        <w:rPr>
          <w:lang w:val="en-US"/>
        </w:rPr>
        <w:t xml:space="preserve">esource </w:t>
      </w:r>
      <w:r w:rsidR="00D53103">
        <w:rPr>
          <w:lang w:val="en-US"/>
        </w:rPr>
        <w:t>o</w:t>
      </w:r>
      <w:r w:rsidRPr="0059218F">
        <w:rPr>
          <w:lang w:val="en-US"/>
        </w:rPr>
        <w:t>ccupancy (SRO)</w:t>
      </w:r>
      <w:bookmarkEnd w:id="25"/>
    </w:p>
    <w:p w:rsidR="0059218F" w:rsidRPr="0059218F" w:rsidRDefault="0059218F" w:rsidP="0059218F">
      <w:pPr>
        <w:rPr>
          <w:lang w:val="en-US"/>
        </w:rPr>
      </w:pPr>
      <w:r w:rsidRPr="0059218F">
        <w:rPr>
          <w:lang w:val="en-US"/>
        </w:rPr>
        <w:t xml:space="preserve">Spectrum resource occupancy is the ratio of </w:t>
      </w:r>
      <w:r w:rsidRPr="0059218F">
        <w:rPr>
          <w:lang w:val="en-US" w:eastAsia="zh-CN"/>
        </w:rPr>
        <w:t xml:space="preserve">the </w:t>
      </w:r>
      <w:r w:rsidRPr="0059218F">
        <w:rPr>
          <w:lang w:val="en-US"/>
        </w:rPr>
        <w:t xml:space="preserve">number of channels in use </w:t>
      </w:r>
      <w:r w:rsidRPr="0059218F">
        <w:rPr>
          <w:lang w:val="en-US" w:eastAsia="zh-CN"/>
        </w:rPr>
        <w:t>to the</w:t>
      </w:r>
      <w:r w:rsidRPr="0059218F">
        <w:rPr>
          <w:lang w:val="en-US"/>
        </w:rPr>
        <w:t xml:space="preserve"> total number of channels in a whole frequency band.</w:t>
      </w:r>
    </w:p>
    <w:p w:rsidR="0059218F" w:rsidRPr="0059218F" w:rsidRDefault="0059218F" w:rsidP="0059218F">
      <w:pPr>
        <w:rPr>
          <w:lang w:val="en-US"/>
        </w:rPr>
      </w:pPr>
      <w:r w:rsidRPr="0059218F">
        <w:rPr>
          <w:lang w:val="en-US"/>
        </w:rPr>
        <w:t xml:space="preserve">If frequency </w:t>
      </w:r>
      <w:r w:rsidRPr="0059218F">
        <w:rPr>
          <w:u w:val="single"/>
          <w:lang w:val="en-US"/>
        </w:rPr>
        <w:t>channel</w:t>
      </w:r>
      <w:r w:rsidRPr="0059218F">
        <w:rPr>
          <w:lang w:val="en-US"/>
        </w:rPr>
        <w:t xml:space="preserve"> occupancy measurement was done on multiple channels, the SRO is calculated as follows:</w:t>
      </w:r>
    </w:p>
    <w:p w:rsidR="00D53103" w:rsidRDefault="00D53103" w:rsidP="00D53103">
      <w:pPr>
        <w:pStyle w:val="Blanc"/>
      </w:pPr>
    </w:p>
    <w:p w:rsidR="0059218F" w:rsidRPr="00150316" w:rsidRDefault="0059218F" w:rsidP="0059218F">
      <w:pPr>
        <w:pStyle w:val="Equation"/>
      </w:pPr>
      <w:r w:rsidRPr="0059218F">
        <w:rPr>
          <w:lang w:val="en-US"/>
        </w:rPr>
        <w:tab/>
      </w:r>
      <w:r w:rsidRPr="0059218F">
        <w:rPr>
          <w:lang w:val="en-US"/>
        </w:rPr>
        <w:tab/>
      </w:r>
      <w:r w:rsidRPr="00150316">
        <w:object w:dxaOrig="1140" w:dyaOrig="639">
          <v:shape id="_x0000_i1031" type="#_x0000_t75" style="width:55.55pt;height:32.3pt" o:ole="">
            <v:imagedata r:id="rId26" o:title=""/>
          </v:shape>
          <o:OLEObject Type="Embed" ProgID="Equation.3" ShapeID="_x0000_i1031" DrawAspect="Content" ObjectID="_1413636307" r:id="rId27"/>
        </w:object>
      </w:r>
    </w:p>
    <w:p w:rsidR="00D53103" w:rsidRDefault="00D53103" w:rsidP="00D53103">
      <w:pPr>
        <w:pStyle w:val="Blanc"/>
      </w:pPr>
    </w:p>
    <w:p w:rsidR="0059218F" w:rsidRPr="0059218F" w:rsidRDefault="002A3A3B" w:rsidP="0059218F">
      <w:pPr>
        <w:rPr>
          <w:lang w:val="en-US"/>
        </w:rPr>
      </w:pPr>
      <w:r>
        <w:rPr>
          <w:lang w:val="en-US"/>
        </w:rPr>
        <w:t>w</w:t>
      </w:r>
      <w:r w:rsidR="0059218F" w:rsidRPr="0059218F">
        <w:rPr>
          <w:lang w:val="en-US"/>
        </w:rPr>
        <w:t>here:</w:t>
      </w:r>
    </w:p>
    <w:p w:rsidR="0059218F" w:rsidRPr="00150316" w:rsidRDefault="0059218F" w:rsidP="002A3A3B">
      <w:pPr>
        <w:pStyle w:val="Equationlegend"/>
      </w:pPr>
      <w:r w:rsidRPr="00150316">
        <w:tab/>
      </w:r>
      <w:r w:rsidRPr="002A3A3B">
        <w:rPr>
          <w:i/>
          <w:iCs/>
        </w:rPr>
        <w:t>N</w:t>
      </w:r>
      <w:r w:rsidRPr="002A3A3B">
        <w:rPr>
          <w:i/>
          <w:iCs/>
          <w:vertAlign w:val="subscript"/>
        </w:rPr>
        <w:t>O</w:t>
      </w:r>
      <w:r w:rsidRPr="00150316">
        <w:t xml:space="preserve"> </w:t>
      </w:r>
      <w:r w:rsidR="002A3A3B">
        <w:t>:</w:t>
      </w:r>
      <w:r w:rsidRPr="00150316">
        <w:t xml:space="preserve"> </w:t>
      </w:r>
      <w:r>
        <w:tab/>
      </w:r>
      <w:r w:rsidR="002A3A3B">
        <w:t>n</w:t>
      </w:r>
      <w:r w:rsidRPr="00150316">
        <w:t>umber samples on any channel with a level above threshold</w:t>
      </w:r>
    </w:p>
    <w:p w:rsidR="0059218F" w:rsidRPr="00150316" w:rsidRDefault="0059218F" w:rsidP="002A3A3B">
      <w:pPr>
        <w:pStyle w:val="Equationlegend"/>
      </w:pPr>
      <w:r w:rsidRPr="00150316">
        <w:tab/>
      </w:r>
      <w:r w:rsidRPr="002A3A3B">
        <w:rPr>
          <w:i/>
          <w:iCs/>
        </w:rPr>
        <w:t>N</w:t>
      </w:r>
      <w:r w:rsidR="002A3A3B">
        <w:t xml:space="preserve"> :</w:t>
      </w:r>
      <w:r>
        <w:tab/>
      </w:r>
      <w:r w:rsidR="002A3A3B">
        <w:t>t</w:t>
      </w:r>
      <w:r w:rsidRPr="00150316">
        <w:t>otal number samples taken on all channels</w:t>
      </w:r>
      <w:r>
        <w:t xml:space="preserve"> during the integration time.</w:t>
      </w:r>
    </w:p>
    <w:p w:rsidR="0059218F" w:rsidRPr="0059218F" w:rsidRDefault="0059218F" w:rsidP="0059218F">
      <w:pPr>
        <w:rPr>
          <w:lang w:val="en-US"/>
        </w:rPr>
      </w:pPr>
      <w:r w:rsidRPr="0059218F">
        <w:rPr>
          <w:lang w:val="en-US"/>
        </w:rPr>
        <w:t>When only one channel was measured, the SRO is equal to the FCO.</w:t>
      </w:r>
    </w:p>
    <w:p w:rsidR="0059218F" w:rsidRPr="0059218F" w:rsidRDefault="0059218F" w:rsidP="0059218F">
      <w:pPr>
        <w:rPr>
          <w:lang w:val="en-US"/>
        </w:rPr>
      </w:pPr>
      <w:r w:rsidRPr="0059218F">
        <w:rPr>
          <w:lang w:val="en-US"/>
        </w:rPr>
        <w:t xml:space="preserve">If a frequency </w:t>
      </w:r>
      <w:r w:rsidRPr="0059218F">
        <w:rPr>
          <w:u w:val="single"/>
          <w:lang w:val="en-US"/>
        </w:rPr>
        <w:t>band</w:t>
      </w:r>
      <w:r w:rsidRPr="0059218F">
        <w:rPr>
          <w:lang w:val="en-US"/>
        </w:rPr>
        <w:t xml:space="preserve"> occupancy measurement was done, the SRO is calculated as follows:</w:t>
      </w:r>
    </w:p>
    <w:p w:rsidR="0059218F" w:rsidRPr="0059218F" w:rsidRDefault="0059218F" w:rsidP="00014FCC">
      <w:pPr>
        <w:rPr>
          <w:lang w:val="en-US"/>
        </w:rPr>
      </w:pPr>
      <w:r w:rsidRPr="0059218F">
        <w:rPr>
          <w:lang w:val="en-US"/>
        </w:rPr>
        <w:t xml:space="preserve">First, the channel occupancy has to be calculated from all measurement samples. See </w:t>
      </w:r>
      <w:r w:rsidR="00014FCC">
        <w:rPr>
          <w:lang w:val="en-US"/>
        </w:rPr>
        <w:t>§ </w:t>
      </w:r>
      <w:r w:rsidRPr="0059218F">
        <w:rPr>
          <w:lang w:val="en-US"/>
        </w:rPr>
        <w:t>6.1 for detailed information.</w:t>
      </w:r>
    </w:p>
    <w:p w:rsidR="0059218F" w:rsidRPr="0059218F" w:rsidRDefault="0059218F" w:rsidP="002A3A3B">
      <w:pPr>
        <w:keepNext/>
        <w:keepLines/>
        <w:rPr>
          <w:lang w:val="en-US"/>
        </w:rPr>
      </w:pPr>
      <w:r w:rsidRPr="0059218F">
        <w:rPr>
          <w:lang w:val="en-US"/>
        </w:rPr>
        <w:t>Then, calculate the SRO according to the FCO:</w:t>
      </w:r>
    </w:p>
    <w:p w:rsidR="00325FF4" w:rsidRDefault="00325FF4" w:rsidP="00325FF4">
      <w:pPr>
        <w:pStyle w:val="Blanc"/>
      </w:pPr>
    </w:p>
    <w:p w:rsidR="0059218F" w:rsidRPr="00150316" w:rsidRDefault="0059218F" w:rsidP="002A3A3B">
      <w:pPr>
        <w:pStyle w:val="Equation"/>
        <w:keepNext/>
        <w:keepLines/>
      </w:pPr>
      <w:r w:rsidRPr="0059218F">
        <w:rPr>
          <w:lang w:val="en-US"/>
        </w:rPr>
        <w:tab/>
      </w:r>
      <w:r w:rsidRPr="0059218F">
        <w:rPr>
          <w:lang w:val="en-US"/>
        </w:rPr>
        <w:tab/>
      </w:r>
      <w:r w:rsidRPr="00150316">
        <w:object w:dxaOrig="1320" w:dyaOrig="700">
          <v:shape id="_x0000_i1032" type="#_x0000_t75" style="width:64.65pt;height:35.15pt" o:ole="">
            <v:imagedata r:id="rId28" o:title=""/>
          </v:shape>
          <o:OLEObject Type="Embed" ProgID="Equation.3" ShapeID="_x0000_i1032" DrawAspect="Content" ObjectID="_1413636308" r:id="rId29"/>
        </w:object>
      </w:r>
    </w:p>
    <w:p w:rsidR="0059218F" w:rsidRPr="0059218F" w:rsidRDefault="002A3A3B" w:rsidP="0059218F">
      <w:pPr>
        <w:rPr>
          <w:lang w:val="en-US"/>
        </w:rPr>
      </w:pPr>
      <w:r>
        <w:rPr>
          <w:lang w:val="en-US"/>
        </w:rPr>
        <w:t>w</w:t>
      </w:r>
      <w:r w:rsidR="0059218F" w:rsidRPr="0059218F">
        <w:rPr>
          <w:lang w:val="en-US"/>
        </w:rPr>
        <w:t>here:</w:t>
      </w:r>
    </w:p>
    <w:p w:rsidR="0059218F" w:rsidRPr="0059218F" w:rsidRDefault="0059218F" w:rsidP="00325FF4">
      <w:pPr>
        <w:pStyle w:val="Equationlegend"/>
      </w:pPr>
      <w:r w:rsidRPr="0059218F">
        <w:tab/>
      </w:r>
      <w:r w:rsidRPr="00325FF4">
        <w:rPr>
          <w:i/>
          <w:iCs/>
        </w:rPr>
        <w:t>N</w:t>
      </w:r>
      <w:r w:rsidRPr="00325FF4">
        <w:rPr>
          <w:i/>
          <w:iCs/>
          <w:vertAlign w:val="subscript"/>
        </w:rPr>
        <w:t>OCh</w:t>
      </w:r>
      <w:r w:rsidR="00325FF4">
        <w:rPr>
          <w:vertAlign w:val="subscript"/>
        </w:rPr>
        <w:t xml:space="preserve"> </w:t>
      </w:r>
      <w:r w:rsidR="00325FF4">
        <w:t>:</w:t>
      </w:r>
      <w:r w:rsidR="00325FF4">
        <w:tab/>
        <w:t>n</w:t>
      </w:r>
      <w:r w:rsidRPr="0059218F">
        <w:t>umber of samples on centre frequencies of any channel with levels above threshold</w:t>
      </w:r>
    </w:p>
    <w:p w:rsidR="0059218F" w:rsidRPr="0059218F" w:rsidRDefault="0059218F" w:rsidP="00325FF4">
      <w:pPr>
        <w:pStyle w:val="Equationlegend"/>
      </w:pPr>
      <w:r w:rsidRPr="0059218F">
        <w:tab/>
      </w:r>
      <w:r w:rsidRPr="00325FF4">
        <w:rPr>
          <w:i/>
          <w:iCs/>
        </w:rPr>
        <w:t>N</w:t>
      </w:r>
      <w:r w:rsidRPr="00325FF4">
        <w:rPr>
          <w:i/>
          <w:iCs/>
          <w:vertAlign w:val="subscript"/>
        </w:rPr>
        <w:t>Ch</w:t>
      </w:r>
      <w:r w:rsidR="00325FF4">
        <w:rPr>
          <w:vertAlign w:val="subscript"/>
        </w:rPr>
        <w:t xml:space="preserve"> </w:t>
      </w:r>
      <w:r w:rsidR="00325FF4" w:rsidRPr="00325FF4">
        <w:t>:</w:t>
      </w:r>
      <w:r w:rsidRPr="0059218F">
        <w:tab/>
      </w:r>
      <w:r w:rsidR="00325FF4">
        <w:t>t</w:t>
      </w:r>
      <w:r w:rsidRPr="0059218F">
        <w:t>otal number of samples taken on centre frequencies of any channel during the integration time.</w:t>
      </w:r>
    </w:p>
    <w:p w:rsidR="0059218F" w:rsidRPr="0059218F" w:rsidRDefault="0059218F" w:rsidP="0059218F">
      <w:pPr>
        <w:rPr>
          <w:lang w:val="en-US"/>
        </w:rPr>
      </w:pPr>
      <w:r w:rsidRPr="0059218F">
        <w:rPr>
          <w:lang w:val="en-US"/>
        </w:rPr>
        <w:t>So the SRO can be seen as the averaged (or accumulated) FCO of multiple channels. The following figure illustrates the differences between FCO, FBO and SRO with an example.</w:t>
      </w:r>
    </w:p>
    <w:p w:rsidR="0059218F" w:rsidRPr="0059218F" w:rsidRDefault="0059218F" w:rsidP="0059218F">
      <w:pPr>
        <w:pStyle w:val="FigureNo"/>
        <w:rPr>
          <w:lang w:val="en-US"/>
        </w:rPr>
      </w:pPr>
      <w:r w:rsidRPr="0059218F">
        <w:rPr>
          <w:lang w:val="en-US"/>
        </w:rPr>
        <w:t>Figure 1</w:t>
      </w:r>
    </w:p>
    <w:p w:rsidR="0059218F" w:rsidRPr="0059218F" w:rsidRDefault="0059218F" w:rsidP="0059218F">
      <w:pPr>
        <w:pStyle w:val="Figuretitle"/>
        <w:rPr>
          <w:lang w:val="en-US"/>
        </w:rPr>
      </w:pPr>
      <w:r w:rsidRPr="0059218F">
        <w:rPr>
          <w:lang w:val="en-US"/>
        </w:rPr>
        <w:t>Example occupancy situation</w:t>
      </w:r>
    </w:p>
    <w:p w:rsidR="0059218F" w:rsidRPr="0059218F" w:rsidRDefault="0059218F" w:rsidP="0059218F">
      <w:pPr>
        <w:rPr>
          <w:lang w:val="en-US"/>
        </w:rPr>
      </w:pPr>
    </w:p>
    <w:p w:rsidR="0059218F" w:rsidRPr="0059218F" w:rsidRDefault="00325FF4" w:rsidP="0059218F">
      <w:pPr>
        <w:rPr>
          <w:lang w:val="en-US"/>
        </w:rPr>
      </w:pPr>
      <w:r>
        <w:rPr>
          <w:noProof/>
          <w:lang w:val="en-US" w:eastAsia="zh-CN"/>
        </w:rPr>
        <mc:AlternateContent>
          <mc:Choice Requires="wpg">
            <w:drawing>
              <wp:anchor distT="0" distB="0" distL="114300" distR="114300" simplePos="0" relativeHeight="251680768" behindDoc="0" locked="0" layoutInCell="1" allowOverlap="1" wp14:anchorId="6F694773" wp14:editId="34E70841">
                <wp:simplePos x="0" y="0"/>
                <wp:positionH relativeFrom="column">
                  <wp:posOffset>346</wp:posOffset>
                </wp:positionH>
                <wp:positionV relativeFrom="paragraph">
                  <wp:posOffset>-126307</wp:posOffset>
                </wp:positionV>
                <wp:extent cx="5347855" cy="2604654"/>
                <wp:effectExtent l="0" t="0" r="5715" b="24765"/>
                <wp:wrapNone/>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855" cy="2604654"/>
                          <a:chOff x="1133" y="7785"/>
                          <a:chExt cx="8419" cy="4096"/>
                        </a:xfrm>
                      </wpg:grpSpPr>
                      <wps:wsp>
                        <wps:cNvPr id="632" name="Line 600"/>
                        <wps:cNvCnPr/>
                        <wps:spPr bwMode="auto">
                          <a:xfrm>
                            <a:off x="2553"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3" name="Line 601"/>
                        <wps:cNvCnPr/>
                        <wps:spPr bwMode="auto">
                          <a:xfrm>
                            <a:off x="312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4" name="Line 602"/>
                        <wps:cNvCnPr/>
                        <wps:spPr bwMode="auto">
                          <a:xfrm>
                            <a:off x="283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5" name="Line 603"/>
                        <wps:cNvCnPr/>
                        <wps:spPr bwMode="auto">
                          <a:xfrm>
                            <a:off x="340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6" name="Line 604"/>
                        <wps:cNvCnPr/>
                        <wps:spPr bwMode="auto">
                          <a:xfrm>
                            <a:off x="3689"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7" name="Line 605"/>
                        <wps:cNvCnPr/>
                        <wps:spPr bwMode="auto">
                          <a:xfrm>
                            <a:off x="397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8" name="Line 606"/>
                        <wps:cNvCnPr/>
                        <wps:spPr bwMode="auto">
                          <a:xfrm>
                            <a:off x="454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9" name="Line 607"/>
                        <wps:cNvCnPr/>
                        <wps:spPr bwMode="auto">
                          <a:xfrm>
                            <a:off x="425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0" name="Line 608"/>
                        <wps:cNvCnPr/>
                        <wps:spPr bwMode="auto">
                          <a:xfrm>
                            <a:off x="4825"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1" name="Line 609"/>
                        <wps:cNvCnPr/>
                        <wps:spPr bwMode="auto">
                          <a:xfrm>
                            <a:off x="510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2" name="Line 610"/>
                        <wps:cNvCnPr/>
                        <wps:spPr bwMode="auto">
                          <a:xfrm>
                            <a:off x="539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3" name="Line 611"/>
                        <wps:cNvCnPr/>
                        <wps:spPr bwMode="auto">
                          <a:xfrm>
                            <a:off x="5961"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4" name="Line 612"/>
                        <wps:cNvCnPr/>
                        <wps:spPr bwMode="auto">
                          <a:xfrm>
                            <a:off x="567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5" name="Line 613"/>
                        <wps:cNvCnPr/>
                        <wps:spPr bwMode="auto">
                          <a:xfrm>
                            <a:off x="624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6" name="Line 614"/>
                        <wps:cNvCnPr/>
                        <wps:spPr bwMode="auto">
                          <a:xfrm>
                            <a:off x="652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7" name="Line 615"/>
                        <wps:cNvCnPr/>
                        <wps:spPr bwMode="auto">
                          <a:xfrm>
                            <a:off x="681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8" name="Line 616"/>
                        <wps:cNvCnPr/>
                        <wps:spPr bwMode="auto">
                          <a:xfrm>
                            <a:off x="738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9" name="Line 617"/>
                        <wps:cNvCnPr/>
                        <wps:spPr bwMode="auto">
                          <a:xfrm>
                            <a:off x="7097"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0" name="Line 618"/>
                        <wps:cNvCnPr/>
                        <wps:spPr bwMode="auto">
                          <a:xfrm>
                            <a:off x="766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1" name="Line 619"/>
                        <wps:cNvCnPr/>
                        <wps:spPr bwMode="auto">
                          <a:xfrm>
                            <a:off x="794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2" name="Line 620"/>
                        <wps:cNvCnPr/>
                        <wps:spPr bwMode="auto">
                          <a:xfrm>
                            <a:off x="8233"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3" name="Line 621"/>
                        <wps:cNvCnPr/>
                        <wps:spPr bwMode="auto">
                          <a:xfrm>
                            <a:off x="2553" y="8637"/>
                            <a:ext cx="69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622"/>
                        <wps:cNvCnPr/>
                        <wps:spPr bwMode="auto">
                          <a:xfrm>
                            <a:off x="2553" y="8921"/>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Line 623"/>
                        <wps:cNvCnPr/>
                        <wps:spPr bwMode="auto">
                          <a:xfrm>
                            <a:off x="2553" y="9489"/>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Line 624"/>
                        <wps:cNvCnPr/>
                        <wps:spPr bwMode="auto">
                          <a:xfrm>
                            <a:off x="2553" y="9205"/>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Line 625"/>
                        <wps:cNvCnPr/>
                        <wps:spPr bwMode="auto">
                          <a:xfrm>
                            <a:off x="2553" y="9773"/>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Line 626"/>
                        <wps:cNvCnPr/>
                        <wps:spPr bwMode="auto">
                          <a:xfrm>
                            <a:off x="2553" y="10058"/>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Line 627"/>
                        <wps:cNvCnPr/>
                        <wps:spPr bwMode="auto">
                          <a:xfrm>
                            <a:off x="2553" y="10342"/>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628"/>
                        <wps:cNvCnPr/>
                        <wps:spPr bwMode="auto">
                          <a:xfrm>
                            <a:off x="2553" y="10626"/>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629"/>
                        <wps:cNvCnPr/>
                        <wps:spPr bwMode="auto">
                          <a:xfrm>
                            <a:off x="2553" y="10909"/>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Line 630"/>
                        <wps:cNvCnPr/>
                        <wps:spPr bwMode="auto">
                          <a:xfrm>
                            <a:off x="2553" y="11193"/>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Line 631"/>
                        <wps:cNvCnPr/>
                        <wps:spPr bwMode="auto">
                          <a:xfrm>
                            <a:off x="1985" y="11477"/>
                            <a:ext cx="7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Text Box 632"/>
                        <wps:cNvSpPr txBox="1">
                          <a:spLocks noChangeArrowheads="1"/>
                        </wps:cNvSpPr>
                        <wps:spPr bwMode="auto">
                          <a:xfrm>
                            <a:off x="2553"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Ch. 1</w:t>
                              </w:r>
                            </w:p>
                          </w:txbxContent>
                        </wps:txbx>
                        <wps:bodyPr rot="0" vert="horz" wrap="square" lIns="18000" tIns="10800" rIns="18000" bIns="10800" anchor="t" anchorCtr="0" upright="1">
                          <a:noAutofit/>
                        </wps:bodyPr>
                      </wps:wsp>
                      <wps:wsp>
                        <wps:cNvPr id="665" name="Text Box 633"/>
                        <wps:cNvSpPr txBox="1">
                          <a:spLocks noChangeArrowheads="1"/>
                        </wps:cNvSpPr>
                        <wps:spPr bwMode="auto">
                          <a:xfrm>
                            <a:off x="3689"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25FF4" w:rsidRDefault="00EA1046" w:rsidP="00325FF4">
                              <w:pPr>
                                <w:pStyle w:val="Figure"/>
                                <w:rPr>
                                  <w:sz w:val="24"/>
                                  <w:szCs w:val="24"/>
                                  <w:lang w:val="de-DE"/>
                                </w:rPr>
                              </w:pPr>
                              <w:r w:rsidRPr="00325FF4">
                                <w:rPr>
                                  <w:b/>
                                  <w:sz w:val="24"/>
                                  <w:szCs w:val="24"/>
                                  <w:lang w:val="de-DE"/>
                                </w:rPr>
                                <w:t>C</w:t>
                              </w:r>
                              <w:r>
                                <w:rPr>
                                  <w:b/>
                                  <w:caps w:val="0"/>
                                  <w:sz w:val="24"/>
                                  <w:szCs w:val="24"/>
                                  <w:lang w:val="de-DE"/>
                                </w:rPr>
                                <w:t>h</w:t>
                              </w:r>
                              <w:r w:rsidRPr="00325FF4">
                                <w:rPr>
                                  <w:b/>
                                  <w:caps w:val="0"/>
                                  <w:sz w:val="24"/>
                                  <w:szCs w:val="24"/>
                                  <w:lang w:val="de-DE"/>
                                </w:rPr>
                                <w:t xml:space="preserve">. </w:t>
                              </w:r>
                              <w:r>
                                <w:rPr>
                                  <w:b/>
                                  <w:sz w:val="24"/>
                                  <w:szCs w:val="24"/>
                                  <w:lang w:val="de-DE"/>
                                </w:rPr>
                                <w:t>2</w:t>
                              </w:r>
                            </w:p>
                          </w:txbxContent>
                        </wps:txbx>
                        <wps:bodyPr rot="0" vert="horz" wrap="square" lIns="18000" tIns="10800" rIns="18000" bIns="10800" anchor="t" anchorCtr="0" upright="1">
                          <a:noAutofit/>
                        </wps:bodyPr>
                      </wps:wsp>
                      <wps:wsp>
                        <wps:cNvPr id="666" name="Text Box 634"/>
                        <wps:cNvSpPr txBox="1">
                          <a:spLocks noChangeArrowheads="1"/>
                        </wps:cNvSpPr>
                        <wps:spPr bwMode="auto">
                          <a:xfrm>
                            <a:off x="4825"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Ch. 3</w:t>
                              </w:r>
                            </w:p>
                          </w:txbxContent>
                        </wps:txbx>
                        <wps:bodyPr rot="0" vert="horz" wrap="square" lIns="18000" tIns="10800" rIns="18000" bIns="10800" anchor="t" anchorCtr="0" upright="1">
                          <a:noAutofit/>
                        </wps:bodyPr>
                      </wps:wsp>
                      <wps:wsp>
                        <wps:cNvPr id="667" name="Text Box 635"/>
                        <wps:cNvSpPr txBox="1">
                          <a:spLocks noChangeArrowheads="1"/>
                        </wps:cNvSpPr>
                        <wps:spPr bwMode="auto">
                          <a:xfrm>
                            <a:off x="5961"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Ch. 4</w:t>
                              </w:r>
                            </w:p>
                            <w:p w:rsidR="00EA1046" w:rsidRDefault="00EA1046"/>
                          </w:txbxContent>
                        </wps:txbx>
                        <wps:bodyPr rot="0" vert="horz" wrap="square" lIns="18000" tIns="10800" rIns="18000" bIns="10800" anchor="t" anchorCtr="0" upright="1">
                          <a:noAutofit/>
                        </wps:bodyPr>
                      </wps:wsp>
                      <wps:wsp>
                        <wps:cNvPr id="668" name="Text Box 636"/>
                        <wps:cNvSpPr txBox="1">
                          <a:spLocks noChangeArrowheads="1"/>
                        </wps:cNvSpPr>
                        <wps:spPr bwMode="auto">
                          <a:xfrm>
                            <a:off x="7097"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Ch. 5</w:t>
                              </w:r>
                            </w:p>
                          </w:txbxContent>
                        </wps:txbx>
                        <wps:bodyPr rot="0" vert="horz" wrap="square" lIns="18000" tIns="10800" rIns="18000" bIns="10800" anchor="t" anchorCtr="0" upright="1">
                          <a:noAutofit/>
                        </wps:bodyPr>
                      </wps:wsp>
                      <wps:wsp>
                        <wps:cNvPr id="669" name="Text Box 637"/>
                        <wps:cNvSpPr txBox="1">
                          <a:spLocks noChangeArrowheads="1"/>
                        </wps:cNvSpPr>
                        <wps:spPr bwMode="auto">
                          <a:xfrm>
                            <a:off x="1701" y="8069"/>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right"/>
                                <w:rPr>
                                  <w:lang w:val="de-DE"/>
                                </w:rPr>
                              </w:pPr>
                              <w:r>
                                <w:rPr>
                                  <w:b/>
                                  <w:lang w:val="de-DE"/>
                                </w:rPr>
                                <w:t>Meas. No.</w:t>
                              </w:r>
                            </w:p>
                          </w:txbxContent>
                        </wps:txbx>
                        <wps:bodyPr rot="0" vert="horz" wrap="square" lIns="18000" tIns="10800" rIns="18000" bIns="10800" anchor="t" anchorCtr="0" upright="1">
                          <a:noAutofit/>
                        </wps:bodyPr>
                      </wps:wsp>
                      <wps:wsp>
                        <wps:cNvPr id="670" name="Text Box 638"/>
                        <wps:cNvSpPr txBox="1">
                          <a:spLocks noChangeArrowheads="1"/>
                        </wps:cNvSpPr>
                        <wps:spPr bwMode="auto">
                          <a:xfrm>
                            <a:off x="8289" y="835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FBO</w:t>
                              </w:r>
                            </w:p>
                          </w:txbxContent>
                        </wps:txbx>
                        <wps:bodyPr rot="0" vert="horz" wrap="square" lIns="18000" tIns="10800" rIns="18000" bIns="10800" anchor="t" anchorCtr="0" upright="1">
                          <a:noAutofit/>
                        </wps:bodyPr>
                      </wps:wsp>
                      <wps:wsp>
                        <wps:cNvPr id="671" name="Text Box 639"/>
                        <wps:cNvSpPr txBox="1">
                          <a:spLocks noChangeArrowheads="1"/>
                        </wps:cNvSpPr>
                        <wps:spPr bwMode="auto">
                          <a:xfrm>
                            <a:off x="8983" y="835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SRO</w:t>
                              </w:r>
                            </w:p>
                          </w:txbxContent>
                        </wps:txbx>
                        <wps:bodyPr rot="0" vert="horz" wrap="square" lIns="18000" tIns="10800" rIns="18000" bIns="10800" anchor="t" anchorCtr="0" upright="1">
                          <a:noAutofit/>
                        </wps:bodyPr>
                      </wps:wsp>
                      <wps:wsp>
                        <wps:cNvPr id="672" name="Text Box 640"/>
                        <wps:cNvSpPr txBox="1">
                          <a:spLocks noChangeArrowheads="1"/>
                        </wps:cNvSpPr>
                        <wps:spPr bwMode="auto">
                          <a:xfrm>
                            <a:off x="1985" y="1147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FCO</w:t>
                              </w:r>
                            </w:p>
                          </w:txbxContent>
                        </wps:txbx>
                        <wps:bodyPr rot="0" vert="horz" wrap="square" lIns="18000" tIns="10800" rIns="18000" bIns="10800" anchor="t" anchorCtr="0" upright="1">
                          <a:noAutofit/>
                        </wps:bodyPr>
                      </wps:wsp>
                      <wps:wsp>
                        <wps:cNvPr id="673" name="Text Box 641"/>
                        <wps:cNvSpPr txBox="1">
                          <a:spLocks noChangeArrowheads="1"/>
                        </wps:cNvSpPr>
                        <wps:spPr bwMode="auto">
                          <a:xfrm>
                            <a:off x="2553"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0.7</w:t>
                              </w:r>
                            </w:p>
                          </w:txbxContent>
                        </wps:txbx>
                        <wps:bodyPr rot="0" vert="horz" wrap="square" lIns="18000" tIns="10800" rIns="18000" bIns="10800" anchor="t" anchorCtr="0" upright="1">
                          <a:noAutofit/>
                        </wps:bodyPr>
                      </wps:wsp>
                      <wps:wsp>
                        <wps:cNvPr id="674" name="Text Box 642"/>
                        <wps:cNvSpPr txBox="1">
                          <a:spLocks noChangeArrowheads="1"/>
                        </wps:cNvSpPr>
                        <wps:spPr bwMode="auto">
                          <a:xfrm>
                            <a:off x="3689"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675" name="Text Box 643"/>
                        <wps:cNvSpPr txBox="1">
                          <a:spLocks noChangeArrowheads="1"/>
                        </wps:cNvSpPr>
                        <wps:spPr bwMode="auto">
                          <a:xfrm>
                            <a:off x="4825"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676" name="Text Box 644"/>
                        <wps:cNvSpPr txBox="1">
                          <a:spLocks noChangeArrowheads="1"/>
                        </wps:cNvSpPr>
                        <wps:spPr bwMode="auto">
                          <a:xfrm>
                            <a:off x="5961"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677" name="Text Box 645"/>
                        <wps:cNvSpPr txBox="1">
                          <a:spLocks noChangeArrowheads="1"/>
                        </wps:cNvSpPr>
                        <wps:spPr bwMode="auto">
                          <a:xfrm>
                            <a:off x="7097"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678" name="Text Box 646"/>
                        <wps:cNvSpPr txBox="1">
                          <a:spLocks noChangeArrowheads="1"/>
                        </wps:cNvSpPr>
                        <wps:spPr bwMode="auto">
                          <a:xfrm>
                            <a:off x="8289" y="11477"/>
                            <a:ext cx="695"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AC522E" w:rsidRDefault="00EA1046" w:rsidP="0059218F">
                              <w:pPr>
                                <w:spacing w:before="0"/>
                                <w:rPr>
                                  <w:color w:val="0000FF"/>
                                  <w:lang w:val="de-DE"/>
                                </w:rPr>
                              </w:pPr>
                              <w:r w:rsidRPr="00B86BA1">
                                <w:rPr>
                                  <w:b/>
                                  <w:color w:val="0000FF"/>
                                  <w:lang w:val="de-DE"/>
                                </w:rPr>
                                <w:t>0.225</w:t>
                              </w:r>
                            </w:p>
                          </w:txbxContent>
                        </wps:txbx>
                        <wps:bodyPr rot="0" vert="horz" wrap="square" lIns="18000" tIns="10800" rIns="18000" bIns="10800" anchor="t" anchorCtr="0" upright="1">
                          <a:noAutofit/>
                        </wps:bodyPr>
                      </wps:wsp>
                      <wps:wsp>
                        <wps:cNvPr id="679" name="Text Box 647"/>
                        <wps:cNvSpPr txBox="1">
                          <a:spLocks noChangeArrowheads="1"/>
                        </wps:cNvSpPr>
                        <wps:spPr bwMode="auto">
                          <a:xfrm>
                            <a:off x="8984" y="1147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AC522E" w:rsidRDefault="00EA1046" w:rsidP="0059218F">
                              <w:pPr>
                                <w:spacing w:before="0"/>
                                <w:jc w:val="center"/>
                                <w:rPr>
                                  <w:color w:val="0000FF"/>
                                  <w:lang w:val="de-DE"/>
                                </w:rPr>
                              </w:pPr>
                              <w:r w:rsidRPr="00B86BA1">
                                <w:rPr>
                                  <w:b/>
                                  <w:color w:val="0000FF"/>
                                  <w:lang w:val="de-DE"/>
                                </w:rPr>
                                <w:t>0.52</w:t>
                              </w:r>
                            </w:p>
                          </w:txbxContent>
                        </wps:txbx>
                        <wps:bodyPr rot="0" vert="horz" wrap="square" lIns="18000" tIns="10800" rIns="18000" bIns="10800" anchor="t" anchorCtr="0" upright="1">
                          <a:noAutofit/>
                        </wps:bodyPr>
                      </wps:wsp>
                      <wps:wsp>
                        <wps:cNvPr id="680" name="Line 648"/>
                        <wps:cNvCnPr/>
                        <wps:spPr bwMode="auto">
                          <a:xfrm>
                            <a:off x="8941" y="8473"/>
                            <a:ext cx="0" cy="340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1" name="Text Box 649"/>
                        <wps:cNvSpPr txBox="1">
                          <a:spLocks noChangeArrowheads="1"/>
                        </wps:cNvSpPr>
                        <wps:spPr bwMode="auto">
                          <a:xfrm>
                            <a:off x="1985"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1</w:t>
                              </w:r>
                            </w:p>
                          </w:txbxContent>
                        </wps:txbx>
                        <wps:bodyPr rot="0" vert="horz" wrap="square" lIns="18000" tIns="10800" rIns="18000" bIns="10800" anchor="t" anchorCtr="0" upright="1">
                          <a:noAutofit/>
                        </wps:bodyPr>
                      </wps:wsp>
                      <wps:wsp>
                        <wps:cNvPr id="682" name="Text Box 650"/>
                        <wps:cNvSpPr txBox="1">
                          <a:spLocks noChangeArrowheads="1"/>
                        </wps:cNvSpPr>
                        <wps:spPr bwMode="auto">
                          <a:xfrm>
                            <a:off x="1985"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2</w:t>
                              </w:r>
                            </w:p>
                          </w:txbxContent>
                        </wps:txbx>
                        <wps:bodyPr rot="0" vert="horz" wrap="square" lIns="18000" tIns="10800" rIns="18000" bIns="10800" anchor="t" anchorCtr="0" upright="1">
                          <a:noAutofit/>
                        </wps:bodyPr>
                      </wps:wsp>
                      <wps:wsp>
                        <wps:cNvPr id="683" name="Text Box 651"/>
                        <wps:cNvSpPr txBox="1">
                          <a:spLocks noChangeArrowheads="1"/>
                        </wps:cNvSpPr>
                        <wps:spPr bwMode="auto">
                          <a:xfrm>
                            <a:off x="1985"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3</w:t>
                              </w:r>
                            </w:p>
                          </w:txbxContent>
                        </wps:txbx>
                        <wps:bodyPr rot="0" vert="horz" wrap="square" lIns="18000" tIns="10800" rIns="18000" bIns="10800" anchor="t" anchorCtr="0" upright="1">
                          <a:noAutofit/>
                        </wps:bodyPr>
                      </wps:wsp>
                      <wps:wsp>
                        <wps:cNvPr id="684" name="Text Box 652"/>
                        <wps:cNvSpPr txBox="1">
                          <a:spLocks noChangeArrowheads="1"/>
                        </wps:cNvSpPr>
                        <wps:spPr bwMode="auto">
                          <a:xfrm>
                            <a:off x="1985"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4</w:t>
                              </w:r>
                            </w:p>
                          </w:txbxContent>
                        </wps:txbx>
                        <wps:bodyPr rot="0" vert="horz" wrap="square" lIns="18000" tIns="10800" rIns="18000" bIns="10800" anchor="t" anchorCtr="0" upright="1">
                          <a:noAutofit/>
                        </wps:bodyPr>
                      </wps:wsp>
                      <wps:wsp>
                        <wps:cNvPr id="685" name="Text Box 653"/>
                        <wps:cNvSpPr txBox="1">
                          <a:spLocks noChangeArrowheads="1"/>
                        </wps:cNvSpPr>
                        <wps:spPr bwMode="auto">
                          <a:xfrm>
                            <a:off x="1985"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5</w:t>
                              </w:r>
                            </w:p>
                          </w:txbxContent>
                        </wps:txbx>
                        <wps:bodyPr rot="0" vert="horz" wrap="square" lIns="18000" tIns="10800" rIns="18000" bIns="10800" anchor="t" anchorCtr="0" upright="1">
                          <a:noAutofit/>
                        </wps:bodyPr>
                      </wps:wsp>
                      <wps:wsp>
                        <wps:cNvPr id="686" name="Text Box 654"/>
                        <wps:cNvSpPr txBox="1">
                          <a:spLocks noChangeArrowheads="1"/>
                        </wps:cNvSpPr>
                        <wps:spPr bwMode="auto">
                          <a:xfrm>
                            <a:off x="1985" y="1005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6</w:t>
                              </w:r>
                            </w:p>
                          </w:txbxContent>
                        </wps:txbx>
                        <wps:bodyPr rot="0" vert="horz" wrap="square" lIns="18000" tIns="10800" rIns="18000" bIns="10800" anchor="t" anchorCtr="0" upright="1">
                          <a:noAutofit/>
                        </wps:bodyPr>
                      </wps:wsp>
                      <wps:wsp>
                        <wps:cNvPr id="687" name="Text Box 655"/>
                        <wps:cNvSpPr txBox="1">
                          <a:spLocks noChangeArrowheads="1"/>
                        </wps:cNvSpPr>
                        <wps:spPr bwMode="auto">
                          <a:xfrm>
                            <a:off x="1985"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7</w:t>
                              </w:r>
                            </w:p>
                          </w:txbxContent>
                        </wps:txbx>
                        <wps:bodyPr rot="0" vert="horz" wrap="square" lIns="18000" tIns="10800" rIns="18000" bIns="10800" anchor="t" anchorCtr="0" upright="1">
                          <a:noAutofit/>
                        </wps:bodyPr>
                      </wps:wsp>
                      <wps:wsp>
                        <wps:cNvPr id="688" name="Text Box 656"/>
                        <wps:cNvSpPr txBox="1">
                          <a:spLocks noChangeArrowheads="1"/>
                        </wps:cNvSpPr>
                        <wps:spPr bwMode="auto">
                          <a:xfrm>
                            <a:off x="1985"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8</w:t>
                              </w:r>
                            </w:p>
                          </w:txbxContent>
                        </wps:txbx>
                        <wps:bodyPr rot="0" vert="horz" wrap="square" lIns="18000" tIns="10800" rIns="18000" bIns="10800" anchor="t" anchorCtr="0" upright="1">
                          <a:noAutofit/>
                        </wps:bodyPr>
                      </wps:wsp>
                      <wps:wsp>
                        <wps:cNvPr id="689" name="Text Box 657"/>
                        <wps:cNvSpPr txBox="1">
                          <a:spLocks noChangeArrowheads="1"/>
                        </wps:cNvSpPr>
                        <wps:spPr bwMode="auto">
                          <a:xfrm>
                            <a:off x="1985"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9</w:t>
                              </w:r>
                            </w:p>
                          </w:txbxContent>
                        </wps:txbx>
                        <wps:bodyPr rot="0" vert="horz" wrap="square" lIns="18000" tIns="10800" rIns="18000" bIns="10800" anchor="t" anchorCtr="0" upright="1">
                          <a:noAutofit/>
                        </wps:bodyPr>
                      </wps:wsp>
                      <wps:wsp>
                        <wps:cNvPr id="690" name="Text Box 658"/>
                        <wps:cNvSpPr txBox="1">
                          <a:spLocks noChangeArrowheads="1"/>
                        </wps:cNvSpPr>
                        <wps:spPr bwMode="auto">
                          <a:xfrm>
                            <a:off x="1985"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10</w:t>
                              </w:r>
                            </w:p>
                          </w:txbxContent>
                        </wps:txbx>
                        <wps:bodyPr rot="0" vert="horz" wrap="square" lIns="18000" tIns="10800" rIns="18000" bIns="10800" anchor="t" anchorCtr="0" upright="1">
                          <a:noAutofit/>
                        </wps:bodyPr>
                      </wps:wsp>
                      <wps:wsp>
                        <wps:cNvPr id="691" name="Text Box 659"/>
                        <wps:cNvSpPr txBox="1">
                          <a:spLocks noChangeArrowheads="1"/>
                        </wps:cNvSpPr>
                        <wps:spPr bwMode="auto">
                          <a:xfrm>
                            <a:off x="8289"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0.1</w:t>
                              </w:r>
                            </w:p>
                          </w:txbxContent>
                        </wps:txbx>
                        <wps:bodyPr rot="0" vert="horz" wrap="square" lIns="18000" tIns="10800" rIns="18000" bIns="10800" anchor="t" anchorCtr="0" upright="1">
                          <a:noAutofit/>
                        </wps:bodyPr>
                      </wps:wsp>
                      <wps:wsp>
                        <wps:cNvPr id="692" name="Text Box 660"/>
                        <wps:cNvSpPr txBox="1">
                          <a:spLocks noChangeArrowheads="1"/>
                        </wps:cNvSpPr>
                        <wps:spPr bwMode="auto">
                          <a:xfrm>
                            <a:off x="8983"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693" name="Text Box 661"/>
                        <wps:cNvSpPr txBox="1">
                          <a:spLocks noChangeArrowheads="1"/>
                        </wps:cNvSpPr>
                        <wps:spPr bwMode="auto">
                          <a:xfrm>
                            <a:off x="8289"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694" name="Text Box 662"/>
                        <wps:cNvSpPr txBox="1">
                          <a:spLocks noChangeArrowheads="1"/>
                        </wps:cNvSpPr>
                        <wps:spPr bwMode="auto">
                          <a:xfrm>
                            <a:off x="8983"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695" name="Text Box 663"/>
                        <wps:cNvSpPr txBox="1">
                          <a:spLocks noChangeArrowheads="1"/>
                        </wps:cNvSpPr>
                        <wps:spPr bwMode="auto">
                          <a:xfrm>
                            <a:off x="8289"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696" name="Text Box 664"/>
                        <wps:cNvSpPr txBox="1">
                          <a:spLocks noChangeArrowheads="1"/>
                        </wps:cNvSpPr>
                        <wps:spPr bwMode="auto">
                          <a:xfrm>
                            <a:off x="8983"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697" name="Text Box 665"/>
                        <wps:cNvSpPr txBox="1">
                          <a:spLocks noChangeArrowheads="1"/>
                        </wps:cNvSpPr>
                        <wps:spPr bwMode="auto">
                          <a:xfrm>
                            <a:off x="8289"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698" name="Text Box 666"/>
                        <wps:cNvSpPr txBox="1">
                          <a:spLocks noChangeArrowheads="1"/>
                        </wps:cNvSpPr>
                        <wps:spPr bwMode="auto">
                          <a:xfrm>
                            <a:off x="8983"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699" name="Text Box 667"/>
                        <wps:cNvSpPr txBox="1">
                          <a:spLocks noChangeArrowheads="1"/>
                        </wps:cNvSpPr>
                        <wps:spPr bwMode="auto">
                          <a:xfrm>
                            <a:off x="8289"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0.35</w:t>
                              </w:r>
                            </w:p>
                          </w:txbxContent>
                        </wps:txbx>
                        <wps:bodyPr rot="0" vert="horz" wrap="square" lIns="18000" tIns="10800" rIns="18000" bIns="10800" anchor="t" anchorCtr="0" upright="1">
                          <a:noAutofit/>
                        </wps:bodyPr>
                      </wps:wsp>
                      <wps:wsp>
                        <wps:cNvPr id="700" name="Text Box 668"/>
                        <wps:cNvSpPr txBox="1">
                          <a:spLocks noChangeArrowheads="1"/>
                        </wps:cNvSpPr>
                        <wps:spPr bwMode="auto">
                          <a:xfrm>
                            <a:off x="8983"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701" name="Text Box 669"/>
                        <wps:cNvSpPr txBox="1">
                          <a:spLocks noChangeArrowheads="1"/>
                        </wps:cNvSpPr>
                        <wps:spPr bwMode="auto">
                          <a:xfrm>
                            <a:off x="8289" y="1005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0.25</w:t>
                              </w:r>
                            </w:p>
                          </w:txbxContent>
                        </wps:txbx>
                        <wps:bodyPr rot="0" vert="horz" wrap="square" lIns="18000" tIns="10800" rIns="18000" bIns="10800" anchor="t" anchorCtr="0" upright="1">
                          <a:noAutofit/>
                        </wps:bodyPr>
                      </wps:wsp>
                      <wps:wsp>
                        <wps:cNvPr id="702" name="Text Box 670"/>
                        <wps:cNvSpPr txBox="1">
                          <a:spLocks noChangeArrowheads="1"/>
                        </wps:cNvSpPr>
                        <wps:spPr bwMode="auto">
                          <a:xfrm>
                            <a:off x="8983" y="1005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703" name="Text Box 671"/>
                        <wps:cNvSpPr txBox="1">
                          <a:spLocks noChangeArrowheads="1"/>
                        </wps:cNvSpPr>
                        <wps:spPr bwMode="auto">
                          <a:xfrm>
                            <a:off x="8289"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704" name="Text Box 672"/>
                        <wps:cNvSpPr txBox="1">
                          <a:spLocks noChangeArrowheads="1"/>
                        </wps:cNvSpPr>
                        <wps:spPr bwMode="auto">
                          <a:xfrm>
                            <a:off x="8983"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705" name="Text Box 673"/>
                        <wps:cNvSpPr txBox="1">
                          <a:spLocks noChangeArrowheads="1"/>
                        </wps:cNvSpPr>
                        <wps:spPr bwMode="auto">
                          <a:xfrm>
                            <a:off x="8289"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706" name="Text Box 674"/>
                        <wps:cNvSpPr txBox="1">
                          <a:spLocks noChangeArrowheads="1"/>
                        </wps:cNvSpPr>
                        <wps:spPr bwMode="auto">
                          <a:xfrm>
                            <a:off x="8983"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707" name="Text Box 675"/>
                        <wps:cNvSpPr txBox="1">
                          <a:spLocks noChangeArrowheads="1"/>
                        </wps:cNvSpPr>
                        <wps:spPr bwMode="auto">
                          <a:xfrm>
                            <a:off x="8289"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0.15</w:t>
                              </w:r>
                            </w:p>
                          </w:txbxContent>
                        </wps:txbx>
                        <wps:bodyPr rot="0" vert="horz" wrap="square" lIns="18000" tIns="10800" rIns="18000" bIns="10800" anchor="t" anchorCtr="0" upright="1">
                          <a:noAutofit/>
                        </wps:bodyPr>
                      </wps:wsp>
                      <wps:wsp>
                        <wps:cNvPr id="708" name="Text Box 676"/>
                        <wps:cNvSpPr txBox="1">
                          <a:spLocks noChangeArrowheads="1"/>
                        </wps:cNvSpPr>
                        <wps:spPr bwMode="auto">
                          <a:xfrm>
                            <a:off x="8983"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709" name="Text Box 677"/>
                        <wps:cNvSpPr txBox="1">
                          <a:spLocks noChangeArrowheads="1"/>
                        </wps:cNvSpPr>
                        <wps:spPr bwMode="auto">
                          <a:xfrm>
                            <a:off x="8289"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0</w:t>
                              </w:r>
                            </w:p>
                          </w:txbxContent>
                        </wps:txbx>
                        <wps:bodyPr rot="0" vert="horz" wrap="square" lIns="18000" tIns="10800" rIns="18000" bIns="10800" anchor="t" anchorCtr="0" upright="1">
                          <a:noAutofit/>
                        </wps:bodyPr>
                      </wps:wsp>
                      <wps:wsp>
                        <wps:cNvPr id="710" name="Text Box 678"/>
                        <wps:cNvSpPr txBox="1">
                          <a:spLocks noChangeArrowheads="1"/>
                        </wps:cNvSpPr>
                        <wps:spPr bwMode="auto">
                          <a:xfrm>
                            <a:off x="8983"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97A01" w:rsidRDefault="00EA1046" w:rsidP="0059218F">
                              <w:pPr>
                                <w:spacing w:before="0"/>
                                <w:jc w:val="center"/>
                                <w:rPr>
                                  <w:lang w:val="de-DE"/>
                                </w:rPr>
                              </w:pPr>
                              <w:r>
                                <w:rPr>
                                  <w:b/>
                                  <w:lang w:val="de-DE"/>
                                </w:rPr>
                                <w:t>0</w:t>
                              </w:r>
                            </w:p>
                          </w:txbxContent>
                        </wps:txbx>
                        <wps:bodyPr rot="0" vert="horz" wrap="square" lIns="18000" tIns="10800" rIns="18000" bIns="10800" anchor="t" anchorCtr="0" upright="1">
                          <a:noAutofit/>
                        </wps:bodyPr>
                      </wps:wsp>
                      <wps:wsp>
                        <wps:cNvPr id="711" name="Line 679"/>
                        <wps:cNvCnPr/>
                        <wps:spPr bwMode="auto">
                          <a:xfrm>
                            <a:off x="8181" y="11477"/>
                            <a:ext cx="0" cy="2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2" name="Rectangle 680"/>
                        <wps:cNvSpPr>
                          <a:spLocks noChangeArrowheads="1"/>
                        </wps:cNvSpPr>
                        <wps:spPr bwMode="auto">
                          <a:xfrm>
                            <a:off x="2837" y="8921"/>
                            <a:ext cx="284" cy="1988"/>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3" name="Rectangle 681"/>
                        <wps:cNvSpPr>
                          <a:spLocks noChangeArrowheads="1"/>
                        </wps:cNvSpPr>
                        <wps:spPr bwMode="auto">
                          <a:xfrm>
                            <a:off x="3973" y="8637"/>
                            <a:ext cx="568"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4" name="Rectangle 682"/>
                        <wps:cNvSpPr>
                          <a:spLocks noChangeArrowheads="1"/>
                        </wps:cNvSpPr>
                        <wps:spPr bwMode="auto">
                          <a:xfrm>
                            <a:off x="3973" y="10342"/>
                            <a:ext cx="568"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5" name="Rectangle 683"/>
                        <wps:cNvSpPr>
                          <a:spLocks noChangeArrowheads="1"/>
                        </wps:cNvSpPr>
                        <wps:spPr bwMode="auto">
                          <a:xfrm>
                            <a:off x="4825" y="8921"/>
                            <a:ext cx="568" cy="113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6" name="Rectangle 684"/>
                        <wps:cNvSpPr>
                          <a:spLocks noChangeArrowheads="1"/>
                        </wps:cNvSpPr>
                        <wps:spPr bwMode="auto">
                          <a:xfrm>
                            <a:off x="5961" y="9773"/>
                            <a:ext cx="1136"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7" name="Rectangle 685"/>
                        <wps:cNvSpPr>
                          <a:spLocks noChangeArrowheads="1"/>
                        </wps:cNvSpPr>
                        <wps:spPr bwMode="auto">
                          <a:xfrm>
                            <a:off x="7381" y="8921"/>
                            <a:ext cx="284"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8" name="Rectangle 686"/>
                        <wps:cNvSpPr>
                          <a:spLocks noChangeArrowheads="1"/>
                        </wps:cNvSpPr>
                        <wps:spPr bwMode="auto">
                          <a:xfrm>
                            <a:off x="7665" y="10342"/>
                            <a:ext cx="284"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9" name="Line 687"/>
                        <wps:cNvCnPr/>
                        <wps:spPr bwMode="auto">
                          <a:xfrm>
                            <a:off x="1550" y="8637"/>
                            <a:ext cx="0" cy="2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Text Box 688"/>
                        <wps:cNvSpPr txBox="1">
                          <a:spLocks noChangeArrowheads="1"/>
                        </wps:cNvSpPr>
                        <wps:spPr bwMode="auto">
                          <a:xfrm>
                            <a:off x="1133" y="1114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25FF4" w:rsidRDefault="00EA1046" w:rsidP="0059218F">
                              <w:pPr>
                                <w:spacing w:before="0"/>
                                <w:jc w:val="center"/>
                                <w:rPr>
                                  <w:i/>
                                  <w:iCs/>
                                  <w:lang w:val="de-DE"/>
                                </w:rPr>
                              </w:pPr>
                              <w:r w:rsidRPr="00325FF4">
                                <w:rPr>
                                  <w:b/>
                                  <w:i/>
                                  <w:iCs/>
                                  <w:lang w:val="de-DE"/>
                                </w:rPr>
                                <w:t>t</w:t>
                              </w:r>
                            </w:p>
                          </w:txbxContent>
                        </wps:txbx>
                        <wps:bodyPr rot="0" vert="horz" wrap="square" lIns="18000" tIns="10800" rIns="18000" bIns="10800" anchor="t" anchorCtr="0" upright="1">
                          <a:noAutofit/>
                        </wps:bodyPr>
                      </wps:wsp>
                      <wps:wsp>
                        <wps:cNvPr id="721" name="Line 689"/>
                        <wps:cNvCnPr/>
                        <wps:spPr bwMode="auto">
                          <a:xfrm>
                            <a:off x="2553" y="8069"/>
                            <a:ext cx="5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 name="Text Box 690"/>
                        <wps:cNvSpPr txBox="1">
                          <a:spLocks noChangeArrowheads="1"/>
                        </wps:cNvSpPr>
                        <wps:spPr bwMode="auto">
                          <a:xfrm>
                            <a:off x="7721" y="778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25FF4" w:rsidRDefault="00EA1046" w:rsidP="0059218F">
                              <w:pPr>
                                <w:spacing w:before="0"/>
                                <w:jc w:val="center"/>
                                <w:rPr>
                                  <w:i/>
                                  <w:iCs/>
                                  <w:lang w:val="de-DE"/>
                                </w:rPr>
                              </w:pPr>
                              <w:r w:rsidRPr="00325FF4">
                                <w:rPr>
                                  <w:b/>
                                  <w:i/>
                                  <w:iCs/>
                                  <w:lang w:val="de-DE"/>
                                </w:rPr>
                                <w:t>f</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1" o:spid="_x0000_s1026" style="position:absolute;left:0;text-align:left;margin-left:.05pt;margin-top:-9.95pt;width:421.1pt;height:205.1pt;z-index:251680768" coordorigin="1133,7785" coordsize="8419,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">
                <v:line id="Line 600" o:spid="_x0000_s1027" style="position:absolute;visibility:visible;mso-wrap-style:square" from="2553,8353" to="2553,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nRUcQAAADcAAAADwAAAGRycy9kb3ducmV2LnhtbESPQWvCQBSE74L/YXkFb7qpgkjqKiJY&#10;i7dGCXh7ZJ9JmuzbuLvR9N93C4Ueh5n5hllvB9OKBzlfW1bwOktAEBdW11wquJwP0xUIH5A1tpZJ&#10;wTd52G7GozWm2j75kx5ZKEWEsE9RQRVCl0rpi4oM+pntiKN3s85giNKVUjt8Rrhp5TxJltJgzXGh&#10;wo72FRVN1hsFeZ/x9as5uBb79+Pxlt8bvzgpNXkZdm8gAg3hP/zX/tAKlos5/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dFRxAAAANwAAAAPAAAAAAAAAAAA&#10;AAAAAKECAABkcnMvZG93bnJldi54bWxQSwUGAAAAAAQABAD5AAAAkgMAAAAA&#10;" strokeweight="1.5pt"/>
                <v:line id="Line 601" o:spid="_x0000_s1028" style="position:absolute;visibility:visible;mso-wrap-style:square" from="3121,8637" to="312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7JZcUAAADcAAAADwAAAGRycy9kb3ducmV2LnhtbESPX2vCMBTF3wd+h3CFvc3UFcrsjDIE&#10;wYduYyp7vjTXtrO5qUnWdt9+EQQfD+fPj7Ncj6YVPTnfWFYwnyUgiEurG64UHA/bpxcQPiBrbC2T&#10;gj/ysF5NHpaYazvwF/X7UIk4wj5HBXUIXS6lL2sy6Ge2I47eyTqDIUpXSe1wiOOmlc9JkkmDDUdC&#10;jR1tairP+18TuWVVuMv3z3ncnd6L7YX7xcfhU6nH6fj2CiLQGO7hW3unFWRpCt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7JZcUAAADcAAAADwAAAAAAAAAA&#10;AAAAAAChAgAAZHJzL2Rvd25yZXYueG1sUEsFBgAAAAAEAAQA+QAAAJMDAAAAAA==&#10;">
                  <v:stroke dashstyle="dash"/>
                </v:line>
                <v:line id="Line 602" o:spid="_x0000_s1029" style="position:absolute;visibility:visible;mso-wrap-style:square" from="2837,8637" to="283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dREcUAAADcAAAADwAAAGRycy9kb3ducmV2LnhtbESPX2vCMBTF34V9h3AHvs10U2TrTGUM&#10;BB90Yh17vjTXtmtzU5NY67dfhIGPh/Pnx1ksB9OKnpyvLSt4niQgiAuray4VfB9WT68gfEDW2Fom&#10;BVfysMweRgtMtb3wnvo8lCKOsE9RQRVCl0rpi4oM+ontiKN3tM5giNKVUju8xHHTypckmUuDNUdC&#10;hR19VlQ0+dlEblFu3OnntxnWx+1mdeL+7euwU2r8OHy8gwg0hHv4v73WCubTG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dREcUAAADcAAAADwAAAAAAAAAA&#10;AAAAAAChAgAAZHJzL2Rvd25yZXYueG1sUEsFBgAAAAAEAAQA+QAAAJMDAAAAAA==&#10;">
                  <v:stroke dashstyle="dash"/>
                </v:line>
                <v:line id="Line 603" o:spid="_x0000_s1030" style="position:absolute;visibility:visible;mso-wrap-style:square" from="3405,8637" to="340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0isUAAADcAAAADwAAAGRycy9kb3ducmV2LnhtbESPX2vCMBTF34V9h3AHvs10E2XrTGUM&#10;BB90Yh17vjTXtmtzU5NY67dfhIGPh/Pnx1ksB9OKnpyvLSt4niQgiAuray4VfB9WT68gfEDW2Fom&#10;BVfysMweRgtMtb3wnvo8lCKOsE9RQRVCl0rpi4oM+ontiKN3tM5giNKVUju8xHHTypckmUuDNUdC&#10;hR19VlQ0+dlEblFu3OnntxnWx+1mdeL+7euwU2r8OHy8gwg0hHv4v73WCubTG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v0isUAAADcAAAADwAAAAAAAAAA&#10;AAAAAAChAgAAZHJzL2Rvd25yZXYueG1sUEsFBgAAAAAEAAQA+QAAAJMDAAAAAA==&#10;">
                  <v:stroke dashstyle="dash"/>
                </v:line>
                <v:line id="Line 604" o:spid="_x0000_s1031" style="position:absolute;visibility:visible;mso-wrap-style:square" from="3689,8353" to="3689,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LXUsQAAADcAAAADwAAAGRycy9kb3ducmV2LnhtbESPT2vCQBTE7wW/w/IEb3VThVCiq5SC&#10;f/DWVARvj+wzSZN9G3c3Gr+9Wyj0OMzMb5jlejCtuJHztWUFb9MEBHFhdc2lguP35vUdhA/IGlvL&#10;pOBBHtar0csSM23v/EW3PJQiQthnqKAKocuk9EVFBv3UdsTRu1hnMETpSqkd3iPctHKWJKk0WHNc&#10;qLCjz4qKJu+NglOf8/mn2bgW++1udzldGz8/KDUZDx8LEIGG8B/+a++1gnSewu+Ze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tdSxAAAANwAAAAPAAAAAAAAAAAA&#10;AAAAAKECAABkcnMvZG93bnJldi54bWxQSwUGAAAAAAQABAD5AAAAkgMAAAAA&#10;" strokeweight="1.5pt"/>
                <v:line id="Line 605" o:spid="_x0000_s1032" style="position:absolute;visibility:visible;mso-wrap-style:square" from="3973,8637" to="397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XPZsUAAADcAAAADwAAAGRycy9kb3ducmV2LnhtbESPX2vCMBTF34V9h3AHe9N0DnTrTGUI&#10;gg9uYh17vjTXtmtzU5Os1m9vBoKPh/Pnx1ksB9OKnpyvLSt4niQgiAuray4VfB/W41cQPiBrbC2T&#10;ggt5WGYPowWm2p55T30eShFH2KeooAqhS6X0RUUG/cR2xNE7WmcwROlKqR2e47hp5TRJZtJgzZFQ&#10;YUerioom/zORW5Rbd/r5bYbN8XO7PnH/9nXYKfX0OHy8gwg0hHv41t5oBbOXOf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XPZsUAAADcAAAADwAAAAAAAAAA&#10;AAAAAAChAgAAZHJzL2Rvd25yZXYueG1sUEsFBgAAAAAEAAQA+QAAAJMDAAAAAA==&#10;">
                  <v:stroke dashstyle="dash"/>
                </v:line>
                <v:line id="Line 606" o:spid="_x0000_s1033" style="position:absolute;visibility:visible;mso-wrap-style:square" from="4541,8637" to="454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pbFMEAAADcAAAADwAAAGRycy9kb3ducmV2LnhtbERPTWvCQBC9F/wPywje6sYKUqOrSEHw&#10;oC3V0vOQHZNodjburjH9951DocfH+16ue9eojkKsPRuYjDNQxIW3NZcGvk7b51dQMSFbbDyTgR+K&#10;sF4NnpaYW//gT+qOqVQSwjFHA1VKba51LCpyGMe+JRbu7IPDJDCU2gZ8SLhr9EuWzbTDmqWhwpbe&#10;Kiqux7uT3qLch9v35drvzof99sbd/P30Ycxo2G8WoBL16V/8595ZA7Op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mlsUwQAAANwAAAAPAAAAAAAAAAAAAAAA&#10;AKECAABkcnMvZG93bnJldi54bWxQSwUGAAAAAAQABAD5AAAAjwMAAAAA&#10;">
                  <v:stroke dashstyle="dash"/>
                </v:line>
                <v:line id="Line 607" o:spid="_x0000_s1034" style="position:absolute;visibility:visible;mso-wrap-style:square" from="4257,8637" to="425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j8UAAADcAAAADwAAAGRycy9kb3ducmV2LnhtbESPX2vCMBTF3wd+h3AF32a6CWV2RhkD&#10;oQ/VMR17vjTXtrO5qUls67dfBgMfD+fPj7PajKYVPTnfWFbwNE9AEJdWN1wp+DpuH19A+ICssbVM&#10;Cm7kYbOePKww03bgT+oPoRJxhH2GCuoQukxKX9Zk0M9tRxy9k3UGQ5SuktrhEMdNK5+TJJUGG46E&#10;Gjt6r6k8H64mcsuqcJfvn/OYn3bF9sL9cn/8UGo2Hd9eQQQawz383861gnSxhL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j8UAAADcAAAADwAAAAAAAAAA&#10;AAAAAAChAgAAZHJzL2Rvd25yZXYueG1sUEsFBgAAAAAEAAQA+QAAAJMDAAAAAA==&#10;">
                  <v:stroke dashstyle="dash"/>
                </v:line>
                <v:line id="Line 608" o:spid="_x0000_s1035" style="position:absolute;visibility:visible;mso-wrap-style:square" from="4825,8353" to="4825,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GZwMIAAADcAAAADwAAAGRycy9kb3ducmV2LnhtbERPy2rCQBTdC/2H4Ra600mtSEkdpRR8&#10;4M4oge4umWuSJnMnnZlo/HtnIbg8nPdiNZhWXMj52rKC90kCgriwuuZSwem4Hn+C8AFZY2uZFNzI&#10;w2r5Mlpgqu2VD3TJQiliCPsUFVQhdKmUvqjIoJ/YjjhyZ+sMhghdKbXDaww3rZwmyVwarDk2VNjR&#10;T0VFk/VGQd5n/PvXrF2L/Wa7Pef/jf/YK/X2Onx/gQg0hKf44d5pBfNZnB/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GZwMIAAADcAAAADwAAAAAAAAAAAAAA&#10;AAChAgAAZHJzL2Rvd25yZXYueG1sUEsFBgAAAAAEAAQA+QAAAJADAAAAAA==&#10;" strokeweight="1.5pt"/>
                <v:line id="Line 609" o:spid="_x0000_s1036" style="position:absolute;visibility:visible;mso-wrap-style:square" from="5109,8637" to="510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B9MUAAADcAAAADwAAAGRycy9kb3ducmV2LnhtbESPX2vCMBTF3wd+h3CFvc1UGWVWowyh&#10;4IPbmIrPl+badjY3bZK13bdfBgMfD+fPj7PejqYRPTlfW1YwnyUgiAuray4VnE/50wsIH5A1NpZJ&#10;wQ952G4mD2vMtB34k/pjKEUcYZ+hgiqENpPSFxUZ9DPbEkfvap3BEKUrpXY4xHHTyEWSpNJgzZFQ&#10;YUu7iorb8dtEblEeXHf5uo3769sh77hfvp8+lHqcjq8rEIHGcA//t/daQfo8h7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aB9MUAAADcAAAADwAAAAAAAAAA&#10;AAAAAAChAgAAZHJzL2Rvd25yZXYueG1sUEsFBgAAAAAEAAQA+QAAAJMDAAAAAA==&#10;">
                  <v:stroke dashstyle="dash"/>
                </v:line>
                <v:line id="Line 610" o:spid="_x0000_s1037" style="position:absolute;visibility:visible;mso-wrap-style:square" from="5393,8637" to="539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Qfg8MAAADcAAAADwAAAGRycy9kb3ducmV2LnhtbESPS4vCMBSF98L8h3AH3Gk6IuJ0jCID&#10;ggsfqMOsL821rTY3NYm1/nsjCC4P5/FxJrPWVKIh50vLCr76CQjizOqScwV/h0VvDMIHZI2VZVJw&#10;Jw+z6Udngqm2N95Rsw+5iCPsU1RQhFCnUvqsIIO+b2vi6B2tMxiidLnUDm9x3FRykCQjabDkSCiw&#10;pt+CsvP+aiI3y1fu8n86t8vjerW4cPO9OWyV6n628x8QgdrwDr/aS61gNBzA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0H4PDAAAA3AAAAA8AAAAAAAAAAAAA&#10;AAAAoQIAAGRycy9kb3ducmV2LnhtbFBLBQYAAAAABAAEAPkAAACRAwAAAAA=&#10;">
                  <v:stroke dashstyle="dash"/>
                </v:line>
                <v:line id="Line 611" o:spid="_x0000_s1038" style="position:absolute;visibility:visible;mso-wrap-style:square" from="5961,8353" to="5961,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MHt8QAAADcAAAADwAAAGRycy9kb3ducmV2LnhtbESPQWvCQBSE7wX/w/KE3urGKlJSVxHB&#10;WrwZRejtkX0mabJv4+5G4793hUKPw8x8w8yXvWnElZyvLCsYjxIQxLnVFRcKjofN2wcIH5A1NpZJ&#10;wZ08LBeDlzmm2t54T9csFCJC2KeooAyhTaX0eUkG/ci2xNE7W2cwROkKqR3eItw08j1JZtJgxXGh&#10;xJbWJeV11hkFpy7jn9964xrsvrbb8+lS+8lOqddhv/oEEagP/+G/9rdWMJtO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swe3xAAAANwAAAAPAAAAAAAAAAAA&#10;AAAAAKECAABkcnMvZG93bnJldi54bWxQSwUGAAAAAAQABAD5AAAAkgMAAAAA&#10;" strokeweight="1.5pt"/>
                <v:line id="Line 612" o:spid="_x0000_s1039" style="position:absolute;visibility:visible;mso-wrap-style:square" from="5677,8637" to="567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EibMUAAADcAAAADwAAAGRycy9kb3ducmV2LnhtbESPX2vCMBTF3wd+h3CFvc3UUcrsjDIE&#10;wYduYyp7vjTXtrO5qUnWdt9+EQQfD+fPj7Ncj6YVPTnfWFYwnyUgiEurG64UHA/bpxcQPiBrbC2T&#10;gj/ysF5NHpaYazvwF/X7UIk4wj5HBXUIXS6lL2sy6Ge2I47eyTqDIUpXSe1wiOOmlc9JkkmDDUdC&#10;jR1tairP+18TuWVVuMv3z3ncnd6L7YX7xcfhU6nH6fj2CiLQGO7hW3unFWRpCt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EibMUAAADcAAAADwAAAAAAAAAA&#10;AAAAAAChAgAAZHJzL2Rvd25yZXYueG1sUEsFBgAAAAAEAAQA+QAAAJMDAAAAAA==&#10;">
                  <v:stroke dashstyle="dash"/>
                </v:line>
                <v:line id="Line 613" o:spid="_x0000_s1040" style="position:absolute;visibility:visible;mso-wrap-style:square" from="6245,8637" to="624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2H98UAAADcAAAADwAAAGRycy9kb3ducmV2LnhtbESPX2vCMBTF34V9h3AHvs10Q2XrTGUM&#10;BB90Yh17vjTXtmtzU5NY67dfhIGPh/Pnx1ksB9OKnpyvLSt4niQgiAuray4VfB9WT68gfEDW2Fom&#10;BVfysMweRgtMtb3wnvo8lCKOsE9RQRVCl0rpi4oM+ontiKN3tM5giNKVUju8xHHTypckmUuDNUdC&#10;hR19VlQ0+dlEblFu3OnntxnWx+1mdeL+7euwU2r8OHy8gwg0hHv4v73WCubTG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2H98UAAADcAAAADwAAAAAAAAAA&#10;AAAAAAChAgAAZHJzL2Rvd25yZXYueG1sUEsFBgAAAAAEAAQA+QAAAJMDAAAAAA==&#10;">
                  <v:stroke dashstyle="dash"/>
                </v:line>
                <v:line id="Line 614" o:spid="_x0000_s1041" style="position:absolute;visibility:visible;mso-wrap-style:square" from="6529,8637" to="652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8ZgMQAAADcAAAADwAAAGRycy9kb3ducmV2LnhtbESPX2vCMBTF34V9h3AHe9PUMYpWo8hA&#10;8MFNtGPPl+baVpubmmS1+/ZGEHw8nD8/znzZm0Z05HxtWcF4lIAgLqyuuVTwk6+HExA+IGtsLJOC&#10;f/KwXLwM5phpe+U9dYdQijjCPkMFVQhtJqUvKjLoR7Yljt7ROoMhSldK7fAax00j35MklQZrjoQK&#10;W/qsqDgf/kzkFuXWXX5P535z/NquL9xNv/OdUm+v/WoGIlAfnuFHe6MVpB8p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TxmAxAAAANwAAAAPAAAAAAAAAAAA&#10;AAAAAKECAABkcnMvZG93bnJldi54bWxQSwUGAAAAAAQABAD5AAAAkgMAAAAA&#10;">
                  <v:stroke dashstyle="dash"/>
                </v:line>
                <v:line id="Line 615" o:spid="_x0000_s1042" style="position:absolute;visibility:visible;mso-wrap-style:square" from="6813,8637" to="681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8G8UAAADcAAAADwAAAGRycy9kb3ducmV2LnhtbESPX2vCMBTF34V9h3AHe9N0MnTrTGUI&#10;gg9uYh17vjTXtmtzU5Os1m9vBoKPh/Pnx1ksB9OKnpyvLSt4niQgiAuray4VfB/W41cQPiBrbC2T&#10;ggt5WGYPowWm2p55T30eShFH2KeooAqhS6X0RUUG/cR2xNE7WmcwROlKqR2e47hp5TRJZtJgzZFQ&#10;YUerioom/zORW5Rbd/r5bYbN8XO7PnH/9nXYKfX0OHy8gwg0hHv41t5oBbOXOf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O8G8UAAADcAAAADwAAAAAAAAAA&#10;AAAAAAChAgAAZHJzL2Rvd25yZXYueG1sUEsFBgAAAAAEAAQA+QAAAJMDAAAAAA==&#10;">
                  <v:stroke dashstyle="dash"/>
                </v:line>
                <v:line id="Line 616" o:spid="_x0000_s1043" style="position:absolute;visibility:visible;mso-wrap-style:square" from="7381,8637" to="738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oacEAAADcAAAADwAAAGRycy9kb3ducmV2LnhtbERPTWvCQBC9F/wPywje6sYiUqOrSEHw&#10;oC3V0vOQHZNodjburjH9951DocfH+16ue9eojkKsPRuYjDNQxIW3NZcGvk7b51dQMSFbbDyTgR+K&#10;sF4NnpaYW//gT+qOqVQSwjFHA1VKba51LCpyGMe+JRbu7IPDJDCU2gZ8SLhr9EuWzbTDmqWhwpbe&#10;Kiqux7uT3qLch9v35drvzof99sbd/P30Ycxo2G8WoBL16V/8595ZA7Op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nChpwQAAANwAAAAPAAAAAAAAAAAAAAAA&#10;AKECAABkcnMvZG93bnJldi54bWxQSwUGAAAAAAQABAD5AAAAjwMAAAAA&#10;">
                  <v:stroke dashstyle="dash"/>
                </v:line>
                <v:line id="Line 617" o:spid="_x0000_s1044" style="position:absolute;visibility:visible;mso-wrap-style:square" from="7097,8353" to="7097,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wXcUAAADcAAAADwAAAGRycy9kb3ducmV2LnhtbESPQWvCQBSE74L/YXkFb7ppLdJGV5GC&#10;tXgzFqG3R/aZxGTfprsbTf99VxA8DjPzDbNY9aYRF3K+sqzgeZKAIM6trrhQ8H3YjN9A+ICssbFM&#10;Cv7Iw2o5HCww1fbKe7pkoRARwj5FBWUIbSqlz0sy6Ce2JY7eyTqDIUpXSO3wGuGmkS9JMpMGK44L&#10;Jbb0UVJeZ51RcOwy/jnXG9dg97ndno6/tZ/ulBo99es5iEB9eITv7S+tYPb6D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swXcUAAADcAAAADwAAAAAAAAAA&#10;AAAAAAChAgAAZHJzL2Rvd25yZXYueG1sUEsFBgAAAAAEAAQA+QAAAJMDAAAAAA==&#10;" strokeweight="1.5pt"/>
                <v:line id="Line 618" o:spid="_x0000_s1045" style="position:absolute;visibility:visible;mso-wrap-style:square" from="7665,8637" to="766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OyssEAAADcAAAADwAAAGRycy9kb3ducmV2LnhtbERPTWvCQBC9F/wPywje6saCUqOrSEHw&#10;oC3V0vOQHZNodjburjH9951DocfH+16ue9eojkKsPRuYjDNQxIW3NZcGvk7b51dQMSFbbDyTgR+K&#10;sF4NnpaYW//gT+qOqVQSwjFHA1VKba51LCpyGMe+JRbu7IPDJDCU2gZ8SLhr9EuWzbTDmqWhwpbe&#10;Kiqux7uT3qLch9v35drvzof99sbd/P30Ycxo2G8WoBL16V/8595ZA7Op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M7KywQAAANwAAAAPAAAAAAAAAAAAAAAA&#10;AKECAABkcnMvZG93bnJldi54bWxQSwUGAAAAAAQABAD5AAAAjwMAAAAA&#10;">
                  <v:stroke dashstyle="dash"/>
                </v:line>
                <v:line id="Line 619" o:spid="_x0000_s1046" style="position:absolute;visibility:visible;mso-wrap-style:square" from="7949,8637" to="794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8XKcUAAADcAAAADwAAAGRycy9kb3ducmV2LnhtbESPX2vCMBTF3wd+h3CFvc1UYWVWowyh&#10;4IPbmIrPl+badjY3bZK13bdfBgMfD+fPj7PejqYRPTlfW1YwnyUgiAuray4VnE/50wsIH5A1NpZJ&#10;wQ952G4mD2vMtB34k/pjKEUcYZ+hgiqENpPSFxUZ9DPbEkfvap3BEKUrpXY4xHHTyEWSpNJgzZFQ&#10;YUu7iorb8dtEblEeXHf5uo3769sh77hfvp8+lHqcjq8rEIHGcA//t/daQfo8h7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38XKcUAAADcAAAADwAAAAAAAAAA&#10;AAAAAAChAgAAZHJzL2Rvd25yZXYueG1sUEsFBgAAAAAEAAQA+QAAAJMDAAAAAA==&#10;">
                  <v:stroke dashstyle="dash"/>
                </v:line>
                <v:line id="Line 620" o:spid="_x0000_s1047" style="position:absolute;visibility:visible;mso-wrap-style:square" from="8233,8353" to="8233,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Y08cQAAADcAAAADwAAAGRycy9kb3ducmV2LnhtbESPQWvCQBSE7wX/w/KE3upGRSmpq4ig&#10;lt6MIvT2yD6TNNm3cXej6b93hUKPw8x8wyxWvWnEjZyvLCsYjxIQxLnVFRcKTsft2zsIH5A1NpZJ&#10;wS95WC0HLwtMtb3zgW5ZKESEsE9RQRlCm0rp85IM+pFtiaN3sc5giNIVUju8R7hp5CRJ5tJgxXGh&#10;xJY2JeV11hkF5y7j75966xrsdvv95Xyt/fRLqddhv/4AEagP/+G/9qdWMJ9N4H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JjTxxAAAANwAAAAPAAAAAAAAAAAA&#10;AAAAAKECAABkcnMvZG93bnJldi54bWxQSwUGAAAAAAQABAD5AAAAkgMAAAAA&#10;" strokeweight="1.5pt"/>
                <v:line id="Line 621" o:spid="_x0000_s1048" style="position:absolute;visibility:visible;mso-wrap-style:square" from="2553,8637" to="955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80ccAAADcAAAADwAAAGRycy9kb3ducmV2LnhtbESPT2vCQBTE74LfYXlCb7qx0iC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MnzRxwAAANwAAAAPAAAAAAAA&#10;AAAAAAAAAKECAABkcnMvZG93bnJldi54bWxQSwUGAAAAAAQABAD5AAAAlQMAAAAA&#10;"/>
                <v:line id="Line 622" o:spid="_x0000_s1049" style="position:absolute;visibility:visible;mso-wrap-style:square" from="2553,8921" to="8233,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vkpccAAADcAAAADwAAAGRycy9kb3ducmV2LnhtbESPQWvCQBSE74L/YXlCb7ppq6GkriIt&#10;Be1B1Bba4zP7mkSzb8PumqT/3hUKPQ4z8w0zX/amFi05X1lWcD9JQBDnVldcKPj8eBs/gfABWWNt&#10;mRT8koflYjiYY6Ztx3tqD6EQEcI+QwVlCE0mpc9LMugntiGO3o91BkOUrpDaYRfhppYPSZJKgxXH&#10;hRIbeikpPx8uRsH2cZe2q837uv/apMf8dX/8PnVOqbtRv3oGEagP/+G/9lorSGd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2+SlxwAAANwAAAAPAAAAAAAA&#10;AAAAAAAAAKECAABkcnMvZG93bnJldi54bWxQSwUGAAAAAAQABAD5AAAAlQMAAAAA&#10;"/>
                <v:line id="Line 623" o:spid="_x0000_s1050" style="position:absolute;visibility:visible;mso-wrap-style:square" from="2553,9489" to="8233,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dBPscAAADcAAAADwAAAGRycy9kb3ducmV2LnhtbESPT2vCQBTE7wW/w/KE3urGFoOkriKW&#10;gvZQ/Aft8Zl9TaLZt2F3m6Tf3i0IHoeZ+Q0zW/SmFi05X1lWMB4lIIhzqysuFBwP709TED4ga6wt&#10;k4I/8rCYDx5mmGnb8Y7afShEhLDPUEEZQpNJ6fOSDPqRbYij92OdwRClK6R22EW4qeVzkqTSYMVx&#10;ocSGViXll/2vUfD5sk3b5eZj3X9t0lP+tjt9nzun1OOwX76CCNSHe/jWXmsF6W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l0E+xwAAANwAAAAPAAAAAAAA&#10;AAAAAAAAAKECAABkcnMvZG93bnJldi54bWxQSwUGAAAAAAQABAD5AAAAlQMAAAAA&#10;"/>
                <v:line id="Line 624" o:spid="_x0000_s1051" style="position:absolute;visibility:visible;mso-wrap-style:square" from="2553,9205" to="8233,9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fSccAAADcAAAADwAAAGRycy9kb3ducmV2LnhtbESPQUsDMRSE74L/ITzBm82qGGTbtBRF&#10;aHsobRXs8XXz3F3dvCxJurv++6ZQ6HGYmW+YyWywjejIh9qxhsdRBoK4cKbmUsPX58fDK4gQkQ02&#10;jknDPwWYTW9vJpgb1/OWul0sRYJwyFFDFWObSxmKiiyGkWuJk/fjvMWYpC+l8dgnuG3kU5YpabHm&#10;tFBhS28VFX+7o9Wwft6obr5cLYbvpToU79vD/rf3Wt/fDfMxiEhDvIYv7YXRoF4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d9JxwAAANwAAAAPAAAAAAAA&#10;AAAAAAAAAKECAABkcnMvZG93bnJldi54bWxQSwUGAAAAAAQABAD5AAAAlQMAAAAA&#10;"/>
                <v:line id="Line 625" o:spid="_x0000_s1052" style="position:absolute;visibility:visible;mso-wrap-style:square" from="2553,9773" to="8233,9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60scAAADcAAAADwAAAGRycy9kb3ducmV2LnhtbESPQWvCQBSE74L/YXlCb7ppi2lJXUVa&#10;CtqDqC20x2f2NYlm34bdNUn/vSsIPQ4z8w0zW/SmFi05X1lWcD9JQBDnVldcKPj6fB8/g/ABWWNt&#10;mRT8kYfFfDiYYaZtxztq96EQEcI+QwVlCE0mpc9LMugntiGO3q91BkOUrpDaYRfhppYPSZJKgxXH&#10;hRIbei0pP+3PRsHmcZu2y/XHqv9ep4f8bXf4OXZOqbtRv3wBEagP/+Fbe6UVp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CXrSxwAAANwAAAAPAAAAAAAA&#10;AAAAAAAAAKECAABkcnMvZG93bnJldi54bWxQSwUGAAAAAAQABAD5AAAAlQMAAAAA&#10;"/>
                <v:line id="Line 626" o:spid="_x0000_s1053" style="position:absolute;visibility:visible;mso-wrap-style:square" from="2553,10058" to="823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buoMQAAADcAAAADwAAAGRycy9kb3ducmV2LnhtbERPy2rCQBTdF/yH4Qru6sRKg0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u6gxAAAANwAAAAPAAAAAAAAAAAA&#10;AAAAAKECAABkcnMvZG93bnJldi54bWxQSwUGAAAAAAQABAD5AAAAkgMAAAAA&#10;"/>
                <v:line id="Line 627" o:spid="_x0000_s1054" style="position:absolute;visibility:visible;mso-wrap-style:square" from="2553,10342" to="8233,10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pLO8cAAADcAAAADwAAAGRycy9kb3ducmV2LnhtbESPQWvCQBSE74L/YXlCb7ppi6FNXUVa&#10;CtqDqC20x2f2NYlm34bdNUn/vSsIPQ4z8w0zW/SmFi05X1lWcD9JQBDnVldcKPj6fB8/gfABWWNt&#10;mRT8kYfFfDiYYaZtxztq96EQEcI+QwVlCE0mpc9LMugntiGO3q91BkOUrpDaYRfhppYPSZJKgxXH&#10;hRIbei0pP+3PRsHmcZu2y/XHqv9ep4f8bXf4OXZOqbtRv3wBEagP/+Fbe6UVp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2ks7xwAAANwAAAAPAAAAAAAA&#10;AAAAAAAAAKECAABkcnMvZG93bnJldi54bWxQSwUGAAAAAAQABAD5AAAAlQMAAAAA&#10;"/>
                <v:line id="Line 628" o:spid="_x0000_s1055" style="position:absolute;visibility:visible;mso-wrap-style:square" from="2553,10626" to="8233,10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woG8MAAADcAAAADwAAAGRycy9kb3ducmV2LnhtbERPz2vCMBS+C/4P4Q1203QbBOmMIspA&#10;dxB1g+34bN7azualJFlb/3tzEHb8+H7Pl4NtREc+1I41PE0zEMSFMzWXGj4/3iYzECEiG2wck4Yr&#10;BVguxqM55sb1fKTuFEuRQjjkqKGKsc2lDEVFFsPUtcSJ+3HeYkzQl9J47FO4beRzlilpsebUUGFL&#10;64qKy+nPati/HFS32r1vh6+dOheb4/n7t/daPz4Mq1cQkYb4L767t0aDUml+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MKBvDAAAA3AAAAA8AAAAAAAAAAAAA&#10;AAAAoQIAAGRycy9kb3ducmV2LnhtbFBLBQYAAAAABAAEAPkAAACRAwAAAAA=&#10;"/>
                <v:line id="Line 629" o:spid="_x0000_s1056" style="position:absolute;visibility:visible;mso-wrap-style:square" from="2553,10909" to="8233,10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CNgMYAAADcAAAADwAAAGRycy9kb3ducmV2LnhtbESPQWsCMRSE74X+h/AKvdWsLYSyGkVa&#10;CupB1Ap6fG6eu2s3L0uS7m7/fSMUehxm5htmOh9sIzryoXasYTzKQBAXztRcajh8fjy9gggR2WDj&#10;mDT8UID57P5uirlxPe+o28dSJAiHHDVUMba5lKGoyGIYuZY4eRfnLcYkfSmNxz7BbSOfs0xJizWn&#10;hQpbequo+Np/Ww2bl63qFqv1cjiu1Ll4351P195r/fgwLCYgIg3xP/zXXhoNSo3h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AjYDGAAAA3AAAAA8AAAAAAAAA&#10;AAAAAAAAoQIAAGRycy9kb3ducmV2LnhtbFBLBQYAAAAABAAEAPkAAACUAwAAAAA=&#10;"/>
                <v:line id="Line 630" o:spid="_x0000_s1057" style="position:absolute;visibility:visible;mso-wrap-style:square" from="2553,11193" to="8233,1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T98YAAADcAAAADwAAAGRycy9kb3ducmV2LnhtbESPQWsCMRSE74L/ITyhN81qIZTVKKIU&#10;tIdSbaEen5vX3a2blyVJd7f/vikUehxm5htmtRlsIzryoXasYT7LQBAXztRcanh7fZw+gAgR2WDj&#10;mDR8U4DNejxaYW5czyfqzrEUCcIhRw1VjG0uZSgqshhmriVO3ofzFmOSvpTGY5/gtpGLLFPSYs1p&#10;ocKWdhUVt/OX1fB8/6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SE/fGAAAA3AAAAA8AAAAAAAAA&#10;AAAAAAAAoQIAAGRycy9kb3ducmV2LnhtbFBLBQYAAAAABAAEAPkAAACUAwAAAAA=&#10;"/>
                <v:line id="Line 631" o:spid="_x0000_s1058" style="position:absolute;visibility:visible;mso-wrap-style:square" from="1985,11477" to="955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62bMYAAADcAAAADwAAAGRycy9kb3ducmV2LnhtbESPQWsCMRSE74L/ITyhN81aIZTVKKIU&#10;tIdSbaEen5vX3a2blyVJd7f/vikUehxm5htmtRlsIzryoXasYT7LQBAXztRcanh7fZw+gAgR2WDj&#10;mDR8U4DNejxaYW5czyfqzrEUCcIhRw1VjG0uZSgqshhmriVO3ofzFmOSvpTGY5/gtpH3WaakxZrT&#10;QoUt7Soqbucvq+F58a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etmzGAAAA3AAAAA8AAAAAAAAA&#10;AAAAAAAAoQIAAGRycy9kb3ducmV2LnhtbFBLBQYAAAAABAAEAPkAAACUAwAAAAA=&#10;"/>
                <v:shapetype id="_x0000_t202" coordsize="21600,21600" o:spt="202" path="m,l,21600r21600,l21600,xe">
                  <v:stroke joinstyle="miter"/>
                  <v:path gradientshapeok="t" o:connecttype="rect"/>
                </v:shapetype>
                <v:shape id="Text Box 632" o:spid="_x0000_s1059" type="#_x0000_t202" style="position:absolute;left:2553;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zP8QA&#10;AADcAAAADwAAAGRycy9kb3ducmV2LnhtbESPwWrDMBBE74X8g9hAb42UUExwo4Qm0NAe7faQ42Jt&#10;LRNrZaxt4vTrq0Khx2Fm3jCb3RR6daExdZEtLBcGFHETXcethY/3l4c1qCTIDvvIZOFGCXbb2d0G&#10;SxevXNGlllZlCKcSLXiRodQ6NZ4CpkUciLP3GceAkuXYajfiNcNDr1fGFDpgx3nB40AHT825/goW&#10;WrOqlpXx3/3puK/Wb7XI6eysvZ9Pz0+ghCb5D/+1X52Fo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ocz/EAAAA3AAAAA8AAAAAAAAAAAAAAAAAmAIAAGRycy9k&#10;b3ducmV2LnhtbFBLBQYAAAAABAAEAPUAAACJAwAAAAA=&#10;" filled="f" stroked="f">
                  <v:textbox inset=".5mm,.3mm,.5mm,.3mm">
                    <w:txbxContent>
                      <w:p w:rsidR="00EA1046" w:rsidRPr="00397A01" w:rsidRDefault="00EA1046" w:rsidP="0059218F">
                        <w:pPr>
                          <w:spacing w:before="0"/>
                          <w:jc w:val="center"/>
                          <w:rPr>
                            <w:lang w:val="de-DE"/>
                          </w:rPr>
                        </w:pPr>
                        <w:r>
                          <w:rPr>
                            <w:b/>
                            <w:lang w:val="de-DE"/>
                          </w:rPr>
                          <w:t>Ch. 1</w:t>
                        </w:r>
                      </w:p>
                    </w:txbxContent>
                  </v:textbox>
                </v:shape>
                <v:shape id="Text Box 633" o:spid="_x0000_s1060" type="#_x0000_t202" style="position:absolute;left:3689;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pMQA&#10;AADcAAAADwAAAGRycy9kb3ducmV2LnhtbESPwWrDMBBE74X8g9hAb42UQE1wo4Qm0NAe7faQ42Jt&#10;LRNrZaxt4vTrq0Khx2Fm3jCb3RR6daExdZEtLBcGFHETXcethY/3l4c1qCTIDvvIZOFGCXbb2d0G&#10;SxevXNGlllZlCKcSLXiRodQ6NZ4CpkUciLP3GceAkuXYajfiNcNDr1fGFDpgx3nB40AHT825/goW&#10;WrOqlpXx3/3puK/Wb7XI6eysvZ9Pz0+ghCb5D/+1X52Fo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k1qTEAAAA3AAAAA8AAAAAAAAAAAAAAAAAmAIAAGRycy9k&#10;b3ducmV2LnhtbFBLBQYAAAAABAAEAPUAAACJAwAAAAA=&#10;" filled="f" stroked="f">
                  <v:textbox inset=".5mm,.3mm,.5mm,.3mm">
                    <w:txbxContent>
                      <w:p w:rsidR="00EA1046" w:rsidRPr="00325FF4" w:rsidRDefault="00EA1046" w:rsidP="00325FF4">
                        <w:pPr>
                          <w:pStyle w:val="Figure"/>
                          <w:rPr>
                            <w:sz w:val="24"/>
                            <w:szCs w:val="24"/>
                            <w:lang w:val="de-DE"/>
                          </w:rPr>
                        </w:pPr>
                        <w:r w:rsidRPr="00325FF4">
                          <w:rPr>
                            <w:b/>
                            <w:sz w:val="24"/>
                            <w:szCs w:val="24"/>
                            <w:lang w:val="de-DE"/>
                          </w:rPr>
                          <w:t>C</w:t>
                        </w:r>
                        <w:r>
                          <w:rPr>
                            <w:b/>
                            <w:caps w:val="0"/>
                            <w:sz w:val="24"/>
                            <w:szCs w:val="24"/>
                            <w:lang w:val="de-DE"/>
                          </w:rPr>
                          <w:t>h</w:t>
                        </w:r>
                        <w:r w:rsidRPr="00325FF4">
                          <w:rPr>
                            <w:b/>
                            <w:caps w:val="0"/>
                            <w:sz w:val="24"/>
                            <w:szCs w:val="24"/>
                            <w:lang w:val="de-DE"/>
                          </w:rPr>
                          <w:t xml:space="preserve">. </w:t>
                        </w:r>
                        <w:r>
                          <w:rPr>
                            <w:b/>
                            <w:sz w:val="24"/>
                            <w:szCs w:val="24"/>
                            <w:lang w:val="de-DE"/>
                          </w:rPr>
                          <w:t>2</w:t>
                        </w:r>
                      </w:p>
                    </w:txbxContent>
                  </v:textbox>
                </v:shape>
                <v:shape id="Text Box 634" o:spid="_x0000_s1061" type="#_x0000_t202" style="position:absolute;left:4825;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I08MA&#10;AADcAAAADwAAAGRycy9kb3ducmV2LnhtbESPwWrDMBBE74X8g9hAb42UHExwooQk0NIe7faQ42Jt&#10;LBNrZaxt4vbrq0Khx2Fm3jDb/RR6daMxdZEtLBcGFHETXcethY/356c1qCTIDvvIZOGLEux3s4ct&#10;li7euaJbLa3KEE4lWvAiQ6l1ajwFTIs4EGfvEseAkuXYajfiPcNDr1fGFDpgx3nB40AnT821/gwW&#10;WrOqlpXx3/355Vit32qR89VZ+zifDhtQQpP8h//ar85CURTweyYf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ZI08MAAADcAAAADwAAAAAAAAAAAAAAAACYAgAAZHJzL2Rv&#10;d25yZXYueG1sUEsFBgAAAAAEAAQA9QAAAIgDAAAAAA==&#10;" filled="f" stroked="f">
                  <v:textbox inset=".5mm,.3mm,.5mm,.3mm">
                    <w:txbxContent>
                      <w:p w:rsidR="00EA1046" w:rsidRPr="00397A01" w:rsidRDefault="00EA1046" w:rsidP="0059218F">
                        <w:pPr>
                          <w:spacing w:before="0"/>
                          <w:jc w:val="center"/>
                          <w:rPr>
                            <w:lang w:val="de-DE"/>
                          </w:rPr>
                        </w:pPr>
                        <w:r>
                          <w:rPr>
                            <w:b/>
                            <w:lang w:val="de-DE"/>
                          </w:rPr>
                          <w:t>Ch. 3</w:t>
                        </w:r>
                      </w:p>
                    </w:txbxContent>
                  </v:textbox>
                </v:shape>
                <v:shape id="Text Box 635" o:spid="_x0000_s1062" type="#_x0000_t202" style="position:absolute;left:5961;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SMQA&#10;AADcAAAADwAAAGRycy9kb3ducmV2LnhtbESPwWrDMBBE74X8g9hAb42UHNzgRglNoKE92u0hx8Xa&#10;WibWyljbxOnXV4VCj8PMvGE2uyn06kJj6iJbWC4MKOImuo5bCx/vLw9rUEmQHfaRycKNEuy2s7sN&#10;li5euaJLLa3KEE4lWvAiQ6l1ajwFTIs4EGfvM44BJcux1W7Ea4aHXq+MKXTAjvOCx4EOnppz/RUs&#10;tGZVLSvjv/vTcV+t32qR09lZez+fnp9ACU3yH/5rvzoLRfEI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67UjEAAAA3AAAAA8AAAAAAAAAAAAAAAAAmAIAAGRycy9k&#10;b3ducmV2LnhtbFBLBQYAAAAABAAEAPUAAACJAwAAAAA=&#10;" filled="f" stroked="f">
                  <v:textbox inset=".5mm,.3mm,.5mm,.3mm">
                    <w:txbxContent>
                      <w:p w:rsidR="00EA1046" w:rsidRPr="00397A01" w:rsidRDefault="00EA1046" w:rsidP="0059218F">
                        <w:pPr>
                          <w:spacing w:before="0"/>
                          <w:jc w:val="center"/>
                          <w:rPr>
                            <w:lang w:val="de-DE"/>
                          </w:rPr>
                        </w:pPr>
                        <w:r>
                          <w:rPr>
                            <w:b/>
                            <w:lang w:val="de-DE"/>
                          </w:rPr>
                          <w:t>Ch. 4</w:t>
                        </w:r>
                      </w:p>
                      <w:p w:rsidR="00EA1046" w:rsidRDefault="00EA1046"/>
                    </w:txbxContent>
                  </v:textbox>
                </v:shape>
                <v:shape id="Text Box 636" o:spid="_x0000_s1063" type="#_x0000_t202" style="position:absolute;left:7097;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5OsAA&#10;AADcAAAADwAAAGRycy9kb3ducmV2LnhtbERPPW/CMBDdkfofrKvUDWwYIpRiEFRqRccEBsZTfI0j&#10;4nMUXyH019dDpY5P73uzm0KvbjSmLrKF5cKAIm6i67i1cD69z9egkiA77COThQcl2G2fZhssXbxz&#10;RbdaWpVDOJVowYsMpdap8RQwLeJAnLmvOAaUDMdWuxHvOTz0emVMoQN2nBs8DvTmqbnW38FCa1bV&#10;sjL+p798HKr1Zy1yuTprX56n/SsooUn+xX/uo7NQFHltPpOP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V5OsAAAADcAAAADwAAAAAAAAAAAAAAAACYAgAAZHJzL2Rvd25y&#10;ZXYueG1sUEsFBgAAAAAEAAQA9QAAAIUDAAAAAA==&#10;" filled="f" stroked="f">
                  <v:textbox inset=".5mm,.3mm,.5mm,.3mm">
                    <w:txbxContent>
                      <w:p w:rsidR="00EA1046" w:rsidRPr="00397A01" w:rsidRDefault="00EA1046" w:rsidP="0059218F">
                        <w:pPr>
                          <w:spacing w:before="0"/>
                          <w:jc w:val="center"/>
                          <w:rPr>
                            <w:lang w:val="de-DE"/>
                          </w:rPr>
                        </w:pPr>
                        <w:r>
                          <w:rPr>
                            <w:b/>
                            <w:lang w:val="de-DE"/>
                          </w:rPr>
                          <w:t>Ch. 5</w:t>
                        </w:r>
                      </w:p>
                    </w:txbxContent>
                  </v:textbox>
                </v:shape>
                <v:shape id="Text Box 637" o:spid="_x0000_s1064" type="#_x0000_t202" style="position:absolute;left:1701;top:8069;width:85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ncocQA&#10;AADcAAAADwAAAGRycy9kb3ducmV2LnhtbESPwWrDMBBE74X8g9hAb42UHEzqRglNoKE92u0hx8Xa&#10;WibWyljbxOnXV4VCj8PMvGE2uyn06kJj6iJbWC4MKOImuo5bCx/vLw9rUEmQHfaRycKNEuy2s7sN&#10;li5euaJLLa3KEE4lWvAiQ6l1ajwFTIs4EGfvM44BJcux1W7Ea4aHXq+MKXTAjvOCx4EOnppz/RUs&#10;tGZVLSvjv/vTcV+t32qR09lZez+fnp9ACU3yH/5rvzoLRfEI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p3KHEAAAA3AAAAA8AAAAAAAAAAAAAAAAAmAIAAGRycy9k&#10;b3ducmV2LnhtbFBLBQYAAAAABAAEAPUAAACJAwAAAAA=&#10;" filled="f" stroked="f">
                  <v:textbox inset=".5mm,.3mm,.5mm,.3mm">
                    <w:txbxContent>
                      <w:p w:rsidR="00EA1046" w:rsidRPr="00397A01" w:rsidRDefault="00EA1046" w:rsidP="0059218F">
                        <w:pPr>
                          <w:spacing w:before="0"/>
                          <w:jc w:val="right"/>
                          <w:rPr>
                            <w:lang w:val="de-DE"/>
                          </w:rPr>
                        </w:pPr>
                        <w:r>
                          <w:rPr>
                            <w:b/>
                            <w:lang w:val="de-DE"/>
                          </w:rPr>
                          <w:t>Meas. No.</w:t>
                        </w:r>
                      </w:p>
                    </w:txbxContent>
                  </v:textbox>
                </v:shape>
                <v:shape id="Text Box 638" o:spid="_x0000_s1065" type="#_x0000_t202" style="position:absolute;left:8289;top:835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rj4cAA&#10;AADcAAAADwAAAGRycy9kb3ducmV2LnhtbERPPW/CMBDdkfofrKvEBjYMFKUY1FZqVcYEBsZTfI0j&#10;4nMUXyHl1+OhEuPT+97sxtCpCw2pjWxhMTegiOvoWm4sHA+fszWoJMgOu8hk4Y8S7LZPkw0WLl65&#10;pEsljcohnAq04EX6QutUewqY5rEnztxPHAJKhkOj3YDXHB46vTRmpQO2nBs89vThqT5Xv8FCY5bl&#10;ojT+1p2+3sv1vhI5nZ210+fx7RWU0CgP8b/721lYveT5+Uw+Anp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rj4cAAAADcAAAADwAAAAAAAAAAAAAAAACYAgAAZHJzL2Rvd25y&#10;ZXYueG1sUEsFBgAAAAAEAAQA9QAAAIUDAAAAAA==&#10;" filled="f" stroked="f">
                  <v:textbox inset=".5mm,.3mm,.5mm,.3mm">
                    <w:txbxContent>
                      <w:p w:rsidR="00EA1046" w:rsidRPr="00397A01" w:rsidRDefault="00EA1046" w:rsidP="0059218F">
                        <w:pPr>
                          <w:spacing w:before="0"/>
                          <w:jc w:val="center"/>
                          <w:rPr>
                            <w:lang w:val="de-DE"/>
                          </w:rPr>
                        </w:pPr>
                        <w:r>
                          <w:rPr>
                            <w:b/>
                            <w:lang w:val="de-DE"/>
                          </w:rPr>
                          <w:t>FBO</w:t>
                        </w:r>
                      </w:p>
                    </w:txbxContent>
                  </v:textbox>
                </v:shape>
                <v:shape id="Text Box 639" o:spid="_x0000_s1066" type="#_x0000_t202" style="position:absolute;left:8983;top:835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GesQA&#10;AADcAAAADwAAAGRycy9kb3ducmV2LnhtbESPwWrDMBBE74X8g9hAb43kHNLgRglNoKU92u0hx8Xa&#10;WibWyljbxM3XR4VCj8PMvGE2uyn06kxj6iJbKBYGFHETXcethc+Pl4c1qCTIDvvIZOGHEuy2s7sN&#10;li5euKJzLa3KEE4lWvAiQ6l1ajwFTIs4EGfvK44BJcux1W7ES4aHXi+NWemAHecFjwMdPDWn+jtY&#10;aM2yKirjr/3xdV+t32uR48lZez+fnp9ACU3yH/5rvzkLq8cCfs/kI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GRnrEAAAA3AAAAA8AAAAAAAAAAAAAAAAAmAIAAGRycy9k&#10;b3ducmV2LnhtbFBLBQYAAAAABAAEAPUAAACJAwAAAAA=&#10;" filled="f" stroked="f">
                  <v:textbox inset=".5mm,.3mm,.5mm,.3mm">
                    <w:txbxContent>
                      <w:p w:rsidR="00EA1046" w:rsidRPr="00397A01" w:rsidRDefault="00EA1046" w:rsidP="0059218F">
                        <w:pPr>
                          <w:spacing w:before="0"/>
                          <w:jc w:val="center"/>
                          <w:rPr>
                            <w:lang w:val="de-DE"/>
                          </w:rPr>
                        </w:pPr>
                        <w:r>
                          <w:rPr>
                            <w:b/>
                            <w:lang w:val="de-DE"/>
                          </w:rPr>
                          <w:t>SRO</w:t>
                        </w:r>
                      </w:p>
                    </w:txbxContent>
                  </v:textbox>
                </v:shape>
                <v:shape id="Text Box 640" o:spid="_x0000_s1067" type="#_x0000_t202" style="position:absolute;left:1985;top:1147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YDcQA&#10;AADcAAAADwAAAGRycy9kb3ducmV2LnhtbESPwWrDMBBE74X8g9hAbo0UH9LgRglNoCU92u0hx8Xa&#10;WibWyljbxO3XV4VCj8PMvGG2+yn06kpj6iJbWC0NKOImuo5bC+9vz/cbUEmQHfaRycIXJdjvZndb&#10;LF28cUXXWlqVIZxKtOBFhlLr1HgKmJZxIM7eRxwDSpZjq92ItwwPvS6MWeuAHecFjwMdPTWX+jNY&#10;aE1RrSrjv/vzy6HavNYi54uzdjGfnh5BCU3yH/5rn5yF9UMBv2fyEd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U2A3EAAAA3AAAAA8AAAAAAAAAAAAAAAAAmAIAAGRycy9k&#10;b3ducmV2LnhtbFBLBQYAAAAABAAEAPUAAACJAwAAAAA=&#10;" filled="f" stroked="f">
                  <v:textbox inset=".5mm,.3mm,.5mm,.3mm">
                    <w:txbxContent>
                      <w:p w:rsidR="00EA1046" w:rsidRPr="00397A01" w:rsidRDefault="00EA1046" w:rsidP="0059218F">
                        <w:pPr>
                          <w:spacing w:before="0"/>
                          <w:jc w:val="center"/>
                          <w:rPr>
                            <w:lang w:val="de-DE"/>
                          </w:rPr>
                        </w:pPr>
                        <w:r>
                          <w:rPr>
                            <w:b/>
                            <w:lang w:val="de-DE"/>
                          </w:rPr>
                          <w:t>FCO</w:t>
                        </w:r>
                      </w:p>
                    </w:txbxContent>
                  </v:textbox>
                </v:shape>
                <v:shape id="Text Box 641" o:spid="_x0000_s1068" type="#_x0000_t202" style="position:absolute;left:2553;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9lsQA&#10;AADcAAAADwAAAGRycy9kb3ducmV2LnhtbESPQWsCMRSE74X+h/AKvdVEC1ZWo6jQ0h539eDxsXlu&#10;Fjcvy+ZVt/31TaHQ4zAz3zCrzRg6daUhtZEtTCcGFHEdXcuNhePh9WkBKgmywy4yWfiiBJv1/d0K&#10;CxdvXNK1kkZlCKcCLXiRvtA61Z4CpknsibN3jkNAyXJotBvwluGh0zNj5jpgy3nBY097T/Wl+gwW&#10;GjMrp6Xx393pbVcuPiqR08VZ+/gwbpeghEb5D/+1352F+csz/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YfZbEAAAA3AAAAA8AAAAAAAAAAAAAAAAAmAIAAGRycy9k&#10;b3ducmV2LnhtbFBLBQYAAAAABAAEAPUAAACJAwAAAAA=&#10;" filled="f" stroked="f">
                  <v:textbox inset=".5mm,.3mm,.5mm,.3mm">
                    <w:txbxContent>
                      <w:p w:rsidR="00EA1046" w:rsidRPr="00397A01" w:rsidRDefault="00EA1046" w:rsidP="0059218F">
                        <w:pPr>
                          <w:spacing w:before="0"/>
                          <w:jc w:val="center"/>
                          <w:rPr>
                            <w:lang w:val="de-DE"/>
                          </w:rPr>
                        </w:pPr>
                        <w:r>
                          <w:rPr>
                            <w:b/>
                            <w:lang w:val="de-DE"/>
                          </w:rPr>
                          <w:t>0.7</w:t>
                        </w:r>
                      </w:p>
                    </w:txbxContent>
                  </v:textbox>
                </v:shape>
                <v:shape id="Text Box 642" o:spid="_x0000_s1069" type="#_x0000_t202" style="position:absolute;left:3689;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l4sQA&#10;AADcAAAADwAAAGRycy9kb3ducmV2LnhtbESPQWsCMRSE74X+h/AKvdVEKVZWo6jQ0h539eDxsXlu&#10;Fjcvy+ZVt/31TaHQ4zAz3zCrzRg6daUhtZEtTCcGFHEdXcuNhePh9WkBKgmywy4yWfiiBJv1/d0K&#10;CxdvXNK1kkZlCKcCLXiRvtA61Z4CpknsibN3jkNAyXJotBvwluGh0zNj5jpgy3nBY097T/Wl+gwW&#10;GjMrp6Xx393pbVcuPiqR08VZ+/gwbpeghEb5D/+1352F+csz/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x5eLEAAAA3AAAAA8AAAAAAAAAAAAAAAAAmAIAAGRycy9k&#10;b3ducmV2LnhtbFBLBQYAAAAABAAEAPUAAACJAwAAAAA=&#10;" filled="f" stroked="f">
                  <v:textbox inset=".5mm,.3mm,.5mm,.3mm">
                    <w:txbxContent>
                      <w:p w:rsidR="00EA1046" w:rsidRPr="00397A01" w:rsidRDefault="00EA1046" w:rsidP="0059218F">
                        <w:pPr>
                          <w:spacing w:before="0"/>
                          <w:jc w:val="center"/>
                          <w:rPr>
                            <w:lang w:val="de-DE"/>
                          </w:rPr>
                        </w:pPr>
                        <w:r>
                          <w:rPr>
                            <w:b/>
                            <w:lang w:val="de-DE"/>
                          </w:rPr>
                          <w:t>0.6</w:t>
                        </w:r>
                      </w:p>
                    </w:txbxContent>
                  </v:textbox>
                </v:shape>
                <v:shape id="Text Box 643" o:spid="_x0000_s1070" type="#_x0000_t202" style="position:absolute;left:4825;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AecQA&#10;AADcAAAADwAAAGRycy9kb3ducmV2LnhtbESPQWsCMRSE74X+h/AKvdVEoVZWo6jQ0h539eDxsXlu&#10;Fjcvy+ZVt/31TaHQ4zAz3zCrzRg6daUhtZEtTCcGFHEdXcuNhePh9WkBKgmywy4yWfiiBJv1/d0K&#10;CxdvXNK1kkZlCKcCLXiRvtA61Z4CpknsibN3jkNAyXJotBvwluGh0zNj5jpgy3nBY097T/Wl+gwW&#10;GjMrp6Xx393pbVcuPiqR08VZ+/gwbpeghEb5D/+1352F+csz/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9QHnEAAAA3AAAAA8AAAAAAAAAAAAAAAAAmAIAAGRycy9k&#10;b3ducmV2LnhtbFBLBQYAAAAABAAEAPUAAACJAwAAAAA=&#10;" filled="f" stroked="f">
                  <v:textbox inset=".5mm,.3mm,.5mm,.3mm">
                    <w:txbxContent>
                      <w:p w:rsidR="00EA1046" w:rsidRPr="00397A01" w:rsidRDefault="00EA1046" w:rsidP="0059218F">
                        <w:pPr>
                          <w:spacing w:before="0"/>
                          <w:jc w:val="center"/>
                          <w:rPr>
                            <w:lang w:val="de-DE"/>
                          </w:rPr>
                        </w:pPr>
                        <w:r>
                          <w:rPr>
                            <w:b/>
                            <w:lang w:val="de-DE"/>
                          </w:rPr>
                          <w:t>0.4</w:t>
                        </w:r>
                      </w:p>
                    </w:txbxContent>
                  </v:textbox>
                </v:shape>
                <v:shape id="Text Box 644" o:spid="_x0000_s1071" type="#_x0000_t202" style="position:absolute;left:5961;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DsQA&#10;AADcAAAADwAAAGRycy9kb3ducmV2LnhtbESPwWrDMBBE74X8g9hAb42UHNzgRglNoKE92u0hx8Xa&#10;WibWyljbxOnXV4VCj8PMvGE2uyn06kJj6iJbWC4MKOImuo5bCx/vLw9rUEmQHfaRycKNEuy2s7sN&#10;li5euaJLLa3KEE4lWvAiQ6l1ajwFTIs4EGfvM44BJcux1W7Ea4aHXq+MKXTAjvOCx4EOnppz/RUs&#10;tGZVLSvjv/vTcV+t32qR09lZez+fnp9ACU3yH/5rvzoLxWMB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3g7EAAAA3AAAAA8AAAAAAAAAAAAAAAAAmAIAAGRycy9k&#10;b3ducmV2LnhtbFBLBQYAAAAABAAEAPUAAACJAwAAAAA=&#10;" filled="f" stroked="f">
                  <v:textbox inset=".5mm,.3mm,.5mm,.3mm">
                    <w:txbxContent>
                      <w:p w:rsidR="00EA1046" w:rsidRPr="00397A01" w:rsidRDefault="00EA1046" w:rsidP="0059218F">
                        <w:pPr>
                          <w:spacing w:before="0"/>
                          <w:jc w:val="center"/>
                          <w:rPr>
                            <w:lang w:val="de-DE"/>
                          </w:rPr>
                        </w:pPr>
                        <w:r>
                          <w:rPr>
                            <w:b/>
                            <w:lang w:val="de-DE"/>
                          </w:rPr>
                          <w:t>0.3</w:t>
                        </w:r>
                      </w:p>
                    </w:txbxContent>
                  </v:textbox>
                </v:shape>
                <v:shape id="Text Box 645" o:spid="_x0000_s1072" type="#_x0000_t202" style="position:absolute;left:7097;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7lcQA&#10;AADcAAAADwAAAGRycy9kb3ducmV2LnhtbESPQWsCMRSE7wX/Q3hCbzXRg8rWKK2gtMfdevD42Lxu&#10;Fjcvy+ap2/76plDocZiZb5jNbgydutGQ2sgW5jMDiriOruXGwunj8LQGlQTZYReZLHxRgt128rDB&#10;wsU7l3SrpFEZwqlAC16kL7ROtaeAaRZ74ux9xiGgZDk02g14z/DQ6YUxSx2w5bzgsae9p/pSXYOF&#10;xizKeWn8d3c+vpbr90rkfHHWPk7Hl2dQQqP8h//ab87CcrWC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je5XEAAAA3AAAAA8AAAAAAAAAAAAAAAAAmAIAAGRycy9k&#10;b3ducmV2LnhtbFBLBQYAAAAABAAEAPUAAACJAwAAAAA=&#10;" filled="f" stroked="f">
                  <v:textbox inset=".5mm,.3mm,.5mm,.3mm">
                    <w:txbxContent>
                      <w:p w:rsidR="00EA1046" w:rsidRPr="00397A01" w:rsidRDefault="00EA1046" w:rsidP="0059218F">
                        <w:pPr>
                          <w:spacing w:before="0"/>
                          <w:jc w:val="center"/>
                          <w:rPr>
                            <w:lang w:val="de-DE"/>
                          </w:rPr>
                        </w:pPr>
                        <w:r>
                          <w:rPr>
                            <w:b/>
                            <w:lang w:val="de-DE"/>
                          </w:rPr>
                          <w:t>0.6</w:t>
                        </w:r>
                      </w:p>
                    </w:txbxContent>
                  </v:textbox>
                </v:shape>
                <v:shape id="Text Box 646" o:spid="_x0000_s1073" type="#_x0000_t202" style="position:absolute;left:8289;top:11477;width:695;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v58AA&#10;AADcAAAADwAAAGRycy9kb3ducmV2LnhtbERPPW/CMBDdkfofrKvEBjYMFKUY1FZqVcYEBsZTfI0j&#10;4nMUXyHl1+OhEuPT+97sxtCpCw2pjWxhMTegiOvoWm4sHA+fszWoJMgOu8hk4Y8S7LZPkw0WLl65&#10;pEsljcohnAq04EX6QutUewqY5rEnztxPHAJKhkOj3YDXHB46vTRmpQO2nBs89vThqT5Xv8FCY5bl&#10;ojT+1p2+3sv1vhI5nZ210+fx7RWU0CgP8b/721lYveS1+Uw+Anp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zv58AAAADcAAAADwAAAAAAAAAAAAAAAACYAgAAZHJzL2Rvd25y&#10;ZXYueG1sUEsFBgAAAAAEAAQA9QAAAIUDAAAAAA==&#10;" filled="f" stroked="f">
                  <v:textbox inset=".5mm,.3mm,.5mm,.3mm">
                    <w:txbxContent>
                      <w:p w:rsidR="00EA1046" w:rsidRPr="00AC522E" w:rsidRDefault="00EA1046" w:rsidP="0059218F">
                        <w:pPr>
                          <w:spacing w:before="0"/>
                          <w:rPr>
                            <w:color w:val="0000FF"/>
                            <w:lang w:val="de-DE"/>
                          </w:rPr>
                        </w:pPr>
                        <w:r w:rsidRPr="00B86BA1">
                          <w:rPr>
                            <w:b/>
                            <w:color w:val="0000FF"/>
                            <w:lang w:val="de-DE"/>
                          </w:rPr>
                          <w:t>0.225</w:t>
                        </w:r>
                      </w:p>
                    </w:txbxContent>
                  </v:textbox>
                </v:shape>
                <v:shape id="Text Box 647" o:spid="_x0000_s1074" type="#_x0000_t202" style="position:absolute;left:8984;top:1147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BKfMQA&#10;AADcAAAADwAAAGRycy9kb3ducmV2LnhtbESPwW7CMBBE75X4B2uReis2HCikGASVWrXHBA4cV/E2&#10;jojXUbyFtF9fV6rU42hm3mg2uzF06kpDaiNbmM8MKOI6upYbC6fjy8MKVBJkh11ksvBFCXbbyd0G&#10;CxdvXNK1kkZlCKcCLXiRvtA61Z4CplnsibP3EYeAkuXQaDfgLcNDpxfGLHXAlvOCx56ePdWX6jNY&#10;aMyinJfGf3fn10O5eq9Ezhdn7f103D+BEhrlP/zXfnMWlo9r+D2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SnzEAAAA3AAAAA8AAAAAAAAAAAAAAAAAmAIAAGRycy9k&#10;b3ducmV2LnhtbFBLBQYAAAAABAAEAPUAAACJAwAAAAA=&#10;" filled="f" stroked="f">
                  <v:textbox inset=".5mm,.3mm,.5mm,.3mm">
                    <w:txbxContent>
                      <w:p w:rsidR="00EA1046" w:rsidRPr="00AC522E" w:rsidRDefault="00EA1046" w:rsidP="0059218F">
                        <w:pPr>
                          <w:spacing w:before="0"/>
                          <w:jc w:val="center"/>
                          <w:rPr>
                            <w:color w:val="0000FF"/>
                            <w:lang w:val="de-DE"/>
                          </w:rPr>
                        </w:pPr>
                        <w:r w:rsidRPr="00B86BA1">
                          <w:rPr>
                            <w:b/>
                            <w:color w:val="0000FF"/>
                            <w:lang w:val="de-DE"/>
                          </w:rPr>
                          <w:t>0.52</w:t>
                        </w:r>
                      </w:p>
                    </w:txbxContent>
                  </v:textbox>
                </v:shape>
                <v:line id="Line 648" o:spid="_x0000_s1075" style="position:absolute;visibility:visible;mso-wrap-style:square" from="8941,8473" to="8941,1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e9cEAAADcAAAADwAAAGRycy9kb3ducmV2LnhtbERPS2vCQBC+F/oflin0Vjd6EE1dRQTB&#10;g23xQc9Ddkyi2dm4u8b033cOgseP7z1b9K5RHYVYezYwHGSgiAtvay4NHA/rjwmomJAtNp7JwB9F&#10;WMxfX2aYW3/nHXX7VCoJ4ZijgSqlNtc6FhU5jAPfEgt38sFhEhhKbQPeJdw1epRlY+2wZmmosKVV&#10;RcVlf3PSW5TbcP09X/rN6Wu7vnI3/T78GPP+1i8/QSXq01P8cG+sgfFE5ssZOQJ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U571wQAAANwAAAAPAAAAAAAAAAAAAAAA&#10;AKECAABkcnMvZG93bnJldi54bWxQSwUGAAAAAAQABAD5AAAAjwMAAAAA&#10;">
                  <v:stroke dashstyle="dash"/>
                </v:line>
                <v:shape id="Text Box 649" o:spid="_x0000_s1076" type="#_x0000_t202" style="position:absolute;left:1985;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2XcMA&#10;AADcAAAADwAAAGRycy9kb3ducmV2LnhtbESPwWrDMBBE74X+g9hCb43kHIJxooS00NIe7faQ42Jt&#10;LBNrZaxt4vbro0Chx2Fm3jCb3RwGdaYp9ZEtFAsDiriNrufOwtfn61MJKgmywyEyWfihBLvt/d0G&#10;KxcvXNO5kU5lCKcKLXiRsdI6tZ4CpkUcibN3jFNAyXLqtJvwkuFh0EtjVjpgz3nB40gvntpT8x0s&#10;dGZZF7Xxv8Ph7bkuPxqRw8lZ+/gw79eghGb5D/+1352FVVnA7Uw+Anp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M2XcMAAADcAAAADwAAAAAAAAAAAAAAAACYAgAAZHJzL2Rv&#10;d25yZXYueG1sUEsFBgAAAAAEAAQA9QAAAIgDAAAAAA==&#10;" filled="f" stroked="f">
                  <v:textbox inset=".5mm,.3mm,.5mm,.3mm">
                    <w:txbxContent>
                      <w:p w:rsidR="00EA1046" w:rsidRPr="00397A01" w:rsidRDefault="00EA1046" w:rsidP="0059218F">
                        <w:pPr>
                          <w:spacing w:before="0"/>
                          <w:jc w:val="center"/>
                          <w:rPr>
                            <w:lang w:val="de-DE"/>
                          </w:rPr>
                        </w:pPr>
                        <w:r>
                          <w:rPr>
                            <w:b/>
                            <w:lang w:val="de-DE"/>
                          </w:rPr>
                          <w:t>1</w:t>
                        </w:r>
                      </w:p>
                    </w:txbxContent>
                  </v:textbox>
                </v:shape>
                <v:shape id="Text Box 650" o:spid="_x0000_s1077" type="#_x0000_t202" style="position:absolute;left:1985;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oKsMA&#10;AADcAAAADwAAAGRycy9kb3ducmV2LnhtbESPwWrDMBBE74X+g9hCb40UH4JxooS0kNIe7faQ42Jt&#10;LBNrZaxN4vbrq0Khx2Fm3jCb3RwGdaUp9ZEtLBcGFHEbXc+dhc+Pw1MJKgmywyEyWfiiBLvt/d0G&#10;KxdvXNO1kU5lCKcKLXiRsdI6tZ4CpkUcibN3ilNAyXLqtJvwluFh0IUxKx2w57zgcaQXT+25uQQL&#10;nSnqZW3893B8fa7L90bkeHbWPj7M+zUooVn+w3/tN2dhVRb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GoKsMAAADcAAAADwAAAAAAAAAAAAAAAACYAgAAZHJzL2Rv&#10;d25yZXYueG1sUEsFBgAAAAAEAAQA9QAAAIgDAAAAAA==&#10;" filled="f" stroked="f">
                  <v:textbox inset=".5mm,.3mm,.5mm,.3mm">
                    <w:txbxContent>
                      <w:p w:rsidR="00EA1046" w:rsidRPr="00397A01" w:rsidRDefault="00EA1046" w:rsidP="0059218F">
                        <w:pPr>
                          <w:spacing w:before="0"/>
                          <w:jc w:val="center"/>
                          <w:rPr>
                            <w:lang w:val="de-DE"/>
                          </w:rPr>
                        </w:pPr>
                        <w:r>
                          <w:rPr>
                            <w:b/>
                            <w:lang w:val="de-DE"/>
                          </w:rPr>
                          <w:t>2</w:t>
                        </w:r>
                      </w:p>
                    </w:txbxContent>
                  </v:textbox>
                </v:shape>
                <v:shape id="Text Box 651" o:spid="_x0000_s1078" type="#_x0000_t202" style="position:absolute;left:1985;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0NscQA&#10;AADcAAAADwAAAGRycy9kb3ducmV2LnhtbESPwWrDMBBE74X8g9hAb42UFIJxo4Qm0NAe7faQ42Jt&#10;LRNrZaxt4vTrq0Khx2Fm3jCb3RR6daExdZEtLBcGFHETXcethY/3l4cCVBJkh31ksnCjBLvt7G6D&#10;pYtXruhSS6syhFOJFrzIUGqdGk8B0yIOxNn7jGNAyXJstRvxmuGh1ytj1jpgx3nB40AHT825/goW&#10;WrOqlpXx3/3puK+Kt1rkdHbW3s+n5ydQQpP8h//ar87Cu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NDbHEAAAA3AAAAA8AAAAAAAAAAAAAAAAAmAIAAGRycy9k&#10;b3ducmV2LnhtbFBLBQYAAAAABAAEAPUAAACJAwAAAAA=&#10;" filled="f" stroked="f">
                  <v:textbox inset=".5mm,.3mm,.5mm,.3mm">
                    <w:txbxContent>
                      <w:p w:rsidR="00EA1046" w:rsidRPr="00397A01" w:rsidRDefault="00EA1046" w:rsidP="0059218F">
                        <w:pPr>
                          <w:spacing w:before="0"/>
                          <w:jc w:val="center"/>
                          <w:rPr>
                            <w:lang w:val="de-DE"/>
                          </w:rPr>
                        </w:pPr>
                        <w:r>
                          <w:rPr>
                            <w:b/>
                            <w:lang w:val="de-DE"/>
                          </w:rPr>
                          <w:t>3</w:t>
                        </w:r>
                      </w:p>
                    </w:txbxContent>
                  </v:textbox>
                </v:shape>
                <v:shape id="Text Box 652" o:spid="_x0000_s1079" type="#_x0000_t202" style="position:absolute;left:1985;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VxcQA&#10;AADcAAAADwAAAGRycy9kb3ducmV2LnhtbESPwWrDMBBE74X8g9hAb42UUIJxo4Qm0NAe7faQ42Jt&#10;LRNrZaxt4vTrq0Khx2Fm3jCb3RR6daExdZEtLBcGFHETXcethY/3l4cCVBJkh31ksnCjBLvt7G6D&#10;pYtXruhSS6syhFOJFrzIUGqdGk8B0yIOxNn7jGNAyXJstRvxmuGh1ytj1jpgx3nB40AHT825/goW&#10;WrOqlpXx3/3puK+Kt1rkdHbW3s+n5ydQQpP8h//ar87Cu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klcXEAAAA3AAAAA8AAAAAAAAAAAAAAAAAmAIAAGRycy9k&#10;b3ducmV2LnhtbFBLBQYAAAAABAAEAPUAAACJAwAAAAA=&#10;" filled="f" stroked="f">
                  <v:textbox inset=".5mm,.3mm,.5mm,.3mm">
                    <w:txbxContent>
                      <w:p w:rsidR="00EA1046" w:rsidRPr="00397A01" w:rsidRDefault="00EA1046" w:rsidP="0059218F">
                        <w:pPr>
                          <w:spacing w:before="0"/>
                          <w:jc w:val="center"/>
                          <w:rPr>
                            <w:lang w:val="de-DE"/>
                          </w:rPr>
                        </w:pPr>
                        <w:r>
                          <w:rPr>
                            <w:b/>
                            <w:lang w:val="de-DE"/>
                          </w:rPr>
                          <w:t>4</w:t>
                        </w:r>
                      </w:p>
                    </w:txbxContent>
                  </v:textbox>
                </v:shape>
                <v:shape id="Text Box 653" o:spid="_x0000_s1080" type="#_x0000_t202" style="position:absolute;left:1985;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wXsQA&#10;AADcAAAADwAAAGRycy9kb3ducmV2LnhtbESPwWrDMBBE74X8g9hAb42UQINxo4Qm0NAe7faQ42Jt&#10;LRNrZaxt4vTrq0Khx2Fm3jCb3RR6daExdZEtLBcGFHETXcethY/3l4cCVBJkh31ksnCjBLvt7G6D&#10;pYtXruhSS6syhFOJFrzIUGqdGk8B0yIOxNn7jGNAyXJstRvxmuGh1ytj1jpgx3nB40AHT825/goW&#10;WrOqlpXx3/3puK+Kt1rkdHbW3s+n5ydQQpP8h//ar87Cu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oMF7EAAAA3AAAAA8AAAAAAAAAAAAAAAAAmAIAAGRycy9k&#10;b3ducmV2LnhtbFBLBQYAAAAABAAEAPUAAACJAwAAAAA=&#10;" filled="f" stroked="f">
                  <v:textbox inset=".5mm,.3mm,.5mm,.3mm">
                    <w:txbxContent>
                      <w:p w:rsidR="00EA1046" w:rsidRPr="00397A01" w:rsidRDefault="00EA1046" w:rsidP="0059218F">
                        <w:pPr>
                          <w:spacing w:before="0"/>
                          <w:jc w:val="center"/>
                          <w:rPr>
                            <w:lang w:val="de-DE"/>
                          </w:rPr>
                        </w:pPr>
                        <w:r>
                          <w:rPr>
                            <w:b/>
                            <w:lang w:val="de-DE"/>
                          </w:rPr>
                          <w:t>5</w:t>
                        </w:r>
                      </w:p>
                    </w:txbxContent>
                  </v:textbox>
                </v:shape>
                <v:shape id="Text Box 654" o:spid="_x0000_s1081" type="#_x0000_t202" style="position:absolute;left:1985;top:1005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uKcMA&#10;AADcAAAADwAAAGRycy9kb3ducmV2LnhtbESPwWrDMBBE74X+g9hCb42UHIxxooS0kNIe7faQ42Jt&#10;LBNrZaxN4vbrq0Khx2Fm3jCb3RwGdaUp9ZEtLBcGFHEbXc+dhc+Pw1MJKgmywyEyWfiiBLvt/d0G&#10;KxdvXNO1kU5lCKcKLXiRsdI6tZ4CpkUcibN3ilNAyXLqtJvwluFh0CtjCh2w57zgcaQXT+25uQQL&#10;nVnVy9r47+H4+lyX743I8eysfXyY92tQQrP8h//ab85CURb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quKcMAAADcAAAADwAAAAAAAAAAAAAAAACYAgAAZHJzL2Rv&#10;d25yZXYueG1sUEsFBgAAAAAEAAQA9QAAAIgDAAAAAA==&#10;" filled="f" stroked="f">
                  <v:textbox inset=".5mm,.3mm,.5mm,.3mm">
                    <w:txbxContent>
                      <w:p w:rsidR="00EA1046" w:rsidRPr="00397A01" w:rsidRDefault="00EA1046" w:rsidP="0059218F">
                        <w:pPr>
                          <w:spacing w:before="0"/>
                          <w:jc w:val="center"/>
                          <w:rPr>
                            <w:lang w:val="de-DE"/>
                          </w:rPr>
                        </w:pPr>
                        <w:r>
                          <w:rPr>
                            <w:b/>
                            <w:lang w:val="de-DE"/>
                          </w:rPr>
                          <w:t>6</w:t>
                        </w:r>
                      </w:p>
                    </w:txbxContent>
                  </v:textbox>
                </v:shape>
                <v:shape id="Text Box 655" o:spid="_x0000_s1082" type="#_x0000_t202" style="position:absolute;left:1985;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LssQA&#10;AADcAAAADwAAAGRycy9kb3ducmV2LnhtbESPwWrDMBBE74X8g9hAb42UHFLjRglNoKU92u0hx8Xa&#10;WibWyljbxM3XR4VCj8PMvGE2uyn06kxj6iJbWC4MKOImuo5bC58fLw8FqCTIDvvIZOGHEuy2s7sN&#10;li5euKJzLa3KEE4lWvAiQ6l1ajwFTIs4EGfvK44BJcux1W7ES4aHXq+MWeuAHecFjwMdPDWn+jtY&#10;aM2qWlbGX/vj674q3muR48lZez+fnp9ACU3yH/5rvzkL6+IRfs/kI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2C7LEAAAA3AAAAA8AAAAAAAAAAAAAAAAAmAIAAGRycy9k&#10;b3ducmV2LnhtbFBLBQYAAAAABAAEAPUAAACJAwAAAAA=&#10;" filled="f" stroked="f">
                  <v:textbox inset=".5mm,.3mm,.5mm,.3mm">
                    <w:txbxContent>
                      <w:p w:rsidR="00EA1046" w:rsidRPr="00397A01" w:rsidRDefault="00EA1046" w:rsidP="0059218F">
                        <w:pPr>
                          <w:spacing w:before="0"/>
                          <w:jc w:val="center"/>
                          <w:rPr>
                            <w:lang w:val="de-DE"/>
                          </w:rPr>
                        </w:pPr>
                        <w:r>
                          <w:rPr>
                            <w:b/>
                            <w:lang w:val="de-DE"/>
                          </w:rPr>
                          <w:t>7</w:t>
                        </w:r>
                      </w:p>
                    </w:txbxContent>
                  </v:textbox>
                </v:shape>
                <v:shape id="Text Box 656" o:spid="_x0000_s1083" type="#_x0000_t202" style="position:absolute;left:1985;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fwMAA&#10;AADcAAAADwAAAGRycy9kb3ducmV2LnhtbERPPW/CMBDdK/U/WFeJrdgwoCjFIKjUio5JOzCe4msc&#10;EZ+j+Aqhvx4PSIxP73u9nUKvzjSmLrKFxdyAIm6i67i18PP98VqASoLssI9MFq6UYLt5flpj6eKF&#10;KzrX0qocwqlEC15kKLVOjaeAaR4H4sz9xjGgZDi22o14yeGh10tjVjpgx7nB40DvnppT/RcstGZZ&#10;LSrj//vj574qvmqR48lZO3uZdm+ghCZ5iO/ug7OwKvLafCYfAb2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mfwMAAAADcAAAADwAAAAAAAAAAAAAAAACYAgAAZHJzL2Rvd25y&#10;ZXYueG1sUEsFBgAAAAAEAAQA9QAAAIUDAAAAAA==&#10;" filled="f" stroked="f">
                  <v:textbox inset=".5mm,.3mm,.5mm,.3mm">
                    <w:txbxContent>
                      <w:p w:rsidR="00EA1046" w:rsidRPr="00397A01" w:rsidRDefault="00EA1046" w:rsidP="0059218F">
                        <w:pPr>
                          <w:spacing w:before="0"/>
                          <w:jc w:val="center"/>
                          <w:rPr>
                            <w:lang w:val="de-DE"/>
                          </w:rPr>
                        </w:pPr>
                        <w:r>
                          <w:rPr>
                            <w:b/>
                            <w:lang w:val="de-DE"/>
                          </w:rPr>
                          <w:t>8</w:t>
                        </w:r>
                      </w:p>
                    </w:txbxContent>
                  </v:textbox>
                </v:shape>
                <v:shape id="Text Box 657" o:spid="_x0000_s1084" type="#_x0000_t202" style="position:absolute;left:1985;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6W8QA&#10;AADcAAAADwAAAGRycy9kb3ducmV2LnhtbESPwWrDMBBE74X8g9hAb42UHILrRglNoKU92u0hx8Xa&#10;WibWyljbxM3XR4VCj8PMvGE2uyn06kxj6iJbWC4MKOImuo5bC58fLw8FqCTIDvvIZOGHEuy2s7sN&#10;li5euKJzLa3KEE4lWvAiQ6l1ajwFTIs4EGfvK44BJcux1W7ES4aHXq+MWeuAHecFjwMdPDWn+jtY&#10;aM2qWlbGX/vj674q3muR48lZez+fnp9ACU3yH/5rvzkL6+IRfs/kI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lOlvEAAAA3AAAAA8AAAAAAAAAAAAAAAAAmAIAAGRycy9k&#10;b3ducmV2LnhtbFBLBQYAAAAABAAEAPUAAACJAwAAAAA=&#10;" filled="f" stroked="f">
                  <v:textbox inset=".5mm,.3mm,.5mm,.3mm">
                    <w:txbxContent>
                      <w:p w:rsidR="00EA1046" w:rsidRPr="00397A01" w:rsidRDefault="00EA1046" w:rsidP="0059218F">
                        <w:pPr>
                          <w:spacing w:before="0"/>
                          <w:jc w:val="center"/>
                          <w:rPr>
                            <w:lang w:val="de-DE"/>
                          </w:rPr>
                        </w:pPr>
                        <w:r>
                          <w:rPr>
                            <w:b/>
                            <w:lang w:val="de-DE"/>
                          </w:rPr>
                          <w:t>9</w:t>
                        </w:r>
                      </w:p>
                    </w:txbxContent>
                  </v:textbox>
                </v:shape>
                <v:shape id="Text Box 658" o:spid="_x0000_s1085" type="#_x0000_t202" style="position:absolute;left:1985;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FG8AA&#10;AADcAAAADwAAAGRycy9kb3ducmV2LnhtbERPPW/CMBDdK/U/WFeJrdgwIEgxqK3UqowJDIyn+BpH&#10;xOcovkLKr8cDEuPT+15vx9CpMw2pjWxhNjWgiOvoWm4sHPZfr0tQSZAddpHJwj8l2G6en9ZYuHjh&#10;ks6VNCqHcCrQghfpC61T7SlgmsaeOHO/cQgoGQ6NdgNecnjo9NyYhQ7Ycm7w2NOnp/pU/QULjZmX&#10;s9L4a3f8/iiXu0rkeHLWTl7G9zdQQqM8xHf3j7OwWOX5+Uw+Anp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YFG8AAAADcAAAADwAAAAAAAAAAAAAAAACYAgAAZHJzL2Rvd25y&#10;ZXYueG1sUEsFBgAAAAAEAAQA9QAAAIUDAAAAAA==&#10;" filled="f" stroked="f">
                  <v:textbox inset=".5mm,.3mm,.5mm,.3mm">
                    <w:txbxContent>
                      <w:p w:rsidR="00EA1046" w:rsidRPr="00397A01" w:rsidRDefault="00EA1046" w:rsidP="0059218F">
                        <w:pPr>
                          <w:spacing w:before="0"/>
                          <w:jc w:val="center"/>
                          <w:rPr>
                            <w:lang w:val="de-DE"/>
                          </w:rPr>
                        </w:pPr>
                        <w:r>
                          <w:rPr>
                            <w:b/>
                            <w:lang w:val="de-DE"/>
                          </w:rPr>
                          <w:t>10</w:t>
                        </w:r>
                      </w:p>
                    </w:txbxContent>
                  </v:textbox>
                </v:shape>
                <v:shape id="Text Box 659" o:spid="_x0000_s1086" type="#_x0000_t202" style="position:absolute;left:8289;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ggMQA&#10;AADcAAAADwAAAGRycy9kb3ducmV2LnhtbESPwWrDMBBE74X8g9hAb43kHELqRglNoKU92u0hx8Xa&#10;WibWyljbxM3XR4VCj8PMvGE2uyn06kxj6iJbKBYGFHETXcethc+Pl4c1qCTIDvvIZOGHEuy2s7sN&#10;li5euKJzLa3KEE4lWvAiQ6l1ajwFTIs4EGfvK44BJcux1W7ES4aHXi+NWemAHecFjwMdPDWn+jtY&#10;aM2yKirjr/3xdV+t32uR48lZez+fnp9ACU3yH/5rvzkLq8cCfs/kI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KoIDEAAAA3AAAAA8AAAAAAAAAAAAAAAAAmAIAAGRycy9k&#10;b3ducmV2LnhtbFBLBQYAAAAABAAEAPUAAACJAwAAAAA=&#10;" filled="f" stroked="f">
                  <v:textbox inset=".5mm,.3mm,.5mm,.3mm">
                    <w:txbxContent>
                      <w:p w:rsidR="00EA1046" w:rsidRPr="00397A01" w:rsidRDefault="00EA1046" w:rsidP="0059218F">
                        <w:pPr>
                          <w:spacing w:before="0"/>
                          <w:jc w:val="center"/>
                          <w:rPr>
                            <w:lang w:val="de-DE"/>
                          </w:rPr>
                        </w:pPr>
                        <w:r>
                          <w:rPr>
                            <w:b/>
                            <w:lang w:val="de-DE"/>
                          </w:rPr>
                          <w:t>0.1</w:t>
                        </w:r>
                      </w:p>
                    </w:txbxContent>
                  </v:textbox>
                </v:shape>
                <v:shape id="Text Box 660" o:spid="_x0000_s1087" type="#_x0000_t202" style="position:absolute;left:8983;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g+98QA&#10;AADcAAAADwAAAGRycy9kb3ducmV2LnhtbESPwWrDMBBE74X8g9hAbo0UH0LqRglNoCU92u0hx8Xa&#10;WibWyljbxO3XV4VCj8PMvGG2+yn06kpj6iJbWC0NKOImuo5bC+9vz/cbUEmQHfaRycIXJdjvZndb&#10;LF28cUXXWlqVIZxKtOBFhlLr1HgKmJZxIM7eRxwDSpZjq92ItwwPvS6MWeuAHecFjwMdPTWX+jNY&#10;aE1RrSrjv/vzy6HavNYi54uzdjGfnh5BCU3yH/5rn5yF9UMBv2fyEd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YPvfEAAAA3AAAAA8AAAAAAAAAAAAAAAAAmAIAAGRycy9k&#10;b3ducmV2LnhtbFBLBQYAAAAABAAEAPUAAACJAwAAAAA=&#10;" filled="f" stroked="f">
                  <v:textbox inset=".5mm,.3mm,.5mm,.3mm">
                    <w:txbxContent>
                      <w:p w:rsidR="00EA1046" w:rsidRPr="00397A01" w:rsidRDefault="00EA1046" w:rsidP="0059218F">
                        <w:pPr>
                          <w:spacing w:before="0"/>
                          <w:jc w:val="center"/>
                          <w:rPr>
                            <w:lang w:val="de-DE"/>
                          </w:rPr>
                        </w:pPr>
                        <w:r>
                          <w:rPr>
                            <w:b/>
                            <w:lang w:val="de-DE"/>
                          </w:rPr>
                          <w:t>0.2</w:t>
                        </w:r>
                      </w:p>
                    </w:txbxContent>
                  </v:textbox>
                </v:shape>
                <v:shape id="Text Box 661" o:spid="_x0000_s1088" type="#_x0000_t202" style="position:absolute;left:8289;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bbMQA&#10;AADcAAAADwAAAGRycy9kb3ducmV2LnhtbESPQWsCMRSE7wX/Q3hCbzXRgujWKFpoaY+7evD42Lxu&#10;Fjcvy+ZVt/31TaHQ4zAz3zCb3Rg6daUhtZEtzGcGFHEdXcuNhdPx5WEFKgmywy4yWfiiBLvt5G6D&#10;hYs3LulaSaMyhFOBFrxIX2idak8B0yz2xNn7iENAyXJotBvwluGh0wtjljpgy3nBY0/PnupL9Rks&#10;NGZRzkvjv7vz66FcvVci54uz9n467p9ACY3yH/5rvzkLy/Uj/J7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Um2zEAAAA3AAAAA8AAAAAAAAAAAAAAAAAmAIAAGRycy9k&#10;b3ducmV2LnhtbFBLBQYAAAAABAAEAPUAAACJAwAAAAA=&#10;" filled="f" stroked="f">
                  <v:textbox inset=".5mm,.3mm,.5mm,.3mm">
                    <w:txbxContent>
                      <w:p w:rsidR="00EA1046" w:rsidRPr="00397A01" w:rsidRDefault="00EA1046" w:rsidP="0059218F">
                        <w:pPr>
                          <w:spacing w:before="0"/>
                          <w:jc w:val="center"/>
                          <w:rPr>
                            <w:lang w:val="de-DE"/>
                          </w:rPr>
                        </w:pPr>
                        <w:r>
                          <w:rPr>
                            <w:b/>
                            <w:lang w:val="de-DE"/>
                          </w:rPr>
                          <w:t>0.3</w:t>
                        </w:r>
                      </w:p>
                    </w:txbxContent>
                  </v:textbox>
                </v:shape>
                <v:shape id="Text Box 662" o:spid="_x0000_s1089" type="#_x0000_t202" style="position:absolute;left:8983;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DGMQA&#10;AADcAAAADwAAAGRycy9kb3ducmV2LnhtbESPQWsCMRSE7wX/Q3hCbzVRiujWKFpoaY+7evD42Lxu&#10;Fjcvy+ZVt/31TaHQ4zAz3zCb3Rg6daUhtZEtzGcGFHEdXcuNhdPx5WEFKgmywy4yWfiiBLvt5G6D&#10;hYs3LulaSaMyhFOBFrxIX2idak8B0yz2xNn7iENAyXJotBvwluGh0wtjljpgy3nBY0/PnupL9Rks&#10;NGZRzkvjv7vz66FcvVci54uz9n467p9ACY3yH/5rvzkLy/Uj/J7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9AxjEAAAA3AAAAA8AAAAAAAAAAAAAAAAAmAIAAGRycy9k&#10;b3ducmV2LnhtbFBLBQYAAAAABAAEAPUAAACJAwAAAAA=&#10;" filled="f" stroked="f">
                  <v:textbox inset=".5mm,.3mm,.5mm,.3mm">
                    <w:txbxContent>
                      <w:p w:rsidR="00EA1046" w:rsidRPr="00397A01" w:rsidRDefault="00EA1046" w:rsidP="0059218F">
                        <w:pPr>
                          <w:spacing w:before="0"/>
                          <w:jc w:val="center"/>
                          <w:rPr>
                            <w:lang w:val="de-DE"/>
                          </w:rPr>
                        </w:pPr>
                        <w:r>
                          <w:rPr>
                            <w:b/>
                            <w:lang w:val="de-DE"/>
                          </w:rPr>
                          <w:t>0.8</w:t>
                        </w:r>
                      </w:p>
                    </w:txbxContent>
                  </v:textbox>
                </v:shape>
                <v:shape id="Text Box 663" o:spid="_x0000_s1090" type="#_x0000_t202" style="position:absolute;left:8289;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mg8QA&#10;AADcAAAADwAAAGRycy9kb3ducmV2LnhtbESPQWsCMRSE7wX/Q3hCbzVRqOjWKFpoaY+7evD42Lxu&#10;Fjcvy+ZVt/31TaHQ4zAz3zCb3Rg6daUhtZEtzGcGFHEdXcuNhdPx5WEFKgmywy4yWfiiBLvt5G6D&#10;hYs3LulaSaMyhFOBFrxIX2idak8B0yz2xNn7iENAyXJotBvwluGh0wtjljpgy3nBY0/PnupL9Rks&#10;NGZRzkvjv7vz66FcvVci54uz9n467p9ACY3yH/5rvzkLy/Uj/J7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poPEAAAA3AAAAA8AAAAAAAAAAAAAAAAAmAIAAGRycy9k&#10;b3ducmV2LnhtbFBLBQYAAAAABAAEAPUAAACJAwAAAAA=&#10;" filled="f" stroked="f">
                  <v:textbox inset=".5mm,.3mm,.5mm,.3mm">
                    <w:txbxContent>
                      <w:p w:rsidR="00EA1046" w:rsidRPr="00397A01" w:rsidRDefault="00EA1046" w:rsidP="0059218F">
                        <w:pPr>
                          <w:spacing w:before="0"/>
                          <w:jc w:val="center"/>
                          <w:rPr>
                            <w:lang w:val="de-DE"/>
                          </w:rPr>
                        </w:pPr>
                        <w:r>
                          <w:rPr>
                            <w:b/>
                            <w:lang w:val="de-DE"/>
                          </w:rPr>
                          <w:t>0.3</w:t>
                        </w:r>
                      </w:p>
                    </w:txbxContent>
                  </v:textbox>
                </v:shape>
                <v:shape id="Text Box 664" o:spid="_x0000_s1091" type="#_x0000_t202" style="position:absolute;left:8983;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49MQA&#10;AADcAAAADwAAAGRycy9kb3ducmV2LnhtbESPwWrDMBBE74X8g9hAb42UHEzqRglNoKE92u0hx8Xa&#10;WibWyljbxOnXV4VCj8PMvGE2uyn06kJj6iJbWC4MKOImuo5bCx/vLw9rUEmQHfaRycKNEuy2s7sN&#10;li5euaJLLa3KEE4lWvAiQ6l1ajwFTIs4EGfvM44BJcux1W7Ea4aHXq+MKXTAjvOCx4EOnppz/RUs&#10;tGZVLSvjv/vTcV+t32qR09lZez+fnp9ACU3yH/5rvzoLxWMB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jOPTEAAAA3AAAAA8AAAAAAAAAAAAAAAAAmAIAAGRycy9k&#10;b3ducmV2LnhtbFBLBQYAAAAABAAEAPUAAACJAwAAAAA=&#10;" filled="f" stroked="f">
                  <v:textbox inset=".5mm,.3mm,.5mm,.3mm">
                    <w:txbxContent>
                      <w:p w:rsidR="00EA1046" w:rsidRPr="00397A01" w:rsidRDefault="00EA1046" w:rsidP="0059218F">
                        <w:pPr>
                          <w:spacing w:before="0"/>
                          <w:jc w:val="center"/>
                          <w:rPr>
                            <w:lang w:val="de-DE"/>
                          </w:rPr>
                        </w:pPr>
                        <w:r>
                          <w:rPr>
                            <w:b/>
                            <w:lang w:val="de-DE"/>
                          </w:rPr>
                          <w:t>0.8</w:t>
                        </w:r>
                      </w:p>
                    </w:txbxContent>
                  </v:textbox>
                </v:shape>
                <v:shape id="Text Box 665" o:spid="_x0000_s1092" type="#_x0000_t202" style="position:absolute;left:8289;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b8QA&#10;AADcAAAADwAAAGRycy9kb3ducmV2LnhtbESPwW7CMBBE75X4B2uReis2HCikGASVWrXHBA4cV/E2&#10;jojXUbyFtF9fV6rU42hm3mg2uzF06kpDaiNbmM8MKOI6upYbC6fjy8MKVBJkh11ksvBFCXbbyd0G&#10;CxdvXNK1kkZlCKcCLXiRvtA61Z4CplnsibP3EYeAkuXQaDfgLcNDpxfGLHXAlvOCx56ePdWX6jNY&#10;aMyinJfGf3fn10O5eq9Ezhdn7f103D+BEhrlP/zXfnMWlutH+D2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vnW/EAAAA3AAAAA8AAAAAAAAAAAAAAAAAmAIAAGRycy9k&#10;b3ducmV2LnhtbFBLBQYAAAAABAAEAPUAAACJAwAAAAA=&#10;" filled="f" stroked="f">
                  <v:textbox inset=".5mm,.3mm,.5mm,.3mm">
                    <w:txbxContent>
                      <w:p w:rsidR="00EA1046" w:rsidRPr="00397A01" w:rsidRDefault="00EA1046" w:rsidP="0059218F">
                        <w:pPr>
                          <w:spacing w:before="0"/>
                          <w:jc w:val="center"/>
                          <w:rPr>
                            <w:lang w:val="de-DE"/>
                          </w:rPr>
                        </w:pPr>
                        <w:r>
                          <w:rPr>
                            <w:b/>
                            <w:lang w:val="de-DE"/>
                          </w:rPr>
                          <w:t>0.2</w:t>
                        </w:r>
                      </w:p>
                    </w:txbxContent>
                  </v:textbox>
                </v:shape>
                <v:shape id="Text Box 666" o:spid="_x0000_s1093" type="#_x0000_t202" style="position:absolute;left:8983;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JHcAA&#10;AADcAAAADwAAAGRycy9kb3ducmV2LnhtbERPPW/CMBDdK/U/WFeJrdgwIEgxqK3UqowJDIyn+BpH&#10;xOcovkLKr8cDEuPT+15vx9CpMw2pjWxhNjWgiOvoWm4sHPZfr0tQSZAddpHJwj8l2G6en9ZYuHjh&#10;ks6VNCqHcCrQghfpC61T7SlgmsaeOHO/cQgoGQ6NdgNecnjo9NyYhQ7Ycm7w2NOnp/pU/QULjZmX&#10;s9L4a3f8/iiXu0rkeHLWTl7G9zdQQqM8xHf3j7OwWOW1+Uw+Anp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AJHcAAAADcAAAADwAAAAAAAAAAAAAAAACYAgAAZHJzL2Rvd25y&#10;ZXYueG1sUEsFBgAAAAAEAAQA9QAAAIUDAAAAAA==&#10;" filled="f" stroked="f">
                  <v:textbox inset=".5mm,.3mm,.5mm,.3mm">
                    <w:txbxContent>
                      <w:p w:rsidR="00EA1046" w:rsidRPr="00397A01" w:rsidRDefault="00EA1046" w:rsidP="0059218F">
                        <w:pPr>
                          <w:spacing w:before="0"/>
                          <w:jc w:val="center"/>
                          <w:rPr>
                            <w:lang w:val="de-DE"/>
                          </w:rPr>
                        </w:pPr>
                        <w:r>
                          <w:rPr>
                            <w:b/>
                            <w:lang w:val="de-DE"/>
                          </w:rPr>
                          <w:t>0.6</w:t>
                        </w:r>
                      </w:p>
                    </w:txbxContent>
                  </v:textbox>
                </v:shape>
                <v:shape id="Text Box 667" o:spid="_x0000_s1094" type="#_x0000_t202" style="position:absolute;left:8289;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yshsQA&#10;AADcAAAADwAAAGRycy9kb3ducmV2LnhtbESPQWsCMRSE7wX/Q3hCbzXRg+jWKK2gtMfdevD42Lxu&#10;Fjcvy+ap2/76plDocZiZb5jNbgydutGQ2sgW5jMDiriOruXGwunj8LQClQTZYReZLHxRgt128rDB&#10;wsU7l3SrpFEZwqlAC16kL7ROtaeAaRZ74ux9xiGgZDk02g14z/DQ6YUxSx2w5bzgsae9p/pSXYOF&#10;xizKeWn8d3c+vpar90rkfHHWPk7Hl2dQQqP8h//ab87Ccr2G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8rIbEAAAA3AAAAA8AAAAAAAAAAAAAAAAAmAIAAGRycy9k&#10;b3ducmV2LnhtbFBLBQYAAAAABAAEAPUAAACJAwAAAAA=&#10;" filled="f" stroked="f">
                  <v:textbox inset=".5mm,.3mm,.5mm,.3mm">
                    <w:txbxContent>
                      <w:p w:rsidR="00EA1046" w:rsidRPr="00397A01" w:rsidRDefault="00EA1046" w:rsidP="0059218F">
                        <w:pPr>
                          <w:spacing w:before="0"/>
                          <w:jc w:val="center"/>
                          <w:rPr>
                            <w:lang w:val="de-DE"/>
                          </w:rPr>
                        </w:pPr>
                        <w:r>
                          <w:rPr>
                            <w:b/>
                            <w:lang w:val="de-DE"/>
                          </w:rPr>
                          <w:t>0.35</w:t>
                        </w:r>
                      </w:p>
                    </w:txbxContent>
                  </v:textbox>
                </v:shape>
                <v:shape id="Text Box 668" o:spid="_x0000_s1095" type="#_x0000_t202" style="position:absolute;left:8983;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2fAcAA&#10;AADcAAAADwAAAGRycy9kb3ducmV2LnhtbERPPW/CMBDdkfofrEPqBjYMBQUMKpVatWMCA+MpvsYR&#10;8TmKr5D219cDEuPT+97ux9CpKw2pjWxhMTegiOvoWm4snI7vszWoJMgOu8hk4ZcS7HdPky0WLt64&#10;pGsljcohnAq04EX6QutUewqY5rEnztx3HAJKhkOj3YC3HB46vTTmRQdsOTd47OnNU32pfoKFxizL&#10;RWn8X3f+OJTrr0rkfHHWPk/H1w0ooVEe4rv701lYmTw/n8lHQO/+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K2fAcAAAADcAAAADwAAAAAAAAAAAAAAAACYAgAAZHJzL2Rvd25y&#10;ZXYueG1sUEsFBgAAAAAEAAQA9QAAAIUDAAAAAA==&#10;" filled="f" stroked="f">
                  <v:textbox inset=".5mm,.3mm,.5mm,.3mm">
                    <w:txbxContent>
                      <w:p w:rsidR="00EA1046" w:rsidRPr="00397A01" w:rsidRDefault="00EA1046" w:rsidP="0059218F">
                        <w:pPr>
                          <w:spacing w:before="0"/>
                          <w:jc w:val="center"/>
                          <w:rPr>
                            <w:lang w:val="de-DE"/>
                          </w:rPr>
                        </w:pPr>
                        <w:r>
                          <w:rPr>
                            <w:b/>
                            <w:lang w:val="de-DE"/>
                          </w:rPr>
                          <w:t>0.6</w:t>
                        </w:r>
                      </w:p>
                    </w:txbxContent>
                  </v:textbox>
                </v:shape>
                <v:shape id="Text Box 669" o:spid="_x0000_s1096" type="#_x0000_t202" style="position:absolute;left:8289;top:1005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6msMA&#10;AADcAAAADwAAAGRycy9kb3ducmV2LnhtbESPwWrDMBBE74X+g9hCb43kHNrgRglJISE92s0hx8Xa&#10;WibWyljbxOnXV4VCj8PMvGGW6yn06kJj6iJbKGYGFHETXcethePH7mkBKgmywz4yWbhRgvXq/m6J&#10;pYtXruhSS6syhFOJFrzIUGqdGk8B0ywOxNn7jGNAyXJstRvxmuGh13NjnnXAjvOCx4HePDXn+itY&#10;aM28Kirjv/vTflst3muR09lZ+/gwbV5BCU3yH/5rH5yFF1PA75l8BP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6msMAAADcAAAADwAAAAAAAAAAAAAAAACYAgAAZHJzL2Rv&#10;d25yZXYueG1sUEsFBgAAAAAEAAQA9QAAAIgDAAAAAA==&#10;" filled="f" stroked="f">
                  <v:textbox inset=".5mm,.3mm,.5mm,.3mm">
                    <w:txbxContent>
                      <w:p w:rsidR="00EA1046" w:rsidRPr="00397A01" w:rsidRDefault="00EA1046" w:rsidP="0059218F">
                        <w:pPr>
                          <w:spacing w:before="0"/>
                          <w:jc w:val="center"/>
                          <w:rPr>
                            <w:lang w:val="de-DE"/>
                          </w:rPr>
                        </w:pPr>
                        <w:r>
                          <w:rPr>
                            <w:b/>
                            <w:lang w:val="de-DE"/>
                          </w:rPr>
                          <w:t>0.25</w:t>
                        </w:r>
                      </w:p>
                    </w:txbxContent>
                  </v:textbox>
                </v:shape>
                <v:shape id="Text Box 670" o:spid="_x0000_s1097" type="#_x0000_t202" style="position:absolute;left:8983;top:1005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k7cMA&#10;AADcAAAADwAAAGRycy9kb3ducmV2LnhtbESPwWrDMBBE74X8g9hAbo0UH9LgRglJoaU92s0hx8Xa&#10;WibWyljbxO3XV4VCj8PMvGG2+yn06kpj6iJbWC0NKOImuo5bC6f35/sNqCTIDvvIZOGLEux3s7st&#10;li7euKJrLa3KEE4lWvAiQ6l1ajwFTMs4EGfvI44BJcux1W7EW4aHXhfGrHXAjvOCx4GePDWX+jNY&#10;aE1RrSrjv/vzy7HavNUi54uzdjGfDo+ghCb5D/+1X52FB1PA75l8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Ok7cMAAADcAAAADwAAAAAAAAAAAAAAAACYAgAAZHJzL2Rv&#10;d25yZXYueG1sUEsFBgAAAAAEAAQA9QAAAIgDAAAAAA==&#10;" filled="f" stroked="f">
                  <v:textbox inset=".5mm,.3mm,.5mm,.3mm">
                    <w:txbxContent>
                      <w:p w:rsidR="00EA1046" w:rsidRPr="00397A01" w:rsidRDefault="00EA1046" w:rsidP="0059218F">
                        <w:pPr>
                          <w:spacing w:before="0"/>
                          <w:jc w:val="center"/>
                          <w:rPr>
                            <w:lang w:val="de-DE"/>
                          </w:rPr>
                        </w:pPr>
                        <w:r>
                          <w:rPr>
                            <w:b/>
                            <w:lang w:val="de-DE"/>
                          </w:rPr>
                          <w:t>0.4</w:t>
                        </w:r>
                      </w:p>
                    </w:txbxContent>
                  </v:textbox>
                </v:shape>
                <v:shape id="Text Box 671" o:spid="_x0000_s1098" type="#_x0000_t202" style="position:absolute;left:8289;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BdsQA&#10;AADcAAAADwAAAGRycy9kb3ducmV2LnhtbESPQWsCMRSE74X+h/AK3mqigpWtUVqhpR5324PHx+Z1&#10;s7h5WTZP3fbXN4LQ4zAz3zDr7Rg6daYhtZEtzKYGFHEdXcuNha/Pt8cVqCTIDrvIZOGHEmw393dr&#10;LFy8cEnnShqVIZwKtOBF+kLrVHsKmKaxJ87edxwCSpZDo92AlwwPnZ4bs9QBW84LHnvaeaqP1SlY&#10;aMy8nJXG/3aH99dyta9EDkdn7eRhfHkGJTTKf/jW/nAWnswCrmfyEd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AXbEAAAA3AAAAA8AAAAAAAAAAAAAAAAAmAIAAGRycy9k&#10;b3ducmV2LnhtbFBLBQYAAAAABAAEAPUAAACJAwAAAAA=&#10;" filled="f" stroked="f">
                  <v:textbox inset=".5mm,.3mm,.5mm,.3mm">
                    <w:txbxContent>
                      <w:p w:rsidR="00EA1046" w:rsidRPr="00397A01" w:rsidRDefault="00EA1046" w:rsidP="0059218F">
                        <w:pPr>
                          <w:spacing w:before="0"/>
                          <w:jc w:val="center"/>
                          <w:rPr>
                            <w:lang w:val="de-DE"/>
                          </w:rPr>
                        </w:pPr>
                        <w:r>
                          <w:rPr>
                            <w:b/>
                            <w:lang w:val="de-DE"/>
                          </w:rPr>
                          <w:t>0.4</w:t>
                        </w:r>
                      </w:p>
                    </w:txbxContent>
                  </v:textbox>
                </v:shape>
                <v:shape id="Text Box 672" o:spid="_x0000_s1099" type="#_x0000_t202" style="position:absolute;left:8983;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aZAsQA&#10;AADcAAAADwAAAGRycy9kb3ducmV2LnhtbESPQWsCMRSE74X+h/AK3mqiiJWtUVqhpR5324PHx+Z1&#10;s7h5WTZP3fbXN4LQ4zAz3zDr7Rg6daYhtZEtzKYGFHEdXcuNha/Pt8cVqCTIDrvIZOGHEmw393dr&#10;LFy8cEnnShqVIZwKtOBF+kLrVHsKmKaxJ87edxwCSpZDo92AlwwPnZ4bs9QBW84LHnvaeaqP1SlY&#10;aMy8nJXG/3aH99dyta9EDkdn7eRhfHkGJTTKf/jW/nAWnswCrmfyEd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WmQLEAAAA3AAAAA8AAAAAAAAAAAAAAAAAmAIAAGRycy9k&#10;b3ducmV2LnhtbFBLBQYAAAAABAAEAPUAAACJAwAAAAA=&#10;" filled="f" stroked="f">
                  <v:textbox inset=".5mm,.3mm,.5mm,.3mm">
                    <w:txbxContent>
                      <w:p w:rsidR="00EA1046" w:rsidRPr="00397A01" w:rsidRDefault="00EA1046" w:rsidP="0059218F">
                        <w:pPr>
                          <w:spacing w:before="0"/>
                          <w:jc w:val="center"/>
                          <w:rPr>
                            <w:lang w:val="de-DE"/>
                          </w:rPr>
                        </w:pPr>
                        <w:r>
                          <w:rPr>
                            <w:b/>
                            <w:lang w:val="de-DE"/>
                          </w:rPr>
                          <w:t>0.8</w:t>
                        </w:r>
                      </w:p>
                    </w:txbxContent>
                  </v:textbox>
                </v:shape>
                <v:shape id="Text Box 673" o:spid="_x0000_s1100" type="#_x0000_t202" style="position:absolute;left:8289;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8mcQA&#10;AADcAAAADwAAAGRycy9kb3ducmV2LnhtbESPQWsCMRSE74X+h/AK3mqioJWtUVqhpR5324PHx+Z1&#10;s7h5WTZP3fbXN4LQ4zAz3zDr7Rg6daYhtZEtzKYGFHEdXcuNha/Pt8cVqCTIDrvIZOGHEmw393dr&#10;LFy8cEnnShqVIZwKtOBF+kLrVHsKmKaxJ87edxwCSpZDo92AlwwPnZ4bs9QBW84LHnvaeaqP1SlY&#10;aMy8nJXG/3aH99dyta9EDkdn7eRhfHkGJTTKf/jW/nAWnswCrmfyEd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aPJnEAAAA3AAAAA8AAAAAAAAAAAAAAAAAmAIAAGRycy9k&#10;b3ducmV2LnhtbFBLBQYAAAAABAAEAPUAAACJAwAAAAA=&#10;" filled="f" stroked="f">
                  <v:textbox inset=".5mm,.3mm,.5mm,.3mm">
                    <w:txbxContent>
                      <w:p w:rsidR="00EA1046" w:rsidRPr="00397A01" w:rsidRDefault="00EA1046" w:rsidP="0059218F">
                        <w:pPr>
                          <w:spacing w:before="0"/>
                          <w:jc w:val="center"/>
                          <w:rPr>
                            <w:lang w:val="de-DE"/>
                          </w:rPr>
                        </w:pPr>
                        <w:r>
                          <w:rPr>
                            <w:b/>
                            <w:lang w:val="de-DE"/>
                          </w:rPr>
                          <w:t>0.2</w:t>
                        </w:r>
                      </w:p>
                    </w:txbxContent>
                  </v:textbox>
                </v:shape>
                <v:shape id="Text Box 674" o:spid="_x0000_s1101" type="#_x0000_t202" style="position:absolute;left:8983;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i7sMA&#10;AADcAAAADwAAAGRycy9kb3ducmV2LnhtbESPQWsCMRSE7wX/Q3iCt5rowcrWKFWo2ONue/D42Lxu&#10;Fjcvy+ZV1/76plDocZiZb5jNbgydutKQ2sgWFnMDiriOruXGwsf76+MaVBJkh11ksnCnBLvt5GGD&#10;hYs3LulaSaMyhFOBFrxIX2idak8B0zz2xNn7jENAyXJotBvwluGh00tjVjpgy3nBY08HT/Wl+goW&#10;GrMsF6Xx3935uC/Xb5XI+eKsnU3Hl2dQQqP8h//aJ2fhyazg90w+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ii7sMAAADcAAAADwAAAAAAAAAAAAAAAACYAgAAZHJzL2Rv&#10;d25yZXYueG1sUEsFBgAAAAAEAAQA9QAAAIgDAAAAAA==&#10;" filled="f" stroked="f">
                  <v:textbox inset=".5mm,.3mm,.5mm,.3mm">
                    <w:txbxContent>
                      <w:p w:rsidR="00EA1046" w:rsidRPr="00397A01" w:rsidRDefault="00EA1046" w:rsidP="0059218F">
                        <w:pPr>
                          <w:spacing w:before="0"/>
                          <w:jc w:val="center"/>
                          <w:rPr>
                            <w:lang w:val="de-DE"/>
                          </w:rPr>
                        </w:pPr>
                        <w:r>
                          <w:rPr>
                            <w:b/>
                            <w:lang w:val="de-DE"/>
                          </w:rPr>
                          <w:t>0.6</w:t>
                        </w:r>
                      </w:p>
                    </w:txbxContent>
                  </v:textbox>
                </v:shape>
                <v:shape id="Text Box 675" o:spid="_x0000_s1102" type="#_x0000_t202" style="position:absolute;left:8289;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QHdcMA&#10;AADcAAAADwAAAGRycy9kb3ducmV2LnhtbESPQWsCMRSE70L/Q3iF3jTRQ5XVKG3B0h5368HjY/O6&#10;Wdy8LJunbvvrG0HocZiZb5jNbgydutCQ2sgW5jMDiriOruXGwuFrP12BSoLssItMFn4owW77MNlg&#10;4eKVS7pU0qgM4VSgBS/SF1qn2lPANIs9cfa+4xBQshwa7Qa8Znjo9MKYZx2w5bzgsac3T/WpOgcL&#10;jVmU89L43+74/lquPiuR48lZ+/Q4vqxBCY3yH763P5yFpVnC7Uw+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QHdcMAAADcAAAADwAAAAAAAAAAAAAAAACYAgAAZHJzL2Rv&#10;d25yZXYueG1sUEsFBgAAAAAEAAQA9QAAAIgDAAAAAA==&#10;" filled="f" stroked="f">
                  <v:textbox inset=".5mm,.3mm,.5mm,.3mm">
                    <w:txbxContent>
                      <w:p w:rsidR="00EA1046" w:rsidRPr="00397A01" w:rsidRDefault="00EA1046" w:rsidP="0059218F">
                        <w:pPr>
                          <w:spacing w:before="0"/>
                          <w:jc w:val="center"/>
                          <w:rPr>
                            <w:lang w:val="de-DE"/>
                          </w:rPr>
                        </w:pPr>
                        <w:r>
                          <w:rPr>
                            <w:b/>
                            <w:lang w:val="de-DE"/>
                          </w:rPr>
                          <w:t>0.15</w:t>
                        </w:r>
                      </w:p>
                    </w:txbxContent>
                  </v:textbox>
                </v:shape>
                <v:shape id="Text Box 676" o:spid="_x0000_s1103" type="#_x0000_t202" style="position:absolute;left:8983;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TB8AA&#10;AADcAAAADwAAAGRycy9kb3ducmV2LnhtbERPPW/CMBDdkfofrEPqBjYMBQUMKpVatWMCA+MpvsYR&#10;8TmKr5D219cDEuPT+97ux9CpKw2pjWxhMTegiOvoWm4snI7vszWoJMgOu8hk4ZcS7HdPky0WLt64&#10;pGsljcohnAq04EX6QutUewqY5rEnztx3HAJKhkOj3YC3HB46vTTmRQdsOTd47OnNU32pfoKFxizL&#10;RWn8X3f+OJTrr0rkfHHWPk/H1w0ooVEe4rv701lYmbw2n8lHQO/+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uTB8AAAADcAAAADwAAAAAAAAAAAAAAAACYAgAAZHJzL2Rvd25y&#10;ZXYueG1sUEsFBgAAAAAEAAQA9QAAAIUDAAAAAA==&#10;" filled="f" stroked="f">
                  <v:textbox inset=".5mm,.3mm,.5mm,.3mm">
                    <w:txbxContent>
                      <w:p w:rsidR="00EA1046" w:rsidRPr="00397A01" w:rsidRDefault="00EA1046" w:rsidP="0059218F">
                        <w:pPr>
                          <w:spacing w:before="0"/>
                          <w:jc w:val="center"/>
                          <w:rPr>
                            <w:lang w:val="de-DE"/>
                          </w:rPr>
                        </w:pPr>
                        <w:r>
                          <w:rPr>
                            <w:b/>
                            <w:lang w:val="de-DE"/>
                          </w:rPr>
                          <w:t>0.4</w:t>
                        </w:r>
                      </w:p>
                    </w:txbxContent>
                  </v:textbox>
                </v:shape>
                <v:shape id="Text Box 677" o:spid="_x0000_s1104" type="#_x0000_t202" style="position:absolute;left:8289;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2nMQA&#10;AADcAAAADwAAAGRycy9kb3ducmV2LnhtbESPwW7CMBBE75X4B2uReis2HApNMYhWatUeEzhwXMVL&#10;HBGvo3gLab++RqrU42hm3mjW2zF06kJDaiNbmM8MKOI6upYbC4f928MKVBJkh11ksvBNCbabyd0a&#10;CxevXNKlkkZlCKcCLXiRvtA61Z4CplnsibN3ikNAyXJotBvwmuGh0wtjHnXAlvOCx55ePdXn6itY&#10;aMyinJfG/3TH95dy9VmJHM/O2vvpuHsGJTTKf/iv/eEsLM0T3M7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XNpzEAAAA3AAAAA8AAAAAAAAAAAAAAAAAmAIAAGRycy9k&#10;b3ducmV2LnhtbFBLBQYAAAAABAAEAPUAAACJAwAAAAA=&#10;" filled="f" stroked="f">
                  <v:textbox inset=".5mm,.3mm,.5mm,.3mm">
                    <w:txbxContent>
                      <w:p w:rsidR="00EA1046" w:rsidRPr="00397A01" w:rsidRDefault="00EA1046" w:rsidP="0059218F">
                        <w:pPr>
                          <w:spacing w:before="0"/>
                          <w:jc w:val="center"/>
                          <w:rPr>
                            <w:lang w:val="de-DE"/>
                          </w:rPr>
                        </w:pPr>
                        <w:r>
                          <w:rPr>
                            <w:b/>
                            <w:lang w:val="de-DE"/>
                          </w:rPr>
                          <w:t>0</w:t>
                        </w:r>
                      </w:p>
                    </w:txbxContent>
                  </v:textbox>
                </v:shape>
                <v:shape id="Text Box 678" o:spid="_x0000_s1105" type="#_x0000_t202" style="position:absolute;left:8983;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J3MAA&#10;AADcAAAADwAAAGRycy9kb3ducmV2LnhtbERPPW/CMBDdK/EfrKvEVuwwUJRiUItURMekHRhP8TWO&#10;iM9RfIXAr6+HSh2f3vdmN4VeXWhMXWQLxcKAIm6i67i18PX5/rQGlQTZYR+ZLNwowW47e9hg6eKV&#10;K7rU0qocwqlEC15kKLVOjaeAaREH4sx9xzGgZDi22o14zeGh10tjVjpgx7nB40B7T825/gkWWrOs&#10;isr4e386vFXrj1rkdHbWzh+n1xdQQpP8i//cR2fhucjz85l8BP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QJ3MAAAADcAAAADwAAAAAAAAAAAAAAAACYAgAAZHJzL2Rvd25y&#10;ZXYueG1sUEsFBgAAAAAEAAQA9QAAAIUDAAAAAA==&#10;" filled="f" stroked="f">
                  <v:textbox inset=".5mm,.3mm,.5mm,.3mm">
                    <w:txbxContent>
                      <w:p w:rsidR="00EA1046" w:rsidRPr="00397A01" w:rsidRDefault="00EA1046" w:rsidP="0059218F">
                        <w:pPr>
                          <w:spacing w:before="0"/>
                          <w:jc w:val="center"/>
                          <w:rPr>
                            <w:lang w:val="de-DE"/>
                          </w:rPr>
                        </w:pPr>
                        <w:r>
                          <w:rPr>
                            <w:b/>
                            <w:lang w:val="de-DE"/>
                          </w:rPr>
                          <w:t>0</w:t>
                        </w:r>
                      </w:p>
                    </w:txbxContent>
                  </v:textbox>
                </v:shape>
                <v:line id="Line 679" o:spid="_x0000_s1106" style="position:absolute;visibility:visible;mso-wrap-style:square" from="8181,11477" to="8181,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8c28QAAADcAAAADwAAAGRycy9kb3ducmV2LnhtbESPQWvCQBSE74X+h+UVetNNWqiSukoR&#10;rNKbUYTeHtlnkib7Nu5uNP57VxB6HGbmG2a2GEwrzuR8bVlBOk5AEBdW11wq2O9WoykIH5A1tpZJ&#10;wZU8LObPTzPMtL3wls55KEWEsM9QQRVCl0npi4oM+rHtiKN3tM5giNKVUju8RLhp5VuSfEiDNceF&#10;CjtaVlQ0eW8UHPqcf/+alWux/16vj4dT499/lHp9Gb4+QQQawn/40d5oBZM0hfuZe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fxzbxAAAANwAAAAPAAAAAAAAAAAA&#10;AAAAAKECAABkcnMvZG93bnJldi54bWxQSwUGAAAAAAQABAD5AAAAkgMAAAAA&#10;" strokeweight="1.5pt"/>
                <v:rect id="Rectangle 680" o:spid="_x0000_s1107" style="position:absolute;left:2837;top:8921;width:284;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9nwMYA&#10;AADcAAAADwAAAGRycy9kb3ducmV2LnhtbESPQWvCQBSE74L/YXmF3nQT26pEV5GCRfBQox48PrKv&#10;SUj2bcyuJv33bqHgcZiZb5jluje1uFPrSssK4nEEgjizuuRcwfm0Hc1BOI+ssbZMCn7JwXo1HCwx&#10;0bbjlO5Hn4sAYZeggsL7JpHSZQUZdGPbEAfvx7YGfZBtLnWLXYCbWk6iaCoNlhwWCmzos6CsOt6M&#10;gupjW003X7PbPn2z393huovT94tSry/9ZgHCU++f4f/2TiuYxRP4OxOO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9nwMYAAADcAAAADwAAAAAAAAAAAAAAAACYAgAAZHJz&#10;L2Rvd25yZXYueG1sUEsFBgAAAAAEAAQA9QAAAIsDAAAAAA==&#10;" fillcolor="#969696"/>
                <v:rect id="Rectangle 681" o:spid="_x0000_s1108" style="position:absolute;left:3973;top:8637;width: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W8YA&#10;AADcAAAADwAAAGRycy9kb3ducmV2LnhtbESPQWvCQBSE74L/YXmF3nQTrVpSV5GCRfCg0R56fGRf&#10;k5Ds2zS7mvTfu4LgcZiZb5jluje1uFLrSssK4nEEgjizuuRcwfd5O3oH4TyyxtoyKfgnB+vVcLDE&#10;RNuOU7qefC4ChF2CCgrvm0RKlxVk0I1tQxy8X9sa9EG2udQtdgFuajmJork0WHJYKLChz4Ky6nQx&#10;CqrZtppvvhaXfTq1h+74t4vTtx+lXl/6zQcIT71/hh/tnVawiKdwP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CW8YAAADcAAAADwAAAAAAAAAAAAAAAACYAgAAZHJz&#10;L2Rvd25yZXYueG1sUEsFBgAAAAAEAAQA9QAAAIsDAAAAAA==&#10;" fillcolor="#969696"/>
                <v:rect id="Rectangle 682" o:spid="_x0000_s1109" style="position:absolute;left:3973;top:10342;width: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aL8YA&#10;AADcAAAADwAAAGRycy9kb3ducmV2LnhtbESPQWvCQBSE74X+h+UVvNVNqtWSuooIiuBBoz30+Mi+&#10;JiHZtzG7mvjvXaHgcZiZb5jZoje1uFLrSssK4mEEgjizuuRcwc9p/f4FwnlkjbVlUnAjB4v568sM&#10;E207Tul69LkIEHYJKii8bxIpXVaQQTe0DXHw/mxr0AfZ5lK32AW4qeVHFE2kwZLDQoENrQrKquPF&#10;KKg+19VkuZledunI7rvDeRun41+lBm/98huEp94/w//trVYwjcf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paL8YAAADcAAAADwAAAAAAAAAAAAAAAACYAgAAZHJz&#10;L2Rvd25yZXYueG1sUEsFBgAAAAAEAAQA9QAAAIsDAAAAAA==&#10;" fillcolor="#969696"/>
                <v:rect id="Rectangle 683" o:spid="_x0000_s1110" style="position:absolute;left:4825;top:8921;width:56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tMYA&#10;AADcAAAADwAAAGRycy9kb3ducmV2LnhtbESPT2vCQBTE74V+h+UVvNVN6r+SuooIiuBBoz30+Mi+&#10;JiHZtzG7mvTbdwXB4zAzv2Hmy97U4katKy0riIcRCOLM6pJzBd/nzfsnCOeRNdaWScEfOVguXl/m&#10;mGjbcUq3k89FgLBLUEHhfZNI6bKCDLqhbYiD92tbgz7INpe6xS7ATS0/omgqDZYcFgpsaF1QVp2u&#10;RkE12VTT1XZ23acje+iOl12cjn+UGrz1qy8Qnnr/DD/aO61gFk/gfiYc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b/tMYAAADcAAAADwAAAAAAAAAAAAAAAACYAgAAZHJz&#10;L2Rvd25yZXYueG1sUEsFBgAAAAAEAAQA9QAAAIsDAAAAAA==&#10;" fillcolor="#969696"/>
                <v:rect id="Rectangle 684" o:spid="_x0000_s1111" style="position:absolute;left:5961;top:9773;width:1136;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Rhw8YA&#10;AADcAAAADwAAAGRycy9kb3ducmV2LnhtbESPQWvCQBSE7wX/w/KE3uomtsYSXUUKFsFDje2hx0f2&#10;mYRk38bsatJ/7xYEj8PMfMMs14NpxJU6V1lWEE8iEMS51RUXCn6+ty/vIJxH1thYJgV/5GC9Gj0t&#10;MdW254yuR1+IAGGXooLS+zaV0uUlGXQT2xIH72Q7gz7IrpC6wz7ATSOnUZRIgxWHhRJb+igpr48X&#10;o6Cebetk8zm/7LNX+9Ufzrs4e/tV6nk8bBYgPA3+Eb63d1rBPE7g/0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Rhw8YAAADcAAAADwAAAAAAAAAAAAAAAACYAgAAZHJz&#10;L2Rvd25yZXYueG1sUEsFBgAAAAAEAAQA9QAAAIsDAAAAAA==&#10;" fillcolor="#969696"/>
                <v:rect id="Rectangle 685" o:spid="_x0000_s1112" style="position:absolute;left:7381;top:8921;width:28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EWMcA&#10;AADcAAAADwAAAGRycy9kb3ducmV2LnhtbESPT2vCQBTE74LfYXmCN92k/klJXUUEReihje2hx0f2&#10;NQnJvk2zq4nfvlsQehxm5jfMZjeYRtyoc5VlBfE8AkGcW11xoeDz4zh7BuE8ssbGMim4k4Pddjza&#10;YKptzxndLr4QAcIuRQWl920qpctLMujmtiUO3rftDPogu0LqDvsAN418iqK1NFhxWCixpUNJeX25&#10;GgX16liv96fk+pot7Fv//nOOs+WXUtPJsH8B4Wnw/+FH+6wVJHECf2fCE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4xFjHAAAA3AAAAA8AAAAAAAAAAAAAAAAAmAIAAGRy&#10;cy9kb3ducmV2LnhtbFBLBQYAAAAABAAEAPUAAACMAwAAAAA=&#10;" fillcolor="#969696"/>
                <v:rect id="Rectangle 686" o:spid="_x0000_s1113" style="position:absolute;left:7665;top:10342;width:28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dQKsMA&#10;AADcAAAADwAAAGRycy9kb3ducmV2LnhtbERPTWvCQBC9F/wPywje6iZqVaKrSEERPLSxHjwO2TEJ&#10;yc6m2dWk/757EDw+3vd625taPKh1pWUF8TgCQZxZXXKu4PKzf1+CcB5ZY22ZFPyRg+1m8LbGRNuO&#10;U3qcfS5CCLsEFRTeN4mULivIoBvbhjhwN9sa9AG2udQtdiHc1HISRXNpsOTQUGBDnwVl1fluFFQf&#10;+2q+Oyzup3Rqv7rv32Oczq5KjYb9bgXCU+9f4qf7qBUs4rA2nA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dQKsMAAADcAAAADwAAAAAAAAAAAAAAAACYAgAAZHJzL2Rv&#10;d25yZXYueG1sUEsFBgAAAAAEAAQA9QAAAIgDAAAAAA==&#10;" fillcolor="#969696"/>
                <v:line id="Line 687" o:spid="_x0000_s1114" style="position:absolute;visibility:visible;mso-wrap-style:square" from="1550,8637" to="1550,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kt8sQAAADcAAAADwAAAGRycy9kb3ducmV2LnhtbESPzWrDMBCE74G8g9hAb4nsHpraiRJC&#10;TaGHppAfet5aG8vEWhlLddS3rwKFHoeZb4ZZb6PtxEiDbx0ryBcZCOLa6ZYbBefT6/wZhA/IGjvH&#10;pOCHPGw308kaS+1ufKDxGBqRStiXqMCE0JdS+tqQRb9wPXHyLm6wGJIcGqkHvKVy28nHLHuSFltO&#10;CwZ7ejFUX4/fVsHSVAe5lNX76aMa27yI+/j5VSj1MIu7FYhAMfyH/+g3nbi8gPu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aS3yxAAAANwAAAAPAAAAAAAAAAAA&#10;AAAAAKECAABkcnMvZG93bnJldi54bWxQSwUGAAAAAAQABAD5AAAAkgMAAAAA&#10;">
                  <v:stroke endarrow="block"/>
                </v:line>
                <v:shape id="Text Box 688" o:spid="_x0000_s1115" type="#_x0000_t202" style="position:absolute;left:1133;top:1114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jDYcAA&#10;AADcAAAADwAAAGRycy9kb3ducmV2LnhtbERPPW/CMBDdK/EfrKvUrdhkoChgUIvUCsakDIyn+BpH&#10;xOcovkLaX4+HSh2f3vdmN4VeXWlMXWQLi7kBRdxE13Fr4fT5/rwClQTZYR+ZLPxQgt129rDB0sUb&#10;V3StpVU5hFOJFrzIUGqdGk8B0zwOxJn7imNAyXBstRvxlsNDrwtjljpgx7nB40B7T82l/g4WWlNU&#10;i8r43/788VatjrXI+eKsfXqcXteghCb5F/+5D87CS5Hn5zP5CO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jDYcAAAADcAAAADwAAAAAAAAAAAAAAAACYAgAAZHJzL2Rvd25y&#10;ZXYueG1sUEsFBgAAAAAEAAQA9QAAAIUDAAAAAA==&#10;" filled="f" stroked="f">
                  <v:textbox inset=".5mm,.3mm,.5mm,.3mm">
                    <w:txbxContent>
                      <w:p w:rsidR="00EA1046" w:rsidRPr="00325FF4" w:rsidRDefault="00EA1046" w:rsidP="0059218F">
                        <w:pPr>
                          <w:spacing w:before="0"/>
                          <w:jc w:val="center"/>
                          <w:rPr>
                            <w:i/>
                            <w:iCs/>
                            <w:lang w:val="de-DE"/>
                          </w:rPr>
                        </w:pPr>
                        <w:r w:rsidRPr="00325FF4">
                          <w:rPr>
                            <w:b/>
                            <w:i/>
                            <w:iCs/>
                            <w:lang w:val="de-DE"/>
                          </w:rPr>
                          <w:t>t</w:t>
                        </w:r>
                      </w:p>
                    </w:txbxContent>
                  </v:textbox>
                </v:shape>
                <v:line id="Line 689" o:spid="_x0000_s1116" style="position:absolute;visibility:visible;mso-wrap-style:square" from="2553,8069" to="8233,8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PrScQAAADcAAAADwAAAGRycy9kb3ducmV2LnhtbESPT2sCMRTE7wW/Q3hCbzW7HmrdGkVc&#10;hB5qwT94ft28bpZuXpZNXOO3N0Khx2HmN8MsVtG2YqDeN44V5JMMBHHldMO1gtNx+/IGwgdkja1j&#10;UnAjD6vl6GmBhXZX3tNwCLVIJewLVGBC6AopfWXIop+4jjh5P663GJLsa6l7vKZy28pplr1Kiw2n&#10;BYMdbQxVv4eLVTAz5V7OZPl5/CqHJp/HXTx/z5V6Hsf1O4hAMfyH/+gPnbhpDo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tJxAAAANwAAAAPAAAAAAAAAAAA&#10;AAAAAKECAABkcnMvZG93bnJldi54bWxQSwUGAAAAAAQABAD5AAAAkgMAAAAA&#10;">
                  <v:stroke endarrow="block"/>
                </v:line>
                <v:shape id="Text Box 690" o:spid="_x0000_s1117" type="#_x0000_t202" style="position:absolute;left:7721;top:778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4jcQA&#10;AADcAAAADwAAAGRycy9kb3ducmV2LnhtbESPwWrDMBBE74X8g9hAbo0UH9LgRglJoaU92s0hx8Xa&#10;WibWyljbxO3XV4VCj8PMvGG2+yn06kpj6iJbWC0NKOImuo5bC6f35/sNqCTIDvvIZOGLEux3s7st&#10;li7euKJrLa3KEE4lWvAiQ6l1ajwFTMs4EGfvI44BJcux1W7EW4aHXhfGrHXAjvOCx4GePDWX+jNY&#10;aE1RrSrjv/vzy7HavNUi54uzdjGfDo+ghCb5D/+1X52Fh6KA3zP5CO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I3EAAAA3AAAAA8AAAAAAAAAAAAAAAAAmAIAAGRycy9k&#10;b3ducmV2LnhtbFBLBQYAAAAABAAEAPUAAACJAwAAAAA=&#10;" filled="f" stroked="f">
                  <v:textbox inset=".5mm,.3mm,.5mm,.3mm">
                    <w:txbxContent>
                      <w:p w:rsidR="00EA1046" w:rsidRPr="00325FF4" w:rsidRDefault="00EA1046" w:rsidP="0059218F">
                        <w:pPr>
                          <w:spacing w:before="0"/>
                          <w:jc w:val="center"/>
                          <w:rPr>
                            <w:i/>
                            <w:iCs/>
                            <w:lang w:val="de-DE"/>
                          </w:rPr>
                        </w:pPr>
                        <w:r w:rsidRPr="00325FF4">
                          <w:rPr>
                            <w:b/>
                            <w:i/>
                            <w:iCs/>
                            <w:lang w:val="de-DE"/>
                          </w:rPr>
                          <w:t>f</w:t>
                        </w:r>
                      </w:p>
                    </w:txbxContent>
                  </v:textbox>
                </v:shape>
              </v:group>
            </w:pict>
          </mc:Fallback>
        </mc:AlternateContent>
      </w: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325FF4" w:rsidRDefault="00325FF4" w:rsidP="0059218F">
      <w:pPr>
        <w:rPr>
          <w:lang w:val="en-US"/>
        </w:rPr>
      </w:pPr>
    </w:p>
    <w:p w:rsidR="0059218F" w:rsidRPr="0059218F" w:rsidRDefault="0059218F" w:rsidP="0059218F">
      <w:pPr>
        <w:rPr>
          <w:lang w:val="en-US"/>
        </w:rPr>
      </w:pPr>
      <w:r w:rsidRPr="0059218F">
        <w:rPr>
          <w:lang w:val="en-US"/>
        </w:rPr>
        <w:t>In the example, a frequency band containing 5 channels is measured with a resolution of ¼ of a channel width, so the measurement equipment takes four samples from each channe</w:t>
      </w:r>
      <w:r w:rsidR="001B7904">
        <w:rPr>
          <w:lang w:val="en-US"/>
        </w:rPr>
        <w:t>l within the revisit time.</w:t>
      </w:r>
    </w:p>
    <w:p w:rsidR="0059218F" w:rsidRPr="0059218F" w:rsidRDefault="0059218F" w:rsidP="0059218F">
      <w:pPr>
        <w:rPr>
          <w:lang w:val="en-US"/>
        </w:rPr>
      </w:pPr>
      <w:r w:rsidRPr="0059218F">
        <w:rPr>
          <w:lang w:val="en-US"/>
        </w:rPr>
        <w:t>The FCO is calculated for each channel separately. The channel is regarded occupied whenever any of the four samples inside that c</w:t>
      </w:r>
      <w:r w:rsidR="001B7904">
        <w:rPr>
          <w:lang w:val="en-US"/>
        </w:rPr>
        <w:t>hannel are above the threshold.</w:t>
      </w:r>
    </w:p>
    <w:p w:rsidR="0059218F" w:rsidRPr="0059218F" w:rsidRDefault="0059218F" w:rsidP="0059218F">
      <w:pPr>
        <w:rPr>
          <w:lang w:val="en-US"/>
        </w:rPr>
      </w:pPr>
      <w:r w:rsidRPr="0059218F">
        <w:rPr>
          <w:lang w:val="en-US"/>
        </w:rPr>
        <w:lastRenderedPageBreak/>
        <w:t>The FBO may be calculated for every time slot separately (if desired) which is the shortest possible integration time. To calculate the FBO value, all 20 samples of the measurement have to be taken into account. The FBO for all 10 time slots may either be calculated by averaging the results for each time slot, or by counting all of the 200 samples taken on any frequency that are above the threshold and divide the result by 200 (in the example, 45 out of the 200 samples are occupied, resulting in an FBO of 45/200</w:t>
      </w:r>
      <w:r w:rsidR="00325FF4">
        <w:rPr>
          <w:lang w:val="en-US"/>
        </w:rPr>
        <w:t> </w:t>
      </w:r>
      <w:r w:rsidRPr="0059218F">
        <w:rPr>
          <w:lang w:val="en-US"/>
        </w:rPr>
        <w:t>=</w:t>
      </w:r>
      <w:r w:rsidR="00325FF4">
        <w:rPr>
          <w:lang w:val="en-US"/>
        </w:rPr>
        <w:t> </w:t>
      </w:r>
      <w:r w:rsidR="001B7904">
        <w:rPr>
          <w:lang w:val="en-US"/>
        </w:rPr>
        <w:t>0.225).</w:t>
      </w:r>
    </w:p>
    <w:p w:rsidR="0059218F" w:rsidRPr="0059218F" w:rsidRDefault="0059218F" w:rsidP="0059218F">
      <w:pPr>
        <w:pStyle w:val="Heading1"/>
        <w:rPr>
          <w:lang w:val="en-US"/>
        </w:rPr>
      </w:pPr>
      <w:bookmarkStart w:id="26" w:name="_Toc337547344"/>
      <w:r w:rsidRPr="0059218F">
        <w:rPr>
          <w:lang w:val="en-US"/>
        </w:rPr>
        <w:t>3</w:t>
      </w:r>
      <w:r w:rsidRPr="0059218F">
        <w:rPr>
          <w:lang w:val="en-US"/>
        </w:rPr>
        <w:tab/>
        <w:t>Measurement parameters</w:t>
      </w:r>
      <w:bookmarkEnd w:id="26"/>
    </w:p>
    <w:p w:rsidR="0059218F" w:rsidRPr="0059218F" w:rsidRDefault="0059218F" w:rsidP="0059218F">
      <w:pPr>
        <w:pStyle w:val="Heading2"/>
        <w:rPr>
          <w:lang w:val="en-US"/>
        </w:rPr>
      </w:pPr>
      <w:bookmarkStart w:id="27" w:name="_Toc337547345"/>
      <w:r w:rsidRPr="0059218F">
        <w:rPr>
          <w:lang w:val="en-US"/>
        </w:rPr>
        <w:t>3.1</w:t>
      </w:r>
      <w:r w:rsidRPr="0059218F">
        <w:rPr>
          <w:lang w:val="en-US"/>
        </w:rPr>
        <w:tab/>
        <w:t>Selectivity</w:t>
      </w:r>
      <w:bookmarkEnd w:id="27"/>
    </w:p>
    <w:p w:rsidR="0059218F" w:rsidRPr="0059218F" w:rsidRDefault="0059218F" w:rsidP="0059218F">
      <w:pPr>
        <w:rPr>
          <w:lang w:val="en-US"/>
        </w:rPr>
      </w:pPr>
      <w:r w:rsidRPr="0059218F">
        <w:rPr>
          <w:lang w:val="en-US"/>
        </w:rPr>
        <w:t>One of the most critical aspects when measuring multiple channels or whole frequency bands is to separate emissions from adjacent channels even when their level is quite different. If the measurement bandwidth is too high, a strong emission causes neighbouring channels to appear occupied, too.</w:t>
      </w:r>
    </w:p>
    <w:p w:rsidR="0059218F" w:rsidRPr="0059218F" w:rsidRDefault="0059218F" w:rsidP="0059218F">
      <w:pPr>
        <w:pStyle w:val="FigureNo"/>
        <w:rPr>
          <w:lang w:val="en-US"/>
        </w:rPr>
      </w:pPr>
      <w:r w:rsidRPr="0059218F">
        <w:rPr>
          <w:lang w:val="en-US"/>
        </w:rPr>
        <w:t>Figure 2</w:t>
      </w:r>
    </w:p>
    <w:p w:rsidR="0059218F" w:rsidRPr="0059218F" w:rsidRDefault="0059218F" w:rsidP="0059218F">
      <w:pPr>
        <w:pStyle w:val="Figuretitle"/>
        <w:rPr>
          <w:lang w:val="en-US"/>
        </w:rPr>
      </w:pPr>
      <w:r>
        <w:rPr>
          <w:noProof/>
          <w:lang w:val="en-US" w:eastAsia="zh-CN"/>
        </w:rPr>
        <mc:AlternateContent>
          <mc:Choice Requires="wpg">
            <w:drawing>
              <wp:anchor distT="0" distB="0" distL="114300" distR="114300" simplePos="0" relativeHeight="251659264" behindDoc="0" locked="0" layoutInCell="1" allowOverlap="1" wp14:anchorId="1E347AA9" wp14:editId="5E525F16">
                <wp:simplePos x="0" y="0"/>
                <wp:positionH relativeFrom="column">
                  <wp:posOffset>260985</wp:posOffset>
                </wp:positionH>
                <wp:positionV relativeFrom="paragraph">
                  <wp:posOffset>314325</wp:posOffset>
                </wp:positionV>
                <wp:extent cx="4699635" cy="2181225"/>
                <wp:effectExtent l="3810" t="19050" r="1905" b="0"/>
                <wp:wrapNone/>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635" cy="2181225"/>
                          <a:chOff x="1545" y="8220"/>
                          <a:chExt cx="7401" cy="3435"/>
                        </a:xfrm>
                      </wpg:grpSpPr>
                      <wps:wsp>
                        <wps:cNvPr id="609" name="Line 3"/>
                        <wps:cNvCnPr/>
                        <wps:spPr bwMode="auto">
                          <a:xfrm flipV="1">
                            <a:off x="2475" y="8220"/>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0" name="Line 4"/>
                        <wps:cNvCnPr/>
                        <wps:spPr bwMode="auto">
                          <a:xfrm>
                            <a:off x="2475" y="11205"/>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1" name="Line 5"/>
                        <wps:cNvCnPr/>
                        <wps:spPr bwMode="auto">
                          <a:xfrm>
                            <a:off x="3585"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Line 6"/>
                        <wps:cNvCnPr/>
                        <wps:spPr bwMode="auto">
                          <a:xfrm>
                            <a:off x="4695"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Line 7"/>
                        <wps:cNvCnPr/>
                        <wps:spPr bwMode="auto">
                          <a:xfrm>
                            <a:off x="5805"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Line 8"/>
                        <wps:cNvCnPr/>
                        <wps:spPr bwMode="auto">
                          <a:xfrm>
                            <a:off x="6915"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Freeform 9"/>
                        <wps:cNvSpPr>
                          <a:spLocks/>
                        </wps:cNvSpPr>
                        <wps:spPr bwMode="auto">
                          <a:xfrm>
                            <a:off x="2475" y="8370"/>
                            <a:ext cx="5535" cy="2835"/>
                          </a:xfrm>
                          <a:custGeom>
                            <a:avLst/>
                            <a:gdLst>
                              <a:gd name="T0" fmla="*/ 77 w 500"/>
                              <a:gd name="T1" fmla="*/ 2685 h 265"/>
                              <a:gd name="T2" fmla="*/ 166 w 500"/>
                              <a:gd name="T3" fmla="*/ 2717 h 265"/>
                              <a:gd name="T4" fmla="*/ 244 w 500"/>
                              <a:gd name="T5" fmla="*/ 2717 h 265"/>
                              <a:gd name="T6" fmla="*/ 321 w 500"/>
                              <a:gd name="T7" fmla="*/ 2739 h 265"/>
                              <a:gd name="T8" fmla="*/ 410 w 500"/>
                              <a:gd name="T9" fmla="*/ 2707 h 265"/>
                              <a:gd name="T10" fmla="*/ 498 w 500"/>
                              <a:gd name="T11" fmla="*/ 2696 h 265"/>
                              <a:gd name="T12" fmla="*/ 576 w 500"/>
                              <a:gd name="T13" fmla="*/ 2557 h 265"/>
                              <a:gd name="T14" fmla="*/ 664 w 500"/>
                              <a:gd name="T15" fmla="*/ 2760 h 265"/>
                              <a:gd name="T16" fmla="*/ 742 w 500"/>
                              <a:gd name="T17" fmla="*/ 2760 h 265"/>
                              <a:gd name="T18" fmla="*/ 819 w 500"/>
                              <a:gd name="T19" fmla="*/ 2728 h 265"/>
                              <a:gd name="T20" fmla="*/ 886 w 500"/>
                              <a:gd name="T21" fmla="*/ 2653 h 265"/>
                              <a:gd name="T22" fmla="*/ 974 w 500"/>
                              <a:gd name="T23" fmla="*/ 2717 h 265"/>
                              <a:gd name="T24" fmla="*/ 1063 w 500"/>
                              <a:gd name="T25" fmla="*/ 2546 h 265"/>
                              <a:gd name="T26" fmla="*/ 1151 w 500"/>
                              <a:gd name="T27" fmla="*/ 2589 h 265"/>
                              <a:gd name="T28" fmla="*/ 1229 w 500"/>
                              <a:gd name="T29" fmla="*/ 2535 h 265"/>
                              <a:gd name="T30" fmla="*/ 1295 w 500"/>
                              <a:gd name="T31" fmla="*/ 2428 h 265"/>
                              <a:gd name="T32" fmla="*/ 1384 w 500"/>
                              <a:gd name="T33" fmla="*/ 2086 h 265"/>
                              <a:gd name="T34" fmla="*/ 1494 w 500"/>
                              <a:gd name="T35" fmla="*/ 1958 h 265"/>
                              <a:gd name="T36" fmla="*/ 1616 w 500"/>
                              <a:gd name="T37" fmla="*/ 1872 h 265"/>
                              <a:gd name="T38" fmla="*/ 1738 w 500"/>
                              <a:gd name="T39" fmla="*/ 1872 h 265"/>
                              <a:gd name="T40" fmla="*/ 1860 w 500"/>
                              <a:gd name="T41" fmla="*/ 2118 h 265"/>
                              <a:gd name="T42" fmla="*/ 1948 w 500"/>
                              <a:gd name="T43" fmla="*/ 2225 h 265"/>
                              <a:gd name="T44" fmla="*/ 2059 w 500"/>
                              <a:gd name="T45" fmla="*/ 2493 h 265"/>
                              <a:gd name="T46" fmla="*/ 2137 w 500"/>
                              <a:gd name="T47" fmla="*/ 2653 h 265"/>
                              <a:gd name="T48" fmla="*/ 2225 w 500"/>
                              <a:gd name="T49" fmla="*/ 2696 h 265"/>
                              <a:gd name="T50" fmla="*/ 2291 w 500"/>
                              <a:gd name="T51" fmla="*/ 2610 h 265"/>
                              <a:gd name="T52" fmla="*/ 2369 w 500"/>
                              <a:gd name="T53" fmla="*/ 2568 h 265"/>
                              <a:gd name="T54" fmla="*/ 2446 w 500"/>
                              <a:gd name="T55" fmla="*/ 2642 h 265"/>
                              <a:gd name="T56" fmla="*/ 2557 w 500"/>
                              <a:gd name="T57" fmla="*/ 2642 h 265"/>
                              <a:gd name="T58" fmla="*/ 2624 w 500"/>
                              <a:gd name="T59" fmla="*/ 2610 h 265"/>
                              <a:gd name="T60" fmla="*/ 2712 w 500"/>
                              <a:gd name="T61" fmla="*/ 2717 h 265"/>
                              <a:gd name="T62" fmla="*/ 2812 w 500"/>
                              <a:gd name="T63" fmla="*/ 2664 h 265"/>
                              <a:gd name="T64" fmla="*/ 2911 w 500"/>
                              <a:gd name="T65" fmla="*/ 2589 h 265"/>
                              <a:gd name="T66" fmla="*/ 2989 w 500"/>
                              <a:gd name="T67" fmla="*/ 2675 h 265"/>
                              <a:gd name="T68" fmla="*/ 3066 w 500"/>
                              <a:gd name="T69" fmla="*/ 2525 h 265"/>
                              <a:gd name="T70" fmla="*/ 3155 w 500"/>
                              <a:gd name="T71" fmla="*/ 2503 h 265"/>
                              <a:gd name="T72" fmla="*/ 3266 w 500"/>
                              <a:gd name="T73" fmla="*/ 2215 h 265"/>
                              <a:gd name="T74" fmla="*/ 3387 w 500"/>
                              <a:gd name="T75" fmla="*/ 1573 h 265"/>
                              <a:gd name="T76" fmla="*/ 3509 w 500"/>
                              <a:gd name="T77" fmla="*/ 941 h 265"/>
                              <a:gd name="T78" fmla="*/ 3631 w 500"/>
                              <a:gd name="T79" fmla="*/ 310 h 265"/>
                              <a:gd name="T80" fmla="*/ 3753 w 500"/>
                              <a:gd name="T81" fmla="*/ 75 h 265"/>
                              <a:gd name="T82" fmla="*/ 3841 w 500"/>
                              <a:gd name="T83" fmla="*/ 21 h 265"/>
                              <a:gd name="T84" fmla="*/ 3963 w 500"/>
                              <a:gd name="T85" fmla="*/ 21 h 265"/>
                              <a:gd name="T86" fmla="*/ 4085 w 500"/>
                              <a:gd name="T87" fmla="*/ 257 h 265"/>
                              <a:gd name="T88" fmla="*/ 4196 w 500"/>
                              <a:gd name="T89" fmla="*/ 706 h 265"/>
                              <a:gd name="T90" fmla="*/ 4317 w 500"/>
                              <a:gd name="T91" fmla="*/ 1412 h 265"/>
                              <a:gd name="T92" fmla="*/ 4439 w 500"/>
                              <a:gd name="T93" fmla="*/ 1947 h 265"/>
                              <a:gd name="T94" fmla="*/ 4539 w 500"/>
                              <a:gd name="T95" fmla="*/ 2407 h 265"/>
                              <a:gd name="T96" fmla="*/ 4638 w 500"/>
                              <a:gd name="T97" fmla="*/ 2664 h 265"/>
                              <a:gd name="T98" fmla="*/ 4738 w 500"/>
                              <a:gd name="T99" fmla="*/ 2642 h 265"/>
                              <a:gd name="T100" fmla="*/ 4804 w 500"/>
                              <a:gd name="T101" fmla="*/ 2685 h 265"/>
                              <a:gd name="T102" fmla="*/ 4893 w 500"/>
                              <a:gd name="T103" fmla="*/ 2642 h 265"/>
                              <a:gd name="T104" fmla="*/ 4970 w 500"/>
                              <a:gd name="T105" fmla="*/ 2621 h 265"/>
                              <a:gd name="T106" fmla="*/ 5037 w 500"/>
                              <a:gd name="T107" fmla="*/ 2589 h 265"/>
                              <a:gd name="T108" fmla="*/ 5125 w 500"/>
                              <a:gd name="T109" fmla="*/ 2632 h 265"/>
                              <a:gd name="T110" fmla="*/ 5214 w 500"/>
                              <a:gd name="T111" fmla="*/ 2642 h 265"/>
                              <a:gd name="T112" fmla="*/ 5291 w 500"/>
                              <a:gd name="T113" fmla="*/ 2653 h 265"/>
                              <a:gd name="T114" fmla="*/ 5369 w 500"/>
                              <a:gd name="T115" fmla="*/ 2675 h 265"/>
                              <a:gd name="T116" fmla="*/ 5458 w 500"/>
                              <a:gd name="T117" fmla="*/ 2664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00" h="265">
                                <a:moveTo>
                                  <a:pt x="0" y="259"/>
                                </a:moveTo>
                                <a:lnTo>
                                  <a:pt x="0" y="259"/>
                                </a:lnTo>
                                <a:lnTo>
                                  <a:pt x="1" y="252"/>
                                </a:lnTo>
                                <a:lnTo>
                                  <a:pt x="2" y="251"/>
                                </a:lnTo>
                                <a:lnTo>
                                  <a:pt x="3" y="247"/>
                                </a:lnTo>
                                <a:lnTo>
                                  <a:pt x="4" y="247"/>
                                </a:lnTo>
                                <a:lnTo>
                                  <a:pt x="5" y="249"/>
                                </a:lnTo>
                                <a:lnTo>
                                  <a:pt x="6" y="239"/>
                                </a:lnTo>
                                <a:lnTo>
                                  <a:pt x="6" y="247"/>
                                </a:lnTo>
                                <a:lnTo>
                                  <a:pt x="7" y="243"/>
                                </a:lnTo>
                                <a:lnTo>
                                  <a:pt x="7" y="251"/>
                                </a:lnTo>
                                <a:lnTo>
                                  <a:pt x="8" y="257"/>
                                </a:lnTo>
                                <a:lnTo>
                                  <a:pt x="9" y="258"/>
                                </a:lnTo>
                                <a:lnTo>
                                  <a:pt x="10" y="249"/>
                                </a:lnTo>
                                <a:lnTo>
                                  <a:pt x="10" y="257"/>
                                </a:lnTo>
                                <a:lnTo>
                                  <a:pt x="11" y="241"/>
                                </a:lnTo>
                                <a:lnTo>
                                  <a:pt x="12" y="249"/>
                                </a:lnTo>
                                <a:lnTo>
                                  <a:pt x="13" y="246"/>
                                </a:lnTo>
                                <a:lnTo>
                                  <a:pt x="13" y="254"/>
                                </a:lnTo>
                                <a:lnTo>
                                  <a:pt x="14" y="255"/>
                                </a:lnTo>
                                <a:lnTo>
                                  <a:pt x="15" y="252"/>
                                </a:lnTo>
                                <a:lnTo>
                                  <a:pt x="15" y="254"/>
                                </a:lnTo>
                                <a:lnTo>
                                  <a:pt x="16" y="247"/>
                                </a:lnTo>
                                <a:lnTo>
                                  <a:pt x="17" y="255"/>
                                </a:lnTo>
                                <a:lnTo>
                                  <a:pt x="18" y="254"/>
                                </a:lnTo>
                                <a:lnTo>
                                  <a:pt x="18" y="240"/>
                                </a:lnTo>
                                <a:lnTo>
                                  <a:pt x="18" y="254"/>
                                </a:lnTo>
                                <a:lnTo>
                                  <a:pt x="19" y="247"/>
                                </a:lnTo>
                                <a:lnTo>
                                  <a:pt x="19" y="264"/>
                                </a:lnTo>
                                <a:lnTo>
                                  <a:pt x="20" y="265"/>
                                </a:lnTo>
                                <a:lnTo>
                                  <a:pt x="21" y="255"/>
                                </a:lnTo>
                                <a:lnTo>
                                  <a:pt x="21" y="264"/>
                                </a:lnTo>
                                <a:lnTo>
                                  <a:pt x="22" y="254"/>
                                </a:lnTo>
                                <a:lnTo>
                                  <a:pt x="23" y="260"/>
                                </a:lnTo>
                                <a:lnTo>
                                  <a:pt x="23" y="252"/>
                                </a:lnTo>
                                <a:lnTo>
                                  <a:pt x="24" y="261"/>
                                </a:lnTo>
                                <a:lnTo>
                                  <a:pt x="25" y="253"/>
                                </a:lnTo>
                                <a:lnTo>
                                  <a:pt x="25" y="260"/>
                                </a:lnTo>
                                <a:lnTo>
                                  <a:pt x="26" y="246"/>
                                </a:lnTo>
                                <a:lnTo>
                                  <a:pt x="27" y="256"/>
                                </a:lnTo>
                                <a:lnTo>
                                  <a:pt x="27" y="242"/>
                                </a:lnTo>
                                <a:lnTo>
                                  <a:pt x="28" y="257"/>
                                </a:lnTo>
                                <a:lnTo>
                                  <a:pt x="29" y="247"/>
                                </a:lnTo>
                                <a:lnTo>
                                  <a:pt x="29" y="256"/>
                                </a:lnTo>
                                <a:lnTo>
                                  <a:pt x="30" y="256"/>
                                </a:lnTo>
                                <a:lnTo>
                                  <a:pt x="31" y="248"/>
                                </a:lnTo>
                                <a:lnTo>
                                  <a:pt x="31" y="255"/>
                                </a:lnTo>
                                <a:lnTo>
                                  <a:pt x="32" y="250"/>
                                </a:lnTo>
                                <a:lnTo>
                                  <a:pt x="32" y="253"/>
                                </a:lnTo>
                                <a:lnTo>
                                  <a:pt x="33" y="254"/>
                                </a:lnTo>
                                <a:lnTo>
                                  <a:pt x="34" y="255"/>
                                </a:lnTo>
                                <a:lnTo>
                                  <a:pt x="35" y="256"/>
                                </a:lnTo>
                                <a:lnTo>
                                  <a:pt x="36" y="255"/>
                                </a:lnTo>
                                <a:lnTo>
                                  <a:pt x="36" y="249"/>
                                </a:lnTo>
                                <a:lnTo>
                                  <a:pt x="37" y="253"/>
                                </a:lnTo>
                                <a:lnTo>
                                  <a:pt x="38" y="255"/>
                                </a:lnTo>
                                <a:lnTo>
                                  <a:pt x="38" y="247"/>
                                </a:lnTo>
                                <a:lnTo>
                                  <a:pt x="39" y="256"/>
                                </a:lnTo>
                                <a:lnTo>
                                  <a:pt x="40" y="257"/>
                                </a:lnTo>
                                <a:lnTo>
                                  <a:pt x="40" y="242"/>
                                </a:lnTo>
                                <a:lnTo>
                                  <a:pt x="41" y="258"/>
                                </a:lnTo>
                                <a:lnTo>
                                  <a:pt x="42" y="250"/>
                                </a:lnTo>
                                <a:lnTo>
                                  <a:pt x="42" y="257"/>
                                </a:lnTo>
                                <a:lnTo>
                                  <a:pt x="43" y="249"/>
                                </a:lnTo>
                                <a:lnTo>
                                  <a:pt x="44" y="246"/>
                                </a:lnTo>
                                <a:lnTo>
                                  <a:pt x="45" y="252"/>
                                </a:lnTo>
                                <a:lnTo>
                                  <a:pt x="46" y="247"/>
                                </a:lnTo>
                                <a:lnTo>
                                  <a:pt x="46" y="258"/>
                                </a:lnTo>
                                <a:lnTo>
                                  <a:pt x="47" y="259"/>
                                </a:lnTo>
                                <a:lnTo>
                                  <a:pt x="48" y="258"/>
                                </a:lnTo>
                                <a:lnTo>
                                  <a:pt x="48" y="244"/>
                                </a:lnTo>
                                <a:lnTo>
                                  <a:pt x="49" y="252"/>
                                </a:lnTo>
                                <a:lnTo>
                                  <a:pt x="49" y="241"/>
                                </a:lnTo>
                                <a:lnTo>
                                  <a:pt x="50" y="253"/>
                                </a:lnTo>
                                <a:lnTo>
                                  <a:pt x="51" y="243"/>
                                </a:lnTo>
                                <a:lnTo>
                                  <a:pt x="51" y="252"/>
                                </a:lnTo>
                                <a:lnTo>
                                  <a:pt x="52" y="239"/>
                                </a:lnTo>
                                <a:lnTo>
                                  <a:pt x="53" y="249"/>
                                </a:lnTo>
                                <a:lnTo>
                                  <a:pt x="53" y="239"/>
                                </a:lnTo>
                                <a:lnTo>
                                  <a:pt x="54" y="250"/>
                                </a:lnTo>
                                <a:lnTo>
                                  <a:pt x="55" y="251"/>
                                </a:lnTo>
                                <a:lnTo>
                                  <a:pt x="56" y="248"/>
                                </a:lnTo>
                                <a:lnTo>
                                  <a:pt x="56" y="250"/>
                                </a:lnTo>
                                <a:lnTo>
                                  <a:pt x="57" y="248"/>
                                </a:lnTo>
                                <a:lnTo>
                                  <a:pt x="58" y="244"/>
                                </a:lnTo>
                                <a:lnTo>
                                  <a:pt x="59" y="257"/>
                                </a:lnTo>
                                <a:lnTo>
                                  <a:pt x="59" y="243"/>
                                </a:lnTo>
                                <a:lnTo>
                                  <a:pt x="60" y="258"/>
                                </a:lnTo>
                                <a:lnTo>
                                  <a:pt x="61" y="260"/>
                                </a:lnTo>
                                <a:lnTo>
                                  <a:pt x="61" y="241"/>
                                </a:lnTo>
                                <a:lnTo>
                                  <a:pt x="62" y="261"/>
                                </a:lnTo>
                                <a:lnTo>
                                  <a:pt x="63" y="252"/>
                                </a:lnTo>
                                <a:lnTo>
                                  <a:pt x="63" y="260"/>
                                </a:lnTo>
                                <a:lnTo>
                                  <a:pt x="64" y="253"/>
                                </a:lnTo>
                                <a:lnTo>
                                  <a:pt x="65" y="257"/>
                                </a:lnTo>
                                <a:lnTo>
                                  <a:pt x="65" y="245"/>
                                </a:lnTo>
                                <a:lnTo>
                                  <a:pt x="66" y="258"/>
                                </a:lnTo>
                                <a:lnTo>
                                  <a:pt x="67" y="258"/>
                                </a:lnTo>
                                <a:lnTo>
                                  <a:pt x="68" y="257"/>
                                </a:lnTo>
                                <a:lnTo>
                                  <a:pt x="68" y="241"/>
                                </a:lnTo>
                                <a:lnTo>
                                  <a:pt x="69" y="240"/>
                                </a:lnTo>
                                <a:lnTo>
                                  <a:pt x="70" y="257"/>
                                </a:lnTo>
                                <a:lnTo>
                                  <a:pt x="70" y="237"/>
                                </a:lnTo>
                                <a:lnTo>
                                  <a:pt x="71" y="258"/>
                                </a:lnTo>
                                <a:lnTo>
                                  <a:pt x="72" y="245"/>
                                </a:lnTo>
                                <a:lnTo>
                                  <a:pt x="72" y="257"/>
                                </a:lnTo>
                                <a:lnTo>
                                  <a:pt x="73" y="250"/>
                                </a:lnTo>
                                <a:lnTo>
                                  <a:pt x="73" y="254"/>
                                </a:lnTo>
                                <a:lnTo>
                                  <a:pt x="74" y="255"/>
                                </a:lnTo>
                                <a:lnTo>
                                  <a:pt x="75" y="254"/>
                                </a:lnTo>
                                <a:lnTo>
                                  <a:pt x="75" y="241"/>
                                </a:lnTo>
                                <a:lnTo>
                                  <a:pt x="75" y="254"/>
                                </a:lnTo>
                                <a:lnTo>
                                  <a:pt x="76" y="249"/>
                                </a:lnTo>
                                <a:lnTo>
                                  <a:pt x="76" y="254"/>
                                </a:lnTo>
                                <a:lnTo>
                                  <a:pt x="77" y="255"/>
                                </a:lnTo>
                                <a:lnTo>
                                  <a:pt x="78" y="252"/>
                                </a:lnTo>
                                <a:lnTo>
                                  <a:pt x="78" y="254"/>
                                </a:lnTo>
                                <a:lnTo>
                                  <a:pt x="79" y="247"/>
                                </a:lnTo>
                                <a:lnTo>
                                  <a:pt x="79" y="252"/>
                                </a:lnTo>
                                <a:lnTo>
                                  <a:pt x="80" y="248"/>
                                </a:lnTo>
                                <a:lnTo>
                                  <a:pt x="81" y="240"/>
                                </a:lnTo>
                                <a:lnTo>
                                  <a:pt x="82" y="251"/>
                                </a:lnTo>
                                <a:lnTo>
                                  <a:pt x="83" y="252"/>
                                </a:lnTo>
                                <a:lnTo>
                                  <a:pt x="84" y="243"/>
                                </a:lnTo>
                                <a:lnTo>
                                  <a:pt x="84" y="251"/>
                                </a:lnTo>
                                <a:lnTo>
                                  <a:pt x="85" y="252"/>
                                </a:lnTo>
                                <a:lnTo>
                                  <a:pt x="86" y="252"/>
                                </a:lnTo>
                                <a:lnTo>
                                  <a:pt x="87" y="246"/>
                                </a:lnTo>
                                <a:lnTo>
                                  <a:pt x="87" y="252"/>
                                </a:lnTo>
                                <a:lnTo>
                                  <a:pt x="88" y="254"/>
                                </a:lnTo>
                                <a:lnTo>
                                  <a:pt x="89" y="255"/>
                                </a:lnTo>
                                <a:lnTo>
                                  <a:pt x="90" y="252"/>
                                </a:lnTo>
                                <a:lnTo>
                                  <a:pt x="90" y="254"/>
                                </a:lnTo>
                                <a:lnTo>
                                  <a:pt x="91" y="250"/>
                                </a:lnTo>
                                <a:lnTo>
                                  <a:pt x="92" y="246"/>
                                </a:lnTo>
                                <a:lnTo>
                                  <a:pt x="93" y="252"/>
                                </a:lnTo>
                                <a:lnTo>
                                  <a:pt x="94" y="253"/>
                                </a:lnTo>
                                <a:lnTo>
                                  <a:pt x="94" y="246"/>
                                </a:lnTo>
                                <a:lnTo>
                                  <a:pt x="95" y="254"/>
                                </a:lnTo>
                                <a:lnTo>
                                  <a:pt x="96" y="253"/>
                                </a:lnTo>
                                <a:lnTo>
                                  <a:pt x="96" y="238"/>
                                </a:lnTo>
                                <a:lnTo>
                                  <a:pt x="97" y="254"/>
                                </a:lnTo>
                                <a:lnTo>
                                  <a:pt x="98" y="248"/>
                                </a:lnTo>
                                <a:lnTo>
                                  <a:pt x="98" y="253"/>
                                </a:lnTo>
                                <a:lnTo>
                                  <a:pt x="99" y="235"/>
                                </a:lnTo>
                                <a:lnTo>
                                  <a:pt x="99" y="248"/>
                                </a:lnTo>
                                <a:lnTo>
                                  <a:pt x="100" y="244"/>
                                </a:lnTo>
                                <a:lnTo>
                                  <a:pt x="100" y="246"/>
                                </a:lnTo>
                                <a:lnTo>
                                  <a:pt x="101" y="247"/>
                                </a:lnTo>
                                <a:lnTo>
                                  <a:pt x="102" y="242"/>
                                </a:lnTo>
                                <a:lnTo>
                                  <a:pt x="103" y="236"/>
                                </a:lnTo>
                                <a:lnTo>
                                  <a:pt x="104" y="242"/>
                                </a:lnTo>
                                <a:lnTo>
                                  <a:pt x="104" y="236"/>
                                </a:lnTo>
                                <a:lnTo>
                                  <a:pt x="105" y="245"/>
                                </a:lnTo>
                                <a:lnTo>
                                  <a:pt x="106" y="246"/>
                                </a:lnTo>
                                <a:lnTo>
                                  <a:pt x="107" y="246"/>
                                </a:lnTo>
                                <a:lnTo>
                                  <a:pt x="108" y="245"/>
                                </a:lnTo>
                                <a:lnTo>
                                  <a:pt x="108" y="235"/>
                                </a:lnTo>
                                <a:lnTo>
                                  <a:pt x="109" y="229"/>
                                </a:lnTo>
                                <a:lnTo>
                                  <a:pt x="109" y="235"/>
                                </a:lnTo>
                                <a:lnTo>
                                  <a:pt x="110" y="231"/>
                                </a:lnTo>
                                <a:lnTo>
                                  <a:pt x="111" y="237"/>
                                </a:lnTo>
                                <a:lnTo>
                                  <a:pt x="111" y="226"/>
                                </a:lnTo>
                                <a:lnTo>
                                  <a:pt x="112" y="238"/>
                                </a:lnTo>
                                <a:lnTo>
                                  <a:pt x="113" y="233"/>
                                </a:lnTo>
                                <a:lnTo>
                                  <a:pt x="113" y="237"/>
                                </a:lnTo>
                                <a:lnTo>
                                  <a:pt x="114" y="237"/>
                                </a:lnTo>
                                <a:lnTo>
                                  <a:pt x="114" y="228"/>
                                </a:lnTo>
                                <a:lnTo>
                                  <a:pt x="115" y="238"/>
                                </a:lnTo>
                                <a:lnTo>
                                  <a:pt x="116" y="237"/>
                                </a:lnTo>
                                <a:lnTo>
                                  <a:pt x="116" y="227"/>
                                </a:lnTo>
                                <a:lnTo>
                                  <a:pt x="117" y="220"/>
                                </a:lnTo>
                                <a:lnTo>
                                  <a:pt x="117" y="227"/>
                                </a:lnTo>
                                <a:lnTo>
                                  <a:pt x="118" y="223"/>
                                </a:lnTo>
                                <a:lnTo>
                                  <a:pt x="119" y="204"/>
                                </a:lnTo>
                                <a:lnTo>
                                  <a:pt x="120" y="223"/>
                                </a:lnTo>
                                <a:lnTo>
                                  <a:pt x="121" y="215"/>
                                </a:lnTo>
                                <a:lnTo>
                                  <a:pt x="121" y="222"/>
                                </a:lnTo>
                                <a:lnTo>
                                  <a:pt x="122" y="211"/>
                                </a:lnTo>
                                <a:lnTo>
                                  <a:pt x="123" y="216"/>
                                </a:lnTo>
                                <a:lnTo>
                                  <a:pt x="124" y="215"/>
                                </a:lnTo>
                                <a:lnTo>
                                  <a:pt x="124" y="208"/>
                                </a:lnTo>
                                <a:lnTo>
                                  <a:pt x="125" y="195"/>
                                </a:lnTo>
                                <a:lnTo>
                                  <a:pt x="126" y="208"/>
                                </a:lnTo>
                                <a:lnTo>
                                  <a:pt x="127" y="197"/>
                                </a:lnTo>
                                <a:lnTo>
                                  <a:pt x="127" y="207"/>
                                </a:lnTo>
                                <a:lnTo>
                                  <a:pt x="128" y="197"/>
                                </a:lnTo>
                                <a:lnTo>
                                  <a:pt x="129" y="193"/>
                                </a:lnTo>
                                <a:lnTo>
                                  <a:pt x="130" y="191"/>
                                </a:lnTo>
                                <a:lnTo>
                                  <a:pt x="131" y="188"/>
                                </a:lnTo>
                                <a:lnTo>
                                  <a:pt x="132" y="184"/>
                                </a:lnTo>
                                <a:lnTo>
                                  <a:pt x="133" y="187"/>
                                </a:lnTo>
                                <a:lnTo>
                                  <a:pt x="134" y="183"/>
                                </a:lnTo>
                                <a:lnTo>
                                  <a:pt x="135" y="183"/>
                                </a:lnTo>
                                <a:lnTo>
                                  <a:pt x="136" y="180"/>
                                </a:lnTo>
                                <a:lnTo>
                                  <a:pt x="137" y="181"/>
                                </a:lnTo>
                                <a:lnTo>
                                  <a:pt x="138" y="179"/>
                                </a:lnTo>
                                <a:lnTo>
                                  <a:pt x="139" y="179"/>
                                </a:lnTo>
                                <a:lnTo>
                                  <a:pt x="140" y="178"/>
                                </a:lnTo>
                                <a:lnTo>
                                  <a:pt x="141" y="177"/>
                                </a:lnTo>
                                <a:lnTo>
                                  <a:pt x="142" y="176"/>
                                </a:lnTo>
                                <a:lnTo>
                                  <a:pt x="143" y="176"/>
                                </a:lnTo>
                                <a:lnTo>
                                  <a:pt x="144" y="175"/>
                                </a:lnTo>
                                <a:lnTo>
                                  <a:pt x="145" y="177"/>
                                </a:lnTo>
                                <a:lnTo>
                                  <a:pt x="146" y="175"/>
                                </a:lnTo>
                                <a:lnTo>
                                  <a:pt x="147" y="176"/>
                                </a:lnTo>
                                <a:lnTo>
                                  <a:pt x="148" y="174"/>
                                </a:lnTo>
                                <a:lnTo>
                                  <a:pt x="149" y="175"/>
                                </a:lnTo>
                                <a:lnTo>
                                  <a:pt x="150" y="175"/>
                                </a:lnTo>
                                <a:lnTo>
                                  <a:pt x="151" y="176"/>
                                </a:lnTo>
                                <a:lnTo>
                                  <a:pt x="152" y="175"/>
                                </a:lnTo>
                                <a:lnTo>
                                  <a:pt x="153" y="175"/>
                                </a:lnTo>
                                <a:lnTo>
                                  <a:pt x="154" y="173"/>
                                </a:lnTo>
                                <a:lnTo>
                                  <a:pt x="155" y="175"/>
                                </a:lnTo>
                                <a:lnTo>
                                  <a:pt x="156" y="175"/>
                                </a:lnTo>
                                <a:lnTo>
                                  <a:pt x="157" y="175"/>
                                </a:lnTo>
                                <a:lnTo>
                                  <a:pt x="158" y="179"/>
                                </a:lnTo>
                                <a:lnTo>
                                  <a:pt x="159" y="180"/>
                                </a:lnTo>
                                <a:lnTo>
                                  <a:pt x="160" y="180"/>
                                </a:lnTo>
                                <a:lnTo>
                                  <a:pt x="161" y="179"/>
                                </a:lnTo>
                                <a:lnTo>
                                  <a:pt x="162" y="181"/>
                                </a:lnTo>
                                <a:lnTo>
                                  <a:pt x="163" y="184"/>
                                </a:lnTo>
                                <a:lnTo>
                                  <a:pt x="164" y="185"/>
                                </a:lnTo>
                                <a:lnTo>
                                  <a:pt x="165" y="185"/>
                                </a:lnTo>
                                <a:lnTo>
                                  <a:pt x="166" y="188"/>
                                </a:lnTo>
                                <a:lnTo>
                                  <a:pt x="167" y="192"/>
                                </a:lnTo>
                                <a:lnTo>
                                  <a:pt x="168" y="198"/>
                                </a:lnTo>
                                <a:lnTo>
                                  <a:pt x="169" y="199"/>
                                </a:lnTo>
                                <a:lnTo>
                                  <a:pt x="170" y="200"/>
                                </a:lnTo>
                                <a:lnTo>
                                  <a:pt x="171" y="199"/>
                                </a:lnTo>
                                <a:lnTo>
                                  <a:pt x="172" y="194"/>
                                </a:lnTo>
                                <a:lnTo>
                                  <a:pt x="172" y="213"/>
                                </a:lnTo>
                                <a:lnTo>
                                  <a:pt x="173" y="214"/>
                                </a:lnTo>
                                <a:lnTo>
                                  <a:pt x="174" y="213"/>
                                </a:lnTo>
                                <a:lnTo>
                                  <a:pt x="175" y="210"/>
                                </a:lnTo>
                                <a:lnTo>
                                  <a:pt x="175" y="211"/>
                                </a:lnTo>
                                <a:lnTo>
                                  <a:pt x="176" y="223"/>
                                </a:lnTo>
                                <a:lnTo>
                                  <a:pt x="176" y="208"/>
                                </a:lnTo>
                                <a:lnTo>
                                  <a:pt x="177" y="230"/>
                                </a:lnTo>
                                <a:lnTo>
                                  <a:pt x="178" y="231"/>
                                </a:lnTo>
                                <a:lnTo>
                                  <a:pt x="179" y="230"/>
                                </a:lnTo>
                                <a:lnTo>
                                  <a:pt x="180" y="225"/>
                                </a:lnTo>
                                <a:lnTo>
                                  <a:pt x="180" y="229"/>
                                </a:lnTo>
                                <a:lnTo>
                                  <a:pt x="181" y="218"/>
                                </a:lnTo>
                                <a:lnTo>
                                  <a:pt x="182" y="234"/>
                                </a:lnTo>
                                <a:lnTo>
                                  <a:pt x="183" y="237"/>
                                </a:lnTo>
                                <a:lnTo>
                                  <a:pt x="184" y="245"/>
                                </a:lnTo>
                                <a:lnTo>
                                  <a:pt x="185" y="246"/>
                                </a:lnTo>
                                <a:lnTo>
                                  <a:pt x="186" y="233"/>
                                </a:lnTo>
                                <a:lnTo>
                                  <a:pt x="186" y="245"/>
                                </a:lnTo>
                                <a:lnTo>
                                  <a:pt x="187" y="237"/>
                                </a:lnTo>
                                <a:lnTo>
                                  <a:pt x="187" y="233"/>
                                </a:lnTo>
                                <a:lnTo>
                                  <a:pt x="188" y="238"/>
                                </a:lnTo>
                                <a:lnTo>
                                  <a:pt x="189" y="245"/>
                                </a:lnTo>
                                <a:lnTo>
                                  <a:pt x="190" y="246"/>
                                </a:lnTo>
                                <a:lnTo>
                                  <a:pt x="191" y="234"/>
                                </a:lnTo>
                                <a:lnTo>
                                  <a:pt x="191" y="248"/>
                                </a:lnTo>
                                <a:lnTo>
                                  <a:pt x="192" y="249"/>
                                </a:lnTo>
                                <a:lnTo>
                                  <a:pt x="193" y="236"/>
                                </a:lnTo>
                                <a:lnTo>
                                  <a:pt x="193" y="248"/>
                                </a:lnTo>
                                <a:lnTo>
                                  <a:pt x="194" y="242"/>
                                </a:lnTo>
                                <a:lnTo>
                                  <a:pt x="195" y="243"/>
                                </a:lnTo>
                                <a:lnTo>
                                  <a:pt x="196" y="243"/>
                                </a:lnTo>
                                <a:lnTo>
                                  <a:pt x="197" y="241"/>
                                </a:lnTo>
                                <a:lnTo>
                                  <a:pt x="198" y="246"/>
                                </a:lnTo>
                                <a:lnTo>
                                  <a:pt x="198" y="237"/>
                                </a:lnTo>
                                <a:lnTo>
                                  <a:pt x="199" y="249"/>
                                </a:lnTo>
                                <a:lnTo>
                                  <a:pt x="200" y="250"/>
                                </a:lnTo>
                                <a:lnTo>
                                  <a:pt x="201" y="244"/>
                                </a:lnTo>
                                <a:lnTo>
                                  <a:pt x="201" y="252"/>
                                </a:lnTo>
                                <a:lnTo>
                                  <a:pt x="202" y="253"/>
                                </a:lnTo>
                                <a:lnTo>
                                  <a:pt x="203" y="246"/>
                                </a:lnTo>
                                <a:lnTo>
                                  <a:pt x="203" y="252"/>
                                </a:lnTo>
                                <a:lnTo>
                                  <a:pt x="204" y="250"/>
                                </a:lnTo>
                                <a:lnTo>
                                  <a:pt x="204" y="244"/>
                                </a:lnTo>
                                <a:lnTo>
                                  <a:pt x="205" y="251"/>
                                </a:lnTo>
                                <a:lnTo>
                                  <a:pt x="206" y="250"/>
                                </a:lnTo>
                                <a:lnTo>
                                  <a:pt x="206" y="236"/>
                                </a:lnTo>
                                <a:lnTo>
                                  <a:pt x="206" y="250"/>
                                </a:lnTo>
                                <a:lnTo>
                                  <a:pt x="207" y="244"/>
                                </a:lnTo>
                                <a:lnTo>
                                  <a:pt x="208" y="241"/>
                                </a:lnTo>
                                <a:lnTo>
                                  <a:pt x="209" y="250"/>
                                </a:lnTo>
                                <a:lnTo>
                                  <a:pt x="209" y="239"/>
                                </a:lnTo>
                                <a:lnTo>
                                  <a:pt x="210" y="251"/>
                                </a:lnTo>
                                <a:lnTo>
                                  <a:pt x="211" y="244"/>
                                </a:lnTo>
                                <a:lnTo>
                                  <a:pt x="211" y="250"/>
                                </a:lnTo>
                                <a:lnTo>
                                  <a:pt x="212" y="258"/>
                                </a:lnTo>
                                <a:lnTo>
                                  <a:pt x="212" y="241"/>
                                </a:lnTo>
                                <a:lnTo>
                                  <a:pt x="213" y="259"/>
                                </a:lnTo>
                                <a:lnTo>
                                  <a:pt x="214" y="258"/>
                                </a:lnTo>
                                <a:lnTo>
                                  <a:pt x="214" y="240"/>
                                </a:lnTo>
                                <a:lnTo>
                                  <a:pt x="214" y="258"/>
                                </a:lnTo>
                                <a:lnTo>
                                  <a:pt x="215" y="245"/>
                                </a:lnTo>
                                <a:lnTo>
                                  <a:pt x="216" y="242"/>
                                </a:lnTo>
                                <a:lnTo>
                                  <a:pt x="217" y="242"/>
                                </a:lnTo>
                                <a:lnTo>
                                  <a:pt x="218" y="246"/>
                                </a:lnTo>
                                <a:lnTo>
                                  <a:pt x="218" y="240"/>
                                </a:lnTo>
                                <a:lnTo>
                                  <a:pt x="219" y="247"/>
                                </a:lnTo>
                                <a:lnTo>
                                  <a:pt x="220" y="248"/>
                                </a:lnTo>
                                <a:lnTo>
                                  <a:pt x="221" y="243"/>
                                </a:lnTo>
                                <a:lnTo>
                                  <a:pt x="221" y="247"/>
                                </a:lnTo>
                                <a:lnTo>
                                  <a:pt x="222" y="246"/>
                                </a:lnTo>
                                <a:lnTo>
                                  <a:pt x="223" y="239"/>
                                </a:lnTo>
                                <a:lnTo>
                                  <a:pt x="224" y="243"/>
                                </a:lnTo>
                                <a:lnTo>
                                  <a:pt x="225" y="242"/>
                                </a:lnTo>
                                <a:lnTo>
                                  <a:pt x="226" y="237"/>
                                </a:lnTo>
                                <a:lnTo>
                                  <a:pt x="227" y="241"/>
                                </a:lnTo>
                                <a:lnTo>
                                  <a:pt x="228" y="241"/>
                                </a:lnTo>
                                <a:lnTo>
                                  <a:pt x="228" y="235"/>
                                </a:lnTo>
                                <a:lnTo>
                                  <a:pt x="229" y="243"/>
                                </a:lnTo>
                                <a:lnTo>
                                  <a:pt x="230" y="246"/>
                                </a:lnTo>
                                <a:lnTo>
                                  <a:pt x="231" y="247"/>
                                </a:lnTo>
                                <a:lnTo>
                                  <a:pt x="232" y="243"/>
                                </a:lnTo>
                                <a:lnTo>
                                  <a:pt x="232" y="246"/>
                                </a:lnTo>
                                <a:lnTo>
                                  <a:pt x="233" y="252"/>
                                </a:lnTo>
                                <a:lnTo>
                                  <a:pt x="233" y="243"/>
                                </a:lnTo>
                                <a:lnTo>
                                  <a:pt x="234" y="253"/>
                                </a:lnTo>
                                <a:lnTo>
                                  <a:pt x="235" y="252"/>
                                </a:lnTo>
                                <a:lnTo>
                                  <a:pt x="235" y="241"/>
                                </a:lnTo>
                                <a:lnTo>
                                  <a:pt x="235" y="252"/>
                                </a:lnTo>
                                <a:lnTo>
                                  <a:pt x="236" y="246"/>
                                </a:lnTo>
                                <a:lnTo>
                                  <a:pt x="237" y="244"/>
                                </a:lnTo>
                                <a:lnTo>
                                  <a:pt x="238" y="238"/>
                                </a:lnTo>
                                <a:lnTo>
                                  <a:pt x="239" y="244"/>
                                </a:lnTo>
                                <a:lnTo>
                                  <a:pt x="240" y="241"/>
                                </a:lnTo>
                                <a:lnTo>
                                  <a:pt x="240" y="245"/>
                                </a:lnTo>
                                <a:lnTo>
                                  <a:pt x="241" y="246"/>
                                </a:lnTo>
                                <a:lnTo>
                                  <a:pt x="242" y="245"/>
                                </a:lnTo>
                                <a:lnTo>
                                  <a:pt x="243" y="250"/>
                                </a:lnTo>
                                <a:lnTo>
                                  <a:pt x="243" y="241"/>
                                </a:lnTo>
                                <a:lnTo>
                                  <a:pt x="244" y="251"/>
                                </a:lnTo>
                                <a:lnTo>
                                  <a:pt x="245" y="245"/>
                                </a:lnTo>
                                <a:lnTo>
                                  <a:pt x="245" y="254"/>
                                </a:lnTo>
                                <a:lnTo>
                                  <a:pt x="246" y="255"/>
                                </a:lnTo>
                                <a:lnTo>
                                  <a:pt x="247" y="254"/>
                                </a:lnTo>
                                <a:lnTo>
                                  <a:pt x="247" y="243"/>
                                </a:lnTo>
                                <a:lnTo>
                                  <a:pt x="248" y="237"/>
                                </a:lnTo>
                                <a:lnTo>
                                  <a:pt x="249" y="242"/>
                                </a:lnTo>
                                <a:lnTo>
                                  <a:pt x="250" y="246"/>
                                </a:lnTo>
                                <a:lnTo>
                                  <a:pt x="251" y="247"/>
                                </a:lnTo>
                                <a:lnTo>
                                  <a:pt x="252" y="243"/>
                                </a:lnTo>
                                <a:lnTo>
                                  <a:pt x="252" y="249"/>
                                </a:lnTo>
                                <a:lnTo>
                                  <a:pt x="253" y="250"/>
                                </a:lnTo>
                                <a:lnTo>
                                  <a:pt x="254" y="249"/>
                                </a:lnTo>
                                <a:lnTo>
                                  <a:pt x="254" y="240"/>
                                </a:lnTo>
                                <a:lnTo>
                                  <a:pt x="255" y="243"/>
                                </a:lnTo>
                                <a:lnTo>
                                  <a:pt x="255" y="237"/>
                                </a:lnTo>
                                <a:lnTo>
                                  <a:pt x="256" y="244"/>
                                </a:lnTo>
                                <a:lnTo>
                                  <a:pt x="257" y="245"/>
                                </a:lnTo>
                                <a:lnTo>
                                  <a:pt x="258" y="244"/>
                                </a:lnTo>
                                <a:lnTo>
                                  <a:pt x="259" y="243"/>
                                </a:lnTo>
                                <a:lnTo>
                                  <a:pt x="260" y="243"/>
                                </a:lnTo>
                                <a:lnTo>
                                  <a:pt x="261" y="244"/>
                                </a:lnTo>
                                <a:lnTo>
                                  <a:pt x="262" y="243"/>
                                </a:lnTo>
                                <a:lnTo>
                                  <a:pt x="263" y="242"/>
                                </a:lnTo>
                                <a:lnTo>
                                  <a:pt x="264" y="250"/>
                                </a:lnTo>
                                <a:lnTo>
                                  <a:pt x="264" y="234"/>
                                </a:lnTo>
                                <a:lnTo>
                                  <a:pt x="265" y="251"/>
                                </a:lnTo>
                                <a:lnTo>
                                  <a:pt x="266" y="250"/>
                                </a:lnTo>
                                <a:lnTo>
                                  <a:pt x="267" y="248"/>
                                </a:lnTo>
                                <a:lnTo>
                                  <a:pt x="267" y="234"/>
                                </a:lnTo>
                                <a:lnTo>
                                  <a:pt x="267" y="248"/>
                                </a:lnTo>
                                <a:lnTo>
                                  <a:pt x="268" y="244"/>
                                </a:lnTo>
                                <a:lnTo>
                                  <a:pt x="268" y="250"/>
                                </a:lnTo>
                                <a:lnTo>
                                  <a:pt x="269" y="251"/>
                                </a:lnTo>
                                <a:lnTo>
                                  <a:pt x="270" y="250"/>
                                </a:lnTo>
                                <a:lnTo>
                                  <a:pt x="270" y="241"/>
                                </a:lnTo>
                                <a:lnTo>
                                  <a:pt x="271" y="250"/>
                                </a:lnTo>
                                <a:lnTo>
                                  <a:pt x="272" y="249"/>
                                </a:lnTo>
                                <a:lnTo>
                                  <a:pt x="273" y="248"/>
                                </a:lnTo>
                                <a:lnTo>
                                  <a:pt x="274" y="247"/>
                                </a:lnTo>
                                <a:lnTo>
                                  <a:pt x="274" y="239"/>
                                </a:lnTo>
                                <a:lnTo>
                                  <a:pt x="274" y="247"/>
                                </a:lnTo>
                                <a:lnTo>
                                  <a:pt x="275" y="243"/>
                                </a:lnTo>
                                <a:lnTo>
                                  <a:pt x="276" y="244"/>
                                </a:lnTo>
                                <a:lnTo>
                                  <a:pt x="277" y="236"/>
                                </a:lnTo>
                                <a:lnTo>
                                  <a:pt x="278" y="246"/>
                                </a:lnTo>
                                <a:lnTo>
                                  <a:pt x="279" y="240"/>
                                </a:lnTo>
                                <a:lnTo>
                                  <a:pt x="279" y="248"/>
                                </a:lnTo>
                                <a:lnTo>
                                  <a:pt x="280" y="249"/>
                                </a:lnTo>
                                <a:lnTo>
                                  <a:pt x="281" y="248"/>
                                </a:lnTo>
                                <a:lnTo>
                                  <a:pt x="281" y="240"/>
                                </a:lnTo>
                                <a:lnTo>
                                  <a:pt x="282" y="235"/>
                                </a:lnTo>
                                <a:lnTo>
                                  <a:pt x="283" y="240"/>
                                </a:lnTo>
                                <a:lnTo>
                                  <a:pt x="284" y="236"/>
                                </a:lnTo>
                                <a:lnTo>
                                  <a:pt x="284" y="239"/>
                                </a:lnTo>
                                <a:lnTo>
                                  <a:pt x="285" y="234"/>
                                </a:lnTo>
                                <a:lnTo>
                                  <a:pt x="286" y="233"/>
                                </a:lnTo>
                                <a:lnTo>
                                  <a:pt x="287" y="230"/>
                                </a:lnTo>
                                <a:lnTo>
                                  <a:pt x="288" y="233"/>
                                </a:lnTo>
                                <a:lnTo>
                                  <a:pt x="289" y="234"/>
                                </a:lnTo>
                                <a:lnTo>
                                  <a:pt x="290" y="233"/>
                                </a:lnTo>
                                <a:lnTo>
                                  <a:pt x="290" y="220"/>
                                </a:lnTo>
                                <a:lnTo>
                                  <a:pt x="291" y="215"/>
                                </a:lnTo>
                                <a:lnTo>
                                  <a:pt x="292" y="213"/>
                                </a:lnTo>
                                <a:lnTo>
                                  <a:pt x="293" y="207"/>
                                </a:lnTo>
                                <a:lnTo>
                                  <a:pt x="294" y="207"/>
                                </a:lnTo>
                                <a:lnTo>
                                  <a:pt x="295" y="207"/>
                                </a:lnTo>
                                <a:lnTo>
                                  <a:pt x="296" y="195"/>
                                </a:lnTo>
                                <a:lnTo>
                                  <a:pt x="297" y="191"/>
                                </a:lnTo>
                                <a:lnTo>
                                  <a:pt x="298" y="184"/>
                                </a:lnTo>
                                <a:lnTo>
                                  <a:pt x="299" y="182"/>
                                </a:lnTo>
                                <a:lnTo>
                                  <a:pt x="300" y="173"/>
                                </a:lnTo>
                                <a:lnTo>
                                  <a:pt x="301" y="170"/>
                                </a:lnTo>
                                <a:lnTo>
                                  <a:pt x="302" y="167"/>
                                </a:lnTo>
                                <a:lnTo>
                                  <a:pt x="303" y="162"/>
                                </a:lnTo>
                                <a:lnTo>
                                  <a:pt x="304" y="157"/>
                                </a:lnTo>
                                <a:lnTo>
                                  <a:pt x="305" y="152"/>
                                </a:lnTo>
                                <a:lnTo>
                                  <a:pt x="306" y="147"/>
                                </a:lnTo>
                                <a:lnTo>
                                  <a:pt x="307" y="144"/>
                                </a:lnTo>
                                <a:lnTo>
                                  <a:pt x="308" y="140"/>
                                </a:lnTo>
                                <a:lnTo>
                                  <a:pt x="309" y="133"/>
                                </a:lnTo>
                                <a:lnTo>
                                  <a:pt x="310" y="129"/>
                                </a:lnTo>
                                <a:lnTo>
                                  <a:pt x="311" y="121"/>
                                </a:lnTo>
                                <a:lnTo>
                                  <a:pt x="312" y="116"/>
                                </a:lnTo>
                                <a:lnTo>
                                  <a:pt x="313" y="108"/>
                                </a:lnTo>
                                <a:lnTo>
                                  <a:pt x="314" y="105"/>
                                </a:lnTo>
                                <a:lnTo>
                                  <a:pt x="315" y="100"/>
                                </a:lnTo>
                                <a:lnTo>
                                  <a:pt x="316" y="91"/>
                                </a:lnTo>
                                <a:lnTo>
                                  <a:pt x="317" y="88"/>
                                </a:lnTo>
                                <a:lnTo>
                                  <a:pt x="318" y="85"/>
                                </a:lnTo>
                                <a:lnTo>
                                  <a:pt x="319" y="76"/>
                                </a:lnTo>
                                <a:lnTo>
                                  <a:pt x="320" y="70"/>
                                </a:lnTo>
                                <a:lnTo>
                                  <a:pt x="321" y="64"/>
                                </a:lnTo>
                                <a:lnTo>
                                  <a:pt x="322" y="59"/>
                                </a:lnTo>
                                <a:lnTo>
                                  <a:pt x="323" y="53"/>
                                </a:lnTo>
                                <a:lnTo>
                                  <a:pt x="324" y="48"/>
                                </a:lnTo>
                                <a:lnTo>
                                  <a:pt x="325" y="46"/>
                                </a:lnTo>
                                <a:lnTo>
                                  <a:pt x="326" y="38"/>
                                </a:lnTo>
                                <a:lnTo>
                                  <a:pt x="327" y="34"/>
                                </a:lnTo>
                                <a:lnTo>
                                  <a:pt x="328" y="29"/>
                                </a:lnTo>
                                <a:lnTo>
                                  <a:pt x="329" y="24"/>
                                </a:lnTo>
                                <a:lnTo>
                                  <a:pt x="330" y="20"/>
                                </a:lnTo>
                                <a:lnTo>
                                  <a:pt x="331" y="20"/>
                                </a:lnTo>
                                <a:lnTo>
                                  <a:pt x="332" y="14"/>
                                </a:lnTo>
                                <a:lnTo>
                                  <a:pt x="333" y="10"/>
                                </a:lnTo>
                                <a:lnTo>
                                  <a:pt x="334" y="8"/>
                                </a:lnTo>
                                <a:lnTo>
                                  <a:pt x="335" y="8"/>
                                </a:lnTo>
                                <a:lnTo>
                                  <a:pt x="336" y="5"/>
                                </a:lnTo>
                                <a:lnTo>
                                  <a:pt x="337" y="3"/>
                                </a:lnTo>
                                <a:lnTo>
                                  <a:pt x="338" y="8"/>
                                </a:lnTo>
                                <a:lnTo>
                                  <a:pt x="339" y="7"/>
                                </a:lnTo>
                                <a:lnTo>
                                  <a:pt x="339" y="0"/>
                                </a:lnTo>
                                <a:lnTo>
                                  <a:pt x="339" y="7"/>
                                </a:lnTo>
                                <a:lnTo>
                                  <a:pt x="340" y="1"/>
                                </a:lnTo>
                                <a:lnTo>
                                  <a:pt x="341" y="0"/>
                                </a:lnTo>
                                <a:lnTo>
                                  <a:pt x="342" y="0"/>
                                </a:lnTo>
                                <a:lnTo>
                                  <a:pt x="343" y="1"/>
                                </a:lnTo>
                                <a:lnTo>
                                  <a:pt x="344" y="2"/>
                                </a:lnTo>
                                <a:lnTo>
                                  <a:pt x="345" y="2"/>
                                </a:lnTo>
                                <a:lnTo>
                                  <a:pt x="346" y="2"/>
                                </a:lnTo>
                                <a:lnTo>
                                  <a:pt x="347" y="2"/>
                                </a:lnTo>
                                <a:lnTo>
                                  <a:pt x="348" y="1"/>
                                </a:lnTo>
                                <a:lnTo>
                                  <a:pt x="349" y="1"/>
                                </a:lnTo>
                                <a:lnTo>
                                  <a:pt x="350" y="1"/>
                                </a:lnTo>
                                <a:lnTo>
                                  <a:pt x="351" y="1"/>
                                </a:lnTo>
                                <a:lnTo>
                                  <a:pt x="352" y="2"/>
                                </a:lnTo>
                                <a:lnTo>
                                  <a:pt x="353" y="2"/>
                                </a:lnTo>
                                <a:lnTo>
                                  <a:pt x="354" y="2"/>
                                </a:lnTo>
                                <a:lnTo>
                                  <a:pt x="355" y="2"/>
                                </a:lnTo>
                                <a:lnTo>
                                  <a:pt x="356" y="2"/>
                                </a:lnTo>
                                <a:lnTo>
                                  <a:pt x="357" y="1"/>
                                </a:lnTo>
                                <a:lnTo>
                                  <a:pt x="358" y="2"/>
                                </a:lnTo>
                                <a:lnTo>
                                  <a:pt x="359" y="1"/>
                                </a:lnTo>
                                <a:lnTo>
                                  <a:pt x="360" y="1"/>
                                </a:lnTo>
                                <a:lnTo>
                                  <a:pt x="361" y="1"/>
                                </a:lnTo>
                                <a:lnTo>
                                  <a:pt x="362" y="1"/>
                                </a:lnTo>
                                <a:lnTo>
                                  <a:pt x="363" y="4"/>
                                </a:lnTo>
                                <a:lnTo>
                                  <a:pt x="364" y="5"/>
                                </a:lnTo>
                                <a:lnTo>
                                  <a:pt x="365" y="9"/>
                                </a:lnTo>
                                <a:lnTo>
                                  <a:pt x="366" y="10"/>
                                </a:lnTo>
                                <a:lnTo>
                                  <a:pt x="367" y="11"/>
                                </a:lnTo>
                                <a:lnTo>
                                  <a:pt x="368" y="23"/>
                                </a:lnTo>
                                <a:lnTo>
                                  <a:pt x="369" y="24"/>
                                </a:lnTo>
                                <a:lnTo>
                                  <a:pt x="370" y="19"/>
                                </a:lnTo>
                                <a:lnTo>
                                  <a:pt x="370" y="23"/>
                                </a:lnTo>
                                <a:lnTo>
                                  <a:pt x="371" y="26"/>
                                </a:lnTo>
                                <a:lnTo>
                                  <a:pt x="372" y="31"/>
                                </a:lnTo>
                                <a:lnTo>
                                  <a:pt x="373" y="36"/>
                                </a:lnTo>
                                <a:lnTo>
                                  <a:pt x="374" y="42"/>
                                </a:lnTo>
                                <a:lnTo>
                                  <a:pt x="375" y="44"/>
                                </a:lnTo>
                                <a:lnTo>
                                  <a:pt x="376" y="50"/>
                                </a:lnTo>
                                <a:lnTo>
                                  <a:pt x="377" y="56"/>
                                </a:lnTo>
                                <a:lnTo>
                                  <a:pt x="378" y="61"/>
                                </a:lnTo>
                                <a:lnTo>
                                  <a:pt x="379" y="66"/>
                                </a:lnTo>
                                <a:lnTo>
                                  <a:pt x="380" y="76"/>
                                </a:lnTo>
                                <a:lnTo>
                                  <a:pt x="381" y="77"/>
                                </a:lnTo>
                                <a:lnTo>
                                  <a:pt x="382" y="85"/>
                                </a:lnTo>
                                <a:lnTo>
                                  <a:pt x="383" y="86"/>
                                </a:lnTo>
                                <a:lnTo>
                                  <a:pt x="384" y="97"/>
                                </a:lnTo>
                                <a:lnTo>
                                  <a:pt x="385" y="104"/>
                                </a:lnTo>
                                <a:lnTo>
                                  <a:pt x="386" y="105"/>
                                </a:lnTo>
                                <a:lnTo>
                                  <a:pt x="387" y="112"/>
                                </a:lnTo>
                                <a:lnTo>
                                  <a:pt x="388" y="117"/>
                                </a:lnTo>
                                <a:lnTo>
                                  <a:pt x="389" y="124"/>
                                </a:lnTo>
                                <a:lnTo>
                                  <a:pt x="390" y="132"/>
                                </a:lnTo>
                                <a:lnTo>
                                  <a:pt x="391" y="136"/>
                                </a:lnTo>
                                <a:lnTo>
                                  <a:pt x="392" y="139"/>
                                </a:lnTo>
                                <a:lnTo>
                                  <a:pt x="393" y="145"/>
                                </a:lnTo>
                                <a:lnTo>
                                  <a:pt x="394" y="148"/>
                                </a:lnTo>
                                <a:lnTo>
                                  <a:pt x="395" y="155"/>
                                </a:lnTo>
                                <a:lnTo>
                                  <a:pt x="396" y="159"/>
                                </a:lnTo>
                                <a:lnTo>
                                  <a:pt x="397" y="163"/>
                                </a:lnTo>
                                <a:lnTo>
                                  <a:pt x="398" y="168"/>
                                </a:lnTo>
                                <a:lnTo>
                                  <a:pt x="399" y="171"/>
                                </a:lnTo>
                                <a:lnTo>
                                  <a:pt x="400" y="179"/>
                                </a:lnTo>
                                <a:lnTo>
                                  <a:pt x="401" y="182"/>
                                </a:lnTo>
                                <a:lnTo>
                                  <a:pt x="402" y="186"/>
                                </a:lnTo>
                                <a:lnTo>
                                  <a:pt x="403" y="191"/>
                                </a:lnTo>
                                <a:lnTo>
                                  <a:pt x="404" y="197"/>
                                </a:lnTo>
                                <a:lnTo>
                                  <a:pt x="405" y="218"/>
                                </a:lnTo>
                                <a:lnTo>
                                  <a:pt x="406" y="219"/>
                                </a:lnTo>
                                <a:lnTo>
                                  <a:pt x="407" y="208"/>
                                </a:lnTo>
                                <a:lnTo>
                                  <a:pt x="407" y="218"/>
                                </a:lnTo>
                                <a:lnTo>
                                  <a:pt x="408" y="215"/>
                                </a:lnTo>
                                <a:lnTo>
                                  <a:pt x="409" y="210"/>
                                </a:lnTo>
                                <a:lnTo>
                                  <a:pt x="410" y="225"/>
                                </a:lnTo>
                                <a:lnTo>
                                  <a:pt x="411" y="226"/>
                                </a:lnTo>
                                <a:lnTo>
                                  <a:pt x="412" y="223"/>
                                </a:lnTo>
                                <a:lnTo>
                                  <a:pt x="412" y="231"/>
                                </a:lnTo>
                                <a:lnTo>
                                  <a:pt x="413" y="232"/>
                                </a:lnTo>
                                <a:lnTo>
                                  <a:pt x="414" y="229"/>
                                </a:lnTo>
                                <a:lnTo>
                                  <a:pt x="414" y="234"/>
                                </a:lnTo>
                                <a:lnTo>
                                  <a:pt x="415" y="238"/>
                                </a:lnTo>
                                <a:lnTo>
                                  <a:pt x="416" y="239"/>
                                </a:lnTo>
                                <a:lnTo>
                                  <a:pt x="417" y="240"/>
                                </a:lnTo>
                                <a:lnTo>
                                  <a:pt x="418" y="241"/>
                                </a:lnTo>
                                <a:lnTo>
                                  <a:pt x="419" y="249"/>
                                </a:lnTo>
                                <a:lnTo>
                                  <a:pt x="420" y="250"/>
                                </a:lnTo>
                                <a:lnTo>
                                  <a:pt x="421" y="244"/>
                                </a:lnTo>
                                <a:lnTo>
                                  <a:pt x="421" y="249"/>
                                </a:lnTo>
                                <a:lnTo>
                                  <a:pt x="422" y="247"/>
                                </a:lnTo>
                                <a:lnTo>
                                  <a:pt x="422" y="240"/>
                                </a:lnTo>
                                <a:lnTo>
                                  <a:pt x="423" y="248"/>
                                </a:lnTo>
                                <a:lnTo>
                                  <a:pt x="424" y="247"/>
                                </a:lnTo>
                                <a:lnTo>
                                  <a:pt x="425" y="247"/>
                                </a:lnTo>
                                <a:lnTo>
                                  <a:pt x="426" y="252"/>
                                </a:lnTo>
                                <a:lnTo>
                                  <a:pt x="427" y="253"/>
                                </a:lnTo>
                                <a:lnTo>
                                  <a:pt x="428" y="247"/>
                                </a:lnTo>
                                <a:lnTo>
                                  <a:pt x="428" y="252"/>
                                </a:lnTo>
                                <a:lnTo>
                                  <a:pt x="429" y="241"/>
                                </a:lnTo>
                                <a:lnTo>
                                  <a:pt x="429" y="247"/>
                                </a:lnTo>
                                <a:lnTo>
                                  <a:pt x="430" y="243"/>
                                </a:lnTo>
                                <a:lnTo>
                                  <a:pt x="431" y="238"/>
                                </a:lnTo>
                                <a:lnTo>
                                  <a:pt x="432" y="225"/>
                                </a:lnTo>
                                <a:lnTo>
                                  <a:pt x="432" y="238"/>
                                </a:lnTo>
                                <a:lnTo>
                                  <a:pt x="433" y="235"/>
                                </a:lnTo>
                                <a:lnTo>
                                  <a:pt x="433" y="250"/>
                                </a:lnTo>
                                <a:lnTo>
                                  <a:pt x="434" y="251"/>
                                </a:lnTo>
                                <a:lnTo>
                                  <a:pt x="435" y="248"/>
                                </a:lnTo>
                                <a:lnTo>
                                  <a:pt x="435" y="250"/>
                                </a:lnTo>
                                <a:lnTo>
                                  <a:pt x="436" y="244"/>
                                </a:lnTo>
                                <a:lnTo>
                                  <a:pt x="437" y="240"/>
                                </a:lnTo>
                                <a:lnTo>
                                  <a:pt x="438" y="243"/>
                                </a:lnTo>
                                <a:lnTo>
                                  <a:pt x="438" y="236"/>
                                </a:lnTo>
                                <a:lnTo>
                                  <a:pt x="439" y="247"/>
                                </a:lnTo>
                                <a:lnTo>
                                  <a:pt x="440" y="248"/>
                                </a:lnTo>
                                <a:lnTo>
                                  <a:pt x="441" y="238"/>
                                </a:lnTo>
                                <a:lnTo>
                                  <a:pt x="441" y="247"/>
                                </a:lnTo>
                                <a:lnTo>
                                  <a:pt x="442" y="247"/>
                                </a:lnTo>
                                <a:lnTo>
                                  <a:pt x="443" y="242"/>
                                </a:lnTo>
                                <a:lnTo>
                                  <a:pt x="443" y="246"/>
                                </a:lnTo>
                                <a:lnTo>
                                  <a:pt x="444" y="252"/>
                                </a:lnTo>
                                <a:lnTo>
                                  <a:pt x="445" y="253"/>
                                </a:lnTo>
                                <a:lnTo>
                                  <a:pt x="446" y="243"/>
                                </a:lnTo>
                                <a:lnTo>
                                  <a:pt x="446" y="252"/>
                                </a:lnTo>
                                <a:lnTo>
                                  <a:pt x="447" y="251"/>
                                </a:lnTo>
                                <a:lnTo>
                                  <a:pt x="448" y="250"/>
                                </a:lnTo>
                                <a:lnTo>
                                  <a:pt x="448" y="241"/>
                                </a:lnTo>
                                <a:lnTo>
                                  <a:pt x="448" y="250"/>
                                </a:lnTo>
                                <a:lnTo>
                                  <a:pt x="449" y="245"/>
                                </a:lnTo>
                                <a:lnTo>
                                  <a:pt x="449" y="257"/>
                                </a:lnTo>
                                <a:lnTo>
                                  <a:pt x="450" y="258"/>
                                </a:lnTo>
                                <a:lnTo>
                                  <a:pt x="451" y="257"/>
                                </a:lnTo>
                                <a:lnTo>
                                  <a:pt x="451" y="231"/>
                                </a:lnTo>
                                <a:lnTo>
                                  <a:pt x="451" y="257"/>
                                </a:lnTo>
                                <a:lnTo>
                                  <a:pt x="452" y="246"/>
                                </a:lnTo>
                                <a:lnTo>
                                  <a:pt x="452" y="251"/>
                                </a:lnTo>
                                <a:lnTo>
                                  <a:pt x="453" y="252"/>
                                </a:lnTo>
                                <a:lnTo>
                                  <a:pt x="454" y="251"/>
                                </a:lnTo>
                                <a:lnTo>
                                  <a:pt x="454" y="245"/>
                                </a:lnTo>
                                <a:lnTo>
                                  <a:pt x="455" y="242"/>
                                </a:lnTo>
                                <a:lnTo>
                                  <a:pt x="456" y="250"/>
                                </a:lnTo>
                                <a:lnTo>
                                  <a:pt x="456" y="240"/>
                                </a:lnTo>
                                <a:lnTo>
                                  <a:pt x="457" y="256"/>
                                </a:lnTo>
                                <a:lnTo>
                                  <a:pt x="458" y="257"/>
                                </a:lnTo>
                                <a:lnTo>
                                  <a:pt x="459" y="250"/>
                                </a:lnTo>
                                <a:lnTo>
                                  <a:pt x="459" y="256"/>
                                </a:lnTo>
                                <a:lnTo>
                                  <a:pt x="460" y="245"/>
                                </a:lnTo>
                                <a:lnTo>
                                  <a:pt x="461" y="235"/>
                                </a:lnTo>
                                <a:lnTo>
                                  <a:pt x="462" y="247"/>
                                </a:lnTo>
                                <a:lnTo>
                                  <a:pt x="463" y="240"/>
                                </a:lnTo>
                                <a:lnTo>
                                  <a:pt x="463" y="246"/>
                                </a:lnTo>
                                <a:lnTo>
                                  <a:pt x="464" y="239"/>
                                </a:lnTo>
                                <a:lnTo>
                                  <a:pt x="465" y="242"/>
                                </a:lnTo>
                                <a:lnTo>
                                  <a:pt x="465" y="238"/>
                                </a:lnTo>
                                <a:lnTo>
                                  <a:pt x="466" y="243"/>
                                </a:lnTo>
                                <a:lnTo>
                                  <a:pt x="467" y="240"/>
                                </a:lnTo>
                                <a:lnTo>
                                  <a:pt x="467" y="251"/>
                                </a:lnTo>
                                <a:lnTo>
                                  <a:pt x="468" y="252"/>
                                </a:lnTo>
                                <a:lnTo>
                                  <a:pt x="469" y="247"/>
                                </a:lnTo>
                                <a:lnTo>
                                  <a:pt x="469" y="251"/>
                                </a:lnTo>
                                <a:lnTo>
                                  <a:pt x="470" y="240"/>
                                </a:lnTo>
                                <a:lnTo>
                                  <a:pt x="471" y="247"/>
                                </a:lnTo>
                                <a:lnTo>
                                  <a:pt x="471" y="235"/>
                                </a:lnTo>
                                <a:lnTo>
                                  <a:pt x="472" y="248"/>
                                </a:lnTo>
                                <a:lnTo>
                                  <a:pt x="473" y="241"/>
                                </a:lnTo>
                                <a:lnTo>
                                  <a:pt x="473" y="247"/>
                                </a:lnTo>
                                <a:lnTo>
                                  <a:pt x="474" y="245"/>
                                </a:lnTo>
                                <a:lnTo>
                                  <a:pt x="474" y="241"/>
                                </a:lnTo>
                                <a:lnTo>
                                  <a:pt x="475" y="246"/>
                                </a:lnTo>
                                <a:lnTo>
                                  <a:pt x="476" y="246"/>
                                </a:lnTo>
                                <a:lnTo>
                                  <a:pt x="477" y="246"/>
                                </a:lnTo>
                                <a:lnTo>
                                  <a:pt x="478" y="243"/>
                                </a:lnTo>
                                <a:lnTo>
                                  <a:pt x="478" y="248"/>
                                </a:lnTo>
                                <a:lnTo>
                                  <a:pt x="479" y="249"/>
                                </a:lnTo>
                                <a:lnTo>
                                  <a:pt x="480" y="248"/>
                                </a:lnTo>
                                <a:lnTo>
                                  <a:pt x="480" y="242"/>
                                </a:lnTo>
                                <a:lnTo>
                                  <a:pt x="481" y="238"/>
                                </a:lnTo>
                                <a:lnTo>
                                  <a:pt x="481" y="242"/>
                                </a:lnTo>
                                <a:lnTo>
                                  <a:pt x="482" y="239"/>
                                </a:lnTo>
                                <a:lnTo>
                                  <a:pt x="482" y="240"/>
                                </a:lnTo>
                                <a:lnTo>
                                  <a:pt x="483" y="250"/>
                                </a:lnTo>
                                <a:lnTo>
                                  <a:pt x="484" y="251"/>
                                </a:lnTo>
                                <a:lnTo>
                                  <a:pt x="485" y="245"/>
                                </a:lnTo>
                                <a:lnTo>
                                  <a:pt x="485" y="250"/>
                                </a:lnTo>
                                <a:lnTo>
                                  <a:pt x="486" y="248"/>
                                </a:lnTo>
                                <a:lnTo>
                                  <a:pt x="487" y="253"/>
                                </a:lnTo>
                                <a:lnTo>
                                  <a:pt x="487" y="245"/>
                                </a:lnTo>
                                <a:lnTo>
                                  <a:pt x="488" y="254"/>
                                </a:lnTo>
                                <a:lnTo>
                                  <a:pt x="489" y="247"/>
                                </a:lnTo>
                                <a:lnTo>
                                  <a:pt x="489" y="253"/>
                                </a:lnTo>
                                <a:lnTo>
                                  <a:pt x="490" y="246"/>
                                </a:lnTo>
                                <a:lnTo>
                                  <a:pt x="491" y="239"/>
                                </a:lnTo>
                                <a:lnTo>
                                  <a:pt x="492" y="248"/>
                                </a:lnTo>
                                <a:lnTo>
                                  <a:pt x="492" y="233"/>
                                </a:lnTo>
                                <a:lnTo>
                                  <a:pt x="493" y="249"/>
                                </a:lnTo>
                                <a:lnTo>
                                  <a:pt x="494" y="252"/>
                                </a:lnTo>
                                <a:lnTo>
                                  <a:pt x="494" y="231"/>
                                </a:lnTo>
                                <a:lnTo>
                                  <a:pt x="495" y="253"/>
                                </a:lnTo>
                                <a:lnTo>
                                  <a:pt x="496" y="237"/>
                                </a:lnTo>
                                <a:lnTo>
                                  <a:pt x="496" y="252"/>
                                </a:lnTo>
                                <a:lnTo>
                                  <a:pt x="497" y="244"/>
                                </a:lnTo>
                                <a:lnTo>
                                  <a:pt x="498" y="244"/>
                                </a:lnTo>
                                <a:lnTo>
                                  <a:pt x="499" y="237"/>
                                </a:lnTo>
                                <a:lnTo>
                                  <a:pt x="500" y="242"/>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Line 10"/>
                        <wps:cNvCnPr/>
                        <wps:spPr bwMode="auto">
                          <a:xfrm>
                            <a:off x="8010"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Line 11"/>
                        <wps:cNvCnPr/>
                        <wps:spPr bwMode="auto">
                          <a:xfrm>
                            <a:off x="2790" y="10980"/>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8" name="Line 12"/>
                        <wps:cNvCnPr/>
                        <wps:spPr bwMode="auto">
                          <a:xfrm>
                            <a:off x="3915" y="10215"/>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9" name="Line 13"/>
                        <wps:cNvCnPr/>
                        <wps:spPr bwMode="auto">
                          <a:xfrm>
                            <a:off x="5040" y="10935"/>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0" name="Line 14"/>
                        <wps:cNvCnPr/>
                        <wps:spPr bwMode="auto">
                          <a:xfrm>
                            <a:off x="7305" y="10935"/>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1" name="Line 15"/>
                        <wps:cNvCnPr/>
                        <wps:spPr bwMode="auto">
                          <a:xfrm>
                            <a:off x="6135" y="8370"/>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2" name="Line 16"/>
                        <wps:cNvCnPr/>
                        <wps:spPr bwMode="auto">
                          <a:xfrm>
                            <a:off x="2478" y="10677"/>
                            <a:ext cx="5535"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623" name="Text Box 17"/>
                        <wps:cNvSpPr txBox="1">
                          <a:spLocks noChangeArrowheads="1"/>
                        </wps:cNvSpPr>
                        <wps:spPr bwMode="auto">
                          <a:xfrm>
                            <a:off x="2910"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325FF4">
                              <w:pPr>
                                <w:pStyle w:val="Figure"/>
                                <w:rPr>
                                  <w:lang w:val="de-DE"/>
                                </w:rPr>
                              </w:pPr>
                              <w:r>
                                <w:rPr>
                                  <w:lang w:val="de-DE"/>
                                </w:rPr>
                                <w:t>1</w:t>
                              </w:r>
                            </w:p>
                          </w:txbxContent>
                        </wps:txbx>
                        <wps:bodyPr rot="0" vert="horz" wrap="square" lIns="18000" tIns="0" rIns="18000" bIns="0" anchor="t" anchorCtr="0" upright="1">
                          <a:noAutofit/>
                        </wps:bodyPr>
                      </wps:wsp>
                      <wps:wsp>
                        <wps:cNvPr id="624" name="Text Box 18"/>
                        <wps:cNvSpPr txBox="1">
                          <a:spLocks noChangeArrowheads="1"/>
                        </wps:cNvSpPr>
                        <wps:spPr bwMode="auto">
                          <a:xfrm>
                            <a:off x="2148" y="822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325FF4">
                              <w:pPr>
                                <w:pStyle w:val="Figure"/>
                                <w:rPr>
                                  <w:lang w:val="de-DE"/>
                                </w:rPr>
                              </w:pPr>
                              <w:r>
                                <w:rPr>
                                  <w:lang w:val="de-DE"/>
                                </w:rPr>
                                <w:t>A</w:t>
                              </w:r>
                            </w:p>
                          </w:txbxContent>
                        </wps:txbx>
                        <wps:bodyPr rot="0" vert="horz" wrap="square" lIns="18000" tIns="0" rIns="18000" bIns="0" anchor="t" anchorCtr="0" upright="1">
                          <a:noAutofit/>
                        </wps:bodyPr>
                      </wps:wsp>
                      <wps:wsp>
                        <wps:cNvPr id="625" name="Text Box 19"/>
                        <wps:cNvSpPr txBox="1">
                          <a:spLocks noChangeArrowheads="1"/>
                        </wps:cNvSpPr>
                        <wps:spPr bwMode="auto">
                          <a:xfrm>
                            <a:off x="1545" y="10407"/>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325FF4">
                              <w:pPr>
                                <w:pStyle w:val="Figure"/>
                                <w:rPr>
                                  <w:lang w:val="de-DE"/>
                                </w:rPr>
                              </w:pPr>
                              <w:r>
                                <w:rPr>
                                  <w:caps w:val="0"/>
                                  <w:lang w:val="de-DE"/>
                                </w:rPr>
                                <w:t>Threshold</w:t>
                              </w:r>
                            </w:p>
                          </w:txbxContent>
                        </wps:txbx>
                        <wps:bodyPr rot="0" vert="horz" wrap="square" lIns="18000" tIns="0" rIns="18000" bIns="0" anchor="t" anchorCtr="0" upright="1">
                          <a:noAutofit/>
                        </wps:bodyPr>
                      </wps:wsp>
                      <wps:wsp>
                        <wps:cNvPr id="626" name="Text Box 20"/>
                        <wps:cNvSpPr txBox="1">
                          <a:spLocks noChangeArrowheads="1"/>
                        </wps:cNvSpPr>
                        <wps:spPr bwMode="auto">
                          <a:xfrm>
                            <a:off x="8013" y="11250"/>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325FF4">
                              <w:pPr>
                                <w:pStyle w:val="Figure"/>
                                <w:rPr>
                                  <w:lang w:val="de-DE"/>
                                </w:rPr>
                              </w:pPr>
                              <w:r>
                                <w:rPr>
                                  <w:caps w:val="0"/>
                                  <w:lang w:val="de-DE"/>
                                </w:rPr>
                                <w:t>Channel</w:t>
                              </w:r>
                            </w:p>
                          </w:txbxContent>
                        </wps:txbx>
                        <wps:bodyPr rot="0" vert="horz" wrap="square" lIns="18000" tIns="0" rIns="18000" bIns="0" anchor="t" anchorCtr="0" upright="1">
                          <a:noAutofit/>
                        </wps:bodyPr>
                      </wps:wsp>
                      <wps:wsp>
                        <wps:cNvPr id="627" name="Text Box 21"/>
                        <wps:cNvSpPr txBox="1">
                          <a:spLocks noChangeArrowheads="1"/>
                        </wps:cNvSpPr>
                        <wps:spPr bwMode="auto">
                          <a:xfrm>
                            <a:off x="4035"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325FF4">
                              <w:pPr>
                                <w:pStyle w:val="Figure"/>
                                <w:rPr>
                                  <w:lang w:val="de-DE"/>
                                </w:rPr>
                              </w:pPr>
                              <w:r>
                                <w:rPr>
                                  <w:lang w:val="de-DE"/>
                                </w:rPr>
                                <w:t>2</w:t>
                              </w:r>
                            </w:p>
                          </w:txbxContent>
                        </wps:txbx>
                        <wps:bodyPr rot="0" vert="horz" wrap="square" lIns="18000" tIns="0" rIns="18000" bIns="0" anchor="t" anchorCtr="0" upright="1">
                          <a:noAutofit/>
                        </wps:bodyPr>
                      </wps:wsp>
                      <wps:wsp>
                        <wps:cNvPr id="628" name="Text Box 22"/>
                        <wps:cNvSpPr txBox="1">
                          <a:spLocks noChangeArrowheads="1"/>
                        </wps:cNvSpPr>
                        <wps:spPr bwMode="auto">
                          <a:xfrm>
                            <a:off x="5160"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325FF4">
                              <w:pPr>
                                <w:pStyle w:val="Figure"/>
                                <w:rPr>
                                  <w:lang w:val="de-DE"/>
                                </w:rPr>
                              </w:pPr>
                              <w:r>
                                <w:rPr>
                                  <w:lang w:val="de-DE"/>
                                </w:rPr>
                                <w:t>3</w:t>
                              </w:r>
                            </w:p>
                          </w:txbxContent>
                        </wps:txbx>
                        <wps:bodyPr rot="0" vert="horz" wrap="square" lIns="18000" tIns="0" rIns="18000" bIns="0" anchor="t" anchorCtr="0" upright="1">
                          <a:noAutofit/>
                        </wps:bodyPr>
                      </wps:wsp>
                      <wps:wsp>
                        <wps:cNvPr id="629" name="Text Box 23"/>
                        <wps:cNvSpPr txBox="1">
                          <a:spLocks noChangeArrowheads="1"/>
                        </wps:cNvSpPr>
                        <wps:spPr bwMode="auto">
                          <a:xfrm>
                            <a:off x="6255"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325FF4">
                              <w:pPr>
                                <w:pStyle w:val="Figure"/>
                                <w:rPr>
                                  <w:lang w:val="de-DE"/>
                                </w:rPr>
                              </w:pPr>
                              <w:r>
                                <w:rPr>
                                  <w:lang w:val="de-DE"/>
                                </w:rPr>
                                <w:t>4</w:t>
                              </w:r>
                            </w:p>
                          </w:txbxContent>
                        </wps:txbx>
                        <wps:bodyPr rot="0" vert="horz" wrap="square" lIns="18000" tIns="0" rIns="18000" bIns="0" anchor="t" anchorCtr="0" upright="1">
                          <a:noAutofit/>
                        </wps:bodyPr>
                      </wps:wsp>
                      <wps:wsp>
                        <wps:cNvPr id="630" name="Text Box 24"/>
                        <wps:cNvSpPr txBox="1">
                          <a:spLocks noChangeArrowheads="1"/>
                        </wps:cNvSpPr>
                        <wps:spPr bwMode="auto">
                          <a:xfrm>
                            <a:off x="7305"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325FF4">
                              <w:pPr>
                                <w:pStyle w:val="Figure"/>
                                <w:rPr>
                                  <w:lang w:val="de-DE"/>
                                </w:rPr>
                              </w:pPr>
                              <w:r>
                                <w:rPr>
                                  <w:lang w:val="de-DE"/>
                                </w:rPr>
                                <w:t>5</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8" o:spid="_x0000_s1118" style="position:absolute;left:0;text-align:left;margin-left:20.55pt;margin-top:24.75pt;width:370.05pt;height:171.75pt;z-index:251659264" coordorigin="1545,8220" coordsize="740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">
                <v:line id="Line 3" o:spid="_x0000_s1119" style="position:absolute;flip:y;visibility:visible;mso-wrap-style:square" from="2475,8220" to="2475,1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7zIcUAAADcAAAADwAAAGRycy9kb3ducmV2LnhtbESPT2vCQBDF7wW/wzKFXkLdVUE0dRX/&#10;VBCKB20PPQ7ZaRKanQ3ZUdNv3xUKPT7evN+bt1j1vlFX6mId2MJoaEARF8HVXFr4eN8/z0BFQXbY&#10;BCYLPxRhtRw8LDB34cYnup6lVAnCMUcLlUibax2LijzGYWiJk/cVOo+SZFdq1+EtwX2jx8ZMtcea&#10;U0OFLW0rKr7PF5/e2B95N5lkG6+zbE6vn/JmtFj79NivX0AJ9fJ//Jc+OAtTM4f7mEQA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7zIcUAAADcAAAADwAAAAAAAAAA&#10;AAAAAAChAgAAZHJzL2Rvd25yZXYueG1sUEsFBgAAAAAEAAQA+QAAAJMDAAAAAA==&#10;">
                  <v:stroke endarrow="block"/>
                </v:line>
                <v:line id="Line 4" o:spid="_x0000_s1120" style="position:absolute;visibility:visible;mso-wrap-style:square" from="2475,11205" to="8295,1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KL8sIAAADcAAAADwAAAGRycy9kb3ducmV2LnhtbERPyWrDMBC9F/oPYgq5NbJzyOJECSEm&#10;kENbyELPU2timVgjYymO+vfVoZDj4+2rTbStGKj3jWMF+TgDQVw53XCt4HLev89B+ICssXVMCn7J&#10;w2b9+rLCQrsHH2k4hVqkEPYFKjAhdIWUvjJk0Y9dR5y4q+sthgT7WuoeHynctnKSZVNpseHUYLCj&#10;naHqdrpbBTNTHuVMlh/nr3Jo8kX8jN8/C6VGb3G7BBEohqf4333QCqZ5mp/OpCM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KL8sIAAADcAAAADwAAAAAAAAAAAAAA&#10;AAChAgAAZHJzL2Rvd25yZXYueG1sUEsFBgAAAAAEAAQA+QAAAJADAAAAAA==&#10;">
                  <v:stroke endarrow="block"/>
                </v:line>
                <v:line id="Line 5" o:spid="_x0000_s1121" style="position:absolute;visibility:visible;mso-wrap-style:square" from="3585,11175" to="3585,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b+/cYAAADcAAAADwAAAGRycy9kb3ducmV2LnhtbESPQWvCQBSE74X+h+UVequbKISSuooo&#10;gnoQtYX2+My+JqnZt2F3m8R/7wqFHoeZ+YaZzgfTiI6cry0rSEcJCOLC6ppLBR/v65dXED4ga2ws&#10;k4IreZjPHh+mmGvb85G6UyhFhLDPUUEVQptL6YuKDPqRbYmj922dwRClK6V22Ee4aeQ4STJpsOa4&#10;UGFLy4qKy+nXKNhPDlm32O42w+c2Oxer4/nrp3dKPT8NizcQgYbwH/5rb7SCLE3hfiYe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G/v3GAAAA3AAAAA8AAAAAAAAA&#10;AAAAAAAAoQIAAGRycy9kb3ducmV2LnhtbFBLBQYAAAAABAAEAPkAAACUAwAAAAA=&#10;"/>
                <v:line id="Line 6" o:spid="_x0000_s1122" style="position:absolute;visibility:visible;mso-wrap-style:square" from="4695,11175" to="4695,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RgisYAAADcAAAADwAAAGRycy9kb3ducmV2LnhtbESPT2vCQBTE7wW/w/IKvdWNFoKkriKV&#10;gvZQ6h+ox2f2mUSzb8PuNonf3i0IHoeZ+Q0znfemFi05X1lWMBomIIhzqysuFOx3n68TED4ga6wt&#10;k4IreZjPBk9TzLTteEPtNhQiQthnqKAMocmk9HlJBv3QNsTRO1lnMETpCqkddhFuajlOklQarDgu&#10;lNjQR0n5ZftnFHy//aTtYv216n/X6TFfbo6Hc+eUennuF+8gAvXhEb63V1pBOhrD/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UYIrGAAAA3AAAAA8AAAAAAAAA&#10;AAAAAAAAoQIAAGRycy9kb3ducmV2LnhtbFBLBQYAAAAABAAEAPkAAACUAwAAAAA=&#10;"/>
                <v:line id="Line 7" o:spid="_x0000_s1123" style="position:absolute;visibility:visible;mso-wrap-style:square" from="5805,11175" to="5805,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jFEcYAAADcAAAADwAAAGRycy9kb3ducmV2LnhtbESPT2vCQBTE7wW/w/IK3urGCkFSV5FK&#10;QXso/oP2+My+Jmmzb8PumsRv7wqCx2FmfsPMFr2pRUvOV5YVjEcJCOLc6ooLBcfDx8sUhA/IGmvL&#10;pOBCHhbzwdMMM2073lG7D4WIEPYZKihDaDIpfV6SQT+yDXH0fq0zGKJ0hdQOuwg3tXxNklQarDgu&#10;lNjQe0n5//5sFHxNtmm73Hyu++9NespXu9PPX+eUGj73yzcQgfrwCN/ba60gHU/g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YxRHGAAAA3AAAAA8AAAAAAAAA&#10;AAAAAAAAoQIAAGRycy9kb3ducmV2LnhtbFBLBQYAAAAABAAEAPkAAACUAwAAAAA=&#10;"/>
                <v:line id="Line 8" o:spid="_x0000_s1124" style="position:absolute;visibility:visible;mso-wrap-style:square" from="6915,11175" to="6915,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FdZcYAAADcAAAADwAAAGRycy9kb3ducmV2LnhtbESPQWvCQBSE7wX/w/IKvdWNtgRJXUVa&#10;BPUgagvt8Zl9TVKzb8PumqT/3hUEj8PMfMNM572pRUvOV5YVjIYJCOLc6ooLBV+fy+cJCB+QNdaW&#10;ScE/eZjPBg9TzLTteE/tIRQiQthnqKAMocmk9HlJBv3QNsTR+7XOYIjSFVI77CLc1HKcJKk0WHFc&#10;KLGh95Ly0+FsFGxfdmm7WG9W/fc6PeYf++PPX+eUenrsF28gAvXhHr61V1pBOnq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xXWXGAAAA3AAAAA8AAAAAAAAA&#10;AAAAAAAAoQIAAGRycy9kb3ducmV2LnhtbFBLBQYAAAAABAAEAPkAAACUAwAAAAA=&#10;"/>
                <v:shape id="Freeform 9" o:spid="_x0000_s1125" style="position:absolute;left:2475;top:8370;width:5535;height:2835;visibility:visible;mso-wrap-style:square;v-text-anchor:top" coordsize="50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3E8cQA&#10;AADcAAAADwAAAGRycy9kb3ducmV2LnhtbESPQWsCMRSE74L/IbyCN82quMjWKEWQFnpy9WBvj83r&#10;7tLNy5JEN/rrG6HQ4zAz3zCbXTSduJHzrWUF81kGgriyuuVawfl0mK5B+ICssbNMCu7kYbcdjzZY&#10;aDvwkW5lqEWCsC9QQRNCX0jpq4YM+pntiZP3bZ3BkKSrpXY4JLjp5CLLcmmw5bTQYE/7hqqf8moU&#10;DGaZ3+Plq1y8P4boPlcPW9qTUpOX+PYKIlAM/+G/9odWkM9X8Dy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txPHEAAAA3AAAAA8AAAAAAAAAAAAAAAAAmAIAAGRycy9k&#10;b3ducmV2LnhtbFBLBQYAAAAABAAEAPUAAACJAwAAAAA=&#10;" path="m,259r,l1,252r1,-1l3,247r1,l5,249,6,239r,8l7,243r,8l8,257r1,1l10,249r,8l11,241r1,8l13,246r,8l14,255r1,-3l15,254r1,-7l17,255r1,-1l18,240r,14l19,247r,17l20,265r1,-10l21,264r1,-10l23,260r,-8l24,261r1,-8l25,260r1,-14l27,256r,-14l28,257r1,-10l29,256r1,l31,248r,7l32,250r,3l33,254r1,1l35,256r1,-1l36,249r1,4l38,255r,-8l39,256r1,1l40,242r1,16l42,250r,7l43,249r1,-3l45,252r1,-5l46,258r1,1l48,258r,-14l49,252r,-11l50,253r1,-10l51,252r1,-13l53,249r,-10l54,250r1,1l56,248r,2l57,248r1,-4l59,257r,-14l60,258r1,2l61,241r1,20l63,252r,8l64,253r1,4l65,245r1,13l67,258r1,-1l68,241r1,-1l70,257r,-20l71,258r1,-13l72,257r1,-7l73,254r1,1l75,254r,-13l75,254r1,-5l76,254r1,1l78,252r,2l79,247r,5l80,248r1,-8l82,251r1,1l84,243r,8l85,252r1,l87,246r,6l88,254r1,1l90,252r,2l91,250r1,-4l93,252r1,1l94,246r1,8l96,253r,-15l97,254r1,-6l98,253r1,-18l99,248r1,-4l100,246r1,1l102,242r1,-6l104,242r,-6l105,245r1,1l107,246r1,-1l108,235r1,-6l109,235r1,-4l111,237r,-11l112,238r1,-5l113,237r1,l114,228r1,10l116,237r,-10l117,220r,7l118,223r1,-19l120,223r1,-8l121,222r1,-11l123,216r1,-1l124,208r1,-13l126,208r1,-11l127,207r1,-10l129,193r1,-2l131,188r1,-4l133,187r1,-4l135,183r1,-3l137,181r1,-2l139,179r1,-1l141,177r1,-1l143,176r1,-1l145,177r1,-2l147,176r1,-2l149,175r1,l151,176r1,-1l153,175r1,-2l155,175r1,l157,175r1,4l159,180r1,l161,179r1,2l163,184r1,1l165,185r1,3l167,192r1,6l169,199r1,1l171,199r1,-5l172,213r1,1l174,213r1,-3l175,211r1,12l176,208r1,22l178,231r1,-1l180,225r,4l181,218r1,16l183,237r1,8l185,246r1,-13l186,245r1,-8l187,233r1,5l189,245r1,1l191,234r,14l192,249r1,-13l193,248r1,-6l195,243r1,l197,241r1,5l198,237r1,12l200,250r1,-6l201,252r1,1l203,246r,6l204,250r,-6l205,251r1,-1l206,236r,14l207,244r1,-3l209,250r,-11l210,251r1,-7l211,250r1,8l212,241r1,18l214,258r,-18l214,258r1,-13l216,242r1,l218,246r,-6l219,247r1,1l221,243r,4l222,246r1,-7l224,243r1,-1l226,237r1,4l228,241r,-6l229,243r1,3l231,247r1,-4l232,246r1,6l233,243r1,10l235,252r,-11l235,252r1,-6l237,244r1,-6l239,244r1,-3l240,245r1,1l242,245r1,5l243,241r1,10l245,245r,9l246,255r1,-1l247,243r1,-6l249,242r1,4l251,247r1,-4l252,249r1,1l254,249r,-9l255,243r,-6l256,244r1,1l258,244r1,-1l260,243r1,1l262,243r1,-1l264,250r,-16l265,251r1,-1l267,248r,-14l267,248r1,-4l268,250r1,1l270,250r,-9l271,250r1,-1l273,248r1,-1l274,239r,8l275,243r1,1l277,236r1,10l279,240r,8l280,249r1,-1l281,240r1,-5l283,240r1,-4l284,239r1,-5l286,233r1,-3l288,233r1,1l290,233r,-13l291,215r1,-2l293,207r1,l295,207r1,-12l297,191r1,-7l299,182r1,-9l301,170r1,-3l303,162r1,-5l305,152r1,-5l307,144r1,-4l309,133r1,-4l311,121r1,-5l313,108r1,-3l315,100r1,-9l317,88r1,-3l319,76r1,-6l321,64r1,-5l323,53r1,-5l325,46r1,-8l327,34r1,-5l329,24r1,-4l331,20r1,-6l333,10r1,-2l335,8r1,-3l337,3r1,5l339,7r,-7l339,7r1,-6l341,r1,l343,1r1,1l345,2r1,l347,2r1,-1l349,1r1,l351,1r1,1l353,2r1,l355,2r1,l357,1r1,1l359,1r1,l361,1r1,l363,4r1,1l365,9r1,1l367,11r1,12l369,24r1,-5l370,23r1,3l372,31r1,5l374,42r1,2l376,50r1,6l378,61r1,5l380,76r1,1l382,85r1,1l384,97r1,7l386,105r1,7l388,117r1,7l390,132r1,4l392,139r1,6l394,148r1,7l396,159r1,4l398,168r1,3l400,179r1,3l402,186r1,5l404,197r1,21l406,219r1,-11l407,218r1,-3l409,210r1,15l411,226r1,-3l412,231r1,1l414,229r,5l415,238r1,1l417,240r1,1l419,249r1,1l421,244r,5l422,247r,-7l423,248r1,-1l425,247r1,5l427,253r1,-6l428,252r1,-11l429,247r1,-4l431,238r1,-13l432,238r1,-3l433,250r1,1l435,248r,2l436,244r1,-4l438,243r,-7l439,247r1,1l441,238r,9l442,247r1,-5l443,246r1,6l445,253r1,-10l446,252r1,-1l448,250r,-9l448,250r1,-5l449,257r1,1l451,257r,-26l451,257r1,-11l452,251r1,1l454,251r,-6l455,242r1,8l456,240r1,16l458,257r1,-7l459,256r1,-11l461,235r1,12l463,240r,6l464,239r1,3l465,238r1,5l467,240r,11l468,252r1,-5l469,251r1,-11l471,247r,-12l472,248r1,-7l473,247r1,-2l474,241r1,5l476,246r1,l478,243r,5l479,249r1,-1l480,242r1,-4l481,242r1,-3l482,240r1,10l484,251r1,-6l485,250r1,-2l487,253r,-8l488,254r1,-7l489,253r1,-7l491,239r1,9l492,233r1,16l494,252r,-21l495,253r1,-16l496,252r1,-8l498,244r1,-7l500,242e" filled="f" strokecolor="#396" strokeweight=".7pt">
                  <v:path arrowok="t" o:connecttype="custom" o:connectlocs="852,28724;1838,29067;2701,29067;3553,29302;4539,28960;5513,28842;6376,27355;7350,29527;8214,29527;9066,29184;9808,28382;10782,29067;11767,27237;12742,27697;13605,27120;14336,25975;15321,22316;16539,20947;17889,20027;19240,20027;20590,22659;21564,23803;22793,26670;23657,28382;24631,28842;25361,27922;26225,27473;27077,28264;28306,28264;29048,27922;30022,29067;31129,28500;32225,27697;33088,28617;33941,27013;34926,26777;36155,23696;37494,16828;38845,10067;40195,3316;41546,802;42520,225;43870,225;45221,2749;46450,7553;47789,15106;49140,20829;50247,25750;51343,28500;52450,28264;53180,28724;54166,28264;55018,28040;55760,27697;56734,28157;57719,28264;58571,28382;59435,28617;60420,28500" o:connectangles="0,0,0,0,0,0,0,0,0,0,0,0,0,0,0,0,0,0,0,0,0,0,0,0,0,0,0,0,0,0,0,0,0,0,0,0,0,0,0,0,0,0,0,0,0,0,0,0,0,0,0,0,0,0,0,0,0,0,0"/>
                </v:shape>
                <v:line id="Line 10" o:spid="_x0000_s1126" style="position:absolute;visibility:visible;mso-wrap-style:square" from="8010,11175" to="8010,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9micYAAADcAAAADwAAAGRycy9kb3ducmV2LnhtbESPQWsCMRSE74X+h/AKvdWsLYSyGkVa&#10;CupB1Ap6fG6eu2s3L0uS7m7/fSMUehxm5htmOh9sIzryoXasYTzKQBAXztRcajh8fjy9gggR2WDj&#10;mDT8UID57P5uirlxPe+o28dSJAiHHDVUMba5lKGoyGIYuZY4eRfnLcYkfSmNxz7BbSOfs0xJizWn&#10;hQpbequo+Np/Ww2bl63qFqv1cjiu1Ll4351P195r/fgwLCYgIg3xP/zXXhoNaqzg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vZonGAAAA3AAAAA8AAAAAAAAA&#10;AAAAAAAAoQIAAGRycy9kb3ducmV2LnhtbFBLBQYAAAAABAAEAPkAAACUAwAAAAA=&#10;"/>
                <v:line id="Line 11" o:spid="_x0000_s1127" style="position:absolute;visibility:visible;mso-wrap-style:square" from="2790,10980" to="3240,1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nGMAAAADcAAAADwAAAGRycy9kb3ducmV2LnhtbESPzQrCMBCE74LvEFbwpqmCP1SjiFDx&#10;JlYv3tZmbYvNpjRR69sbQfA4zMw3zHLdmko8qXGlZQWjYQSCOLO65FzB+ZQM5iCcR9ZYWSYFb3Kw&#10;XnU7S4y1ffGRnqnPRYCwi1FB4X0dS+myggy6oa2Jg3ezjUEfZJNL3eArwE0lx1E0lQZLDgsF1rQt&#10;KLunD6PgfjlPkt1hq09VutHXPPGX600r1e+1mwUIT63/h3/tvVYwHc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7p5xjAAAAA3AAAAA8AAAAAAAAAAAAAAAAA&#10;oQIAAGRycy9kb3ducmV2LnhtbFBLBQYAAAAABAAEAPkAAACOAwAAAAA=&#10;" strokeweight="2pt"/>
                <v:line id="Line 12" o:spid="_x0000_s1128" style="position:absolute;visibility:visible;mso-wrap-style:square" from="3915,10215" to="4365,10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Zzar0AAADcAAAADwAAAGRycy9kb3ducmV2LnhtbERPuwrCMBTdBf8hXMFNUwVFqqmIUHET&#10;q4vbtbl9YHNTmqj1780gOB7Oe7PtTSNe1LnasoLZNAJBnFtdc6ngekknKxDOI2tsLJOCDznYJsPB&#10;BmNt33ymV+ZLEULYxaig8r6NpXR5RQbd1LbEgStsZ9AH2JVSd/gO4aaR8yhaSoM1h4YKW9pXlD+y&#10;p1HwuF0X6eG015cm2+l7mfrbvdBKjUf9bg3CU+//4p/7qBUsZ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92c2q9AAAA3AAAAA8AAAAAAAAAAAAAAAAAoQIA&#10;AGRycy9kb3ducmV2LnhtbFBLBQYAAAAABAAEAPkAAACLAwAAAAA=&#10;" strokeweight="2pt"/>
                <v:line id="Line 13" o:spid="_x0000_s1129" style="position:absolute;visibility:visible;mso-wrap-style:square" from="5040,10935" to="5490,10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rW8cAAAADcAAAADwAAAGRycy9kb3ducmV2LnhtbESPwQrCMBBE74L/EFbwpqmCotUoIlS8&#10;idWLt7VZ22KzKU3U+vdGEDwOM/OGWa5bU4knNa60rGA0jEAQZ1aXnCs4n5LBDITzyBory6TgTQ7W&#10;q25nibG2Lz7SM/W5CBB2MSoovK9jKV1WkEE3tDVx8G62MeiDbHKpG3wFuKnkOIqm0mDJYaHAmrYF&#10;Zff0YRTcL+dJsjts9alKN/qaJ/5yvWml+r12swDhqfX/8K+91wqmo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61vHAAAAA3AAAAA8AAAAAAAAAAAAAAAAA&#10;oQIAAGRycy9kb3ducmV2LnhtbFBLBQYAAAAABAAEAPkAAACOAwAAAAA=&#10;" strokeweight="2pt"/>
                <v:line id="Line 14" o:spid="_x0000_s1130" style="position:absolute;visibility:visible;mso-wrap-style:square" from="7305,10935" to="7755,10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y10b0AAADcAAAADwAAAGRycy9kb3ducmV2LnhtbERPuwrCMBTdBf8hXMFNUwVFqqmIUHET&#10;q4vbtbl9YHNTmqj1780gOB7Oe7PtTSNe1LnasoLZNAJBnFtdc6ngekknKxDOI2tsLJOCDznYJsPB&#10;BmNt33ymV+ZLEULYxaig8r6NpXR5RQbd1LbEgStsZ9AH2JVSd/gO4aaR8yhaSoM1h4YKW9pXlD+y&#10;p1HwuF0X6eG015cm2+l7mfrbvdBKjUf9bg3CU+//4p/7qBUs5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9stdG9AAAA3AAAAA8AAAAAAAAAAAAAAAAAoQIA&#10;AGRycy9kb3ducmV2LnhtbFBLBQYAAAAABAAEAPkAAACLAwAAAAA=&#10;" strokeweight="2pt"/>
                <v:line id="Line 15" o:spid="_x0000_s1131" style="position:absolute;visibility:visible;mso-wrap-style:square" from="6135,8370" to="6585,8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QSsAAAADcAAAADwAAAGRycy9kb3ducmV2LnhtbESPwQrCMBBE74L/EFbwpqmCItUoIlS8&#10;idVLb2uztsVmU5qo9e+NIHgcZuYNs9p0phZPal1lWcFkHIEgzq2uuFBwOSejBQjnkTXWlknBmxxs&#10;1v3eCmNtX3yiZ+oLESDsYlRQet/EUrq8JINubBvi4N1sa9AH2RZSt/gKcFPLaRTNpcGKw0KJDe1K&#10;yu/pwyi4Z5dZsj/u9LlOt/paJD673rRSw0G3XYLw1Pl/+Nc+aAXz6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gEErAAAAA3AAAAA8AAAAAAAAAAAAAAAAA&#10;oQIAAGRycy9kb3ducmV2LnhtbFBLBQYAAAAABAAEAPkAAACOAwAAAAA=&#10;" strokeweight="2pt"/>
                <v:line id="Line 16" o:spid="_x0000_s1132" style="position:absolute;visibility:visible;mso-wrap-style:square" from="2478,10677" to="8013,10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SlDMQAAADcAAAADwAAAGRycy9kb3ducmV2LnhtbESPT4vCMBTE78J+h/AWvGlqEZGuUdbC&#10;Lh5E8M+ix0fzbMs2LyWJWr+9EQSPw8z8hpktOtOIKzlfW1YwGiYgiAuray4VHPY/gykIH5A1NpZJ&#10;wZ08LOYfvRlm2t54S9ddKEWEsM9QQRVCm0npi4oM+qFtiaN3ts5giNKVUju8RbhpZJokE2mw5rhQ&#10;YUt5RcX/7mIULF29Of7+5euA422en0aX5dFtlOp/dt9fIAJ14R1+tVdawSRN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lKUMxAAAANwAAAAPAAAAAAAAAAAA&#10;AAAAAKECAABkcnMvZG93bnJldi54bWxQSwUGAAAAAAQABAD5AAAAkgMAAAAA&#10;" strokecolor="red">
                  <v:stroke dashstyle="dash"/>
                </v:line>
                <v:shape id="Text Box 17" o:spid="_x0000_s1133" type="#_x0000_t202" style="position:absolute;left:2910;top:1125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nyP8UA&#10;AADcAAAADwAAAGRycy9kb3ducmV2LnhtbESPT2sCMRTE7wW/Q3iCt5pVqcpqFBGEQnvp6sXbc/P2&#10;j25eliTd3fbTN4VCj8PM/IbZ7gfTiI6cry0rmE0TEMS51TWXCi7n0/MahA/IGhvLpOCLPOx3o6ct&#10;ptr2/EFdFkoRIexTVFCF0KZS+rwig35qW+LoFdYZDFG6UmqHfYSbRs6TZCkN1hwXKmzpWFH+yD6N&#10;guElu1yLU+GcpffD971867vVTanJeDhsQAQawn/4r/2qFSznC/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2fI/xQAAANwAAAAPAAAAAAAAAAAAAAAAAJgCAABkcnMv&#10;ZG93bnJldi54bWxQSwUGAAAAAAQABAD1AAAAigMAAAAA&#10;" filled="f" stroked="f">
                  <v:textbox inset=".5mm,0,.5mm,0">
                    <w:txbxContent>
                      <w:p w:rsidR="00EA1046" w:rsidRPr="005E6DFE" w:rsidRDefault="00EA1046" w:rsidP="00325FF4">
                        <w:pPr>
                          <w:pStyle w:val="Figure"/>
                          <w:rPr>
                            <w:lang w:val="de-DE"/>
                          </w:rPr>
                        </w:pPr>
                        <w:r>
                          <w:rPr>
                            <w:lang w:val="de-DE"/>
                          </w:rPr>
                          <w:t>1</w:t>
                        </w:r>
                      </w:p>
                    </w:txbxContent>
                  </v:textbox>
                </v:shape>
                <v:shape id="Text Box 18" o:spid="_x0000_s1134" type="#_x0000_t202" style="position:absolute;left:2148;top:822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qS8UA&#10;AADcAAAADwAAAGRycy9kb3ducmV2LnhtbESPT2sCMRTE7wW/Q3iCt5pVrMpqFBGEQnvp6sXbc/P2&#10;j25eliTd3fbTN4VCj8PM/IbZ7gfTiI6cry0rmE0TEMS51TWXCi7n0/MahA/IGhvLpOCLPOx3o6ct&#10;ptr2/EFdFkoRIexTVFCF0KZS+rwig35qW+LoFdYZDFG6UmqHfYSbRs6TZCkN1hwXKmzpWFH+yD6N&#10;guElu1yLU+GcpffD971867vVTanJeDhsQAQawn/4r/2qFSznC/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GpLxQAAANwAAAAPAAAAAAAAAAAAAAAAAJgCAABkcnMv&#10;ZG93bnJldi54bWxQSwUGAAAAAAQABAD1AAAAigMAAAAA&#10;" filled="f" stroked="f">
                  <v:textbox inset=".5mm,0,.5mm,0">
                    <w:txbxContent>
                      <w:p w:rsidR="00EA1046" w:rsidRPr="005E6DFE" w:rsidRDefault="00EA1046" w:rsidP="00325FF4">
                        <w:pPr>
                          <w:pStyle w:val="Figure"/>
                          <w:rPr>
                            <w:lang w:val="de-DE"/>
                          </w:rPr>
                        </w:pPr>
                        <w:r>
                          <w:rPr>
                            <w:lang w:val="de-DE"/>
                          </w:rPr>
                          <w:t>A</w:t>
                        </w:r>
                      </w:p>
                    </w:txbxContent>
                  </v:textbox>
                </v:shape>
                <v:shape id="Text Box 19" o:spid="_x0000_s1135" type="#_x0000_t202" style="position:absolute;left:1545;top:10407;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zP0MUA&#10;AADcAAAADwAAAGRycy9kb3ducmV2LnhtbESPT2sCMRTE7wW/Q3hCbzWroJXVKCIIhfbi1ou35+bt&#10;H928LEm6u+2nbwTB4zAzv2HW28E0oiPna8sKppMEBHFudc2lgtP34W0JwgdkjY1lUvBLHrab0csa&#10;U217PlKXhVJECPsUFVQhtKmUPq/IoJ/Yljh6hXUGQ5SulNphH+GmkbMkWUiDNceFClvaV5Tfsh+j&#10;YJhnp3NxKJyz9LX7u5afffd+Uep1POxWIAIN4Rl+tD+0gsVsDvcz8Qj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QxQAAANwAAAAPAAAAAAAAAAAAAAAAAJgCAABkcnMv&#10;ZG93bnJldi54bWxQSwUGAAAAAAQABAD1AAAAigMAAAAA&#10;" filled="f" stroked="f">
                  <v:textbox inset=".5mm,0,.5mm,0">
                    <w:txbxContent>
                      <w:p w:rsidR="00EA1046" w:rsidRPr="005E6DFE" w:rsidRDefault="00EA1046" w:rsidP="00325FF4">
                        <w:pPr>
                          <w:pStyle w:val="Figure"/>
                          <w:rPr>
                            <w:lang w:val="de-DE"/>
                          </w:rPr>
                        </w:pPr>
                        <w:r>
                          <w:rPr>
                            <w:caps w:val="0"/>
                            <w:lang w:val="de-DE"/>
                          </w:rPr>
                          <w:t>Threshold</w:t>
                        </w:r>
                      </w:p>
                    </w:txbxContent>
                  </v:textbox>
                </v:shape>
                <v:shape id="Text Box 20" o:spid="_x0000_s1136" type="#_x0000_t202" style="position:absolute;left:8013;top:11250;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5Rp8UA&#10;AADcAAAADwAAAGRycy9kb3ducmV2LnhtbESPT2vCQBTE7wW/w/KE3uqmQlNJXUUEQbAXUy/entmX&#10;P232bdhdk7SfvisIHoeZ+Q2zXI+mFT0531hW8DpLQBAXVjdcKTh97V4WIHxA1thaJgW/5GG9mjwt&#10;MdN24CP1eahEhLDPUEEdQpdJ6YuaDPqZ7YijV1pnMETpKqkdDhFuWjlPklQabDgu1NjRtqbiJ78a&#10;BeNbfjqXu9I5S5+bv+/qMPTvF6Wep+PmA0SgMTzC9/ZeK0jnKdzO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lGnxQAAANwAAAAPAAAAAAAAAAAAAAAAAJgCAABkcnMv&#10;ZG93bnJldi54bWxQSwUGAAAAAAQABAD1AAAAigMAAAAA&#10;" filled="f" stroked="f">
                  <v:textbox inset=".5mm,0,.5mm,0">
                    <w:txbxContent>
                      <w:p w:rsidR="00EA1046" w:rsidRPr="005E6DFE" w:rsidRDefault="00EA1046" w:rsidP="00325FF4">
                        <w:pPr>
                          <w:pStyle w:val="Figure"/>
                          <w:rPr>
                            <w:lang w:val="de-DE"/>
                          </w:rPr>
                        </w:pPr>
                        <w:r>
                          <w:rPr>
                            <w:caps w:val="0"/>
                            <w:lang w:val="de-DE"/>
                          </w:rPr>
                          <w:t>Channel</w:t>
                        </w:r>
                      </w:p>
                    </w:txbxContent>
                  </v:textbox>
                </v:shape>
                <v:shape id="Text Box 21" o:spid="_x0000_s1137" type="#_x0000_t202" style="position:absolute;left:4035;top:1125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0PMUA&#10;AADcAAAADwAAAGRycy9kb3ducmV2LnhtbESPT2sCMRTE7wW/Q3hCbzWrUC1bo4ggCPXi1ktvr5u3&#10;f3TzsiRxd+unN4LQ4zAzv2GW68E0oiPna8sKppMEBHFudc2lgtP37u0DhA/IGhvLpOCPPKxXo5cl&#10;ptr2fKQuC6WIEPYpKqhCaFMpfV6RQT+xLXH0CusMhihdKbXDPsJNI2dJMpcGa44LFba0rSi/ZFej&#10;YHjPTj/FrnDO0mFzO5dffbf4Vep1PGw+QQQawn/42d5rBfPZAh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vQ8xQAAANwAAAAPAAAAAAAAAAAAAAAAAJgCAABkcnMv&#10;ZG93bnJldi54bWxQSwUGAAAAAAQABAD1AAAAigMAAAAA&#10;" filled="f" stroked="f">
                  <v:textbox inset=".5mm,0,.5mm,0">
                    <w:txbxContent>
                      <w:p w:rsidR="00EA1046" w:rsidRPr="005E6DFE" w:rsidRDefault="00EA1046" w:rsidP="00325FF4">
                        <w:pPr>
                          <w:pStyle w:val="Figure"/>
                          <w:rPr>
                            <w:lang w:val="de-DE"/>
                          </w:rPr>
                        </w:pPr>
                        <w:r>
                          <w:rPr>
                            <w:lang w:val="de-DE"/>
                          </w:rPr>
                          <w:t>2</w:t>
                        </w:r>
                      </w:p>
                    </w:txbxContent>
                  </v:textbox>
                </v:shape>
                <v:shape id="Text Box 22" o:spid="_x0000_s1138" type="#_x0000_t202" style="position:absolute;left:5160;top:1125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1gTsIA&#10;AADcAAAADwAAAGRycy9kb3ducmV2LnhtbERPy2rCQBTdF/yH4Qru6kRBK6mjiCAIummajbvbzM2j&#10;zdwJM2MS/frOotDl4by3+9G0oifnG8sKFvMEBHFhdcOVgvzz9LoB4QOyxtYyKXiQh/1u8rLFVNuB&#10;P6jPQiViCPsUFdQhdKmUvqjJoJ/bjjhypXUGQ4SuktrhEMNNK5dJspYGG44NNXZ0rKn4ye5GwbjK&#10;8lt5Kp2zdD08v6vL0L99KTWbjod3EIHG8C/+c5+1gvUyro1n4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WBOwgAAANwAAAAPAAAAAAAAAAAAAAAAAJgCAABkcnMvZG93&#10;bnJldi54bWxQSwUGAAAAAAQABAD1AAAAhwMAAAAA&#10;" filled="f" stroked="f">
                  <v:textbox inset=".5mm,0,.5mm,0">
                    <w:txbxContent>
                      <w:p w:rsidR="00EA1046" w:rsidRPr="005E6DFE" w:rsidRDefault="00EA1046" w:rsidP="00325FF4">
                        <w:pPr>
                          <w:pStyle w:val="Figure"/>
                          <w:rPr>
                            <w:lang w:val="de-DE"/>
                          </w:rPr>
                        </w:pPr>
                        <w:r>
                          <w:rPr>
                            <w:lang w:val="de-DE"/>
                          </w:rPr>
                          <w:t>3</w:t>
                        </w:r>
                      </w:p>
                    </w:txbxContent>
                  </v:textbox>
                </v:shape>
                <v:shape id="Text Box 23" o:spid="_x0000_s1139" type="#_x0000_t202" style="position:absolute;left:6255;top:1125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F1cUA&#10;AADcAAAADwAAAGRycy9kb3ducmV2LnhtbESPT2sCMRTE7wW/Q3iCt5pV0OpqFBGEQnvp6sXbc/P2&#10;j25eliTd3fbTN4VCj8PM/IbZ7gfTiI6cry0rmE0TEMS51TWXCi7n0/MKhA/IGhvLpOCLPOx3o6ct&#10;ptr2/EFdFkoRIexTVFCF0KZS+rwig35qW+LoFdYZDFG6UmqHfYSbRs6TZCkN1hwXKmzpWFH+yD6N&#10;gmGRXa7FqXDO0vvh+16+9d3LTanJeDhsQAQawn/4r/2qFSzna/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XVxQAAANwAAAAPAAAAAAAAAAAAAAAAAJgCAABkcnMv&#10;ZG93bnJldi54bWxQSwUGAAAAAAQABAD1AAAAigMAAAAA&#10;" filled="f" stroked="f">
                  <v:textbox inset=".5mm,0,.5mm,0">
                    <w:txbxContent>
                      <w:p w:rsidR="00EA1046" w:rsidRPr="005E6DFE" w:rsidRDefault="00EA1046" w:rsidP="00325FF4">
                        <w:pPr>
                          <w:pStyle w:val="Figure"/>
                          <w:rPr>
                            <w:lang w:val="de-DE"/>
                          </w:rPr>
                        </w:pPr>
                        <w:r>
                          <w:rPr>
                            <w:lang w:val="de-DE"/>
                          </w:rPr>
                          <w:t>4</w:t>
                        </w:r>
                      </w:p>
                    </w:txbxContent>
                  </v:textbox>
                </v:shape>
                <v:shape id="Text Box 24" o:spid="_x0000_s1140" type="#_x0000_t202" style="position:absolute;left:7305;top:1125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6lcIA&#10;AADcAAAADwAAAGRycy9kb3ducmV2LnhtbERPy2oCMRTdC/5DuEJ3mlHRlqlRRBCEuunUTXe3kzsP&#10;ndwMSZyZ9uubheDycN6b3WAa0ZHztWUF81kCgji3uuZSweXrOH0D4QOyxsYyKfglD7vteLTBVNue&#10;P6nLQiliCPsUFVQhtKmUPq/IoJ/ZljhyhXUGQ4SulNphH8NNIxdJspYGa44NFbZ0qCi/ZXejYFhl&#10;l+/iWDhn6bz/u5Yffff6o9TLZNi/gwg0hKf44T5pBetlnB/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0vqVwgAAANwAAAAPAAAAAAAAAAAAAAAAAJgCAABkcnMvZG93&#10;bnJldi54bWxQSwUGAAAAAAQABAD1AAAAhwMAAAAA&#10;" filled="f" stroked="f">
                  <v:textbox inset=".5mm,0,.5mm,0">
                    <w:txbxContent>
                      <w:p w:rsidR="00EA1046" w:rsidRPr="005E6DFE" w:rsidRDefault="00EA1046" w:rsidP="00325FF4">
                        <w:pPr>
                          <w:pStyle w:val="Figure"/>
                          <w:rPr>
                            <w:lang w:val="de-DE"/>
                          </w:rPr>
                        </w:pPr>
                        <w:r>
                          <w:rPr>
                            <w:lang w:val="de-DE"/>
                          </w:rPr>
                          <w:t>5</w:t>
                        </w:r>
                      </w:p>
                    </w:txbxContent>
                  </v:textbox>
                </v:shape>
              </v:group>
            </w:pict>
          </mc:Fallback>
        </mc:AlternateContent>
      </w:r>
      <w:r w:rsidRPr="0059218F">
        <w:rPr>
          <w:lang w:val="en-US"/>
        </w:rPr>
        <w:t>Correct setting of measurement bandwidth</w:t>
      </w: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325FF4" w:rsidRDefault="00325FF4" w:rsidP="0059218F">
      <w:pPr>
        <w:rPr>
          <w:lang w:val="en-US"/>
        </w:rPr>
      </w:pPr>
    </w:p>
    <w:p w:rsidR="00C72040" w:rsidRDefault="00C72040" w:rsidP="0059218F">
      <w:pPr>
        <w:rPr>
          <w:lang w:val="en-US"/>
        </w:rPr>
      </w:pPr>
    </w:p>
    <w:p w:rsidR="0059218F" w:rsidRPr="0059218F" w:rsidRDefault="0059218F" w:rsidP="0059218F">
      <w:pPr>
        <w:rPr>
          <w:lang w:val="en-US"/>
        </w:rPr>
      </w:pPr>
      <w:r w:rsidRPr="0059218F">
        <w:rPr>
          <w:lang w:val="en-US"/>
        </w:rPr>
        <w:t>Figure 2 shows an example of the RF signal of five adjacent channels. Channel 2 and 4 are occupied by signals with different level. The short horizontal lines represent the channel level after evaluation. In this example the measurement bandwidth setting is correct: only the channels 2 and 4 h</w:t>
      </w:r>
      <w:r w:rsidR="001B7904">
        <w:rPr>
          <w:lang w:val="en-US"/>
        </w:rPr>
        <w:t>ave levels above the threshold.</w:t>
      </w:r>
    </w:p>
    <w:p w:rsidR="0059218F" w:rsidRPr="0059218F" w:rsidRDefault="0059218F" w:rsidP="0059218F">
      <w:pPr>
        <w:pStyle w:val="FigureNo"/>
        <w:rPr>
          <w:lang w:val="en-US"/>
        </w:rPr>
      </w:pPr>
      <w:r w:rsidRPr="0059218F">
        <w:rPr>
          <w:lang w:val="en-US"/>
        </w:rPr>
        <w:lastRenderedPageBreak/>
        <w:t>Figure 3</w:t>
      </w:r>
    </w:p>
    <w:p w:rsidR="0059218F" w:rsidRPr="0059218F" w:rsidRDefault="0059218F" w:rsidP="0059218F">
      <w:pPr>
        <w:pStyle w:val="Figuretitle"/>
        <w:rPr>
          <w:lang w:val="en-US"/>
        </w:rPr>
      </w:pPr>
      <w:r>
        <w:rPr>
          <w:noProof/>
          <w:lang w:val="en-US" w:eastAsia="zh-CN"/>
        </w:rPr>
        <mc:AlternateContent>
          <mc:Choice Requires="wpg">
            <w:drawing>
              <wp:anchor distT="0" distB="0" distL="114300" distR="114300" simplePos="0" relativeHeight="251660288" behindDoc="0" locked="0" layoutInCell="1" allowOverlap="1" wp14:anchorId="1916C9F4" wp14:editId="1A4E4BE4">
                <wp:simplePos x="0" y="0"/>
                <wp:positionH relativeFrom="column">
                  <wp:posOffset>251460</wp:posOffset>
                </wp:positionH>
                <wp:positionV relativeFrom="paragraph">
                  <wp:posOffset>291465</wp:posOffset>
                </wp:positionV>
                <wp:extent cx="4699635" cy="2181225"/>
                <wp:effectExtent l="3810" t="15240" r="1905" b="3810"/>
                <wp:wrapNone/>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635" cy="2181225"/>
                          <a:chOff x="1530" y="2227"/>
                          <a:chExt cx="7401" cy="3435"/>
                        </a:xfrm>
                      </wpg:grpSpPr>
                      <wps:wsp>
                        <wps:cNvPr id="586" name="Freeform 26"/>
                        <wps:cNvSpPr>
                          <a:spLocks/>
                        </wps:cNvSpPr>
                        <wps:spPr bwMode="auto">
                          <a:xfrm>
                            <a:off x="2463" y="2324"/>
                            <a:ext cx="5532" cy="2888"/>
                          </a:xfrm>
                          <a:custGeom>
                            <a:avLst/>
                            <a:gdLst>
                              <a:gd name="T0" fmla="*/ 55 w 500"/>
                              <a:gd name="T1" fmla="*/ 2726 h 232"/>
                              <a:gd name="T2" fmla="*/ 122 w 500"/>
                              <a:gd name="T3" fmla="*/ 2838 h 232"/>
                              <a:gd name="T4" fmla="*/ 210 w 500"/>
                              <a:gd name="T5" fmla="*/ 2826 h 232"/>
                              <a:gd name="T6" fmla="*/ 277 w 500"/>
                              <a:gd name="T7" fmla="*/ 2826 h 232"/>
                              <a:gd name="T8" fmla="*/ 354 w 500"/>
                              <a:gd name="T9" fmla="*/ 2788 h 232"/>
                              <a:gd name="T10" fmla="*/ 443 w 500"/>
                              <a:gd name="T11" fmla="*/ 2838 h 232"/>
                              <a:gd name="T12" fmla="*/ 509 w 500"/>
                              <a:gd name="T13" fmla="*/ 2851 h 232"/>
                              <a:gd name="T14" fmla="*/ 597 w 500"/>
                              <a:gd name="T15" fmla="*/ 2739 h 232"/>
                              <a:gd name="T16" fmla="*/ 686 w 500"/>
                              <a:gd name="T17" fmla="*/ 2764 h 232"/>
                              <a:gd name="T18" fmla="*/ 763 w 500"/>
                              <a:gd name="T19" fmla="*/ 2813 h 232"/>
                              <a:gd name="T20" fmla="*/ 819 w 500"/>
                              <a:gd name="T21" fmla="*/ 2726 h 232"/>
                              <a:gd name="T22" fmla="*/ 885 w 500"/>
                              <a:gd name="T23" fmla="*/ 2564 h 232"/>
                              <a:gd name="T24" fmla="*/ 963 w 500"/>
                              <a:gd name="T25" fmla="*/ 2490 h 232"/>
                              <a:gd name="T26" fmla="*/ 1040 w 500"/>
                              <a:gd name="T27" fmla="*/ 2465 h 232"/>
                              <a:gd name="T28" fmla="*/ 1117 w 500"/>
                              <a:gd name="T29" fmla="*/ 2415 h 232"/>
                              <a:gd name="T30" fmla="*/ 1184 w 500"/>
                              <a:gd name="T31" fmla="*/ 2315 h 232"/>
                              <a:gd name="T32" fmla="*/ 1272 w 500"/>
                              <a:gd name="T33" fmla="*/ 2216 h 232"/>
                              <a:gd name="T34" fmla="*/ 1361 w 500"/>
                              <a:gd name="T35" fmla="*/ 2166 h 232"/>
                              <a:gd name="T36" fmla="*/ 1449 w 500"/>
                              <a:gd name="T37" fmla="*/ 2116 h 232"/>
                              <a:gd name="T38" fmla="*/ 1527 w 500"/>
                              <a:gd name="T39" fmla="*/ 2129 h 232"/>
                              <a:gd name="T40" fmla="*/ 1626 w 500"/>
                              <a:gd name="T41" fmla="*/ 2116 h 232"/>
                              <a:gd name="T42" fmla="*/ 1726 w 500"/>
                              <a:gd name="T43" fmla="*/ 2129 h 232"/>
                              <a:gd name="T44" fmla="*/ 1803 w 500"/>
                              <a:gd name="T45" fmla="*/ 2154 h 232"/>
                              <a:gd name="T46" fmla="*/ 1892 w 500"/>
                              <a:gd name="T47" fmla="*/ 2178 h 232"/>
                              <a:gd name="T48" fmla="*/ 1980 w 500"/>
                              <a:gd name="T49" fmla="*/ 2241 h 232"/>
                              <a:gd name="T50" fmla="*/ 2058 w 500"/>
                              <a:gd name="T51" fmla="*/ 2253 h 232"/>
                              <a:gd name="T52" fmla="*/ 2157 w 500"/>
                              <a:gd name="T53" fmla="*/ 2378 h 232"/>
                              <a:gd name="T54" fmla="*/ 2257 w 500"/>
                              <a:gd name="T55" fmla="*/ 2477 h 232"/>
                              <a:gd name="T56" fmla="*/ 2346 w 500"/>
                              <a:gd name="T57" fmla="*/ 2602 h 232"/>
                              <a:gd name="T58" fmla="*/ 2423 w 500"/>
                              <a:gd name="T59" fmla="*/ 2614 h 232"/>
                              <a:gd name="T60" fmla="*/ 2500 w 500"/>
                              <a:gd name="T61" fmla="*/ 2452 h 232"/>
                              <a:gd name="T62" fmla="*/ 2589 w 500"/>
                              <a:gd name="T63" fmla="*/ 2141 h 232"/>
                              <a:gd name="T64" fmla="*/ 2666 w 500"/>
                              <a:gd name="T65" fmla="*/ 2004 h 232"/>
                              <a:gd name="T66" fmla="*/ 2766 w 500"/>
                              <a:gd name="T67" fmla="*/ 1681 h 232"/>
                              <a:gd name="T68" fmla="*/ 2866 w 500"/>
                              <a:gd name="T69" fmla="*/ 1394 h 232"/>
                              <a:gd name="T70" fmla="*/ 2965 w 500"/>
                              <a:gd name="T71" fmla="*/ 1120 h 232"/>
                              <a:gd name="T72" fmla="*/ 3065 w 500"/>
                              <a:gd name="T73" fmla="*/ 859 h 232"/>
                              <a:gd name="T74" fmla="*/ 3164 w 500"/>
                              <a:gd name="T75" fmla="*/ 647 h 232"/>
                              <a:gd name="T76" fmla="*/ 3264 w 500"/>
                              <a:gd name="T77" fmla="*/ 461 h 232"/>
                              <a:gd name="T78" fmla="*/ 3363 w 500"/>
                              <a:gd name="T79" fmla="*/ 299 h 232"/>
                              <a:gd name="T80" fmla="*/ 3463 w 500"/>
                              <a:gd name="T81" fmla="*/ 162 h 232"/>
                              <a:gd name="T82" fmla="*/ 3552 w 500"/>
                              <a:gd name="T83" fmla="*/ 87 h 232"/>
                              <a:gd name="T84" fmla="*/ 3651 w 500"/>
                              <a:gd name="T85" fmla="*/ 25 h 232"/>
                              <a:gd name="T86" fmla="*/ 3751 w 500"/>
                              <a:gd name="T87" fmla="*/ 0 h 232"/>
                              <a:gd name="T88" fmla="*/ 3850 w 500"/>
                              <a:gd name="T89" fmla="*/ 0 h 232"/>
                              <a:gd name="T90" fmla="*/ 3950 w 500"/>
                              <a:gd name="T91" fmla="*/ 0 h 232"/>
                              <a:gd name="T92" fmla="*/ 4049 w 500"/>
                              <a:gd name="T93" fmla="*/ 12 h 232"/>
                              <a:gd name="T94" fmla="*/ 4149 w 500"/>
                              <a:gd name="T95" fmla="*/ 50 h 232"/>
                              <a:gd name="T96" fmla="*/ 4249 w 500"/>
                              <a:gd name="T97" fmla="*/ 137 h 232"/>
                              <a:gd name="T98" fmla="*/ 4348 w 500"/>
                              <a:gd name="T99" fmla="*/ 249 h 232"/>
                              <a:gd name="T100" fmla="*/ 4448 w 500"/>
                              <a:gd name="T101" fmla="*/ 398 h 232"/>
                              <a:gd name="T102" fmla="*/ 4547 w 500"/>
                              <a:gd name="T103" fmla="*/ 585 h 232"/>
                              <a:gd name="T104" fmla="*/ 4647 w 500"/>
                              <a:gd name="T105" fmla="*/ 797 h 232"/>
                              <a:gd name="T106" fmla="*/ 4746 w 500"/>
                              <a:gd name="T107" fmla="*/ 1033 h 232"/>
                              <a:gd name="T108" fmla="*/ 4846 w 500"/>
                              <a:gd name="T109" fmla="*/ 1295 h 232"/>
                              <a:gd name="T110" fmla="*/ 4946 w 500"/>
                              <a:gd name="T111" fmla="*/ 1593 h 232"/>
                              <a:gd name="T112" fmla="*/ 5045 w 500"/>
                              <a:gd name="T113" fmla="*/ 1892 h 232"/>
                              <a:gd name="T114" fmla="*/ 5145 w 500"/>
                              <a:gd name="T115" fmla="*/ 2203 h 232"/>
                              <a:gd name="T116" fmla="*/ 5244 w 500"/>
                              <a:gd name="T117" fmla="*/ 2477 h 232"/>
                              <a:gd name="T118" fmla="*/ 5333 w 500"/>
                              <a:gd name="T119" fmla="*/ 2614 h 232"/>
                              <a:gd name="T120" fmla="*/ 5410 w 500"/>
                              <a:gd name="T121" fmla="*/ 2664 h 232"/>
                              <a:gd name="T122" fmla="*/ 5488 w 500"/>
                              <a:gd name="T123" fmla="*/ 2776 h 23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00" h="232">
                                <a:moveTo>
                                  <a:pt x="0" y="225"/>
                                </a:moveTo>
                                <a:lnTo>
                                  <a:pt x="0" y="225"/>
                                </a:lnTo>
                                <a:lnTo>
                                  <a:pt x="1" y="230"/>
                                </a:lnTo>
                                <a:lnTo>
                                  <a:pt x="1" y="224"/>
                                </a:lnTo>
                                <a:lnTo>
                                  <a:pt x="2" y="231"/>
                                </a:lnTo>
                                <a:lnTo>
                                  <a:pt x="3" y="228"/>
                                </a:lnTo>
                                <a:lnTo>
                                  <a:pt x="3" y="230"/>
                                </a:lnTo>
                                <a:lnTo>
                                  <a:pt x="4" y="227"/>
                                </a:lnTo>
                                <a:lnTo>
                                  <a:pt x="5" y="219"/>
                                </a:lnTo>
                                <a:lnTo>
                                  <a:pt x="5" y="227"/>
                                </a:lnTo>
                                <a:lnTo>
                                  <a:pt x="6" y="224"/>
                                </a:lnTo>
                                <a:lnTo>
                                  <a:pt x="7" y="230"/>
                                </a:lnTo>
                                <a:lnTo>
                                  <a:pt x="8" y="231"/>
                                </a:lnTo>
                                <a:lnTo>
                                  <a:pt x="9" y="230"/>
                                </a:lnTo>
                                <a:lnTo>
                                  <a:pt x="9" y="220"/>
                                </a:lnTo>
                                <a:lnTo>
                                  <a:pt x="10" y="229"/>
                                </a:lnTo>
                                <a:lnTo>
                                  <a:pt x="11" y="228"/>
                                </a:lnTo>
                                <a:lnTo>
                                  <a:pt x="11" y="219"/>
                                </a:lnTo>
                                <a:lnTo>
                                  <a:pt x="12" y="226"/>
                                </a:lnTo>
                                <a:lnTo>
                                  <a:pt x="13" y="226"/>
                                </a:lnTo>
                                <a:lnTo>
                                  <a:pt x="14" y="227"/>
                                </a:lnTo>
                                <a:lnTo>
                                  <a:pt x="15" y="228"/>
                                </a:lnTo>
                                <a:lnTo>
                                  <a:pt x="16" y="227"/>
                                </a:lnTo>
                                <a:lnTo>
                                  <a:pt x="17" y="227"/>
                                </a:lnTo>
                                <a:lnTo>
                                  <a:pt x="18" y="228"/>
                                </a:lnTo>
                                <a:lnTo>
                                  <a:pt x="19" y="227"/>
                                </a:lnTo>
                                <a:lnTo>
                                  <a:pt x="19" y="219"/>
                                </a:lnTo>
                                <a:lnTo>
                                  <a:pt x="19" y="227"/>
                                </a:lnTo>
                                <a:lnTo>
                                  <a:pt x="20" y="223"/>
                                </a:lnTo>
                                <a:lnTo>
                                  <a:pt x="21" y="221"/>
                                </a:lnTo>
                                <a:lnTo>
                                  <a:pt x="22" y="225"/>
                                </a:lnTo>
                                <a:lnTo>
                                  <a:pt x="23" y="225"/>
                                </a:lnTo>
                                <a:lnTo>
                                  <a:pt x="24" y="226"/>
                                </a:lnTo>
                                <a:lnTo>
                                  <a:pt x="25" y="227"/>
                                </a:lnTo>
                                <a:lnTo>
                                  <a:pt x="26" y="226"/>
                                </a:lnTo>
                                <a:lnTo>
                                  <a:pt x="26" y="217"/>
                                </a:lnTo>
                                <a:lnTo>
                                  <a:pt x="27" y="225"/>
                                </a:lnTo>
                                <a:lnTo>
                                  <a:pt x="28" y="229"/>
                                </a:lnTo>
                                <a:lnTo>
                                  <a:pt x="29" y="230"/>
                                </a:lnTo>
                                <a:lnTo>
                                  <a:pt x="30" y="224"/>
                                </a:lnTo>
                                <a:lnTo>
                                  <a:pt x="30" y="229"/>
                                </a:lnTo>
                                <a:lnTo>
                                  <a:pt x="31" y="222"/>
                                </a:lnTo>
                                <a:lnTo>
                                  <a:pt x="32" y="224"/>
                                </a:lnTo>
                                <a:lnTo>
                                  <a:pt x="33" y="221"/>
                                </a:lnTo>
                                <a:lnTo>
                                  <a:pt x="34" y="222"/>
                                </a:lnTo>
                                <a:lnTo>
                                  <a:pt x="35" y="221"/>
                                </a:lnTo>
                                <a:lnTo>
                                  <a:pt x="36" y="221"/>
                                </a:lnTo>
                                <a:lnTo>
                                  <a:pt x="37" y="224"/>
                                </a:lnTo>
                                <a:lnTo>
                                  <a:pt x="37" y="221"/>
                                </a:lnTo>
                                <a:lnTo>
                                  <a:pt x="38" y="225"/>
                                </a:lnTo>
                                <a:lnTo>
                                  <a:pt x="39" y="226"/>
                                </a:lnTo>
                                <a:lnTo>
                                  <a:pt x="40" y="228"/>
                                </a:lnTo>
                                <a:lnTo>
                                  <a:pt x="41" y="230"/>
                                </a:lnTo>
                                <a:lnTo>
                                  <a:pt x="42" y="231"/>
                                </a:lnTo>
                                <a:lnTo>
                                  <a:pt x="43" y="225"/>
                                </a:lnTo>
                                <a:lnTo>
                                  <a:pt x="43" y="231"/>
                                </a:lnTo>
                                <a:lnTo>
                                  <a:pt x="44" y="232"/>
                                </a:lnTo>
                                <a:lnTo>
                                  <a:pt x="45" y="231"/>
                                </a:lnTo>
                                <a:lnTo>
                                  <a:pt x="46" y="229"/>
                                </a:lnTo>
                                <a:lnTo>
                                  <a:pt x="46" y="216"/>
                                </a:lnTo>
                                <a:lnTo>
                                  <a:pt x="46" y="229"/>
                                </a:lnTo>
                                <a:lnTo>
                                  <a:pt x="47" y="225"/>
                                </a:lnTo>
                                <a:lnTo>
                                  <a:pt x="47" y="227"/>
                                </a:lnTo>
                                <a:lnTo>
                                  <a:pt x="48" y="228"/>
                                </a:lnTo>
                                <a:lnTo>
                                  <a:pt x="49" y="227"/>
                                </a:lnTo>
                                <a:lnTo>
                                  <a:pt x="50" y="228"/>
                                </a:lnTo>
                                <a:lnTo>
                                  <a:pt x="51" y="220"/>
                                </a:lnTo>
                                <a:lnTo>
                                  <a:pt x="52" y="223"/>
                                </a:lnTo>
                                <a:lnTo>
                                  <a:pt x="53" y="219"/>
                                </a:lnTo>
                                <a:lnTo>
                                  <a:pt x="54" y="220"/>
                                </a:lnTo>
                                <a:lnTo>
                                  <a:pt x="55" y="224"/>
                                </a:lnTo>
                                <a:lnTo>
                                  <a:pt x="56" y="225"/>
                                </a:lnTo>
                                <a:lnTo>
                                  <a:pt x="57" y="221"/>
                                </a:lnTo>
                                <a:lnTo>
                                  <a:pt x="57" y="224"/>
                                </a:lnTo>
                                <a:lnTo>
                                  <a:pt x="58" y="223"/>
                                </a:lnTo>
                                <a:lnTo>
                                  <a:pt x="59" y="224"/>
                                </a:lnTo>
                                <a:lnTo>
                                  <a:pt x="60" y="224"/>
                                </a:lnTo>
                                <a:lnTo>
                                  <a:pt x="61" y="225"/>
                                </a:lnTo>
                                <a:lnTo>
                                  <a:pt x="62" y="222"/>
                                </a:lnTo>
                                <a:lnTo>
                                  <a:pt x="62" y="224"/>
                                </a:lnTo>
                                <a:lnTo>
                                  <a:pt x="63" y="218"/>
                                </a:lnTo>
                                <a:lnTo>
                                  <a:pt x="64" y="222"/>
                                </a:lnTo>
                                <a:lnTo>
                                  <a:pt x="65" y="224"/>
                                </a:lnTo>
                                <a:lnTo>
                                  <a:pt x="66" y="225"/>
                                </a:lnTo>
                                <a:lnTo>
                                  <a:pt x="67" y="226"/>
                                </a:lnTo>
                                <a:lnTo>
                                  <a:pt x="67" y="216"/>
                                </a:lnTo>
                                <a:lnTo>
                                  <a:pt x="68" y="227"/>
                                </a:lnTo>
                                <a:lnTo>
                                  <a:pt x="69" y="226"/>
                                </a:lnTo>
                                <a:lnTo>
                                  <a:pt x="69" y="215"/>
                                </a:lnTo>
                                <a:lnTo>
                                  <a:pt x="69" y="226"/>
                                </a:lnTo>
                                <a:lnTo>
                                  <a:pt x="70" y="218"/>
                                </a:lnTo>
                                <a:lnTo>
                                  <a:pt x="70" y="221"/>
                                </a:lnTo>
                                <a:lnTo>
                                  <a:pt x="71" y="222"/>
                                </a:lnTo>
                                <a:lnTo>
                                  <a:pt x="72" y="221"/>
                                </a:lnTo>
                                <a:lnTo>
                                  <a:pt x="72" y="214"/>
                                </a:lnTo>
                                <a:lnTo>
                                  <a:pt x="73" y="220"/>
                                </a:lnTo>
                                <a:lnTo>
                                  <a:pt x="74" y="219"/>
                                </a:lnTo>
                                <a:lnTo>
                                  <a:pt x="74" y="214"/>
                                </a:lnTo>
                                <a:lnTo>
                                  <a:pt x="74" y="219"/>
                                </a:lnTo>
                                <a:lnTo>
                                  <a:pt x="75" y="216"/>
                                </a:lnTo>
                                <a:lnTo>
                                  <a:pt x="76" y="213"/>
                                </a:lnTo>
                                <a:lnTo>
                                  <a:pt x="77" y="216"/>
                                </a:lnTo>
                                <a:lnTo>
                                  <a:pt x="78" y="215"/>
                                </a:lnTo>
                                <a:lnTo>
                                  <a:pt x="79" y="216"/>
                                </a:lnTo>
                                <a:lnTo>
                                  <a:pt x="80" y="206"/>
                                </a:lnTo>
                                <a:lnTo>
                                  <a:pt x="80" y="213"/>
                                </a:lnTo>
                                <a:lnTo>
                                  <a:pt x="81" y="209"/>
                                </a:lnTo>
                                <a:lnTo>
                                  <a:pt x="81" y="210"/>
                                </a:lnTo>
                                <a:lnTo>
                                  <a:pt x="82" y="211"/>
                                </a:lnTo>
                                <a:lnTo>
                                  <a:pt x="83" y="211"/>
                                </a:lnTo>
                                <a:lnTo>
                                  <a:pt x="84" y="210"/>
                                </a:lnTo>
                                <a:lnTo>
                                  <a:pt x="85" y="206"/>
                                </a:lnTo>
                                <a:lnTo>
                                  <a:pt x="86" y="205"/>
                                </a:lnTo>
                                <a:lnTo>
                                  <a:pt x="87" y="200"/>
                                </a:lnTo>
                                <a:lnTo>
                                  <a:pt x="87" y="205"/>
                                </a:lnTo>
                                <a:lnTo>
                                  <a:pt x="88" y="202"/>
                                </a:lnTo>
                                <a:lnTo>
                                  <a:pt x="89" y="203"/>
                                </a:lnTo>
                                <a:lnTo>
                                  <a:pt x="90" y="201"/>
                                </a:lnTo>
                                <a:lnTo>
                                  <a:pt x="91" y="197"/>
                                </a:lnTo>
                                <a:lnTo>
                                  <a:pt x="92" y="200"/>
                                </a:lnTo>
                                <a:lnTo>
                                  <a:pt x="93" y="195"/>
                                </a:lnTo>
                                <a:lnTo>
                                  <a:pt x="94" y="198"/>
                                </a:lnTo>
                                <a:lnTo>
                                  <a:pt x="95" y="199"/>
                                </a:lnTo>
                                <a:lnTo>
                                  <a:pt x="96" y="198"/>
                                </a:lnTo>
                                <a:lnTo>
                                  <a:pt x="96" y="195"/>
                                </a:lnTo>
                                <a:lnTo>
                                  <a:pt x="97" y="193"/>
                                </a:lnTo>
                                <a:lnTo>
                                  <a:pt x="98" y="197"/>
                                </a:lnTo>
                                <a:lnTo>
                                  <a:pt x="99" y="194"/>
                                </a:lnTo>
                                <a:lnTo>
                                  <a:pt x="99" y="196"/>
                                </a:lnTo>
                                <a:lnTo>
                                  <a:pt x="100" y="193"/>
                                </a:lnTo>
                                <a:lnTo>
                                  <a:pt x="101" y="194"/>
                                </a:lnTo>
                                <a:lnTo>
                                  <a:pt x="102" y="188"/>
                                </a:lnTo>
                                <a:lnTo>
                                  <a:pt x="102" y="193"/>
                                </a:lnTo>
                                <a:lnTo>
                                  <a:pt x="103" y="189"/>
                                </a:lnTo>
                                <a:lnTo>
                                  <a:pt x="103" y="191"/>
                                </a:lnTo>
                                <a:lnTo>
                                  <a:pt x="104" y="192"/>
                                </a:lnTo>
                                <a:lnTo>
                                  <a:pt x="105" y="192"/>
                                </a:lnTo>
                                <a:lnTo>
                                  <a:pt x="106" y="182"/>
                                </a:lnTo>
                                <a:lnTo>
                                  <a:pt x="106" y="189"/>
                                </a:lnTo>
                                <a:lnTo>
                                  <a:pt x="107" y="186"/>
                                </a:lnTo>
                                <a:lnTo>
                                  <a:pt x="108" y="186"/>
                                </a:lnTo>
                                <a:lnTo>
                                  <a:pt x="109" y="183"/>
                                </a:lnTo>
                                <a:lnTo>
                                  <a:pt x="110" y="181"/>
                                </a:lnTo>
                                <a:lnTo>
                                  <a:pt x="111" y="184"/>
                                </a:lnTo>
                                <a:lnTo>
                                  <a:pt x="112" y="181"/>
                                </a:lnTo>
                                <a:lnTo>
                                  <a:pt x="113" y="181"/>
                                </a:lnTo>
                                <a:lnTo>
                                  <a:pt x="114" y="184"/>
                                </a:lnTo>
                                <a:lnTo>
                                  <a:pt x="115" y="178"/>
                                </a:lnTo>
                                <a:lnTo>
                                  <a:pt x="116" y="177"/>
                                </a:lnTo>
                                <a:lnTo>
                                  <a:pt x="117" y="177"/>
                                </a:lnTo>
                                <a:lnTo>
                                  <a:pt x="118" y="176"/>
                                </a:lnTo>
                                <a:lnTo>
                                  <a:pt x="119" y="180"/>
                                </a:lnTo>
                                <a:lnTo>
                                  <a:pt x="120" y="179"/>
                                </a:lnTo>
                                <a:lnTo>
                                  <a:pt x="120" y="176"/>
                                </a:lnTo>
                                <a:lnTo>
                                  <a:pt x="121" y="177"/>
                                </a:lnTo>
                                <a:lnTo>
                                  <a:pt x="122" y="178"/>
                                </a:lnTo>
                                <a:lnTo>
                                  <a:pt x="123" y="174"/>
                                </a:lnTo>
                                <a:lnTo>
                                  <a:pt x="124" y="174"/>
                                </a:lnTo>
                                <a:lnTo>
                                  <a:pt x="125" y="175"/>
                                </a:lnTo>
                                <a:lnTo>
                                  <a:pt x="126" y="173"/>
                                </a:lnTo>
                                <a:lnTo>
                                  <a:pt x="127" y="174"/>
                                </a:lnTo>
                                <a:lnTo>
                                  <a:pt x="128" y="175"/>
                                </a:lnTo>
                                <a:lnTo>
                                  <a:pt x="129" y="170"/>
                                </a:lnTo>
                                <a:lnTo>
                                  <a:pt x="130" y="175"/>
                                </a:lnTo>
                                <a:lnTo>
                                  <a:pt x="131" y="174"/>
                                </a:lnTo>
                                <a:lnTo>
                                  <a:pt x="131" y="170"/>
                                </a:lnTo>
                                <a:lnTo>
                                  <a:pt x="131" y="174"/>
                                </a:lnTo>
                                <a:lnTo>
                                  <a:pt x="132" y="171"/>
                                </a:lnTo>
                                <a:lnTo>
                                  <a:pt x="133" y="172"/>
                                </a:lnTo>
                                <a:lnTo>
                                  <a:pt x="134" y="171"/>
                                </a:lnTo>
                                <a:lnTo>
                                  <a:pt x="135" y="171"/>
                                </a:lnTo>
                                <a:lnTo>
                                  <a:pt x="136" y="172"/>
                                </a:lnTo>
                                <a:lnTo>
                                  <a:pt x="137" y="173"/>
                                </a:lnTo>
                                <a:lnTo>
                                  <a:pt x="138" y="171"/>
                                </a:lnTo>
                                <a:lnTo>
                                  <a:pt x="139" y="171"/>
                                </a:lnTo>
                                <a:lnTo>
                                  <a:pt x="140" y="171"/>
                                </a:lnTo>
                                <a:lnTo>
                                  <a:pt x="141" y="171"/>
                                </a:lnTo>
                                <a:lnTo>
                                  <a:pt x="142" y="171"/>
                                </a:lnTo>
                                <a:lnTo>
                                  <a:pt x="143" y="170"/>
                                </a:lnTo>
                                <a:lnTo>
                                  <a:pt x="144" y="169"/>
                                </a:lnTo>
                                <a:lnTo>
                                  <a:pt x="145" y="171"/>
                                </a:lnTo>
                                <a:lnTo>
                                  <a:pt x="146" y="169"/>
                                </a:lnTo>
                                <a:lnTo>
                                  <a:pt x="147" y="170"/>
                                </a:lnTo>
                                <a:lnTo>
                                  <a:pt x="148" y="171"/>
                                </a:lnTo>
                                <a:lnTo>
                                  <a:pt x="149" y="170"/>
                                </a:lnTo>
                                <a:lnTo>
                                  <a:pt x="150" y="169"/>
                                </a:lnTo>
                                <a:lnTo>
                                  <a:pt x="151" y="171"/>
                                </a:lnTo>
                                <a:lnTo>
                                  <a:pt x="152" y="167"/>
                                </a:lnTo>
                                <a:lnTo>
                                  <a:pt x="153" y="171"/>
                                </a:lnTo>
                                <a:lnTo>
                                  <a:pt x="154" y="171"/>
                                </a:lnTo>
                                <a:lnTo>
                                  <a:pt x="155" y="170"/>
                                </a:lnTo>
                                <a:lnTo>
                                  <a:pt x="156" y="171"/>
                                </a:lnTo>
                                <a:lnTo>
                                  <a:pt x="157" y="172"/>
                                </a:lnTo>
                                <a:lnTo>
                                  <a:pt x="158" y="169"/>
                                </a:lnTo>
                                <a:lnTo>
                                  <a:pt x="158" y="171"/>
                                </a:lnTo>
                                <a:lnTo>
                                  <a:pt x="159" y="171"/>
                                </a:lnTo>
                                <a:lnTo>
                                  <a:pt x="160" y="172"/>
                                </a:lnTo>
                                <a:lnTo>
                                  <a:pt x="161" y="173"/>
                                </a:lnTo>
                                <a:lnTo>
                                  <a:pt x="162" y="170"/>
                                </a:lnTo>
                                <a:lnTo>
                                  <a:pt x="162" y="172"/>
                                </a:lnTo>
                                <a:lnTo>
                                  <a:pt x="163" y="173"/>
                                </a:lnTo>
                                <a:lnTo>
                                  <a:pt x="164" y="172"/>
                                </a:lnTo>
                                <a:lnTo>
                                  <a:pt x="165" y="171"/>
                                </a:lnTo>
                                <a:lnTo>
                                  <a:pt x="166" y="171"/>
                                </a:lnTo>
                                <a:lnTo>
                                  <a:pt x="167" y="172"/>
                                </a:lnTo>
                                <a:lnTo>
                                  <a:pt x="168" y="173"/>
                                </a:lnTo>
                                <a:lnTo>
                                  <a:pt x="168" y="170"/>
                                </a:lnTo>
                                <a:lnTo>
                                  <a:pt x="169" y="174"/>
                                </a:lnTo>
                                <a:lnTo>
                                  <a:pt x="170" y="175"/>
                                </a:lnTo>
                                <a:lnTo>
                                  <a:pt x="171" y="175"/>
                                </a:lnTo>
                                <a:lnTo>
                                  <a:pt x="172" y="177"/>
                                </a:lnTo>
                                <a:lnTo>
                                  <a:pt x="173" y="178"/>
                                </a:lnTo>
                                <a:lnTo>
                                  <a:pt x="174" y="174"/>
                                </a:lnTo>
                                <a:lnTo>
                                  <a:pt x="174" y="177"/>
                                </a:lnTo>
                                <a:lnTo>
                                  <a:pt x="175" y="177"/>
                                </a:lnTo>
                                <a:lnTo>
                                  <a:pt x="176" y="178"/>
                                </a:lnTo>
                                <a:lnTo>
                                  <a:pt x="177" y="177"/>
                                </a:lnTo>
                                <a:lnTo>
                                  <a:pt x="178" y="179"/>
                                </a:lnTo>
                                <a:lnTo>
                                  <a:pt x="179" y="180"/>
                                </a:lnTo>
                                <a:lnTo>
                                  <a:pt x="180" y="179"/>
                                </a:lnTo>
                                <a:lnTo>
                                  <a:pt x="181" y="179"/>
                                </a:lnTo>
                                <a:lnTo>
                                  <a:pt x="182" y="180"/>
                                </a:lnTo>
                                <a:lnTo>
                                  <a:pt x="183" y="177"/>
                                </a:lnTo>
                                <a:lnTo>
                                  <a:pt x="183" y="181"/>
                                </a:lnTo>
                                <a:lnTo>
                                  <a:pt x="184" y="182"/>
                                </a:lnTo>
                                <a:lnTo>
                                  <a:pt x="185" y="182"/>
                                </a:lnTo>
                                <a:lnTo>
                                  <a:pt x="186" y="179"/>
                                </a:lnTo>
                                <a:lnTo>
                                  <a:pt x="186" y="181"/>
                                </a:lnTo>
                                <a:lnTo>
                                  <a:pt x="187" y="183"/>
                                </a:lnTo>
                                <a:lnTo>
                                  <a:pt x="188" y="184"/>
                                </a:lnTo>
                                <a:lnTo>
                                  <a:pt x="189" y="185"/>
                                </a:lnTo>
                                <a:lnTo>
                                  <a:pt x="190" y="186"/>
                                </a:lnTo>
                                <a:lnTo>
                                  <a:pt x="191" y="187"/>
                                </a:lnTo>
                                <a:lnTo>
                                  <a:pt x="192" y="187"/>
                                </a:lnTo>
                                <a:lnTo>
                                  <a:pt x="193" y="186"/>
                                </a:lnTo>
                                <a:lnTo>
                                  <a:pt x="194" y="190"/>
                                </a:lnTo>
                                <a:lnTo>
                                  <a:pt x="195" y="191"/>
                                </a:lnTo>
                                <a:lnTo>
                                  <a:pt x="196" y="190"/>
                                </a:lnTo>
                                <a:lnTo>
                                  <a:pt x="197" y="190"/>
                                </a:lnTo>
                                <a:lnTo>
                                  <a:pt x="198" y="191"/>
                                </a:lnTo>
                                <a:lnTo>
                                  <a:pt x="199" y="194"/>
                                </a:lnTo>
                                <a:lnTo>
                                  <a:pt x="200" y="195"/>
                                </a:lnTo>
                                <a:lnTo>
                                  <a:pt x="201" y="194"/>
                                </a:lnTo>
                                <a:lnTo>
                                  <a:pt x="202" y="198"/>
                                </a:lnTo>
                                <a:lnTo>
                                  <a:pt x="203" y="199"/>
                                </a:lnTo>
                                <a:lnTo>
                                  <a:pt x="204" y="199"/>
                                </a:lnTo>
                                <a:lnTo>
                                  <a:pt x="205" y="200"/>
                                </a:lnTo>
                                <a:lnTo>
                                  <a:pt x="206" y="205"/>
                                </a:lnTo>
                                <a:lnTo>
                                  <a:pt x="207" y="206"/>
                                </a:lnTo>
                                <a:lnTo>
                                  <a:pt x="208" y="202"/>
                                </a:lnTo>
                                <a:lnTo>
                                  <a:pt x="208" y="205"/>
                                </a:lnTo>
                                <a:lnTo>
                                  <a:pt x="209" y="201"/>
                                </a:lnTo>
                                <a:lnTo>
                                  <a:pt x="210" y="195"/>
                                </a:lnTo>
                                <a:lnTo>
                                  <a:pt x="211" y="204"/>
                                </a:lnTo>
                                <a:lnTo>
                                  <a:pt x="212" y="209"/>
                                </a:lnTo>
                                <a:lnTo>
                                  <a:pt x="213" y="210"/>
                                </a:lnTo>
                                <a:lnTo>
                                  <a:pt x="214" y="197"/>
                                </a:lnTo>
                                <a:lnTo>
                                  <a:pt x="214" y="209"/>
                                </a:lnTo>
                                <a:lnTo>
                                  <a:pt x="215" y="204"/>
                                </a:lnTo>
                                <a:lnTo>
                                  <a:pt x="216" y="204"/>
                                </a:lnTo>
                                <a:lnTo>
                                  <a:pt x="217" y="203"/>
                                </a:lnTo>
                                <a:lnTo>
                                  <a:pt x="218" y="209"/>
                                </a:lnTo>
                                <a:lnTo>
                                  <a:pt x="219" y="210"/>
                                </a:lnTo>
                                <a:lnTo>
                                  <a:pt x="220" y="205"/>
                                </a:lnTo>
                                <a:lnTo>
                                  <a:pt x="220" y="209"/>
                                </a:lnTo>
                                <a:lnTo>
                                  <a:pt x="221" y="200"/>
                                </a:lnTo>
                                <a:lnTo>
                                  <a:pt x="222" y="204"/>
                                </a:lnTo>
                                <a:lnTo>
                                  <a:pt x="223" y="205"/>
                                </a:lnTo>
                                <a:lnTo>
                                  <a:pt x="224" y="204"/>
                                </a:lnTo>
                                <a:lnTo>
                                  <a:pt x="224" y="198"/>
                                </a:lnTo>
                                <a:lnTo>
                                  <a:pt x="225" y="196"/>
                                </a:lnTo>
                                <a:lnTo>
                                  <a:pt x="226" y="197"/>
                                </a:lnTo>
                                <a:lnTo>
                                  <a:pt x="227" y="194"/>
                                </a:lnTo>
                                <a:lnTo>
                                  <a:pt x="228" y="194"/>
                                </a:lnTo>
                                <a:lnTo>
                                  <a:pt x="229" y="187"/>
                                </a:lnTo>
                                <a:lnTo>
                                  <a:pt x="230" y="185"/>
                                </a:lnTo>
                                <a:lnTo>
                                  <a:pt x="231" y="189"/>
                                </a:lnTo>
                                <a:lnTo>
                                  <a:pt x="232" y="188"/>
                                </a:lnTo>
                                <a:lnTo>
                                  <a:pt x="232" y="183"/>
                                </a:lnTo>
                                <a:lnTo>
                                  <a:pt x="233" y="181"/>
                                </a:lnTo>
                                <a:lnTo>
                                  <a:pt x="234" y="172"/>
                                </a:lnTo>
                                <a:lnTo>
                                  <a:pt x="234" y="181"/>
                                </a:lnTo>
                                <a:lnTo>
                                  <a:pt x="235" y="175"/>
                                </a:lnTo>
                                <a:lnTo>
                                  <a:pt x="236" y="172"/>
                                </a:lnTo>
                                <a:lnTo>
                                  <a:pt x="237" y="170"/>
                                </a:lnTo>
                                <a:lnTo>
                                  <a:pt x="238" y="168"/>
                                </a:lnTo>
                                <a:lnTo>
                                  <a:pt x="239" y="168"/>
                                </a:lnTo>
                                <a:lnTo>
                                  <a:pt x="240" y="164"/>
                                </a:lnTo>
                                <a:lnTo>
                                  <a:pt x="241" y="161"/>
                                </a:lnTo>
                                <a:lnTo>
                                  <a:pt x="242" y="157"/>
                                </a:lnTo>
                                <a:lnTo>
                                  <a:pt x="243" y="155"/>
                                </a:lnTo>
                                <a:lnTo>
                                  <a:pt x="244" y="152"/>
                                </a:lnTo>
                                <a:lnTo>
                                  <a:pt x="245" y="149"/>
                                </a:lnTo>
                                <a:lnTo>
                                  <a:pt x="246" y="146"/>
                                </a:lnTo>
                                <a:lnTo>
                                  <a:pt x="247" y="145"/>
                                </a:lnTo>
                                <a:lnTo>
                                  <a:pt x="248" y="140"/>
                                </a:lnTo>
                                <a:lnTo>
                                  <a:pt x="249" y="138"/>
                                </a:lnTo>
                                <a:lnTo>
                                  <a:pt x="250" y="135"/>
                                </a:lnTo>
                                <a:lnTo>
                                  <a:pt x="251" y="133"/>
                                </a:lnTo>
                                <a:lnTo>
                                  <a:pt x="252" y="131"/>
                                </a:lnTo>
                                <a:lnTo>
                                  <a:pt x="253" y="127"/>
                                </a:lnTo>
                                <a:lnTo>
                                  <a:pt x="254" y="125"/>
                                </a:lnTo>
                                <a:lnTo>
                                  <a:pt x="255" y="121"/>
                                </a:lnTo>
                                <a:lnTo>
                                  <a:pt x="256" y="119"/>
                                </a:lnTo>
                                <a:lnTo>
                                  <a:pt x="257" y="118"/>
                                </a:lnTo>
                                <a:lnTo>
                                  <a:pt x="258" y="114"/>
                                </a:lnTo>
                                <a:lnTo>
                                  <a:pt x="259" y="112"/>
                                </a:lnTo>
                                <a:lnTo>
                                  <a:pt x="260" y="109"/>
                                </a:lnTo>
                                <a:lnTo>
                                  <a:pt x="261" y="107"/>
                                </a:lnTo>
                                <a:lnTo>
                                  <a:pt x="262" y="104"/>
                                </a:lnTo>
                                <a:lnTo>
                                  <a:pt x="263" y="101"/>
                                </a:lnTo>
                                <a:lnTo>
                                  <a:pt x="264" y="99"/>
                                </a:lnTo>
                                <a:lnTo>
                                  <a:pt x="265" y="97"/>
                                </a:lnTo>
                                <a:lnTo>
                                  <a:pt x="266" y="94"/>
                                </a:lnTo>
                                <a:lnTo>
                                  <a:pt x="267" y="91"/>
                                </a:lnTo>
                                <a:lnTo>
                                  <a:pt x="268" y="90"/>
                                </a:lnTo>
                                <a:lnTo>
                                  <a:pt x="269" y="87"/>
                                </a:lnTo>
                                <a:lnTo>
                                  <a:pt x="270" y="85"/>
                                </a:lnTo>
                                <a:lnTo>
                                  <a:pt x="271" y="82"/>
                                </a:lnTo>
                                <a:lnTo>
                                  <a:pt x="272" y="80"/>
                                </a:lnTo>
                                <a:lnTo>
                                  <a:pt x="273" y="78"/>
                                </a:lnTo>
                                <a:lnTo>
                                  <a:pt x="274" y="76"/>
                                </a:lnTo>
                                <a:lnTo>
                                  <a:pt x="275" y="74"/>
                                </a:lnTo>
                                <a:lnTo>
                                  <a:pt x="276" y="71"/>
                                </a:lnTo>
                                <a:lnTo>
                                  <a:pt x="277" y="69"/>
                                </a:lnTo>
                                <a:lnTo>
                                  <a:pt x="278" y="67"/>
                                </a:lnTo>
                                <a:lnTo>
                                  <a:pt x="279" y="65"/>
                                </a:lnTo>
                                <a:lnTo>
                                  <a:pt x="280" y="63"/>
                                </a:lnTo>
                                <a:lnTo>
                                  <a:pt x="281" y="61"/>
                                </a:lnTo>
                                <a:lnTo>
                                  <a:pt x="282" y="60"/>
                                </a:lnTo>
                                <a:lnTo>
                                  <a:pt x="283" y="58"/>
                                </a:lnTo>
                                <a:lnTo>
                                  <a:pt x="284" y="55"/>
                                </a:lnTo>
                                <a:lnTo>
                                  <a:pt x="285" y="53"/>
                                </a:lnTo>
                                <a:lnTo>
                                  <a:pt x="286" y="52"/>
                                </a:lnTo>
                                <a:lnTo>
                                  <a:pt x="287" y="50"/>
                                </a:lnTo>
                                <a:lnTo>
                                  <a:pt x="288" y="48"/>
                                </a:lnTo>
                                <a:lnTo>
                                  <a:pt x="289" y="46"/>
                                </a:lnTo>
                                <a:lnTo>
                                  <a:pt x="290" y="44"/>
                                </a:lnTo>
                                <a:lnTo>
                                  <a:pt x="291" y="43"/>
                                </a:lnTo>
                                <a:lnTo>
                                  <a:pt x="292" y="42"/>
                                </a:lnTo>
                                <a:lnTo>
                                  <a:pt x="293" y="39"/>
                                </a:lnTo>
                                <a:lnTo>
                                  <a:pt x="294" y="38"/>
                                </a:lnTo>
                                <a:lnTo>
                                  <a:pt x="295" y="37"/>
                                </a:lnTo>
                                <a:lnTo>
                                  <a:pt x="296" y="35"/>
                                </a:lnTo>
                                <a:lnTo>
                                  <a:pt x="297" y="33"/>
                                </a:lnTo>
                                <a:lnTo>
                                  <a:pt x="298" y="32"/>
                                </a:lnTo>
                                <a:lnTo>
                                  <a:pt x="299" y="30"/>
                                </a:lnTo>
                                <a:lnTo>
                                  <a:pt x="300" y="30"/>
                                </a:lnTo>
                                <a:lnTo>
                                  <a:pt x="301" y="27"/>
                                </a:lnTo>
                                <a:lnTo>
                                  <a:pt x="302" y="26"/>
                                </a:lnTo>
                                <a:lnTo>
                                  <a:pt x="303" y="25"/>
                                </a:lnTo>
                                <a:lnTo>
                                  <a:pt x="304" y="24"/>
                                </a:lnTo>
                                <a:lnTo>
                                  <a:pt x="305" y="22"/>
                                </a:lnTo>
                                <a:lnTo>
                                  <a:pt x="306" y="21"/>
                                </a:lnTo>
                                <a:lnTo>
                                  <a:pt x="307" y="20"/>
                                </a:lnTo>
                                <a:lnTo>
                                  <a:pt x="308" y="19"/>
                                </a:lnTo>
                                <a:lnTo>
                                  <a:pt x="309" y="18"/>
                                </a:lnTo>
                                <a:lnTo>
                                  <a:pt x="310" y="16"/>
                                </a:lnTo>
                                <a:lnTo>
                                  <a:pt x="311" y="16"/>
                                </a:lnTo>
                                <a:lnTo>
                                  <a:pt x="312" y="14"/>
                                </a:lnTo>
                                <a:lnTo>
                                  <a:pt x="313" y="13"/>
                                </a:lnTo>
                                <a:lnTo>
                                  <a:pt x="314" y="12"/>
                                </a:lnTo>
                                <a:lnTo>
                                  <a:pt x="315" y="12"/>
                                </a:lnTo>
                                <a:lnTo>
                                  <a:pt x="316" y="11"/>
                                </a:lnTo>
                                <a:lnTo>
                                  <a:pt x="317" y="10"/>
                                </a:lnTo>
                                <a:lnTo>
                                  <a:pt x="318" y="14"/>
                                </a:lnTo>
                                <a:lnTo>
                                  <a:pt x="319" y="13"/>
                                </a:lnTo>
                                <a:lnTo>
                                  <a:pt x="319" y="9"/>
                                </a:lnTo>
                                <a:lnTo>
                                  <a:pt x="320" y="8"/>
                                </a:lnTo>
                                <a:lnTo>
                                  <a:pt x="321" y="7"/>
                                </a:lnTo>
                                <a:lnTo>
                                  <a:pt x="322" y="6"/>
                                </a:lnTo>
                                <a:lnTo>
                                  <a:pt x="323" y="5"/>
                                </a:lnTo>
                                <a:lnTo>
                                  <a:pt x="324" y="5"/>
                                </a:lnTo>
                                <a:lnTo>
                                  <a:pt x="325" y="4"/>
                                </a:lnTo>
                                <a:lnTo>
                                  <a:pt x="326" y="4"/>
                                </a:lnTo>
                                <a:lnTo>
                                  <a:pt x="327" y="3"/>
                                </a:lnTo>
                                <a:lnTo>
                                  <a:pt x="328" y="3"/>
                                </a:lnTo>
                                <a:lnTo>
                                  <a:pt x="329" y="3"/>
                                </a:lnTo>
                                <a:lnTo>
                                  <a:pt x="330" y="2"/>
                                </a:lnTo>
                                <a:lnTo>
                                  <a:pt x="331" y="2"/>
                                </a:lnTo>
                                <a:lnTo>
                                  <a:pt x="332" y="4"/>
                                </a:lnTo>
                                <a:lnTo>
                                  <a:pt x="333" y="1"/>
                                </a:lnTo>
                                <a:lnTo>
                                  <a:pt x="334" y="1"/>
                                </a:lnTo>
                                <a:lnTo>
                                  <a:pt x="335" y="1"/>
                                </a:lnTo>
                                <a:lnTo>
                                  <a:pt x="336" y="0"/>
                                </a:lnTo>
                                <a:lnTo>
                                  <a:pt x="337" y="0"/>
                                </a:lnTo>
                                <a:lnTo>
                                  <a:pt x="338" y="0"/>
                                </a:lnTo>
                                <a:lnTo>
                                  <a:pt x="339" y="0"/>
                                </a:lnTo>
                                <a:lnTo>
                                  <a:pt x="340" y="0"/>
                                </a:lnTo>
                                <a:lnTo>
                                  <a:pt x="341" y="0"/>
                                </a:lnTo>
                                <a:lnTo>
                                  <a:pt x="342" y="0"/>
                                </a:lnTo>
                                <a:lnTo>
                                  <a:pt x="343" y="0"/>
                                </a:lnTo>
                                <a:lnTo>
                                  <a:pt x="344" y="0"/>
                                </a:lnTo>
                                <a:lnTo>
                                  <a:pt x="345" y="0"/>
                                </a:lnTo>
                                <a:lnTo>
                                  <a:pt x="346" y="0"/>
                                </a:lnTo>
                                <a:lnTo>
                                  <a:pt x="347" y="0"/>
                                </a:lnTo>
                                <a:lnTo>
                                  <a:pt x="348" y="0"/>
                                </a:lnTo>
                                <a:lnTo>
                                  <a:pt x="349" y="0"/>
                                </a:lnTo>
                                <a:lnTo>
                                  <a:pt x="350" y="0"/>
                                </a:lnTo>
                                <a:lnTo>
                                  <a:pt x="351" y="0"/>
                                </a:lnTo>
                                <a:lnTo>
                                  <a:pt x="352" y="0"/>
                                </a:lnTo>
                                <a:lnTo>
                                  <a:pt x="353" y="0"/>
                                </a:lnTo>
                                <a:lnTo>
                                  <a:pt x="354" y="0"/>
                                </a:lnTo>
                                <a:lnTo>
                                  <a:pt x="355" y="0"/>
                                </a:lnTo>
                                <a:lnTo>
                                  <a:pt x="356" y="0"/>
                                </a:lnTo>
                                <a:lnTo>
                                  <a:pt x="357" y="0"/>
                                </a:lnTo>
                                <a:lnTo>
                                  <a:pt x="358" y="0"/>
                                </a:lnTo>
                                <a:lnTo>
                                  <a:pt x="359" y="0"/>
                                </a:lnTo>
                                <a:lnTo>
                                  <a:pt x="360" y="0"/>
                                </a:lnTo>
                                <a:lnTo>
                                  <a:pt x="361" y="0"/>
                                </a:lnTo>
                                <a:lnTo>
                                  <a:pt x="362" y="0"/>
                                </a:lnTo>
                                <a:lnTo>
                                  <a:pt x="363" y="0"/>
                                </a:lnTo>
                                <a:lnTo>
                                  <a:pt x="364" y="0"/>
                                </a:lnTo>
                                <a:lnTo>
                                  <a:pt x="365" y="1"/>
                                </a:lnTo>
                                <a:lnTo>
                                  <a:pt x="366" y="1"/>
                                </a:lnTo>
                                <a:lnTo>
                                  <a:pt x="367" y="1"/>
                                </a:lnTo>
                                <a:lnTo>
                                  <a:pt x="368" y="1"/>
                                </a:lnTo>
                                <a:lnTo>
                                  <a:pt x="369" y="2"/>
                                </a:lnTo>
                                <a:lnTo>
                                  <a:pt x="370" y="2"/>
                                </a:lnTo>
                                <a:lnTo>
                                  <a:pt x="371" y="2"/>
                                </a:lnTo>
                                <a:lnTo>
                                  <a:pt x="372" y="3"/>
                                </a:lnTo>
                                <a:lnTo>
                                  <a:pt x="373" y="3"/>
                                </a:lnTo>
                                <a:lnTo>
                                  <a:pt x="374" y="4"/>
                                </a:lnTo>
                                <a:lnTo>
                                  <a:pt x="375" y="4"/>
                                </a:lnTo>
                                <a:lnTo>
                                  <a:pt x="376" y="5"/>
                                </a:lnTo>
                                <a:lnTo>
                                  <a:pt x="377" y="5"/>
                                </a:lnTo>
                                <a:lnTo>
                                  <a:pt x="378" y="6"/>
                                </a:lnTo>
                                <a:lnTo>
                                  <a:pt x="379" y="7"/>
                                </a:lnTo>
                                <a:lnTo>
                                  <a:pt x="380" y="7"/>
                                </a:lnTo>
                                <a:lnTo>
                                  <a:pt x="381" y="8"/>
                                </a:lnTo>
                                <a:lnTo>
                                  <a:pt x="382" y="9"/>
                                </a:lnTo>
                                <a:lnTo>
                                  <a:pt x="383" y="10"/>
                                </a:lnTo>
                                <a:lnTo>
                                  <a:pt x="384" y="11"/>
                                </a:lnTo>
                                <a:lnTo>
                                  <a:pt x="385" y="12"/>
                                </a:lnTo>
                                <a:lnTo>
                                  <a:pt x="386" y="13"/>
                                </a:lnTo>
                                <a:lnTo>
                                  <a:pt x="387" y="13"/>
                                </a:lnTo>
                                <a:lnTo>
                                  <a:pt x="388" y="14"/>
                                </a:lnTo>
                                <a:lnTo>
                                  <a:pt x="389" y="15"/>
                                </a:lnTo>
                                <a:lnTo>
                                  <a:pt x="390" y="16"/>
                                </a:lnTo>
                                <a:lnTo>
                                  <a:pt x="391" y="17"/>
                                </a:lnTo>
                                <a:lnTo>
                                  <a:pt x="392" y="18"/>
                                </a:lnTo>
                                <a:lnTo>
                                  <a:pt x="393" y="20"/>
                                </a:lnTo>
                                <a:lnTo>
                                  <a:pt x="394" y="21"/>
                                </a:lnTo>
                                <a:lnTo>
                                  <a:pt x="395" y="22"/>
                                </a:lnTo>
                                <a:lnTo>
                                  <a:pt x="396" y="23"/>
                                </a:lnTo>
                                <a:lnTo>
                                  <a:pt x="397" y="25"/>
                                </a:lnTo>
                                <a:lnTo>
                                  <a:pt x="398" y="26"/>
                                </a:lnTo>
                                <a:lnTo>
                                  <a:pt x="399" y="28"/>
                                </a:lnTo>
                                <a:lnTo>
                                  <a:pt x="400" y="29"/>
                                </a:lnTo>
                                <a:lnTo>
                                  <a:pt x="401" y="30"/>
                                </a:lnTo>
                                <a:lnTo>
                                  <a:pt x="402" y="32"/>
                                </a:lnTo>
                                <a:lnTo>
                                  <a:pt x="403" y="34"/>
                                </a:lnTo>
                                <a:lnTo>
                                  <a:pt x="404" y="35"/>
                                </a:lnTo>
                                <a:lnTo>
                                  <a:pt x="405" y="36"/>
                                </a:lnTo>
                                <a:lnTo>
                                  <a:pt x="406" y="39"/>
                                </a:lnTo>
                                <a:lnTo>
                                  <a:pt x="407" y="40"/>
                                </a:lnTo>
                                <a:lnTo>
                                  <a:pt x="408" y="41"/>
                                </a:lnTo>
                                <a:lnTo>
                                  <a:pt x="409" y="43"/>
                                </a:lnTo>
                                <a:lnTo>
                                  <a:pt x="410" y="45"/>
                                </a:lnTo>
                                <a:lnTo>
                                  <a:pt x="411" y="47"/>
                                </a:lnTo>
                                <a:lnTo>
                                  <a:pt x="412" y="48"/>
                                </a:lnTo>
                                <a:lnTo>
                                  <a:pt x="413" y="50"/>
                                </a:lnTo>
                                <a:lnTo>
                                  <a:pt x="414" y="53"/>
                                </a:lnTo>
                                <a:lnTo>
                                  <a:pt x="415" y="54"/>
                                </a:lnTo>
                                <a:lnTo>
                                  <a:pt x="416" y="57"/>
                                </a:lnTo>
                                <a:lnTo>
                                  <a:pt x="417" y="58"/>
                                </a:lnTo>
                                <a:lnTo>
                                  <a:pt x="418" y="59"/>
                                </a:lnTo>
                                <a:lnTo>
                                  <a:pt x="419" y="62"/>
                                </a:lnTo>
                                <a:lnTo>
                                  <a:pt x="420" y="64"/>
                                </a:lnTo>
                                <a:lnTo>
                                  <a:pt x="421" y="65"/>
                                </a:lnTo>
                                <a:lnTo>
                                  <a:pt x="422" y="67"/>
                                </a:lnTo>
                                <a:lnTo>
                                  <a:pt x="423" y="70"/>
                                </a:lnTo>
                                <a:lnTo>
                                  <a:pt x="424" y="71"/>
                                </a:lnTo>
                                <a:lnTo>
                                  <a:pt x="425" y="75"/>
                                </a:lnTo>
                                <a:lnTo>
                                  <a:pt x="426" y="77"/>
                                </a:lnTo>
                                <a:lnTo>
                                  <a:pt x="427" y="79"/>
                                </a:lnTo>
                                <a:lnTo>
                                  <a:pt x="428" y="82"/>
                                </a:lnTo>
                                <a:lnTo>
                                  <a:pt x="429" y="83"/>
                                </a:lnTo>
                                <a:lnTo>
                                  <a:pt x="430" y="86"/>
                                </a:lnTo>
                                <a:lnTo>
                                  <a:pt x="431" y="88"/>
                                </a:lnTo>
                                <a:lnTo>
                                  <a:pt x="432" y="90"/>
                                </a:lnTo>
                                <a:lnTo>
                                  <a:pt x="433" y="92"/>
                                </a:lnTo>
                                <a:lnTo>
                                  <a:pt x="434" y="94"/>
                                </a:lnTo>
                                <a:lnTo>
                                  <a:pt x="435" y="97"/>
                                </a:lnTo>
                                <a:lnTo>
                                  <a:pt x="436" y="100"/>
                                </a:lnTo>
                                <a:lnTo>
                                  <a:pt x="437" y="101"/>
                                </a:lnTo>
                                <a:lnTo>
                                  <a:pt x="438" y="104"/>
                                </a:lnTo>
                                <a:lnTo>
                                  <a:pt x="439" y="108"/>
                                </a:lnTo>
                                <a:lnTo>
                                  <a:pt x="440" y="109"/>
                                </a:lnTo>
                                <a:lnTo>
                                  <a:pt x="441" y="112"/>
                                </a:lnTo>
                                <a:lnTo>
                                  <a:pt x="442" y="115"/>
                                </a:lnTo>
                                <a:lnTo>
                                  <a:pt x="443" y="118"/>
                                </a:lnTo>
                                <a:lnTo>
                                  <a:pt x="444" y="120"/>
                                </a:lnTo>
                                <a:lnTo>
                                  <a:pt x="445" y="124"/>
                                </a:lnTo>
                                <a:lnTo>
                                  <a:pt x="446" y="125"/>
                                </a:lnTo>
                                <a:lnTo>
                                  <a:pt x="447" y="128"/>
                                </a:lnTo>
                                <a:lnTo>
                                  <a:pt x="448" y="131"/>
                                </a:lnTo>
                                <a:lnTo>
                                  <a:pt x="449" y="134"/>
                                </a:lnTo>
                                <a:lnTo>
                                  <a:pt x="450" y="136"/>
                                </a:lnTo>
                                <a:lnTo>
                                  <a:pt x="451" y="138"/>
                                </a:lnTo>
                                <a:lnTo>
                                  <a:pt x="452" y="142"/>
                                </a:lnTo>
                                <a:lnTo>
                                  <a:pt x="453" y="145"/>
                                </a:lnTo>
                                <a:lnTo>
                                  <a:pt x="454" y="147"/>
                                </a:lnTo>
                                <a:lnTo>
                                  <a:pt x="455" y="150"/>
                                </a:lnTo>
                                <a:lnTo>
                                  <a:pt x="456" y="152"/>
                                </a:lnTo>
                                <a:lnTo>
                                  <a:pt x="457" y="157"/>
                                </a:lnTo>
                                <a:lnTo>
                                  <a:pt x="458" y="158"/>
                                </a:lnTo>
                                <a:lnTo>
                                  <a:pt x="459" y="161"/>
                                </a:lnTo>
                                <a:lnTo>
                                  <a:pt x="460" y="162"/>
                                </a:lnTo>
                                <a:lnTo>
                                  <a:pt x="461" y="168"/>
                                </a:lnTo>
                                <a:lnTo>
                                  <a:pt x="462" y="169"/>
                                </a:lnTo>
                                <a:lnTo>
                                  <a:pt x="463" y="171"/>
                                </a:lnTo>
                                <a:lnTo>
                                  <a:pt x="464" y="173"/>
                                </a:lnTo>
                                <a:lnTo>
                                  <a:pt x="465" y="177"/>
                                </a:lnTo>
                                <a:lnTo>
                                  <a:pt x="466" y="178"/>
                                </a:lnTo>
                                <a:lnTo>
                                  <a:pt x="467" y="185"/>
                                </a:lnTo>
                                <a:lnTo>
                                  <a:pt x="468" y="186"/>
                                </a:lnTo>
                                <a:lnTo>
                                  <a:pt x="469" y="187"/>
                                </a:lnTo>
                                <a:lnTo>
                                  <a:pt x="470" y="186"/>
                                </a:lnTo>
                                <a:lnTo>
                                  <a:pt x="471" y="192"/>
                                </a:lnTo>
                                <a:lnTo>
                                  <a:pt x="472" y="194"/>
                                </a:lnTo>
                                <a:lnTo>
                                  <a:pt x="473" y="197"/>
                                </a:lnTo>
                                <a:lnTo>
                                  <a:pt x="474" y="199"/>
                                </a:lnTo>
                                <a:lnTo>
                                  <a:pt x="475" y="200"/>
                                </a:lnTo>
                                <a:lnTo>
                                  <a:pt x="476" y="199"/>
                                </a:lnTo>
                                <a:lnTo>
                                  <a:pt x="477" y="202"/>
                                </a:lnTo>
                                <a:lnTo>
                                  <a:pt x="478" y="211"/>
                                </a:lnTo>
                                <a:lnTo>
                                  <a:pt x="479" y="212"/>
                                </a:lnTo>
                                <a:lnTo>
                                  <a:pt x="480" y="209"/>
                                </a:lnTo>
                                <a:lnTo>
                                  <a:pt x="480" y="218"/>
                                </a:lnTo>
                                <a:lnTo>
                                  <a:pt x="481" y="219"/>
                                </a:lnTo>
                                <a:lnTo>
                                  <a:pt x="482" y="210"/>
                                </a:lnTo>
                                <a:lnTo>
                                  <a:pt x="482" y="218"/>
                                </a:lnTo>
                                <a:lnTo>
                                  <a:pt x="483" y="215"/>
                                </a:lnTo>
                                <a:lnTo>
                                  <a:pt x="484" y="214"/>
                                </a:lnTo>
                                <a:lnTo>
                                  <a:pt x="485" y="213"/>
                                </a:lnTo>
                                <a:lnTo>
                                  <a:pt x="486" y="215"/>
                                </a:lnTo>
                                <a:lnTo>
                                  <a:pt x="487" y="224"/>
                                </a:lnTo>
                                <a:lnTo>
                                  <a:pt x="488" y="225"/>
                                </a:lnTo>
                                <a:lnTo>
                                  <a:pt x="489" y="214"/>
                                </a:lnTo>
                                <a:lnTo>
                                  <a:pt x="489" y="224"/>
                                </a:lnTo>
                                <a:lnTo>
                                  <a:pt x="490" y="213"/>
                                </a:lnTo>
                                <a:lnTo>
                                  <a:pt x="491" y="216"/>
                                </a:lnTo>
                                <a:lnTo>
                                  <a:pt x="492" y="219"/>
                                </a:lnTo>
                                <a:lnTo>
                                  <a:pt x="493" y="220"/>
                                </a:lnTo>
                                <a:lnTo>
                                  <a:pt x="494" y="215"/>
                                </a:lnTo>
                                <a:lnTo>
                                  <a:pt x="494" y="220"/>
                                </a:lnTo>
                                <a:lnTo>
                                  <a:pt x="495" y="222"/>
                                </a:lnTo>
                                <a:lnTo>
                                  <a:pt x="496" y="223"/>
                                </a:lnTo>
                                <a:lnTo>
                                  <a:pt x="497" y="227"/>
                                </a:lnTo>
                                <a:lnTo>
                                  <a:pt x="498" y="228"/>
                                </a:lnTo>
                                <a:lnTo>
                                  <a:pt x="499" y="229"/>
                                </a:lnTo>
                                <a:lnTo>
                                  <a:pt x="499" y="213"/>
                                </a:lnTo>
                                <a:lnTo>
                                  <a:pt x="500" y="230"/>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Line 27"/>
                        <wps:cNvCnPr/>
                        <wps:spPr bwMode="auto">
                          <a:xfrm flipV="1">
                            <a:off x="2460" y="2227"/>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8" name="Line 28"/>
                        <wps:cNvCnPr/>
                        <wps:spPr bwMode="auto">
                          <a:xfrm>
                            <a:off x="2460" y="5212"/>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9" name="Line 29"/>
                        <wps:cNvCnPr/>
                        <wps:spPr bwMode="auto">
                          <a:xfrm>
                            <a:off x="357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30"/>
                        <wps:cNvCnPr/>
                        <wps:spPr bwMode="auto">
                          <a:xfrm>
                            <a:off x="468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Line 31"/>
                        <wps:cNvCnPr/>
                        <wps:spPr bwMode="auto">
                          <a:xfrm>
                            <a:off x="579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Line 32"/>
                        <wps:cNvCnPr/>
                        <wps:spPr bwMode="auto">
                          <a:xfrm>
                            <a:off x="690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Line 33"/>
                        <wps:cNvCnPr/>
                        <wps:spPr bwMode="auto">
                          <a:xfrm>
                            <a:off x="7995"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Line 34"/>
                        <wps:cNvCnPr/>
                        <wps:spPr bwMode="auto">
                          <a:xfrm>
                            <a:off x="2775" y="506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5" name="Line 35"/>
                        <wps:cNvCnPr/>
                        <wps:spPr bwMode="auto">
                          <a:xfrm>
                            <a:off x="3900" y="441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6" name="Line 36"/>
                        <wps:cNvCnPr/>
                        <wps:spPr bwMode="auto">
                          <a:xfrm>
                            <a:off x="5025" y="396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7" name="Line 37"/>
                        <wps:cNvCnPr/>
                        <wps:spPr bwMode="auto">
                          <a:xfrm>
                            <a:off x="7290" y="423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8" name="Line 38"/>
                        <wps:cNvCnPr/>
                        <wps:spPr bwMode="auto">
                          <a:xfrm>
                            <a:off x="6120" y="233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9" name="Line 39"/>
                        <wps:cNvCnPr/>
                        <wps:spPr bwMode="auto">
                          <a:xfrm>
                            <a:off x="2463" y="4684"/>
                            <a:ext cx="5535"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600" name="Text Box 40"/>
                        <wps:cNvSpPr txBox="1">
                          <a:spLocks noChangeArrowheads="1"/>
                        </wps:cNvSpPr>
                        <wps:spPr bwMode="auto">
                          <a:xfrm>
                            <a:off x="2895"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1</w:t>
                              </w:r>
                            </w:p>
                          </w:txbxContent>
                        </wps:txbx>
                        <wps:bodyPr rot="0" vert="horz" wrap="square" lIns="18000" tIns="0" rIns="18000" bIns="0" anchor="t" anchorCtr="0" upright="1">
                          <a:noAutofit/>
                        </wps:bodyPr>
                      </wps:wsp>
                      <wps:wsp>
                        <wps:cNvPr id="601" name="Text Box 41"/>
                        <wps:cNvSpPr txBox="1">
                          <a:spLocks noChangeArrowheads="1"/>
                        </wps:cNvSpPr>
                        <wps:spPr bwMode="auto">
                          <a:xfrm>
                            <a:off x="2133" y="222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A</w:t>
                              </w:r>
                            </w:p>
                          </w:txbxContent>
                        </wps:txbx>
                        <wps:bodyPr rot="0" vert="horz" wrap="square" lIns="18000" tIns="0" rIns="18000" bIns="0" anchor="t" anchorCtr="0" upright="1">
                          <a:noAutofit/>
                        </wps:bodyPr>
                      </wps:wsp>
                      <wps:wsp>
                        <wps:cNvPr id="602" name="Text Box 42"/>
                        <wps:cNvSpPr txBox="1">
                          <a:spLocks noChangeArrowheads="1"/>
                        </wps:cNvSpPr>
                        <wps:spPr bwMode="auto">
                          <a:xfrm>
                            <a:off x="1530" y="4414"/>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Threshold</w:t>
                              </w:r>
                            </w:p>
                          </w:txbxContent>
                        </wps:txbx>
                        <wps:bodyPr rot="0" vert="horz" wrap="square" lIns="18000" tIns="0" rIns="18000" bIns="0" anchor="t" anchorCtr="0" upright="1">
                          <a:noAutofit/>
                        </wps:bodyPr>
                      </wps:wsp>
                      <wps:wsp>
                        <wps:cNvPr id="603" name="Text Box 43"/>
                        <wps:cNvSpPr txBox="1">
                          <a:spLocks noChangeArrowheads="1"/>
                        </wps:cNvSpPr>
                        <wps:spPr bwMode="auto">
                          <a:xfrm>
                            <a:off x="7998" y="5257"/>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Channel</w:t>
                              </w:r>
                            </w:p>
                          </w:txbxContent>
                        </wps:txbx>
                        <wps:bodyPr rot="0" vert="horz" wrap="square" lIns="18000" tIns="0" rIns="18000" bIns="0" anchor="t" anchorCtr="0" upright="1">
                          <a:noAutofit/>
                        </wps:bodyPr>
                      </wps:wsp>
                      <wps:wsp>
                        <wps:cNvPr id="604" name="Text Box 44"/>
                        <wps:cNvSpPr txBox="1">
                          <a:spLocks noChangeArrowheads="1"/>
                        </wps:cNvSpPr>
                        <wps:spPr bwMode="auto">
                          <a:xfrm>
                            <a:off x="4020"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2</w:t>
                              </w:r>
                            </w:p>
                          </w:txbxContent>
                        </wps:txbx>
                        <wps:bodyPr rot="0" vert="horz" wrap="square" lIns="18000" tIns="0" rIns="18000" bIns="0" anchor="t" anchorCtr="0" upright="1">
                          <a:noAutofit/>
                        </wps:bodyPr>
                      </wps:wsp>
                      <wps:wsp>
                        <wps:cNvPr id="605" name="Text Box 45"/>
                        <wps:cNvSpPr txBox="1">
                          <a:spLocks noChangeArrowheads="1"/>
                        </wps:cNvSpPr>
                        <wps:spPr bwMode="auto">
                          <a:xfrm>
                            <a:off x="5145"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3</w:t>
                              </w:r>
                            </w:p>
                          </w:txbxContent>
                        </wps:txbx>
                        <wps:bodyPr rot="0" vert="horz" wrap="square" lIns="18000" tIns="0" rIns="18000" bIns="0" anchor="t" anchorCtr="0" upright="1">
                          <a:noAutofit/>
                        </wps:bodyPr>
                      </wps:wsp>
                      <wps:wsp>
                        <wps:cNvPr id="606" name="Text Box 46"/>
                        <wps:cNvSpPr txBox="1">
                          <a:spLocks noChangeArrowheads="1"/>
                        </wps:cNvSpPr>
                        <wps:spPr bwMode="auto">
                          <a:xfrm>
                            <a:off x="6240"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4</w:t>
                              </w:r>
                            </w:p>
                          </w:txbxContent>
                        </wps:txbx>
                        <wps:bodyPr rot="0" vert="horz" wrap="square" lIns="18000" tIns="0" rIns="18000" bIns="0" anchor="t" anchorCtr="0" upright="1">
                          <a:noAutofit/>
                        </wps:bodyPr>
                      </wps:wsp>
                      <wps:wsp>
                        <wps:cNvPr id="607" name="Text Box 47"/>
                        <wps:cNvSpPr txBox="1">
                          <a:spLocks noChangeArrowheads="1"/>
                        </wps:cNvSpPr>
                        <wps:spPr bwMode="auto">
                          <a:xfrm>
                            <a:off x="7290"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5</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5" o:spid="_x0000_s1141" style="position:absolute;left:0;text-align:left;margin-left:19.8pt;margin-top:22.95pt;width:370.05pt;height:171.75pt;z-index:251660288" coordorigin="1530,2227" coordsize="740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">
                <v:shape id="Freeform 26" o:spid="_x0000_s1142" style="position:absolute;left:2463;top:2324;width:5532;height:2888;visibility:visible;mso-wrap-style:square;v-text-anchor:top" coordsize="50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bssQA&#10;AADcAAAADwAAAGRycy9kb3ducmV2LnhtbESPQWvCQBSE7wX/w/KEXopuKjRozCpSELy1iYLXR/aZ&#10;hGTfht01pv313UKhx2FmvmHy/WR6MZLzrWUFr8sEBHFldcu1gsv5uFiD8AFZY2+ZFHyRh/1u9pRj&#10;pu2DCxrLUIsIYZ+hgiaEIZPSVw0Z9Es7EEfvZp3BEKWrpXb4iHDTy1WSpNJgy3GhwYHeG6q68m4U&#10;FIE/q9Ft0q6crjJ9Ka7f7oOVep5Phy2IQFP4D/+1T1rB2zqF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Lm7LEAAAA3AAAAA8AAAAAAAAAAAAAAAAAmAIAAGRycy9k&#10;b3ducmV2LnhtbFBLBQYAAAAABAAEAPUAAACJAwAAAAA=&#10;" path="m,225r,l1,230r,-6l2,231r1,-3l3,230r1,-3l5,219r,8l6,224r1,6l8,231r1,-1l9,220r1,9l11,228r,-9l12,226r1,l14,227r1,1l16,227r1,l18,228r1,-1l19,219r,8l20,223r1,-2l22,225r1,l24,226r1,1l26,226r,-9l27,225r1,4l29,230r1,-6l30,229r1,-7l32,224r1,-3l34,222r1,-1l36,221r1,3l37,221r1,4l39,226r1,2l41,230r1,1l43,225r,6l44,232r1,-1l46,229r,-13l46,229r1,-4l47,227r1,1l49,227r1,1l51,220r1,3l53,219r1,1l55,224r1,1l57,221r,3l58,223r1,1l60,224r1,1l62,222r,2l63,218r1,4l65,224r1,1l67,226r,-10l68,227r1,-1l69,215r,11l70,218r,3l71,222r1,-1l72,214r1,6l74,219r,-5l74,219r1,-3l76,213r1,3l78,215r1,1l80,206r,7l81,209r,1l82,211r1,l84,210r1,-4l86,205r1,-5l87,205r1,-3l89,203r1,-2l91,197r1,3l93,195r1,3l95,199r1,-1l96,195r1,-2l98,197r1,-3l99,196r1,-3l101,194r1,-6l102,193r1,-4l103,191r1,1l105,192r1,-10l106,189r1,-3l108,186r1,-3l110,181r1,3l112,181r1,l114,184r1,-6l116,177r1,l118,176r1,4l120,179r,-3l121,177r1,1l123,174r1,l125,175r1,-2l127,174r1,1l129,170r1,5l131,174r,-4l131,174r1,-3l133,172r1,-1l135,171r1,1l137,173r1,-2l139,171r1,l141,171r1,l143,170r1,-1l145,171r1,-2l147,170r1,1l149,170r1,-1l151,171r1,-4l153,171r1,l155,170r1,1l157,172r1,-3l158,171r1,l160,172r1,1l162,170r,2l163,173r1,-1l165,171r1,l167,172r1,1l168,170r1,4l170,175r1,l172,177r1,1l174,174r,3l175,177r1,1l177,177r1,2l179,180r1,-1l181,179r1,1l183,177r,4l184,182r1,l186,179r,2l187,183r1,1l189,185r1,1l191,187r1,l193,186r1,4l195,191r1,-1l197,190r1,1l199,194r1,1l201,194r1,4l203,199r1,l205,200r1,5l207,206r1,-4l208,205r1,-4l210,195r1,9l212,209r1,1l214,197r,12l215,204r1,l217,203r1,6l219,210r1,-5l220,209r1,-9l222,204r1,1l224,204r,-6l225,196r1,1l227,194r1,l229,187r1,-2l231,189r1,-1l232,183r1,-2l234,172r,9l235,175r1,-3l237,170r1,-2l239,168r1,-4l241,161r1,-4l243,155r1,-3l245,149r1,-3l247,145r1,-5l249,138r1,-3l251,133r1,-2l253,127r1,-2l255,121r1,-2l257,118r1,-4l259,112r1,-3l261,107r1,-3l263,101r1,-2l265,97r1,-3l267,91r1,-1l269,87r1,-2l271,82r1,-2l273,78r1,-2l275,74r1,-3l277,69r1,-2l279,65r1,-2l281,61r1,-1l283,58r1,-3l285,53r1,-1l287,50r1,-2l289,46r1,-2l291,43r1,-1l293,39r1,-1l295,37r1,-2l297,33r1,-1l299,30r1,l301,27r1,-1l303,25r1,-1l305,22r1,-1l307,20r1,-1l309,18r1,-2l311,16r1,-2l313,13r1,-1l315,12r1,-1l317,10r1,4l319,13r,-4l320,8r1,-1l322,6r1,-1l324,5r1,-1l326,4r1,-1l328,3r1,l330,2r1,l332,4r1,-3l334,1r1,l336,r1,l338,r1,l340,r1,l342,r1,l344,r1,l346,r1,l348,r1,l350,r1,l352,r1,l354,r1,l356,r1,l358,r1,l360,r1,l362,r1,l364,r1,1l366,1r1,l368,1r1,1l370,2r1,l372,3r1,l374,4r1,l376,5r1,l378,6r1,1l380,7r1,1l382,9r1,1l384,11r1,1l386,13r1,l388,14r1,1l390,16r1,1l392,18r1,2l394,21r1,1l396,23r1,2l398,26r1,2l400,29r1,1l402,32r1,2l404,35r1,1l406,39r1,1l408,41r1,2l410,45r1,2l412,48r1,2l414,53r1,1l416,57r1,1l418,59r1,3l420,64r1,1l422,67r1,3l424,71r1,4l426,77r1,2l428,82r1,1l430,86r1,2l432,90r1,2l434,94r1,3l436,100r1,1l438,104r1,4l440,109r1,3l442,115r1,3l444,120r1,4l446,125r1,3l448,131r1,3l450,136r1,2l452,142r1,3l454,147r1,3l456,152r1,5l458,158r1,3l460,162r1,6l462,169r1,2l464,173r1,4l466,178r1,7l468,186r1,1l470,186r1,6l472,194r1,3l474,199r1,1l476,199r1,3l478,211r1,1l480,209r,9l481,219r1,-9l482,218r1,-3l484,214r1,-1l486,215r1,9l488,225r1,-11l489,224r1,-11l491,216r1,3l493,220r1,-5l494,220r1,2l496,223r1,4l498,228r1,1l499,213r1,17e" filled="f" strokecolor="#396" strokeweight=".7pt">
                  <v:path arrowok="t" o:connecttype="custom" o:connectlocs="609,33934;1350,35328;2323,35179;3065,35179;3917,34706;4901,35328;5632,35490;6605,34096;7590,34407;8442,35017;9061,33934;9792,31917;10655,30996;11507,30685;12358,30063;13100,28818;14073,27585;15058,26963;16032,26341;16895,26502;17990,26341;19096,26502;19948,26814;20933,27112;21907,27897;22770,28046;23865,29602;24971,30834;25956,32390;26808,32540;27660,30523;28645,26652;29497,24946;30603,20926;31709,17353;32805,13942;33911,10693;35006,8054;36113,5739;37208,3722;38315,2017;39299,1083;40395,311;41501,0;42596,0;43703,0;44798,149;45905,622;47011,1705;48106,3100;49213,4954;50308,7282;51414,9921;52510,12859;53616,16121;54723,19830;55818,23552;56924,27424;58020,30834;59004,32540;59856,33162;60719,34556" o:connectangles="0,0,0,0,0,0,0,0,0,0,0,0,0,0,0,0,0,0,0,0,0,0,0,0,0,0,0,0,0,0,0,0,0,0,0,0,0,0,0,0,0,0,0,0,0,0,0,0,0,0,0,0,0,0,0,0,0,0,0,0,0,0"/>
                </v:shape>
                <v:line id="Line 27" o:spid="_x0000_s1143" style="position:absolute;flip:y;visibility:visible;mso-wrap-style:square" from="2460,2227" to="2460,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g7sUAAADcAAAADwAAAGRycy9kb3ducmV2LnhtbESPQWvCQBCF70L/wzIFL0E3rVht6iqt&#10;VhCkB7WHHofsNAnNzobsqOm/dwXB4+PN+9682aJztTpRGyrPBp6GKSji3NuKCwPfh/VgCioIssXa&#10;Mxn4pwCL+UNvhpn1Z97RaS+FihAOGRooRZpM65CX5DAMfUMcvV/fOpQo20LbFs8R7mr9nKYv2mHF&#10;saHEhpYl5X/7o4tvrL94NRolH04nySt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ug7sUAAADcAAAADwAAAAAAAAAA&#10;AAAAAAChAgAAZHJzL2Rvd25yZXYueG1sUEsFBgAAAAAEAAQA+QAAAJMDAAAAAA==&#10;">
                  <v:stroke endarrow="block"/>
                </v:line>
                <v:line id="Line 28" o:spid="_x0000_s1144" style="position:absolute;visibility:visible;mso-wrap-style:square" from="2460,5212" to="8280,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tzD8EAAADcAAAADwAAAGRycy9kb3ducmV2LnhtbERPy2oCMRTdC/5DuEJ3mlHwNRqldBC6&#10;qAW1dH2d3E6GTm6GSRzTvzcLocvDeW/30Taip87XjhVMJxkI4tLpmisFX5fDeAXCB2SNjWNS8Ece&#10;9rvhYIu5dnc+UX8OlUgh7HNUYEJocyl9aciin7iWOHE/rrMYEuwqqTu8p3DbyFmWLaTFmlODwZbe&#10;DJW/55tVsDTFSS5l8XH5LPp6uo7H+H1dK/Uyiq8bEIFi+Bc/3e9awXyV1qYz6Qj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63MPwQAAANwAAAAPAAAAAAAAAAAAAAAA&#10;AKECAABkcnMvZG93bnJldi54bWxQSwUGAAAAAAQABAD5AAAAjwMAAAAA&#10;">
                  <v:stroke endarrow="block"/>
                </v:line>
                <v:line id="Line 29" o:spid="_x0000_s1145" style="position:absolute;visibility:visible;mso-wrap-style:square" from="3570,5182" to="357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8GAMcAAADcAAAADwAAAGRycy9kb3ducmV2LnhtbESPQWvCQBSE74X+h+UVvNVNWxo0uoq0&#10;FLQHUSvo8Zl9Jmmzb8PumqT/3i0IPQ4z8w0znfemFi05X1lW8DRMQBDnVldcKNh/fTyOQPiArLG2&#10;TAp+ycN8dn83xUzbjrfU7kIhIoR9hgrKEJpMSp+XZNAPbUMcvbN1BkOUrpDaYRfhppbPSZJKgxXH&#10;hRIbeisp/9ldjIL1yyZtF6vPZX9Ypaf8fXs6fndOqcFDv5iACNSH//CtvdQKXkd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wYAxwAAANwAAAAPAAAAAAAA&#10;AAAAAAAAAKECAABkcnMvZG93bnJldi54bWxQSwUGAAAAAAQABAD5AAAAlQMAAAAA&#10;"/>
                <v:line id="Line 30" o:spid="_x0000_s1146" style="position:absolute;visibility:visible;mso-wrap-style:square" from="4680,5182" to="468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5QMQAAADcAAAADwAAAGRycy9kb3ducmV2LnhtbERPz2vCMBS+D/wfwht4m+kmK1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DlAxAAAANwAAAAPAAAAAAAAAAAA&#10;AAAAAKECAABkcnMvZG93bnJldi54bWxQSwUGAAAAAAQABAD5AAAAkgMAAAAA&#10;"/>
                <v:line id="Line 31" o:spid="_x0000_s1147" style="position:absolute;visibility:visible;mso-wrap-style:square" from="5790,5182" to="579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c28cAAADcAAAADwAAAGRycy9kb3ducmV2LnhtbESPQWvCQBSE74X+h+UVeqsbLYY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MJzbxwAAANwAAAAPAAAAAAAA&#10;AAAAAAAAAKECAABkcnMvZG93bnJldi54bWxQSwUGAAAAAAQABAD5AAAAlQMAAAAA&#10;"/>
                <v:line id="Line 32" o:spid="_x0000_s1148" style="position:absolute;visibility:visible;mso-wrap-style:square" from="6900,5182" to="690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rMcAAADcAAAADwAAAGRycy9kb3ducmV2LnhtbESPQWvCQBSE7wX/w/IKvdVNLQ0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4gKsxwAAANwAAAAPAAAAAAAA&#10;AAAAAAAAAKECAABkcnMvZG93bnJldi54bWxQSwUGAAAAAAQABAD5AAAAlQMAAAAA&#10;"/>
                <v:line id="Line 33" o:spid="_x0000_s1149" style="position:absolute;visibility:visible;mso-wrap-style:square" from="7995,5182" to="7995,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6nN8cAAADcAAAADwAAAGRycy9kb3ducmV2LnhtbESPQWvCQBSE7wX/w/IKvdVNKw0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qc3xwAAANwAAAAPAAAAAAAA&#10;AAAAAAAAAKECAABkcnMvZG93bnJldi54bWxQSwUGAAAAAAQABAD5AAAAlQMAAAAA&#10;"/>
                <v:line id="Line 34" o:spid="_x0000_s1150" style="position:absolute;visibility:visible;mso-wrap-style:square" from="2775,5062" to="3225,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0bScQAAADcAAAADwAAAGRycy9kb3ducmV2LnhtbESPQWvCQBSE70L/w/IK3nRTqdKmriEI&#10;Kd5Kk1xye2afSTD7NmRXjf/eLRQ8DjPzDbNNJtOLK42us6zgbRmBIK6t7rhRUBbZ4gOE88gae8uk&#10;4E4Okt3LbIuxtjf+pWvuGxEg7GJU0Ho/xFK6uiWDbmkH4uCd7GjQBzk2Uo94C3DTy1UUbaTBjsNC&#10;iwPtW6rP+cUoOFflOvv+2euiz1N9bDJfHU9aqfnrlH6B8DT5Z/i/fdAK1p/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RtJxAAAANwAAAAPAAAAAAAAAAAA&#10;AAAAAKECAABkcnMvZG93bnJldi54bWxQSwUGAAAAAAQABAD5AAAAkgMAAAAA&#10;" strokeweight="2pt"/>
                <v:line id="Line 35" o:spid="_x0000_s1151" style="position:absolute;visibility:visible;mso-wrap-style:square" from="3900,4417" to="4350,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G+0sMAAADcAAAADwAAAGRycy9kb3ducmV2LnhtbESPQYvCMBSE74L/ITzBm6a7UNFuo4jQ&#10;ZW+LtRdvz+bZljYvpclq/fcbQfA4zMw3TLobTSduNLjGsoKPZQSCuLS64UpBccoWaxDOI2vsLJOC&#10;BznYbaeTFBNt73ykW+4rESDsElRQe98nUrqyJoNuaXvi4F3tYNAHOVRSD3gPcNPJzyhaSYMNh4Ua&#10;ezrUVLb5n1HQnos4+/496FOX7/Wlyvz5ctVKzWfj/guEp9G/w6/2j1YQb2J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BvtLDAAAA3AAAAA8AAAAAAAAAAAAA&#10;AAAAoQIAAGRycy9kb3ducmV2LnhtbFBLBQYAAAAABAAEAPkAAACRAwAAAAA=&#10;" strokeweight="2pt"/>
                <v:line id="Line 36" o:spid="_x0000_s1152" style="position:absolute;visibility:visible;mso-wrap-style:square" from="5025,3967" to="5475,3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MgpcAAAADcAAAADwAAAGRycy9kb3ducmV2LnhtbESPwQrCMBBE74L/EFbwpqmCotUoIlS8&#10;idWLt7VZ22KzKU3U+vdGEDwOM/OGWa5bU4knNa60rGA0jEAQZ1aXnCs4n5LBDITzyBory6TgTQ7W&#10;q25nibG2Lz7SM/W5CBB2MSoovK9jKV1WkEE3tDVx8G62MeiDbHKpG3wFuKnkOIqm0mDJYaHAmrYF&#10;Zff0YRTcL+dJsjts9alKN/qaJ/5yvWml+r12swDhqfX/8K+91wom8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TIKXAAAAA3AAAAA8AAAAAAAAAAAAAAAAA&#10;oQIAAGRycy9kb3ducmV2LnhtbFBLBQYAAAAABAAEAPkAAACOAwAAAAA=&#10;" strokeweight="2pt"/>
                <v:line id="Line 37" o:spid="_x0000_s1153" style="position:absolute;visibility:visible;mso-wrap-style:square" from="7290,4237" to="7740,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PsQAAADcAAAADwAAAGRycy9kb3ducmV2LnhtbESPQWvCQBSE70L/w/IK3nRTwdqmriEI&#10;kd6kSS65PbPPJJh9G7Krpv/eLRQ8DjPzDbNNJtOLG42us6zgbRmBIK6t7rhRUBbZ4gOE88gae8uk&#10;4JccJLuX2RZjbe/8Q7fcNyJA2MWooPV+iKV0dUsG3dIOxME729GgD3JspB7xHuCml6soepcGOw4L&#10;LQ60b6m+5Fej4FKV6+xw3Ouiz1N9ajJfnc5aqfnrlH6B8DT5Z/i//a0VrD83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H4U+xAAAANwAAAAPAAAAAAAAAAAA&#10;AAAAAKECAABkcnMvZG93bnJldi54bWxQSwUGAAAAAAQABAD5AAAAkgMAAAAA&#10;" strokeweight="2pt"/>
                <v:line id="Line 38" o:spid="_x0000_s1154" style="position:absolute;visibility:visible;mso-wrap-style:square" from="6120,2332" to="6570,2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ARTL0AAADcAAAADwAAAGRycy9kb3ducmV2LnhtbERPvQrCMBDeBd8hnOCmqYKi1SgiVNzE&#10;2sXtbM622FxKE7W+vRkEx4/vf73tTC1e1LrKsoLJOAJBnFtdcaEguySjBQjnkTXWlknBhxxsN/3e&#10;GmNt33ymV+oLEULYxaig9L6JpXR5SQbd2DbEgbvb1qAPsC2kbvEdwk0tp1E0lwYrDg0lNrQvKX+k&#10;T6Pgcc1myeG015c63elbkfjr7a6VGg663QqEp87/xT/3USuYL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mAEUy9AAAA3AAAAA8AAAAAAAAAAAAAAAAAoQIA&#10;AGRycy9kb3ducmV2LnhtbFBLBQYAAAAABAAEAPkAAACLAwAAAAA=&#10;" strokeweight="2pt"/>
                <v:line id="Line 39" o:spid="_x0000_s1155" style="position:absolute;visibility:visible;mso-wrap-style:square" from="2463,4684" to="7998,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qf5sYAAADcAAAADwAAAGRycy9kb3ducmV2LnhtbESPQWvCQBSE74X+h+UVvNWNxUpNXaUJ&#10;KD2IYNpij4/saxKafRt21xj/vSsIHoeZ+YZZrAbTip6cbywrmIwTEMSl1Q1XCr6/1s9vIHxA1tha&#10;JgVn8rBaPj4sMNX2xHvqi1CJCGGfooI6hC6V0pc1GfRj2xFH7886gyFKV0nt8BThppUvSTKTBhuO&#10;CzV2lNdU/hdHoyBzze6w+cm3Aaf7PP+dHLOD2yk1eho+3kEEGsI9fGt/agWv8zlcz8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qn+bGAAAA3AAAAA8AAAAAAAAA&#10;AAAAAAAAoQIAAGRycy9kb3ducmV2LnhtbFBLBQYAAAAABAAEAPkAAACUAwAAAAA=&#10;" strokecolor="red">
                  <v:stroke dashstyle="dash"/>
                </v:line>
                <v:shape id="Text Box 40" o:spid="_x0000_s1156" type="#_x0000_t202" style="position:absolute;left:2895;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wKMIA&#10;AADcAAAADwAAAGRycy9kb3ducmV2LnhtbERPy2rCQBTdC/2H4Ra604mFaomOIgWhUDfGbNzdZm4e&#10;mrkTZqZJ6tc7C8Hl4bzX29G0oifnG8sK5rMEBHFhdcOVgvy0n36C8AFZY2uZFPyTh+3mZbLGVNuB&#10;j9RnoRIxhH2KCuoQulRKX9Rk0M9sRxy50jqDIUJXSe1wiOGmle9JspAGG44NNXb0VVNxzf6MgvEj&#10;y8/lvnTO0mF3u1Q/Q7/8VertddytQAQaw1P8cH9rBYskzo9n4h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jAowgAAANwAAAAPAAAAAAAAAAAAAAAAAJgCAABkcnMvZG93&#10;bnJldi54bWxQSwUGAAAAAAQABAD1AAAAhwMAAAAA&#10;" filled="f" stroked="f">
                  <v:textbox inset=".5mm,0,.5mm,0">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1</w:t>
                        </w:r>
                      </w:p>
                    </w:txbxContent>
                  </v:textbox>
                </v:shape>
                <v:shape id="Text Box 41" o:spid="_x0000_s1157" type="#_x0000_t202" style="position:absolute;left:2133;top:222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s8QA&#10;AADcAAAADwAAAGRycy9kb3ducmV2LnhtbESPT2sCMRTE7wW/Q3hCbzVroVZWo4ggCPbi1ou35+bt&#10;H928LEm6u+2nbwTB4zAzv2GW68E0oiPna8sKppMEBHFudc2lgtP37m0OwgdkjY1lUvBLHtar0csS&#10;U217PlKXhVJECPsUFVQhtKmUPq/IoJ/Yljh6hXUGQ5SulNphH+Gmke9JMpMGa44LFba0rSi/ZT9G&#10;wfCRnc7FrnDO0tfm71oe+u7zotTreNgsQAQawjP8aO+1glkyhf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ylbPEAAAA3AAAAA8AAAAAAAAAAAAAAAAAmAIAAGRycy9k&#10;b3ducmV2LnhtbFBLBQYAAAAABAAEAPUAAACJAwAAAAA=&#10;" filled="f" stroked="f">
                  <v:textbox inset=".5mm,0,.5mm,0">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A</w:t>
                        </w:r>
                      </w:p>
                    </w:txbxContent>
                  </v:textbox>
                </v:shape>
                <v:shape id="Text Box 42" o:spid="_x0000_s1158" type="#_x0000_t202" style="position:absolute;left:1530;top:4414;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xMQA&#10;AADcAAAADwAAAGRycy9kb3ducmV2LnhtbESPT2sCMRTE74V+h/AK3mpWQStbo4ggFNqLWy/enpu3&#10;f+rmZUni7tZPbwTB4zAzv2GW68E0oiPna8sKJuMEBHFudc2lgsPv7n0BwgdkjY1lUvBPHtar15cl&#10;ptr2vKcuC6WIEPYpKqhCaFMpfV6RQT+2LXH0CusMhihdKbXDPsJNI6dJMpcGa44LFba0rSg/Zxej&#10;YJhlh2OxK5yz9LO5/pXfffdxUmr0Nmw+QQQawjP8aH9pBfNkCvc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gC8TEAAAA3AAAAA8AAAAAAAAAAAAAAAAAmAIAAGRycy9k&#10;b3ducmV2LnhtbFBLBQYAAAAABAAEAPUAAACJAwAAAAA=&#10;" filled="f" stroked="f">
                  <v:textbox inset=".5mm,0,.5mm,0">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Threshold</w:t>
                        </w:r>
                      </w:p>
                    </w:txbxContent>
                  </v:textbox>
                </v:shape>
                <v:shape id="Text Box 43" o:spid="_x0000_s1159" type="#_x0000_t202" style="position:absolute;left:7998;top:5257;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uX8UA&#10;AADcAAAADwAAAGRycy9kb3ducmV2LnhtbESPT2sCMRTE7wW/Q3iCt5pVqcpqFBGEQnvp6sXbc/P2&#10;j25eliTd3fbTN4VCj8PM/IbZ7gfTiI6cry0rmE0TEMS51TWXCi7n0/MahA/IGhvLpOCLPOx3o6ct&#10;ptr2/EFdFkoRIexTVFCF0KZS+rwig35qW+LoFdYZDFG6UmqHfYSbRs6TZCkN1hwXKmzpWFH+yD6N&#10;guElu1yLU+GcpffD971867vVTanJeDhsQAQawn/4r/2qFSyTB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K5fxQAAANwAAAAPAAAAAAAAAAAAAAAAAJgCAABkcnMv&#10;ZG93bnJldi54bWxQSwUGAAAAAAQABAD1AAAAigMAAAAA&#10;" filled="f" stroked="f">
                  <v:textbox inset=".5mm,0,.5mm,0">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Channel</w:t>
                        </w:r>
                      </w:p>
                    </w:txbxContent>
                  </v:textbox>
                </v:shape>
                <v:shape id="Text Box 44" o:spid="_x0000_s1160" type="#_x0000_t202" style="position:absolute;left:4020;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U2K8UA&#10;AADcAAAADwAAAGRycy9kb3ducmV2LnhtbESPT2sCMRTE7wW/Q3iCt5pVrMpqFBGEQnvp6sXbc/P2&#10;j25eliTd3fbTN4VCj8PM/IbZ7gfTiI6cry0rmE0TEMS51TWXCi7n0/MahA/IGhvLpOCLPOx3o6ct&#10;ptr2/EFdFkoRIexTVFCF0KZS+rwig35qW+LoFdYZDFG6UmqHfYSbRs6TZCkN1hwXKmzpWFH+yD6N&#10;guElu1yLU+GcpffD971867vVTanJeDhsQAQawn/4r/2qFSyTB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TYrxQAAANwAAAAPAAAAAAAAAAAAAAAAAJgCAABkcnMv&#10;ZG93bnJldi54bWxQSwUGAAAAAAQABAD1AAAAigMAAAAA&#10;" filled="f" stroked="f">
                  <v:textbox inset=".5mm,0,.5mm,0">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2</w:t>
                        </w:r>
                      </w:p>
                    </w:txbxContent>
                  </v:textbox>
                </v:shape>
                <v:shape id="Text Box 45" o:spid="_x0000_s1161" type="#_x0000_t202" style="position:absolute;left:5145;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TsMQA&#10;AADcAAAADwAAAGRycy9kb3ducmV2LnhtbESPT2sCMRTE74V+h/AKvdWsgla2RhFBENqLWy/enpu3&#10;f+rmZUni7tZPbwTB4zAzv2EWq8E0oiPna8sKxqMEBHFudc2lgsPv9mMOwgdkjY1lUvBPHlbL15cF&#10;ptr2vKcuC6WIEPYpKqhCaFMpfV6RQT+yLXH0CusMhihdKbXDPsJNIydJMpMGa44LFba0qSg/Zxej&#10;YJhmh2OxLZyz9LO+/pXfffd5Uur9bVh/gQg0hGf40d5pBbNkC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Jk7DEAAAA3AAAAA8AAAAAAAAAAAAAAAAAmAIAAGRycy9k&#10;b3ducmV2LnhtbFBLBQYAAAAABAAEAPUAAACJAwAAAAA=&#10;" filled="f" stroked="f">
                  <v:textbox inset=".5mm,0,.5mm,0">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3</w:t>
                        </w:r>
                      </w:p>
                    </w:txbxContent>
                  </v:textbox>
                </v:shape>
                <v:shape id="Text Box 46" o:spid="_x0000_s1162" type="#_x0000_t202" style="position:absolute;left:6240;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Nx8UA&#10;AADcAAAADwAAAGRycy9kb3ducmV2LnhtbESPT2vCQBTE74LfYXkFb7ppwbSkriKCIOilqZfeXrMv&#10;fzT7Nuxuk9hP3y0IHoeZ+Q2z2oymFT0531hW8LxIQBAXVjdcKTh/7udvIHxA1thaJgU38rBZTycr&#10;zLQd+IP6PFQiQthnqKAOocuk9EVNBv3CdsTRK60zGKJ0ldQOhwg3rXxJklQabDgu1NjRrqbimv8Y&#10;BeMyP3+V+9I5S6ft76U6Dv3rt1Kzp3H7DiLQGB7he/ugFaRJCv9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w3HxQAAANwAAAAPAAAAAAAAAAAAAAAAAJgCAABkcnMv&#10;ZG93bnJldi54bWxQSwUGAAAAAAQABAD1AAAAigMAAAAA&#10;" filled="f" stroked="f">
                  <v:textbox inset=".5mm,0,.5mm,0">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4</w:t>
                        </w:r>
                      </w:p>
                    </w:txbxContent>
                  </v:textbox>
                </v:shape>
                <v:shape id="Text Box 47" o:spid="_x0000_s1163" type="#_x0000_t202" style="position:absolute;left:7290;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eoXMUA&#10;AADcAAAADwAAAGRycy9kb3ducmV2LnhtbESPzWrDMBCE74W+g9hCbo2cQJPiRjEmEAi0lzq55La1&#10;1j+NtTKSYjt9+qpQyHGYmW+YTTaZTgzkfGtZwWKegCAurW65VnA67p9fQfiArLGzTApu5CHbPj5s&#10;MNV25E8ailCLCGGfooImhD6V0pcNGfRz2xNHr7LOYIjS1VI7HCPcdHKZJCtpsOW40GBPu4bKS3E1&#10;CqaX4nSu9pVzlj7yn+/6fRzWX0rNnqb8DUSgKdzD/+2DVrBK1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6hcxQAAANwAAAAPAAAAAAAAAAAAAAAAAJgCAABkcnMv&#10;ZG93bnJldi54bWxQSwUGAAAAAAQABAD1AAAAigMAAAAA&#10;" filled="f" stroked="f">
                  <v:textbox inset=".5mm,0,.5mm,0">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5</w:t>
                        </w:r>
                      </w:p>
                    </w:txbxContent>
                  </v:textbox>
                </v:shape>
              </v:group>
            </w:pict>
          </mc:Fallback>
        </mc:AlternateContent>
      </w:r>
      <w:r w:rsidRPr="0059218F">
        <w:rPr>
          <w:lang w:val="en-US"/>
        </w:rPr>
        <w:t>Measurement bandwidth setting too wide</w:t>
      </w:r>
    </w:p>
    <w:p w:rsidR="0059218F" w:rsidRPr="0059218F" w:rsidRDefault="0059218F" w:rsidP="00B84AB8">
      <w:pPr>
        <w:keepNext/>
        <w:keepLines/>
        <w:rPr>
          <w:lang w:val="en-US"/>
        </w:rPr>
      </w:pPr>
    </w:p>
    <w:p w:rsidR="0059218F" w:rsidRPr="0059218F" w:rsidRDefault="0059218F" w:rsidP="00B84AB8">
      <w:pPr>
        <w:keepNext/>
        <w:keepLines/>
        <w:rPr>
          <w:lang w:val="en-US"/>
        </w:rPr>
      </w:pPr>
    </w:p>
    <w:p w:rsidR="0059218F" w:rsidRPr="0059218F" w:rsidRDefault="0059218F" w:rsidP="00B84AB8">
      <w:pPr>
        <w:keepNext/>
        <w:keepLines/>
        <w:rPr>
          <w:lang w:val="en-US"/>
        </w:rPr>
      </w:pPr>
    </w:p>
    <w:p w:rsidR="0059218F" w:rsidRPr="0059218F" w:rsidRDefault="0059218F" w:rsidP="00B84AB8">
      <w:pPr>
        <w:keepNext/>
        <w:keepLines/>
        <w:rPr>
          <w:lang w:val="en-US"/>
        </w:rPr>
      </w:pPr>
    </w:p>
    <w:p w:rsidR="0059218F" w:rsidRPr="0059218F" w:rsidRDefault="0059218F" w:rsidP="00B84AB8">
      <w:pPr>
        <w:keepNext/>
        <w:keepLines/>
        <w:rPr>
          <w:lang w:val="en-US"/>
        </w:rPr>
      </w:pPr>
    </w:p>
    <w:p w:rsidR="0059218F" w:rsidRPr="0059218F" w:rsidRDefault="0059218F" w:rsidP="00B84AB8">
      <w:pPr>
        <w:keepNext/>
        <w:keepLines/>
        <w:rPr>
          <w:lang w:val="en-US"/>
        </w:rPr>
      </w:pPr>
    </w:p>
    <w:p w:rsidR="0059218F" w:rsidRPr="0059218F" w:rsidRDefault="0059218F" w:rsidP="00B84AB8">
      <w:pPr>
        <w:keepNext/>
        <w:keepLines/>
        <w:rPr>
          <w:lang w:val="en-US"/>
        </w:rPr>
      </w:pPr>
    </w:p>
    <w:p w:rsidR="0059218F" w:rsidRPr="0059218F" w:rsidRDefault="0059218F" w:rsidP="00B84AB8">
      <w:pPr>
        <w:keepNext/>
        <w:keepLines/>
        <w:rPr>
          <w:lang w:val="en-US"/>
        </w:rPr>
      </w:pPr>
    </w:p>
    <w:p w:rsidR="0059218F" w:rsidRPr="0059218F" w:rsidRDefault="0059218F" w:rsidP="0059218F">
      <w:pPr>
        <w:rPr>
          <w:lang w:val="en-US"/>
        </w:rPr>
      </w:pPr>
    </w:p>
    <w:p w:rsidR="00C72040" w:rsidRDefault="00C72040" w:rsidP="0059218F">
      <w:pPr>
        <w:rPr>
          <w:lang w:val="en-US"/>
        </w:rPr>
      </w:pPr>
    </w:p>
    <w:p w:rsidR="00B84AB8" w:rsidRDefault="00B84AB8" w:rsidP="0059218F">
      <w:pPr>
        <w:rPr>
          <w:lang w:val="en-US"/>
        </w:rPr>
      </w:pPr>
    </w:p>
    <w:p w:rsidR="0059218F" w:rsidRPr="0059218F" w:rsidRDefault="0059218F" w:rsidP="00014FCC">
      <w:pPr>
        <w:rPr>
          <w:lang w:val="en-US"/>
        </w:rPr>
      </w:pPr>
      <w:r w:rsidRPr="0059218F">
        <w:rPr>
          <w:lang w:val="en-US"/>
        </w:rPr>
        <w:t>In Fig</w:t>
      </w:r>
      <w:r w:rsidR="00014FCC">
        <w:rPr>
          <w:lang w:val="en-US"/>
        </w:rPr>
        <w:t>.</w:t>
      </w:r>
      <w:r w:rsidRPr="0059218F">
        <w:rPr>
          <w:lang w:val="en-US"/>
        </w:rPr>
        <w:t xml:space="preserve"> 3 the measurement bandwidth is too wide: Whereas the occupancy of channel 2 still shows correctly, the strong signal on channel 4 produces phantom occupancies on channels 3 and 5.</w:t>
      </w:r>
    </w:p>
    <w:p w:rsidR="0059218F" w:rsidRPr="0059218F" w:rsidRDefault="0059218F" w:rsidP="0059218F">
      <w:pPr>
        <w:rPr>
          <w:lang w:val="en-US"/>
        </w:rPr>
      </w:pPr>
      <w:r w:rsidRPr="0059218F">
        <w:rPr>
          <w:lang w:val="en-US"/>
        </w:rPr>
        <w:t>It is obvious that the frequency resolution of the measurement equipment must be at least as fine as the (narrowest) channel spacing in the frequency band under investigation. However, depending on the measurement setup, the maximum resolution bandwidth may be much smaller:</w:t>
      </w:r>
    </w:p>
    <w:p w:rsidR="0059218F" w:rsidRPr="00C72040" w:rsidRDefault="00C72040" w:rsidP="00C72040">
      <w:pPr>
        <w:pStyle w:val="enumlev1"/>
        <w:rPr>
          <w:lang w:val="en-US"/>
        </w:rPr>
      </w:pPr>
      <w:r>
        <w:rPr>
          <w:lang w:val="en-US"/>
        </w:rPr>
        <w:t>–</w:t>
      </w:r>
      <w:r>
        <w:rPr>
          <w:lang w:val="en-US"/>
        </w:rPr>
        <w:tab/>
      </w:r>
      <w:r w:rsidR="0059218F" w:rsidRPr="0059218F">
        <w:rPr>
          <w:lang w:val="en-US"/>
        </w:rPr>
        <w:t xml:space="preserve">If a standard monitoring receiver is used that is fitted with channel filters, a measurement bandwidth equal to the (narrowest) channel spacing may be used. </w:t>
      </w:r>
      <w:r w:rsidR="0059218F" w:rsidRPr="00C72040">
        <w:rPr>
          <w:lang w:val="en-US"/>
        </w:rPr>
        <w:t>However, smaller bandwidths are preferred.</w:t>
      </w:r>
    </w:p>
    <w:p w:rsidR="0059218F" w:rsidRPr="0059218F" w:rsidRDefault="00C72040" w:rsidP="00C72040">
      <w:pPr>
        <w:pStyle w:val="enumlev1"/>
        <w:rPr>
          <w:lang w:val="en-US"/>
        </w:rPr>
      </w:pPr>
      <w:r>
        <w:rPr>
          <w:lang w:val="en-US"/>
        </w:rPr>
        <w:t>–</w:t>
      </w:r>
      <w:r>
        <w:rPr>
          <w:lang w:val="en-US"/>
        </w:rPr>
        <w:tab/>
      </w:r>
      <w:r w:rsidR="00BC5DDE">
        <w:rPr>
          <w:lang w:val="en-US"/>
        </w:rPr>
        <w:t>If a sweeping spectrum analys</w:t>
      </w:r>
      <w:r w:rsidR="0059218F" w:rsidRPr="0059218F">
        <w:rPr>
          <w:lang w:val="en-US"/>
        </w:rPr>
        <w:t>er with Gaussian or CISPR filters is used, the resolution bandwidth should not be wider than 1/10 of the (narrowest) channel spacing in the band.</w:t>
      </w:r>
    </w:p>
    <w:p w:rsidR="0059218F" w:rsidRPr="0059218F" w:rsidRDefault="00C72040" w:rsidP="00C72040">
      <w:pPr>
        <w:pStyle w:val="enumlev1"/>
        <w:rPr>
          <w:lang w:val="en-US"/>
        </w:rPr>
      </w:pPr>
      <w:r>
        <w:rPr>
          <w:lang w:val="en-US"/>
        </w:rPr>
        <w:t>–</w:t>
      </w:r>
      <w:r>
        <w:rPr>
          <w:lang w:val="en-US"/>
        </w:rPr>
        <w:tab/>
      </w:r>
      <w:r w:rsidR="0059218F" w:rsidRPr="0059218F">
        <w:rPr>
          <w:lang w:val="en-US"/>
        </w:rPr>
        <w:t>If the spectrum is calculated with the FFT method, the maximum distance between adjacent frequency bins is the (narrowest) channel spacing in the band. In this case, however, the frequency bins must lie on the channel centre frequencies. If this cannot be achieved, the distance between adjacent frequency bins must be less than half of the (narrowest) channel spacing in the band.</w:t>
      </w:r>
    </w:p>
    <w:p w:rsidR="00C72040" w:rsidRDefault="0059218F" w:rsidP="0059218F">
      <w:pPr>
        <w:rPr>
          <w:lang w:val="en-US"/>
        </w:rPr>
      </w:pPr>
      <w:r w:rsidRPr="0059218F">
        <w:rPr>
          <w:lang w:val="en-US"/>
        </w:rPr>
        <w:t>In bands with frequency hopping spread spectrum (FHSS) systems, the measurement bandwidth may be determined as described above. However, the 99% bandwidth of a single burst in the hopping sequence has to be used as the channel spacing.</w:t>
      </w:r>
    </w:p>
    <w:p w:rsidR="0059218F" w:rsidRPr="0059218F" w:rsidRDefault="0059218F" w:rsidP="00C72040">
      <w:pPr>
        <w:pStyle w:val="Heading2"/>
        <w:rPr>
          <w:lang w:val="en-US"/>
        </w:rPr>
      </w:pPr>
      <w:bookmarkStart w:id="28" w:name="_Toc337547346"/>
      <w:r w:rsidRPr="0059218F">
        <w:rPr>
          <w:lang w:val="en-US"/>
        </w:rPr>
        <w:t>3.2</w:t>
      </w:r>
      <w:r w:rsidRPr="0059218F">
        <w:rPr>
          <w:lang w:val="en-US"/>
        </w:rPr>
        <w:tab/>
        <w:t>Signal to noise ratio</w:t>
      </w:r>
      <w:bookmarkEnd w:id="28"/>
    </w:p>
    <w:p w:rsidR="0059218F" w:rsidRPr="0059218F" w:rsidRDefault="0059218F" w:rsidP="0059218F">
      <w:pPr>
        <w:rPr>
          <w:lang w:val="en-US"/>
        </w:rPr>
      </w:pPr>
      <w:r w:rsidRPr="0059218F">
        <w:rPr>
          <w:lang w:val="en-US"/>
        </w:rPr>
        <w:t>The sensitivity of the measurement setup should be in the same range as the sensitivity of common user equipment in the band. This ensures that signals detectable for user equipment show with sufficient signal to noise ratio (</w:t>
      </w:r>
      <w:r w:rsidRPr="00C72040">
        <w:rPr>
          <w:i/>
          <w:iCs/>
          <w:lang w:val="en-US"/>
        </w:rPr>
        <w:t>S</w:t>
      </w:r>
      <w:r w:rsidRPr="0059218F">
        <w:rPr>
          <w:lang w:val="en-US"/>
        </w:rPr>
        <w:t>/</w:t>
      </w:r>
      <w:r w:rsidRPr="00C72040">
        <w:rPr>
          <w:i/>
          <w:iCs/>
          <w:lang w:val="en-US"/>
        </w:rPr>
        <w:t>N</w:t>
      </w:r>
      <w:r w:rsidRPr="0059218F">
        <w:rPr>
          <w:lang w:val="en-US"/>
        </w:rPr>
        <w:t xml:space="preserve">) in the measurement result in order to separate them from the noise floor. The following minimum </w:t>
      </w:r>
      <w:r w:rsidRPr="00C72040">
        <w:rPr>
          <w:i/>
          <w:iCs/>
          <w:lang w:val="en-US"/>
        </w:rPr>
        <w:t>S</w:t>
      </w:r>
      <w:r w:rsidRPr="0059218F">
        <w:rPr>
          <w:lang w:val="en-US"/>
        </w:rPr>
        <w:t>/</w:t>
      </w:r>
      <w:r w:rsidRPr="00C72040">
        <w:rPr>
          <w:i/>
          <w:iCs/>
          <w:lang w:val="en-US"/>
        </w:rPr>
        <w:t>N</w:t>
      </w:r>
      <w:r w:rsidRPr="0059218F">
        <w:rPr>
          <w:lang w:val="en-US"/>
        </w:rPr>
        <w:t xml:space="preserve"> may be assumed for this purpose:</w:t>
      </w:r>
    </w:p>
    <w:p w:rsidR="0059218F" w:rsidRPr="0059218F" w:rsidRDefault="00C72040" w:rsidP="00C72040">
      <w:pPr>
        <w:pStyle w:val="enumlev1"/>
        <w:rPr>
          <w:lang w:val="en-US"/>
        </w:rPr>
      </w:pPr>
      <w:r>
        <w:rPr>
          <w:lang w:val="en-US"/>
        </w:rPr>
        <w:t>–</w:t>
      </w:r>
      <w:r>
        <w:rPr>
          <w:lang w:val="en-US"/>
        </w:rPr>
        <w:tab/>
      </w:r>
      <w:r w:rsidR="0059218F" w:rsidRPr="0059218F">
        <w:rPr>
          <w:lang w:val="en-US"/>
        </w:rPr>
        <w:t>20 dB for narrowband analogue communications (e. g. private networks).</w:t>
      </w:r>
    </w:p>
    <w:p w:rsidR="0059218F" w:rsidRPr="0059218F" w:rsidRDefault="00C72040" w:rsidP="00C72040">
      <w:pPr>
        <w:pStyle w:val="enumlev1"/>
        <w:rPr>
          <w:lang w:val="en-US"/>
        </w:rPr>
      </w:pPr>
      <w:r>
        <w:rPr>
          <w:lang w:val="en-US"/>
        </w:rPr>
        <w:t>–</w:t>
      </w:r>
      <w:r>
        <w:rPr>
          <w:lang w:val="en-US"/>
        </w:rPr>
        <w:tab/>
      </w:r>
      <w:r w:rsidR="0059218F" w:rsidRPr="0059218F">
        <w:rPr>
          <w:lang w:val="en-US"/>
        </w:rPr>
        <w:t>40 dB for wideband analogue communications (e. g. FM broadcasting).</w:t>
      </w:r>
    </w:p>
    <w:p w:rsidR="0059218F" w:rsidRPr="0059218F" w:rsidRDefault="00C72040" w:rsidP="00C72040">
      <w:pPr>
        <w:pStyle w:val="enumlev1"/>
        <w:rPr>
          <w:lang w:val="en-US"/>
        </w:rPr>
      </w:pPr>
      <w:r>
        <w:rPr>
          <w:lang w:val="en-US"/>
        </w:rPr>
        <w:t>–</w:t>
      </w:r>
      <w:r>
        <w:rPr>
          <w:lang w:val="en-US"/>
        </w:rPr>
        <w:tab/>
      </w:r>
      <w:r w:rsidR="0059218F" w:rsidRPr="0059218F">
        <w:rPr>
          <w:lang w:val="en-US"/>
        </w:rPr>
        <w:t>15 dB for digital systems (except direct sequence spread spectrum).</w:t>
      </w:r>
    </w:p>
    <w:p w:rsidR="0059218F" w:rsidRPr="0059218F" w:rsidRDefault="0059218F" w:rsidP="0059218F">
      <w:pPr>
        <w:rPr>
          <w:lang w:val="en-US"/>
        </w:rPr>
      </w:pPr>
      <w:r w:rsidRPr="0059218F">
        <w:rPr>
          <w:lang w:val="en-US"/>
        </w:rPr>
        <w:t xml:space="preserve">Occupancy measurements in bands with </w:t>
      </w:r>
      <w:r w:rsidR="00C72040" w:rsidRPr="0059218F">
        <w:rPr>
          <w:lang w:val="en-US"/>
        </w:rPr>
        <w:t xml:space="preserve">direct sequence spread spectrum </w:t>
      </w:r>
      <w:r w:rsidRPr="0059218F">
        <w:rPr>
          <w:lang w:val="en-US"/>
        </w:rPr>
        <w:t xml:space="preserve">(DSSS) systems cannot be done with standard measurement equipment because the useful level in the frequency domain is often at or below the noise floor. In these cases the signal to noise ratio of a standard measurement </w:t>
      </w:r>
      <w:r w:rsidRPr="0059218F">
        <w:rPr>
          <w:lang w:val="en-US"/>
        </w:rPr>
        <w:lastRenderedPageBreak/>
        <w:t xml:space="preserve">system would not be sufficient to detect these emissions. The presence and level of DSSS emissions can only be measured after </w:t>
      </w:r>
      <w:r w:rsidR="001B7904">
        <w:rPr>
          <w:lang w:val="en-US"/>
        </w:rPr>
        <w:t>dispreading in the code domain.</w:t>
      </w:r>
    </w:p>
    <w:p w:rsidR="0059218F" w:rsidRPr="0059218F" w:rsidRDefault="0059218F" w:rsidP="00C72040">
      <w:pPr>
        <w:pStyle w:val="Heading2"/>
        <w:rPr>
          <w:lang w:val="en-US"/>
        </w:rPr>
      </w:pPr>
      <w:bookmarkStart w:id="29" w:name="_Toc337547347"/>
      <w:r w:rsidRPr="0059218F">
        <w:rPr>
          <w:lang w:val="en-US"/>
        </w:rPr>
        <w:t>3.3</w:t>
      </w:r>
      <w:r w:rsidRPr="0059218F">
        <w:rPr>
          <w:lang w:val="en-US"/>
        </w:rPr>
        <w:tab/>
        <w:t>Dynamic range</w:t>
      </w:r>
      <w:bookmarkEnd w:id="29"/>
    </w:p>
    <w:p w:rsidR="0059218F" w:rsidRPr="0059218F" w:rsidRDefault="0059218F" w:rsidP="0059218F">
      <w:pPr>
        <w:rPr>
          <w:lang w:val="en-US"/>
        </w:rPr>
      </w:pPr>
      <w:r w:rsidRPr="0059218F">
        <w:rPr>
          <w:lang w:val="en-US"/>
        </w:rPr>
        <w:t xml:space="preserve">One critical parameter of an occupancy measurement system is the dynamic range. On the one hand, it must be sensitive enough to detect even weak signals; on the other hand it has to cope with very strong signals from nearby transmitters. When determining the suitable RF attenuation or amplification in the measurement system and when selecting measurement locations, care must be taken to prevent overloading of the receiver during the measurement. Overloading often results in a considerable raise of the noise level. Depending on the threshold setting, this may lead to phantom emissions of many </w:t>
      </w:r>
      <w:r w:rsidR="001B7904">
        <w:rPr>
          <w:lang w:val="en-US"/>
        </w:rPr>
        <w:t>channels if not the whole band.</w:t>
      </w:r>
    </w:p>
    <w:p w:rsidR="0059218F" w:rsidRPr="0059218F" w:rsidRDefault="0059218F" w:rsidP="00C72040">
      <w:pPr>
        <w:pStyle w:val="FigureNo"/>
        <w:rPr>
          <w:lang w:val="en-US"/>
        </w:rPr>
      </w:pPr>
      <w:r w:rsidRPr="0059218F">
        <w:rPr>
          <w:lang w:val="en-US"/>
        </w:rPr>
        <w:t>Figure 4</w:t>
      </w:r>
    </w:p>
    <w:p w:rsidR="0059218F" w:rsidRPr="0059218F" w:rsidRDefault="0059218F" w:rsidP="00C72040">
      <w:pPr>
        <w:pStyle w:val="Figuretitle"/>
        <w:keepLines/>
        <w:rPr>
          <w:lang w:val="en-US"/>
        </w:rPr>
      </w:pPr>
      <w:r>
        <w:rPr>
          <w:noProof/>
          <w:lang w:val="en-US" w:eastAsia="zh-CN"/>
        </w:rPr>
        <mc:AlternateContent>
          <mc:Choice Requires="wpg">
            <w:drawing>
              <wp:anchor distT="0" distB="0" distL="114300" distR="114300" simplePos="0" relativeHeight="251661312" behindDoc="0" locked="0" layoutInCell="1" allowOverlap="1" wp14:anchorId="48C230C9" wp14:editId="5CD66962">
                <wp:simplePos x="0" y="0"/>
                <wp:positionH relativeFrom="column">
                  <wp:posOffset>403860</wp:posOffset>
                </wp:positionH>
                <wp:positionV relativeFrom="paragraph">
                  <wp:posOffset>301625</wp:posOffset>
                </wp:positionV>
                <wp:extent cx="4699635" cy="2181225"/>
                <wp:effectExtent l="3810" t="15875" r="1905" b="3175"/>
                <wp:wrapNone/>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635" cy="2181225"/>
                          <a:chOff x="1770" y="7027"/>
                          <a:chExt cx="7401" cy="3435"/>
                        </a:xfrm>
                      </wpg:grpSpPr>
                      <wps:wsp>
                        <wps:cNvPr id="563" name="Freeform 49"/>
                        <wps:cNvSpPr>
                          <a:spLocks/>
                        </wps:cNvSpPr>
                        <wps:spPr bwMode="auto">
                          <a:xfrm>
                            <a:off x="2700" y="7124"/>
                            <a:ext cx="5535" cy="2272"/>
                          </a:xfrm>
                          <a:custGeom>
                            <a:avLst/>
                            <a:gdLst>
                              <a:gd name="T0" fmla="*/ 77 w 500"/>
                              <a:gd name="T1" fmla="*/ 2203 h 263"/>
                              <a:gd name="T2" fmla="*/ 155 w 500"/>
                              <a:gd name="T3" fmla="*/ 2194 h 263"/>
                              <a:gd name="T4" fmla="*/ 232 w 500"/>
                              <a:gd name="T5" fmla="*/ 2272 h 263"/>
                              <a:gd name="T6" fmla="*/ 299 w 500"/>
                              <a:gd name="T7" fmla="*/ 2108 h 263"/>
                              <a:gd name="T8" fmla="*/ 376 w 500"/>
                              <a:gd name="T9" fmla="*/ 2177 h 263"/>
                              <a:gd name="T10" fmla="*/ 454 w 500"/>
                              <a:gd name="T11" fmla="*/ 2186 h 263"/>
                              <a:gd name="T12" fmla="*/ 542 w 500"/>
                              <a:gd name="T13" fmla="*/ 2142 h 263"/>
                              <a:gd name="T14" fmla="*/ 631 w 500"/>
                              <a:gd name="T15" fmla="*/ 2220 h 263"/>
                              <a:gd name="T16" fmla="*/ 720 w 500"/>
                              <a:gd name="T17" fmla="*/ 2082 h 263"/>
                              <a:gd name="T18" fmla="*/ 808 w 500"/>
                              <a:gd name="T19" fmla="*/ 2160 h 263"/>
                              <a:gd name="T20" fmla="*/ 908 w 500"/>
                              <a:gd name="T21" fmla="*/ 2168 h 263"/>
                              <a:gd name="T22" fmla="*/ 996 w 500"/>
                              <a:gd name="T23" fmla="*/ 2186 h 263"/>
                              <a:gd name="T24" fmla="*/ 1096 w 500"/>
                              <a:gd name="T25" fmla="*/ 2134 h 263"/>
                              <a:gd name="T26" fmla="*/ 1173 w 500"/>
                              <a:gd name="T27" fmla="*/ 2160 h 263"/>
                              <a:gd name="T28" fmla="*/ 1273 w 500"/>
                              <a:gd name="T29" fmla="*/ 2030 h 263"/>
                              <a:gd name="T30" fmla="*/ 1351 w 500"/>
                              <a:gd name="T31" fmla="*/ 2117 h 263"/>
                              <a:gd name="T32" fmla="*/ 1428 w 500"/>
                              <a:gd name="T33" fmla="*/ 2091 h 263"/>
                              <a:gd name="T34" fmla="*/ 1528 w 500"/>
                              <a:gd name="T35" fmla="*/ 2117 h 263"/>
                              <a:gd name="T36" fmla="*/ 1605 w 500"/>
                              <a:gd name="T37" fmla="*/ 2056 h 263"/>
                              <a:gd name="T38" fmla="*/ 1672 w 500"/>
                              <a:gd name="T39" fmla="*/ 1978 h 263"/>
                              <a:gd name="T40" fmla="*/ 1760 w 500"/>
                              <a:gd name="T41" fmla="*/ 2030 h 263"/>
                              <a:gd name="T42" fmla="*/ 1849 w 500"/>
                              <a:gd name="T43" fmla="*/ 2030 h 263"/>
                              <a:gd name="T44" fmla="*/ 1937 w 500"/>
                              <a:gd name="T45" fmla="*/ 2117 h 263"/>
                              <a:gd name="T46" fmla="*/ 2015 w 500"/>
                              <a:gd name="T47" fmla="*/ 2030 h 263"/>
                              <a:gd name="T48" fmla="*/ 2092 w 500"/>
                              <a:gd name="T49" fmla="*/ 1961 h 263"/>
                              <a:gd name="T50" fmla="*/ 2170 w 500"/>
                              <a:gd name="T51" fmla="*/ 2073 h 263"/>
                              <a:gd name="T52" fmla="*/ 2258 w 500"/>
                              <a:gd name="T53" fmla="*/ 2004 h 263"/>
                              <a:gd name="T54" fmla="*/ 2347 w 500"/>
                              <a:gd name="T55" fmla="*/ 2039 h 263"/>
                              <a:gd name="T56" fmla="*/ 2424 w 500"/>
                              <a:gd name="T57" fmla="*/ 2065 h 263"/>
                              <a:gd name="T58" fmla="*/ 2513 w 500"/>
                              <a:gd name="T59" fmla="*/ 2091 h 263"/>
                              <a:gd name="T60" fmla="*/ 2590 w 500"/>
                              <a:gd name="T61" fmla="*/ 1978 h 263"/>
                              <a:gd name="T62" fmla="*/ 2690 w 500"/>
                              <a:gd name="T63" fmla="*/ 2073 h 263"/>
                              <a:gd name="T64" fmla="*/ 2768 w 500"/>
                              <a:gd name="T65" fmla="*/ 2065 h 263"/>
                              <a:gd name="T66" fmla="*/ 2856 w 500"/>
                              <a:gd name="T67" fmla="*/ 1996 h 263"/>
                              <a:gd name="T68" fmla="*/ 2934 w 500"/>
                              <a:gd name="T69" fmla="*/ 1978 h 263"/>
                              <a:gd name="T70" fmla="*/ 3022 w 500"/>
                              <a:gd name="T71" fmla="*/ 2082 h 263"/>
                              <a:gd name="T72" fmla="*/ 3111 w 500"/>
                              <a:gd name="T73" fmla="*/ 2004 h 263"/>
                              <a:gd name="T74" fmla="*/ 3210 w 500"/>
                              <a:gd name="T75" fmla="*/ 1710 h 263"/>
                              <a:gd name="T76" fmla="*/ 3310 w 500"/>
                              <a:gd name="T77" fmla="*/ 1330 h 263"/>
                              <a:gd name="T78" fmla="*/ 3432 w 500"/>
                              <a:gd name="T79" fmla="*/ 898 h 263"/>
                              <a:gd name="T80" fmla="*/ 3553 w 500"/>
                              <a:gd name="T81" fmla="*/ 346 h 263"/>
                              <a:gd name="T82" fmla="*/ 3675 w 500"/>
                              <a:gd name="T83" fmla="*/ 0 h 263"/>
                              <a:gd name="T84" fmla="*/ 3797 w 500"/>
                              <a:gd name="T85" fmla="*/ 0 h 263"/>
                              <a:gd name="T86" fmla="*/ 3919 w 500"/>
                              <a:gd name="T87" fmla="*/ 0 h 263"/>
                              <a:gd name="T88" fmla="*/ 4041 w 500"/>
                              <a:gd name="T89" fmla="*/ 0 h 263"/>
                              <a:gd name="T90" fmla="*/ 4162 w 500"/>
                              <a:gd name="T91" fmla="*/ 225 h 263"/>
                              <a:gd name="T92" fmla="*/ 4284 w 500"/>
                              <a:gd name="T93" fmla="*/ 743 h 263"/>
                              <a:gd name="T94" fmla="*/ 4406 w 500"/>
                              <a:gd name="T95" fmla="*/ 1235 h 263"/>
                              <a:gd name="T96" fmla="*/ 4528 w 500"/>
                              <a:gd name="T97" fmla="*/ 1676 h 263"/>
                              <a:gd name="T98" fmla="*/ 4649 w 500"/>
                              <a:gd name="T99" fmla="*/ 2047 h 263"/>
                              <a:gd name="T100" fmla="*/ 4738 w 500"/>
                              <a:gd name="T101" fmla="*/ 2047 h 263"/>
                              <a:gd name="T102" fmla="*/ 4815 w 500"/>
                              <a:gd name="T103" fmla="*/ 2047 h 263"/>
                              <a:gd name="T104" fmla="*/ 4893 w 500"/>
                              <a:gd name="T105" fmla="*/ 2065 h 263"/>
                              <a:gd name="T106" fmla="*/ 4970 w 500"/>
                              <a:gd name="T107" fmla="*/ 2004 h 263"/>
                              <a:gd name="T108" fmla="*/ 5048 w 500"/>
                              <a:gd name="T109" fmla="*/ 2073 h 263"/>
                              <a:gd name="T110" fmla="*/ 5125 w 500"/>
                              <a:gd name="T111" fmla="*/ 2073 h 263"/>
                              <a:gd name="T112" fmla="*/ 5192 w 500"/>
                              <a:gd name="T113" fmla="*/ 2004 h 263"/>
                              <a:gd name="T114" fmla="*/ 5280 w 500"/>
                              <a:gd name="T115" fmla="*/ 1961 h 263"/>
                              <a:gd name="T116" fmla="*/ 5369 w 500"/>
                              <a:gd name="T117" fmla="*/ 2047 h 263"/>
                              <a:gd name="T118" fmla="*/ 5424 w 500"/>
                              <a:gd name="T119" fmla="*/ 2099 h 263"/>
                              <a:gd name="T120" fmla="*/ 5513 w 500"/>
                              <a:gd name="T121" fmla="*/ 2142 h 26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00" h="263">
                                <a:moveTo>
                                  <a:pt x="0" y="252"/>
                                </a:moveTo>
                                <a:lnTo>
                                  <a:pt x="0" y="252"/>
                                </a:lnTo>
                                <a:lnTo>
                                  <a:pt x="1" y="248"/>
                                </a:lnTo>
                                <a:lnTo>
                                  <a:pt x="2" y="262"/>
                                </a:lnTo>
                                <a:lnTo>
                                  <a:pt x="3" y="263"/>
                                </a:lnTo>
                                <a:lnTo>
                                  <a:pt x="4" y="253"/>
                                </a:lnTo>
                                <a:lnTo>
                                  <a:pt x="4" y="262"/>
                                </a:lnTo>
                                <a:lnTo>
                                  <a:pt x="5" y="254"/>
                                </a:lnTo>
                                <a:lnTo>
                                  <a:pt x="6" y="241"/>
                                </a:lnTo>
                                <a:lnTo>
                                  <a:pt x="7" y="255"/>
                                </a:lnTo>
                                <a:lnTo>
                                  <a:pt x="8" y="247"/>
                                </a:lnTo>
                                <a:lnTo>
                                  <a:pt x="8" y="254"/>
                                </a:lnTo>
                                <a:lnTo>
                                  <a:pt x="9" y="261"/>
                                </a:lnTo>
                                <a:lnTo>
                                  <a:pt x="10" y="262"/>
                                </a:lnTo>
                                <a:lnTo>
                                  <a:pt x="11" y="250"/>
                                </a:lnTo>
                                <a:lnTo>
                                  <a:pt x="11" y="261"/>
                                </a:lnTo>
                                <a:lnTo>
                                  <a:pt x="12" y="257"/>
                                </a:lnTo>
                                <a:lnTo>
                                  <a:pt x="12" y="260"/>
                                </a:lnTo>
                                <a:lnTo>
                                  <a:pt x="13" y="261"/>
                                </a:lnTo>
                                <a:lnTo>
                                  <a:pt x="14" y="261"/>
                                </a:lnTo>
                                <a:lnTo>
                                  <a:pt x="14" y="254"/>
                                </a:lnTo>
                                <a:lnTo>
                                  <a:pt x="15" y="262"/>
                                </a:lnTo>
                                <a:lnTo>
                                  <a:pt x="16" y="261"/>
                                </a:lnTo>
                                <a:lnTo>
                                  <a:pt x="16" y="250"/>
                                </a:lnTo>
                                <a:lnTo>
                                  <a:pt x="16" y="261"/>
                                </a:lnTo>
                                <a:lnTo>
                                  <a:pt x="17" y="251"/>
                                </a:lnTo>
                                <a:lnTo>
                                  <a:pt x="17" y="253"/>
                                </a:lnTo>
                                <a:lnTo>
                                  <a:pt x="18" y="262"/>
                                </a:lnTo>
                                <a:lnTo>
                                  <a:pt x="19" y="263"/>
                                </a:lnTo>
                                <a:lnTo>
                                  <a:pt x="20" y="262"/>
                                </a:lnTo>
                                <a:lnTo>
                                  <a:pt x="20" y="243"/>
                                </a:lnTo>
                                <a:lnTo>
                                  <a:pt x="21" y="263"/>
                                </a:lnTo>
                                <a:lnTo>
                                  <a:pt x="22" y="249"/>
                                </a:lnTo>
                                <a:lnTo>
                                  <a:pt x="22" y="262"/>
                                </a:lnTo>
                                <a:lnTo>
                                  <a:pt x="23" y="251"/>
                                </a:lnTo>
                                <a:lnTo>
                                  <a:pt x="23" y="252"/>
                                </a:lnTo>
                                <a:lnTo>
                                  <a:pt x="24" y="253"/>
                                </a:lnTo>
                                <a:lnTo>
                                  <a:pt x="25" y="244"/>
                                </a:lnTo>
                                <a:lnTo>
                                  <a:pt x="25" y="251"/>
                                </a:lnTo>
                                <a:lnTo>
                                  <a:pt x="26" y="248"/>
                                </a:lnTo>
                                <a:lnTo>
                                  <a:pt x="27" y="259"/>
                                </a:lnTo>
                                <a:lnTo>
                                  <a:pt x="27" y="244"/>
                                </a:lnTo>
                                <a:lnTo>
                                  <a:pt x="28" y="260"/>
                                </a:lnTo>
                                <a:lnTo>
                                  <a:pt x="29" y="245"/>
                                </a:lnTo>
                                <a:lnTo>
                                  <a:pt x="29" y="259"/>
                                </a:lnTo>
                                <a:lnTo>
                                  <a:pt x="30" y="249"/>
                                </a:lnTo>
                                <a:lnTo>
                                  <a:pt x="30" y="256"/>
                                </a:lnTo>
                                <a:lnTo>
                                  <a:pt x="31" y="257"/>
                                </a:lnTo>
                                <a:lnTo>
                                  <a:pt x="32" y="256"/>
                                </a:lnTo>
                                <a:lnTo>
                                  <a:pt x="33" y="255"/>
                                </a:lnTo>
                                <a:lnTo>
                                  <a:pt x="33" y="243"/>
                                </a:lnTo>
                                <a:lnTo>
                                  <a:pt x="33" y="255"/>
                                </a:lnTo>
                                <a:lnTo>
                                  <a:pt x="34" y="252"/>
                                </a:lnTo>
                                <a:lnTo>
                                  <a:pt x="35" y="253"/>
                                </a:lnTo>
                                <a:lnTo>
                                  <a:pt x="36" y="248"/>
                                </a:lnTo>
                                <a:lnTo>
                                  <a:pt x="37" y="247"/>
                                </a:lnTo>
                                <a:lnTo>
                                  <a:pt x="38" y="256"/>
                                </a:lnTo>
                                <a:lnTo>
                                  <a:pt x="38" y="244"/>
                                </a:lnTo>
                                <a:lnTo>
                                  <a:pt x="39" y="257"/>
                                </a:lnTo>
                                <a:lnTo>
                                  <a:pt x="40" y="245"/>
                                </a:lnTo>
                                <a:lnTo>
                                  <a:pt x="40" y="256"/>
                                </a:lnTo>
                                <a:lnTo>
                                  <a:pt x="41" y="250"/>
                                </a:lnTo>
                                <a:lnTo>
                                  <a:pt x="41" y="253"/>
                                </a:lnTo>
                                <a:lnTo>
                                  <a:pt x="42" y="254"/>
                                </a:lnTo>
                                <a:lnTo>
                                  <a:pt x="43" y="258"/>
                                </a:lnTo>
                                <a:lnTo>
                                  <a:pt x="43" y="247"/>
                                </a:lnTo>
                                <a:lnTo>
                                  <a:pt x="44" y="259"/>
                                </a:lnTo>
                                <a:lnTo>
                                  <a:pt x="45" y="248"/>
                                </a:lnTo>
                                <a:lnTo>
                                  <a:pt x="45" y="258"/>
                                </a:lnTo>
                                <a:lnTo>
                                  <a:pt x="46" y="251"/>
                                </a:lnTo>
                                <a:lnTo>
                                  <a:pt x="47" y="235"/>
                                </a:lnTo>
                                <a:lnTo>
                                  <a:pt x="48" y="254"/>
                                </a:lnTo>
                                <a:lnTo>
                                  <a:pt x="49" y="248"/>
                                </a:lnTo>
                                <a:lnTo>
                                  <a:pt x="49" y="257"/>
                                </a:lnTo>
                                <a:lnTo>
                                  <a:pt x="50" y="258"/>
                                </a:lnTo>
                                <a:lnTo>
                                  <a:pt x="51" y="252"/>
                                </a:lnTo>
                                <a:lnTo>
                                  <a:pt x="51" y="257"/>
                                </a:lnTo>
                                <a:lnTo>
                                  <a:pt x="52" y="248"/>
                                </a:lnTo>
                                <a:lnTo>
                                  <a:pt x="53" y="253"/>
                                </a:lnTo>
                                <a:lnTo>
                                  <a:pt x="54" y="250"/>
                                </a:lnTo>
                                <a:lnTo>
                                  <a:pt x="54" y="252"/>
                                </a:lnTo>
                                <a:lnTo>
                                  <a:pt x="55" y="238"/>
                                </a:lnTo>
                                <a:lnTo>
                                  <a:pt x="56" y="256"/>
                                </a:lnTo>
                                <a:lnTo>
                                  <a:pt x="57" y="257"/>
                                </a:lnTo>
                                <a:lnTo>
                                  <a:pt x="58" y="246"/>
                                </a:lnTo>
                                <a:lnTo>
                                  <a:pt x="58" y="256"/>
                                </a:lnTo>
                                <a:lnTo>
                                  <a:pt x="59" y="246"/>
                                </a:lnTo>
                                <a:lnTo>
                                  <a:pt x="60" y="241"/>
                                </a:lnTo>
                                <a:lnTo>
                                  <a:pt x="61" y="248"/>
                                </a:lnTo>
                                <a:lnTo>
                                  <a:pt x="61" y="239"/>
                                </a:lnTo>
                                <a:lnTo>
                                  <a:pt x="62" y="249"/>
                                </a:lnTo>
                                <a:lnTo>
                                  <a:pt x="63" y="248"/>
                                </a:lnTo>
                                <a:lnTo>
                                  <a:pt x="64" y="245"/>
                                </a:lnTo>
                                <a:lnTo>
                                  <a:pt x="64" y="247"/>
                                </a:lnTo>
                                <a:lnTo>
                                  <a:pt x="65" y="241"/>
                                </a:lnTo>
                                <a:lnTo>
                                  <a:pt x="66" y="250"/>
                                </a:lnTo>
                                <a:lnTo>
                                  <a:pt x="67" y="254"/>
                                </a:lnTo>
                                <a:lnTo>
                                  <a:pt x="68" y="255"/>
                                </a:lnTo>
                                <a:lnTo>
                                  <a:pt x="69" y="254"/>
                                </a:lnTo>
                                <a:lnTo>
                                  <a:pt x="69" y="236"/>
                                </a:lnTo>
                                <a:lnTo>
                                  <a:pt x="69" y="254"/>
                                </a:lnTo>
                                <a:lnTo>
                                  <a:pt x="70" y="243"/>
                                </a:lnTo>
                                <a:lnTo>
                                  <a:pt x="70" y="246"/>
                                </a:lnTo>
                                <a:lnTo>
                                  <a:pt x="71" y="250"/>
                                </a:lnTo>
                                <a:lnTo>
                                  <a:pt x="72" y="251"/>
                                </a:lnTo>
                                <a:lnTo>
                                  <a:pt x="73" y="250"/>
                                </a:lnTo>
                                <a:lnTo>
                                  <a:pt x="74" y="246"/>
                                </a:lnTo>
                                <a:lnTo>
                                  <a:pt x="74" y="249"/>
                                </a:lnTo>
                                <a:lnTo>
                                  <a:pt x="75" y="238"/>
                                </a:lnTo>
                                <a:lnTo>
                                  <a:pt x="76" y="250"/>
                                </a:lnTo>
                                <a:lnTo>
                                  <a:pt x="77" y="251"/>
                                </a:lnTo>
                                <a:lnTo>
                                  <a:pt x="78" y="251"/>
                                </a:lnTo>
                                <a:lnTo>
                                  <a:pt x="79" y="246"/>
                                </a:lnTo>
                                <a:lnTo>
                                  <a:pt x="79" y="250"/>
                                </a:lnTo>
                                <a:lnTo>
                                  <a:pt x="80" y="245"/>
                                </a:lnTo>
                                <a:lnTo>
                                  <a:pt x="81" y="250"/>
                                </a:lnTo>
                                <a:lnTo>
                                  <a:pt x="82" y="251"/>
                                </a:lnTo>
                                <a:lnTo>
                                  <a:pt x="83" y="250"/>
                                </a:lnTo>
                                <a:lnTo>
                                  <a:pt x="84" y="248"/>
                                </a:lnTo>
                                <a:lnTo>
                                  <a:pt x="84" y="242"/>
                                </a:lnTo>
                                <a:lnTo>
                                  <a:pt x="85" y="230"/>
                                </a:lnTo>
                                <a:lnTo>
                                  <a:pt x="85" y="242"/>
                                </a:lnTo>
                                <a:lnTo>
                                  <a:pt x="86" y="238"/>
                                </a:lnTo>
                                <a:lnTo>
                                  <a:pt x="86" y="245"/>
                                </a:lnTo>
                                <a:lnTo>
                                  <a:pt x="87" y="246"/>
                                </a:lnTo>
                                <a:lnTo>
                                  <a:pt x="88" y="246"/>
                                </a:lnTo>
                                <a:lnTo>
                                  <a:pt x="89" y="246"/>
                                </a:lnTo>
                                <a:lnTo>
                                  <a:pt x="90" y="253"/>
                                </a:lnTo>
                                <a:lnTo>
                                  <a:pt x="91" y="254"/>
                                </a:lnTo>
                                <a:lnTo>
                                  <a:pt x="92" y="249"/>
                                </a:lnTo>
                                <a:lnTo>
                                  <a:pt x="92" y="253"/>
                                </a:lnTo>
                                <a:lnTo>
                                  <a:pt x="93" y="245"/>
                                </a:lnTo>
                                <a:lnTo>
                                  <a:pt x="94" y="249"/>
                                </a:lnTo>
                                <a:lnTo>
                                  <a:pt x="95" y="248"/>
                                </a:lnTo>
                                <a:lnTo>
                                  <a:pt x="96" y="244"/>
                                </a:lnTo>
                                <a:lnTo>
                                  <a:pt x="97" y="247"/>
                                </a:lnTo>
                                <a:lnTo>
                                  <a:pt x="97" y="237"/>
                                </a:lnTo>
                                <a:lnTo>
                                  <a:pt x="98" y="248"/>
                                </a:lnTo>
                                <a:lnTo>
                                  <a:pt x="99" y="247"/>
                                </a:lnTo>
                                <a:lnTo>
                                  <a:pt x="99" y="234"/>
                                </a:lnTo>
                                <a:lnTo>
                                  <a:pt x="100" y="248"/>
                                </a:lnTo>
                                <a:lnTo>
                                  <a:pt x="101" y="249"/>
                                </a:lnTo>
                                <a:lnTo>
                                  <a:pt x="102" y="239"/>
                                </a:lnTo>
                                <a:lnTo>
                                  <a:pt x="102" y="249"/>
                                </a:lnTo>
                                <a:lnTo>
                                  <a:pt x="103" y="250"/>
                                </a:lnTo>
                                <a:lnTo>
                                  <a:pt x="104" y="250"/>
                                </a:lnTo>
                                <a:lnTo>
                                  <a:pt x="104" y="237"/>
                                </a:lnTo>
                                <a:lnTo>
                                  <a:pt x="105" y="251"/>
                                </a:lnTo>
                                <a:lnTo>
                                  <a:pt x="106" y="243"/>
                                </a:lnTo>
                                <a:lnTo>
                                  <a:pt x="106" y="250"/>
                                </a:lnTo>
                                <a:lnTo>
                                  <a:pt x="107" y="241"/>
                                </a:lnTo>
                                <a:lnTo>
                                  <a:pt x="108" y="239"/>
                                </a:lnTo>
                                <a:lnTo>
                                  <a:pt x="109" y="246"/>
                                </a:lnTo>
                                <a:lnTo>
                                  <a:pt x="110" y="251"/>
                                </a:lnTo>
                                <a:lnTo>
                                  <a:pt x="111" y="252"/>
                                </a:lnTo>
                                <a:lnTo>
                                  <a:pt x="112" y="245"/>
                                </a:lnTo>
                                <a:lnTo>
                                  <a:pt x="112" y="251"/>
                                </a:lnTo>
                                <a:lnTo>
                                  <a:pt x="113" y="249"/>
                                </a:lnTo>
                                <a:lnTo>
                                  <a:pt x="113" y="233"/>
                                </a:lnTo>
                                <a:lnTo>
                                  <a:pt x="114" y="250"/>
                                </a:lnTo>
                                <a:lnTo>
                                  <a:pt x="115" y="235"/>
                                </a:lnTo>
                                <a:lnTo>
                                  <a:pt x="115" y="249"/>
                                </a:lnTo>
                                <a:lnTo>
                                  <a:pt x="116" y="244"/>
                                </a:lnTo>
                                <a:lnTo>
                                  <a:pt x="116" y="249"/>
                                </a:lnTo>
                                <a:lnTo>
                                  <a:pt x="117" y="250"/>
                                </a:lnTo>
                                <a:lnTo>
                                  <a:pt x="118" y="246"/>
                                </a:lnTo>
                                <a:lnTo>
                                  <a:pt x="118" y="249"/>
                                </a:lnTo>
                                <a:lnTo>
                                  <a:pt x="119" y="247"/>
                                </a:lnTo>
                                <a:lnTo>
                                  <a:pt x="120" y="241"/>
                                </a:lnTo>
                                <a:lnTo>
                                  <a:pt x="121" y="244"/>
                                </a:lnTo>
                                <a:lnTo>
                                  <a:pt x="121" y="238"/>
                                </a:lnTo>
                                <a:lnTo>
                                  <a:pt x="122" y="245"/>
                                </a:lnTo>
                                <a:lnTo>
                                  <a:pt x="123" y="239"/>
                                </a:lnTo>
                                <a:lnTo>
                                  <a:pt x="123" y="247"/>
                                </a:lnTo>
                                <a:lnTo>
                                  <a:pt x="124" y="248"/>
                                </a:lnTo>
                                <a:lnTo>
                                  <a:pt x="125" y="247"/>
                                </a:lnTo>
                                <a:lnTo>
                                  <a:pt x="125" y="238"/>
                                </a:lnTo>
                                <a:lnTo>
                                  <a:pt x="126" y="235"/>
                                </a:lnTo>
                                <a:lnTo>
                                  <a:pt x="127" y="242"/>
                                </a:lnTo>
                                <a:lnTo>
                                  <a:pt x="127" y="233"/>
                                </a:lnTo>
                                <a:lnTo>
                                  <a:pt x="128" y="243"/>
                                </a:lnTo>
                                <a:lnTo>
                                  <a:pt x="129" y="235"/>
                                </a:lnTo>
                                <a:lnTo>
                                  <a:pt x="129" y="242"/>
                                </a:lnTo>
                                <a:lnTo>
                                  <a:pt x="130" y="234"/>
                                </a:lnTo>
                                <a:lnTo>
                                  <a:pt x="131" y="239"/>
                                </a:lnTo>
                                <a:lnTo>
                                  <a:pt x="132" y="240"/>
                                </a:lnTo>
                                <a:lnTo>
                                  <a:pt x="133" y="239"/>
                                </a:lnTo>
                                <a:lnTo>
                                  <a:pt x="134" y="237"/>
                                </a:lnTo>
                                <a:lnTo>
                                  <a:pt x="134" y="229"/>
                                </a:lnTo>
                                <a:lnTo>
                                  <a:pt x="135" y="237"/>
                                </a:lnTo>
                                <a:lnTo>
                                  <a:pt x="136" y="234"/>
                                </a:lnTo>
                                <a:lnTo>
                                  <a:pt x="136" y="245"/>
                                </a:lnTo>
                                <a:lnTo>
                                  <a:pt x="137" y="246"/>
                                </a:lnTo>
                                <a:lnTo>
                                  <a:pt x="138" y="245"/>
                                </a:lnTo>
                                <a:lnTo>
                                  <a:pt x="138" y="229"/>
                                </a:lnTo>
                                <a:lnTo>
                                  <a:pt x="138" y="245"/>
                                </a:lnTo>
                                <a:lnTo>
                                  <a:pt x="139" y="236"/>
                                </a:lnTo>
                                <a:lnTo>
                                  <a:pt x="140" y="237"/>
                                </a:lnTo>
                                <a:lnTo>
                                  <a:pt x="141" y="231"/>
                                </a:lnTo>
                                <a:lnTo>
                                  <a:pt x="142" y="236"/>
                                </a:lnTo>
                                <a:lnTo>
                                  <a:pt x="142" y="226"/>
                                </a:lnTo>
                                <a:lnTo>
                                  <a:pt x="143" y="237"/>
                                </a:lnTo>
                                <a:lnTo>
                                  <a:pt x="144" y="237"/>
                                </a:lnTo>
                                <a:lnTo>
                                  <a:pt x="145" y="238"/>
                                </a:lnTo>
                                <a:lnTo>
                                  <a:pt x="146" y="235"/>
                                </a:lnTo>
                                <a:lnTo>
                                  <a:pt x="146" y="239"/>
                                </a:lnTo>
                                <a:lnTo>
                                  <a:pt x="147" y="240"/>
                                </a:lnTo>
                                <a:lnTo>
                                  <a:pt x="148" y="239"/>
                                </a:lnTo>
                                <a:lnTo>
                                  <a:pt x="148" y="226"/>
                                </a:lnTo>
                                <a:lnTo>
                                  <a:pt x="148" y="239"/>
                                </a:lnTo>
                                <a:lnTo>
                                  <a:pt x="149" y="231"/>
                                </a:lnTo>
                                <a:lnTo>
                                  <a:pt x="149" y="238"/>
                                </a:lnTo>
                                <a:lnTo>
                                  <a:pt x="150" y="239"/>
                                </a:lnTo>
                                <a:lnTo>
                                  <a:pt x="151" y="238"/>
                                </a:lnTo>
                                <a:lnTo>
                                  <a:pt x="151" y="229"/>
                                </a:lnTo>
                                <a:lnTo>
                                  <a:pt x="152" y="239"/>
                                </a:lnTo>
                                <a:lnTo>
                                  <a:pt x="153" y="238"/>
                                </a:lnTo>
                                <a:lnTo>
                                  <a:pt x="154" y="235"/>
                                </a:lnTo>
                                <a:lnTo>
                                  <a:pt x="154" y="237"/>
                                </a:lnTo>
                                <a:lnTo>
                                  <a:pt x="155" y="226"/>
                                </a:lnTo>
                                <a:lnTo>
                                  <a:pt x="155" y="235"/>
                                </a:lnTo>
                                <a:lnTo>
                                  <a:pt x="156" y="228"/>
                                </a:lnTo>
                                <a:lnTo>
                                  <a:pt x="156" y="230"/>
                                </a:lnTo>
                                <a:lnTo>
                                  <a:pt x="157" y="237"/>
                                </a:lnTo>
                                <a:lnTo>
                                  <a:pt x="158" y="238"/>
                                </a:lnTo>
                                <a:lnTo>
                                  <a:pt x="159" y="235"/>
                                </a:lnTo>
                                <a:lnTo>
                                  <a:pt x="159" y="237"/>
                                </a:lnTo>
                                <a:lnTo>
                                  <a:pt x="160" y="227"/>
                                </a:lnTo>
                                <a:lnTo>
                                  <a:pt x="161" y="235"/>
                                </a:lnTo>
                                <a:lnTo>
                                  <a:pt x="162" y="230"/>
                                </a:lnTo>
                                <a:lnTo>
                                  <a:pt x="162" y="234"/>
                                </a:lnTo>
                                <a:lnTo>
                                  <a:pt x="163" y="236"/>
                                </a:lnTo>
                                <a:lnTo>
                                  <a:pt x="164" y="240"/>
                                </a:lnTo>
                                <a:lnTo>
                                  <a:pt x="165" y="241"/>
                                </a:lnTo>
                                <a:lnTo>
                                  <a:pt x="166" y="232"/>
                                </a:lnTo>
                                <a:lnTo>
                                  <a:pt x="166" y="240"/>
                                </a:lnTo>
                                <a:lnTo>
                                  <a:pt x="167" y="235"/>
                                </a:lnTo>
                                <a:lnTo>
                                  <a:pt x="167" y="231"/>
                                </a:lnTo>
                                <a:lnTo>
                                  <a:pt x="168" y="247"/>
                                </a:lnTo>
                                <a:lnTo>
                                  <a:pt x="169" y="248"/>
                                </a:lnTo>
                                <a:lnTo>
                                  <a:pt x="170" y="238"/>
                                </a:lnTo>
                                <a:lnTo>
                                  <a:pt x="170" y="247"/>
                                </a:lnTo>
                                <a:lnTo>
                                  <a:pt x="171" y="236"/>
                                </a:lnTo>
                                <a:lnTo>
                                  <a:pt x="172" y="231"/>
                                </a:lnTo>
                                <a:lnTo>
                                  <a:pt x="173" y="245"/>
                                </a:lnTo>
                                <a:lnTo>
                                  <a:pt x="174" y="246"/>
                                </a:lnTo>
                                <a:lnTo>
                                  <a:pt x="175" y="234"/>
                                </a:lnTo>
                                <a:lnTo>
                                  <a:pt x="175" y="245"/>
                                </a:lnTo>
                                <a:lnTo>
                                  <a:pt x="176" y="239"/>
                                </a:lnTo>
                                <a:lnTo>
                                  <a:pt x="176" y="228"/>
                                </a:lnTo>
                                <a:lnTo>
                                  <a:pt x="177" y="240"/>
                                </a:lnTo>
                                <a:lnTo>
                                  <a:pt x="178" y="235"/>
                                </a:lnTo>
                                <a:lnTo>
                                  <a:pt x="178" y="239"/>
                                </a:lnTo>
                                <a:lnTo>
                                  <a:pt x="179" y="231"/>
                                </a:lnTo>
                                <a:lnTo>
                                  <a:pt x="179" y="235"/>
                                </a:lnTo>
                                <a:lnTo>
                                  <a:pt x="180" y="232"/>
                                </a:lnTo>
                                <a:lnTo>
                                  <a:pt x="181" y="230"/>
                                </a:lnTo>
                                <a:lnTo>
                                  <a:pt x="182" y="235"/>
                                </a:lnTo>
                                <a:lnTo>
                                  <a:pt x="182" y="230"/>
                                </a:lnTo>
                                <a:lnTo>
                                  <a:pt x="183" y="239"/>
                                </a:lnTo>
                                <a:lnTo>
                                  <a:pt x="184" y="240"/>
                                </a:lnTo>
                                <a:lnTo>
                                  <a:pt x="185" y="235"/>
                                </a:lnTo>
                                <a:lnTo>
                                  <a:pt x="185" y="239"/>
                                </a:lnTo>
                                <a:lnTo>
                                  <a:pt x="186" y="236"/>
                                </a:lnTo>
                                <a:lnTo>
                                  <a:pt x="186" y="245"/>
                                </a:lnTo>
                                <a:lnTo>
                                  <a:pt x="187" y="246"/>
                                </a:lnTo>
                                <a:lnTo>
                                  <a:pt x="188" y="241"/>
                                </a:lnTo>
                                <a:lnTo>
                                  <a:pt x="188" y="245"/>
                                </a:lnTo>
                                <a:lnTo>
                                  <a:pt x="189" y="227"/>
                                </a:lnTo>
                                <a:lnTo>
                                  <a:pt x="190" y="244"/>
                                </a:lnTo>
                                <a:lnTo>
                                  <a:pt x="191" y="233"/>
                                </a:lnTo>
                                <a:lnTo>
                                  <a:pt x="191" y="245"/>
                                </a:lnTo>
                                <a:lnTo>
                                  <a:pt x="192" y="246"/>
                                </a:lnTo>
                                <a:lnTo>
                                  <a:pt x="193" y="245"/>
                                </a:lnTo>
                                <a:lnTo>
                                  <a:pt x="193" y="229"/>
                                </a:lnTo>
                                <a:lnTo>
                                  <a:pt x="193" y="245"/>
                                </a:lnTo>
                                <a:lnTo>
                                  <a:pt x="194" y="232"/>
                                </a:lnTo>
                                <a:lnTo>
                                  <a:pt x="194" y="237"/>
                                </a:lnTo>
                                <a:lnTo>
                                  <a:pt x="195" y="238"/>
                                </a:lnTo>
                                <a:lnTo>
                                  <a:pt x="196" y="240"/>
                                </a:lnTo>
                                <a:lnTo>
                                  <a:pt x="197" y="241"/>
                                </a:lnTo>
                                <a:lnTo>
                                  <a:pt x="198" y="233"/>
                                </a:lnTo>
                                <a:lnTo>
                                  <a:pt x="198" y="240"/>
                                </a:lnTo>
                                <a:lnTo>
                                  <a:pt x="199" y="235"/>
                                </a:lnTo>
                                <a:lnTo>
                                  <a:pt x="200" y="228"/>
                                </a:lnTo>
                                <a:lnTo>
                                  <a:pt x="201" y="241"/>
                                </a:lnTo>
                                <a:lnTo>
                                  <a:pt x="202" y="242"/>
                                </a:lnTo>
                                <a:lnTo>
                                  <a:pt x="203" y="233"/>
                                </a:lnTo>
                                <a:lnTo>
                                  <a:pt x="203" y="241"/>
                                </a:lnTo>
                                <a:lnTo>
                                  <a:pt x="204" y="232"/>
                                </a:lnTo>
                                <a:lnTo>
                                  <a:pt x="205" y="236"/>
                                </a:lnTo>
                                <a:lnTo>
                                  <a:pt x="206" y="233"/>
                                </a:lnTo>
                                <a:lnTo>
                                  <a:pt x="206" y="235"/>
                                </a:lnTo>
                                <a:lnTo>
                                  <a:pt x="207" y="236"/>
                                </a:lnTo>
                                <a:lnTo>
                                  <a:pt x="208" y="238"/>
                                </a:lnTo>
                                <a:lnTo>
                                  <a:pt x="208" y="229"/>
                                </a:lnTo>
                                <a:lnTo>
                                  <a:pt x="209" y="239"/>
                                </a:lnTo>
                                <a:lnTo>
                                  <a:pt x="210" y="238"/>
                                </a:lnTo>
                                <a:lnTo>
                                  <a:pt x="211" y="237"/>
                                </a:lnTo>
                                <a:lnTo>
                                  <a:pt x="212" y="231"/>
                                </a:lnTo>
                                <a:lnTo>
                                  <a:pt x="212" y="236"/>
                                </a:lnTo>
                                <a:lnTo>
                                  <a:pt x="213" y="226"/>
                                </a:lnTo>
                                <a:lnTo>
                                  <a:pt x="214" y="242"/>
                                </a:lnTo>
                                <a:lnTo>
                                  <a:pt x="214" y="226"/>
                                </a:lnTo>
                                <a:lnTo>
                                  <a:pt x="215" y="243"/>
                                </a:lnTo>
                                <a:lnTo>
                                  <a:pt x="216" y="235"/>
                                </a:lnTo>
                                <a:lnTo>
                                  <a:pt x="216" y="242"/>
                                </a:lnTo>
                                <a:lnTo>
                                  <a:pt x="217" y="224"/>
                                </a:lnTo>
                                <a:lnTo>
                                  <a:pt x="217" y="235"/>
                                </a:lnTo>
                                <a:lnTo>
                                  <a:pt x="218" y="227"/>
                                </a:lnTo>
                                <a:lnTo>
                                  <a:pt x="218" y="238"/>
                                </a:lnTo>
                                <a:lnTo>
                                  <a:pt x="219" y="239"/>
                                </a:lnTo>
                                <a:lnTo>
                                  <a:pt x="220" y="233"/>
                                </a:lnTo>
                                <a:lnTo>
                                  <a:pt x="220" y="238"/>
                                </a:lnTo>
                                <a:lnTo>
                                  <a:pt x="221" y="241"/>
                                </a:lnTo>
                                <a:lnTo>
                                  <a:pt x="222" y="242"/>
                                </a:lnTo>
                                <a:lnTo>
                                  <a:pt x="223" y="239"/>
                                </a:lnTo>
                                <a:lnTo>
                                  <a:pt x="223" y="241"/>
                                </a:lnTo>
                                <a:lnTo>
                                  <a:pt x="224" y="238"/>
                                </a:lnTo>
                                <a:lnTo>
                                  <a:pt x="225" y="242"/>
                                </a:lnTo>
                                <a:lnTo>
                                  <a:pt x="226" y="241"/>
                                </a:lnTo>
                                <a:lnTo>
                                  <a:pt x="226" y="229"/>
                                </a:lnTo>
                                <a:lnTo>
                                  <a:pt x="227" y="242"/>
                                </a:lnTo>
                                <a:lnTo>
                                  <a:pt x="228" y="238"/>
                                </a:lnTo>
                                <a:lnTo>
                                  <a:pt x="228" y="241"/>
                                </a:lnTo>
                                <a:lnTo>
                                  <a:pt x="229" y="225"/>
                                </a:lnTo>
                                <a:lnTo>
                                  <a:pt x="229" y="238"/>
                                </a:lnTo>
                                <a:lnTo>
                                  <a:pt x="230" y="235"/>
                                </a:lnTo>
                                <a:lnTo>
                                  <a:pt x="230" y="237"/>
                                </a:lnTo>
                                <a:lnTo>
                                  <a:pt x="231" y="240"/>
                                </a:lnTo>
                                <a:lnTo>
                                  <a:pt x="232" y="241"/>
                                </a:lnTo>
                                <a:lnTo>
                                  <a:pt x="233" y="240"/>
                                </a:lnTo>
                                <a:lnTo>
                                  <a:pt x="234" y="240"/>
                                </a:lnTo>
                                <a:lnTo>
                                  <a:pt x="234" y="229"/>
                                </a:lnTo>
                                <a:lnTo>
                                  <a:pt x="235" y="241"/>
                                </a:lnTo>
                                <a:lnTo>
                                  <a:pt x="236" y="240"/>
                                </a:lnTo>
                                <a:lnTo>
                                  <a:pt x="237" y="240"/>
                                </a:lnTo>
                                <a:lnTo>
                                  <a:pt x="238" y="230"/>
                                </a:lnTo>
                                <a:lnTo>
                                  <a:pt x="238" y="239"/>
                                </a:lnTo>
                                <a:lnTo>
                                  <a:pt x="239" y="235"/>
                                </a:lnTo>
                                <a:lnTo>
                                  <a:pt x="239" y="229"/>
                                </a:lnTo>
                                <a:lnTo>
                                  <a:pt x="240" y="236"/>
                                </a:lnTo>
                                <a:lnTo>
                                  <a:pt x="241" y="237"/>
                                </a:lnTo>
                                <a:lnTo>
                                  <a:pt x="242" y="239"/>
                                </a:lnTo>
                                <a:lnTo>
                                  <a:pt x="243" y="240"/>
                                </a:lnTo>
                                <a:lnTo>
                                  <a:pt x="244" y="239"/>
                                </a:lnTo>
                                <a:lnTo>
                                  <a:pt x="244" y="225"/>
                                </a:lnTo>
                                <a:lnTo>
                                  <a:pt x="244" y="239"/>
                                </a:lnTo>
                                <a:lnTo>
                                  <a:pt x="245" y="233"/>
                                </a:lnTo>
                                <a:lnTo>
                                  <a:pt x="245" y="235"/>
                                </a:lnTo>
                                <a:lnTo>
                                  <a:pt x="246" y="236"/>
                                </a:lnTo>
                                <a:lnTo>
                                  <a:pt x="247" y="245"/>
                                </a:lnTo>
                                <a:lnTo>
                                  <a:pt x="248" y="246"/>
                                </a:lnTo>
                                <a:lnTo>
                                  <a:pt x="249" y="240"/>
                                </a:lnTo>
                                <a:lnTo>
                                  <a:pt x="249" y="245"/>
                                </a:lnTo>
                                <a:lnTo>
                                  <a:pt x="250" y="239"/>
                                </a:lnTo>
                                <a:lnTo>
                                  <a:pt x="251" y="236"/>
                                </a:lnTo>
                                <a:lnTo>
                                  <a:pt x="252" y="238"/>
                                </a:lnTo>
                                <a:lnTo>
                                  <a:pt x="253" y="240"/>
                                </a:lnTo>
                                <a:lnTo>
                                  <a:pt x="253" y="231"/>
                                </a:lnTo>
                                <a:lnTo>
                                  <a:pt x="254" y="241"/>
                                </a:lnTo>
                                <a:lnTo>
                                  <a:pt x="255" y="236"/>
                                </a:lnTo>
                                <a:lnTo>
                                  <a:pt x="255" y="240"/>
                                </a:lnTo>
                                <a:lnTo>
                                  <a:pt x="256" y="233"/>
                                </a:lnTo>
                                <a:lnTo>
                                  <a:pt x="257" y="236"/>
                                </a:lnTo>
                                <a:lnTo>
                                  <a:pt x="258" y="238"/>
                                </a:lnTo>
                                <a:lnTo>
                                  <a:pt x="258" y="231"/>
                                </a:lnTo>
                                <a:lnTo>
                                  <a:pt x="259" y="239"/>
                                </a:lnTo>
                                <a:lnTo>
                                  <a:pt x="260" y="234"/>
                                </a:lnTo>
                                <a:lnTo>
                                  <a:pt x="260" y="238"/>
                                </a:lnTo>
                                <a:lnTo>
                                  <a:pt x="261" y="233"/>
                                </a:lnTo>
                                <a:lnTo>
                                  <a:pt x="262" y="237"/>
                                </a:lnTo>
                                <a:lnTo>
                                  <a:pt x="263" y="236"/>
                                </a:lnTo>
                                <a:lnTo>
                                  <a:pt x="263" y="229"/>
                                </a:lnTo>
                                <a:lnTo>
                                  <a:pt x="263" y="236"/>
                                </a:lnTo>
                                <a:lnTo>
                                  <a:pt x="264" y="233"/>
                                </a:lnTo>
                                <a:lnTo>
                                  <a:pt x="265" y="229"/>
                                </a:lnTo>
                                <a:lnTo>
                                  <a:pt x="266" y="235"/>
                                </a:lnTo>
                                <a:lnTo>
                                  <a:pt x="267" y="232"/>
                                </a:lnTo>
                                <a:lnTo>
                                  <a:pt x="267" y="241"/>
                                </a:lnTo>
                                <a:lnTo>
                                  <a:pt x="268" y="242"/>
                                </a:lnTo>
                                <a:lnTo>
                                  <a:pt x="269" y="241"/>
                                </a:lnTo>
                                <a:lnTo>
                                  <a:pt x="270" y="234"/>
                                </a:lnTo>
                                <a:lnTo>
                                  <a:pt x="270" y="239"/>
                                </a:lnTo>
                                <a:lnTo>
                                  <a:pt x="271" y="238"/>
                                </a:lnTo>
                                <a:lnTo>
                                  <a:pt x="272" y="240"/>
                                </a:lnTo>
                                <a:lnTo>
                                  <a:pt x="272" y="229"/>
                                </a:lnTo>
                                <a:lnTo>
                                  <a:pt x="273" y="241"/>
                                </a:lnTo>
                                <a:lnTo>
                                  <a:pt x="274" y="241"/>
                                </a:lnTo>
                                <a:lnTo>
                                  <a:pt x="275" y="240"/>
                                </a:lnTo>
                                <a:lnTo>
                                  <a:pt x="276" y="233"/>
                                </a:lnTo>
                                <a:lnTo>
                                  <a:pt x="276" y="238"/>
                                </a:lnTo>
                                <a:lnTo>
                                  <a:pt x="277" y="238"/>
                                </a:lnTo>
                                <a:lnTo>
                                  <a:pt x="278" y="235"/>
                                </a:lnTo>
                                <a:lnTo>
                                  <a:pt x="278" y="242"/>
                                </a:lnTo>
                                <a:lnTo>
                                  <a:pt x="279" y="243"/>
                                </a:lnTo>
                                <a:lnTo>
                                  <a:pt x="280" y="236"/>
                                </a:lnTo>
                                <a:lnTo>
                                  <a:pt x="280" y="242"/>
                                </a:lnTo>
                                <a:lnTo>
                                  <a:pt x="281" y="232"/>
                                </a:lnTo>
                                <a:lnTo>
                                  <a:pt x="282" y="228"/>
                                </a:lnTo>
                                <a:lnTo>
                                  <a:pt x="283" y="220"/>
                                </a:lnTo>
                                <a:lnTo>
                                  <a:pt x="284" y="219"/>
                                </a:lnTo>
                                <a:lnTo>
                                  <a:pt x="285" y="210"/>
                                </a:lnTo>
                                <a:lnTo>
                                  <a:pt x="285" y="219"/>
                                </a:lnTo>
                                <a:lnTo>
                                  <a:pt x="286" y="216"/>
                                </a:lnTo>
                                <a:lnTo>
                                  <a:pt x="287" y="211"/>
                                </a:lnTo>
                                <a:lnTo>
                                  <a:pt x="288" y="207"/>
                                </a:lnTo>
                                <a:lnTo>
                                  <a:pt x="289" y="204"/>
                                </a:lnTo>
                                <a:lnTo>
                                  <a:pt x="290" y="198"/>
                                </a:lnTo>
                                <a:lnTo>
                                  <a:pt x="291" y="206"/>
                                </a:lnTo>
                                <a:lnTo>
                                  <a:pt x="291" y="196"/>
                                </a:lnTo>
                                <a:lnTo>
                                  <a:pt x="292" y="207"/>
                                </a:lnTo>
                                <a:lnTo>
                                  <a:pt x="293" y="206"/>
                                </a:lnTo>
                                <a:lnTo>
                                  <a:pt x="293" y="189"/>
                                </a:lnTo>
                                <a:lnTo>
                                  <a:pt x="294" y="183"/>
                                </a:lnTo>
                                <a:lnTo>
                                  <a:pt x="295" y="175"/>
                                </a:lnTo>
                                <a:lnTo>
                                  <a:pt x="296" y="172"/>
                                </a:lnTo>
                                <a:lnTo>
                                  <a:pt x="297" y="164"/>
                                </a:lnTo>
                                <a:lnTo>
                                  <a:pt x="298" y="161"/>
                                </a:lnTo>
                                <a:lnTo>
                                  <a:pt x="299" y="154"/>
                                </a:lnTo>
                                <a:lnTo>
                                  <a:pt x="300" y="152"/>
                                </a:lnTo>
                                <a:lnTo>
                                  <a:pt x="301" y="147"/>
                                </a:lnTo>
                                <a:lnTo>
                                  <a:pt x="302" y="141"/>
                                </a:lnTo>
                                <a:lnTo>
                                  <a:pt x="303" y="139"/>
                                </a:lnTo>
                                <a:lnTo>
                                  <a:pt x="304" y="133"/>
                                </a:lnTo>
                                <a:lnTo>
                                  <a:pt x="305" y="128"/>
                                </a:lnTo>
                                <a:lnTo>
                                  <a:pt x="306" y="123"/>
                                </a:lnTo>
                                <a:lnTo>
                                  <a:pt x="307" y="118"/>
                                </a:lnTo>
                                <a:lnTo>
                                  <a:pt x="308" y="116"/>
                                </a:lnTo>
                                <a:lnTo>
                                  <a:pt x="309" y="109"/>
                                </a:lnTo>
                                <a:lnTo>
                                  <a:pt x="310" y="104"/>
                                </a:lnTo>
                                <a:lnTo>
                                  <a:pt x="311" y="100"/>
                                </a:lnTo>
                                <a:lnTo>
                                  <a:pt x="312" y="93"/>
                                </a:lnTo>
                                <a:lnTo>
                                  <a:pt x="313" y="90"/>
                                </a:lnTo>
                                <a:lnTo>
                                  <a:pt x="314" y="82"/>
                                </a:lnTo>
                                <a:lnTo>
                                  <a:pt x="315" y="76"/>
                                </a:lnTo>
                                <a:lnTo>
                                  <a:pt x="316" y="65"/>
                                </a:lnTo>
                                <a:lnTo>
                                  <a:pt x="317" y="61"/>
                                </a:lnTo>
                                <a:lnTo>
                                  <a:pt x="318" y="54"/>
                                </a:lnTo>
                                <a:lnTo>
                                  <a:pt x="319" y="49"/>
                                </a:lnTo>
                                <a:lnTo>
                                  <a:pt x="320" y="44"/>
                                </a:lnTo>
                                <a:lnTo>
                                  <a:pt x="321" y="40"/>
                                </a:lnTo>
                                <a:lnTo>
                                  <a:pt x="322" y="34"/>
                                </a:lnTo>
                                <a:lnTo>
                                  <a:pt x="323" y="28"/>
                                </a:lnTo>
                                <a:lnTo>
                                  <a:pt x="324" y="25"/>
                                </a:lnTo>
                                <a:lnTo>
                                  <a:pt x="325" y="21"/>
                                </a:lnTo>
                                <a:lnTo>
                                  <a:pt x="326" y="13"/>
                                </a:lnTo>
                                <a:lnTo>
                                  <a:pt x="327" y="10"/>
                                </a:lnTo>
                                <a:lnTo>
                                  <a:pt x="328" y="6"/>
                                </a:lnTo>
                                <a:lnTo>
                                  <a:pt x="329" y="1"/>
                                </a:lnTo>
                                <a:lnTo>
                                  <a:pt x="330" y="0"/>
                                </a:lnTo>
                                <a:lnTo>
                                  <a:pt x="331" y="0"/>
                                </a:lnTo>
                                <a:lnTo>
                                  <a:pt x="332" y="0"/>
                                </a:lnTo>
                                <a:lnTo>
                                  <a:pt x="333" y="0"/>
                                </a:lnTo>
                                <a:lnTo>
                                  <a:pt x="334" y="0"/>
                                </a:lnTo>
                                <a:lnTo>
                                  <a:pt x="335" y="0"/>
                                </a:lnTo>
                                <a:lnTo>
                                  <a:pt x="336" y="0"/>
                                </a:lnTo>
                                <a:lnTo>
                                  <a:pt x="337" y="0"/>
                                </a:lnTo>
                                <a:lnTo>
                                  <a:pt x="338" y="0"/>
                                </a:lnTo>
                                <a:lnTo>
                                  <a:pt x="339" y="0"/>
                                </a:lnTo>
                                <a:lnTo>
                                  <a:pt x="340" y="0"/>
                                </a:lnTo>
                                <a:lnTo>
                                  <a:pt x="341" y="0"/>
                                </a:lnTo>
                                <a:lnTo>
                                  <a:pt x="342" y="0"/>
                                </a:lnTo>
                                <a:lnTo>
                                  <a:pt x="343" y="0"/>
                                </a:lnTo>
                                <a:lnTo>
                                  <a:pt x="344" y="0"/>
                                </a:lnTo>
                                <a:lnTo>
                                  <a:pt x="345" y="0"/>
                                </a:lnTo>
                                <a:lnTo>
                                  <a:pt x="346" y="0"/>
                                </a:lnTo>
                                <a:lnTo>
                                  <a:pt x="347" y="0"/>
                                </a:lnTo>
                                <a:lnTo>
                                  <a:pt x="348" y="0"/>
                                </a:lnTo>
                                <a:lnTo>
                                  <a:pt x="349" y="0"/>
                                </a:lnTo>
                                <a:lnTo>
                                  <a:pt x="350" y="0"/>
                                </a:lnTo>
                                <a:lnTo>
                                  <a:pt x="351" y="0"/>
                                </a:lnTo>
                                <a:lnTo>
                                  <a:pt x="352" y="0"/>
                                </a:lnTo>
                                <a:lnTo>
                                  <a:pt x="353" y="0"/>
                                </a:lnTo>
                                <a:lnTo>
                                  <a:pt x="354" y="0"/>
                                </a:lnTo>
                                <a:lnTo>
                                  <a:pt x="355" y="0"/>
                                </a:lnTo>
                                <a:lnTo>
                                  <a:pt x="356" y="0"/>
                                </a:lnTo>
                                <a:lnTo>
                                  <a:pt x="357" y="0"/>
                                </a:lnTo>
                                <a:lnTo>
                                  <a:pt x="358" y="0"/>
                                </a:lnTo>
                                <a:lnTo>
                                  <a:pt x="359" y="0"/>
                                </a:lnTo>
                                <a:lnTo>
                                  <a:pt x="360" y="0"/>
                                </a:lnTo>
                                <a:lnTo>
                                  <a:pt x="361" y="0"/>
                                </a:lnTo>
                                <a:lnTo>
                                  <a:pt x="362" y="0"/>
                                </a:lnTo>
                                <a:lnTo>
                                  <a:pt x="363" y="0"/>
                                </a:lnTo>
                                <a:lnTo>
                                  <a:pt x="364" y="0"/>
                                </a:lnTo>
                                <a:lnTo>
                                  <a:pt x="365" y="0"/>
                                </a:lnTo>
                                <a:lnTo>
                                  <a:pt x="366" y="0"/>
                                </a:lnTo>
                                <a:lnTo>
                                  <a:pt x="367" y="0"/>
                                </a:lnTo>
                                <a:lnTo>
                                  <a:pt x="368" y="3"/>
                                </a:lnTo>
                                <a:lnTo>
                                  <a:pt x="369" y="0"/>
                                </a:lnTo>
                                <a:lnTo>
                                  <a:pt x="370" y="0"/>
                                </a:lnTo>
                                <a:lnTo>
                                  <a:pt x="371" y="0"/>
                                </a:lnTo>
                                <a:lnTo>
                                  <a:pt x="372" y="11"/>
                                </a:lnTo>
                                <a:lnTo>
                                  <a:pt x="373" y="12"/>
                                </a:lnTo>
                                <a:lnTo>
                                  <a:pt x="374" y="15"/>
                                </a:lnTo>
                                <a:lnTo>
                                  <a:pt x="375" y="21"/>
                                </a:lnTo>
                                <a:lnTo>
                                  <a:pt x="376" y="26"/>
                                </a:lnTo>
                                <a:lnTo>
                                  <a:pt x="377" y="30"/>
                                </a:lnTo>
                                <a:lnTo>
                                  <a:pt x="378" y="35"/>
                                </a:lnTo>
                                <a:lnTo>
                                  <a:pt x="379" y="41"/>
                                </a:lnTo>
                                <a:lnTo>
                                  <a:pt x="380" y="49"/>
                                </a:lnTo>
                                <a:lnTo>
                                  <a:pt x="381" y="54"/>
                                </a:lnTo>
                                <a:lnTo>
                                  <a:pt x="382" y="55"/>
                                </a:lnTo>
                                <a:lnTo>
                                  <a:pt x="383" y="62"/>
                                </a:lnTo>
                                <a:lnTo>
                                  <a:pt x="384" y="68"/>
                                </a:lnTo>
                                <a:lnTo>
                                  <a:pt x="385" y="75"/>
                                </a:lnTo>
                                <a:lnTo>
                                  <a:pt x="386" y="83"/>
                                </a:lnTo>
                                <a:lnTo>
                                  <a:pt x="387" y="86"/>
                                </a:lnTo>
                                <a:lnTo>
                                  <a:pt x="388" y="92"/>
                                </a:lnTo>
                                <a:lnTo>
                                  <a:pt x="389" y="102"/>
                                </a:lnTo>
                                <a:lnTo>
                                  <a:pt x="390" y="106"/>
                                </a:lnTo>
                                <a:lnTo>
                                  <a:pt x="391" y="112"/>
                                </a:lnTo>
                                <a:lnTo>
                                  <a:pt x="392" y="119"/>
                                </a:lnTo>
                                <a:lnTo>
                                  <a:pt x="393" y="120"/>
                                </a:lnTo>
                                <a:lnTo>
                                  <a:pt x="394" y="128"/>
                                </a:lnTo>
                                <a:lnTo>
                                  <a:pt x="395" y="130"/>
                                </a:lnTo>
                                <a:lnTo>
                                  <a:pt x="396" y="135"/>
                                </a:lnTo>
                                <a:lnTo>
                                  <a:pt x="397" y="138"/>
                                </a:lnTo>
                                <a:lnTo>
                                  <a:pt x="398" y="143"/>
                                </a:lnTo>
                                <a:lnTo>
                                  <a:pt x="399" y="151"/>
                                </a:lnTo>
                                <a:lnTo>
                                  <a:pt x="400" y="153"/>
                                </a:lnTo>
                                <a:lnTo>
                                  <a:pt x="401" y="157"/>
                                </a:lnTo>
                                <a:lnTo>
                                  <a:pt x="402" y="162"/>
                                </a:lnTo>
                                <a:lnTo>
                                  <a:pt x="403" y="169"/>
                                </a:lnTo>
                                <a:lnTo>
                                  <a:pt x="404" y="174"/>
                                </a:lnTo>
                                <a:lnTo>
                                  <a:pt x="405" y="175"/>
                                </a:lnTo>
                                <a:lnTo>
                                  <a:pt x="406" y="182"/>
                                </a:lnTo>
                                <a:lnTo>
                                  <a:pt x="407" y="186"/>
                                </a:lnTo>
                                <a:lnTo>
                                  <a:pt x="408" y="190"/>
                                </a:lnTo>
                                <a:lnTo>
                                  <a:pt x="409" y="194"/>
                                </a:lnTo>
                                <a:lnTo>
                                  <a:pt x="410" y="197"/>
                                </a:lnTo>
                                <a:lnTo>
                                  <a:pt x="411" y="201"/>
                                </a:lnTo>
                                <a:lnTo>
                                  <a:pt x="412" y="214"/>
                                </a:lnTo>
                                <a:lnTo>
                                  <a:pt x="413" y="215"/>
                                </a:lnTo>
                                <a:lnTo>
                                  <a:pt x="414" y="219"/>
                                </a:lnTo>
                                <a:lnTo>
                                  <a:pt x="415" y="220"/>
                                </a:lnTo>
                                <a:lnTo>
                                  <a:pt x="416" y="221"/>
                                </a:lnTo>
                                <a:lnTo>
                                  <a:pt x="417" y="233"/>
                                </a:lnTo>
                                <a:lnTo>
                                  <a:pt x="418" y="234"/>
                                </a:lnTo>
                                <a:lnTo>
                                  <a:pt x="419" y="236"/>
                                </a:lnTo>
                                <a:lnTo>
                                  <a:pt x="420" y="237"/>
                                </a:lnTo>
                                <a:lnTo>
                                  <a:pt x="421" y="226"/>
                                </a:lnTo>
                                <a:lnTo>
                                  <a:pt x="421" y="236"/>
                                </a:lnTo>
                                <a:lnTo>
                                  <a:pt x="422" y="232"/>
                                </a:lnTo>
                                <a:lnTo>
                                  <a:pt x="422" y="234"/>
                                </a:lnTo>
                                <a:lnTo>
                                  <a:pt x="423" y="240"/>
                                </a:lnTo>
                                <a:lnTo>
                                  <a:pt x="424" y="241"/>
                                </a:lnTo>
                                <a:lnTo>
                                  <a:pt x="425" y="236"/>
                                </a:lnTo>
                                <a:lnTo>
                                  <a:pt x="425" y="240"/>
                                </a:lnTo>
                                <a:lnTo>
                                  <a:pt x="426" y="234"/>
                                </a:lnTo>
                                <a:lnTo>
                                  <a:pt x="427" y="235"/>
                                </a:lnTo>
                                <a:lnTo>
                                  <a:pt x="428" y="237"/>
                                </a:lnTo>
                                <a:lnTo>
                                  <a:pt x="428" y="234"/>
                                </a:lnTo>
                                <a:lnTo>
                                  <a:pt x="429" y="238"/>
                                </a:lnTo>
                                <a:lnTo>
                                  <a:pt x="430" y="237"/>
                                </a:lnTo>
                                <a:lnTo>
                                  <a:pt x="430" y="232"/>
                                </a:lnTo>
                                <a:lnTo>
                                  <a:pt x="431" y="236"/>
                                </a:lnTo>
                                <a:lnTo>
                                  <a:pt x="431" y="231"/>
                                </a:lnTo>
                                <a:lnTo>
                                  <a:pt x="432" y="237"/>
                                </a:lnTo>
                                <a:lnTo>
                                  <a:pt x="433" y="234"/>
                                </a:lnTo>
                                <a:lnTo>
                                  <a:pt x="433" y="237"/>
                                </a:lnTo>
                                <a:lnTo>
                                  <a:pt x="434" y="238"/>
                                </a:lnTo>
                                <a:lnTo>
                                  <a:pt x="435" y="237"/>
                                </a:lnTo>
                                <a:lnTo>
                                  <a:pt x="435" y="229"/>
                                </a:lnTo>
                                <a:lnTo>
                                  <a:pt x="436" y="232"/>
                                </a:lnTo>
                                <a:lnTo>
                                  <a:pt x="436" y="224"/>
                                </a:lnTo>
                                <a:lnTo>
                                  <a:pt x="437" y="240"/>
                                </a:lnTo>
                                <a:lnTo>
                                  <a:pt x="438" y="242"/>
                                </a:lnTo>
                                <a:lnTo>
                                  <a:pt x="439" y="243"/>
                                </a:lnTo>
                                <a:lnTo>
                                  <a:pt x="440" y="243"/>
                                </a:lnTo>
                                <a:lnTo>
                                  <a:pt x="441" y="233"/>
                                </a:lnTo>
                                <a:lnTo>
                                  <a:pt x="441" y="242"/>
                                </a:lnTo>
                                <a:lnTo>
                                  <a:pt x="442" y="239"/>
                                </a:lnTo>
                                <a:lnTo>
                                  <a:pt x="443" y="232"/>
                                </a:lnTo>
                                <a:lnTo>
                                  <a:pt x="444" y="220"/>
                                </a:lnTo>
                                <a:lnTo>
                                  <a:pt x="444" y="232"/>
                                </a:lnTo>
                                <a:lnTo>
                                  <a:pt x="445" y="226"/>
                                </a:lnTo>
                                <a:lnTo>
                                  <a:pt x="445" y="234"/>
                                </a:lnTo>
                                <a:lnTo>
                                  <a:pt x="446" y="239"/>
                                </a:lnTo>
                                <a:lnTo>
                                  <a:pt x="447" y="240"/>
                                </a:lnTo>
                                <a:lnTo>
                                  <a:pt x="448" y="230"/>
                                </a:lnTo>
                                <a:lnTo>
                                  <a:pt x="448" y="239"/>
                                </a:lnTo>
                                <a:lnTo>
                                  <a:pt x="449" y="232"/>
                                </a:lnTo>
                                <a:lnTo>
                                  <a:pt x="450" y="241"/>
                                </a:lnTo>
                                <a:lnTo>
                                  <a:pt x="450" y="232"/>
                                </a:lnTo>
                                <a:lnTo>
                                  <a:pt x="451" y="242"/>
                                </a:lnTo>
                                <a:lnTo>
                                  <a:pt x="452" y="237"/>
                                </a:lnTo>
                                <a:lnTo>
                                  <a:pt x="452" y="241"/>
                                </a:lnTo>
                                <a:lnTo>
                                  <a:pt x="453" y="240"/>
                                </a:lnTo>
                                <a:lnTo>
                                  <a:pt x="454" y="227"/>
                                </a:lnTo>
                                <a:lnTo>
                                  <a:pt x="454" y="237"/>
                                </a:lnTo>
                                <a:lnTo>
                                  <a:pt x="455" y="232"/>
                                </a:lnTo>
                                <a:lnTo>
                                  <a:pt x="456" y="240"/>
                                </a:lnTo>
                                <a:lnTo>
                                  <a:pt x="456" y="231"/>
                                </a:lnTo>
                                <a:lnTo>
                                  <a:pt x="457" y="241"/>
                                </a:lnTo>
                                <a:lnTo>
                                  <a:pt x="458" y="232"/>
                                </a:lnTo>
                                <a:lnTo>
                                  <a:pt x="458" y="240"/>
                                </a:lnTo>
                                <a:lnTo>
                                  <a:pt x="459" y="240"/>
                                </a:lnTo>
                                <a:lnTo>
                                  <a:pt x="460" y="235"/>
                                </a:lnTo>
                                <a:lnTo>
                                  <a:pt x="460" y="239"/>
                                </a:lnTo>
                                <a:lnTo>
                                  <a:pt x="461" y="236"/>
                                </a:lnTo>
                                <a:lnTo>
                                  <a:pt x="461" y="237"/>
                                </a:lnTo>
                                <a:lnTo>
                                  <a:pt x="462" y="238"/>
                                </a:lnTo>
                                <a:lnTo>
                                  <a:pt x="463" y="240"/>
                                </a:lnTo>
                                <a:lnTo>
                                  <a:pt x="463" y="232"/>
                                </a:lnTo>
                                <a:lnTo>
                                  <a:pt x="464" y="241"/>
                                </a:lnTo>
                                <a:lnTo>
                                  <a:pt x="465" y="241"/>
                                </a:lnTo>
                                <a:lnTo>
                                  <a:pt x="466" y="240"/>
                                </a:lnTo>
                                <a:lnTo>
                                  <a:pt x="466" y="232"/>
                                </a:lnTo>
                                <a:lnTo>
                                  <a:pt x="466" y="240"/>
                                </a:lnTo>
                                <a:lnTo>
                                  <a:pt x="467" y="233"/>
                                </a:lnTo>
                                <a:lnTo>
                                  <a:pt x="467" y="235"/>
                                </a:lnTo>
                                <a:lnTo>
                                  <a:pt x="468" y="236"/>
                                </a:lnTo>
                                <a:lnTo>
                                  <a:pt x="469" y="239"/>
                                </a:lnTo>
                                <a:lnTo>
                                  <a:pt x="469" y="232"/>
                                </a:lnTo>
                                <a:lnTo>
                                  <a:pt x="470" y="240"/>
                                </a:lnTo>
                                <a:lnTo>
                                  <a:pt x="471" y="235"/>
                                </a:lnTo>
                                <a:lnTo>
                                  <a:pt x="471" y="239"/>
                                </a:lnTo>
                                <a:lnTo>
                                  <a:pt x="472" y="240"/>
                                </a:lnTo>
                                <a:lnTo>
                                  <a:pt x="473" y="241"/>
                                </a:lnTo>
                                <a:lnTo>
                                  <a:pt x="474" y="240"/>
                                </a:lnTo>
                                <a:lnTo>
                                  <a:pt x="475" y="239"/>
                                </a:lnTo>
                                <a:lnTo>
                                  <a:pt x="475" y="234"/>
                                </a:lnTo>
                                <a:lnTo>
                                  <a:pt x="476" y="240"/>
                                </a:lnTo>
                                <a:lnTo>
                                  <a:pt x="477" y="239"/>
                                </a:lnTo>
                                <a:lnTo>
                                  <a:pt x="477" y="227"/>
                                </a:lnTo>
                                <a:lnTo>
                                  <a:pt x="478" y="236"/>
                                </a:lnTo>
                                <a:lnTo>
                                  <a:pt x="478" y="227"/>
                                </a:lnTo>
                                <a:lnTo>
                                  <a:pt x="479" y="237"/>
                                </a:lnTo>
                                <a:lnTo>
                                  <a:pt x="480" y="242"/>
                                </a:lnTo>
                                <a:lnTo>
                                  <a:pt x="481" y="243"/>
                                </a:lnTo>
                                <a:lnTo>
                                  <a:pt x="482" y="232"/>
                                </a:lnTo>
                                <a:lnTo>
                                  <a:pt x="482" y="242"/>
                                </a:lnTo>
                                <a:lnTo>
                                  <a:pt x="483" y="235"/>
                                </a:lnTo>
                                <a:lnTo>
                                  <a:pt x="483" y="244"/>
                                </a:lnTo>
                                <a:lnTo>
                                  <a:pt x="484" y="245"/>
                                </a:lnTo>
                                <a:lnTo>
                                  <a:pt x="485" y="237"/>
                                </a:lnTo>
                                <a:lnTo>
                                  <a:pt x="485" y="244"/>
                                </a:lnTo>
                                <a:lnTo>
                                  <a:pt x="486" y="243"/>
                                </a:lnTo>
                                <a:lnTo>
                                  <a:pt x="487" y="242"/>
                                </a:lnTo>
                                <a:lnTo>
                                  <a:pt x="487" y="232"/>
                                </a:lnTo>
                                <a:lnTo>
                                  <a:pt x="487" y="242"/>
                                </a:lnTo>
                                <a:lnTo>
                                  <a:pt x="488" y="239"/>
                                </a:lnTo>
                                <a:lnTo>
                                  <a:pt x="488" y="243"/>
                                </a:lnTo>
                                <a:lnTo>
                                  <a:pt x="489" y="244"/>
                                </a:lnTo>
                                <a:lnTo>
                                  <a:pt x="490" y="243"/>
                                </a:lnTo>
                                <a:lnTo>
                                  <a:pt x="490" y="230"/>
                                </a:lnTo>
                                <a:lnTo>
                                  <a:pt x="490" y="243"/>
                                </a:lnTo>
                                <a:lnTo>
                                  <a:pt x="491" y="239"/>
                                </a:lnTo>
                                <a:lnTo>
                                  <a:pt x="492" y="239"/>
                                </a:lnTo>
                                <a:lnTo>
                                  <a:pt x="493" y="233"/>
                                </a:lnTo>
                                <a:lnTo>
                                  <a:pt x="494" y="237"/>
                                </a:lnTo>
                                <a:lnTo>
                                  <a:pt x="494" y="233"/>
                                </a:lnTo>
                                <a:lnTo>
                                  <a:pt x="495" y="239"/>
                                </a:lnTo>
                                <a:lnTo>
                                  <a:pt x="496" y="240"/>
                                </a:lnTo>
                                <a:lnTo>
                                  <a:pt x="497" y="247"/>
                                </a:lnTo>
                                <a:lnTo>
                                  <a:pt x="497" y="233"/>
                                </a:lnTo>
                                <a:lnTo>
                                  <a:pt x="498" y="248"/>
                                </a:lnTo>
                                <a:lnTo>
                                  <a:pt x="499" y="247"/>
                                </a:lnTo>
                                <a:lnTo>
                                  <a:pt x="499" y="224"/>
                                </a:lnTo>
                                <a:lnTo>
                                  <a:pt x="499" y="247"/>
                                </a:lnTo>
                                <a:lnTo>
                                  <a:pt x="500" y="229"/>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Line 50"/>
                        <wps:cNvCnPr/>
                        <wps:spPr bwMode="auto">
                          <a:xfrm flipV="1">
                            <a:off x="2700" y="7027"/>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5" name="Line 51"/>
                        <wps:cNvCnPr/>
                        <wps:spPr bwMode="auto">
                          <a:xfrm>
                            <a:off x="2700" y="10012"/>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6" name="Line 52"/>
                        <wps:cNvCnPr/>
                        <wps:spPr bwMode="auto">
                          <a:xfrm>
                            <a:off x="381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53"/>
                        <wps:cNvCnPr/>
                        <wps:spPr bwMode="auto">
                          <a:xfrm>
                            <a:off x="492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54"/>
                        <wps:cNvCnPr/>
                        <wps:spPr bwMode="auto">
                          <a:xfrm>
                            <a:off x="603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55"/>
                        <wps:cNvCnPr/>
                        <wps:spPr bwMode="auto">
                          <a:xfrm>
                            <a:off x="714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56"/>
                        <wps:cNvCnPr/>
                        <wps:spPr bwMode="auto">
                          <a:xfrm>
                            <a:off x="8235"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57"/>
                        <wps:cNvCnPr/>
                        <wps:spPr bwMode="auto">
                          <a:xfrm>
                            <a:off x="3015" y="920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2" name="Line 58"/>
                        <wps:cNvCnPr/>
                        <wps:spPr bwMode="auto">
                          <a:xfrm>
                            <a:off x="4140" y="909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3" name="Line 59"/>
                        <wps:cNvCnPr/>
                        <wps:spPr bwMode="auto">
                          <a:xfrm>
                            <a:off x="5265" y="911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4" name="Line 60"/>
                        <wps:cNvCnPr/>
                        <wps:spPr bwMode="auto">
                          <a:xfrm>
                            <a:off x="7530" y="912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5" name="Line 61"/>
                        <wps:cNvCnPr/>
                        <wps:spPr bwMode="auto">
                          <a:xfrm>
                            <a:off x="6360" y="710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 name="Line 62"/>
                        <wps:cNvCnPr/>
                        <wps:spPr bwMode="auto">
                          <a:xfrm>
                            <a:off x="2703" y="9484"/>
                            <a:ext cx="5535"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77" name="Text Box 63"/>
                        <wps:cNvSpPr txBox="1">
                          <a:spLocks noChangeArrowheads="1"/>
                        </wps:cNvSpPr>
                        <wps:spPr bwMode="auto">
                          <a:xfrm>
                            <a:off x="3135"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C72040">
                              <w:pPr>
                                <w:pStyle w:val="Figure"/>
                                <w:rPr>
                                  <w:lang w:val="de-DE"/>
                                </w:rPr>
                              </w:pPr>
                              <w:r>
                                <w:rPr>
                                  <w:lang w:val="de-DE"/>
                                </w:rPr>
                                <w:t>1</w:t>
                              </w:r>
                            </w:p>
                          </w:txbxContent>
                        </wps:txbx>
                        <wps:bodyPr rot="0" vert="horz" wrap="square" lIns="18000" tIns="0" rIns="18000" bIns="0" anchor="t" anchorCtr="0" upright="1">
                          <a:noAutofit/>
                        </wps:bodyPr>
                      </wps:wsp>
                      <wps:wsp>
                        <wps:cNvPr id="578" name="Text Box 64"/>
                        <wps:cNvSpPr txBox="1">
                          <a:spLocks noChangeArrowheads="1"/>
                        </wps:cNvSpPr>
                        <wps:spPr bwMode="auto">
                          <a:xfrm>
                            <a:off x="2373" y="702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C72040">
                              <w:pPr>
                                <w:pStyle w:val="Figure"/>
                                <w:rPr>
                                  <w:lang w:val="de-DE"/>
                                </w:rPr>
                              </w:pPr>
                              <w:r>
                                <w:rPr>
                                  <w:lang w:val="de-DE"/>
                                </w:rPr>
                                <w:t>A</w:t>
                              </w:r>
                            </w:p>
                          </w:txbxContent>
                        </wps:txbx>
                        <wps:bodyPr rot="0" vert="horz" wrap="square" lIns="18000" tIns="0" rIns="18000" bIns="0" anchor="t" anchorCtr="0" upright="1">
                          <a:noAutofit/>
                        </wps:bodyPr>
                      </wps:wsp>
                      <wps:wsp>
                        <wps:cNvPr id="579" name="Text Box 65"/>
                        <wps:cNvSpPr txBox="1">
                          <a:spLocks noChangeArrowheads="1"/>
                        </wps:cNvSpPr>
                        <wps:spPr bwMode="auto">
                          <a:xfrm>
                            <a:off x="1770" y="9214"/>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C72040">
                              <w:pPr>
                                <w:pStyle w:val="Figure"/>
                                <w:rPr>
                                  <w:lang w:val="de-DE"/>
                                </w:rPr>
                              </w:pPr>
                              <w:r>
                                <w:rPr>
                                  <w:caps w:val="0"/>
                                  <w:lang w:val="de-DE"/>
                                </w:rPr>
                                <w:t>Threshold</w:t>
                              </w:r>
                            </w:p>
                          </w:txbxContent>
                        </wps:txbx>
                        <wps:bodyPr rot="0" vert="horz" wrap="square" lIns="18000" tIns="0" rIns="18000" bIns="0" anchor="t" anchorCtr="0" upright="1">
                          <a:noAutofit/>
                        </wps:bodyPr>
                      </wps:wsp>
                      <wps:wsp>
                        <wps:cNvPr id="580" name="Text Box 66"/>
                        <wps:cNvSpPr txBox="1">
                          <a:spLocks noChangeArrowheads="1"/>
                        </wps:cNvSpPr>
                        <wps:spPr bwMode="auto">
                          <a:xfrm>
                            <a:off x="8238" y="10057"/>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C72040">
                              <w:pPr>
                                <w:pStyle w:val="Figure"/>
                                <w:rPr>
                                  <w:lang w:val="de-DE"/>
                                </w:rPr>
                              </w:pPr>
                              <w:r>
                                <w:rPr>
                                  <w:caps w:val="0"/>
                                  <w:lang w:val="de-DE"/>
                                </w:rPr>
                                <w:t>Channel</w:t>
                              </w:r>
                            </w:p>
                          </w:txbxContent>
                        </wps:txbx>
                        <wps:bodyPr rot="0" vert="horz" wrap="square" lIns="18000" tIns="0" rIns="18000" bIns="0" anchor="t" anchorCtr="0" upright="1">
                          <a:noAutofit/>
                        </wps:bodyPr>
                      </wps:wsp>
                      <wps:wsp>
                        <wps:cNvPr id="581" name="Text Box 67"/>
                        <wps:cNvSpPr txBox="1">
                          <a:spLocks noChangeArrowheads="1"/>
                        </wps:cNvSpPr>
                        <wps:spPr bwMode="auto">
                          <a:xfrm>
                            <a:off x="4260"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C72040">
                              <w:pPr>
                                <w:pStyle w:val="Figure"/>
                                <w:rPr>
                                  <w:lang w:val="de-DE"/>
                                </w:rPr>
                              </w:pPr>
                              <w:r>
                                <w:rPr>
                                  <w:lang w:val="de-DE"/>
                                </w:rPr>
                                <w:t>2</w:t>
                              </w:r>
                            </w:p>
                          </w:txbxContent>
                        </wps:txbx>
                        <wps:bodyPr rot="0" vert="horz" wrap="square" lIns="18000" tIns="0" rIns="18000" bIns="0" anchor="t" anchorCtr="0" upright="1">
                          <a:noAutofit/>
                        </wps:bodyPr>
                      </wps:wsp>
                      <wps:wsp>
                        <wps:cNvPr id="582" name="Text Box 68"/>
                        <wps:cNvSpPr txBox="1">
                          <a:spLocks noChangeArrowheads="1"/>
                        </wps:cNvSpPr>
                        <wps:spPr bwMode="auto">
                          <a:xfrm>
                            <a:off x="5385"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C72040">
                              <w:pPr>
                                <w:pStyle w:val="Figure"/>
                                <w:rPr>
                                  <w:lang w:val="de-DE"/>
                                </w:rPr>
                              </w:pPr>
                              <w:r>
                                <w:rPr>
                                  <w:lang w:val="de-DE"/>
                                </w:rPr>
                                <w:t>3</w:t>
                              </w:r>
                            </w:p>
                          </w:txbxContent>
                        </wps:txbx>
                        <wps:bodyPr rot="0" vert="horz" wrap="square" lIns="18000" tIns="0" rIns="18000" bIns="0" anchor="t" anchorCtr="0" upright="1">
                          <a:noAutofit/>
                        </wps:bodyPr>
                      </wps:wsp>
                      <wps:wsp>
                        <wps:cNvPr id="583" name="Text Box 69"/>
                        <wps:cNvSpPr txBox="1">
                          <a:spLocks noChangeArrowheads="1"/>
                        </wps:cNvSpPr>
                        <wps:spPr bwMode="auto">
                          <a:xfrm>
                            <a:off x="6480"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C72040">
                              <w:pPr>
                                <w:pStyle w:val="Figure"/>
                                <w:rPr>
                                  <w:lang w:val="de-DE"/>
                                </w:rPr>
                              </w:pPr>
                              <w:r>
                                <w:rPr>
                                  <w:lang w:val="de-DE"/>
                                </w:rPr>
                                <w:t>4</w:t>
                              </w:r>
                            </w:p>
                          </w:txbxContent>
                        </wps:txbx>
                        <wps:bodyPr rot="0" vert="horz" wrap="square" lIns="18000" tIns="0" rIns="18000" bIns="0" anchor="t" anchorCtr="0" upright="1">
                          <a:noAutofit/>
                        </wps:bodyPr>
                      </wps:wsp>
                      <wps:wsp>
                        <wps:cNvPr id="584" name="Text Box 70"/>
                        <wps:cNvSpPr txBox="1">
                          <a:spLocks noChangeArrowheads="1"/>
                        </wps:cNvSpPr>
                        <wps:spPr bwMode="auto">
                          <a:xfrm>
                            <a:off x="7530"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C72040">
                              <w:pPr>
                                <w:pStyle w:val="Figure"/>
                                <w:rPr>
                                  <w:lang w:val="de-DE"/>
                                </w:rPr>
                              </w:pPr>
                              <w:r>
                                <w:rPr>
                                  <w:lang w:val="de-DE"/>
                                </w:rPr>
                                <w:t>5</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2" o:spid="_x0000_s1164" style="position:absolute;left:0;text-align:left;margin-left:31.8pt;margin-top:23.75pt;width:370.05pt;height:171.75pt;z-index:251661312" coordorigin="1770,7027" coordsize="740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">
                <v:shape id="Freeform 49" o:spid="_x0000_s1165" style="position:absolute;left:2700;top:7124;width:5535;height:2272;visibility:visible;mso-wrap-style:square;v-text-anchor:top" coordsize="500,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Z3MUA&#10;AADcAAAADwAAAGRycy9kb3ducmV2LnhtbESPzWrCQBSF94W+w3AL3TUTLQZJM5FSqDRxVXXR5SVz&#10;m8Rk7oTMVKNP7wgFl4fz83Gy1WR6caTRtZYVzKIYBHFldcu1gv3u82UJwnlkjb1lUnAmB6v88SHD&#10;VNsTf9Nx62sRRtilqKDxfkildFVDBl1kB+Lg/drRoA9yrKUe8RTGTS/ncZxIgy0HQoMDfTRUdds/&#10;E7hVURZlN3T+gpj8rDeH2eJ8UOr5aXp/A+Fp8vfwf/tLK1gkr3A7E46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lncxQAAANwAAAAPAAAAAAAAAAAAAAAAAJgCAABkcnMv&#10;ZG93bnJldi54bWxQSwUGAAAAAAQABAD1AAAAigMAAAAA&#10;" path="m,252r,l1,248r1,14l3,263,4,253r,9l5,254,6,241r1,14l8,247r,7l9,261r1,1l11,250r,11l12,257r,3l13,261r1,l14,254r1,8l16,261r,-11l16,261r1,-10l17,253r1,9l19,263r1,-1l20,243r1,20l22,249r,13l23,251r,1l24,253r1,-9l25,251r1,-3l27,259r,-15l28,260r1,-15l29,259r1,-10l30,256r1,1l32,256r1,-1l33,243r,12l34,252r1,1l36,248r1,-1l38,256r,-12l39,257r1,-12l40,256r1,-6l41,253r1,1l43,258r,-11l44,259r1,-11l45,258r1,-7l47,235r1,19l49,248r,9l50,258r1,-6l51,257r1,-9l53,253r1,-3l54,252r1,-14l56,256r1,1l58,246r,10l59,246r1,-5l61,248r,-9l62,249r1,-1l64,245r,2l65,241r1,9l67,254r1,1l69,254r,-18l69,254r1,-11l70,246r1,4l72,251r1,-1l74,246r,3l75,238r1,12l77,251r1,l79,246r,4l80,245r1,5l82,251r1,-1l84,248r,-6l85,230r,12l86,238r,7l87,246r1,l89,246r1,7l91,254r1,-5l92,253r1,-8l94,249r1,-1l96,244r1,3l97,237r1,11l99,247r,-13l100,248r1,1l102,239r,10l103,250r1,l104,237r1,14l106,243r,7l107,241r1,-2l109,246r1,5l111,252r1,-7l112,251r1,-2l113,233r1,17l115,235r,14l116,244r,5l117,250r1,-4l118,249r1,-2l120,241r1,3l121,238r1,7l123,239r,8l124,248r1,-1l125,238r1,-3l127,242r,-9l128,243r1,-8l129,242r1,-8l131,239r1,1l133,239r1,-2l134,229r1,8l136,234r,11l137,246r1,-1l138,229r,16l139,236r1,1l141,231r1,5l142,226r1,11l144,237r1,1l146,235r,4l147,240r1,-1l148,226r,13l149,231r,7l150,239r1,-1l151,229r1,10l153,238r1,-3l154,237r1,-11l155,235r1,-7l156,230r1,7l158,238r1,-3l159,237r1,-10l161,235r1,-5l162,234r1,2l164,240r1,1l166,232r,8l167,235r,-4l168,247r1,1l170,238r,9l171,236r1,-5l173,245r1,1l175,234r,11l176,239r,-11l177,240r1,-5l178,239r1,-8l179,235r1,-3l181,230r1,5l182,230r1,9l184,240r1,-5l185,239r1,-3l186,245r1,1l188,241r,4l189,227r1,17l191,233r,12l192,246r1,-1l193,229r,16l194,232r,5l195,238r1,2l197,241r1,-8l198,240r1,-5l200,228r1,13l202,242r1,-9l203,241r1,-9l205,236r1,-3l206,235r1,1l208,238r,-9l209,239r1,-1l211,237r1,-6l212,236r1,-10l214,242r,-16l215,243r1,-8l216,242r1,-18l217,235r1,-8l218,238r1,1l220,233r,5l221,241r1,1l223,239r,2l224,238r1,4l226,241r,-12l227,242r1,-4l228,241r1,-16l229,238r1,-3l230,237r1,3l232,241r1,-1l234,240r,-11l235,241r1,-1l237,240r1,-10l238,239r1,-4l239,229r1,7l241,237r1,2l243,240r1,-1l244,225r,14l245,233r,2l246,236r1,9l248,246r1,-6l249,245r1,-6l251,236r1,2l253,240r,-9l254,241r1,-5l255,240r1,-7l257,236r1,2l258,231r1,8l260,234r,4l261,233r1,4l263,236r,-7l263,236r1,-3l265,229r1,6l267,232r,9l268,242r1,-1l270,234r,5l271,238r1,2l272,229r1,12l274,241r1,-1l276,233r,5l277,238r1,-3l278,242r1,1l280,236r,6l281,232r1,-4l283,220r1,-1l285,210r,9l286,216r1,-5l288,207r1,-3l290,198r1,8l291,196r1,11l293,206r,-17l294,183r1,-8l296,172r1,-8l298,161r1,-7l300,152r1,-5l302,141r1,-2l304,133r1,-5l306,123r1,-5l308,116r1,-7l310,104r1,-4l312,93r1,-3l314,82r1,-6l316,65r1,-4l318,54r1,-5l320,44r1,-4l322,34r1,-6l324,25r1,-4l326,13r1,-3l328,6r1,-5l330,r1,l332,r1,l334,r1,l336,r1,l338,r1,l340,r1,l342,r1,l344,r1,l346,r1,l348,r1,l350,r1,l352,r1,l354,r1,l356,r1,l358,r1,l360,r1,l362,r1,l364,r1,l366,r1,l368,3,369,r1,l371,r1,11l373,12r1,3l375,21r1,5l377,30r1,5l379,41r1,8l381,54r1,1l383,62r1,6l385,75r1,8l387,86r1,6l389,102r1,4l391,112r1,7l393,120r1,8l395,130r1,5l397,138r1,5l399,151r1,2l401,157r1,5l403,169r1,5l405,175r1,7l407,186r1,4l409,194r1,3l411,201r1,13l413,215r1,4l415,220r1,1l417,233r1,1l419,236r1,1l421,226r,10l422,232r,2l423,240r1,1l425,236r,4l426,234r1,1l428,237r,-3l429,238r1,-1l430,232r1,4l431,231r1,6l433,234r,3l434,238r1,-1l435,229r1,3l436,224r1,16l438,242r1,1l440,243r1,-10l441,242r1,-3l443,232r1,-12l444,232r1,-6l445,234r1,5l447,240r1,-10l448,239r1,-7l450,241r,-9l451,242r1,-5l452,241r1,-1l454,227r,10l455,232r1,8l456,231r1,10l458,232r,8l459,240r1,-5l460,239r1,-3l461,237r1,1l463,240r,-8l464,241r1,l466,240r,-8l466,240r1,-7l467,235r1,1l469,239r,-7l470,240r1,-5l471,239r1,1l473,241r1,-1l475,239r,-5l476,240r1,-1l477,227r1,9l478,227r1,10l480,242r1,1l482,232r,10l483,235r,9l484,245r1,-8l485,244r1,-1l487,242r,-10l487,242r1,-3l488,243r1,1l490,243r,-13l490,243r1,-4l492,239r1,-6l494,237r,-4l495,239r1,1l497,247r,-14l498,248r1,-1l499,224r,23l500,229e" filled="f" strokecolor="#396" strokeweight=".7pt">
                  <v:path arrowok="t" o:connecttype="custom" o:connectlocs="852,19031;1716,18953;2568,19627;3310,18211;4162,18807;5026,18884;6000,18504;6985,19178;7970,17986;8945,18660;10052,18729;11026,18884;12133,18435;12985,18660;14092,17537;14956,18288;15808,18064;16915,18288;17767,17761;18509,17088;19483,17537;20468,17537;21443,18288;22306,17537;23158,16941;24022,17908;24996,17312;25981,17614;26834,17839;27819,18064;28671,17088;29778,17908;30642,17839;31616,17243;32479,17088;33454,17986;34439,17312;35535,14772;36642,11490;37992,7758;39332,2989;40682,0;42033,0;43383,0;44734,0;46073,1944;47424,6419;48774,10669;50125,14479;51464,17684;52450,17684;53302,17684;54166,17839;55018,17312;55881,17908;56734,17908;57475,17312;58450,16941;59435,17684;60044,18133;61029,18504" o:connectangles="0,0,0,0,0,0,0,0,0,0,0,0,0,0,0,0,0,0,0,0,0,0,0,0,0,0,0,0,0,0,0,0,0,0,0,0,0,0,0,0,0,0,0,0,0,0,0,0,0,0,0,0,0,0,0,0,0,0,0,0,0"/>
                </v:shape>
                <v:line id="Line 50" o:spid="_x0000_s1166" style="position:absolute;flip:y;visibility:visible;mso-wrap-style:square" from="2700,7027" to="2700,1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YY8UAAADcAAAADwAAAGRycy9kb3ducmV2LnhtbESPQWvCQBCF70L/wzIFL0E3rVZs6iqt&#10;VhCkB7WHHofsNAnNzobsqOm/dwXB4+PN+9682aJztTpRGyrPBp6GKSji3NuKCwPfh/VgCioIssXa&#10;Mxn4pwCL+UNvhpn1Z97RaS+FihAOGRooRZpM65CX5DAMfUMcvV/fOpQo20LbFs8R7mr9nKYT7bDi&#10;2FBiQ8uS8r/90cU31l+8Go2SD6eT5JU+f2SbajGm/9i9v4ES6uR+fEtvrIGXyRi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XYY8UAAADcAAAADwAAAAAAAAAA&#10;AAAAAAChAgAAZHJzL2Rvd25yZXYueG1sUEsFBgAAAAAEAAQA+QAAAJMDAAAAAA==&#10;">
                  <v:stroke endarrow="block"/>
                </v:line>
                <v:line id="Line 51" o:spid="_x0000_s1167" style="position:absolute;visibility:visible;mso-wrap-style:square" from="2700,10012" to="8520,1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6a8QAAADcAAAADwAAAGRycy9kb3ducmV2LnhtbESPQWsCMRSE74L/ITzBm2YtqH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5jprxAAAANwAAAAPAAAAAAAAAAAA&#10;AAAAAKECAABkcnMvZG93bnJldi54bWxQSwUGAAAAAAQABAD5AAAAkgMAAAAA&#10;">
                  <v:stroke endarrow="block"/>
                </v:line>
                <v:line id="Line 52" o:spid="_x0000_s1168" style="position:absolute;visibility:visible;mso-wrap-style:square" from="3810,9982" to="381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0iMcAAADcAAAADwAAAGRycy9kb3ducmV2LnhtbESPQUsDMRSE74L/ITzBm82qGGTbtBRF&#10;aHsobRXs8XXz3F3dvCxJurv++6ZQ6HGYmW+YyWywjejIh9qxhsdRBoK4cKbmUsPX58fDK4gQkQ02&#10;jknDPwWYTW9vJpgb1/OWul0sRYJwyFFDFWObSxmKiiyGkWuJk/fjvMWYpC+l8dgnuG3kU5YpabHm&#10;tFBhS28VFX+7o9Wwft6obr5cLYbvpToU79vD/rf3Wt/fDfMxiEhDvIYv7YXR8KI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DHSIxwAAANwAAAAPAAAAAAAA&#10;AAAAAAAAAKECAABkcnMvZG93bnJldi54bWxQSwUGAAAAAAQABAD5AAAAlQMAAAAA&#10;"/>
                <v:line id="Line 53" o:spid="_x0000_s1169" style="position:absolute;visibility:visible;mso-wrap-style:square" from="4920,9982" to="492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DRE8cAAADcAAAADwAAAGRycy9kb3ducmV2LnhtbESPQWvCQBSE74L/YXlCb7ppi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NETxwAAANwAAAAPAAAAAAAA&#10;AAAAAAAAAKECAABkcnMvZG93bnJldi54bWxQSwUGAAAAAAQABAD5AAAAlQMAAAAA&#10;"/>
                <v:line id="Line 54" o:spid="_x0000_s1170" style="position:absolute;visibility:visible;mso-wrap-style:square" from="6030,9982" to="603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FYcQAAADcAAAADwAAAGRycy9kb3ducmV2LnhtbERPy2rCQBTdF/yH4Qru6sRKg0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30VhxAAAANwAAAAPAAAAAAAAAAAA&#10;AAAAAKECAABkcnMvZG93bnJldi54bWxQSwUGAAAAAAQABAD5AAAAkgMAAAAA&#10;"/>
                <v:line id="Line 55" o:spid="_x0000_s1171" style="position:absolute;visibility:visible;mso-wrap-style:square" from="7140,9982" to="714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g+scAAADcAAAADwAAAGRycy9kb3ducmV2LnhtbESPQWvCQBSE74L/YXlCb7ppi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k+D6xwAAANwAAAAPAAAAAAAA&#10;AAAAAAAAAKECAABkcnMvZG93bnJldi54bWxQSwUGAAAAAAQABAD5AAAAlQMAAAAA&#10;"/>
                <v:line id="Line 56" o:spid="_x0000_s1172" style="position:absolute;visibility:visible;mso-wrap-style:square" from="8235,9982" to="8235,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DfusQAAADcAAAADwAAAGRycy9kb3ducmV2LnhtbERPz2vCMBS+D/wfwht4m+km60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N+6xAAAANwAAAAPAAAAAAAAAAAA&#10;AAAAAKECAABkcnMvZG93bnJldi54bWxQSwUGAAAAAAQABAD5AAAAkgMAAAAA&#10;"/>
                <v:line id="Line 57" o:spid="_x0000_s1173" style="position:absolute;visibility:visible;mso-wrap-style:square" from="3015,9202" to="3465,9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eK8AAAADcAAAADwAAAGRycy9kb3ducmV2LnhtbESPzQrCMBCE74LvEFbwpqmCP1SjiFDx&#10;JlYv3tZmbYvNpjRR69sbQfA4zMw3zHLdmko8qXGlZQWjYQSCOLO65FzB+ZQM5iCcR9ZYWSYFb3Kw&#10;XnU7S4y1ffGRnqnPRYCwi1FB4X0dS+myggy6oa2Jg3ezjUEfZJNL3eArwE0lx1E0lQZLDgsF1rQt&#10;KLunD6PgfjlPkt1hq09VutHXPPGX600r1e+1mwUIT63/h3/tvVYwmY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2XivAAAAA3AAAAA8AAAAAAAAAAAAAAAAA&#10;oQIAAGRycy9kb3ducmV2LnhtbFBLBQYAAAAABAAEAPkAAACOAwAAAAA=&#10;" strokeweight="2pt"/>
                <v:line id="Line 58" o:spid="_x0000_s1174" style="position:absolute;visibility:visible;mso-wrap-style:square" from="4140,9097" to="4590,9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TAXMAAAADcAAAADwAAAGRycy9kb3ducmV2LnhtbESPzQrCMBCE74LvEFbwpqmCP1SjiFDx&#10;JlYv3tZmbYvNpjRR69sbQfA4zMw3zHLdmko8qXGlZQWjYQSCOLO65FzB+ZQM5iCcR9ZYWSYFb3Kw&#10;XnU7S4y1ffGRnqnPRYCwi1FB4X0dS+myggy6oa2Jg3ezjUEfZJNL3eArwE0lx1E0lQZLDgsF1rQt&#10;KLunD6PgfjlPkt1hq09VutHXPPGX600r1e+1mwUIT63/h3/tvVYwmY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kwFzAAAAA3AAAAA8AAAAAAAAAAAAAAAAA&#10;oQIAAGRycy9kb3ducmV2LnhtbFBLBQYAAAAABAAEAPkAAACOAwAAAAA=&#10;" strokeweight="2pt"/>
                <v:line id="Line 59" o:spid="_x0000_s1175" style="position:absolute;visibility:visible;mso-wrap-style:square" from="5265,9112" to="5715,9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hlx8QAAADcAAAADwAAAGRycy9kb3ducmV2LnhtbESPQWvCQBSE70L/w/IK3nRTi7akriEI&#10;Kd5Kk1xye2afSTD7NmRXjf/eLRQ8DjPzDbNNJtOLK42us6zgbRmBIK6t7rhRUBbZ4hOE88gae8uk&#10;4E4Okt3LbIuxtjf+pWvuGxEg7GJU0Ho/xFK6uiWDbmkH4uCd7GjQBzk2Uo94C3DTy1UUbaTBjsNC&#10;iwPtW6rP+cUoOFflOvv+2euiz1N9bDJfHU9aqfnrlH6B8DT5Z/i/fdAK1h/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GXHxAAAANwAAAAPAAAAAAAAAAAA&#10;AAAAAKECAABkcnMvZG93bnJldi54bWxQSwUGAAAAAAQABAD5AAAAkgMAAAAA&#10;" strokeweight="2pt"/>
                <v:line id="Line 60" o:spid="_x0000_s1176" style="position:absolute;visibility:visible;mso-wrap-style:square" from="7530,9127" to="7980,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9s8QAAADcAAAADwAAAGRycy9kb3ducmV2LnhtbESPQWvCQBSE70L/w/IK3nRTqbakriEI&#10;Kd5Kk1xye2afSTD7NmRXjf/eLRQ8DjPzDbNNJtOLK42us6zgbRmBIK6t7rhRUBbZ4hOE88gae8uk&#10;4E4Okt3LbIuxtjf+pWvuGxEg7GJU0Ho/xFK6uiWDbmkH4uCd7GjQBzk2Uo94C3DTy1UUbaTBjsNC&#10;iwPtW6rP+cUoOFflOvv+2euiz1N9bDJfHU9aqfnrlH6B8DT5Z/i/fdAK1h/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f2zxAAAANwAAAAPAAAAAAAAAAAA&#10;AAAAAKECAABkcnMvZG93bnJldi54bWxQSwUGAAAAAAQABAD5AAAAkgMAAAAA&#10;" strokeweight="2pt"/>
                <v:line id="Line 61" o:spid="_x0000_s1177" style="position:absolute;visibility:visible;mso-wrap-style:square" from="6360,7102" to="6810,7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1YKMMAAADcAAAADwAAAGRycy9kb3ducmV2LnhtbESPQYvCMBSE74L/ITzBm6a7UJVuo4jQ&#10;ZW+LtRdvz+bZljYvpclq/fcbQfA4zMw3TLobTSduNLjGsoKPZQSCuLS64UpBccoWGxDOI2vsLJOC&#10;BznYbaeTFBNt73ykW+4rESDsElRQe98nUrqyJoNuaXvi4F3tYNAHOVRSD3gPcNPJzyhaSYMNh4Ua&#10;ezrUVLb5n1HQnos4+/496FOX7/Wlyvz5ctVKzWfj/guEp9G/w6/2j1YQr2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NWCjDAAAA3AAAAA8AAAAAAAAAAAAA&#10;AAAAoQIAAGRycy9kb3ducmV2LnhtbFBLBQYAAAAABAAEAPkAAACRAwAAAAA=&#10;" strokeweight="2pt"/>
                <v:line id="Line 62" o:spid="_x0000_s1178" style="position:absolute;visibility:visible;mso-wrap-style:square" from="2703,9484" to="8238,9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ntbsUAAADcAAAADwAAAGRycy9kb3ducmV2LnhtbESPT4vCMBTE7wt+h/CEva2psqtSjaIF&#10;lz0sgv/Q46N5tsXmpSRRu99+Iwgeh5n5DTOdt6YWN3K+sqyg30tAEOdWV1wo2O9WH2MQPiBrrC2T&#10;gj/yMJ913qaYanvnDd22oRARwj5FBWUITSqlz0sy6Hu2IY7e2TqDIUpXSO3wHuGmloMkGUqDFceF&#10;EhvKSsov26tRsHTV+vh9yH4Dfm6y7NS/Lo9urdR7t11MQARqwyv8bP9oBV+jITzOxCM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ntbsUAAADcAAAADwAAAAAAAAAA&#10;AAAAAAChAgAAZHJzL2Rvd25yZXYueG1sUEsFBgAAAAAEAAQA+QAAAJMDAAAAAA==&#10;" strokecolor="red">
                  <v:stroke dashstyle="dash"/>
                </v:line>
                <v:shape id="Text Box 63" o:spid="_x0000_s1179" type="#_x0000_t202" style="position:absolute;left:3135;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6XcUA&#10;AADcAAAADwAAAGRycy9kb3ducmV2LnhtbESPT2vCQBTE7wW/w/IEb3VTQSOpq4ggFOzF1Iu3Z/bl&#10;T5t9G3a3SdpP3xWEHoeZ+Q2z2Y2mFT0531hW8DJPQBAXVjdcKbh8HJ/XIHxA1thaJgU/5GG3nTxt&#10;MNN24DP1eahEhLDPUEEdQpdJ6YuaDPq57YijV1pnMETpKqkdDhFuWrlIkpU02HBcqLGjQ03FV/5t&#10;FIzL/HItj6Vzlt73v5/VaejTm1Kz6bh/BRFoDP/hR/tNK1imKdz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LpdxQAAANwAAAAPAAAAAAAAAAAAAAAAAJgCAABkcnMv&#10;ZG93bnJldi54bWxQSwUGAAAAAAQABAD1AAAAigMAAAAA&#10;" filled="f" stroked="f">
                  <v:textbox inset=".5mm,0,.5mm,0">
                    <w:txbxContent>
                      <w:p w:rsidR="00EA1046" w:rsidRPr="005E6DFE" w:rsidRDefault="00EA1046" w:rsidP="00C72040">
                        <w:pPr>
                          <w:pStyle w:val="Figure"/>
                          <w:rPr>
                            <w:lang w:val="de-DE"/>
                          </w:rPr>
                        </w:pPr>
                        <w:r>
                          <w:rPr>
                            <w:lang w:val="de-DE"/>
                          </w:rPr>
                          <w:t>1</w:t>
                        </w:r>
                      </w:p>
                    </w:txbxContent>
                  </v:textbox>
                </v:shape>
                <v:shape id="Text Box 64" o:spid="_x0000_s1180" type="#_x0000_t202" style="position:absolute;left:2373;top:702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uL8IA&#10;AADcAAAADwAAAGRycy9kb3ducmV2LnhtbERPy2rCQBTdC/2H4Ra600kLaolOghSEQrsxuunumrl5&#10;aOZOmJkmab/eWQguD+e9zSfTiYGcby0reF0kIIhLq1uuFZyO+/k7CB+QNXaWScEfecizp9kWU21H&#10;PtBQhFrEEPYpKmhC6FMpfdmQQb+wPXHkKusMhghdLbXDMYabTr4lyUoabDk2NNjTR0Pltfg1CqZl&#10;cfqp9pVzlr53/5f6axzWZ6VenqfdBkSgKTzEd/enVrBcx7XxTDwC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y4vwgAAANwAAAAPAAAAAAAAAAAAAAAAAJgCAABkcnMvZG93&#10;bnJldi54bWxQSwUGAAAAAAQABAD1AAAAhwMAAAAA&#10;" filled="f" stroked="f">
                  <v:textbox inset=".5mm,0,.5mm,0">
                    <w:txbxContent>
                      <w:p w:rsidR="00EA1046" w:rsidRPr="005E6DFE" w:rsidRDefault="00EA1046" w:rsidP="00C72040">
                        <w:pPr>
                          <w:pStyle w:val="Figure"/>
                          <w:rPr>
                            <w:lang w:val="de-DE"/>
                          </w:rPr>
                        </w:pPr>
                        <w:r>
                          <w:rPr>
                            <w:lang w:val="de-DE"/>
                          </w:rPr>
                          <w:t>A</w:t>
                        </w:r>
                      </w:p>
                    </w:txbxContent>
                  </v:textbox>
                </v:shape>
                <v:shape id="Text Box 65" o:spid="_x0000_s1181" type="#_x0000_t202" style="position:absolute;left:1770;top:9214;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LtMUA&#10;AADcAAAADwAAAGRycy9kb3ducmV2LnhtbESPT2sCMRTE7wW/Q3iCt5q1YK2rUUQQBHvp1ou35+bt&#10;H928LEm6u/bTN4VCj8PM/IZZbwfTiI6cry0rmE0TEMS51TWXCs6fh+c3ED4ga2wsk4IHedhuRk9r&#10;TLXt+YO6LJQiQtinqKAKoU2l9HlFBv3UtsTRK6wzGKJ0pdQO+wg3jXxJkldpsOa4UGFL+4rye/Zl&#10;FAzz7HwpDoVzlt5337fy1HeLq1KT8bBbgQg0hP/wX/uoFcwXS/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4u0xQAAANwAAAAPAAAAAAAAAAAAAAAAAJgCAABkcnMv&#10;ZG93bnJldi54bWxQSwUGAAAAAAQABAD1AAAAigMAAAAA&#10;" filled="f" stroked="f">
                  <v:textbox inset=".5mm,0,.5mm,0">
                    <w:txbxContent>
                      <w:p w:rsidR="00EA1046" w:rsidRPr="005E6DFE" w:rsidRDefault="00EA1046" w:rsidP="00C72040">
                        <w:pPr>
                          <w:pStyle w:val="Figure"/>
                          <w:rPr>
                            <w:lang w:val="de-DE"/>
                          </w:rPr>
                        </w:pPr>
                        <w:r>
                          <w:rPr>
                            <w:caps w:val="0"/>
                            <w:lang w:val="de-DE"/>
                          </w:rPr>
                          <w:t>Threshold</w:t>
                        </w:r>
                      </w:p>
                    </w:txbxContent>
                  </v:textbox>
                </v:shape>
                <v:shape id="Text Box 66" o:spid="_x0000_s1182" type="#_x0000_t202" style="position:absolute;left:8238;top:10057;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SDsIA&#10;AADcAAAADwAAAGRycy9kb3ducmV2LnhtbERPy2rCQBTdC/2H4Ra600kLWkkdRQqCUDem2bi7Zm4e&#10;beZOmBmT6Nc7C8Hl4bxXm9G0oifnG8sK3mcJCOLC6oYrBfnvbroE4QOyxtYyKbiSh836ZbLCVNuB&#10;j9RnoRIxhH2KCuoQulRKX9Rk0M9sRxy50jqDIUJXSe1wiOGmlR9JspAGG44NNXb0XVPxn12MgnGe&#10;5adyVzpn6bC9/VU/Q/95Vurtddx+gQg0hqf44d5rBfNlnB/PxCM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FIOwgAAANwAAAAPAAAAAAAAAAAAAAAAAJgCAABkcnMvZG93&#10;bnJldi54bWxQSwUGAAAAAAQABAD1AAAAhwMAAAAA&#10;" filled="f" stroked="f">
                  <v:textbox inset=".5mm,0,.5mm,0">
                    <w:txbxContent>
                      <w:p w:rsidR="00EA1046" w:rsidRPr="005E6DFE" w:rsidRDefault="00EA1046" w:rsidP="00C72040">
                        <w:pPr>
                          <w:pStyle w:val="Figure"/>
                          <w:rPr>
                            <w:lang w:val="de-DE"/>
                          </w:rPr>
                        </w:pPr>
                        <w:r>
                          <w:rPr>
                            <w:caps w:val="0"/>
                            <w:lang w:val="de-DE"/>
                          </w:rPr>
                          <w:t>Channel</w:t>
                        </w:r>
                      </w:p>
                    </w:txbxContent>
                  </v:textbox>
                </v:shape>
                <v:shape id="Text Box 67" o:spid="_x0000_s1183" type="#_x0000_t202" style="position:absolute;left:4260;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3lcUA&#10;AADcAAAADwAAAGRycy9kb3ducmV2LnhtbESPT2sCMRTE7wW/Q3hCbzWroJXVKCIIgr1068Xbc/P2&#10;j25eliTubvvpG6HQ4zAzv2HW28E0oiPna8sKppMEBHFudc2lgvPX4W0JwgdkjY1lUvBNHrab0csa&#10;U217/qQuC6WIEPYpKqhCaFMpfV6RQT+xLXH0CusMhihdKbXDPsJNI2dJspAGa44LFba0ryi/Zw+j&#10;YJhn50txKJyz9LH7uZWnvnu/KvU6HnYrEIGG8B/+ax+1gvlyCs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PeVxQAAANwAAAAPAAAAAAAAAAAAAAAAAJgCAABkcnMv&#10;ZG93bnJldi54bWxQSwUGAAAAAAQABAD1AAAAigMAAAAA&#10;" filled="f" stroked="f">
                  <v:textbox inset=".5mm,0,.5mm,0">
                    <w:txbxContent>
                      <w:p w:rsidR="00EA1046" w:rsidRPr="005E6DFE" w:rsidRDefault="00EA1046" w:rsidP="00C72040">
                        <w:pPr>
                          <w:pStyle w:val="Figure"/>
                          <w:rPr>
                            <w:lang w:val="de-DE"/>
                          </w:rPr>
                        </w:pPr>
                        <w:r>
                          <w:rPr>
                            <w:lang w:val="de-DE"/>
                          </w:rPr>
                          <w:t>2</w:t>
                        </w:r>
                      </w:p>
                    </w:txbxContent>
                  </v:textbox>
                </v:shape>
                <v:shape id="Text Box 68" o:spid="_x0000_s1184" type="#_x0000_t202" style="position:absolute;left:5385;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p4sUA&#10;AADcAAAADwAAAGRycy9kb3ducmV2LnhtbESPT2sCMRTE70K/Q3iF3jSrYJWtUUQQCu3F1Yu35+bt&#10;n7p5WZK4u+2nNwXB4zAzv2FWm8E0oiPna8sKppMEBHFudc2lgtNxP16C8AFZY2OZFPySh836ZbTC&#10;VNueD9RloRQRwj5FBVUIbSqlzysy6Ce2JY5eYZ3BEKUrpXbYR7hp5CxJ3qXBmuNChS3tKsqv2c0o&#10;GObZ6VzsC+csfW//fsqvvltclHp7HbYfIAIN4Rl+tD+1gvlyBv9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mnixQAAANwAAAAPAAAAAAAAAAAAAAAAAJgCAABkcnMv&#10;ZG93bnJldi54bWxQSwUGAAAAAAQABAD1AAAAigMAAAAA&#10;" filled="f" stroked="f">
                  <v:textbox inset=".5mm,0,.5mm,0">
                    <w:txbxContent>
                      <w:p w:rsidR="00EA1046" w:rsidRPr="005E6DFE" w:rsidRDefault="00EA1046" w:rsidP="00C72040">
                        <w:pPr>
                          <w:pStyle w:val="Figure"/>
                          <w:rPr>
                            <w:lang w:val="de-DE"/>
                          </w:rPr>
                        </w:pPr>
                        <w:r>
                          <w:rPr>
                            <w:lang w:val="de-DE"/>
                          </w:rPr>
                          <w:t>3</w:t>
                        </w:r>
                      </w:p>
                    </w:txbxContent>
                  </v:textbox>
                </v:shape>
                <v:shape id="Text Box 69" o:spid="_x0000_s1185" type="#_x0000_t202" style="position:absolute;left:6480;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MecUA&#10;AADcAAAADwAAAGRycy9kb3ducmV2LnhtbESPT2vCQBTE74LfYXlCb7qpRSvRVUQQCvXSNJfeXrMv&#10;f2z2bdjdJqmfvlsoeBxm5jfM7jCaVvTkfGNZweMiAUFcWN1wpSB/P883IHxA1thaJgU/5OGwn052&#10;mGo78Bv1WahEhLBPUUEdQpdK6YuaDPqF7YijV1pnMETpKqkdDhFuWrlMkrU02HBcqLGjU03FV/Zt&#10;FIyrLP8oz6Vzli7H27V6HfrnT6UeZuNxCyLQGO7h//aLVrDaPMHfmXg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sx5xQAAANwAAAAPAAAAAAAAAAAAAAAAAJgCAABkcnMv&#10;ZG93bnJldi54bWxQSwUGAAAAAAQABAD1AAAAigMAAAAA&#10;" filled="f" stroked="f">
                  <v:textbox inset=".5mm,0,.5mm,0">
                    <w:txbxContent>
                      <w:p w:rsidR="00EA1046" w:rsidRPr="005E6DFE" w:rsidRDefault="00EA1046" w:rsidP="00C72040">
                        <w:pPr>
                          <w:pStyle w:val="Figure"/>
                          <w:rPr>
                            <w:lang w:val="de-DE"/>
                          </w:rPr>
                        </w:pPr>
                        <w:r>
                          <w:rPr>
                            <w:lang w:val="de-DE"/>
                          </w:rPr>
                          <w:t>4</w:t>
                        </w:r>
                      </w:p>
                    </w:txbxContent>
                  </v:textbox>
                </v:shape>
                <v:shape id="Text Box 70" o:spid="_x0000_s1186" type="#_x0000_t202" style="position:absolute;left:7530;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UDcUA&#10;AADcAAAADwAAAGRycy9kb3ducmV2LnhtbESPT2vCQBTE74LfYXlCb7qpVCvRVUQQCvXSNJfeXrMv&#10;f2z2bdjdJqmfvlsoeBxm5jfM7jCaVvTkfGNZweMiAUFcWN1wpSB/P883IHxA1thaJgU/5OGwn052&#10;mGo78Bv1WahEhLBPUUEdQpdK6YuaDPqF7YijV1pnMETpKqkdDhFuWrlMkrU02HBcqLGjU03FV/Zt&#10;FIyrLP8oz6Vzli7H27V6HfrnT6UeZuNxCyLQGO7h//aLVrDaPMHfmXg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1QNxQAAANwAAAAPAAAAAAAAAAAAAAAAAJgCAABkcnMv&#10;ZG93bnJldi54bWxQSwUGAAAAAAQABAD1AAAAigMAAAAA&#10;" filled="f" stroked="f">
                  <v:textbox inset=".5mm,0,.5mm,0">
                    <w:txbxContent>
                      <w:p w:rsidR="00EA1046" w:rsidRPr="005E6DFE" w:rsidRDefault="00EA1046" w:rsidP="00C72040">
                        <w:pPr>
                          <w:pStyle w:val="Figure"/>
                          <w:rPr>
                            <w:lang w:val="de-DE"/>
                          </w:rPr>
                        </w:pPr>
                        <w:r>
                          <w:rPr>
                            <w:lang w:val="de-DE"/>
                          </w:rPr>
                          <w:t>5</w:t>
                        </w:r>
                      </w:p>
                    </w:txbxContent>
                  </v:textbox>
                </v:shape>
              </v:group>
            </w:pict>
          </mc:Fallback>
        </mc:AlternateContent>
      </w:r>
      <w:r w:rsidRPr="0059218F">
        <w:rPr>
          <w:lang w:val="en-US"/>
        </w:rPr>
        <w:t>Frequency domain in an overload situation</w:t>
      </w:r>
    </w:p>
    <w:p w:rsidR="0059218F" w:rsidRPr="0059218F" w:rsidRDefault="0059218F" w:rsidP="00C72040">
      <w:pPr>
        <w:keepNext/>
        <w:keepLines/>
        <w:rPr>
          <w:lang w:val="en-US"/>
        </w:rPr>
      </w:pPr>
    </w:p>
    <w:p w:rsidR="0059218F" w:rsidRPr="0059218F" w:rsidRDefault="0059218F" w:rsidP="00C72040">
      <w:pPr>
        <w:keepNext/>
        <w:keepLines/>
        <w:rPr>
          <w:lang w:val="en-US"/>
        </w:rPr>
      </w:pPr>
    </w:p>
    <w:p w:rsidR="0059218F" w:rsidRPr="0059218F" w:rsidRDefault="0059218F" w:rsidP="00C72040">
      <w:pPr>
        <w:keepNext/>
        <w:keepLines/>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C72040" w:rsidRDefault="00C72040" w:rsidP="0059218F">
      <w:pPr>
        <w:rPr>
          <w:lang w:val="en-US"/>
        </w:rPr>
      </w:pPr>
    </w:p>
    <w:p w:rsidR="00C72040" w:rsidRDefault="00C72040" w:rsidP="0059218F">
      <w:pPr>
        <w:rPr>
          <w:lang w:val="en-US"/>
        </w:rPr>
      </w:pPr>
    </w:p>
    <w:p w:rsidR="00C72040" w:rsidRDefault="00C72040" w:rsidP="0059218F">
      <w:pPr>
        <w:rPr>
          <w:lang w:val="en-US"/>
        </w:rPr>
      </w:pPr>
    </w:p>
    <w:p w:rsidR="0059218F" w:rsidRPr="0059218F" w:rsidRDefault="0059218F" w:rsidP="001B7904">
      <w:pPr>
        <w:rPr>
          <w:lang w:val="en-US"/>
        </w:rPr>
      </w:pPr>
      <w:r w:rsidRPr="0059218F">
        <w:rPr>
          <w:lang w:val="en-US"/>
        </w:rPr>
        <w:t>Figure 4 shows the same occupancy situation as Fig</w:t>
      </w:r>
      <w:r w:rsidR="00C72040">
        <w:rPr>
          <w:lang w:val="en-US"/>
        </w:rPr>
        <w:t>. </w:t>
      </w:r>
      <w:r w:rsidRPr="0059218F">
        <w:rPr>
          <w:lang w:val="en-US"/>
        </w:rPr>
        <w:t>2, only the high level of the emission on channel 4 drives the measurement equipment into overload. The effect is that all five channels show as being occupied. This problem could even not completely be solved by raising the threshold because the actual occupancy on channel 2 would then disappear.</w:t>
      </w:r>
    </w:p>
    <w:p w:rsidR="0059218F" w:rsidRPr="0059218F" w:rsidRDefault="0059218F" w:rsidP="0059218F">
      <w:pPr>
        <w:pStyle w:val="Heading2"/>
        <w:rPr>
          <w:lang w:val="en-US"/>
        </w:rPr>
      </w:pPr>
      <w:bookmarkStart w:id="30" w:name="_Toc337547348"/>
      <w:r w:rsidRPr="0059218F">
        <w:rPr>
          <w:lang w:val="en-US"/>
        </w:rPr>
        <w:t>3.4</w:t>
      </w:r>
      <w:r w:rsidRPr="0059218F">
        <w:rPr>
          <w:lang w:val="en-US"/>
        </w:rPr>
        <w:tab/>
        <w:t>Threshold</w:t>
      </w:r>
      <w:bookmarkEnd w:id="30"/>
    </w:p>
    <w:p w:rsidR="0059218F" w:rsidRPr="0059218F" w:rsidRDefault="0059218F" w:rsidP="0059218F">
      <w:pPr>
        <w:rPr>
          <w:lang w:val="en-US"/>
        </w:rPr>
      </w:pPr>
      <w:r w:rsidRPr="0059218F">
        <w:rPr>
          <w:lang w:val="en-US"/>
        </w:rPr>
        <w:t>One of the factors influencing the occupancy result is the threshold. It should be low enough to enable detection of all signals that would be usable by a commercial receiver at that location, but setting it too low would result in phantom emissions that are in fact not present.</w:t>
      </w:r>
    </w:p>
    <w:p w:rsidR="0059218F" w:rsidRPr="0059218F" w:rsidRDefault="0059218F" w:rsidP="0059218F">
      <w:pPr>
        <w:rPr>
          <w:lang w:val="en-US"/>
        </w:rPr>
      </w:pPr>
      <w:r w:rsidRPr="0059218F">
        <w:rPr>
          <w:lang w:val="en-US"/>
        </w:rPr>
        <w:t>There are principally two different methods to set the threshold:</w:t>
      </w:r>
    </w:p>
    <w:p w:rsidR="0059218F" w:rsidRPr="0059218F" w:rsidRDefault="00C72040" w:rsidP="00C72040">
      <w:pPr>
        <w:pStyle w:val="enumlev1"/>
        <w:rPr>
          <w:lang w:val="en-US"/>
        </w:rPr>
      </w:pPr>
      <w:r>
        <w:rPr>
          <w:lang w:val="en-US"/>
        </w:rPr>
        <w:t>–</w:t>
      </w:r>
      <w:r>
        <w:rPr>
          <w:lang w:val="en-US"/>
        </w:rPr>
        <w:tab/>
      </w:r>
      <w:r w:rsidR="0059218F" w:rsidRPr="0059218F">
        <w:rPr>
          <w:lang w:val="en-US"/>
        </w:rPr>
        <w:t>Pre-set: A fixed value that remains constant through the whole duration of monitoring.</w:t>
      </w:r>
    </w:p>
    <w:p w:rsidR="0059218F" w:rsidRPr="0059218F" w:rsidRDefault="00C72040" w:rsidP="00C72040">
      <w:pPr>
        <w:pStyle w:val="enumlev1"/>
        <w:rPr>
          <w:lang w:val="en-US"/>
        </w:rPr>
      </w:pPr>
      <w:r>
        <w:rPr>
          <w:lang w:val="en-US"/>
        </w:rPr>
        <w:t>–</w:t>
      </w:r>
      <w:r>
        <w:rPr>
          <w:lang w:val="en-US"/>
        </w:rPr>
        <w:tab/>
      </w:r>
      <w:r w:rsidR="0059218F" w:rsidRPr="0059218F">
        <w:rPr>
          <w:lang w:val="en-US"/>
        </w:rPr>
        <w:t xml:space="preserve">Dynamic: A value that adapts to the current situation. </w:t>
      </w:r>
    </w:p>
    <w:p w:rsidR="0059218F" w:rsidRPr="0059218F" w:rsidRDefault="0059218F" w:rsidP="00C72040">
      <w:pPr>
        <w:pStyle w:val="Heading3"/>
        <w:rPr>
          <w:lang w:val="en-US"/>
        </w:rPr>
      </w:pPr>
      <w:bookmarkStart w:id="31" w:name="_Toc337547349"/>
      <w:r w:rsidRPr="0059218F">
        <w:rPr>
          <w:lang w:val="en-US"/>
        </w:rPr>
        <w:t>3.4.1</w:t>
      </w:r>
      <w:r w:rsidRPr="0059218F">
        <w:rPr>
          <w:lang w:val="en-US"/>
        </w:rPr>
        <w:tab/>
        <w:t>Pre-set threshold</w:t>
      </w:r>
      <w:bookmarkEnd w:id="31"/>
    </w:p>
    <w:p w:rsidR="0059218F" w:rsidRPr="0059218F" w:rsidRDefault="0059218F" w:rsidP="0059218F">
      <w:pPr>
        <w:rPr>
          <w:lang w:val="en-US"/>
        </w:rPr>
      </w:pPr>
      <w:r w:rsidRPr="0059218F">
        <w:rPr>
          <w:lang w:val="en-US"/>
        </w:rPr>
        <w:t>A fixed, pre-set threshold may be used if the result should exactly reflect the situation at the monitoring location perceived by user equipment with a specific receiver sensitivity and bandwidth. The required signal to noise ratio of the system and the minimum wanted field strength has to be known too.</w:t>
      </w:r>
    </w:p>
    <w:p w:rsidR="0059218F" w:rsidRPr="0059218F" w:rsidRDefault="0059218F" w:rsidP="0059218F">
      <w:pPr>
        <w:rPr>
          <w:lang w:val="en-US"/>
        </w:rPr>
      </w:pPr>
      <w:r w:rsidRPr="0059218F">
        <w:rPr>
          <w:lang w:val="en-US"/>
        </w:rPr>
        <w:lastRenderedPageBreak/>
        <w:t>The threshold is then set to either:</w:t>
      </w:r>
    </w:p>
    <w:p w:rsidR="0059218F" w:rsidRPr="0059218F" w:rsidRDefault="00C72040" w:rsidP="00C72040">
      <w:pPr>
        <w:pStyle w:val="enumlev1"/>
        <w:rPr>
          <w:lang w:val="en-US"/>
        </w:rPr>
      </w:pPr>
      <w:r>
        <w:rPr>
          <w:lang w:val="en-US"/>
        </w:rPr>
        <w:t>–</w:t>
      </w:r>
      <w:r>
        <w:rPr>
          <w:lang w:val="en-US"/>
        </w:rPr>
        <w:tab/>
      </w:r>
      <w:r w:rsidR="0059218F" w:rsidRPr="0059218F">
        <w:rPr>
          <w:lang w:val="en-US"/>
        </w:rPr>
        <w:t>The minimum wanted field strength.</w:t>
      </w:r>
    </w:p>
    <w:p w:rsidR="0059218F" w:rsidRPr="0059218F" w:rsidRDefault="00C72040" w:rsidP="00C72040">
      <w:pPr>
        <w:pStyle w:val="enumlev1"/>
        <w:rPr>
          <w:lang w:val="en-US"/>
        </w:rPr>
      </w:pPr>
      <w:r>
        <w:rPr>
          <w:lang w:val="en-US"/>
        </w:rPr>
        <w:t>–</w:t>
      </w:r>
      <w:r>
        <w:rPr>
          <w:lang w:val="en-US"/>
        </w:rPr>
        <w:tab/>
      </w:r>
      <w:r w:rsidR="0059218F" w:rsidRPr="0059218F">
        <w:rPr>
          <w:lang w:val="en-US"/>
        </w:rPr>
        <w:t xml:space="preserve">The receiver sensitivity plus minimum </w:t>
      </w:r>
      <w:r w:rsidR="0059218F" w:rsidRPr="00C72040">
        <w:rPr>
          <w:i/>
          <w:iCs/>
          <w:lang w:val="en-US"/>
        </w:rPr>
        <w:t>S</w:t>
      </w:r>
      <w:r w:rsidR="0059218F" w:rsidRPr="0059218F">
        <w:rPr>
          <w:lang w:val="en-US"/>
        </w:rPr>
        <w:t>/</w:t>
      </w:r>
      <w:r w:rsidR="0059218F" w:rsidRPr="00C72040">
        <w:rPr>
          <w:i/>
          <w:iCs/>
          <w:lang w:val="en-US"/>
        </w:rPr>
        <w:t>N</w:t>
      </w:r>
      <w:r w:rsidR="0059218F" w:rsidRPr="0059218F">
        <w:rPr>
          <w:lang w:val="en-US"/>
        </w:rPr>
        <w:t xml:space="preserve"> for the specific radio service.</w:t>
      </w:r>
    </w:p>
    <w:p w:rsidR="0059218F" w:rsidRPr="0059218F" w:rsidRDefault="0059218F" w:rsidP="001B7904">
      <w:pPr>
        <w:rPr>
          <w:lang w:val="en-US"/>
        </w:rPr>
      </w:pPr>
      <w:r w:rsidRPr="0059218F">
        <w:rPr>
          <w:lang w:val="en-US"/>
        </w:rPr>
        <w:t>Care must be taken that the measurement bandwidth matches the bandwidth of the user equipment. If the measurement bandwidth (RBW) is considerably smaller than the occupied bandwidth of the monitored emission (OBW), the threshold must be reduced by 10</w:t>
      </w:r>
      <w:r w:rsidR="001B7904">
        <w:rPr>
          <w:lang w:val="en-US"/>
        </w:rPr>
        <w:t>×</w:t>
      </w:r>
      <w:r w:rsidRPr="0059218F">
        <w:rPr>
          <w:lang w:val="en-US"/>
        </w:rPr>
        <w:t>log(OBW/RBW).</w:t>
      </w:r>
    </w:p>
    <w:p w:rsidR="0059218F" w:rsidRPr="0059218F" w:rsidRDefault="0059218F" w:rsidP="00C72040">
      <w:pPr>
        <w:pStyle w:val="Heading3"/>
        <w:rPr>
          <w:lang w:val="en-US"/>
        </w:rPr>
      </w:pPr>
      <w:bookmarkStart w:id="32" w:name="_Toc337547350"/>
      <w:r w:rsidRPr="0059218F">
        <w:rPr>
          <w:lang w:val="en-US"/>
        </w:rPr>
        <w:t>3.4.2</w:t>
      </w:r>
      <w:r w:rsidRPr="0059218F">
        <w:rPr>
          <w:lang w:val="en-US"/>
        </w:rPr>
        <w:tab/>
        <w:t>Dynamic threshold</w:t>
      </w:r>
      <w:bookmarkEnd w:id="32"/>
    </w:p>
    <w:p w:rsidR="0059218F" w:rsidRPr="0059218F" w:rsidRDefault="0059218F" w:rsidP="00C72040">
      <w:pPr>
        <w:keepNext/>
        <w:keepLines/>
        <w:rPr>
          <w:lang w:val="en-US"/>
        </w:rPr>
      </w:pPr>
      <w:r w:rsidRPr="0059218F">
        <w:rPr>
          <w:lang w:val="en-US"/>
        </w:rPr>
        <w:t>If the aim of the measurement is to detect as many emissions as possible, regardless of their level, a dynamic threshold that adapts to the current noise level is preferred. The critical part is the reliable detection of the current noise level. In principle, there are several methods:</w:t>
      </w:r>
    </w:p>
    <w:p w:rsidR="0059218F" w:rsidRPr="0059218F" w:rsidRDefault="0059218F" w:rsidP="00C72040">
      <w:pPr>
        <w:pStyle w:val="Headingb"/>
        <w:rPr>
          <w:lang w:val="en-US"/>
        </w:rPr>
      </w:pPr>
      <w:r w:rsidRPr="0059218F">
        <w:rPr>
          <w:lang w:val="en-US"/>
        </w:rPr>
        <w:t>Direct measurement of the noi</w:t>
      </w:r>
      <w:r w:rsidR="009B1D8D">
        <w:rPr>
          <w:lang w:val="en-US"/>
        </w:rPr>
        <w:t>se level on an unused frequency</w:t>
      </w:r>
    </w:p>
    <w:p w:rsidR="0059218F" w:rsidRPr="00C72040" w:rsidRDefault="0059218F" w:rsidP="0059218F">
      <w:pPr>
        <w:rPr>
          <w:lang w:val="en-US"/>
        </w:rPr>
      </w:pPr>
      <w:r w:rsidRPr="0059218F">
        <w:rPr>
          <w:lang w:val="en-US"/>
        </w:rPr>
        <w:t xml:space="preserve">This method relies on the availability of a channel (or frequency) near the actual channel (or band) to be monitored that is free of wanted and unwanted emissions. The noise measurement has to be done with the same settings (measurement time and bandwidth) as used for the actual occupancy measurement. The simplest realization of this method is to measure the noise level once and use the result for the whole occupancy measurement. </w:t>
      </w:r>
      <w:r w:rsidRPr="00C72040">
        <w:rPr>
          <w:lang w:val="en-US"/>
        </w:rPr>
        <w:t>This is only suitable if</w:t>
      </w:r>
      <w:r w:rsidR="009B1D8D">
        <w:rPr>
          <w:lang w:val="en-US"/>
        </w:rPr>
        <w:t>:</w:t>
      </w:r>
    </w:p>
    <w:p w:rsidR="0059218F" w:rsidRPr="0059218F" w:rsidRDefault="00C72040" w:rsidP="00C72040">
      <w:pPr>
        <w:pStyle w:val="enumlev1"/>
        <w:rPr>
          <w:lang w:val="en-US"/>
        </w:rPr>
      </w:pPr>
      <w:r>
        <w:rPr>
          <w:lang w:val="en-US"/>
        </w:rPr>
        <w:t>–</w:t>
      </w:r>
      <w:r>
        <w:rPr>
          <w:lang w:val="en-US"/>
        </w:rPr>
        <w:tab/>
      </w:r>
      <w:r w:rsidR="0059218F" w:rsidRPr="0059218F">
        <w:rPr>
          <w:lang w:val="en-US"/>
        </w:rPr>
        <w:t>All channels to be measured (or the whole band, respectively) are relatively close to the frequency of the channel used for the noise measurement.</w:t>
      </w:r>
    </w:p>
    <w:p w:rsidR="0059218F" w:rsidRPr="0059218F" w:rsidRDefault="00C72040" w:rsidP="00C72040">
      <w:pPr>
        <w:pStyle w:val="enumlev1"/>
        <w:rPr>
          <w:lang w:val="en-US"/>
        </w:rPr>
      </w:pPr>
      <w:r>
        <w:rPr>
          <w:lang w:val="en-US"/>
        </w:rPr>
        <w:t>–</w:t>
      </w:r>
      <w:r>
        <w:rPr>
          <w:lang w:val="en-US"/>
        </w:rPr>
        <w:tab/>
      </w:r>
      <w:r w:rsidR="0059218F" w:rsidRPr="0059218F">
        <w:rPr>
          <w:lang w:val="en-US"/>
        </w:rPr>
        <w:t>The man-made noise level does not change considerably during the monitoring time, or it is lower than the noise level of the measurement system. In bands below 30 MHz this method is generally not advisable because the noise level changes with time due to varying propagation conditions.</w:t>
      </w:r>
    </w:p>
    <w:p w:rsidR="0059218F" w:rsidRPr="0059218F" w:rsidRDefault="0059218F" w:rsidP="0059218F">
      <w:pPr>
        <w:rPr>
          <w:lang w:val="en-US"/>
        </w:rPr>
      </w:pPr>
      <w:r w:rsidRPr="0059218F">
        <w:rPr>
          <w:lang w:val="en-US"/>
        </w:rPr>
        <w:t>If the noise level cannot be assumed to remain constant with time, it is advisable to include an unused channel (or frequency) in the list of frequencies to be measured. This assures that the noise level is measured every revisit time just before the actual occupancy scan starts.</w:t>
      </w:r>
    </w:p>
    <w:p w:rsidR="0059218F" w:rsidRPr="0059218F" w:rsidRDefault="0059218F" w:rsidP="0059218F">
      <w:pPr>
        <w:rPr>
          <w:lang w:val="en-US"/>
        </w:rPr>
      </w:pPr>
      <w:r w:rsidRPr="0059218F">
        <w:rPr>
          <w:lang w:val="en-US"/>
        </w:rPr>
        <w:t>The final threshold of the occupancy measurement must be higher than the measured noise level by a margin of at least 3 to 5 dB. Otherwise short-term peaks in the noise level will result in phantom occupancy.</w:t>
      </w:r>
    </w:p>
    <w:p w:rsidR="0059218F" w:rsidRPr="0059218F" w:rsidRDefault="0059218F" w:rsidP="00C72040">
      <w:pPr>
        <w:pStyle w:val="Headingb"/>
        <w:rPr>
          <w:lang w:val="en-US"/>
        </w:rPr>
      </w:pPr>
      <w:r w:rsidRPr="0059218F">
        <w:rPr>
          <w:lang w:val="en-US"/>
        </w:rPr>
        <w:t>Direct measurement of the</w:t>
      </w:r>
      <w:r w:rsidR="009B1D8D">
        <w:rPr>
          <w:lang w:val="en-US"/>
        </w:rPr>
        <w:t xml:space="preserve"> noise level in free time slots</w:t>
      </w:r>
    </w:p>
    <w:p w:rsidR="0059218F" w:rsidRPr="0059218F" w:rsidRDefault="0059218F" w:rsidP="0059218F">
      <w:pPr>
        <w:rPr>
          <w:lang w:val="en-US"/>
        </w:rPr>
      </w:pPr>
      <w:r w:rsidRPr="0059218F">
        <w:rPr>
          <w:lang w:val="en-US"/>
        </w:rPr>
        <w:t>In TDMA systems or analogue systems where a channel is not continuously occupied, the noise level can directly be measured during times at which a channel is not occupied. This method is preferred over the method described above, because the noise measurement is done on the actual channel to be monitored for occupancy. The advantage, especially in occupancy measurements over many channels or a whole frequency band, is that this method is able to consider frequency- and time-dependant noise levels. For example, a strong emission on one channel may produce a rise of the noise level in neighbouring channels due to phase noise of the transmitter.</w:t>
      </w:r>
    </w:p>
    <w:p w:rsidR="0059218F" w:rsidRPr="0059218F" w:rsidRDefault="0059218F" w:rsidP="00083BA3">
      <w:pPr>
        <w:pStyle w:val="FigureNo"/>
        <w:rPr>
          <w:lang w:val="en-US"/>
        </w:rPr>
      </w:pPr>
      <w:r w:rsidRPr="0059218F">
        <w:rPr>
          <w:lang w:val="en-US"/>
        </w:rPr>
        <w:lastRenderedPageBreak/>
        <w:t>Figure 5</w:t>
      </w:r>
    </w:p>
    <w:p w:rsidR="0059218F" w:rsidRDefault="0059218F" w:rsidP="00B84AB8">
      <w:pPr>
        <w:pStyle w:val="Figuretitle"/>
        <w:keepLines/>
        <w:rPr>
          <w:lang w:val="en-US"/>
        </w:rPr>
      </w:pPr>
      <w:r w:rsidRPr="0059218F">
        <w:rPr>
          <w:lang w:val="en-US"/>
        </w:rPr>
        <w:t>Noise level and adaptive threshold</w:t>
      </w:r>
    </w:p>
    <w:p w:rsidR="00083BA3" w:rsidRPr="00083BA3" w:rsidRDefault="00083BA3" w:rsidP="00B84AB8">
      <w:pPr>
        <w:pStyle w:val="Figure"/>
        <w:keepNext/>
        <w:rPr>
          <w:lang w:val="en-US"/>
        </w:rPr>
      </w:pPr>
      <w:r>
        <w:rPr>
          <w:noProof/>
          <w:lang w:val="en-US" w:eastAsia="zh-CN"/>
        </w:rPr>
        <mc:AlternateContent>
          <mc:Choice Requires="wpg">
            <w:drawing>
              <wp:anchor distT="0" distB="0" distL="114300" distR="114300" simplePos="0" relativeHeight="251662336" behindDoc="0" locked="0" layoutInCell="1" allowOverlap="1" wp14:anchorId="447C7802" wp14:editId="7614B1AD">
                <wp:simplePos x="0" y="0"/>
                <wp:positionH relativeFrom="column">
                  <wp:posOffset>343939</wp:posOffset>
                </wp:positionH>
                <wp:positionV relativeFrom="paragraph">
                  <wp:posOffset>165042</wp:posOffset>
                </wp:positionV>
                <wp:extent cx="4911090" cy="2181225"/>
                <wp:effectExtent l="0" t="38100" r="3810" b="9525"/>
                <wp:wrapNone/>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1090" cy="2181225"/>
                          <a:chOff x="1677" y="2837"/>
                          <a:chExt cx="7734" cy="3435"/>
                        </a:xfrm>
                      </wpg:grpSpPr>
                      <wps:wsp>
                        <wps:cNvPr id="530" name="Freeform 72"/>
                        <wps:cNvSpPr>
                          <a:spLocks/>
                        </wps:cNvSpPr>
                        <wps:spPr bwMode="auto">
                          <a:xfrm>
                            <a:off x="2940" y="5354"/>
                            <a:ext cx="5473" cy="157"/>
                          </a:xfrm>
                          <a:custGeom>
                            <a:avLst/>
                            <a:gdLst>
                              <a:gd name="T0" fmla="*/ 77 w 500"/>
                              <a:gd name="T1" fmla="*/ 22 h 14"/>
                              <a:gd name="T2" fmla="*/ 175 w 500"/>
                              <a:gd name="T3" fmla="*/ 67 h 14"/>
                              <a:gd name="T4" fmla="*/ 263 w 500"/>
                              <a:gd name="T5" fmla="*/ 34 h 14"/>
                              <a:gd name="T6" fmla="*/ 361 w 500"/>
                              <a:gd name="T7" fmla="*/ 79 h 14"/>
                              <a:gd name="T8" fmla="*/ 460 w 500"/>
                              <a:gd name="T9" fmla="*/ 90 h 14"/>
                              <a:gd name="T10" fmla="*/ 547 w 500"/>
                              <a:gd name="T11" fmla="*/ 90 h 14"/>
                              <a:gd name="T12" fmla="*/ 635 w 500"/>
                              <a:gd name="T13" fmla="*/ 101 h 14"/>
                              <a:gd name="T14" fmla="*/ 733 w 500"/>
                              <a:gd name="T15" fmla="*/ 79 h 14"/>
                              <a:gd name="T16" fmla="*/ 821 w 500"/>
                              <a:gd name="T17" fmla="*/ 90 h 14"/>
                              <a:gd name="T18" fmla="*/ 919 w 500"/>
                              <a:gd name="T19" fmla="*/ 79 h 14"/>
                              <a:gd name="T20" fmla="*/ 1018 w 500"/>
                              <a:gd name="T21" fmla="*/ 79 h 14"/>
                              <a:gd name="T22" fmla="*/ 1116 w 500"/>
                              <a:gd name="T23" fmla="*/ 123 h 14"/>
                              <a:gd name="T24" fmla="*/ 1204 w 500"/>
                              <a:gd name="T25" fmla="*/ 67 h 14"/>
                              <a:gd name="T26" fmla="*/ 1303 w 500"/>
                              <a:gd name="T27" fmla="*/ 45 h 14"/>
                              <a:gd name="T28" fmla="*/ 1379 w 500"/>
                              <a:gd name="T29" fmla="*/ 112 h 14"/>
                              <a:gd name="T30" fmla="*/ 1467 w 500"/>
                              <a:gd name="T31" fmla="*/ 45 h 14"/>
                              <a:gd name="T32" fmla="*/ 1565 w 500"/>
                              <a:gd name="T33" fmla="*/ 101 h 14"/>
                              <a:gd name="T34" fmla="*/ 1653 w 500"/>
                              <a:gd name="T35" fmla="*/ 67 h 14"/>
                              <a:gd name="T36" fmla="*/ 1751 w 500"/>
                              <a:gd name="T37" fmla="*/ 90 h 14"/>
                              <a:gd name="T38" fmla="*/ 1839 w 500"/>
                              <a:gd name="T39" fmla="*/ 56 h 14"/>
                              <a:gd name="T40" fmla="*/ 1937 w 500"/>
                              <a:gd name="T41" fmla="*/ 45 h 14"/>
                              <a:gd name="T42" fmla="*/ 2025 w 500"/>
                              <a:gd name="T43" fmla="*/ 67 h 14"/>
                              <a:gd name="T44" fmla="*/ 2124 w 500"/>
                              <a:gd name="T45" fmla="*/ 90 h 14"/>
                              <a:gd name="T46" fmla="*/ 2211 w 500"/>
                              <a:gd name="T47" fmla="*/ 101 h 14"/>
                              <a:gd name="T48" fmla="*/ 2299 w 500"/>
                              <a:gd name="T49" fmla="*/ 146 h 14"/>
                              <a:gd name="T50" fmla="*/ 2386 w 500"/>
                              <a:gd name="T51" fmla="*/ 101 h 14"/>
                              <a:gd name="T52" fmla="*/ 2474 w 500"/>
                              <a:gd name="T53" fmla="*/ 90 h 14"/>
                              <a:gd name="T54" fmla="*/ 2572 w 500"/>
                              <a:gd name="T55" fmla="*/ 45 h 14"/>
                              <a:gd name="T56" fmla="*/ 2671 w 500"/>
                              <a:gd name="T57" fmla="*/ 112 h 14"/>
                              <a:gd name="T58" fmla="*/ 2769 w 500"/>
                              <a:gd name="T59" fmla="*/ 101 h 14"/>
                              <a:gd name="T60" fmla="*/ 2868 w 500"/>
                              <a:gd name="T61" fmla="*/ 101 h 14"/>
                              <a:gd name="T62" fmla="*/ 2955 w 500"/>
                              <a:gd name="T63" fmla="*/ 90 h 14"/>
                              <a:gd name="T64" fmla="*/ 3032 w 500"/>
                              <a:gd name="T65" fmla="*/ 34 h 14"/>
                              <a:gd name="T66" fmla="*/ 3131 w 500"/>
                              <a:gd name="T67" fmla="*/ 90 h 14"/>
                              <a:gd name="T68" fmla="*/ 3218 w 500"/>
                              <a:gd name="T69" fmla="*/ 90 h 14"/>
                              <a:gd name="T70" fmla="*/ 3306 w 500"/>
                              <a:gd name="T71" fmla="*/ 56 h 14"/>
                              <a:gd name="T72" fmla="*/ 3404 w 500"/>
                              <a:gd name="T73" fmla="*/ 79 h 14"/>
                              <a:gd name="T74" fmla="*/ 3503 w 500"/>
                              <a:gd name="T75" fmla="*/ 56 h 14"/>
                              <a:gd name="T76" fmla="*/ 3601 w 500"/>
                              <a:gd name="T77" fmla="*/ 90 h 14"/>
                              <a:gd name="T78" fmla="*/ 3700 w 500"/>
                              <a:gd name="T79" fmla="*/ 101 h 14"/>
                              <a:gd name="T80" fmla="*/ 3787 w 500"/>
                              <a:gd name="T81" fmla="*/ 22 h 14"/>
                              <a:gd name="T82" fmla="*/ 3886 w 500"/>
                              <a:gd name="T83" fmla="*/ 123 h 14"/>
                              <a:gd name="T84" fmla="*/ 3962 w 500"/>
                              <a:gd name="T85" fmla="*/ 123 h 14"/>
                              <a:gd name="T86" fmla="*/ 4061 w 500"/>
                              <a:gd name="T87" fmla="*/ 79 h 14"/>
                              <a:gd name="T88" fmla="*/ 4159 w 500"/>
                              <a:gd name="T89" fmla="*/ 56 h 14"/>
                              <a:gd name="T90" fmla="*/ 4247 w 500"/>
                              <a:gd name="T91" fmla="*/ 56 h 14"/>
                              <a:gd name="T92" fmla="*/ 4346 w 500"/>
                              <a:gd name="T93" fmla="*/ 90 h 14"/>
                              <a:gd name="T94" fmla="*/ 4433 w 500"/>
                              <a:gd name="T95" fmla="*/ 79 h 14"/>
                              <a:gd name="T96" fmla="*/ 4532 w 500"/>
                              <a:gd name="T97" fmla="*/ 90 h 14"/>
                              <a:gd name="T98" fmla="*/ 4630 w 500"/>
                              <a:gd name="T99" fmla="*/ 45 h 14"/>
                              <a:gd name="T100" fmla="*/ 4729 w 500"/>
                              <a:gd name="T101" fmla="*/ 90 h 14"/>
                              <a:gd name="T102" fmla="*/ 4816 w 500"/>
                              <a:gd name="T103" fmla="*/ 90 h 14"/>
                              <a:gd name="T104" fmla="*/ 4904 w 500"/>
                              <a:gd name="T105" fmla="*/ 45 h 14"/>
                              <a:gd name="T106" fmla="*/ 5002 w 500"/>
                              <a:gd name="T107" fmla="*/ 67 h 14"/>
                              <a:gd name="T108" fmla="*/ 5090 w 500"/>
                              <a:gd name="T109" fmla="*/ 67 h 14"/>
                              <a:gd name="T110" fmla="*/ 5177 w 500"/>
                              <a:gd name="T111" fmla="*/ 67 h 14"/>
                              <a:gd name="T112" fmla="*/ 5276 w 500"/>
                              <a:gd name="T113" fmla="*/ 22 h 14"/>
                              <a:gd name="T114" fmla="*/ 5374 w 500"/>
                              <a:gd name="T115" fmla="*/ 56 h 14"/>
                              <a:gd name="T116" fmla="*/ 5462 w 500"/>
                              <a:gd name="T117" fmla="*/ 67 h 1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00" h="14">
                                <a:moveTo>
                                  <a:pt x="0" y="5"/>
                                </a:moveTo>
                                <a:lnTo>
                                  <a:pt x="0" y="5"/>
                                </a:lnTo>
                                <a:lnTo>
                                  <a:pt x="1" y="3"/>
                                </a:lnTo>
                                <a:lnTo>
                                  <a:pt x="2" y="4"/>
                                </a:lnTo>
                                <a:lnTo>
                                  <a:pt x="3" y="5"/>
                                </a:lnTo>
                                <a:lnTo>
                                  <a:pt x="4" y="4"/>
                                </a:lnTo>
                                <a:lnTo>
                                  <a:pt x="5" y="3"/>
                                </a:lnTo>
                                <a:lnTo>
                                  <a:pt x="6" y="3"/>
                                </a:lnTo>
                                <a:lnTo>
                                  <a:pt x="7" y="2"/>
                                </a:lnTo>
                                <a:lnTo>
                                  <a:pt x="8" y="6"/>
                                </a:lnTo>
                                <a:lnTo>
                                  <a:pt x="9" y="5"/>
                                </a:lnTo>
                                <a:lnTo>
                                  <a:pt x="10" y="4"/>
                                </a:lnTo>
                                <a:lnTo>
                                  <a:pt x="11" y="5"/>
                                </a:lnTo>
                                <a:lnTo>
                                  <a:pt x="12" y="5"/>
                                </a:lnTo>
                                <a:lnTo>
                                  <a:pt x="13" y="4"/>
                                </a:lnTo>
                                <a:lnTo>
                                  <a:pt x="14" y="5"/>
                                </a:lnTo>
                                <a:lnTo>
                                  <a:pt x="15" y="6"/>
                                </a:lnTo>
                                <a:lnTo>
                                  <a:pt x="16" y="6"/>
                                </a:lnTo>
                                <a:lnTo>
                                  <a:pt x="17" y="5"/>
                                </a:lnTo>
                                <a:lnTo>
                                  <a:pt x="18" y="7"/>
                                </a:lnTo>
                                <a:lnTo>
                                  <a:pt x="19" y="8"/>
                                </a:lnTo>
                                <a:lnTo>
                                  <a:pt x="20" y="8"/>
                                </a:lnTo>
                                <a:lnTo>
                                  <a:pt x="21" y="7"/>
                                </a:lnTo>
                                <a:lnTo>
                                  <a:pt x="22" y="7"/>
                                </a:lnTo>
                                <a:lnTo>
                                  <a:pt x="23" y="4"/>
                                </a:lnTo>
                                <a:lnTo>
                                  <a:pt x="23" y="6"/>
                                </a:lnTo>
                                <a:lnTo>
                                  <a:pt x="24" y="3"/>
                                </a:lnTo>
                                <a:lnTo>
                                  <a:pt x="25" y="6"/>
                                </a:lnTo>
                                <a:lnTo>
                                  <a:pt x="26" y="7"/>
                                </a:lnTo>
                                <a:lnTo>
                                  <a:pt x="27" y="7"/>
                                </a:lnTo>
                                <a:lnTo>
                                  <a:pt x="28" y="8"/>
                                </a:lnTo>
                                <a:lnTo>
                                  <a:pt x="29" y="8"/>
                                </a:lnTo>
                                <a:lnTo>
                                  <a:pt x="30" y="7"/>
                                </a:lnTo>
                                <a:lnTo>
                                  <a:pt x="31" y="6"/>
                                </a:lnTo>
                                <a:lnTo>
                                  <a:pt x="32" y="6"/>
                                </a:lnTo>
                                <a:lnTo>
                                  <a:pt x="33" y="7"/>
                                </a:lnTo>
                                <a:lnTo>
                                  <a:pt x="34" y="8"/>
                                </a:lnTo>
                                <a:lnTo>
                                  <a:pt x="35" y="7"/>
                                </a:lnTo>
                                <a:lnTo>
                                  <a:pt x="36" y="6"/>
                                </a:lnTo>
                                <a:lnTo>
                                  <a:pt x="37" y="8"/>
                                </a:lnTo>
                                <a:lnTo>
                                  <a:pt x="38" y="9"/>
                                </a:lnTo>
                                <a:lnTo>
                                  <a:pt x="39" y="10"/>
                                </a:lnTo>
                                <a:lnTo>
                                  <a:pt x="40" y="11"/>
                                </a:lnTo>
                                <a:lnTo>
                                  <a:pt x="41" y="11"/>
                                </a:lnTo>
                                <a:lnTo>
                                  <a:pt x="42" y="8"/>
                                </a:lnTo>
                                <a:lnTo>
                                  <a:pt x="42" y="10"/>
                                </a:lnTo>
                                <a:lnTo>
                                  <a:pt x="43" y="9"/>
                                </a:lnTo>
                                <a:lnTo>
                                  <a:pt x="44" y="9"/>
                                </a:lnTo>
                                <a:lnTo>
                                  <a:pt x="45" y="6"/>
                                </a:lnTo>
                                <a:lnTo>
                                  <a:pt x="46" y="5"/>
                                </a:lnTo>
                                <a:lnTo>
                                  <a:pt x="47" y="8"/>
                                </a:lnTo>
                                <a:lnTo>
                                  <a:pt x="48" y="9"/>
                                </a:lnTo>
                                <a:lnTo>
                                  <a:pt x="49" y="9"/>
                                </a:lnTo>
                                <a:lnTo>
                                  <a:pt x="50" y="8"/>
                                </a:lnTo>
                                <a:lnTo>
                                  <a:pt x="51" y="8"/>
                                </a:lnTo>
                                <a:lnTo>
                                  <a:pt x="52" y="9"/>
                                </a:lnTo>
                                <a:lnTo>
                                  <a:pt x="53" y="10"/>
                                </a:lnTo>
                                <a:lnTo>
                                  <a:pt x="54" y="11"/>
                                </a:lnTo>
                                <a:lnTo>
                                  <a:pt x="55" y="10"/>
                                </a:lnTo>
                                <a:lnTo>
                                  <a:pt x="56" y="7"/>
                                </a:lnTo>
                                <a:lnTo>
                                  <a:pt x="56" y="9"/>
                                </a:lnTo>
                                <a:lnTo>
                                  <a:pt x="57" y="7"/>
                                </a:lnTo>
                                <a:lnTo>
                                  <a:pt x="58" y="9"/>
                                </a:lnTo>
                                <a:lnTo>
                                  <a:pt x="59" y="8"/>
                                </a:lnTo>
                                <a:lnTo>
                                  <a:pt x="60" y="7"/>
                                </a:lnTo>
                                <a:lnTo>
                                  <a:pt x="61" y="5"/>
                                </a:lnTo>
                                <a:lnTo>
                                  <a:pt x="62" y="5"/>
                                </a:lnTo>
                                <a:lnTo>
                                  <a:pt x="63" y="8"/>
                                </a:lnTo>
                                <a:lnTo>
                                  <a:pt x="64" y="7"/>
                                </a:lnTo>
                                <a:lnTo>
                                  <a:pt x="65" y="7"/>
                                </a:lnTo>
                                <a:lnTo>
                                  <a:pt x="66" y="8"/>
                                </a:lnTo>
                                <a:lnTo>
                                  <a:pt x="67" y="7"/>
                                </a:lnTo>
                                <a:lnTo>
                                  <a:pt x="68" y="7"/>
                                </a:lnTo>
                                <a:lnTo>
                                  <a:pt x="69" y="6"/>
                                </a:lnTo>
                                <a:lnTo>
                                  <a:pt x="70" y="5"/>
                                </a:lnTo>
                                <a:lnTo>
                                  <a:pt x="71" y="7"/>
                                </a:lnTo>
                                <a:lnTo>
                                  <a:pt x="72" y="6"/>
                                </a:lnTo>
                                <a:lnTo>
                                  <a:pt x="73" y="8"/>
                                </a:lnTo>
                                <a:lnTo>
                                  <a:pt x="74" y="9"/>
                                </a:lnTo>
                                <a:lnTo>
                                  <a:pt x="75" y="6"/>
                                </a:lnTo>
                                <a:lnTo>
                                  <a:pt x="75" y="8"/>
                                </a:lnTo>
                                <a:lnTo>
                                  <a:pt x="76" y="5"/>
                                </a:lnTo>
                                <a:lnTo>
                                  <a:pt x="77" y="7"/>
                                </a:lnTo>
                                <a:lnTo>
                                  <a:pt x="78" y="8"/>
                                </a:lnTo>
                                <a:lnTo>
                                  <a:pt x="79" y="7"/>
                                </a:lnTo>
                                <a:lnTo>
                                  <a:pt x="80" y="7"/>
                                </a:lnTo>
                                <a:lnTo>
                                  <a:pt x="81" y="8"/>
                                </a:lnTo>
                                <a:lnTo>
                                  <a:pt x="82" y="8"/>
                                </a:lnTo>
                                <a:lnTo>
                                  <a:pt x="83" y="7"/>
                                </a:lnTo>
                                <a:lnTo>
                                  <a:pt x="84" y="7"/>
                                </a:lnTo>
                                <a:lnTo>
                                  <a:pt x="85" y="7"/>
                                </a:lnTo>
                                <a:lnTo>
                                  <a:pt x="86" y="9"/>
                                </a:lnTo>
                                <a:lnTo>
                                  <a:pt x="87" y="10"/>
                                </a:lnTo>
                                <a:lnTo>
                                  <a:pt x="88" y="10"/>
                                </a:lnTo>
                                <a:lnTo>
                                  <a:pt x="89" y="9"/>
                                </a:lnTo>
                                <a:lnTo>
                                  <a:pt x="90" y="8"/>
                                </a:lnTo>
                                <a:lnTo>
                                  <a:pt x="91" y="9"/>
                                </a:lnTo>
                                <a:lnTo>
                                  <a:pt x="92" y="8"/>
                                </a:lnTo>
                                <a:lnTo>
                                  <a:pt x="93" y="7"/>
                                </a:lnTo>
                                <a:lnTo>
                                  <a:pt x="94" y="8"/>
                                </a:lnTo>
                                <a:lnTo>
                                  <a:pt x="95" y="8"/>
                                </a:lnTo>
                                <a:lnTo>
                                  <a:pt x="96" y="7"/>
                                </a:lnTo>
                                <a:lnTo>
                                  <a:pt x="97" y="7"/>
                                </a:lnTo>
                                <a:lnTo>
                                  <a:pt x="98" y="7"/>
                                </a:lnTo>
                                <a:lnTo>
                                  <a:pt x="99" y="6"/>
                                </a:lnTo>
                                <a:lnTo>
                                  <a:pt x="100" y="5"/>
                                </a:lnTo>
                                <a:lnTo>
                                  <a:pt x="101" y="4"/>
                                </a:lnTo>
                                <a:lnTo>
                                  <a:pt x="102" y="11"/>
                                </a:lnTo>
                                <a:lnTo>
                                  <a:pt x="103" y="12"/>
                                </a:lnTo>
                                <a:lnTo>
                                  <a:pt x="104" y="12"/>
                                </a:lnTo>
                                <a:lnTo>
                                  <a:pt x="105" y="8"/>
                                </a:lnTo>
                                <a:lnTo>
                                  <a:pt x="105" y="11"/>
                                </a:lnTo>
                                <a:lnTo>
                                  <a:pt x="106" y="6"/>
                                </a:lnTo>
                                <a:lnTo>
                                  <a:pt x="107" y="7"/>
                                </a:lnTo>
                                <a:lnTo>
                                  <a:pt x="108" y="8"/>
                                </a:lnTo>
                                <a:lnTo>
                                  <a:pt x="109" y="7"/>
                                </a:lnTo>
                                <a:lnTo>
                                  <a:pt x="110" y="6"/>
                                </a:lnTo>
                                <a:lnTo>
                                  <a:pt x="111" y="5"/>
                                </a:lnTo>
                                <a:lnTo>
                                  <a:pt x="112" y="3"/>
                                </a:lnTo>
                                <a:lnTo>
                                  <a:pt x="113" y="3"/>
                                </a:lnTo>
                                <a:lnTo>
                                  <a:pt x="114" y="5"/>
                                </a:lnTo>
                                <a:lnTo>
                                  <a:pt x="115" y="8"/>
                                </a:lnTo>
                                <a:lnTo>
                                  <a:pt x="116" y="9"/>
                                </a:lnTo>
                                <a:lnTo>
                                  <a:pt x="117" y="8"/>
                                </a:lnTo>
                                <a:lnTo>
                                  <a:pt x="118" y="7"/>
                                </a:lnTo>
                                <a:lnTo>
                                  <a:pt x="119" y="4"/>
                                </a:lnTo>
                                <a:lnTo>
                                  <a:pt x="119" y="6"/>
                                </a:lnTo>
                                <a:lnTo>
                                  <a:pt x="120" y="4"/>
                                </a:lnTo>
                                <a:lnTo>
                                  <a:pt x="121" y="7"/>
                                </a:lnTo>
                                <a:lnTo>
                                  <a:pt x="122" y="8"/>
                                </a:lnTo>
                                <a:lnTo>
                                  <a:pt x="123" y="8"/>
                                </a:lnTo>
                                <a:lnTo>
                                  <a:pt x="124" y="10"/>
                                </a:lnTo>
                                <a:lnTo>
                                  <a:pt x="125" y="11"/>
                                </a:lnTo>
                                <a:lnTo>
                                  <a:pt x="126" y="8"/>
                                </a:lnTo>
                                <a:lnTo>
                                  <a:pt x="126" y="10"/>
                                </a:lnTo>
                                <a:lnTo>
                                  <a:pt x="127" y="6"/>
                                </a:lnTo>
                                <a:lnTo>
                                  <a:pt x="128" y="9"/>
                                </a:lnTo>
                                <a:lnTo>
                                  <a:pt x="129" y="10"/>
                                </a:lnTo>
                                <a:lnTo>
                                  <a:pt x="130" y="9"/>
                                </a:lnTo>
                                <a:lnTo>
                                  <a:pt x="130" y="6"/>
                                </a:lnTo>
                                <a:lnTo>
                                  <a:pt x="131" y="4"/>
                                </a:lnTo>
                                <a:lnTo>
                                  <a:pt x="132" y="7"/>
                                </a:lnTo>
                                <a:lnTo>
                                  <a:pt x="133" y="6"/>
                                </a:lnTo>
                                <a:lnTo>
                                  <a:pt x="134" y="4"/>
                                </a:lnTo>
                                <a:lnTo>
                                  <a:pt x="135" y="6"/>
                                </a:lnTo>
                                <a:lnTo>
                                  <a:pt x="136" y="8"/>
                                </a:lnTo>
                                <a:lnTo>
                                  <a:pt x="137" y="10"/>
                                </a:lnTo>
                                <a:lnTo>
                                  <a:pt x="138" y="11"/>
                                </a:lnTo>
                                <a:lnTo>
                                  <a:pt x="139" y="10"/>
                                </a:lnTo>
                                <a:lnTo>
                                  <a:pt x="140" y="9"/>
                                </a:lnTo>
                                <a:lnTo>
                                  <a:pt x="141" y="8"/>
                                </a:lnTo>
                                <a:lnTo>
                                  <a:pt x="142" y="7"/>
                                </a:lnTo>
                                <a:lnTo>
                                  <a:pt x="143" y="9"/>
                                </a:lnTo>
                                <a:lnTo>
                                  <a:pt x="144" y="10"/>
                                </a:lnTo>
                                <a:lnTo>
                                  <a:pt x="145" y="9"/>
                                </a:lnTo>
                                <a:lnTo>
                                  <a:pt x="146" y="5"/>
                                </a:lnTo>
                                <a:lnTo>
                                  <a:pt x="146" y="7"/>
                                </a:lnTo>
                                <a:lnTo>
                                  <a:pt x="147" y="3"/>
                                </a:lnTo>
                                <a:lnTo>
                                  <a:pt x="148" y="5"/>
                                </a:lnTo>
                                <a:lnTo>
                                  <a:pt x="149" y="6"/>
                                </a:lnTo>
                                <a:lnTo>
                                  <a:pt x="150" y="7"/>
                                </a:lnTo>
                                <a:lnTo>
                                  <a:pt x="151" y="6"/>
                                </a:lnTo>
                                <a:lnTo>
                                  <a:pt x="152" y="5"/>
                                </a:lnTo>
                                <a:lnTo>
                                  <a:pt x="153" y="4"/>
                                </a:lnTo>
                                <a:lnTo>
                                  <a:pt x="154" y="5"/>
                                </a:lnTo>
                                <a:lnTo>
                                  <a:pt x="155" y="5"/>
                                </a:lnTo>
                                <a:lnTo>
                                  <a:pt x="156" y="8"/>
                                </a:lnTo>
                                <a:lnTo>
                                  <a:pt x="157" y="9"/>
                                </a:lnTo>
                                <a:lnTo>
                                  <a:pt x="158" y="12"/>
                                </a:lnTo>
                                <a:lnTo>
                                  <a:pt x="159" y="13"/>
                                </a:lnTo>
                                <a:lnTo>
                                  <a:pt x="160" y="8"/>
                                </a:lnTo>
                                <a:lnTo>
                                  <a:pt x="160" y="12"/>
                                </a:lnTo>
                                <a:lnTo>
                                  <a:pt x="161" y="7"/>
                                </a:lnTo>
                                <a:lnTo>
                                  <a:pt x="162" y="7"/>
                                </a:lnTo>
                                <a:lnTo>
                                  <a:pt x="163" y="6"/>
                                </a:lnTo>
                                <a:lnTo>
                                  <a:pt x="164" y="7"/>
                                </a:lnTo>
                                <a:lnTo>
                                  <a:pt x="165" y="7"/>
                                </a:lnTo>
                                <a:lnTo>
                                  <a:pt x="166" y="7"/>
                                </a:lnTo>
                                <a:lnTo>
                                  <a:pt x="167" y="8"/>
                                </a:lnTo>
                                <a:lnTo>
                                  <a:pt x="168" y="5"/>
                                </a:lnTo>
                                <a:lnTo>
                                  <a:pt x="169" y="5"/>
                                </a:lnTo>
                                <a:lnTo>
                                  <a:pt x="170" y="5"/>
                                </a:lnTo>
                                <a:lnTo>
                                  <a:pt x="171" y="6"/>
                                </a:lnTo>
                                <a:lnTo>
                                  <a:pt x="172" y="7"/>
                                </a:lnTo>
                                <a:lnTo>
                                  <a:pt x="173" y="7"/>
                                </a:lnTo>
                                <a:lnTo>
                                  <a:pt x="174" y="7"/>
                                </a:lnTo>
                                <a:lnTo>
                                  <a:pt x="175" y="8"/>
                                </a:lnTo>
                                <a:lnTo>
                                  <a:pt x="176" y="7"/>
                                </a:lnTo>
                                <a:lnTo>
                                  <a:pt x="177" y="4"/>
                                </a:lnTo>
                                <a:lnTo>
                                  <a:pt x="178" y="2"/>
                                </a:lnTo>
                                <a:lnTo>
                                  <a:pt x="179" y="1"/>
                                </a:lnTo>
                                <a:lnTo>
                                  <a:pt x="180" y="8"/>
                                </a:lnTo>
                                <a:lnTo>
                                  <a:pt x="181" y="9"/>
                                </a:lnTo>
                                <a:lnTo>
                                  <a:pt x="182" y="9"/>
                                </a:lnTo>
                                <a:lnTo>
                                  <a:pt x="183" y="6"/>
                                </a:lnTo>
                                <a:lnTo>
                                  <a:pt x="183" y="8"/>
                                </a:lnTo>
                                <a:lnTo>
                                  <a:pt x="184" y="5"/>
                                </a:lnTo>
                                <a:lnTo>
                                  <a:pt x="185" y="6"/>
                                </a:lnTo>
                                <a:lnTo>
                                  <a:pt x="186" y="8"/>
                                </a:lnTo>
                                <a:lnTo>
                                  <a:pt x="187" y="9"/>
                                </a:lnTo>
                                <a:lnTo>
                                  <a:pt x="188" y="12"/>
                                </a:lnTo>
                                <a:lnTo>
                                  <a:pt x="189" y="13"/>
                                </a:lnTo>
                                <a:lnTo>
                                  <a:pt x="190" y="14"/>
                                </a:lnTo>
                                <a:lnTo>
                                  <a:pt x="191" y="13"/>
                                </a:lnTo>
                                <a:lnTo>
                                  <a:pt x="192" y="12"/>
                                </a:lnTo>
                                <a:lnTo>
                                  <a:pt x="193" y="11"/>
                                </a:lnTo>
                                <a:lnTo>
                                  <a:pt x="194" y="8"/>
                                </a:lnTo>
                                <a:lnTo>
                                  <a:pt x="194" y="9"/>
                                </a:lnTo>
                                <a:lnTo>
                                  <a:pt x="195" y="7"/>
                                </a:lnTo>
                                <a:lnTo>
                                  <a:pt x="196" y="6"/>
                                </a:lnTo>
                                <a:lnTo>
                                  <a:pt x="197" y="6"/>
                                </a:lnTo>
                                <a:lnTo>
                                  <a:pt x="198" y="6"/>
                                </a:lnTo>
                                <a:lnTo>
                                  <a:pt x="199" y="6"/>
                                </a:lnTo>
                                <a:lnTo>
                                  <a:pt x="200" y="8"/>
                                </a:lnTo>
                                <a:lnTo>
                                  <a:pt x="201" y="8"/>
                                </a:lnTo>
                                <a:lnTo>
                                  <a:pt x="202" y="9"/>
                                </a:lnTo>
                                <a:lnTo>
                                  <a:pt x="203" y="10"/>
                                </a:lnTo>
                                <a:lnTo>
                                  <a:pt x="204" y="11"/>
                                </a:lnTo>
                                <a:lnTo>
                                  <a:pt x="205" y="11"/>
                                </a:lnTo>
                                <a:lnTo>
                                  <a:pt x="206" y="10"/>
                                </a:lnTo>
                                <a:lnTo>
                                  <a:pt x="206" y="6"/>
                                </a:lnTo>
                                <a:lnTo>
                                  <a:pt x="207" y="4"/>
                                </a:lnTo>
                                <a:lnTo>
                                  <a:pt x="208" y="7"/>
                                </a:lnTo>
                                <a:lnTo>
                                  <a:pt x="209" y="10"/>
                                </a:lnTo>
                                <a:lnTo>
                                  <a:pt x="210" y="13"/>
                                </a:lnTo>
                                <a:lnTo>
                                  <a:pt x="211" y="14"/>
                                </a:lnTo>
                                <a:lnTo>
                                  <a:pt x="212" y="13"/>
                                </a:lnTo>
                                <a:lnTo>
                                  <a:pt x="213" y="10"/>
                                </a:lnTo>
                                <a:lnTo>
                                  <a:pt x="213" y="12"/>
                                </a:lnTo>
                                <a:lnTo>
                                  <a:pt x="214" y="7"/>
                                </a:lnTo>
                                <a:lnTo>
                                  <a:pt x="215" y="6"/>
                                </a:lnTo>
                                <a:lnTo>
                                  <a:pt x="216" y="6"/>
                                </a:lnTo>
                                <a:lnTo>
                                  <a:pt x="217" y="4"/>
                                </a:lnTo>
                                <a:lnTo>
                                  <a:pt x="218" y="9"/>
                                </a:lnTo>
                                <a:lnTo>
                                  <a:pt x="218" y="4"/>
                                </a:lnTo>
                                <a:lnTo>
                                  <a:pt x="219" y="10"/>
                                </a:lnTo>
                                <a:lnTo>
                                  <a:pt x="220" y="9"/>
                                </a:lnTo>
                                <a:lnTo>
                                  <a:pt x="221" y="9"/>
                                </a:lnTo>
                                <a:lnTo>
                                  <a:pt x="222" y="8"/>
                                </a:lnTo>
                                <a:lnTo>
                                  <a:pt x="223" y="8"/>
                                </a:lnTo>
                                <a:lnTo>
                                  <a:pt x="224" y="9"/>
                                </a:lnTo>
                                <a:lnTo>
                                  <a:pt x="225" y="8"/>
                                </a:lnTo>
                                <a:lnTo>
                                  <a:pt x="226" y="8"/>
                                </a:lnTo>
                                <a:lnTo>
                                  <a:pt x="227" y="7"/>
                                </a:lnTo>
                                <a:lnTo>
                                  <a:pt x="228" y="6"/>
                                </a:lnTo>
                                <a:lnTo>
                                  <a:pt x="229" y="4"/>
                                </a:lnTo>
                                <a:lnTo>
                                  <a:pt x="230" y="3"/>
                                </a:lnTo>
                                <a:lnTo>
                                  <a:pt x="231" y="2"/>
                                </a:lnTo>
                                <a:lnTo>
                                  <a:pt x="232" y="0"/>
                                </a:lnTo>
                                <a:lnTo>
                                  <a:pt x="233" y="1"/>
                                </a:lnTo>
                                <a:lnTo>
                                  <a:pt x="234" y="3"/>
                                </a:lnTo>
                                <a:lnTo>
                                  <a:pt x="235" y="4"/>
                                </a:lnTo>
                                <a:lnTo>
                                  <a:pt x="236" y="5"/>
                                </a:lnTo>
                                <a:lnTo>
                                  <a:pt x="237" y="6"/>
                                </a:lnTo>
                                <a:lnTo>
                                  <a:pt x="238" y="7"/>
                                </a:lnTo>
                                <a:lnTo>
                                  <a:pt x="239" y="8"/>
                                </a:lnTo>
                                <a:lnTo>
                                  <a:pt x="240" y="8"/>
                                </a:lnTo>
                                <a:lnTo>
                                  <a:pt x="241" y="7"/>
                                </a:lnTo>
                                <a:lnTo>
                                  <a:pt x="242" y="8"/>
                                </a:lnTo>
                                <a:lnTo>
                                  <a:pt x="243" y="9"/>
                                </a:lnTo>
                                <a:lnTo>
                                  <a:pt x="244" y="10"/>
                                </a:lnTo>
                                <a:lnTo>
                                  <a:pt x="245" y="9"/>
                                </a:lnTo>
                                <a:lnTo>
                                  <a:pt x="246" y="7"/>
                                </a:lnTo>
                                <a:lnTo>
                                  <a:pt x="247" y="6"/>
                                </a:lnTo>
                                <a:lnTo>
                                  <a:pt x="248" y="7"/>
                                </a:lnTo>
                                <a:lnTo>
                                  <a:pt x="249" y="9"/>
                                </a:lnTo>
                                <a:lnTo>
                                  <a:pt x="250" y="10"/>
                                </a:lnTo>
                                <a:lnTo>
                                  <a:pt x="251" y="9"/>
                                </a:lnTo>
                                <a:lnTo>
                                  <a:pt x="252" y="8"/>
                                </a:lnTo>
                                <a:lnTo>
                                  <a:pt x="253" y="9"/>
                                </a:lnTo>
                                <a:lnTo>
                                  <a:pt x="254" y="8"/>
                                </a:lnTo>
                                <a:lnTo>
                                  <a:pt x="255" y="9"/>
                                </a:lnTo>
                                <a:lnTo>
                                  <a:pt x="256" y="10"/>
                                </a:lnTo>
                                <a:lnTo>
                                  <a:pt x="257" y="9"/>
                                </a:lnTo>
                                <a:lnTo>
                                  <a:pt x="258" y="10"/>
                                </a:lnTo>
                                <a:lnTo>
                                  <a:pt x="259" y="12"/>
                                </a:lnTo>
                                <a:lnTo>
                                  <a:pt x="260" y="13"/>
                                </a:lnTo>
                                <a:lnTo>
                                  <a:pt x="261" y="12"/>
                                </a:lnTo>
                                <a:lnTo>
                                  <a:pt x="262" y="9"/>
                                </a:lnTo>
                                <a:lnTo>
                                  <a:pt x="262" y="10"/>
                                </a:lnTo>
                                <a:lnTo>
                                  <a:pt x="263" y="6"/>
                                </a:lnTo>
                                <a:lnTo>
                                  <a:pt x="264" y="5"/>
                                </a:lnTo>
                                <a:lnTo>
                                  <a:pt x="265" y="3"/>
                                </a:lnTo>
                                <a:lnTo>
                                  <a:pt x="266" y="3"/>
                                </a:lnTo>
                                <a:lnTo>
                                  <a:pt x="267" y="3"/>
                                </a:lnTo>
                                <a:lnTo>
                                  <a:pt x="268" y="3"/>
                                </a:lnTo>
                                <a:lnTo>
                                  <a:pt x="269" y="7"/>
                                </a:lnTo>
                                <a:lnTo>
                                  <a:pt x="270" y="8"/>
                                </a:lnTo>
                                <a:lnTo>
                                  <a:pt x="271" y="4"/>
                                </a:lnTo>
                                <a:lnTo>
                                  <a:pt x="271" y="7"/>
                                </a:lnTo>
                                <a:lnTo>
                                  <a:pt x="272" y="7"/>
                                </a:lnTo>
                                <a:lnTo>
                                  <a:pt x="273" y="8"/>
                                </a:lnTo>
                                <a:lnTo>
                                  <a:pt x="274" y="5"/>
                                </a:lnTo>
                                <a:lnTo>
                                  <a:pt x="274" y="7"/>
                                </a:lnTo>
                                <a:lnTo>
                                  <a:pt x="275" y="6"/>
                                </a:lnTo>
                                <a:lnTo>
                                  <a:pt x="276" y="5"/>
                                </a:lnTo>
                                <a:lnTo>
                                  <a:pt x="277" y="3"/>
                                </a:lnTo>
                                <a:lnTo>
                                  <a:pt x="278" y="6"/>
                                </a:lnTo>
                                <a:lnTo>
                                  <a:pt x="279" y="5"/>
                                </a:lnTo>
                                <a:lnTo>
                                  <a:pt x="280" y="3"/>
                                </a:lnTo>
                                <a:lnTo>
                                  <a:pt x="281" y="5"/>
                                </a:lnTo>
                                <a:lnTo>
                                  <a:pt x="282" y="6"/>
                                </a:lnTo>
                                <a:lnTo>
                                  <a:pt x="283" y="5"/>
                                </a:lnTo>
                                <a:lnTo>
                                  <a:pt x="284" y="5"/>
                                </a:lnTo>
                                <a:lnTo>
                                  <a:pt x="285" y="7"/>
                                </a:lnTo>
                                <a:lnTo>
                                  <a:pt x="286" y="8"/>
                                </a:lnTo>
                                <a:lnTo>
                                  <a:pt x="287" y="8"/>
                                </a:lnTo>
                                <a:lnTo>
                                  <a:pt x="288" y="8"/>
                                </a:lnTo>
                                <a:lnTo>
                                  <a:pt x="289" y="5"/>
                                </a:lnTo>
                                <a:lnTo>
                                  <a:pt x="289" y="7"/>
                                </a:lnTo>
                                <a:lnTo>
                                  <a:pt x="290" y="5"/>
                                </a:lnTo>
                                <a:lnTo>
                                  <a:pt x="291" y="5"/>
                                </a:lnTo>
                                <a:lnTo>
                                  <a:pt x="292" y="5"/>
                                </a:lnTo>
                                <a:lnTo>
                                  <a:pt x="293" y="7"/>
                                </a:lnTo>
                                <a:lnTo>
                                  <a:pt x="294" y="8"/>
                                </a:lnTo>
                                <a:lnTo>
                                  <a:pt x="295" y="7"/>
                                </a:lnTo>
                                <a:lnTo>
                                  <a:pt x="296" y="8"/>
                                </a:lnTo>
                                <a:lnTo>
                                  <a:pt x="297" y="9"/>
                                </a:lnTo>
                                <a:lnTo>
                                  <a:pt x="298" y="11"/>
                                </a:lnTo>
                                <a:lnTo>
                                  <a:pt x="299" y="12"/>
                                </a:lnTo>
                                <a:lnTo>
                                  <a:pt x="300" y="8"/>
                                </a:lnTo>
                                <a:lnTo>
                                  <a:pt x="300" y="11"/>
                                </a:lnTo>
                                <a:lnTo>
                                  <a:pt x="301" y="7"/>
                                </a:lnTo>
                                <a:lnTo>
                                  <a:pt x="302" y="5"/>
                                </a:lnTo>
                                <a:lnTo>
                                  <a:pt x="303" y="7"/>
                                </a:lnTo>
                                <a:lnTo>
                                  <a:pt x="304" y="6"/>
                                </a:lnTo>
                                <a:lnTo>
                                  <a:pt x="305" y="6"/>
                                </a:lnTo>
                                <a:lnTo>
                                  <a:pt x="306" y="6"/>
                                </a:lnTo>
                                <a:lnTo>
                                  <a:pt x="307" y="5"/>
                                </a:lnTo>
                                <a:lnTo>
                                  <a:pt x="308" y="7"/>
                                </a:lnTo>
                                <a:lnTo>
                                  <a:pt x="309" y="8"/>
                                </a:lnTo>
                                <a:lnTo>
                                  <a:pt x="310" y="8"/>
                                </a:lnTo>
                                <a:lnTo>
                                  <a:pt x="311" y="7"/>
                                </a:lnTo>
                                <a:lnTo>
                                  <a:pt x="312" y="8"/>
                                </a:lnTo>
                                <a:lnTo>
                                  <a:pt x="313" y="8"/>
                                </a:lnTo>
                                <a:lnTo>
                                  <a:pt x="314" y="8"/>
                                </a:lnTo>
                                <a:lnTo>
                                  <a:pt x="315" y="7"/>
                                </a:lnTo>
                                <a:lnTo>
                                  <a:pt x="316" y="3"/>
                                </a:lnTo>
                                <a:lnTo>
                                  <a:pt x="317" y="3"/>
                                </a:lnTo>
                                <a:lnTo>
                                  <a:pt x="318" y="4"/>
                                </a:lnTo>
                                <a:lnTo>
                                  <a:pt x="319" y="3"/>
                                </a:lnTo>
                                <a:lnTo>
                                  <a:pt x="320" y="5"/>
                                </a:lnTo>
                                <a:lnTo>
                                  <a:pt x="321" y="8"/>
                                </a:lnTo>
                                <a:lnTo>
                                  <a:pt x="322" y="9"/>
                                </a:lnTo>
                                <a:lnTo>
                                  <a:pt x="323" y="10"/>
                                </a:lnTo>
                                <a:lnTo>
                                  <a:pt x="324" y="9"/>
                                </a:lnTo>
                                <a:lnTo>
                                  <a:pt x="325" y="9"/>
                                </a:lnTo>
                                <a:lnTo>
                                  <a:pt x="326" y="10"/>
                                </a:lnTo>
                                <a:lnTo>
                                  <a:pt x="327" y="11"/>
                                </a:lnTo>
                                <a:lnTo>
                                  <a:pt x="328" y="10"/>
                                </a:lnTo>
                                <a:lnTo>
                                  <a:pt x="329" y="8"/>
                                </a:lnTo>
                                <a:lnTo>
                                  <a:pt x="330" y="7"/>
                                </a:lnTo>
                                <a:lnTo>
                                  <a:pt x="331" y="6"/>
                                </a:lnTo>
                                <a:lnTo>
                                  <a:pt x="332" y="6"/>
                                </a:lnTo>
                                <a:lnTo>
                                  <a:pt x="333" y="5"/>
                                </a:lnTo>
                                <a:lnTo>
                                  <a:pt x="334" y="6"/>
                                </a:lnTo>
                                <a:lnTo>
                                  <a:pt x="335" y="7"/>
                                </a:lnTo>
                                <a:lnTo>
                                  <a:pt x="336" y="12"/>
                                </a:lnTo>
                                <a:lnTo>
                                  <a:pt x="337" y="13"/>
                                </a:lnTo>
                                <a:lnTo>
                                  <a:pt x="338" y="9"/>
                                </a:lnTo>
                                <a:lnTo>
                                  <a:pt x="338" y="12"/>
                                </a:lnTo>
                                <a:lnTo>
                                  <a:pt x="339" y="8"/>
                                </a:lnTo>
                                <a:lnTo>
                                  <a:pt x="340" y="8"/>
                                </a:lnTo>
                                <a:lnTo>
                                  <a:pt x="341" y="8"/>
                                </a:lnTo>
                                <a:lnTo>
                                  <a:pt x="342" y="7"/>
                                </a:lnTo>
                                <a:lnTo>
                                  <a:pt x="343" y="4"/>
                                </a:lnTo>
                                <a:lnTo>
                                  <a:pt x="344" y="1"/>
                                </a:lnTo>
                                <a:lnTo>
                                  <a:pt x="345" y="2"/>
                                </a:lnTo>
                                <a:lnTo>
                                  <a:pt x="346" y="2"/>
                                </a:lnTo>
                                <a:lnTo>
                                  <a:pt x="347" y="3"/>
                                </a:lnTo>
                                <a:lnTo>
                                  <a:pt x="348" y="5"/>
                                </a:lnTo>
                                <a:lnTo>
                                  <a:pt x="349" y="6"/>
                                </a:lnTo>
                                <a:lnTo>
                                  <a:pt x="350" y="6"/>
                                </a:lnTo>
                                <a:lnTo>
                                  <a:pt x="351" y="5"/>
                                </a:lnTo>
                                <a:lnTo>
                                  <a:pt x="352" y="6"/>
                                </a:lnTo>
                                <a:lnTo>
                                  <a:pt x="353" y="10"/>
                                </a:lnTo>
                                <a:lnTo>
                                  <a:pt x="354" y="11"/>
                                </a:lnTo>
                                <a:lnTo>
                                  <a:pt x="355" y="11"/>
                                </a:lnTo>
                                <a:lnTo>
                                  <a:pt x="356" y="11"/>
                                </a:lnTo>
                                <a:lnTo>
                                  <a:pt x="357" y="10"/>
                                </a:lnTo>
                                <a:lnTo>
                                  <a:pt x="358" y="7"/>
                                </a:lnTo>
                                <a:lnTo>
                                  <a:pt x="358" y="9"/>
                                </a:lnTo>
                                <a:lnTo>
                                  <a:pt x="359" y="8"/>
                                </a:lnTo>
                                <a:lnTo>
                                  <a:pt x="360" y="11"/>
                                </a:lnTo>
                                <a:lnTo>
                                  <a:pt x="361" y="12"/>
                                </a:lnTo>
                                <a:lnTo>
                                  <a:pt x="362" y="9"/>
                                </a:lnTo>
                                <a:lnTo>
                                  <a:pt x="362" y="11"/>
                                </a:lnTo>
                                <a:lnTo>
                                  <a:pt x="363" y="6"/>
                                </a:lnTo>
                                <a:lnTo>
                                  <a:pt x="364" y="6"/>
                                </a:lnTo>
                                <a:lnTo>
                                  <a:pt x="365" y="8"/>
                                </a:lnTo>
                                <a:lnTo>
                                  <a:pt x="366" y="6"/>
                                </a:lnTo>
                                <a:lnTo>
                                  <a:pt x="367" y="5"/>
                                </a:lnTo>
                                <a:lnTo>
                                  <a:pt x="368" y="5"/>
                                </a:lnTo>
                                <a:lnTo>
                                  <a:pt x="369" y="7"/>
                                </a:lnTo>
                                <a:lnTo>
                                  <a:pt x="370" y="8"/>
                                </a:lnTo>
                                <a:lnTo>
                                  <a:pt x="371" y="7"/>
                                </a:lnTo>
                                <a:lnTo>
                                  <a:pt x="372" y="5"/>
                                </a:lnTo>
                                <a:lnTo>
                                  <a:pt x="373" y="2"/>
                                </a:lnTo>
                                <a:lnTo>
                                  <a:pt x="374" y="1"/>
                                </a:lnTo>
                                <a:lnTo>
                                  <a:pt x="375" y="6"/>
                                </a:lnTo>
                                <a:lnTo>
                                  <a:pt x="376" y="8"/>
                                </a:lnTo>
                                <a:lnTo>
                                  <a:pt x="377" y="9"/>
                                </a:lnTo>
                                <a:lnTo>
                                  <a:pt x="378" y="8"/>
                                </a:lnTo>
                                <a:lnTo>
                                  <a:pt x="379" y="6"/>
                                </a:lnTo>
                                <a:lnTo>
                                  <a:pt x="380" y="5"/>
                                </a:lnTo>
                                <a:lnTo>
                                  <a:pt x="381" y="6"/>
                                </a:lnTo>
                                <a:lnTo>
                                  <a:pt x="382" y="5"/>
                                </a:lnTo>
                                <a:lnTo>
                                  <a:pt x="383" y="8"/>
                                </a:lnTo>
                                <a:lnTo>
                                  <a:pt x="384" y="9"/>
                                </a:lnTo>
                                <a:lnTo>
                                  <a:pt x="385" y="10"/>
                                </a:lnTo>
                                <a:lnTo>
                                  <a:pt x="386" y="9"/>
                                </a:lnTo>
                                <a:lnTo>
                                  <a:pt x="387" y="5"/>
                                </a:lnTo>
                                <a:lnTo>
                                  <a:pt x="387" y="7"/>
                                </a:lnTo>
                                <a:lnTo>
                                  <a:pt x="388" y="5"/>
                                </a:lnTo>
                                <a:lnTo>
                                  <a:pt x="389" y="6"/>
                                </a:lnTo>
                                <a:lnTo>
                                  <a:pt x="390" y="5"/>
                                </a:lnTo>
                                <a:lnTo>
                                  <a:pt x="391" y="5"/>
                                </a:lnTo>
                                <a:lnTo>
                                  <a:pt x="392" y="6"/>
                                </a:lnTo>
                                <a:lnTo>
                                  <a:pt x="393" y="8"/>
                                </a:lnTo>
                                <a:lnTo>
                                  <a:pt x="394" y="9"/>
                                </a:lnTo>
                                <a:lnTo>
                                  <a:pt x="395" y="9"/>
                                </a:lnTo>
                                <a:lnTo>
                                  <a:pt x="396" y="9"/>
                                </a:lnTo>
                                <a:lnTo>
                                  <a:pt x="397" y="8"/>
                                </a:lnTo>
                                <a:lnTo>
                                  <a:pt x="398" y="9"/>
                                </a:lnTo>
                                <a:lnTo>
                                  <a:pt x="399" y="8"/>
                                </a:lnTo>
                                <a:lnTo>
                                  <a:pt x="400" y="7"/>
                                </a:lnTo>
                                <a:lnTo>
                                  <a:pt x="401" y="10"/>
                                </a:lnTo>
                                <a:lnTo>
                                  <a:pt x="402" y="11"/>
                                </a:lnTo>
                                <a:lnTo>
                                  <a:pt x="403" y="11"/>
                                </a:lnTo>
                                <a:lnTo>
                                  <a:pt x="404" y="8"/>
                                </a:lnTo>
                                <a:lnTo>
                                  <a:pt x="404" y="10"/>
                                </a:lnTo>
                                <a:lnTo>
                                  <a:pt x="405" y="7"/>
                                </a:lnTo>
                                <a:lnTo>
                                  <a:pt x="406" y="4"/>
                                </a:lnTo>
                                <a:lnTo>
                                  <a:pt x="407" y="6"/>
                                </a:lnTo>
                                <a:lnTo>
                                  <a:pt x="408" y="6"/>
                                </a:lnTo>
                                <a:lnTo>
                                  <a:pt x="409" y="6"/>
                                </a:lnTo>
                                <a:lnTo>
                                  <a:pt x="410" y="7"/>
                                </a:lnTo>
                                <a:lnTo>
                                  <a:pt x="411" y="8"/>
                                </a:lnTo>
                                <a:lnTo>
                                  <a:pt x="412" y="7"/>
                                </a:lnTo>
                                <a:lnTo>
                                  <a:pt x="413" y="7"/>
                                </a:lnTo>
                                <a:lnTo>
                                  <a:pt x="414" y="8"/>
                                </a:lnTo>
                                <a:lnTo>
                                  <a:pt x="415" y="11"/>
                                </a:lnTo>
                                <a:lnTo>
                                  <a:pt x="416" y="12"/>
                                </a:lnTo>
                                <a:lnTo>
                                  <a:pt x="417" y="11"/>
                                </a:lnTo>
                                <a:lnTo>
                                  <a:pt x="418" y="9"/>
                                </a:lnTo>
                                <a:lnTo>
                                  <a:pt x="419" y="8"/>
                                </a:lnTo>
                                <a:lnTo>
                                  <a:pt x="420" y="7"/>
                                </a:lnTo>
                                <a:lnTo>
                                  <a:pt x="421" y="3"/>
                                </a:lnTo>
                                <a:lnTo>
                                  <a:pt x="422" y="3"/>
                                </a:lnTo>
                                <a:lnTo>
                                  <a:pt x="423" y="4"/>
                                </a:lnTo>
                                <a:lnTo>
                                  <a:pt x="424" y="5"/>
                                </a:lnTo>
                                <a:lnTo>
                                  <a:pt x="425" y="6"/>
                                </a:lnTo>
                                <a:lnTo>
                                  <a:pt x="426" y="5"/>
                                </a:lnTo>
                                <a:lnTo>
                                  <a:pt x="427" y="6"/>
                                </a:lnTo>
                                <a:lnTo>
                                  <a:pt x="428" y="8"/>
                                </a:lnTo>
                                <a:lnTo>
                                  <a:pt x="429" y="9"/>
                                </a:lnTo>
                                <a:lnTo>
                                  <a:pt x="430" y="9"/>
                                </a:lnTo>
                                <a:lnTo>
                                  <a:pt x="431" y="9"/>
                                </a:lnTo>
                                <a:lnTo>
                                  <a:pt x="432" y="8"/>
                                </a:lnTo>
                                <a:lnTo>
                                  <a:pt x="433" y="7"/>
                                </a:lnTo>
                                <a:lnTo>
                                  <a:pt x="434" y="6"/>
                                </a:lnTo>
                                <a:lnTo>
                                  <a:pt x="435" y="7"/>
                                </a:lnTo>
                                <a:lnTo>
                                  <a:pt x="436" y="11"/>
                                </a:lnTo>
                                <a:lnTo>
                                  <a:pt x="437" y="12"/>
                                </a:lnTo>
                                <a:lnTo>
                                  <a:pt x="438" y="8"/>
                                </a:lnTo>
                                <a:lnTo>
                                  <a:pt x="438" y="11"/>
                                </a:lnTo>
                                <a:lnTo>
                                  <a:pt x="439" y="7"/>
                                </a:lnTo>
                                <a:lnTo>
                                  <a:pt x="440" y="8"/>
                                </a:lnTo>
                                <a:lnTo>
                                  <a:pt x="441" y="9"/>
                                </a:lnTo>
                                <a:lnTo>
                                  <a:pt x="442" y="6"/>
                                </a:lnTo>
                                <a:lnTo>
                                  <a:pt x="443" y="6"/>
                                </a:lnTo>
                                <a:lnTo>
                                  <a:pt x="444" y="4"/>
                                </a:lnTo>
                                <a:lnTo>
                                  <a:pt x="445" y="7"/>
                                </a:lnTo>
                                <a:lnTo>
                                  <a:pt x="445" y="4"/>
                                </a:lnTo>
                                <a:lnTo>
                                  <a:pt x="446" y="8"/>
                                </a:lnTo>
                                <a:lnTo>
                                  <a:pt x="447" y="7"/>
                                </a:lnTo>
                                <a:lnTo>
                                  <a:pt x="448" y="4"/>
                                </a:lnTo>
                                <a:lnTo>
                                  <a:pt x="449" y="3"/>
                                </a:lnTo>
                                <a:lnTo>
                                  <a:pt x="450" y="1"/>
                                </a:lnTo>
                                <a:lnTo>
                                  <a:pt x="451" y="4"/>
                                </a:lnTo>
                                <a:lnTo>
                                  <a:pt x="452" y="4"/>
                                </a:lnTo>
                                <a:lnTo>
                                  <a:pt x="453" y="3"/>
                                </a:lnTo>
                                <a:lnTo>
                                  <a:pt x="454" y="4"/>
                                </a:lnTo>
                                <a:lnTo>
                                  <a:pt x="455" y="6"/>
                                </a:lnTo>
                                <a:lnTo>
                                  <a:pt x="456" y="7"/>
                                </a:lnTo>
                                <a:lnTo>
                                  <a:pt x="457" y="6"/>
                                </a:lnTo>
                                <a:lnTo>
                                  <a:pt x="458" y="7"/>
                                </a:lnTo>
                                <a:lnTo>
                                  <a:pt x="459" y="10"/>
                                </a:lnTo>
                                <a:lnTo>
                                  <a:pt x="460" y="11"/>
                                </a:lnTo>
                                <a:lnTo>
                                  <a:pt x="461" y="11"/>
                                </a:lnTo>
                                <a:lnTo>
                                  <a:pt x="462" y="7"/>
                                </a:lnTo>
                                <a:lnTo>
                                  <a:pt x="462" y="10"/>
                                </a:lnTo>
                                <a:lnTo>
                                  <a:pt x="463" y="9"/>
                                </a:lnTo>
                                <a:lnTo>
                                  <a:pt x="464" y="9"/>
                                </a:lnTo>
                                <a:lnTo>
                                  <a:pt x="465" y="6"/>
                                </a:lnTo>
                                <a:lnTo>
                                  <a:pt x="466" y="5"/>
                                </a:lnTo>
                                <a:lnTo>
                                  <a:pt x="467" y="6"/>
                                </a:lnTo>
                                <a:lnTo>
                                  <a:pt x="468" y="8"/>
                                </a:lnTo>
                                <a:lnTo>
                                  <a:pt x="469" y="9"/>
                                </a:lnTo>
                                <a:lnTo>
                                  <a:pt x="470" y="10"/>
                                </a:lnTo>
                                <a:lnTo>
                                  <a:pt x="471" y="9"/>
                                </a:lnTo>
                                <a:lnTo>
                                  <a:pt x="472" y="6"/>
                                </a:lnTo>
                                <a:lnTo>
                                  <a:pt x="472" y="8"/>
                                </a:lnTo>
                                <a:lnTo>
                                  <a:pt x="473" y="6"/>
                                </a:lnTo>
                                <a:lnTo>
                                  <a:pt x="474" y="6"/>
                                </a:lnTo>
                                <a:lnTo>
                                  <a:pt x="475" y="8"/>
                                </a:lnTo>
                                <a:lnTo>
                                  <a:pt x="476" y="9"/>
                                </a:lnTo>
                                <a:lnTo>
                                  <a:pt x="477" y="9"/>
                                </a:lnTo>
                                <a:lnTo>
                                  <a:pt x="478" y="5"/>
                                </a:lnTo>
                                <a:lnTo>
                                  <a:pt x="479" y="4"/>
                                </a:lnTo>
                                <a:lnTo>
                                  <a:pt x="480" y="1"/>
                                </a:lnTo>
                                <a:lnTo>
                                  <a:pt x="481" y="1"/>
                                </a:lnTo>
                                <a:lnTo>
                                  <a:pt x="482" y="2"/>
                                </a:lnTo>
                                <a:lnTo>
                                  <a:pt x="483" y="5"/>
                                </a:lnTo>
                                <a:lnTo>
                                  <a:pt x="484" y="6"/>
                                </a:lnTo>
                                <a:lnTo>
                                  <a:pt x="485" y="6"/>
                                </a:lnTo>
                                <a:lnTo>
                                  <a:pt x="486" y="5"/>
                                </a:lnTo>
                                <a:lnTo>
                                  <a:pt x="487" y="4"/>
                                </a:lnTo>
                                <a:lnTo>
                                  <a:pt x="488" y="3"/>
                                </a:lnTo>
                                <a:lnTo>
                                  <a:pt x="489" y="1"/>
                                </a:lnTo>
                                <a:lnTo>
                                  <a:pt x="490" y="2"/>
                                </a:lnTo>
                                <a:lnTo>
                                  <a:pt x="491" y="5"/>
                                </a:lnTo>
                                <a:lnTo>
                                  <a:pt x="492" y="7"/>
                                </a:lnTo>
                                <a:lnTo>
                                  <a:pt x="493" y="8"/>
                                </a:lnTo>
                                <a:lnTo>
                                  <a:pt x="494" y="5"/>
                                </a:lnTo>
                                <a:lnTo>
                                  <a:pt x="494" y="7"/>
                                </a:lnTo>
                                <a:lnTo>
                                  <a:pt x="495" y="8"/>
                                </a:lnTo>
                                <a:lnTo>
                                  <a:pt x="496" y="9"/>
                                </a:lnTo>
                                <a:lnTo>
                                  <a:pt x="497" y="8"/>
                                </a:lnTo>
                                <a:lnTo>
                                  <a:pt x="498" y="7"/>
                                </a:lnTo>
                                <a:lnTo>
                                  <a:pt x="499" y="6"/>
                                </a:lnTo>
                                <a:lnTo>
                                  <a:pt x="500" y="6"/>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73"/>
                        <wps:cNvSpPr>
                          <a:spLocks/>
                        </wps:cNvSpPr>
                        <wps:spPr bwMode="auto">
                          <a:xfrm>
                            <a:off x="2940" y="2934"/>
                            <a:ext cx="5473" cy="2495"/>
                          </a:xfrm>
                          <a:custGeom>
                            <a:avLst/>
                            <a:gdLst>
                              <a:gd name="T0" fmla="*/ 77 w 500"/>
                              <a:gd name="T1" fmla="*/ 2456 h 317"/>
                              <a:gd name="T2" fmla="*/ 175 w 500"/>
                              <a:gd name="T3" fmla="*/ 2487 h 317"/>
                              <a:gd name="T4" fmla="*/ 274 w 500"/>
                              <a:gd name="T5" fmla="*/ 2456 h 317"/>
                              <a:gd name="T6" fmla="*/ 372 w 500"/>
                              <a:gd name="T7" fmla="*/ 2456 h 317"/>
                              <a:gd name="T8" fmla="*/ 471 w 500"/>
                              <a:gd name="T9" fmla="*/ 2464 h 317"/>
                              <a:gd name="T10" fmla="*/ 558 w 500"/>
                              <a:gd name="T11" fmla="*/ 2448 h 317"/>
                              <a:gd name="T12" fmla="*/ 657 w 500"/>
                              <a:gd name="T13" fmla="*/ 2440 h 317"/>
                              <a:gd name="T14" fmla="*/ 755 w 500"/>
                              <a:gd name="T15" fmla="*/ 2464 h 317"/>
                              <a:gd name="T16" fmla="*/ 854 w 500"/>
                              <a:gd name="T17" fmla="*/ 2432 h 317"/>
                              <a:gd name="T18" fmla="*/ 952 w 500"/>
                              <a:gd name="T19" fmla="*/ 2448 h 317"/>
                              <a:gd name="T20" fmla="*/ 1051 w 500"/>
                              <a:gd name="T21" fmla="*/ 2440 h 317"/>
                              <a:gd name="T22" fmla="*/ 1149 w 500"/>
                              <a:gd name="T23" fmla="*/ 2416 h 317"/>
                              <a:gd name="T24" fmla="*/ 1248 w 500"/>
                              <a:gd name="T25" fmla="*/ 2393 h 317"/>
                              <a:gd name="T26" fmla="*/ 1346 w 500"/>
                              <a:gd name="T27" fmla="*/ 2424 h 317"/>
                              <a:gd name="T28" fmla="*/ 1445 w 500"/>
                              <a:gd name="T29" fmla="*/ 2432 h 317"/>
                              <a:gd name="T30" fmla="*/ 1532 w 500"/>
                              <a:gd name="T31" fmla="*/ 2401 h 317"/>
                              <a:gd name="T32" fmla="*/ 1631 w 500"/>
                              <a:gd name="T33" fmla="*/ 2424 h 317"/>
                              <a:gd name="T34" fmla="*/ 1708 w 500"/>
                              <a:gd name="T35" fmla="*/ 2369 h 317"/>
                              <a:gd name="T36" fmla="*/ 1806 w 500"/>
                              <a:gd name="T37" fmla="*/ 2393 h 317"/>
                              <a:gd name="T38" fmla="*/ 1905 w 500"/>
                              <a:gd name="T39" fmla="*/ 2385 h 317"/>
                              <a:gd name="T40" fmla="*/ 2003 w 500"/>
                              <a:gd name="T41" fmla="*/ 2369 h 317"/>
                              <a:gd name="T42" fmla="*/ 2091 w 500"/>
                              <a:gd name="T43" fmla="*/ 2345 h 317"/>
                              <a:gd name="T44" fmla="*/ 2189 w 500"/>
                              <a:gd name="T45" fmla="*/ 2330 h 317"/>
                              <a:gd name="T46" fmla="*/ 2277 w 500"/>
                              <a:gd name="T47" fmla="*/ 2306 h 317"/>
                              <a:gd name="T48" fmla="*/ 2375 w 500"/>
                              <a:gd name="T49" fmla="*/ 2290 h 317"/>
                              <a:gd name="T50" fmla="*/ 2474 w 500"/>
                              <a:gd name="T51" fmla="*/ 2306 h 317"/>
                              <a:gd name="T52" fmla="*/ 2572 w 500"/>
                              <a:gd name="T53" fmla="*/ 2275 h 317"/>
                              <a:gd name="T54" fmla="*/ 2671 w 500"/>
                              <a:gd name="T55" fmla="*/ 2267 h 317"/>
                              <a:gd name="T56" fmla="*/ 2769 w 500"/>
                              <a:gd name="T57" fmla="*/ 2267 h 317"/>
                              <a:gd name="T58" fmla="*/ 2857 w 500"/>
                              <a:gd name="T59" fmla="*/ 2282 h 317"/>
                              <a:gd name="T60" fmla="*/ 2955 w 500"/>
                              <a:gd name="T61" fmla="*/ 2267 h 317"/>
                              <a:gd name="T62" fmla="*/ 3043 w 500"/>
                              <a:gd name="T63" fmla="*/ 2227 h 317"/>
                              <a:gd name="T64" fmla="*/ 3142 w 500"/>
                              <a:gd name="T65" fmla="*/ 2243 h 317"/>
                              <a:gd name="T66" fmla="*/ 3229 w 500"/>
                              <a:gd name="T67" fmla="*/ 2267 h 317"/>
                              <a:gd name="T68" fmla="*/ 3328 w 500"/>
                              <a:gd name="T69" fmla="*/ 2243 h 317"/>
                              <a:gd name="T70" fmla="*/ 3415 w 500"/>
                              <a:gd name="T71" fmla="*/ 2243 h 317"/>
                              <a:gd name="T72" fmla="*/ 3514 w 500"/>
                              <a:gd name="T73" fmla="*/ 1944 h 317"/>
                              <a:gd name="T74" fmla="*/ 3612 w 500"/>
                              <a:gd name="T75" fmla="*/ 1204 h 317"/>
                              <a:gd name="T76" fmla="*/ 3711 w 500"/>
                              <a:gd name="T77" fmla="*/ 551 h 317"/>
                              <a:gd name="T78" fmla="*/ 3809 w 500"/>
                              <a:gd name="T79" fmla="*/ 24 h 317"/>
                              <a:gd name="T80" fmla="*/ 3908 w 500"/>
                              <a:gd name="T81" fmla="*/ 299 h 317"/>
                              <a:gd name="T82" fmla="*/ 4006 w 500"/>
                              <a:gd name="T83" fmla="*/ 944 h 317"/>
                              <a:gd name="T84" fmla="*/ 4105 w 500"/>
                              <a:gd name="T85" fmla="*/ 1755 h 317"/>
                              <a:gd name="T86" fmla="*/ 4203 w 500"/>
                              <a:gd name="T87" fmla="*/ 2227 h 317"/>
                              <a:gd name="T88" fmla="*/ 4302 w 500"/>
                              <a:gd name="T89" fmla="*/ 2243 h 317"/>
                              <a:gd name="T90" fmla="*/ 4400 w 500"/>
                              <a:gd name="T91" fmla="*/ 2243 h 317"/>
                              <a:gd name="T92" fmla="*/ 4499 w 500"/>
                              <a:gd name="T93" fmla="*/ 2267 h 317"/>
                              <a:gd name="T94" fmla="*/ 4597 w 500"/>
                              <a:gd name="T95" fmla="*/ 2243 h 317"/>
                              <a:gd name="T96" fmla="*/ 4696 w 500"/>
                              <a:gd name="T97" fmla="*/ 2220 h 317"/>
                              <a:gd name="T98" fmla="*/ 4794 w 500"/>
                              <a:gd name="T99" fmla="*/ 2267 h 317"/>
                              <a:gd name="T100" fmla="*/ 4882 w 500"/>
                              <a:gd name="T101" fmla="*/ 2235 h 317"/>
                              <a:gd name="T102" fmla="*/ 4980 w 500"/>
                              <a:gd name="T103" fmla="*/ 2267 h 317"/>
                              <a:gd name="T104" fmla="*/ 5079 w 500"/>
                              <a:gd name="T105" fmla="*/ 2282 h 317"/>
                              <a:gd name="T106" fmla="*/ 5177 w 500"/>
                              <a:gd name="T107" fmla="*/ 2306 h 317"/>
                              <a:gd name="T108" fmla="*/ 5265 w 500"/>
                              <a:gd name="T109" fmla="*/ 2322 h 317"/>
                              <a:gd name="T110" fmla="*/ 5364 w 500"/>
                              <a:gd name="T111" fmla="*/ 2353 h 317"/>
                              <a:gd name="T112" fmla="*/ 5462 w 500"/>
                              <a:gd name="T113" fmla="*/ 2345 h 31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500" h="317">
                                <a:moveTo>
                                  <a:pt x="0" y="314"/>
                                </a:moveTo>
                                <a:lnTo>
                                  <a:pt x="0" y="314"/>
                                </a:lnTo>
                                <a:lnTo>
                                  <a:pt x="1" y="314"/>
                                </a:lnTo>
                                <a:lnTo>
                                  <a:pt x="2" y="315"/>
                                </a:lnTo>
                                <a:lnTo>
                                  <a:pt x="3" y="314"/>
                                </a:lnTo>
                                <a:lnTo>
                                  <a:pt x="4" y="313"/>
                                </a:lnTo>
                                <a:lnTo>
                                  <a:pt x="5" y="313"/>
                                </a:lnTo>
                                <a:lnTo>
                                  <a:pt x="6" y="312"/>
                                </a:lnTo>
                                <a:lnTo>
                                  <a:pt x="7" y="312"/>
                                </a:lnTo>
                                <a:lnTo>
                                  <a:pt x="8" y="312"/>
                                </a:lnTo>
                                <a:lnTo>
                                  <a:pt x="9" y="312"/>
                                </a:lnTo>
                                <a:lnTo>
                                  <a:pt x="10" y="315"/>
                                </a:lnTo>
                                <a:lnTo>
                                  <a:pt x="11" y="316"/>
                                </a:lnTo>
                                <a:lnTo>
                                  <a:pt x="12" y="317"/>
                                </a:lnTo>
                                <a:lnTo>
                                  <a:pt x="13" y="317"/>
                                </a:lnTo>
                                <a:lnTo>
                                  <a:pt x="14" y="317"/>
                                </a:lnTo>
                                <a:lnTo>
                                  <a:pt x="15" y="317"/>
                                </a:lnTo>
                                <a:lnTo>
                                  <a:pt x="16" y="316"/>
                                </a:lnTo>
                                <a:lnTo>
                                  <a:pt x="17" y="316"/>
                                </a:lnTo>
                                <a:lnTo>
                                  <a:pt x="18" y="315"/>
                                </a:lnTo>
                                <a:lnTo>
                                  <a:pt x="19" y="314"/>
                                </a:lnTo>
                                <a:lnTo>
                                  <a:pt x="20" y="315"/>
                                </a:lnTo>
                                <a:lnTo>
                                  <a:pt x="21" y="315"/>
                                </a:lnTo>
                                <a:lnTo>
                                  <a:pt x="22" y="316"/>
                                </a:lnTo>
                                <a:lnTo>
                                  <a:pt x="23" y="315"/>
                                </a:lnTo>
                                <a:lnTo>
                                  <a:pt x="24" y="314"/>
                                </a:lnTo>
                                <a:lnTo>
                                  <a:pt x="25" y="312"/>
                                </a:lnTo>
                                <a:lnTo>
                                  <a:pt x="26" y="313"/>
                                </a:lnTo>
                                <a:lnTo>
                                  <a:pt x="27" y="314"/>
                                </a:lnTo>
                                <a:lnTo>
                                  <a:pt x="28" y="313"/>
                                </a:lnTo>
                                <a:lnTo>
                                  <a:pt x="29" y="314"/>
                                </a:lnTo>
                                <a:lnTo>
                                  <a:pt x="30" y="314"/>
                                </a:lnTo>
                                <a:lnTo>
                                  <a:pt x="31" y="313"/>
                                </a:lnTo>
                                <a:lnTo>
                                  <a:pt x="32" y="313"/>
                                </a:lnTo>
                                <a:lnTo>
                                  <a:pt x="33" y="313"/>
                                </a:lnTo>
                                <a:lnTo>
                                  <a:pt x="34" y="312"/>
                                </a:lnTo>
                                <a:lnTo>
                                  <a:pt x="35" y="312"/>
                                </a:lnTo>
                                <a:lnTo>
                                  <a:pt x="36" y="313"/>
                                </a:lnTo>
                                <a:lnTo>
                                  <a:pt x="37" y="311"/>
                                </a:lnTo>
                                <a:lnTo>
                                  <a:pt x="38" y="309"/>
                                </a:lnTo>
                                <a:lnTo>
                                  <a:pt x="39" y="309"/>
                                </a:lnTo>
                                <a:lnTo>
                                  <a:pt x="40" y="314"/>
                                </a:lnTo>
                                <a:lnTo>
                                  <a:pt x="41" y="315"/>
                                </a:lnTo>
                                <a:lnTo>
                                  <a:pt x="42" y="314"/>
                                </a:lnTo>
                                <a:lnTo>
                                  <a:pt x="43" y="313"/>
                                </a:lnTo>
                                <a:lnTo>
                                  <a:pt x="44" y="315"/>
                                </a:lnTo>
                                <a:lnTo>
                                  <a:pt x="45" y="316"/>
                                </a:lnTo>
                                <a:lnTo>
                                  <a:pt x="46" y="316"/>
                                </a:lnTo>
                                <a:lnTo>
                                  <a:pt x="47" y="316"/>
                                </a:lnTo>
                                <a:lnTo>
                                  <a:pt x="48" y="315"/>
                                </a:lnTo>
                                <a:lnTo>
                                  <a:pt x="49" y="311"/>
                                </a:lnTo>
                                <a:lnTo>
                                  <a:pt x="49" y="313"/>
                                </a:lnTo>
                                <a:lnTo>
                                  <a:pt x="50" y="311"/>
                                </a:lnTo>
                                <a:lnTo>
                                  <a:pt x="51" y="311"/>
                                </a:lnTo>
                                <a:lnTo>
                                  <a:pt x="52" y="310"/>
                                </a:lnTo>
                                <a:lnTo>
                                  <a:pt x="53" y="310"/>
                                </a:lnTo>
                                <a:lnTo>
                                  <a:pt x="54" y="312"/>
                                </a:lnTo>
                                <a:lnTo>
                                  <a:pt x="55" y="312"/>
                                </a:lnTo>
                                <a:lnTo>
                                  <a:pt x="56" y="310"/>
                                </a:lnTo>
                                <a:lnTo>
                                  <a:pt x="57" y="308"/>
                                </a:lnTo>
                                <a:lnTo>
                                  <a:pt x="58" y="311"/>
                                </a:lnTo>
                                <a:lnTo>
                                  <a:pt x="59" y="311"/>
                                </a:lnTo>
                                <a:lnTo>
                                  <a:pt x="60" y="310"/>
                                </a:lnTo>
                                <a:lnTo>
                                  <a:pt x="61" y="307"/>
                                </a:lnTo>
                                <a:lnTo>
                                  <a:pt x="62" y="307"/>
                                </a:lnTo>
                                <a:lnTo>
                                  <a:pt x="63" y="310"/>
                                </a:lnTo>
                                <a:lnTo>
                                  <a:pt x="64" y="311"/>
                                </a:lnTo>
                                <a:lnTo>
                                  <a:pt x="65" y="311"/>
                                </a:lnTo>
                                <a:lnTo>
                                  <a:pt x="66" y="312"/>
                                </a:lnTo>
                                <a:lnTo>
                                  <a:pt x="67" y="312"/>
                                </a:lnTo>
                                <a:lnTo>
                                  <a:pt x="68" y="313"/>
                                </a:lnTo>
                                <a:lnTo>
                                  <a:pt x="69" y="313"/>
                                </a:lnTo>
                                <a:lnTo>
                                  <a:pt x="70" y="314"/>
                                </a:lnTo>
                                <a:lnTo>
                                  <a:pt x="71" y="313"/>
                                </a:lnTo>
                                <a:lnTo>
                                  <a:pt x="72" y="312"/>
                                </a:lnTo>
                                <a:lnTo>
                                  <a:pt x="73" y="311"/>
                                </a:lnTo>
                                <a:lnTo>
                                  <a:pt x="74" y="310"/>
                                </a:lnTo>
                                <a:lnTo>
                                  <a:pt x="75" y="307"/>
                                </a:lnTo>
                                <a:lnTo>
                                  <a:pt x="76" y="307"/>
                                </a:lnTo>
                                <a:lnTo>
                                  <a:pt x="77" y="308"/>
                                </a:lnTo>
                                <a:lnTo>
                                  <a:pt x="78" y="309"/>
                                </a:lnTo>
                                <a:lnTo>
                                  <a:pt x="79" y="309"/>
                                </a:lnTo>
                                <a:lnTo>
                                  <a:pt x="80" y="310"/>
                                </a:lnTo>
                                <a:lnTo>
                                  <a:pt x="81" y="310"/>
                                </a:lnTo>
                                <a:lnTo>
                                  <a:pt x="82" y="310"/>
                                </a:lnTo>
                                <a:lnTo>
                                  <a:pt x="83" y="310"/>
                                </a:lnTo>
                                <a:lnTo>
                                  <a:pt x="84" y="311"/>
                                </a:lnTo>
                                <a:lnTo>
                                  <a:pt x="85" y="311"/>
                                </a:lnTo>
                                <a:lnTo>
                                  <a:pt x="86" y="310"/>
                                </a:lnTo>
                                <a:lnTo>
                                  <a:pt x="87" y="311"/>
                                </a:lnTo>
                                <a:lnTo>
                                  <a:pt x="88" y="312"/>
                                </a:lnTo>
                                <a:lnTo>
                                  <a:pt x="89" y="311"/>
                                </a:lnTo>
                                <a:lnTo>
                                  <a:pt x="90" y="311"/>
                                </a:lnTo>
                                <a:lnTo>
                                  <a:pt x="91" y="312"/>
                                </a:lnTo>
                                <a:lnTo>
                                  <a:pt x="92" y="311"/>
                                </a:lnTo>
                                <a:lnTo>
                                  <a:pt x="93" y="312"/>
                                </a:lnTo>
                                <a:lnTo>
                                  <a:pt x="94" y="311"/>
                                </a:lnTo>
                                <a:lnTo>
                                  <a:pt x="95" y="311"/>
                                </a:lnTo>
                                <a:lnTo>
                                  <a:pt x="96" y="310"/>
                                </a:lnTo>
                                <a:lnTo>
                                  <a:pt x="97" y="310"/>
                                </a:lnTo>
                                <a:lnTo>
                                  <a:pt x="98" y="310"/>
                                </a:lnTo>
                                <a:lnTo>
                                  <a:pt x="99" y="310"/>
                                </a:lnTo>
                                <a:lnTo>
                                  <a:pt x="100" y="310"/>
                                </a:lnTo>
                                <a:lnTo>
                                  <a:pt x="101" y="311"/>
                                </a:lnTo>
                                <a:lnTo>
                                  <a:pt x="102" y="312"/>
                                </a:lnTo>
                                <a:lnTo>
                                  <a:pt x="103" y="312"/>
                                </a:lnTo>
                                <a:lnTo>
                                  <a:pt x="104" y="311"/>
                                </a:lnTo>
                                <a:lnTo>
                                  <a:pt x="105" y="307"/>
                                </a:lnTo>
                                <a:lnTo>
                                  <a:pt x="106" y="306"/>
                                </a:lnTo>
                                <a:lnTo>
                                  <a:pt x="107" y="304"/>
                                </a:lnTo>
                                <a:lnTo>
                                  <a:pt x="108" y="304"/>
                                </a:lnTo>
                                <a:lnTo>
                                  <a:pt x="109" y="306"/>
                                </a:lnTo>
                                <a:lnTo>
                                  <a:pt x="110" y="307"/>
                                </a:lnTo>
                                <a:lnTo>
                                  <a:pt x="111" y="307"/>
                                </a:lnTo>
                                <a:lnTo>
                                  <a:pt x="112" y="306"/>
                                </a:lnTo>
                                <a:lnTo>
                                  <a:pt x="113" y="304"/>
                                </a:lnTo>
                                <a:lnTo>
                                  <a:pt x="114" y="304"/>
                                </a:lnTo>
                                <a:lnTo>
                                  <a:pt x="115" y="308"/>
                                </a:lnTo>
                                <a:lnTo>
                                  <a:pt x="116" y="309"/>
                                </a:lnTo>
                                <a:lnTo>
                                  <a:pt x="117" y="308"/>
                                </a:lnTo>
                                <a:lnTo>
                                  <a:pt x="118" y="306"/>
                                </a:lnTo>
                                <a:lnTo>
                                  <a:pt x="119" y="306"/>
                                </a:lnTo>
                                <a:lnTo>
                                  <a:pt x="120" y="307"/>
                                </a:lnTo>
                                <a:lnTo>
                                  <a:pt x="121" y="308"/>
                                </a:lnTo>
                                <a:lnTo>
                                  <a:pt x="122" y="309"/>
                                </a:lnTo>
                                <a:lnTo>
                                  <a:pt x="123" y="308"/>
                                </a:lnTo>
                                <a:lnTo>
                                  <a:pt x="124" y="306"/>
                                </a:lnTo>
                                <a:lnTo>
                                  <a:pt x="125" y="306"/>
                                </a:lnTo>
                                <a:lnTo>
                                  <a:pt x="126" y="305"/>
                                </a:lnTo>
                                <a:lnTo>
                                  <a:pt x="127" y="305"/>
                                </a:lnTo>
                                <a:lnTo>
                                  <a:pt x="128" y="302"/>
                                </a:lnTo>
                                <a:lnTo>
                                  <a:pt x="129" y="305"/>
                                </a:lnTo>
                                <a:lnTo>
                                  <a:pt x="130" y="307"/>
                                </a:lnTo>
                                <a:lnTo>
                                  <a:pt x="131" y="308"/>
                                </a:lnTo>
                                <a:lnTo>
                                  <a:pt x="132" y="309"/>
                                </a:lnTo>
                                <a:lnTo>
                                  <a:pt x="133" y="310"/>
                                </a:lnTo>
                                <a:lnTo>
                                  <a:pt x="134" y="309"/>
                                </a:lnTo>
                                <a:lnTo>
                                  <a:pt x="135" y="306"/>
                                </a:lnTo>
                                <a:lnTo>
                                  <a:pt x="135" y="307"/>
                                </a:lnTo>
                                <a:lnTo>
                                  <a:pt x="136" y="304"/>
                                </a:lnTo>
                                <a:lnTo>
                                  <a:pt x="137" y="302"/>
                                </a:lnTo>
                                <a:lnTo>
                                  <a:pt x="138" y="303"/>
                                </a:lnTo>
                                <a:lnTo>
                                  <a:pt x="139" y="304"/>
                                </a:lnTo>
                                <a:lnTo>
                                  <a:pt x="140" y="305"/>
                                </a:lnTo>
                                <a:lnTo>
                                  <a:pt x="141" y="305"/>
                                </a:lnTo>
                                <a:lnTo>
                                  <a:pt x="142" y="304"/>
                                </a:lnTo>
                                <a:lnTo>
                                  <a:pt x="143" y="302"/>
                                </a:lnTo>
                                <a:lnTo>
                                  <a:pt x="144" y="302"/>
                                </a:lnTo>
                                <a:lnTo>
                                  <a:pt x="145" y="305"/>
                                </a:lnTo>
                                <a:lnTo>
                                  <a:pt x="146" y="305"/>
                                </a:lnTo>
                                <a:lnTo>
                                  <a:pt x="147" y="308"/>
                                </a:lnTo>
                                <a:lnTo>
                                  <a:pt x="148" y="309"/>
                                </a:lnTo>
                                <a:lnTo>
                                  <a:pt x="149" y="308"/>
                                </a:lnTo>
                                <a:lnTo>
                                  <a:pt x="150" y="305"/>
                                </a:lnTo>
                                <a:lnTo>
                                  <a:pt x="150" y="306"/>
                                </a:lnTo>
                                <a:lnTo>
                                  <a:pt x="151" y="303"/>
                                </a:lnTo>
                                <a:lnTo>
                                  <a:pt x="152" y="303"/>
                                </a:lnTo>
                                <a:lnTo>
                                  <a:pt x="153" y="307"/>
                                </a:lnTo>
                                <a:lnTo>
                                  <a:pt x="154" y="308"/>
                                </a:lnTo>
                                <a:lnTo>
                                  <a:pt x="155" y="307"/>
                                </a:lnTo>
                                <a:lnTo>
                                  <a:pt x="155" y="301"/>
                                </a:lnTo>
                                <a:lnTo>
                                  <a:pt x="156" y="301"/>
                                </a:lnTo>
                                <a:lnTo>
                                  <a:pt x="157" y="304"/>
                                </a:lnTo>
                                <a:lnTo>
                                  <a:pt x="158" y="305"/>
                                </a:lnTo>
                                <a:lnTo>
                                  <a:pt x="159" y="305"/>
                                </a:lnTo>
                                <a:lnTo>
                                  <a:pt x="160" y="306"/>
                                </a:lnTo>
                                <a:lnTo>
                                  <a:pt x="161" y="307"/>
                                </a:lnTo>
                                <a:lnTo>
                                  <a:pt x="162" y="307"/>
                                </a:lnTo>
                                <a:lnTo>
                                  <a:pt x="163" y="306"/>
                                </a:lnTo>
                                <a:lnTo>
                                  <a:pt x="164" y="305"/>
                                </a:lnTo>
                                <a:lnTo>
                                  <a:pt x="165" y="304"/>
                                </a:lnTo>
                                <a:lnTo>
                                  <a:pt x="166" y="303"/>
                                </a:lnTo>
                                <a:lnTo>
                                  <a:pt x="167" y="304"/>
                                </a:lnTo>
                                <a:lnTo>
                                  <a:pt x="168" y="303"/>
                                </a:lnTo>
                                <a:lnTo>
                                  <a:pt x="169" y="302"/>
                                </a:lnTo>
                                <a:lnTo>
                                  <a:pt x="170" y="301"/>
                                </a:lnTo>
                                <a:lnTo>
                                  <a:pt x="171" y="302"/>
                                </a:lnTo>
                                <a:lnTo>
                                  <a:pt x="172" y="301"/>
                                </a:lnTo>
                                <a:lnTo>
                                  <a:pt x="173" y="300"/>
                                </a:lnTo>
                                <a:lnTo>
                                  <a:pt x="174" y="303"/>
                                </a:lnTo>
                                <a:lnTo>
                                  <a:pt x="175" y="304"/>
                                </a:lnTo>
                                <a:lnTo>
                                  <a:pt x="176" y="304"/>
                                </a:lnTo>
                                <a:lnTo>
                                  <a:pt x="177" y="303"/>
                                </a:lnTo>
                                <a:lnTo>
                                  <a:pt x="178" y="300"/>
                                </a:lnTo>
                                <a:lnTo>
                                  <a:pt x="179" y="302"/>
                                </a:lnTo>
                                <a:lnTo>
                                  <a:pt x="180" y="303"/>
                                </a:lnTo>
                                <a:lnTo>
                                  <a:pt x="181" y="300"/>
                                </a:lnTo>
                                <a:lnTo>
                                  <a:pt x="182" y="301"/>
                                </a:lnTo>
                                <a:lnTo>
                                  <a:pt x="183" y="301"/>
                                </a:lnTo>
                                <a:lnTo>
                                  <a:pt x="184" y="299"/>
                                </a:lnTo>
                                <a:lnTo>
                                  <a:pt x="185" y="297"/>
                                </a:lnTo>
                                <a:lnTo>
                                  <a:pt x="186" y="300"/>
                                </a:lnTo>
                                <a:lnTo>
                                  <a:pt x="187" y="303"/>
                                </a:lnTo>
                                <a:lnTo>
                                  <a:pt x="188" y="304"/>
                                </a:lnTo>
                                <a:lnTo>
                                  <a:pt x="189" y="301"/>
                                </a:lnTo>
                                <a:lnTo>
                                  <a:pt x="189" y="303"/>
                                </a:lnTo>
                                <a:lnTo>
                                  <a:pt x="190" y="300"/>
                                </a:lnTo>
                                <a:lnTo>
                                  <a:pt x="191" y="298"/>
                                </a:lnTo>
                                <a:lnTo>
                                  <a:pt x="192" y="297"/>
                                </a:lnTo>
                                <a:lnTo>
                                  <a:pt x="193" y="295"/>
                                </a:lnTo>
                                <a:lnTo>
                                  <a:pt x="194" y="297"/>
                                </a:lnTo>
                                <a:lnTo>
                                  <a:pt x="195" y="296"/>
                                </a:lnTo>
                                <a:lnTo>
                                  <a:pt x="196" y="297"/>
                                </a:lnTo>
                                <a:lnTo>
                                  <a:pt x="197" y="297"/>
                                </a:lnTo>
                                <a:lnTo>
                                  <a:pt x="198" y="295"/>
                                </a:lnTo>
                                <a:lnTo>
                                  <a:pt x="199" y="295"/>
                                </a:lnTo>
                                <a:lnTo>
                                  <a:pt x="200" y="296"/>
                                </a:lnTo>
                                <a:lnTo>
                                  <a:pt x="201" y="297"/>
                                </a:lnTo>
                                <a:lnTo>
                                  <a:pt x="202" y="297"/>
                                </a:lnTo>
                                <a:lnTo>
                                  <a:pt x="203" y="299"/>
                                </a:lnTo>
                                <a:lnTo>
                                  <a:pt x="204" y="300"/>
                                </a:lnTo>
                                <a:lnTo>
                                  <a:pt x="205" y="297"/>
                                </a:lnTo>
                                <a:lnTo>
                                  <a:pt x="205" y="299"/>
                                </a:lnTo>
                                <a:lnTo>
                                  <a:pt x="206" y="296"/>
                                </a:lnTo>
                                <a:lnTo>
                                  <a:pt x="207" y="295"/>
                                </a:lnTo>
                                <a:lnTo>
                                  <a:pt x="208" y="293"/>
                                </a:lnTo>
                                <a:lnTo>
                                  <a:pt x="209" y="293"/>
                                </a:lnTo>
                                <a:lnTo>
                                  <a:pt x="210" y="295"/>
                                </a:lnTo>
                                <a:lnTo>
                                  <a:pt x="211" y="296"/>
                                </a:lnTo>
                                <a:lnTo>
                                  <a:pt x="212" y="295"/>
                                </a:lnTo>
                                <a:lnTo>
                                  <a:pt x="213" y="295"/>
                                </a:lnTo>
                                <a:lnTo>
                                  <a:pt x="214" y="295"/>
                                </a:lnTo>
                                <a:lnTo>
                                  <a:pt x="215" y="293"/>
                                </a:lnTo>
                                <a:lnTo>
                                  <a:pt x="216" y="293"/>
                                </a:lnTo>
                                <a:lnTo>
                                  <a:pt x="217" y="291"/>
                                </a:lnTo>
                                <a:lnTo>
                                  <a:pt x="218" y="290"/>
                                </a:lnTo>
                                <a:lnTo>
                                  <a:pt x="219" y="293"/>
                                </a:lnTo>
                                <a:lnTo>
                                  <a:pt x="220" y="294"/>
                                </a:lnTo>
                                <a:lnTo>
                                  <a:pt x="221" y="295"/>
                                </a:lnTo>
                                <a:lnTo>
                                  <a:pt x="222" y="296"/>
                                </a:lnTo>
                                <a:lnTo>
                                  <a:pt x="223" y="295"/>
                                </a:lnTo>
                                <a:lnTo>
                                  <a:pt x="224" y="293"/>
                                </a:lnTo>
                                <a:lnTo>
                                  <a:pt x="225" y="294"/>
                                </a:lnTo>
                                <a:lnTo>
                                  <a:pt x="226" y="293"/>
                                </a:lnTo>
                                <a:lnTo>
                                  <a:pt x="227" y="292"/>
                                </a:lnTo>
                                <a:lnTo>
                                  <a:pt x="228" y="291"/>
                                </a:lnTo>
                                <a:lnTo>
                                  <a:pt x="229" y="291"/>
                                </a:lnTo>
                                <a:lnTo>
                                  <a:pt x="230" y="291"/>
                                </a:lnTo>
                                <a:lnTo>
                                  <a:pt x="231" y="292"/>
                                </a:lnTo>
                                <a:lnTo>
                                  <a:pt x="232" y="293"/>
                                </a:lnTo>
                                <a:lnTo>
                                  <a:pt x="233" y="292"/>
                                </a:lnTo>
                                <a:lnTo>
                                  <a:pt x="234" y="289"/>
                                </a:lnTo>
                                <a:lnTo>
                                  <a:pt x="235" y="289"/>
                                </a:lnTo>
                                <a:lnTo>
                                  <a:pt x="236" y="289"/>
                                </a:lnTo>
                                <a:lnTo>
                                  <a:pt x="237" y="290"/>
                                </a:lnTo>
                                <a:lnTo>
                                  <a:pt x="238" y="292"/>
                                </a:lnTo>
                                <a:lnTo>
                                  <a:pt x="239" y="293"/>
                                </a:lnTo>
                                <a:lnTo>
                                  <a:pt x="240" y="292"/>
                                </a:lnTo>
                                <a:lnTo>
                                  <a:pt x="241" y="291"/>
                                </a:lnTo>
                                <a:lnTo>
                                  <a:pt x="242" y="289"/>
                                </a:lnTo>
                                <a:lnTo>
                                  <a:pt x="243" y="288"/>
                                </a:lnTo>
                                <a:lnTo>
                                  <a:pt x="244" y="288"/>
                                </a:lnTo>
                                <a:lnTo>
                                  <a:pt x="245" y="287"/>
                                </a:lnTo>
                                <a:lnTo>
                                  <a:pt x="246" y="287"/>
                                </a:lnTo>
                                <a:lnTo>
                                  <a:pt x="247" y="285"/>
                                </a:lnTo>
                                <a:lnTo>
                                  <a:pt x="248" y="288"/>
                                </a:lnTo>
                                <a:lnTo>
                                  <a:pt x="249" y="289"/>
                                </a:lnTo>
                                <a:lnTo>
                                  <a:pt x="250" y="288"/>
                                </a:lnTo>
                                <a:lnTo>
                                  <a:pt x="251" y="288"/>
                                </a:lnTo>
                                <a:lnTo>
                                  <a:pt x="252" y="289"/>
                                </a:lnTo>
                                <a:lnTo>
                                  <a:pt x="253" y="288"/>
                                </a:lnTo>
                                <a:lnTo>
                                  <a:pt x="254" y="287"/>
                                </a:lnTo>
                                <a:lnTo>
                                  <a:pt x="255" y="288"/>
                                </a:lnTo>
                                <a:lnTo>
                                  <a:pt x="256" y="289"/>
                                </a:lnTo>
                                <a:lnTo>
                                  <a:pt x="257" y="286"/>
                                </a:lnTo>
                                <a:lnTo>
                                  <a:pt x="257" y="288"/>
                                </a:lnTo>
                                <a:lnTo>
                                  <a:pt x="258" y="287"/>
                                </a:lnTo>
                                <a:lnTo>
                                  <a:pt x="259" y="288"/>
                                </a:lnTo>
                                <a:lnTo>
                                  <a:pt x="260" y="289"/>
                                </a:lnTo>
                                <a:lnTo>
                                  <a:pt x="261" y="290"/>
                                </a:lnTo>
                                <a:lnTo>
                                  <a:pt x="262" y="289"/>
                                </a:lnTo>
                                <a:lnTo>
                                  <a:pt x="263" y="289"/>
                                </a:lnTo>
                                <a:lnTo>
                                  <a:pt x="264" y="288"/>
                                </a:lnTo>
                                <a:lnTo>
                                  <a:pt x="265" y="288"/>
                                </a:lnTo>
                                <a:lnTo>
                                  <a:pt x="266" y="287"/>
                                </a:lnTo>
                                <a:lnTo>
                                  <a:pt x="267" y="287"/>
                                </a:lnTo>
                                <a:lnTo>
                                  <a:pt x="268" y="288"/>
                                </a:lnTo>
                                <a:lnTo>
                                  <a:pt x="269" y="289"/>
                                </a:lnTo>
                                <a:lnTo>
                                  <a:pt x="270" y="288"/>
                                </a:lnTo>
                                <a:lnTo>
                                  <a:pt x="271" y="284"/>
                                </a:lnTo>
                                <a:lnTo>
                                  <a:pt x="272" y="284"/>
                                </a:lnTo>
                                <a:lnTo>
                                  <a:pt x="273" y="286"/>
                                </a:lnTo>
                                <a:lnTo>
                                  <a:pt x="274" y="287"/>
                                </a:lnTo>
                                <a:lnTo>
                                  <a:pt x="275" y="287"/>
                                </a:lnTo>
                                <a:lnTo>
                                  <a:pt x="276" y="288"/>
                                </a:lnTo>
                                <a:lnTo>
                                  <a:pt x="277" y="285"/>
                                </a:lnTo>
                                <a:lnTo>
                                  <a:pt x="277" y="287"/>
                                </a:lnTo>
                                <a:lnTo>
                                  <a:pt x="278" y="283"/>
                                </a:lnTo>
                                <a:lnTo>
                                  <a:pt x="279" y="284"/>
                                </a:lnTo>
                                <a:lnTo>
                                  <a:pt x="280" y="286"/>
                                </a:lnTo>
                                <a:lnTo>
                                  <a:pt x="281" y="287"/>
                                </a:lnTo>
                                <a:lnTo>
                                  <a:pt x="282" y="287"/>
                                </a:lnTo>
                                <a:lnTo>
                                  <a:pt x="283" y="287"/>
                                </a:lnTo>
                                <a:lnTo>
                                  <a:pt x="284" y="286"/>
                                </a:lnTo>
                                <a:lnTo>
                                  <a:pt x="285" y="286"/>
                                </a:lnTo>
                                <a:lnTo>
                                  <a:pt x="286" y="286"/>
                                </a:lnTo>
                                <a:lnTo>
                                  <a:pt x="287" y="285"/>
                                </a:lnTo>
                                <a:lnTo>
                                  <a:pt x="288" y="284"/>
                                </a:lnTo>
                                <a:lnTo>
                                  <a:pt x="289" y="283"/>
                                </a:lnTo>
                                <a:lnTo>
                                  <a:pt x="290" y="282"/>
                                </a:lnTo>
                                <a:lnTo>
                                  <a:pt x="291" y="283"/>
                                </a:lnTo>
                                <a:lnTo>
                                  <a:pt x="292" y="285"/>
                                </a:lnTo>
                                <a:lnTo>
                                  <a:pt x="293" y="288"/>
                                </a:lnTo>
                                <a:lnTo>
                                  <a:pt x="294" y="289"/>
                                </a:lnTo>
                                <a:lnTo>
                                  <a:pt x="295" y="283"/>
                                </a:lnTo>
                                <a:lnTo>
                                  <a:pt x="295" y="288"/>
                                </a:lnTo>
                                <a:lnTo>
                                  <a:pt x="296" y="281"/>
                                </a:lnTo>
                                <a:lnTo>
                                  <a:pt x="297" y="282"/>
                                </a:lnTo>
                                <a:lnTo>
                                  <a:pt x="298" y="283"/>
                                </a:lnTo>
                                <a:lnTo>
                                  <a:pt x="299" y="285"/>
                                </a:lnTo>
                                <a:lnTo>
                                  <a:pt x="300" y="286"/>
                                </a:lnTo>
                                <a:lnTo>
                                  <a:pt x="301" y="286"/>
                                </a:lnTo>
                                <a:lnTo>
                                  <a:pt x="302" y="286"/>
                                </a:lnTo>
                                <a:lnTo>
                                  <a:pt x="303" y="286"/>
                                </a:lnTo>
                                <a:lnTo>
                                  <a:pt x="304" y="285"/>
                                </a:lnTo>
                                <a:lnTo>
                                  <a:pt x="305" y="284"/>
                                </a:lnTo>
                                <a:lnTo>
                                  <a:pt x="306" y="286"/>
                                </a:lnTo>
                                <a:lnTo>
                                  <a:pt x="307" y="287"/>
                                </a:lnTo>
                                <a:lnTo>
                                  <a:pt x="308" y="287"/>
                                </a:lnTo>
                                <a:lnTo>
                                  <a:pt x="309" y="284"/>
                                </a:lnTo>
                                <a:lnTo>
                                  <a:pt x="309" y="286"/>
                                </a:lnTo>
                                <a:lnTo>
                                  <a:pt x="310" y="283"/>
                                </a:lnTo>
                                <a:lnTo>
                                  <a:pt x="311" y="284"/>
                                </a:lnTo>
                                <a:lnTo>
                                  <a:pt x="312" y="285"/>
                                </a:lnTo>
                                <a:lnTo>
                                  <a:pt x="313" y="283"/>
                                </a:lnTo>
                                <a:lnTo>
                                  <a:pt x="314" y="283"/>
                                </a:lnTo>
                                <a:lnTo>
                                  <a:pt x="315" y="280"/>
                                </a:lnTo>
                                <a:lnTo>
                                  <a:pt x="316" y="276"/>
                                </a:lnTo>
                                <a:lnTo>
                                  <a:pt x="317" y="270"/>
                                </a:lnTo>
                                <a:lnTo>
                                  <a:pt x="318" y="269"/>
                                </a:lnTo>
                                <a:lnTo>
                                  <a:pt x="319" y="263"/>
                                </a:lnTo>
                                <a:lnTo>
                                  <a:pt x="320" y="253"/>
                                </a:lnTo>
                                <a:lnTo>
                                  <a:pt x="321" y="247"/>
                                </a:lnTo>
                                <a:lnTo>
                                  <a:pt x="322" y="243"/>
                                </a:lnTo>
                                <a:lnTo>
                                  <a:pt x="323" y="237"/>
                                </a:lnTo>
                                <a:lnTo>
                                  <a:pt x="324" y="223"/>
                                </a:lnTo>
                                <a:lnTo>
                                  <a:pt x="325" y="211"/>
                                </a:lnTo>
                                <a:lnTo>
                                  <a:pt x="326" y="201"/>
                                </a:lnTo>
                                <a:lnTo>
                                  <a:pt x="327" y="190"/>
                                </a:lnTo>
                                <a:lnTo>
                                  <a:pt x="328" y="173"/>
                                </a:lnTo>
                                <a:lnTo>
                                  <a:pt x="329" y="164"/>
                                </a:lnTo>
                                <a:lnTo>
                                  <a:pt x="330" y="153"/>
                                </a:lnTo>
                                <a:lnTo>
                                  <a:pt x="331" y="140"/>
                                </a:lnTo>
                                <a:lnTo>
                                  <a:pt x="332" y="123"/>
                                </a:lnTo>
                                <a:lnTo>
                                  <a:pt x="333" y="114"/>
                                </a:lnTo>
                                <a:lnTo>
                                  <a:pt x="334" y="107"/>
                                </a:lnTo>
                                <a:lnTo>
                                  <a:pt x="335" y="101"/>
                                </a:lnTo>
                                <a:lnTo>
                                  <a:pt x="336" y="95"/>
                                </a:lnTo>
                                <a:lnTo>
                                  <a:pt x="337" y="84"/>
                                </a:lnTo>
                                <a:lnTo>
                                  <a:pt x="338" y="77"/>
                                </a:lnTo>
                                <a:lnTo>
                                  <a:pt x="339" y="70"/>
                                </a:lnTo>
                                <a:lnTo>
                                  <a:pt x="340" y="62"/>
                                </a:lnTo>
                                <a:lnTo>
                                  <a:pt x="341" y="50"/>
                                </a:lnTo>
                                <a:lnTo>
                                  <a:pt x="342" y="42"/>
                                </a:lnTo>
                                <a:lnTo>
                                  <a:pt x="343" y="33"/>
                                </a:lnTo>
                                <a:lnTo>
                                  <a:pt x="344" y="25"/>
                                </a:lnTo>
                                <a:lnTo>
                                  <a:pt x="345" y="14"/>
                                </a:lnTo>
                                <a:lnTo>
                                  <a:pt x="346" y="9"/>
                                </a:lnTo>
                                <a:lnTo>
                                  <a:pt x="347" y="6"/>
                                </a:lnTo>
                                <a:lnTo>
                                  <a:pt x="348" y="3"/>
                                </a:lnTo>
                                <a:lnTo>
                                  <a:pt x="349" y="1"/>
                                </a:lnTo>
                                <a:lnTo>
                                  <a:pt x="350" y="0"/>
                                </a:lnTo>
                                <a:lnTo>
                                  <a:pt x="351" y="1"/>
                                </a:lnTo>
                                <a:lnTo>
                                  <a:pt x="352" y="3"/>
                                </a:lnTo>
                                <a:lnTo>
                                  <a:pt x="353" y="9"/>
                                </a:lnTo>
                                <a:lnTo>
                                  <a:pt x="354" y="14"/>
                                </a:lnTo>
                                <a:lnTo>
                                  <a:pt x="355" y="20"/>
                                </a:lnTo>
                                <a:lnTo>
                                  <a:pt x="356" y="27"/>
                                </a:lnTo>
                                <a:lnTo>
                                  <a:pt x="357" y="38"/>
                                </a:lnTo>
                                <a:lnTo>
                                  <a:pt x="358" y="45"/>
                                </a:lnTo>
                                <a:lnTo>
                                  <a:pt x="359" y="54"/>
                                </a:lnTo>
                                <a:lnTo>
                                  <a:pt x="360" y="61"/>
                                </a:lnTo>
                                <a:lnTo>
                                  <a:pt x="361" y="71"/>
                                </a:lnTo>
                                <a:lnTo>
                                  <a:pt x="362" y="78"/>
                                </a:lnTo>
                                <a:lnTo>
                                  <a:pt x="363" y="87"/>
                                </a:lnTo>
                                <a:lnTo>
                                  <a:pt x="364" y="97"/>
                                </a:lnTo>
                                <a:lnTo>
                                  <a:pt x="365" y="110"/>
                                </a:lnTo>
                                <a:lnTo>
                                  <a:pt x="366" y="120"/>
                                </a:lnTo>
                                <a:lnTo>
                                  <a:pt x="367" y="132"/>
                                </a:lnTo>
                                <a:lnTo>
                                  <a:pt x="368" y="144"/>
                                </a:lnTo>
                                <a:lnTo>
                                  <a:pt x="369" y="165"/>
                                </a:lnTo>
                                <a:lnTo>
                                  <a:pt x="370" y="176"/>
                                </a:lnTo>
                                <a:lnTo>
                                  <a:pt x="371" y="185"/>
                                </a:lnTo>
                                <a:lnTo>
                                  <a:pt x="372" y="194"/>
                                </a:lnTo>
                                <a:lnTo>
                                  <a:pt x="373" y="201"/>
                                </a:lnTo>
                                <a:lnTo>
                                  <a:pt x="374" y="215"/>
                                </a:lnTo>
                                <a:lnTo>
                                  <a:pt x="375" y="223"/>
                                </a:lnTo>
                                <a:lnTo>
                                  <a:pt x="376" y="235"/>
                                </a:lnTo>
                                <a:lnTo>
                                  <a:pt x="377" y="245"/>
                                </a:lnTo>
                                <a:lnTo>
                                  <a:pt x="378" y="253"/>
                                </a:lnTo>
                                <a:lnTo>
                                  <a:pt x="379" y="258"/>
                                </a:lnTo>
                                <a:lnTo>
                                  <a:pt x="380" y="268"/>
                                </a:lnTo>
                                <a:lnTo>
                                  <a:pt x="381" y="270"/>
                                </a:lnTo>
                                <a:lnTo>
                                  <a:pt x="382" y="280"/>
                                </a:lnTo>
                                <a:lnTo>
                                  <a:pt x="383" y="281"/>
                                </a:lnTo>
                                <a:lnTo>
                                  <a:pt x="384" y="283"/>
                                </a:lnTo>
                                <a:lnTo>
                                  <a:pt x="385" y="284"/>
                                </a:lnTo>
                                <a:lnTo>
                                  <a:pt x="386" y="285"/>
                                </a:lnTo>
                                <a:lnTo>
                                  <a:pt x="387" y="284"/>
                                </a:lnTo>
                                <a:lnTo>
                                  <a:pt x="388" y="284"/>
                                </a:lnTo>
                                <a:lnTo>
                                  <a:pt x="389" y="283"/>
                                </a:lnTo>
                                <a:lnTo>
                                  <a:pt x="390" y="281"/>
                                </a:lnTo>
                                <a:lnTo>
                                  <a:pt x="391" y="283"/>
                                </a:lnTo>
                                <a:lnTo>
                                  <a:pt x="392" y="284"/>
                                </a:lnTo>
                                <a:lnTo>
                                  <a:pt x="393" y="285"/>
                                </a:lnTo>
                                <a:lnTo>
                                  <a:pt x="394" y="284"/>
                                </a:lnTo>
                                <a:lnTo>
                                  <a:pt x="395" y="285"/>
                                </a:lnTo>
                                <a:lnTo>
                                  <a:pt x="396" y="286"/>
                                </a:lnTo>
                                <a:lnTo>
                                  <a:pt x="397" y="285"/>
                                </a:lnTo>
                                <a:lnTo>
                                  <a:pt x="398" y="286"/>
                                </a:lnTo>
                                <a:lnTo>
                                  <a:pt x="399" y="285"/>
                                </a:lnTo>
                                <a:lnTo>
                                  <a:pt x="400" y="286"/>
                                </a:lnTo>
                                <a:lnTo>
                                  <a:pt x="401" y="286"/>
                                </a:lnTo>
                                <a:lnTo>
                                  <a:pt x="402" y="285"/>
                                </a:lnTo>
                                <a:lnTo>
                                  <a:pt x="403" y="285"/>
                                </a:lnTo>
                                <a:lnTo>
                                  <a:pt x="404" y="286"/>
                                </a:lnTo>
                                <a:lnTo>
                                  <a:pt x="405" y="285"/>
                                </a:lnTo>
                                <a:lnTo>
                                  <a:pt x="406" y="286"/>
                                </a:lnTo>
                                <a:lnTo>
                                  <a:pt x="407" y="285"/>
                                </a:lnTo>
                                <a:lnTo>
                                  <a:pt x="408" y="287"/>
                                </a:lnTo>
                                <a:lnTo>
                                  <a:pt x="409" y="288"/>
                                </a:lnTo>
                                <a:lnTo>
                                  <a:pt x="410" y="287"/>
                                </a:lnTo>
                                <a:lnTo>
                                  <a:pt x="411" y="288"/>
                                </a:lnTo>
                                <a:lnTo>
                                  <a:pt x="412" y="287"/>
                                </a:lnTo>
                                <a:lnTo>
                                  <a:pt x="413" y="286"/>
                                </a:lnTo>
                                <a:lnTo>
                                  <a:pt x="414" y="285"/>
                                </a:lnTo>
                                <a:lnTo>
                                  <a:pt x="415" y="286"/>
                                </a:lnTo>
                                <a:lnTo>
                                  <a:pt x="416" y="285"/>
                                </a:lnTo>
                                <a:lnTo>
                                  <a:pt x="417" y="285"/>
                                </a:lnTo>
                                <a:lnTo>
                                  <a:pt x="418" y="286"/>
                                </a:lnTo>
                                <a:lnTo>
                                  <a:pt x="419" y="285"/>
                                </a:lnTo>
                                <a:lnTo>
                                  <a:pt x="420" y="285"/>
                                </a:lnTo>
                                <a:lnTo>
                                  <a:pt x="421" y="284"/>
                                </a:lnTo>
                                <a:lnTo>
                                  <a:pt x="422" y="285"/>
                                </a:lnTo>
                                <a:lnTo>
                                  <a:pt x="423" y="286"/>
                                </a:lnTo>
                                <a:lnTo>
                                  <a:pt x="424" y="287"/>
                                </a:lnTo>
                                <a:lnTo>
                                  <a:pt x="425" y="286"/>
                                </a:lnTo>
                                <a:lnTo>
                                  <a:pt x="426" y="285"/>
                                </a:lnTo>
                                <a:lnTo>
                                  <a:pt x="427" y="284"/>
                                </a:lnTo>
                                <a:lnTo>
                                  <a:pt x="428" y="283"/>
                                </a:lnTo>
                                <a:lnTo>
                                  <a:pt x="429" y="282"/>
                                </a:lnTo>
                                <a:lnTo>
                                  <a:pt x="430" y="283"/>
                                </a:lnTo>
                                <a:lnTo>
                                  <a:pt x="431" y="283"/>
                                </a:lnTo>
                                <a:lnTo>
                                  <a:pt x="432" y="285"/>
                                </a:lnTo>
                                <a:lnTo>
                                  <a:pt x="433" y="286"/>
                                </a:lnTo>
                                <a:lnTo>
                                  <a:pt x="434" y="286"/>
                                </a:lnTo>
                                <a:lnTo>
                                  <a:pt x="435" y="285"/>
                                </a:lnTo>
                                <a:lnTo>
                                  <a:pt x="436" y="286"/>
                                </a:lnTo>
                                <a:lnTo>
                                  <a:pt x="437" y="287"/>
                                </a:lnTo>
                                <a:lnTo>
                                  <a:pt x="438" y="288"/>
                                </a:lnTo>
                                <a:lnTo>
                                  <a:pt x="439" y="287"/>
                                </a:lnTo>
                                <a:lnTo>
                                  <a:pt x="440" y="286"/>
                                </a:lnTo>
                                <a:lnTo>
                                  <a:pt x="441" y="287"/>
                                </a:lnTo>
                                <a:lnTo>
                                  <a:pt x="442" y="288"/>
                                </a:lnTo>
                                <a:lnTo>
                                  <a:pt x="443" y="289"/>
                                </a:lnTo>
                                <a:lnTo>
                                  <a:pt x="444" y="285"/>
                                </a:lnTo>
                                <a:lnTo>
                                  <a:pt x="444" y="288"/>
                                </a:lnTo>
                                <a:lnTo>
                                  <a:pt x="445" y="282"/>
                                </a:lnTo>
                                <a:lnTo>
                                  <a:pt x="446" y="284"/>
                                </a:lnTo>
                                <a:lnTo>
                                  <a:pt x="447" y="285"/>
                                </a:lnTo>
                                <a:lnTo>
                                  <a:pt x="448" y="286"/>
                                </a:lnTo>
                                <a:lnTo>
                                  <a:pt x="449" y="287"/>
                                </a:lnTo>
                                <a:lnTo>
                                  <a:pt x="450" y="287"/>
                                </a:lnTo>
                                <a:lnTo>
                                  <a:pt x="451" y="287"/>
                                </a:lnTo>
                                <a:lnTo>
                                  <a:pt x="452" y="287"/>
                                </a:lnTo>
                                <a:lnTo>
                                  <a:pt x="453" y="287"/>
                                </a:lnTo>
                                <a:lnTo>
                                  <a:pt x="454" y="288"/>
                                </a:lnTo>
                                <a:lnTo>
                                  <a:pt x="455" y="288"/>
                                </a:lnTo>
                                <a:lnTo>
                                  <a:pt x="456" y="287"/>
                                </a:lnTo>
                                <a:lnTo>
                                  <a:pt x="457" y="286"/>
                                </a:lnTo>
                                <a:lnTo>
                                  <a:pt x="458" y="287"/>
                                </a:lnTo>
                                <a:lnTo>
                                  <a:pt x="459" y="287"/>
                                </a:lnTo>
                                <a:lnTo>
                                  <a:pt x="460" y="287"/>
                                </a:lnTo>
                                <a:lnTo>
                                  <a:pt x="461" y="287"/>
                                </a:lnTo>
                                <a:lnTo>
                                  <a:pt x="462" y="288"/>
                                </a:lnTo>
                                <a:lnTo>
                                  <a:pt x="463" y="289"/>
                                </a:lnTo>
                                <a:lnTo>
                                  <a:pt x="464" y="290"/>
                                </a:lnTo>
                                <a:lnTo>
                                  <a:pt x="465" y="290"/>
                                </a:lnTo>
                                <a:lnTo>
                                  <a:pt x="466" y="289"/>
                                </a:lnTo>
                                <a:lnTo>
                                  <a:pt x="467" y="288"/>
                                </a:lnTo>
                                <a:lnTo>
                                  <a:pt x="468" y="289"/>
                                </a:lnTo>
                                <a:lnTo>
                                  <a:pt x="469" y="291"/>
                                </a:lnTo>
                                <a:lnTo>
                                  <a:pt x="470" y="292"/>
                                </a:lnTo>
                                <a:lnTo>
                                  <a:pt x="471" y="293"/>
                                </a:lnTo>
                                <a:lnTo>
                                  <a:pt x="472" y="294"/>
                                </a:lnTo>
                                <a:lnTo>
                                  <a:pt x="473" y="293"/>
                                </a:lnTo>
                                <a:lnTo>
                                  <a:pt x="474" y="293"/>
                                </a:lnTo>
                                <a:lnTo>
                                  <a:pt x="475" y="293"/>
                                </a:lnTo>
                                <a:lnTo>
                                  <a:pt x="476" y="296"/>
                                </a:lnTo>
                                <a:lnTo>
                                  <a:pt x="477" y="297"/>
                                </a:lnTo>
                                <a:lnTo>
                                  <a:pt x="478" y="294"/>
                                </a:lnTo>
                                <a:lnTo>
                                  <a:pt x="478" y="296"/>
                                </a:lnTo>
                                <a:lnTo>
                                  <a:pt x="479" y="293"/>
                                </a:lnTo>
                                <a:lnTo>
                                  <a:pt x="480" y="295"/>
                                </a:lnTo>
                                <a:lnTo>
                                  <a:pt x="481" y="295"/>
                                </a:lnTo>
                                <a:lnTo>
                                  <a:pt x="482" y="294"/>
                                </a:lnTo>
                                <a:lnTo>
                                  <a:pt x="483" y="295"/>
                                </a:lnTo>
                                <a:lnTo>
                                  <a:pt x="484" y="295"/>
                                </a:lnTo>
                                <a:lnTo>
                                  <a:pt x="485" y="297"/>
                                </a:lnTo>
                                <a:lnTo>
                                  <a:pt x="486" y="298"/>
                                </a:lnTo>
                                <a:lnTo>
                                  <a:pt x="487" y="299"/>
                                </a:lnTo>
                                <a:lnTo>
                                  <a:pt x="488" y="300"/>
                                </a:lnTo>
                                <a:lnTo>
                                  <a:pt x="489" y="299"/>
                                </a:lnTo>
                                <a:lnTo>
                                  <a:pt x="490" y="299"/>
                                </a:lnTo>
                                <a:lnTo>
                                  <a:pt x="491" y="299"/>
                                </a:lnTo>
                                <a:lnTo>
                                  <a:pt x="492" y="298"/>
                                </a:lnTo>
                                <a:lnTo>
                                  <a:pt x="493" y="297"/>
                                </a:lnTo>
                                <a:lnTo>
                                  <a:pt x="494" y="296"/>
                                </a:lnTo>
                                <a:lnTo>
                                  <a:pt x="495" y="295"/>
                                </a:lnTo>
                                <a:lnTo>
                                  <a:pt x="496" y="297"/>
                                </a:lnTo>
                                <a:lnTo>
                                  <a:pt x="497" y="298"/>
                                </a:lnTo>
                                <a:lnTo>
                                  <a:pt x="498" y="297"/>
                                </a:lnTo>
                                <a:lnTo>
                                  <a:pt x="499" y="298"/>
                                </a:lnTo>
                                <a:lnTo>
                                  <a:pt x="500" y="294"/>
                                </a:lnTo>
                                <a:lnTo>
                                  <a:pt x="500" y="297"/>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Line 74"/>
                        <wps:cNvCnPr/>
                        <wps:spPr bwMode="auto">
                          <a:xfrm flipV="1">
                            <a:off x="2940" y="2837"/>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75"/>
                        <wps:cNvCnPr/>
                        <wps:spPr bwMode="auto">
                          <a:xfrm>
                            <a:off x="2940" y="5822"/>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76"/>
                        <wps:cNvCnPr/>
                        <wps:spPr bwMode="auto">
                          <a:xfrm>
                            <a:off x="4050"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Line 77"/>
                        <wps:cNvCnPr/>
                        <wps:spPr bwMode="auto">
                          <a:xfrm>
                            <a:off x="5160"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Line 78"/>
                        <wps:cNvCnPr/>
                        <wps:spPr bwMode="auto">
                          <a:xfrm>
                            <a:off x="6270"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Line 79"/>
                        <wps:cNvCnPr/>
                        <wps:spPr bwMode="auto">
                          <a:xfrm>
                            <a:off x="7380"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Line 80"/>
                        <wps:cNvCnPr/>
                        <wps:spPr bwMode="auto">
                          <a:xfrm>
                            <a:off x="8475"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81"/>
                        <wps:cNvCnPr/>
                        <wps:spPr bwMode="auto">
                          <a:xfrm>
                            <a:off x="3255" y="5405"/>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0" name="Line 82"/>
                        <wps:cNvCnPr/>
                        <wps:spPr bwMode="auto">
                          <a:xfrm>
                            <a:off x="4380" y="531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1" name="Line 83"/>
                        <wps:cNvCnPr/>
                        <wps:spPr bwMode="auto">
                          <a:xfrm>
                            <a:off x="5505" y="517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2" name="Line 84"/>
                        <wps:cNvCnPr/>
                        <wps:spPr bwMode="auto">
                          <a:xfrm>
                            <a:off x="7770" y="519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3" name="Text Box 85"/>
                        <wps:cNvSpPr txBox="1">
                          <a:spLocks noChangeArrowheads="1"/>
                        </wps:cNvSpPr>
                        <wps:spPr bwMode="auto">
                          <a:xfrm>
                            <a:off x="3375"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083BA3">
                              <w:pPr>
                                <w:pStyle w:val="Figure"/>
                                <w:rPr>
                                  <w:lang w:val="de-DE"/>
                                </w:rPr>
                              </w:pPr>
                              <w:r>
                                <w:rPr>
                                  <w:lang w:val="de-DE"/>
                                </w:rPr>
                                <w:t>1</w:t>
                              </w:r>
                            </w:p>
                          </w:txbxContent>
                        </wps:txbx>
                        <wps:bodyPr rot="0" vert="horz" wrap="square" lIns="18000" tIns="0" rIns="18000" bIns="0" anchor="t" anchorCtr="0" upright="1">
                          <a:noAutofit/>
                        </wps:bodyPr>
                      </wps:wsp>
                      <wps:wsp>
                        <wps:cNvPr id="544" name="Text Box 86"/>
                        <wps:cNvSpPr txBox="1">
                          <a:spLocks noChangeArrowheads="1"/>
                        </wps:cNvSpPr>
                        <wps:spPr bwMode="auto">
                          <a:xfrm>
                            <a:off x="2613" y="283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083BA3">
                              <w:pPr>
                                <w:pStyle w:val="Figure"/>
                                <w:rPr>
                                  <w:lang w:val="de-DE"/>
                                </w:rPr>
                              </w:pPr>
                              <w:r>
                                <w:rPr>
                                  <w:lang w:val="de-DE"/>
                                </w:rPr>
                                <w:t>A</w:t>
                              </w:r>
                            </w:p>
                          </w:txbxContent>
                        </wps:txbx>
                        <wps:bodyPr rot="0" vert="horz" wrap="square" lIns="18000" tIns="0" rIns="18000" bIns="0" anchor="t" anchorCtr="0" upright="1">
                          <a:noAutofit/>
                        </wps:bodyPr>
                      </wps:wsp>
                      <wps:wsp>
                        <wps:cNvPr id="545" name="Text Box 87"/>
                        <wps:cNvSpPr txBox="1">
                          <a:spLocks noChangeArrowheads="1"/>
                        </wps:cNvSpPr>
                        <wps:spPr bwMode="auto">
                          <a:xfrm>
                            <a:off x="1677" y="5094"/>
                            <a:ext cx="121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083BA3">
                              <w:pPr>
                                <w:pStyle w:val="Figure"/>
                                <w:rPr>
                                  <w:lang w:val="de-DE"/>
                                </w:rPr>
                              </w:pPr>
                              <w:r>
                                <w:rPr>
                                  <w:caps w:val="0"/>
                                  <w:lang w:val="de-DE"/>
                                </w:rPr>
                                <w:t>Common threshold</w:t>
                              </w:r>
                            </w:p>
                          </w:txbxContent>
                        </wps:txbx>
                        <wps:bodyPr rot="0" vert="horz" wrap="square" lIns="18000" tIns="0" rIns="18000" bIns="0" anchor="t" anchorCtr="0" upright="1">
                          <a:noAutofit/>
                        </wps:bodyPr>
                      </wps:wsp>
                      <wps:wsp>
                        <wps:cNvPr id="546" name="Text Box 88"/>
                        <wps:cNvSpPr txBox="1">
                          <a:spLocks noChangeArrowheads="1"/>
                        </wps:cNvSpPr>
                        <wps:spPr bwMode="auto">
                          <a:xfrm>
                            <a:off x="8478" y="5867"/>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083BA3">
                              <w:pPr>
                                <w:pStyle w:val="Figure"/>
                                <w:rPr>
                                  <w:lang w:val="de-DE"/>
                                </w:rPr>
                              </w:pPr>
                              <w:r>
                                <w:rPr>
                                  <w:caps w:val="0"/>
                                  <w:lang w:val="de-DE"/>
                                </w:rPr>
                                <w:t>Channel</w:t>
                              </w:r>
                            </w:p>
                          </w:txbxContent>
                        </wps:txbx>
                        <wps:bodyPr rot="0" vert="horz" wrap="square" lIns="18000" tIns="0" rIns="18000" bIns="0" anchor="t" anchorCtr="0" upright="1">
                          <a:noAutofit/>
                        </wps:bodyPr>
                      </wps:wsp>
                      <wps:wsp>
                        <wps:cNvPr id="547" name="Text Box 89"/>
                        <wps:cNvSpPr txBox="1">
                          <a:spLocks noChangeArrowheads="1"/>
                        </wps:cNvSpPr>
                        <wps:spPr bwMode="auto">
                          <a:xfrm>
                            <a:off x="4500"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083BA3">
                              <w:pPr>
                                <w:pStyle w:val="Figure"/>
                                <w:rPr>
                                  <w:lang w:val="de-DE"/>
                                </w:rPr>
                              </w:pPr>
                              <w:r>
                                <w:rPr>
                                  <w:lang w:val="de-DE"/>
                                </w:rPr>
                                <w:t>2</w:t>
                              </w:r>
                            </w:p>
                          </w:txbxContent>
                        </wps:txbx>
                        <wps:bodyPr rot="0" vert="horz" wrap="square" lIns="18000" tIns="0" rIns="18000" bIns="0" anchor="t" anchorCtr="0" upright="1">
                          <a:noAutofit/>
                        </wps:bodyPr>
                      </wps:wsp>
                      <wps:wsp>
                        <wps:cNvPr id="548" name="Text Box 90"/>
                        <wps:cNvSpPr txBox="1">
                          <a:spLocks noChangeArrowheads="1"/>
                        </wps:cNvSpPr>
                        <wps:spPr bwMode="auto">
                          <a:xfrm>
                            <a:off x="5625"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083BA3">
                              <w:pPr>
                                <w:pStyle w:val="Figure"/>
                                <w:rPr>
                                  <w:lang w:val="de-DE"/>
                                </w:rPr>
                              </w:pPr>
                              <w:r>
                                <w:rPr>
                                  <w:lang w:val="de-DE"/>
                                </w:rPr>
                                <w:t>3</w:t>
                              </w:r>
                            </w:p>
                          </w:txbxContent>
                        </wps:txbx>
                        <wps:bodyPr rot="0" vert="horz" wrap="square" lIns="18000" tIns="0" rIns="18000" bIns="0" anchor="t" anchorCtr="0" upright="1">
                          <a:noAutofit/>
                        </wps:bodyPr>
                      </wps:wsp>
                      <wps:wsp>
                        <wps:cNvPr id="549" name="Text Box 91"/>
                        <wps:cNvSpPr txBox="1">
                          <a:spLocks noChangeArrowheads="1"/>
                        </wps:cNvSpPr>
                        <wps:spPr bwMode="auto">
                          <a:xfrm>
                            <a:off x="6720"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083BA3">
                              <w:pPr>
                                <w:pStyle w:val="Figure"/>
                                <w:rPr>
                                  <w:lang w:val="de-DE"/>
                                </w:rPr>
                              </w:pPr>
                              <w:r>
                                <w:rPr>
                                  <w:lang w:val="de-DE"/>
                                </w:rPr>
                                <w:t>4</w:t>
                              </w:r>
                            </w:p>
                          </w:txbxContent>
                        </wps:txbx>
                        <wps:bodyPr rot="0" vert="horz" wrap="square" lIns="18000" tIns="0" rIns="18000" bIns="0" anchor="t" anchorCtr="0" upright="1">
                          <a:noAutofit/>
                        </wps:bodyPr>
                      </wps:wsp>
                      <wps:wsp>
                        <wps:cNvPr id="550" name="Text Box 92"/>
                        <wps:cNvSpPr txBox="1">
                          <a:spLocks noChangeArrowheads="1"/>
                        </wps:cNvSpPr>
                        <wps:spPr bwMode="auto">
                          <a:xfrm>
                            <a:off x="7770"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083BA3">
                              <w:pPr>
                                <w:pStyle w:val="Figure"/>
                                <w:rPr>
                                  <w:lang w:val="de-DE"/>
                                </w:rPr>
                              </w:pPr>
                              <w:r>
                                <w:rPr>
                                  <w:lang w:val="de-DE"/>
                                </w:rPr>
                                <w:t>5</w:t>
                              </w:r>
                            </w:p>
                          </w:txbxContent>
                        </wps:txbx>
                        <wps:bodyPr rot="0" vert="horz" wrap="square" lIns="18000" tIns="0" rIns="18000" bIns="0" anchor="t" anchorCtr="0" upright="1">
                          <a:noAutofit/>
                        </wps:bodyPr>
                      </wps:wsp>
                      <wps:wsp>
                        <wps:cNvPr id="551" name="Line 93"/>
                        <wps:cNvCnPr/>
                        <wps:spPr bwMode="auto">
                          <a:xfrm flipH="1">
                            <a:off x="4605" y="4248"/>
                            <a:ext cx="225" cy="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 name="Line 94"/>
                        <wps:cNvCnPr/>
                        <wps:spPr bwMode="auto">
                          <a:xfrm>
                            <a:off x="5070" y="4248"/>
                            <a:ext cx="555"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3" name="Line 95"/>
                        <wps:cNvCnPr/>
                        <wps:spPr bwMode="auto">
                          <a:xfrm>
                            <a:off x="4377" y="5429"/>
                            <a:ext cx="4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4" name="Line 96"/>
                        <wps:cNvCnPr/>
                        <wps:spPr bwMode="auto">
                          <a:xfrm>
                            <a:off x="5505" y="5420"/>
                            <a:ext cx="4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5" name="Line 97"/>
                        <wps:cNvCnPr/>
                        <wps:spPr bwMode="auto">
                          <a:xfrm>
                            <a:off x="7770" y="5420"/>
                            <a:ext cx="4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6" name="Line 98"/>
                        <wps:cNvCnPr/>
                        <wps:spPr bwMode="auto">
                          <a:xfrm>
                            <a:off x="2085" y="5282"/>
                            <a:ext cx="6390" cy="0"/>
                          </a:xfrm>
                          <a:prstGeom prst="line">
                            <a:avLst/>
                          </a:prstGeom>
                          <a:noFill/>
                          <a:ln w="952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557" name="Text Box 99"/>
                        <wps:cNvSpPr txBox="1">
                          <a:spLocks noChangeArrowheads="1"/>
                        </wps:cNvSpPr>
                        <wps:spPr bwMode="auto">
                          <a:xfrm>
                            <a:off x="4260" y="3644"/>
                            <a:ext cx="1218"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B84AB8">
                              <w:pPr>
                                <w:pStyle w:val="Figure"/>
                                <w:keepNext/>
                                <w:rPr>
                                  <w:lang w:val="de-DE"/>
                                </w:rPr>
                              </w:pPr>
                              <w:r>
                                <w:rPr>
                                  <w:caps w:val="0"/>
                                  <w:lang w:val="de-DE"/>
                                </w:rPr>
                                <w:t>Adaptive threshold</w:t>
                              </w:r>
                            </w:p>
                          </w:txbxContent>
                        </wps:txbx>
                        <wps:bodyPr rot="0" vert="horz" wrap="square" lIns="18000" tIns="0" rIns="18000" bIns="0" anchor="t" anchorCtr="0" upright="1">
                          <a:noAutofit/>
                        </wps:bodyPr>
                      </wps:wsp>
                      <wps:wsp>
                        <wps:cNvPr id="558" name="Line 100"/>
                        <wps:cNvCnPr/>
                        <wps:spPr bwMode="auto">
                          <a:xfrm>
                            <a:off x="3255" y="5252"/>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59" name="Line 101"/>
                        <wps:cNvCnPr/>
                        <wps:spPr bwMode="auto">
                          <a:xfrm>
                            <a:off x="4380" y="5132"/>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60" name="Line 102"/>
                        <wps:cNvCnPr/>
                        <wps:spPr bwMode="auto">
                          <a:xfrm>
                            <a:off x="5505" y="4983"/>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61" name="Line 103"/>
                        <wps:cNvCnPr/>
                        <wps:spPr bwMode="auto">
                          <a:xfrm>
                            <a:off x="7770" y="4983"/>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9" o:spid="_x0000_s1187" style="position:absolute;left:0;text-align:left;margin-left:27.1pt;margin-top:13pt;width:386.7pt;height:171.75pt;z-index:251662336" coordorigin="1677,2837" coordsize="7734,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">
                <v:shape id="Freeform 72" o:spid="_x0000_s1188" style="position:absolute;left:2940;top:5354;width:5473;height:157;visibility:visible;mso-wrap-style:square;v-text-anchor:top" coordsize="5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rU/L0A&#10;AADcAAAADwAAAGRycy9kb3ducmV2LnhtbERPSwrCMBDdC94hjOBOUxWLVKMURRR3ftDt0IxtsZmU&#10;Jmq9vVkILh/vv1i1phIvalxpWcFoGIEgzqwuOVdwOW8HMxDOI2usLJOCDzlYLbudBSbavvlIr5PP&#10;RQhhl6CCwvs6kdJlBRl0Q1sTB+5uG4M+wCaXusF3CDeVHEdRLA2WHBoKrGldUPY4PY2C+HC9tuN0&#10;a3fmlmqdbWxs8r1S/V6bzkF4av1f/HPvtYLpJMwPZ8IR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erU/L0AAADcAAAADwAAAAAAAAAAAAAAAACYAgAAZHJzL2Rvd25yZXYu&#10;eG1sUEsFBgAAAAAEAAQA9QAAAIIDAAAAAA==&#10;" path="m,5r,l1,3,2,4,3,5,4,4,5,3r1,l7,2,8,6,9,5,10,4r1,1l12,5,13,4r1,1l15,6r1,l17,5r1,2l19,8r1,l21,7r1,l23,4r,2l24,3r1,3l26,7r1,l28,8r1,l30,7,31,6r1,l33,7r1,1l35,7,36,6r1,2l38,9r1,1l40,11r1,l42,8r,2l43,9r1,l45,6,46,5r1,3l48,9r1,l50,8r1,l52,9r1,1l54,11r1,-1l56,7r,2l57,7r1,2l59,8,60,7,61,5r1,l63,8,64,7r1,l66,8,67,7r1,l69,6,70,5r1,2l72,6r1,2l74,9,75,6r,2l76,5r1,2l78,8,79,7r1,l81,8r1,l83,7r1,l85,7r1,2l87,10r1,l89,9,90,8r1,1l92,8,93,7r1,1l95,8,96,7r1,l98,7,99,6r1,-1l101,4r1,7l103,12r1,l105,8r,3l106,6r1,1l108,8r1,-1l110,6r1,-1l112,3r1,l114,5r1,3l116,9r1,-1l118,7r1,-3l119,6r1,-2l121,7r1,1l123,8r1,2l125,11r1,-3l126,10r1,-4l128,9r1,1l130,9r,-3l131,4r1,3l133,6r1,-2l135,6r1,2l137,10r1,1l139,10r1,-1l141,8r1,-1l143,9r1,1l145,9r1,-4l146,7r1,-4l148,5r1,1l150,7r1,-1l152,5r1,-1l154,5r1,l156,8r1,1l158,12r1,1l160,8r,4l161,7r1,l163,6r1,1l165,7r1,l167,8r1,-3l169,5r1,l171,6r1,1l173,7r1,l175,8r1,-1l177,4r1,-2l179,1r1,7l181,9r1,l183,6r,2l184,5r1,1l186,8r1,1l188,12r1,1l190,14r1,-1l192,12r1,-1l194,8r,1l195,7r1,-1l197,6r1,l199,6r1,2l201,8r1,1l203,10r1,1l205,11r1,-1l206,6r1,-2l208,7r1,3l210,13r1,1l212,13r1,-3l213,12r1,-5l215,6r1,l217,4r1,5l218,4r1,6l220,9r1,l222,8r1,l224,9r1,-1l226,8r1,-1l228,6r1,-2l230,3r1,-1l232,r1,1l234,3r1,1l236,5r1,1l238,7r1,1l240,8r1,-1l242,8r1,1l244,10r1,-1l246,7r1,-1l248,7r1,2l250,10r1,-1l252,8r1,1l254,8r1,1l256,10r1,-1l258,10r1,2l260,13r1,-1l262,9r,1l263,6r1,-1l265,3r1,l267,3r1,l269,7r1,1l271,4r,3l272,7r1,1l274,5r,2l275,6r1,-1l277,3r1,3l279,5r1,-2l281,5r1,1l283,5r1,l285,7r1,1l287,8r1,l289,5r,2l290,5r1,l292,5r1,2l294,8r1,-1l296,8r1,1l298,11r1,1l300,8r,3l301,7r1,-2l303,7r1,-1l305,6r1,l307,5r1,2l309,8r1,l311,7r1,1l313,8r1,l315,7r1,-4l317,3r1,1l319,3r1,2l321,8r1,1l323,10r1,-1l325,9r1,1l327,11r1,-1l329,8r1,-1l331,6r1,l333,5r1,1l335,7r1,5l337,13r1,-4l338,12r1,-4l340,8r1,l342,7r1,-3l344,1r1,1l346,2r1,1l348,5r1,1l350,6r1,-1l352,6r1,4l354,11r1,l356,11r1,-1l358,7r,2l359,8r1,3l361,12r1,-3l362,11r1,-5l364,6r1,2l366,6r1,-1l368,5r1,2l370,8r1,-1l372,5r1,-3l374,1r1,5l376,8r1,1l378,8r1,-2l380,5r1,1l382,5r1,3l384,9r1,1l386,9r1,-4l387,7r1,-2l389,6r1,-1l391,5r1,1l393,8r1,1l395,9r1,l397,8r1,1l399,8r1,-1l401,10r1,1l403,11r1,-3l404,10r1,-3l406,4r1,2l408,6r1,l410,7r1,1l412,7r1,l414,8r1,3l416,12r1,-1l418,9r1,-1l420,7r1,-4l422,3r1,1l424,5r1,1l426,5r1,1l428,8r1,1l430,9r1,l432,8r1,-1l434,6r1,1l436,11r1,1l438,8r,3l439,7r1,1l441,9r1,-3l443,6r1,-2l445,7r,-3l446,8r1,-1l448,4r1,-1l450,1r1,3l452,4r1,-1l454,4r1,2l456,7r1,-1l458,7r1,3l460,11r1,l462,7r,3l463,9r1,l465,6r1,-1l467,6r1,2l469,9r1,1l471,9r1,-3l472,8r1,-2l474,6r1,2l476,9r1,l478,5r1,-1l480,1r1,l482,2r1,3l484,6r1,l486,5r1,-1l488,3r1,-2l490,2r1,3l492,7r1,1l494,5r,2l495,8r1,1l497,8r1,-1l499,6r1,e" filled="f" strokecolor="#396" strokeweight=".7pt">
                  <v:path arrowok="t" o:connecttype="custom" o:connectlocs="843,247;1916,751;2879,381;3952,886;5035,1009;5987,1009;6951,1133;8023,886;8987,1009;10059,886;11143,886;12216,1379;13179,751;14263,505;15095,1256;16058,505;17130,1133;18094,751;19166,1009;20130,628;21202,505;22166,751;23249,1009;24202,1133;25165,1637;26117,1133;27080,1009;28153,505;29237,1256;30309,1133;31393,1133;32345,1009;33188,381;34272,1009;35224,1009;36187,628;37260,886;38344,628;39417,1009;40500,1133;41453,247;42536,1379;43368,1379;44452,886;45524,628;46488,628;47571,1009;48524,886;49607,1009;50680,505;51764,1009;52716,1009;53679,505;54752,751;55715,751;56667,751;57751,247;58824,628;59787,751" o:connectangles="0,0,0,0,0,0,0,0,0,0,0,0,0,0,0,0,0,0,0,0,0,0,0,0,0,0,0,0,0,0,0,0,0,0,0,0,0,0,0,0,0,0,0,0,0,0,0,0,0,0,0,0,0,0,0,0,0,0,0"/>
                </v:shape>
                <v:shape id="Freeform 73" o:spid="_x0000_s1189" style="position:absolute;left:2940;top:2934;width:5473;height:2495;visibility:visible;mso-wrap-style:square;v-text-anchor:top" coordsize="50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s9cYA&#10;AADcAAAADwAAAGRycy9kb3ducmV2LnhtbESPzWrDMBCE74W8g9hAb43slLTBiWxKIZBCeqibQ46L&#10;tbFNrJVtKf55+6pQ6HGYmW+YfTaZRgzUu9qygngVgSAurK65VHD+PjxtQTiPrLGxTApmcpCli4c9&#10;JtqO/EVD7ksRIOwSVFB53yZSuqIig25lW+LgXW1v0AfZl1L3OAa4aeQ6il6kwZrDQoUtvVdU3PK7&#10;UTBcunH9Od3O1w9/mufh9dgd7helHpfT2w6Ep8n/h//aR61g8xzD75l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Js9cYAAADcAAAADwAAAAAAAAAAAAAAAACYAgAAZHJz&#10;L2Rvd25yZXYueG1sUEsFBgAAAAAEAAQA9QAAAIsDAAAAAA==&#10;" path="m,314r,l1,314r1,1l3,314r1,-1l5,313r1,-1l7,312r1,l9,312r1,3l11,316r1,1l13,317r1,l15,317r1,-1l17,316r1,-1l19,314r1,1l21,315r1,1l23,315r1,-1l25,312r1,1l27,314r1,-1l29,314r1,l31,313r1,l33,313r1,-1l35,312r1,1l37,311r1,-2l39,309r1,5l41,315r1,-1l43,313r1,2l45,316r1,l47,316r1,-1l49,311r,2l50,311r1,l52,310r1,l54,312r1,l56,310r1,-2l58,311r1,l60,310r1,-3l62,307r1,3l64,311r1,l66,312r1,l68,313r1,l70,314r1,-1l72,312r1,-1l74,310r1,-3l76,307r1,1l78,309r1,l80,310r1,l82,310r1,l84,311r1,l86,310r1,1l88,312r1,-1l90,311r1,1l92,311r1,1l94,311r1,l96,310r1,l98,310r1,l100,310r1,1l102,312r1,l104,311r1,-4l106,306r1,-2l108,304r1,2l110,307r1,l112,306r1,-2l114,304r1,4l116,309r1,-1l118,306r1,l120,307r1,1l122,309r1,-1l124,306r1,l126,305r1,l128,302r1,3l130,307r1,1l132,309r1,1l134,309r1,-3l135,307r1,-3l137,302r1,1l139,304r1,1l141,305r1,-1l143,302r1,l145,305r1,l147,308r1,1l149,308r1,-3l150,306r1,-3l152,303r1,4l154,308r1,-1l155,301r1,l157,304r1,1l159,305r1,1l161,307r1,l163,306r1,-1l165,304r1,-1l167,304r1,-1l169,302r1,-1l171,302r1,-1l173,300r1,3l175,304r1,l177,303r1,-3l179,302r1,1l181,300r1,1l183,301r1,-2l185,297r1,3l187,303r1,1l189,301r,2l190,300r1,-2l192,297r1,-2l194,297r1,-1l196,297r1,l198,295r1,l200,296r1,1l202,297r1,2l204,300r1,-3l205,299r1,-3l207,295r1,-2l209,293r1,2l211,296r1,-1l213,295r1,l215,293r1,l217,291r1,-1l219,293r1,1l221,295r1,1l223,295r1,-2l225,294r1,-1l227,292r1,-1l229,291r1,l231,292r1,1l233,292r1,-3l235,289r1,l237,290r1,2l239,293r1,-1l241,291r1,-2l243,288r1,l245,287r1,l247,285r1,3l249,289r1,-1l251,288r1,1l253,288r1,-1l255,288r1,1l257,286r,2l258,287r1,1l260,289r1,1l262,289r1,l264,288r1,l266,287r1,l268,288r1,1l270,288r1,-4l272,284r1,2l274,287r1,l276,288r1,-3l277,287r1,-4l279,284r1,2l281,287r1,l283,287r1,-1l285,286r1,l287,285r1,-1l289,283r1,-1l291,283r1,2l293,288r1,1l295,283r,5l296,281r1,1l298,283r1,2l300,286r1,l302,286r1,l304,285r1,-1l306,286r1,1l308,287r1,-3l309,286r1,-3l311,284r1,1l313,283r1,l315,280r1,-4l317,270r1,-1l319,263r1,-10l321,247r1,-4l323,237r1,-14l325,211r1,-10l327,190r1,-17l329,164r1,-11l331,140r1,-17l333,114r1,-7l335,101r1,-6l337,84r1,-7l339,70r1,-8l341,50r1,-8l343,33r1,-8l345,14r1,-5l347,6r1,-3l349,1,350,r1,1l352,3r1,6l354,14r1,6l356,27r1,11l358,45r1,9l360,61r1,10l362,78r1,9l364,97r1,13l366,120r1,12l368,144r1,21l370,176r1,9l372,194r1,7l374,215r1,8l376,235r1,10l378,253r1,5l380,268r1,2l382,280r1,1l384,283r1,1l386,285r1,-1l388,284r1,-1l390,281r1,2l392,284r1,1l394,284r1,1l396,286r1,-1l398,286r1,-1l400,286r1,l402,285r1,l404,286r1,-1l406,286r1,-1l408,287r1,1l410,287r1,1l412,287r1,-1l414,285r1,1l416,285r1,l418,286r1,-1l420,285r1,-1l422,285r1,1l424,287r1,-1l426,285r1,-1l428,283r1,-1l430,283r1,l432,285r1,1l434,286r1,-1l436,286r1,1l438,288r1,-1l440,286r1,1l442,288r1,1l444,285r,3l445,282r1,2l447,285r1,1l449,287r1,l451,287r1,l453,287r1,1l455,288r1,-1l457,286r1,1l459,287r1,l461,287r1,1l463,289r1,1l465,290r1,-1l467,288r1,1l469,291r1,1l471,293r1,1l473,293r1,l475,293r1,3l477,297r1,-3l478,296r1,-3l480,295r1,l482,294r1,1l484,295r1,2l486,298r1,1l488,300r1,-1l490,299r1,l492,298r1,-1l494,296r1,-1l496,297r1,1l498,297r1,1l500,294r,3e" filled="f" strokecolor="red" strokeweight=".7pt">
                  <v:path arrowok="t" o:connecttype="custom" o:connectlocs="843,19330;1916,19574;2999,19330;4072,19330;5156,19393;6108,19267;7192,19204;8264,19393;9348,19141;10421,19267;11504,19204;12577,19016;13661,18834;14733,19078;15817,19141;16769,18897;17853,19078;18696,18646;19768,18834;20852,18772;21925,18646;22888,18457;23961,18339;24924,18150;25997,18024;27080,18150;28153,17906;29237,17843;30309,17843;31273,17961;32345,17843;33309,17528;34392,17654;35345,17843;36428,17654;37381,17654;38464,15301;39537,9476;40621,4337;41693,189;42777,2353;43850,7430;44933,13813;46006,17528;47090,17654;48162,17654;49246,17843;50319,17654;51402,17473;52475,17843;53438,17591;54511,17843;55595,17961;56667,18150;57631,18276;58714,18520;59787,18457" o:connectangles="0,0,0,0,0,0,0,0,0,0,0,0,0,0,0,0,0,0,0,0,0,0,0,0,0,0,0,0,0,0,0,0,0,0,0,0,0,0,0,0,0,0,0,0,0,0,0,0,0,0,0,0,0,0,0,0,0"/>
                </v:shape>
                <v:line id="Line 74" o:spid="_x0000_s1190" style="position:absolute;flip:y;visibility:visible;mso-wrap-style:square" from="2940,2837" to="2940,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KkcUAAADcAAAADwAAAGRycy9kb3ducmV2LnhtbESPT2vCQBDF74V+h2UKXoJuNLS00VXs&#10;H0GQHqo9eByyYxLMzobsqPHbu0Khx8eb93vzZoveNepMXag9GxiPUlDEhbc1lwZ+d6vhK6ggyBYb&#10;z2TgSgEW88eHGebWX/iHzlspVYRwyNFAJdLmWoeiIodh5Fvi6B1851Ci7EptO7xEuGv0JE1ftMOa&#10;Y0OFLX1UVBy3JxffWH3zZ5Yl704nyRt97WWTajFm8NQvp6CEevk//kuvrYHnbA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KkcUAAADcAAAADwAAAAAAAAAA&#10;AAAAAAChAgAAZHJzL2Rvd25yZXYueG1sUEsFBgAAAAAEAAQA+QAAAJMDAAAAAA==&#10;">
                  <v:stroke endarrow="block"/>
                </v:line>
                <v:line id="Line 75" o:spid="_x0000_s1191" style="position:absolute;visibility:visible;mso-wrap-style:square" from="2940,5822" to="8760,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omcUAAADcAAAADwAAAGRycy9kb3ducmV2LnhtbESPT2sCMRTE7wW/Q3iCt5pVserWKOJS&#10;6KEt+IeeXzevm8XNy7KJa/z2TaHQ4zAzv2HW22gb0VPna8cKJuMMBHHpdM2VgvPp5XEJwgdkjY1j&#10;UnAnD9vN4GGNuXY3PlB/DJVIEPY5KjAhtLmUvjRk0Y9dS5y8b9dZDEl2ldQd3hLcNnKaZU/SYs1p&#10;wWBLe0Pl5Xi1ChamOMiFLN5OH0VfT1bxPX5+rZQaDePuGUSgGP7Df+1XrWA+m8H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omcUAAADcAAAADwAAAAAAAAAA&#10;AAAAAAChAgAAZHJzL2Rvd25yZXYueG1sUEsFBgAAAAAEAAQA+QAAAJMDAAAAAA==&#10;">
                  <v:stroke endarrow="block"/>
                </v:line>
                <v:line id="Line 76" o:spid="_x0000_s1192" style="position:absolute;visibility:visible;mso-wrap-style:square" from="4050,5792" to="4050,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geccAAADcAAAADwAAAGRycy9kb3ducmV2LnhtbESPQWvCQBSE74X+h+UVvNVNaxskuopY&#10;BO2hVCvo8Zl9JqnZt2F3m6T/3hUKPQ4z8w0znfemFi05X1lW8DRMQBDnVldcKNh/rR7HIHxA1lhb&#10;JgW/5GE+u7+bYqZtx1tqd6EQEcI+QwVlCE0mpc9LMuiHtiGO3tk6gyFKV0jtsItwU8vnJEmlwYrj&#10;QokNLUvKL7sfo+Bj9Jm2i837uj9s0lP+tj0dvzun1OChX0xABOrDf/ivvdY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IWB5xwAAANwAAAAPAAAAAAAA&#10;AAAAAAAAAKECAABkcnMvZG93bnJldi54bWxQSwUGAAAAAAQABAD5AAAAlQMAAAAA&#10;"/>
                <v:line id="Line 77" o:spid="_x0000_s1193" style="position:absolute;visibility:visible;mso-wrap-style:square" from="5160,5792" to="5160,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3F4scAAADcAAAADwAAAGRycy9kb3ducmV2LnhtbESPT2vCQBTE74V+h+UJvdWNFYN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cXixwAAANwAAAAPAAAAAAAA&#10;AAAAAAAAAKECAABkcnMvZG93bnJldi54bWxQSwUGAAAAAAQABAD5AAAAlQMAAAAA&#10;"/>
                <v:line id="Line 78" o:spid="_x0000_s1194" style="position:absolute;visibility:visible;mso-wrap-style:square" from="6270,5792" to="6270,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9blccAAADcAAAADwAAAGRycy9kb3ducmV2LnhtbESPT2vCQBTE74LfYXlCb7qx0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1uVxwAAANwAAAAPAAAAAAAA&#10;AAAAAAAAAKECAABkcnMvZG93bnJldi54bWxQSwUGAAAAAAQABAD5AAAAlQMAAAAA&#10;"/>
                <v:line id="Line 79" o:spid="_x0000_s1195" style="position:absolute;visibility:visible;mso-wrap-style:square" from="7380,5792" to="7380,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DscAAADcAAAADwAAAGRycy9kb3ducmV2LnhtbESPQWvCQBSE7wX/w/IKvdVNK00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8/4OxwAAANwAAAAPAAAAAAAA&#10;AAAAAAAAAKECAABkcnMvZG93bnJldi54bWxQSwUGAAAAAAQABAD5AAAAlQMAAAAA&#10;"/>
                <v:line id="Line 80" o:spid="_x0000_s1196" style="position:absolute;visibility:visible;mso-wrap-style:square" from="8475,5792" to="8475,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qfMQAAADcAAAADwAAAGRycy9kb3ducmV2LnhtbERPy2rCQBTdF/yH4Qru6sRKQ4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bGp8xAAAANwAAAAPAAAAAAAAAAAA&#10;AAAAAKECAABkcnMvZG93bnJldi54bWxQSwUGAAAAAAQABAD5AAAAkgMAAAAA&#10;"/>
                <v:line id="Line 81" o:spid="_x0000_s1197" style="position:absolute;visibility:visible;mso-wrap-style:square" from="3255,5405" to="3705,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r7cQAAADcAAAADwAAAGRycy9kb3ducmV2LnhtbESPQWvCQBSE70L/w/IK3nRTi9KmriEI&#10;Kd5Kk1xye2afSTD7NmRXjf/eLRQ8DjPzDbNNJtOLK42us6zgbRmBIK6t7rhRUBbZ4gOE88gae8uk&#10;4E4Okt3LbIuxtjf+pWvuGxEg7GJU0Ho/xFK6uiWDbmkH4uCd7GjQBzk2Uo94C3DTy1UUbaTBjsNC&#10;iwPtW6rP+cUoOFflOvv+2euiz1N9bDJfHU9aqfnrlH6B8DT5Z/i/fdAK1u+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quvtxAAAANwAAAAPAAAAAAAAAAAA&#10;AAAAAKECAABkcnMvZG93bnJldi54bWxQSwUGAAAAAAQABAD5AAAAkgMAAAAA&#10;" strokeweight="2pt"/>
                <v:line id="Line 82" o:spid="_x0000_s1198" style="position:absolute;visibility:visible;mso-wrap-style:square" from="4380,5312" to="4830,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YxDb0AAADcAAAADwAAAGRycy9kb3ducmV2LnhtbERPvQrCMBDeBd8hnOCmqaIi1SgiVNzE&#10;2sXtbM622FxKE7W+vRkEx4/vf73tTC1e1LrKsoLJOAJBnFtdcaEguySjJQjnkTXWlknBhxxsN/3e&#10;GmNt33ymV+oLEULYxaig9L6JpXR5SQbd2DbEgbvb1qAPsC2kbvEdwk0tp1G0kAYrDg0lNrQvKX+k&#10;T6Pgcc3myeG015c63elbkfjr7a6VGg663QqEp87/xT/3USuYz8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mWMQ29AAAA3AAAAA8AAAAAAAAAAAAAAAAAoQIA&#10;AGRycy9kb3ducmV2LnhtbFBLBQYAAAAABAAEAPkAAACLAwAAAAA=&#10;" strokeweight="2pt"/>
                <v:line id="Line 83" o:spid="_x0000_s1199" style="position:absolute;visibility:visible;mso-wrap-style:square" from="5505,5177" to="5955,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UlsAAAADcAAAADwAAAGRycy9kb3ducmV2LnhtbESPwQrCMBBE74L/EFbwpqmiItUoIlS8&#10;idWLt7VZ22KzKU3U+vdGEDwOM/OGWa5bU4knNa60rGA0jEAQZ1aXnCs4n5LBHITzyBory6TgTQ7W&#10;q25nibG2Lz7SM/W5CBB2MSoovK9jKV1WkEE3tDVx8G62MeiDbHKpG3wFuKnkOIpm0mDJYaHAmrYF&#10;Zff0YRTcL+dpsjts9alKN/qaJ/5yvWml+r12swDhqfX/8K+91wq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balJbAAAAA3AAAAA8AAAAAAAAAAAAAAAAA&#10;oQIAAGRycy9kb3ducmV2LnhtbFBLBQYAAAAABAAEAPkAAACOAwAAAAA=&#10;" strokeweight="2pt"/>
                <v:line id="Line 84" o:spid="_x0000_s1200" style="position:absolute;visibility:visible;mso-wrap-style:square" from="7770,5192" to="8220,5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K4cAAAADcAAAADwAAAGRycy9kb3ducmV2LnhtbESPwQrCMBBE74L/EFbwpqmiItUoIlS8&#10;idWLt7VZ22KzKU3U+vdGEDwOM/OGWa5bU4knNa60rGA0jEAQZ1aXnCs4n5LBHITzyBory6TgTQ7W&#10;q25nibG2Lz7SM/W5CBB2MSoovK9jKV1WkEE3tDVx8G62MeiDbHKpG3wFuKnkOIpm0mDJYaHAmrYF&#10;Zff0YRTcL+dpsjts9alKN/qaJ/5yvWml+r12swDhqfX/8K+91wq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ICuHAAAAA3AAAAA8AAAAAAAAAAAAAAAAA&#10;oQIAAGRycy9kb3ducmV2LnhtbFBLBQYAAAAABAAEAPkAAACOAwAAAAA=&#10;" strokeweight="2pt"/>
                <v:shapetype id="_x0000_t202" coordsize="21600,21600" o:spt="202" path="m,l,21600r21600,l21600,xe">
                  <v:stroke joinstyle="miter"/>
                  <v:path gradientshapeok="t" o:connecttype="rect"/>
                </v:shapetype>
                <v:shape id="Text Box 85" o:spid="_x0000_s1201" type="#_x0000_t202" style="position:absolute;left:3375;top:586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N248YA&#10;AADcAAAADwAAAGRycy9kb3ducmV2LnhtbESPT2sCMRTE74LfIbxCb5qtra2sRpGCUKgXVy+9vW7e&#10;/mk3L0uS7m799EYQPA4z8xtmtRlMIzpyvras4GmagCDOra65VHA67iYLED4ga2wsk4J/8rBZj0cr&#10;TLXt+UBdFkoRIexTVFCF0KZS+rwig35qW+LoFdYZDFG6UmqHfYSbRs6S5FUarDkuVNjSe0X5b/Zn&#10;FAzz7PRV7ArnLO2355/ys+/evpV6fBi2SxCBhnAP39ofWsH85RmuZ+IR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N248YAAADcAAAADwAAAAAAAAAAAAAAAACYAgAAZHJz&#10;L2Rvd25yZXYueG1sUEsFBgAAAAAEAAQA9QAAAIsDAAAAAA==&#10;" filled="f" stroked="f">
                  <v:textbox inset=".5mm,0,.5mm,0">
                    <w:txbxContent>
                      <w:p w:rsidR="00EA1046" w:rsidRPr="005E6DFE" w:rsidRDefault="00EA1046" w:rsidP="00083BA3">
                        <w:pPr>
                          <w:pStyle w:val="Figure"/>
                          <w:rPr>
                            <w:lang w:val="de-DE"/>
                          </w:rPr>
                        </w:pPr>
                        <w:r>
                          <w:rPr>
                            <w:lang w:val="de-DE"/>
                          </w:rPr>
                          <w:t>1</w:t>
                        </w:r>
                      </w:p>
                    </w:txbxContent>
                  </v:textbox>
                </v:shape>
                <v:shape id="Text Box 86" o:spid="_x0000_s1202" type="#_x0000_t202" style="position:absolute;left:2613;top:283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ul8UA&#10;AADcAAAADwAAAGRycy9kb3ducmV2LnhtbESPT2sCMRTE7wW/Q3iCt5q1aCurUUQQBHvp1ou35+bt&#10;H928LEm6u/bTN4VCj8PM/IZZbwfTiI6cry0rmE0TEMS51TWXCs6fh+clCB+QNTaWScGDPGw3o6c1&#10;ptr2/EFdFkoRIexTVFCF0KZS+rwig35qW+LoFdYZDFG6UmqHfYSbRr4kyas0WHNcqLClfUX5Pfsy&#10;CoZFdr4Uh8I5S++771t56ru3q1KT8bBbgQg0hP/wX/uoFSzmc/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u6XxQAAANwAAAAPAAAAAAAAAAAAAAAAAJgCAABkcnMv&#10;ZG93bnJldi54bWxQSwUGAAAAAAQABAD1AAAAigMAAAAA&#10;" filled="f" stroked="f">
                  <v:textbox inset=".5mm,0,.5mm,0">
                    <w:txbxContent>
                      <w:p w:rsidR="00EA1046" w:rsidRPr="005E6DFE" w:rsidRDefault="00EA1046" w:rsidP="00083BA3">
                        <w:pPr>
                          <w:pStyle w:val="Figure"/>
                          <w:rPr>
                            <w:lang w:val="de-DE"/>
                          </w:rPr>
                        </w:pPr>
                        <w:r>
                          <w:rPr>
                            <w:lang w:val="de-DE"/>
                          </w:rPr>
                          <w:t>A</w:t>
                        </w:r>
                      </w:p>
                    </w:txbxContent>
                  </v:textbox>
                </v:shape>
                <v:shape id="Text Box 87" o:spid="_x0000_s1203" type="#_x0000_t202" style="position:absolute;left:1677;top:5094;width:121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LDMUA&#10;AADcAAAADwAAAGRycy9kb3ducmV2LnhtbESPT2vCQBTE7wW/w/IEb3WjmFpSVxFBKNhLoxdvr9mX&#10;PzX7Nuxuk9hP3y0Uehxm5jfMZjeaVvTkfGNZwWKegCAurG64UnA5Hx+fQfiArLG1TAru5GG3nTxs&#10;MNN24Hfq81CJCGGfoYI6hC6T0hc1GfRz2xFHr7TOYIjSVVI7HCLctHKZJE/SYMNxocaODjUVt/zL&#10;KBjT/HItj6Vzlt7235/VaejXH0rNpuP+BUSgMfyH/9qvWkG6SuH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ksMxQAAANwAAAAPAAAAAAAAAAAAAAAAAJgCAABkcnMv&#10;ZG93bnJldi54bWxQSwUGAAAAAAQABAD1AAAAigMAAAAA&#10;" filled="f" stroked="f">
                  <v:textbox inset=".5mm,0,.5mm,0">
                    <w:txbxContent>
                      <w:p w:rsidR="00EA1046" w:rsidRPr="005E6DFE" w:rsidRDefault="00EA1046" w:rsidP="00083BA3">
                        <w:pPr>
                          <w:pStyle w:val="Figure"/>
                          <w:rPr>
                            <w:lang w:val="de-DE"/>
                          </w:rPr>
                        </w:pPr>
                        <w:r>
                          <w:rPr>
                            <w:caps w:val="0"/>
                            <w:lang w:val="de-DE"/>
                          </w:rPr>
                          <w:t>Common threshold</w:t>
                        </w:r>
                      </w:p>
                    </w:txbxContent>
                  </v:textbox>
                </v:shape>
                <v:shape id="Text Box 88" o:spid="_x0000_s1204" type="#_x0000_t202" style="position:absolute;left:8478;top:5867;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Ve8UA&#10;AADcAAAADwAAAGRycy9kb3ducmV2LnhtbESPT2sCMRTE7wW/Q3iCt5q1qJXVKCIIgr1068Xbc/P2&#10;j25eliTd3fbTN4VCj8PM/IbZ7AbTiI6cry0rmE0TEMS51TWXCi4fx+cVCB+QNTaWScEXedhtR08b&#10;TLXt+Z26LJQiQtinqKAKoU2l9HlFBv3UtsTRK6wzGKJ0pdQO+wg3jXxJkqU0WHNcqLClQ0X5I/s0&#10;CoZFdrkWx8I5S2/773t57rvXm1KT8bBfgwg0hP/wX/ukFSzm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NV7xQAAANwAAAAPAAAAAAAAAAAAAAAAAJgCAABkcnMv&#10;ZG93bnJldi54bWxQSwUGAAAAAAQABAD1AAAAigMAAAAA&#10;" filled="f" stroked="f">
                  <v:textbox inset=".5mm,0,.5mm,0">
                    <w:txbxContent>
                      <w:p w:rsidR="00EA1046" w:rsidRPr="005E6DFE" w:rsidRDefault="00EA1046" w:rsidP="00083BA3">
                        <w:pPr>
                          <w:pStyle w:val="Figure"/>
                          <w:rPr>
                            <w:lang w:val="de-DE"/>
                          </w:rPr>
                        </w:pPr>
                        <w:r>
                          <w:rPr>
                            <w:caps w:val="0"/>
                            <w:lang w:val="de-DE"/>
                          </w:rPr>
                          <w:t>Channel</w:t>
                        </w:r>
                      </w:p>
                    </w:txbxContent>
                  </v:textbox>
                </v:shape>
                <v:shape id="Text Box 89" o:spid="_x0000_s1205" type="#_x0000_t202" style="position:absolute;left:4500;top:586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w4MUA&#10;AADcAAAADwAAAGRycy9kb3ducmV2LnhtbESPT2sCMRTE7wW/Q3iCt5q1aJXVKCIIgr1068Xbc/P2&#10;j25eliTd3fbTN4VCj8PM/IbZ7AbTiI6cry0rmE0TEMS51TWXCi4fx+cVCB+QNTaWScEXedhtR08b&#10;TLXt+Z26LJQiQtinqKAKoU2l9HlFBv3UtsTRK6wzGKJ0pdQO+wg3jXxJkldpsOa4UGFLh4ryR/Zp&#10;FAyL7HItjoVzlt723/fy3HfLm1KT8bBfgwg0hP/wX/ukFSzm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HDgxQAAANwAAAAPAAAAAAAAAAAAAAAAAJgCAABkcnMv&#10;ZG93bnJldi54bWxQSwUGAAAAAAQABAD1AAAAigMAAAAA&#10;" filled="f" stroked="f">
                  <v:textbox inset=".5mm,0,.5mm,0">
                    <w:txbxContent>
                      <w:p w:rsidR="00EA1046" w:rsidRPr="005E6DFE" w:rsidRDefault="00EA1046" w:rsidP="00083BA3">
                        <w:pPr>
                          <w:pStyle w:val="Figure"/>
                          <w:rPr>
                            <w:lang w:val="de-DE"/>
                          </w:rPr>
                        </w:pPr>
                        <w:r>
                          <w:rPr>
                            <w:lang w:val="de-DE"/>
                          </w:rPr>
                          <w:t>2</w:t>
                        </w:r>
                      </w:p>
                    </w:txbxContent>
                  </v:textbox>
                </v:shape>
                <v:shape id="Text Box 90" o:spid="_x0000_s1206" type="#_x0000_t202" style="position:absolute;left:5625;top:586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fkksIA&#10;AADcAAAADwAAAGRycy9kb3ducmV2LnhtbERPy2oCMRTdC/5DuEJ3mrFoW6ZGEUEQ6sapm+5uJ3ce&#10;OrkZknRm9OvNQujycN6rzWAa0ZHztWUF81kCgji3uuZSwfl7P/0A4QOyxsYyKbiRh816PFphqm3P&#10;J+qyUIoYwj5FBVUIbSqlzysy6Ge2JY5cYZ3BEKErpXbYx3DTyNckeZMGa44NFba0qyi/Zn9GwbDM&#10;zj/FvnDO0nF7v5Rffff+q9TLZNh+ggg0hH/x033QCpaLuDa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SSwgAAANwAAAAPAAAAAAAAAAAAAAAAAJgCAABkcnMvZG93&#10;bnJldi54bWxQSwUGAAAAAAQABAD1AAAAhwMAAAAA&#10;" filled="f" stroked="f">
                  <v:textbox inset=".5mm,0,.5mm,0">
                    <w:txbxContent>
                      <w:p w:rsidR="00EA1046" w:rsidRPr="005E6DFE" w:rsidRDefault="00EA1046" w:rsidP="00083BA3">
                        <w:pPr>
                          <w:pStyle w:val="Figure"/>
                          <w:rPr>
                            <w:lang w:val="de-DE"/>
                          </w:rPr>
                        </w:pPr>
                        <w:r>
                          <w:rPr>
                            <w:lang w:val="de-DE"/>
                          </w:rPr>
                          <w:t>3</w:t>
                        </w:r>
                      </w:p>
                    </w:txbxContent>
                  </v:textbox>
                </v:shape>
                <v:shape id="Text Box 91" o:spid="_x0000_s1207" type="#_x0000_t202" style="position:absolute;left:6720;top:586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BCcYA&#10;AADcAAAADwAAAGRycy9kb3ducmV2LnhtbESPT2sCMRTE7wW/Q3hCbzWr1KqrUaQgFNpLVy/enpu3&#10;f3TzsiTp7rafvikUPA4z8xtmsxtMIzpyvrasYDpJQBDnVtdcKjgdD09LED4ga2wsk4Jv8rDbjh42&#10;mGrb8yd1WShFhLBPUUEVQptK6fOKDPqJbYmjV1hnMETpSqkd9hFuGjlLkhdpsOa4UGFLrxXlt+zL&#10;KBjm2elcHArnLH3sf67le98tLko9jof9GkSgIdzD/+03rWD+vIK/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tBCcYAAADcAAAADwAAAAAAAAAAAAAAAACYAgAAZHJz&#10;L2Rvd25yZXYueG1sUEsFBgAAAAAEAAQA9QAAAIsDAAAAAA==&#10;" filled="f" stroked="f">
                  <v:textbox inset=".5mm,0,.5mm,0">
                    <w:txbxContent>
                      <w:p w:rsidR="00EA1046" w:rsidRPr="005E6DFE" w:rsidRDefault="00EA1046" w:rsidP="00083BA3">
                        <w:pPr>
                          <w:pStyle w:val="Figure"/>
                          <w:rPr>
                            <w:lang w:val="de-DE"/>
                          </w:rPr>
                        </w:pPr>
                        <w:r>
                          <w:rPr>
                            <w:lang w:val="de-DE"/>
                          </w:rPr>
                          <w:t>4</w:t>
                        </w:r>
                      </w:p>
                    </w:txbxContent>
                  </v:textbox>
                </v:shape>
                <v:shape id="Text Box 92" o:spid="_x0000_s1208" type="#_x0000_t202" style="position:absolute;left:7770;top:586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ScIA&#10;AADcAAAADwAAAGRycy9kb3ducmV2LnhtbERPy2rCQBTdF/oPwy10VycKUUkdRQShUDdGN+6umZtH&#10;zdwJM9Mk9us7C8Hl4bxXm9G0oifnG8sKppMEBHFhdcOVgvNp/7EE4QOyxtYyKbiTh8369WWFmbYD&#10;H6nPQyViCPsMFdQhdJmUvqjJoJ/YjjhypXUGQ4SuktrhEMNNK2dJMpcGG44NNXa0q6m45b9GwZjm&#10;50u5L52zdNj+/VTfQ7+4KvX+Nm4/QQQaw1P8cH9pBWka58c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H5JwgAAANwAAAAPAAAAAAAAAAAAAAAAAJgCAABkcnMvZG93&#10;bnJldi54bWxQSwUGAAAAAAQABAD1AAAAhwMAAAAA&#10;" filled="f" stroked="f">
                  <v:textbox inset=".5mm,0,.5mm,0">
                    <w:txbxContent>
                      <w:p w:rsidR="00EA1046" w:rsidRPr="005E6DFE" w:rsidRDefault="00EA1046" w:rsidP="00083BA3">
                        <w:pPr>
                          <w:pStyle w:val="Figure"/>
                          <w:rPr>
                            <w:lang w:val="de-DE"/>
                          </w:rPr>
                        </w:pPr>
                        <w:r>
                          <w:rPr>
                            <w:lang w:val="de-DE"/>
                          </w:rPr>
                          <w:t>5</w:t>
                        </w:r>
                      </w:p>
                    </w:txbxContent>
                  </v:textbox>
                </v:shape>
                <v:line id="Line 93" o:spid="_x0000_s1209" style="position:absolute;flip:x;visibility:visible;mso-wrap-style:square" from="4605,4248" to="4830,5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6xRsUAAADcAAAADwAAAGRycy9kb3ducmV2LnhtbESPQWvCQBCF70L/wzKFXoJurFhs6irV&#10;KgjiodFDj0N2moRmZ0N2qvHfdwuCx8eb971582XvGnWmLtSeDYxHKSjiwtuaSwOn43Y4AxUE2WLj&#10;mQxcKcBy8TCYY2b9hT/pnEupIoRDhgYqkTbTOhQVOQwj3xJH79t3DiXKrtS2w0uEu0Y/p+mLdlhz&#10;bKiwpXVFxU/+6+Ib2wN/TCbJyukkeaXNl+xTLcY8Pfbvb6CEerkf39I7a2A6HcP/mEgA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6xRsUAAADcAAAADwAAAAAAAAAA&#10;AAAAAAChAgAAZHJzL2Rvd25yZXYueG1sUEsFBgAAAAAEAAQA+QAAAJMDAAAAAA==&#10;">
                  <v:stroke endarrow="block"/>
                </v:line>
                <v:line id="Line 94" o:spid="_x0000_s1210" style="position:absolute;visibility:visible;mso-wrap-style:square" from="5070,4248" to="5625,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oosQAAADcAAAADwAAAGRycy9kb3ducmV2LnhtbESPQWsCMRSE7wX/Q3iCt5pVsNatUcRF&#10;8GALaun5dfPcLG5elk1c479vCoUeh5n5hlmuo21ET52vHSuYjDMQxKXTNVcKPs+751cQPiBrbByT&#10;ggd5WK8GT0vMtbvzkfpTqESCsM9RgQmhzaX0pSGLfuxa4uRdXGcxJNlVUnd4T3DbyGmWvUiLNacF&#10;gy1tDZXX080qmJviKOeyOJw/ir6eLOJ7/PpeKDUaxs0biEAx/If/2nutYDabwu+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Y2iixAAAANwAAAAPAAAAAAAAAAAA&#10;AAAAAKECAABkcnMvZG93bnJldi54bWxQSwUGAAAAAAQABAD5AAAAkgMAAAAA&#10;">
                  <v:stroke endarrow="block"/>
                </v:line>
                <v:line id="Line 95" o:spid="_x0000_s1211" style="position:absolute;visibility:visible;mso-wrap-style:square" from="4377,5429" to="4827,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VYDMYAAADcAAAADwAAAGRycy9kb3ducmV2LnhtbESPQWvCQBSE7wX/w/KE3nRjRSvRVURo&#10;kWKFphavr9nXZDH7NmTXJP33bkHocZiZb5jVpreVaKnxxrGCyTgBQZw7bbhQcPp8GS1A+ICssXJM&#10;Cn7Jw2Y9eFhhql3HH9RmoRARwj5FBWUIdSqlz0uy6MeuJo7ej2sshiibQuoGuwi3lXxKkrm0aDgu&#10;lFjTrqT8kl2tgvn01SzMe3f8fqvOh+c2S4r+66TU47DfLkEE6sN/+N7eawWz2RT+zsQj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VWAzGAAAA3AAAAA8AAAAAAAAA&#10;AAAAAAAAoQIAAGRycy9kb3ducmV2LnhtbFBLBQYAAAAABAAEAPkAAACUAwAAAAA=&#10;" strokeweight="2pt">
                  <v:stroke dashstyle="1 1"/>
                </v:line>
                <v:line id="Line 96" o:spid="_x0000_s1212" style="position:absolute;visibility:visible;mso-wrap-style:square" from="5505,5420" to="5955,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zAeMYAAADcAAAADwAAAGRycy9kb3ducmV2LnhtbESPQWvCQBSE7wX/w/IEb3VjrVaiqxTB&#10;UkoVGpVeX7PPZDH7NmS3Sfrvu4WCx2FmvmFWm95WoqXGG8cKJuMEBHHutOFCwem4u1+A8AFZY+WY&#10;FPyQh816cLfCVLuOP6jNQiEihH2KCsoQ6lRKn5dk0Y9dTRy9i2sshiibQuoGuwi3lXxIkrm0aDgu&#10;lFjTtqT8mn1bBfPpi1mYfXf4eqs+35/aLCn680mp0bB/XoII1Idb+L/9qhXMZo/wdyYe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8wHjGAAAA3AAAAA8AAAAAAAAA&#10;AAAAAAAAoQIAAGRycy9kb3ducmV2LnhtbFBLBQYAAAAABAAEAPkAAACUAwAAAAA=&#10;" strokeweight="2pt">
                  <v:stroke dashstyle="1 1"/>
                </v:line>
                <v:line id="Line 97" o:spid="_x0000_s1213" style="position:absolute;visibility:visible;mso-wrap-style:square" from="7770,5420" to="8220,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l48YAAADcAAAADwAAAGRycy9kb3ducmV2LnhtbESPQWvCQBSE74L/YXlCb7qpJSrRVYrQ&#10;UootNFp6fWZfk6XZtyG7TdJ/7xYEj8PMfMNsdoOtRUetN44V3M8SEMSF04ZLBafj03QFwgdkjbVj&#10;UvBHHnbb8WiDmXY9f1CXh1JECPsMFVQhNJmUvqjIop+5hjh63661GKJsS6lb7CPc1nKeJAtp0XBc&#10;qLChfUXFT/5rFSwens3KvPXv59f667Ds8qQcPk9K3U2GxzWIQEO4ha/tF60gTVP4PxOPgN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wZePGAAAA3AAAAA8AAAAAAAAA&#10;AAAAAAAAoQIAAGRycy9kb3ducmV2LnhtbFBLBQYAAAAABAAEAPkAAACUAwAAAAA=&#10;" strokeweight="2pt">
                  <v:stroke dashstyle="1 1"/>
                </v:line>
                <v:line id="Line 98" o:spid="_x0000_s1214" style="position:absolute;visibility:visible;mso-wrap-style:square" from="2085,5282" to="8475,5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Ce1sIAAADcAAAADwAAAGRycy9kb3ducmV2LnhtbESPX2vCQBDE3wt+h2MFX4peavEP0VNE&#10;EHxsVHxecmsSk90LuavGb98rFPo4zMxvmPW250Y9qPOVEwMfkwQUSe5sJYWBy/kwXoLyAcVi44QM&#10;vMjDdjN4W2Nq3VMyepxCoSJEfIoGyhDaVGufl8ToJ64lid7NdYwhyq7QtsNnhHOjp0ky14yVxIUS&#10;W9qXlNenbzag689azgtmtq/9O905u371mTGjYb9bgQrUh//wX/toDcxmc/g9E4+A3v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Ce1sIAAADcAAAADwAAAAAAAAAAAAAA&#10;AAChAgAAZHJzL2Rvd25yZXYueG1sUEsFBgAAAAAEAAQA+QAAAJADAAAAAA==&#10;" strokecolor="green">
                  <v:stroke dashstyle="dash"/>
                </v:line>
                <v:shape id="Text Box 99" o:spid="_x0000_s1215" type="#_x0000_t202" style="position:absolute;left:4260;top:3644;width:1218;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HmPcUA&#10;AADcAAAADwAAAGRycy9kb3ducmV2LnhtbESPT2vCQBTE7wW/w/IEb3VTISqpq4ggFOzF1Iu3Z/bl&#10;T5t9G3a3SdpP3xWEHoeZ+Q2z2Y2mFT0531hW8DJPQBAXVjdcKbh8HJ/XIHxA1thaJgU/5GG3nTxt&#10;MNN24DP1eahEhLDPUEEdQpdJ6YuaDPq57YijV1pnMETpKqkdDhFuWrlIkqU02HBcqLGjQ03FV/5t&#10;FIxpfrmWx9I5S+/738/qNPSrm1Kz6bh/BRFoDP/hR/tNK0jTFdz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eY9xQAAANwAAAAPAAAAAAAAAAAAAAAAAJgCAABkcnMv&#10;ZG93bnJldi54bWxQSwUGAAAAAAQABAD1AAAAigMAAAAA&#10;" filled="f" stroked="f">
                  <v:textbox inset=".5mm,0,.5mm,0">
                    <w:txbxContent>
                      <w:p w:rsidR="00EA1046" w:rsidRPr="005E6DFE" w:rsidRDefault="00EA1046" w:rsidP="00B84AB8">
                        <w:pPr>
                          <w:pStyle w:val="Figure"/>
                          <w:keepNext/>
                          <w:rPr>
                            <w:lang w:val="de-DE"/>
                          </w:rPr>
                        </w:pPr>
                        <w:r>
                          <w:rPr>
                            <w:caps w:val="0"/>
                            <w:lang w:val="de-DE"/>
                          </w:rPr>
                          <w:t>Adaptive threshold</w:t>
                        </w:r>
                      </w:p>
                    </w:txbxContent>
                  </v:textbox>
                </v:shape>
                <v:line id="Line 100" o:spid="_x0000_s1216" style="position:absolute;visibility:visible;mso-wrap-style:square" from="3255,5252" to="3705,5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A58EAAADcAAAADwAAAGRycy9kb3ducmV2LnhtbERPTYvCMBC9C/sfwix401RRWapR1oLi&#10;QQTrLu5xaMa2bDMpSdT6781B8Ph434tVZxpxI+drywpGwwQEcWF1zaWCn9Nm8AXCB2SNjWVS8CAP&#10;q+VHb4Gptnc+0i0PpYgh7FNUUIXQplL6oiKDfmhb4shdrDMYInSl1A7vMdw0cpwkM2mw5thQYUtZ&#10;RcV/fjUK1q4+nLe/2T7g5Jhlf6Pr+uwOSvU/u+85iEBdeItf7p1WMJ3GtfFMP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X4DnwQAAANwAAAAPAAAAAAAAAAAAAAAA&#10;AKECAABkcnMvZG93bnJldi54bWxQSwUGAAAAAAQABAD5AAAAjwMAAAAA&#10;" strokecolor="red">
                  <v:stroke dashstyle="dash"/>
                </v:line>
                <v:line id="Line 101" o:spid="_x0000_s1217" style="position:absolute;visibility:visible;mso-wrap-style:square" from="4380,5132" to="4830,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MlfMYAAADcAAAADwAAAGRycy9kb3ducmV2LnhtbESPQWvCQBSE70L/w/IK3nSjqLRpVqkB&#10;Sw8imLbY4yP7moRm34bdjab/visIHoeZ+YbJNoNpxZmcbywrmE0TEMSl1Q1XCj4/dpMnED4ga2wt&#10;k4I/8rBZP4wyTLW98JHORahEhLBPUUEdQpdK6cuaDPqp7Yij92OdwRClq6R2eIlw08p5kqykwYbj&#10;Qo0d5TWVv0VvFGxdczi9feX7gItjnn/P+u3JHZQaPw6vLyACDeEevrXftYLl8hmuZ+IR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TJXzGAAAA3AAAAA8AAAAAAAAA&#10;AAAAAAAAoQIAAGRycy9kb3ducmV2LnhtbFBLBQYAAAAABAAEAPkAAACUAwAAAAA=&#10;" strokecolor="red">
                  <v:stroke dashstyle="dash"/>
                </v:line>
                <v:line id="Line 102" o:spid="_x0000_s1218" style="position:absolute;visibility:visible;mso-wrap-style:square" from="5505,4983" to="5955,4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VGXMIAAADcAAAADwAAAGRycy9kb3ducmV2LnhtbERPz2vCMBS+D/wfwhN2W1PHJqMaxRY2&#10;dhBBndTjo3m2xealJKnW/345DHb8+H4v16PpxI2cby0rmCUpCOLK6pZrBT/Hz5cPED4ga+wsk4IH&#10;eVivJk9LzLS9855uh1CLGMI+QwVNCH0mpa8aMugT2xNH7mKdwRChq6V2eI/hppOvaTqXBluODQ32&#10;VDRUXQ+DUZC7dld+nYptwLd9UZxnQ166nVLP03GzABFoDP/iP/e3VvA+j/Pj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EVGXMIAAADcAAAADwAAAAAAAAAAAAAA&#10;AAChAgAAZHJzL2Rvd25yZXYueG1sUEsFBgAAAAAEAAQA+QAAAJADAAAAAA==&#10;" strokecolor="red">
                  <v:stroke dashstyle="dash"/>
                </v:line>
                <v:line id="Line 103" o:spid="_x0000_s1219" style="position:absolute;visibility:visible;mso-wrap-style:square" from="7770,4983" to="8220,4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njx8UAAADcAAAADwAAAGRycy9kb3ducmV2LnhtbESPQWvCQBSE70L/w/IK3nQTUSmpm1AD&#10;iociaFvs8ZF9TUKzb8Puqum/dwWhx2FmvmFWxWA6cSHnW8sK0mkCgriyuuVawefHZvICwgdkjZ1l&#10;UvBHHor8abTCTNsrH+hyDLWIEPYZKmhC6DMpfdWQQT+1PXH0fqwzGKJ0tdQOrxFuOjlLkqU02HJc&#10;aLCnsqHq93g2Ctau3Z+2X+V7wPmhLL/T8/rk9kqNn4e3VxCBhvAffrR3WsFimcL9TDwC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njx8UAAADcAAAADwAAAAAAAAAA&#10;AAAAAAChAgAAZHJzL2Rvd25yZXYueG1sUEsFBgAAAAAEAAQA+QAAAJMDAAAAAA==&#10;" strokecolor="red">
                  <v:stroke dashstyle="dash"/>
                </v:line>
              </v:group>
            </w:pict>
          </mc:Fallback>
        </mc:AlternateContent>
      </w:r>
    </w:p>
    <w:p w:rsidR="0059218F" w:rsidRPr="0059218F" w:rsidRDefault="0059218F" w:rsidP="00B84AB8">
      <w:pPr>
        <w:keepNext/>
        <w:keepLines/>
        <w:rPr>
          <w:lang w:val="en-US"/>
        </w:rPr>
      </w:pPr>
    </w:p>
    <w:p w:rsidR="0059218F" w:rsidRPr="0059218F" w:rsidRDefault="0059218F" w:rsidP="00B84AB8">
      <w:pPr>
        <w:keepNext/>
        <w:keepLines/>
        <w:rPr>
          <w:lang w:val="en-US"/>
        </w:rPr>
      </w:pPr>
    </w:p>
    <w:p w:rsidR="0059218F" w:rsidRPr="0059218F" w:rsidRDefault="0059218F" w:rsidP="00B84AB8">
      <w:pPr>
        <w:keepNext/>
        <w:keepLines/>
        <w:rPr>
          <w:lang w:val="en-US"/>
        </w:rPr>
      </w:pPr>
    </w:p>
    <w:p w:rsidR="0059218F" w:rsidRPr="0059218F" w:rsidRDefault="0059218F" w:rsidP="00B84AB8">
      <w:pPr>
        <w:keepNext/>
        <w:keepLines/>
        <w:rPr>
          <w:lang w:val="en-US"/>
        </w:rPr>
      </w:pPr>
    </w:p>
    <w:p w:rsidR="0059218F" w:rsidRPr="0059218F" w:rsidRDefault="0059218F" w:rsidP="00B84AB8">
      <w:pPr>
        <w:keepNext/>
        <w:keepLines/>
        <w:rPr>
          <w:lang w:val="en-US"/>
        </w:rPr>
      </w:pPr>
    </w:p>
    <w:p w:rsidR="0059218F" w:rsidRPr="0059218F" w:rsidRDefault="0059218F" w:rsidP="00B84AB8">
      <w:pPr>
        <w:keepNext/>
        <w:keepLines/>
        <w:rPr>
          <w:lang w:val="en-US"/>
        </w:rPr>
      </w:pPr>
    </w:p>
    <w:p w:rsidR="0059218F" w:rsidRPr="0059218F" w:rsidRDefault="0059218F" w:rsidP="00B84AB8">
      <w:pPr>
        <w:keepNext/>
        <w:keepLines/>
        <w:rPr>
          <w:lang w:val="en-US"/>
        </w:rPr>
      </w:pPr>
      <w:r>
        <w:rPr>
          <w:noProof/>
          <w:lang w:val="en-US" w:eastAsia="zh-CN"/>
        </w:rPr>
        <mc:AlternateContent>
          <mc:Choice Requires="wps">
            <w:drawing>
              <wp:anchor distT="0" distB="0" distL="114300" distR="114300" simplePos="0" relativeHeight="251675648" behindDoc="0" locked="0" layoutInCell="1" allowOverlap="1" wp14:anchorId="69AFD3EC" wp14:editId="1962041D">
                <wp:simplePos x="0" y="0"/>
                <wp:positionH relativeFrom="column">
                  <wp:posOffset>1349375</wp:posOffset>
                </wp:positionH>
                <wp:positionV relativeFrom="paragraph">
                  <wp:posOffset>142240</wp:posOffset>
                </wp:positionV>
                <wp:extent cx="285750" cy="0"/>
                <wp:effectExtent l="15875" t="18415" r="12700" b="19685"/>
                <wp:wrapNone/>
                <wp:docPr id="528" name="Straight Connector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5pt,11.2pt" to="128.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" strokeweight="2pt">
                <v:stroke dashstyle="1 1"/>
              </v:line>
            </w:pict>
          </mc:Fallback>
        </mc:AlternateContent>
      </w:r>
    </w:p>
    <w:p w:rsidR="0059218F" w:rsidRPr="0059218F" w:rsidRDefault="0059218F" w:rsidP="0059218F">
      <w:pPr>
        <w:rPr>
          <w:lang w:val="en-US"/>
        </w:rPr>
      </w:pPr>
    </w:p>
    <w:p w:rsidR="0059218F" w:rsidRPr="0059218F" w:rsidRDefault="0059218F" w:rsidP="00083BA3">
      <w:pPr>
        <w:rPr>
          <w:lang w:val="en-US"/>
        </w:rPr>
      </w:pPr>
      <w:r w:rsidRPr="0059218F">
        <w:rPr>
          <w:lang w:val="en-US"/>
        </w:rPr>
        <w:t>In Figure 5 the noise level on channels 2, 3 and 5 are raised due to a signal on channel 4 (thin red trace). If the unused channel 1 is used to measure the common noise level (thick black dashed lines), the resulting common threshold (thin green dashed line) would be so low that channels 3 and</w:t>
      </w:r>
      <w:r w:rsidR="00083BA3">
        <w:rPr>
          <w:lang w:val="en-US"/>
        </w:rPr>
        <w:t> </w:t>
      </w:r>
      <w:r w:rsidRPr="0059218F">
        <w:rPr>
          <w:lang w:val="en-US"/>
        </w:rPr>
        <w:t>5 would also show occupied when a signal like in the example is showing up on channel 4. If the noise level is measured on each channel separately (thick black lines), the resulting adaptive thresholds (thin red dashed lines) prevent these phantom occupancies. The sensitivity of the whole measurement is not reduced, because when the signal on channel 4 disappears (thin green trace), the thresholds for channels 2, 3 and 5 would lower down to the common threshold again.</w:t>
      </w:r>
    </w:p>
    <w:p w:rsidR="0059218F" w:rsidRPr="0059218F" w:rsidRDefault="0059218F" w:rsidP="00083BA3">
      <w:pPr>
        <w:rPr>
          <w:lang w:val="en-US"/>
        </w:rPr>
      </w:pPr>
      <w:r w:rsidRPr="0059218F">
        <w:rPr>
          <w:lang w:val="en-US"/>
        </w:rPr>
        <w:t>As with the noise level measurement on unused frequencies, the key settings (time, bandwidth) have to be equal to the settings used for the actual occupancy measurement, and the threshold has to be at least 3 to 5 dB above the measured noise level. For the same reasons as mentioned above this method is more accurate if the noise measurement is performed every revisit time just before the actual occupancy measurement.</w:t>
      </w:r>
    </w:p>
    <w:p w:rsidR="0059218F" w:rsidRPr="0059218F" w:rsidRDefault="0059218F" w:rsidP="00083BA3">
      <w:pPr>
        <w:pStyle w:val="Headingb"/>
        <w:rPr>
          <w:lang w:val="en-US"/>
        </w:rPr>
      </w:pPr>
      <w:r w:rsidRPr="0059218F">
        <w:rPr>
          <w:lang w:val="en-US"/>
        </w:rPr>
        <w:t>Calculated threshold</w:t>
      </w:r>
    </w:p>
    <w:p w:rsidR="0059218F" w:rsidRPr="0059218F" w:rsidRDefault="0059218F" w:rsidP="0059218F">
      <w:pPr>
        <w:rPr>
          <w:lang w:val="en-US"/>
        </w:rPr>
      </w:pPr>
      <w:r w:rsidRPr="0059218F">
        <w:rPr>
          <w:lang w:val="en-US"/>
        </w:rPr>
        <w:t>If neither suitable unused frequencies nor times where a channel is known to be unused are available, the threshold can also be calculated from the levels measured throughout one scan. This method, however, works only in frequency band occupancy measurements or occupancy measurements of multiple channels with equal bandwidths.</w:t>
      </w:r>
    </w:p>
    <w:p w:rsidR="0059218F" w:rsidRPr="0059218F" w:rsidRDefault="0059218F" w:rsidP="00083BA3">
      <w:pPr>
        <w:rPr>
          <w:lang w:val="en-US"/>
        </w:rPr>
      </w:pPr>
      <w:r w:rsidRPr="0059218F">
        <w:rPr>
          <w:lang w:val="en-US"/>
        </w:rPr>
        <w:t>The so-called “80%</w:t>
      </w:r>
      <w:r w:rsidR="00083BA3">
        <w:rPr>
          <w:lang w:val="en-US"/>
        </w:rPr>
        <w:t xml:space="preserve"> </w:t>
      </w:r>
      <w:r w:rsidRPr="0059218F">
        <w:rPr>
          <w:lang w:val="en-US"/>
        </w:rPr>
        <w:t>method” described in Recommendation ITU-R SM.1753 may be used to calculate the noise level as follows: 80% of all samples representing the highest levels are discarded and the remaining 20% of the samples representing the lower levels are linearly averaged. The result is the noise level. As with the other methods, the final threshold has to be at least 3 to 5</w:t>
      </w:r>
      <w:r w:rsidR="00083BA3">
        <w:rPr>
          <w:lang w:val="en-US"/>
        </w:rPr>
        <w:t> </w:t>
      </w:r>
      <w:r w:rsidRPr="0059218F">
        <w:rPr>
          <w:lang w:val="en-US"/>
        </w:rPr>
        <w:t>dB ab</w:t>
      </w:r>
      <w:r w:rsidR="0000560D">
        <w:rPr>
          <w:lang w:val="en-US"/>
        </w:rPr>
        <w:t>ove the calculated noise level.</w:t>
      </w:r>
    </w:p>
    <w:p w:rsidR="0059218F" w:rsidRPr="0059218F" w:rsidRDefault="0059218F" w:rsidP="0059218F">
      <w:pPr>
        <w:rPr>
          <w:lang w:val="en-US"/>
        </w:rPr>
      </w:pPr>
      <w:r w:rsidRPr="0059218F">
        <w:rPr>
          <w:lang w:val="en-US"/>
        </w:rPr>
        <w:t>The simplest way to apply this method is to use all measurement samples on all channels (or frequencies) throughout the whole monitoring time for the calculation. This will result in one fixed value for the threshold. Again, this approach can only be used if the noise l</w:t>
      </w:r>
      <w:r w:rsidR="0000560D">
        <w:rPr>
          <w:lang w:val="en-US"/>
        </w:rPr>
        <w:t>evel does not change with time.</w:t>
      </w:r>
    </w:p>
    <w:p w:rsidR="0059218F" w:rsidRPr="0059218F" w:rsidRDefault="0059218F" w:rsidP="0059218F">
      <w:pPr>
        <w:rPr>
          <w:lang w:val="en-US"/>
        </w:rPr>
      </w:pPr>
      <w:r w:rsidRPr="0059218F">
        <w:rPr>
          <w:lang w:val="en-US"/>
        </w:rPr>
        <w:t>A better adaption of the threshold to the momentary noise level is achieved when only the samples from one scan (or one round through all channels, respectively) are used for the 80% method and the noise level calculation is repeated just before each single scan.</w:t>
      </w:r>
    </w:p>
    <w:p w:rsidR="0059218F" w:rsidRPr="0059218F" w:rsidRDefault="0059218F" w:rsidP="0059218F">
      <w:pPr>
        <w:rPr>
          <w:lang w:val="en-US"/>
        </w:rPr>
      </w:pPr>
      <w:r w:rsidRPr="0059218F">
        <w:rPr>
          <w:lang w:val="en-US"/>
        </w:rPr>
        <w:t>The advantage of the calculation method is that it requires no unused channels or idle times (or knowledge thereof). The disadvantage, however, is that the calculated noise level rises when more channels are occupied with high levels. At these times, m</w:t>
      </w:r>
      <w:r w:rsidR="0000560D">
        <w:rPr>
          <w:lang w:val="en-US"/>
        </w:rPr>
        <w:t>easurement sensitivity is lost.</w:t>
      </w:r>
    </w:p>
    <w:p w:rsidR="0059218F" w:rsidRPr="0059218F" w:rsidRDefault="0059218F" w:rsidP="0059218F">
      <w:pPr>
        <w:pStyle w:val="FigureNo"/>
        <w:rPr>
          <w:lang w:val="en-US"/>
        </w:rPr>
      </w:pPr>
      <w:r w:rsidRPr="0059218F">
        <w:rPr>
          <w:lang w:val="en-US"/>
        </w:rPr>
        <w:lastRenderedPageBreak/>
        <w:t>Figure 6</w:t>
      </w:r>
    </w:p>
    <w:p w:rsidR="0059218F" w:rsidRDefault="0059218F" w:rsidP="00B84AB8">
      <w:pPr>
        <w:pStyle w:val="Figuretitle"/>
        <w:keepLines/>
        <w:rPr>
          <w:lang w:val="en-US"/>
        </w:rPr>
      </w:pPr>
      <w:r w:rsidRPr="0059218F">
        <w:rPr>
          <w:lang w:val="en-US"/>
        </w:rPr>
        <w:t>Dependency of threshold and occupancy</w:t>
      </w:r>
    </w:p>
    <w:p w:rsidR="0059218F" w:rsidRPr="0059218F" w:rsidRDefault="0059218F" w:rsidP="00B84AB8">
      <w:pPr>
        <w:keepNext/>
        <w:keepLines/>
        <w:rPr>
          <w:lang w:val="en-US"/>
        </w:rPr>
      </w:pPr>
    </w:p>
    <w:p w:rsidR="0059218F" w:rsidRPr="0059218F" w:rsidRDefault="00083BA3" w:rsidP="00B84AB8">
      <w:pPr>
        <w:keepNext/>
        <w:keepLines/>
        <w:rPr>
          <w:lang w:val="en-US"/>
        </w:rPr>
      </w:pPr>
      <w:r>
        <w:rPr>
          <w:noProof/>
          <w:lang w:val="en-US" w:eastAsia="zh-CN"/>
        </w:rPr>
        <mc:AlternateContent>
          <mc:Choice Requires="wpg">
            <w:drawing>
              <wp:anchor distT="0" distB="0" distL="114300" distR="114300" simplePos="0" relativeHeight="251663360" behindDoc="0" locked="0" layoutInCell="1" allowOverlap="1" wp14:anchorId="0883DDAD" wp14:editId="45DBE01C">
                <wp:simplePos x="0" y="0"/>
                <wp:positionH relativeFrom="column">
                  <wp:posOffset>16972</wp:posOffset>
                </wp:positionH>
                <wp:positionV relativeFrom="paragraph">
                  <wp:posOffset>-115</wp:posOffset>
                </wp:positionV>
                <wp:extent cx="4911090" cy="2181225"/>
                <wp:effectExtent l="0" t="38100" r="3810" b="9525"/>
                <wp:wrapNone/>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1090" cy="2181225"/>
                          <a:chOff x="1164" y="4653"/>
                          <a:chExt cx="7734" cy="3435"/>
                        </a:xfrm>
                      </wpg:grpSpPr>
                      <wps:wsp>
                        <wps:cNvPr id="508" name="Freeform 105"/>
                        <wps:cNvSpPr>
                          <a:spLocks/>
                        </wps:cNvSpPr>
                        <wps:spPr bwMode="auto">
                          <a:xfrm>
                            <a:off x="2622" y="6147"/>
                            <a:ext cx="5625" cy="1207"/>
                          </a:xfrm>
                          <a:custGeom>
                            <a:avLst/>
                            <a:gdLst>
                              <a:gd name="T0" fmla="*/ 79 w 500"/>
                              <a:gd name="T1" fmla="*/ 1179 h 85"/>
                              <a:gd name="T2" fmla="*/ 169 w 500"/>
                              <a:gd name="T3" fmla="*/ 1079 h 85"/>
                              <a:gd name="T4" fmla="*/ 259 w 500"/>
                              <a:gd name="T5" fmla="*/ 1164 h 85"/>
                              <a:gd name="T6" fmla="*/ 338 w 500"/>
                              <a:gd name="T7" fmla="*/ 1136 h 85"/>
                              <a:gd name="T8" fmla="*/ 428 w 500"/>
                              <a:gd name="T9" fmla="*/ 1150 h 85"/>
                              <a:gd name="T10" fmla="*/ 506 w 500"/>
                              <a:gd name="T11" fmla="*/ 1136 h 85"/>
                              <a:gd name="T12" fmla="*/ 608 w 500"/>
                              <a:gd name="T13" fmla="*/ 1136 h 85"/>
                              <a:gd name="T14" fmla="*/ 698 w 500"/>
                              <a:gd name="T15" fmla="*/ 1122 h 85"/>
                              <a:gd name="T16" fmla="*/ 799 w 500"/>
                              <a:gd name="T17" fmla="*/ 1193 h 85"/>
                              <a:gd name="T18" fmla="*/ 889 w 500"/>
                              <a:gd name="T19" fmla="*/ 1093 h 85"/>
                              <a:gd name="T20" fmla="*/ 979 w 500"/>
                              <a:gd name="T21" fmla="*/ 1079 h 85"/>
                              <a:gd name="T22" fmla="*/ 1069 w 500"/>
                              <a:gd name="T23" fmla="*/ 1051 h 85"/>
                              <a:gd name="T24" fmla="*/ 1170 w 500"/>
                              <a:gd name="T25" fmla="*/ 880 h 85"/>
                              <a:gd name="T26" fmla="*/ 1271 w 500"/>
                              <a:gd name="T27" fmla="*/ 724 h 85"/>
                              <a:gd name="T28" fmla="*/ 1384 w 500"/>
                              <a:gd name="T29" fmla="*/ 710 h 85"/>
                              <a:gd name="T30" fmla="*/ 1496 w 500"/>
                              <a:gd name="T31" fmla="*/ 724 h 85"/>
                              <a:gd name="T32" fmla="*/ 1609 w 500"/>
                              <a:gd name="T33" fmla="*/ 838 h 85"/>
                              <a:gd name="T34" fmla="*/ 1699 w 500"/>
                              <a:gd name="T35" fmla="*/ 1037 h 85"/>
                              <a:gd name="T36" fmla="*/ 1789 w 500"/>
                              <a:gd name="T37" fmla="*/ 1108 h 85"/>
                              <a:gd name="T38" fmla="*/ 1890 w 500"/>
                              <a:gd name="T39" fmla="*/ 1079 h 85"/>
                              <a:gd name="T40" fmla="*/ 1980 w 500"/>
                              <a:gd name="T41" fmla="*/ 1122 h 85"/>
                              <a:gd name="T42" fmla="*/ 2081 w 500"/>
                              <a:gd name="T43" fmla="*/ 1108 h 85"/>
                              <a:gd name="T44" fmla="*/ 2183 w 500"/>
                              <a:gd name="T45" fmla="*/ 1136 h 85"/>
                              <a:gd name="T46" fmla="*/ 2284 w 500"/>
                              <a:gd name="T47" fmla="*/ 1193 h 85"/>
                              <a:gd name="T48" fmla="*/ 2385 w 500"/>
                              <a:gd name="T49" fmla="*/ 1150 h 85"/>
                              <a:gd name="T50" fmla="*/ 2486 w 500"/>
                              <a:gd name="T51" fmla="*/ 1150 h 85"/>
                              <a:gd name="T52" fmla="*/ 2588 w 500"/>
                              <a:gd name="T53" fmla="*/ 1079 h 85"/>
                              <a:gd name="T54" fmla="*/ 2689 w 500"/>
                              <a:gd name="T55" fmla="*/ 1108 h 85"/>
                              <a:gd name="T56" fmla="*/ 2779 w 500"/>
                              <a:gd name="T57" fmla="*/ 1150 h 85"/>
                              <a:gd name="T58" fmla="*/ 2869 w 500"/>
                              <a:gd name="T59" fmla="*/ 1164 h 85"/>
                              <a:gd name="T60" fmla="*/ 2970 w 500"/>
                              <a:gd name="T61" fmla="*/ 1150 h 85"/>
                              <a:gd name="T62" fmla="*/ 3071 w 500"/>
                              <a:gd name="T63" fmla="*/ 1179 h 85"/>
                              <a:gd name="T64" fmla="*/ 3161 w 500"/>
                              <a:gd name="T65" fmla="*/ 1108 h 85"/>
                              <a:gd name="T66" fmla="*/ 3263 w 500"/>
                              <a:gd name="T67" fmla="*/ 1079 h 85"/>
                              <a:gd name="T68" fmla="*/ 3353 w 500"/>
                              <a:gd name="T69" fmla="*/ 696 h 85"/>
                              <a:gd name="T70" fmla="*/ 3465 w 500"/>
                              <a:gd name="T71" fmla="*/ 128 h 85"/>
                              <a:gd name="T72" fmla="*/ 3578 w 500"/>
                              <a:gd name="T73" fmla="*/ 14 h 85"/>
                              <a:gd name="T74" fmla="*/ 3690 w 500"/>
                              <a:gd name="T75" fmla="*/ 28 h 85"/>
                              <a:gd name="T76" fmla="*/ 3803 w 500"/>
                              <a:gd name="T77" fmla="*/ 28 h 85"/>
                              <a:gd name="T78" fmla="*/ 3915 w 500"/>
                              <a:gd name="T79" fmla="*/ 497 h 85"/>
                              <a:gd name="T80" fmla="*/ 4028 w 500"/>
                              <a:gd name="T81" fmla="*/ 1037 h 85"/>
                              <a:gd name="T82" fmla="*/ 4118 w 500"/>
                              <a:gd name="T83" fmla="*/ 1164 h 85"/>
                              <a:gd name="T84" fmla="*/ 4208 w 500"/>
                              <a:gd name="T85" fmla="*/ 1179 h 85"/>
                              <a:gd name="T86" fmla="*/ 4298 w 500"/>
                              <a:gd name="T87" fmla="*/ 1136 h 85"/>
                              <a:gd name="T88" fmla="*/ 4388 w 500"/>
                              <a:gd name="T89" fmla="*/ 1164 h 85"/>
                              <a:gd name="T90" fmla="*/ 4478 w 500"/>
                              <a:gd name="T91" fmla="*/ 1136 h 85"/>
                              <a:gd name="T92" fmla="*/ 4568 w 500"/>
                              <a:gd name="T93" fmla="*/ 1150 h 85"/>
                              <a:gd name="T94" fmla="*/ 4658 w 500"/>
                              <a:gd name="T95" fmla="*/ 1136 h 85"/>
                              <a:gd name="T96" fmla="*/ 4759 w 500"/>
                              <a:gd name="T97" fmla="*/ 1164 h 85"/>
                              <a:gd name="T98" fmla="*/ 4838 w 500"/>
                              <a:gd name="T99" fmla="*/ 1150 h 85"/>
                              <a:gd name="T100" fmla="*/ 4939 w 500"/>
                              <a:gd name="T101" fmla="*/ 1164 h 85"/>
                              <a:gd name="T102" fmla="*/ 5040 w 500"/>
                              <a:gd name="T103" fmla="*/ 1150 h 85"/>
                              <a:gd name="T104" fmla="*/ 5141 w 500"/>
                              <a:gd name="T105" fmla="*/ 1136 h 85"/>
                              <a:gd name="T106" fmla="*/ 5243 w 500"/>
                              <a:gd name="T107" fmla="*/ 1108 h 85"/>
                              <a:gd name="T108" fmla="*/ 5344 w 500"/>
                              <a:gd name="T109" fmla="*/ 1164 h 85"/>
                              <a:gd name="T110" fmla="*/ 5434 w 500"/>
                              <a:gd name="T111" fmla="*/ 1179 h 85"/>
                              <a:gd name="T112" fmla="*/ 5524 w 500"/>
                              <a:gd name="T113" fmla="*/ 1179 h 85"/>
                              <a:gd name="T114" fmla="*/ 5603 w 500"/>
                              <a:gd name="T115" fmla="*/ 1150 h 8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500" h="85">
                                <a:moveTo>
                                  <a:pt x="0" y="81"/>
                                </a:moveTo>
                                <a:lnTo>
                                  <a:pt x="0" y="81"/>
                                </a:lnTo>
                                <a:lnTo>
                                  <a:pt x="1" y="81"/>
                                </a:lnTo>
                                <a:lnTo>
                                  <a:pt x="2" y="72"/>
                                </a:lnTo>
                                <a:lnTo>
                                  <a:pt x="3" y="75"/>
                                </a:lnTo>
                                <a:lnTo>
                                  <a:pt x="3" y="72"/>
                                </a:lnTo>
                                <a:lnTo>
                                  <a:pt x="4" y="78"/>
                                </a:lnTo>
                                <a:lnTo>
                                  <a:pt x="5" y="81"/>
                                </a:lnTo>
                                <a:lnTo>
                                  <a:pt x="6" y="82"/>
                                </a:lnTo>
                                <a:lnTo>
                                  <a:pt x="7" y="83"/>
                                </a:lnTo>
                                <a:lnTo>
                                  <a:pt x="8" y="83"/>
                                </a:lnTo>
                                <a:lnTo>
                                  <a:pt x="9" y="80"/>
                                </a:lnTo>
                                <a:lnTo>
                                  <a:pt x="9" y="82"/>
                                </a:lnTo>
                                <a:lnTo>
                                  <a:pt x="10" y="80"/>
                                </a:lnTo>
                                <a:lnTo>
                                  <a:pt x="11" y="82"/>
                                </a:lnTo>
                                <a:lnTo>
                                  <a:pt x="12" y="76"/>
                                </a:lnTo>
                                <a:lnTo>
                                  <a:pt x="13" y="82"/>
                                </a:lnTo>
                                <a:lnTo>
                                  <a:pt x="14" y="83"/>
                                </a:lnTo>
                                <a:lnTo>
                                  <a:pt x="15" y="82"/>
                                </a:lnTo>
                                <a:lnTo>
                                  <a:pt x="15" y="76"/>
                                </a:lnTo>
                                <a:lnTo>
                                  <a:pt x="15" y="82"/>
                                </a:lnTo>
                                <a:lnTo>
                                  <a:pt x="16" y="78"/>
                                </a:lnTo>
                                <a:lnTo>
                                  <a:pt x="16" y="79"/>
                                </a:lnTo>
                                <a:lnTo>
                                  <a:pt x="17" y="80"/>
                                </a:lnTo>
                                <a:lnTo>
                                  <a:pt x="18" y="81"/>
                                </a:lnTo>
                                <a:lnTo>
                                  <a:pt x="19" y="80"/>
                                </a:lnTo>
                                <a:lnTo>
                                  <a:pt x="20" y="78"/>
                                </a:lnTo>
                                <a:lnTo>
                                  <a:pt x="21" y="82"/>
                                </a:lnTo>
                                <a:lnTo>
                                  <a:pt x="22" y="83"/>
                                </a:lnTo>
                                <a:lnTo>
                                  <a:pt x="23" y="82"/>
                                </a:lnTo>
                                <a:lnTo>
                                  <a:pt x="24" y="79"/>
                                </a:lnTo>
                                <a:lnTo>
                                  <a:pt x="24" y="80"/>
                                </a:lnTo>
                                <a:lnTo>
                                  <a:pt x="25" y="79"/>
                                </a:lnTo>
                                <a:lnTo>
                                  <a:pt x="26" y="79"/>
                                </a:lnTo>
                                <a:lnTo>
                                  <a:pt x="27" y="82"/>
                                </a:lnTo>
                                <a:lnTo>
                                  <a:pt x="27" y="74"/>
                                </a:lnTo>
                                <a:lnTo>
                                  <a:pt x="28" y="83"/>
                                </a:lnTo>
                                <a:lnTo>
                                  <a:pt x="29" y="80"/>
                                </a:lnTo>
                                <a:lnTo>
                                  <a:pt x="29" y="82"/>
                                </a:lnTo>
                                <a:lnTo>
                                  <a:pt x="30" y="80"/>
                                </a:lnTo>
                                <a:lnTo>
                                  <a:pt x="31" y="81"/>
                                </a:lnTo>
                                <a:lnTo>
                                  <a:pt x="32" y="80"/>
                                </a:lnTo>
                                <a:lnTo>
                                  <a:pt x="33" y="75"/>
                                </a:lnTo>
                                <a:lnTo>
                                  <a:pt x="34" y="82"/>
                                </a:lnTo>
                                <a:lnTo>
                                  <a:pt x="35" y="81"/>
                                </a:lnTo>
                                <a:lnTo>
                                  <a:pt x="35" y="71"/>
                                </a:lnTo>
                                <a:lnTo>
                                  <a:pt x="36" y="81"/>
                                </a:lnTo>
                                <a:lnTo>
                                  <a:pt x="37" y="82"/>
                                </a:lnTo>
                                <a:lnTo>
                                  <a:pt x="38" y="77"/>
                                </a:lnTo>
                                <a:lnTo>
                                  <a:pt x="38" y="81"/>
                                </a:lnTo>
                                <a:lnTo>
                                  <a:pt x="39" y="80"/>
                                </a:lnTo>
                                <a:lnTo>
                                  <a:pt x="40" y="83"/>
                                </a:lnTo>
                                <a:lnTo>
                                  <a:pt x="41" y="84"/>
                                </a:lnTo>
                                <a:lnTo>
                                  <a:pt x="42" y="83"/>
                                </a:lnTo>
                                <a:lnTo>
                                  <a:pt x="42" y="75"/>
                                </a:lnTo>
                                <a:lnTo>
                                  <a:pt x="42" y="83"/>
                                </a:lnTo>
                                <a:lnTo>
                                  <a:pt x="43" y="76"/>
                                </a:lnTo>
                                <a:lnTo>
                                  <a:pt x="43" y="79"/>
                                </a:lnTo>
                                <a:lnTo>
                                  <a:pt x="44" y="80"/>
                                </a:lnTo>
                                <a:lnTo>
                                  <a:pt x="45" y="80"/>
                                </a:lnTo>
                                <a:lnTo>
                                  <a:pt x="46" y="81"/>
                                </a:lnTo>
                                <a:lnTo>
                                  <a:pt x="47" y="82"/>
                                </a:lnTo>
                                <a:lnTo>
                                  <a:pt x="48" y="83"/>
                                </a:lnTo>
                                <a:lnTo>
                                  <a:pt x="49" y="82"/>
                                </a:lnTo>
                                <a:lnTo>
                                  <a:pt x="50" y="83"/>
                                </a:lnTo>
                                <a:lnTo>
                                  <a:pt x="51" y="82"/>
                                </a:lnTo>
                                <a:lnTo>
                                  <a:pt x="52" y="78"/>
                                </a:lnTo>
                                <a:lnTo>
                                  <a:pt x="52" y="80"/>
                                </a:lnTo>
                                <a:lnTo>
                                  <a:pt x="53" y="76"/>
                                </a:lnTo>
                                <a:lnTo>
                                  <a:pt x="54" y="80"/>
                                </a:lnTo>
                                <a:lnTo>
                                  <a:pt x="55" y="79"/>
                                </a:lnTo>
                                <a:lnTo>
                                  <a:pt x="56" y="80"/>
                                </a:lnTo>
                                <a:lnTo>
                                  <a:pt x="57" y="79"/>
                                </a:lnTo>
                                <a:lnTo>
                                  <a:pt x="57" y="76"/>
                                </a:lnTo>
                                <a:lnTo>
                                  <a:pt x="58" y="81"/>
                                </a:lnTo>
                                <a:lnTo>
                                  <a:pt x="59" y="82"/>
                                </a:lnTo>
                                <a:lnTo>
                                  <a:pt x="60" y="78"/>
                                </a:lnTo>
                                <a:lnTo>
                                  <a:pt x="60" y="83"/>
                                </a:lnTo>
                                <a:lnTo>
                                  <a:pt x="61" y="84"/>
                                </a:lnTo>
                                <a:lnTo>
                                  <a:pt x="62" y="79"/>
                                </a:lnTo>
                                <a:lnTo>
                                  <a:pt x="62" y="83"/>
                                </a:lnTo>
                                <a:lnTo>
                                  <a:pt x="63" y="82"/>
                                </a:lnTo>
                                <a:lnTo>
                                  <a:pt x="64" y="81"/>
                                </a:lnTo>
                                <a:lnTo>
                                  <a:pt x="65" y="78"/>
                                </a:lnTo>
                                <a:lnTo>
                                  <a:pt x="66" y="79"/>
                                </a:lnTo>
                                <a:lnTo>
                                  <a:pt x="67" y="72"/>
                                </a:lnTo>
                                <a:lnTo>
                                  <a:pt x="68" y="79"/>
                                </a:lnTo>
                                <a:lnTo>
                                  <a:pt x="69" y="81"/>
                                </a:lnTo>
                                <a:lnTo>
                                  <a:pt x="70" y="83"/>
                                </a:lnTo>
                                <a:lnTo>
                                  <a:pt x="71" y="84"/>
                                </a:lnTo>
                                <a:lnTo>
                                  <a:pt x="72" y="80"/>
                                </a:lnTo>
                                <a:lnTo>
                                  <a:pt x="72" y="83"/>
                                </a:lnTo>
                                <a:lnTo>
                                  <a:pt x="73" y="76"/>
                                </a:lnTo>
                                <a:lnTo>
                                  <a:pt x="74" y="83"/>
                                </a:lnTo>
                                <a:lnTo>
                                  <a:pt x="74" y="76"/>
                                </a:lnTo>
                                <a:lnTo>
                                  <a:pt x="75" y="84"/>
                                </a:lnTo>
                                <a:lnTo>
                                  <a:pt x="76" y="83"/>
                                </a:lnTo>
                                <a:lnTo>
                                  <a:pt x="77" y="83"/>
                                </a:lnTo>
                                <a:lnTo>
                                  <a:pt x="78" y="82"/>
                                </a:lnTo>
                                <a:lnTo>
                                  <a:pt x="79" y="77"/>
                                </a:lnTo>
                                <a:lnTo>
                                  <a:pt x="79" y="81"/>
                                </a:lnTo>
                                <a:lnTo>
                                  <a:pt x="80" y="81"/>
                                </a:lnTo>
                                <a:lnTo>
                                  <a:pt x="81" y="82"/>
                                </a:lnTo>
                                <a:lnTo>
                                  <a:pt x="82" y="82"/>
                                </a:lnTo>
                                <a:lnTo>
                                  <a:pt x="83" y="78"/>
                                </a:lnTo>
                                <a:lnTo>
                                  <a:pt x="83" y="81"/>
                                </a:lnTo>
                                <a:lnTo>
                                  <a:pt x="84" y="81"/>
                                </a:lnTo>
                                <a:lnTo>
                                  <a:pt x="85" y="80"/>
                                </a:lnTo>
                                <a:lnTo>
                                  <a:pt x="86" y="76"/>
                                </a:lnTo>
                                <a:lnTo>
                                  <a:pt x="87" y="76"/>
                                </a:lnTo>
                                <a:lnTo>
                                  <a:pt x="88" y="71"/>
                                </a:lnTo>
                                <a:lnTo>
                                  <a:pt x="89" y="74"/>
                                </a:lnTo>
                                <a:lnTo>
                                  <a:pt x="89" y="65"/>
                                </a:lnTo>
                                <a:lnTo>
                                  <a:pt x="90" y="77"/>
                                </a:lnTo>
                                <a:lnTo>
                                  <a:pt x="91" y="78"/>
                                </a:lnTo>
                                <a:lnTo>
                                  <a:pt x="92" y="75"/>
                                </a:lnTo>
                                <a:lnTo>
                                  <a:pt x="92" y="77"/>
                                </a:lnTo>
                                <a:lnTo>
                                  <a:pt x="93" y="78"/>
                                </a:lnTo>
                                <a:lnTo>
                                  <a:pt x="94" y="70"/>
                                </a:lnTo>
                                <a:lnTo>
                                  <a:pt x="95" y="74"/>
                                </a:lnTo>
                                <a:lnTo>
                                  <a:pt x="96" y="73"/>
                                </a:lnTo>
                                <a:lnTo>
                                  <a:pt x="97" y="67"/>
                                </a:lnTo>
                                <a:lnTo>
                                  <a:pt x="98" y="68"/>
                                </a:lnTo>
                                <a:lnTo>
                                  <a:pt x="99" y="67"/>
                                </a:lnTo>
                                <a:lnTo>
                                  <a:pt x="100" y="64"/>
                                </a:lnTo>
                                <a:lnTo>
                                  <a:pt x="101" y="64"/>
                                </a:lnTo>
                                <a:lnTo>
                                  <a:pt x="102" y="65"/>
                                </a:lnTo>
                                <a:lnTo>
                                  <a:pt x="103" y="62"/>
                                </a:lnTo>
                                <a:lnTo>
                                  <a:pt x="104" y="56"/>
                                </a:lnTo>
                                <a:lnTo>
                                  <a:pt x="104" y="62"/>
                                </a:lnTo>
                                <a:lnTo>
                                  <a:pt x="105" y="58"/>
                                </a:lnTo>
                                <a:lnTo>
                                  <a:pt x="106" y="56"/>
                                </a:lnTo>
                                <a:lnTo>
                                  <a:pt x="107" y="59"/>
                                </a:lnTo>
                                <a:lnTo>
                                  <a:pt x="108" y="58"/>
                                </a:lnTo>
                                <a:lnTo>
                                  <a:pt x="109" y="54"/>
                                </a:lnTo>
                                <a:lnTo>
                                  <a:pt x="110" y="52"/>
                                </a:lnTo>
                                <a:lnTo>
                                  <a:pt x="111" y="55"/>
                                </a:lnTo>
                                <a:lnTo>
                                  <a:pt x="112" y="55"/>
                                </a:lnTo>
                                <a:lnTo>
                                  <a:pt x="113" y="51"/>
                                </a:lnTo>
                                <a:lnTo>
                                  <a:pt x="114" y="50"/>
                                </a:lnTo>
                                <a:lnTo>
                                  <a:pt x="115" y="52"/>
                                </a:lnTo>
                                <a:lnTo>
                                  <a:pt x="116" y="48"/>
                                </a:lnTo>
                                <a:lnTo>
                                  <a:pt x="117" y="49"/>
                                </a:lnTo>
                                <a:lnTo>
                                  <a:pt x="118" y="48"/>
                                </a:lnTo>
                                <a:lnTo>
                                  <a:pt x="119" y="48"/>
                                </a:lnTo>
                                <a:lnTo>
                                  <a:pt x="120" y="51"/>
                                </a:lnTo>
                                <a:lnTo>
                                  <a:pt x="121" y="51"/>
                                </a:lnTo>
                                <a:lnTo>
                                  <a:pt x="122" y="48"/>
                                </a:lnTo>
                                <a:lnTo>
                                  <a:pt x="123" y="50"/>
                                </a:lnTo>
                                <a:lnTo>
                                  <a:pt x="124" y="50"/>
                                </a:lnTo>
                                <a:lnTo>
                                  <a:pt x="125" y="50"/>
                                </a:lnTo>
                                <a:lnTo>
                                  <a:pt x="126" y="50"/>
                                </a:lnTo>
                                <a:lnTo>
                                  <a:pt x="127" y="50"/>
                                </a:lnTo>
                                <a:lnTo>
                                  <a:pt x="128" y="50"/>
                                </a:lnTo>
                                <a:lnTo>
                                  <a:pt x="129" y="49"/>
                                </a:lnTo>
                                <a:lnTo>
                                  <a:pt x="130" y="49"/>
                                </a:lnTo>
                                <a:lnTo>
                                  <a:pt x="131" y="50"/>
                                </a:lnTo>
                                <a:lnTo>
                                  <a:pt x="132" y="51"/>
                                </a:lnTo>
                                <a:lnTo>
                                  <a:pt x="133" y="51"/>
                                </a:lnTo>
                                <a:lnTo>
                                  <a:pt x="134" y="50"/>
                                </a:lnTo>
                                <a:lnTo>
                                  <a:pt x="135" y="51"/>
                                </a:lnTo>
                                <a:lnTo>
                                  <a:pt x="136" y="53"/>
                                </a:lnTo>
                                <a:lnTo>
                                  <a:pt x="137" y="54"/>
                                </a:lnTo>
                                <a:lnTo>
                                  <a:pt x="138" y="56"/>
                                </a:lnTo>
                                <a:lnTo>
                                  <a:pt x="139" y="57"/>
                                </a:lnTo>
                                <a:lnTo>
                                  <a:pt x="140" y="58"/>
                                </a:lnTo>
                                <a:lnTo>
                                  <a:pt x="141" y="61"/>
                                </a:lnTo>
                                <a:lnTo>
                                  <a:pt x="142" y="62"/>
                                </a:lnTo>
                                <a:lnTo>
                                  <a:pt x="143" y="59"/>
                                </a:lnTo>
                                <a:lnTo>
                                  <a:pt x="143" y="61"/>
                                </a:lnTo>
                                <a:lnTo>
                                  <a:pt x="144" y="61"/>
                                </a:lnTo>
                                <a:lnTo>
                                  <a:pt x="145" y="67"/>
                                </a:lnTo>
                                <a:lnTo>
                                  <a:pt x="145" y="55"/>
                                </a:lnTo>
                                <a:lnTo>
                                  <a:pt x="146" y="68"/>
                                </a:lnTo>
                                <a:lnTo>
                                  <a:pt x="147" y="68"/>
                                </a:lnTo>
                                <a:lnTo>
                                  <a:pt x="148" y="69"/>
                                </a:lnTo>
                                <a:lnTo>
                                  <a:pt x="149" y="69"/>
                                </a:lnTo>
                                <a:lnTo>
                                  <a:pt x="150" y="72"/>
                                </a:lnTo>
                                <a:lnTo>
                                  <a:pt x="151" y="73"/>
                                </a:lnTo>
                                <a:lnTo>
                                  <a:pt x="152" y="74"/>
                                </a:lnTo>
                                <a:lnTo>
                                  <a:pt x="153" y="75"/>
                                </a:lnTo>
                                <a:lnTo>
                                  <a:pt x="154" y="75"/>
                                </a:lnTo>
                                <a:lnTo>
                                  <a:pt x="155" y="72"/>
                                </a:lnTo>
                                <a:lnTo>
                                  <a:pt x="155" y="77"/>
                                </a:lnTo>
                                <a:lnTo>
                                  <a:pt x="156" y="78"/>
                                </a:lnTo>
                                <a:lnTo>
                                  <a:pt x="157" y="78"/>
                                </a:lnTo>
                                <a:lnTo>
                                  <a:pt x="157" y="72"/>
                                </a:lnTo>
                                <a:lnTo>
                                  <a:pt x="158" y="79"/>
                                </a:lnTo>
                                <a:lnTo>
                                  <a:pt x="159" y="78"/>
                                </a:lnTo>
                                <a:lnTo>
                                  <a:pt x="160" y="76"/>
                                </a:lnTo>
                                <a:lnTo>
                                  <a:pt x="161" y="78"/>
                                </a:lnTo>
                                <a:lnTo>
                                  <a:pt x="162" y="79"/>
                                </a:lnTo>
                                <a:lnTo>
                                  <a:pt x="163" y="80"/>
                                </a:lnTo>
                                <a:lnTo>
                                  <a:pt x="164" y="80"/>
                                </a:lnTo>
                                <a:lnTo>
                                  <a:pt x="165" y="81"/>
                                </a:lnTo>
                                <a:lnTo>
                                  <a:pt x="166" y="78"/>
                                </a:lnTo>
                                <a:lnTo>
                                  <a:pt x="166" y="80"/>
                                </a:lnTo>
                                <a:lnTo>
                                  <a:pt x="167" y="78"/>
                                </a:lnTo>
                                <a:lnTo>
                                  <a:pt x="168" y="76"/>
                                </a:lnTo>
                                <a:lnTo>
                                  <a:pt x="169" y="80"/>
                                </a:lnTo>
                                <a:lnTo>
                                  <a:pt x="169" y="76"/>
                                </a:lnTo>
                                <a:lnTo>
                                  <a:pt x="170" y="81"/>
                                </a:lnTo>
                                <a:lnTo>
                                  <a:pt x="171" y="80"/>
                                </a:lnTo>
                                <a:lnTo>
                                  <a:pt x="171" y="76"/>
                                </a:lnTo>
                                <a:lnTo>
                                  <a:pt x="172" y="75"/>
                                </a:lnTo>
                                <a:lnTo>
                                  <a:pt x="173" y="72"/>
                                </a:lnTo>
                                <a:lnTo>
                                  <a:pt x="174" y="75"/>
                                </a:lnTo>
                                <a:lnTo>
                                  <a:pt x="175" y="78"/>
                                </a:lnTo>
                                <a:lnTo>
                                  <a:pt x="176" y="79"/>
                                </a:lnTo>
                                <a:lnTo>
                                  <a:pt x="177" y="79"/>
                                </a:lnTo>
                                <a:lnTo>
                                  <a:pt x="178" y="80"/>
                                </a:lnTo>
                                <a:lnTo>
                                  <a:pt x="179" y="82"/>
                                </a:lnTo>
                                <a:lnTo>
                                  <a:pt x="180" y="83"/>
                                </a:lnTo>
                                <a:lnTo>
                                  <a:pt x="181" y="83"/>
                                </a:lnTo>
                                <a:lnTo>
                                  <a:pt x="182" y="79"/>
                                </a:lnTo>
                                <a:lnTo>
                                  <a:pt x="182" y="82"/>
                                </a:lnTo>
                                <a:lnTo>
                                  <a:pt x="183" y="76"/>
                                </a:lnTo>
                                <a:lnTo>
                                  <a:pt x="184" y="79"/>
                                </a:lnTo>
                                <a:lnTo>
                                  <a:pt x="185" y="78"/>
                                </a:lnTo>
                                <a:lnTo>
                                  <a:pt x="186" y="76"/>
                                </a:lnTo>
                                <a:lnTo>
                                  <a:pt x="187" y="78"/>
                                </a:lnTo>
                                <a:lnTo>
                                  <a:pt x="188" y="78"/>
                                </a:lnTo>
                                <a:lnTo>
                                  <a:pt x="189" y="80"/>
                                </a:lnTo>
                                <a:lnTo>
                                  <a:pt x="190" y="81"/>
                                </a:lnTo>
                                <a:lnTo>
                                  <a:pt x="191" y="81"/>
                                </a:lnTo>
                                <a:lnTo>
                                  <a:pt x="192" y="82"/>
                                </a:lnTo>
                                <a:lnTo>
                                  <a:pt x="193" y="81"/>
                                </a:lnTo>
                                <a:lnTo>
                                  <a:pt x="194" y="78"/>
                                </a:lnTo>
                                <a:lnTo>
                                  <a:pt x="194" y="80"/>
                                </a:lnTo>
                                <a:lnTo>
                                  <a:pt x="195" y="78"/>
                                </a:lnTo>
                                <a:lnTo>
                                  <a:pt x="196" y="79"/>
                                </a:lnTo>
                                <a:lnTo>
                                  <a:pt x="197" y="78"/>
                                </a:lnTo>
                                <a:lnTo>
                                  <a:pt x="198" y="81"/>
                                </a:lnTo>
                                <a:lnTo>
                                  <a:pt x="199" y="82"/>
                                </a:lnTo>
                                <a:lnTo>
                                  <a:pt x="200" y="82"/>
                                </a:lnTo>
                                <a:lnTo>
                                  <a:pt x="201" y="79"/>
                                </a:lnTo>
                                <a:lnTo>
                                  <a:pt x="201" y="81"/>
                                </a:lnTo>
                                <a:lnTo>
                                  <a:pt x="202" y="83"/>
                                </a:lnTo>
                                <a:lnTo>
                                  <a:pt x="203" y="84"/>
                                </a:lnTo>
                                <a:lnTo>
                                  <a:pt x="204" y="81"/>
                                </a:lnTo>
                                <a:lnTo>
                                  <a:pt x="204" y="83"/>
                                </a:lnTo>
                                <a:lnTo>
                                  <a:pt x="205" y="80"/>
                                </a:lnTo>
                                <a:lnTo>
                                  <a:pt x="206" y="82"/>
                                </a:lnTo>
                                <a:lnTo>
                                  <a:pt x="207" y="79"/>
                                </a:lnTo>
                                <a:lnTo>
                                  <a:pt x="208" y="77"/>
                                </a:lnTo>
                                <a:lnTo>
                                  <a:pt x="209" y="81"/>
                                </a:lnTo>
                                <a:lnTo>
                                  <a:pt x="210" y="81"/>
                                </a:lnTo>
                                <a:lnTo>
                                  <a:pt x="211" y="82"/>
                                </a:lnTo>
                                <a:lnTo>
                                  <a:pt x="212" y="81"/>
                                </a:lnTo>
                                <a:lnTo>
                                  <a:pt x="213" y="80"/>
                                </a:lnTo>
                                <a:lnTo>
                                  <a:pt x="214" y="79"/>
                                </a:lnTo>
                                <a:lnTo>
                                  <a:pt x="215" y="80"/>
                                </a:lnTo>
                                <a:lnTo>
                                  <a:pt x="216" y="80"/>
                                </a:lnTo>
                                <a:lnTo>
                                  <a:pt x="217" y="80"/>
                                </a:lnTo>
                                <a:lnTo>
                                  <a:pt x="218" y="81"/>
                                </a:lnTo>
                                <a:lnTo>
                                  <a:pt x="219" y="81"/>
                                </a:lnTo>
                                <a:lnTo>
                                  <a:pt x="220" y="82"/>
                                </a:lnTo>
                                <a:lnTo>
                                  <a:pt x="221" y="79"/>
                                </a:lnTo>
                                <a:lnTo>
                                  <a:pt x="221" y="81"/>
                                </a:lnTo>
                                <a:lnTo>
                                  <a:pt x="222" y="74"/>
                                </a:lnTo>
                                <a:lnTo>
                                  <a:pt x="223" y="83"/>
                                </a:lnTo>
                                <a:lnTo>
                                  <a:pt x="224" y="84"/>
                                </a:lnTo>
                                <a:lnTo>
                                  <a:pt x="225" y="80"/>
                                </a:lnTo>
                                <a:lnTo>
                                  <a:pt x="225" y="83"/>
                                </a:lnTo>
                                <a:lnTo>
                                  <a:pt x="226" y="79"/>
                                </a:lnTo>
                                <a:lnTo>
                                  <a:pt x="227" y="81"/>
                                </a:lnTo>
                                <a:lnTo>
                                  <a:pt x="228" y="78"/>
                                </a:lnTo>
                                <a:lnTo>
                                  <a:pt x="229" y="77"/>
                                </a:lnTo>
                                <a:lnTo>
                                  <a:pt x="230" y="76"/>
                                </a:lnTo>
                                <a:lnTo>
                                  <a:pt x="231" y="79"/>
                                </a:lnTo>
                                <a:lnTo>
                                  <a:pt x="232" y="80"/>
                                </a:lnTo>
                                <a:lnTo>
                                  <a:pt x="233" y="81"/>
                                </a:lnTo>
                                <a:lnTo>
                                  <a:pt x="234" y="81"/>
                                </a:lnTo>
                                <a:lnTo>
                                  <a:pt x="235" y="82"/>
                                </a:lnTo>
                                <a:lnTo>
                                  <a:pt x="236" y="79"/>
                                </a:lnTo>
                                <a:lnTo>
                                  <a:pt x="236" y="83"/>
                                </a:lnTo>
                                <a:lnTo>
                                  <a:pt x="237" y="84"/>
                                </a:lnTo>
                                <a:lnTo>
                                  <a:pt x="238" y="83"/>
                                </a:lnTo>
                                <a:lnTo>
                                  <a:pt x="239" y="78"/>
                                </a:lnTo>
                                <a:lnTo>
                                  <a:pt x="240" y="82"/>
                                </a:lnTo>
                                <a:lnTo>
                                  <a:pt x="241" y="84"/>
                                </a:lnTo>
                                <a:lnTo>
                                  <a:pt x="242" y="85"/>
                                </a:lnTo>
                                <a:lnTo>
                                  <a:pt x="243" y="84"/>
                                </a:lnTo>
                                <a:lnTo>
                                  <a:pt x="243" y="78"/>
                                </a:lnTo>
                                <a:lnTo>
                                  <a:pt x="244" y="81"/>
                                </a:lnTo>
                                <a:lnTo>
                                  <a:pt x="244" y="76"/>
                                </a:lnTo>
                                <a:lnTo>
                                  <a:pt x="245" y="82"/>
                                </a:lnTo>
                                <a:lnTo>
                                  <a:pt x="246" y="81"/>
                                </a:lnTo>
                                <a:lnTo>
                                  <a:pt x="247" y="81"/>
                                </a:lnTo>
                                <a:lnTo>
                                  <a:pt x="248" y="82"/>
                                </a:lnTo>
                                <a:lnTo>
                                  <a:pt x="249" y="83"/>
                                </a:lnTo>
                                <a:lnTo>
                                  <a:pt x="250" y="78"/>
                                </a:lnTo>
                                <a:lnTo>
                                  <a:pt x="250" y="82"/>
                                </a:lnTo>
                                <a:lnTo>
                                  <a:pt x="251" y="82"/>
                                </a:lnTo>
                                <a:lnTo>
                                  <a:pt x="252" y="79"/>
                                </a:lnTo>
                                <a:lnTo>
                                  <a:pt x="252" y="81"/>
                                </a:lnTo>
                                <a:lnTo>
                                  <a:pt x="253" y="79"/>
                                </a:lnTo>
                                <a:lnTo>
                                  <a:pt x="254" y="79"/>
                                </a:lnTo>
                                <a:lnTo>
                                  <a:pt x="255" y="82"/>
                                </a:lnTo>
                                <a:lnTo>
                                  <a:pt x="256" y="79"/>
                                </a:lnTo>
                                <a:lnTo>
                                  <a:pt x="257" y="81"/>
                                </a:lnTo>
                                <a:lnTo>
                                  <a:pt x="258" y="80"/>
                                </a:lnTo>
                                <a:lnTo>
                                  <a:pt x="259" y="78"/>
                                </a:lnTo>
                                <a:lnTo>
                                  <a:pt x="260" y="82"/>
                                </a:lnTo>
                                <a:lnTo>
                                  <a:pt x="261" y="81"/>
                                </a:lnTo>
                                <a:lnTo>
                                  <a:pt x="262" y="83"/>
                                </a:lnTo>
                                <a:lnTo>
                                  <a:pt x="262" y="76"/>
                                </a:lnTo>
                                <a:lnTo>
                                  <a:pt x="263" y="84"/>
                                </a:lnTo>
                                <a:lnTo>
                                  <a:pt x="264" y="81"/>
                                </a:lnTo>
                                <a:lnTo>
                                  <a:pt x="264" y="83"/>
                                </a:lnTo>
                                <a:lnTo>
                                  <a:pt x="265" y="79"/>
                                </a:lnTo>
                                <a:lnTo>
                                  <a:pt x="266" y="77"/>
                                </a:lnTo>
                                <a:lnTo>
                                  <a:pt x="267" y="81"/>
                                </a:lnTo>
                                <a:lnTo>
                                  <a:pt x="268" y="81"/>
                                </a:lnTo>
                                <a:lnTo>
                                  <a:pt x="269" y="82"/>
                                </a:lnTo>
                                <a:lnTo>
                                  <a:pt x="270" y="82"/>
                                </a:lnTo>
                                <a:lnTo>
                                  <a:pt x="271" y="81"/>
                                </a:lnTo>
                                <a:lnTo>
                                  <a:pt x="272" y="81"/>
                                </a:lnTo>
                                <a:lnTo>
                                  <a:pt x="273" y="83"/>
                                </a:lnTo>
                                <a:lnTo>
                                  <a:pt x="274" y="84"/>
                                </a:lnTo>
                                <a:lnTo>
                                  <a:pt x="275" y="83"/>
                                </a:lnTo>
                                <a:lnTo>
                                  <a:pt x="276" y="82"/>
                                </a:lnTo>
                                <a:lnTo>
                                  <a:pt x="277" y="82"/>
                                </a:lnTo>
                                <a:lnTo>
                                  <a:pt x="278" y="81"/>
                                </a:lnTo>
                                <a:lnTo>
                                  <a:pt x="279" y="78"/>
                                </a:lnTo>
                                <a:lnTo>
                                  <a:pt x="279" y="83"/>
                                </a:lnTo>
                                <a:lnTo>
                                  <a:pt x="280" y="84"/>
                                </a:lnTo>
                                <a:lnTo>
                                  <a:pt x="281" y="83"/>
                                </a:lnTo>
                                <a:lnTo>
                                  <a:pt x="281" y="78"/>
                                </a:lnTo>
                                <a:lnTo>
                                  <a:pt x="282" y="78"/>
                                </a:lnTo>
                                <a:lnTo>
                                  <a:pt x="283" y="79"/>
                                </a:lnTo>
                                <a:lnTo>
                                  <a:pt x="284" y="76"/>
                                </a:lnTo>
                                <a:lnTo>
                                  <a:pt x="285" y="80"/>
                                </a:lnTo>
                                <a:lnTo>
                                  <a:pt x="286" y="81"/>
                                </a:lnTo>
                                <a:lnTo>
                                  <a:pt x="287" y="77"/>
                                </a:lnTo>
                                <a:lnTo>
                                  <a:pt x="287" y="80"/>
                                </a:lnTo>
                                <a:lnTo>
                                  <a:pt x="288" y="74"/>
                                </a:lnTo>
                                <a:lnTo>
                                  <a:pt x="289" y="75"/>
                                </a:lnTo>
                                <a:lnTo>
                                  <a:pt x="290" y="76"/>
                                </a:lnTo>
                                <a:lnTo>
                                  <a:pt x="291" y="73"/>
                                </a:lnTo>
                                <a:lnTo>
                                  <a:pt x="292" y="72"/>
                                </a:lnTo>
                                <a:lnTo>
                                  <a:pt x="293" y="66"/>
                                </a:lnTo>
                                <a:lnTo>
                                  <a:pt x="294" y="66"/>
                                </a:lnTo>
                                <a:lnTo>
                                  <a:pt x="295" y="58"/>
                                </a:lnTo>
                                <a:lnTo>
                                  <a:pt x="295" y="66"/>
                                </a:lnTo>
                                <a:lnTo>
                                  <a:pt x="296" y="59"/>
                                </a:lnTo>
                                <a:lnTo>
                                  <a:pt x="297" y="51"/>
                                </a:lnTo>
                                <a:lnTo>
                                  <a:pt x="298" y="49"/>
                                </a:lnTo>
                                <a:lnTo>
                                  <a:pt x="299" y="42"/>
                                </a:lnTo>
                                <a:lnTo>
                                  <a:pt x="300" y="41"/>
                                </a:lnTo>
                                <a:lnTo>
                                  <a:pt x="301" y="36"/>
                                </a:lnTo>
                                <a:lnTo>
                                  <a:pt x="302" y="30"/>
                                </a:lnTo>
                                <a:lnTo>
                                  <a:pt x="303" y="28"/>
                                </a:lnTo>
                                <a:lnTo>
                                  <a:pt x="304" y="24"/>
                                </a:lnTo>
                                <a:lnTo>
                                  <a:pt x="305" y="20"/>
                                </a:lnTo>
                                <a:lnTo>
                                  <a:pt x="306" y="17"/>
                                </a:lnTo>
                                <a:lnTo>
                                  <a:pt x="307" y="14"/>
                                </a:lnTo>
                                <a:lnTo>
                                  <a:pt x="308" y="9"/>
                                </a:lnTo>
                                <a:lnTo>
                                  <a:pt x="309" y="8"/>
                                </a:lnTo>
                                <a:lnTo>
                                  <a:pt x="310" y="6"/>
                                </a:lnTo>
                                <a:lnTo>
                                  <a:pt x="311" y="4"/>
                                </a:lnTo>
                                <a:lnTo>
                                  <a:pt x="312" y="3"/>
                                </a:lnTo>
                                <a:lnTo>
                                  <a:pt x="313" y="2"/>
                                </a:lnTo>
                                <a:lnTo>
                                  <a:pt x="314" y="1"/>
                                </a:lnTo>
                                <a:lnTo>
                                  <a:pt x="315" y="1"/>
                                </a:lnTo>
                                <a:lnTo>
                                  <a:pt x="316" y="0"/>
                                </a:lnTo>
                                <a:lnTo>
                                  <a:pt x="317" y="1"/>
                                </a:lnTo>
                                <a:lnTo>
                                  <a:pt x="318" y="1"/>
                                </a:lnTo>
                                <a:lnTo>
                                  <a:pt x="319" y="2"/>
                                </a:lnTo>
                                <a:lnTo>
                                  <a:pt x="320" y="2"/>
                                </a:lnTo>
                                <a:lnTo>
                                  <a:pt x="321" y="2"/>
                                </a:lnTo>
                                <a:lnTo>
                                  <a:pt x="322" y="2"/>
                                </a:lnTo>
                                <a:lnTo>
                                  <a:pt x="323" y="2"/>
                                </a:lnTo>
                                <a:lnTo>
                                  <a:pt x="324" y="2"/>
                                </a:lnTo>
                                <a:lnTo>
                                  <a:pt x="325" y="2"/>
                                </a:lnTo>
                                <a:lnTo>
                                  <a:pt x="326" y="2"/>
                                </a:lnTo>
                                <a:lnTo>
                                  <a:pt x="327" y="2"/>
                                </a:lnTo>
                                <a:lnTo>
                                  <a:pt x="328" y="2"/>
                                </a:lnTo>
                                <a:lnTo>
                                  <a:pt x="329" y="3"/>
                                </a:lnTo>
                                <a:lnTo>
                                  <a:pt x="330" y="3"/>
                                </a:lnTo>
                                <a:lnTo>
                                  <a:pt x="331" y="2"/>
                                </a:lnTo>
                                <a:lnTo>
                                  <a:pt x="332" y="1"/>
                                </a:lnTo>
                                <a:lnTo>
                                  <a:pt x="333" y="2"/>
                                </a:lnTo>
                                <a:lnTo>
                                  <a:pt x="334" y="1"/>
                                </a:lnTo>
                                <a:lnTo>
                                  <a:pt x="335" y="1"/>
                                </a:lnTo>
                                <a:lnTo>
                                  <a:pt x="336" y="1"/>
                                </a:lnTo>
                                <a:lnTo>
                                  <a:pt x="337" y="1"/>
                                </a:lnTo>
                                <a:lnTo>
                                  <a:pt x="338" y="2"/>
                                </a:lnTo>
                                <a:lnTo>
                                  <a:pt x="339" y="5"/>
                                </a:lnTo>
                                <a:lnTo>
                                  <a:pt x="340" y="6"/>
                                </a:lnTo>
                                <a:lnTo>
                                  <a:pt x="341" y="9"/>
                                </a:lnTo>
                                <a:lnTo>
                                  <a:pt x="342" y="13"/>
                                </a:lnTo>
                                <a:lnTo>
                                  <a:pt x="343" y="14"/>
                                </a:lnTo>
                                <a:lnTo>
                                  <a:pt x="344" y="17"/>
                                </a:lnTo>
                                <a:lnTo>
                                  <a:pt x="345" y="21"/>
                                </a:lnTo>
                                <a:lnTo>
                                  <a:pt x="346" y="26"/>
                                </a:lnTo>
                                <a:lnTo>
                                  <a:pt x="347" y="29"/>
                                </a:lnTo>
                                <a:lnTo>
                                  <a:pt x="348" y="35"/>
                                </a:lnTo>
                                <a:lnTo>
                                  <a:pt x="349" y="39"/>
                                </a:lnTo>
                                <a:lnTo>
                                  <a:pt x="350" y="41"/>
                                </a:lnTo>
                                <a:lnTo>
                                  <a:pt x="351" y="47"/>
                                </a:lnTo>
                                <a:lnTo>
                                  <a:pt x="352" y="48"/>
                                </a:lnTo>
                                <a:lnTo>
                                  <a:pt x="353" y="53"/>
                                </a:lnTo>
                                <a:lnTo>
                                  <a:pt x="354" y="60"/>
                                </a:lnTo>
                                <a:lnTo>
                                  <a:pt x="355" y="63"/>
                                </a:lnTo>
                                <a:lnTo>
                                  <a:pt x="356" y="64"/>
                                </a:lnTo>
                                <a:lnTo>
                                  <a:pt x="357" y="72"/>
                                </a:lnTo>
                                <a:lnTo>
                                  <a:pt x="358" y="73"/>
                                </a:lnTo>
                                <a:lnTo>
                                  <a:pt x="359" y="74"/>
                                </a:lnTo>
                                <a:lnTo>
                                  <a:pt x="360" y="74"/>
                                </a:lnTo>
                                <a:lnTo>
                                  <a:pt x="361" y="77"/>
                                </a:lnTo>
                                <a:lnTo>
                                  <a:pt x="362" y="78"/>
                                </a:lnTo>
                                <a:lnTo>
                                  <a:pt x="363" y="73"/>
                                </a:lnTo>
                                <a:lnTo>
                                  <a:pt x="363" y="80"/>
                                </a:lnTo>
                                <a:lnTo>
                                  <a:pt x="364" y="81"/>
                                </a:lnTo>
                                <a:lnTo>
                                  <a:pt x="365" y="81"/>
                                </a:lnTo>
                                <a:lnTo>
                                  <a:pt x="366" y="78"/>
                                </a:lnTo>
                                <a:lnTo>
                                  <a:pt x="366" y="82"/>
                                </a:lnTo>
                                <a:lnTo>
                                  <a:pt x="367" y="83"/>
                                </a:lnTo>
                                <a:lnTo>
                                  <a:pt x="368" y="82"/>
                                </a:lnTo>
                                <a:lnTo>
                                  <a:pt x="369" y="82"/>
                                </a:lnTo>
                                <a:lnTo>
                                  <a:pt x="369" y="78"/>
                                </a:lnTo>
                                <a:lnTo>
                                  <a:pt x="370" y="83"/>
                                </a:lnTo>
                                <a:lnTo>
                                  <a:pt x="371" y="82"/>
                                </a:lnTo>
                                <a:lnTo>
                                  <a:pt x="371" y="78"/>
                                </a:lnTo>
                                <a:lnTo>
                                  <a:pt x="372" y="78"/>
                                </a:lnTo>
                                <a:lnTo>
                                  <a:pt x="373" y="82"/>
                                </a:lnTo>
                                <a:lnTo>
                                  <a:pt x="374" y="83"/>
                                </a:lnTo>
                                <a:lnTo>
                                  <a:pt x="375" y="83"/>
                                </a:lnTo>
                                <a:lnTo>
                                  <a:pt x="375" y="77"/>
                                </a:lnTo>
                                <a:lnTo>
                                  <a:pt x="376" y="84"/>
                                </a:lnTo>
                                <a:lnTo>
                                  <a:pt x="377" y="80"/>
                                </a:lnTo>
                                <a:lnTo>
                                  <a:pt x="377" y="83"/>
                                </a:lnTo>
                                <a:lnTo>
                                  <a:pt x="378" y="81"/>
                                </a:lnTo>
                                <a:lnTo>
                                  <a:pt x="379" y="79"/>
                                </a:lnTo>
                                <a:lnTo>
                                  <a:pt x="380" y="83"/>
                                </a:lnTo>
                                <a:lnTo>
                                  <a:pt x="381" y="84"/>
                                </a:lnTo>
                                <a:lnTo>
                                  <a:pt x="382" y="80"/>
                                </a:lnTo>
                                <a:lnTo>
                                  <a:pt x="382" y="83"/>
                                </a:lnTo>
                                <a:lnTo>
                                  <a:pt x="383" y="78"/>
                                </a:lnTo>
                                <a:lnTo>
                                  <a:pt x="384" y="83"/>
                                </a:lnTo>
                                <a:lnTo>
                                  <a:pt x="385" y="84"/>
                                </a:lnTo>
                                <a:lnTo>
                                  <a:pt x="386" y="81"/>
                                </a:lnTo>
                                <a:lnTo>
                                  <a:pt x="386" y="83"/>
                                </a:lnTo>
                                <a:lnTo>
                                  <a:pt x="387" y="80"/>
                                </a:lnTo>
                                <a:lnTo>
                                  <a:pt x="388" y="78"/>
                                </a:lnTo>
                                <a:lnTo>
                                  <a:pt x="389" y="83"/>
                                </a:lnTo>
                                <a:lnTo>
                                  <a:pt x="390" y="82"/>
                                </a:lnTo>
                                <a:lnTo>
                                  <a:pt x="390" y="75"/>
                                </a:lnTo>
                                <a:lnTo>
                                  <a:pt x="391" y="82"/>
                                </a:lnTo>
                                <a:lnTo>
                                  <a:pt x="392" y="81"/>
                                </a:lnTo>
                                <a:lnTo>
                                  <a:pt x="393" y="81"/>
                                </a:lnTo>
                                <a:lnTo>
                                  <a:pt x="394" y="82"/>
                                </a:lnTo>
                                <a:lnTo>
                                  <a:pt x="395" y="83"/>
                                </a:lnTo>
                                <a:lnTo>
                                  <a:pt x="396" y="77"/>
                                </a:lnTo>
                                <a:lnTo>
                                  <a:pt x="396" y="82"/>
                                </a:lnTo>
                                <a:lnTo>
                                  <a:pt x="397" y="83"/>
                                </a:lnTo>
                                <a:lnTo>
                                  <a:pt x="398" y="80"/>
                                </a:lnTo>
                                <a:lnTo>
                                  <a:pt x="398" y="82"/>
                                </a:lnTo>
                                <a:lnTo>
                                  <a:pt x="399" y="81"/>
                                </a:lnTo>
                                <a:lnTo>
                                  <a:pt x="400" y="78"/>
                                </a:lnTo>
                                <a:lnTo>
                                  <a:pt x="401" y="80"/>
                                </a:lnTo>
                                <a:lnTo>
                                  <a:pt x="402" y="75"/>
                                </a:lnTo>
                                <a:lnTo>
                                  <a:pt x="403" y="81"/>
                                </a:lnTo>
                                <a:lnTo>
                                  <a:pt x="404" y="78"/>
                                </a:lnTo>
                                <a:lnTo>
                                  <a:pt x="404" y="80"/>
                                </a:lnTo>
                                <a:lnTo>
                                  <a:pt x="405" y="73"/>
                                </a:lnTo>
                                <a:lnTo>
                                  <a:pt x="406" y="81"/>
                                </a:lnTo>
                                <a:lnTo>
                                  <a:pt x="407" y="82"/>
                                </a:lnTo>
                                <a:lnTo>
                                  <a:pt x="408" y="84"/>
                                </a:lnTo>
                                <a:lnTo>
                                  <a:pt x="409" y="85"/>
                                </a:lnTo>
                                <a:lnTo>
                                  <a:pt x="410" y="75"/>
                                </a:lnTo>
                                <a:lnTo>
                                  <a:pt x="410" y="84"/>
                                </a:lnTo>
                                <a:lnTo>
                                  <a:pt x="411" y="82"/>
                                </a:lnTo>
                                <a:lnTo>
                                  <a:pt x="412" y="81"/>
                                </a:lnTo>
                                <a:lnTo>
                                  <a:pt x="412" y="72"/>
                                </a:lnTo>
                                <a:lnTo>
                                  <a:pt x="413" y="80"/>
                                </a:lnTo>
                                <a:lnTo>
                                  <a:pt x="414" y="80"/>
                                </a:lnTo>
                                <a:lnTo>
                                  <a:pt x="415" y="79"/>
                                </a:lnTo>
                                <a:lnTo>
                                  <a:pt x="416" y="80"/>
                                </a:lnTo>
                                <a:lnTo>
                                  <a:pt x="417" y="80"/>
                                </a:lnTo>
                                <a:lnTo>
                                  <a:pt x="418" y="79"/>
                                </a:lnTo>
                                <a:lnTo>
                                  <a:pt x="419" y="79"/>
                                </a:lnTo>
                                <a:lnTo>
                                  <a:pt x="420" y="80"/>
                                </a:lnTo>
                                <a:lnTo>
                                  <a:pt x="421" y="77"/>
                                </a:lnTo>
                                <a:lnTo>
                                  <a:pt x="421" y="79"/>
                                </a:lnTo>
                                <a:lnTo>
                                  <a:pt x="422" y="80"/>
                                </a:lnTo>
                                <a:lnTo>
                                  <a:pt x="423" y="82"/>
                                </a:lnTo>
                                <a:lnTo>
                                  <a:pt x="423" y="76"/>
                                </a:lnTo>
                                <a:lnTo>
                                  <a:pt x="424" y="83"/>
                                </a:lnTo>
                                <a:lnTo>
                                  <a:pt x="425" y="80"/>
                                </a:lnTo>
                                <a:lnTo>
                                  <a:pt x="425" y="82"/>
                                </a:lnTo>
                                <a:lnTo>
                                  <a:pt x="426" y="74"/>
                                </a:lnTo>
                                <a:lnTo>
                                  <a:pt x="427" y="82"/>
                                </a:lnTo>
                                <a:lnTo>
                                  <a:pt x="428" y="77"/>
                                </a:lnTo>
                                <a:lnTo>
                                  <a:pt x="428" y="81"/>
                                </a:lnTo>
                                <a:lnTo>
                                  <a:pt x="429" y="82"/>
                                </a:lnTo>
                                <a:lnTo>
                                  <a:pt x="430" y="81"/>
                                </a:lnTo>
                                <a:lnTo>
                                  <a:pt x="430" y="76"/>
                                </a:lnTo>
                                <a:lnTo>
                                  <a:pt x="431" y="80"/>
                                </a:lnTo>
                                <a:lnTo>
                                  <a:pt x="432" y="79"/>
                                </a:lnTo>
                                <a:lnTo>
                                  <a:pt x="433" y="75"/>
                                </a:lnTo>
                                <a:lnTo>
                                  <a:pt x="434" y="77"/>
                                </a:lnTo>
                                <a:lnTo>
                                  <a:pt x="435" y="80"/>
                                </a:lnTo>
                                <a:lnTo>
                                  <a:pt x="436" y="81"/>
                                </a:lnTo>
                                <a:lnTo>
                                  <a:pt x="437" y="80"/>
                                </a:lnTo>
                                <a:lnTo>
                                  <a:pt x="438" y="81"/>
                                </a:lnTo>
                                <a:lnTo>
                                  <a:pt x="439" y="82"/>
                                </a:lnTo>
                                <a:lnTo>
                                  <a:pt x="440" y="82"/>
                                </a:lnTo>
                                <a:lnTo>
                                  <a:pt x="441" y="81"/>
                                </a:lnTo>
                                <a:lnTo>
                                  <a:pt x="442" y="80"/>
                                </a:lnTo>
                                <a:lnTo>
                                  <a:pt x="443" y="80"/>
                                </a:lnTo>
                                <a:lnTo>
                                  <a:pt x="444" y="76"/>
                                </a:lnTo>
                                <a:lnTo>
                                  <a:pt x="444" y="79"/>
                                </a:lnTo>
                                <a:lnTo>
                                  <a:pt x="445" y="73"/>
                                </a:lnTo>
                                <a:lnTo>
                                  <a:pt x="446" y="81"/>
                                </a:lnTo>
                                <a:lnTo>
                                  <a:pt x="447" y="82"/>
                                </a:lnTo>
                                <a:lnTo>
                                  <a:pt x="448" y="81"/>
                                </a:lnTo>
                                <a:lnTo>
                                  <a:pt x="449" y="78"/>
                                </a:lnTo>
                                <a:lnTo>
                                  <a:pt x="449" y="80"/>
                                </a:lnTo>
                                <a:lnTo>
                                  <a:pt x="450" y="75"/>
                                </a:lnTo>
                                <a:lnTo>
                                  <a:pt x="451" y="81"/>
                                </a:lnTo>
                                <a:lnTo>
                                  <a:pt x="452" y="82"/>
                                </a:lnTo>
                                <a:lnTo>
                                  <a:pt x="453" y="81"/>
                                </a:lnTo>
                                <a:lnTo>
                                  <a:pt x="454" y="82"/>
                                </a:lnTo>
                                <a:lnTo>
                                  <a:pt x="455" y="81"/>
                                </a:lnTo>
                                <a:lnTo>
                                  <a:pt x="456" y="80"/>
                                </a:lnTo>
                                <a:lnTo>
                                  <a:pt x="457" y="80"/>
                                </a:lnTo>
                                <a:lnTo>
                                  <a:pt x="458" y="81"/>
                                </a:lnTo>
                                <a:lnTo>
                                  <a:pt x="459" y="81"/>
                                </a:lnTo>
                                <a:lnTo>
                                  <a:pt x="460" y="81"/>
                                </a:lnTo>
                                <a:lnTo>
                                  <a:pt x="461" y="83"/>
                                </a:lnTo>
                                <a:lnTo>
                                  <a:pt x="462" y="84"/>
                                </a:lnTo>
                                <a:lnTo>
                                  <a:pt x="463" y="81"/>
                                </a:lnTo>
                                <a:lnTo>
                                  <a:pt x="463" y="83"/>
                                </a:lnTo>
                                <a:lnTo>
                                  <a:pt x="464" y="80"/>
                                </a:lnTo>
                                <a:lnTo>
                                  <a:pt x="465" y="80"/>
                                </a:lnTo>
                                <a:lnTo>
                                  <a:pt x="466" y="78"/>
                                </a:lnTo>
                                <a:lnTo>
                                  <a:pt x="467" y="82"/>
                                </a:lnTo>
                                <a:lnTo>
                                  <a:pt x="468" y="81"/>
                                </a:lnTo>
                                <a:lnTo>
                                  <a:pt x="469" y="81"/>
                                </a:lnTo>
                                <a:lnTo>
                                  <a:pt x="470" y="80"/>
                                </a:lnTo>
                                <a:lnTo>
                                  <a:pt x="471" y="82"/>
                                </a:lnTo>
                                <a:lnTo>
                                  <a:pt x="472" y="83"/>
                                </a:lnTo>
                                <a:lnTo>
                                  <a:pt x="473" y="82"/>
                                </a:lnTo>
                                <a:lnTo>
                                  <a:pt x="474" y="81"/>
                                </a:lnTo>
                                <a:lnTo>
                                  <a:pt x="474" y="78"/>
                                </a:lnTo>
                                <a:lnTo>
                                  <a:pt x="475" y="82"/>
                                </a:lnTo>
                                <a:lnTo>
                                  <a:pt x="476" y="81"/>
                                </a:lnTo>
                                <a:lnTo>
                                  <a:pt x="477" y="78"/>
                                </a:lnTo>
                                <a:lnTo>
                                  <a:pt x="478" y="80"/>
                                </a:lnTo>
                                <a:lnTo>
                                  <a:pt x="479" y="81"/>
                                </a:lnTo>
                                <a:lnTo>
                                  <a:pt x="480" y="77"/>
                                </a:lnTo>
                                <a:lnTo>
                                  <a:pt x="481" y="83"/>
                                </a:lnTo>
                                <a:lnTo>
                                  <a:pt x="482" y="84"/>
                                </a:lnTo>
                                <a:lnTo>
                                  <a:pt x="483" y="83"/>
                                </a:lnTo>
                                <a:lnTo>
                                  <a:pt x="483" y="77"/>
                                </a:lnTo>
                                <a:lnTo>
                                  <a:pt x="483" y="83"/>
                                </a:lnTo>
                                <a:lnTo>
                                  <a:pt x="484" y="79"/>
                                </a:lnTo>
                                <a:lnTo>
                                  <a:pt x="485" y="79"/>
                                </a:lnTo>
                                <a:lnTo>
                                  <a:pt x="486" y="79"/>
                                </a:lnTo>
                                <a:lnTo>
                                  <a:pt x="487" y="78"/>
                                </a:lnTo>
                                <a:lnTo>
                                  <a:pt x="488" y="78"/>
                                </a:lnTo>
                                <a:lnTo>
                                  <a:pt x="489" y="83"/>
                                </a:lnTo>
                                <a:lnTo>
                                  <a:pt x="490" y="84"/>
                                </a:lnTo>
                                <a:lnTo>
                                  <a:pt x="491" y="80"/>
                                </a:lnTo>
                                <a:lnTo>
                                  <a:pt x="491" y="83"/>
                                </a:lnTo>
                                <a:lnTo>
                                  <a:pt x="492" y="81"/>
                                </a:lnTo>
                                <a:lnTo>
                                  <a:pt x="493" y="78"/>
                                </a:lnTo>
                                <a:lnTo>
                                  <a:pt x="494" y="82"/>
                                </a:lnTo>
                                <a:lnTo>
                                  <a:pt x="495" y="84"/>
                                </a:lnTo>
                                <a:lnTo>
                                  <a:pt x="496" y="85"/>
                                </a:lnTo>
                                <a:lnTo>
                                  <a:pt x="497" y="84"/>
                                </a:lnTo>
                                <a:lnTo>
                                  <a:pt x="497" y="77"/>
                                </a:lnTo>
                                <a:lnTo>
                                  <a:pt x="497" y="84"/>
                                </a:lnTo>
                                <a:lnTo>
                                  <a:pt x="498" y="81"/>
                                </a:lnTo>
                                <a:lnTo>
                                  <a:pt x="499" y="80"/>
                                </a:lnTo>
                                <a:lnTo>
                                  <a:pt x="500" y="81"/>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106"/>
                        <wps:cNvSpPr>
                          <a:spLocks/>
                        </wps:cNvSpPr>
                        <wps:spPr bwMode="auto">
                          <a:xfrm>
                            <a:off x="2622" y="4653"/>
                            <a:ext cx="5625" cy="2704"/>
                          </a:xfrm>
                          <a:custGeom>
                            <a:avLst/>
                            <a:gdLst>
                              <a:gd name="T0" fmla="*/ 79 w 500"/>
                              <a:gd name="T1" fmla="*/ 2663 h 199"/>
                              <a:gd name="T2" fmla="*/ 158 w 500"/>
                              <a:gd name="T3" fmla="*/ 2677 h 199"/>
                              <a:gd name="T4" fmla="*/ 225 w 500"/>
                              <a:gd name="T5" fmla="*/ 2663 h 199"/>
                              <a:gd name="T6" fmla="*/ 281 w 500"/>
                              <a:gd name="T7" fmla="*/ 2636 h 199"/>
                              <a:gd name="T8" fmla="*/ 383 w 500"/>
                              <a:gd name="T9" fmla="*/ 2595 h 199"/>
                              <a:gd name="T10" fmla="*/ 473 w 500"/>
                              <a:gd name="T11" fmla="*/ 2677 h 199"/>
                              <a:gd name="T12" fmla="*/ 563 w 500"/>
                              <a:gd name="T13" fmla="*/ 2650 h 199"/>
                              <a:gd name="T14" fmla="*/ 653 w 500"/>
                              <a:gd name="T15" fmla="*/ 2704 h 199"/>
                              <a:gd name="T16" fmla="*/ 743 w 500"/>
                              <a:gd name="T17" fmla="*/ 2663 h 199"/>
                              <a:gd name="T18" fmla="*/ 810 w 500"/>
                              <a:gd name="T19" fmla="*/ 2622 h 199"/>
                              <a:gd name="T20" fmla="*/ 878 w 500"/>
                              <a:gd name="T21" fmla="*/ 2622 h 199"/>
                              <a:gd name="T22" fmla="*/ 945 w 500"/>
                              <a:gd name="T23" fmla="*/ 2609 h 199"/>
                              <a:gd name="T24" fmla="*/ 1024 w 500"/>
                              <a:gd name="T25" fmla="*/ 2636 h 199"/>
                              <a:gd name="T26" fmla="*/ 1091 w 500"/>
                              <a:gd name="T27" fmla="*/ 2527 h 199"/>
                              <a:gd name="T28" fmla="*/ 1159 w 500"/>
                              <a:gd name="T29" fmla="*/ 2391 h 199"/>
                              <a:gd name="T30" fmla="*/ 1249 w 500"/>
                              <a:gd name="T31" fmla="*/ 2310 h 199"/>
                              <a:gd name="T32" fmla="*/ 1350 w 500"/>
                              <a:gd name="T33" fmla="*/ 2256 h 199"/>
                              <a:gd name="T34" fmla="*/ 1440 w 500"/>
                              <a:gd name="T35" fmla="*/ 2201 h 199"/>
                              <a:gd name="T36" fmla="*/ 1541 w 500"/>
                              <a:gd name="T37" fmla="*/ 2283 h 199"/>
                              <a:gd name="T38" fmla="*/ 1643 w 500"/>
                              <a:gd name="T39" fmla="*/ 2487 h 199"/>
                              <a:gd name="T40" fmla="*/ 1733 w 500"/>
                              <a:gd name="T41" fmla="*/ 2568 h 199"/>
                              <a:gd name="T42" fmla="*/ 1823 w 500"/>
                              <a:gd name="T43" fmla="*/ 2677 h 199"/>
                              <a:gd name="T44" fmla="*/ 1913 w 500"/>
                              <a:gd name="T45" fmla="*/ 2650 h 199"/>
                              <a:gd name="T46" fmla="*/ 2014 w 500"/>
                              <a:gd name="T47" fmla="*/ 2500 h 199"/>
                              <a:gd name="T48" fmla="*/ 2093 w 500"/>
                              <a:gd name="T49" fmla="*/ 2201 h 199"/>
                              <a:gd name="T50" fmla="*/ 2194 w 500"/>
                              <a:gd name="T51" fmla="*/ 1467 h 199"/>
                              <a:gd name="T52" fmla="*/ 2295 w 500"/>
                              <a:gd name="T53" fmla="*/ 924 h 199"/>
                              <a:gd name="T54" fmla="*/ 2396 w 500"/>
                              <a:gd name="T55" fmla="*/ 584 h 199"/>
                              <a:gd name="T56" fmla="*/ 2498 w 500"/>
                              <a:gd name="T57" fmla="*/ 584 h 199"/>
                              <a:gd name="T58" fmla="*/ 2599 w 500"/>
                              <a:gd name="T59" fmla="*/ 571 h 199"/>
                              <a:gd name="T60" fmla="*/ 2700 w 500"/>
                              <a:gd name="T61" fmla="*/ 639 h 199"/>
                              <a:gd name="T62" fmla="*/ 2801 w 500"/>
                              <a:gd name="T63" fmla="*/ 1114 h 199"/>
                              <a:gd name="T64" fmla="*/ 2903 w 500"/>
                              <a:gd name="T65" fmla="*/ 1834 h 199"/>
                              <a:gd name="T66" fmla="*/ 3004 w 500"/>
                              <a:gd name="T67" fmla="*/ 2378 h 199"/>
                              <a:gd name="T68" fmla="*/ 3094 w 500"/>
                              <a:gd name="T69" fmla="*/ 2446 h 199"/>
                              <a:gd name="T70" fmla="*/ 3161 w 500"/>
                              <a:gd name="T71" fmla="*/ 1997 h 199"/>
                              <a:gd name="T72" fmla="*/ 3263 w 500"/>
                              <a:gd name="T73" fmla="*/ 1359 h 199"/>
                              <a:gd name="T74" fmla="*/ 3364 w 500"/>
                              <a:gd name="T75" fmla="*/ 639 h 199"/>
                              <a:gd name="T76" fmla="*/ 3465 w 500"/>
                              <a:gd name="T77" fmla="*/ 136 h 199"/>
                              <a:gd name="T78" fmla="*/ 3566 w 500"/>
                              <a:gd name="T79" fmla="*/ 0 h 199"/>
                              <a:gd name="T80" fmla="*/ 3668 w 500"/>
                              <a:gd name="T81" fmla="*/ 0 h 199"/>
                              <a:gd name="T82" fmla="*/ 3769 w 500"/>
                              <a:gd name="T83" fmla="*/ 0 h 199"/>
                              <a:gd name="T84" fmla="*/ 3870 w 500"/>
                              <a:gd name="T85" fmla="*/ 231 h 199"/>
                              <a:gd name="T86" fmla="*/ 3971 w 500"/>
                              <a:gd name="T87" fmla="*/ 815 h 199"/>
                              <a:gd name="T88" fmla="*/ 4073 w 500"/>
                              <a:gd name="T89" fmla="*/ 1522 h 199"/>
                              <a:gd name="T90" fmla="*/ 4174 w 500"/>
                              <a:gd name="T91" fmla="*/ 2120 h 199"/>
                              <a:gd name="T92" fmla="*/ 4264 w 500"/>
                              <a:gd name="T93" fmla="*/ 2364 h 199"/>
                              <a:gd name="T94" fmla="*/ 4365 w 500"/>
                              <a:gd name="T95" fmla="*/ 1671 h 199"/>
                              <a:gd name="T96" fmla="*/ 4466 w 500"/>
                              <a:gd name="T97" fmla="*/ 992 h 199"/>
                              <a:gd name="T98" fmla="*/ 4568 w 500"/>
                              <a:gd name="T99" fmla="*/ 421 h 199"/>
                              <a:gd name="T100" fmla="*/ 4669 w 500"/>
                              <a:gd name="T101" fmla="*/ 217 h 199"/>
                              <a:gd name="T102" fmla="*/ 4770 w 500"/>
                              <a:gd name="T103" fmla="*/ 204 h 199"/>
                              <a:gd name="T104" fmla="*/ 4871 w 500"/>
                              <a:gd name="T105" fmla="*/ 204 h 199"/>
                              <a:gd name="T106" fmla="*/ 4961 w 500"/>
                              <a:gd name="T107" fmla="*/ 340 h 199"/>
                              <a:gd name="T108" fmla="*/ 5063 w 500"/>
                              <a:gd name="T109" fmla="*/ 802 h 199"/>
                              <a:gd name="T110" fmla="*/ 5164 w 500"/>
                              <a:gd name="T111" fmla="*/ 1467 h 199"/>
                              <a:gd name="T112" fmla="*/ 5265 w 500"/>
                              <a:gd name="T113" fmla="*/ 2106 h 199"/>
                              <a:gd name="T114" fmla="*/ 5366 w 500"/>
                              <a:gd name="T115" fmla="*/ 2555 h 199"/>
                              <a:gd name="T116" fmla="*/ 5456 w 500"/>
                              <a:gd name="T117" fmla="*/ 2663 h 199"/>
                              <a:gd name="T118" fmla="*/ 5546 w 500"/>
                              <a:gd name="T119" fmla="*/ 2704 h 199"/>
                              <a:gd name="T120" fmla="*/ 5625 w 500"/>
                              <a:gd name="T121" fmla="*/ 2677 h 19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00" h="199">
                                <a:moveTo>
                                  <a:pt x="0" y="194"/>
                                </a:moveTo>
                                <a:lnTo>
                                  <a:pt x="0" y="194"/>
                                </a:lnTo>
                                <a:lnTo>
                                  <a:pt x="1" y="194"/>
                                </a:lnTo>
                                <a:lnTo>
                                  <a:pt x="2" y="192"/>
                                </a:lnTo>
                                <a:lnTo>
                                  <a:pt x="3" y="192"/>
                                </a:lnTo>
                                <a:lnTo>
                                  <a:pt x="4" y="188"/>
                                </a:lnTo>
                                <a:lnTo>
                                  <a:pt x="5" y="195"/>
                                </a:lnTo>
                                <a:lnTo>
                                  <a:pt x="6" y="195"/>
                                </a:lnTo>
                                <a:lnTo>
                                  <a:pt x="7" y="196"/>
                                </a:lnTo>
                                <a:lnTo>
                                  <a:pt x="8" y="193"/>
                                </a:lnTo>
                                <a:lnTo>
                                  <a:pt x="8" y="195"/>
                                </a:lnTo>
                                <a:lnTo>
                                  <a:pt x="9" y="192"/>
                                </a:lnTo>
                                <a:lnTo>
                                  <a:pt x="10" y="195"/>
                                </a:lnTo>
                                <a:lnTo>
                                  <a:pt x="11" y="197"/>
                                </a:lnTo>
                                <a:lnTo>
                                  <a:pt x="12" y="198"/>
                                </a:lnTo>
                                <a:lnTo>
                                  <a:pt x="13" y="197"/>
                                </a:lnTo>
                                <a:lnTo>
                                  <a:pt x="13" y="190"/>
                                </a:lnTo>
                                <a:lnTo>
                                  <a:pt x="14" y="197"/>
                                </a:lnTo>
                                <a:lnTo>
                                  <a:pt x="14" y="184"/>
                                </a:lnTo>
                                <a:lnTo>
                                  <a:pt x="15" y="198"/>
                                </a:lnTo>
                                <a:lnTo>
                                  <a:pt x="16" y="192"/>
                                </a:lnTo>
                                <a:lnTo>
                                  <a:pt x="16" y="197"/>
                                </a:lnTo>
                                <a:lnTo>
                                  <a:pt x="17" y="193"/>
                                </a:lnTo>
                                <a:lnTo>
                                  <a:pt x="18" y="194"/>
                                </a:lnTo>
                                <a:lnTo>
                                  <a:pt x="19" y="194"/>
                                </a:lnTo>
                                <a:lnTo>
                                  <a:pt x="20" y="196"/>
                                </a:lnTo>
                                <a:lnTo>
                                  <a:pt x="20" y="193"/>
                                </a:lnTo>
                                <a:lnTo>
                                  <a:pt x="21" y="197"/>
                                </a:lnTo>
                                <a:lnTo>
                                  <a:pt x="22" y="196"/>
                                </a:lnTo>
                                <a:lnTo>
                                  <a:pt x="22" y="190"/>
                                </a:lnTo>
                                <a:lnTo>
                                  <a:pt x="23" y="194"/>
                                </a:lnTo>
                                <a:lnTo>
                                  <a:pt x="23" y="188"/>
                                </a:lnTo>
                                <a:lnTo>
                                  <a:pt x="24" y="195"/>
                                </a:lnTo>
                                <a:lnTo>
                                  <a:pt x="25" y="189"/>
                                </a:lnTo>
                                <a:lnTo>
                                  <a:pt x="25" y="194"/>
                                </a:lnTo>
                                <a:lnTo>
                                  <a:pt x="26" y="168"/>
                                </a:lnTo>
                                <a:lnTo>
                                  <a:pt x="27" y="194"/>
                                </a:lnTo>
                                <a:lnTo>
                                  <a:pt x="28" y="195"/>
                                </a:lnTo>
                                <a:lnTo>
                                  <a:pt x="29" y="194"/>
                                </a:lnTo>
                                <a:lnTo>
                                  <a:pt x="30" y="193"/>
                                </a:lnTo>
                                <a:lnTo>
                                  <a:pt x="31" y="194"/>
                                </a:lnTo>
                                <a:lnTo>
                                  <a:pt x="32" y="195"/>
                                </a:lnTo>
                                <a:lnTo>
                                  <a:pt x="33" y="195"/>
                                </a:lnTo>
                                <a:lnTo>
                                  <a:pt x="34" y="191"/>
                                </a:lnTo>
                                <a:lnTo>
                                  <a:pt x="34" y="194"/>
                                </a:lnTo>
                                <a:lnTo>
                                  <a:pt x="35" y="194"/>
                                </a:lnTo>
                                <a:lnTo>
                                  <a:pt x="36" y="195"/>
                                </a:lnTo>
                                <a:lnTo>
                                  <a:pt x="37" y="195"/>
                                </a:lnTo>
                                <a:lnTo>
                                  <a:pt x="38" y="195"/>
                                </a:lnTo>
                                <a:lnTo>
                                  <a:pt x="39" y="194"/>
                                </a:lnTo>
                                <a:lnTo>
                                  <a:pt x="40" y="193"/>
                                </a:lnTo>
                                <a:lnTo>
                                  <a:pt x="41" y="194"/>
                                </a:lnTo>
                                <a:lnTo>
                                  <a:pt x="42" y="197"/>
                                </a:lnTo>
                                <a:lnTo>
                                  <a:pt x="43" y="198"/>
                                </a:lnTo>
                                <a:lnTo>
                                  <a:pt x="44" y="197"/>
                                </a:lnTo>
                                <a:lnTo>
                                  <a:pt x="45" y="196"/>
                                </a:lnTo>
                                <a:lnTo>
                                  <a:pt x="46" y="195"/>
                                </a:lnTo>
                                <a:lnTo>
                                  <a:pt x="46" y="189"/>
                                </a:lnTo>
                                <a:lnTo>
                                  <a:pt x="47" y="196"/>
                                </a:lnTo>
                                <a:lnTo>
                                  <a:pt x="48" y="196"/>
                                </a:lnTo>
                                <a:lnTo>
                                  <a:pt x="49" y="195"/>
                                </a:lnTo>
                                <a:lnTo>
                                  <a:pt x="50" y="195"/>
                                </a:lnTo>
                                <a:lnTo>
                                  <a:pt x="51" y="192"/>
                                </a:lnTo>
                                <a:lnTo>
                                  <a:pt x="51" y="194"/>
                                </a:lnTo>
                                <a:lnTo>
                                  <a:pt x="52" y="197"/>
                                </a:lnTo>
                                <a:lnTo>
                                  <a:pt x="53" y="198"/>
                                </a:lnTo>
                                <a:lnTo>
                                  <a:pt x="54" y="197"/>
                                </a:lnTo>
                                <a:lnTo>
                                  <a:pt x="55" y="196"/>
                                </a:lnTo>
                                <a:lnTo>
                                  <a:pt x="56" y="195"/>
                                </a:lnTo>
                                <a:lnTo>
                                  <a:pt x="57" y="198"/>
                                </a:lnTo>
                                <a:lnTo>
                                  <a:pt x="58" y="199"/>
                                </a:lnTo>
                                <a:lnTo>
                                  <a:pt x="59" y="195"/>
                                </a:lnTo>
                                <a:lnTo>
                                  <a:pt x="59" y="198"/>
                                </a:lnTo>
                                <a:lnTo>
                                  <a:pt x="60" y="196"/>
                                </a:lnTo>
                                <a:lnTo>
                                  <a:pt x="61" y="193"/>
                                </a:lnTo>
                                <a:lnTo>
                                  <a:pt x="62" y="194"/>
                                </a:lnTo>
                                <a:lnTo>
                                  <a:pt x="63" y="194"/>
                                </a:lnTo>
                                <a:lnTo>
                                  <a:pt x="64" y="195"/>
                                </a:lnTo>
                                <a:lnTo>
                                  <a:pt x="65" y="193"/>
                                </a:lnTo>
                                <a:lnTo>
                                  <a:pt x="66" y="196"/>
                                </a:lnTo>
                                <a:lnTo>
                                  <a:pt x="67" y="196"/>
                                </a:lnTo>
                                <a:lnTo>
                                  <a:pt x="68" y="197"/>
                                </a:lnTo>
                                <a:lnTo>
                                  <a:pt x="69" y="196"/>
                                </a:lnTo>
                                <a:lnTo>
                                  <a:pt x="69" y="193"/>
                                </a:lnTo>
                                <a:lnTo>
                                  <a:pt x="70" y="197"/>
                                </a:lnTo>
                                <a:lnTo>
                                  <a:pt x="71" y="196"/>
                                </a:lnTo>
                                <a:lnTo>
                                  <a:pt x="71" y="192"/>
                                </a:lnTo>
                                <a:lnTo>
                                  <a:pt x="71" y="196"/>
                                </a:lnTo>
                                <a:lnTo>
                                  <a:pt x="72" y="193"/>
                                </a:lnTo>
                                <a:lnTo>
                                  <a:pt x="72" y="194"/>
                                </a:lnTo>
                                <a:lnTo>
                                  <a:pt x="73" y="196"/>
                                </a:lnTo>
                                <a:lnTo>
                                  <a:pt x="74" y="197"/>
                                </a:lnTo>
                                <a:lnTo>
                                  <a:pt x="75" y="194"/>
                                </a:lnTo>
                                <a:lnTo>
                                  <a:pt x="75" y="198"/>
                                </a:lnTo>
                                <a:lnTo>
                                  <a:pt x="76" y="199"/>
                                </a:lnTo>
                                <a:lnTo>
                                  <a:pt x="77" y="196"/>
                                </a:lnTo>
                                <a:lnTo>
                                  <a:pt x="77" y="198"/>
                                </a:lnTo>
                                <a:lnTo>
                                  <a:pt x="78" y="193"/>
                                </a:lnTo>
                                <a:lnTo>
                                  <a:pt x="79" y="192"/>
                                </a:lnTo>
                                <a:lnTo>
                                  <a:pt x="80" y="196"/>
                                </a:lnTo>
                                <a:lnTo>
                                  <a:pt x="81" y="195"/>
                                </a:lnTo>
                                <a:lnTo>
                                  <a:pt x="81" y="190"/>
                                </a:lnTo>
                                <a:lnTo>
                                  <a:pt x="81" y="195"/>
                                </a:lnTo>
                                <a:lnTo>
                                  <a:pt x="82" y="191"/>
                                </a:lnTo>
                                <a:lnTo>
                                  <a:pt x="82" y="194"/>
                                </a:lnTo>
                                <a:lnTo>
                                  <a:pt x="83" y="195"/>
                                </a:lnTo>
                                <a:lnTo>
                                  <a:pt x="84" y="192"/>
                                </a:lnTo>
                                <a:lnTo>
                                  <a:pt x="84" y="194"/>
                                </a:lnTo>
                                <a:lnTo>
                                  <a:pt x="85" y="193"/>
                                </a:lnTo>
                                <a:lnTo>
                                  <a:pt x="86" y="192"/>
                                </a:lnTo>
                                <a:lnTo>
                                  <a:pt x="87" y="195"/>
                                </a:lnTo>
                                <a:lnTo>
                                  <a:pt x="87" y="185"/>
                                </a:lnTo>
                                <a:lnTo>
                                  <a:pt x="88" y="196"/>
                                </a:lnTo>
                                <a:lnTo>
                                  <a:pt x="89" y="195"/>
                                </a:lnTo>
                                <a:lnTo>
                                  <a:pt x="90" y="195"/>
                                </a:lnTo>
                                <a:lnTo>
                                  <a:pt x="91" y="194"/>
                                </a:lnTo>
                                <a:lnTo>
                                  <a:pt x="91" y="185"/>
                                </a:lnTo>
                                <a:lnTo>
                                  <a:pt x="91" y="194"/>
                                </a:lnTo>
                                <a:lnTo>
                                  <a:pt x="92" y="189"/>
                                </a:lnTo>
                                <a:lnTo>
                                  <a:pt x="93" y="181"/>
                                </a:lnTo>
                                <a:lnTo>
                                  <a:pt x="94" y="181"/>
                                </a:lnTo>
                                <a:lnTo>
                                  <a:pt x="95" y="186"/>
                                </a:lnTo>
                                <a:lnTo>
                                  <a:pt x="96" y="187"/>
                                </a:lnTo>
                                <a:lnTo>
                                  <a:pt x="97" y="186"/>
                                </a:lnTo>
                                <a:lnTo>
                                  <a:pt x="97" y="176"/>
                                </a:lnTo>
                                <a:lnTo>
                                  <a:pt x="97" y="186"/>
                                </a:lnTo>
                                <a:lnTo>
                                  <a:pt x="98" y="182"/>
                                </a:lnTo>
                                <a:lnTo>
                                  <a:pt x="99" y="183"/>
                                </a:lnTo>
                                <a:lnTo>
                                  <a:pt x="100" y="156"/>
                                </a:lnTo>
                                <a:lnTo>
                                  <a:pt x="101" y="182"/>
                                </a:lnTo>
                                <a:lnTo>
                                  <a:pt x="102" y="181"/>
                                </a:lnTo>
                                <a:lnTo>
                                  <a:pt x="103" y="176"/>
                                </a:lnTo>
                                <a:lnTo>
                                  <a:pt x="103" y="179"/>
                                </a:lnTo>
                                <a:lnTo>
                                  <a:pt x="104" y="174"/>
                                </a:lnTo>
                                <a:lnTo>
                                  <a:pt x="105" y="177"/>
                                </a:lnTo>
                                <a:lnTo>
                                  <a:pt x="106" y="174"/>
                                </a:lnTo>
                                <a:lnTo>
                                  <a:pt x="107" y="171"/>
                                </a:lnTo>
                                <a:lnTo>
                                  <a:pt x="108" y="172"/>
                                </a:lnTo>
                                <a:lnTo>
                                  <a:pt x="109" y="165"/>
                                </a:lnTo>
                                <a:lnTo>
                                  <a:pt x="110" y="170"/>
                                </a:lnTo>
                                <a:lnTo>
                                  <a:pt x="111" y="170"/>
                                </a:lnTo>
                                <a:lnTo>
                                  <a:pt x="112" y="169"/>
                                </a:lnTo>
                                <a:lnTo>
                                  <a:pt x="113" y="169"/>
                                </a:lnTo>
                                <a:lnTo>
                                  <a:pt x="114" y="168"/>
                                </a:lnTo>
                                <a:lnTo>
                                  <a:pt x="115" y="168"/>
                                </a:lnTo>
                                <a:lnTo>
                                  <a:pt x="116" y="167"/>
                                </a:lnTo>
                                <a:lnTo>
                                  <a:pt x="117" y="166"/>
                                </a:lnTo>
                                <a:lnTo>
                                  <a:pt x="118" y="167"/>
                                </a:lnTo>
                                <a:lnTo>
                                  <a:pt x="119" y="165"/>
                                </a:lnTo>
                                <a:lnTo>
                                  <a:pt x="120" y="166"/>
                                </a:lnTo>
                                <a:lnTo>
                                  <a:pt x="121" y="163"/>
                                </a:lnTo>
                                <a:lnTo>
                                  <a:pt x="122" y="164"/>
                                </a:lnTo>
                                <a:lnTo>
                                  <a:pt x="123" y="162"/>
                                </a:lnTo>
                                <a:lnTo>
                                  <a:pt x="124" y="164"/>
                                </a:lnTo>
                                <a:lnTo>
                                  <a:pt x="125" y="165"/>
                                </a:lnTo>
                                <a:lnTo>
                                  <a:pt x="126" y="165"/>
                                </a:lnTo>
                                <a:lnTo>
                                  <a:pt x="127" y="164"/>
                                </a:lnTo>
                                <a:lnTo>
                                  <a:pt x="128" y="165"/>
                                </a:lnTo>
                                <a:lnTo>
                                  <a:pt x="128" y="162"/>
                                </a:lnTo>
                                <a:lnTo>
                                  <a:pt x="129" y="166"/>
                                </a:lnTo>
                                <a:lnTo>
                                  <a:pt x="130" y="165"/>
                                </a:lnTo>
                                <a:lnTo>
                                  <a:pt x="131" y="164"/>
                                </a:lnTo>
                                <a:lnTo>
                                  <a:pt x="132" y="165"/>
                                </a:lnTo>
                                <a:lnTo>
                                  <a:pt x="133" y="166"/>
                                </a:lnTo>
                                <a:lnTo>
                                  <a:pt x="134" y="167"/>
                                </a:lnTo>
                                <a:lnTo>
                                  <a:pt x="135" y="168"/>
                                </a:lnTo>
                                <a:lnTo>
                                  <a:pt x="136" y="169"/>
                                </a:lnTo>
                                <a:lnTo>
                                  <a:pt x="137" y="168"/>
                                </a:lnTo>
                                <a:lnTo>
                                  <a:pt x="138" y="170"/>
                                </a:lnTo>
                                <a:lnTo>
                                  <a:pt x="139" y="171"/>
                                </a:lnTo>
                                <a:lnTo>
                                  <a:pt x="140" y="170"/>
                                </a:lnTo>
                                <a:lnTo>
                                  <a:pt x="141" y="172"/>
                                </a:lnTo>
                                <a:lnTo>
                                  <a:pt x="142" y="173"/>
                                </a:lnTo>
                                <a:lnTo>
                                  <a:pt x="143" y="174"/>
                                </a:lnTo>
                                <a:lnTo>
                                  <a:pt x="144" y="176"/>
                                </a:lnTo>
                                <a:lnTo>
                                  <a:pt x="145" y="182"/>
                                </a:lnTo>
                                <a:lnTo>
                                  <a:pt x="146" y="183"/>
                                </a:lnTo>
                                <a:lnTo>
                                  <a:pt x="147" y="179"/>
                                </a:lnTo>
                                <a:lnTo>
                                  <a:pt x="147" y="182"/>
                                </a:lnTo>
                                <a:lnTo>
                                  <a:pt x="148" y="183"/>
                                </a:lnTo>
                                <a:lnTo>
                                  <a:pt x="149" y="184"/>
                                </a:lnTo>
                                <a:lnTo>
                                  <a:pt x="150" y="185"/>
                                </a:lnTo>
                                <a:lnTo>
                                  <a:pt x="151" y="187"/>
                                </a:lnTo>
                                <a:lnTo>
                                  <a:pt x="152" y="188"/>
                                </a:lnTo>
                                <a:lnTo>
                                  <a:pt x="153" y="188"/>
                                </a:lnTo>
                                <a:lnTo>
                                  <a:pt x="154" y="189"/>
                                </a:lnTo>
                                <a:lnTo>
                                  <a:pt x="155" y="190"/>
                                </a:lnTo>
                                <a:lnTo>
                                  <a:pt x="156" y="191"/>
                                </a:lnTo>
                                <a:lnTo>
                                  <a:pt x="157" y="190"/>
                                </a:lnTo>
                                <a:lnTo>
                                  <a:pt x="158" y="194"/>
                                </a:lnTo>
                                <a:lnTo>
                                  <a:pt x="159" y="195"/>
                                </a:lnTo>
                                <a:lnTo>
                                  <a:pt x="160" y="194"/>
                                </a:lnTo>
                                <a:lnTo>
                                  <a:pt x="161" y="190"/>
                                </a:lnTo>
                                <a:lnTo>
                                  <a:pt x="161" y="196"/>
                                </a:lnTo>
                                <a:lnTo>
                                  <a:pt x="162" y="197"/>
                                </a:lnTo>
                                <a:lnTo>
                                  <a:pt x="163" y="193"/>
                                </a:lnTo>
                                <a:lnTo>
                                  <a:pt x="163" y="196"/>
                                </a:lnTo>
                                <a:lnTo>
                                  <a:pt x="164" y="193"/>
                                </a:lnTo>
                                <a:lnTo>
                                  <a:pt x="165" y="196"/>
                                </a:lnTo>
                                <a:lnTo>
                                  <a:pt x="166" y="193"/>
                                </a:lnTo>
                                <a:lnTo>
                                  <a:pt x="167" y="195"/>
                                </a:lnTo>
                                <a:lnTo>
                                  <a:pt x="168" y="193"/>
                                </a:lnTo>
                                <a:lnTo>
                                  <a:pt x="169" y="195"/>
                                </a:lnTo>
                                <a:lnTo>
                                  <a:pt x="170" y="195"/>
                                </a:lnTo>
                                <a:lnTo>
                                  <a:pt x="171" y="196"/>
                                </a:lnTo>
                                <a:lnTo>
                                  <a:pt x="172" y="193"/>
                                </a:lnTo>
                                <a:lnTo>
                                  <a:pt x="173" y="195"/>
                                </a:lnTo>
                                <a:lnTo>
                                  <a:pt x="174" y="193"/>
                                </a:lnTo>
                                <a:lnTo>
                                  <a:pt x="175" y="193"/>
                                </a:lnTo>
                                <a:lnTo>
                                  <a:pt x="176" y="193"/>
                                </a:lnTo>
                                <a:lnTo>
                                  <a:pt x="177" y="188"/>
                                </a:lnTo>
                                <a:lnTo>
                                  <a:pt x="178" y="188"/>
                                </a:lnTo>
                                <a:lnTo>
                                  <a:pt x="179" y="184"/>
                                </a:lnTo>
                                <a:lnTo>
                                  <a:pt x="180" y="184"/>
                                </a:lnTo>
                                <a:lnTo>
                                  <a:pt x="181" y="176"/>
                                </a:lnTo>
                                <a:lnTo>
                                  <a:pt x="181" y="184"/>
                                </a:lnTo>
                                <a:lnTo>
                                  <a:pt x="182" y="178"/>
                                </a:lnTo>
                                <a:lnTo>
                                  <a:pt x="183" y="176"/>
                                </a:lnTo>
                                <a:lnTo>
                                  <a:pt x="184" y="169"/>
                                </a:lnTo>
                                <a:lnTo>
                                  <a:pt x="185" y="165"/>
                                </a:lnTo>
                                <a:lnTo>
                                  <a:pt x="186" y="162"/>
                                </a:lnTo>
                                <a:lnTo>
                                  <a:pt x="187" y="153"/>
                                </a:lnTo>
                                <a:lnTo>
                                  <a:pt x="188" y="147"/>
                                </a:lnTo>
                                <a:lnTo>
                                  <a:pt x="189" y="140"/>
                                </a:lnTo>
                                <a:lnTo>
                                  <a:pt x="190" y="139"/>
                                </a:lnTo>
                                <a:lnTo>
                                  <a:pt x="191" y="130"/>
                                </a:lnTo>
                                <a:lnTo>
                                  <a:pt x="192" y="127"/>
                                </a:lnTo>
                                <a:lnTo>
                                  <a:pt x="193" y="120"/>
                                </a:lnTo>
                                <a:lnTo>
                                  <a:pt x="194" y="114"/>
                                </a:lnTo>
                                <a:lnTo>
                                  <a:pt x="195" y="108"/>
                                </a:lnTo>
                                <a:lnTo>
                                  <a:pt x="196" y="104"/>
                                </a:lnTo>
                                <a:lnTo>
                                  <a:pt x="197" y="99"/>
                                </a:lnTo>
                                <a:lnTo>
                                  <a:pt x="198" y="94"/>
                                </a:lnTo>
                                <a:lnTo>
                                  <a:pt x="199" y="87"/>
                                </a:lnTo>
                                <a:lnTo>
                                  <a:pt x="200" y="85"/>
                                </a:lnTo>
                                <a:lnTo>
                                  <a:pt x="201" y="78"/>
                                </a:lnTo>
                                <a:lnTo>
                                  <a:pt x="202" y="73"/>
                                </a:lnTo>
                                <a:lnTo>
                                  <a:pt x="203" y="69"/>
                                </a:lnTo>
                                <a:lnTo>
                                  <a:pt x="204" y="68"/>
                                </a:lnTo>
                                <a:lnTo>
                                  <a:pt x="205" y="61"/>
                                </a:lnTo>
                                <a:lnTo>
                                  <a:pt x="206" y="57"/>
                                </a:lnTo>
                                <a:lnTo>
                                  <a:pt x="207" y="56"/>
                                </a:lnTo>
                                <a:lnTo>
                                  <a:pt x="208" y="51"/>
                                </a:lnTo>
                                <a:lnTo>
                                  <a:pt x="209" y="50"/>
                                </a:lnTo>
                                <a:lnTo>
                                  <a:pt x="210" y="48"/>
                                </a:lnTo>
                                <a:lnTo>
                                  <a:pt x="211" y="46"/>
                                </a:lnTo>
                                <a:lnTo>
                                  <a:pt x="212" y="43"/>
                                </a:lnTo>
                                <a:lnTo>
                                  <a:pt x="213" y="43"/>
                                </a:lnTo>
                                <a:lnTo>
                                  <a:pt x="214" y="42"/>
                                </a:lnTo>
                                <a:lnTo>
                                  <a:pt x="215" y="41"/>
                                </a:lnTo>
                                <a:lnTo>
                                  <a:pt x="216" y="41"/>
                                </a:lnTo>
                                <a:lnTo>
                                  <a:pt x="217" y="42"/>
                                </a:lnTo>
                                <a:lnTo>
                                  <a:pt x="218" y="42"/>
                                </a:lnTo>
                                <a:lnTo>
                                  <a:pt x="219" y="42"/>
                                </a:lnTo>
                                <a:lnTo>
                                  <a:pt x="220" y="42"/>
                                </a:lnTo>
                                <a:lnTo>
                                  <a:pt x="221" y="43"/>
                                </a:lnTo>
                                <a:lnTo>
                                  <a:pt x="222" y="43"/>
                                </a:lnTo>
                                <a:lnTo>
                                  <a:pt x="223" y="42"/>
                                </a:lnTo>
                                <a:lnTo>
                                  <a:pt x="224" y="42"/>
                                </a:lnTo>
                                <a:lnTo>
                                  <a:pt x="225" y="42"/>
                                </a:lnTo>
                                <a:lnTo>
                                  <a:pt x="226" y="42"/>
                                </a:lnTo>
                                <a:lnTo>
                                  <a:pt x="227" y="42"/>
                                </a:lnTo>
                                <a:lnTo>
                                  <a:pt x="228" y="43"/>
                                </a:lnTo>
                                <a:lnTo>
                                  <a:pt x="229" y="43"/>
                                </a:lnTo>
                                <a:lnTo>
                                  <a:pt x="230" y="43"/>
                                </a:lnTo>
                                <a:lnTo>
                                  <a:pt x="231" y="42"/>
                                </a:lnTo>
                                <a:lnTo>
                                  <a:pt x="232" y="42"/>
                                </a:lnTo>
                                <a:lnTo>
                                  <a:pt x="233" y="42"/>
                                </a:lnTo>
                                <a:lnTo>
                                  <a:pt x="234" y="41"/>
                                </a:lnTo>
                                <a:lnTo>
                                  <a:pt x="235" y="41"/>
                                </a:lnTo>
                                <a:lnTo>
                                  <a:pt x="236" y="42"/>
                                </a:lnTo>
                                <a:lnTo>
                                  <a:pt x="237" y="42"/>
                                </a:lnTo>
                                <a:lnTo>
                                  <a:pt x="238" y="43"/>
                                </a:lnTo>
                                <a:lnTo>
                                  <a:pt x="239" y="45"/>
                                </a:lnTo>
                                <a:lnTo>
                                  <a:pt x="240" y="47"/>
                                </a:lnTo>
                                <a:lnTo>
                                  <a:pt x="241" y="50"/>
                                </a:lnTo>
                                <a:lnTo>
                                  <a:pt x="242" y="54"/>
                                </a:lnTo>
                                <a:lnTo>
                                  <a:pt x="243" y="56"/>
                                </a:lnTo>
                                <a:lnTo>
                                  <a:pt x="244" y="61"/>
                                </a:lnTo>
                                <a:lnTo>
                                  <a:pt x="245" y="64"/>
                                </a:lnTo>
                                <a:lnTo>
                                  <a:pt x="246" y="71"/>
                                </a:lnTo>
                                <a:lnTo>
                                  <a:pt x="247" y="72"/>
                                </a:lnTo>
                                <a:lnTo>
                                  <a:pt x="248" y="77"/>
                                </a:lnTo>
                                <a:lnTo>
                                  <a:pt x="249" y="82"/>
                                </a:lnTo>
                                <a:lnTo>
                                  <a:pt x="250" y="86"/>
                                </a:lnTo>
                                <a:lnTo>
                                  <a:pt x="251" y="92"/>
                                </a:lnTo>
                                <a:lnTo>
                                  <a:pt x="252" y="96"/>
                                </a:lnTo>
                                <a:lnTo>
                                  <a:pt x="253" y="103"/>
                                </a:lnTo>
                                <a:lnTo>
                                  <a:pt x="254" y="108"/>
                                </a:lnTo>
                                <a:lnTo>
                                  <a:pt x="255" y="113"/>
                                </a:lnTo>
                                <a:lnTo>
                                  <a:pt x="256" y="119"/>
                                </a:lnTo>
                                <a:lnTo>
                                  <a:pt x="257" y="126"/>
                                </a:lnTo>
                                <a:lnTo>
                                  <a:pt x="258" y="135"/>
                                </a:lnTo>
                                <a:lnTo>
                                  <a:pt x="259" y="137"/>
                                </a:lnTo>
                                <a:lnTo>
                                  <a:pt x="260" y="139"/>
                                </a:lnTo>
                                <a:lnTo>
                                  <a:pt x="261" y="149"/>
                                </a:lnTo>
                                <a:lnTo>
                                  <a:pt x="262" y="152"/>
                                </a:lnTo>
                                <a:lnTo>
                                  <a:pt x="263" y="156"/>
                                </a:lnTo>
                                <a:lnTo>
                                  <a:pt x="264" y="163"/>
                                </a:lnTo>
                                <a:lnTo>
                                  <a:pt x="265" y="166"/>
                                </a:lnTo>
                                <a:lnTo>
                                  <a:pt x="266" y="173"/>
                                </a:lnTo>
                                <a:lnTo>
                                  <a:pt x="267" y="175"/>
                                </a:lnTo>
                                <a:lnTo>
                                  <a:pt x="268" y="180"/>
                                </a:lnTo>
                                <a:lnTo>
                                  <a:pt x="269" y="181"/>
                                </a:lnTo>
                                <a:lnTo>
                                  <a:pt x="270" y="189"/>
                                </a:lnTo>
                                <a:lnTo>
                                  <a:pt x="271" y="190"/>
                                </a:lnTo>
                                <a:lnTo>
                                  <a:pt x="272" y="184"/>
                                </a:lnTo>
                                <a:lnTo>
                                  <a:pt x="272" y="189"/>
                                </a:lnTo>
                                <a:lnTo>
                                  <a:pt x="273" y="181"/>
                                </a:lnTo>
                                <a:lnTo>
                                  <a:pt x="274" y="172"/>
                                </a:lnTo>
                                <a:lnTo>
                                  <a:pt x="275" y="180"/>
                                </a:lnTo>
                                <a:lnTo>
                                  <a:pt x="276" y="179"/>
                                </a:lnTo>
                                <a:lnTo>
                                  <a:pt x="276" y="172"/>
                                </a:lnTo>
                                <a:lnTo>
                                  <a:pt x="276" y="179"/>
                                </a:lnTo>
                                <a:lnTo>
                                  <a:pt x="277" y="173"/>
                                </a:lnTo>
                                <a:lnTo>
                                  <a:pt x="278" y="169"/>
                                </a:lnTo>
                                <a:lnTo>
                                  <a:pt x="279" y="156"/>
                                </a:lnTo>
                                <a:lnTo>
                                  <a:pt x="280" y="152"/>
                                </a:lnTo>
                                <a:lnTo>
                                  <a:pt x="281" y="147"/>
                                </a:lnTo>
                                <a:lnTo>
                                  <a:pt x="282" y="138"/>
                                </a:lnTo>
                                <a:lnTo>
                                  <a:pt x="283" y="136"/>
                                </a:lnTo>
                                <a:lnTo>
                                  <a:pt x="284" y="130"/>
                                </a:lnTo>
                                <a:lnTo>
                                  <a:pt x="285" y="128"/>
                                </a:lnTo>
                                <a:lnTo>
                                  <a:pt x="286" y="124"/>
                                </a:lnTo>
                                <a:lnTo>
                                  <a:pt x="287" y="118"/>
                                </a:lnTo>
                                <a:lnTo>
                                  <a:pt x="288" y="108"/>
                                </a:lnTo>
                                <a:lnTo>
                                  <a:pt x="289" y="106"/>
                                </a:lnTo>
                                <a:lnTo>
                                  <a:pt x="290" y="100"/>
                                </a:lnTo>
                                <a:lnTo>
                                  <a:pt x="291" y="99"/>
                                </a:lnTo>
                                <a:lnTo>
                                  <a:pt x="292" y="86"/>
                                </a:lnTo>
                                <a:lnTo>
                                  <a:pt x="293" y="78"/>
                                </a:lnTo>
                                <a:lnTo>
                                  <a:pt x="294" y="74"/>
                                </a:lnTo>
                                <a:lnTo>
                                  <a:pt x="295" y="67"/>
                                </a:lnTo>
                                <a:lnTo>
                                  <a:pt x="296" y="63"/>
                                </a:lnTo>
                                <a:lnTo>
                                  <a:pt x="297" y="58"/>
                                </a:lnTo>
                                <a:lnTo>
                                  <a:pt x="298" y="55"/>
                                </a:lnTo>
                                <a:lnTo>
                                  <a:pt x="299" y="47"/>
                                </a:lnTo>
                                <a:lnTo>
                                  <a:pt x="300" y="42"/>
                                </a:lnTo>
                                <a:lnTo>
                                  <a:pt x="301" y="36"/>
                                </a:lnTo>
                                <a:lnTo>
                                  <a:pt x="302" y="32"/>
                                </a:lnTo>
                                <a:lnTo>
                                  <a:pt x="303" y="27"/>
                                </a:lnTo>
                                <a:lnTo>
                                  <a:pt x="304" y="25"/>
                                </a:lnTo>
                                <a:lnTo>
                                  <a:pt x="305" y="19"/>
                                </a:lnTo>
                                <a:lnTo>
                                  <a:pt x="306" y="17"/>
                                </a:lnTo>
                                <a:lnTo>
                                  <a:pt x="307" y="12"/>
                                </a:lnTo>
                                <a:lnTo>
                                  <a:pt x="308" y="10"/>
                                </a:lnTo>
                                <a:lnTo>
                                  <a:pt x="309" y="9"/>
                                </a:lnTo>
                                <a:lnTo>
                                  <a:pt x="310" y="5"/>
                                </a:lnTo>
                                <a:lnTo>
                                  <a:pt x="311" y="4"/>
                                </a:lnTo>
                                <a:lnTo>
                                  <a:pt x="312" y="1"/>
                                </a:lnTo>
                                <a:lnTo>
                                  <a:pt x="313" y="0"/>
                                </a:lnTo>
                                <a:lnTo>
                                  <a:pt x="314" y="0"/>
                                </a:lnTo>
                                <a:lnTo>
                                  <a:pt x="315" y="0"/>
                                </a:lnTo>
                                <a:lnTo>
                                  <a:pt x="316" y="0"/>
                                </a:lnTo>
                                <a:lnTo>
                                  <a:pt x="317" y="0"/>
                                </a:lnTo>
                                <a:lnTo>
                                  <a:pt x="318" y="0"/>
                                </a:lnTo>
                                <a:lnTo>
                                  <a:pt x="319" y="1"/>
                                </a:lnTo>
                                <a:lnTo>
                                  <a:pt x="320" y="1"/>
                                </a:lnTo>
                                <a:lnTo>
                                  <a:pt x="321" y="1"/>
                                </a:lnTo>
                                <a:lnTo>
                                  <a:pt x="322" y="1"/>
                                </a:lnTo>
                                <a:lnTo>
                                  <a:pt x="323" y="1"/>
                                </a:lnTo>
                                <a:lnTo>
                                  <a:pt x="324" y="0"/>
                                </a:lnTo>
                                <a:lnTo>
                                  <a:pt x="325" y="0"/>
                                </a:lnTo>
                                <a:lnTo>
                                  <a:pt x="326" y="0"/>
                                </a:lnTo>
                                <a:lnTo>
                                  <a:pt x="327" y="0"/>
                                </a:lnTo>
                                <a:lnTo>
                                  <a:pt x="328" y="1"/>
                                </a:lnTo>
                                <a:lnTo>
                                  <a:pt x="329" y="1"/>
                                </a:lnTo>
                                <a:lnTo>
                                  <a:pt x="330" y="1"/>
                                </a:lnTo>
                                <a:lnTo>
                                  <a:pt x="331" y="1"/>
                                </a:lnTo>
                                <a:lnTo>
                                  <a:pt x="332" y="0"/>
                                </a:lnTo>
                                <a:lnTo>
                                  <a:pt x="333" y="0"/>
                                </a:lnTo>
                                <a:lnTo>
                                  <a:pt x="334" y="0"/>
                                </a:lnTo>
                                <a:lnTo>
                                  <a:pt x="335" y="0"/>
                                </a:lnTo>
                                <a:lnTo>
                                  <a:pt x="336" y="0"/>
                                </a:lnTo>
                                <a:lnTo>
                                  <a:pt x="337" y="0"/>
                                </a:lnTo>
                                <a:lnTo>
                                  <a:pt x="338" y="3"/>
                                </a:lnTo>
                                <a:lnTo>
                                  <a:pt x="339" y="4"/>
                                </a:lnTo>
                                <a:lnTo>
                                  <a:pt x="340" y="4"/>
                                </a:lnTo>
                                <a:lnTo>
                                  <a:pt x="341" y="8"/>
                                </a:lnTo>
                                <a:lnTo>
                                  <a:pt x="342" y="10"/>
                                </a:lnTo>
                                <a:lnTo>
                                  <a:pt x="343" y="14"/>
                                </a:lnTo>
                                <a:lnTo>
                                  <a:pt x="344" y="17"/>
                                </a:lnTo>
                                <a:lnTo>
                                  <a:pt x="345" y="20"/>
                                </a:lnTo>
                                <a:lnTo>
                                  <a:pt x="346" y="25"/>
                                </a:lnTo>
                                <a:lnTo>
                                  <a:pt x="347" y="29"/>
                                </a:lnTo>
                                <a:lnTo>
                                  <a:pt x="348" y="38"/>
                                </a:lnTo>
                                <a:lnTo>
                                  <a:pt x="349" y="39"/>
                                </a:lnTo>
                                <a:lnTo>
                                  <a:pt x="350" y="44"/>
                                </a:lnTo>
                                <a:lnTo>
                                  <a:pt x="351" y="51"/>
                                </a:lnTo>
                                <a:lnTo>
                                  <a:pt x="352" y="56"/>
                                </a:lnTo>
                                <a:lnTo>
                                  <a:pt x="353" y="60"/>
                                </a:lnTo>
                                <a:lnTo>
                                  <a:pt x="354" y="65"/>
                                </a:lnTo>
                                <a:lnTo>
                                  <a:pt x="355" y="72"/>
                                </a:lnTo>
                                <a:lnTo>
                                  <a:pt x="356" y="76"/>
                                </a:lnTo>
                                <a:lnTo>
                                  <a:pt x="357" y="80"/>
                                </a:lnTo>
                                <a:lnTo>
                                  <a:pt x="358" y="86"/>
                                </a:lnTo>
                                <a:lnTo>
                                  <a:pt x="359" y="91"/>
                                </a:lnTo>
                                <a:lnTo>
                                  <a:pt x="360" y="101"/>
                                </a:lnTo>
                                <a:lnTo>
                                  <a:pt x="361" y="103"/>
                                </a:lnTo>
                                <a:lnTo>
                                  <a:pt x="362" y="112"/>
                                </a:lnTo>
                                <a:lnTo>
                                  <a:pt x="363" y="115"/>
                                </a:lnTo>
                                <a:lnTo>
                                  <a:pt x="364" y="126"/>
                                </a:lnTo>
                                <a:lnTo>
                                  <a:pt x="365" y="129"/>
                                </a:lnTo>
                                <a:lnTo>
                                  <a:pt x="366" y="135"/>
                                </a:lnTo>
                                <a:lnTo>
                                  <a:pt x="367" y="141"/>
                                </a:lnTo>
                                <a:lnTo>
                                  <a:pt x="368" y="144"/>
                                </a:lnTo>
                                <a:lnTo>
                                  <a:pt x="369" y="148"/>
                                </a:lnTo>
                                <a:lnTo>
                                  <a:pt x="370" y="153"/>
                                </a:lnTo>
                                <a:lnTo>
                                  <a:pt x="371" y="156"/>
                                </a:lnTo>
                                <a:lnTo>
                                  <a:pt x="372" y="161"/>
                                </a:lnTo>
                                <a:lnTo>
                                  <a:pt x="373" y="168"/>
                                </a:lnTo>
                                <a:lnTo>
                                  <a:pt x="374" y="169"/>
                                </a:lnTo>
                                <a:lnTo>
                                  <a:pt x="375" y="170"/>
                                </a:lnTo>
                                <a:lnTo>
                                  <a:pt x="376" y="176"/>
                                </a:lnTo>
                                <a:lnTo>
                                  <a:pt x="377" y="177"/>
                                </a:lnTo>
                                <a:lnTo>
                                  <a:pt x="378" y="176"/>
                                </a:lnTo>
                                <a:lnTo>
                                  <a:pt x="379" y="165"/>
                                </a:lnTo>
                                <a:lnTo>
                                  <a:pt x="379" y="174"/>
                                </a:lnTo>
                                <a:lnTo>
                                  <a:pt x="380" y="165"/>
                                </a:lnTo>
                                <a:lnTo>
                                  <a:pt x="381" y="161"/>
                                </a:lnTo>
                                <a:lnTo>
                                  <a:pt x="382" y="157"/>
                                </a:lnTo>
                                <a:lnTo>
                                  <a:pt x="383" y="154"/>
                                </a:lnTo>
                                <a:lnTo>
                                  <a:pt x="384" y="146"/>
                                </a:lnTo>
                                <a:lnTo>
                                  <a:pt x="385" y="143"/>
                                </a:lnTo>
                                <a:lnTo>
                                  <a:pt x="386" y="138"/>
                                </a:lnTo>
                                <a:lnTo>
                                  <a:pt x="387" y="131"/>
                                </a:lnTo>
                                <a:lnTo>
                                  <a:pt x="388" y="123"/>
                                </a:lnTo>
                                <a:lnTo>
                                  <a:pt x="389" y="117"/>
                                </a:lnTo>
                                <a:lnTo>
                                  <a:pt x="390" y="111"/>
                                </a:lnTo>
                                <a:lnTo>
                                  <a:pt x="391" y="108"/>
                                </a:lnTo>
                                <a:lnTo>
                                  <a:pt x="392" y="100"/>
                                </a:lnTo>
                                <a:lnTo>
                                  <a:pt x="393" y="95"/>
                                </a:lnTo>
                                <a:lnTo>
                                  <a:pt x="394" y="92"/>
                                </a:lnTo>
                                <a:lnTo>
                                  <a:pt x="395" y="85"/>
                                </a:lnTo>
                                <a:lnTo>
                                  <a:pt x="396" y="78"/>
                                </a:lnTo>
                                <a:lnTo>
                                  <a:pt x="397" y="73"/>
                                </a:lnTo>
                                <a:lnTo>
                                  <a:pt x="398" y="69"/>
                                </a:lnTo>
                                <a:lnTo>
                                  <a:pt x="399" y="64"/>
                                </a:lnTo>
                                <a:lnTo>
                                  <a:pt x="400" y="59"/>
                                </a:lnTo>
                                <a:lnTo>
                                  <a:pt x="401" y="52"/>
                                </a:lnTo>
                                <a:lnTo>
                                  <a:pt x="402" y="48"/>
                                </a:lnTo>
                                <a:lnTo>
                                  <a:pt x="403" y="45"/>
                                </a:lnTo>
                                <a:lnTo>
                                  <a:pt x="404" y="39"/>
                                </a:lnTo>
                                <a:lnTo>
                                  <a:pt x="405" y="36"/>
                                </a:lnTo>
                                <a:lnTo>
                                  <a:pt x="406" y="31"/>
                                </a:lnTo>
                                <a:lnTo>
                                  <a:pt x="407" y="28"/>
                                </a:lnTo>
                                <a:lnTo>
                                  <a:pt x="408" y="25"/>
                                </a:lnTo>
                                <a:lnTo>
                                  <a:pt x="409" y="25"/>
                                </a:lnTo>
                                <a:lnTo>
                                  <a:pt x="410" y="21"/>
                                </a:lnTo>
                                <a:lnTo>
                                  <a:pt x="411" y="21"/>
                                </a:lnTo>
                                <a:lnTo>
                                  <a:pt x="412" y="18"/>
                                </a:lnTo>
                                <a:lnTo>
                                  <a:pt x="413" y="16"/>
                                </a:lnTo>
                                <a:lnTo>
                                  <a:pt x="414" y="15"/>
                                </a:lnTo>
                                <a:lnTo>
                                  <a:pt x="415" y="16"/>
                                </a:lnTo>
                                <a:lnTo>
                                  <a:pt x="416" y="15"/>
                                </a:lnTo>
                                <a:lnTo>
                                  <a:pt x="417" y="15"/>
                                </a:lnTo>
                                <a:lnTo>
                                  <a:pt x="418" y="15"/>
                                </a:lnTo>
                                <a:lnTo>
                                  <a:pt x="419" y="16"/>
                                </a:lnTo>
                                <a:lnTo>
                                  <a:pt x="420" y="16"/>
                                </a:lnTo>
                                <a:lnTo>
                                  <a:pt x="421" y="16"/>
                                </a:lnTo>
                                <a:lnTo>
                                  <a:pt x="422" y="16"/>
                                </a:lnTo>
                                <a:lnTo>
                                  <a:pt x="423" y="16"/>
                                </a:lnTo>
                                <a:lnTo>
                                  <a:pt x="424" y="15"/>
                                </a:lnTo>
                                <a:lnTo>
                                  <a:pt x="425" y="15"/>
                                </a:lnTo>
                                <a:lnTo>
                                  <a:pt x="426" y="15"/>
                                </a:lnTo>
                                <a:lnTo>
                                  <a:pt x="427" y="15"/>
                                </a:lnTo>
                                <a:lnTo>
                                  <a:pt x="428" y="16"/>
                                </a:lnTo>
                                <a:lnTo>
                                  <a:pt x="429" y="16"/>
                                </a:lnTo>
                                <a:lnTo>
                                  <a:pt x="430" y="16"/>
                                </a:lnTo>
                                <a:lnTo>
                                  <a:pt x="431" y="16"/>
                                </a:lnTo>
                                <a:lnTo>
                                  <a:pt x="432" y="16"/>
                                </a:lnTo>
                                <a:lnTo>
                                  <a:pt x="433" y="15"/>
                                </a:lnTo>
                                <a:lnTo>
                                  <a:pt x="434" y="15"/>
                                </a:lnTo>
                                <a:lnTo>
                                  <a:pt x="435" y="15"/>
                                </a:lnTo>
                                <a:lnTo>
                                  <a:pt x="436" y="15"/>
                                </a:lnTo>
                                <a:lnTo>
                                  <a:pt x="437" y="15"/>
                                </a:lnTo>
                                <a:lnTo>
                                  <a:pt x="438" y="17"/>
                                </a:lnTo>
                                <a:lnTo>
                                  <a:pt x="439" y="25"/>
                                </a:lnTo>
                                <a:lnTo>
                                  <a:pt x="440" y="26"/>
                                </a:lnTo>
                                <a:lnTo>
                                  <a:pt x="441" y="22"/>
                                </a:lnTo>
                                <a:lnTo>
                                  <a:pt x="441" y="25"/>
                                </a:lnTo>
                                <a:lnTo>
                                  <a:pt x="442" y="25"/>
                                </a:lnTo>
                                <a:lnTo>
                                  <a:pt x="443" y="28"/>
                                </a:lnTo>
                                <a:lnTo>
                                  <a:pt x="444" y="33"/>
                                </a:lnTo>
                                <a:lnTo>
                                  <a:pt x="445" y="34"/>
                                </a:lnTo>
                                <a:lnTo>
                                  <a:pt x="446" y="39"/>
                                </a:lnTo>
                                <a:lnTo>
                                  <a:pt x="447" y="44"/>
                                </a:lnTo>
                                <a:lnTo>
                                  <a:pt x="448" y="48"/>
                                </a:lnTo>
                                <a:lnTo>
                                  <a:pt x="449" y="53"/>
                                </a:lnTo>
                                <a:lnTo>
                                  <a:pt x="450" y="59"/>
                                </a:lnTo>
                                <a:lnTo>
                                  <a:pt x="451" y="65"/>
                                </a:lnTo>
                                <a:lnTo>
                                  <a:pt x="452" y="70"/>
                                </a:lnTo>
                                <a:lnTo>
                                  <a:pt x="453" y="75"/>
                                </a:lnTo>
                                <a:lnTo>
                                  <a:pt x="454" y="80"/>
                                </a:lnTo>
                                <a:lnTo>
                                  <a:pt x="455" y="84"/>
                                </a:lnTo>
                                <a:lnTo>
                                  <a:pt x="456" y="91"/>
                                </a:lnTo>
                                <a:lnTo>
                                  <a:pt x="457" y="97"/>
                                </a:lnTo>
                                <a:lnTo>
                                  <a:pt x="458" y="99"/>
                                </a:lnTo>
                                <a:lnTo>
                                  <a:pt x="459" y="108"/>
                                </a:lnTo>
                                <a:lnTo>
                                  <a:pt x="460" y="112"/>
                                </a:lnTo>
                                <a:lnTo>
                                  <a:pt x="461" y="117"/>
                                </a:lnTo>
                                <a:lnTo>
                                  <a:pt x="462" y="127"/>
                                </a:lnTo>
                                <a:lnTo>
                                  <a:pt x="463" y="131"/>
                                </a:lnTo>
                                <a:lnTo>
                                  <a:pt x="464" y="136"/>
                                </a:lnTo>
                                <a:lnTo>
                                  <a:pt x="465" y="141"/>
                                </a:lnTo>
                                <a:lnTo>
                                  <a:pt x="466" y="145"/>
                                </a:lnTo>
                                <a:lnTo>
                                  <a:pt x="467" y="152"/>
                                </a:lnTo>
                                <a:lnTo>
                                  <a:pt x="468" y="155"/>
                                </a:lnTo>
                                <a:lnTo>
                                  <a:pt x="469" y="158"/>
                                </a:lnTo>
                                <a:lnTo>
                                  <a:pt x="470" y="165"/>
                                </a:lnTo>
                                <a:lnTo>
                                  <a:pt x="471" y="166"/>
                                </a:lnTo>
                                <a:lnTo>
                                  <a:pt x="472" y="174"/>
                                </a:lnTo>
                                <a:lnTo>
                                  <a:pt x="473" y="175"/>
                                </a:lnTo>
                                <a:lnTo>
                                  <a:pt x="474" y="174"/>
                                </a:lnTo>
                                <a:lnTo>
                                  <a:pt x="475" y="181"/>
                                </a:lnTo>
                                <a:lnTo>
                                  <a:pt x="476" y="183"/>
                                </a:lnTo>
                                <a:lnTo>
                                  <a:pt x="477" y="188"/>
                                </a:lnTo>
                                <a:lnTo>
                                  <a:pt x="478" y="192"/>
                                </a:lnTo>
                                <a:lnTo>
                                  <a:pt x="479" y="193"/>
                                </a:lnTo>
                                <a:lnTo>
                                  <a:pt x="480" y="188"/>
                                </a:lnTo>
                                <a:lnTo>
                                  <a:pt x="480" y="192"/>
                                </a:lnTo>
                                <a:lnTo>
                                  <a:pt x="481" y="194"/>
                                </a:lnTo>
                                <a:lnTo>
                                  <a:pt x="482" y="195"/>
                                </a:lnTo>
                                <a:lnTo>
                                  <a:pt x="483" y="194"/>
                                </a:lnTo>
                                <a:lnTo>
                                  <a:pt x="484" y="195"/>
                                </a:lnTo>
                                <a:lnTo>
                                  <a:pt x="485" y="196"/>
                                </a:lnTo>
                                <a:lnTo>
                                  <a:pt x="486" y="197"/>
                                </a:lnTo>
                                <a:lnTo>
                                  <a:pt x="487" y="196"/>
                                </a:lnTo>
                                <a:lnTo>
                                  <a:pt x="488" y="195"/>
                                </a:lnTo>
                                <a:lnTo>
                                  <a:pt x="489" y="196"/>
                                </a:lnTo>
                                <a:lnTo>
                                  <a:pt x="490" y="190"/>
                                </a:lnTo>
                                <a:lnTo>
                                  <a:pt x="490" y="195"/>
                                </a:lnTo>
                                <a:lnTo>
                                  <a:pt x="491" y="196"/>
                                </a:lnTo>
                                <a:lnTo>
                                  <a:pt x="492" y="198"/>
                                </a:lnTo>
                                <a:lnTo>
                                  <a:pt x="493" y="199"/>
                                </a:lnTo>
                                <a:lnTo>
                                  <a:pt x="494" y="195"/>
                                </a:lnTo>
                                <a:lnTo>
                                  <a:pt x="494" y="198"/>
                                </a:lnTo>
                                <a:lnTo>
                                  <a:pt x="495" y="193"/>
                                </a:lnTo>
                                <a:lnTo>
                                  <a:pt x="496" y="197"/>
                                </a:lnTo>
                                <a:lnTo>
                                  <a:pt x="497" y="196"/>
                                </a:lnTo>
                                <a:lnTo>
                                  <a:pt x="498" y="193"/>
                                </a:lnTo>
                                <a:lnTo>
                                  <a:pt x="499" y="196"/>
                                </a:lnTo>
                                <a:lnTo>
                                  <a:pt x="499" y="192"/>
                                </a:lnTo>
                                <a:lnTo>
                                  <a:pt x="500" y="197"/>
                                </a:lnTo>
                              </a:path>
                            </a:pathLst>
                          </a:custGeom>
                          <a:noFill/>
                          <a:ln w="8890">
                            <a:solidFill>
                              <a:srgbClr val="0019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Line 107"/>
                        <wps:cNvCnPr/>
                        <wps:spPr bwMode="auto">
                          <a:xfrm flipV="1">
                            <a:off x="2427" y="4653"/>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 name="Line 108"/>
                        <wps:cNvCnPr/>
                        <wps:spPr bwMode="auto">
                          <a:xfrm>
                            <a:off x="2427" y="7638"/>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 name="Line 109"/>
                        <wps:cNvCnPr/>
                        <wps:spPr bwMode="auto">
                          <a:xfrm>
                            <a:off x="3537"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110"/>
                        <wps:cNvCnPr/>
                        <wps:spPr bwMode="auto">
                          <a:xfrm>
                            <a:off x="4647"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111"/>
                        <wps:cNvCnPr/>
                        <wps:spPr bwMode="auto">
                          <a:xfrm>
                            <a:off x="5757"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112"/>
                        <wps:cNvCnPr/>
                        <wps:spPr bwMode="auto">
                          <a:xfrm>
                            <a:off x="6867"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113"/>
                        <wps:cNvCnPr/>
                        <wps:spPr bwMode="auto">
                          <a:xfrm>
                            <a:off x="7962"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Text Box 114"/>
                        <wps:cNvSpPr txBox="1">
                          <a:spLocks noChangeArrowheads="1"/>
                        </wps:cNvSpPr>
                        <wps:spPr bwMode="auto">
                          <a:xfrm>
                            <a:off x="2862"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083BA3">
                              <w:pPr>
                                <w:pStyle w:val="Figure"/>
                                <w:rPr>
                                  <w:lang w:val="de-DE"/>
                                </w:rPr>
                              </w:pPr>
                              <w:r>
                                <w:rPr>
                                  <w:lang w:val="de-DE"/>
                                </w:rPr>
                                <w:t>1</w:t>
                              </w:r>
                            </w:p>
                          </w:txbxContent>
                        </wps:txbx>
                        <wps:bodyPr rot="0" vert="horz" wrap="square" lIns="18000" tIns="0" rIns="18000" bIns="0" anchor="t" anchorCtr="0" upright="1">
                          <a:noAutofit/>
                        </wps:bodyPr>
                      </wps:wsp>
                      <wps:wsp>
                        <wps:cNvPr id="518" name="Text Box 115"/>
                        <wps:cNvSpPr txBox="1">
                          <a:spLocks noChangeArrowheads="1"/>
                        </wps:cNvSpPr>
                        <wps:spPr bwMode="auto">
                          <a:xfrm>
                            <a:off x="2100" y="465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083BA3">
                              <w:pPr>
                                <w:pStyle w:val="Figure"/>
                                <w:rPr>
                                  <w:lang w:val="de-DE"/>
                                </w:rPr>
                              </w:pPr>
                              <w:r>
                                <w:rPr>
                                  <w:lang w:val="de-DE"/>
                                </w:rPr>
                                <w:t>A</w:t>
                              </w:r>
                            </w:p>
                          </w:txbxContent>
                        </wps:txbx>
                        <wps:bodyPr rot="0" vert="horz" wrap="square" lIns="18000" tIns="0" rIns="18000" bIns="0" anchor="t" anchorCtr="0" upright="1">
                          <a:noAutofit/>
                        </wps:bodyPr>
                      </wps:wsp>
                      <wps:wsp>
                        <wps:cNvPr id="519" name="Text Box 116"/>
                        <wps:cNvSpPr txBox="1">
                          <a:spLocks noChangeArrowheads="1"/>
                        </wps:cNvSpPr>
                        <wps:spPr bwMode="auto">
                          <a:xfrm>
                            <a:off x="1164" y="7053"/>
                            <a:ext cx="1218"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1B21F2" w:rsidRDefault="00EA1046" w:rsidP="00083BA3">
                              <w:pPr>
                                <w:pStyle w:val="Figure"/>
                                <w:rPr>
                                  <w:lang w:val="de-DE"/>
                                </w:rPr>
                              </w:pPr>
                              <w:r w:rsidRPr="001B21F2">
                                <w:rPr>
                                  <w:lang w:val="de-DE"/>
                                </w:rPr>
                                <w:t>T</w:t>
                              </w:r>
                              <w:r w:rsidRPr="001B21F2">
                                <w:rPr>
                                  <w:caps w:val="0"/>
                                  <w:lang w:val="de-DE"/>
                                </w:rPr>
                                <w:t>hreshold</w:t>
                              </w:r>
                              <w:r w:rsidRPr="001B21F2">
                                <w:rPr>
                                  <w:lang w:val="de-DE"/>
                                </w:rPr>
                                <w:t xml:space="preserve"> 1</w:t>
                              </w:r>
                            </w:p>
                          </w:txbxContent>
                        </wps:txbx>
                        <wps:bodyPr rot="0" vert="horz" wrap="square" lIns="18000" tIns="0" rIns="18000" bIns="0" anchor="t" anchorCtr="0" upright="1">
                          <a:noAutofit/>
                        </wps:bodyPr>
                      </wps:wsp>
                      <wps:wsp>
                        <wps:cNvPr id="520" name="Text Box 117"/>
                        <wps:cNvSpPr txBox="1">
                          <a:spLocks noChangeArrowheads="1"/>
                        </wps:cNvSpPr>
                        <wps:spPr bwMode="auto">
                          <a:xfrm>
                            <a:off x="7965" y="7683"/>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083BA3">
                              <w:pPr>
                                <w:pStyle w:val="Figure"/>
                                <w:rPr>
                                  <w:lang w:val="de-DE"/>
                                </w:rPr>
                              </w:pPr>
                              <w:r>
                                <w:rPr>
                                  <w:lang w:val="de-DE"/>
                                </w:rPr>
                                <w:t>C</w:t>
                              </w:r>
                              <w:r>
                                <w:rPr>
                                  <w:caps w:val="0"/>
                                  <w:lang w:val="de-DE"/>
                                </w:rPr>
                                <w:t>hannel</w:t>
                              </w:r>
                            </w:p>
                          </w:txbxContent>
                        </wps:txbx>
                        <wps:bodyPr rot="0" vert="horz" wrap="square" lIns="18000" tIns="0" rIns="18000" bIns="0" anchor="t" anchorCtr="0" upright="1">
                          <a:noAutofit/>
                        </wps:bodyPr>
                      </wps:wsp>
                      <wps:wsp>
                        <wps:cNvPr id="521" name="Text Box 118"/>
                        <wps:cNvSpPr txBox="1">
                          <a:spLocks noChangeArrowheads="1"/>
                        </wps:cNvSpPr>
                        <wps:spPr bwMode="auto">
                          <a:xfrm>
                            <a:off x="3987"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083BA3">
                              <w:pPr>
                                <w:pStyle w:val="Figure"/>
                                <w:rPr>
                                  <w:lang w:val="de-DE"/>
                                </w:rPr>
                              </w:pPr>
                              <w:r>
                                <w:rPr>
                                  <w:lang w:val="de-DE"/>
                                </w:rPr>
                                <w:t>2</w:t>
                              </w:r>
                            </w:p>
                          </w:txbxContent>
                        </wps:txbx>
                        <wps:bodyPr rot="0" vert="horz" wrap="square" lIns="18000" tIns="0" rIns="18000" bIns="0" anchor="t" anchorCtr="0" upright="1">
                          <a:noAutofit/>
                        </wps:bodyPr>
                      </wps:wsp>
                      <wps:wsp>
                        <wps:cNvPr id="522" name="Text Box 119"/>
                        <wps:cNvSpPr txBox="1">
                          <a:spLocks noChangeArrowheads="1"/>
                        </wps:cNvSpPr>
                        <wps:spPr bwMode="auto">
                          <a:xfrm>
                            <a:off x="5112"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083BA3">
                              <w:pPr>
                                <w:pStyle w:val="Figure"/>
                                <w:rPr>
                                  <w:lang w:val="de-DE"/>
                                </w:rPr>
                              </w:pPr>
                              <w:r>
                                <w:rPr>
                                  <w:lang w:val="de-DE"/>
                                </w:rPr>
                                <w:t>3</w:t>
                              </w:r>
                            </w:p>
                          </w:txbxContent>
                        </wps:txbx>
                        <wps:bodyPr rot="0" vert="horz" wrap="square" lIns="18000" tIns="0" rIns="18000" bIns="0" anchor="t" anchorCtr="0" upright="1">
                          <a:noAutofit/>
                        </wps:bodyPr>
                      </wps:wsp>
                      <wps:wsp>
                        <wps:cNvPr id="523" name="Text Box 120"/>
                        <wps:cNvSpPr txBox="1">
                          <a:spLocks noChangeArrowheads="1"/>
                        </wps:cNvSpPr>
                        <wps:spPr bwMode="auto">
                          <a:xfrm>
                            <a:off x="6207"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083BA3">
                              <w:pPr>
                                <w:pStyle w:val="Figure"/>
                                <w:rPr>
                                  <w:lang w:val="de-DE"/>
                                </w:rPr>
                              </w:pPr>
                              <w:r>
                                <w:rPr>
                                  <w:lang w:val="de-DE"/>
                                </w:rPr>
                                <w:t>4</w:t>
                              </w:r>
                            </w:p>
                          </w:txbxContent>
                        </wps:txbx>
                        <wps:bodyPr rot="0" vert="horz" wrap="square" lIns="18000" tIns="0" rIns="18000" bIns="0" anchor="t" anchorCtr="0" upright="1">
                          <a:noAutofit/>
                        </wps:bodyPr>
                      </wps:wsp>
                      <wps:wsp>
                        <wps:cNvPr id="524" name="Text Box 121"/>
                        <wps:cNvSpPr txBox="1">
                          <a:spLocks noChangeArrowheads="1"/>
                        </wps:cNvSpPr>
                        <wps:spPr bwMode="auto">
                          <a:xfrm>
                            <a:off x="7257"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083BA3">
                              <w:pPr>
                                <w:pStyle w:val="Figure"/>
                                <w:rPr>
                                  <w:lang w:val="de-DE"/>
                                </w:rPr>
                              </w:pPr>
                              <w:r>
                                <w:rPr>
                                  <w:lang w:val="de-DE"/>
                                </w:rPr>
                                <w:t>5</w:t>
                              </w:r>
                            </w:p>
                          </w:txbxContent>
                        </wps:txbx>
                        <wps:bodyPr rot="0" vert="horz" wrap="square" lIns="18000" tIns="0" rIns="18000" bIns="0" anchor="t" anchorCtr="0" upright="1">
                          <a:noAutofit/>
                        </wps:bodyPr>
                      </wps:wsp>
                      <wps:wsp>
                        <wps:cNvPr id="525" name="Line 122"/>
                        <wps:cNvCnPr/>
                        <wps:spPr bwMode="auto">
                          <a:xfrm>
                            <a:off x="1572" y="7023"/>
                            <a:ext cx="6390" cy="0"/>
                          </a:xfrm>
                          <a:prstGeom prst="line">
                            <a:avLst/>
                          </a:prstGeom>
                          <a:noFill/>
                          <a:ln w="952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526" name="Line 123"/>
                        <wps:cNvCnPr/>
                        <wps:spPr bwMode="auto">
                          <a:xfrm>
                            <a:off x="1572" y="6702"/>
                            <a:ext cx="6390"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527" name="Text Box 124"/>
                        <wps:cNvSpPr txBox="1">
                          <a:spLocks noChangeArrowheads="1"/>
                        </wps:cNvSpPr>
                        <wps:spPr bwMode="auto">
                          <a:xfrm>
                            <a:off x="1164" y="6416"/>
                            <a:ext cx="1218"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1B21F2" w:rsidRDefault="00EA1046" w:rsidP="00083BA3">
                              <w:pPr>
                                <w:pStyle w:val="Figure"/>
                                <w:rPr>
                                  <w:lang w:val="de-DE"/>
                                </w:rPr>
                              </w:pPr>
                              <w:r w:rsidRPr="001B21F2">
                                <w:rPr>
                                  <w:lang w:val="de-DE"/>
                                </w:rPr>
                                <w:t>T</w:t>
                              </w:r>
                              <w:r w:rsidRPr="001B21F2">
                                <w:rPr>
                                  <w:caps w:val="0"/>
                                  <w:lang w:val="de-DE"/>
                                </w:rPr>
                                <w:t>hreshold</w:t>
                              </w:r>
                              <w:r w:rsidRPr="001B21F2">
                                <w:rPr>
                                  <w:lang w:val="de-DE"/>
                                </w:rPr>
                                <w:t xml:space="preserve"> 2</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7" o:spid="_x0000_s1220" style="position:absolute;left:0;text-align:left;margin-left:1.35pt;margin-top:0;width:386.7pt;height:171.75pt;z-index:251663360" coordorigin="1164,4653" coordsize="7734,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">
                <v:shape id="Freeform 105" o:spid="_x0000_s1221" style="position:absolute;left:2622;top:6147;width:5625;height:1207;visibility:visible;mso-wrap-style:square;v-text-anchor:top" coordsize="50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GidsIA&#10;AADcAAAADwAAAGRycy9kb3ducmV2LnhtbERPu27CMBTdkfgH6yJ1QeCUCNqmGFRFRWLl0YHtKr5N&#10;IuLrxDYk/H09VGI8Ou/1djCNuJPztWUFr/MEBHFhdc2lgvNpN3sH4QOyxsYyKXiQh+1mPFpjpm3P&#10;B7ofQyliCPsMFVQhtJmUvqjIoJ/bljhyv9YZDBG6UmqHfQw3jVwkyUoarDk2VNhSXlFxPd6Mgv7t&#10;KvPUdd3+x3TfeXqZ1unHVKmXyfD1CSLQEJ7if/deK1gmcW08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aJ2wgAAANwAAAAPAAAAAAAAAAAAAAAAAJgCAABkcnMvZG93&#10;bnJldi54bWxQSwUGAAAAAAQABAD1AAAAhwMAAAAA&#10;" path="m,81r,l1,81,2,72r1,3l3,72r1,6l5,81r1,1l7,83r1,l9,80r,2l10,80r1,2l12,76r1,6l14,83r1,-1l15,76r,6l16,78r,1l17,80r1,1l19,80r1,-2l21,82r1,1l23,82r1,-3l24,80r1,-1l26,79r1,3l27,74r1,9l29,80r,2l30,80r1,1l32,80r1,-5l34,82r1,-1l35,71r1,10l37,82r1,-5l38,81r1,-1l40,83r1,1l42,83r,-8l42,83r1,-7l43,79r1,1l45,80r1,1l47,82r1,1l49,82r1,1l51,82r1,-4l52,80r1,-4l54,80r1,-1l56,80r1,-1l57,76r1,5l59,82r1,-4l60,83r1,1l62,79r,4l63,82r1,-1l65,78r1,1l67,72r1,7l69,81r1,2l71,84r1,-4l72,83r1,-7l74,83r,-7l75,84r1,-1l77,83r1,-1l79,77r,4l80,81r1,1l82,82r1,-4l83,81r1,l85,80r1,-4l87,76r1,-5l89,74r,-9l90,77r1,1l92,75r,2l93,78r1,-8l95,74r1,-1l97,67r1,1l99,67r1,-3l101,64r1,1l103,62r1,-6l104,62r1,-4l106,56r1,3l108,58r1,-4l110,52r1,3l112,55r1,-4l114,50r1,2l116,48r1,1l118,48r1,l120,51r1,l122,48r1,2l124,50r1,l126,50r1,l128,50r1,-1l130,49r1,1l132,51r1,l134,50r1,1l136,53r1,1l138,56r1,1l140,58r1,3l142,62r1,-3l143,61r1,l145,67r,-12l146,68r1,l148,69r1,l150,72r1,1l152,74r1,1l154,75r1,-3l155,77r1,1l157,78r,-6l158,79r1,-1l160,76r1,2l162,79r1,1l164,80r1,1l166,78r,2l167,78r1,-2l169,80r,-4l170,81r1,-1l171,76r1,-1l173,72r1,3l175,78r1,1l177,79r1,1l179,82r1,1l181,83r1,-4l182,82r1,-6l184,79r1,-1l186,76r1,2l188,78r1,2l190,81r1,l192,82r1,-1l194,78r,2l195,78r1,1l197,78r1,3l199,82r1,l201,79r,2l202,83r1,1l204,81r,2l205,80r1,2l207,79r1,-2l209,81r1,l211,82r1,-1l213,80r1,-1l215,80r1,l217,80r1,1l219,81r1,1l221,79r,2l222,74r1,9l224,84r1,-4l225,83r1,-4l227,81r1,-3l229,77r1,-1l231,79r1,1l233,81r1,l235,82r1,-3l236,83r1,1l238,83r1,-5l240,82r1,2l242,85r1,-1l243,78r1,3l244,76r1,6l246,81r1,l248,82r1,1l250,78r,4l251,82r1,-3l252,81r1,-2l254,79r1,3l256,79r1,2l258,80r1,-2l260,82r1,-1l262,83r,-7l263,84r1,-3l264,83r1,-4l266,77r1,4l268,81r1,1l270,82r1,-1l272,81r1,2l274,84r1,-1l276,82r1,l278,81r1,-3l279,83r1,1l281,83r,-5l282,78r1,1l284,76r1,4l286,81r1,-4l287,80r1,-6l289,75r1,1l291,73r1,-1l293,66r1,l295,58r,8l296,59r1,-8l298,49r1,-7l300,41r1,-5l302,30r1,-2l304,24r1,-4l306,17r1,-3l308,9r1,-1l310,6r1,-2l312,3r1,-1l314,1r1,l316,r1,1l318,1r1,1l320,2r1,l322,2r1,l324,2r1,l326,2r1,l328,2r1,1l330,3r1,-1l332,1r1,1l334,1r1,l336,1r1,l338,2r1,3l340,6r1,3l342,13r1,1l344,17r1,4l346,26r1,3l348,35r1,4l350,41r1,6l352,48r1,5l354,60r1,3l356,64r1,8l358,73r1,1l360,74r1,3l362,78r1,-5l363,80r1,1l365,81r1,-3l366,82r1,1l368,82r1,l369,78r1,5l371,82r,-4l372,78r1,4l374,83r1,l375,77r1,7l377,80r,3l378,81r1,-2l380,83r1,1l382,80r,3l383,78r1,5l385,84r1,-3l386,83r1,-3l388,78r1,5l390,82r,-7l391,82r1,-1l393,81r1,1l395,83r1,-6l396,82r1,1l398,80r,2l399,81r1,-3l401,80r1,-5l403,81r1,-3l404,80r1,-7l406,81r1,1l408,84r1,1l410,75r,9l411,82r1,-1l412,72r1,8l414,80r1,-1l416,80r1,l418,79r1,l420,80r1,-3l421,79r1,1l423,82r,-6l424,83r1,-3l425,82r1,-8l427,82r1,-5l428,81r1,1l430,81r,-5l431,80r1,-1l433,75r1,2l435,80r1,1l437,80r1,1l439,82r1,l441,81r1,-1l443,80r1,-4l444,79r1,-6l446,81r1,1l448,81r1,-3l449,80r1,-5l451,81r1,1l453,81r1,1l455,81r1,-1l457,80r1,1l459,81r1,l461,83r1,1l463,81r,2l464,80r1,l466,78r1,4l468,81r1,l470,80r1,2l472,83r1,-1l474,81r,-3l475,82r1,-1l477,78r1,2l479,81r1,-4l481,83r1,1l483,83r,-6l483,83r1,-4l485,79r1,l487,78r1,l489,83r1,1l491,80r,3l492,81r1,-3l494,82r1,2l496,85r1,-1l497,77r,7l498,81r1,-1l500,81e" filled="f" strokecolor="#396" strokeweight=".7pt">
                  <v:path arrowok="t" o:connecttype="custom" o:connectlocs="889,16742;1901,15322;2914,16529;3803,16131;4815,16330;5693,16131;6840,16131;7853,15932;8989,16941;10001,15521;11014,15322;12026,14924;13163,12496;14299,10281;15570,10082;16830,10281;18101,11900;19114,14725;20126,15734;21263,15322;22275,15932;23411,15734;24559,16131;25695,16941;26831,16330;27968,16330;29115,15322;30251,15734;31264,16330;32276,16529;33413,16330;34549,16742;35561,15734;36709,15322;37721,9883;38981,1818;40253,199;41513,398;42784,398;44044,7057;45315,14725;46328,16529;47340,16742;48353,16131;49365,16529;50378,16131;51390,16330;52403,16131;53539,16529;54428,16330;55564,16529;56700,16330;57836,16131;58984,15734;60120,16529;61133,16742;62145,16742;63034,16330" o:connectangles="0,0,0,0,0,0,0,0,0,0,0,0,0,0,0,0,0,0,0,0,0,0,0,0,0,0,0,0,0,0,0,0,0,0,0,0,0,0,0,0,0,0,0,0,0,0,0,0,0,0,0,0,0,0,0,0,0,0"/>
                </v:shape>
                <v:shape id="Freeform 106" o:spid="_x0000_s1222" style="position:absolute;left:2622;top:4653;width:5625;height:2704;visibility:visible;mso-wrap-style:square;v-text-anchor:top" coordsize="50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5OsUA&#10;AADcAAAADwAAAGRycy9kb3ducmV2LnhtbESPS2sCMRSF94X+h3AL7mqmvrBToxSltBuxjgouL5Pb&#10;maHJzThJdfTXN4Lg8nAeH2cya60RR2p85VjBSzcBQZw7XXGhYLv5eB6D8AFZo3FMCs7kYTZ9fJhg&#10;qt2J13TMQiHiCPsUFZQh1KmUPi/Jou+6mjh6P66xGKJsCqkbPMVxa2QvSUbSYsWRUGJN85Ly3+zP&#10;Rsiqv9pfdruld3IxGISD+fzeG6U6T+37G4hAbbiHb+0vrWCYvML1TDw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Lk6xQAAANwAAAAPAAAAAAAAAAAAAAAAAJgCAABkcnMv&#10;ZG93bnJldi54bWxQSwUGAAAAAAQABAD1AAAAigMAAAAA&#10;" path="m,194r,l1,194r1,-2l3,192r1,-4l5,195r1,l7,196r1,-3l8,195r1,-3l10,195r1,2l12,198r1,-1l13,190r1,7l14,184r1,14l16,192r,5l17,193r1,1l19,194r1,2l20,193r1,4l22,196r,-6l23,194r,-6l24,195r1,-6l25,194r1,-26l27,194r1,1l29,194r1,-1l31,194r1,1l33,195r1,-4l34,194r1,l36,195r1,l38,195r1,-1l40,193r1,1l42,197r1,1l44,197r1,-1l46,195r,-6l47,196r1,l49,195r1,l51,192r,2l52,197r1,1l54,197r1,-1l56,195r1,3l58,199r1,-4l59,198r1,-2l61,193r1,1l63,194r1,1l65,193r1,3l67,196r1,1l69,196r,-3l70,197r1,-1l71,192r,4l72,193r,1l73,196r1,1l75,194r,4l76,199r1,-3l77,198r1,-5l79,192r1,4l81,195r,-5l81,195r1,-4l82,194r1,1l84,192r,2l85,193r1,-1l87,195r,-10l88,196r1,-1l90,195r1,-1l91,185r,9l92,189r1,-8l94,181r1,5l96,187r1,-1l97,176r,10l98,182r1,1l100,156r1,26l102,181r1,-5l103,179r1,-5l105,177r1,-3l107,171r1,1l109,165r1,5l111,170r1,-1l113,169r1,-1l115,168r1,-1l117,166r1,1l119,165r1,1l121,163r1,1l123,162r1,2l125,165r1,l127,164r1,1l128,162r1,4l130,165r1,-1l132,165r1,1l134,167r1,1l136,169r1,-1l138,170r1,1l140,170r1,2l142,173r1,1l144,176r1,6l146,183r1,-4l147,182r1,1l149,184r1,1l151,187r1,1l153,188r1,1l155,190r1,1l157,190r1,4l159,195r1,-1l161,190r,6l162,197r1,-4l163,196r1,-3l165,196r1,-3l167,195r1,-2l169,195r1,l171,196r1,-3l173,195r1,-2l175,193r1,l177,188r1,l179,184r1,l181,176r,8l182,178r1,-2l184,169r1,-4l186,162r1,-9l188,147r1,-7l190,139r1,-9l192,127r1,-7l194,114r1,-6l196,104r1,-5l198,94r1,-7l200,85r1,-7l202,73r1,-4l204,68r1,-7l206,57r1,-1l208,51r1,-1l210,48r1,-2l212,43r1,l214,42r1,-1l216,41r1,1l218,42r1,l220,42r1,1l222,43r1,-1l224,42r1,l226,42r1,l228,43r1,l230,43r1,-1l232,42r1,l234,41r1,l236,42r1,l238,43r1,2l240,47r1,3l242,54r1,2l244,61r1,3l246,71r1,1l248,77r1,5l250,86r1,6l252,96r1,7l254,108r1,5l256,119r1,7l258,135r1,2l260,139r1,10l262,152r1,4l264,163r1,3l266,173r1,2l268,180r1,1l270,189r1,1l272,184r,5l273,181r1,-9l275,180r1,-1l276,172r,7l277,173r1,-4l279,156r1,-4l281,147r1,-9l283,136r1,-6l285,128r1,-4l287,118r1,-10l289,106r1,-6l291,99r1,-13l293,78r1,-4l295,67r1,-4l297,58r1,-3l299,47r1,-5l301,36r1,-4l303,27r1,-2l305,19r1,-2l307,12r1,-2l309,9r1,-4l311,4r1,-3l313,r1,l315,r1,l317,r1,l319,1r1,l321,1r1,l323,1,324,r1,l326,r1,l328,1r1,l330,1r1,l332,r1,l334,r1,l336,r1,l338,3r1,1l340,4r1,4l342,10r1,4l344,17r1,3l346,25r1,4l348,38r1,1l350,44r1,7l352,56r1,4l354,65r1,7l356,76r1,4l358,86r1,5l360,101r1,2l362,112r1,3l364,126r1,3l366,135r1,6l368,144r1,4l370,153r1,3l372,161r1,7l374,169r1,1l376,176r1,1l378,176r1,-11l379,174r1,-9l381,161r1,-4l383,154r1,-8l385,143r1,-5l387,131r1,-8l389,117r1,-6l391,108r1,-8l393,95r1,-3l395,85r1,-7l397,73r1,-4l399,64r1,-5l401,52r1,-4l403,45r1,-6l405,36r1,-5l407,28r1,-3l409,25r1,-4l411,21r1,-3l413,16r1,-1l415,16r1,-1l417,15r1,l419,16r1,l421,16r1,l423,16r1,-1l425,15r1,l427,15r1,1l429,16r1,l431,16r1,l433,15r1,l435,15r1,l437,15r1,2l439,25r1,1l441,22r,3l442,25r1,3l444,33r1,1l446,39r1,5l448,48r1,5l450,59r1,6l452,70r1,5l454,80r1,4l456,91r1,6l458,99r1,9l460,112r1,5l462,127r1,4l464,136r1,5l466,145r1,7l468,155r1,3l470,165r1,1l472,174r1,1l474,174r1,7l476,183r1,5l478,192r1,1l480,188r,4l481,194r1,1l483,194r1,1l485,196r1,1l487,196r1,-1l489,196r1,-6l490,195r1,1l492,198r1,1l494,195r,3l495,193r1,4l497,196r1,-3l499,196r,-4l500,197e" filled="f" strokecolor="#0019ff" strokeweight=".7pt">
                  <v:path arrowok="t" o:connecttype="custom" o:connectlocs="889,36185;1778,36375;2531,36185;3161,35818;4309,35261;5321,36375;6334,36008;7346,36742;8359,36185;9113,35628;9878,35628;10631,35451;11520,35818;12274,34337;13039,32489;14051,31388;15188,30654;16200,29907;17336,31021;18484,33793;19496,34894;20509,36375;21521,36008;22658,33970;23546,29907;24683,19934;25819,12555;26955,7935;28103,7935;29239,7759;30375,8683;31511,15137;32659,24920;33795,32312;34808,33236;35561,27135;36709,18466;37845,8683;38981,1848;40118,0;41265,0;42401,0;43538,3139;44674,11074;45821,20681;46958,28806;47970,32122;49106,22705;50243,13479;51390,5721;52526,2949;53663,2772;54799,2772;55811,4620;56959,10898;58095,19934;59231,28616;60368,34717;61380,36185;62393,36742;63281,36375" o:connectangles="0,0,0,0,0,0,0,0,0,0,0,0,0,0,0,0,0,0,0,0,0,0,0,0,0,0,0,0,0,0,0,0,0,0,0,0,0,0,0,0,0,0,0,0,0,0,0,0,0,0,0,0,0,0,0,0,0,0,0,0,0"/>
                </v:shape>
                <v:line id="Line 107" o:spid="_x0000_s1223" style="position:absolute;flip:y;visibility:visible;mso-wrap-style:square" from="2427,4653" to="2427,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tHcUAAADcAAAADwAAAGRycy9kb3ducmV2LnhtbESPTWvCQBCG74X+h2UEL0E3Ki2aukq/&#10;hELpoerB45CdJsHsbMhONf33nUOhx+Gd95ln1tshtOZCfWoiO5hNczDEZfQNVw6Oh91kCSYJssc2&#10;Mjn4oQTbze3NGgsfr/xJl71URiGcCnRQi3SFtamsKWCaxo5Ys6/YBxQd+8r6Hq8KD62d5/m9Ddiw&#10;Xqixo+eayvP+O6jG7oNfFovsKdgsW9HrSd5zK86NR8PjAxihQf6X/9pv3sHdTPX1GSWA3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tHcUAAADcAAAADwAAAAAAAAAA&#10;AAAAAAChAgAAZHJzL2Rvd25yZXYueG1sUEsFBgAAAAAEAAQA+QAAAJMDAAAAAA==&#10;">
                  <v:stroke endarrow="block"/>
                </v:line>
                <v:line id="Line 108" o:spid="_x0000_s1224" style="position:absolute;visibility:visible;mso-wrap-style:square" from="2427,7638" to="8247,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tPFcUAAADcAAAADwAAAGRycy9kb3ducmV2LnhtbESPQWsCMRSE70L/Q3gFb5rdgrVujSIu&#10;ggcrqKXn183rZunmZdmka/z3TUHocZiZb5jlOtpWDNT7xrGCfJqBIK6cbrhW8H7ZTV5A+ICssXVM&#10;Cm7kYb16GC2x0O7KJxrOoRYJwr5ABSaErpDSV4Ys+qnriJP35XqLIcm+lrrHa4LbVj5l2bO02HBa&#10;MNjR1lD1ff6xCuamPMm5LA+XYzk0+SK+xY/PhVLjx7h5BREohv/wvb3XCmZ5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tPFcUAAADcAAAADwAAAAAAAAAA&#10;AAAAAAChAgAAZHJzL2Rvd25yZXYueG1sUEsFBgAAAAAEAAQA+QAAAJMDAAAAAA==&#10;">
                  <v:stroke endarrow="block"/>
                </v:line>
                <v:line id="Line 109" o:spid="_x0000_s1225" style="position:absolute;visibility:visible;mso-wrap-style:square" from="3537,7608" to="3537,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B9scAAADcAAAADwAAAGRycy9kb3ducmV2LnhtbESPT2vCQBTE70K/w/IK3nSj0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QH2xwAAANwAAAAPAAAAAAAA&#10;AAAAAAAAAKECAABkcnMvZG93bnJldi54bWxQSwUGAAAAAAQABAD5AAAAlQMAAAAA&#10;"/>
                <v:line id="Line 110" o:spid="_x0000_s1226" style="position:absolute;visibility:visible;mso-wrap-style:square" from="4647,7608" to="4647,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bcYAAADcAAAADwAAAGRycy9kb3ducmV2LnhtbESPQWvCQBSE74L/YXmCN91YaZ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9pG3GAAAA3AAAAA8AAAAAAAAA&#10;AAAAAAAAoQIAAGRycy9kb3ducmV2LnhtbFBLBQYAAAAABAAEAPkAAACUAwAAAAA=&#10;"/>
                <v:line id="Line 111" o:spid="_x0000_s1227" style="position:absolute;visibility:visible;mso-wrap-style:square" from="5757,7608" to="5757,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Q8GccAAADcAAAADwAAAGRycy9kb3ducmV2LnhtbESPQWvCQBSE70L/w/IKvelGa0OJriKW&#10;gvZQqi20x2f2mUSzb8PumqT/3hUKPQ4z8w0zX/amFi05X1lWMB4lIIhzqysuFHx9vg6fQfiArLG2&#10;TAp+ycNycTeYY6Ztxztq96EQEcI+QwVlCE0mpc9LMuhHtiGO3tE6gyFKV0jtsItwU8tJkqTSYMVx&#10;ocSG1iXl5/3FKHh//Ejb1fZt039v00P+sjv8nDqn1MN9v5qBCNSH//Bfe6MVPI2n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DwZxwAAANwAAAAPAAAAAAAA&#10;AAAAAAAAAKECAABkcnMvZG93bnJldi54bWxQSwUGAAAAAAQABAD5AAAAlQMAAAAA&#10;"/>
                <v:line id="Line 112" o:spid="_x0000_s1228" style="position:absolute;visibility:visible;mso-wrap-style:square" from="6867,7608" to="6867,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ZgsYAAADcAAAADwAAAGRycy9kb3ducmV2LnhtbESPQWvCQBSE70L/w/IKvelGi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YmYLGAAAA3AAAAA8AAAAAAAAA&#10;AAAAAAAAoQIAAGRycy9kb3ducmV2LnhtbFBLBQYAAAAABAAEAPkAAACUAwAAAAA=&#10;"/>
                <v:line id="Line 113" o:spid="_x0000_s1229" style="position:absolute;visibility:visible;mso-wrap-style:square" from="7962,7608" to="7962,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H9cYAAADcAAAADwAAAGRycy9kb3ducmV2LnhtbESPQWvCQBSE7wX/w/IKvdWNlgZJXUVa&#10;BPUgagvt8Zl9TVKzb8PumqT/3hUEj8PMfMNM572pRUvOV5YVjIYJCOLc6ooLBV+fy+cJCB+QNdaW&#10;ScE/eZjPBg9TzLTteE/tIRQiQthnqKAMocmk9HlJBv3QNsTR+7XOYIjSFVI77CLc1HKcJKk0WHFc&#10;KLGh95Ly0+FsFGxfdmm7WG9W/fc6PeYf++PPX+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KB/XGAAAA3AAAAA8AAAAAAAAA&#10;AAAAAAAAoQIAAGRycy9kb3ducmV2LnhtbFBLBQYAAAAABAAEAPkAAACUAwAAAAA=&#10;"/>
                <v:shape id="Text Box 114" o:spid="_x0000_s1230" type="#_x0000_t202" style="position:absolute;left:2862;top:768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f/cUA&#10;AADcAAAADwAAAGRycy9kb3ducmV2LnhtbESPzWrDMBCE74G+g9hCbonsQJriRjEhECikl7q59La1&#10;1j+JtTKSart5+qhQ6HGYmW+YbT6ZTgzkfGtZQbpMQBCXVrdcKzh/HBfPIHxA1thZJgU/5CHfPcy2&#10;mGk78jsNRahFhLDPUEETQp9J6cuGDPql7YmjV1lnMETpaqkdjhFuOrlKkidpsOW40GBPh4bKa/Ft&#10;FEzr4vxZHSvnLL3tb5f6NA6bL6Xmj9P+BUSgKfyH/9qvWsE63cDvmXgE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1/9xQAAANwAAAAPAAAAAAAAAAAAAAAAAJgCAABkcnMv&#10;ZG93bnJldi54bWxQSwUGAAAAAAQABAD1AAAAigMAAAAA&#10;" filled="f" stroked="f">
                  <v:textbox inset=".5mm,0,.5mm,0">
                    <w:txbxContent>
                      <w:p w:rsidR="00EA1046" w:rsidRPr="005E6DFE" w:rsidRDefault="00EA1046" w:rsidP="00083BA3">
                        <w:pPr>
                          <w:pStyle w:val="Figure"/>
                          <w:rPr>
                            <w:lang w:val="de-DE"/>
                          </w:rPr>
                        </w:pPr>
                        <w:r>
                          <w:rPr>
                            <w:lang w:val="de-DE"/>
                          </w:rPr>
                          <w:t>1</w:t>
                        </w:r>
                      </w:p>
                    </w:txbxContent>
                  </v:textbox>
                </v:shape>
                <v:shape id="Text Box 115" o:spid="_x0000_s1231" type="#_x0000_t202" style="position:absolute;left:2100;top:465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Lj8IA&#10;AADcAAAADwAAAGRycy9kb3ducmV2LnhtbERPy2rCQBTdC/2H4Ra604kFrURHkYJQaDem2bi7Zm4e&#10;mrkTZqZJ6tc7C8Hl4bw3u9G0oifnG8sK5rMEBHFhdcOVgvz3MF2B8AFZY2uZFPyTh932ZbLBVNuB&#10;j9RnoRIxhH2KCuoQulRKX9Rk0M9sRxy50jqDIUJXSe1wiOGmle9JspQGG44NNXb0WVNxzf6MgnGR&#10;5afyUDpn6Wd/u1TfQ/9xVurtddyvQQQaw1P8cH9pBYt5XBvPxCM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MuPwgAAANwAAAAPAAAAAAAAAAAAAAAAAJgCAABkcnMvZG93&#10;bnJldi54bWxQSwUGAAAAAAQABAD1AAAAhwMAAAAA&#10;" filled="f" stroked="f">
                  <v:textbox inset=".5mm,0,.5mm,0">
                    <w:txbxContent>
                      <w:p w:rsidR="00EA1046" w:rsidRPr="005E6DFE" w:rsidRDefault="00EA1046" w:rsidP="00083BA3">
                        <w:pPr>
                          <w:pStyle w:val="Figure"/>
                          <w:rPr>
                            <w:lang w:val="de-DE"/>
                          </w:rPr>
                        </w:pPr>
                        <w:r>
                          <w:rPr>
                            <w:lang w:val="de-DE"/>
                          </w:rPr>
                          <w:t>A</w:t>
                        </w:r>
                      </w:p>
                    </w:txbxContent>
                  </v:textbox>
                </v:shape>
                <v:shape id="Text Box 116" o:spid="_x0000_s1232" type="#_x0000_t202" style="position:absolute;left:1164;top:7053;width:1218;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uFMUA&#10;AADcAAAADwAAAGRycy9kb3ducmV2LnhtbESPT2sCMRTE7wW/Q3iCt5pVsNXVKCIIBXvp6sXbc/P2&#10;j25eliTd3fbTN4VCj8PM/IbZ7AbTiI6cry0rmE0TEMS51TWXCi7n4/MShA/IGhvLpOCLPOy2o6cN&#10;ptr2/EFdFkoRIexTVFCF0KZS+rwig35qW+LoFdYZDFG6UmqHfYSbRs6T5EUarDkuVNjSoaL8kX0a&#10;BcMiu1yLY+Gcpff997089d3rTanJeNivQQQawn/4r/2mFSxm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G4UxQAAANwAAAAPAAAAAAAAAAAAAAAAAJgCAABkcnMv&#10;ZG93bnJldi54bWxQSwUGAAAAAAQABAD1AAAAigMAAAAA&#10;" filled="f" stroked="f">
                  <v:textbox inset=".5mm,0,.5mm,0">
                    <w:txbxContent>
                      <w:p w:rsidR="00EA1046" w:rsidRPr="001B21F2" w:rsidRDefault="00EA1046" w:rsidP="00083BA3">
                        <w:pPr>
                          <w:pStyle w:val="Figure"/>
                          <w:rPr>
                            <w:lang w:val="de-DE"/>
                          </w:rPr>
                        </w:pPr>
                        <w:r w:rsidRPr="001B21F2">
                          <w:rPr>
                            <w:lang w:val="de-DE"/>
                          </w:rPr>
                          <w:t>T</w:t>
                        </w:r>
                        <w:r w:rsidRPr="001B21F2">
                          <w:rPr>
                            <w:caps w:val="0"/>
                            <w:lang w:val="de-DE"/>
                          </w:rPr>
                          <w:t>hreshold</w:t>
                        </w:r>
                        <w:r w:rsidRPr="001B21F2">
                          <w:rPr>
                            <w:lang w:val="de-DE"/>
                          </w:rPr>
                          <w:t xml:space="preserve"> 1</w:t>
                        </w:r>
                      </w:p>
                    </w:txbxContent>
                  </v:textbox>
                </v:shape>
                <v:shape id="Text Box 117" o:spid="_x0000_s1233" type="#_x0000_t202" style="position:absolute;left:7965;top:7683;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NNMIA&#10;AADcAAAADwAAAGRycy9kb3ducmV2LnhtbERPu2rDMBTdC/kHcQPZGjmBtMWNbEIgEEiXul663VrX&#10;j9a6MpJiu/n6aCh0PJz3Pp9NL0ZyvrOsYLNOQBBXVnfcKCg/To8vIHxA1thbJgW/5CHPFg97TLWd&#10;+J3GIjQihrBPUUEbwpBK6auWDPq1HYgjV1tnMEToGqkdTjHc9HKbJE/SYMexocWBji1VP8XVKJh3&#10;RflZn2rnLL0dbt/NZRqfv5RaLefDK4hAc/gX/7nPWsFuG+fHM/EI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Lg00wgAAANwAAAAPAAAAAAAAAAAAAAAAAJgCAABkcnMvZG93&#10;bnJldi54bWxQSwUGAAAAAAQABAD1AAAAhwMAAAAA&#10;" filled="f" stroked="f">
                  <v:textbox inset=".5mm,0,.5mm,0">
                    <w:txbxContent>
                      <w:p w:rsidR="00EA1046" w:rsidRPr="005E6DFE" w:rsidRDefault="00EA1046" w:rsidP="00083BA3">
                        <w:pPr>
                          <w:pStyle w:val="Figure"/>
                          <w:rPr>
                            <w:lang w:val="de-DE"/>
                          </w:rPr>
                        </w:pPr>
                        <w:r>
                          <w:rPr>
                            <w:lang w:val="de-DE"/>
                          </w:rPr>
                          <w:t>C</w:t>
                        </w:r>
                        <w:r>
                          <w:rPr>
                            <w:caps w:val="0"/>
                            <w:lang w:val="de-DE"/>
                          </w:rPr>
                          <w:t>hannel</w:t>
                        </w:r>
                      </w:p>
                    </w:txbxContent>
                  </v:textbox>
                </v:shape>
                <v:shape id="Text Box 118" o:spid="_x0000_s1234" type="#_x0000_t202" style="position:absolute;left:3987;top:768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or8UA&#10;AADcAAAADwAAAGRycy9kb3ducmV2LnhtbESPzWrDMBCE74W+g9hCbo3sQNrgRjEhECg0l7q55La1&#10;1j+JtTKSYjt5+qpQ6HGYmW+YdT6ZTgzkfGtZQTpPQBCXVrdcKzh+7Z9XIHxA1thZJgU38pBvHh/W&#10;mGk78icNRahFhLDPUEETQp9J6cuGDPq57YmjV1lnMETpaqkdjhFuOrlIkhdpsOW40GBPu4bKS3E1&#10;CqZlcTxV+8o5S4ft/Vx/jMPrt1Kzp2n7BiLQFP7Df+13rWC5SO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qivxQAAANwAAAAPAAAAAAAAAAAAAAAAAJgCAABkcnMv&#10;ZG93bnJldi54bWxQSwUGAAAAAAQABAD1AAAAigMAAAAA&#10;" filled="f" stroked="f">
                  <v:textbox inset=".5mm,0,.5mm,0">
                    <w:txbxContent>
                      <w:p w:rsidR="00EA1046" w:rsidRPr="005E6DFE" w:rsidRDefault="00EA1046" w:rsidP="00083BA3">
                        <w:pPr>
                          <w:pStyle w:val="Figure"/>
                          <w:rPr>
                            <w:lang w:val="de-DE"/>
                          </w:rPr>
                        </w:pPr>
                        <w:r>
                          <w:rPr>
                            <w:lang w:val="de-DE"/>
                          </w:rPr>
                          <w:t>2</w:t>
                        </w:r>
                      </w:p>
                    </w:txbxContent>
                  </v:textbox>
                </v:shape>
                <v:shape id="Text Box 119" o:spid="_x0000_s1235" type="#_x0000_t202" style="position:absolute;left:5112;top:768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A22MUA&#10;AADcAAAADwAAAGRycy9kb3ducmV2LnhtbESPT2vCQBTE7wW/w/KE3urGgK1EVxFBKNRLUy/entmX&#10;P5p9G3bXJPXTdwuFHoeZ+Q2z3o6mFT0531hWMJ8lIIgLqxuuFJy+Di9LED4ga2wtk4Jv8rDdTJ7W&#10;mGk78Cf1eahEhLDPUEEdQpdJ6YuaDPqZ7YijV1pnMETpKqkdDhFuWpkmyas02HBcqLGjfU3FLb8b&#10;BeMiP53LQ+mcpePuca0+hv7totTzdNytQAQaw3/4r/2uFSzSF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DbYxQAAANwAAAAPAAAAAAAAAAAAAAAAAJgCAABkcnMv&#10;ZG93bnJldi54bWxQSwUGAAAAAAQABAD1AAAAigMAAAAA&#10;" filled="f" stroked="f">
                  <v:textbox inset=".5mm,0,.5mm,0">
                    <w:txbxContent>
                      <w:p w:rsidR="00EA1046" w:rsidRPr="005E6DFE" w:rsidRDefault="00EA1046" w:rsidP="00083BA3">
                        <w:pPr>
                          <w:pStyle w:val="Figure"/>
                          <w:rPr>
                            <w:lang w:val="de-DE"/>
                          </w:rPr>
                        </w:pPr>
                        <w:r>
                          <w:rPr>
                            <w:lang w:val="de-DE"/>
                          </w:rPr>
                          <w:t>3</w:t>
                        </w:r>
                      </w:p>
                    </w:txbxContent>
                  </v:textbox>
                </v:shape>
                <v:shape id="Text Box 120" o:spid="_x0000_s1236" type="#_x0000_t202" style="position:absolute;left:6207;top:768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TQ8UA&#10;AADcAAAADwAAAGRycy9kb3ducmV2LnhtbESPT2sCMRTE7wW/Q3iCt5pVscpqFBGEQnvp6sXbc/P2&#10;j25eliTd3fbTN4VCj8PM/IbZ7gfTiI6cry0rmE0TEMS51TWXCi7n0/MahA/IGhvLpOCLPOx3o6ct&#10;ptr2/EFdFkoRIexTVFCF0KZS+rwig35qW+LoFdYZDFG6UmqHfYSbRs6T5EUarDkuVNjSsaL8kX0a&#10;BcMyu1yLU+GcpffD971867vVTanJeDhsQAQawn/4r/2qFSznC/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NDxQAAANwAAAAPAAAAAAAAAAAAAAAAAJgCAABkcnMv&#10;ZG93bnJldi54bWxQSwUGAAAAAAQABAD1AAAAigMAAAAA&#10;" filled="f" stroked="f">
                  <v:textbox inset=".5mm,0,.5mm,0">
                    <w:txbxContent>
                      <w:p w:rsidR="00EA1046" w:rsidRPr="005E6DFE" w:rsidRDefault="00EA1046" w:rsidP="00083BA3">
                        <w:pPr>
                          <w:pStyle w:val="Figure"/>
                          <w:rPr>
                            <w:lang w:val="de-DE"/>
                          </w:rPr>
                        </w:pPr>
                        <w:r>
                          <w:rPr>
                            <w:lang w:val="de-DE"/>
                          </w:rPr>
                          <w:t>4</w:t>
                        </w:r>
                      </w:p>
                    </w:txbxContent>
                  </v:textbox>
                </v:shape>
                <v:shape id="Text Box 121" o:spid="_x0000_s1237" type="#_x0000_t202" style="position:absolute;left:7257;top:768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LN8UA&#10;AADcAAAADwAAAGRycy9kb3ducmV2LnhtbESPT2sCMRTE7wW/Q3iCt5pVtMpqFBGEQnvp6sXbc/P2&#10;j25eliTd3fbTN4VCj8PM/IbZ7gfTiI6cry0rmE0TEMS51TWXCi7n0/MahA/IGhvLpOCLPOx3o6ct&#10;ptr2/EFdFkoRIexTVFCF0KZS+rwig35qW+LoFdYZDFG6UmqHfYSbRs6T5EUarDkuVNjSsaL8kX0a&#10;BcMyu1yLU+GcpffD971867vVTanJeDhsQAQawn/4r/2qFSznC/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Qs3xQAAANwAAAAPAAAAAAAAAAAAAAAAAJgCAABkcnMv&#10;ZG93bnJldi54bWxQSwUGAAAAAAQABAD1AAAAigMAAAAA&#10;" filled="f" stroked="f">
                  <v:textbox inset=".5mm,0,.5mm,0">
                    <w:txbxContent>
                      <w:p w:rsidR="00EA1046" w:rsidRPr="005E6DFE" w:rsidRDefault="00EA1046" w:rsidP="00083BA3">
                        <w:pPr>
                          <w:pStyle w:val="Figure"/>
                          <w:rPr>
                            <w:lang w:val="de-DE"/>
                          </w:rPr>
                        </w:pPr>
                        <w:r>
                          <w:rPr>
                            <w:lang w:val="de-DE"/>
                          </w:rPr>
                          <w:t>5</w:t>
                        </w:r>
                      </w:p>
                    </w:txbxContent>
                  </v:textbox>
                </v:shape>
                <v:line id="Line 122" o:spid="_x0000_s1238" style="position:absolute;visibility:visible;mso-wrap-style:square" from="1572,7023" to="7962,7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Rz3MIAAADcAAAADwAAAGRycy9kb3ducmV2LnhtbESPX2vCQBDE34V+h2MLfRG9aPEP0VNE&#10;KPSxMeLzkluTmOxeyF01fvteodDHYWZ+w2z3A7fqTr2vnRiYTRNQJIWztZQGzvnHZA3KBxSLrRMy&#10;8CQP+93LaIupdQ/J6H4KpYoQ8SkaqELoUq19URGjn7qOJHpX1zOGKPtS2x4fEc6tnifJUjPWEhcq&#10;7OhYUdGcvtmAbt4byVfMbJ/HMd04u3wNmTFvr8NhAyrQEP7Df+1Pa2AxX8DvmXgE9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0Rz3MIAAADcAAAADwAAAAAAAAAAAAAA&#10;AAChAgAAZHJzL2Rvd25yZXYueG1sUEsFBgAAAAAEAAQA+QAAAJADAAAAAA==&#10;" strokecolor="green">
                  <v:stroke dashstyle="dash"/>
                </v:line>
                <v:line id="Line 123" o:spid="_x0000_s1239" style="position:absolute;visibility:visible;mso-wrap-style:square" from="1572,6702" to="7962,6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q7WsYAAADcAAAADwAAAGRycy9kb3ducmV2LnhtbESPQUvDQBSE74L/YXmCN7tJwFrSbksp&#10;FEUPYluh3h67r0lo9m3IPpv4711B6HGYmW+YxWr0rbpQH5vABvJJBorYBtdwZeCw3z7MQEVBdtgG&#10;JgM/FGG1vL1ZYOnCwB902UmlEoRjiQZqka7UOtqaPMZJ6IiTdwq9R0myr7TrcUhw3+oiy6baY8Np&#10;ocaONjXZ8+7bG3hfn/LB2ucil3iUw+dbeP16Ohpzfzeu56CERrmG/9svzsBjMYW/M+kI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au1rGAAAA3AAAAA8AAAAAAAAA&#10;AAAAAAAAoQIAAGRycy9kb3ducmV2LnhtbFBLBQYAAAAABAAEAPkAAACUAwAAAAA=&#10;" strokecolor="blue">
                  <v:stroke dashstyle="dash"/>
                </v:line>
                <v:shape id="Text Box 124" o:spid="_x0000_s1240" type="#_x0000_t202" style="position:absolute;left:1164;top:6416;width:1218;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VQMUA&#10;AADcAAAADwAAAGRycy9kb3ducmV2LnhtbESPT2sCMRTE74LfIbxCb5qtYJWtUUQQhPbS1Yu3183b&#10;P7p5WZK4u/XTm0LB4zAzv2FWm8E0oiPna8sK3qYJCOLc6ppLBafjfrIE4QOyxsYyKfglD5v1eLTC&#10;VNuev6nLQikihH2KCqoQ2lRKn1dk0E9tSxy9wjqDIUpXSu2wj3DTyFmSvEuDNceFClvaVZRfs5tR&#10;MMyz07nYF85Z+treL+Vn3y1+lHp9GbYfIAIN4Rn+bx+0gvlsAX9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5VAxQAAANwAAAAPAAAAAAAAAAAAAAAAAJgCAABkcnMv&#10;ZG93bnJldi54bWxQSwUGAAAAAAQABAD1AAAAigMAAAAA&#10;" filled="f" stroked="f">
                  <v:textbox inset=".5mm,0,.5mm,0">
                    <w:txbxContent>
                      <w:p w:rsidR="00EA1046" w:rsidRPr="001B21F2" w:rsidRDefault="00EA1046" w:rsidP="00083BA3">
                        <w:pPr>
                          <w:pStyle w:val="Figure"/>
                          <w:rPr>
                            <w:lang w:val="de-DE"/>
                          </w:rPr>
                        </w:pPr>
                        <w:r w:rsidRPr="001B21F2">
                          <w:rPr>
                            <w:lang w:val="de-DE"/>
                          </w:rPr>
                          <w:t>T</w:t>
                        </w:r>
                        <w:r w:rsidRPr="001B21F2">
                          <w:rPr>
                            <w:caps w:val="0"/>
                            <w:lang w:val="de-DE"/>
                          </w:rPr>
                          <w:t>hreshold</w:t>
                        </w:r>
                        <w:r w:rsidRPr="001B21F2">
                          <w:rPr>
                            <w:lang w:val="de-DE"/>
                          </w:rPr>
                          <w:t xml:space="preserve"> 2</w:t>
                        </w:r>
                      </w:p>
                    </w:txbxContent>
                  </v:textbox>
                </v:shape>
              </v:group>
            </w:pict>
          </mc:Fallback>
        </mc:AlternateContent>
      </w:r>
    </w:p>
    <w:p w:rsidR="0059218F" w:rsidRPr="0059218F" w:rsidRDefault="0059218F" w:rsidP="00B84AB8">
      <w:pPr>
        <w:keepNext/>
        <w:keepLines/>
        <w:tabs>
          <w:tab w:val="clear" w:pos="794"/>
          <w:tab w:val="clear" w:pos="1191"/>
          <w:tab w:val="clear" w:pos="1588"/>
          <w:tab w:val="clear" w:pos="1985"/>
          <w:tab w:val="left" w:pos="4093"/>
        </w:tabs>
        <w:rPr>
          <w:lang w:val="en-US"/>
        </w:rPr>
      </w:pPr>
    </w:p>
    <w:p w:rsidR="0059218F" w:rsidRPr="0059218F" w:rsidRDefault="0059218F" w:rsidP="00B84AB8">
      <w:pPr>
        <w:keepNext/>
        <w:keepLines/>
        <w:rPr>
          <w:lang w:val="en-US"/>
        </w:rPr>
      </w:pPr>
    </w:p>
    <w:p w:rsidR="0059218F" w:rsidRPr="0059218F" w:rsidRDefault="0059218F" w:rsidP="00B84AB8">
      <w:pPr>
        <w:keepNext/>
        <w:keepLines/>
        <w:rPr>
          <w:lang w:val="en-US"/>
        </w:rPr>
      </w:pPr>
    </w:p>
    <w:p w:rsidR="0059218F" w:rsidRPr="0059218F" w:rsidRDefault="0059218F" w:rsidP="00B84AB8">
      <w:pPr>
        <w:keepNext/>
        <w:keepLines/>
        <w:rPr>
          <w:lang w:val="en-US"/>
        </w:rPr>
      </w:pPr>
    </w:p>
    <w:p w:rsidR="0059218F" w:rsidRPr="0059218F" w:rsidRDefault="0059218F" w:rsidP="00B84AB8">
      <w:pPr>
        <w:keepNext/>
        <w:keepLines/>
        <w:rPr>
          <w:lang w:val="en-US"/>
        </w:rPr>
      </w:pPr>
    </w:p>
    <w:p w:rsidR="0059218F" w:rsidRPr="0059218F" w:rsidRDefault="0059218F" w:rsidP="00B84AB8">
      <w:pPr>
        <w:keepNext/>
        <w:keepLines/>
        <w:rPr>
          <w:lang w:val="en-US"/>
        </w:rPr>
      </w:pPr>
    </w:p>
    <w:p w:rsidR="00B84AB8" w:rsidRDefault="00B84AB8" w:rsidP="00B84AB8">
      <w:pPr>
        <w:keepNext/>
        <w:keepLines/>
        <w:rPr>
          <w:lang w:val="en-US"/>
        </w:rPr>
      </w:pPr>
    </w:p>
    <w:p w:rsidR="00B84AB8" w:rsidRDefault="00B84AB8" w:rsidP="0059218F">
      <w:pPr>
        <w:rPr>
          <w:lang w:val="en-US"/>
        </w:rPr>
      </w:pPr>
    </w:p>
    <w:p w:rsidR="00B84AB8" w:rsidRDefault="00B84AB8" w:rsidP="0059218F">
      <w:pPr>
        <w:rPr>
          <w:lang w:val="en-US"/>
        </w:rPr>
      </w:pPr>
    </w:p>
    <w:p w:rsidR="0059218F" w:rsidRPr="0059218F" w:rsidRDefault="0059218F" w:rsidP="0059218F">
      <w:pPr>
        <w:rPr>
          <w:lang w:val="en-US"/>
        </w:rPr>
      </w:pPr>
      <w:r w:rsidRPr="0059218F">
        <w:rPr>
          <w:lang w:val="en-US"/>
        </w:rPr>
        <w:t>Figure 6 shows an example of a measurement on five channels at times when only two of them are occupied (green, lower, spectrum trace) and when four channels with high level are occupied (blue, upper spectrum trace). The threshold calculated from the lowest 20% samples is lower when only few channels with low level are occupied. Threshold 2, calculated during high occupancy and high levels, fails to detect the occupancy on channel 2 which means that during these times sensitivity is lost.</w:t>
      </w:r>
    </w:p>
    <w:p w:rsidR="0059218F" w:rsidRPr="0059218F" w:rsidRDefault="0059218F" w:rsidP="0059218F">
      <w:pPr>
        <w:pStyle w:val="Heading2"/>
        <w:rPr>
          <w:lang w:val="en-US"/>
        </w:rPr>
      </w:pPr>
      <w:bookmarkStart w:id="33" w:name="_Toc337547351"/>
      <w:r w:rsidRPr="0059218F">
        <w:rPr>
          <w:lang w:val="en-US"/>
        </w:rPr>
        <w:t>3.5</w:t>
      </w:r>
      <w:r w:rsidRPr="0059218F">
        <w:rPr>
          <w:lang w:val="en-US"/>
        </w:rPr>
        <w:tab/>
        <w:t>Measurement tim</w:t>
      </w:r>
      <w:r w:rsidRPr="00330E3C">
        <w:rPr>
          <w:lang w:val="en-US"/>
        </w:rPr>
        <w:t>i</w:t>
      </w:r>
      <w:r w:rsidRPr="0059218F">
        <w:rPr>
          <w:lang w:val="en-US"/>
        </w:rPr>
        <w:t>ng</w:t>
      </w:r>
      <w:bookmarkEnd w:id="33"/>
    </w:p>
    <w:p w:rsidR="0059218F" w:rsidRPr="0059218F" w:rsidRDefault="0059218F" w:rsidP="0059218F">
      <w:pPr>
        <w:rPr>
          <w:lang w:val="en-US"/>
        </w:rPr>
      </w:pPr>
      <w:r w:rsidRPr="0059218F">
        <w:rPr>
          <w:lang w:val="en-US"/>
        </w:rPr>
        <w:t>Especially modern digital systems often operate with short transmission lengths and relatively long times of inactivity (low duty cycle). For a standard occupancy measurement setup it will normally not be possible to capture each single burst of an emission. But this is not necessary because the results will be evaluated on a statistical basis anyway. Provided a large number of samples are taken on one channel/frequency, the duty cycle of interrupted emissions will show up in the result with reasonable accuracy. Unless it is required to investigate the occupancy inside the frame structure of a TDMA system, it is sufficient to mark a particular frequency as occupied at all times where at least one station is transmitting, regardless of how many time slots in a radio frame it uses.</w:t>
      </w:r>
    </w:p>
    <w:p w:rsidR="0059218F" w:rsidRPr="0059218F" w:rsidRDefault="0059218F" w:rsidP="0059218F">
      <w:pPr>
        <w:rPr>
          <w:lang w:val="en-US"/>
        </w:rPr>
      </w:pPr>
      <w:r w:rsidRPr="0059218F">
        <w:rPr>
          <w:lang w:val="en-US"/>
        </w:rPr>
        <w:t>Considering the performance of the measurement system in terms of scanning speed, the time settings for the measurement will normally be a compromise between measurement time on one channel and revisit time. The following considerations may be taken as a guideline when determining the time settings:</w:t>
      </w:r>
    </w:p>
    <w:p w:rsidR="0059218F" w:rsidRPr="0059218F" w:rsidRDefault="00083BA3" w:rsidP="00083BA3">
      <w:pPr>
        <w:pStyle w:val="enumlev1"/>
        <w:rPr>
          <w:lang w:val="en-US"/>
        </w:rPr>
      </w:pPr>
      <w:r>
        <w:rPr>
          <w:lang w:val="en-US"/>
        </w:rPr>
        <w:t>–</w:t>
      </w:r>
      <w:r>
        <w:rPr>
          <w:lang w:val="en-US"/>
        </w:rPr>
        <w:tab/>
      </w:r>
      <w:r w:rsidR="0059218F" w:rsidRPr="0059218F">
        <w:rPr>
          <w:lang w:val="en-US"/>
        </w:rPr>
        <w:t>The revisit time should be as short as possible. In any case it has to be shorter than the average transmission time.</w:t>
      </w:r>
    </w:p>
    <w:p w:rsidR="0059218F" w:rsidRPr="0059218F" w:rsidRDefault="00083BA3" w:rsidP="00083BA3">
      <w:pPr>
        <w:pStyle w:val="enumlev1"/>
        <w:rPr>
          <w:lang w:val="en-US"/>
        </w:rPr>
      </w:pPr>
      <w:r>
        <w:rPr>
          <w:lang w:val="en-US"/>
        </w:rPr>
        <w:t>–</w:t>
      </w:r>
      <w:r>
        <w:rPr>
          <w:lang w:val="en-US"/>
        </w:rPr>
        <w:tab/>
      </w:r>
      <w:r w:rsidR="0059218F" w:rsidRPr="0059218F">
        <w:rPr>
          <w:lang w:val="en-US"/>
        </w:rPr>
        <w:t>The sample measurement time should be as short as possible. In any case, it should be shorter than a radio frame in a band used by TDMA systems.</w:t>
      </w:r>
    </w:p>
    <w:p w:rsidR="0059218F" w:rsidRPr="0059218F" w:rsidRDefault="0059218F" w:rsidP="0059218F">
      <w:pPr>
        <w:rPr>
          <w:lang w:val="en-US"/>
        </w:rPr>
      </w:pPr>
      <w:r w:rsidRPr="0059218F">
        <w:rPr>
          <w:lang w:val="en-US"/>
        </w:rPr>
        <w:t>When FFT equipment is used, the sample measurement time is equal to the acquisition time. If the minimum requirements for revisit time cannot be fulfilled, either the sample measurement time has to be shortened or the number of channels (or width of the band in FBO) has to be reduced.</w:t>
      </w:r>
    </w:p>
    <w:p w:rsidR="0059218F" w:rsidRPr="0059218F" w:rsidRDefault="0059218F" w:rsidP="0059218F">
      <w:pPr>
        <w:rPr>
          <w:lang w:val="en-US"/>
        </w:rPr>
      </w:pPr>
      <w:r w:rsidRPr="0059218F">
        <w:rPr>
          <w:lang w:val="en-US"/>
        </w:rPr>
        <w:t>Annex 1 provides more detailed information on the dependencies of these parameters.</w:t>
      </w:r>
    </w:p>
    <w:p w:rsidR="0059218F" w:rsidRPr="0059218F" w:rsidRDefault="0059218F" w:rsidP="0059218F">
      <w:pPr>
        <w:rPr>
          <w:lang w:val="en-US"/>
        </w:rPr>
      </w:pPr>
      <w:r w:rsidRPr="0059218F">
        <w:rPr>
          <w:lang w:val="en-US"/>
        </w:rPr>
        <w:t>The following figure illustrates the different times involved in occupancy measurements and their dependencies.</w:t>
      </w:r>
    </w:p>
    <w:p w:rsidR="0059218F" w:rsidRPr="0059218F" w:rsidRDefault="0059218F" w:rsidP="00083BA3">
      <w:pPr>
        <w:pStyle w:val="FigureNo"/>
        <w:rPr>
          <w:lang w:val="en-US"/>
        </w:rPr>
      </w:pPr>
      <w:r w:rsidRPr="0059218F">
        <w:rPr>
          <w:lang w:val="en-US"/>
        </w:rPr>
        <w:lastRenderedPageBreak/>
        <w:t>Figure 7</w:t>
      </w:r>
    </w:p>
    <w:p w:rsidR="0059218F" w:rsidRPr="0059218F" w:rsidRDefault="0059218F" w:rsidP="00083BA3">
      <w:pPr>
        <w:pStyle w:val="Figuretitle"/>
        <w:keepLines/>
        <w:rPr>
          <w:lang w:val="en-US"/>
        </w:rPr>
      </w:pPr>
      <w:r w:rsidRPr="0059218F">
        <w:rPr>
          <w:lang w:val="en-US"/>
        </w:rPr>
        <w:t>Timing dependencies</w:t>
      </w:r>
    </w:p>
    <w:p w:rsidR="0059218F" w:rsidRPr="0059218F" w:rsidRDefault="00083BA3" w:rsidP="00083BA3">
      <w:pPr>
        <w:keepNext/>
        <w:keepLines/>
        <w:rPr>
          <w:lang w:val="en-US"/>
        </w:rPr>
      </w:pPr>
      <w:r>
        <w:rPr>
          <w:noProof/>
          <w:lang w:val="en-US" w:eastAsia="zh-CN"/>
        </w:rPr>
        <mc:AlternateContent>
          <mc:Choice Requires="wpg">
            <w:drawing>
              <wp:anchor distT="0" distB="0" distL="114300" distR="114300" simplePos="0" relativeHeight="251676672" behindDoc="0" locked="0" layoutInCell="1" allowOverlap="1" wp14:anchorId="595065EA" wp14:editId="7C629F5D">
                <wp:simplePos x="0" y="0"/>
                <wp:positionH relativeFrom="column">
                  <wp:posOffset>288290</wp:posOffset>
                </wp:positionH>
                <wp:positionV relativeFrom="paragraph">
                  <wp:posOffset>18415</wp:posOffset>
                </wp:positionV>
                <wp:extent cx="5504815" cy="2457450"/>
                <wp:effectExtent l="0" t="19050" r="76835" b="0"/>
                <wp:wrapNone/>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815" cy="2457450"/>
                          <a:chOff x="1591" y="5490"/>
                          <a:chExt cx="8669" cy="3870"/>
                        </a:xfrm>
                      </wpg:grpSpPr>
                      <wps:wsp>
                        <wps:cNvPr id="411" name="Rectangle 500"/>
                        <wps:cNvSpPr>
                          <a:spLocks noChangeArrowheads="1"/>
                        </wps:cNvSpPr>
                        <wps:spPr bwMode="auto">
                          <a:xfrm>
                            <a:off x="8294"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501"/>
                        <wps:cNvSpPr>
                          <a:spLocks noChangeArrowheads="1"/>
                        </wps:cNvSpPr>
                        <wps:spPr bwMode="auto">
                          <a:xfrm>
                            <a:off x="4940"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502"/>
                        <wps:cNvSpPr>
                          <a:spLocks noChangeArrowheads="1"/>
                        </wps:cNvSpPr>
                        <wps:spPr bwMode="auto">
                          <a:xfrm>
                            <a:off x="3907"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503"/>
                        <wps:cNvSpPr>
                          <a:spLocks noChangeArrowheads="1"/>
                        </wps:cNvSpPr>
                        <wps:spPr bwMode="auto">
                          <a:xfrm>
                            <a:off x="2776"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504"/>
                        <wps:cNvSpPr>
                          <a:spLocks noChangeArrowheads="1"/>
                        </wps:cNvSpPr>
                        <wps:spPr bwMode="auto">
                          <a:xfrm>
                            <a:off x="7261"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505"/>
                        <wps:cNvSpPr>
                          <a:spLocks noChangeArrowheads="1"/>
                        </wps:cNvSpPr>
                        <wps:spPr bwMode="auto">
                          <a:xfrm>
                            <a:off x="6130"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506"/>
                        <wps:cNvSpPr>
                          <a:spLocks noChangeArrowheads="1"/>
                        </wps:cNvSpPr>
                        <wps:spPr bwMode="auto">
                          <a:xfrm>
                            <a:off x="9425"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507"/>
                        <wps:cNvSpPr>
                          <a:spLocks noChangeArrowheads="1"/>
                        </wps:cNvSpPr>
                        <wps:spPr bwMode="auto">
                          <a:xfrm>
                            <a:off x="8294"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508"/>
                        <wps:cNvSpPr>
                          <a:spLocks noChangeArrowheads="1"/>
                        </wps:cNvSpPr>
                        <wps:spPr bwMode="auto">
                          <a:xfrm>
                            <a:off x="4079" y="7035"/>
                            <a:ext cx="2664"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509"/>
                        <wps:cNvSpPr>
                          <a:spLocks noChangeArrowheads="1"/>
                        </wps:cNvSpPr>
                        <wps:spPr bwMode="auto">
                          <a:xfrm>
                            <a:off x="6319" y="6045"/>
                            <a:ext cx="1669"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510"/>
                        <wps:cNvSpPr>
                          <a:spLocks noChangeArrowheads="1"/>
                        </wps:cNvSpPr>
                        <wps:spPr bwMode="auto">
                          <a:xfrm>
                            <a:off x="2322" y="6045"/>
                            <a:ext cx="2108"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511"/>
                        <wps:cNvCnPr/>
                        <wps:spPr bwMode="auto">
                          <a:xfrm>
                            <a:off x="1935" y="8970"/>
                            <a:ext cx="8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Line 512"/>
                        <wps:cNvCnPr/>
                        <wps:spPr bwMode="auto">
                          <a:xfrm flipV="1">
                            <a:off x="1935" y="5580"/>
                            <a:ext cx="0" cy="3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Line 513"/>
                        <wps:cNvCnPr/>
                        <wps:spPr bwMode="auto">
                          <a:xfrm>
                            <a:off x="1891" y="6210"/>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Rectangle 514"/>
                        <wps:cNvSpPr>
                          <a:spLocks noChangeArrowheads="1"/>
                        </wps:cNvSpPr>
                        <wps:spPr bwMode="auto">
                          <a:xfrm>
                            <a:off x="2610" y="604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26" name="Rectangle 515"/>
                        <wps:cNvSpPr>
                          <a:spLocks noChangeArrowheads="1"/>
                        </wps:cNvSpPr>
                        <wps:spPr bwMode="auto">
                          <a:xfrm>
                            <a:off x="3324" y="6045"/>
                            <a:ext cx="246" cy="360"/>
                          </a:xfrm>
                          <a:prstGeom prst="rect">
                            <a:avLst/>
                          </a:prstGeom>
                          <a:pattFill prst="ltUpDiag">
                            <a:fgClr>
                              <a:srgbClr val="000000">
                                <a:alpha val="47842"/>
                              </a:srgbClr>
                            </a:fgClr>
                            <a:bgClr>
                              <a:srgbClr val="FFFFFF">
                                <a:alpha val="47842"/>
                              </a:srgbClr>
                            </a:bgClr>
                          </a:pattFill>
                          <a:ln w="9525">
                            <a:solidFill>
                              <a:srgbClr val="000000"/>
                            </a:solidFill>
                            <a:miter lim="800000"/>
                            <a:headEnd/>
                            <a:tailEnd/>
                          </a:ln>
                        </wps:spPr>
                        <wps:bodyPr rot="0" vert="horz" wrap="square" lIns="91440" tIns="45720" rIns="91440" bIns="45720" anchor="t" anchorCtr="0" upright="1">
                          <a:noAutofit/>
                        </wps:bodyPr>
                      </wps:wsp>
                      <wps:wsp>
                        <wps:cNvPr id="427" name="Line 516"/>
                        <wps:cNvCnPr/>
                        <wps:spPr bwMode="auto">
                          <a:xfrm>
                            <a:off x="3570" y="640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8" name="Line 517"/>
                        <wps:cNvCnPr/>
                        <wps:spPr bwMode="auto">
                          <a:xfrm>
                            <a:off x="4524" y="739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9" name="Line 518"/>
                        <wps:cNvCnPr/>
                        <wps:spPr bwMode="auto">
                          <a:xfrm>
                            <a:off x="5468" y="5730"/>
                            <a:ext cx="0" cy="22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0" name="Line 519"/>
                        <wps:cNvCnPr/>
                        <wps:spPr bwMode="auto">
                          <a:xfrm>
                            <a:off x="6434" y="640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1" name="Line 520"/>
                        <wps:cNvCnPr/>
                        <wps:spPr bwMode="auto">
                          <a:xfrm>
                            <a:off x="7388" y="739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2" name="Line 521"/>
                        <wps:cNvCnPr/>
                        <wps:spPr bwMode="auto">
                          <a:xfrm>
                            <a:off x="8332" y="6405"/>
                            <a:ext cx="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3" name="Line 522"/>
                        <wps:cNvCnPr/>
                        <wps:spPr bwMode="auto">
                          <a:xfrm>
                            <a:off x="9292" y="640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34" name="Group 523"/>
                        <wpg:cNvGrpSpPr>
                          <a:grpSpLocks/>
                        </wpg:cNvGrpSpPr>
                        <wpg:grpSpPr bwMode="auto">
                          <a:xfrm>
                            <a:off x="9292" y="7035"/>
                            <a:ext cx="638" cy="360"/>
                            <a:chOff x="8302" y="6270"/>
                            <a:chExt cx="638" cy="360"/>
                          </a:xfrm>
                        </wpg:grpSpPr>
                        <wps:wsp>
                          <wps:cNvPr id="435" name="Line 524"/>
                          <wps:cNvCnPr/>
                          <wps:spPr bwMode="auto">
                            <a:xfrm>
                              <a:off x="8302" y="627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Line 525"/>
                          <wps:cNvCnPr/>
                          <wps:spPr bwMode="auto">
                            <a:xfrm>
                              <a:off x="8302" y="6270"/>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526"/>
                          <wps:cNvCnPr/>
                          <wps:spPr bwMode="auto">
                            <a:xfrm>
                              <a:off x="8302" y="6630"/>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Line 527"/>
                          <wps:cNvCnPr/>
                          <wps:spPr bwMode="auto">
                            <a:xfrm>
                              <a:off x="8670" y="6270"/>
                              <a:ext cx="2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9" name="Line 528"/>
                          <wps:cNvCnPr/>
                          <wps:spPr bwMode="auto">
                            <a:xfrm>
                              <a:off x="8670" y="6630"/>
                              <a:ext cx="2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40" name="Line 529"/>
                        <wps:cNvCnPr/>
                        <wps:spPr bwMode="auto">
                          <a:xfrm>
                            <a:off x="2610" y="5730"/>
                            <a:ext cx="0" cy="32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1" name="Line 530"/>
                        <wps:cNvCnPr/>
                        <wps:spPr bwMode="auto">
                          <a:xfrm flipH="1">
                            <a:off x="3570" y="7665"/>
                            <a:ext cx="0" cy="13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2" name="Line 531"/>
                        <wps:cNvCnPr/>
                        <wps:spPr bwMode="auto">
                          <a:xfrm>
                            <a:off x="4508" y="8580"/>
                            <a:ext cx="0" cy="3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3" name="Line 532"/>
                        <wps:cNvCnPr/>
                        <wps:spPr bwMode="auto">
                          <a:xfrm>
                            <a:off x="5468" y="8580"/>
                            <a:ext cx="0" cy="3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4" name="Line 533"/>
                        <wps:cNvCnPr/>
                        <wps:spPr bwMode="auto">
                          <a:xfrm>
                            <a:off x="3324" y="6405"/>
                            <a:ext cx="0" cy="2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5" name="Line 534"/>
                        <wps:cNvCnPr/>
                        <wps:spPr bwMode="auto">
                          <a:xfrm>
                            <a:off x="2610" y="6585"/>
                            <a:ext cx="71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6" name="Line 535"/>
                        <wps:cNvCnPr/>
                        <wps:spPr bwMode="auto">
                          <a:xfrm>
                            <a:off x="2610" y="6900"/>
                            <a:ext cx="95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7" name="Line 536"/>
                        <wps:cNvCnPr/>
                        <wps:spPr bwMode="auto">
                          <a:xfrm>
                            <a:off x="2610" y="5805"/>
                            <a:ext cx="285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8" name="Text Box 537"/>
                        <wps:cNvSpPr txBox="1">
                          <a:spLocks noChangeArrowheads="1"/>
                        </wps:cNvSpPr>
                        <wps:spPr bwMode="auto">
                          <a:xfrm>
                            <a:off x="3800" y="565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1046" w:rsidRPr="00083BA3" w:rsidRDefault="00EA1046" w:rsidP="0059218F">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R</w:t>
                              </w:r>
                            </w:p>
                          </w:txbxContent>
                        </wps:txbx>
                        <wps:bodyPr rot="0" vert="horz" wrap="square" lIns="36000" tIns="10800" rIns="36000" bIns="10800" anchor="t" anchorCtr="0" upright="1">
                          <a:noAutofit/>
                        </wps:bodyPr>
                      </wps:wsp>
                      <wps:wsp>
                        <wps:cNvPr id="449" name="Text Box 538"/>
                        <wps:cNvSpPr txBox="1">
                          <a:spLocks noChangeArrowheads="1"/>
                        </wps:cNvSpPr>
                        <wps:spPr bwMode="auto">
                          <a:xfrm>
                            <a:off x="2776" y="646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1046" w:rsidRPr="00083BA3" w:rsidRDefault="00EA1046" w:rsidP="0059218F">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M</w:t>
                              </w:r>
                            </w:p>
                          </w:txbxContent>
                        </wps:txbx>
                        <wps:bodyPr rot="0" vert="horz" wrap="square" lIns="36000" tIns="10800" rIns="36000" bIns="10800" anchor="t" anchorCtr="0" upright="1">
                          <a:noAutofit/>
                        </wps:bodyPr>
                      </wps:wsp>
                      <wps:wsp>
                        <wps:cNvPr id="450" name="Text Box 539"/>
                        <wps:cNvSpPr txBox="1">
                          <a:spLocks noChangeArrowheads="1"/>
                        </wps:cNvSpPr>
                        <wps:spPr bwMode="auto">
                          <a:xfrm>
                            <a:off x="2881" y="6780"/>
                            <a:ext cx="443"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1046" w:rsidRPr="00083BA3" w:rsidRDefault="00EA1046" w:rsidP="0059218F">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obs</w:t>
                              </w:r>
                            </w:p>
                          </w:txbxContent>
                        </wps:txbx>
                        <wps:bodyPr rot="0" vert="horz" wrap="square" lIns="36000" tIns="10800" rIns="36000" bIns="10800" anchor="t" anchorCtr="0" upright="1">
                          <a:noAutofit/>
                        </wps:bodyPr>
                      </wps:wsp>
                      <wps:wsp>
                        <wps:cNvPr id="451" name="Text Box 540"/>
                        <wps:cNvSpPr txBox="1">
                          <a:spLocks noChangeArrowheads="1"/>
                        </wps:cNvSpPr>
                        <wps:spPr bwMode="auto">
                          <a:xfrm>
                            <a:off x="2432"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1046" w:rsidRPr="00B802E4" w:rsidRDefault="00EA1046" w:rsidP="0059218F">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1</w:t>
                              </w:r>
                            </w:p>
                          </w:txbxContent>
                        </wps:txbx>
                        <wps:bodyPr rot="0" vert="horz" wrap="square" lIns="36000" tIns="10800" rIns="36000" bIns="10800" anchor="t" anchorCtr="0" upright="1">
                          <a:noAutofit/>
                        </wps:bodyPr>
                      </wps:wsp>
                      <wps:wsp>
                        <wps:cNvPr id="452" name="Text Box 541"/>
                        <wps:cNvSpPr txBox="1">
                          <a:spLocks noChangeArrowheads="1"/>
                        </wps:cNvSpPr>
                        <wps:spPr bwMode="auto">
                          <a:xfrm>
                            <a:off x="3391"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1046" w:rsidRPr="00B802E4" w:rsidRDefault="00EA1046" w:rsidP="0059218F">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2</w:t>
                              </w:r>
                            </w:p>
                          </w:txbxContent>
                        </wps:txbx>
                        <wps:bodyPr rot="0" vert="horz" wrap="square" lIns="36000" tIns="10800" rIns="36000" bIns="10800" anchor="t" anchorCtr="0" upright="1">
                          <a:noAutofit/>
                        </wps:bodyPr>
                      </wps:wsp>
                      <wps:wsp>
                        <wps:cNvPr id="453" name="Text Box 542"/>
                        <wps:cNvSpPr txBox="1">
                          <a:spLocks noChangeArrowheads="1"/>
                        </wps:cNvSpPr>
                        <wps:spPr bwMode="auto">
                          <a:xfrm>
                            <a:off x="4366"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1046" w:rsidRPr="00B802E4" w:rsidRDefault="00EA1046" w:rsidP="0059218F">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3</w:t>
                              </w:r>
                            </w:p>
                          </w:txbxContent>
                        </wps:txbx>
                        <wps:bodyPr rot="0" vert="horz" wrap="square" lIns="36000" tIns="10800" rIns="36000" bIns="10800" anchor="t" anchorCtr="0" upright="1">
                          <a:noAutofit/>
                        </wps:bodyPr>
                      </wps:wsp>
                      <wps:wsp>
                        <wps:cNvPr id="454" name="Text Box 543"/>
                        <wps:cNvSpPr txBox="1">
                          <a:spLocks noChangeArrowheads="1"/>
                        </wps:cNvSpPr>
                        <wps:spPr bwMode="auto">
                          <a:xfrm>
                            <a:off x="5331"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1046" w:rsidRPr="00B802E4" w:rsidRDefault="00EA1046" w:rsidP="0059218F">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4</w:t>
                              </w:r>
                            </w:p>
                          </w:txbxContent>
                        </wps:txbx>
                        <wps:bodyPr rot="0" vert="horz" wrap="square" lIns="36000" tIns="10800" rIns="36000" bIns="10800" anchor="t" anchorCtr="0" upright="1">
                          <a:noAutofit/>
                        </wps:bodyPr>
                      </wps:wsp>
                      <wps:wsp>
                        <wps:cNvPr id="455" name="Text Box 544"/>
                        <wps:cNvSpPr txBox="1">
                          <a:spLocks noChangeArrowheads="1"/>
                        </wps:cNvSpPr>
                        <wps:spPr bwMode="auto">
                          <a:xfrm>
                            <a:off x="9916"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1046" w:rsidRPr="00083BA3" w:rsidRDefault="00EA1046" w:rsidP="0059218F">
                              <w:pPr>
                                <w:spacing w:before="0"/>
                                <w:jc w:val="center"/>
                                <w:rPr>
                                  <w:rFonts w:ascii="Arial" w:hAnsi="Arial" w:cs="Arial"/>
                                  <w:i/>
                                  <w:iCs/>
                                  <w:sz w:val="18"/>
                                  <w:szCs w:val="18"/>
                                  <w:lang w:val="de-DE"/>
                                </w:rPr>
                              </w:pPr>
                              <w:r w:rsidRPr="00083BA3">
                                <w:rPr>
                                  <w:rFonts w:ascii="Arial" w:hAnsi="Arial" w:cs="Arial"/>
                                  <w:i/>
                                  <w:iCs/>
                                  <w:sz w:val="18"/>
                                  <w:szCs w:val="18"/>
                                  <w:lang w:val="de-DE"/>
                                </w:rPr>
                                <w:t>t</w:t>
                              </w:r>
                            </w:p>
                          </w:txbxContent>
                        </wps:txbx>
                        <wps:bodyPr rot="0" vert="horz" wrap="square" lIns="36000" tIns="10800" rIns="36000" bIns="10800" anchor="t" anchorCtr="0" upright="1">
                          <a:noAutofit/>
                        </wps:bodyPr>
                      </wps:wsp>
                      <wps:wsp>
                        <wps:cNvPr id="456" name="Text Box 545"/>
                        <wps:cNvSpPr txBox="1">
                          <a:spLocks noChangeArrowheads="1"/>
                        </wps:cNvSpPr>
                        <wps:spPr bwMode="auto">
                          <a:xfrm>
                            <a:off x="1591" y="5490"/>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083BA3" w:rsidRDefault="00EA1046" w:rsidP="0059218F">
                              <w:pPr>
                                <w:spacing w:before="0"/>
                                <w:jc w:val="center"/>
                                <w:rPr>
                                  <w:rFonts w:ascii="Arial" w:hAnsi="Arial" w:cs="Arial"/>
                                  <w:i/>
                                  <w:iCs/>
                                  <w:sz w:val="18"/>
                                  <w:szCs w:val="18"/>
                                  <w:lang w:val="de-DE"/>
                                </w:rPr>
                              </w:pPr>
                              <w:r w:rsidRPr="00083BA3">
                                <w:rPr>
                                  <w:rFonts w:ascii="Arial" w:hAnsi="Arial" w:cs="Arial"/>
                                  <w:i/>
                                  <w:iCs/>
                                  <w:sz w:val="18"/>
                                  <w:szCs w:val="18"/>
                                  <w:lang w:val="de-DE"/>
                                </w:rPr>
                                <w:t>f</w:t>
                              </w:r>
                            </w:p>
                          </w:txbxContent>
                        </wps:txbx>
                        <wps:bodyPr rot="0" vert="horz" wrap="square" lIns="36000" tIns="10800" rIns="36000" bIns="10800" anchor="t" anchorCtr="0" upright="1">
                          <a:noAutofit/>
                        </wps:bodyPr>
                      </wps:wsp>
                      <wps:wsp>
                        <wps:cNvPr id="457" name="Text Box 546"/>
                        <wps:cNvSpPr txBox="1">
                          <a:spLocks noChangeArrowheads="1"/>
                        </wps:cNvSpPr>
                        <wps:spPr bwMode="auto">
                          <a:xfrm>
                            <a:off x="1591" y="6045"/>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B802E4" w:rsidRDefault="00EA1046" w:rsidP="0059218F">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1</w:t>
                              </w:r>
                            </w:p>
                          </w:txbxContent>
                        </wps:txbx>
                        <wps:bodyPr rot="0" vert="horz" wrap="square" lIns="36000" tIns="10800" rIns="36000" bIns="10800" anchor="t" anchorCtr="0" upright="1">
                          <a:noAutofit/>
                        </wps:bodyPr>
                      </wps:wsp>
                      <wps:wsp>
                        <wps:cNvPr id="458" name="Line 547"/>
                        <wps:cNvCnPr/>
                        <wps:spPr bwMode="auto">
                          <a:xfrm>
                            <a:off x="1891" y="7200"/>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8"/>
                        <wps:cNvCnPr/>
                        <wps:spPr bwMode="auto">
                          <a:xfrm>
                            <a:off x="1875" y="8160"/>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Text Box 549"/>
                        <wps:cNvSpPr txBox="1">
                          <a:spLocks noChangeArrowheads="1"/>
                        </wps:cNvSpPr>
                        <wps:spPr bwMode="auto">
                          <a:xfrm>
                            <a:off x="1591" y="7035"/>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B802E4" w:rsidRDefault="00EA1046" w:rsidP="0059218F">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2</w:t>
                              </w:r>
                            </w:p>
                          </w:txbxContent>
                        </wps:txbx>
                        <wps:bodyPr rot="0" vert="horz" wrap="square" lIns="36000" tIns="10800" rIns="36000" bIns="10800" anchor="t" anchorCtr="0" upright="1">
                          <a:noAutofit/>
                        </wps:bodyPr>
                      </wps:wsp>
                      <wps:wsp>
                        <wps:cNvPr id="461" name="Text Box 550"/>
                        <wps:cNvSpPr txBox="1">
                          <a:spLocks noChangeArrowheads="1"/>
                        </wps:cNvSpPr>
                        <wps:spPr bwMode="auto">
                          <a:xfrm>
                            <a:off x="1591" y="8025"/>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B802E4" w:rsidRDefault="00EA1046" w:rsidP="0059218F">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3</w:t>
                              </w:r>
                            </w:p>
                          </w:txbxContent>
                        </wps:txbx>
                        <wps:bodyPr rot="0" vert="horz" wrap="square" lIns="36000" tIns="10800" rIns="36000" bIns="10800" anchor="t" anchorCtr="0" upright="1">
                          <a:noAutofit/>
                        </wps:bodyPr>
                      </wps:wsp>
                      <wps:wsp>
                        <wps:cNvPr id="462" name="Rectangle 551"/>
                        <wps:cNvSpPr>
                          <a:spLocks noChangeArrowheads="1"/>
                        </wps:cNvSpPr>
                        <wps:spPr bwMode="auto">
                          <a:xfrm>
                            <a:off x="3564" y="703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63" name="Rectangle 552"/>
                        <wps:cNvSpPr>
                          <a:spLocks noChangeArrowheads="1"/>
                        </wps:cNvSpPr>
                        <wps:spPr bwMode="auto">
                          <a:xfrm>
                            <a:off x="4278" y="7035"/>
                            <a:ext cx="246" cy="360"/>
                          </a:xfrm>
                          <a:prstGeom prst="rect">
                            <a:avLst/>
                          </a:prstGeom>
                          <a:pattFill prst="ltUpDiag">
                            <a:fgClr>
                              <a:srgbClr val="000000">
                                <a:alpha val="49019"/>
                              </a:srgbClr>
                            </a:fgClr>
                            <a:bgClr>
                              <a:srgbClr val="FFFFFF">
                                <a:alpha val="49019"/>
                              </a:srgbClr>
                            </a:bgClr>
                          </a:pattFill>
                          <a:ln w="9525">
                            <a:solidFill>
                              <a:srgbClr val="000000"/>
                            </a:solidFill>
                            <a:miter lim="800000"/>
                            <a:headEnd/>
                            <a:tailEnd/>
                          </a:ln>
                        </wps:spPr>
                        <wps:bodyPr rot="0" vert="horz" wrap="square" lIns="91440" tIns="45720" rIns="91440" bIns="45720" anchor="t" anchorCtr="0" upright="1">
                          <a:noAutofit/>
                        </wps:bodyPr>
                      </wps:wsp>
                      <wpg:grpSp>
                        <wpg:cNvPr id="464" name="Group 553"/>
                        <wpg:cNvGrpSpPr>
                          <a:grpSpLocks/>
                        </wpg:cNvGrpSpPr>
                        <wpg:grpSpPr bwMode="auto">
                          <a:xfrm>
                            <a:off x="4508" y="8025"/>
                            <a:ext cx="960" cy="360"/>
                            <a:chOff x="3039" y="6225"/>
                            <a:chExt cx="960" cy="360"/>
                          </a:xfrm>
                        </wpg:grpSpPr>
                        <wps:wsp>
                          <wps:cNvPr id="465" name="Rectangle 554"/>
                          <wps:cNvSpPr>
                            <a:spLocks noChangeArrowheads="1"/>
                          </wps:cNvSpPr>
                          <wps:spPr bwMode="auto">
                            <a:xfrm>
                              <a:off x="3039" y="62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66" name="Rectangle 555"/>
                          <wps:cNvSpPr>
                            <a:spLocks noChangeArrowheads="1"/>
                          </wps:cNvSpPr>
                          <wps:spPr bwMode="auto">
                            <a:xfrm>
                              <a:off x="3753" y="6225"/>
                              <a:ext cx="246"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467" name="Rectangle 556"/>
                        <wps:cNvSpPr>
                          <a:spLocks noChangeArrowheads="1"/>
                        </wps:cNvSpPr>
                        <wps:spPr bwMode="auto">
                          <a:xfrm>
                            <a:off x="5468" y="604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68" name="Rectangle 557"/>
                        <wps:cNvSpPr>
                          <a:spLocks noChangeArrowheads="1"/>
                        </wps:cNvSpPr>
                        <wps:spPr bwMode="auto">
                          <a:xfrm>
                            <a:off x="6182" y="6045"/>
                            <a:ext cx="246" cy="360"/>
                          </a:xfrm>
                          <a:prstGeom prst="rect">
                            <a:avLst/>
                          </a:prstGeom>
                          <a:pattFill prst="ltUpDiag">
                            <a:fgClr>
                              <a:srgbClr val="000000">
                                <a:alpha val="47842"/>
                              </a:srgbClr>
                            </a:fgClr>
                            <a:bgClr>
                              <a:srgbClr val="FFFFFF">
                                <a:alpha val="47842"/>
                              </a:srgbClr>
                            </a:bgClr>
                          </a:pattFill>
                          <a:ln w="9525">
                            <a:solidFill>
                              <a:srgbClr val="000000"/>
                            </a:solidFill>
                            <a:miter lim="800000"/>
                            <a:headEnd/>
                            <a:tailEnd/>
                          </a:ln>
                        </wps:spPr>
                        <wps:bodyPr rot="0" vert="horz" wrap="square" lIns="91440" tIns="45720" rIns="91440" bIns="45720" anchor="t" anchorCtr="0" upright="1">
                          <a:noAutofit/>
                        </wps:bodyPr>
                      </wps:wsp>
                      <wpg:grpSp>
                        <wpg:cNvPr id="469" name="Group 558"/>
                        <wpg:cNvGrpSpPr>
                          <a:grpSpLocks/>
                        </wpg:cNvGrpSpPr>
                        <wpg:grpSpPr bwMode="auto">
                          <a:xfrm>
                            <a:off x="6434" y="7035"/>
                            <a:ext cx="960" cy="360"/>
                            <a:chOff x="3039" y="6225"/>
                            <a:chExt cx="960" cy="360"/>
                          </a:xfrm>
                        </wpg:grpSpPr>
                        <wps:wsp>
                          <wps:cNvPr id="470" name="Rectangle 559"/>
                          <wps:cNvSpPr>
                            <a:spLocks noChangeArrowheads="1"/>
                          </wps:cNvSpPr>
                          <wps:spPr bwMode="auto">
                            <a:xfrm>
                              <a:off x="3039" y="62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71" name="Rectangle 560"/>
                          <wps:cNvSpPr>
                            <a:spLocks noChangeArrowheads="1"/>
                          </wps:cNvSpPr>
                          <wps:spPr bwMode="auto">
                            <a:xfrm>
                              <a:off x="3753" y="6225"/>
                              <a:ext cx="246"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472" name="Rectangle 561"/>
                        <wps:cNvSpPr>
                          <a:spLocks noChangeArrowheads="1"/>
                        </wps:cNvSpPr>
                        <wps:spPr bwMode="auto">
                          <a:xfrm>
                            <a:off x="7372" y="80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73" name="Rectangle 562"/>
                        <wps:cNvSpPr>
                          <a:spLocks noChangeArrowheads="1"/>
                        </wps:cNvSpPr>
                        <wps:spPr bwMode="auto">
                          <a:xfrm>
                            <a:off x="8089" y="8025"/>
                            <a:ext cx="246" cy="360"/>
                          </a:xfrm>
                          <a:prstGeom prst="rect">
                            <a:avLst/>
                          </a:prstGeom>
                          <a:pattFill prst="ltUpDiag">
                            <a:fgClr>
                              <a:srgbClr val="000000">
                                <a:alpha val="49019"/>
                              </a:srgbClr>
                            </a:fgClr>
                            <a:bgClr>
                              <a:srgbClr val="FFFFFF">
                                <a:alpha val="49019"/>
                              </a:srgbClr>
                            </a:bgClr>
                          </a:pattFill>
                          <a:ln w="9525">
                            <a:solidFill>
                              <a:srgbClr val="000000"/>
                            </a:solidFill>
                            <a:miter lim="800000"/>
                            <a:headEnd/>
                            <a:tailEnd/>
                          </a:ln>
                        </wps:spPr>
                        <wps:bodyPr rot="0" vert="horz" wrap="square" lIns="91440" tIns="45720" rIns="91440" bIns="45720" anchor="t" anchorCtr="0" upright="1">
                          <a:noAutofit/>
                        </wps:bodyPr>
                      </wps:wsp>
                      <wpg:grpSp>
                        <wpg:cNvPr id="474" name="Group 563"/>
                        <wpg:cNvGrpSpPr>
                          <a:grpSpLocks/>
                        </wpg:cNvGrpSpPr>
                        <wpg:grpSpPr bwMode="auto">
                          <a:xfrm>
                            <a:off x="8332" y="6045"/>
                            <a:ext cx="960" cy="360"/>
                            <a:chOff x="3039" y="6225"/>
                            <a:chExt cx="960" cy="360"/>
                          </a:xfrm>
                        </wpg:grpSpPr>
                        <wps:wsp>
                          <wps:cNvPr id="475" name="Rectangle 564"/>
                          <wps:cNvSpPr>
                            <a:spLocks noChangeArrowheads="1"/>
                          </wps:cNvSpPr>
                          <wps:spPr bwMode="auto">
                            <a:xfrm>
                              <a:off x="3039" y="62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76" name="Rectangle 565"/>
                          <wps:cNvSpPr>
                            <a:spLocks noChangeArrowheads="1"/>
                          </wps:cNvSpPr>
                          <wps:spPr bwMode="auto">
                            <a:xfrm>
                              <a:off x="3753" y="6225"/>
                              <a:ext cx="246"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477" name="Group 566"/>
                        <wpg:cNvGrpSpPr>
                          <a:grpSpLocks/>
                        </wpg:cNvGrpSpPr>
                        <wpg:grpSpPr bwMode="auto">
                          <a:xfrm>
                            <a:off x="3767" y="6095"/>
                            <a:ext cx="344" cy="233"/>
                            <a:chOff x="3767" y="6095"/>
                            <a:chExt cx="344" cy="233"/>
                          </a:xfrm>
                        </wpg:grpSpPr>
                        <wps:wsp>
                          <wps:cNvPr id="478" name="Oval 567"/>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9" name="Text Box 568"/>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B802E4" w:rsidRDefault="00EA1046" w:rsidP="0059218F">
                                <w:pPr>
                                  <w:spacing w:before="0"/>
                                  <w:jc w:val="center"/>
                                  <w:rPr>
                                    <w:rFonts w:ascii="Arial" w:hAnsi="Arial" w:cs="Arial"/>
                                    <w:sz w:val="18"/>
                                    <w:szCs w:val="18"/>
                                    <w:lang w:val="de-DE"/>
                                  </w:rPr>
                                </w:pPr>
                                <w:r>
                                  <w:rPr>
                                    <w:rFonts w:ascii="Arial" w:hAnsi="Arial" w:cs="Arial"/>
                                    <w:sz w:val="18"/>
                                    <w:szCs w:val="18"/>
                                    <w:lang w:val="de-DE"/>
                                  </w:rPr>
                                  <w:t>A</w:t>
                                </w:r>
                              </w:p>
                            </w:txbxContent>
                          </wps:txbx>
                          <wps:bodyPr rot="0" vert="horz" wrap="square" lIns="36000" tIns="10800" rIns="36000" bIns="10800" anchor="t" anchorCtr="0" upright="1">
                            <a:noAutofit/>
                          </wps:bodyPr>
                        </wps:wsp>
                      </wpg:grpSp>
                      <wpg:grpSp>
                        <wpg:cNvPr id="480" name="Group 569"/>
                        <wpg:cNvGrpSpPr>
                          <a:grpSpLocks/>
                        </wpg:cNvGrpSpPr>
                        <wpg:grpSpPr bwMode="auto">
                          <a:xfrm>
                            <a:off x="6886" y="6108"/>
                            <a:ext cx="344" cy="233"/>
                            <a:chOff x="3767" y="6095"/>
                            <a:chExt cx="344" cy="233"/>
                          </a:xfrm>
                        </wpg:grpSpPr>
                        <wps:wsp>
                          <wps:cNvPr id="481" name="Oval 570"/>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2" name="Text Box 571"/>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B802E4" w:rsidRDefault="00EA1046" w:rsidP="0059218F">
                                <w:pPr>
                                  <w:spacing w:before="0"/>
                                  <w:jc w:val="center"/>
                                  <w:rPr>
                                    <w:rFonts w:ascii="Arial" w:hAnsi="Arial" w:cs="Arial"/>
                                    <w:sz w:val="18"/>
                                    <w:szCs w:val="18"/>
                                    <w:lang w:val="de-DE"/>
                                  </w:rPr>
                                </w:pPr>
                                <w:r>
                                  <w:rPr>
                                    <w:rFonts w:ascii="Arial" w:hAnsi="Arial" w:cs="Arial"/>
                                    <w:sz w:val="18"/>
                                    <w:szCs w:val="18"/>
                                    <w:lang w:val="de-DE"/>
                                  </w:rPr>
                                  <w:t>B</w:t>
                                </w:r>
                              </w:p>
                            </w:txbxContent>
                          </wps:txbx>
                          <wps:bodyPr rot="0" vert="horz" wrap="square" lIns="36000" tIns="10800" rIns="36000" bIns="10800" anchor="t" anchorCtr="0" upright="1">
                            <a:noAutofit/>
                          </wps:bodyPr>
                        </wps:wsp>
                      </wpg:grpSp>
                      <wpg:grpSp>
                        <wpg:cNvPr id="483" name="Group 572"/>
                        <wpg:cNvGrpSpPr>
                          <a:grpSpLocks/>
                        </wpg:cNvGrpSpPr>
                        <wpg:grpSpPr bwMode="auto">
                          <a:xfrm>
                            <a:off x="4987" y="7095"/>
                            <a:ext cx="344" cy="233"/>
                            <a:chOff x="3767" y="6095"/>
                            <a:chExt cx="344" cy="233"/>
                          </a:xfrm>
                        </wpg:grpSpPr>
                        <wps:wsp>
                          <wps:cNvPr id="484" name="Oval 573"/>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5" name="Text Box 574"/>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B802E4" w:rsidRDefault="00EA1046" w:rsidP="0059218F">
                                <w:pPr>
                                  <w:spacing w:before="0"/>
                                  <w:jc w:val="center"/>
                                  <w:rPr>
                                    <w:rFonts w:ascii="Arial" w:hAnsi="Arial" w:cs="Arial"/>
                                    <w:sz w:val="18"/>
                                    <w:szCs w:val="18"/>
                                    <w:lang w:val="de-DE"/>
                                  </w:rPr>
                                </w:pPr>
                                <w:r>
                                  <w:rPr>
                                    <w:rFonts w:ascii="Arial" w:hAnsi="Arial" w:cs="Arial"/>
                                    <w:sz w:val="18"/>
                                    <w:szCs w:val="18"/>
                                    <w:lang w:val="de-DE"/>
                                  </w:rPr>
                                  <w:t>C</w:t>
                                </w:r>
                              </w:p>
                            </w:txbxContent>
                          </wps:txbx>
                          <wps:bodyPr rot="0" vert="horz" wrap="square" lIns="36000" tIns="10800" rIns="36000" bIns="10800" anchor="t" anchorCtr="0" upright="1">
                            <a:noAutofit/>
                          </wps:bodyPr>
                        </wps:wsp>
                      </wpg:grpSp>
                      <wpg:grpSp>
                        <wpg:cNvPr id="486" name="Group 575"/>
                        <wpg:cNvGrpSpPr>
                          <a:grpSpLocks/>
                        </wpg:cNvGrpSpPr>
                        <wpg:grpSpPr bwMode="auto">
                          <a:xfrm>
                            <a:off x="9660" y="8091"/>
                            <a:ext cx="344" cy="233"/>
                            <a:chOff x="3767" y="6095"/>
                            <a:chExt cx="344" cy="233"/>
                          </a:xfrm>
                        </wpg:grpSpPr>
                        <wps:wsp>
                          <wps:cNvPr id="487" name="Oval 576"/>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8" name="Text Box 577"/>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B802E4" w:rsidRDefault="00EA1046" w:rsidP="0059218F">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489" name="Group 578"/>
                        <wpg:cNvGrpSpPr>
                          <a:grpSpLocks/>
                        </wpg:cNvGrpSpPr>
                        <wpg:grpSpPr bwMode="auto">
                          <a:xfrm>
                            <a:off x="8539" y="8083"/>
                            <a:ext cx="344" cy="233"/>
                            <a:chOff x="3767" y="6095"/>
                            <a:chExt cx="344" cy="233"/>
                          </a:xfrm>
                        </wpg:grpSpPr>
                        <wps:wsp>
                          <wps:cNvPr id="490" name="Oval 579"/>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1" name="Text Box 580"/>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B802E4" w:rsidRDefault="00EA1046" w:rsidP="0059218F">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492" name="Group 581"/>
                        <wpg:cNvGrpSpPr>
                          <a:grpSpLocks/>
                        </wpg:cNvGrpSpPr>
                        <wpg:grpSpPr bwMode="auto">
                          <a:xfrm>
                            <a:off x="6945" y="8075"/>
                            <a:ext cx="344" cy="233"/>
                            <a:chOff x="3767" y="6095"/>
                            <a:chExt cx="344" cy="233"/>
                          </a:xfrm>
                        </wpg:grpSpPr>
                        <wps:wsp>
                          <wps:cNvPr id="493" name="Oval 582"/>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4" name="Text Box 583"/>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B802E4" w:rsidRDefault="00EA1046" w:rsidP="0059218F">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495" name="Group 584"/>
                        <wpg:cNvGrpSpPr>
                          <a:grpSpLocks/>
                        </wpg:cNvGrpSpPr>
                        <wpg:grpSpPr bwMode="auto">
                          <a:xfrm>
                            <a:off x="5786" y="8075"/>
                            <a:ext cx="344" cy="233"/>
                            <a:chOff x="3767" y="6095"/>
                            <a:chExt cx="344" cy="233"/>
                          </a:xfrm>
                        </wpg:grpSpPr>
                        <wps:wsp>
                          <wps:cNvPr id="496" name="Oval 585"/>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7" name="Text Box 586"/>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B802E4" w:rsidRDefault="00EA1046" w:rsidP="0059218F">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498" name="Group 587"/>
                        <wpg:cNvGrpSpPr>
                          <a:grpSpLocks/>
                        </wpg:cNvGrpSpPr>
                        <wpg:grpSpPr bwMode="auto">
                          <a:xfrm>
                            <a:off x="4596" y="8087"/>
                            <a:ext cx="344" cy="233"/>
                            <a:chOff x="3767" y="6095"/>
                            <a:chExt cx="344" cy="233"/>
                          </a:xfrm>
                        </wpg:grpSpPr>
                        <wps:wsp>
                          <wps:cNvPr id="499" name="Oval 588"/>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0" name="Text Box 589"/>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B802E4" w:rsidRDefault="00EA1046" w:rsidP="0059218F">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501" name="Group 590"/>
                        <wpg:cNvGrpSpPr>
                          <a:grpSpLocks/>
                        </wpg:cNvGrpSpPr>
                        <wpg:grpSpPr bwMode="auto">
                          <a:xfrm>
                            <a:off x="3563" y="8081"/>
                            <a:ext cx="344" cy="233"/>
                            <a:chOff x="3767" y="6095"/>
                            <a:chExt cx="344" cy="233"/>
                          </a:xfrm>
                        </wpg:grpSpPr>
                        <wps:wsp>
                          <wps:cNvPr id="502" name="Oval 591"/>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3" name="Text Box 592"/>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B802E4" w:rsidRDefault="00EA1046" w:rsidP="0059218F">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504" name="Group 593"/>
                        <wpg:cNvGrpSpPr>
                          <a:grpSpLocks/>
                        </wpg:cNvGrpSpPr>
                        <wpg:grpSpPr bwMode="auto">
                          <a:xfrm>
                            <a:off x="3021" y="8073"/>
                            <a:ext cx="344" cy="233"/>
                            <a:chOff x="3767" y="6095"/>
                            <a:chExt cx="344" cy="233"/>
                          </a:xfrm>
                        </wpg:grpSpPr>
                        <wps:wsp>
                          <wps:cNvPr id="505" name="Oval 594"/>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 name="Text Box 595"/>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B802E4" w:rsidRDefault="00EA1046" w:rsidP="0059218F">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0" o:spid="_x0000_s1241" style="position:absolute;left:0;text-align:left;margin-left:22.7pt;margin-top:1.45pt;width:433.45pt;height:193.5pt;z-index:251676672" coordorigin="1591,5490" coordsize="8669,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">
                <v:rect id="Rectangle 500" o:spid="_x0000_s1242" style="position:absolute;left:8294;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cg8QA&#10;AADcAAAADwAAAGRycy9kb3ducmV2LnhtbESPT4vCMBTE74LfITxhb5pWRKQaxT8IIl50F8+P5tlW&#10;m5fSZNvqpzcLCx6HmfkNs1h1phQN1a6wrCAeRSCIU6sLzhT8fO+HMxDOI2ssLZOCJzlYLfu9BSba&#10;tnym5uIzESDsElSQe18lUro0J4NuZCvi4N1sbdAHWWdS19gGuCnlOIqm0mDBYSHHirY5pY/Lr1Gw&#10;a4+n8+S6HTe30zM+7O/H12Y9Vepr0K3nIDx1/hP+bx+0gkkcw9+Zc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xnIPEAAAA3AAAAA8AAAAAAAAAAAAAAAAAmAIAAGRycy9k&#10;b3ducmV2LnhtbFBLBQYAAAAABAAEAPUAAACJAwAAAAA=&#10;" fillcolor="#f60" stroked="f">
                  <v:fill color2="#ffa96f" rotate="t" focus="50%" type="gradient"/>
                </v:rect>
                <v:rect id="Rectangle 501" o:spid="_x0000_s1243" style="position:absolute;left:4940;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C9MQA&#10;AADcAAAADwAAAGRycy9kb3ducmV2LnhtbESPQYvCMBSE74L/IbwFb5q2iCzVKK4iiHjRXTw/mmdb&#10;bV5KE9u6v34jCHscZuYbZrHqTSVaalxpWUE8iUAQZ1aXnCv4+d6NP0E4j6yxskwKnuRgtRwOFphq&#10;2/GJ2rPPRYCwS1FB4X2dSumyggy6ia2Jg3e1jUEfZJNL3WAX4KaSSRTNpMGSw0KBNW0Kyu7nh1Gw&#10;7Q7H0/SySdrr8Rnvd7fD79d6ptToo1/PQXjq/X/43d5rBdM4gde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jAvTEAAAA3AAAAA8AAAAAAAAAAAAAAAAAmAIAAGRycy9k&#10;b3ducmV2LnhtbFBLBQYAAAAABAAEAPUAAACJAwAAAAA=&#10;" fillcolor="#f60" stroked="f">
                  <v:fill color2="#ffa96f" rotate="t" focus="50%" type="gradient"/>
                </v:rect>
                <v:rect id="Rectangle 502" o:spid="_x0000_s1244" style="position:absolute;left:3907;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b8UA&#10;AADcAAAADwAAAGRycy9kb3ducmV2LnhtbESPT4vCMBTE74LfIbwFb5pWRaRrFHURRLz4B8+P5tl2&#10;t3kpTbatfnqzsOBxmJnfMItVZ0rRUO0KywriUQSCOLW64EzB9bIbzkE4j6yxtEwKHuRgtez3Fpho&#10;2/KJmrPPRICwS1BB7n2VSOnSnAy6ka2Ig3e3tUEfZJ1JXWMb4KaU4yiaSYMFh4UcK9rmlP6cf42C&#10;r/ZwPE1v23FzPz7i/e778NysZ0oNPrr1JwhPnX+H/9t7rWAaT+DvTDg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6dvxQAAANwAAAAPAAAAAAAAAAAAAAAAAJgCAABkcnMv&#10;ZG93bnJldi54bWxQSwUGAAAAAAQABAD1AAAAigMAAAAA&#10;" fillcolor="#f60" stroked="f">
                  <v:fill color2="#ffa96f" rotate="t" focus="50%" type="gradient"/>
                </v:rect>
                <v:rect id="Rectangle 503" o:spid="_x0000_s1245" style="position:absolute;left:2776;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G8UA&#10;AADcAAAADwAAAGRycy9kb3ducmV2LnhtbESPT4vCMBTE74LfIbyFvWlaKSLVKK4iiHjxD54fzbOt&#10;Ni+lybZ1P/1mYcHjMDO/YRar3lSipcaVlhXE4wgEcWZ1ybmC62U3moFwHlljZZkUvMjBajkcLDDV&#10;tuMTtWefiwBhl6KCwvs6ldJlBRl0Y1sTB+9uG4M+yCaXusEuwE0lJ1E0lQZLDgsF1rQpKHuev42C&#10;bXc4npLbZtLej694v3scfr7WU6U+P/r1HISn3r/D/+29VpDECfyd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j8bxQAAANwAAAAPAAAAAAAAAAAAAAAAAJgCAABkcnMv&#10;ZG93bnJldi54bWxQSwUGAAAAAAQABAD1AAAAigMAAAAA&#10;" fillcolor="#f60" stroked="f">
                  <v:fill color2="#ffa96f" rotate="t" focus="50%" type="gradient"/>
                </v:rect>
                <v:rect id="Rectangle 504" o:spid="_x0000_s1246" style="position:absolute;left:7261;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agMUA&#10;AADcAAAADwAAAGRycy9kb3ducmV2LnhtbESPT4vCMBTE74LfITxhb5pWXJFqFP8giHhRlz0/mmdb&#10;bV5KE9u6n36zsOBxmJnfMItVZ0rRUO0KywriUQSCOLW64EzB13U/nIFwHlljaZkUvMjBatnvLTDR&#10;tuUzNRefiQBhl6CC3PsqkdKlORl0I1sRB+9ma4M+yDqTusY2wE0px1E0lQYLDgs5VrTNKX1cnkbB&#10;rj2ezpPv7bi5nV7xYX8//mzWU6U+Bt16DsJT59/h//ZBK5jEn/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pqAxQAAANwAAAAPAAAAAAAAAAAAAAAAAJgCAABkcnMv&#10;ZG93bnJldi54bWxQSwUGAAAAAAQABAD1AAAAigMAAAAA&#10;" fillcolor="#f60" stroked="f">
                  <v:fill color2="#ffa96f" rotate="t" focus="50%" type="gradient"/>
                </v:rect>
                <v:rect id="Rectangle 505" o:spid="_x0000_s1247" style="position:absolute;left:6130;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98UA&#10;AADcAAAADwAAAGRycy9kb3ducmV2LnhtbESPT4vCMBTE74LfITzBm6YVKdI1in8QRLzoLnt+NM+2&#10;u81LaWJb99NvBMHjMDO/YZbr3lSipcaVlhXE0wgEcWZ1ybmCr8/DZAHCeWSNlWVS8CAH69VwsMRU&#10;244v1F59LgKEXYoKCu/rVEqXFWTQTW1NHLybbQz6IJtc6ga7ADeVnEVRIg2WHBYKrGlXUPZ7vRsF&#10;++50vsy/d7P2dn7Ex8PP6W+7SZQaj/rNBwhPvX+HX+2jVjCPE3ieC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AT3xQAAANwAAAAPAAAAAAAAAAAAAAAAAJgCAABkcnMv&#10;ZG93bnJldi54bWxQSwUGAAAAAAQABAD1AAAAigMAAAAA&#10;" fillcolor="#f60" stroked="f">
                  <v:fill color2="#ffa96f" rotate="t" focus="50%" type="gradient"/>
                </v:rect>
                <v:rect id="Rectangle 506" o:spid="_x0000_s1248" style="position:absolute;left:9425;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hbMUA&#10;AADcAAAADwAAAGRycy9kb3ducmV2LnhtbESPT4vCMBTE74LfITxhb5pWxJVqFP8giHhRlz0/mmdb&#10;bV5KE9u6n36zsOBxmJnfMItVZ0rRUO0KywriUQSCOLW64EzB13U/nIFwHlljaZkUvMjBatnvLTDR&#10;tuUzNRefiQBhl6CC3PsqkdKlORl0I1sRB+9ma4M+yDqTusY2wE0px1E0lQYLDgs5VrTNKX1cnkbB&#10;rj2ezpPv7bi5nV7xYX8//mzWU6U+Bt16DsJT59/h//ZBK5jEn/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KFsxQAAANwAAAAPAAAAAAAAAAAAAAAAAJgCAABkcnMv&#10;ZG93bnJldi54bWxQSwUGAAAAAAQABAD1AAAAigMAAAAA&#10;" fillcolor="#f60" stroked="f">
                  <v:fill color2="#ffa96f" rotate="t" focus="50%" type="gradient"/>
                </v:rect>
                <v:rect id="Rectangle 507" o:spid="_x0000_s1249" style="position:absolute;left:8294;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s1HsIA&#10;AADcAAAADwAAAGRycy9kb3ducmV2LnhtbERPy4rCMBTdC/MP4Q7MTtOKiHRMxQeCiBsfuL40t4+x&#10;uSlNbOt8/WQx4PJw3svVYGrRUesqywriSQSCOLO64kLB7bofL0A4j6yxtkwKXuRglX6Mlpho2/OZ&#10;uosvRAhhl6CC0vsmkdJlJRl0E9sQBy63rUEfYFtI3WIfwk0tp1E0lwYrDg0lNrQtKXtcnkbBrj+e&#10;zrP7dtrlp1d82P8cfzfruVJfn8P6G4Snwb/F/+6DVjCLw9pwJhwB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zUewgAAANwAAAAPAAAAAAAAAAAAAAAAAJgCAABkcnMvZG93&#10;bnJldi54bWxQSwUGAAAAAAQABAD1AAAAhwMAAAAA&#10;" fillcolor="#f60" stroked="f">
                  <v:fill color2="#ffa96f" rotate="t" focus="50%" type="gradient"/>
                </v:rect>
                <v:rect id="Rectangle 508" o:spid="_x0000_s1250" style="position:absolute;left:4079;top:7035;width:266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QhcUA&#10;AADcAAAADwAAAGRycy9kb3ducmV2LnhtbESPT4vCMBTE74LfITxhb5pWRNZqFP8giHhRlz0/mmdb&#10;bV5KE9u6n36zsOBxmJnfMItVZ0rRUO0KywriUQSCOLW64EzB13U//AThPLLG0jIpeJGD1bLfW2Ci&#10;bctnai4+EwHCLkEFufdVIqVLczLoRrYiDt7N1gZ9kHUmdY1tgJtSjqNoKg0WHBZyrGibU/q4PI2C&#10;XXs8nSff23FzO73iw/5+/Nmsp0p9DLr1HISnzr/D/+2DVjCJZ/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5CFxQAAANwAAAAPAAAAAAAAAAAAAAAAAJgCAABkcnMv&#10;ZG93bnJldi54bWxQSwUGAAAAAAQABAD1AAAAigMAAAAA&#10;" fillcolor="#f60" stroked="f">
                  <v:fill color2="#ffa96f" rotate="t" focus="50%" type="gradient"/>
                </v:rect>
                <v:rect id="Rectangle 509" o:spid="_x0000_s1251" style="position:absolute;left:6319;top:6045;width:166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HzpcIA&#10;AADcAAAADwAAAGRycy9kb3ducmV2LnhtbERPy4rCMBTdC/MP4Q7MTlOLiHRMxQeCiBsfuL40t4+x&#10;uSlNbOt8/WQx4PJw3svVYGrRUesqywqmkwgEcWZ1xYWC23U/XoBwHlljbZkUvMjBKv0YLTHRtucz&#10;dRdfiBDCLkEFpfdNIqXLSjLoJrYhDlxuW4M+wLaQusU+hJtaxlE0lwYrDg0lNrQtKXtcnkbBrj+e&#10;zrP7Nu7y02t62P8cfzfruVJfn8P6G4Snwb/F/+6DVjCLw/xwJhwB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fOlwgAAANwAAAAPAAAAAAAAAAAAAAAAAJgCAABkcnMvZG93&#10;bnJldi54bWxQSwUGAAAAAAQABAD1AAAAhwMAAAAA&#10;" fillcolor="#f60" stroked="f">
                  <v:fill color2="#ffa96f" rotate="t" focus="50%" type="gradient"/>
                </v:rect>
                <v:rect id="Rectangle 510" o:spid="_x0000_s1252" style="position:absolute;left:2322;top:6045;width:210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1WPsQA&#10;AADcAAAADwAAAGRycy9kb3ducmV2LnhtbESPQYvCMBSE74L/IbwFb5q2iCzVKK4iiHjRXTw/mmdb&#10;bV5KE9u6v34jCHscZuYbZrHqTSVaalxpWUE8iUAQZ1aXnCv4+d6NP0E4j6yxskwKnuRgtRwOFphq&#10;2/GJ2rPPRYCwS1FB4X2dSumyggy6ia2Jg3e1jUEfZJNL3WAX4KaSSRTNpMGSw0KBNW0Kyu7nh1Gw&#10;7Q7H0/SySdrr8Rnvd7fD79d6ptToo1/PQXjq/X/43d5rBdMkhte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dVj7EAAAA3AAAAA8AAAAAAAAAAAAAAAAAmAIAAGRycy9k&#10;b3ducmV2LnhtbFBLBQYAAAAABAAEAPUAAACJAwAAAAA=&#10;" fillcolor="#f60" stroked="f">
                  <v:fill color2="#ffa96f" rotate="t" focus="50%" type="gradient"/>
                </v:rect>
                <v:line id="Line 511" o:spid="_x0000_s1253" style="position:absolute;visibility:visible;mso-wrap-style:square" from="1935,8970" to="10260,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QUQsUAAADcAAAADwAAAGRycy9kb3ducmV2LnhtbESPQWsCMRSE70L/Q3iF3jTrIrWuRild&#10;hB60oJaeXzfPzdLNy7JJ1/jvG6HgcZiZb5jVJtpWDNT7xrGC6SQDQVw53XCt4PO0Hb+A8AFZY+uY&#10;FFzJw2b9MFphod2FDzQcQy0ShH2BCkwIXSGlrwxZ9BPXESfv7HqLIcm+lrrHS4LbVuZZ9iwtNpwW&#10;DHb0Zqj6Of5aBXNTHuRclrvTRzk000Xcx6/vhVJPj/F1CSJQDPfwf/tdK5jl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QUQsUAAADcAAAADwAAAAAAAAAA&#10;AAAAAAChAgAAZHJzL2Rvd25yZXYueG1sUEsFBgAAAAAEAAQA+QAAAJMDAAAAAA==&#10;">
                  <v:stroke endarrow="block"/>
                </v:line>
                <v:line id="Line 512" o:spid="_x0000_s1254" style="position:absolute;flip:y;visibility:visible;mso-wrap-style:square" from="1935,5580" to="1935,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f2SsUAAADcAAAADwAAAGRycy9kb3ducmV2LnhtbESPT2vCQBDF74V+h2UKXoJuNKW00VXs&#10;H0GQHqo9eByyYxLMzobsqPHbu0Khx8eb93vzZoveNepMXag9GxiPUlDEhbc1lwZ+d6vhK6ggyBYb&#10;z2TgSgEW88eHGebWX/iHzlspVYRwyNFAJdLmWoeiIodh5Fvi6B1851Ci7EptO7xEuGv0JE1ftMOa&#10;Y0OFLX1UVBy3JxffWH3zZ5Yl704nyRt97WWTajFm8NQvp6CEevk//kuvrYHnSQb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f2SsUAAADcAAAADwAAAAAAAAAA&#10;AAAAAAChAgAAZHJzL2Rvd25yZXYueG1sUEsFBgAAAAAEAAQA+QAAAJMDAAAAAA==&#10;">
                  <v:stroke endarrow="block"/>
                </v:line>
                <v:line id="Line 513" o:spid="_x0000_s1255" style="position:absolute;visibility:visible;mso-wrap-style:square" from="1891,6210" to="1995,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5OccAAADcAAAADwAAAGRycy9kb3ducmV2LnhtbESPT2vCQBTE74V+h+UJvdWNVoJ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Gfk5xwAAANwAAAAPAAAAAAAA&#10;AAAAAAAAAKECAABkcnMvZG93bnJldi54bWxQSwUGAAAAAAQABAD5AAAAlQMAAAAA&#10;"/>
                <v:rect id="Rectangle 514" o:spid="_x0000_s1256" style="position:absolute;left:2610;top:604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qbsQA&#10;AADcAAAADwAAAGRycy9kb3ducmV2LnhtbESPT4vCMBTE74LfIbwFb5qurIt0jaK7FARP/rl4e9s8&#10;22rzUpKsbb+9EYQ9DjPzG2ax6kwt7uR8ZVnB+yQBQZxbXXGh4HTMxnMQPiBrrC2Tgp48rJbDwQJT&#10;bVve0/0QChEh7FNUUIbQpFL6vCSDfmIb4uhdrDMYonSF1A7bCDe1nCbJpzRYcVwosaHvkvLb4c8o&#10;uLY/3vWbTO93O85O7re5rfuzUqO3bv0FIlAX/sOv9lYr+JjO4H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TKm7EAAAA3AAAAA8AAAAAAAAAAAAAAAAAmAIAAGRycy9k&#10;b3ducmV2LnhtbFBLBQYAAAAABAAEAPUAAACJAwAAAAA=&#10;">
                  <v:fill opacity="32125f"/>
                </v:rect>
                <v:rect id="Rectangle 515" o:spid="_x0000_s1257" style="position:absolute;left:3324;top:604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vw8QA&#10;AADcAAAADwAAAGRycy9kb3ducmV2LnhtbESP3YrCMBSE74V9h3CEvRFNFbdINcoqLHjjxVYf4NCc&#10;/mBzUppYs/v0RhC8HGbmG2azC6YVA/WusaxgPktAEBdWN1wpuJx/pisQziNrbC2Tgj9ysNt+jDaY&#10;aXvnXxpyX4kIYZehgtr7LpPSFTUZdDPbEUevtL1BH2VfSd3jPcJNKxdJkkqDDceFGjs61FRc85tR&#10;EIbj5bT0p/I/HHLXfJW3vXQTpT7H4XsNwlPw7/CrfdQKlosUnmfi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jb8PEAAAA3AAAAA8AAAAAAAAAAAAAAAAAmAIAAGRycy9k&#10;b3ducmV2LnhtbFBLBQYAAAAABAAEAPUAAACJAwAAAAA=&#10;" fillcolor="black">
                  <v:fill r:id="rId30" o:title="" opacity="31354f" o:opacity2="31354f" type="pattern"/>
                </v:rect>
                <v:line id="Line 516" o:spid="_x0000_s1258" style="position:absolute;visibility:visible;mso-wrap-style:square" from="3570,6405" to="3570,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g3WsQAAADcAAAADwAAAGRycy9kb3ducmV2LnhtbESPS2sCMRSF94X+h3AL3WmmIraOE6UI&#10;ggttUYvry+TOQyc3Y5KO4783BaHLw3l8nGzRm0Z05HxtWcHbMAFBnFtdc6ng57AafIDwAVljY5kU&#10;3MjDYv78lGGq7ZV31O1DKeII+xQVVCG0qZQ+r8igH9qWOHqFdQZDlK6U2uE1jptGjpJkIg3WHAkV&#10;trSsKD/vf03k5uXGXY6nc78utpvVhbvp1+FbqdeX/nMGIlAf/sOP9lorGI/e4e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DdaxAAAANwAAAAPAAAAAAAAAAAA&#10;AAAAAKECAABkcnMvZG93bnJldi54bWxQSwUGAAAAAAQABAD5AAAAkgMAAAAA&#10;">
                  <v:stroke dashstyle="dash"/>
                </v:line>
                <v:line id="Line 517" o:spid="_x0000_s1259" style="position:absolute;visibility:visible;mso-wrap-style:square" from="4524,7395" to="4524,8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ejKMEAAADcAAAADwAAAGRycy9kb3ducmV2LnhtbERPTWvCQBC9F/wPywje6kaRUqOrSEHw&#10;oC3V0vOQHZNodjbubmP8951DocfH+16ue9eojkKsPRuYjDNQxIW3NZcGvk7b51dQMSFbbDyTgQdF&#10;WK8GT0vMrb/zJ3XHVCoJ4ZijgSqlNtc6FhU5jGPfEgt39sFhEhhKbQPeJdw1epplL9phzdJQYUtv&#10;FRXX44+T3qLch9v35drvzof99sbd/P30Ycxo2G8WoBL16V/8595ZA7Op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6MowQAAANwAAAAPAAAAAAAAAAAAAAAA&#10;AKECAABkcnMvZG93bnJldi54bWxQSwUGAAAAAAQABAD5AAAAjwMAAAAA&#10;">
                  <v:stroke dashstyle="dash"/>
                </v:line>
                <v:line id="Line 518" o:spid="_x0000_s1260" style="position:absolute;visibility:visible;mso-wrap-style:square" from="5468,5730" to="5468,8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sGs8MAAADcAAAADwAAAGRycy9kb3ducmV2LnhtbESPS4vCMBSF98L8h3AHZqepMohWo8iA&#10;4MIH6jDrS3Ntq81NTTK1/nsjCC4P5/FxpvPWVKIh50vLCvq9BARxZnXJuYLf47I7AuEDssbKMim4&#10;k4f57KMzxVTbG++pOYRcxBH2KSooQqhTKX1WkEHfszVx9E7WGQxRulxqh7c4bio5SJKhNFhyJBRY&#10;009B2eXwbyI3y9fu+ne+tKvTZr28cjPeHndKfX22iwmIQG14h1/tlVbwPRjD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LBrPDAAAA3AAAAA8AAAAAAAAAAAAA&#10;AAAAoQIAAGRycy9kb3ducmV2LnhtbFBLBQYAAAAABAAEAPkAAACRAwAAAAA=&#10;">
                  <v:stroke dashstyle="dash"/>
                </v:line>
                <v:line id="Line 519" o:spid="_x0000_s1261" style="position:absolute;visibility:visible;mso-wrap-style:square" from="6434,6405" to="6434,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588IAAADcAAAADwAAAGRycy9kb3ducmV2LnhtbERPTWvCQBC9C/0PyxS81U2rlDa6SikI&#10;HmxFLT0P2TGJZmfj7jbGf985CB4f73u26F2jOgqx9mzgeZSBIi68rbk08LNfPr2BignZYuOZDFwp&#10;wmL+MJhhbv2Ft9TtUqkkhGOOBqqU2lzrWFTkMI58SyzcwQeHSWAotQ14kXDX6Jcse9UOa5aGClv6&#10;rKg47f6c9BblOpx/j6d+dfhaL8/cvX/vN8YMH/uPKahEfbqLb+6VNTAZy3w5I0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g588IAAADcAAAADwAAAAAAAAAAAAAA&#10;AAChAgAAZHJzL2Rvd25yZXYueG1sUEsFBgAAAAAEAAQA+QAAAJADAAAAAA==&#10;">
                  <v:stroke dashstyle="dash"/>
                </v:line>
                <v:line id="Line 520" o:spid="_x0000_s1262" style="position:absolute;visibility:visible;mso-wrap-style:square" from="7388,7395" to="7388,8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caMQAAADcAAAADwAAAGRycy9kb3ducmV2LnhtbESPX2vCMBTF3wW/Q7iCbzNVh7jOKCII&#10;PriJVfZ8aa5tZ3NTk1i7b78MBj4ezp8fZ7HqTC1acr6yrGA8SkAQ51ZXXCg4n7YvcxA+IGusLZOC&#10;H/KwWvZ7C0y1ffCR2iwUIo6wT1FBGUKTSunzkgz6kW2Io3exzmCI0hVSO3zEcVPLSZLMpMGKI6HE&#10;hjYl5dfsbiI3L/bu9vV97XaXj/32xu3b5+mg1HDQrd9BBOrCM/zf3mkFr9Mx/J2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ZJxoxAAAANwAAAAPAAAAAAAAAAAA&#10;AAAAAKECAABkcnMvZG93bnJldi54bWxQSwUGAAAAAAQABAD5AAAAkgMAAAAA&#10;">
                  <v:stroke dashstyle="dash"/>
                </v:line>
                <v:line id="Line 521" o:spid="_x0000_s1263" style="position:absolute;visibility:visible;mso-wrap-style:square" from="8332,6405" to="8332,8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YCH8QAAADcAAAADwAAAGRycy9kb3ducmV2LnhtbESPS2sCMRSF94X+h3AL3WmmKqWOE6UI&#10;ggttUYvry+TOQyc3Y5KO4783BaHLw3l8nGzRm0Z05HxtWcHbMAFBnFtdc6ng57AafIDwAVljY5kU&#10;3MjDYv78lGGq7ZV31O1DKeII+xQVVCG0qZQ+r8igH9qWOHqFdQZDlK6U2uE1jptGjpLkXRqsORIq&#10;bGlZUX7e/5rIzcuNuxxP535dbDerC3fTr8O3Uq8v/ecMRKA+/Icf7bVWMBmP4O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gIfxAAAANwAAAAPAAAAAAAAAAAA&#10;AAAAAKECAABkcnMvZG93bnJldi54bWxQSwUGAAAAAAQABAD5AAAAkgMAAAAA&#10;">
                  <v:stroke dashstyle="dash"/>
                </v:line>
                <v:line id="Line 522" o:spid="_x0000_s1264" style="position:absolute;visibility:visible;mso-wrap-style:square" from="9292,6405" to="9292,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qnhMQAAADcAAAADwAAAGRycy9kb3ducmV2LnhtbESPS2vCQBSF94L/YbhCd3XiA7Gpo4gg&#10;uNCKUbq+ZK5JauZOnJnG9N93CgWXh/P4OItVZ2rRkvOVZQWjYQKCOLe64kLB5bx9nYPwAVljbZkU&#10;/JCH1bLfW2Cq7YNP1GahEHGEfYoKyhCaVEqfl2TQD21DHL2rdQZDlK6Q2uEjjptajpNkJg1WHAkl&#10;NrQpKb9l3yZy82Lv7p9ft253Pey3d27fPs5HpV4G3fodRKAuPMP/7Z1WMJ1M4O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qeExAAAANwAAAAPAAAAAAAAAAAA&#10;AAAAAKECAABkcnMvZG93bnJldi54bWxQSwUGAAAAAAQABAD5AAAAkgMAAAAA&#10;">
                  <v:stroke dashstyle="dash"/>
                </v:line>
                <v:group id="Group 523" o:spid="_x0000_s1265" style="position:absolute;left:9292;top:7035;width:638;height:360" coordorigin="8302,6270" coordsize="63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line id="Line 524" o:spid="_x0000_s1266" style="position:absolute;visibility:visible;mso-wrap-style:square" from="8302,6270" to="8302,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Kf8cAAADcAAAADwAAAGRycy9kb3ducmV2LnhtbESPQWvCQBSE74X+h+UVvNVNaxskuopY&#10;BO2hVCvo8Zl9JqnZt2F3m6T/3hUKPQ4z8w0znfemFi05X1lW8DRMQBDnVldcKNh/rR7HIHxA1lhb&#10;JgW/5GE+u7+bYqZtx1tqd6EQEcI+QwVlCE0mpc9LMuiHtiGO3tk6gyFKV0jtsItwU8vnJEmlwYrj&#10;QokNLUvKL7sfo+Bj9Jm2i837uj9s0lP+tj0dvzun1OChX0xABOrDf/ivvdY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Mp/xwAAANwAAAAPAAAAAAAA&#10;AAAAAAAAAKECAABkcnMvZG93bnJldi54bWxQSwUGAAAAAAQABAD5AAAAlQMAAAAA&#10;"/>
                  <v:line id="Line 525" o:spid="_x0000_s1267" style="position:absolute;visibility:visible;mso-wrap-style:square" from="8302,6270" to="8670,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5UCMcAAADcAAAADwAAAGRycy9kb3ducmV2LnhtbESPT2vCQBTE74LfYXlCb7qxl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lQIxwAAANwAAAAPAAAAAAAA&#10;AAAAAAAAAKECAABkcnMvZG93bnJldi54bWxQSwUGAAAAAAQABAD5AAAAlQMAAAAA&#10;"/>
                  <v:line id="Line 526" o:spid="_x0000_s1268" style="position:absolute;visibility:visible;mso-wrap-style:square" from="8302,6630" to="8670,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Lxk8cAAADcAAAADwAAAGRycy9kb3ducmV2LnhtbESPQWvCQBSE7wX/w/IKvdVNa0k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EvGTxwAAANwAAAAPAAAAAAAA&#10;AAAAAAAAAKECAABkcnMvZG93bnJldi54bWxQSwUGAAAAAAQABAD5AAAAlQMAAAAA&#10;"/>
                  <v:line id="Line 527" o:spid="_x0000_s1269" style="position:absolute;visibility:visible;mso-wrap-style:square" from="8670,6270" to="8940,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419cIAAADcAAAADwAAAGRycy9kb3ducmV2LnhtbERPTWvCQBC9C/0PyxS81U2rlDa6SikI&#10;HmxFLT0P2TGJZmfj7jbGf985CB4f73u26F2jOgqx9mzgeZSBIi68rbk08LNfPr2BignZYuOZDFwp&#10;wmL+MJhhbv2Ft9TtUqkkhGOOBqqU2lzrWFTkMI58SyzcwQeHSWAotQ14kXDX6Jcse9UOa5aGClv6&#10;rKg47f6c9BblOpx/j6d+dfhaL8/cvX/vN8YMH/uPKahEfbqLb+6VNTAZy1o5I0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419cIAAADcAAAADwAAAAAAAAAAAAAA&#10;AAChAgAAZHJzL2Rvd25yZXYueG1sUEsFBgAAAAAEAAQA+QAAAJADAAAAAA==&#10;">
                    <v:stroke dashstyle="dash"/>
                  </v:line>
                  <v:line id="Line 528" o:spid="_x0000_s1270" style="position:absolute;visibility:visible;mso-wrap-style:square" from="8670,6630" to="8940,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KQbsQAAADcAAAADwAAAGRycy9kb3ducmV2LnhtbESPS2sCMRSF9wX/Q7iCO83YlqKjUUQQ&#10;XNgWH7i+TK4zo5ObMYnj+O9NQejycB4fZzpvTSUacr60rGA4SEAQZ1aXnCs47Ff9EQgfkDVWlknB&#10;gzzMZ523Kaba3nlLzS7kIo6wT1FBEUKdSumzggz6ga2Jo3eyzmCI0uVSO7zHcVPJ9yT5kgZLjoQC&#10;a1oWlF12NxO5Wb5x1+P50q5P35vVlZvxz/5XqV63XUxABGrDf/jVXmsFnx9j+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EpBuxAAAANwAAAAPAAAAAAAAAAAA&#10;AAAAAKECAABkcnMvZG93bnJldi54bWxQSwUGAAAAAAQABAD5AAAAkgMAAAAA&#10;">
                    <v:stroke dashstyle="dash"/>
                  </v:line>
                </v:group>
                <v:line id="Line 529" o:spid="_x0000_s1271" style="position:absolute;visibility:visible;mso-wrap-style:square" from="2610,5730" to="2610,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5KjsIAAADcAAAADwAAAGRycy9kb3ducmV2LnhtbERPTWvCQBC9C/0PyxR6041FRFNXkYLg&#10;wVqMpechOyap2dm4u43pv+8cCj0+3vdqM7hW9RRi49nAdJKBIi69bbgy8HHejRegYkK22HomAz8U&#10;YbN+GK0wt/7OJ+qLVCkJ4ZijgTqlLtc6ljU5jBPfEQt38cFhEhgqbQPeJdy1+jnL5tphw9JQY0ev&#10;NZXX4ttJb1kdwu3z6zrsL2+H3Y375fH8bszT47B9AZVoSP/iP/feGpjNZL6ckSO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5KjsIAAADcAAAADwAAAAAAAAAAAAAA&#10;AAChAgAAZHJzL2Rvd25yZXYueG1sUEsFBgAAAAAEAAQA+QAAAJADAAAAAA==&#10;">
                  <v:stroke dashstyle="dash"/>
                </v:line>
                <v:line id="Line 530" o:spid="_x0000_s1272" style="position:absolute;flip:x;visibility:visible;mso-wrap-style:square" from="3570,7665" to="3570,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0ybMQAAADcAAAADwAAAGRycy9kb3ducmV2LnhtbESPQWvCQBSE70L/w/IKvelGiUVSV5GS&#10;liK9NNb7S/a5CWbfhuw2if/eLRR6HGbmG2a7n2wrBup941jBcpGAIK6cbtgo+D69zTcgfEDW2Dom&#10;BTfysN89zLaYaTfyFw1FMCJC2GeooA6hy6T0VU0W/cJ1xNG7uN5iiLI3Uvc4Rrht5SpJnqXFhuNC&#10;jR291lRdix+roMwPZ3Msz7ld8ad+N+uiZFko9fQ4HV5ABJrCf/iv/aEVpOkSfs/EIyB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LTJsxAAAANwAAAAPAAAAAAAAAAAA&#10;AAAAAKECAABkcnMvZG93bnJldi54bWxQSwUGAAAAAAQABAD5AAAAkgMAAAAA&#10;">
                  <v:stroke dashstyle="dash"/>
                </v:line>
                <v:line id="Line 531" o:spid="_x0000_s1273" style="position:absolute;visibility:visible;mso-wrap-style:square" from="4508,8580" to="4508,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BxYsMAAADcAAAADwAAAGRycy9kb3ducmV2LnhtbESPzYrCMBSF98K8Q7gD7jQdEXGqUWRA&#10;cOEo6uD60lzbanNTk1g7b28EweXh/Hyc6bw1lWjI+dKygq9+AoI4s7rkXMHfYdkbg/ABWWNlmRT8&#10;k4f57KMzxVTbO++o2YdcxBH2KSooQqhTKX1WkEHftzVx9E7WGQxRulxqh/c4bio5SJKRNFhyJBRY&#10;009B2WV/M5Gb5Wt3PZ4v7er0u15eufneHLZKdT/bxQREoDa8w6/2SisYDg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wcWLDAAAA3AAAAA8AAAAAAAAAAAAA&#10;AAAAoQIAAGRycy9kb3ducmV2LnhtbFBLBQYAAAAABAAEAPkAAACRAwAAAAA=&#10;">
                  <v:stroke dashstyle="dash"/>
                </v:line>
                <v:line id="Line 532" o:spid="_x0000_s1274" style="position:absolute;visibility:visible;mso-wrap-style:square" from="5468,8580" to="5468,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U+cUAAADcAAAADwAAAGRycy9kb3ducmV2LnhtbESPX2vCMBTF34V9h3AHe9N0TmTrTGUI&#10;gg9uYh17vjTXtmtzU5Os1m9vBoKPh/Pnx1ksB9OKnpyvLSt4niQgiAuray4VfB/W41cQPiBrbC2T&#10;ggt5WGYPowWm2p55T30eShFH2KeooAqhS6X0RUUG/cR2xNE7WmcwROlKqR2e47hp5TRJ5tJgzZFQ&#10;YUerioom/zORW5Rbd/r5bYbN8XO7PnH/9nXYKfX0OHy8gwg0hHv41t5oBbPZC/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zU+cUAAADcAAAADwAAAAAAAAAA&#10;AAAAAAChAgAAZHJzL2Rvd25yZXYueG1sUEsFBgAAAAAEAAQA+QAAAJMDAAAAAA==&#10;">
                  <v:stroke dashstyle="dash"/>
                </v:line>
                <v:line id="Line 533" o:spid="_x0000_s1275" style="position:absolute;visibility:visible;mso-wrap-style:square" from="3324,6405" to="3324,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VMjcMAAADcAAAADwAAAGRycy9kb3ducmV2LnhtbESPX2vCMBTF3wW/Q7jC3jRVimzVKCII&#10;PqhjKj5fmmtbbW5qktX67ZfBYI+H8+fHmS87U4uWnK8sKxiPEhDEudUVFwrOp83wHYQPyBpry6Tg&#10;RR6Wi35vjpm2T/6i9hgKEUfYZ6igDKHJpPR5SQb9yDbE0btaZzBE6QqpHT7juKnlJEmm0mDFkVBi&#10;Q+uS8vvx20RuXuzc43K7d9vrfrd5cPtxOH0q9TboVjMQgbrwH/5rb7WCNE3h90w8An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VTI3DAAAA3AAAAA8AAAAAAAAAAAAA&#10;AAAAoQIAAGRycy9kb3ducmV2LnhtbFBLBQYAAAAABAAEAPkAAACRAwAAAAA=&#10;">
                  <v:stroke dashstyle="dash"/>
                </v:line>
                <v:line id="Line 534" o:spid="_x0000_s1276" style="position:absolute;visibility:visible;mso-wrap-style:square" from="2610,6585" to="3324,6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d1VsUAAADcAAAADwAAAGRycy9kb3ducmV2LnhtbESPQWvCQBSE7wX/w/KE3sxGsUWiq0ih&#10;JZdSquL5mX0m0ezbmN1m0/76bkHocZiZb5jVZjCN6KlztWUF0yQFQVxYXXOp4LB/nSxAOI+ssbFM&#10;Cr7JwWY9elhhpm3gT+p3vhQRwi5DBZX3bSalKyoy6BLbEkfvbDuDPsqulLrDEOGmkbM0fZYGa44L&#10;Fbb0UlFx3X0ZBWn4eZMXmdf9R/5+C+0pHGe3oNTjeNguQXga/H/43s61gvn8C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d1VsUAAADcAAAADwAAAAAAAAAA&#10;AAAAAAChAgAAZHJzL2Rvd25yZXYueG1sUEsFBgAAAAAEAAQA+QAAAJMDAAAAAA==&#10;">
                  <v:stroke startarrow="block" endarrow="block"/>
                </v:line>
                <v:line id="Line 535" o:spid="_x0000_s1277" style="position:absolute;visibility:visible;mso-wrap-style:square" from="2610,6900" to="3564,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XrIcQAAADcAAAADwAAAGRycy9kb3ducmV2LnhtbESPT2vCQBTE7wW/w/IEb3WjiJToKqWg&#10;5CLFP/T8mn0m0ezbmF2zqZ++WxB6HGbmN8xy3ZtadNS6yrKCyTgBQZxbXXGh4HTcvL6BcB5ZY22Z&#10;FPyQg/Vq8LLEVNvAe+oOvhARwi5FBaX3TSqly0sy6Ma2IY7e2bYGfZRtIXWLIcJNLadJMpcGK44L&#10;JTb0UVJ+PdyNgiQ8tvIis6r7zHa30HyHr+ktKDUa9u8LEJ56/x9+tjOtYDabw9+Ze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peshxAAAANwAAAAPAAAAAAAAAAAA&#10;AAAAAKECAABkcnMvZG93bnJldi54bWxQSwUGAAAAAAQABAD5AAAAkgMAAAAA&#10;">
                  <v:stroke startarrow="block" endarrow="block"/>
                </v:line>
                <v:line id="Line 536" o:spid="_x0000_s1278" style="position:absolute;visibility:visible;mso-wrap-style:square" from="2610,5805" to="5468,5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lOusUAAADcAAAADwAAAGRycy9kb3ducmV2LnhtbESPQWvCQBSE7wX/w/KE3sxGkVaiq0ih&#10;JZdSquL5mX0m0ezbmN1m0/76bkHocZiZb5jVZjCN6KlztWUF0yQFQVxYXXOp4LB/nSxAOI+ssbFM&#10;Cr7JwWY9elhhpm3gT+p3vhQRwi5DBZX3bSalKyoy6BLbEkfvbDuDPsqulLrDEOGmkbM0fZIGa44L&#10;Fbb0UlFx3X0ZBWn4eZMXmdf9R/5+C+0pHGe3oNTjeNguQXga/H/43s61gvn8G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lOusUAAADcAAAADwAAAAAAAAAA&#10;AAAAAAChAgAAZHJzL2Rvd25yZXYueG1sUEsFBgAAAAAEAAQA+QAAAJMDAAAAAA==&#10;">
                  <v:stroke startarrow="block" endarrow="block"/>
                </v:line>
                <v:shape id="Text Box 537" o:spid="_x0000_s1279" type="#_x0000_t202" style="position:absolute;left:3800;top:565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eRcAA&#10;AADcAAAADwAAAGRycy9kb3ducmV2LnhtbERPyW6DMBC9V8o/WFOpt2JIURXRGFQlqmiOWT5giodF&#10;wWPALtC/rw+Venx6+75YTS9mmlxnWUESxSCIK6s7bhTcrh/POxDOI2vsLZOCH3JQ5JuHPWbaLnym&#10;+eIbEULYZaig9X7IpHRVSwZdZAfiwNV2MugDnBqpJ1xCuOnlNo5fpcGOQ0OLAx1aqu6Xb6OgHlK5&#10;Jl/1yd+PL6f+XJZmHEulnh7X9zcQnlb/L/5zf2oFaRrWhjPhCMj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ceRcAAAADcAAAADwAAAAAAAAAAAAAAAACYAgAAZHJzL2Rvd25y&#10;ZXYueG1sUEsFBgAAAAAEAAQA9QAAAIUDAAAAAA==&#10;" stroked="f">
                  <v:textbox inset="1mm,.3mm,1mm,.3mm">
                    <w:txbxContent>
                      <w:p w:rsidR="00EA1046" w:rsidRPr="00083BA3" w:rsidRDefault="00EA1046" w:rsidP="0059218F">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R</w:t>
                        </w:r>
                      </w:p>
                    </w:txbxContent>
                  </v:textbox>
                </v:shape>
                <v:shape id="Text Box 538" o:spid="_x0000_s1280" type="#_x0000_t202" style="position:absolute;left:2776;top:646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73sQA&#10;AADcAAAADwAAAGRycy9kb3ducmV2LnhtbESPzWrDMBCE74W8g9hAb43s1pTEiWJCQ3FzzM8DbKz1&#10;D7FWtqU47ttXhUKPw8x8w2yyybRipME1lhXEiwgEcWF1w5WCy/nzZQnCeWSNrWVS8E0Osu3saYOp&#10;tg8+0njylQgQdikqqL3vUildUZNBt7AdcfBKOxj0QQ6V1AM+Aty08jWK3qXBhsNCjR191FTcTnej&#10;oOwSOcXX8uBv+7dDe8xz0/e5Us/zabcG4Wny/+G/9pdWkCQr+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ru97EAAAA3AAAAA8AAAAAAAAAAAAAAAAAmAIAAGRycy9k&#10;b3ducmV2LnhtbFBLBQYAAAAABAAEAPUAAACJAwAAAAA=&#10;" stroked="f">
                  <v:textbox inset="1mm,.3mm,1mm,.3mm">
                    <w:txbxContent>
                      <w:p w:rsidR="00EA1046" w:rsidRPr="00083BA3" w:rsidRDefault="00EA1046" w:rsidP="0059218F">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M</w:t>
                        </w:r>
                      </w:p>
                    </w:txbxContent>
                  </v:textbox>
                </v:shape>
                <v:shape id="Text Box 539" o:spid="_x0000_s1281" type="#_x0000_t202" style="position:absolute;left:2881;top:6780;width:443;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Enr8A&#10;AADcAAAADwAAAGRycy9kb3ducmV2LnhtbERPy4rCMBTdC/5DuII7TX3MINUookh1qeMHXJvbBzY3&#10;bRNr5+8nC2GWh/Pe7HpTiY5aV1pWMJtGIIhTq0vOFdx/TpMVCOeRNVaWScEvOdhth4MNxtq++Urd&#10;zecihLCLUUHhfR1L6dKCDLqprYkDl9nWoA+wzaVu8R3CTSXnUfQtDZYcGgqs6VBQ+ry9jIKsXsp+&#10;9sgu/nlcXKprkpimSZQaj/r9GoSn3v+LP+6zVrD8CvPDmXA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CISevwAAANwAAAAPAAAAAAAAAAAAAAAAAJgCAABkcnMvZG93bnJl&#10;di54bWxQSwUGAAAAAAQABAD1AAAAhAMAAAAA&#10;" stroked="f">
                  <v:textbox inset="1mm,.3mm,1mm,.3mm">
                    <w:txbxContent>
                      <w:p w:rsidR="00EA1046" w:rsidRPr="00083BA3" w:rsidRDefault="00EA1046" w:rsidP="0059218F">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obs</w:t>
                        </w:r>
                      </w:p>
                    </w:txbxContent>
                  </v:textbox>
                </v:shape>
                <v:shape id="Text Box 540" o:spid="_x0000_s1282" type="#_x0000_t202" style="position:absolute;left:2432;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hBcQA&#10;AADcAAAADwAAAGRycy9kb3ducmV2LnhtbESPzWrDMBCE74G+g9hAb4nsxinFiRxKS3B9jNMH2Frr&#10;H2ytHEtN3LevCoUch5n5htkfZjOIK02us6wgXkcgiCurO24UfJ6PqxcQziNrHCyTgh9ycMgeFntM&#10;tb3xia6lb0SAsEtRQev9mErpqpYMurUdiYNX28mgD3JqpJ7wFuBmkE9R9CwNdhwWWhzpraWqL7+N&#10;gnpM5Bx/1YXv3zfFcMpzc7nkSj0u59cdCE+zv4f/2x9aQbKN4e9MO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EIQXEAAAA3AAAAA8AAAAAAAAAAAAAAAAAmAIAAGRycy9k&#10;b3ducmV2LnhtbFBLBQYAAAAABAAEAPUAAACJAwAAAAA=&#10;" stroked="f">
                  <v:textbox inset="1mm,.3mm,1mm,.3mm">
                    <w:txbxContent>
                      <w:p w:rsidR="00EA1046" w:rsidRPr="00B802E4" w:rsidRDefault="00EA1046" w:rsidP="0059218F">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1</w:t>
                        </w:r>
                      </w:p>
                    </w:txbxContent>
                  </v:textbox>
                </v:shape>
                <v:shape id="Text Box 541" o:spid="_x0000_s1283" type="#_x0000_t202" style="position:absolute;left:3391;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csQA&#10;AADcAAAADwAAAGRycy9kb3ducmV2LnhtbESPzWrDMBCE74W+g9hCbo3sJC3FsWxKS3ByTNoH2Fjr&#10;H2ytbEtNnLePCoUeh5n5hknz2fTiQpNrLSuIlxEI4tLqlmsF31+75zcQziNr7C2Tghs5yLPHhxQT&#10;ba98pMvJ1yJA2CWooPF+SKR0ZUMG3dIOxMGr7GTQBznVUk94DXDTy1UUvUqDLYeFBgf6aKjsTj9G&#10;QTVs5Byfq4PvPteH/lgUZhwLpRZP8/sWhKfZ/4f/2nutYPOygt8z4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v3LEAAAA3AAAAA8AAAAAAAAAAAAAAAAAmAIAAGRycy9k&#10;b3ducmV2LnhtbFBLBQYAAAAABAAEAPUAAACJAwAAAAA=&#10;" stroked="f">
                  <v:textbox inset="1mm,.3mm,1mm,.3mm">
                    <w:txbxContent>
                      <w:p w:rsidR="00EA1046" w:rsidRPr="00B802E4" w:rsidRDefault="00EA1046" w:rsidP="0059218F">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2</w:t>
                        </w:r>
                      </w:p>
                    </w:txbxContent>
                  </v:textbox>
                </v:shape>
                <v:shape id="Text Box 542" o:spid="_x0000_s1284" type="#_x0000_t202" style="position:absolute;left:4366;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a6cQA&#10;AADcAAAADwAAAGRycy9kb3ducmV2LnhtbESPzWrDMBCE74W+g9hCbo3sJinFsWxKS3BzTNoH2Fjr&#10;H2ytbEtJnLevCoUch5n5hknz2fTiQpNrLSuIlxEI4tLqlmsFP9+75zcQziNr7C2Tghs5yLPHhxQT&#10;ba98oMvR1yJA2CWooPF+SKR0ZUMG3dIOxMGr7GTQBznVUk94DXDTy5coepUGWw4LDQ700VDZHc9G&#10;QTWs5Ryfqr3vPlf7/lAUZhwLpRZP8/sWhKfZ38P/7S+tYL1Zwd+Zc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GunEAAAA3AAAAA8AAAAAAAAAAAAAAAAAmAIAAGRycy9k&#10;b3ducmV2LnhtbFBLBQYAAAAABAAEAPUAAACJAwAAAAA=&#10;" stroked="f">
                  <v:textbox inset="1mm,.3mm,1mm,.3mm">
                    <w:txbxContent>
                      <w:p w:rsidR="00EA1046" w:rsidRPr="00B802E4" w:rsidRDefault="00EA1046" w:rsidP="0059218F">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3</w:t>
                        </w:r>
                      </w:p>
                    </w:txbxContent>
                  </v:textbox>
                </v:shape>
                <v:shape id="Text Box 543" o:spid="_x0000_s1285" type="#_x0000_t202" style="position:absolute;left:5331;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CncQA&#10;AADcAAAADwAAAGRycy9kb3ducmV2LnhtbESPzWrDMBCE74W8g9hAb43s1g3BiWJCQ3FzzM8DbKz1&#10;D7FWtqU47ttXhUKPw8x8w2yyybRipME1lhXEiwgEcWF1w5WCy/nzZQXCeWSNrWVS8E0Osu3saYOp&#10;tg8+0njylQgQdikqqL3vUildUZNBt7AdcfBKOxj0QQ6V1AM+Aty08jWKltJgw2Ghxo4+aipup7tR&#10;UHaJnOJrefC3/duhPea56ftcqef5tFuD8DT5//Bf+0srSN4T+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zgp3EAAAA3AAAAA8AAAAAAAAAAAAAAAAAmAIAAGRycy9k&#10;b3ducmV2LnhtbFBLBQYAAAAABAAEAPUAAACJAwAAAAA=&#10;" stroked="f">
                  <v:textbox inset="1mm,.3mm,1mm,.3mm">
                    <w:txbxContent>
                      <w:p w:rsidR="00EA1046" w:rsidRPr="00B802E4" w:rsidRDefault="00EA1046" w:rsidP="0059218F">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4</w:t>
                        </w:r>
                      </w:p>
                    </w:txbxContent>
                  </v:textbox>
                </v:shape>
                <v:shape id="Text Box 544" o:spid="_x0000_s1286" type="#_x0000_t202" style="position:absolute;left:9916;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8nBsIA&#10;AADcAAAADwAAAGRycy9kb3ducmV2LnhtbESP3YrCMBSE7xd8h3CEvVtTXRWpRhFFqpf+PMCxOf3B&#10;5qQ2UevbG0HwcpiZb5jZojWVuFPjSssK+r0IBHFqdcm5gtNx8zcB4TyyxsoyKXiSg8W88zPDWNsH&#10;7+l+8LkIEHYxKii8r2MpXVqQQdezNXHwMtsY9EE2udQNPgLcVHIQRWNpsOSwUGBNq4LSy+FmFGT1&#10;ULb9c7bzl/X/rtonibleE6V+u+1yCsJT67/hT3urFQxHI3ifC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ycGwgAAANwAAAAPAAAAAAAAAAAAAAAAAJgCAABkcnMvZG93&#10;bnJldi54bWxQSwUGAAAAAAQABAD1AAAAhwMAAAAA&#10;" stroked="f">
                  <v:textbox inset="1mm,.3mm,1mm,.3mm">
                    <w:txbxContent>
                      <w:p w:rsidR="00EA1046" w:rsidRPr="00083BA3" w:rsidRDefault="00EA1046" w:rsidP="0059218F">
                        <w:pPr>
                          <w:spacing w:before="0"/>
                          <w:jc w:val="center"/>
                          <w:rPr>
                            <w:rFonts w:ascii="Arial" w:hAnsi="Arial" w:cs="Arial"/>
                            <w:i/>
                            <w:iCs/>
                            <w:sz w:val="18"/>
                            <w:szCs w:val="18"/>
                            <w:lang w:val="de-DE"/>
                          </w:rPr>
                        </w:pPr>
                        <w:r w:rsidRPr="00083BA3">
                          <w:rPr>
                            <w:rFonts w:ascii="Arial" w:hAnsi="Arial" w:cs="Arial"/>
                            <w:i/>
                            <w:iCs/>
                            <w:sz w:val="18"/>
                            <w:szCs w:val="18"/>
                            <w:lang w:val="de-DE"/>
                          </w:rPr>
                          <w:t>t</w:t>
                        </w:r>
                      </w:p>
                    </w:txbxContent>
                  </v:textbox>
                </v:shape>
                <v:shape id="Text Box 545" o:spid="_x0000_s1287" type="#_x0000_t202" style="position:absolute;left:1591;top:5490;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uKGMQA&#10;AADcAAAADwAAAGRycy9kb3ducmV2LnhtbESPUWvCMBSF3wf+h3CFvc3EMTupRtGxwcCX2fkDLsm1&#10;LTY3pclsu1+/CMIeD+ec73DW28E14kpdqD1rmM8UCGLjbc2lhtP3x9MSRIjIFhvPpGGkANvN5GGN&#10;ufU9H+laxFIkCIccNVQxtrmUwVTkMMx8S5y8s+8cxiS7UtoO+wR3jXxWKpMOa04LFbb0VpG5FD9O&#10;w+/SKxsu+5HUOx3HwryqL3nQ+nE67FYgIg3xP3xvf1oNL4sMbmfS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rihjEAAAA3AAAAA8AAAAAAAAAAAAAAAAAmAIAAGRycy9k&#10;b3ducmV2LnhtbFBLBQYAAAAABAAEAPUAAACJAwAAAAA=&#10;" filled="f" stroked="f">
                  <v:textbox inset="1mm,.3mm,1mm,.3mm">
                    <w:txbxContent>
                      <w:p w:rsidR="00EA1046" w:rsidRPr="00083BA3" w:rsidRDefault="00EA1046" w:rsidP="0059218F">
                        <w:pPr>
                          <w:spacing w:before="0"/>
                          <w:jc w:val="center"/>
                          <w:rPr>
                            <w:rFonts w:ascii="Arial" w:hAnsi="Arial" w:cs="Arial"/>
                            <w:i/>
                            <w:iCs/>
                            <w:sz w:val="18"/>
                            <w:szCs w:val="18"/>
                            <w:lang w:val="de-DE"/>
                          </w:rPr>
                        </w:pPr>
                        <w:r w:rsidRPr="00083BA3">
                          <w:rPr>
                            <w:rFonts w:ascii="Arial" w:hAnsi="Arial" w:cs="Arial"/>
                            <w:i/>
                            <w:iCs/>
                            <w:sz w:val="18"/>
                            <w:szCs w:val="18"/>
                            <w:lang w:val="de-DE"/>
                          </w:rPr>
                          <w:t>f</w:t>
                        </w:r>
                      </w:p>
                    </w:txbxContent>
                  </v:textbox>
                </v:shape>
                <v:shape id="Text Box 546" o:spid="_x0000_s1288" type="#_x0000_t202" style="position:absolute;left:1591;top:6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vg8IA&#10;AADcAAAADwAAAGRycy9kb3ducmV2LnhtbESP0YrCMBRE3wX/IdwF3zRZcVW6RlFRWNgXrX7Apbnb&#10;Fpub0kRt/XqzIPg4zMwZZrFqbSVu1PjSsYbPkQJBnDlTcq7hfNoP5yB8QDZYOSYNHXlYLfu9BSbG&#10;3flItzTkIkLYJ6ihCKFOpPRZQRb9yNXE0ftzjcUQZZNL0+A9wm0lx0pNpcWS40KBNW0Lyi7p1Wp4&#10;zJ0y/rLpSO3o2KXZTB3kr9aDj3b9DSJQG97hV/vHaJh8zeD/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y+DwgAAANwAAAAPAAAAAAAAAAAAAAAAAJgCAABkcnMvZG93&#10;bnJldi54bWxQSwUGAAAAAAQABAD1AAAAhwMAAAAA&#10;" filled="f" stroked="f">
                  <v:textbox inset="1mm,.3mm,1mm,.3mm">
                    <w:txbxContent>
                      <w:p w:rsidR="00EA1046" w:rsidRPr="00B802E4" w:rsidRDefault="00EA1046" w:rsidP="0059218F">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1</w:t>
                        </w:r>
                      </w:p>
                    </w:txbxContent>
                  </v:textbox>
                </v:shape>
                <v:line id="Line 547" o:spid="_x0000_s1289" style="position:absolute;visibility:visible;mso-wrap-style:square" from="1891,7200" to="1995,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AQcQAAADcAAAADwAAAGRycy9kb3ducmV2LnhtbERPy2rCQBTdF/yH4Qrd1Yl9BImOIhVB&#10;uyj1Abq8Zq5JNHMnzEyT9O87i0KXh/OeLXpTi5acrywrGI8SEMS51RUXCo6H9dMEhA/IGmvLpOCH&#10;PCzmg4cZZtp2vKN2HwoRQ9hnqKAMocmk9HlJBv3INsSRu1pnMEToCqkddjHc1PI5SVJpsOLYUGJD&#10;7yXl9/23UfD58pW2y+3Hpj9t00u+2l3Ot84p9Tjsl1MQgfrwL/5zb7SC17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oBBxAAAANwAAAAPAAAAAAAAAAAA&#10;AAAAAKECAABkcnMvZG93bnJldi54bWxQSwUGAAAAAAQABAD5AAAAkgMAAAAA&#10;"/>
                <v:line id="Line 548" o:spid="_x0000_s1290" style="position:absolute;visibility:visible;mso-wrap-style:square" from="1875,8160" to="1979,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4l2scAAADcAAAADwAAAGRycy9kb3ducmV2LnhtbESPT0vDQBTE70K/w/IEb3bjv6Cx21Ja&#10;Co0HMVVoj6/ZZ5KafRt21yR++64geBxm5jfMbDGaVvTkfGNZwc00AUFcWt1wpeDjfXP9CMIHZI2t&#10;ZVLwQx4W88nFDDNtBy6o34VKRAj7DBXUIXSZlL6syaCf2o44ep/WGQxRukpqh0OEm1beJkkqDTYc&#10;F2rsaFVT+bX7Ngpe797Sfpm/bMd9nh7LdXE8nAan1NXluHwGEWgM/+G/9lYruH94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HiXaxwAAANwAAAAPAAAAAAAA&#10;AAAAAAAAAKECAABkcnMvZG93bnJldi54bWxQSwUGAAAAAAQABAD5AAAAlQMAAAAA&#10;"/>
                <v:shape id="Text Box 549" o:spid="_x0000_s1291" type="#_x0000_t202" style="position:absolute;left:1591;top:703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9Sr4A&#10;AADcAAAADwAAAGRycy9kb3ducmV2LnhtbERPzYrCMBC+C75DGMGbJoqoVKOoKAh70e4+wNCMbbGZ&#10;lCZq69NvDoLHj+9/vW1tJZ7U+NKxhslYgSDOnCk51/D3exotQfiAbLByTBo68rDd9HtrTIx78ZWe&#10;achFDGGfoIYihDqR0mcFWfRjVxNH7uYaiyHCJpemwVcMt5WcKjWXFkuODQXWdCgou6cPq+G9dMr4&#10;+74jdaRrl2YLdZE/Wg8H7W4FIlAbvuKP+2w0zOZxfj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ifUq+AAAA3AAAAA8AAAAAAAAAAAAAAAAAmAIAAGRycy9kb3ducmV2&#10;LnhtbFBLBQYAAAAABAAEAPUAAACDAwAAAAA=&#10;" filled="f" stroked="f">
                  <v:textbox inset="1mm,.3mm,1mm,.3mm">
                    <w:txbxContent>
                      <w:p w:rsidR="00EA1046" w:rsidRPr="00B802E4" w:rsidRDefault="00EA1046" w:rsidP="0059218F">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2</w:t>
                        </w:r>
                      </w:p>
                    </w:txbxContent>
                  </v:textbox>
                </v:shape>
                <v:shape id="Text Box 550" o:spid="_x0000_s1292" type="#_x0000_t202" style="position:absolute;left:1591;top:802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Y0cIA&#10;AADcAAAADwAAAGRycy9kb3ducmV2LnhtbESP0YrCMBRE3xf8h3CFfVsTRdxSjaKyguCLVj/g0lzb&#10;YnNTmqy2+/VGEPZxmJkzzGLV2VrcqfWVYw3jkQJBnDtTcaHhct59JSB8QDZYOyYNPXlYLQcfC0yN&#10;e/CJ7lkoRISwT1FDGUKTSunzkiz6kWuIo3d1rcUQZVtI0+Ijwm0tJ0rNpMWK40KJDW1Lym/Zr9Xw&#10;lzhl/G3Tk/qhU5/l3+ooD1p/Drv1HESgLvyH3+290TCdjeF1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tjRwgAAANwAAAAPAAAAAAAAAAAAAAAAAJgCAABkcnMvZG93&#10;bnJldi54bWxQSwUGAAAAAAQABAD1AAAAhwMAAAAA&#10;" filled="f" stroked="f">
                  <v:textbox inset="1mm,.3mm,1mm,.3mm">
                    <w:txbxContent>
                      <w:p w:rsidR="00EA1046" w:rsidRPr="00B802E4" w:rsidRDefault="00EA1046" w:rsidP="0059218F">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3</w:t>
                        </w:r>
                      </w:p>
                    </w:txbxContent>
                  </v:textbox>
                </v:shape>
                <v:rect id="Rectangle 551" o:spid="_x0000_s1293" style="position:absolute;left:3564;top:703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L2sMA&#10;AADcAAAADwAAAGRycy9kb3ducmV2LnhtbESPT4vCMBTE7wt+h/AEb2uqiCzVKP6hsOBJ14u3Z/Ns&#10;q81LSbK2/fZGWNjjMDO/YZbrztTiSc5XlhVMxgkI4tzqigsF55/s8wuED8gaa8ukoCcP69XgY4mp&#10;ti0f6XkKhYgQ9ikqKENoUil9XpJBP7YNcfRu1hkMUbpCaodthJtaTpNkLg1WHBdKbGhXUv44/RoF&#10;93bvXb/N9PFw4Ozsrs1j01+UGg27zQJEoC78h//a31rBbD6F9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AL2sMAAADcAAAADwAAAAAAAAAAAAAAAACYAgAAZHJzL2Rv&#10;d25yZXYueG1sUEsFBgAAAAAEAAQA9QAAAIgDAAAAAA==&#10;">
                  <v:fill opacity="32125f"/>
                </v:rect>
                <v:rect id="Rectangle 552" o:spid="_x0000_s1294" style="position:absolute;left:4278;top:703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L+cQA&#10;AADcAAAADwAAAGRycy9kb3ducmV2LnhtbESPT2sCMRTE7wW/Q3iCt5pVi39Wo0ih4qUHVwWPj81z&#10;s7h5CZuo67dvCoUeh5n5DbPadLYRD2pD7VjBaJiBIC6drrlScDp+vc9BhIissXFMCl4UYLPuva0w&#10;1+7JB3oUsRIJwiFHBSZGn0sZSkMWw9B54uRdXWsxJtlWUrf4THDbyHGWTaXFmtOCQU+fhspbcbcK&#10;5ne/83F8LmgnL69Z9W32h4VRatDvtksQkbr4H/5r77WCj+kE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CS/nEAAAA3AAAAA8AAAAAAAAAAAAAAAAAmAIAAGRycy9k&#10;b3ducmV2LnhtbFBLBQYAAAAABAAEAPUAAACJAwAAAAA=&#10;" fillcolor="black">
                  <v:fill r:id="rId30" o:title="" opacity="32125f" o:opacity2="32125f" type="pattern"/>
                </v:rect>
                <v:group id="Group 553" o:spid="_x0000_s1295" style="position:absolute;left:4508;top:8025;width:960;height:360" coordorigin="3039,6225" coordsize="9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rect id="Rectangle 554" o:spid="_x0000_s1296" style="position:absolute;left:3039;top:622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TrsQA&#10;AADcAAAADwAAAGRycy9kb3ducmV2LnhtbESPT4vCMBTE7wt+h/AEb2vq4opUo+hKYcGTfy7ens2z&#10;rTYvJYm2/fabhYU9DjPzG2a57kwtXuR8ZVnBZJyAIM6trrhQcD5l73MQPiBrrC2Tgp48rFeDtyWm&#10;2rZ8oNcxFCJC2KeooAyhSaX0eUkG/dg2xNG7WWcwROkKqR22EW5q+ZEkM2mw4rhQYkNfJeWP49Mo&#10;uLc77/ptpg/7PWdnd20em/6i1GjYbRYgAnXhP/zX/tYKprNP+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5k67EAAAA3AAAAA8AAAAAAAAAAAAAAAAAmAIAAGRycy9k&#10;b3ducmV2LnhtbFBLBQYAAAAABAAEAPUAAACJAwAAAAA=&#10;">
                    <v:fill opacity="32125f"/>
                  </v:rect>
                  <v:rect id="Rectangle 555" o:spid="_x0000_s1297" style="position:absolute;left:3753;top:622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9msQA&#10;AADcAAAADwAAAGRycy9kb3ducmV2LnhtbESPT4vCMBTE78J+h/AEb5r6h+5SjbIIokdt3T0/mmdb&#10;bF5qE7X66c3CgsdhZn7DLFadqcWNWldZVjAeRSCIc6srLhQcs83wC4TzyBpry6TgQQ5Wy4/eAhNt&#10;73ygW+oLESDsElRQet8kUrq8JINuZBvi4J1sa9AH2RZSt3gPcFPLSRTF0mDFYaHEhtYl5ef0ahQ8&#10;9fM3O37us+1sktJ+N64v+fRHqUG/+56D8NT5d/i/vdMKZnEMf2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WPZrEAAAA3AAAAA8AAAAAAAAAAAAAAAAAmAIAAGRycy9k&#10;b3ducmV2LnhtbFBLBQYAAAAABAAEAPUAAACJAwAAAAA=&#10;" fillcolor="black">
                    <v:fill r:id="rId30" o:title="" type="pattern"/>
                  </v:rect>
                </v:group>
                <v:rect id="Rectangle 556" o:spid="_x0000_s1298" style="position:absolute;left:5468;top:604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oQsQA&#10;AADcAAAADwAAAGRycy9kb3ducmV2LnhtbESPT4vCMBTE7wt+h/AEb2vqIq5Uo+hKYcGTfy7ens2z&#10;rTYvJYm2/fabhYU9DjPzG2a57kwtXuR8ZVnBZJyAIM6trrhQcD5l73MQPiBrrC2Tgp48rFeDtyWm&#10;2rZ8oNcxFCJC2KeooAyhSaX0eUkG/dg2xNG7WWcwROkKqR22EW5q+ZEkM2mw4rhQYkNfJeWP49Mo&#10;uLc77/ptpg/7PWdnd20em/6i1GjYbRYgAnXhP/zX/tYKprNP+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nqELEAAAA3AAAAA8AAAAAAAAAAAAAAAAAmAIAAGRycy9k&#10;b3ducmV2LnhtbFBLBQYAAAAABAAEAPUAAACJAwAAAAA=&#10;">
                  <v:fill opacity="32125f"/>
                </v:rect>
                <v:rect id="Rectangle 557" o:spid="_x0000_s1299" style="position:absolute;left:6182;top:604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n6r8A&#10;AADcAAAADwAAAGRycy9kb3ducmV2LnhtbERPy4rCMBTdC/5DuIIb0VRRkWoUFQbcuLD6AZfm9oHN&#10;TWlizfj1ZjEwy8N57w7BNKKnztWWFcxnCQji3OqaSwWP+890A8J5ZI2NZVLwSw4O++Fgh6m2b75R&#10;n/lSxBB2KSqovG9TKV1ekUE3sy1x5ArbGfQRdqXUHb5juGnkIknW0mDNsaHCls4V5c/sZRSE/vK4&#10;Lv21+IRz5upV8TpJN1FqPArHLQhPwf+L/9wXrWC5jmvjmXgE5P4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WufqvwAAANwAAAAPAAAAAAAAAAAAAAAAAJgCAABkcnMvZG93bnJl&#10;di54bWxQSwUGAAAAAAQABAD1AAAAhAMAAAAA&#10;" fillcolor="black">
                  <v:fill r:id="rId30" o:title="" opacity="31354f" o:opacity2="31354f" type="pattern"/>
                </v:rect>
                <v:group id="Group 558" o:spid="_x0000_s1300" style="position:absolute;left:6434;top:7035;width:960;height:360" coordorigin="3039,6225" coordsize="9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rect id="Rectangle 559" o:spid="_x0000_s1301" style="position:absolute;left:3039;top:622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m68EA&#10;AADcAAAADwAAAGRycy9kb3ducmV2LnhtbERPy4rCMBTdD/gP4QruxtRBVKpRdIbCgCsfG3fX5tpW&#10;m5uSZGz795OF4PJw3qtNZ2rxJOcrywom4wQEcW51xYWC8yn7XIDwAVljbZkU9ORhsx58rDDVtuUD&#10;PY+hEDGEfYoKyhCaVEqfl2TQj21DHLmbdQZDhK6Q2mEbw00tv5JkJg1WHBtKbOi7pPxx/DMK7u2P&#10;d/0u04f9nrOzuzaPbX9RajTstksQgbrwFr/cv1rBdB7nxzPxCM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XpuvBAAAA3AAAAA8AAAAAAAAAAAAAAAAAmAIAAGRycy9kb3du&#10;cmV2LnhtbFBLBQYAAAAABAAEAPUAAACGAwAAAAA=&#10;">
                    <v:fill opacity="32125f"/>
                  </v:rect>
                  <v:rect id="Rectangle 560" o:spid="_x0000_s1302" style="position:absolute;left:3753;top:622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zM8MA&#10;AADcAAAADwAAAGRycy9kb3ducmV2LnhtbESPQYvCMBSE78L+h/AWvGlaFV26RlkE0aO27p4fzbMt&#10;Ni/dJmr11xtB8DjMzDfMfNmZWlyodZVlBfEwAkGcW11xoeCQrQdfIJxH1lhbJgU3crBcfPTmmGh7&#10;5T1dUl+IAGGXoILS+yaR0uUlGXRD2xAH72hbgz7ItpC6xWuAm1qOomgqDVYcFkpsaFVSfkrPRsFd&#10;3/+yw2yXbSajlHbbuP7Px79K9T+7n28Qnjr/Dr/aW61gMov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YzM8MAAADcAAAADwAAAAAAAAAAAAAAAACYAgAAZHJzL2Rv&#10;d25yZXYueG1sUEsFBgAAAAAEAAQA9QAAAIgDAAAAAA==&#10;" fillcolor="black">
                    <v:fill r:id="rId30" o:title="" type="pattern"/>
                  </v:rect>
                </v:group>
                <v:rect id="Rectangle 561" o:spid="_x0000_s1303" style="position:absolute;left:7372;top:802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dB8QA&#10;AADcAAAADwAAAGRycy9kb3ducmV2LnhtbESPT4vCMBTE74LfIbwFb5quLK50jaK7FARP/rl4e9s8&#10;22rzUpKsbb+9EYQ9DjPzG2ax6kwt7uR8ZVnB+yQBQZxbXXGh4HTMxnMQPiBrrC2Tgp48rJbDwQJT&#10;bVve0/0QChEh7FNUUIbQpFL6vCSDfmIb4uhdrDMYonSF1A7bCDe1nCbJTBqsOC6U2NB3Sfnt8GcU&#10;XNsf7/pNpve7HWcn99vc1v1ZqdFbt/4CEagL/+FXe6sVfHxO4X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JnQfEAAAA3AAAAA8AAAAAAAAAAAAAAAAAmAIAAGRycy9k&#10;b3ducmV2LnhtbFBLBQYAAAAABAAEAPUAAACJAwAAAAA=&#10;">
                  <v:fill opacity="32125f"/>
                </v:rect>
                <v:rect id="Rectangle 562" o:spid="_x0000_s1304" style="position:absolute;left:8089;top:802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dJMMA&#10;AADcAAAADwAAAGRycy9kb3ducmV2LnhtbESPQWsCMRSE7wX/Q3hCbzWrlapbo4hQ8eLBVcHjY/O6&#10;Wdy8hE3U9d83gtDjMDPfMPNlZxtxozbUjhUMBxkI4tLpmisFx8PPxxREiMgaG8ek4EEBlove2xxz&#10;7e68p1sRK5EgHHJUYGL0uZShNGQxDJwnTt6vay3GJNtK6hbvCW4bOcqyL2mx5rRg0NPaUHkprlbB&#10;9Oo3Po5OBW3k+TGpdma7nxml3vvd6htEpC7+h1/trVYwnnzC80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dJMMAAADcAAAADwAAAAAAAAAAAAAAAACYAgAAZHJzL2Rv&#10;d25yZXYueG1sUEsFBgAAAAAEAAQA9QAAAIgDAAAAAA==&#10;" fillcolor="black">
                  <v:fill r:id="rId30" o:title="" opacity="32125f" o:opacity2="32125f" type="pattern"/>
                </v:rect>
                <v:group id="Group 563" o:spid="_x0000_s1305" style="position:absolute;left:8332;top:6045;width:960;height:360" coordorigin="3039,6225" coordsize="9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rect id="Rectangle 564" o:spid="_x0000_s1306" style="position:absolute;left:3039;top:622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AFc8UA&#10;AADcAAAADwAAAGRycy9kb3ducmV2LnhtbESPT2vCQBTE7wW/w/KE3urG0laJrqKVQMGTfy7entln&#10;Es2+DburSb59t1DwOMzMb5j5sjO1eJDzlWUF41ECgji3uuJCwfGQvU1B+ICssbZMCnrysFwMXuaY&#10;atvyjh77UIgIYZ+igjKEJpXS5yUZ9CPbEEfvYp3BEKUrpHbYRrip5XuSfEmDFceFEhv6Lim/7e9G&#10;wbXdeNevM73bbjk7unNzW/UnpV6H3WoGIlAXnuH/9o9W8DH5hL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AVzxQAAANwAAAAPAAAAAAAAAAAAAAAAAJgCAABkcnMv&#10;ZG93bnJldi54bWxQSwUGAAAAAAQABAD1AAAAigMAAAAA&#10;">
                    <v:fill opacity="32125f"/>
                  </v:rect>
                  <v:rect id="Rectangle 565" o:spid="_x0000_s1307" style="position:absolute;left:3753;top:622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R8UA&#10;AADcAAAADwAAAGRycy9kb3ducmV2LnhtbESPQWvCQBSE70L/w/IKvekmKkZS11AKYo42sZ4f2dck&#10;NPs2za6a5td3C4Ueh5n5htllo+nEjQbXWlYQLyIQxJXVLdcKzuVhvgXhPLLGzjIp+CYH2f5htsNU&#10;2zu/0a3wtQgQdikqaLzvUyld1ZBBt7A9cfA+7GDQBznUUg94D3DTyWUUbaTBlsNCgz29NlR9Flej&#10;YNLTpTwnp/K4XhZ0yuPuq1q9K/X0OL48g/A0+v/wXzvXCtbJBn7Ph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6tHxQAAANwAAAAPAAAAAAAAAAAAAAAAAJgCAABkcnMv&#10;ZG93bnJldi54bWxQSwUGAAAAAAQABAD1AAAAigMAAAAA&#10;" fillcolor="black">
                    <v:fill r:id="rId30" o:title="" type="pattern"/>
                  </v:rect>
                </v:group>
                <v:group id="Group 566" o:spid="_x0000_s1308" style="position:absolute;left:3767;top:6095;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oval id="Oval 567" o:spid="_x0000_s1309"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EcEA&#10;AADcAAAADwAAAGRycy9kb3ducmV2LnhtbERPTWvCQBC9F/oflil4qxubaiW6ilQEPXgwbe9DdkyC&#10;2dmQHWP8992D4PHxvpfrwTWqpy7Ung1Mxgko4sLbmksDvz+79zmoIMgWG89k4E4B1qvXlyVm1t/4&#10;RH0upYohHDI0UIm0mdahqMhhGPuWOHJn3zmUCLtS2w5vMdw1+iNJZtphzbGhwpa+Kyou+dUZ2Jab&#10;fNbrVKbpebuX6eXveEgnxozehs0ClNAgT/HDvbcGPr/i2n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tRHBAAAA3AAAAA8AAAAAAAAAAAAAAAAAmAIAAGRycy9kb3du&#10;cmV2LnhtbFBLBQYAAAAABAAEAPUAAACGAwAAAAA=&#10;"/>
                  <v:shape id="Text Box 568" o:spid="_x0000_s1310"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CCsQA&#10;AADcAAAADwAAAGRycy9kb3ducmV2LnhtbESPUWvCMBSF3wf+h3CFvc3EMaxWo+jYYODL7PYDLsm1&#10;LTY3pclsu1+/CMIeD+ec73A2u8E14kpdqD1rmM8UCGLjbc2lhu+v96cliBCRLTaeScNIAXbbycMG&#10;c+t7PtG1iKVIEA45aqhibHMpg6nIYZj5ljh5Z985jEl2pbQd9gnuGvms1EI6rDktVNjSa0XmUvw4&#10;Db9Lr2y4HEZSb3QaC5OpT3nU+nE67NcgIg3xP3xvf1gNL9kKbmfS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BQgrEAAAA3AAAAA8AAAAAAAAAAAAAAAAAmAIAAGRycy9k&#10;b3ducmV2LnhtbFBLBQYAAAAABAAEAPUAAACJAwAAAAA=&#10;" filled="f" stroked="f">
                    <v:textbox inset="1mm,.3mm,1mm,.3mm">
                      <w:txbxContent>
                        <w:p w:rsidR="00EA1046" w:rsidRPr="00B802E4" w:rsidRDefault="00EA1046" w:rsidP="0059218F">
                          <w:pPr>
                            <w:spacing w:before="0"/>
                            <w:jc w:val="center"/>
                            <w:rPr>
                              <w:rFonts w:ascii="Arial" w:hAnsi="Arial" w:cs="Arial"/>
                              <w:sz w:val="18"/>
                              <w:szCs w:val="18"/>
                              <w:lang w:val="de-DE"/>
                            </w:rPr>
                          </w:pPr>
                          <w:r>
                            <w:rPr>
                              <w:rFonts w:ascii="Arial" w:hAnsi="Arial" w:cs="Arial"/>
                              <w:sz w:val="18"/>
                              <w:szCs w:val="18"/>
                              <w:lang w:val="de-DE"/>
                            </w:rPr>
                            <w:t>A</w:t>
                          </w:r>
                        </w:p>
                      </w:txbxContent>
                    </v:textbox>
                  </v:shape>
                </v:group>
                <v:group id="Group 569" o:spid="_x0000_s1311" style="position:absolute;left:6886;top:6108;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oval id="Oval 570" o:spid="_x0000_s1312"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sq8QA&#10;AADcAAAADwAAAGRycy9kb3ducmV2LnhtbESPQWvCQBSE7wX/w/KE3uomjYqkriKVgh48NG3vj+wz&#10;CWbfhuxrTP+9Kwg9DjPzDbPejq5VA/Wh8WwgnSWgiEtvG64MfH99vKxABUG22HomA38UYLuZPK0x&#10;t/7KnzQUUqkI4ZCjgVqky7UOZU0Ow8x3xNE7+96hRNlX2vZ4jXDX6tckWWqHDceFGjt6r6m8FL/O&#10;wL7aFctBZ7LIzvuDLC4/p2OWGvM8HXdvoIRG+Q8/2gdrYL5K4X4mHgG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QbKvEAAAA3AAAAA8AAAAAAAAAAAAAAAAAmAIAAGRycy9k&#10;b3ducmV2LnhtbFBLBQYAAAAABAAEAPUAAACJAwAAAAA=&#10;"/>
                  <v:shape id="Text Box 571" o:spid="_x0000_s1313"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gXMIA&#10;AADcAAAADwAAAGRycy9kb3ducmV2LnhtbESP0YrCMBRE3xf8h3AF39ZEEbdUo+iiIOyLVj/g0lzb&#10;YnNTmqy2fv1GEPZxmJkzzHLd2VrcqfWVYw2TsQJBnDtTcaHhct5/JiB8QDZYOyYNPXlYrwYfS0yN&#10;e/CJ7lkoRISwT1FDGUKTSunzkiz6sWuIo3d1rcUQZVtI0+Ijwm0tp0rNpcWK40KJDX2XlN+yX6vh&#10;mThl/G3bk9rRqc/yL3WUP1qPht1mASJQF/7D7/bBaJglU3idi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8KBcwgAAANwAAAAPAAAAAAAAAAAAAAAAAJgCAABkcnMvZG93&#10;bnJldi54bWxQSwUGAAAAAAQABAD1AAAAhwMAAAAA&#10;" filled="f" stroked="f">
                    <v:textbox inset="1mm,.3mm,1mm,.3mm">
                      <w:txbxContent>
                        <w:p w:rsidR="00EA1046" w:rsidRPr="00B802E4" w:rsidRDefault="00EA1046" w:rsidP="0059218F">
                          <w:pPr>
                            <w:spacing w:before="0"/>
                            <w:jc w:val="center"/>
                            <w:rPr>
                              <w:rFonts w:ascii="Arial" w:hAnsi="Arial" w:cs="Arial"/>
                              <w:sz w:val="18"/>
                              <w:szCs w:val="18"/>
                              <w:lang w:val="de-DE"/>
                            </w:rPr>
                          </w:pPr>
                          <w:r>
                            <w:rPr>
                              <w:rFonts w:ascii="Arial" w:hAnsi="Arial" w:cs="Arial"/>
                              <w:sz w:val="18"/>
                              <w:szCs w:val="18"/>
                              <w:lang w:val="de-DE"/>
                            </w:rPr>
                            <w:t>B</w:t>
                          </w:r>
                        </w:p>
                      </w:txbxContent>
                    </v:textbox>
                  </v:shape>
                </v:group>
                <v:group id="Group 572" o:spid="_x0000_s1314" style="position:absolute;left:4987;top:7095;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oval id="Oval 573" o:spid="_x0000_s1315"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PM8UA&#10;AADcAAAADwAAAGRycy9kb3ducmV2LnhtbESPQWvCQBSE74X+h+UVeqsbGxVJs4pUCnrowdjeH9ln&#10;EpJ9G7KvMf33XaHgcZiZb5h8O7lOjTSExrOB+SwBRVx623Bl4Ov88bIGFQTZYueZDPxSgO3m8SHH&#10;zPorn2gspFIRwiFDA7VIn2kdypochpnviaN38YNDiXKotB3wGuGu069JstIOG44LNfb0XlPZFj/O&#10;wL7aFatRp7JML/uDLNvvz2M6N+b5adq9gRKa5B7+bx+sgcV6Abcz8Qj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88zxQAAANwAAAAPAAAAAAAAAAAAAAAAAJgCAABkcnMv&#10;ZG93bnJldi54bWxQSwUGAAAAAAQABAD1AAAAigMAAAAA&#10;"/>
                  <v:shape id="Text Box 574" o:spid="_x0000_s1316"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4KMMA&#10;AADcAAAADwAAAGRycy9kb3ducmV2LnhtbESP0WrCQBRE3wv9h+UKvtVdpWpI3UgtFQRfNO0HXLK3&#10;SUj2bshuNenXdwXBx2FmzjCb7WBbcaHe1441zGcKBHHhTM2lhu+v/UsCwgdkg61j0jCSh232/LTB&#10;1Lgrn+mSh1JECPsUNVQhdKmUvqjIop+5jjh6P663GKLsS2l6vEa4beVCqZW0WHNcqLCjj4qKJv+1&#10;Gv4Sp4xvdiOpTzqPebFWJ3nUejoZ3t9ABBrCI3xvH4yG12QJtzPx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k4KMMAAADcAAAADwAAAAAAAAAAAAAAAACYAgAAZHJzL2Rv&#10;d25yZXYueG1sUEsFBgAAAAAEAAQA9QAAAIgDAAAAAA==&#10;" filled="f" stroked="f">
                    <v:textbox inset="1mm,.3mm,1mm,.3mm">
                      <w:txbxContent>
                        <w:p w:rsidR="00EA1046" w:rsidRPr="00B802E4" w:rsidRDefault="00EA1046" w:rsidP="0059218F">
                          <w:pPr>
                            <w:spacing w:before="0"/>
                            <w:jc w:val="center"/>
                            <w:rPr>
                              <w:rFonts w:ascii="Arial" w:hAnsi="Arial" w:cs="Arial"/>
                              <w:sz w:val="18"/>
                              <w:szCs w:val="18"/>
                              <w:lang w:val="de-DE"/>
                            </w:rPr>
                          </w:pPr>
                          <w:r>
                            <w:rPr>
                              <w:rFonts w:ascii="Arial" w:hAnsi="Arial" w:cs="Arial"/>
                              <w:sz w:val="18"/>
                              <w:szCs w:val="18"/>
                              <w:lang w:val="de-DE"/>
                            </w:rPr>
                            <w:t>C</w:t>
                          </w:r>
                        </w:p>
                      </w:txbxContent>
                    </v:textbox>
                  </v:shape>
                </v:group>
                <v:group id="Group 575" o:spid="_x0000_s1317" style="position:absolute;left:9660;top:8091;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oval id="Oval 576" o:spid="_x0000_s1318"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RRMUA&#10;AADcAAAADwAAAGRycy9kb3ducmV2LnhtbESPT2vCQBTE74V+h+UJvdWNjf+IriJKwR56MK33R/aZ&#10;BLNvQ/YZ02/fFQo9DjPzG2a9HVyjeupC7dnAZJyAIi68rbk08P31/roEFQTZYuOZDPxQgO3m+WmN&#10;mfV3PlGfS6kihEOGBiqRNtM6FBU5DGPfEkfv4juHEmVXatvhPcJdo9+SZK4d1hwXKmxpX1FxzW/O&#10;wKHc5fNepzJLL4ejzK7nz490YszLaNitQAkN8h/+ax+tgelyAY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VFExQAAANwAAAAPAAAAAAAAAAAAAAAAAJgCAABkcnMv&#10;ZG93bnJldi54bWxQSwUGAAAAAAQABAD1AAAAigMAAAAA&#10;"/>
                  <v:shape id="Text Box 577" o:spid="_x0000_s1319"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Xtr8A&#10;AADcAAAADwAAAGRycy9kb3ducmV2LnhtbERPzYrCMBC+C75DmIW92WRFtFSjrKKw4EWrDzA0s22x&#10;mZQmartPvzkIHj++/9Wmt414UOdrxxq+EgWCuHCm5lLD9XKYpCB8QDbYOCYNA3nYrMejFWbGPflM&#10;jzyUIoawz1BDFUKbSemLiiz6xLXEkft1ncUQYVdK0+EzhttGTpWaS4s1x4YKW9pVVNzyu9Xwlzpl&#10;/G07kNrTeciLhTrJo9afH/33EkSgPrzFL/eP0TBL49p4Jh4B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GJe2vwAAANwAAAAPAAAAAAAAAAAAAAAAAJgCAABkcnMvZG93bnJl&#10;di54bWxQSwUGAAAAAAQABAD1AAAAhAMAAAAA&#10;" filled="f" stroked="f">
                    <v:textbox inset="1mm,.3mm,1mm,.3mm">
                      <w:txbxContent>
                        <w:p w:rsidR="00EA1046" w:rsidRPr="00B802E4" w:rsidRDefault="00EA1046" w:rsidP="0059218F">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78" o:spid="_x0000_s1320" style="position:absolute;left:8539;top:8083;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oval id="Oval 579" o:spid="_x0000_s1321"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f7cEA&#10;AADcAAAADwAAAGRycy9kb3ducmV2LnhtbERPTWvCQBC9F/oflil4qxubKjW6ilQEPXgwbe9DdkyC&#10;2dmQHWP8992D4PHxvpfrwTWqpy7Ung1Mxgko4sLbmksDvz+79y9QQZAtNp7JwJ0CrFevL0vMrL/x&#10;ifpcShVDOGRooBJpM61DUZHDMPYtceTOvnMoEXalth3eYrhr9EeSzLTDmmNDhS19V1Rc8qszsC03&#10;+azXqUzT83Yv08vf8ZBOjBm9DZsFKKFBnuKHe28NfM7j/H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FX+3BAAAA3AAAAA8AAAAAAAAAAAAAAAAAmAIAAGRycy9kb3du&#10;cmV2LnhtbFBLBQYAAAAABAAEAPUAAACGAwAAAAA=&#10;"/>
                  <v:shape id="Text Box 580" o:spid="_x0000_s1322"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9sIA&#10;AADcAAAADwAAAGRycy9kb3ducmV2LnhtbESP0YrCMBRE3wX/IdwF3zRRZHW7RlFRWNgXrX7Apbnb&#10;Fpub0kRt/XqzIPg4zMwZZrFqbSVu1PjSsYbxSIEgzpwpOddwPu2HcxA+IBusHJOGjjyslv3eAhPj&#10;7nykWxpyESHsE9RQhFAnUvqsIIt+5Gri6P25xmKIssmlafAe4baSE6U+pcWS40KBNW0Lyi7p1Wp4&#10;zJ0y/rLpSO3o2KXZTB3kr9aDj3b9DSJQG97hV/vHaJh+jeH/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6j2wgAAANwAAAAPAAAAAAAAAAAAAAAAAJgCAABkcnMvZG93&#10;bnJldi54bWxQSwUGAAAAAAQABAD1AAAAhwMAAAAA&#10;" filled="f" stroked="f">
                    <v:textbox inset="1mm,.3mm,1mm,.3mm">
                      <w:txbxContent>
                        <w:p w:rsidR="00EA1046" w:rsidRPr="00B802E4" w:rsidRDefault="00EA1046" w:rsidP="0059218F">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81" o:spid="_x0000_s1323" style="position:absolute;left:6945;top:8075;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oval id="Oval 582" o:spid="_x0000_s1324"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BmsQA&#10;AADcAAAADwAAAGRycy9kb3ducmV2LnhtbESPQWvCQBSE74X+h+UVeqsbG5WauoooBXvowVjvj+wz&#10;CWbfhuwzxn/vCoUeh5n5hlmsBteonrpQezYwHiWgiAtvay4N/B6+3j5ABUG22HgmAzcKsFo+Py0w&#10;s/7Ke+pzKVWEcMjQQCXSZlqHoiKHYeRb4uidfOdQouxKbTu8Rrhr9HuSzLTDmuNChS1tKirO+cUZ&#10;2JbrfNbrVKbpabuT6fn4852OjXl9GdafoIQG+Q//tXfWwGSewu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XwZrEAAAA3AAAAA8AAAAAAAAAAAAAAAAAmAIAAGRycy9k&#10;b3ducmV2LnhtbFBLBQYAAAAABAAEAPUAAACJAwAAAAA=&#10;"/>
                  <v:shape id="Text Box 583" o:spid="_x0000_s1325"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wLbsQA&#10;AADcAAAADwAAAGRycy9kb3ducmV2LnhtbESPwWrDMBBE74X8g9hAb42UElLHiWKS0kIgl9rtByzW&#10;xjaxVsZSHbtfXwUKPQ4z84bZZaNtxUC9bxxrWC4UCOLSmYYrDV+f708JCB+QDbaOScNEHrL97GGH&#10;qXE3zmkoQiUihH2KGuoQulRKX9Zk0S9cRxy9i+sthij7SpoebxFuW/ms1FpabDgu1NjRa03ltfi2&#10;Gn4Sp4y/HidSb5RPRfmiPuRZ68f5eNiCCDSG//Bf+2Q0rDYruJ+JR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MC27EAAAA3AAAAA8AAAAAAAAAAAAAAAAAmAIAAGRycy9k&#10;b3ducmV2LnhtbFBLBQYAAAAABAAEAPUAAACJAwAAAAA=&#10;" filled="f" stroked="f">
                    <v:textbox inset="1mm,.3mm,1mm,.3mm">
                      <w:txbxContent>
                        <w:p w:rsidR="00EA1046" w:rsidRPr="00B802E4" w:rsidRDefault="00EA1046" w:rsidP="0059218F">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84" o:spid="_x0000_s1326" style="position:absolute;left:5786;top:8075;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oval id="Oval 585" o:spid="_x0000_s1327"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iAsUA&#10;AADcAAAADwAAAGRycy9kb3ducmV2LnhtbESPQWvCQBSE74X+h+UJvdWNjYYaXUWUgj300LTeH9ln&#10;Esy+DdlnTP99Vyj0OMzMN8x6O7pWDdSHxrOB2TQBRVx623Bl4Pvr7fkVVBBki61nMvBDAbabx4c1&#10;5tbf+JOGQioVIRxyNFCLdLnWoazJYZj6jjh6Z987lCj7StsebxHuWv2SJJl22HBcqLGjfU3lpbg6&#10;A4dqV2SDTmWRng9HWVxOH+/pzJinybhbgRIa5T/81z5aA/NlB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GICxQAAANwAAAAPAAAAAAAAAAAAAAAAAJgCAABkcnMv&#10;ZG93bnJldi54bWxQSwUGAAAAAAQABAD1AAAAigMAAAAA&#10;"/>
                  <v:shape id="Text Box 586" o:spid="_x0000_s1328"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6VGcQA&#10;AADcAAAADwAAAGRycy9kb3ducmV2LnhtbESPUWvCMBSF3wf+h3CFvc3EMaxWo+jYYODL7PYDLsm1&#10;LTY3pclsu1+/CMIeD+ec73A2u8E14kpdqD1rmM8UCGLjbc2lhu+v96cliBCRLTaeScNIAXbbycMG&#10;c+t7PtG1iKVIEA45aqhibHMpg6nIYZj5ljh5Z985jEl2pbQd9gnuGvms1EI6rDktVNjSa0XmUvw4&#10;Db9Lr2y4HEZSb3QaC5OpT3nU+nE67NcgIg3xP3xvf1gNL6sMbmfS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elRnEAAAA3AAAAA8AAAAAAAAAAAAAAAAAmAIAAGRycy9k&#10;b3ducmV2LnhtbFBLBQYAAAAABAAEAPUAAACJAwAAAAA=&#10;" filled="f" stroked="f">
                    <v:textbox inset="1mm,.3mm,1mm,.3mm">
                      <w:txbxContent>
                        <w:p w:rsidR="00EA1046" w:rsidRPr="00B802E4" w:rsidRDefault="00EA1046" w:rsidP="0059218F">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87" o:spid="_x0000_s1329" style="position:absolute;left:4596;top:8087;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oval id="Oval 588" o:spid="_x0000_s1330"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2cMQA&#10;AADcAAAADwAAAGRycy9kb3ducmV2LnhtbESPQWvCQBSE74X+h+UJvdWNjYpGVxGlYA89mNb7I/tM&#10;gtm3IfuM6b/vCoUeh5n5hllvB9eonrpQezYwGSegiAtvay4NfH+9vy5ABUG22HgmAz8UYLt5flpj&#10;Zv2dT9TnUqoI4ZChgUqkzbQORUUOw9i3xNG7+M6hRNmV2nZ4j3DX6LckmWuHNceFClvaV1Rc85sz&#10;cCh3+bzXqczSy+Eos+v58yOdGPMyGnYrUEKD/If/2kdrYLpcwuN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9nDEAAAA3AAAAA8AAAAAAAAAAAAAAAAAmAIAAGRycy9k&#10;b3ducmV2LnhtbFBLBQYAAAAABAAEAPUAAACJAwAAAAA=&#10;"/>
                  <v:shape id="Text Box 589" o:spid="_x0000_s1331"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Xd74A&#10;AADcAAAADwAAAGRycy9kb3ducmV2LnhtbERPy4rCMBTdD/gP4QruxsQBH1Sj6KAguNHqB1yaa1ts&#10;bkoTtfXrzUJweTjvxaq1lXhQ40vHGkZDBYI4c6bkXMPlvPudgfAB2WDlmDR05GG17P0sMDHuySd6&#10;pCEXMYR9ghqKEOpESp8VZNEPXU0cuatrLIYIm1yaBp8x3FbyT6mJtFhybCiwpv+Cslt6txpeM6eM&#10;v206Uls6dWk2VUd50HrQb9dzEIHa8BV/3HujYazi/HgmHgG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Zcl3e+AAAA3AAAAA8AAAAAAAAAAAAAAAAAmAIAAGRycy9kb3ducmV2&#10;LnhtbFBLBQYAAAAABAAEAPUAAACDAwAAAAA=&#10;" filled="f" stroked="f">
                    <v:textbox inset="1mm,.3mm,1mm,.3mm">
                      <w:txbxContent>
                        <w:p w:rsidR="00EA1046" w:rsidRPr="00B802E4" w:rsidRDefault="00EA1046" w:rsidP="0059218F">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90" o:spid="_x0000_s1332" style="position:absolute;left:3563;top:8081;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oval id="Oval 591" o:spid="_x0000_s1333"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G8MA&#10;AADcAAAADwAAAGRycy9kb3ducmV2LnhtbESPQWvCQBSE74L/YXlCb7rRECmpq0iloIceGtv7I/tM&#10;gtm3Ifsa4793hUKPw8x8w2x2o2vVQH1oPBtYLhJQxKW3DVcGvs8f81dQQZAttp7JwJ0C7LbTyQZz&#10;62/8RUMhlYoQDjkaqEW6XOtQ1uQwLHxHHL2L7x1KlH2lbY+3CHetXiXJWjtsOC7U2NF7TeW1+HUG&#10;DtW+WA86lSy9HI6SXX8+T+nSmJfZuH8DJTTKf/ivfbQGsmQF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D+G8MAAADcAAAADwAAAAAAAAAAAAAAAACYAgAAZHJzL2Rv&#10;d25yZXYueG1sUEsFBgAAAAAEAAQA9QAAAIgDAAAAAA==&#10;"/>
                  <v:shape id="Text Box 592" o:spid="_x0000_s1334"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JAMQA&#10;AADcAAAADwAAAGRycy9kb3ducmV2LnhtbESPwWrDMBBE74X8g9hAbo2UljbGsRzS0EChl8bJByzW&#10;xja2VsZSErtfXxUKPQ4z84bJtqPtxI0G3zjWsFoqEMSlMw1XGs6nw2MCwgdkg51j0jCRh20+e8gw&#10;Ne7OR7oVoRIRwj5FDXUIfSqlL2uy6JeuJ47exQ0WQ5RDJc2A9wi3nXxS6lVabDgu1NjTvqayLa5W&#10;w3filPHt20TqnY5TUa7Vl/zUejEfdxsQgcbwH/5rfxgNL+oZ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OCQDEAAAA3AAAAA8AAAAAAAAAAAAAAAAAmAIAAGRycy9k&#10;b3ducmV2LnhtbFBLBQYAAAAABAAEAPUAAACJAwAAAAA=&#10;" filled="f" stroked="f">
                    <v:textbox inset="1mm,.3mm,1mm,.3mm">
                      <w:txbxContent>
                        <w:p w:rsidR="00EA1046" w:rsidRPr="00B802E4" w:rsidRDefault="00EA1046" w:rsidP="0059218F">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93" o:spid="_x0000_s1335" style="position:absolute;left:3021;top:8073;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oval id="Oval 594" o:spid="_x0000_s1336"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mb8MA&#10;AADcAAAADwAAAGRycy9kb3ducmV2LnhtbESPQWvCQBSE74L/YXmF3nRjQ6SkriJKwR48GO39kX0m&#10;wezbkH2N6b/vFgSPw8x8w6w2o2vVQH1oPBtYzBNQxKW3DVcGLufP2TuoIMgWW89k4JcCbNbTyQpz&#10;6+98oqGQSkUIhxwN1CJdrnUoa3IY5r4jjt7V9w4lyr7Stsd7hLtWvyXJUjtsOC7U2NGupvJW/DgD&#10;+2pbLAedSpZe9wfJbt/Hr3RhzOvLuP0AJTTKM/xoH6yBLMn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lmb8MAAADcAAAADwAAAAAAAAAAAAAAAACYAgAAZHJzL2Rv&#10;d25yZXYueG1sUEsFBgAAAAAEAAQA9QAAAIgDAAAAAA==&#10;"/>
                  <v:shape id="Text Box 595" o:spid="_x0000_s1337"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qmMIA&#10;AADcAAAADwAAAGRycy9kb3ducmV2LnhtbESP0YrCMBRE3wX/IdyFfdNkBbVUo6yisOCLVj/g0txt&#10;i81NaaK2+/UbQfBxmJkzzHLd2VrcqfWVYw1fYwWCOHem4kLD5bwfJSB8QDZYOyYNPXlYr4aDJabG&#10;PfhE9ywUIkLYp6ihDKFJpfR5SRb92DXE0ft1rcUQZVtI0+Ijwm0tJ0rNpMWK40KJDW1Lyq/ZzWr4&#10;S5wy/rrpSe3o1Gf5XB3lQevPj+57ASJQF97hV/vHaJiqGTz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qYwgAAANwAAAAPAAAAAAAAAAAAAAAAAJgCAABkcnMvZG93&#10;bnJldi54bWxQSwUGAAAAAAQABAD1AAAAhwMAAAAA&#10;" filled="f" stroked="f">
                    <v:textbox inset="1mm,.3mm,1mm,.3mm">
                      <w:txbxContent>
                        <w:p w:rsidR="00EA1046" w:rsidRPr="00B802E4" w:rsidRDefault="00EA1046" w:rsidP="0059218F">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w:pict>
          </mc:Fallback>
        </mc:AlternateContent>
      </w:r>
      <w:r w:rsidR="0059218F" w:rsidRPr="0059218F">
        <w:rPr>
          <w:shd w:val="clear" w:color="auto" w:fill="CCFFCC"/>
          <w:lang w:val="en-US"/>
        </w:rPr>
        <w:t xml:space="preserve"> </w:t>
      </w:r>
      <w:r w:rsidR="0059218F" w:rsidRPr="0059218F">
        <w:rPr>
          <w:lang w:val="en-US"/>
        </w:rPr>
        <w:t xml:space="preserve"> </w:t>
      </w:r>
    </w:p>
    <w:p w:rsidR="0059218F" w:rsidRPr="0059218F" w:rsidRDefault="0059218F" w:rsidP="00083BA3">
      <w:pPr>
        <w:keepNext/>
        <w:keepLines/>
        <w:rPr>
          <w:lang w:val="en-US"/>
        </w:rPr>
      </w:pPr>
      <w:r w:rsidRPr="0059218F">
        <w:rPr>
          <w:lang w:val="en-US"/>
        </w:rPr>
        <w:t xml:space="preserve"> </w:t>
      </w:r>
    </w:p>
    <w:p w:rsidR="0059218F" w:rsidRPr="0059218F" w:rsidRDefault="0059218F" w:rsidP="00083BA3">
      <w:pPr>
        <w:keepNext/>
        <w:keepLines/>
        <w:rPr>
          <w:lang w:val="en-US"/>
        </w:rPr>
      </w:pPr>
      <w:r w:rsidRPr="0059218F">
        <w:rPr>
          <w:lang w:val="en-US"/>
        </w:rPr>
        <w:t xml:space="preserve"> </w:t>
      </w:r>
    </w:p>
    <w:p w:rsidR="0059218F" w:rsidRPr="0059218F" w:rsidRDefault="0059218F" w:rsidP="00083BA3">
      <w:pPr>
        <w:keepNext/>
        <w:keepLines/>
        <w:rPr>
          <w:lang w:val="en-US"/>
        </w:rPr>
      </w:pPr>
    </w:p>
    <w:p w:rsidR="0059218F" w:rsidRPr="0059218F" w:rsidRDefault="0059218F" w:rsidP="00083BA3">
      <w:pPr>
        <w:keepNext/>
        <w:keepLines/>
        <w:rPr>
          <w:lang w:val="en-US"/>
        </w:rPr>
      </w:pPr>
    </w:p>
    <w:p w:rsidR="0059218F" w:rsidRPr="0059218F" w:rsidRDefault="0059218F" w:rsidP="00083BA3">
      <w:pPr>
        <w:keepNext/>
        <w:keepLines/>
        <w:rPr>
          <w:lang w:val="en-US"/>
        </w:rPr>
      </w:pPr>
    </w:p>
    <w:p w:rsidR="0059218F" w:rsidRPr="0059218F" w:rsidRDefault="0059218F" w:rsidP="00083BA3">
      <w:pPr>
        <w:keepNext/>
        <w:keepLines/>
        <w:rPr>
          <w:lang w:val="en-US"/>
        </w:rPr>
      </w:pPr>
    </w:p>
    <w:p w:rsidR="0059218F" w:rsidRPr="0059218F" w:rsidRDefault="0059218F" w:rsidP="00083BA3">
      <w:pPr>
        <w:keepNext/>
        <w:keepLines/>
        <w:rPr>
          <w:lang w:val="en-US"/>
        </w:rPr>
      </w:pPr>
    </w:p>
    <w:p w:rsidR="0059218F" w:rsidRPr="0059218F" w:rsidRDefault="0059218F" w:rsidP="00083BA3">
      <w:pPr>
        <w:keepNext/>
        <w:keepLines/>
        <w:rPr>
          <w:lang w:val="en-US"/>
        </w:rPr>
      </w:pPr>
    </w:p>
    <w:p w:rsidR="0059218F" w:rsidRPr="0059218F" w:rsidRDefault="0059218F" w:rsidP="00083BA3">
      <w:pPr>
        <w:keepNext/>
        <w:keepLines/>
        <w:rPr>
          <w:lang w:val="en-US"/>
        </w:rPr>
      </w:pPr>
    </w:p>
    <w:p w:rsidR="00083BA3" w:rsidRDefault="00083BA3" w:rsidP="00083BA3">
      <w:pPr>
        <w:pStyle w:val="Figurelegend"/>
        <w:rPr>
          <w:lang w:val="en-US"/>
        </w:rPr>
      </w:pPr>
      <w:r>
        <w:rPr>
          <w:i/>
          <w:iCs/>
          <w:lang w:val="en-US"/>
        </w:rPr>
        <w:tab/>
      </w:r>
      <w:r w:rsidR="0059218F" w:rsidRPr="00083BA3">
        <w:rPr>
          <w:i/>
          <w:iCs/>
          <w:lang w:val="en-US"/>
        </w:rPr>
        <w:t>T</w:t>
      </w:r>
      <w:r w:rsidR="0059218F" w:rsidRPr="00083BA3">
        <w:rPr>
          <w:i/>
          <w:iCs/>
          <w:vertAlign w:val="subscript"/>
          <w:lang w:val="en-US"/>
        </w:rPr>
        <w:t>R</w:t>
      </w:r>
      <w:r w:rsidR="0059218F" w:rsidRPr="0059218F">
        <w:rPr>
          <w:lang w:val="en-US"/>
        </w:rPr>
        <w:t xml:space="preserve"> = revisit time</w:t>
      </w:r>
    </w:p>
    <w:p w:rsidR="00083BA3" w:rsidRDefault="00083BA3" w:rsidP="00083BA3">
      <w:pPr>
        <w:pStyle w:val="Figurelegend"/>
        <w:rPr>
          <w:lang w:val="en-US"/>
        </w:rPr>
      </w:pPr>
      <w:r>
        <w:rPr>
          <w:i/>
          <w:iCs/>
          <w:lang w:val="en-US"/>
        </w:rPr>
        <w:tab/>
      </w:r>
      <w:r w:rsidR="0059218F" w:rsidRPr="00083BA3">
        <w:rPr>
          <w:i/>
          <w:iCs/>
          <w:lang w:val="en-US"/>
        </w:rPr>
        <w:t>T</w:t>
      </w:r>
      <w:r w:rsidR="0059218F" w:rsidRPr="00083BA3">
        <w:rPr>
          <w:i/>
          <w:iCs/>
          <w:vertAlign w:val="subscript"/>
          <w:lang w:val="en-US"/>
        </w:rPr>
        <w:t>M</w:t>
      </w:r>
      <w:r w:rsidR="0059218F" w:rsidRPr="0059218F">
        <w:rPr>
          <w:lang w:val="en-US"/>
        </w:rPr>
        <w:t xml:space="preserve"> = measurement time</w:t>
      </w:r>
    </w:p>
    <w:p w:rsidR="0059218F" w:rsidRPr="0059218F" w:rsidRDefault="00083BA3" w:rsidP="00083BA3">
      <w:pPr>
        <w:pStyle w:val="Figurelegend"/>
        <w:rPr>
          <w:lang w:val="en-US"/>
        </w:rPr>
      </w:pPr>
      <w:r>
        <w:rPr>
          <w:i/>
          <w:iCs/>
          <w:lang w:val="en-US"/>
        </w:rPr>
        <w:tab/>
      </w:r>
      <w:r w:rsidR="0059218F" w:rsidRPr="00083BA3">
        <w:rPr>
          <w:i/>
          <w:iCs/>
          <w:lang w:val="en-US"/>
        </w:rPr>
        <w:t>T</w:t>
      </w:r>
      <w:r w:rsidR="0059218F" w:rsidRPr="00083BA3">
        <w:rPr>
          <w:i/>
          <w:iCs/>
          <w:vertAlign w:val="subscript"/>
          <w:lang w:val="en-US"/>
        </w:rPr>
        <w:t>obs</w:t>
      </w:r>
      <w:r w:rsidR="0059218F" w:rsidRPr="0059218F">
        <w:rPr>
          <w:lang w:val="en-US"/>
        </w:rPr>
        <w:t xml:space="preserve"> = observation time (</w:t>
      </w:r>
      <w:r w:rsidR="0059218F" w:rsidRPr="00083BA3">
        <w:rPr>
          <w:i/>
          <w:iCs/>
          <w:lang w:val="en-US"/>
        </w:rPr>
        <w:t>T</w:t>
      </w:r>
      <w:r w:rsidR="0059218F" w:rsidRPr="00083BA3">
        <w:rPr>
          <w:rFonts w:ascii="(Asiatische Schriftart verwende" w:hAnsi="(Asiatische Schriftart verwende"/>
          <w:i/>
          <w:iCs/>
          <w:szCs w:val="24"/>
          <w:vertAlign w:val="subscript"/>
          <w:lang w:val="en-US"/>
        </w:rPr>
        <w:t>M</w:t>
      </w:r>
      <w:r w:rsidR="0059218F" w:rsidRPr="0059218F">
        <w:rPr>
          <w:lang w:val="en-US"/>
        </w:rPr>
        <w:t xml:space="preserve"> + overhead)</w:t>
      </w:r>
    </w:p>
    <w:p w:rsidR="00083BA3" w:rsidRDefault="00083BA3" w:rsidP="0059218F">
      <w:pPr>
        <w:rPr>
          <w:lang w:val="en-US"/>
        </w:rPr>
      </w:pPr>
    </w:p>
    <w:p w:rsidR="0059218F" w:rsidRPr="0059218F" w:rsidRDefault="0059218F" w:rsidP="0059218F">
      <w:pPr>
        <w:rPr>
          <w:lang w:val="en-US"/>
        </w:rPr>
      </w:pPr>
      <w:r w:rsidRPr="0059218F">
        <w:rPr>
          <w:lang w:val="en-US"/>
        </w:rPr>
        <w:t xml:space="preserve">Transmission A on </w:t>
      </w:r>
      <w:r w:rsidRPr="00083BA3">
        <w:rPr>
          <w:i/>
          <w:iCs/>
          <w:lang w:val="en-US"/>
        </w:rPr>
        <w:t>f</w:t>
      </w:r>
      <w:r w:rsidRPr="0059218F">
        <w:rPr>
          <w:vertAlign w:val="subscript"/>
          <w:lang w:val="en-US"/>
        </w:rPr>
        <w:t>1</w:t>
      </w:r>
      <w:r w:rsidRPr="0059218F">
        <w:rPr>
          <w:lang w:val="en-US"/>
        </w:rPr>
        <w:t xml:space="preserve"> is assumed to last between </w:t>
      </w:r>
      <w:r w:rsidRPr="00083BA3">
        <w:rPr>
          <w:i/>
          <w:iCs/>
          <w:lang w:val="en-US"/>
        </w:rPr>
        <w:t>t</w:t>
      </w:r>
      <w:r w:rsidRPr="0059218F">
        <w:rPr>
          <w:vertAlign w:val="subscript"/>
          <w:lang w:val="en-US"/>
        </w:rPr>
        <w:t>1</w:t>
      </w:r>
      <w:r w:rsidRPr="0059218F">
        <w:rPr>
          <w:lang w:val="en-US"/>
        </w:rPr>
        <w:t xml:space="preserve"> and </w:t>
      </w:r>
      <w:r w:rsidRPr="00083BA3">
        <w:rPr>
          <w:i/>
          <w:iCs/>
          <w:lang w:val="en-US"/>
        </w:rPr>
        <w:t>t</w:t>
      </w:r>
      <w:r w:rsidRPr="0059218F">
        <w:rPr>
          <w:vertAlign w:val="subscript"/>
          <w:lang w:val="en-US"/>
        </w:rPr>
        <w:t>4</w:t>
      </w:r>
      <w:r w:rsidRPr="0059218F">
        <w:rPr>
          <w:lang w:val="en-US"/>
        </w:rPr>
        <w:t xml:space="preserve"> which is the revisit time, although it is actually shorter. Transmission B on </w:t>
      </w:r>
      <w:r w:rsidRPr="00083BA3">
        <w:rPr>
          <w:i/>
          <w:iCs/>
          <w:lang w:val="en-US"/>
        </w:rPr>
        <w:t>f</w:t>
      </w:r>
      <w:r w:rsidRPr="0059218F">
        <w:rPr>
          <w:vertAlign w:val="subscript"/>
          <w:lang w:val="en-US"/>
        </w:rPr>
        <w:t>1</w:t>
      </w:r>
      <w:r w:rsidRPr="0059218F">
        <w:rPr>
          <w:lang w:val="en-US"/>
        </w:rPr>
        <w:t xml:space="preserve"> is not detected at all because it is outside any measurement window </w:t>
      </w:r>
      <w:r w:rsidRPr="00083BA3">
        <w:rPr>
          <w:i/>
          <w:iCs/>
          <w:lang w:val="en-US"/>
        </w:rPr>
        <w:t>T</w:t>
      </w:r>
      <w:r w:rsidRPr="00083BA3">
        <w:rPr>
          <w:i/>
          <w:iCs/>
          <w:vertAlign w:val="subscript"/>
          <w:lang w:val="en-US"/>
        </w:rPr>
        <w:t>M</w:t>
      </w:r>
      <w:r w:rsidRPr="0059218F">
        <w:rPr>
          <w:lang w:val="en-US"/>
        </w:rPr>
        <w:t xml:space="preserve">. Hence, the revisit time has to be much shorter to increase the detection probability of the short transmissions on frequency </w:t>
      </w:r>
      <w:r w:rsidRPr="00083BA3">
        <w:rPr>
          <w:i/>
          <w:iCs/>
          <w:lang w:val="en-US"/>
        </w:rPr>
        <w:t>f</w:t>
      </w:r>
      <w:r w:rsidRPr="00083BA3">
        <w:rPr>
          <w:vertAlign w:val="subscript"/>
          <w:lang w:val="en-US"/>
        </w:rPr>
        <w:t>1</w:t>
      </w:r>
      <w:r w:rsidR="0000560D">
        <w:rPr>
          <w:lang w:val="en-US"/>
        </w:rPr>
        <w:t>.</w:t>
      </w:r>
    </w:p>
    <w:p w:rsidR="0059218F" w:rsidRPr="0059218F" w:rsidRDefault="0059218F" w:rsidP="0059218F">
      <w:pPr>
        <w:rPr>
          <w:lang w:val="en-US"/>
        </w:rPr>
      </w:pPr>
      <w:r w:rsidRPr="0059218F">
        <w:rPr>
          <w:lang w:val="en-US"/>
        </w:rPr>
        <w:t xml:space="preserve">Transmission C on </w:t>
      </w:r>
      <w:r w:rsidRPr="00014FCC">
        <w:rPr>
          <w:i/>
          <w:iCs/>
          <w:lang w:val="en-US"/>
        </w:rPr>
        <w:t>f</w:t>
      </w:r>
      <w:r w:rsidRPr="0059218F">
        <w:rPr>
          <w:vertAlign w:val="subscript"/>
          <w:lang w:val="en-US"/>
        </w:rPr>
        <w:t>2</w:t>
      </w:r>
      <w:r w:rsidRPr="0059218F">
        <w:rPr>
          <w:lang w:val="en-US"/>
        </w:rPr>
        <w:t xml:space="preserve"> is detected in both measurements because if a peak detector is used the resulting level is independent of whether the emission was present during the whole measurement time </w:t>
      </w:r>
      <w:r w:rsidRPr="00083BA3">
        <w:rPr>
          <w:i/>
          <w:iCs/>
          <w:lang w:val="en-US"/>
        </w:rPr>
        <w:t>T</w:t>
      </w:r>
      <w:r w:rsidRPr="00083BA3">
        <w:rPr>
          <w:i/>
          <w:iCs/>
          <w:vertAlign w:val="subscript"/>
          <w:lang w:val="en-US"/>
        </w:rPr>
        <w:t>M</w:t>
      </w:r>
      <w:r w:rsidRPr="0059218F">
        <w:rPr>
          <w:lang w:val="en-US"/>
        </w:rPr>
        <w:t xml:space="preserve"> or only a part of it.</w:t>
      </w:r>
    </w:p>
    <w:p w:rsidR="0059218F" w:rsidRPr="0059218F" w:rsidRDefault="0059218F" w:rsidP="0059218F">
      <w:pPr>
        <w:rPr>
          <w:lang w:val="en-US"/>
        </w:rPr>
      </w:pPr>
      <w:r w:rsidRPr="0059218F">
        <w:rPr>
          <w:lang w:val="en-US"/>
        </w:rPr>
        <w:t xml:space="preserve">Transmission D on </w:t>
      </w:r>
      <w:r w:rsidRPr="00083BA3">
        <w:rPr>
          <w:i/>
          <w:iCs/>
          <w:lang w:val="en-US"/>
        </w:rPr>
        <w:t>f</w:t>
      </w:r>
      <w:r w:rsidRPr="0059218F">
        <w:rPr>
          <w:vertAlign w:val="subscript"/>
          <w:lang w:val="en-US"/>
        </w:rPr>
        <w:t>3</w:t>
      </w:r>
      <w:r w:rsidRPr="0059218F">
        <w:rPr>
          <w:lang w:val="en-US"/>
        </w:rPr>
        <w:t xml:space="preserve"> is a TDMA system with a certain duty cycle. </w:t>
      </w:r>
      <w:r w:rsidRPr="0059218F">
        <w:rPr>
          <w:szCs w:val="24"/>
          <w:lang w:val="en-US" w:eastAsia="de-DE"/>
        </w:rPr>
        <w:t xml:space="preserve">Because usually the revisit time of the measurement and the frame duration of the TDMA system are not synchronized, there is a good chance that some bursts remain undetected if the revisit time is longer than the frame length. In this case, when a large number of samples were taken on </w:t>
      </w:r>
      <w:r w:rsidRPr="00083BA3">
        <w:rPr>
          <w:i/>
          <w:iCs/>
          <w:szCs w:val="24"/>
          <w:lang w:val="en-US" w:eastAsia="de-DE"/>
        </w:rPr>
        <w:t>f</w:t>
      </w:r>
      <w:r w:rsidRPr="0059218F">
        <w:rPr>
          <w:szCs w:val="24"/>
          <w:vertAlign w:val="subscript"/>
          <w:lang w:val="en-US" w:eastAsia="de-DE"/>
        </w:rPr>
        <w:t>3</w:t>
      </w:r>
      <w:r w:rsidRPr="0059218F">
        <w:rPr>
          <w:szCs w:val="24"/>
          <w:lang w:val="en-US" w:eastAsia="de-DE"/>
        </w:rPr>
        <w:t xml:space="preserve">, the likelihood of detecting a burst would be equal to the duty cycle and represent the channel occupancy as well. </w:t>
      </w:r>
    </w:p>
    <w:p w:rsidR="0059218F" w:rsidRPr="0059218F" w:rsidRDefault="0059218F" w:rsidP="00083BA3">
      <w:pPr>
        <w:rPr>
          <w:lang w:val="en-US" w:eastAsia="ko-KR"/>
        </w:rPr>
      </w:pPr>
      <w:r w:rsidRPr="0059218F">
        <w:rPr>
          <w:lang w:val="en-US" w:eastAsia="ko-KR"/>
        </w:rPr>
        <w:t>To improve the probability of hitting the short emissions from pulsed digital systems such as WLAN and thereby enhancing the confidence level of the result, multiple measurement samples may be taken on one channel before moving to the next channel. This reduces the “blind” times occurring during the processing overhead which includes the time to tune to the next channel. This principle is illustrated in Fig</w:t>
      </w:r>
      <w:r w:rsidR="00083BA3">
        <w:rPr>
          <w:lang w:val="en-US" w:eastAsia="ko-KR"/>
        </w:rPr>
        <w:t>.</w:t>
      </w:r>
      <w:r w:rsidRPr="0059218F">
        <w:rPr>
          <w:lang w:val="en-US" w:eastAsia="ko-KR"/>
        </w:rPr>
        <w:t xml:space="preserve"> 8:</w:t>
      </w:r>
    </w:p>
    <w:p w:rsidR="0059218F" w:rsidRPr="0059218F" w:rsidRDefault="0059218F" w:rsidP="00083BA3">
      <w:pPr>
        <w:pStyle w:val="FigureNo"/>
        <w:rPr>
          <w:lang w:val="en-US" w:eastAsia="ko-KR"/>
        </w:rPr>
      </w:pPr>
      <w:r w:rsidRPr="00330E3C">
        <w:rPr>
          <w:lang w:val="en-US"/>
        </w:rPr>
        <w:lastRenderedPageBreak/>
        <w:t>FIGURE</w:t>
      </w:r>
      <w:r w:rsidRPr="0059218F">
        <w:rPr>
          <w:lang w:val="en-US" w:eastAsia="ko-KR"/>
        </w:rPr>
        <w:t xml:space="preserve"> 8</w:t>
      </w:r>
    </w:p>
    <w:p w:rsidR="0059218F" w:rsidRPr="0059218F" w:rsidRDefault="0059218F" w:rsidP="00083BA3">
      <w:pPr>
        <w:pStyle w:val="Figuretitle"/>
        <w:rPr>
          <w:lang w:val="en-US" w:eastAsia="ko-KR"/>
        </w:rPr>
      </w:pPr>
      <w:r w:rsidRPr="0059218F">
        <w:rPr>
          <w:lang w:val="en-US" w:eastAsia="ko-KR"/>
        </w:rPr>
        <w:t xml:space="preserve">Timing optimization </w:t>
      </w:r>
      <w:r w:rsidRPr="00330E3C">
        <w:rPr>
          <w:lang w:val="en-US"/>
        </w:rPr>
        <w:t>for</w:t>
      </w:r>
      <w:r w:rsidRPr="0059218F">
        <w:rPr>
          <w:lang w:val="en-US" w:eastAsia="ko-KR"/>
        </w:rPr>
        <w:t xml:space="preserve"> short duration signals</w:t>
      </w:r>
    </w:p>
    <w:p w:rsidR="0059218F" w:rsidRPr="009D2782" w:rsidRDefault="0059218F" w:rsidP="0059218F">
      <w:pPr>
        <w:rPr>
          <w:u w:val="single"/>
          <w:lang w:eastAsia="ko-KR"/>
        </w:rPr>
      </w:pPr>
      <w:r>
        <w:rPr>
          <w:noProof/>
          <w:lang w:val="en-US" w:eastAsia="zh-CN"/>
        </w:rPr>
        <w:drawing>
          <wp:inline distT="0" distB="0" distL="0" distR="0" wp14:anchorId="6E88BF6C" wp14:editId="0F249031">
            <wp:extent cx="5010150" cy="3124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0150" cy="3124200"/>
                    </a:xfrm>
                    <a:prstGeom prst="rect">
                      <a:avLst/>
                    </a:prstGeom>
                    <a:noFill/>
                    <a:ln>
                      <a:noFill/>
                    </a:ln>
                  </pic:spPr>
                </pic:pic>
              </a:graphicData>
            </a:graphic>
          </wp:inline>
        </w:drawing>
      </w:r>
    </w:p>
    <w:p w:rsidR="0059218F" w:rsidRPr="00150316" w:rsidRDefault="0059218F" w:rsidP="0059218F">
      <w:pPr>
        <w:rPr>
          <w:szCs w:val="24"/>
          <w:lang w:eastAsia="de-DE"/>
        </w:rPr>
      </w:pPr>
    </w:p>
    <w:p w:rsidR="0059218F" w:rsidRPr="0059218F" w:rsidRDefault="0059218F" w:rsidP="00014FCC">
      <w:pPr>
        <w:pStyle w:val="Heading2"/>
        <w:rPr>
          <w:lang w:val="en-US"/>
        </w:rPr>
      </w:pPr>
      <w:bookmarkStart w:id="34" w:name="_Toc337547352"/>
      <w:r w:rsidRPr="0059218F">
        <w:rPr>
          <w:lang w:val="en-US"/>
        </w:rPr>
        <w:t>3.6</w:t>
      </w:r>
      <w:r w:rsidRPr="0059218F">
        <w:rPr>
          <w:lang w:val="en-US"/>
        </w:rPr>
        <w:tab/>
        <w:t>Directivity of the measurement antenna</w:t>
      </w:r>
      <w:bookmarkEnd w:id="34"/>
    </w:p>
    <w:p w:rsidR="0059218F" w:rsidRPr="0059218F" w:rsidRDefault="0059218F" w:rsidP="0059218F">
      <w:pPr>
        <w:rPr>
          <w:lang w:val="en-US"/>
        </w:rPr>
      </w:pPr>
      <w:r w:rsidRPr="0059218F">
        <w:rPr>
          <w:lang w:val="en-US"/>
        </w:rPr>
        <w:t>In most cases data from occupancy measurements should be valid for the location of the monitoring or a specified area around that location. To achieve validity of the results for a circle area around the monitoring location, a non-directional measurement antenna has to be used. This will be th</w:t>
      </w:r>
      <w:r w:rsidR="0000560D">
        <w:rPr>
          <w:lang w:val="en-US"/>
        </w:rPr>
        <w:t>e standard setup in most cases.</w:t>
      </w:r>
    </w:p>
    <w:p w:rsidR="0059218F" w:rsidRPr="0059218F" w:rsidRDefault="0059218F" w:rsidP="0059218F">
      <w:pPr>
        <w:rPr>
          <w:lang w:val="en-US"/>
        </w:rPr>
      </w:pPr>
      <w:r w:rsidRPr="0059218F">
        <w:rPr>
          <w:lang w:val="en-US"/>
        </w:rPr>
        <w:t>In the following cases, however, a directional measurement antenna would have to be used:</w:t>
      </w:r>
    </w:p>
    <w:p w:rsidR="0059218F" w:rsidRPr="0059218F" w:rsidRDefault="0000560D" w:rsidP="0000560D">
      <w:pPr>
        <w:pStyle w:val="enumlev1"/>
        <w:rPr>
          <w:lang w:val="en-US"/>
        </w:rPr>
      </w:pPr>
      <w:r w:rsidRPr="0000560D">
        <w:rPr>
          <w:lang w:val="en-US"/>
        </w:rPr>
        <w:t>–</w:t>
      </w:r>
      <w:r>
        <w:rPr>
          <w:lang w:val="en-US"/>
        </w:rPr>
        <w:tab/>
      </w:r>
      <w:r w:rsidR="0059218F" w:rsidRPr="0059218F">
        <w:rPr>
          <w:lang w:val="en-US"/>
        </w:rPr>
        <w:t>The measurement should show occupancy for one specific location and service that also uses directional antennas. Example: The occupancy of the communication network of a railroad company is to be measured. The base stations of the user are positioned along the railroad tracks and bi-directional antennas are used to focus the radio beam on the tracks (see Fig</w:t>
      </w:r>
      <w:r w:rsidR="00014FCC">
        <w:rPr>
          <w:lang w:val="en-US"/>
        </w:rPr>
        <w:t>.</w:t>
      </w:r>
      <w:r w:rsidR="0059218F" w:rsidRPr="0059218F">
        <w:rPr>
          <w:lang w:val="en-US"/>
        </w:rPr>
        <w:t xml:space="preserve"> 9). In this case, the measurement antenna may have the same directivity as the antenna of the base station. The same situation is given when occupancy is measured in a band w</w:t>
      </w:r>
      <w:r w:rsidR="00055371">
        <w:rPr>
          <w:lang w:val="en-US"/>
        </w:rPr>
        <w:t>ith point-to-point radio links.</w:t>
      </w:r>
    </w:p>
    <w:p w:rsidR="0059218F" w:rsidRPr="0059218F" w:rsidRDefault="0059218F" w:rsidP="00694E4E">
      <w:pPr>
        <w:pStyle w:val="FigureNo"/>
        <w:rPr>
          <w:lang w:val="en-US"/>
        </w:rPr>
      </w:pPr>
      <w:r w:rsidRPr="0059218F">
        <w:rPr>
          <w:lang w:val="en-US"/>
        </w:rPr>
        <w:t>Figure 9</w:t>
      </w:r>
    </w:p>
    <w:p w:rsidR="0059218F" w:rsidRDefault="0059218F" w:rsidP="0059218F">
      <w:pPr>
        <w:pStyle w:val="Figuretitle"/>
        <w:rPr>
          <w:lang w:val="en-US"/>
        </w:rPr>
      </w:pPr>
      <w:r w:rsidRPr="0059218F">
        <w:rPr>
          <w:lang w:val="en-US"/>
        </w:rPr>
        <w:t>Example setup of a railroad communication network</w:t>
      </w:r>
    </w:p>
    <w:p w:rsidR="00014FCC" w:rsidRPr="00014FCC" w:rsidRDefault="00014FCC" w:rsidP="00014FCC">
      <w:pPr>
        <w:pStyle w:val="Figure"/>
        <w:rPr>
          <w:lang w:val="en-US"/>
        </w:rPr>
      </w:pPr>
    </w:p>
    <w:p w:rsidR="0059218F" w:rsidRPr="0059218F" w:rsidRDefault="00AB54B0" w:rsidP="0059218F">
      <w:pPr>
        <w:rPr>
          <w:lang w:val="en-US"/>
        </w:rPr>
      </w:pPr>
      <w:r>
        <w:rPr>
          <w:lang w:val="en-US"/>
        </w:rPr>
      </w:r>
      <w:r>
        <w:rPr>
          <w:lang w:val="en-US"/>
        </w:rPr>
        <w:pict>
          <v:group id="_x0000_s1026" style="width:360.7pt;height:114.7pt;mso-position-horizontal-relative:char;mso-position-vertical-relative:line" coordorigin="2191,2582" coordsize="7214,2294">
            <v:shape id="_x0000_s1027" style="position:absolute;left:2191;top:2986;width:2523;height:1699;mso-position-horizontal:absolute;mso-position-vertical:absolute" coordsize="2523,1699" path="m2482,173c2523,,967,456,607,563,247,670,363,646,322,818,281,990,,1699,359,1598,718,1497,2441,346,2482,173xe" fillcolor="#f90" stroked="f">
              <v:fill color2="fill lighten(82)" rotate="t" angle="-45" method="linear sigma" type="gradient"/>
              <v:path arrowok="t"/>
            </v:shape>
            <v:group id="_x0000_s1028" style="position:absolute;left:4890;top:3129;width:3928;height:1309" coordorigin="4005,2243" coordsize="3928,1309">
              <v:shape id="_x0000_s1029" style="position:absolute;left:4020;top:2243;width:3913;height:1267" coordsize="3913,1267" path="m,c1321,138,2643,276,3278,487v635,211,583,495,532,780e" fillcolor="#f90" stroked="f">
                <v:fill color2="fill lighten(88)" rotate="t" angle="-135" method="linear sigma" focus="100%" type="gradient"/>
                <v:path arrowok="t"/>
              </v:shape>
              <v:shape id="_x0000_s1030" style="position:absolute;left:4005;top:2288;width:3913;height:1264;rotation:-2381820fd;flip:y;mso-position-horizontal:absolute;mso-position-vertical:absolute" coordsize="3913,1267" path="m,c1321,138,2643,276,3278,487v635,211,583,495,532,780e" fillcolor="#f90" stroked="f">
                <v:fill color2="fill lighten(88)" rotate="t" angle="-135" method="linear sigma" focus="100%" type="gradient"/>
                <v:path arrowok="t"/>
              </v:shape>
            </v:group>
            <v:shape id="_x0000_s1031" style="position:absolute;left:2580;top:3418;width:4125;height:693" coordsize="4125,693" path="m,693c683,394,1367,96,2055,48,2743,,3434,204,4125,408e" filled="f">
              <v:path arrowok="t"/>
            </v:shape>
            <v:shape id="_x0000_s1032" style="position:absolute;left:2580;top:3658;width:4125;height:693;mso-position-horizontal:absolute;mso-position-vertical:absolute" coordsize="4125,693" path="m,693c683,394,1367,96,2055,48,2743,,3434,204,4125,408e" filled="f">
              <v:path arrowok="t"/>
            </v:shape>
            <v:line id="_x0000_s1033" style="position:absolute" from="6705,3826" to="9405,4651"/>
            <v:line id="_x0000_s1034" style="position:absolute" from="6705,4066" to="9405,4876"/>
            <v:oval id="_x0000_s1035" style="position:absolute;left:4695;top:3031;width:180;height:180" fillcolor="black"/>
            <v:group id="_x0000_s1036" style="position:absolute;left:4875;top:3016;width:278;height:293;rotation:432324fd" coordorigin="3990,2130" coordsize="278,293">
              <v:line id="_x0000_s1037" style="position:absolute" from="3990,2265" to="4268,2325"/>
              <v:line id="_x0000_s1038" style="position:absolute;flip:x" from="3998,2130" to="4088,2423"/>
              <v:line id="_x0000_s1039" style="position:absolute;flip:x" from="4110,2198" to="4170,2393"/>
              <v:line id="_x0000_s1040" style="position:absolute;flip:x" from="4208,2280" to="4230,2355"/>
            </v:group>
            <v:group id="_x0000_s1041" style="position:absolute;left:4426;top:3061;width:278;height:293;rotation:9472302fd" coordorigin="3990,2130" coordsize="278,293">
              <v:line id="_x0000_s1042" style="position:absolute" from="3990,2265" to="4268,2325"/>
              <v:line id="_x0000_s1043" style="position:absolute;flip:x" from="3998,2130" to="4088,2423"/>
              <v:line id="_x0000_s1044" style="position:absolute;flip:x" from="4110,2198" to="4170,2393"/>
              <v:line id="_x0000_s1045" style="position:absolute;flip:x" from="4208,2280" to="4230,2355"/>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6" type="#_x0000_t136" style="position:absolute;left:7756;top:4429;width:1596;height:144;rotation:1069145fd">
              <v:shadow color="#868686"/>
              <v:textpath style="font-family:&quot;Arial&quot;;font-size:9pt;v-text-kern:t" trim="t" fitpath="t" string="Railroad track"/>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47" type="#_x0000_t48" style="position:absolute;left:5603;top:2582;width:1440;height:353" adj="-10575,24292,-6180,11014,,11014,-6525,11442">
              <v:textbox style="mso-next-textbox:#_x0000_s1047">
                <w:txbxContent>
                  <w:p w:rsidR="00EA1046" w:rsidRPr="00693341" w:rsidRDefault="00EA1046" w:rsidP="00014FCC">
                    <w:pPr>
                      <w:pStyle w:val="Figure"/>
                      <w:rPr>
                        <w:lang w:val="de-DE"/>
                      </w:rPr>
                    </w:pPr>
                    <w:r>
                      <w:rPr>
                        <w:caps w:val="0"/>
                        <w:lang w:val="de-DE"/>
                      </w:rPr>
                      <w:t>B</w:t>
                    </w:r>
                    <w:r w:rsidRPr="00693341">
                      <w:rPr>
                        <w:caps w:val="0"/>
                        <w:lang w:val="de-DE"/>
                      </w:rPr>
                      <w:t>ase station</w:t>
                    </w:r>
                  </w:p>
                </w:txbxContent>
              </v:textbox>
              <o:callout v:ext="edit" minusy="t"/>
            </v:shape>
            <w10:wrap type="none"/>
            <w10:anchorlock/>
          </v:group>
        </w:pict>
      </w:r>
    </w:p>
    <w:p w:rsidR="0059218F" w:rsidRPr="0059218F" w:rsidRDefault="0059218F" w:rsidP="0059218F">
      <w:pPr>
        <w:rPr>
          <w:lang w:val="en-US"/>
        </w:rPr>
      </w:pPr>
    </w:p>
    <w:p w:rsidR="0059218F" w:rsidRPr="0059218F" w:rsidRDefault="00014FCC" w:rsidP="00014FCC">
      <w:pPr>
        <w:pStyle w:val="enumlev1"/>
        <w:rPr>
          <w:lang w:val="en-US"/>
        </w:rPr>
      </w:pPr>
      <w:r>
        <w:rPr>
          <w:lang w:val="en-US"/>
        </w:rPr>
        <w:t>–</w:t>
      </w:r>
      <w:r>
        <w:rPr>
          <w:lang w:val="en-US"/>
        </w:rPr>
        <w:tab/>
      </w:r>
      <w:r w:rsidR="0059218F" w:rsidRPr="0059218F">
        <w:rPr>
          <w:lang w:val="en-US"/>
        </w:rPr>
        <w:t>The measurement result should be valid for an area not evenly distributed around the monitoring location, so the monitoring site is on the border or even outside the measurement area. Example: Occupancy should be measured for an area in a valley where the optimum monitoring site is on a hill overlooking the valley (see Fig</w:t>
      </w:r>
      <w:r>
        <w:rPr>
          <w:lang w:val="en-US"/>
        </w:rPr>
        <w:t>.</w:t>
      </w:r>
      <w:r w:rsidR="0059218F" w:rsidRPr="0059218F">
        <w:rPr>
          <w:lang w:val="en-US"/>
        </w:rPr>
        <w:t xml:space="preserve"> 10). In this case, a directive monitoring antenna ensures that mainly signals from the measurement area are picked up. Users outside the measurement area (e.g.</w:t>
      </w:r>
      <w:r>
        <w:rPr>
          <w:lang w:val="en-US"/>
        </w:rPr>
        <w:t> </w:t>
      </w:r>
      <w:r w:rsidR="0059218F" w:rsidRPr="0059218F">
        <w:rPr>
          <w:lang w:val="en-US"/>
        </w:rPr>
        <w:t>the next valley at the back of the monitoring site) are largely excluded from the result.</w:t>
      </w:r>
    </w:p>
    <w:p w:rsidR="0059218F" w:rsidRPr="0059218F" w:rsidRDefault="0059218F" w:rsidP="0059218F">
      <w:pPr>
        <w:pStyle w:val="FigureNo"/>
        <w:rPr>
          <w:lang w:val="en-US"/>
        </w:rPr>
      </w:pPr>
      <w:r w:rsidRPr="0059218F">
        <w:rPr>
          <w:lang w:val="en-US"/>
        </w:rPr>
        <w:t>Figure 10</w:t>
      </w:r>
    </w:p>
    <w:p w:rsidR="0059218F" w:rsidRPr="0059218F" w:rsidRDefault="0059218F" w:rsidP="0059218F">
      <w:pPr>
        <w:pStyle w:val="Figuretitle"/>
        <w:rPr>
          <w:lang w:val="en-US"/>
        </w:rPr>
      </w:pPr>
      <w:r w:rsidRPr="0059218F">
        <w:rPr>
          <w:lang w:val="en-US"/>
        </w:rPr>
        <w:t>Monitoring site outside the measurement area</w:t>
      </w:r>
    </w:p>
    <w:p w:rsidR="0059218F" w:rsidRPr="0059218F" w:rsidRDefault="0059218F" w:rsidP="0059218F">
      <w:pPr>
        <w:rPr>
          <w:lang w:val="en-US"/>
        </w:rPr>
      </w:pPr>
    </w:p>
    <w:p w:rsidR="0059218F" w:rsidRPr="0059218F" w:rsidRDefault="0059218F" w:rsidP="0059218F">
      <w:pPr>
        <w:rPr>
          <w:lang w:val="en-US"/>
        </w:rPr>
      </w:pPr>
      <w:r>
        <w:rPr>
          <w:noProof/>
          <w:lang w:val="en-US" w:eastAsia="zh-CN"/>
        </w:rPr>
        <mc:AlternateContent>
          <mc:Choice Requires="wpg">
            <w:drawing>
              <wp:anchor distT="0" distB="0" distL="114300" distR="114300" simplePos="0" relativeHeight="251665408" behindDoc="0" locked="0" layoutInCell="1" allowOverlap="1" wp14:anchorId="08BC6851" wp14:editId="3EFAADF6">
                <wp:simplePos x="0" y="0"/>
                <wp:positionH relativeFrom="column">
                  <wp:posOffset>251460</wp:posOffset>
                </wp:positionH>
                <wp:positionV relativeFrom="paragraph">
                  <wp:posOffset>96520</wp:posOffset>
                </wp:positionV>
                <wp:extent cx="5429250" cy="1905000"/>
                <wp:effectExtent l="13335" t="10795" r="62865" b="8255"/>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0" cy="1905000"/>
                          <a:chOff x="1530" y="9839"/>
                          <a:chExt cx="8550" cy="3000"/>
                        </a:xfrm>
                      </wpg:grpSpPr>
                      <wps:wsp>
                        <wps:cNvPr id="380" name="Line 148"/>
                        <wps:cNvCnPr/>
                        <wps:spPr bwMode="auto">
                          <a:xfrm>
                            <a:off x="1530" y="12224"/>
                            <a:ext cx="7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Freeform 149"/>
                        <wps:cNvSpPr>
                          <a:spLocks/>
                        </wps:cNvSpPr>
                        <wps:spPr bwMode="auto">
                          <a:xfrm>
                            <a:off x="3045" y="10604"/>
                            <a:ext cx="1440" cy="375"/>
                          </a:xfrm>
                          <a:custGeom>
                            <a:avLst/>
                            <a:gdLst>
                              <a:gd name="T0" fmla="*/ 0 w 1440"/>
                              <a:gd name="T1" fmla="*/ 375 h 375"/>
                              <a:gd name="T2" fmla="*/ 435 w 1440"/>
                              <a:gd name="T3" fmla="*/ 90 h 375"/>
                              <a:gd name="T4" fmla="*/ 1020 w 1440"/>
                              <a:gd name="T5" fmla="*/ 0 h 375"/>
                              <a:gd name="T6" fmla="*/ 1440 w 1440"/>
                              <a:gd name="T7" fmla="*/ 30 h 375"/>
                              <a:gd name="T8" fmla="*/ 900 w 1440"/>
                              <a:gd name="T9" fmla="*/ 75 h 375"/>
                              <a:gd name="T10" fmla="*/ 495 w 1440"/>
                              <a:gd name="T11" fmla="*/ 375 h 375"/>
                              <a:gd name="T12" fmla="*/ 0 w 1440"/>
                              <a:gd name="T13" fmla="*/ 375 h 3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40" h="375">
                                <a:moveTo>
                                  <a:pt x="0" y="375"/>
                                </a:moveTo>
                                <a:lnTo>
                                  <a:pt x="435" y="90"/>
                                </a:lnTo>
                                <a:lnTo>
                                  <a:pt x="1020" y="0"/>
                                </a:lnTo>
                                <a:lnTo>
                                  <a:pt x="1440" y="30"/>
                                </a:lnTo>
                                <a:lnTo>
                                  <a:pt x="900" y="75"/>
                                </a:lnTo>
                                <a:lnTo>
                                  <a:pt x="495" y="375"/>
                                </a:lnTo>
                                <a:lnTo>
                                  <a:pt x="0" y="375"/>
                                </a:lnTo>
                                <a:close/>
                              </a:path>
                            </a:pathLst>
                          </a:custGeom>
                          <a:solidFill>
                            <a:srgbClr val="FFFFCC"/>
                          </a:solidFill>
                          <a:ln w="9525">
                            <a:solidFill>
                              <a:srgbClr val="000000"/>
                            </a:solidFill>
                            <a:round/>
                            <a:headEnd/>
                            <a:tailEnd/>
                          </a:ln>
                        </wps:spPr>
                        <wps:bodyPr rot="0" vert="horz" wrap="square" lIns="91440" tIns="45720" rIns="91440" bIns="45720" anchor="t" anchorCtr="0" upright="1">
                          <a:noAutofit/>
                        </wps:bodyPr>
                      </wps:wsp>
                      <wps:wsp>
                        <wps:cNvPr id="382" name="Freeform 150"/>
                        <wps:cNvSpPr>
                          <a:spLocks/>
                        </wps:cNvSpPr>
                        <wps:spPr bwMode="auto">
                          <a:xfrm>
                            <a:off x="4260" y="10619"/>
                            <a:ext cx="5070" cy="1605"/>
                          </a:xfrm>
                          <a:custGeom>
                            <a:avLst/>
                            <a:gdLst>
                              <a:gd name="T0" fmla="*/ 210 w 5070"/>
                              <a:gd name="T1" fmla="*/ 0 h 1605"/>
                              <a:gd name="T2" fmla="*/ 930 w 5070"/>
                              <a:gd name="T3" fmla="*/ 345 h 1605"/>
                              <a:gd name="T4" fmla="*/ 1515 w 5070"/>
                              <a:gd name="T5" fmla="*/ 420 h 1605"/>
                              <a:gd name="T6" fmla="*/ 1965 w 5070"/>
                              <a:gd name="T7" fmla="*/ 990 h 1605"/>
                              <a:gd name="T8" fmla="*/ 2310 w 5070"/>
                              <a:gd name="T9" fmla="*/ 735 h 1605"/>
                              <a:gd name="T10" fmla="*/ 3060 w 5070"/>
                              <a:gd name="T11" fmla="*/ 810 h 1605"/>
                              <a:gd name="T12" fmla="*/ 3540 w 5070"/>
                              <a:gd name="T13" fmla="*/ 630 h 1605"/>
                              <a:gd name="T14" fmla="*/ 4470 w 5070"/>
                              <a:gd name="T15" fmla="*/ 660 h 1605"/>
                              <a:gd name="T16" fmla="*/ 5070 w 5070"/>
                              <a:gd name="T17" fmla="*/ 870 h 1605"/>
                              <a:gd name="T18" fmla="*/ 4575 w 5070"/>
                              <a:gd name="T19" fmla="*/ 1050 h 1605"/>
                              <a:gd name="T20" fmla="*/ 3960 w 5070"/>
                              <a:gd name="T21" fmla="*/ 1605 h 1605"/>
                              <a:gd name="T22" fmla="*/ 930 w 5070"/>
                              <a:gd name="T23" fmla="*/ 1605 h 1605"/>
                              <a:gd name="T24" fmla="*/ 1290 w 5070"/>
                              <a:gd name="T25" fmla="*/ 1485 h 1605"/>
                              <a:gd name="T26" fmla="*/ 1755 w 5070"/>
                              <a:gd name="T27" fmla="*/ 1410 h 1605"/>
                              <a:gd name="T28" fmla="*/ 675 w 5070"/>
                              <a:gd name="T29" fmla="*/ 1185 h 1605"/>
                              <a:gd name="T30" fmla="*/ 195 w 5070"/>
                              <a:gd name="T31" fmla="*/ 750 h 1605"/>
                              <a:gd name="T32" fmla="*/ 0 w 5070"/>
                              <a:gd name="T33" fmla="*/ 330 h 1605"/>
                              <a:gd name="T34" fmla="*/ 210 w 5070"/>
                              <a:gd name="T35" fmla="*/ 0 h 160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070" h="1605">
                                <a:moveTo>
                                  <a:pt x="210" y="0"/>
                                </a:moveTo>
                                <a:lnTo>
                                  <a:pt x="930" y="345"/>
                                </a:lnTo>
                                <a:lnTo>
                                  <a:pt x="1515" y="420"/>
                                </a:lnTo>
                                <a:lnTo>
                                  <a:pt x="1965" y="990"/>
                                </a:lnTo>
                                <a:lnTo>
                                  <a:pt x="2310" y="735"/>
                                </a:lnTo>
                                <a:lnTo>
                                  <a:pt x="3060" y="810"/>
                                </a:lnTo>
                                <a:lnTo>
                                  <a:pt x="3540" y="630"/>
                                </a:lnTo>
                                <a:lnTo>
                                  <a:pt x="4470" y="660"/>
                                </a:lnTo>
                                <a:lnTo>
                                  <a:pt x="5070" y="870"/>
                                </a:lnTo>
                                <a:lnTo>
                                  <a:pt x="4575" y="1050"/>
                                </a:lnTo>
                                <a:lnTo>
                                  <a:pt x="3960" y="1605"/>
                                </a:lnTo>
                                <a:lnTo>
                                  <a:pt x="930" y="1605"/>
                                </a:lnTo>
                                <a:lnTo>
                                  <a:pt x="1290" y="1485"/>
                                </a:lnTo>
                                <a:lnTo>
                                  <a:pt x="1755" y="1410"/>
                                </a:lnTo>
                                <a:lnTo>
                                  <a:pt x="675" y="1185"/>
                                </a:lnTo>
                                <a:lnTo>
                                  <a:pt x="195" y="750"/>
                                </a:lnTo>
                                <a:lnTo>
                                  <a:pt x="0" y="330"/>
                                </a:lnTo>
                                <a:lnTo>
                                  <a:pt x="210" y="0"/>
                                </a:lnTo>
                                <a:close/>
                              </a:path>
                            </a:pathLst>
                          </a:custGeom>
                          <a:gradFill rotWithShape="1">
                            <a:gsLst>
                              <a:gs pos="0">
                                <a:srgbClr val="00FF00"/>
                              </a:gs>
                              <a:gs pos="100000">
                                <a:srgbClr val="D6FFD6"/>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383" name="Freeform 151"/>
                        <wps:cNvSpPr>
                          <a:spLocks/>
                        </wps:cNvSpPr>
                        <wps:spPr bwMode="auto">
                          <a:xfrm>
                            <a:off x="5235" y="12029"/>
                            <a:ext cx="3195" cy="195"/>
                          </a:xfrm>
                          <a:custGeom>
                            <a:avLst/>
                            <a:gdLst>
                              <a:gd name="T0" fmla="*/ 0 w 3195"/>
                              <a:gd name="T1" fmla="*/ 165 h 195"/>
                              <a:gd name="T2" fmla="*/ 345 w 3195"/>
                              <a:gd name="T3" fmla="*/ 60 h 195"/>
                              <a:gd name="T4" fmla="*/ 780 w 3195"/>
                              <a:gd name="T5" fmla="*/ 0 h 195"/>
                              <a:gd name="T6" fmla="*/ 3195 w 3195"/>
                              <a:gd name="T7" fmla="*/ 0 h 195"/>
                              <a:gd name="T8" fmla="*/ 3000 w 3195"/>
                              <a:gd name="T9" fmla="*/ 195 h 195"/>
                              <a:gd name="T10" fmla="*/ 0 w 3195"/>
                              <a:gd name="T11" fmla="*/ 165 h 1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195" h="195">
                                <a:moveTo>
                                  <a:pt x="0" y="165"/>
                                </a:moveTo>
                                <a:lnTo>
                                  <a:pt x="345" y="60"/>
                                </a:lnTo>
                                <a:lnTo>
                                  <a:pt x="780" y="0"/>
                                </a:lnTo>
                                <a:lnTo>
                                  <a:pt x="3195" y="0"/>
                                </a:lnTo>
                                <a:lnTo>
                                  <a:pt x="3000" y="195"/>
                                </a:lnTo>
                                <a:lnTo>
                                  <a:pt x="0" y="165"/>
                                </a:lnTo>
                                <a:close/>
                              </a:path>
                            </a:pathLst>
                          </a:custGeom>
                          <a:pattFill prst="pct75">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384" name="Freeform 152"/>
                        <wps:cNvSpPr>
                          <a:spLocks/>
                        </wps:cNvSpPr>
                        <wps:spPr bwMode="auto">
                          <a:xfrm>
                            <a:off x="8220" y="11489"/>
                            <a:ext cx="1860" cy="750"/>
                          </a:xfrm>
                          <a:custGeom>
                            <a:avLst/>
                            <a:gdLst>
                              <a:gd name="T0" fmla="*/ 1080 w 1860"/>
                              <a:gd name="T1" fmla="*/ 0 h 750"/>
                              <a:gd name="T2" fmla="*/ 1290 w 1860"/>
                              <a:gd name="T3" fmla="*/ 150 h 750"/>
                              <a:gd name="T4" fmla="*/ 1410 w 1860"/>
                              <a:gd name="T5" fmla="*/ 510 h 750"/>
                              <a:gd name="T6" fmla="*/ 1695 w 1860"/>
                              <a:gd name="T7" fmla="*/ 720 h 750"/>
                              <a:gd name="T8" fmla="*/ 1860 w 1860"/>
                              <a:gd name="T9" fmla="*/ 750 h 750"/>
                              <a:gd name="T10" fmla="*/ 0 w 1860"/>
                              <a:gd name="T11" fmla="*/ 735 h 750"/>
                              <a:gd name="T12" fmla="*/ 195 w 1860"/>
                              <a:gd name="T13" fmla="*/ 540 h 750"/>
                              <a:gd name="T14" fmla="*/ 615 w 1860"/>
                              <a:gd name="T15" fmla="*/ 165 h 750"/>
                              <a:gd name="T16" fmla="*/ 1080 w 1860"/>
                              <a:gd name="T17" fmla="*/ 0 h 7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60" h="750">
                                <a:moveTo>
                                  <a:pt x="1080" y="0"/>
                                </a:moveTo>
                                <a:lnTo>
                                  <a:pt x="1290" y="150"/>
                                </a:lnTo>
                                <a:lnTo>
                                  <a:pt x="1410" y="510"/>
                                </a:lnTo>
                                <a:lnTo>
                                  <a:pt x="1695" y="720"/>
                                </a:lnTo>
                                <a:lnTo>
                                  <a:pt x="1860" y="750"/>
                                </a:lnTo>
                                <a:lnTo>
                                  <a:pt x="0" y="735"/>
                                </a:lnTo>
                                <a:lnTo>
                                  <a:pt x="195" y="540"/>
                                </a:lnTo>
                                <a:lnTo>
                                  <a:pt x="615" y="165"/>
                                </a:lnTo>
                                <a:lnTo>
                                  <a:pt x="1080" y="0"/>
                                </a:ln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wps:wsp>
                        <wps:cNvPr id="385" name="Line 153"/>
                        <wps:cNvCnPr/>
                        <wps:spPr bwMode="auto">
                          <a:xfrm flipV="1">
                            <a:off x="4429" y="11804"/>
                            <a:ext cx="521"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Line 154"/>
                        <wps:cNvCnPr/>
                        <wps:spPr bwMode="auto">
                          <a:xfrm>
                            <a:off x="4260" y="11489"/>
                            <a:ext cx="671" cy="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155"/>
                        <wps:cNvCnPr/>
                        <wps:spPr bwMode="auto">
                          <a:xfrm>
                            <a:off x="3806" y="11294"/>
                            <a:ext cx="454"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Line 156"/>
                        <wps:cNvCnPr/>
                        <wps:spPr bwMode="auto">
                          <a:xfrm>
                            <a:off x="3945" y="10679"/>
                            <a:ext cx="307"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89" name="Group 157"/>
                        <wpg:cNvGrpSpPr>
                          <a:grpSpLocks/>
                        </wpg:cNvGrpSpPr>
                        <wpg:grpSpPr bwMode="auto">
                          <a:xfrm>
                            <a:off x="3173" y="10312"/>
                            <a:ext cx="408" cy="639"/>
                            <a:chOff x="3173" y="9623"/>
                            <a:chExt cx="408" cy="639"/>
                          </a:xfrm>
                        </wpg:grpSpPr>
                        <wps:wsp>
                          <wps:cNvPr id="390" name="Freeform 158"/>
                          <wps:cNvSpPr>
                            <a:spLocks/>
                          </wps:cNvSpPr>
                          <wps:spPr bwMode="auto">
                            <a:xfrm>
                              <a:off x="3173" y="10043"/>
                              <a:ext cx="408" cy="172"/>
                            </a:xfrm>
                            <a:custGeom>
                              <a:avLst/>
                              <a:gdLst>
                                <a:gd name="T0" fmla="*/ 0 w 408"/>
                                <a:gd name="T1" fmla="*/ 172 h 172"/>
                                <a:gd name="T2" fmla="*/ 408 w 408"/>
                                <a:gd name="T3" fmla="*/ 172 h 172"/>
                                <a:gd name="T4" fmla="*/ 408 w 408"/>
                                <a:gd name="T5" fmla="*/ 78 h 172"/>
                                <a:gd name="T6" fmla="*/ 360 w 408"/>
                                <a:gd name="T7" fmla="*/ 0 h 172"/>
                                <a:gd name="T8" fmla="*/ 3 w 408"/>
                                <a:gd name="T9" fmla="*/ 0 h 172"/>
                                <a:gd name="T10" fmla="*/ 0 w 408"/>
                                <a:gd name="T11" fmla="*/ 172 h 1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8" h="172">
                                  <a:moveTo>
                                    <a:pt x="0" y="172"/>
                                  </a:moveTo>
                                  <a:lnTo>
                                    <a:pt x="408" y="172"/>
                                  </a:lnTo>
                                  <a:lnTo>
                                    <a:pt x="408" y="78"/>
                                  </a:lnTo>
                                  <a:lnTo>
                                    <a:pt x="360" y="0"/>
                                  </a:lnTo>
                                  <a:lnTo>
                                    <a:pt x="3" y="0"/>
                                  </a:lnTo>
                                  <a:lnTo>
                                    <a:pt x="0" y="17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1" name="Oval 159"/>
                          <wps:cNvSpPr>
                            <a:spLocks noChangeArrowheads="1"/>
                          </wps:cNvSpPr>
                          <wps:spPr bwMode="auto">
                            <a:xfrm>
                              <a:off x="3217" y="10186"/>
                              <a:ext cx="75" cy="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2" name="Oval 160"/>
                          <wps:cNvSpPr>
                            <a:spLocks noChangeArrowheads="1"/>
                          </wps:cNvSpPr>
                          <wps:spPr bwMode="auto">
                            <a:xfrm>
                              <a:off x="3465" y="10186"/>
                              <a:ext cx="75" cy="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3" name="Line 161"/>
                          <wps:cNvCnPr/>
                          <wps:spPr bwMode="auto">
                            <a:xfrm>
                              <a:off x="3199" y="10114"/>
                              <a:ext cx="3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162"/>
                          <wps:cNvCnPr/>
                          <wps:spPr bwMode="auto">
                            <a:xfrm flipV="1">
                              <a:off x="3259" y="9634"/>
                              <a:ext cx="0" cy="4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Line 163"/>
                          <wps:cNvCnPr/>
                          <wps:spPr bwMode="auto">
                            <a:xfrm>
                              <a:off x="3270" y="9671"/>
                              <a:ext cx="199"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164"/>
                          <wps:cNvCnPr/>
                          <wps:spPr bwMode="auto">
                            <a:xfrm flipH="1">
                              <a:off x="3289" y="9623"/>
                              <a:ext cx="49"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165"/>
                          <wps:cNvCnPr/>
                          <wps:spPr bwMode="auto">
                            <a:xfrm flipH="1">
                              <a:off x="3356" y="9664"/>
                              <a:ext cx="30"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166"/>
                          <wps:cNvCnPr/>
                          <wps:spPr bwMode="auto">
                            <a:xfrm flipH="1">
                              <a:off x="3416" y="9698"/>
                              <a:ext cx="19"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99" name="Freeform 167"/>
                        <wps:cNvSpPr>
                          <a:spLocks/>
                        </wps:cNvSpPr>
                        <wps:spPr bwMode="auto">
                          <a:xfrm>
                            <a:off x="6000" y="11069"/>
                            <a:ext cx="908" cy="540"/>
                          </a:xfrm>
                          <a:custGeom>
                            <a:avLst/>
                            <a:gdLst>
                              <a:gd name="T0" fmla="*/ 0 w 908"/>
                              <a:gd name="T1" fmla="*/ 251 h 540"/>
                              <a:gd name="T2" fmla="*/ 221 w 908"/>
                              <a:gd name="T3" fmla="*/ 540 h 540"/>
                              <a:gd name="T4" fmla="*/ 570 w 908"/>
                              <a:gd name="T5" fmla="*/ 281 h 540"/>
                              <a:gd name="T6" fmla="*/ 908 w 908"/>
                              <a:gd name="T7" fmla="*/ 319 h 540"/>
                              <a:gd name="T8" fmla="*/ 458 w 908"/>
                              <a:gd name="T9" fmla="*/ 0 h 540"/>
                              <a:gd name="T10" fmla="*/ 0 w 908"/>
                              <a:gd name="T11" fmla="*/ 251 h 54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8" h="540">
                                <a:moveTo>
                                  <a:pt x="0" y="251"/>
                                </a:moveTo>
                                <a:lnTo>
                                  <a:pt x="221" y="540"/>
                                </a:lnTo>
                                <a:lnTo>
                                  <a:pt x="570" y="281"/>
                                </a:lnTo>
                                <a:lnTo>
                                  <a:pt x="908" y="319"/>
                                </a:lnTo>
                                <a:lnTo>
                                  <a:pt x="458" y="0"/>
                                </a:lnTo>
                                <a:lnTo>
                                  <a:pt x="0" y="251"/>
                                </a:lnTo>
                                <a:close/>
                              </a:path>
                            </a:pathLst>
                          </a:custGeom>
                          <a:gradFill rotWithShape="1">
                            <a:gsLst>
                              <a:gs pos="0">
                                <a:srgbClr val="F0FFF0"/>
                              </a:gs>
                              <a:gs pos="100000">
                                <a:srgbClr val="CCFFCC"/>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400" name="Freeform 168"/>
                        <wps:cNvSpPr>
                          <a:spLocks/>
                        </wps:cNvSpPr>
                        <wps:spPr bwMode="auto">
                          <a:xfrm>
                            <a:off x="1542" y="11046"/>
                            <a:ext cx="1361" cy="1170"/>
                          </a:xfrm>
                          <a:custGeom>
                            <a:avLst/>
                            <a:gdLst>
                              <a:gd name="T0" fmla="*/ 881 w 1361"/>
                              <a:gd name="T1" fmla="*/ 1163 h 1170"/>
                              <a:gd name="T2" fmla="*/ 1076 w 1361"/>
                              <a:gd name="T3" fmla="*/ 334 h 1170"/>
                              <a:gd name="T4" fmla="*/ 1361 w 1361"/>
                              <a:gd name="T5" fmla="*/ 56 h 1170"/>
                              <a:gd name="T6" fmla="*/ 930 w 1361"/>
                              <a:gd name="T7" fmla="*/ 131 h 1170"/>
                              <a:gd name="T8" fmla="*/ 469 w 1361"/>
                              <a:gd name="T9" fmla="*/ 0 h 1170"/>
                              <a:gd name="T10" fmla="*/ 0 w 1361"/>
                              <a:gd name="T11" fmla="*/ 120 h 1170"/>
                              <a:gd name="T12" fmla="*/ 0 w 1361"/>
                              <a:gd name="T13" fmla="*/ 1170 h 1170"/>
                              <a:gd name="T14" fmla="*/ 881 w 1361"/>
                              <a:gd name="T15" fmla="*/ 1163 h 117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61" h="1170">
                                <a:moveTo>
                                  <a:pt x="881" y="1163"/>
                                </a:moveTo>
                                <a:lnTo>
                                  <a:pt x="1076" y="334"/>
                                </a:lnTo>
                                <a:lnTo>
                                  <a:pt x="1361" y="56"/>
                                </a:lnTo>
                                <a:lnTo>
                                  <a:pt x="930" y="131"/>
                                </a:lnTo>
                                <a:lnTo>
                                  <a:pt x="469" y="0"/>
                                </a:lnTo>
                                <a:lnTo>
                                  <a:pt x="0" y="120"/>
                                </a:lnTo>
                                <a:lnTo>
                                  <a:pt x="0" y="1170"/>
                                </a:lnTo>
                                <a:lnTo>
                                  <a:pt x="881" y="1163"/>
                                </a:lnTo>
                                <a:close/>
                              </a:path>
                            </a:pathLst>
                          </a:custGeom>
                          <a:gradFill rotWithShape="1">
                            <a:gsLst>
                              <a:gs pos="0">
                                <a:srgbClr val="00FF00"/>
                              </a:gs>
                              <a:gs pos="100000">
                                <a:srgbClr val="BCFFBC"/>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Line 169"/>
                        <wps:cNvCnPr/>
                        <wps:spPr bwMode="auto">
                          <a:xfrm flipH="1">
                            <a:off x="2464" y="11092"/>
                            <a:ext cx="457"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Line 170"/>
                        <wps:cNvCnPr/>
                        <wps:spPr bwMode="auto">
                          <a:xfrm flipH="1" flipV="1">
                            <a:off x="2010" y="11043"/>
                            <a:ext cx="45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Line 171"/>
                        <wps:cNvCnPr/>
                        <wps:spPr bwMode="auto">
                          <a:xfrm flipH="1">
                            <a:off x="1541" y="11047"/>
                            <a:ext cx="465"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AutoShape 172"/>
                        <wps:cNvSpPr>
                          <a:spLocks/>
                        </wps:cNvSpPr>
                        <wps:spPr bwMode="auto">
                          <a:xfrm>
                            <a:off x="7305" y="12464"/>
                            <a:ext cx="1860" cy="375"/>
                          </a:xfrm>
                          <a:prstGeom prst="borderCallout2">
                            <a:avLst>
                              <a:gd name="adj1" fmla="val 48000"/>
                              <a:gd name="adj2" fmla="val -6454"/>
                              <a:gd name="adj3" fmla="val 48000"/>
                              <a:gd name="adj4" fmla="val -16829"/>
                              <a:gd name="adj5" fmla="val -80000"/>
                              <a:gd name="adj6" fmla="val -27421"/>
                            </a:avLst>
                          </a:prstGeom>
                          <a:solidFill>
                            <a:srgbClr val="FFFFFF"/>
                          </a:solidFill>
                          <a:ln w="9525">
                            <a:solidFill>
                              <a:srgbClr val="000000"/>
                            </a:solidFill>
                            <a:miter lim="800000"/>
                            <a:headEnd/>
                            <a:tailEnd/>
                          </a:ln>
                        </wps:spPr>
                        <wps:txbx>
                          <w:txbxContent>
                            <w:p w:rsidR="00EA1046" w:rsidRPr="002D45EA" w:rsidRDefault="00EA1046" w:rsidP="0059218F">
                              <w:pPr>
                                <w:spacing w:before="0"/>
                                <w:rPr>
                                  <w:rFonts w:ascii="Arial" w:hAnsi="Arial" w:cs="Arial"/>
                                  <w:sz w:val="18"/>
                                  <w:szCs w:val="18"/>
                                  <w:lang w:val="de-DE"/>
                                </w:rPr>
                              </w:pPr>
                              <w:r w:rsidRPr="002D45EA">
                                <w:rPr>
                                  <w:rFonts w:ascii="Arial" w:hAnsi="Arial" w:cs="Arial"/>
                                  <w:sz w:val="18"/>
                                  <w:szCs w:val="18"/>
                                  <w:lang w:val="de-DE"/>
                                </w:rPr>
                                <w:t>Measurement area</w:t>
                              </w:r>
                            </w:p>
                          </w:txbxContent>
                        </wps:txbx>
                        <wps:bodyPr rot="0" vert="horz" wrap="square" lIns="91440" tIns="45720" rIns="91440" bIns="45720" anchor="t" anchorCtr="0" upright="1">
                          <a:noAutofit/>
                        </wps:bodyPr>
                      </wps:wsp>
                      <wps:wsp>
                        <wps:cNvPr id="405" name="AutoShape 173"/>
                        <wps:cNvSpPr>
                          <a:spLocks/>
                        </wps:cNvSpPr>
                        <wps:spPr bwMode="auto">
                          <a:xfrm>
                            <a:off x="6210" y="9839"/>
                            <a:ext cx="1860" cy="375"/>
                          </a:xfrm>
                          <a:prstGeom prst="borderCallout2">
                            <a:avLst>
                              <a:gd name="adj1" fmla="val 48000"/>
                              <a:gd name="adj2" fmla="val -6454"/>
                              <a:gd name="adj3" fmla="val 48000"/>
                              <a:gd name="adj4" fmla="val -75806"/>
                              <a:gd name="adj5" fmla="val 136000"/>
                              <a:gd name="adj6" fmla="val -146773"/>
                            </a:avLst>
                          </a:prstGeom>
                          <a:solidFill>
                            <a:srgbClr val="FFFFFF"/>
                          </a:solidFill>
                          <a:ln w="9525">
                            <a:solidFill>
                              <a:srgbClr val="000000"/>
                            </a:solidFill>
                            <a:miter lim="800000"/>
                            <a:headEnd/>
                            <a:tailEnd/>
                          </a:ln>
                        </wps:spPr>
                        <wps:txbx>
                          <w:txbxContent>
                            <w:p w:rsidR="00EA1046" w:rsidRPr="002D45EA" w:rsidRDefault="00EA1046" w:rsidP="0059218F">
                              <w:pPr>
                                <w:spacing w:before="0"/>
                                <w:rPr>
                                  <w:rFonts w:ascii="Arial" w:hAnsi="Arial" w:cs="Arial"/>
                                  <w:sz w:val="18"/>
                                  <w:szCs w:val="18"/>
                                  <w:lang w:val="de-DE"/>
                                </w:rPr>
                              </w:pPr>
                              <w:r>
                                <w:rPr>
                                  <w:rFonts w:ascii="Arial" w:hAnsi="Arial" w:cs="Arial"/>
                                  <w:sz w:val="18"/>
                                  <w:szCs w:val="18"/>
                                  <w:lang w:val="de-DE"/>
                                </w:rPr>
                                <w:t>Monitoring location</w:t>
                              </w:r>
                            </w:p>
                          </w:txbxContent>
                        </wps:txbx>
                        <wps:bodyPr rot="0" vert="horz" wrap="square" lIns="91440" tIns="45720" rIns="91440" bIns="45720" anchor="t" anchorCtr="0" upright="1">
                          <a:noAutofit/>
                        </wps:bodyPr>
                      </wps:wsp>
                      <wps:wsp>
                        <wps:cNvPr id="406" name="Freeform 174"/>
                        <wps:cNvSpPr>
                          <a:spLocks/>
                        </wps:cNvSpPr>
                        <wps:spPr bwMode="auto">
                          <a:xfrm>
                            <a:off x="1538" y="12052"/>
                            <a:ext cx="926" cy="161"/>
                          </a:xfrm>
                          <a:custGeom>
                            <a:avLst/>
                            <a:gdLst>
                              <a:gd name="T0" fmla="*/ 7 w 926"/>
                              <a:gd name="T1" fmla="*/ 161 h 161"/>
                              <a:gd name="T2" fmla="*/ 892 w 926"/>
                              <a:gd name="T3" fmla="*/ 161 h 161"/>
                              <a:gd name="T4" fmla="*/ 926 w 926"/>
                              <a:gd name="T5" fmla="*/ 0 h 161"/>
                              <a:gd name="T6" fmla="*/ 0 w 926"/>
                              <a:gd name="T7" fmla="*/ 0 h 161"/>
                              <a:gd name="T8" fmla="*/ 7 w 926"/>
                              <a:gd name="T9" fmla="*/ 161 h 1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6" h="161">
                                <a:moveTo>
                                  <a:pt x="7" y="161"/>
                                </a:moveTo>
                                <a:lnTo>
                                  <a:pt x="892" y="161"/>
                                </a:lnTo>
                                <a:lnTo>
                                  <a:pt x="926" y="0"/>
                                </a:lnTo>
                                <a:lnTo>
                                  <a:pt x="0" y="0"/>
                                </a:lnTo>
                                <a:lnTo>
                                  <a:pt x="7" y="161"/>
                                </a:lnTo>
                                <a:close/>
                              </a:path>
                            </a:pathLst>
                          </a:cu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Line 175"/>
                        <wps:cNvCnPr/>
                        <wps:spPr bwMode="auto">
                          <a:xfrm flipH="1">
                            <a:off x="1538" y="12052"/>
                            <a:ext cx="9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Freeform 176"/>
                        <wps:cNvSpPr>
                          <a:spLocks/>
                        </wps:cNvSpPr>
                        <wps:spPr bwMode="auto">
                          <a:xfrm>
                            <a:off x="2430" y="10979"/>
                            <a:ext cx="2790" cy="1230"/>
                          </a:xfrm>
                          <a:custGeom>
                            <a:avLst/>
                            <a:gdLst>
                              <a:gd name="T0" fmla="*/ 0 w 2790"/>
                              <a:gd name="T1" fmla="*/ 1230 h 1230"/>
                              <a:gd name="T2" fmla="*/ 195 w 2790"/>
                              <a:gd name="T3" fmla="*/ 405 h 1230"/>
                              <a:gd name="T4" fmla="*/ 615 w 2790"/>
                              <a:gd name="T5" fmla="*/ 0 h 1230"/>
                              <a:gd name="T6" fmla="*/ 1095 w 2790"/>
                              <a:gd name="T7" fmla="*/ 0 h 1230"/>
                              <a:gd name="T8" fmla="*/ 1365 w 2790"/>
                              <a:gd name="T9" fmla="*/ 315 h 1230"/>
                              <a:gd name="T10" fmla="*/ 1815 w 2790"/>
                              <a:gd name="T11" fmla="*/ 510 h 1230"/>
                              <a:gd name="T12" fmla="*/ 1995 w 2790"/>
                              <a:gd name="T13" fmla="*/ 870 h 1230"/>
                              <a:gd name="T14" fmla="*/ 2790 w 2790"/>
                              <a:gd name="T15" fmla="*/ 1230 h 1230"/>
                              <a:gd name="T16" fmla="*/ 0 w 2790"/>
                              <a:gd name="T17" fmla="*/ 1230 h 12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90" h="1230">
                                <a:moveTo>
                                  <a:pt x="0" y="1230"/>
                                </a:moveTo>
                                <a:lnTo>
                                  <a:pt x="195" y="405"/>
                                </a:lnTo>
                                <a:lnTo>
                                  <a:pt x="615" y="0"/>
                                </a:lnTo>
                                <a:lnTo>
                                  <a:pt x="1095" y="0"/>
                                </a:lnTo>
                                <a:lnTo>
                                  <a:pt x="1365" y="315"/>
                                </a:lnTo>
                                <a:lnTo>
                                  <a:pt x="1815" y="510"/>
                                </a:lnTo>
                                <a:lnTo>
                                  <a:pt x="1995" y="870"/>
                                </a:lnTo>
                                <a:lnTo>
                                  <a:pt x="2790" y="1230"/>
                                </a:lnTo>
                                <a:lnTo>
                                  <a:pt x="0" y="1230"/>
                                </a:ln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wps:wsp>
                        <wps:cNvPr id="409" name="AutoShape 177"/>
                        <wps:cNvSpPr>
                          <a:spLocks/>
                        </wps:cNvSpPr>
                        <wps:spPr bwMode="auto">
                          <a:xfrm>
                            <a:off x="2259" y="12479"/>
                            <a:ext cx="2790" cy="315"/>
                          </a:xfrm>
                          <a:prstGeom prst="borderCallout2">
                            <a:avLst>
                              <a:gd name="adj1" fmla="val 57144"/>
                              <a:gd name="adj2" fmla="val -4301"/>
                              <a:gd name="adj3" fmla="val 57144"/>
                              <a:gd name="adj4" fmla="val -4301"/>
                              <a:gd name="adj5" fmla="val -100000"/>
                              <a:gd name="adj6" fmla="val -11611"/>
                            </a:avLst>
                          </a:prstGeom>
                          <a:solidFill>
                            <a:srgbClr val="FFFFFF"/>
                          </a:solidFill>
                          <a:ln w="9525">
                            <a:solidFill>
                              <a:srgbClr val="000000"/>
                            </a:solidFill>
                            <a:miter lim="800000"/>
                            <a:headEnd/>
                            <a:tailEnd/>
                          </a:ln>
                        </wps:spPr>
                        <wps:txbx>
                          <w:txbxContent>
                            <w:p w:rsidR="00EA1046" w:rsidRPr="002D45EA" w:rsidRDefault="00EA1046" w:rsidP="0059218F">
                              <w:pPr>
                                <w:spacing w:before="0"/>
                                <w:rPr>
                                  <w:rFonts w:ascii="Arial" w:hAnsi="Arial" w:cs="Arial"/>
                                  <w:sz w:val="18"/>
                                  <w:szCs w:val="18"/>
                                  <w:lang w:val="de-DE"/>
                                </w:rPr>
                              </w:pPr>
                              <w:r>
                                <w:rPr>
                                  <w:rFonts w:ascii="Arial" w:hAnsi="Arial" w:cs="Arial"/>
                                  <w:sz w:val="18"/>
                                  <w:szCs w:val="18"/>
                                  <w:lang w:val="de-DE"/>
                                </w:rPr>
                                <w:t>Other users, to be suppressed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338" style="position:absolute;left:0;text-align:left;margin-left:19.8pt;margin-top:7.6pt;width:427.5pt;height:150pt;z-index:251665408" coordorigin="1530,9839" coordsize="8550,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">
                <v:line id="Line 148" o:spid="_x0000_s1339" style="position:absolute;visibility:visible;mso-wrap-style:square" from="1530,12224" to="9360,1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5tZcMAAADcAAAADwAAAGRycy9kb3ducmV2LnhtbERPz2vCMBS+C/4P4Qm7aeqEItUoogx0&#10;hzGdoMdn82yrzUtJsrb775fDYMeP7/dy3ZtatOR8ZVnBdJKAIM6trrhQcP56G89B+ICssbZMCn7I&#10;w3o1HCwx07bjI7WnUIgYwj5DBWUITSalz0sy6Ce2IY7c3TqDIUJXSO2wi+Gmlq9JkkqDFceGEhva&#10;lpQ/T99Gwcfs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ubWXDAAAA3AAAAA8AAAAAAAAAAAAA&#10;AAAAoQIAAGRycy9kb3ducmV2LnhtbFBLBQYAAAAABAAEAPkAAACRAwAAAAA=&#10;"/>
                <v:shape id="Freeform 149" o:spid="_x0000_s1340" style="position:absolute;left:3045;top:10604;width:1440;height:375;visibility:visible;mso-wrap-style:square;v-text-anchor:top" coordsize="144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LMMYA&#10;AADcAAAADwAAAGRycy9kb3ducmV2LnhtbESP3WoCMRSE74W+QziF3mlipVvdGkUKQhEq/uH1cXO6&#10;u+3mZN1E3fr0plDwcpiZb5jxtLWVOFPjS8ca+j0FgjhzpuRcw2477w5B+IBssHJMGn7Jw3Ty0Blj&#10;atyF13TehFxECPsUNRQh1KmUPivIou+5mjh6X66xGKJscmkavES4reSzUom0WHJcKLCm94Kyn83J&#10;algkq9n+ZXn9VMfv4xrr5PWkRgetnx7b2RuIQG24h//bH0bDYNiH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lLMMYAAADcAAAADwAAAAAAAAAAAAAAAACYAgAAZHJz&#10;L2Rvd25yZXYueG1sUEsFBgAAAAAEAAQA9QAAAIsDAAAAAA==&#10;" path="m,375l435,90,1020,r420,30l900,75,495,375,,375xe" fillcolor="#ffc">
                  <v:path arrowok="t" o:connecttype="custom" o:connectlocs="0,375;435,90;1020,0;1440,30;900,75;495,375;0,375" o:connectangles="0,0,0,0,0,0,0"/>
                </v:shape>
                <v:shape id="Freeform 150" o:spid="_x0000_s1341" style="position:absolute;left:4260;top:10619;width:5070;height:1605;visibility:visible;mso-wrap-style:square;v-text-anchor:top" coordsize="5070,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oEMcA&#10;AADcAAAADwAAAGRycy9kb3ducmV2LnhtbESP3WrCQBSE7wu+w3IE7+rGCCVGVxGhtpS21B8E7w7Z&#10;YxLMnl2y25j26buFQi+HmfmGWax604iOWl9bVjAZJyCIC6trLhUcD4/3GQgfkDU2lknBF3lYLQd3&#10;C8y1vfGOun0oRYSwz1FBFYLLpfRFRQb92Dri6F1sazBE2ZZSt3iLcNPINEkepMGa40KFjjYVFdf9&#10;p1Fw1S/d+e0pe3136cesdmuz/T5tlRoN+/UcRKA+/If/2s9awTRL4fdM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qBDHAAAA3AAAAA8AAAAAAAAAAAAAAAAAmAIAAGRy&#10;cy9kb3ducmV2LnhtbFBLBQYAAAAABAAEAPUAAACMAwAAAAA=&#10;" path="m210,l930,345r585,75l1965,990,2310,735r750,75l3540,630r930,30l5070,870r-495,180l3960,1605r-3030,l1290,1485r465,-75l675,1185,195,750,,330,210,xe" fillcolor="lime">
                  <v:fill color2="#d6ffd6" rotate="t" focus="100%" type="gradient"/>
                  <v:path arrowok="t" o:connecttype="custom" o:connectlocs="210,0;930,345;1515,420;1965,990;2310,735;3060,810;3540,630;4470,660;5070,870;4575,1050;3960,1605;930,1605;1290,1485;1755,1410;675,1185;195,750;0,330;210,0" o:connectangles="0,0,0,0,0,0,0,0,0,0,0,0,0,0,0,0,0,0"/>
                </v:shape>
                <v:shape id="Freeform 151" o:spid="_x0000_s1342" style="position:absolute;left:5235;top:12029;width:3195;height:195;visibility:visible;mso-wrap-style:square;v-text-anchor:top" coordsize="319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ZBcYA&#10;AADcAAAADwAAAGRycy9kb3ducmV2LnhtbESPQWvCQBSE7wX/w/IEb3UTLVaiq4hQ6EFqqx48PrLP&#10;bDD7NmTXmPjr3UKhx2FmvmGW685WoqXGl44VpOMEBHHudMmFgtPx43UOwgdkjZVjUtCTh/Vq8LLE&#10;TLs7/1B7CIWIEPYZKjAh1JmUPjdk0Y9dTRy9i2sshiibQuoG7xFuKzlJkpm0WHJcMFjT1lB+Pdys&#10;gu3X/tu252M6eZu174/drk9vpldqNOw2CxCBuvAf/mt/agXT+RR+z8Qj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HZBcYAAADcAAAADwAAAAAAAAAAAAAAAACYAgAAZHJz&#10;L2Rvd25yZXYueG1sUEsFBgAAAAAEAAQA9QAAAIsDAAAAAA==&#10;" path="m,165l345,60,780,,3195,,3000,195,,165xe" fillcolor="black">
                  <v:fill r:id="rId32" o:title="" type="pattern"/>
                  <v:path arrowok="t" o:connecttype="custom" o:connectlocs="0,165;345,60;780,0;3195,0;3000,195;0,165" o:connectangles="0,0,0,0,0,0"/>
                </v:shape>
                <v:shape id="Freeform 152" o:spid="_x0000_s1343" style="position:absolute;left:8220;top:11489;width:1860;height:750;visibility:visible;mso-wrap-style:square;v-text-anchor:top" coordsize="186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rHsMA&#10;AADcAAAADwAAAGRycy9kb3ducmV2LnhtbESPT4vCMBTE7wt+h/AEb2u6rUipRlkKgp4W/4DXZ/O2&#10;Kdu8lCZq/fZmQfA4zMxvmOV6sK24Ue8bxwq+pgkI4srphmsFp+PmMwfhA7LG1jEpeJCH9Wr0scRC&#10;uzvv6XYItYgQ9gUqMCF0hZS+MmTRT11HHL1f11sMUfa11D3eI9y2Mk2SubTYcFww2FFpqPo7XK0C&#10;Ln9OF7PLNz7T9T5NQ1bO07NSk/HwvQARaAjv8Ku91QqyfAb/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jrHsMAAADcAAAADwAAAAAAAAAAAAAAAACYAgAAZHJzL2Rv&#10;d25yZXYueG1sUEsFBgAAAAAEAAQA9QAAAIgDAAAAAA==&#10;" path="m1080,r210,150l1410,510r285,210l1860,750,,735,195,540,615,165,1080,xe" fillcolor="#fc9">
                  <v:path arrowok="t" o:connecttype="custom" o:connectlocs="1080,0;1290,150;1410,510;1695,720;1860,750;0,735;195,540;615,165;1080,0" o:connectangles="0,0,0,0,0,0,0,0,0"/>
                </v:shape>
                <v:line id="Line 153" o:spid="_x0000_s1344" style="position:absolute;flip:y;visibility:visible;mso-wrap-style:square" from="4429,11804" to="4950,11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1PgscAAADcAAAADwAAAGRycy9kb3ducmV2LnhtbESPT2sCMRTE74V+h/AKvRTN9p+sW6NI&#10;odCDF21Z8fbcPDfLbl62SarrtzdCocdhZn7DzBaD7cSRfGgcK3gcZyCIK6cbrhV8f32MchAhImvs&#10;HJOCMwVYzG9vZlhod+I1HTexFgnCoUAFJsa+kDJUhiyGseuJk3dw3mJM0tdSezwluO3kU5ZNpMWG&#10;04LBnt4NVe3m1yqQ+erhxy/3L23ZbrdTU1Zlv1spdX83LN9ARBrif/iv/akVPOevcD2Tjo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vU+CxwAAANwAAAAPAAAAAAAA&#10;AAAAAAAAAKECAABkcnMvZG93bnJldi54bWxQSwUGAAAAAAQABAD5AAAAlQMAAAAA&#10;"/>
                <v:line id="Line 154" o:spid="_x0000_s1345" style="position:absolute;visibility:visible;mso-wrap-style:square" from="4260,11489" to="4931,1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QisYAAADcAAAADwAAAGRycy9kb3ducmV2LnhtbESPQWvCQBSE70L/w/IK3nSjQpDUVUQR&#10;tIeittAen9nXJG32bdjdJum/dwXB4zAz3zCLVW9q0ZLzlWUFk3ECgji3uuJCwcf7bjQH4QOyxtoy&#10;KfgnD6vl02CBmbYdn6g9h0JECPsMFZQhNJmUPi/JoB/bhjh639YZDFG6QmqHXYSbWk6TJJUGK44L&#10;JTa0KSn/Pf8ZBW+zY9quD6/7/vOQXvLt6fL10zmlhs/9+gVEoD48wvf2XiuYzV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LUIrGAAAA3AAAAA8AAAAAAAAA&#10;AAAAAAAAoQIAAGRycy9kb3ducmV2LnhtbFBLBQYAAAAABAAEAPkAAACUAwAAAAA=&#10;"/>
                <v:line id="Line 155" o:spid="_x0000_s1346" style="position:absolute;visibility:visible;mso-wrap-style:square" from="3806,11294" to="4260,1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f1EccAAADcAAAADwAAAGRycy9kb3ducmV2LnhtbESPT2vCQBTE7wW/w/KE3uqmFVKJriIt&#10;Be2h1D+gx2f2maTNvg272yT99q4geBxm5jfMbNGbWrTkfGVZwfMoAUGcW11xoWC/+3iagPABWWNt&#10;mRT8k4fFfPAww0zbjjfUbkMhIoR9hgrKEJpMSp+XZNCPbEMcvbN1BkOUrpDaYRfhppYvSZJKgxXH&#10;hRIbeisp/93+GQVf4++0Xa4/V/1hnZ7y983p+NM5pR6H/XIKIlAf7uFbe6UVjCe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URxwAAANwAAAAPAAAAAAAA&#10;AAAAAAAAAKECAABkcnMvZG93bnJldi54bWxQSwUGAAAAAAQABAD5AAAAlQMAAAAA&#10;"/>
                <v:line id="Line 156" o:spid="_x0000_s1347" style="position:absolute;visibility:visible;mso-wrap-style:square" from="3945,10679" to="4252,10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hhY8MAAADcAAAADwAAAGRycy9kb3ducmV2LnhtbERPz2vCMBS+C/4P4Qm7aeqEItUoogx0&#10;hzGdoMdn82yrzUtJsrb775fDYMeP7/dy3ZtatOR8ZVnBdJKAIM6trrhQcP56G89B+ICssbZMCn7I&#10;w3o1HCwx07bjI7WnUIgYwj5DBWUITSalz0sy6Ce2IY7c3TqDIUJXSO2wi+Gmlq9JkkqDFceGEhva&#10;lpQ/T99Gwcfs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YYWPDAAAA3AAAAA8AAAAAAAAAAAAA&#10;AAAAoQIAAGRycy9kb3ducmV2LnhtbFBLBQYAAAAABAAEAPkAAACRAwAAAAA=&#10;"/>
                <v:group id="Group 157" o:spid="_x0000_s1348" style="position:absolute;left:3173;top:10312;width:408;height:639" coordorigin="3173,9623" coordsize="408,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158" o:spid="_x0000_s1349" style="position:absolute;left:3173;top:10043;width:408;height:172;visibility:visible;mso-wrap-style:square;v-text-anchor:top" coordsize="4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BcAA&#10;AADcAAAADwAAAGRycy9kb3ducmV2LnhtbERPzYrCMBC+C/sOYRb2ZtNVkFqNIgvCohdXfYCxGZtq&#10;MylNbOvbm4Owx4/vf7kebC06an3lWMF3koIgLpyuuFRwPm3HGQgfkDXWjknBkzysVx+jJeba9fxH&#10;3TGUIoawz1GBCaHJpfSFIYs+cQ1x5K6utRgibEupW+xjuK3lJE1n0mLFscFgQz+GivvxYRVc9p3d&#10;bYrDbbrL9Bz7ycUcsr1SX5/DZgEi0BD+xW/3r1Ywncf58Uw8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4gBcAAAADcAAAADwAAAAAAAAAAAAAAAACYAgAAZHJzL2Rvd25y&#10;ZXYueG1sUEsFBgAAAAAEAAQA9QAAAIUDAAAAAA==&#10;" path="m,172r408,l408,78,360,,3,,,172xe">
                    <v:path arrowok="t" o:connecttype="custom" o:connectlocs="0,172;408,172;408,78;360,0;3,0;0,172" o:connectangles="0,0,0,0,0,0"/>
                  </v:shape>
                  <v:oval id="Oval 159" o:spid="_x0000_s1350" style="position:absolute;left:3217;top:10186;width:7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3E8QA&#10;AADcAAAADwAAAGRycy9kb3ducmV2LnhtbESPQWvCQBSE70L/w/IKvekmBqVNXUUqBXvowdjeH9ln&#10;Esy+DdlnjP/eLRQ8DjPzDbPajK5VA/Wh8WwgnSWgiEtvG64M/Bw/p6+ggiBbbD2TgRsF2KyfJivM&#10;rb/ygYZCKhUhHHI0UIt0udahrMlhmPmOOHon3zuUKPtK2x6vEe5aPU+SpXbYcFyosaOPmspzcXEG&#10;dtW2WA46k0V22u1lcf79/spSY16ex+07KKFRHuH/9t4ayN5S+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jNxPEAAAA3AAAAA8AAAAAAAAAAAAAAAAAmAIAAGRycy9k&#10;b3ducmV2LnhtbFBLBQYAAAAABAAEAPUAAACJAwAAAAA=&#10;"/>
                  <v:oval id="Oval 160" o:spid="_x0000_s1351" style="position:absolute;left:3465;top:10186;width:7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ZMQA&#10;AADcAAAADwAAAGRycy9kb3ducmV2LnhtbESPQWvCQBSE70L/w/IKvelGg6LRVaRS0EMPxvb+yD6T&#10;YPZtyL7G9N93hYLHYWa+YTa7wTWqpy7Ung1MJwko4sLbmksDX5eP8RJUEGSLjWcy8EsBdtuX0QYz&#10;6+98pj6XUkUIhwwNVCJtpnUoKnIYJr4ljt7Vdw4lyq7UtsN7hLtGz5JkoR3WHBcqbOm9ouKW/zgD&#10;h3KfL3qdyjy9Ho4yv31/ntKpMW+vw34NSmiQZ/i/fbQG0tUM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xqWTEAAAA3AAAAA8AAAAAAAAAAAAAAAAAmAIAAGRycy9k&#10;b3ducmV2LnhtbFBLBQYAAAAABAAEAPUAAACJAwAAAAA=&#10;"/>
                  <v:line id="Line 161" o:spid="_x0000_s1352" style="position:absolute;visibility:visible;mso-wrap-style:square" from="3199,10114" to="3540,10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z8cAAADcAAAADwAAAGRycy9kb3ducmV2LnhtbESPQWvCQBSE74L/YXlCb7qxgdCmriKW&#10;gvZQqi3o8Zl9TaLZt2F3m6T/vlsQehxm5htmsRpMIzpyvrasYD5LQBAXVtdcKvj8eJk+gPABWWNj&#10;mRT8kIfVcjxaYK5tz3vqDqEUEcI+RwVVCG0upS8qMuhntiWO3pd1BkOUrpTaYR/hppH3SZJJgzXH&#10;hQpb2lRUXA/fRsFb+p51693rdjjusnPxvD+fLr1T6m4yrJ9ABBrCf/jW3moF6W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5WXPxwAAANwAAAAPAAAAAAAA&#10;AAAAAAAAAKECAABkcnMvZG93bnJldi54bWxQSwUGAAAAAAQABAD5AAAAlQMAAAAA&#10;"/>
                  <v:line id="Line 162" o:spid="_x0000_s1353" style="position:absolute;flip:y;visibility:visible;mso-wrap-style:square" from="3259,9634" to="3259,1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h8xMYAAADcAAAADwAAAGRycy9kb3ducmV2LnhtbESPQWsCMRSE70L/Q3gFL6Vmq1J0NYoU&#10;BA9eqmWlt+fmdbPs5mWbRN3++6ZQ8DjMzDfMct3bVlzJh9qxgpdRBoK4dLrmSsHHcfs8AxEissbW&#10;MSn4oQDr1cNgibl2N36n6yFWIkE45KjAxNjlUobSkMUwch1x8r6ctxiT9JXUHm8Jbls5zrJXabHm&#10;tGCwozdDZXO4WAVytn/69pvztCma02luirLoPvdKDR/7zQJEpD7ew//tnVYwm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ofMTGAAAA3AAAAA8AAAAAAAAA&#10;AAAAAAAAoQIAAGRycy9kb3ducmV2LnhtbFBLBQYAAAAABAAEAPkAAACUAwAAAAA=&#10;"/>
                  <v:line id="Line 163" o:spid="_x0000_s1354" style="position:absolute;visibility:visible;mso-wrap-style:square" from="3270,9671" to="3469,9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YIMcAAADcAAAADwAAAGRycy9kb3ducmV2LnhtbESPQWvCQBSE7wX/w/IKvdVNKw01uoq0&#10;FLSHolbQ4zP7TGKzb8PuNkn/vSsUPA4z8w0znfemFi05X1lW8DRMQBDnVldcKNh9fzy+gvABWWNt&#10;mRT8kYf5bHA3xUzbjjfUbkMhIoR9hgrKEJpMSp+XZNAPbUMcvZN1BkOUrpDaYRfhppbPSZJKgxXH&#10;hRIbeisp/9n+GgVfo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FggxwAAANwAAAAPAAAAAAAA&#10;AAAAAAAAAKECAABkcnMvZG93bnJldi54bWxQSwUGAAAAAAQABAD5AAAAlQMAAAAA&#10;"/>
                  <v:line id="Line 164" o:spid="_x0000_s1355" style="position:absolute;flip:x;visibility:visible;mso-wrap-style:square" from="3289,9623" to="3338,9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ZHKMYAAADcAAAADwAAAGRycy9kb3ducmV2LnhtbESPQWsCMRSE74X+h/AKXqRmtUV0NYoU&#10;Cj14qZYVb8/Nc7Ps5mVNUt3++6Yg9DjMzDfMct3bVlzJh9qxgvEoA0FcOl1zpeBr//48AxEissbW&#10;MSn4oQDr1ePDEnPtbvxJ112sRIJwyFGBibHLpQylIYth5Dri5J2dtxiT9JXUHm8Jbls5ybKptFhz&#10;WjDY0Zuhstl9WwVyth1e/Ob02hTN4TA3RVl0x61Sg6d+swARqY//4Xv7Qyt4m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2RyjGAAAA3AAAAA8AAAAAAAAA&#10;AAAAAAAAoQIAAGRycy9kb3ducmV2LnhtbFBLBQYAAAAABAAEAPkAAACUAwAAAAA=&#10;"/>
                  <v:line id="Line 165" o:spid="_x0000_s1356" style="position:absolute;flip:x;visibility:visible;mso-wrap-style:square" from="3356,9664" to="3386,9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is8cAAADcAAAADwAAAGRycy9kb3ducmV2LnhtbESPT2sCMRTE74V+h/AKvRTN9g9Vt0aR&#10;QqEHL1pZ8fbcPDfLbl62SarrtzeC0OMwM79hpvPetuJIPtSOFTwPMxDEpdM1Vwo2P1+DMYgQkTW2&#10;jknBmQLMZ/d3U8y1O/GKjutYiQThkKMCE2OXSxlKQxbD0HXEyTs4bzEm6SupPZ4S3LbyJcvepcWa&#10;04LBjj4Nlc36zyqQ4+XTr1/s35qi2W4npiiLbrdU6vGhX3yAiNTH//Ct/a0VvE5GcD2Tj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uKzxwAAANwAAAAPAAAAAAAA&#10;AAAAAAAAAKECAABkcnMvZG93bnJldi54bWxQSwUGAAAAAAQABAD5AAAAlQMAAAAA&#10;"/>
                  <v:line id="Line 166" o:spid="_x0000_s1357" style="position:absolute;flip:x;visibility:visible;mso-wrap-style:square" from="3416,9698" to="3435,9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V2wcQAAADcAAAADwAAAGRycy9kb3ducmV2LnhtbERPy2oCMRTdC/5DuEI3pWa0RXRqFCkI&#10;XbjxwUh3t5PrZJjJzTRJdfr3zUJweTjv5bq3rbiSD7VjBZNxBoK4dLrmSsHpuH2ZgwgRWWPrmBT8&#10;UYD1ajhYYq7djfd0PcRKpBAOOSowMXa5lKE0ZDGMXUecuIvzFmOCvpLa4y2F21ZOs2wmLdacGgx2&#10;9GGobA6/VoGc755//Ob7rSma83lhirLovnZKPY36zTuISH18iO/uT63gdZH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ZXbBxAAAANwAAAAPAAAAAAAAAAAA&#10;AAAAAKECAABkcnMvZG93bnJldi54bWxQSwUGAAAAAAQABAD5AAAAkgMAAAAA&#10;"/>
                </v:group>
                <v:shape id="Freeform 167" o:spid="_x0000_s1358" style="position:absolute;left:6000;top:11069;width:908;height:540;visibility:visible;mso-wrap-style:square;v-text-anchor:top" coordsize="90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d0K8UA&#10;AADcAAAADwAAAGRycy9kb3ducmV2LnhtbESPQUvDQBSE74L/YXkFb2bTqsXGboIISi62NXrw+Mg+&#10;s9Hs27C7beO/dwtCj8PMfMOsq8kO4kA+9I4VzLMcBHHrdM+dgo/35+t7ECEiaxwck4JfClCVlxdr&#10;LLQ78hsdmtiJBOFQoAIT41hIGVpDFkPmRuLkfTlvMSbpO6k9HhPcDnKR50tpsee0YHCkJ0PtT7O3&#10;CnRdm3q/ePUv/nPz3djb3V3c7pS6mk2PDyAiTfEc/m/XWsHNagWnM+kI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3QrxQAAANwAAAAPAAAAAAAAAAAAAAAAAJgCAABkcnMv&#10;ZG93bnJldi54bWxQSwUGAAAAAAQABAD1AAAAigMAAAAA&#10;" path="m,251l221,540,570,281r338,38l458,,,251xe" fillcolor="#f0fff0">
                  <v:fill color2="#cfc" rotate="t" focus="100%" type="gradient"/>
                  <v:path arrowok="t" o:connecttype="custom" o:connectlocs="0,251;221,540;570,281;908,319;458,0;0,251" o:connectangles="0,0,0,0,0,0"/>
                </v:shape>
                <v:shape id="Freeform 168" o:spid="_x0000_s1359" style="position:absolute;left:1542;top:11046;width:1361;height:1170;visibility:visible;mso-wrap-style:square;v-text-anchor:top" coordsize="1361,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GLcEA&#10;AADcAAAADwAAAGRycy9kb3ducmV2LnhtbERPTWvCQBC9C/6HZYTedGOxKtFVtFAQempa72N2TILZ&#10;2XR3qrG/vnsoeHy87/W2d626UoiNZwPTSQaKuPS24crA1+fbeAkqCrLF1jMZuFOE7WY4WGNu/Y0/&#10;6FpIpVIIxxwN1CJdrnUsa3IYJ74jTtzZB4eSYKi0DXhL4a7Vz1k21w4bTg01dvRaU3kpfpyB/fG3&#10;l1nxsl8c7+9yoO9TsQgnY55G/W4FSqiXh/jffbAGZlman86kI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Ixi3BAAAA3AAAAA8AAAAAAAAAAAAAAAAAmAIAAGRycy9kb3du&#10;cmV2LnhtbFBLBQYAAAAABAAEAPUAAACGAwAAAAA=&#10;" path="m881,1163l1076,334,1361,56,930,131,469,,,120,,1170r881,-7xe" fillcolor="lime" stroked="f">
                  <v:fill color2="#bcffbc" rotate="t" focus="100%" type="gradient"/>
                  <v:path arrowok="t" o:connecttype="custom" o:connectlocs="881,1163;1076,334;1361,56;930,131;469,0;0,120;0,1170;881,1163" o:connectangles="0,0,0,0,0,0,0,0"/>
                </v:shape>
                <v:line id="Line 169" o:spid="_x0000_s1360" style="position:absolute;flip:x;visibility:visible;mso-wrap-style:square" from="2464,11092" to="2921,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HvsYAAADcAAAADwAAAGRycy9kb3ducmV2LnhtbESPQWsCMRSE74X+h/AKvZSatYjYrVFE&#10;EHrwUpVdenvdvG6W3bysSdTtv28EweMwM98w8+VgO3EmHxrHCsajDARx5XTDtYLDfvM6AxEissbO&#10;MSn4owDLxePDHHPtLvxF512sRYJwyFGBibHPpQyVIYth5Hri5P06bzEm6WupPV4S3HbyLcum0mLD&#10;acFgT2tDVbs7WQVytn05+tXPpC3asnw3RVX031ulnp+G1QeISEO8h2/tT61gko3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h77GAAAA3AAAAA8AAAAAAAAA&#10;AAAAAAAAoQIAAGRycy9kb3ducmV2LnhtbFBLBQYAAAAABAAEAPkAAACUAwAAAAA=&#10;"/>
                <v:line id="Line 170" o:spid="_x0000_s1361" style="position:absolute;flip:x y;visibility:visible;mso-wrap-style:square" from="2010,11043" to="2464,1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0hT8UAAADcAAAADwAAAGRycy9kb3ducmV2LnhtbESPQWvCQBSE7wX/w/IEL6VuTEMJqWsI&#10;guIpRdvS6yP7TEKzb0N2NWl/fbcgeBxm5htmnU+mE1caXGtZwWoZgSCurG65VvDxvntKQTiPrLGz&#10;TAp+yEG+mT2sMdN25CNdT74WAcIuQwWN930mpasaMuiWticO3tkOBn2QQy31gGOAm07GUfQiDbYc&#10;FhrsadtQ9X26GAXI5e9zOq4okXv6cnH59lh8npVazKfiFYSnyd/Dt/ZBK0iiGP7Ph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0hT8UAAADcAAAADwAAAAAAAAAA&#10;AAAAAAChAgAAZHJzL2Rvd25yZXYueG1sUEsFBgAAAAAEAAQA+QAAAJMDAAAAAA==&#10;"/>
                <v:line id="Line 171" o:spid="_x0000_s1362" style="position:absolute;flip:x;visibility:visible;mso-wrap-style:square" from="1541,11047" to="2006,1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G8UscAAADcAAAADwAAAGRycy9kb3ducmV2LnhtbESPT2sCMRTE74LfIbyCl1Kz/qHYrVGk&#10;IHjwUpWV3l43r5tlNy/bJOr22zeFgsdhZn7DLNe9bcWVfKgdK5iMMxDEpdM1VwpOx+3TAkSIyBpb&#10;x6TghwKsV8PBEnPtbvxO10OsRIJwyFGBibHLpQylIYth7Dri5H05bzEm6SupPd4S3LZymmXP0mLN&#10;acFgR2+GyuZwsQrkYv/47Tef86ZozucXU5RF97FXavTQb15BROrjPfzf3mkF82wGf2fSE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YbxSxwAAANwAAAAPAAAAAAAA&#10;AAAAAAAAAKECAABkcnMvZG93bnJldi54bWxQSwUGAAAAAAQABAD5AAAAlQMAAAAA&#10;"/>
                <v:shape id="AutoShape 172" o:spid="_x0000_s1363" type="#_x0000_t48" style="position:absolute;left:7305;top:12464;width:186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MksQA&#10;AADcAAAADwAAAGRycy9kb3ducmV2LnhtbESPQWsCMRSE7wX/Q3hCL0WTlqUsq1GkaNHeqi14fGye&#10;u4ubl5BE3f57Uyj0OMzMN8x8OdheXCnEzrGG56kCQVw703Gj4euwmZQgYkI22DsmDT8UYbkYPcyx&#10;Mu7Gn3Tdp0ZkCMcKNbQp+UrKWLdkMU6dJ87eyQWLKcvQSBPwluG2ly9KvUqLHeeFFj29tVSf9xer&#10;oVxv++Ls12HHT8p/NO/yuzyetH4cD6sZiERD+g//tbdGQ6EK+D2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eDJLEAAAA3AAAAA8AAAAAAAAAAAAAAAAAmAIAAGRycy9k&#10;b3ducmV2LnhtbFBLBQYAAAAABAAEAPUAAACJAwAAAAA=&#10;" adj="-5923,-17280,-3635,10368,-1394,10368">
                  <v:textbox>
                    <w:txbxContent>
                      <w:p w:rsidR="00EA1046" w:rsidRPr="002D45EA" w:rsidRDefault="00EA1046" w:rsidP="0059218F">
                        <w:pPr>
                          <w:spacing w:before="0"/>
                          <w:rPr>
                            <w:rFonts w:ascii="Arial" w:hAnsi="Arial" w:cs="Arial"/>
                            <w:sz w:val="18"/>
                            <w:szCs w:val="18"/>
                            <w:lang w:val="de-DE"/>
                          </w:rPr>
                        </w:pPr>
                        <w:r w:rsidRPr="002D45EA">
                          <w:rPr>
                            <w:rFonts w:ascii="Arial" w:hAnsi="Arial" w:cs="Arial"/>
                            <w:sz w:val="18"/>
                            <w:szCs w:val="18"/>
                            <w:lang w:val="de-DE"/>
                          </w:rPr>
                          <w:t>Measurement area</w:t>
                        </w:r>
                      </w:p>
                    </w:txbxContent>
                  </v:textbox>
                </v:shape>
                <v:shape id="AutoShape 173" o:spid="_x0000_s1364" type="#_x0000_t48" style="position:absolute;left:6210;top:9839;width:186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75osMA&#10;AADcAAAADwAAAGRycy9kb3ducmV2LnhtbESPzWrDMBCE74G+g9hCb4nUpkmLEyWEkEIPJeCfB1is&#10;jW1qrYykOu7bV4FAj8PMfMNs95PtxUg+dI41PC8UCOLamY4bDVX5MX8HESKywd4xafilAPvdw2yL&#10;mXFXzmksYiMShEOGGtoYh0zKULdkMSzcQJy8i/MWY5K+kcbjNcFtL1+UWkuLHaeFFgc6tlR/Fz9W&#10;Qzm+4fLrdM6d4oMdfHcyFCutnx6nwwZEpCn+h+/tT6PhVa3gdi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75osMAAADcAAAADwAAAAAAAAAAAAAAAACYAgAAZHJzL2Rv&#10;d25yZXYueG1sUEsFBgAAAAAEAAQA9QAAAIgDAAAAAA==&#10;" adj="-31703,29376,-16374,10368,-1394,10368">
                  <v:textbox>
                    <w:txbxContent>
                      <w:p w:rsidR="00EA1046" w:rsidRPr="002D45EA" w:rsidRDefault="00EA1046" w:rsidP="0059218F">
                        <w:pPr>
                          <w:spacing w:before="0"/>
                          <w:rPr>
                            <w:rFonts w:ascii="Arial" w:hAnsi="Arial" w:cs="Arial"/>
                            <w:sz w:val="18"/>
                            <w:szCs w:val="18"/>
                            <w:lang w:val="de-DE"/>
                          </w:rPr>
                        </w:pPr>
                        <w:r>
                          <w:rPr>
                            <w:rFonts w:ascii="Arial" w:hAnsi="Arial" w:cs="Arial"/>
                            <w:sz w:val="18"/>
                            <w:szCs w:val="18"/>
                            <w:lang w:val="de-DE"/>
                          </w:rPr>
                          <w:t>Monitoring location</w:t>
                        </w:r>
                      </w:p>
                    </w:txbxContent>
                  </v:textbox>
                  <o:callout v:ext="edit" minusy="t"/>
                </v:shape>
                <v:shape id="Freeform 174" o:spid="_x0000_s1365" style="position:absolute;left:1538;top:12052;width:926;height:161;visibility:visible;mso-wrap-style:square;v-text-anchor:top" coordsize="92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e2lcQA&#10;AADcAAAADwAAAGRycy9kb3ducmV2LnhtbESPQWuDQBSE74X8h+UFemvWSJDGZCMhRQj00movvb24&#10;L2rivhV3q/bfdwuFHoeZ+YbZZ7PpxEiDay0rWK8iEMSV1S3XCj7K/OkZhPPIGjvLpOCbHGSHxcMe&#10;U20nfqex8LUIEHYpKmi871MpXdWQQbeyPXHwrnYw6IMcaqkHnALcdDKOokQabDksNNjTqaHqXnyZ&#10;QJmwvG3Ly2v+Fm8/L2N5Y1O8KPW4nI87EJ5m/x/+a5+1gk2UwO+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XtpXEAAAA3AAAAA8AAAAAAAAAAAAAAAAAmAIAAGRycy9k&#10;b3ducmV2LnhtbFBLBQYAAAAABAAEAPUAAACJAwAAAAA=&#10;" path="m7,161r885,l926,,,,7,161xe" fillcolor="black" stroked="f">
                  <v:fill r:id="rId33" o:title="" type="pattern"/>
                  <v:path arrowok="t" o:connecttype="custom" o:connectlocs="7,161;892,161;926,0;0,0;7,161" o:connectangles="0,0,0,0,0"/>
                </v:shape>
                <v:line id="Line 175" o:spid="_x0000_s1366" style="position:absolute;flip:x;visibility:visible;mso-wrap-style:square" from="1538,12052" to="2460,12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q6UcYAAADcAAAADwAAAGRycy9kb3ducmV2LnhtbESPQWsCMRSE7wX/Q3gFL1KzFmnt1igi&#10;FDx4qcpKb6+b182ym5c1ibr++6Yg9DjMzDfMfNnbVlzIh9qxgsk4A0FcOl1zpeCw/3iagQgRWWPr&#10;mBTcKMByMXiYY67dlT/psouVSBAOOSowMXa5lKE0ZDGMXUecvB/nLcYkfSW1x2uC21Y+Z9mLtFhz&#10;WjDY0dpQ2ezOVoGcbUcnv/qeNkVzPL6Zoiy6r61Sw8d+9Q4iUh//w/f2RiuYZq/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aulHGAAAA3AAAAA8AAAAAAAAA&#10;AAAAAAAAoQIAAGRycy9kb3ducmV2LnhtbFBLBQYAAAAABAAEAPkAAACUAwAAAAA=&#10;"/>
                <v:shape id="Freeform 176" o:spid="_x0000_s1367" style="position:absolute;left:2430;top:10979;width:2790;height:1230;visibility:visible;mso-wrap-style:square;v-text-anchor:top" coordsize="2790,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IEsIA&#10;AADcAAAADwAAAGRycy9kb3ducmV2LnhtbERPy4rCMBTdC/5DuMJsRNNxRLQ2iowMI4iIj4XLS3P7&#10;wOamNBmt8/VmIbg8nHeybE0lbtS40rKCz2EEgji1uuRcwfn0M5iCcB5ZY2WZFDzIwXLR7SQYa3vn&#10;A92OPhchhF2MCgrv61hKlxZk0A1tTRy4zDYGfYBNLnWD9xBuKjmKook0WHJoKLCm74LS6/HPKNhd&#10;1qdsn27t75e3j1lf4n+NE6U+eu1qDsJT69/il3ujFYyjsDacC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pMgSwgAAANwAAAAPAAAAAAAAAAAAAAAAAJgCAABkcnMvZG93&#10;bnJldi54bWxQSwUGAAAAAAQABAD1AAAAhwMAAAAA&#10;" path="m,1230l195,405,615,r480,l1365,315r450,195l1995,870r795,360l,1230xe" fillcolor="#fc9">
                  <v:path arrowok="t" o:connecttype="custom" o:connectlocs="0,1230;195,405;615,0;1095,0;1365,315;1815,510;1995,870;2790,1230;0,1230" o:connectangles="0,0,0,0,0,0,0,0,0"/>
                </v:shape>
                <v:shape id="AutoShape 177" o:spid="_x0000_s1368" type="#_x0000_t48" style="position:absolute;left:2259;top:12479;width:279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6+dsMA&#10;AADcAAAADwAAAGRycy9kb3ducmV2LnhtbESPS6vCMBSE9xf8D+EI7q5pveKjGkWEC4IrHyDuDs2x&#10;LTYnpYm2/fdGEFwOM/MNs1y3phRPql1hWUE8jEAQp1YXnCk4n/5/ZyCcR9ZYWiYFHTlYr3o/S0y0&#10;bfhAz6PPRICwS1BB7n2VSOnSnAy6oa2Ig3eztUEfZJ1JXWMT4KaUoyiaSIMFh4UcK9rmlN6PD6Ng&#10;lu3jv9JcNt3hOnqMm0sVd9OrUoN+u1mA8NT6b/jT3mkF42gO7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6+dsMAAADcAAAADwAAAAAAAAAAAAAAAACYAgAAZHJzL2Rv&#10;d25yZXYueG1sUEsFBgAAAAAEAAQA9QAAAIgDAAAAAA==&#10;" adj="-2508,-21600,-929,12343,-929,12343">
                  <v:textbox>
                    <w:txbxContent>
                      <w:p w:rsidR="00EA1046" w:rsidRPr="002D45EA" w:rsidRDefault="00EA1046" w:rsidP="0059218F">
                        <w:pPr>
                          <w:spacing w:before="0"/>
                          <w:rPr>
                            <w:rFonts w:ascii="Arial" w:hAnsi="Arial" w:cs="Arial"/>
                            <w:sz w:val="18"/>
                            <w:szCs w:val="18"/>
                            <w:lang w:val="de-DE"/>
                          </w:rPr>
                        </w:pPr>
                        <w:r>
                          <w:rPr>
                            <w:rFonts w:ascii="Arial" w:hAnsi="Arial" w:cs="Arial"/>
                            <w:sz w:val="18"/>
                            <w:szCs w:val="18"/>
                            <w:lang w:val="de-DE"/>
                          </w:rPr>
                          <w:t>Other users, to be suppressed</w:t>
                        </w:r>
                      </w:p>
                    </w:txbxContent>
                  </v:textbox>
                </v:shape>
              </v:group>
            </w:pict>
          </mc:Fallback>
        </mc:AlternateContent>
      </w: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014FCC" w:rsidRDefault="00014FCC" w:rsidP="0059218F">
      <w:pPr>
        <w:rPr>
          <w:lang w:val="en-US"/>
        </w:rPr>
      </w:pPr>
    </w:p>
    <w:p w:rsidR="0059218F" w:rsidRPr="0059218F" w:rsidRDefault="0059218F" w:rsidP="0059218F">
      <w:pPr>
        <w:rPr>
          <w:lang w:val="en-US"/>
        </w:rPr>
      </w:pPr>
      <w:r w:rsidRPr="0059218F">
        <w:rPr>
          <w:lang w:val="en-US"/>
        </w:rPr>
        <w:t xml:space="preserve">To further enhance the probability that only wanted emissions from the measurement area are taken into account, signal identification methods such as decoding could be applied (e.g. determining the </w:t>
      </w:r>
      <w:r w:rsidR="00014FCC" w:rsidRPr="0059218F">
        <w:rPr>
          <w:lang w:val="en-US"/>
        </w:rPr>
        <w:t xml:space="preserve">service set identifier </w:t>
      </w:r>
      <w:r w:rsidRPr="0059218F">
        <w:rPr>
          <w:lang w:val="en-US"/>
        </w:rPr>
        <w:t>(SSID) from RLAN).</w:t>
      </w:r>
    </w:p>
    <w:p w:rsidR="0059218F" w:rsidRPr="0059218F" w:rsidRDefault="0059218F" w:rsidP="00014FCC">
      <w:pPr>
        <w:pStyle w:val="Heading1"/>
        <w:rPr>
          <w:lang w:val="en-US"/>
        </w:rPr>
      </w:pPr>
      <w:bookmarkStart w:id="35" w:name="_Toc337547353"/>
      <w:r w:rsidRPr="0059218F">
        <w:rPr>
          <w:lang w:val="en-US"/>
        </w:rPr>
        <w:t>4</w:t>
      </w:r>
      <w:r w:rsidRPr="0059218F">
        <w:rPr>
          <w:lang w:val="en-US"/>
        </w:rPr>
        <w:tab/>
        <w:t>Site considerations</w:t>
      </w:r>
      <w:bookmarkEnd w:id="35"/>
    </w:p>
    <w:p w:rsidR="0059218F" w:rsidRPr="0059218F" w:rsidRDefault="0059218F" w:rsidP="00014FCC">
      <w:pPr>
        <w:rPr>
          <w:lang w:val="en-US"/>
        </w:rPr>
      </w:pPr>
      <w:r w:rsidRPr="0059218F">
        <w:rPr>
          <w:lang w:val="en-US"/>
        </w:rPr>
        <w:t xml:space="preserve">Apart from the special cases mentioned in </w:t>
      </w:r>
      <w:r w:rsidR="00014FCC">
        <w:rPr>
          <w:lang w:val="en-US"/>
        </w:rPr>
        <w:t>§ </w:t>
      </w:r>
      <w:r w:rsidRPr="0059218F">
        <w:rPr>
          <w:lang w:val="en-US"/>
        </w:rPr>
        <w:t xml:space="preserve">3.6 above, the optimum monitoring location depends on the expectations regarding the validity of the results: </w:t>
      </w:r>
    </w:p>
    <w:p w:rsidR="0059218F" w:rsidRPr="0059218F" w:rsidRDefault="0059218F" w:rsidP="0059218F">
      <w:pPr>
        <w:rPr>
          <w:lang w:val="en-US"/>
        </w:rPr>
      </w:pPr>
      <w:r w:rsidRPr="0059218F">
        <w:rPr>
          <w:lang w:val="en-US"/>
        </w:rPr>
        <w:t>If the measurement should only reflect the occupancy in view if a specific, fixed user station, the monitoring location should be at or very close to the location of that station. If possible, the user antenna itself should be used for the measurement. However, if the user station is already operable and also transmitting during the monitoring period, special measures must be taken to prevent overloading of the measurement equipment. This could for example be done by implementing notch filters (for measurements with a separate antenna) or directional couplers (for measurements directly at the user’s antenna).</w:t>
      </w:r>
    </w:p>
    <w:p w:rsidR="0059218F" w:rsidRPr="0059218F" w:rsidRDefault="0059218F" w:rsidP="0059218F">
      <w:pPr>
        <w:rPr>
          <w:lang w:val="en-US"/>
        </w:rPr>
      </w:pPr>
      <w:r w:rsidRPr="0059218F">
        <w:rPr>
          <w:lang w:val="en-US"/>
        </w:rPr>
        <w:t>If the measurement should reflect the occupancy of a larger area, the optimum monitoring site is in the centre of that area (measurement area). The size of the measurement area depends on the following factors:</w:t>
      </w:r>
    </w:p>
    <w:p w:rsidR="0059218F" w:rsidRPr="0059218F" w:rsidRDefault="00014FCC" w:rsidP="00014FCC">
      <w:pPr>
        <w:pStyle w:val="enumlev1"/>
        <w:rPr>
          <w:lang w:val="en-US"/>
        </w:rPr>
      </w:pPr>
      <w:r>
        <w:rPr>
          <w:lang w:val="en-US"/>
        </w:rPr>
        <w:t>–</w:t>
      </w:r>
      <w:r>
        <w:rPr>
          <w:lang w:val="en-US"/>
        </w:rPr>
        <w:tab/>
      </w:r>
      <w:r w:rsidR="0059218F" w:rsidRPr="0059218F">
        <w:rPr>
          <w:lang w:val="en-US"/>
        </w:rPr>
        <w:t>Value of the threshold (lower thresholds result in larger measurement areas).</w:t>
      </w:r>
    </w:p>
    <w:p w:rsidR="0059218F" w:rsidRPr="0059218F" w:rsidRDefault="00014FCC" w:rsidP="00014FCC">
      <w:pPr>
        <w:pStyle w:val="enumlev1"/>
        <w:rPr>
          <w:lang w:val="en-US"/>
        </w:rPr>
      </w:pPr>
      <w:r>
        <w:rPr>
          <w:lang w:val="en-US"/>
        </w:rPr>
        <w:t>–</w:t>
      </w:r>
      <w:r>
        <w:rPr>
          <w:lang w:val="en-US"/>
        </w:rPr>
        <w:tab/>
      </w:r>
      <w:r w:rsidR="0059218F" w:rsidRPr="0059218F">
        <w:rPr>
          <w:lang w:val="en-US"/>
        </w:rPr>
        <w:t>Height of the monitoring antenna (higher antennas result in larger measurement areas).</w:t>
      </w:r>
    </w:p>
    <w:p w:rsidR="0059218F" w:rsidRPr="0059218F" w:rsidRDefault="00014FCC" w:rsidP="00014FCC">
      <w:pPr>
        <w:pStyle w:val="enumlev1"/>
        <w:rPr>
          <w:lang w:val="en-US"/>
        </w:rPr>
      </w:pPr>
      <w:r>
        <w:rPr>
          <w:lang w:val="en-US"/>
        </w:rPr>
        <w:t>–</w:t>
      </w:r>
      <w:r>
        <w:rPr>
          <w:lang w:val="en-US"/>
        </w:rPr>
        <w:tab/>
      </w:r>
      <w:r w:rsidR="0059218F" w:rsidRPr="0059218F">
        <w:rPr>
          <w:lang w:val="en-US"/>
        </w:rPr>
        <w:t>Height profile of the terrain (measurement area limited by hills or other obstructions).</w:t>
      </w:r>
    </w:p>
    <w:p w:rsidR="0059218F" w:rsidRPr="0059218F" w:rsidRDefault="0059218F" w:rsidP="0059218F">
      <w:pPr>
        <w:rPr>
          <w:lang w:val="en-US"/>
        </w:rPr>
      </w:pPr>
      <w:r w:rsidRPr="0059218F">
        <w:rPr>
          <w:lang w:val="en-US"/>
        </w:rPr>
        <w:lastRenderedPageBreak/>
        <w:t>If the purpose of the measurements is to pick up as many as possible emissions in the monitoring area, a higher monitoring location would be preferred.</w:t>
      </w:r>
    </w:p>
    <w:p w:rsidR="0059218F" w:rsidRPr="0059218F" w:rsidRDefault="0059218F" w:rsidP="0059218F">
      <w:pPr>
        <w:rPr>
          <w:lang w:val="en-US"/>
        </w:rPr>
      </w:pPr>
      <w:r w:rsidRPr="0059218F">
        <w:rPr>
          <w:lang w:val="en-US"/>
        </w:rPr>
        <w:t>If the sensitivity of the measurement system is not higher than that of the user’s equipment in the band, the occupancy as seen by users on the rim of the measurement area may be different from the calculated result. Figure 11 shows an example of a shared company network with two base stations inside the measurement area.</w:t>
      </w:r>
    </w:p>
    <w:p w:rsidR="0059218F" w:rsidRPr="0059218F" w:rsidRDefault="0059218F" w:rsidP="0059218F">
      <w:pPr>
        <w:pStyle w:val="FigureNo"/>
        <w:rPr>
          <w:lang w:val="en-US"/>
        </w:rPr>
      </w:pPr>
      <w:r w:rsidRPr="0059218F">
        <w:rPr>
          <w:lang w:val="en-US"/>
        </w:rPr>
        <w:t>Figure 11</w:t>
      </w:r>
    </w:p>
    <w:p w:rsidR="0059218F" w:rsidRPr="0059218F" w:rsidRDefault="0059218F" w:rsidP="0059218F">
      <w:pPr>
        <w:pStyle w:val="Figuretitle"/>
        <w:rPr>
          <w:lang w:val="en-US"/>
        </w:rPr>
      </w:pPr>
      <w:r>
        <w:rPr>
          <w:noProof/>
          <w:lang w:val="en-US" w:eastAsia="zh-CN"/>
        </w:rPr>
        <mc:AlternateContent>
          <mc:Choice Requires="wpg">
            <w:drawing>
              <wp:anchor distT="0" distB="0" distL="114300" distR="114300" simplePos="0" relativeHeight="251666432" behindDoc="0" locked="0" layoutInCell="1" allowOverlap="1" wp14:anchorId="31F09B99" wp14:editId="768DFF44">
                <wp:simplePos x="0" y="0"/>
                <wp:positionH relativeFrom="column">
                  <wp:posOffset>480060</wp:posOffset>
                </wp:positionH>
                <wp:positionV relativeFrom="paragraph">
                  <wp:posOffset>284480</wp:posOffset>
                </wp:positionV>
                <wp:extent cx="4800600" cy="3236595"/>
                <wp:effectExtent l="3810" t="8255" r="0" b="1270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3236595"/>
                          <a:chOff x="1890" y="10101"/>
                          <a:chExt cx="7560" cy="5097"/>
                        </a:xfrm>
                      </wpg:grpSpPr>
                      <wps:wsp>
                        <wps:cNvPr id="325" name="Oval 179"/>
                        <wps:cNvSpPr>
                          <a:spLocks noChangeArrowheads="1"/>
                        </wps:cNvSpPr>
                        <wps:spPr bwMode="auto">
                          <a:xfrm>
                            <a:off x="3336" y="10401"/>
                            <a:ext cx="4725" cy="4785"/>
                          </a:xfrm>
                          <a:prstGeom prst="ellipse">
                            <a:avLst/>
                          </a:prstGeom>
                          <a:solidFill>
                            <a:srgbClr val="CCFFCC"/>
                          </a:solidFill>
                          <a:ln w="9525">
                            <a:solidFill>
                              <a:srgbClr val="000000"/>
                            </a:solidFill>
                            <a:prstDash val="dash"/>
                            <a:round/>
                            <a:headEnd/>
                            <a:tailEnd/>
                          </a:ln>
                        </wps:spPr>
                        <wps:bodyPr rot="0" vert="horz" wrap="square" lIns="91440" tIns="45720" rIns="91440" bIns="45720" anchor="t" anchorCtr="0" upright="1">
                          <a:noAutofit/>
                        </wps:bodyPr>
                      </wps:wsp>
                      <wps:wsp>
                        <wps:cNvPr id="326" name="Line 180"/>
                        <wps:cNvCnPr/>
                        <wps:spPr bwMode="auto">
                          <a:xfrm flipV="1">
                            <a:off x="6945" y="10671"/>
                            <a:ext cx="1485" cy="169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27" name="Line 181"/>
                        <wps:cNvCnPr/>
                        <wps:spPr bwMode="auto">
                          <a:xfrm flipH="1" flipV="1">
                            <a:off x="2820" y="10671"/>
                            <a:ext cx="1515" cy="168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cNvPr id="328" name="Group 182"/>
                        <wpg:cNvGrpSpPr>
                          <a:grpSpLocks/>
                        </wpg:cNvGrpSpPr>
                        <wpg:grpSpPr bwMode="auto">
                          <a:xfrm>
                            <a:off x="2085" y="10101"/>
                            <a:ext cx="4535" cy="4535"/>
                            <a:chOff x="1950" y="10200"/>
                            <a:chExt cx="4535" cy="4535"/>
                          </a:xfrm>
                        </wpg:grpSpPr>
                        <wps:wsp>
                          <wps:cNvPr id="329" name="Oval 183"/>
                          <wps:cNvSpPr>
                            <a:spLocks noChangeArrowheads="1"/>
                          </wps:cNvSpPr>
                          <wps:spPr bwMode="auto">
                            <a:xfrm>
                              <a:off x="1950" y="10200"/>
                              <a:ext cx="4535" cy="45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AutoShape 184"/>
                          <wps:cNvSpPr>
                            <a:spLocks noChangeArrowheads="1"/>
                          </wps:cNvSpPr>
                          <wps:spPr bwMode="auto">
                            <a:xfrm>
                              <a:off x="3960" y="12213"/>
                              <a:ext cx="480" cy="495"/>
                            </a:xfrm>
                            <a:prstGeom prst="lightningBol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grpSp>
                        <wpg:cNvPr id="331" name="Group 185"/>
                        <wpg:cNvGrpSpPr>
                          <a:grpSpLocks/>
                        </wpg:cNvGrpSpPr>
                        <wpg:grpSpPr bwMode="auto">
                          <a:xfrm>
                            <a:off x="4695" y="10101"/>
                            <a:ext cx="4535" cy="4535"/>
                            <a:chOff x="1950" y="10200"/>
                            <a:chExt cx="4535" cy="4535"/>
                          </a:xfrm>
                        </wpg:grpSpPr>
                        <wps:wsp>
                          <wps:cNvPr id="332" name="Oval 186"/>
                          <wps:cNvSpPr>
                            <a:spLocks noChangeArrowheads="1"/>
                          </wps:cNvSpPr>
                          <wps:spPr bwMode="auto">
                            <a:xfrm>
                              <a:off x="1950" y="10200"/>
                              <a:ext cx="4535" cy="45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AutoShape 187"/>
                          <wps:cNvSpPr>
                            <a:spLocks noChangeArrowheads="1"/>
                          </wps:cNvSpPr>
                          <wps:spPr bwMode="auto">
                            <a:xfrm>
                              <a:off x="3960" y="12213"/>
                              <a:ext cx="480" cy="495"/>
                            </a:xfrm>
                            <a:prstGeom prst="lightningBol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grpSp>
                        <wpg:cNvPr id="334" name="Group 188"/>
                        <wpg:cNvGrpSpPr>
                          <a:grpSpLocks/>
                        </wpg:cNvGrpSpPr>
                        <wpg:grpSpPr bwMode="auto">
                          <a:xfrm>
                            <a:off x="5318" y="12629"/>
                            <a:ext cx="674" cy="375"/>
                            <a:chOff x="5183" y="13103"/>
                            <a:chExt cx="674" cy="375"/>
                          </a:xfrm>
                        </wpg:grpSpPr>
                        <wps:wsp>
                          <wps:cNvPr id="335" name="Rectangle 189"/>
                          <wps:cNvSpPr>
                            <a:spLocks noChangeArrowheads="1"/>
                          </wps:cNvSpPr>
                          <wps:spPr bwMode="auto">
                            <a:xfrm>
                              <a:off x="5186" y="13113"/>
                              <a:ext cx="671" cy="35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36" name="Rectangle 190"/>
                          <wps:cNvSpPr>
                            <a:spLocks noChangeArrowheads="1"/>
                          </wps:cNvSpPr>
                          <wps:spPr bwMode="auto">
                            <a:xfrm>
                              <a:off x="5269" y="13133"/>
                              <a:ext cx="574" cy="3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7" name="Line 191"/>
                          <wps:cNvCnPr/>
                          <wps:spPr bwMode="auto">
                            <a:xfrm flipH="1" flipV="1">
                              <a:off x="5190" y="13118"/>
                              <a:ext cx="83"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192"/>
                          <wps:cNvCnPr/>
                          <wps:spPr bwMode="auto">
                            <a:xfrm flipH="1">
                              <a:off x="5183" y="13448"/>
                              <a:ext cx="82"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Oval 193"/>
                          <wps:cNvSpPr>
                            <a:spLocks noChangeArrowheads="1"/>
                          </wps:cNvSpPr>
                          <wps:spPr bwMode="auto">
                            <a:xfrm>
                              <a:off x="5476" y="13243"/>
                              <a:ext cx="98"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0" name="Line 194"/>
                          <wps:cNvCnPr/>
                          <wps:spPr bwMode="auto">
                            <a:xfrm>
                              <a:off x="5270" y="13103"/>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195"/>
                          <wps:cNvCnPr/>
                          <wps:spPr bwMode="auto">
                            <a:xfrm>
                              <a:off x="5705" y="13104"/>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196"/>
                          <wps:cNvCnPr/>
                          <wps:spPr bwMode="auto">
                            <a:xfrm>
                              <a:off x="5264" y="13477"/>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197"/>
                          <wps:cNvCnPr/>
                          <wps:spPr bwMode="auto">
                            <a:xfrm>
                              <a:off x="5705" y="13478"/>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4" name="Group 198"/>
                        <wpg:cNvGrpSpPr>
                          <a:grpSpLocks/>
                        </wpg:cNvGrpSpPr>
                        <wpg:grpSpPr bwMode="auto">
                          <a:xfrm rot="2735078">
                            <a:off x="7246" y="13420"/>
                            <a:ext cx="450" cy="277"/>
                            <a:chOff x="6781" y="13148"/>
                            <a:chExt cx="450" cy="277"/>
                          </a:xfrm>
                        </wpg:grpSpPr>
                        <wps:wsp>
                          <wps:cNvPr id="345" name="Rectangle 199"/>
                          <wps:cNvSpPr>
                            <a:spLocks noChangeArrowheads="1"/>
                          </wps:cNvSpPr>
                          <wps:spPr bwMode="auto">
                            <a:xfrm>
                              <a:off x="6781" y="13162"/>
                              <a:ext cx="450" cy="2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6" name="Line 200"/>
                          <wps:cNvCnPr/>
                          <wps:spPr bwMode="auto">
                            <a:xfrm>
                              <a:off x="6825"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Line 201"/>
                          <wps:cNvCnPr/>
                          <wps:spPr bwMode="auto">
                            <a:xfrm>
                              <a:off x="6821"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202"/>
                          <wps:cNvCnPr/>
                          <wps:spPr bwMode="auto">
                            <a:xfrm>
                              <a:off x="7113"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Line 203"/>
                          <wps:cNvCnPr/>
                          <wps:spPr bwMode="auto">
                            <a:xfrm>
                              <a:off x="7114"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Rectangle 204"/>
                          <wps:cNvSpPr>
                            <a:spLocks noChangeArrowheads="1"/>
                          </wps:cNvSpPr>
                          <wps:spPr bwMode="auto">
                            <a:xfrm>
                              <a:off x="6896" y="13163"/>
                              <a:ext cx="300" cy="247"/>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51" name="Rectangle 205"/>
                          <wps:cNvSpPr>
                            <a:spLocks noChangeArrowheads="1"/>
                          </wps:cNvSpPr>
                          <wps:spPr bwMode="auto">
                            <a:xfrm>
                              <a:off x="6941" y="13189"/>
                              <a:ext cx="221" cy="1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2" name="Line 206"/>
                          <wps:cNvCnPr/>
                          <wps:spPr bwMode="auto">
                            <a:xfrm flipH="1" flipV="1">
                              <a:off x="6896" y="13166"/>
                              <a:ext cx="48"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207"/>
                          <wps:cNvCnPr/>
                          <wps:spPr bwMode="auto">
                            <a:xfrm flipH="1">
                              <a:off x="6892" y="13373"/>
                              <a:ext cx="49"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208"/>
                          <wps:cNvCnPr/>
                          <wps:spPr bwMode="auto">
                            <a:xfrm flipV="1">
                              <a:off x="7154" y="13170"/>
                              <a:ext cx="42"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209"/>
                          <wps:cNvCnPr/>
                          <wps:spPr bwMode="auto">
                            <a:xfrm>
                              <a:off x="7158" y="13376"/>
                              <a:ext cx="34"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6" name="Freeform 210"/>
                        <wps:cNvSpPr>
                          <a:spLocks/>
                        </wps:cNvSpPr>
                        <wps:spPr bwMode="auto">
                          <a:xfrm>
                            <a:off x="2235" y="13458"/>
                            <a:ext cx="6360" cy="1740"/>
                          </a:xfrm>
                          <a:custGeom>
                            <a:avLst/>
                            <a:gdLst>
                              <a:gd name="T0" fmla="*/ 660 w 6360"/>
                              <a:gd name="T1" fmla="*/ 1425 h 1740"/>
                              <a:gd name="T2" fmla="*/ 1950 w 6360"/>
                              <a:gd name="T3" fmla="*/ 1740 h 1740"/>
                              <a:gd name="T4" fmla="*/ 5205 w 6360"/>
                              <a:gd name="T5" fmla="*/ 1740 h 1740"/>
                              <a:gd name="T6" fmla="*/ 5700 w 6360"/>
                              <a:gd name="T7" fmla="*/ 1590 h 1740"/>
                              <a:gd name="T8" fmla="*/ 5925 w 6360"/>
                              <a:gd name="T9" fmla="*/ 1425 h 1740"/>
                              <a:gd name="T10" fmla="*/ 6045 w 6360"/>
                              <a:gd name="T11" fmla="*/ 1200 h 1740"/>
                              <a:gd name="T12" fmla="*/ 6225 w 6360"/>
                              <a:gd name="T13" fmla="*/ 975 h 1740"/>
                              <a:gd name="T14" fmla="*/ 6360 w 6360"/>
                              <a:gd name="T15" fmla="*/ 795 h 1740"/>
                              <a:gd name="T16" fmla="*/ 6345 w 6360"/>
                              <a:gd name="T17" fmla="*/ 555 h 1740"/>
                              <a:gd name="T18" fmla="*/ 6195 w 6360"/>
                              <a:gd name="T19" fmla="*/ 450 h 1740"/>
                              <a:gd name="T20" fmla="*/ 5985 w 6360"/>
                              <a:gd name="T21" fmla="*/ 450 h 1740"/>
                              <a:gd name="T22" fmla="*/ 5700 w 6360"/>
                              <a:gd name="T23" fmla="*/ 600 h 1740"/>
                              <a:gd name="T24" fmla="*/ 5070 w 6360"/>
                              <a:gd name="T25" fmla="*/ 915 h 1740"/>
                              <a:gd name="T26" fmla="*/ 4770 w 6360"/>
                              <a:gd name="T27" fmla="*/ 975 h 1740"/>
                              <a:gd name="T28" fmla="*/ 4110 w 6360"/>
                              <a:gd name="T29" fmla="*/ 885 h 1740"/>
                              <a:gd name="T30" fmla="*/ 3465 w 6360"/>
                              <a:gd name="T31" fmla="*/ 660 h 1740"/>
                              <a:gd name="T32" fmla="*/ 2880 w 6360"/>
                              <a:gd name="T33" fmla="*/ 690 h 1740"/>
                              <a:gd name="T34" fmla="*/ 2070 w 6360"/>
                              <a:gd name="T35" fmla="*/ 600 h 1740"/>
                              <a:gd name="T36" fmla="*/ 1485 w 6360"/>
                              <a:gd name="T37" fmla="*/ 330 h 1740"/>
                              <a:gd name="T38" fmla="*/ 1200 w 6360"/>
                              <a:gd name="T39" fmla="*/ 120 h 1740"/>
                              <a:gd name="T40" fmla="*/ 810 w 6360"/>
                              <a:gd name="T41" fmla="*/ 0 h 1740"/>
                              <a:gd name="T42" fmla="*/ 480 w 6360"/>
                              <a:gd name="T43" fmla="*/ 60 h 1740"/>
                              <a:gd name="T44" fmla="*/ 285 w 6360"/>
                              <a:gd name="T45" fmla="*/ 255 h 1740"/>
                              <a:gd name="T46" fmla="*/ 45 w 6360"/>
                              <a:gd name="T47" fmla="*/ 420 h 1740"/>
                              <a:gd name="T48" fmla="*/ 0 w 6360"/>
                              <a:gd name="T49" fmla="*/ 645 h 1740"/>
                              <a:gd name="T50" fmla="*/ 105 w 6360"/>
                              <a:gd name="T51" fmla="*/ 810 h 1740"/>
                              <a:gd name="T52" fmla="*/ 270 w 6360"/>
                              <a:gd name="T53" fmla="*/ 1155 h 1740"/>
                              <a:gd name="T54" fmla="*/ 660 w 6360"/>
                              <a:gd name="T55" fmla="*/ 1425 h 174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360" h="1740">
                                <a:moveTo>
                                  <a:pt x="660" y="1425"/>
                                </a:moveTo>
                                <a:lnTo>
                                  <a:pt x="1950" y="1740"/>
                                </a:lnTo>
                                <a:lnTo>
                                  <a:pt x="5205" y="1740"/>
                                </a:lnTo>
                                <a:lnTo>
                                  <a:pt x="5700" y="1590"/>
                                </a:lnTo>
                                <a:lnTo>
                                  <a:pt x="5925" y="1425"/>
                                </a:lnTo>
                                <a:lnTo>
                                  <a:pt x="6045" y="1200"/>
                                </a:lnTo>
                                <a:lnTo>
                                  <a:pt x="6225" y="975"/>
                                </a:lnTo>
                                <a:lnTo>
                                  <a:pt x="6360" y="795"/>
                                </a:lnTo>
                                <a:lnTo>
                                  <a:pt x="6345" y="555"/>
                                </a:lnTo>
                                <a:lnTo>
                                  <a:pt x="6195" y="450"/>
                                </a:lnTo>
                                <a:lnTo>
                                  <a:pt x="5985" y="450"/>
                                </a:lnTo>
                                <a:lnTo>
                                  <a:pt x="5700" y="600"/>
                                </a:lnTo>
                                <a:lnTo>
                                  <a:pt x="5070" y="915"/>
                                </a:lnTo>
                                <a:lnTo>
                                  <a:pt x="4770" y="975"/>
                                </a:lnTo>
                                <a:lnTo>
                                  <a:pt x="4110" y="885"/>
                                </a:lnTo>
                                <a:lnTo>
                                  <a:pt x="3465" y="660"/>
                                </a:lnTo>
                                <a:lnTo>
                                  <a:pt x="2880" y="690"/>
                                </a:lnTo>
                                <a:lnTo>
                                  <a:pt x="2070" y="600"/>
                                </a:lnTo>
                                <a:lnTo>
                                  <a:pt x="1485" y="330"/>
                                </a:lnTo>
                                <a:lnTo>
                                  <a:pt x="1200" y="120"/>
                                </a:lnTo>
                                <a:lnTo>
                                  <a:pt x="810" y="0"/>
                                </a:lnTo>
                                <a:lnTo>
                                  <a:pt x="480" y="60"/>
                                </a:lnTo>
                                <a:lnTo>
                                  <a:pt x="285" y="255"/>
                                </a:lnTo>
                                <a:lnTo>
                                  <a:pt x="45" y="420"/>
                                </a:lnTo>
                                <a:lnTo>
                                  <a:pt x="0" y="645"/>
                                </a:lnTo>
                                <a:lnTo>
                                  <a:pt x="105" y="810"/>
                                </a:lnTo>
                                <a:lnTo>
                                  <a:pt x="270" y="1155"/>
                                </a:lnTo>
                                <a:lnTo>
                                  <a:pt x="660" y="1425"/>
                                </a:lnTo>
                                <a:close/>
                              </a:path>
                            </a:pathLst>
                          </a:custGeom>
                          <a:gradFill rotWithShape="1">
                            <a:gsLst>
                              <a:gs pos="0">
                                <a:srgbClr val="D0A189"/>
                              </a:gs>
                              <a:gs pos="50000">
                                <a:srgbClr val="993300"/>
                              </a:gs>
                              <a:gs pos="100000">
                                <a:srgbClr val="D0A189"/>
                              </a:gs>
                            </a:gsLst>
                            <a:lin ang="5400000" scaled="1"/>
                          </a:gradFill>
                          <a:ln w="9525">
                            <a:solidFill>
                              <a:srgbClr val="993300"/>
                            </a:solidFill>
                            <a:round/>
                            <a:headEnd/>
                            <a:tailEnd/>
                          </a:ln>
                        </wps:spPr>
                        <wps:bodyPr rot="0" vert="horz" wrap="square" lIns="91440" tIns="45720" rIns="91440" bIns="45720" anchor="t" anchorCtr="0" upright="1">
                          <a:noAutofit/>
                        </wps:bodyPr>
                      </wps:wsp>
                      <wps:wsp>
                        <wps:cNvPr id="357" name="Freeform 211"/>
                        <wps:cNvSpPr>
                          <a:spLocks/>
                        </wps:cNvSpPr>
                        <wps:spPr bwMode="auto">
                          <a:xfrm>
                            <a:off x="2955" y="14061"/>
                            <a:ext cx="5205" cy="747"/>
                          </a:xfrm>
                          <a:custGeom>
                            <a:avLst/>
                            <a:gdLst>
                              <a:gd name="T0" fmla="*/ 0 w 5205"/>
                              <a:gd name="T1" fmla="*/ 0 h 747"/>
                              <a:gd name="T2" fmla="*/ 630 w 5205"/>
                              <a:gd name="T3" fmla="*/ 300 h 747"/>
                              <a:gd name="T4" fmla="*/ 1200 w 5205"/>
                              <a:gd name="T5" fmla="*/ 480 h 747"/>
                              <a:gd name="T6" fmla="*/ 1875 w 5205"/>
                              <a:gd name="T7" fmla="*/ 540 h 747"/>
                              <a:gd name="T8" fmla="*/ 2565 w 5205"/>
                              <a:gd name="T9" fmla="*/ 525 h 747"/>
                              <a:gd name="T10" fmla="*/ 3015 w 5205"/>
                              <a:gd name="T11" fmla="*/ 630 h 747"/>
                              <a:gd name="T12" fmla="*/ 3570 w 5205"/>
                              <a:gd name="T13" fmla="*/ 735 h 747"/>
                              <a:gd name="T14" fmla="*/ 4110 w 5205"/>
                              <a:gd name="T15" fmla="*/ 705 h 747"/>
                              <a:gd name="T16" fmla="*/ 4605 w 5205"/>
                              <a:gd name="T17" fmla="*/ 645 h 747"/>
                              <a:gd name="T18" fmla="*/ 4980 w 5205"/>
                              <a:gd name="T19" fmla="*/ 405 h 747"/>
                              <a:gd name="T20" fmla="*/ 5205 w 5205"/>
                              <a:gd name="T21" fmla="*/ 180 h 74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05" h="747">
                                <a:moveTo>
                                  <a:pt x="0" y="0"/>
                                </a:moveTo>
                                <a:cubicBezTo>
                                  <a:pt x="215" y="110"/>
                                  <a:pt x="430" y="220"/>
                                  <a:pt x="630" y="300"/>
                                </a:cubicBezTo>
                                <a:cubicBezTo>
                                  <a:pt x="830" y="380"/>
                                  <a:pt x="993" y="440"/>
                                  <a:pt x="1200" y="480"/>
                                </a:cubicBezTo>
                                <a:cubicBezTo>
                                  <a:pt x="1407" y="520"/>
                                  <a:pt x="1648" y="533"/>
                                  <a:pt x="1875" y="540"/>
                                </a:cubicBezTo>
                                <a:cubicBezTo>
                                  <a:pt x="2102" y="547"/>
                                  <a:pt x="2375" y="510"/>
                                  <a:pt x="2565" y="525"/>
                                </a:cubicBezTo>
                                <a:cubicBezTo>
                                  <a:pt x="2755" y="540"/>
                                  <a:pt x="2848" y="595"/>
                                  <a:pt x="3015" y="630"/>
                                </a:cubicBezTo>
                                <a:cubicBezTo>
                                  <a:pt x="3182" y="665"/>
                                  <a:pt x="3388" y="723"/>
                                  <a:pt x="3570" y="735"/>
                                </a:cubicBezTo>
                                <a:cubicBezTo>
                                  <a:pt x="3752" y="747"/>
                                  <a:pt x="3938" y="720"/>
                                  <a:pt x="4110" y="705"/>
                                </a:cubicBezTo>
                                <a:cubicBezTo>
                                  <a:pt x="4282" y="690"/>
                                  <a:pt x="4460" y="695"/>
                                  <a:pt x="4605" y="645"/>
                                </a:cubicBezTo>
                                <a:cubicBezTo>
                                  <a:pt x="4750" y="595"/>
                                  <a:pt x="4880" y="483"/>
                                  <a:pt x="4980" y="405"/>
                                </a:cubicBezTo>
                                <a:cubicBezTo>
                                  <a:pt x="5080" y="327"/>
                                  <a:pt x="5142" y="253"/>
                                  <a:pt x="5205"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Line 212"/>
                        <wps:cNvCnPr/>
                        <wps:spPr bwMode="auto">
                          <a:xfrm flipV="1">
                            <a:off x="5658" y="10416"/>
                            <a:ext cx="0" cy="237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59" name="Text Box 213"/>
                        <wps:cNvSpPr txBox="1">
                          <a:spLocks noChangeArrowheads="1"/>
                        </wps:cNvSpPr>
                        <wps:spPr bwMode="auto">
                          <a:xfrm>
                            <a:off x="6945" y="13761"/>
                            <a:ext cx="7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B7373D" w:rsidRDefault="00EA1046" w:rsidP="0059218F">
                              <w:pPr>
                                <w:spacing w:before="0"/>
                                <w:jc w:val="center"/>
                                <w:rPr>
                                  <w:sz w:val="18"/>
                                  <w:szCs w:val="18"/>
                                  <w:lang w:val="de-DE"/>
                                </w:rPr>
                              </w:pPr>
                              <w:r w:rsidRPr="00B7373D">
                                <w:rPr>
                                  <w:sz w:val="18"/>
                                  <w:szCs w:val="18"/>
                                  <w:lang w:val="de-DE"/>
                                </w:rPr>
                                <w:t>Mobile</w:t>
                              </w:r>
                              <w:r>
                                <w:rPr>
                                  <w:sz w:val="18"/>
                                  <w:szCs w:val="18"/>
                                  <w:lang w:val="de-DE"/>
                                </w:rPr>
                                <w:t xml:space="preserve"> 1</w:t>
                              </w:r>
                            </w:p>
                          </w:txbxContent>
                        </wps:txbx>
                        <wps:bodyPr rot="0" vert="horz" wrap="square" lIns="18000" tIns="10800" rIns="18000" bIns="10800" anchor="t" anchorCtr="0" upright="1">
                          <a:noAutofit/>
                        </wps:bodyPr>
                      </wps:wsp>
                      <wps:wsp>
                        <wps:cNvPr id="360" name="Text Box 214"/>
                        <wps:cNvSpPr txBox="1">
                          <a:spLocks noChangeArrowheads="1"/>
                        </wps:cNvSpPr>
                        <wps:spPr bwMode="auto">
                          <a:xfrm>
                            <a:off x="7125" y="12201"/>
                            <a:ext cx="7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B7373D" w:rsidRDefault="00EA1046" w:rsidP="0059218F">
                              <w:pPr>
                                <w:spacing w:before="0"/>
                                <w:jc w:val="center"/>
                                <w:rPr>
                                  <w:sz w:val="18"/>
                                  <w:szCs w:val="18"/>
                                  <w:lang w:val="de-DE"/>
                                </w:rPr>
                              </w:pPr>
                              <w:r>
                                <w:rPr>
                                  <w:sz w:val="18"/>
                                  <w:szCs w:val="18"/>
                                  <w:lang w:val="de-DE"/>
                                </w:rPr>
                                <w:t>Base 1</w:t>
                              </w:r>
                            </w:p>
                          </w:txbxContent>
                        </wps:txbx>
                        <wps:bodyPr rot="0" vert="horz" wrap="square" lIns="18000" tIns="10800" rIns="18000" bIns="10800" anchor="t" anchorCtr="0" upright="1">
                          <a:noAutofit/>
                        </wps:bodyPr>
                      </wps:wsp>
                      <wps:wsp>
                        <wps:cNvPr id="361" name="Text Box 215"/>
                        <wps:cNvSpPr txBox="1">
                          <a:spLocks noChangeArrowheads="1"/>
                        </wps:cNvSpPr>
                        <wps:spPr bwMode="auto">
                          <a:xfrm>
                            <a:off x="3510" y="12321"/>
                            <a:ext cx="7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B7373D" w:rsidRDefault="00EA1046" w:rsidP="0059218F">
                              <w:pPr>
                                <w:spacing w:before="0"/>
                                <w:jc w:val="center"/>
                                <w:rPr>
                                  <w:sz w:val="18"/>
                                  <w:szCs w:val="18"/>
                                  <w:lang w:val="de-DE"/>
                                </w:rPr>
                              </w:pPr>
                              <w:r>
                                <w:rPr>
                                  <w:sz w:val="18"/>
                                  <w:szCs w:val="18"/>
                                  <w:lang w:val="de-DE"/>
                                </w:rPr>
                                <w:t>Base 2</w:t>
                              </w:r>
                            </w:p>
                          </w:txbxContent>
                        </wps:txbx>
                        <wps:bodyPr rot="0" vert="horz" wrap="square" lIns="18000" tIns="10800" rIns="18000" bIns="10800" anchor="t" anchorCtr="0" upright="1">
                          <a:noAutofit/>
                        </wps:bodyPr>
                      </wps:wsp>
                      <wps:wsp>
                        <wps:cNvPr id="362" name="Text Box 216"/>
                        <wps:cNvSpPr txBox="1">
                          <a:spLocks noChangeArrowheads="1"/>
                        </wps:cNvSpPr>
                        <wps:spPr bwMode="auto">
                          <a:xfrm>
                            <a:off x="5235" y="13026"/>
                            <a:ext cx="103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B7373D" w:rsidRDefault="00EA1046" w:rsidP="0059218F">
                              <w:pPr>
                                <w:spacing w:before="0"/>
                                <w:jc w:val="center"/>
                                <w:rPr>
                                  <w:sz w:val="18"/>
                                  <w:szCs w:val="18"/>
                                  <w:lang w:val="de-DE"/>
                                </w:rPr>
                              </w:pPr>
                              <w:r w:rsidRPr="00B7373D">
                                <w:rPr>
                                  <w:sz w:val="18"/>
                                  <w:szCs w:val="18"/>
                                  <w:lang w:val="de-DE"/>
                                </w:rPr>
                                <w:t>Mo</w:t>
                              </w:r>
                              <w:r>
                                <w:rPr>
                                  <w:sz w:val="18"/>
                                  <w:szCs w:val="18"/>
                                  <w:lang w:val="de-DE"/>
                                </w:rPr>
                                <w:t>nitoring location</w:t>
                              </w:r>
                            </w:p>
                          </w:txbxContent>
                        </wps:txbx>
                        <wps:bodyPr rot="0" vert="horz" wrap="square" lIns="18000" tIns="10800" rIns="18000" bIns="10800" anchor="t" anchorCtr="0" upright="1">
                          <a:noAutofit/>
                        </wps:bodyPr>
                      </wps:wsp>
                      <wps:wsp>
                        <wps:cNvPr id="363" name="Text Box 217"/>
                        <wps:cNvSpPr txBox="1">
                          <a:spLocks noChangeArrowheads="1"/>
                        </wps:cNvSpPr>
                        <wps:spPr bwMode="auto">
                          <a:xfrm>
                            <a:off x="8310" y="10251"/>
                            <a:ext cx="11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B7373D" w:rsidRDefault="00EA1046" w:rsidP="0059218F">
                              <w:pPr>
                                <w:spacing w:before="0"/>
                                <w:jc w:val="center"/>
                                <w:rPr>
                                  <w:sz w:val="18"/>
                                  <w:szCs w:val="18"/>
                                  <w:lang w:val="de-DE"/>
                                </w:rPr>
                              </w:pPr>
                              <w:r>
                                <w:rPr>
                                  <w:sz w:val="18"/>
                                  <w:szCs w:val="18"/>
                                  <w:lang w:val="de-DE"/>
                                </w:rPr>
                                <w:t>Coverage area of Base 1</w:t>
                              </w:r>
                            </w:p>
                          </w:txbxContent>
                        </wps:txbx>
                        <wps:bodyPr rot="0" vert="horz" wrap="square" lIns="18000" tIns="10800" rIns="18000" bIns="10800" anchor="t" anchorCtr="0" upright="1">
                          <a:noAutofit/>
                        </wps:bodyPr>
                      </wps:wsp>
                      <wps:wsp>
                        <wps:cNvPr id="364" name="Text Box 218"/>
                        <wps:cNvSpPr txBox="1">
                          <a:spLocks noChangeArrowheads="1"/>
                        </wps:cNvSpPr>
                        <wps:spPr bwMode="auto">
                          <a:xfrm>
                            <a:off x="1890" y="10251"/>
                            <a:ext cx="11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B7373D" w:rsidRDefault="00EA1046" w:rsidP="0059218F">
                              <w:pPr>
                                <w:spacing w:before="0"/>
                                <w:jc w:val="center"/>
                                <w:rPr>
                                  <w:sz w:val="18"/>
                                  <w:szCs w:val="18"/>
                                  <w:lang w:val="de-DE"/>
                                </w:rPr>
                              </w:pPr>
                              <w:r>
                                <w:rPr>
                                  <w:sz w:val="18"/>
                                  <w:szCs w:val="18"/>
                                  <w:lang w:val="de-DE"/>
                                </w:rPr>
                                <w:t>Coverage area of Base 2</w:t>
                              </w:r>
                            </w:p>
                          </w:txbxContent>
                        </wps:txbx>
                        <wps:bodyPr rot="0" vert="horz" wrap="square" lIns="18000" tIns="10800" rIns="18000" bIns="10800" anchor="t" anchorCtr="0" upright="1">
                          <a:noAutofit/>
                        </wps:bodyPr>
                      </wps:wsp>
                      <wps:wsp>
                        <wps:cNvPr id="365" name="Text Box 219"/>
                        <wps:cNvSpPr txBox="1">
                          <a:spLocks noChangeArrowheads="1"/>
                        </wps:cNvSpPr>
                        <wps:spPr bwMode="auto">
                          <a:xfrm>
                            <a:off x="4785" y="14826"/>
                            <a:ext cx="120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B7373D" w:rsidRDefault="00EA1046" w:rsidP="0059218F">
                              <w:pPr>
                                <w:spacing w:before="0"/>
                                <w:jc w:val="center"/>
                                <w:rPr>
                                  <w:sz w:val="18"/>
                                  <w:szCs w:val="18"/>
                                  <w:lang w:val="de-DE"/>
                                </w:rPr>
                              </w:pPr>
                              <w:r w:rsidRPr="00B7373D">
                                <w:rPr>
                                  <w:sz w:val="18"/>
                                  <w:szCs w:val="18"/>
                                  <w:lang w:val="de-DE"/>
                                </w:rPr>
                                <w:t>Mo</w:t>
                              </w:r>
                              <w:r>
                                <w:rPr>
                                  <w:sz w:val="18"/>
                                  <w:szCs w:val="18"/>
                                  <w:lang w:val="de-DE"/>
                                </w:rPr>
                                <w:t>untains</w:t>
                              </w:r>
                            </w:p>
                          </w:txbxContent>
                        </wps:txbx>
                        <wps:bodyPr rot="0" vert="horz" wrap="square" lIns="18000" tIns="10800" rIns="18000" bIns="10800" anchor="t" anchorCtr="0" upright="1">
                          <a:noAutofit/>
                        </wps:bodyPr>
                      </wps:wsp>
                      <wpg:grpSp>
                        <wpg:cNvPr id="366" name="Group 220"/>
                        <wpg:cNvGrpSpPr>
                          <a:grpSpLocks/>
                        </wpg:cNvGrpSpPr>
                        <wpg:grpSpPr bwMode="auto">
                          <a:xfrm rot="-1574595">
                            <a:off x="2686" y="11635"/>
                            <a:ext cx="450" cy="277"/>
                            <a:chOff x="6781" y="13148"/>
                            <a:chExt cx="450" cy="277"/>
                          </a:xfrm>
                        </wpg:grpSpPr>
                        <wps:wsp>
                          <wps:cNvPr id="367" name="Rectangle 221"/>
                          <wps:cNvSpPr>
                            <a:spLocks noChangeArrowheads="1"/>
                          </wps:cNvSpPr>
                          <wps:spPr bwMode="auto">
                            <a:xfrm>
                              <a:off x="6781" y="13162"/>
                              <a:ext cx="450" cy="2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8" name="Line 222"/>
                          <wps:cNvCnPr/>
                          <wps:spPr bwMode="auto">
                            <a:xfrm>
                              <a:off x="6825"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223"/>
                          <wps:cNvCnPr/>
                          <wps:spPr bwMode="auto">
                            <a:xfrm>
                              <a:off x="6821"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224"/>
                          <wps:cNvCnPr/>
                          <wps:spPr bwMode="auto">
                            <a:xfrm>
                              <a:off x="7113"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225"/>
                          <wps:cNvCnPr/>
                          <wps:spPr bwMode="auto">
                            <a:xfrm>
                              <a:off x="7114"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Rectangle 226"/>
                          <wps:cNvSpPr>
                            <a:spLocks noChangeArrowheads="1"/>
                          </wps:cNvSpPr>
                          <wps:spPr bwMode="auto">
                            <a:xfrm>
                              <a:off x="6896" y="13163"/>
                              <a:ext cx="300" cy="247"/>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73" name="Rectangle 227"/>
                          <wps:cNvSpPr>
                            <a:spLocks noChangeArrowheads="1"/>
                          </wps:cNvSpPr>
                          <wps:spPr bwMode="auto">
                            <a:xfrm>
                              <a:off x="6941" y="13189"/>
                              <a:ext cx="221" cy="1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4" name="Line 228"/>
                          <wps:cNvCnPr/>
                          <wps:spPr bwMode="auto">
                            <a:xfrm flipH="1" flipV="1">
                              <a:off x="6896" y="13166"/>
                              <a:ext cx="48"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229"/>
                          <wps:cNvCnPr/>
                          <wps:spPr bwMode="auto">
                            <a:xfrm flipH="1">
                              <a:off x="6892" y="13373"/>
                              <a:ext cx="49"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230"/>
                          <wps:cNvCnPr/>
                          <wps:spPr bwMode="auto">
                            <a:xfrm flipV="1">
                              <a:off x="7154" y="13170"/>
                              <a:ext cx="42"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231"/>
                          <wps:cNvCnPr/>
                          <wps:spPr bwMode="auto">
                            <a:xfrm>
                              <a:off x="7158" y="13376"/>
                              <a:ext cx="34"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8" name="Text Box 232"/>
                        <wps:cNvSpPr txBox="1">
                          <a:spLocks noChangeArrowheads="1"/>
                        </wps:cNvSpPr>
                        <wps:spPr bwMode="auto">
                          <a:xfrm>
                            <a:off x="2550" y="12036"/>
                            <a:ext cx="7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B7373D" w:rsidRDefault="00EA1046" w:rsidP="0059218F">
                              <w:pPr>
                                <w:spacing w:before="0"/>
                                <w:jc w:val="center"/>
                                <w:rPr>
                                  <w:sz w:val="18"/>
                                  <w:szCs w:val="18"/>
                                  <w:lang w:val="de-DE"/>
                                </w:rPr>
                              </w:pPr>
                              <w:r w:rsidRPr="00B7373D">
                                <w:rPr>
                                  <w:sz w:val="18"/>
                                  <w:szCs w:val="18"/>
                                  <w:lang w:val="de-DE"/>
                                </w:rPr>
                                <w:t>Mobile</w:t>
                              </w:r>
                              <w:r>
                                <w:rPr>
                                  <w:sz w:val="18"/>
                                  <w:szCs w:val="18"/>
                                  <w:lang w:val="de-DE"/>
                                </w:rPr>
                                <w:t xml:space="preserve"> 2</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 o:spid="_x0000_s1369" style="position:absolute;left:0;text-align:left;margin-left:37.8pt;margin-top:22.4pt;width:378pt;height:254.85pt;z-index:251666432" coordorigin="1890,10101" coordsize="7560,5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">
                <v:oval id="Oval 179" o:spid="_x0000_s1370" style="position:absolute;left:3336;top:10401;width:4725;height:4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nJeMYA&#10;AADcAAAADwAAAGRycy9kb3ducmV2LnhtbESPQWvCQBSE74X+h+UJvdWNCQ0luopUCi1FiloP3h7Z&#10;ZxLMvg27a4z/3hWEHoeZ+YaZLQbTip6cbywrmIwTEMSl1Q1XCv52n6/vIHxA1thaJgVX8rCYPz/N&#10;sND2whvqt6ESEcK+QAV1CF0hpS9rMujHtiOO3tE6gyFKV0nt8BLhppVpkuTSYMNxocaOPmoqT9uz&#10;UZD/ZrnJ3eS8T6/r75/+sMpOu5VSL6NhOQURaAj/4Uf7SyvI0je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nJeMYAAADcAAAADwAAAAAAAAAAAAAAAACYAgAAZHJz&#10;L2Rvd25yZXYueG1sUEsFBgAAAAAEAAQA9QAAAIsDAAAAAA==&#10;" fillcolor="#cfc">
                  <v:stroke dashstyle="dash"/>
                </v:oval>
                <v:line id="Line 180" o:spid="_x0000_s1371" style="position:absolute;flip:y;visibility:visible;mso-wrap-style:square" from="6945,10671" to="8430,1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5GYMQAAADcAAAADwAAAGRycy9kb3ducmV2LnhtbESPQYvCMBCF78L+hzALe9PULopUoywL&#10;godlxerB49CMbbWZlCbV+O+NIHh8vHnfm7dYBdOIK3WutqxgPEpAEBdW11wqOOzXwxkI55E1NpZJ&#10;wZ0crJYfgwVm2t54R9fclyJC2GWooPK+zaR0RUUG3ci2xNE72c6gj7Irpe7wFuGmkWmSTKXBmmND&#10;hS39VlRc8t7ENyZ9sw/j/i/FYyh39j8/bc93pb4+w88chKfg38ev9EYr+E6n8BwTC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HkZgxAAAANwAAAAPAAAAAAAAAAAA&#10;AAAAAKECAABkcnMvZG93bnJldi54bWxQSwUGAAAAAAQABAD5AAAAkgMAAAAA&#10;">
                  <v:stroke dashstyle="dash" endarrow="block"/>
                </v:line>
                <v:line id="Line 181" o:spid="_x0000_s1372" style="position:absolute;flip:x y;visibility:visible;mso-wrap-style:square" from="2820,10671" to="4335,1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rZCcMAAADcAAAADwAAAGRycy9kb3ducmV2LnhtbESP32rCMBTG7we+QzjCbkTTKersjKJj&#10;guCVugc4NMcmrDnpmrR2b28Gg11+fH9+fOtt7yrRUROsZwUvkwwEceG15VLB5/UwfgURIrLGyjMp&#10;+KEA283gaY259nc+U3eJpUgjHHJUYGKscylDYchhmPiaOHk33ziMSTal1A3e07ir5DTLFtKh5UQw&#10;WNO7oeLr0rrEbeOHkXZll6d5N6L5dT/7bo1Sz8N+9wYiUh//w3/to1Ywmy7h90w6An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q2QnDAAAA3AAAAA8AAAAAAAAAAAAA&#10;AAAAoQIAAGRycy9kb3ducmV2LnhtbFBLBQYAAAAABAAEAPkAAACRAwAAAAA=&#10;">
                  <v:stroke dashstyle="dash" endarrow="block"/>
                </v:line>
                <v:group id="Group 182" o:spid="_x0000_s1373" style="position:absolute;left:2085;top:10101;width:4535;height:4535" coordorigin="1950,10200" coordsize="4535,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oval id="Oval 183" o:spid="_x0000_s1374" style="position:absolute;left:1950;top:10200;width:4535;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7UM8UA&#10;AADcAAAADwAAAGRycy9kb3ducmV2LnhtbESP3WoCMRSE74W+QzgFb6Rm/aG0W6MUQfBCqLU+wHFz&#10;mt26OVmT6K5v3wiCl8PMfMPMFp2txYV8qBwrGA0zEMSF0xUbBfuf1csbiBCRNdaOScGVAizmT70Z&#10;5tq1/E2XXTQiQTjkqKCMscmlDEVJFsPQNcTJ+3XeYkzSG6k9tgluaznOsldpseK0UGJDy5KK4+5s&#10;FRwOe9fJk//aDszR4/Svbcxmq1T/ufv8ABGpi4/wvb3WCibjd7idS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tQzxQAAANwAAAAPAAAAAAAAAAAAAAAAAJgCAABkcnMv&#10;ZG93bnJldi54bWxQSwUGAAAAAAQABAD1AAAAigMAAAAA&#10;" filled="f"/>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184" o:spid="_x0000_s1375" type="#_x0000_t73" style="position:absolute;left:3960;top:12213;width:4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o9sAA&#10;AADcAAAADwAAAGRycy9kb3ducmV2LnhtbERPyYoCMRC9D/gPoQRvmlaHQVqjiLhdHNcPKDrVi3Yq&#10;TSdqj19vDsIcH2+fzBpTigfVrrCsoN+LQBAnVhecKbicV90RCOeRNZaWScEfOZhNW18TjLV98pEe&#10;J5+JEMIuRgW591UspUtyMuh6tiIOXGprgz7AOpO6xmcIN6UcRNGPNFhwaMixokVOye10Nwrs4BXh&#10;7Xu3PO8Ov/fUmXS9ue6V6rSb+RiEp8b/iz/urVYwHIb54Uw4AnL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to9sAAAADcAAAADwAAAAAAAAAAAAAAAACYAgAAZHJzL2Rvd25y&#10;ZXYueG1sUEsFBgAAAAAEAAQA9QAAAIUDAAAAAA==&#10;" fillcolor="gray"/>
                </v:group>
                <v:group id="Group 185" o:spid="_x0000_s1376" style="position:absolute;left:4695;top:10101;width:4535;height:4535" coordorigin="1950,10200" coordsize="4535,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oval id="Oval 186" o:spid="_x0000_s1377" style="position:absolute;left:1950;top:10200;width:4535;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Qn8UA&#10;AADcAAAADwAAAGRycy9kb3ducmV2LnhtbESPUWvCMBSF3wf+h3CFvQxNp0OkmooMhD0M5pw/4Npc&#10;09rmpibRdv9+GQz2eDjnfIez3gy2FXfyoXas4HmagSAuna7ZKDh+7SZLECEia2wdk4JvCrApRg9r&#10;zLXr+ZPuh2hEgnDIUUEVY5dLGcqKLIap64iTd3beYkzSG6k99gluWznLsoW0WHNaqLCj14rK5nCz&#10;Ck6noxvk1X/sn0zj8eXSd+Z9r9TjeNiuQEQa4n/4r/2mFcznM/g9k4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9CfxQAAANwAAAAPAAAAAAAAAAAAAAAAAJgCAABkcnMv&#10;ZG93bnJldi54bWxQSwUGAAAAAAQABAD1AAAAigMAAAAA&#10;" filled="f"/>
                  <v:shape id="AutoShape 187" o:spid="_x0000_s1378" type="#_x0000_t73" style="position:absolute;left:3960;top:12213;width:4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2gcYA&#10;AADcAAAADwAAAGRycy9kb3ducmV2LnhtbESP3WrCQBSE74W+w3IK3tWNppQSsxEpVXtjrdEHOGRP&#10;fjR7NmRXTfv03ULBy2FmvmHSxWBacaXeNZYVTCcRCOLC6oYrBcfD6ukVhPPIGlvLpOCbHCyyh1GK&#10;ibY33tM195UIEHYJKqi97xIpXVGTQTexHXHwStsb9EH2ldQ93gLctHIWRS/SYMNhocaO3moqzvnF&#10;KLCznwjPz9v3w/br81I6U643p51S48dhOQfhafD38H/7QyuI4xj+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n2gcYAAADcAAAADwAAAAAAAAAAAAAAAACYAgAAZHJz&#10;L2Rvd25yZXYueG1sUEsFBgAAAAAEAAQA9QAAAIsDAAAAAA==&#10;" fillcolor="gray"/>
                </v:group>
                <v:group id="Group 188" o:spid="_x0000_s1379" style="position:absolute;left:5318;top:12629;width:674;height:375" coordorigin="5183,13103" coordsize="674,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rect id="Rectangle 189" o:spid="_x0000_s1380" style="position:absolute;left:5186;top:13113;width:67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PzcYA&#10;AADcAAAADwAAAGRycy9kb3ducmV2LnhtbESPQWvCQBSE74L/YXlCb7rRVFuiq0jBInio0R56fGSf&#10;SUj2bcyuJv33XaHgcZiZb5jVpje1uFPrSssKppMIBHFmdcm5gu/zbvwOwnlkjbVlUvBLDjbr4WCF&#10;ibYdp3Q/+VwECLsEFRTeN4mULivIoJvYhjh4F9sa9EG2udQtdgFuajmLooU0WHJYKLChj4Ky6nQz&#10;Cqr5rlpsP99uhzS2X93xup+mrz9KvYz67RKEp94/w//tvVYQx3N4nA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wPzcYAAADcAAAADwAAAAAAAAAAAAAAAACYAgAAZHJz&#10;L2Rvd25yZXYueG1sUEsFBgAAAAAEAAQA9QAAAIsDAAAAAA==&#10;" fillcolor="#969696"/>
                  <v:rect id="Rectangle 190" o:spid="_x0000_s1381" style="position:absolute;left:5269;top:13133;width:57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mIcUA&#10;AADcAAAADwAAAGRycy9kb3ducmV2LnhtbESPT2vCQBTE74LfYXlCb7rRQGijq0iLpR41ufT2mn0m&#10;abNvQ3bzp376bqHQ4zAzv2F2h8k0YqDO1ZYVrFcRCOLC6ppLBXl2Wj6CcB5ZY2OZFHyTg8N+Ptth&#10;qu3IFxquvhQBwi5FBZX3bSqlKyoy6Fa2JQ7ezXYGfZBdKXWHY4CbRm6iKJEGaw4LFbb0XFHxde2N&#10;go96k+P9kr1G5ukU+/OUffbvL0o9LKbjFoSnyf+H/9pvWkEcJ/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uYhxQAAANwAAAAPAAAAAAAAAAAAAAAAAJgCAABkcnMv&#10;ZG93bnJldi54bWxQSwUGAAAAAAQABAD1AAAAigMAAAAA&#10;"/>
                  <v:line id="Line 191" o:spid="_x0000_s1382" style="position:absolute;flip:x y;visibility:visible;mso-wrap-style:square" from="5190,13118" to="5273,1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yFD8MAAADcAAAADwAAAGRycy9kb3ducmV2LnhtbESPQYvCMBSE74L/ITzBy6KpVlSqUURw&#10;8aTo7rLXR/Nsi81LaaLt+uuNsOBxmJlvmOW6NaW4U+0KywpGwwgEcWp1wZmC76/dYA7CeWSNpWVS&#10;8EcO1qtuZ4mJtg2f6H72mQgQdgkqyL2vEildmpNBN7QVcfAutjbog6wzqWtsAtyUchxFU2mw4LCQ&#10;Y0XbnNLr+WYUIB8e8bwZ0UR+0q8bH44fm5+LUv1eu1mA8NT6d/i/vdcK4ngGrzPh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shQ/DAAAA3AAAAA8AAAAAAAAAAAAA&#10;AAAAoQIAAGRycy9kb3ducmV2LnhtbFBLBQYAAAAABAAEAPkAAACRAwAAAAA=&#10;"/>
                  <v:line id="Line 192" o:spid="_x0000_s1383" style="position:absolute;flip:x;visibility:visible;mso-wrap-style:square" from="5183,13448" to="5265,13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p+8MAAADcAAAADwAAAGRycy9kb3ducmV2LnhtbERPz2vCMBS+C/4P4Qm7jJk6h7hqFBGE&#10;HbxMpbLbW/NsSpuXmmTa/ffLYeDx4/u9XPe2FTfyoXasYDLOQBCXTtdcKTgddy9zECEia2wdk4Jf&#10;CrBeDQdLzLW78yfdDrESKYRDjgpMjF0uZSgNWQxj1xEn7uK8xZigr6T2eE/htpWvWTaTFmtODQY7&#10;2hoqm8OPVSDn++er33y/NUVzPr+boiy6r71ST6N+swARqY8P8b/7QyuYTtP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DKfvDAAAA3AAAAA8AAAAAAAAAAAAA&#10;AAAAoQIAAGRycy9kb3ducmV2LnhtbFBLBQYAAAAABAAEAPkAAACRAwAAAAA=&#10;"/>
                  <v:oval id="Oval 193" o:spid="_x0000_s1384" style="position:absolute;left:5476;top:13243;width:98;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K8QA&#10;AADcAAAADwAAAGRycy9kb3ducmV2LnhtbESPQWvCQBSE7wX/w/IKvRTdWDHY1FUkYPFq9ODxNfua&#10;hGbfht2tSf69Kwgeh5n5hllvB9OKKznfWFYwnyUgiEurG64UnE/76QqED8gaW8ukYCQP283kZY2Z&#10;tj0f6VqESkQI+wwV1CF0mZS+rMmgn9mOOHq/1hkMUbpKaod9hJtWfiRJKg02HBdq7Civqfwr/o0C&#10;996N+XjI9/Mf/i6W/Upf0rNW6u112H2BCDSEZ/jRPmgFi8Un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L/ivEAAAA3AAAAA8AAAAAAAAAAAAAAAAAmAIAAGRycy9k&#10;b3ducmV2LnhtbFBLBQYAAAAABAAEAPUAAACJAwAAAAA=&#10;" fillcolor="black"/>
                  <v:line id="Line 194" o:spid="_x0000_s1385" style="position:absolute;visibility:visible;mso-wrap-style:square" from="5270,13103" to="5367,13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fX/8QAAADcAAAADwAAAGRycy9kb3ducmV2LnhtbERPy2rCQBTdF/yH4Qru6sRaQomOIhZB&#10;uyj1Abq8Zq5JNHMnzEyT9O87i0KXh/OeL3tTi5acrywrmIwTEMS51RUXCk7HzfMbCB+QNdaWScEP&#10;eVguBk9zzLTteE/tIRQihrDPUEEZQpNJ6fOSDPqxbYgjd7POYIjQFVI77GK4qeVLkqTSYMWxocSG&#10;1iXlj8O3UfA5/Urb1e5j25936TV/318v984pNRr2qxmIQH34F/+5t1rB9DX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9f/xAAAANwAAAAPAAAAAAAAAAAA&#10;AAAAAKECAABkcnMvZG93bnJldi54bWxQSwUGAAAAAAQABAD5AAAAkgMAAAAA&#10;"/>
                  <v:line id="Line 195" o:spid="_x0000_s1386" style="position:absolute;visibility:visible;mso-wrap-style:square" from="5705,13104" to="5802,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yZMYAAADcAAAADwAAAGRycy9kb3ducmV2LnhtbESPQWvCQBSE74L/YXmCN91YS5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cmTGAAAA3AAAAA8AAAAAAAAA&#10;AAAAAAAAoQIAAGRycy9kb3ducmV2LnhtbFBLBQYAAAAABAAEAPkAAACUAwAAAAA=&#10;"/>
                  <v:line id="Line 196" o:spid="_x0000_s1387" style="position:absolute;visibility:visible;mso-wrap-style:square" from="5264,13477" to="5361,1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sE8cAAADcAAAADwAAAGRycy9kb3ducmV2LnhtbESPT2vCQBTE70K/w/IKvemmWoK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yewTxwAAANwAAAAPAAAAAAAA&#10;AAAAAAAAAKECAABkcnMvZG93bnJldi54bWxQSwUGAAAAAAQABAD5AAAAlQMAAAAA&#10;"/>
                  <v:line id="Line 197" o:spid="_x0000_s1388" style="position:absolute;visibility:visible;mso-wrap-style:square" from="5705,13478" to="5802,1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JiMcAAADcAAAADwAAAGRycy9kb3ducmV2LnhtbESPQWvCQBSE74L/YXlCb7qxK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UmIxwAAANwAAAAPAAAAAAAA&#10;AAAAAAAAAKECAABkcnMvZG93bnJldi54bWxQSwUGAAAAAAQABAD5AAAAlQMAAAAA&#10;"/>
                </v:group>
                <v:group id="Group 198" o:spid="_x0000_s1389" style="position:absolute;left:7246;top:13420;width:450;height:277;rotation:2987435fd" coordorigin="6781,13148" coordsize="450,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NTiMxgAAANwA&#10;AAAPAAAAAAAAAAAAAAAAAKoCAABkcnMvZG93bnJldi54bWxQSwUGAAAAAAQABAD6AAAAnQMAAAAA&#10;">
                  <v:rect id="Rectangle 199" o:spid="_x0000_s1390" style="position:absolute;left:6781;top:13162;width:45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LK8QA&#10;AADcAAAADwAAAGRycy9kb3ducmV2LnhtbESPT4vCMBTE74LfITzBm6b+ZbcaRXZR9Kj1sre3zbOt&#10;Ni+liVr99JsFweMwM79h5svGlOJGtSssKxj0IxDEqdUFZwqOybr3AcJ5ZI2lZVLwIAfLRbs1x1jb&#10;O+/pdvCZCBB2MSrIva9iKV2ak0HXtxVx8E62NuiDrDOpa7wHuCnlMIqm0mDBYSHHir5ySi+Hq1Hw&#10;WwyP+Nwnm8h8rkd+1yTn68+3Ut1Os5qB8NT4d/jV3moFo/EE/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2CyvEAAAA3AAAAA8AAAAAAAAAAAAAAAAAmAIAAGRycy9k&#10;b3ducmV2LnhtbFBLBQYAAAAABAAEAPUAAACJAwAAAAA=&#10;"/>
                  <v:line id="Line 200" o:spid="_x0000_s1391" style="position:absolute;visibility:visible;mso-wrap-style:square" from="6825,13148" to="6900,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qEMcAAADcAAAADwAAAGRycy9kb3ducmV2LnhtbESPT2vCQBTE74LfYXlCb7qxl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uoQxwAAANwAAAAPAAAAAAAA&#10;AAAAAAAAAKECAABkcnMvZG93bnJldi54bWxQSwUGAAAAAAQABAD5AAAAlQMAAAAA&#10;"/>
                  <v:line id="Line 201" o:spid="_x0000_s1392" style="position:absolute;visibility:visible;mso-wrap-style:square" from="6821,13425" to="6896,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Pi8cAAADcAAAADwAAAGRycy9kb3ducmV2LnhtbESPQWvCQBSE7wX/w/IKvdVNa0k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k+LxwAAANwAAAAPAAAAAAAA&#10;AAAAAAAAAKECAABkcnMvZG93bnJldi54bWxQSwUGAAAAAAQABAD5AAAAlQMAAAAA&#10;"/>
                  <v:line id="Line 202" o:spid="_x0000_s1393" style="position:absolute;visibility:visible;mso-wrap-style:square" from="7113,13148" to="7188,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b+cQAAADcAAAADwAAAGRycy9kb3ducmV2LnhtbERPy2rCQBTdF/yH4Qru6sRaQomOIhZB&#10;uyj1Abq8Zq5JNHMnzEyT9O87i0KXh/OeL3tTi5acrywrmIwTEMS51RUXCk7HzfMbCB+QNdaWScEP&#10;eVguBk9zzLTteE/tIRQihrDPUEEZQpNJ6fOSDPqxbYgjd7POYIjQFVI77GK4qeVLkqTSYMWxocSG&#10;1iXlj8O3UfA5/Urb1e5j25936TV/318v984pNRr2qxmIQH34F/+5t1rB9DW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dv5xAAAANwAAAAPAAAAAAAAAAAA&#10;AAAAAKECAABkcnMvZG93bnJldi54bWxQSwUGAAAAAAQABAD5AAAAkgMAAAAA&#10;"/>
                  <v:line id="Line 203" o:spid="_x0000_s1394" style="position:absolute;visibility:visible;mso-wrap-style:square" from="7114,13425" to="7189,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1+YscAAADcAAAADwAAAGRycy9kb3ducmV2LnhtbESPQWvCQBSE7wX/w/IKvdVNawk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bX5ixwAAANwAAAAPAAAAAAAA&#10;AAAAAAAAAKECAABkcnMvZG93bnJldi54bWxQSwUGAAAAAAQABAD5AAAAlQMAAAAA&#10;"/>
                  <v:rect id="Rectangle 204" o:spid="_x0000_s1395" style="position:absolute;left:6896;top:13163;width:30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J9cMA&#10;AADcAAAADwAAAGRycy9kb3ducmV2LnhtbERPy4rCMBTdC/MP4Q7MTlPHx0g1iggOggut48LlpbnT&#10;ljY3tYm2/r1ZCC4P571YdaYSd2pcYVnBcBCBIE6tLjhTcP7b9mcgnEfWWFkmBQ9ysFp+9BYYa9ty&#10;QveTz0QIYRejgtz7OpbSpTkZdANbEwfu3zYGfYBNJnWDbQg3lfyOoqk0WHBoyLGmTU5peboZBeVk&#10;W07Xvz+3fTKyh/Z43Q2T8UWpr89uPQfhqfNv8cu90wpGkzA/nA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RJ9cMAAADcAAAADwAAAAAAAAAAAAAAAACYAgAAZHJzL2Rv&#10;d25yZXYueG1sUEsFBgAAAAAEAAQA9QAAAIgDAAAAAA==&#10;" fillcolor="#969696"/>
                  <v:rect id="Rectangle 205" o:spid="_x0000_s1396" style="position:absolute;left:6941;top:13189;width:22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Sb9cUA&#10;AADcAAAADwAAAGRycy9kb3ducmV2LnhtbESPQWvCQBSE7wX/w/KE3upGxVKjq4glxR5NcuntmX0m&#10;abNvQ3ZN0v76bqHgcZiZb5jtfjSN6KlztWUF81kEgriwuuZSQZ4lTy8gnEfW2FgmBd/kYL+bPGwx&#10;1nbgM/WpL0WAsItRQeV9G0vpiooMupltiYN3tZ1BH2RXSt3hEOCmkYsoepYGaw4LFbZ0rKj4Sm9G&#10;waVe5Phzzt4is06W/n3MPm8fr0o9TsfDBoSn0d/D/+2TVrBcze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Jv1xQAAANwAAAAPAAAAAAAAAAAAAAAAAJgCAABkcnMv&#10;ZG93bnJldi54bWxQSwUGAAAAAAQABAD1AAAAigMAAAAA&#10;"/>
                  <v:line id="Line 206" o:spid="_x0000_s1397" style="position:absolute;flip:x y;visibility:visible;mso-wrap-style:square" from="6896,13166" to="6944,1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TDN8UAAADcAAAADwAAAGRycy9kb3ducmV2LnhtbESPT2vCQBTE74LfYXlCL0U3f1qR6Coi&#10;tHhKqW3p9ZF9JsHs25Bdk9RP3y0UPA4z8xtmsxtNI3rqXG1ZQbyIQBAXVtdcKvj8eJmvQDiPrLGx&#10;TAp+yMFuO51sMNN24HfqT74UAcIuQwWV920mpSsqMugWtiUO3tl2Bn2QXSl1h0OAm0YmUbSUBmsO&#10;CxW2dKiouJyuRgFyfktXQ0xP8pW+XZK/Pe6/zko9zMb9GoSn0d/D/+2jVpA+J/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TDN8UAAADcAAAADwAAAAAAAAAA&#10;AAAAAAChAgAAZHJzL2Rvd25yZXYueG1sUEsFBgAAAAAEAAQA+QAAAJMDAAAAAA==&#10;"/>
                  <v:line id="Line 207" o:spid="_x0000_s1398" style="position:absolute;flip:x;visibility:visible;mso-wrap-style:square" from="6892,13373" to="6941,1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eKscAAADcAAAADwAAAGRycy9kb3ducmV2LnhtbESPQUvDQBSE70L/w/IKXqTdaKzU2G0p&#10;guAhF1tJ6e2ZfWZDsm/j7trGf+8KBY/DzHzDrDaj7cWJfGgdK7idZyCIa6dbbhS8719mSxAhImvs&#10;HZOCHwqwWU+uVlhod+Y3Ou1iIxKEQ4EKTIxDIWWoDVkMczcQJ+/TeYsxSd9I7fGc4LaXd1n2IC22&#10;nBYMDvRsqO5231aBXJY3X377cd9V3eHwaKq6Go6lUtfTcfsEItIY/8OX9qtWkC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F4qxwAAANwAAAAPAAAAAAAA&#10;AAAAAAAAAKECAABkcnMvZG93bnJldi54bWxQSwUGAAAAAAQABAD5AAAAlQMAAAAA&#10;"/>
                  <v:line id="Line 208" o:spid="_x0000_s1399" style="position:absolute;flip:y;visibility:visible;mso-wrap-style:square" from="7154,13170" to="7196,1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GXs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y+s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kcZexwAAANwAAAAPAAAAAAAA&#10;AAAAAAAAAKECAABkcnMvZG93bnJldi54bWxQSwUGAAAAAAQABAD5AAAAlQMAAAAA&#10;"/>
                  <v:line id="Line 209" o:spid="_x0000_s1400" style="position:absolute;visibility:visible;mso-wrap-style:square" from="7158,13376" to="7192,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iuscAAADcAAAADwAAAGRycy9kb3ducmV2LnhtbESPT2vCQBTE74V+h+UJvdWNFYN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K6xwAAANwAAAAPAAAAAAAA&#10;AAAAAAAAAKECAABkcnMvZG93bnJldi54bWxQSwUGAAAAAAQABAD5AAAAlQMAAAAA&#10;"/>
                </v:group>
                <v:shape id="Freeform 210" o:spid="_x0000_s1401" style="position:absolute;left:2235;top:13458;width:6360;height:1740;visibility:visible;mso-wrap-style:square;v-text-anchor:top" coordsize="6360,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EMYA&#10;AADcAAAADwAAAGRycy9kb3ducmV2LnhtbESPT2vCQBTE7wW/w/KE3urGhoqNriJKaXOoYOzF2yP7&#10;TKLZtyG7zZ9v3y0Uehxm5jfMejuYWnTUusqygvksAkGcW11xoeDr/Pa0BOE8ssbaMikYycF2M3lY&#10;Y6JtzyfqMl+IAGGXoILS+yaR0uUlGXQz2xAH72pbgz7ItpC6xT7ATS2fo2ghDVYcFkpsaF9Sfs++&#10;jYJ0/NS7Cx37NL69G3c9nLPX4qDU43TYrUB4Gvx/+K/9oRXELwv4PR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KEMYAAADcAAAADwAAAAAAAAAAAAAAAACYAgAAZHJz&#10;L2Rvd25yZXYueG1sUEsFBgAAAAAEAAQA9QAAAIsDAAAAAA==&#10;" path="m660,1425r1290,315l5205,1740r495,-150l5925,1425r120,-225l6225,975,6360,795,6345,555,6195,450r-210,l5700,600,5070,915r-300,60l4110,885,3465,660r-585,30l2070,600,1485,330,1200,120,810,,480,60,285,255,45,420,,645,105,810r165,345l660,1425xe" fillcolor="#d0a189" strokecolor="#930">
                  <v:fill color2="#930" rotate="t" focus="50%" type="gradient"/>
                  <v:path arrowok="t" o:connecttype="custom" o:connectlocs="660,1425;1950,1740;5205,1740;5700,1590;5925,1425;6045,1200;6225,975;6360,795;6345,555;6195,450;5985,450;5700,600;5070,915;4770,975;4110,885;3465,660;2880,690;2070,600;1485,330;1200,120;810,0;480,60;285,255;45,420;0,645;105,810;270,1155;660,1425" o:connectangles="0,0,0,0,0,0,0,0,0,0,0,0,0,0,0,0,0,0,0,0,0,0,0,0,0,0,0,0"/>
                </v:shape>
                <v:shape id="Freeform 211" o:spid="_x0000_s1402" style="position:absolute;left:2955;top:14061;width:5205;height:747;visibility:visible;mso-wrap-style:square;v-text-anchor:top" coordsize="5205,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j8YA&#10;AADcAAAADwAAAGRycy9kb3ducmV2LnhtbESP3WrCQBSE7wt9h+UUvBHdWPGH1FW0KlRv1OgDHLKn&#10;STR7NmRXk759tyD0cpiZb5jZojWleFDtCssKBv0IBHFqdcGZgst525uCcB5ZY2mZFPyQg8X89WWG&#10;sbYNn+iR+EwECLsYFeTeV7GULs3JoOvbijh437Y26IOsM6lrbALclPI9isbSYMFhIceKPnNKb8nd&#10;KFgfr5PbCGlT7lab5nDfd5NDSkp13trlBwhPrf8PP9tfWsFwNIG/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l+j8YAAADcAAAADwAAAAAAAAAAAAAAAACYAgAAZHJz&#10;L2Rvd25yZXYueG1sUEsFBgAAAAAEAAQA9QAAAIsDAAAAAA==&#10;" path="m,c215,110,430,220,630,300v200,80,363,140,570,180c1407,520,1648,533,1875,540v227,7,500,-30,690,-15c2755,540,2848,595,3015,630v167,35,373,93,555,105c3752,747,3938,720,4110,705v172,-15,350,-10,495,-60c4750,595,4880,483,4980,405v100,-78,162,-152,225,-225e" filled="f">
                  <v:path arrowok="t" o:connecttype="custom" o:connectlocs="0,0;630,300;1200,480;1875,540;2565,525;3015,630;3570,735;4110,705;4605,645;4980,405;5205,180" o:connectangles="0,0,0,0,0,0,0,0,0,0,0"/>
                </v:shape>
                <v:line id="Line 212" o:spid="_x0000_s1403" style="position:absolute;flip:y;visibility:visible;mso-wrap-style:square" from="5658,10416" to="5658,1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sE9MQAAADcAAAADwAAAGRycy9kb3ducmV2LnhtbESPwWrCQBCG70LfYZmCN92oWCR1FSkU&#10;eigVowePQ3ZMUrOzIbvR9e07B6HH4Z//m2/W2+RadaM+NJ4NzKYZKOLS24YrA6fj52QFKkRki61n&#10;MvCgANvNy2iNufV3PtCtiJUSCIccDdQxdrnWoazJYZj6jliyi+8dRhn7Stse7wJ3rZ5n2Zt22LBc&#10;qLGjj5rKazE40VgO7THNhu85nlN18D/FZf/7MGb8mnbvoCKl+L/8bH9ZA4ul2MozQgC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ywT0xAAAANwAAAAPAAAAAAAAAAAA&#10;AAAAAKECAABkcnMvZG93bnJldi54bWxQSwUGAAAAAAQABAD5AAAAkgMAAAAA&#10;">
                  <v:stroke dashstyle="dash" endarrow="block"/>
                </v:line>
                <v:shape id="Text Box 213" o:spid="_x0000_s1404" type="#_x0000_t202" style="position:absolute;left:6945;top:13761;width:7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1mMQA&#10;AADcAAAADwAAAGRycy9kb3ducmV2LnhtbESPQUsDMRSE74L/ITzBm03aorTbpkWFih5320OPj83r&#10;ZunmZdk829VfbwTB4zAz3zDr7Rg6daEhtZEtTCcGFHEdXcuNhcN+97AAlQTZYReZLHxRgu3m9maN&#10;hYtXLulSSaMyhFOBFrxIX2idak8B0yT2xNk7xSGgZDk02g14zfDQ6ZkxTzpgy3nBY0+vnupz9Rks&#10;NGZWTkvjv7vj20u5+KhEjmdn7f3d+LwCJTTKf/iv/e4szB+X8HsmH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rtZjEAAAA3AAAAA8AAAAAAAAAAAAAAAAAmAIAAGRycy9k&#10;b3ducmV2LnhtbFBLBQYAAAAABAAEAPUAAACJAwAAAAA=&#10;" filled="f" stroked="f">
                  <v:textbox inset=".5mm,.3mm,.5mm,.3mm">
                    <w:txbxContent>
                      <w:p w:rsidR="00EA1046" w:rsidRPr="00B7373D" w:rsidRDefault="00EA1046" w:rsidP="0059218F">
                        <w:pPr>
                          <w:spacing w:before="0"/>
                          <w:jc w:val="center"/>
                          <w:rPr>
                            <w:sz w:val="18"/>
                            <w:szCs w:val="18"/>
                            <w:lang w:val="de-DE"/>
                          </w:rPr>
                        </w:pPr>
                        <w:r w:rsidRPr="00B7373D">
                          <w:rPr>
                            <w:sz w:val="18"/>
                            <w:szCs w:val="18"/>
                            <w:lang w:val="de-DE"/>
                          </w:rPr>
                          <w:t>Mobile</w:t>
                        </w:r>
                        <w:r>
                          <w:rPr>
                            <w:sz w:val="18"/>
                            <w:szCs w:val="18"/>
                            <w:lang w:val="de-DE"/>
                          </w:rPr>
                          <w:t xml:space="preserve"> 1</w:t>
                        </w:r>
                      </w:p>
                    </w:txbxContent>
                  </v:textbox>
                </v:shape>
                <v:shape id="Text Box 214" o:spid="_x0000_s1405" type="#_x0000_t202" style="position:absolute;left:7125;top:12201;width:7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3WuMAA&#10;AADcAAAADwAAAGRycy9kb3ducmV2LnhtbERPTWsCMRC9C/0PYQq9aaIFkdUoWlDa4249eBw242Zx&#10;M1k2U9321zeHQo+P973ZjaFTdxpSG9nCfGZAEdfRtdxYOH8epytQSZAddpHJwjcl2G2fJhssXHxw&#10;SfdKGpVDOBVowYv0hdap9hQwzWJPnLlrHAJKhkOj3YCPHB46vTBmqQO2nBs89vTmqb5VX8FCYxbl&#10;vDT+p7ucDuXqoxK53Jy1L8/jfg1KaJR/8Z/73Vl4Xeb5+Uw+Anr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3WuMAAAADcAAAADwAAAAAAAAAAAAAAAACYAgAAZHJzL2Rvd25y&#10;ZXYueG1sUEsFBgAAAAAEAAQA9QAAAIUDAAAAAA==&#10;" filled="f" stroked="f">
                  <v:textbox inset=".5mm,.3mm,.5mm,.3mm">
                    <w:txbxContent>
                      <w:p w:rsidR="00EA1046" w:rsidRPr="00B7373D" w:rsidRDefault="00EA1046" w:rsidP="0059218F">
                        <w:pPr>
                          <w:spacing w:before="0"/>
                          <w:jc w:val="center"/>
                          <w:rPr>
                            <w:sz w:val="18"/>
                            <w:szCs w:val="18"/>
                            <w:lang w:val="de-DE"/>
                          </w:rPr>
                        </w:pPr>
                        <w:r>
                          <w:rPr>
                            <w:sz w:val="18"/>
                            <w:szCs w:val="18"/>
                            <w:lang w:val="de-DE"/>
                          </w:rPr>
                          <w:t>Base 1</w:t>
                        </w:r>
                      </w:p>
                    </w:txbxContent>
                  </v:textbox>
                </v:shape>
                <v:shape id="Text Box 215" o:spid="_x0000_s1406" type="#_x0000_t202" style="position:absolute;left:3510;top:12321;width:7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zI8QA&#10;AADcAAAADwAAAGRycy9kb3ducmV2LnhtbESPwWrDMBBE74X8g9hAb43kFEJwo4Qm0NAe7faQ42Jt&#10;LRNrZaxt4vTrq0Khx2Fm3jCb3RR6daExdZEtFAsDiriJruPWwsf7y8MaVBJkh31ksnCjBLvt7G6D&#10;pYtXruhSS6syhFOJFrzIUGqdGk8B0yIOxNn7jGNAyXJstRvxmuGh10tjVjpgx3nB40AHT825/goW&#10;WrOsisr47/503Ffrt1rkdHbW3s+n5ydQQpP8h//ar87C46qA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xcyPEAAAA3AAAAA8AAAAAAAAAAAAAAAAAmAIAAGRycy9k&#10;b3ducmV2LnhtbFBLBQYAAAAABAAEAPUAAACJAwAAAAA=&#10;" filled="f" stroked="f">
                  <v:textbox inset=".5mm,.3mm,.5mm,.3mm">
                    <w:txbxContent>
                      <w:p w:rsidR="00EA1046" w:rsidRPr="00B7373D" w:rsidRDefault="00EA1046" w:rsidP="0059218F">
                        <w:pPr>
                          <w:spacing w:before="0"/>
                          <w:jc w:val="center"/>
                          <w:rPr>
                            <w:sz w:val="18"/>
                            <w:szCs w:val="18"/>
                            <w:lang w:val="de-DE"/>
                          </w:rPr>
                        </w:pPr>
                        <w:r>
                          <w:rPr>
                            <w:sz w:val="18"/>
                            <w:szCs w:val="18"/>
                            <w:lang w:val="de-DE"/>
                          </w:rPr>
                          <w:t>Base 2</w:t>
                        </w:r>
                      </w:p>
                    </w:txbxContent>
                  </v:textbox>
                </v:shape>
                <v:shape id="Text Box 216" o:spid="_x0000_s1407" type="#_x0000_t202" style="position:absolute;left:5235;top:13026;width:103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tVMQA&#10;AADcAAAADwAAAGRycy9kb3ducmV2LnhtbESPwWrDMBBE74X+g9hAb40UB0Jwo4Sm0JAe7faQ42Jt&#10;LRNrZaxt4vTrq0Khx2Fm3jCb3RR6daExdZEtLOYGFHETXcethY/318c1qCTIDvvIZOFGCXbb+7sN&#10;li5euaJLLa3KEE4lWvAiQ6l1ajwFTPM4EGfvM44BJcux1W7Ea4aHXhfGrHTAjvOCx4FePDXn+itY&#10;aE1RLSrjv/vTYV+t32qR09lZ+zCbnp9ACU3yH/5rH52F5aqA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j7VTEAAAA3AAAAA8AAAAAAAAAAAAAAAAAmAIAAGRycy9k&#10;b3ducmV2LnhtbFBLBQYAAAAABAAEAPUAAACJAwAAAAA=&#10;" filled="f" stroked="f">
                  <v:textbox inset=".5mm,.3mm,.5mm,.3mm">
                    <w:txbxContent>
                      <w:p w:rsidR="00EA1046" w:rsidRPr="00B7373D" w:rsidRDefault="00EA1046" w:rsidP="0059218F">
                        <w:pPr>
                          <w:spacing w:before="0"/>
                          <w:jc w:val="center"/>
                          <w:rPr>
                            <w:sz w:val="18"/>
                            <w:szCs w:val="18"/>
                            <w:lang w:val="de-DE"/>
                          </w:rPr>
                        </w:pPr>
                        <w:r w:rsidRPr="00B7373D">
                          <w:rPr>
                            <w:sz w:val="18"/>
                            <w:szCs w:val="18"/>
                            <w:lang w:val="de-DE"/>
                          </w:rPr>
                          <w:t>Mo</w:t>
                        </w:r>
                        <w:r>
                          <w:rPr>
                            <w:sz w:val="18"/>
                            <w:szCs w:val="18"/>
                            <w:lang w:val="de-DE"/>
                          </w:rPr>
                          <w:t>nitoring location</w:t>
                        </w:r>
                      </w:p>
                    </w:txbxContent>
                  </v:textbox>
                </v:shape>
                <v:shape id="Text Box 217" o:spid="_x0000_s1408" type="#_x0000_t202" style="position:absolute;left:8310;top:10251;width:11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9Iz8MA&#10;AADcAAAADwAAAGRycy9kb3ducmV2LnhtbESPQWsCMRSE7wX/Q3hCbzVRQWRrlFZQ2uNuPXh8bF43&#10;i5uXZfPUbX99Uyj0OMzMN8xmN4ZO3WhIbWQL85kBRVxH13Jj4fRxeFqDSoLssItMFr4owW47edhg&#10;4eKdS7pV0qgM4VSgBS/SF1qn2lPANIs9cfY+4xBQshwa7Qa8Z3jo9MKYlQ7Ycl7w2NPeU32prsFC&#10;YxblvDT+uzsfX8v1eyVyvjhrH6fjyzMooVH+w3/tN2dhuVrC75l8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9Iz8MAAADcAAAADwAAAAAAAAAAAAAAAACYAgAAZHJzL2Rv&#10;d25yZXYueG1sUEsFBgAAAAAEAAQA9QAAAIgDAAAAAA==&#10;" filled="f" stroked="f">
                  <v:textbox inset=".5mm,.3mm,.5mm,.3mm">
                    <w:txbxContent>
                      <w:p w:rsidR="00EA1046" w:rsidRPr="00B7373D" w:rsidRDefault="00EA1046" w:rsidP="0059218F">
                        <w:pPr>
                          <w:spacing w:before="0"/>
                          <w:jc w:val="center"/>
                          <w:rPr>
                            <w:sz w:val="18"/>
                            <w:szCs w:val="18"/>
                            <w:lang w:val="de-DE"/>
                          </w:rPr>
                        </w:pPr>
                        <w:r>
                          <w:rPr>
                            <w:sz w:val="18"/>
                            <w:szCs w:val="18"/>
                            <w:lang w:val="de-DE"/>
                          </w:rPr>
                          <w:t>Coverage area of Base 1</w:t>
                        </w:r>
                      </w:p>
                    </w:txbxContent>
                  </v:textbox>
                </v:shape>
                <v:shape id="Text Box 218" o:spid="_x0000_s1409" type="#_x0000_t202" style="position:absolute;left:1890;top:10251;width:11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Qu8QA&#10;AADcAAAADwAAAGRycy9kb3ducmV2LnhtbESPQWsCMRSE74X+h/AKvdVEW0RWo6jQ0h539eDxsXlu&#10;Fjcvy+ZVt/31TaHQ4zAz3zCrzRg6daUhtZEtTCcGFHEdXcuNhePh9WkBKgmywy4yWfiiBJv1/d0K&#10;CxdvXNK1kkZlCKcCLXiRvtA61Z4CpknsibN3jkNAyXJotBvwluGh0zNj5jpgy3nBY097T/Wl+gwW&#10;GjMrp6Xx393pbVcuPiqR08VZ+/gwbpeghEb5D/+1352F5/kL/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G0LvEAAAA3AAAAA8AAAAAAAAAAAAAAAAAmAIAAGRycy9k&#10;b3ducmV2LnhtbFBLBQYAAAAABAAEAPUAAACJAwAAAAA=&#10;" filled="f" stroked="f">
                  <v:textbox inset=".5mm,.3mm,.5mm,.3mm">
                    <w:txbxContent>
                      <w:p w:rsidR="00EA1046" w:rsidRPr="00B7373D" w:rsidRDefault="00EA1046" w:rsidP="0059218F">
                        <w:pPr>
                          <w:spacing w:before="0"/>
                          <w:jc w:val="center"/>
                          <w:rPr>
                            <w:sz w:val="18"/>
                            <w:szCs w:val="18"/>
                            <w:lang w:val="de-DE"/>
                          </w:rPr>
                        </w:pPr>
                        <w:r>
                          <w:rPr>
                            <w:sz w:val="18"/>
                            <w:szCs w:val="18"/>
                            <w:lang w:val="de-DE"/>
                          </w:rPr>
                          <w:t>Coverage area of Base 2</w:t>
                        </w:r>
                      </w:p>
                    </w:txbxContent>
                  </v:textbox>
                </v:shape>
                <v:shape id="Text Box 219" o:spid="_x0000_s1410" type="#_x0000_t202" style="position:absolute;left:4785;top:14826;width:120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1IMQA&#10;AADcAAAADwAAAGRycy9kb3ducmV2LnhtbESPQWsCMRSE74X+h/AKvdVES0VWo6jQ0h539eDxsXlu&#10;Fjcvy+ZVt/31TaHQ4zAz3zCrzRg6daUhtZEtTCcGFHEdXcuNhePh9WkBKgmywy4yWfiiBJv1/d0K&#10;CxdvXNK1kkZlCKcCLXiRvtA61Z4CpknsibN3jkNAyXJotBvwluGh0zNj5jpgy3nBY097T/Wl+gwW&#10;GjMrp6Xx393pbVcuPiqR08VZ+/gwbpeghEb5D/+1352F5/kL/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KdSDEAAAA3AAAAA8AAAAAAAAAAAAAAAAAmAIAAGRycy9k&#10;b3ducmV2LnhtbFBLBQYAAAAABAAEAPUAAACJAwAAAAA=&#10;" filled="f" stroked="f">
                  <v:textbox inset=".5mm,.3mm,.5mm,.3mm">
                    <w:txbxContent>
                      <w:p w:rsidR="00EA1046" w:rsidRPr="00B7373D" w:rsidRDefault="00EA1046" w:rsidP="0059218F">
                        <w:pPr>
                          <w:spacing w:before="0"/>
                          <w:jc w:val="center"/>
                          <w:rPr>
                            <w:sz w:val="18"/>
                            <w:szCs w:val="18"/>
                            <w:lang w:val="de-DE"/>
                          </w:rPr>
                        </w:pPr>
                        <w:r w:rsidRPr="00B7373D">
                          <w:rPr>
                            <w:sz w:val="18"/>
                            <w:szCs w:val="18"/>
                            <w:lang w:val="de-DE"/>
                          </w:rPr>
                          <w:t>Mo</w:t>
                        </w:r>
                        <w:r>
                          <w:rPr>
                            <w:sz w:val="18"/>
                            <w:szCs w:val="18"/>
                            <w:lang w:val="de-DE"/>
                          </w:rPr>
                          <w:t>untains</w:t>
                        </w:r>
                      </w:p>
                    </w:txbxContent>
                  </v:textbox>
                </v:shape>
                <v:group id="Group 220" o:spid="_x0000_s1411" style="position:absolute;left:2686;top:11635;width:450;height:277;rotation:-1719878fd" coordorigin="6781,13148" coordsize="450,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Iiv2wwAAANwAAAAP&#10;AAAAAAAAAAAAAAAAAKoCAABkcnMvZG93bnJldi54bWxQSwUGAAAAAAQABAD6AAAAmgMAAAAA&#10;">
                  <v:rect id="Rectangle 221" o:spid="_x0000_s1412" style="position:absolute;left:6781;top:13162;width:45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sp8UA&#10;AADcAAAADwAAAGRycy9kb3ducmV2LnhtbESPQWvCQBSE74L/YXlCb2ajgrVpVpGWFHvUePH2mn1N&#10;otm3Ibua2F/fLRQ8DjPzDZNuBtOIG3WutqxgFsUgiAuray4VHPNsugLhPLLGxjIpuJODzXo8SjHR&#10;tuc93Q6+FAHCLkEFlfdtIqUrKjLoItsSB+/bdgZ9kF0pdYd9gJtGzuN4KQ3WHBYqbOmtouJyuBoF&#10;X/X8iD/7/CM2L9nCfw75+Xp6V+ppMmxfQXga/CP8395pBYvlM/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WynxQAAANwAAAAPAAAAAAAAAAAAAAAAAJgCAABkcnMv&#10;ZG93bnJldi54bWxQSwUGAAAAAAQABAD1AAAAigMAAAAA&#10;"/>
                  <v:line id="Line 222" o:spid="_x0000_s1413" style="position:absolute;visibility:visible;mso-wrap-style:square" from="6825,13148" to="6900,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SHmcQAAADcAAAADwAAAGRycy9kb3ducmV2LnhtbERPyWrDMBC9F/oPYgq5NXISMMWNHEJK&#10;IemhZIPmOLYmtltrZCTVdv8+OhRyfLx9uRpNK3pyvrGsYDZNQBCXVjdcKTif3p9fQPiArLG1TAr+&#10;yMMqf3xYYqbtwAfqj6ESMYR9hgrqELpMSl/WZNBPbUccuat1BkOErpLa4RDDTSvnSZJKgw3Hhho7&#10;2tRU/hx/jYLPxT7t17uP7fi1S4vy7VBcvgen1ORpXL+CCDSGu/jfvdUKFmlcG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IeZxAAAANwAAAAPAAAAAAAAAAAA&#10;AAAAAKECAABkcnMvZG93bnJldi54bWxQSwUGAAAAAAQABAD5AAAAkgMAAAAA&#10;"/>
                  <v:line id="Line 223" o:spid="_x0000_s1414" style="position:absolute;visibility:visible;mso-wrap-style:square" from="6821,13425" to="6896,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giAscAAADcAAAADwAAAGRycy9kb3ducmV2LnhtbESPT2vCQBTE74LfYXlCb7qxQqipq4il&#10;oD2U+gfa4zP7mkSzb8PuNkm/fbcgeBxm5jfMYtWbWrTkfGVZwXSSgCDOra64UHA6vo6fQPiArLG2&#10;TAp+ycNqORwsMNO24z21h1CICGGfoYIyhCaT0uclGfQT2xBH79s6gyFKV0jtsItwU8vHJEmlwYrj&#10;QokNbUrKr4cfo+B99pG2693btv/cpef8ZX/+unROqYdRv34GEagP9/CtvdUKZu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2CICxwAAANwAAAAPAAAAAAAA&#10;AAAAAAAAAKECAABkcnMvZG93bnJldi54bWxQSwUGAAAAAAQABAD5AAAAlQMAAAAA&#10;"/>
                  <v:line id="Line 224" o:spid="_x0000_s1415" style="position:absolute;visibility:visible;mso-wrap-style:square" from="7113,13148" to="7188,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sdQsMAAADcAAAADwAAAGRycy9kb3ducmV2LnhtbERPy2rCQBTdC/7DcIXudNIKsaSOIi0F&#10;7UJ8gS6vmdskbeZOmJkm8e+dhdDl4bzny97UoiXnK8sKnicJCOLc6ooLBafj5/gVhA/IGmvLpOBG&#10;HpaL4WCOmbYd76k9hELEEPYZKihDaDIpfV6SQT+xDXHkvq0zGCJ0hdQOuxhuavmSJKk0WHFsKLGh&#10;95Ly38OfUbCd7tJ2tfla9+dNes0/9tfLT+eUehr1qzcQgfrwL36411rBdBb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7HULDAAAA3AAAAA8AAAAAAAAAAAAA&#10;AAAAoQIAAGRycy9kb3ducmV2LnhtbFBLBQYAAAAABAAEAPkAAACRAwAAAAA=&#10;"/>
                  <v:line id="Line 225" o:spid="_x0000_s1416" style="position:absolute;visibility:visible;mso-wrap-style:square" from="7114,13425" to="7189,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42cYAAADcAAAADwAAAGRycy9kb3ducmV2LnhtbESPQWvCQBSE74L/YXmCN91YIZX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3uNnGAAAA3AAAAA8AAAAAAAAA&#10;AAAAAAAAoQIAAGRycy9kb3ducmV2LnhtbFBLBQYAAAAABAAEAPkAAACUAwAAAAA=&#10;"/>
                  <v:rect id="Rectangle 226" o:spid="_x0000_s1417" style="position:absolute;left:6896;top:13163;width:30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uecYA&#10;AADcAAAADwAAAGRycy9kb3ducmV2LnhtbESPT2vCQBTE74LfYXlCb7rxT1VSVxHBIniosT14fGRf&#10;k5Ds25hdTfz2bqHgcZiZ3zCrTWcqcafGFZYVjEcRCOLU6oIzBT/f++EShPPIGivLpOBBDjbrfm+F&#10;sbYtJ3Q/+0wECLsYFeTe17GULs3JoBvZmjh4v7Yx6INsMqkbbAPcVHISRXNpsOCwkGNNu5zS8nwz&#10;Csr3fTnffi5ux2Rqv9rT9TBOZhel3gbd9gOEp86/wv/tg1YwXUzg70w4AnL9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8uecYAAADcAAAADwAAAAAAAAAAAAAAAACYAgAAZHJz&#10;L2Rvd25yZXYueG1sUEsFBgAAAAAEAAQA9QAAAIsDAAAAAA==&#10;" fillcolor="#969696"/>
                  <v:rect id="Rectangle 227" o:spid="_x0000_s1418" style="position:absolute;left:6941;top:13189;width:22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8ecUA&#10;AADcAAAADwAAAGRycy9kb3ducmV2LnhtbESPT2vCQBTE74V+h+UVems2NaBtdJXSYtFj/lx6e2af&#10;SWz2bciumvrpXUHocZiZ3zCL1Wg6caLBtZYVvEYxCOLK6pZrBWWxfnkD4Tyyxs4yKfgjB6vl48MC&#10;U23PnNEp97UIEHYpKmi871MpXdWQQRfZnjh4ezsY9EEOtdQDngPcdHISx1NpsOWw0GBPnw1Vv/nR&#10;KNi1kxIvWfEdm/d14rdjcTj+fCn1/DR+zEF4Gv1/+N7eaAXJL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x5xQAAANwAAAAPAAAAAAAAAAAAAAAAAJgCAABkcnMv&#10;ZG93bnJldi54bWxQSwUGAAAAAAQABAD1AAAAigMAAAAA&#10;"/>
                  <v:line id="Line 228" o:spid="_x0000_s1419" style="position:absolute;flip:x y;visibility:visible;mso-wrap-style:square" from="6896,13166" to="6944,1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SiuMUAAADcAAAADwAAAGRycy9kb3ducmV2LnhtbESPQWvCQBSE7wX/w/KEXopuTKRK6ioi&#10;WHpKMVV6fWSfSTD7NmTXJO2v7xYKPQ4z8w2z2Y2mET11rrasYDGPQBAXVtdcKjh/HGdrEM4ja2ws&#10;k4IvcrDbTh42mGo78In63JciQNilqKDyvk2ldEVFBt3ctsTBu9rOoA+yK6XucAhw08g4ip6lwZrD&#10;QoUtHSoqbvndKEDOvpP1sKClfKVPF2fvT/vLVanH6bh/AeFp9P/hv/abVpCslvB7Jh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SiuMUAAADcAAAADwAAAAAAAAAA&#10;AAAAAAChAgAAZHJzL2Rvd25yZXYueG1sUEsFBgAAAAAEAAQA+QAAAJMDAAAAAA==&#10;"/>
                  <v:line id="Line 229" o:spid="_x0000_s1420" style="position:absolute;flip:x;visibility:visible;mso-wrap-style:square" from="6892,13373" to="6941,1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g/pcgAAADcAAAADwAAAGRycy9kb3ducmV2LnhtbESPT0sDMRTE74LfITyhF2mzVu2ftWkp&#10;BcFDL62ypbfXzXOz7OZlTdJ2/fZGEDwOM/MbZrHqbSsu5EPtWMHDKANBXDpdc6Xg4/11OAMRIrLG&#10;1jEp+KYAq+XtzQJz7a68o8s+ViJBOOSowMTY5VKG0pDFMHIdcfI+nbcYk/SV1B6vCW5bOc6yibRY&#10;c1ow2NHGUNnsz1aBnG3vv/z69NQUzeEwN0VZdMetUoO7fv0CIlIf/8N/7Tet4HH6D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g/pcgAAADcAAAADwAAAAAA&#10;AAAAAAAAAAChAgAAZHJzL2Rvd25yZXYueG1sUEsFBgAAAAAEAAQA+QAAAJYDAAAAAA==&#10;"/>
                  <v:line id="Line 230" o:spid="_x0000_s1421" style="position:absolute;flip:y;visibility:visible;mso-wrap-style:square" from="7154,13170" to="7196,1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qh0scAAADcAAAADwAAAGRycy9kb3ducmV2LnhtbESPzWsCMRTE74X+D+EVvBTN9gM/tkaR&#10;guDBS62seHtuXjfLbl62SdTtf98UhB6HmfkNM1/2thUX8qF2rOBplIEgLp2uuVKw/1wPpyBCRNbY&#10;OiYFPxRgubi/m2Ou3ZU/6LKLlUgQDjkqMDF2uZShNGQxjFxHnLwv5y3GJH0ltcdrgttWPmfZWFqs&#10;OS0Y7OjdUNnszlaBnG4fv/3q9NoUzeEwM0VZdMetUoOHfvUGIlIf/8O39kYreJmM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uqHSxwAAANwAAAAPAAAAAAAA&#10;AAAAAAAAAKECAABkcnMvZG93bnJldi54bWxQSwUGAAAAAAQABAD5AAAAlQMAAAAA&#10;"/>
                  <v:line id="Line 231" o:spid="_x0000_s1422" style="position:absolute;visibility:visible;mso-wrap-style:square" from="7158,13376" to="7192,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FNsYAAADcAAAADwAAAGRycy9kb3ducmV2LnhtbESPQWvCQBSE7wX/w/KE3urGClFSVxGl&#10;oD2UqoX2+Mw+k2j2bdjdJum/7xYEj8PMfMPMl72pRUvOV5YVjEcJCOLc6ooLBZ/H16cZCB+QNdaW&#10;ScEveVguBg9zzLTteE/tIRQiQthnqKAMocmk9HlJBv3INsTRO1tnMETpCqkddhFuavmcJKk0WHFc&#10;KLGhdUn59fBjFLxPPt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ShTbGAAAA3AAAAA8AAAAAAAAA&#10;AAAAAAAAoQIAAGRycy9kb3ducmV2LnhtbFBLBQYAAAAABAAEAPkAAACUAwAAAAA=&#10;"/>
                </v:group>
                <v:shape id="Text Box 232" o:spid="_x0000_s1423" type="#_x0000_t202" style="position:absolute;left:2550;top:12036;width:7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MY8EA&#10;AADcAAAADwAAAGRycy9kb3ducmV2LnhtbERPTWsCMRC9F/wPYQRvNdFCK1uj2EKLPe7ag8dhM24W&#10;N5NlM9XVX98cCj0+3vd6O4ZOXWhIbWQLi7kBRVxH13Jj4fvw8bgClQTZYReZLNwowXYzeVhj4eKV&#10;S7pU0qgcwqlAC16kL7ROtaeAaR574syd4hBQMhwa7Qa85vDQ6aUxzzpgy7nBY0/vnupz9RMsNGZZ&#10;Lkrj793x861cfVUix7OzdjYdd6+ghEb5F/+5987C00tem8/kI6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STGPBAAAA3AAAAA8AAAAAAAAAAAAAAAAAmAIAAGRycy9kb3du&#10;cmV2LnhtbFBLBQYAAAAABAAEAPUAAACGAwAAAAA=&#10;" filled="f" stroked="f">
                  <v:textbox inset=".5mm,.3mm,.5mm,.3mm">
                    <w:txbxContent>
                      <w:p w:rsidR="00EA1046" w:rsidRPr="00B7373D" w:rsidRDefault="00EA1046" w:rsidP="0059218F">
                        <w:pPr>
                          <w:spacing w:before="0"/>
                          <w:jc w:val="center"/>
                          <w:rPr>
                            <w:sz w:val="18"/>
                            <w:szCs w:val="18"/>
                            <w:lang w:val="de-DE"/>
                          </w:rPr>
                        </w:pPr>
                        <w:r w:rsidRPr="00B7373D">
                          <w:rPr>
                            <w:sz w:val="18"/>
                            <w:szCs w:val="18"/>
                            <w:lang w:val="de-DE"/>
                          </w:rPr>
                          <w:t>Mobile</w:t>
                        </w:r>
                        <w:r>
                          <w:rPr>
                            <w:sz w:val="18"/>
                            <w:szCs w:val="18"/>
                            <w:lang w:val="de-DE"/>
                          </w:rPr>
                          <w:t xml:space="preserve"> 2</w:t>
                        </w:r>
                      </w:p>
                    </w:txbxContent>
                  </v:textbox>
                </v:shape>
              </v:group>
            </w:pict>
          </mc:Fallback>
        </mc:AlternateContent>
      </w:r>
      <w:r w:rsidRPr="0059218F">
        <w:rPr>
          <w:lang w:val="en-US"/>
        </w:rPr>
        <w:t>Example distribution of stations on a shared company frequency</w:t>
      </w: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014FCC" w:rsidRDefault="00014FCC" w:rsidP="0059218F">
      <w:pPr>
        <w:rPr>
          <w:lang w:val="en-US"/>
        </w:rPr>
      </w:pPr>
    </w:p>
    <w:p w:rsidR="00014FCC" w:rsidRDefault="00014FCC" w:rsidP="0059218F">
      <w:pPr>
        <w:rPr>
          <w:lang w:val="en-US"/>
        </w:rPr>
      </w:pPr>
    </w:p>
    <w:p w:rsidR="00014FCC" w:rsidRDefault="00014FCC" w:rsidP="0059218F">
      <w:pPr>
        <w:rPr>
          <w:lang w:val="en-US"/>
        </w:rPr>
      </w:pPr>
    </w:p>
    <w:p w:rsidR="0059218F" w:rsidRPr="0059218F" w:rsidRDefault="0059218F" w:rsidP="00014FCC">
      <w:pPr>
        <w:rPr>
          <w:lang w:val="en-US"/>
        </w:rPr>
      </w:pPr>
      <w:r w:rsidRPr="0059218F">
        <w:rPr>
          <w:lang w:val="en-US"/>
        </w:rPr>
        <w:t>In Fig</w:t>
      </w:r>
      <w:r w:rsidR="00014FCC">
        <w:rPr>
          <w:lang w:val="en-US"/>
        </w:rPr>
        <w:t>.</w:t>
      </w:r>
      <w:r w:rsidRPr="0059218F">
        <w:rPr>
          <w:lang w:val="en-US"/>
        </w:rPr>
        <w:t xml:space="preserve"> 11, the location of the monitoring vehicle is placed in the centre region of the measurement area. Emissions from base 1 and base 2 are covered. The measurement area is limited to the south by mountains but this is not serious since they also limit the coverage ranges of the mobile network. The sensitivity of the monitoring equipment is equal to that of the base stations and hence the measurement area has the same size as their coverage area.</w:t>
      </w:r>
    </w:p>
    <w:p w:rsidR="0059218F" w:rsidRPr="0059218F" w:rsidRDefault="0059218F" w:rsidP="0059218F">
      <w:pPr>
        <w:rPr>
          <w:lang w:val="en-US"/>
        </w:rPr>
      </w:pPr>
      <w:r w:rsidRPr="0059218F">
        <w:rPr>
          <w:lang w:val="en-US"/>
        </w:rPr>
        <w:t>Emissions from Mobile 1 are detected which is correct in the view of the associated Base 1. However, in the view of Base 2, the frequency appears free although Base 2 is inside the measurement area for which, by definition, the occupancy result should be valid.</w:t>
      </w:r>
    </w:p>
    <w:p w:rsidR="0059218F" w:rsidRPr="0059218F" w:rsidRDefault="0059218F" w:rsidP="0059218F">
      <w:pPr>
        <w:rPr>
          <w:lang w:val="en-US"/>
        </w:rPr>
      </w:pPr>
      <w:r w:rsidRPr="0059218F">
        <w:rPr>
          <w:lang w:val="en-US"/>
        </w:rPr>
        <w:t>Emissions from Mobile 2 are not detected by the monitoring equipment which is correct because Mobile 2 is outside the measurement area. However, the frequency appears to be occupied in the view of the associated Base 2.</w:t>
      </w:r>
    </w:p>
    <w:p w:rsidR="0059218F" w:rsidRPr="0059218F" w:rsidRDefault="0059218F" w:rsidP="0059218F">
      <w:pPr>
        <w:rPr>
          <w:lang w:val="en-US"/>
        </w:rPr>
      </w:pPr>
      <w:r w:rsidRPr="0059218F">
        <w:rPr>
          <w:lang w:val="en-US"/>
        </w:rPr>
        <w:t>The situation in the example leads to inaccurate occupancy results if the expected validity is the whole measurement area. However, on a statistical base the occupancy result is still valid because the likelihood of both effects may be assumed being equal. In our example: the probability of missing a transmission from Mobile 2 may possibly be equal to that of including a transmission from Mobile 1. Therefore, in the view of Base 2, the statistical occupancy is the same as it would be if the monitoring equipment had been placed at the location of Base 2.</w:t>
      </w:r>
    </w:p>
    <w:p w:rsidR="0059218F" w:rsidRPr="0059218F" w:rsidRDefault="0059218F" w:rsidP="00B13A5E">
      <w:pPr>
        <w:rPr>
          <w:lang w:val="en-US"/>
        </w:rPr>
      </w:pPr>
      <w:r w:rsidRPr="0059218F">
        <w:rPr>
          <w:lang w:val="en-US"/>
        </w:rPr>
        <w:lastRenderedPageBreak/>
        <w:t>To avoid the above mentioned problem, the sensitivity of the monitoring system has to be increased. This can sometimes be achieved by choosing a different, higher monitoring location (in</w:t>
      </w:r>
      <w:r w:rsidR="00B13A5E">
        <w:rPr>
          <w:lang w:val="en-US"/>
        </w:rPr>
        <w:t> </w:t>
      </w:r>
      <w:r w:rsidRPr="0059218F">
        <w:rPr>
          <w:lang w:val="en-US"/>
        </w:rPr>
        <w:t>our example on the hill to the south).</w:t>
      </w:r>
    </w:p>
    <w:p w:rsidR="0059218F" w:rsidRPr="0059218F" w:rsidRDefault="0059218F" w:rsidP="0059218F">
      <w:pPr>
        <w:pStyle w:val="Heading1"/>
        <w:rPr>
          <w:lang w:val="en-US"/>
        </w:rPr>
      </w:pPr>
      <w:bookmarkStart w:id="36" w:name="_Toc337547354"/>
      <w:r w:rsidRPr="0059218F">
        <w:rPr>
          <w:lang w:val="en-US"/>
        </w:rPr>
        <w:t>5</w:t>
      </w:r>
      <w:r w:rsidRPr="0059218F">
        <w:rPr>
          <w:lang w:val="en-US"/>
        </w:rPr>
        <w:tab/>
        <w:t>Measurement procedure</w:t>
      </w:r>
      <w:bookmarkEnd w:id="36"/>
    </w:p>
    <w:p w:rsidR="0059218F" w:rsidRPr="0059218F" w:rsidRDefault="0059218F" w:rsidP="0059218F">
      <w:pPr>
        <w:rPr>
          <w:lang w:val="en-US"/>
        </w:rPr>
      </w:pPr>
      <w:r w:rsidRPr="0059218F">
        <w:rPr>
          <w:lang w:val="en-US"/>
        </w:rPr>
        <w:t>Depending on the measurement task (FBO or FCO) and the nature of the measurement receiver, the actual measurement procedure and the important settings have to be adapted.</w:t>
      </w:r>
    </w:p>
    <w:p w:rsidR="0059218F" w:rsidRPr="0059218F" w:rsidRDefault="0059218F" w:rsidP="0059218F">
      <w:pPr>
        <w:rPr>
          <w:lang w:val="en-US"/>
        </w:rPr>
      </w:pPr>
      <w:r w:rsidRPr="0059218F">
        <w:rPr>
          <w:lang w:val="en-US"/>
        </w:rPr>
        <w:t xml:space="preserve">Generally, the measurement should record the momentary level detected on each channel or frequency, together with the time. Alternatively, if the actual time is not stored, it is also possible to calculate the actual time of each sample from the beginning of the monitoring and the revisit time, provided it is constant. </w:t>
      </w:r>
    </w:p>
    <w:p w:rsidR="0059218F" w:rsidRPr="0059218F" w:rsidRDefault="0059218F" w:rsidP="0059218F">
      <w:pPr>
        <w:rPr>
          <w:lang w:val="en-US"/>
        </w:rPr>
      </w:pPr>
      <w:r w:rsidRPr="0059218F">
        <w:rPr>
          <w:lang w:val="en-US"/>
        </w:rPr>
        <w:t>For the level measurement, the peak detector must be used. This ensures that even pulsed emissions are captured with their full level.</w:t>
      </w:r>
    </w:p>
    <w:p w:rsidR="0059218F" w:rsidRPr="0059218F" w:rsidRDefault="0059218F" w:rsidP="0059218F">
      <w:pPr>
        <w:rPr>
          <w:lang w:val="en-US"/>
        </w:rPr>
      </w:pPr>
      <w:r w:rsidRPr="0059218F">
        <w:rPr>
          <w:lang w:val="en-US"/>
        </w:rPr>
        <w:t>If th</w:t>
      </w:r>
      <w:r w:rsidR="00BC5DDE">
        <w:rPr>
          <w:lang w:val="en-US"/>
        </w:rPr>
        <w:t>e measurement receiver or analys</w:t>
      </w:r>
      <w:r w:rsidRPr="0059218F">
        <w:rPr>
          <w:lang w:val="en-US"/>
        </w:rPr>
        <w:t>er does not have capabilities to store the results, it has to be connected to a computer that performs this function.</w:t>
      </w:r>
    </w:p>
    <w:p w:rsidR="0059218F" w:rsidRPr="0059218F" w:rsidRDefault="0059218F" w:rsidP="0059218F">
      <w:pPr>
        <w:pStyle w:val="Heading2"/>
        <w:rPr>
          <w:lang w:val="en-US"/>
        </w:rPr>
      </w:pPr>
      <w:bookmarkStart w:id="37" w:name="_Toc337547355"/>
      <w:r w:rsidRPr="0059218F">
        <w:rPr>
          <w:lang w:val="en-US"/>
        </w:rPr>
        <w:t>5.1</w:t>
      </w:r>
      <w:r w:rsidRPr="0059218F">
        <w:rPr>
          <w:lang w:val="en-US"/>
        </w:rPr>
        <w:tab/>
        <w:t>FCO measurement with a scanning receiver</w:t>
      </w:r>
      <w:bookmarkEnd w:id="37"/>
    </w:p>
    <w:p w:rsidR="0059218F" w:rsidRPr="0059218F" w:rsidRDefault="0059218F" w:rsidP="00014FCC">
      <w:pPr>
        <w:rPr>
          <w:lang w:val="en-US"/>
        </w:rPr>
      </w:pPr>
      <w:r w:rsidRPr="0059218F">
        <w:rPr>
          <w:lang w:val="en-US"/>
        </w:rPr>
        <w:t xml:space="preserve">During the measurement, the receiver repeatedly scans all channels to be measured one by one. For best performance it is necessary to choose an optimum compromise between actual measurement time on one channel and scanning speed (see </w:t>
      </w:r>
      <w:r w:rsidR="00014FCC">
        <w:rPr>
          <w:lang w:val="en-US"/>
        </w:rPr>
        <w:t>§ </w:t>
      </w:r>
      <w:r w:rsidRPr="0059218F">
        <w:rPr>
          <w:lang w:val="en-US"/>
        </w:rPr>
        <w:t xml:space="preserve">3.5 on timings). </w:t>
      </w:r>
    </w:p>
    <w:p w:rsidR="0059218F" w:rsidRPr="0059218F" w:rsidRDefault="00BC5DDE" w:rsidP="0059218F">
      <w:pPr>
        <w:pStyle w:val="Heading2"/>
        <w:rPr>
          <w:lang w:val="en-US"/>
        </w:rPr>
      </w:pPr>
      <w:bookmarkStart w:id="38" w:name="_Toc337547356"/>
      <w:r>
        <w:rPr>
          <w:lang w:val="en-US"/>
        </w:rPr>
        <w:t>5.2</w:t>
      </w:r>
      <w:r>
        <w:rPr>
          <w:lang w:val="en-US"/>
        </w:rPr>
        <w:tab/>
        <w:t>FBO with a sweeping analys</w:t>
      </w:r>
      <w:r w:rsidR="0059218F" w:rsidRPr="0059218F">
        <w:rPr>
          <w:lang w:val="en-US"/>
        </w:rPr>
        <w:t>er</w:t>
      </w:r>
      <w:bookmarkEnd w:id="38"/>
    </w:p>
    <w:p w:rsidR="0059218F" w:rsidRPr="0059218F" w:rsidRDefault="0059218F" w:rsidP="00014FCC">
      <w:pPr>
        <w:rPr>
          <w:lang w:val="en-US"/>
        </w:rPr>
      </w:pPr>
      <w:r w:rsidRPr="0059218F">
        <w:rPr>
          <w:lang w:val="en-US"/>
        </w:rPr>
        <w:t>Du</w:t>
      </w:r>
      <w:r w:rsidR="00BC5DDE">
        <w:rPr>
          <w:lang w:val="en-US"/>
        </w:rPr>
        <w:t>ring the measurement, the analys</w:t>
      </w:r>
      <w:r w:rsidRPr="0059218F">
        <w:rPr>
          <w:lang w:val="en-US"/>
        </w:rPr>
        <w:t xml:space="preserve">er repeatedly sweeps from start to stop frequency. The resolution bandwidth (RBW) is determined by the width of the (narrowest) channels in the band according to the principles in </w:t>
      </w:r>
      <w:r w:rsidR="00014FCC">
        <w:rPr>
          <w:lang w:val="en-US"/>
        </w:rPr>
        <w:t>§ </w:t>
      </w:r>
      <w:r w:rsidRPr="0059218F">
        <w:rPr>
          <w:lang w:val="en-US"/>
        </w:rPr>
        <w:t>3.1. The revisit time is equal to the sweep time. In</w:t>
      </w:r>
      <w:r w:rsidR="00BC5DDE">
        <w:rPr>
          <w:lang w:val="en-US"/>
        </w:rPr>
        <w:t xml:space="preserve"> the setting “auto”, most analys</w:t>
      </w:r>
      <w:r w:rsidRPr="0059218F">
        <w:rPr>
          <w:lang w:val="en-US"/>
        </w:rPr>
        <w:t>ers automatically set the fastest sweep time possible according to the RBW and span.</w:t>
      </w:r>
    </w:p>
    <w:p w:rsidR="0059218F" w:rsidRPr="0059218F" w:rsidRDefault="0059218F" w:rsidP="0059218F">
      <w:pPr>
        <w:pStyle w:val="Heading2"/>
        <w:rPr>
          <w:lang w:val="en-US"/>
        </w:rPr>
      </w:pPr>
      <w:bookmarkStart w:id="39" w:name="_Toc337547357"/>
      <w:r w:rsidRPr="0059218F">
        <w:rPr>
          <w:lang w:val="en-US"/>
        </w:rPr>
        <w:t>5.3</w:t>
      </w:r>
      <w:r w:rsidRPr="0059218F">
        <w:rPr>
          <w:lang w:val="en-US"/>
        </w:rPr>
        <w:tab/>
        <w:t>FBO with FFT methods</w:t>
      </w:r>
      <w:bookmarkEnd w:id="39"/>
    </w:p>
    <w:p w:rsidR="0059218F" w:rsidRPr="0059218F" w:rsidRDefault="0059218F" w:rsidP="00B13A5E">
      <w:pPr>
        <w:rPr>
          <w:lang w:val="en-US"/>
        </w:rPr>
      </w:pPr>
      <w:r w:rsidRPr="0059218F">
        <w:rPr>
          <w:lang w:val="en-US"/>
        </w:rPr>
        <w:t>During</w:t>
      </w:r>
      <w:r w:rsidR="00BC5DDE">
        <w:rPr>
          <w:lang w:val="en-US"/>
        </w:rPr>
        <w:t xml:space="preserve"> the measurement, the FFT analys</w:t>
      </w:r>
      <w:r w:rsidRPr="0059218F">
        <w:rPr>
          <w:lang w:val="en-US"/>
        </w:rPr>
        <w:t xml:space="preserve">er or wideband receiver repeatedly captures the band to be measured. Ideally, the whole band to be measured can be processed in parallel. However, the maximum spacing of adjacent frequency bins after the FFT must fulfil the requirements explained in </w:t>
      </w:r>
      <w:r w:rsidR="00014FCC">
        <w:rPr>
          <w:lang w:val="en-US"/>
        </w:rPr>
        <w:t>§ </w:t>
      </w:r>
      <w:r w:rsidRPr="0059218F">
        <w:rPr>
          <w:lang w:val="en-US"/>
        </w:rPr>
        <w:t xml:space="preserve">3.1. This spacing, together with the order of the FFT, determines the maximum bandwidth that can be processed in one shot. Example: The channel spacing and hence the minimum spacing between adjacent frequency bins is 20 kHz (if frequency bins fall on the channel centre frequencies). If the receiver performs a 1k FFT, the maximum bandwidth that can be captured in one shot is 20 kHz </w:t>
      </w:r>
      <w:r w:rsidR="00B13A5E">
        <w:rPr>
          <w:lang w:val="en-US"/>
        </w:rPr>
        <w:t>×</w:t>
      </w:r>
      <w:r w:rsidRPr="0059218F">
        <w:rPr>
          <w:lang w:val="en-US"/>
        </w:rPr>
        <w:t xml:space="preserve"> 1024 = 20.48 MHz.</w:t>
      </w:r>
    </w:p>
    <w:p w:rsidR="0059218F" w:rsidRPr="0059218F" w:rsidRDefault="0059218F" w:rsidP="0059218F">
      <w:pPr>
        <w:rPr>
          <w:lang w:val="en-US"/>
        </w:rPr>
      </w:pPr>
      <w:r w:rsidRPr="0059218F">
        <w:rPr>
          <w:lang w:val="en-US"/>
        </w:rPr>
        <w:t xml:space="preserve">The revisit time and the observation time are equal to the acquisition time plus </w:t>
      </w:r>
      <w:r w:rsidR="00CF7BC1">
        <w:rPr>
          <w:lang w:val="en-US"/>
        </w:rPr>
        <w:t>time needed to perform the FFT.</w:t>
      </w:r>
    </w:p>
    <w:p w:rsidR="0059218F" w:rsidRPr="0059218F" w:rsidRDefault="0059218F" w:rsidP="0059218F">
      <w:pPr>
        <w:rPr>
          <w:lang w:val="en-US"/>
        </w:rPr>
      </w:pPr>
      <w:r w:rsidRPr="0059218F">
        <w:rPr>
          <w:lang w:val="en-US"/>
        </w:rPr>
        <w:t>If the maximum capture bandwidth of the equipment is less than the desired frequency band (either limited by equipment specifications or by the calculation described above), it must be divided into several sub-bands that are processed subsequently. In this case, the revisit time is considerably higher.</w:t>
      </w:r>
    </w:p>
    <w:p w:rsidR="0059218F" w:rsidRPr="0059218F" w:rsidRDefault="0059218F" w:rsidP="0059218F">
      <w:pPr>
        <w:pStyle w:val="Heading1"/>
        <w:rPr>
          <w:lang w:val="en-US"/>
        </w:rPr>
      </w:pPr>
      <w:bookmarkStart w:id="40" w:name="_Toc337547358"/>
      <w:r w:rsidRPr="0059218F">
        <w:rPr>
          <w:lang w:val="en-US"/>
        </w:rPr>
        <w:lastRenderedPageBreak/>
        <w:t>6</w:t>
      </w:r>
      <w:r w:rsidRPr="0059218F">
        <w:rPr>
          <w:lang w:val="en-US"/>
        </w:rPr>
        <w:tab/>
        <w:t>Calculation of occupancy</w:t>
      </w:r>
      <w:bookmarkEnd w:id="40"/>
    </w:p>
    <w:p w:rsidR="0059218F" w:rsidRPr="0059218F" w:rsidRDefault="0059218F" w:rsidP="00AE6050">
      <w:pPr>
        <w:rPr>
          <w:lang w:val="en-US"/>
        </w:rPr>
      </w:pPr>
      <w:r w:rsidRPr="0059218F">
        <w:rPr>
          <w:lang w:val="en-US"/>
        </w:rPr>
        <w:t xml:space="preserve">The principle calculation of </w:t>
      </w:r>
      <w:r w:rsidR="00C963C3">
        <w:rPr>
          <w:lang w:val="en-US"/>
        </w:rPr>
        <w:t>f</w:t>
      </w:r>
      <w:r w:rsidRPr="0059218F">
        <w:rPr>
          <w:lang w:val="en-US"/>
        </w:rPr>
        <w:t xml:space="preserve">requency </w:t>
      </w:r>
      <w:r w:rsidR="00C963C3">
        <w:rPr>
          <w:lang w:val="en-US"/>
        </w:rPr>
        <w:t>FCO</w:t>
      </w:r>
      <w:r w:rsidRPr="0059218F">
        <w:rPr>
          <w:lang w:val="en-US"/>
        </w:rPr>
        <w:t xml:space="preserve">, </w:t>
      </w:r>
      <w:r w:rsidR="00C963C3">
        <w:rPr>
          <w:lang w:val="en-US"/>
        </w:rPr>
        <w:t>FBO</w:t>
      </w:r>
      <w:r w:rsidRPr="0059218F">
        <w:rPr>
          <w:lang w:val="en-US"/>
        </w:rPr>
        <w:t xml:space="preserve"> and </w:t>
      </w:r>
      <w:r w:rsidR="00C963C3" w:rsidRPr="0059218F">
        <w:rPr>
          <w:lang w:val="en-US"/>
        </w:rPr>
        <w:t xml:space="preserve">resource occupancy </w:t>
      </w:r>
      <w:r w:rsidRPr="0059218F">
        <w:rPr>
          <w:lang w:val="en-US"/>
        </w:rPr>
        <w:t xml:space="preserve">is already explained in </w:t>
      </w:r>
      <w:r w:rsidR="00014FCC">
        <w:rPr>
          <w:lang w:val="en-US"/>
        </w:rPr>
        <w:t>§ </w:t>
      </w:r>
      <w:r w:rsidRPr="0059218F">
        <w:rPr>
          <w:lang w:val="en-US"/>
        </w:rPr>
        <w:t>2 above. The following therefore only focuses on some special methods to pre-process the measurement data in order to achieve results with reasonable accuracy.</w:t>
      </w:r>
    </w:p>
    <w:p w:rsidR="0059218F" w:rsidRPr="0059218F" w:rsidRDefault="0059218F" w:rsidP="0059218F">
      <w:pPr>
        <w:pStyle w:val="Heading2"/>
        <w:rPr>
          <w:lang w:val="en-US"/>
        </w:rPr>
      </w:pPr>
      <w:bookmarkStart w:id="41" w:name="_Toc337547359"/>
      <w:r w:rsidRPr="0059218F">
        <w:rPr>
          <w:lang w:val="en-US"/>
        </w:rPr>
        <w:t>6.1</w:t>
      </w:r>
      <w:r w:rsidRPr="0059218F">
        <w:rPr>
          <w:lang w:val="en-US"/>
        </w:rPr>
        <w:tab/>
        <w:t>Combining measurement samples on neighbouring frequencies</w:t>
      </w:r>
      <w:bookmarkEnd w:id="41"/>
    </w:p>
    <w:p w:rsidR="0059218F" w:rsidRPr="0059218F" w:rsidRDefault="0059218F" w:rsidP="00C963C3">
      <w:pPr>
        <w:rPr>
          <w:lang w:val="en-US"/>
        </w:rPr>
      </w:pPr>
      <w:r w:rsidRPr="0059218F">
        <w:rPr>
          <w:lang w:val="en-US"/>
        </w:rPr>
        <w:t xml:space="preserve">Especially when a </w:t>
      </w:r>
      <w:r w:rsidR="00C963C3">
        <w:rPr>
          <w:lang w:val="en-US"/>
        </w:rPr>
        <w:t>FBO</w:t>
      </w:r>
      <w:r w:rsidRPr="0059218F">
        <w:rPr>
          <w:lang w:val="en-US"/>
        </w:rPr>
        <w:t xml:space="preserve"> measurement was performed and the occupancy of certain channels is to be calculated, it is often required to combine measurement results on neighbouring channels to determine the occupancy figure of one channel. This procedure is always necessary when the frequency resolution of the measurement is higher than the channel spacing.</w:t>
      </w:r>
    </w:p>
    <w:p w:rsidR="0059218F" w:rsidRPr="0059218F" w:rsidRDefault="0059218F" w:rsidP="0059218F">
      <w:pPr>
        <w:rPr>
          <w:lang w:val="en-US"/>
        </w:rPr>
      </w:pPr>
      <w:r w:rsidRPr="0059218F">
        <w:rPr>
          <w:lang w:val="en-US"/>
        </w:rPr>
        <w:t>The simplest way is to regard only those measurement samples that are on the frequency nearest to the channel centre frequency and discard all other measurement samples. Figure 12 shows this principle.</w:t>
      </w:r>
    </w:p>
    <w:p w:rsidR="0059218F" w:rsidRPr="0059218F" w:rsidRDefault="0059218F" w:rsidP="0059218F">
      <w:pPr>
        <w:pStyle w:val="FigureNo"/>
        <w:rPr>
          <w:lang w:val="en-US"/>
        </w:rPr>
      </w:pPr>
      <w:r w:rsidRPr="0059218F">
        <w:rPr>
          <w:lang w:val="en-US"/>
        </w:rPr>
        <w:t>Figure 12</w:t>
      </w:r>
    </w:p>
    <w:p w:rsidR="0059218F" w:rsidRPr="0059218F" w:rsidRDefault="0059218F" w:rsidP="0059218F">
      <w:pPr>
        <w:pStyle w:val="Figuretitle"/>
        <w:rPr>
          <w:lang w:val="en-US"/>
        </w:rPr>
      </w:pPr>
      <w:r>
        <w:rPr>
          <w:noProof/>
          <w:lang w:val="en-US" w:eastAsia="zh-CN"/>
        </w:rPr>
        <mc:AlternateContent>
          <mc:Choice Requires="wpg">
            <w:drawing>
              <wp:anchor distT="0" distB="0" distL="114300" distR="114300" simplePos="0" relativeHeight="251667456" behindDoc="0" locked="0" layoutInCell="1" allowOverlap="1" wp14:anchorId="4086C6DE" wp14:editId="0D881389">
                <wp:simplePos x="0" y="0"/>
                <wp:positionH relativeFrom="column">
                  <wp:posOffset>428625</wp:posOffset>
                </wp:positionH>
                <wp:positionV relativeFrom="paragraph">
                  <wp:posOffset>321310</wp:posOffset>
                </wp:positionV>
                <wp:extent cx="4911090" cy="2181225"/>
                <wp:effectExtent l="0" t="16510" r="3810" b="254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1090" cy="2181225"/>
                          <a:chOff x="1809" y="7068"/>
                          <a:chExt cx="7734" cy="3435"/>
                        </a:xfrm>
                      </wpg:grpSpPr>
                      <wps:wsp>
                        <wps:cNvPr id="280" name="Line 234"/>
                        <wps:cNvCnPr/>
                        <wps:spPr bwMode="auto">
                          <a:xfrm flipV="1">
                            <a:off x="3072" y="7068"/>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Line 235"/>
                        <wps:cNvCnPr/>
                        <wps:spPr bwMode="auto">
                          <a:xfrm>
                            <a:off x="3072" y="10053"/>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Line 236"/>
                        <wps:cNvCnPr/>
                        <wps:spPr bwMode="auto">
                          <a:xfrm>
                            <a:off x="4182"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237"/>
                        <wps:cNvCnPr/>
                        <wps:spPr bwMode="auto">
                          <a:xfrm>
                            <a:off x="5292"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238"/>
                        <wps:cNvCnPr/>
                        <wps:spPr bwMode="auto">
                          <a:xfrm>
                            <a:off x="6402"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239"/>
                        <wps:cNvCnPr/>
                        <wps:spPr bwMode="auto">
                          <a:xfrm>
                            <a:off x="7512"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240"/>
                        <wps:cNvCnPr/>
                        <wps:spPr bwMode="auto">
                          <a:xfrm>
                            <a:off x="8607"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Text Box 241"/>
                        <wps:cNvSpPr txBox="1">
                          <a:spLocks noChangeArrowheads="1"/>
                        </wps:cNvSpPr>
                        <wps:spPr bwMode="auto">
                          <a:xfrm>
                            <a:off x="3507"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1</w:t>
                              </w:r>
                            </w:p>
                          </w:txbxContent>
                        </wps:txbx>
                        <wps:bodyPr rot="0" vert="horz" wrap="square" lIns="18000" tIns="0" rIns="18000" bIns="0" anchor="t" anchorCtr="0" upright="1">
                          <a:noAutofit/>
                        </wps:bodyPr>
                      </wps:wsp>
                      <wps:wsp>
                        <wps:cNvPr id="288" name="Text Box 242"/>
                        <wps:cNvSpPr txBox="1">
                          <a:spLocks noChangeArrowheads="1"/>
                        </wps:cNvSpPr>
                        <wps:spPr bwMode="auto">
                          <a:xfrm>
                            <a:off x="2745" y="706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A</w:t>
                              </w:r>
                            </w:p>
                          </w:txbxContent>
                        </wps:txbx>
                        <wps:bodyPr rot="0" vert="horz" wrap="square" lIns="18000" tIns="0" rIns="18000" bIns="0" anchor="t" anchorCtr="0" upright="1">
                          <a:noAutofit/>
                        </wps:bodyPr>
                      </wps:wsp>
                      <wps:wsp>
                        <wps:cNvPr id="289" name="Text Box 243"/>
                        <wps:cNvSpPr txBox="1">
                          <a:spLocks noChangeArrowheads="1"/>
                        </wps:cNvSpPr>
                        <wps:spPr bwMode="auto">
                          <a:xfrm>
                            <a:off x="1809" y="9352"/>
                            <a:ext cx="1218"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1B21F2" w:rsidRDefault="00EA1046" w:rsidP="0059218F">
                              <w:pPr>
                                <w:jc w:val="right"/>
                                <w:rPr>
                                  <w:rFonts w:ascii="Arial" w:hAnsi="Arial" w:cs="Arial"/>
                                  <w:color w:val="008000"/>
                                  <w:sz w:val="18"/>
                                  <w:szCs w:val="18"/>
                                  <w:lang w:val="de-DE"/>
                                </w:rPr>
                              </w:pPr>
                              <w:r w:rsidRPr="001B21F2">
                                <w:rPr>
                                  <w:rFonts w:ascii="Arial" w:hAnsi="Arial" w:cs="Arial"/>
                                  <w:color w:val="008000"/>
                                  <w:sz w:val="18"/>
                                  <w:szCs w:val="18"/>
                                  <w:lang w:val="de-DE"/>
                                </w:rPr>
                                <w:t>Threshold</w:t>
                              </w:r>
                            </w:p>
                          </w:txbxContent>
                        </wps:txbx>
                        <wps:bodyPr rot="0" vert="horz" wrap="square" lIns="18000" tIns="0" rIns="18000" bIns="0" anchor="t" anchorCtr="0" upright="1">
                          <a:noAutofit/>
                        </wps:bodyPr>
                      </wps:wsp>
                      <wps:wsp>
                        <wps:cNvPr id="290" name="Text Box 244"/>
                        <wps:cNvSpPr txBox="1">
                          <a:spLocks noChangeArrowheads="1"/>
                        </wps:cNvSpPr>
                        <wps:spPr bwMode="auto">
                          <a:xfrm>
                            <a:off x="8610" y="10098"/>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Channel</w:t>
                              </w:r>
                            </w:p>
                          </w:txbxContent>
                        </wps:txbx>
                        <wps:bodyPr rot="0" vert="horz" wrap="square" lIns="18000" tIns="0" rIns="18000" bIns="0" anchor="t" anchorCtr="0" upright="1">
                          <a:noAutofit/>
                        </wps:bodyPr>
                      </wps:wsp>
                      <wps:wsp>
                        <wps:cNvPr id="291" name="Text Box 245"/>
                        <wps:cNvSpPr txBox="1">
                          <a:spLocks noChangeArrowheads="1"/>
                        </wps:cNvSpPr>
                        <wps:spPr bwMode="auto">
                          <a:xfrm>
                            <a:off x="4632"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2</w:t>
                              </w:r>
                            </w:p>
                          </w:txbxContent>
                        </wps:txbx>
                        <wps:bodyPr rot="0" vert="horz" wrap="square" lIns="18000" tIns="0" rIns="18000" bIns="0" anchor="t" anchorCtr="0" upright="1">
                          <a:noAutofit/>
                        </wps:bodyPr>
                      </wps:wsp>
                      <wps:wsp>
                        <wps:cNvPr id="292" name="Text Box 246"/>
                        <wps:cNvSpPr txBox="1">
                          <a:spLocks noChangeArrowheads="1"/>
                        </wps:cNvSpPr>
                        <wps:spPr bwMode="auto">
                          <a:xfrm>
                            <a:off x="5757"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3</w:t>
                              </w:r>
                            </w:p>
                          </w:txbxContent>
                        </wps:txbx>
                        <wps:bodyPr rot="0" vert="horz" wrap="square" lIns="18000" tIns="0" rIns="18000" bIns="0" anchor="t" anchorCtr="0" upright="1">
                          <a:noAutofit/>
                        </wps:bodyPr>
                      </wps:wsp>
                      <wps:wsp>
                        <wps:cNvPr id="293" name="Text Box 247"/>
                        <wps:cNvSpPr txBox="1">
                          <a:spLocks noChangeArrowheads="1"/>
                        </wps:cNvSpPr>
                        <wps:spPr bwMode="auto">
                          <a:xfrm>
                            <a:off x="6852"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4</w:t>
                              </w:r>
                            </w:p>
                          </w:txbxContent>
                        </wps:txbx>
                        <wps:bodyPr rot="0" vert="horz" wrap="square" lIns="18000" tIns="0" rIns="18000" bIns="0" anchor="t" anchorCtr="0" upright="1">
                          <a:noAutofit/>
                        </wps:bodyPr>
                      </wps:wsp>
                      <wps:wsp>
                        <wps:cNvPr id="294" name="Text Box 248"/>
                        <wps:cNvSpPr txBox="1">
                          <a:spLocks noChangeArrowheads="1"/>
                        </wps:cNvSpPr>
                        <wps:spPr bwMode="auto">
                          <a:xfrm>
                            <a:off x="7902"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5</w:t>
                              </w:r>
                            </w:p>
                          </w:txbxContent>
                        </wps:txbx>
                        <wps:bodyPr rot="0" vert="horz" wrap="square" lIns="18000" tIns="0" rIns="18000" bIns="0" anchor="t" anchorCtr="0" upright="1">
                          <a:noAutofit/>
                        </wps:bodyPr>
                      </wps:wsp>
                      <wps:wsp>
                        <wps:cNvPr id="295" name="Line 249"/>
                        <wps:cNvCnPr/>
                        <wps:spPr bwMode="auto">
                          <a:xfrm>
                            <a:off x="2217" y="9438"/>
                            <a:ext cx="6390" cy="0"/>
                          </a:xfrm>
                          <a:prstGeom prst="line">
                            <a:avLst/>
                          </a:prstGeom>
                          <a:noFill/>
                          <a:ln w="952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296" name="Text Box 250"/>
                        <wps:cNvSpPr txBox="1">
                          <a:spLocks noChangeArrowheads="1"/>
                        </wps:cNvSpPr>
                        <wps:spPr bwMode="auto">
                          <a:xfrm>
                            <a:off x="3965" y="7988"/>
                            <a:ext cx="768"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A31BC5" w:rsidRDefault="00EA1046" w:rsidP="0059218F">
                              <w:pPr>
                                <w:jc w:val="center"/>
                                <w:rPr>
                                  <w:rFonts w:ascii="Arial" w:hAnsi="Arial" w:cs="Arial"/>
                                  <w:sz w:val="18"/>
                                  <w:szCs w:val="18"/>
                                  <w:lang w:val="de-DE"/>
                                </w:rPr>
                              </w:pPr>
                              <w:r w:rsidRPr="00A31BC5">
                                <w:rPr>
                                  <w:rFonts w:ascii="Arial" w:hAnsi="Arial" w:cs="Arial"/>
                                  <w:sz w:val="18"/>
                                  <w:szCs w:val="18"/>
                                  <w:lang w:val="de-DE"/>
                                </w:rPr>
                                <w:t>used samples</w:t>
                              </w:r>
                            </w:p>
                          </w:txbxContent>
                        </wps:txbx>
                        <wps:bodyPr rot="0" vert="horz" wrap="square" lIns="18000" tIns="0" rIns="18000" bIns="0" anchor="t" anchorCtr="0" upright="1">
                          <a:noAutofit/>
                        </wps:bodyPr>
                      </wps:wsp>
                      <wps:wsp>
                        <wps:cNvPr id="297" name="Line 251"/>
                        <wps:cNvCnPr/>
                        <wps:spPr bwMode="auto">
                          <a:xfrm flipV="1">
                            <a:off x="3270" y="9628"/>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98" name="Line 252"/>
                        <wps:cNvCnPr/>
                        <wps:spPr bwMode="auto">
                          <a:xfrm flipV="1">
                            <a:off x="3525" y="962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99" name="Line 253"/>
                        <wps:cNvCnPr/>
                        <wps:spPr bwMode="auto">
                          <a:xfrm flipV="1">
                            <a:off x="3780" y="9629"/>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0" name="Line 254"/>
                        <wps:cNvCnPr/>
                        <wps:spPr bwMode="auto">
                          <a:xfrm flipV="1">
                            <a:off x="4035" y="9523"/>
                            <a:ext cx="0" cy="525"/>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1" name="Line 255"/>
                        <wps:cNvCnPr/>
                        <wps:spPr bwMode="auto">
                          <a:xfrm flipV="1">
                            <a:off x="4319" y="9321"/>
                            <a:ext cx="0" cy="727"/>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2" name="Line 256"/>
                        <wps:cNvCnPr/>
                        <wps:spPr bwMode="auto">
                          <a:xfrm flipV="1">
                            <a:off x="4574" y="9291"/>
                            <a:ext cx="0" cy="758"/>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3" name="Line 257"/>
                        <wps:cNvCnPr/>
                        <wps:spPr bwMode="auto">
                          <a:xfrm flipV="1">
                            <a:off x="4829" y="9494"/>
                            <a:ext cx="0" cy="55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4" name="Line 258"/>
                        <wps:cNvCnPr/>
                        <wps:spPr bwMode="auto">
                          <a:xfrm flipV="1">
                            <a:off x="5084" y="9335"/>
                            <a:ext cx="0" cy="713"/>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5" name="Line 259"/>
                        <wps:cNvCnPr/>
                        <wps:spPr bwMode="auto">
                          <a:xfrm flipV="1">
                            <a:off x="5366" y="9539"/>
                            <a:ext cx="0" cy="51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6" name="Line 260"/>
                        <wps:cNvCnPr/>
                        <wps:spPr bwMode="auto">
                          <a:xfrm flipV="1">
                            <a:off x="5621" y="9630"/>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7" name="Line 261"/>
                        <wps:cNvCnPr/>
                        <wps:spPr bwMode="auto">
                          <a:xfrm flipV="1">
                            <a:off x="5876" y="9630"/>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8" name="Line 262"/>
                        <wps:cNvCnPr/>
                        <wps:spPr bwMode="auto">
                          <a:xfrm flipV="1">
                            <a:off x="6131" y="962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9" name="Line 263"/>
                        <wps:cNvCnPr/>
                        <wps:spPr bwMode="auto">
                          <a:xfrm flipV="1">
                            <a:off x="6420" y="9139"/>
                            <a:ext cx="0" cy="915"/>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0" name="Line 264"/>
                        <wps:cNvCnPr/>
                        <wps:spPr bwMode="auto">
                          <a:xfrm flipV="1">
                            <a:off x="6675" y="7288"/>
                            <a:ext cx="0" cy="2767"/>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1" name="Line 265"/>
                        <wps:cNvCnPr/>
                        <wps:spPr bwMode="auto">
                          <a:xfrm flipV="1">
                            <a:off x="6930" y="7414"/>
                            <a:ext cx="0" cy="264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12" name="Line 266"/>
                        <wps:cNvCnPr/>
                        <wps:spPr bwMode="auto">
                          <a:xfrm flipV="1">
                            <a:off x="7185" y="7451"/>
                            <a:ext cx="0" cy="2603"/>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3" name="Line 267"/>
                        <wps:cNvCnPr/>
                        <wps:spPr bwMode="auto">
                          <a:xfrm flipV="1">
                            <a:off x="7432" y="9178"/>
                            <a:ext cx="0" cy="87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4" name="Line 268"/>
                        <wps:cNvCnPr/>
                        <wps:spPr bwMode="auto">
                          <a:xfrm flipV="1">
                            <a:off x="7687" y="962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5" name="Line 269"/>
                        <wps:cNvCnPr/>
                        <wps:spPr bwMode="auto">
                          <a:xfrm flipV="1">
                            <a:off x="7942" y="962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6" name="Line 270"/>
                        <wps:cNvCnPr/>
                        <wps:spPr bwMode="auto">
                          <a:xfrm flipV="1">
                            <a:off x="8197" y="9628"/>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17" name="Line 271"/>
                        <wps:cNvCnPr/>
                        <wps:spPr bwMode="auto">
                          <a:xfrm flipV="1">
                            <a:off x="8475" y="9620"/>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8" name="Line 272"/>
                        <wps:cNvCnPr/>
                        <wps:spPr bwMode="auto">
                          <a:xfrm flipV="1">
                            <a:off x="8730" y="9621"/>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9" name="Text Box 273"/>
                        <wps:cNvSpPr txBox="1">
                          <a:spLocks noChangeArrowheads="1"/>
                        </wps:cNvSpPr>
                        <wps:spPr bwMode="auto">
                          <a:xfrm>
                            <a:off x="5090" y="7988"/>
                            <a:ext cx="843"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A31BC5" w:rsidRDefault="00EA1046" w:rsidP="0059218F">
                              <w:pPr>
                                <w:jc w:val="center"/>
                                <w:rPr>
                                  <w:rFonts w:ascii="Arial" w:hAnsi="Arial" w:cs="Arial"/>
                                  <w:sz w:val="18"/>
                                  <w:szCs w:val="18"/>
                                  <w:lang w:val="de-DE"/>
                                </w:rPr>
                              </w:pPr>
                              <w:r>
                                <w:rPr>
                                  <w:rFonts w:ascii="Arial" w:hAnsi="Arial" w:cs="Arial"/>
                                  <w:sz w:val="18"/>
                                  <w:szCs w:val="18"/>
                                  <w:lang w:val="de-DE"/>
                                </w:rPr>
                                <w:t>discarded</w:t>
                              </w:r>
                              <w:r w:rsidRPr="00A31BC5">
                                <w:rPr>
                                  <w:rFonts w:ascii="Arial" w:hAnsi="Arial" w:cs="Arial"/>
                                  <w:sz w:val="18"/>
                                  <w:szCs w:val="18"/>
                                  <w:lang w:val="de-DE"/>
                                </w:rPr>
                                <w:t xml:space="preserve"> samples</w:t>
                              </w:r>
                            </w:p>
                          </w:txbxContent>
                        </wps:txbx>
                        <wps:bodyPr rot="0" vert="horz" wrap="square" lIns="18000" tIns="0" rIns="18000" bIns="0" anchor="t" anchorCtr="0" upright="1">
                          <a:noAutofit/>
                        </wps:bodyPr>
                      </wps:wsp>
                      <wps:wsp>
                        <wps:cNvPr id="320" name="Line 274"/>
                        <wps:cNvCnPr/>
                        <wps:spPr bwMode="auto">
                          <a:xfrm flipH="1">
                            <a:off x="3781" y="8607"/>
                            <a:ext cx="315" cy="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Line 275"/>
                        <wps:cNvCnPr/>
                        <wps:spPr bwMode="auto">
                          <a:xfrm>
                            <a:off x="4575" y="8578"/>
                            <a:ext cx="210" cy="8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Line 276"/>
                        <wps:cNvCnPr/>
                        <wps:spPr bwMode="auto">
                          <a:xfrm>
                            <a:off x="5371" y="8621"/>
                            <a:ext cx="0" cy="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Line 277"/>
                        <wps:cNvCnPr/>
                        <wps:spPr bwMode="auto">
                          <a:xfrm>
                            <a:off x="5626" y="8621"/>
                            <a:ext cx="0" cy="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9" o:spid="_x0000_s1424" style="position:absolute;left:0;text-align:left;margin-left:33.75pt;margin-top:25.3pt;width:386.7pt;height:171.75pt;z-index:251667456" coordorigin="1809,7068" coordsize="7734,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">
                <v:line id="Line 234" o:spid="_x0000_s1425" style="position:absolute;flip:y;visibility:visible;mso-wrap-style:square" from="3072,7068" to="307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j1/8UAAADcAAAADwAAAGRycy9kb3ducmV2LnhtbESPwWrCQBCG70LfYZlCL0E3KohNXaW1&#10;FYTiQeuhxyE7TUKzsyE71fTtOwehx+Gf/5tvVpshtOZCfWoiO5hOcjDEZfQNVw7OH7vxEkwSZI9t&#10;ZHLwSwk267vRCgsfr3yky0kqoxBOBTqoRbrC2lTWFDBNYkes2VfsA4qOfWV9j1eFh9bO8nxhAzas&#10;F2rsaFtT+X36CaqxO/DrfJ69BJtlj/T2Ke+5Fece7ofnJzBCg/wv39p772C2VH1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j1/8UAAADcAAAADwAAAAAAAAAA&#10;AAAAAAChAgAAZHJzL2Rvd25yZXYueG1sUEsFBgAAAAAEAAQA+QAAAJMDAAAAAA==&#10;">
                  <v:stroke endarrow="block"/>
                </v:line>
                <v:line id="Line 235" o:spid="_x0000_s1426" style="position:absolute;visibility:visible;mso-wrap-style:square" from="3072,10053" to="889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X98UAAADcAAAADwAAAGRycy9kb3ducmV2LnhtbESPS2vDMBCE74X8B7GB3BrZOeThRAmh&#10;ptBDW8iDnrfWxjKxVsZSHfXfV4VAjsPMfMNsdtG2YqDeN44V5NMMBHHldMO1gvPp9XkJwgdkja1j&#10;UvBLHnbb0dMGC+1ufKDhGGqRIOwLVGBC6AopfWXIop+6jjh5F9dbDEn2tdQ93hLctnKWZXNpseG0&#10;YLCjF0PV9fhjFSxMeZALWb6fPsuhyVfxI359r5SajON+DSJQDI/wvf2mFcyWOfyfS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sX98UAAADcAAAADwAAAAAAAAAA&#10;AAAAAAChAgAAZHJzL2Rvd25yZXYueG1sUEsFBgAAAAAEAAQA+QAAAJMDAAAAAA==&#10;">
                  <v:stroke endarrow="block"/>
                </v:line>
                <v:line id="Line 236" o:spid="_x0000_s1427" style="position:absolute;visibility:visible;mso-wrap-style:square" from="4182,10023" to="4182,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ZFMYAAADcAAAADwAAAGRycy9kb3ducmV2LnhtbESPQWvCQBSE7wX/w/KE3uqmKQSJriIV&#10;QXso1Rb0+Mw+k2j2bdjdJum/7xYKHoeZ+YaZLwfTiI6cry0reJ4kIIgLq2suFXx9bp6mIHxA1thY&#10;JgU/5GG5GD3MMde25z11h1CKCGGfo4IqhDaX0hcVGfQT2xJH72KdwRClK6V22Ee4aWSaJJk0WHNc&#10;qLCl14qK2+HbKHh/+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WRTGAAAA3AAAAA8AAAAAAAAA&#10;AAAAAAAAoQIAAGRycy9kb3ducmV2LnhtbFBLBQYAAAAABAAEAPkAAACUAwAAAAA=&#10;"/>
                <v:line id="Line 237" o:spid="_x0000_s1428" style="position:absolute;visibility:visible;mso-wrap-style:square" from="5292,10023" to="5292,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8j8cAAADcAAAADwAAAGRycy9kb3ducmV2LnhtbESPT2vCQBTE7wW/w/IKvTWbKgRJXUWU&#10;gvZQ/FNoj8/sa5KafRt2t0n67V1B8DjMzG+Y2WIwjejI+dqygpckBUFcWF1zqeDz+PY8BeEDssbG&#10;Min4Jw+L+ehhhrm2Pe+pO4RSRAj7HBVUIbS5lL6oyKBPbEscvR/rDIYoXSm1wz7CTSPHaZpJgzXH&#10;hQpbWlVUnA9/RsHHZJd1y+37ZvjaZqdivT99//ZOqafHYfkKItAQ7uFbe6MVjK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3fyPxwAAANwAAAAPAAAAAAAA&#10;AAAAAAAAAKECAABkcnMvZG93bnJldi54bWxQSwUGAAAAAAQABAD5AAAAlQMAAAAA&#10;"/>
                <v:line id="Line 238" o:spid="_x0000_s1429" style="position:absolute;visibility:visible;mso-wrap-style:square" from="6402,10023" to="6402,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ZPvGAAAA3AAAAA8AAAAAAAAA&#10;AAAAAAAAoQIAAGRycy9kb3ducmV2LnhtbFBLBQYAAAAABAAEAPkAAACUAwAAAAA=&#10;"/>
                <v:line id="Line 239" o:spid="_x0000_s1430" style="position:absolute;visibility:visible;mso-wrap-style:square" from="7512,10023" to="7512,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line id="Line 240" o:spid="_x0000_s1431" style="position:absolute;visibility:visible;mso-wrap-style:square" from="8607,10023" to="8607,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XxfGAAAA3AAAAA8AAAAAAAAA&#10;AAAAAAAAoQIAAGRycy9kb3ducmV2LnhtbFBLBQYAAAAABAAEAPkAAACUAwAAAAA=&#10;"/>
                <v:shape id="Text Box 241" o:spid="_x0000_s1432" type="#_x0000_t202" style="position:absolute;left:3507;top:1009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HH8UA&#10;AADcAAAADwAAAGRycy9kb3ducmV2LnhtbESPzWsCMRTE7wX/h/AEbzWr4AerUUQQBHtx66W3183b&#10;D928LEnc3favbwqFHoeZ+Q2z3Q+mER05X1tWMJsmIIhzq2suFdzeT69rED4ga2wsk4Iv8rDfjV62&#10;mGrb85W6LJQiQtinqKAKoU2l9HlFBv3UtsTRK6wzGKJ0pdQO+wg3jZwnyVIarDkuVNjSsaL8kT2N&#10;gmGR3T6KU+GcpbfD97289N3qU6nJeDhsQAQawn/4r33WCubrF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wcfxQAAANwAAAAPAAAAAAAAAAAAAAAAAJgCAABkcnMv&#10;ZG93bnJldi54bWxQSwUGAAAAAAQABAD1AAAAigMAAAAA&#10;" filled="f" stroked="f">
                  <v:textbox inset=".5mm,0,.5mm,0">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1</w:t>
                        </w:r>
                      </w:p>
                    </w:txbxContent>
                  </v:textbox>
                </v:shape>
                <v:shape id="Text Box 242" o:spid="_x0000_s1433" type="#_x0000_t202" style="position:absolute;left:2745;top:706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TbcIA&#10;AADcAAAADwAAAGRycy9kb3ducmV2LnhtbERPy2rCQBTdC/7DcIXudFKhraSOIoIg6KZpNt3dZm4e&#10;beZOmBmT6Nc7C8Hl4bzX29G0oifnG8sKXhcJCOLC6oYrBfn3Yb4C4QOyxtYyKbiSh+1mOlljqu3A&#10;X9RnoRIxhH2KCuoQulRKX9Rk0C9sRxy50jqDIUJXSe1wiOGmlcskeZcGG44NNXa0r6n4zy5GwfiW&#10;5T/loXTO0nl3+6tOQ//xq9TLbNx9ggg0hqf44T5qBctVXBvPx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JNtwgAAANwAAAAPAAAAAAAAAAAAAAAAAJgCAABkcnMvZG93&#10;bnJldi54bWxQSwUGAAAAAAQABAD1AAAAhwMAAAAA&#10;" filled="f" stroked="f">
                  <v:textbox inset=".5mm,0,.5mm,0">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A</w:t>
                        </w:r>
                      </w:p>
                    </w:txbxContent>
                  </v:textbox>
                </v:shape>
                <v:shape id="Text Box 243" o:spid="_x0000_s1434" type="#_x0000_t202" style="position:absolute;left:1809;top:9352;width:1218;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g29sUA&#10;AADcAAAADwAAAGRycy9kb3ducmV2LnhtbESPT2sCMRTE7wW/Q3iCt5pVsNXVKCIIhfbS1Yu35+bt&#10;H928LEm6u+2nbwoFj8PM/IbZ7AbTiI6cry0rmE0TEMS51TWXCs6n4/MShA/IGhvLpOCbPOy2o6cN&#10;ptr2/EldFkoRIexTVFCF0KZS+rwig35qW+LoFdYZDFG6UmqHfYSbRs6T5EUarDkuVNjSoaL8nn0Z&#10;BcMiO1+KY+GcpY/9z61877vXq1KT8bBfgwg0hEf4v/2mFcyXK/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2Db2xQAAANwAAAAPAAAAAAAAAAAAAAAAAJgCAABkcnMv&#10;ZG93bnJldi54bWxQSwUGAAAAAAQABAD1AAAAigMAAAAA&#10;" filled="f" stroked="f">
                  <v:textbox inset=".5mm,0,.5mm,0">
                    <w:txbxContent>
                      <w:p w:rsidR="00EA1046" w:rsidRPr="001B21F2" w:rsidRDefault="00EA1046" w:rsidP="0059218F">
                        <w:pPr>
                          <w:jc w:val="right"/>
                          <w:rPr>
                            <w:rFonts w:ascii="Arial" w:hAnsi="Arial" w:cs="Arial"/>
                            <w:color w:val="008000"/>
                            <w:sz w:val="18"/>
                            <w:szCs w:val="18"/>
                            <w:lang w:val="de-DE"/>
                          </w:rPr>
                        </w:pPr>
                        <w:r w:rsidRPr="001B21F2">
                          <w:rPr>
                            <w:rFonts w:ascii="Arial" w:hAnsi="Arial" w:cs="Arial"/>
                            <w:color w:val="008000"/>
                            <w:sz w:val="18"/>
                            <w:szCs w:val="18"/>
                            <w:lang w:val="de-DE"/>
                          </w:rPr>
                          <w:t>Threshold</w:t>
                        </w:r>
                      </w:p>
                    </w:txbxContent>
                  </v:textbox>
                </v:shape>
                <v:shape id="Text Box 244" o:spid="_x0000_s1435" type="#_x0000_t202" style="position:absolute;left:8610;top:10098;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JtsMA&#10;AADcAAAADwAAAGRycy9kb3ducmV2LnhtbERPy2rCQBTdF/yH4Qru6kTB1qaZiAiC0G4a3XR3m7l5&#10;aOZOmBmTtF/fWRS6PJx3tptMJwZyvrWsYLVMQBCXVrdcK7icj49bED4ga+wsk4Jv8rDLZw8ZptqO&#10;/EFDEWoRQ9inqKAJoU+l9GVDBv3S9sSRq6wzGCJ0tdQOxxhuOrlOkidpsOXY0GBPh4bKW3E3CqZN&#10;cfmsjpVzlt73P9f6bRyev5RazKf9K4hAU/gX/7lPWsH6Jc6PZ+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sJtsMAAADcAAAADwAAAAAAAAAAAAAAAACYAgAAZHJzL2Rv&#10;d25yZXYueG1sUEsFBgAAAAAEAAQA9QAAAIgDAAAAAA==&#10;" filled="f" stroked="f">
                  <v:textbox inset=".5mm,0,.5mm,0">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Channel</w:t>
                        </w:r>
                      </w:p>
                    </w:txbxContent>
                  </v:textbox>
                </v:shape>
                <v:shape id="Text Box 245" o:spid="_x0000_s1436" type="#_x0000_t202" style="position:absolute;left:4632;top:1009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sLcUA&#10;AADcAAAADwAAAGRycy9kb3ducmV2LnhtbESPT2sCMRTE7wW/Q3iCt5pVaKurUUQQCvbS1Yu35+bt&#10;H928LEnc3fbTN4VCj8PM/IZZbwfTiI6cry0rmE0TEMS51TWXCs6nw/MChA/IGhvLpOCLPGw3o6c1&#10;ptr2/EldFkoRIexTVFCF0KZS+rwig35qW+LoFdYZDFG6UmqHfYSbRs6T5FUarDkuVNjSvqL8nj2M&#10;guElO1+KQ+GcpY/d96089t3bVanJeNitQAQawn/4r/2uFcyXM/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6wtxQAAANwAAAAPAAAAAAAAAAAAAAAAAJgCAABkcnMv&#10;ZG93bnJldi54bWxQSwUGAAAAAAQABAD1AAAAigMAAAAA&#10;" filled="f" stroked="f">
                  <v:textbox inset=".5mm,0,.5mm,0">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2</w:t>
                        </w:r>
                      </w:p>
                    </w:txbxContent>
                  </v:textbox>
                </v:shape>
                <v:shape id="Text Box 246" o:spid="_x0000_s1437" type="#_x0000_t202" style="position:absolute;left:5757;top:1009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yWsUA&#10;AADcAAAADwAAAGRycy9kb3ducmV2LnhtbESPT2vCQBTE7wW/w/IEb3VjoK1NXUUEoWAvjV68vWZf&#10;/tTs27C7JtFP3y0Uehxm5jfMajOaVvTkfGNZwWKegCAurG64UnA67h+XIHxA1thaJgU38rBZTx5W&#10;mGk78Cf1eahEhLDPUEEdQpdJ6YuaDPq57YijV1pnMETpKqkdDhFuWpkmybM02HBcqLGjXU3FJb8a&#10;BeNTfjqX+9I5Sx/b+3d1GPqXL6Vm03H7BiLQGP7Df+13rSB9TeH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TJaxQAAANwAAAAPAAAAAAAAAAAAAAAAAJgCAABkcnMv&#10;ZG93bnJldi54bWxQSwUGAAAAAAQABAD1AAAAigMAAAAA&#10;" filled="f" stroked="f">
                  <v:textbox inset=".5mm,0,.5mm,0">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3</w:t>
                        </w:r>
                      </w:p>
                    </w:txbxContent>
                  </v:textbox>
                </v:shape>
                <v:shape id="Text Box 247" o:spid="_x0000_s1438" type="#_x0000_t202" style="position:absolute;left:6852;top:1009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wcYA&#10;AADcAAAADwAAAGRycy9kb3ducmV2LnhtbESPT2sCMRTE7wW/Q3hCbzWrpVVXo4ggFNpLVy/enpu3&#10;f3TzsiTp7rafvikUPA4z8xtmvR1MIzpyvrasYDpJQBDnVtdcKjgdD08LED4ga2wsk4Jv8rDdjB7W&#10;mGrb8yd1WShFhLBPUUEVQptK6fOKDPqJbYmjV1hnMETpSqkd9hFuGjlLkldpsOa4UGFL+4ryW/Zl&#10;FAwv2elcHArnLH3sfq7le9/NL0o9jofdCkSgIdzD/+03rWC2fIa/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XwcYAAADcAAAADwAAAAAAAAAAAAAAAACYAgAAZHJz&#10;L2Rvd25yZXYueG1sUEsFBgAAAAAEAAQA9QAAAIsDAAAAAA==&#10;" filled="f" stroked="f">
                  <v:textbox inset=".5mm,0,.5mm,0">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4</w:t>
                        </w:r>
                      </w:p>
                    </w:txbxContent>
                  </v:textbox>
                </v:shape>
                <v:shape id="Text Box 248" o:spid="_x0000_s1439" type="#_x0000_t202" style="position:absolute;left:7902;top:1009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PtcYA&#10;AADcAAAADwAAAGRycy9kb3ducmV2LnhtbESPT2sCMRTE7wW/Q3hCbzWrtFVXo4ggFNpLVy/enpu3&#10;f3TzsiTp7rafvikUPA4z8xtmvR1MIzpyvrasYDpJQBDnVtdcKjgdD08LED4ga2wsk4Jv8rDdjB7W&#10;mGrb8yd1WShFhLBPUUEVQptK6fOKDPqJbYmjV1hnMETpSqkd9hFuGjlLkldpsOa4UGFL+4ryW/Zl&#10;FAwv2elcHArnLH3sfq7le9/NL0o9jofdCkSgIdzD/+03rWC2fIa/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APtcYAAADcAAAADwAAAAAAAAAAAAAAAACYAgAAZHJz&#10;L2Rvd25yZXYueG1sUEsFBgAAAAAEAAQA9QAAAIsDAAAAAA==&#10;" filled="f" stroked="f">
                  <v:textbox inset=".5mm,0,.5mm,0">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5</w:t>
                        </w:r>
                      </w:p>
                    </w:txbxContent>
                  </v:textbox>
                </v:shape>
                <v:line id="Line 249" o:spid="_x0000_s1440" style="position:absolute;visibility:visible;mso-wrap-style:square" from="2217,9438" to="8607,9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F3XsIAAADcAAAADwAAAGRycy9kb3ducmV2LnhtbESPQWvCQBSE7wX/w/IEL0U3Wqpt6ipF&#10;EDwaFc+P7GsSk/c2ZLca/71bEHocZuYbZrnuuVFX6nzlxMB0koAiyZ2tpDBwOm7HH6B8QLHYOCED&#10;d/KwXg1elphad5OMrodQqAgRn6KBMoQ21drnJTH6iWtJovfjOsYQZVdo2+EtwrnRsySZa8ZK4kKJ&#10;LW1KyuvDLxvQ9VstxwUz2/vmlS6cnfd9Zsxo2H9/gQrUh//ws72zBmaf7/B3Jh4Bv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F3XsIAAADcAAAADwAAAAAAAAAAAAAA&#10;AAChAgAAZHJzL2Rvd25yZXYueG1sUEsFBgAAAAAEAAQA+QAAAJADAAAAAA==&#10;" strokecolor="green">
                  <v:stroke dashstyle="dash"/>
                </v:line>
                <v:shape id="Text Box 250" o:spid="_x0000_s1441" type="#_x0000_t202" style="position:absolute;left:3965;top:7988;width:768;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40WcUA&#10;AADcAAAADwAAAGRycy9kb3ducmV2LnhtbESPT2sCMRTE7wW/Q3iCt5pV0OpqFBGEQnvp6sXbc/P2&#10;j25eliTd3fbTN4VCj8PM/IbZ7gfTiI6cry0rmE0TEMS51TWXCi7n0/MKhA/IGhvLpOCLPOx3o6ct&#10;ptr2/EFdFkoRIexTVFCF0KZS+rwig35qW+LoFdYZDFG6UmqHfYSbRs6TZCkN1hwXKmzpWFH+yD6N&#10;gmGRXa7FqXDO0vvh+16+9d3LTanJeDhsQAQawn/4r/2qFczXS/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jRZxQAAANwAAAAPAAAAAAAAAAAAAAAAAJgCAABkcnMv&#10;ZG93bnJldi54bWxQSwUGAAAAAAQABAD1AAAAigMAAAAA&#10;" filled="f" stroked="f">
                  <v:textbox inset=".5mm,0,.5mm,0">
                    <w:txbxContent>
                      <w:p w:rsidR="00EA1046" w:rsidRPr="00A31BC5" w:rsidRDefault="00EA1046" w:rsidP="0059218F">
                        <w:pPr>
                          <w:jc w:val="center"/>
                          <w:rPr>
                            <w:rFonts w:ascii="Arial" w:hAnsi="Arial" w:cs="Arial"/>
                            <w:sz w:val="18"/>
                            <w:szCs w:val="18"/>
                            <w:lang w:val="de-DE"/>
                          </w:rPr>
                        </w:pPr>
                        <w:r w:rsidRPr="00A31BC5">
                          <w:rPr>
                            <w:rFonts w:ascii="Arial" w:hAnsi="Arial" w:cs="Arial"/>
                            <w:sz w:val="18"/>
                            <w:szCs w:val="18"/>
                            <w:lang w:val="de-DE"/>
                          </w:rPr>
                          <w:t>used samples</w:t>
                        </w:r>
                      </w:p>
                    </w:txbxContent>
                  </v:textbox>
                </v:shape>
                <v:line id="Line 251" o:spid="_x0000_s1442" style="position:absolute;flip:y;visibility:visible;mso-wrap-style:square" from="3270,9628" to="3270,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Jcu8UAAADcAAAADwAAAGRycy9kb3ducmV2LnhtbESP3WrCQBSE7wXfYTlC73RjCv1Js0op&#10;KFaqUM0DnGZPk2D2bNhdY3x7t1DwcpiZb5h8OZhW9OR8Y1nBfJaAIC6tbrhSUBxX0xcQPiBrbC2T&#10;git5WC7GoxwzbS/8Tf0hVCJC2GeooA6hy6T0ZU0G/cx2xNH7tc5giNJVUju8RLhpZZokT9Jgw3Gh&#10;xo4+aipPh7NRsPvqtp+F/6FqG479fteuH/cuVephMry/gQg0hHv4v73RCtLXZ/g7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Jcu8UAAADcAAAADwAAAAAAAAAA&#10;AAAAAAChAgAAZHJzL2Rvd25yZXYueG1sUEsFBgAAAAAEAAQA+QAAAJMDAAAAAA==&#10;" strokecolor="silver" strokeweight="3pt"/>
                <v:line id="Line 252" o:spid="_x0000_s1443" style="position:absolute;flip:y;visibility:visible;mso-wrap-style:square" from="3525,9629" to="3525,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3IycEAAADcAAAADwAAAGRycy9kb3ducmV2LnhtbERPy4rCMBTdC/MP4QruNLWCOB2jyIAy&#10;yij4+IBrc22LzU1JMrX+vVkMuDyc93zZmVq05HxlWcF4lIAgzq2uuFBwOa+HMxA+IGusLZOCJ3lY&#10;Lj56c8y0ffCR2lMoRAxhn6GCMoQmk9LnJRn0I9sQR+5mncEQoSukdviI4aaWaZJMpcGKY0OJDX2X&#10;lN9Pf0bB/rfZbS/+SsUunNvDvt5MDi5VatDvVl8gAnXhLf53/2gF6WdcG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fcjJwQAAANwAAAAPAAAAAAAAAAAAAAAA&#10;AKECAABkcnMvZG93bnJldi54bWxQSwUGAAAAAAQABAD5AAAAjwMAAAAA&#10;" strokecolor="silver" strokeweight="3pt"/>
                <v:line id="Line 253" o:spid="_x0000_s1444" style="position:absolute;flip:y;visibility:visible;mso-wrap-style:square" from="3780,9629" to="3780,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1/GMQAAADcAAAADwAAAGRycy9kb3ducmV2LnhtbESPQWsCMRSE74X+h/CEXkrN1mKpW6NU&#10;wSreaqXnx+Z1s7jvZZukuv57IxR6HGbmG2Y677lVRwqx8WLgcViAIqm8baQ2sP9cPbyAignFYuuF&#10;DJwpwnx2ezPF0vqTfNBxl2qVIRJLNOBS6kqtY+WIMQ59R5K9bx8YU5ah1jbgKcO51aOieNaMjeQF&#10;hx0tHVWH3S8bGLuKN6v9+v7nCbchMfPiff1lzN2gf3sFlahP/+G/9sYaGE0mcD2Tj4Ce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DX8YxAAAANwAAAAPAAAAAAAAAAAA&#10;AAAAAKECAABkcnMvZG93bnJldi54bWxQSwUGAAAAAAQABAD5AAAAkgMAAAAA&#10;" strokeweight="3pt"/>
                <v:line id="Line 254" o:spid="_x0000_s1445" style="position:absolute;flip:y;visibility:visible;mso-wrap-style:square" from="4035,9523" to="4035,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e1cEAAADcAAAADwAAAGRycy9kb3ducmV2LnhtbERPy4rCMBTdD/gP4QruxlSFYahNRQSH&#10;UVTw8QHX5toWm5uSxFr/3iwGZnk472zRm0Z05HxtWcFknIAgLqyuuVRwOa8/v0H4gKyxsUwKXuRh&#10;kQ8+Mky1ffKRulMoRQxhn6KCKoQ2ldIXFRn0Y9sSR+5mncEQoSuldviM4aaR0yT5kgZrjg0VtrSq&#10;qLifHkbBftduNxd/pXIbzt1h3/zMDm6q1GjYL+cgAvXhX/zn/tUKZkmcH8/EIyD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4F7VwQAAANwAAAAPAAAAAAAAAAAAAAAA&#10;AKECAABkcnMvZG93bnJldi54bWxQSwUGAAAAAAQABAD5AAAAjwMAAAAA&#10;" strokecolor="silver" strokeweight="3pt"/>
                <v:line id="Line 255" o:spid="_x0000_s1446" style="position:absolute;flip:y;visibility:visible;mso-wrap-style:square" from="4319,9321" to="4319,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7TsUAAADcAAAADwAAAGRycy9kb3ducmV2LnhtbESP3WrCQBSE7wt9h+UUvGs2KhSJWUWE&#10;lhoawZ8HOGaPSTB7NuxuY/r23ULBy2FmvmHy9Wg6MZDzrWUF0yQFQVxZ3XKt4Hx6f12A8AFZY2eZ&#10;FPyQh/Xq+SnHTNs7H2g4hlpECPsMFTQh9JmUvmrIoE9sTxy9q3UGQ5SultrhPcJNJ2dp+iYNthwX&#10;Guxp21B1O34bBeVXX+zO/kJ1EU7Dvuw+5ns3U2ryMm6WIAKN4RH+b39qBfN0Cn9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z7TsUAAADcAAAADwAAAAAAAAAA&#10;AAAAAAChAgAAZHJzL2Rvd25yZXYueG1sUEsFBgAAAAAEAAQA+QAAAJMDAAAAAA==&#10;" strokecolor="silver" strokeweight="3pt"/>
                <v:line id="Line 256" o:spid="_x0000_s1447" style="position:absolute;flip:y;visibility:visible;mso-wrap-style:square" from="4574,9291" to="4574,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lOcUAAADcAAAADwAAAGRycy9kb3ducmV2LnhtbESP0WrCQBRE34X+w3ILfTObRpCSuooU&#10;WtqgQjUfcJu9TYLZu2F3m8S/dwWhj8PMnGFWm8l0YiDnW8sKnpMUBHFldcu1gvL0Pn8B4QOyxs4y&#10;KbiQh836YbbCXNuRv2k4hlpECPscFTQh9LmUvmrIoE9sTxy9X+sMhihdLbXDMcJNJ7M0XUqDLceF&#10;Bnt6a6g6H/+Mgv2uL75K/0N1EU7DYd99LA4uU+rpcdq+ggg0hf/wvf2pFSzSDG5n4hG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lOcUAAADcAAAADwAAAAAAAAAA&#10;AAAAAAChAgAAZHJzL2Rvd25yZXYueG1sUEsFBgAAAAAEAAQA+QAAAJMDAAAAAA==&#10;" strokecolor="silver" strokeweight="3pt"/>
                <v:line id="Line 257" o:spid="_x0000_s1448" style="position:absolute;flip:y;visibility:visible;mso-wrap-style:square" from="4829,9494" to="4829,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7S6MQAAADcAAAADwAAAGRycy9kb3ducmV2LnhtbESPQUsDMRSE74L/ITyhl2Kz7VKRtWmx&#10;hdrirbV4fmyem8V9L2uStuu/N4LgcZiZb5jFauBOXSjE1ouB6aQARVJ720pj4PS2vX8EFROKxc4L&#10;GfimCKvl7c0CK+uvcqDLMTUqQyRWaMCl1Fdax9oRY5z4niR7Hz4wpixDo23Aa4Zzp2dF8aAZW8kL&#10;DnvaOKo/j2c2MHc177en3firxNeQmHn9sns3ZnQ3PD+BSjSk//Bfe28NlEUJv2fyEd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DtLoxAAAANwAAAAPAAAAAAAAAAAA&#10;AAAAAKECAABkcnMvZG93bnJldi54bWxQSwUGAAAAAAQABAD5AAAAkgMAAAAA&#10;" strokeweight="3pt"/>
                <v:line id="Line 258" o:spid="_x0000_s1449" style="position:absolute;flip:y;visibility:visible;mso-wrap-style:square" from="5084,9335" to="5084,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tY1sUAAADcAAAADwAAAGRycy9kb3ducmV2LnhtbESP0WrCQBRE3wv+w3IF3+rGWEpJXYMI&#10;FhsaoeoH3GavSTB7N+xuY/r33ULBx2FmzjCrfDSdGMj51rKCxTwBQVxZ3XKt4HzaPb6A8AFZY2eZ&#10;FPyQh3w9eVhhpu2NP2k4hlpECPsMFTQh9JmUvmrIoJ/bnjh6F+sMhihdLbXDW4SbTqZJ8iwNthwX&#10;Guxp21B1PX4bBeVHX7yf/RfVRTgNh7J7Wx5cqtRsOm5eQQQawz38395rBcvkC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tY1sUAAADcAAAADwAAAAAAAAAA&#10;AAAAAAChAgAAZHJzL2Rvd25yZXYueG1sUEsFBgAAAAAEAAQA+QAAAJMDAAAAAA==&#10;" strokecolor="silver" strokeweight="3pt"/>
                <v:line id="Line 259" o:spid="_x0000_s1450" style="position:absolute;flip:y;visibility:visible;mso-wrap-style:square" from="5366,9539" to="5366,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f9TcUAAADcAAAADwAAAGRycy9kb3ducmV2LnhtbESP0WrCQBRE3wv+w3IF3+rGSEtJXYMI&#10;FhsaoeoH3GavSTB7N+xuY/r33ULBx2FmzjCrfDSdGMj51rKCxTwBQVxZ3XKt4HzaPb6A8AFZY2eZ&#10;FPyQh3w9eVhhpu2NP2k4hlpECPsMFTQh9JmUvmrIoJ/bnjh6F+sMhihdLbXDW4SbTqZJ8iwNthwX&#10;Guxp21B1PX4bBeVHX7yf/RfVRTgNh7J7Wx5cqtRsOm5eQQQawz38395rBcvkC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f9TcUAAADcAAAADwAAAAAAAAAA&#10;AAAAAAChAgAAZHJzL2Rvd25yZXYueG1sUEsFBgAAAAAEAAQA+QAAAJMDAAAAAA==&#10;" strokecolor="silver" strokeweight="3pt"/>
                <v:line id="Line 260" o:spid="_x0000_s1451" style="position:absolute;flip:y;visibility:visible;mso-wrap-style:square" from="5621,9630" to="5621,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VjOsMAAADcAAAADwAAAGRycy9kb3ducmV2LnhtbESP0YrCMBRE34X9h3AF3zRVQZauUURY&#10;cUUFqx9wt7m2xeamJNla/94Iwj4OM3OGmS87U4uWnK8sKxiPEhDEudUVFwou5+/hJwgfkDXWlknB&#10;gzwsFx+9Oaba3vlEbRYKESHsU1RQhtCkUvq8JIN+ZBvi6F2tMxiidIXUDu8Rbmo5SZKZNFhxXCix&#10;oXVJ+S37MwoO+2b3c/G/VOzCuT0e6s306CZKDfrd6gtEoC78h9/trVYwTWbwOhOP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FYzrDAAAA3AAAAA8AAAAAAAAAAAAA&#10;AAAAoQIAAGRycy9kb3ducmV2LnhtbFBLBQYAAAAABAAEAPkAAACRAwAAAAA=&#10;" strokecolor="silver" strokeweight="3pt"/>
                <v:line id="Line 261" o:spid="_x0000_s1452" style="position:absolute;flip:y;visibility:visible;mso-wrap-style:square" from="5876,9630" to="5876,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XU68QAAADcAAAADwAAAGRycy9kb3ducmV2LnhtbESPQWsCMRSE74X+h/CEXopmW2mV1ShV&#10;sEpvteL5sXluFve9bJNUt/++KRR6HGbmG2a+7LlVFwqx8WLgYVSAIqm8baQ2cPjYDKegYkKx2Hoh&#10;A98UYbm4vZljaf1V3umyT7XKEIklGnApdaXWsXLEGEe+I8neyQfGlGWotQ14zXBu9WNRPGvGRvKC&#10;w47Wjqrz/osNPLmKd5vD9v5zjG8hMfPqdXs05m7Qv8xAJerTf/ivvbMGxsUEfs/kI6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NdTrxAAAANwAAAAPAAAAAAAAAAAA&#10;AAAAAKECAABkcnMvZG93bnJldi54bWxQSwUGAAAAAAQABAD5AAAAkgMAAAAA&#10;" strokeweight="3pt"/>
                <v:line id="Line 262" o:spid="_x0000_s1453" style="position:absolute;flip:y;visibility:visible;mso-wrap-style:square" from="6131,9629" to="6131,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S08EAAADcAAAADwAAAGRycy9kb3ducmV2LnhtbERPy4rCMBTdD/gP4QruxlSFYahNRQSH&#10;UVTw8QHX5toWm5uSxFr/3iwGZnk472zRm0Z05HxtWcFknIAgLqyuuVRwOa8/v0H4gKyxsUwKXuRh&#10;kQ8+Mky1ffKRulMoRQxhn6KCKoQ2ldIXFRn0Y9sSR+5mncEQoSuldviM4aaR0yT5kgZrjg0VtrSq&#10;qLifHkbBftduNxd/pXIbzt1h3/zMDm6q1GjYL+cgAvXhX/zn/tUKZklcG8/EIyD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llLTwQAAANwAAAAPAAAAAAAAAAAAAAAA&#10;AKECAABkcnMvZG93bnJldi54bWxQSwUGAAAAAAQABAD5AAAAjwMAAAAA&#10;" strokecolor="silver" strokeweight="3pt"/>
                <v:line id="Line 263" o:spid="_x0000_s1454" style="position:absolute;flip:y;visibility:visible;mso-wrap-style:square" from="6420,9139" to="6420,1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r3SMUAAADcAAAADwAAAGRycy9kb3ducmV2LnhtbESP0WrCQBRE3wv+w3IF3+rGCKVNXYMI&#10;FhsaoeoH3GavSTB7N+xuY/r33ULBx2FmzjCrfDSdGMj51rKCxTwBQVxZ3XKt4HzaPT6D8AFZY2eZ&#10;FPyQh3w9eVhhpu2NP2k4hlpECPsMFTQh9JmUvmrIoJ/bnjh6F+sMhihdLbXDW4SbTqZJ8iQNthwX&#10;Guxp21B1PX4bBeVHX7yf/RfVRTgNh7J7Wx5cqtRsOm5eQQQawz38395rBcvkB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r3SMUAAADcAAAADwAAAAAAAAAA&#10;AAAAAAChAgAAZHJzL2Rvd25yZXYueG1sUEsFBgAAAAAEAAQA+QAAAJMDAAAAAA==&#10;" strokecolor="silver" strokeweight="3pt"/>
                <v:line id="Line 264" o:spid="_x0000_s1455" style="position:absolute;flip:y;visibility:visible;mso-wrap-style:square" from="6675,7288" to="6675,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nICMEAAADcAAAADwAAAGRycy9kb3ducmV2LnhtbERPy4rCMBTdD/gP4QqzG1MVBqlNRQSH&#10;UVTw8QHX5toWm5uSxNr5e7MYcHk472zRm0Z05HxtWcF4lIAgLqyuuVRwOa+/ZiB8QNbYWCYFf+Rh&#10;kQ8+Mky1ffKRulMoRQxhn6KCKoQ2ldIXFRn0I9sSR+5mncEQoSuldviM4aaRkyT5lgZrjg0VtrSq&#10;qLifHkbBftduNxd/pXIbzt1h3/xMD26i1OewX85BBOrDW/zv/tUKpuM4P56JR0D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OcgIwQAAANwAAAAPAAAAAAAAAAAAAAAA&#10;AKECAABkcnMvZG93bnJldi54bWxQSwUGAAAAAAQABAD5AAAAjwMAAAAA&#10;" strokecolor="silver" strokeweight="3pt"/>
                <v:line id="Line 265" o:spid="_x0000_s1456" style="position:absolute;flip:y;visibility:visible;mso-wrap-style:square" from="6930,7414" to="6930,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l/2cQAAADcAAAADwAAAGRycy9kb3ducmV2LnhtbESPQUsDMRSE74L/ITzBS7HZtbTI2rRY&#10;obb01lo8PzbPzeK+l20S2/XfG6HgcZiZb5j5cuBOnSnE1ouBclyAIqm9baUxcHxfPzyBignFYueF&#10;DPxQhOXi9maOlfUX2dP5kBqVIRIrNOBS6iutY+2IMY59T5K9Tx8YU5ah0TbgJcO5049FMdOMreQF&#10;hz29Oqq/Dt9sYOpq3q6Pm9FpgruQmHn1tvkw5v5ueHkGlWhI/+Fre2sNTMoS/s7kI6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SX/ZxAAAANwAAAAPAAAAAAAAAAAA&#10;AAAAAKECAABkcnMvZG93bnJldi54bWxQSwUGAAAAAAQABAD5AAAAkgMAAAAA&#10;" strokeweight="3pt"/>
                <v:line id="Line 266" o:spid="_x0000_s1457" style="position:absolute;flip:y;visibility:visible;mso-wrap-style:square" from="7185,7451" to="7185,1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fz5MMAAADcAAAADwAAAGRycy9kb3ducmV2LnhtbESP3YrCMBSE74V9h3AWvNPUCrJUoywL&#10;u6io4M8DHJtjW2xOShJrfXsjCHs5zMw3zGzRmVq05HxlWcFomIAgzq2uuFBwOv4OvkD4gKyxtkwK&#10;HuRhMf/ozTDT9s57ag+hEBHCPkMFZQhNJqXPSzLoh7Yhjt7FOoMhSldI7fAe4aaWaZJMpMGK40KJ&#10;Df2UlF8PN6Ngu2nWq5M/U7EOx3a3rf/GO5cq1f/svqcgAnXhP/xuL7WC8SiF15l4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n8+TDAAAA3AAAAA8AAAAAAAAAAAAA&#10;AAAAoQIAAGRycy9kb3ducmV2LnhtbFBLBQYAAAAABAAEAPkAAACRAwAAAAA=&#10;" strokecolor="silver" strokeweight="3pt"/>
                <v:line id="Line 267" o:spid="_x0000_s1458" style="position:absolute;flip:y;visibility:visible;mso-wrap-style:square" from="7432,9178" to="7432,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tWf8UAAADcAAAADwAAAGRycy9kb3ducmV2LnhtbESP0WrCQBRE3wv+w3IF3+pGA6WkriKC&#10;UkMjmPgBt9nbJDR7N+xuY/r33UKhj8PMnGE2u8n0YiTnO8sKVssEBHFtdceNglt1fHwG4QOyxt4y&#10;KfgmD7vt7GGDmbZ3vtJYhkZECPsMFbQhDJmUvm7JoF/agTh6H9YZDFG6RmqH9wg3vVwnyZM02HFc&#10;aHGgQ0v1Z/llFBRvQ36++Xdq8lCNl6I/pRe3Vmoxn/YvIAJN4T/8137VCtJVCr9n4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tWf8UAAADcAAAADwAAAAAAAAAA&#10;AAAAAAChAgAAZHJzL2Rvd25yZXYueG1sUEsFBgAAAAAEAAQA+QAAAJMDAAAAAA==&#10;" strokecolor="silver" strokeweight="3pt"/>
                <v:line id="Line 268" o:spid="_x0000_s1459" style="position:absolute;flip:y;visibility:visible;mso-wrap-style:square" from="7687,9629" to="7687,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LOC8UAAADcAAAADwAAAGRycy9kb3ducmV2LnhtbESP3WrCQBSE7wu+w3IE7+rmp5SSuoYi&#10;WFSqUPUBjtljEpo9G3a3Mb59t1Do5TAz3zCLcjSdGMj51rKCdJ6AIK6sbrlWcD6tH19A+ICssbNM&#10;Cu7koVxOHhZYaHvjTxqOoRYRwr5ABU0IfSGlrxoy6Oe2J47e1TqDIUpXS+3wFuGmk1mSPEuDLceF&#10;BntaNVR9Hb+Ngv1Hv9ue/YXqXTgNh333nh9cptRsOr69ggg0hv/wX3ujFeTpE/yei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LOC8UAAADcAAAADwAAAAAAAAAA&#10;AAAAAAChAgAAZHJzL2Rvd25yZXYueG1sUEsFBgAAAAAEAAQA+QAAAJMDAAAAAA==&#10;" strokecolor="silver" strokeweight="3pt"/>
                <v:line id="Line 269" o:spid="_x0000_s1460" style="position:absolute;flip:y;visibility:visible;mso-wrap-style:square" from="7942,9629" to="7942,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5rkMUAAADcAAAADwAAAGRycy9kb3ducmV2LnhtbESP3WrCQBSE7wu+w3IE7+rmh5aSuoYi&#10;WFSqUPUBjtljEpo9G3a3Mb59t1Do5TAz3zCLcjSdGMj51rKCdJ6AIK6sbrlWcD6tH19A+ICssbNM&#10;Cu7koVxOHhZYaHvjTxqOoRYRwr5ABU0IfSGlrxoy6Oe2J47e1TqDIUpXS+3wFuGmk1mSPEuDLceF&#10;BntaNVR9Hb+Ngv1Hv9ue/YXqXTgNh333nh9cptRsOr69ggg0hv/wX3ujFeTpE/yei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5rkMUAAADcAAAADwAAAAAAAAAA&#10;AAAAAAChAgAAZHJzL2Rvd25yZXYueG1sUEsFBgAAAAAEAAQA+QAAAJMDAAAAAA==&#10;" strokecolor="silver" strokeweight="3pt"/>
                <v:line id="Line 270" o:spid="_x0000_s1461" style="position:absolute;flip:y;visibility:visible;mso-wrap-style:square" from="8197,9628" to="8197,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DnrcQAAADcAAAADwAAAGRycy9kb3ducmV2LnhtbESPX2sCMRDE3wv9DmELfSk1p6KUq1Gq&#10;YBXf/EOfl8v2cvR2c02iXr99Uyj4OMzMb5jZoudWXSjExouB4aAARVJ520ht4HRcP7+AignFYuuF&#10;DPxQhMX8/m6GpfVX2dPlkGqVIRJLNOBS6kqtY+WIMQ58R5K9Tx8YU5ah1jbgNcO51aOimGrGRvKC&#10;w45Wjqqvw5kNTFzF2/Vp8/Q9xl1IzLx833wY8/jQv72CStSnW/i/vbUGxsMp/J3JR0DP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oOetxAAAANwAAAAPAAAAAAAAAAAA&#10;AAAAAKECAABkcnMvZG93bnJldi54bWxQSwUGAAAAAAQABAD5AAAAkgMAAAAA&#10;" strokeweight="3pt"/>
                <v:line id="Line 271" o:spid="_x0000_s1462" style="position:absolute;flip:y;visibility:visible;mso-wrap-style:square" from="8475,9620" to="8475,10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BQfMUAAADcAAAADwAAAGRycy9kb3ducmV2LnhtbESP3WrCQBSE7wu+w3IE7+rmB9qSuoYi&#10;WFSqUPUBjtljEpo9G3a3Mb59t1Do5TAz3zCLcjSdGMj51rKCdJ6AIK6sbrlWcD6tH19A+ICssbNM&#10;Cu7koVxOHhZYaHvjTxqOoRYRwr5ABU0IfSGlrxoy6Oe2J47e1TqDIUpXS+3wFuGmk1mSPEmDLceF&#10;BntaNVR9Hb+Ngv1Hv9ue/YXqXTgNh333nh9cptRsOr69ggg0hv/wX3ujFeTpM/yei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BQfMUAAADcAAAADwAAAAAAAAAA&#10;AAAAAAChAgAAZHJzL2Rvd25yZXYueG1sUEsFBgAAAAAEAAQA+QAAAJMDAAAAAA==&#10;" strokecolor="silver" strokeweight="3pt"/>
                <v:line id="Line 272" o:spid="_x0000_s1463" style="position:absolute;flip:y;visibility:visible;mso-wrap-style:square" from="8730,9621" to="8730,10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EDsEAAADcAAAADwAAAGRycy9kb3ducmV2LnhtbERPy4rCMBTdD/gP4QqzG1MVBqlNRQSH&#10;UVTw8QHX5toWm5uSxNr5e7MYcHk472zRm0Z05HxtWcF4lIAgLqyuuVRwOa+/ZiB8QNbYWCYFf+Rh&#10;kQ8+Mky1ffKRulMoRQxhn6KCKoQ2ldIXFRn0I9sSR+5mncEQoSuldviM4aaRkyT5lgZrjg0VtrSq&#10;qLifHkbBftduNxd/pXIbzt1h3/xMD26i1OewX85BBOrDW/zv/tUKpuO4Np6JR0D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T8QOwQAAANwAAAAPAAAAAAAAAAAAAAAA&#10;AKECAABkcnMvZG93bnJldi54bWxQSwUGAAAAAAQABAD5AAAAjwMAAAAA&#10;" strokecolor="silver" strokeweight="3pt"/>
                <v:shape id="Text Box 273" o:spid="_x0000_s1464" type="#_x0000_t202" style="position:absolute;left:5090;top:7988;width:843;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s7MYA&#10;AADcAAAADwAAAGRycy9kb3ducmV2LnhtbESPT2sCMRTE74V+h/AK3mrWSquuRpGCINRLVy/enpu3&#10;f9rNy5LE3W0/vSkUPA4z8xtmtRlMIzpyvrasYDJOQBDnVtdcKjgdd89zED4ga2wsk4If8rBZPz6s&#10;MNW250/qslCKCGGfooIqhDaV0ucVGfRj2xJHr7DOYIjSlVI77CPcNPIlSd6kwZrjQoUtvVeUf2dX&#10;o2B4zU7nYlc4Z+mw/f0qP/pudlFq9DRslyACDeEe/m/vtYLpZAF/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Os7MYAAADcAAAADwAAAAAAAAAAAAAAAACYAgAAZHJz&#10;L2Rvd25yZXYueG1sUEsFBgAAAAAEAAQA9QAAAIsDAAAAAA==&#10;" filled="f" stroked="f">
                  <v:textbox inset=".5mm,0,.5mm,0">
                    <w:txbxContent>
                      <w:p w:rsidR="00EA1046" w:rsidRPr="00A31BC5" w:rsidRDefault="00EA1046" w:rsidP="0059218F">
                        <w:pPr>
                          <w:jc w:val="center"/>
                          <w:rPr>
                            <w:rFonts w:ascii="Arial" w:hAnsi="Arial" w:cs="Arial"/>
                            <w:sz w:val="18"/>
                            <w:szCs w:val="18"/>
                            <w:lang w:val="de-DE"/>
                          </w:rPr>
                        </w:pPr>
                        <w:r>
                          <w:rPr>
                            <w:rFonts w:ascii="Arial" w:hAnsi="Arial" w:cs="Arial"/>
                            <w:sz w:val="18"/>
                            <w:szCs w:val="18"/>
                            <w:lang w:val="de-DE"/>
                          </w:rPr>
                          <w:t>discarded</w:t>
                        </w:r>
                        <w:r w:rsidRPr="00A31BC5">
                          <w:rPr>
                            <w:rFonts w:ascii="Arial" w:hAnsi="Arial" w:cs="Arial"/>
                            <w:sz w:val="18"/>
                            <w:szCs w:val="18"/>
                            <w:lang w:val="de-DE"/>
                          </w:rPr>
                          <w:t xml:space="preserve"> samples</w:t>
                        </w:r>
                      </w:p>
                    </w:txbxContent>
                  </v:textbox>
                </v:shape>
                <v:line id="Line 274" o:spid="_x0000_s1465" style="position:absolute;flip:x;visibility:visible;mso-wrap-style:square" from="3781,8607" to="4096,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lWMUAAADcAAAADwAAAGRycy9kb3ducmV2LnhtbESPwUrDQBCG74LvsIzQS7AbG5Aauy2t&#10;bUGQHlo9eByyYxLMzobstI1v7xwEj8M//zffLFZj6MyFhtRGdvAwzcEQV9G3XDv4eN/fz8EkQfbY&#10;RSYHP5Rgtby9WWDp45WPdDlJbRTCqUQHjUhfWpuqhgKmaeyJNfuKQ0DRcaitH/Cq8NDZWZ4/2oAt&#10;64UGe3ppqPo+nYNq7A+8LYpsE2yWPdHuU95yK85N7sb1MxihUf6X/9qv3kExU319Rgl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lWMUAAADcAAAADwAAAAAAAAAA&#10;AAAAAAChAgAAZHJzL2Rvd25yZXYueG1sUEsFBgAAAAAEAAQA+QAAAJMDAAAAAA==&#10;">
                  <v:stroke endarrow="block"/>
                </v:line>
                <v:line id="Line 275" o:spid="_x0000_s1466" style="position:absolute;visibility:visible;mso-wrap-style:square" from="4575,8578" to="4785,9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UMUAAADcAAAADwAAAGRycy9kb3ducmV2LnhtbESPQWsCMRSE70L/Q3iF3jS7CrWuRild&#10;hB60oJaeXzfPzdLNy7JJ1/jvG6HgcZiZb5jVJtpWDNT7xrGCfJKBIK6cbrhW8Hnajl9A+ICssXVM&#10;Cq7kYbN+GK2w0O7CBxqOoRYJwr5ABSaErpDSV4Ys+onriJN3dr3FkGRfS93jJcFtK6dZ9iwtNpwW&#10;DHb0Zqj6Of5aBXNTHuRclrvTRzk0+SLu49f3Qqmnx/i6BBEohnv4v/2uFcy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HUMUAAADcAAAADwAAAAAAAAAA&#10;AAAAAAChAgAAZHJzL2Rvd25yZXYueG1sUEsFBgAAAAAEAAQA+QAAAJMDAAAAAA==&#10;">
                  <v:stroke endarrow="block"/>
                </v:line>
                <v:line id="Line 276" o:spid="_x0000_s1467" style="position:absolute;visibility:visible;mso-wrap-style:square" from="5371,8621" to="5371,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7ZJ8UAAADcAAAADwAAAGRycy9kb3ducmV2LnhtbESPQWsCMRSE70L/Q3iF3jTrCrWuRild&#10;hB60oJaeXzfPzdLNy7JJ1/jvG6HgcZiZb5jVJtpWDNT7xrGC6SQDQVw53XCt4PO0Hb+A8AFZY+uY&#10;FFzJw2b9MFphod2FDzQcQy0ShH2BCkwIXSGlrwxZ9BPXESfv7HqLIcm+lrrHS4LbVuZZ9iwtNpwW&#10;DHb0Zqj6Of5aBXNTHuRclrvTRzk000Xcx6/vhVJPj/F1CSJQDPfwf/tdK5jl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7ZJ8UAAADcAAAADwAAAAAAAAAA&#10;AAAAAAChAgAAZHJzL2Rvd25yZXYueG1sUEsFBgAAAAAEAAQA+QAAAJMDAAAAAA==&#10;">
                  <v:stroke endarrow="block"/>
                </v:line>
                <v:line id="Line 277" o:spid="_x0000_s1468" style="position:absolute;visibility:visible;mso-wrap-style:square" from="5626,8621" to="5626,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J8vMQAAADcAAAADwAAAGRycy9kb3ducmV2LnhtbESPQWsCMRSE7wX/Q3iCt5pVodatUcRF&#10;8GALaun5dfPcLG5elk1c479vCoUeh5n5hlmuo21ET52vHSuYjDMQxKXTNVcKPs+751cQPiBrbByT&#10;ggd5WK8GT0vMtbvzkfpTqESCsM9RgQmhzaX0pSGLfuxa4uRdXGcxJNlVUnd4T3DbyGmWvUiLNacF&#10;gy1tDZXX080qmJviKOeyOJw/ir6eLOJ7/PpeKDUaxs0biEAx/If/2nutYDad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ny8xAAAANwAAAAPAAAAAAAAAAAA&#10;AAAAAKECAABkcnMvZG93bnJldi54bWxQSwUGAAAAAAQABAD5AAAAkgMAAAAA&#10;">
                  <v:stroke endarrow="block"/>
                </v:line>
              </v:group>
            </w:pict>
          </mc:Fallback>
        </mc:AlternateContent>
      </w:r>
      <w:r w:rsidRPr="0059218F">
        <w:rPr>
          <w:lang w:val="en-US"/>
        </w:rPr>
        <w:t>Simple way of combining measurement samples</w:t>
      </w: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C963C3" w:rsidRDefault="00C963C3" w:rsidP="00694E4E">
      <w:pPr>
        <w:rPr>
          <w:lang w:val="en-US"/>
        </w:rPr>
      </w:pPr>
    </w:p>
    <w:p w:rsidR="00C963C3" w:rsidRDefault="00C963C3" w:rsidP="00694E4E">
      <w:pPr>
        <w:rPr>
          <w:lang w:val="en-US"/>
        </w:rPr>
      </w:pPr>
    </w:p>
    <w:p w:rsidR="00C963C3" w:rsidRDefault="00C963C3" w:rsidP="00694E4E">
      <w:pPr>
        <w:rPr>
          <w:lang w:val="en-US"/>
        </w:rPr>
      </w:pPr>
    </w:p>
    <w:p w:rsidR="0059218F" w:rsidRPr="0059218F" w:rsidRDefault="0059218F" w:rsidP="00C963C3">
      <w:pPr>
        <w:rPr>
          <w:lang w:val="en-US"/>
        </w:rPr>
      </w:pPr>
      <w:r w:rsidRPr="0059218F">
        <w:rPr>
          <w:lang w:val="en-US"/>
        </w:rPr>
        <w:t>The disadvantage of this method is that especially broadband and/or digitally modulated signals may go undetected because their spectrum is noise-like and the spectral density varies in time so that during a momentary measurement, the level of a sample inside the used bandwidth may fall below the threshold. In Fig</w:t>
      </w:r>
      <w:r w:rsidR="00C963C3">
        <w:rPr>
          <w:lang w:val="en-US"/>
        </w:rPr>
        <w:t>.</w:t>
      </w:r>
      <w:r w:rsidRPr="0059218F">
        <w:rPr>
          <w:lang w:val="en-US"/>
        </w:rPr>
        <w:t xml:space="preserve"> 12, the signal on channel 2 is such an example. A similar problem may oc</w:t>
      </w:r>
      <w:r w:rsidR="003753FA">
        <w:rPr>
          <w:lang w:val="en-US"/>
        </w:rPr>
        <w:t xml:space="preserve">cur if the centre frequency of </w:t>
      </w:r>
      <w:r w:rsidRPr="0059218F">
        <w:rPr>
          <w:lang w:val="en-US"/>
        </w:rPr>
        <w:t>a narrowband emission differs considerably from the nominal channel centre frequency.</w:t>
      </w:r>
    </w:p>
    <w:p w:rsidR="0059218F" w:rsidRPr="0059218F" w:rsidRDefault="0059218F" w:rsidP="0059218F">
      <w:pPr>
        <w:rPr>
          <w:lang w:val="en-US"/>
        </w:rPr>
      </w:pPr>
      <w:r w:rsidRPr="0059218F">
        <w:rPr>
          <w:lang w:val="en-US"/>
        </w:rPr>
        <w:t>The best way to combine the measurement samples for the occupancy determination of a channel is to integrate all samples that lie inside the channel boundaries and calculate the channel power. When applying this method, the channel power of the noise has to be the measure that determines the threshold, not the power of a single measurement sample containing noise.</w:t>
      </w:r>
    </w:p>
    <w:p w:rsidR="0059218F" w:rsidRPr="0059218F" w:rsidRDefault="0059218F" w:rsidP="00C963C3">
      <w:pPr>
        <w:rPr>
          <w:lang w:val="en-US"/>
        </w:rPr>
      </w:pPr>
      <w:r w:rsidRPr="0059218F">
        <w:rPr>
          <w:lang w:val="en-US"/>
        </w:rPr>
        <w:t>Figure 13 shows an example for this method, using the same measurement samples as in Fig</w:t>
      </w:r>
      <w:r w:rsidR="00C963C3">
        <w:rPr>
          <w:lang w:val="en-US"/>
        </w:rPr>
        <w:t>.</w:t>
      </w:r>
      <w:r w:rsidRPr="0059218F">
        <w:rPr>
          <w:lang w:val="en-US"/>
        </w:rPr>
        <w:t xml:space="preserve"> 12.</w:t>
      </w:r>
    </w:p>
    <w:p w:rsidR="0059218F" w:rsidRPr="0059218F" w:rsidRDefault="0059218F" w:rsidP="0057616B">
      <w:pPr>
        <w:pStyle w:val="FigureNo"/>
        <w:rPr>
          <w:lang w:val="en-US"/>
        </w:rPr>
      </w:pPr>
      <w:r w:rsidRPr="0059218F">
        <w:rPr>
          <w:lang w:val="en-US"/>
        </w:rPr>
        <w:lastRenderedPageBreak/>
        <w:t>Figure 13</w:t>
      </w:r>
    </w:p>
    <w:p w:rsidR="0059218F" w:rsidRPr="0059218F" w:rsidRDefault="0059218F" w:rsidP="0057616B">
      <w:pPr>
        <w:pStyle w:val="Figuretitle"/>
        <w:keepLines/>
        <w:rPr>
          <w:lang w:val="en-US"/>
        </w:rPr>
      </w:pPr>
      <w:r>
        <w:rPr>
          <w:noProof/>
          <w:lang w:val="en-US" w:eastAsia="zh-CN"/>
        </w:rPr>
        <mc:AlternateContent>
          <mc:Choice Requires="wpg">
            <w:drawing>
              <wp:anchor distT="0" distB="0" distL="114300" distR="114300" simplePos="0" relativeHeight="251672576" behindDoc="0" locked="0" layoutInCell="1" allowOverlap="1" wp14:anchorId="38621CED" wp14:editId="26FC85BE">
                <wp:simplePos x="0" y="0"/>
                <wp:positionH relativeFrom="column">
                  <wp:posOffset>276225</wp:posOffset>
                </wp:positionH>
                <wp:positionV relativeFrom="paragraph">
                  <wp:posOffset>285750</wp:posOffset>
                </wp:positionV>
                <wp:extent cx="5262880" cy="2314575"/>
                <wp:effectExtent l="0" t="0" r="4445"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2880" cy="2314575"/>
                          <a:chOff x="1569" y="4198"/>
                          <a:chExt cx="8288" cy="3645"/>
                        </a:xfrm>
                      </wpg:grpSpPr>
                      <wps:wsp>
                        <wps:cNvPr id="232" name="Rectangle 449"/>
                        <wps:cNvSpPr>
                          <a:spLocks noChangeArrowheads="1"/>
                        </wps:cNvSpPr>
                        <wps:spPr bwMode="auto">
                          <a:xfrm>
                            <a:off x="6150" y="4395"/>
                            <a:ext cx="1110" cy="2985"/>
                          </a:xfrm>
                          <a:prstGeom prst="rect">
                            <a:avLst/>
                          </a:prstGeom>
                          <a:gradFill rotWithShape="1">
                            <a:gsLst>
                              <a:gs pos="0">
                                <a:srgbClr val="FF0000"/>
                              </a:gs>
                              <a:gs pos="100000">
                                <a:srgbClr val="FFA2A2"/>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3" name="Rectangle 450"/>
                        <wps:cNvSpPr>
                          <a:spLocks noChangeArrowheads="1"/>
                        </wps:cNvSpPr>
                        <wps:spPr bwMode="auto">
                          <a:xfrm>
                            <a:off x="3930" y="6315"/>
                            <a:ext cx="1110" cy="1065"/>
                          </a:xfrm>
                          <a:prstGeom prst="rect">
                            <a:avLst/>
                          </a:prstGeom>
                          <a:gradFill rotWithShape="1">
                            <a:gsLst>
                              <a:gs pos="0">
                                <a:srgbClr val="FF0000"/>
                              </a:gs>
                              <a:gs pos="100000">
                                <a:srgbClr val="FFA2A2"/>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4" name="Rectangle 451"/>
                        <wps:cNvSpPr>
                          <a:spLocks noChangeArrowheads="1"/>
                        </wps:cNvSpPr>
                        <wps:spPr bwMode="auto">
                          <a:xfrm>
                            <a:off x="7260" y="6810"/>
                            <a:ext cx="1110" cy="570"/>
                          </a:xfrm>
                          <a:prstGeom prst="rect">
                            <a:avLst/>
                          </a:prstGeom>
                          <a:gradFill rotWithShape="1">
                            <a:gsLst>
                              <a:gs pos="0">
                                <a:srgbClr val="99CCFF"/>
                              </a:gs>
                              <a:gs pos="100000">
                                <a:srgbClr val="BDDE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5" name="Rectangle 452"/>
                        <wps:cNvSpPr>
                          <a:spLocks noChangeArrowheads="1"/>
                        </wps:cNvSpPr>
                        <wps:spPr bwMode="auto">
                          <a:xfrm>
                            <a:off x="5040" y="6720"/>
                            <a:ext cx="1110" cy="660"/>
                          </a:xfrm>
                          <a:prstGeom prst="rect">
                            <a:avLst/>
                          </a:prstGeom>
                          <a:gradFill rotWithShape="1">
                            <a:gsLst>
                              <a:gs pos="0">
                                <a:srgbClr val="99CCFF"/>
                              </a:gs>
                              <a:gs pos="100000">
                                <a:srgbClr val="BDDE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6" name="Rectangle 453"/>
                        <wps:cNvSpPr>
                          <a:spLocks noChangeArrowheads="1"/>
                        </wps:cNvSpPr>
                        <wps:spPr bwMode="auto">
                          <a:xfrm>
                            <a:off x="2820" y="6750"/>
                            <a:ext cx="1110" cy="630"/>
                          </a:xfrm>
                          <a:prstGeom prst="rect">
                            <a:avLst/>
                          </a:prstGeom>
                          <a:gradFill rotWithShape="1">
                            <a:gsLst>
                              <a:gs pos="0">
                                <a:srgbClr val="99CCFF"/>
                              </a:gs>
                              <a:gs pos="100000">
                                <a:srgbClr val="BDDE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7" name="Line 454"/>
                        <wps:cNvCnPr/>
                        <wps:spPr bwMode="auto">
                          <a:xfrm flipV="1">
                            <a:off x="2832" y="4408"/>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Line 455"/>
                        <wps:cNvCnPr/>
                        <wps:spPr bwMode="auto">
                          <a:xfrm>
                            <a:off x="2832" y="7393"/>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Line 456"/>
                        <wps:cNvCnPr/>
                        <wps:spPr bwMode="auto">
                          <a:xfrm>
                            <a:off x="3942"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457"/>
                        <wps:cNvCnPr/>
                        <wps:spPr bwMode="auto">
                          <a:xfrm>
                            <a:off x="5052"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458"/>
                        <wps:cNvCnPr/>
                        <wps:spPr bwMode="auto">
                          <a:xfrm>
                            <a:off x="6162"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459"/>
                        <wps:cNvCnPr/>
                        <wps:spPr bwMode="auto">
                          <a:xfrm>
                            <a:off x="7272"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460"/>
                        <wps:cNvCnPr/>
                        <wps:spPr bwMode="auto">
                          <a:xfrm>
                            <a:off x="8367"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Text Box 461"/>
                        <wps:cNvSpPr txBox="1">
                          <a:spLocks noChangeArrowheads="1"/>
                        </wps:cNvSpPr>
                        <wps:spPr bwMode="auto">
                          <a:xfrm>
                            <a:off x="3267"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1</w:t>
                              </w:r>
                            </w:p>
                          </w:txbxContent>
                        </wps:txbx>
                        <wps:bodyPr rot="0" vert="horz" wrap="square" lIns="18000" tIns="0" rIns="18000" bIns="0" anchor="t" anchorCtr="0" upright="1">
                          <a:noAutofit/>
                        </wps:bodyPr>
                      </wps:wsp>
                      <wps:wsp>
                        <wps:cNvPr id="245" name="Text Box 462"/>
                        <wps:cNvSpPr txBox="1">
                          <a:spLocks noChangeArrowheads="1"/>
                        </wps:cNvSpPr>
                        <wps:spPr bwMode="auto">
                          <a:xfrm>
                            <a:off x="2505" y="440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A</w:t>
                              </w:r>
                            </w:p>
                          </w:txbxContent>
                        </wps:txbx>
                        <wps:bodyPr rot="0" vert="horz" wrap="square" lIns="18000" tIns="0" rIns="18000" bIns="0" anchor="t" anchorCtr="0" upright="1">
                          <a:noAutofit/>
                        </wps:bodyPr>
                      </wps:wsp>
                      <wps:wsp>
                        <wps:cNvPr id="246" name="Text Box 463"/>
                        <wps:cNvSpPr txBox="1">
                          <a:spLocks noChangeArrowheads="1"/>
                        </wps:cNvSpPr>
                        <wps:spPr bwMode="auto">
                          <a:xfrm>
                            <a:off x="1569" y="6092"/>
                            <a:ext cx="1218"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3E4D81" w:rsidRDefault="00EA1046" w:rsidP="0059218F">
                              <w:pPr>
                                <w:jc w:val="right"/>
                                <w:rPr>
                                  <w:rFonts w:ascii="Arial" w:hAnsi="Arial" w:cs="Arial"/>
                                  <w:color w:val="0000FF"/>
                                  <w:sz w:val="18"/>
                                  <w:szCs w:val="18"/>
                                  <w:lang w:val="de-DE"/>
                                </w:rPr>
                              </w:pPr>
                              <w:r w:rsidRPr="003E4D81">
                                <w:rPr>
                                  <w:rFonts w:ascii="Arial" w:hAnsi="Arial" w:cs="Arial"/>
                                  <w:color w:val="0000FF"/>
                                  <w:sz w:val="18"/>
                                  <w:szCs w:val="18"/>
                                  <w:lang w:val="de-DE"/>
                                </w:rPr>
                                <w:t>Threshold</w:t>
                              </w:r>
                            </w:p>
                          </w:txbxContent>
                        </wps:txbx>
                        <wps:bodyPr rot="0" vert="horz" wrap="square" lIns="18000" tIns="0" rIns="18000" bIns="0" anchor="t" anchorCtr="0" upright="1">
                          <a:noAutofit/>
                        </wps:bodyPr>
                      </wps:wsp>
                      <wps:wsp>
                        <wps:cNvPr id="247" name="Text Box 464"/>
                        <wps:cNvSpPr txBox="1">
                          <a:spLocks noChangeArrowheads="1"/>
                        </wps:cNvSpPr>
                        <wps:spPr bwMode="auto">
                          <a:xfrm>
                            <a:off x="8370" y="7438"/>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Default="00EA1046" w:rsidP="0059218F">
                              <w:pPr>
                                <w:jc w:val="center"/>
                                <w:rPr>
                                  <w:rFonts w:ascii="Arial" w:hAnsi="Arial" w:cs="Arial"/>
                                  <w:sz w:val="18"/>
                                  <w:szCs w:val="18"/>
                                  <w:lang w:val="de-DE"/>
                                </w:rPr>
                              </w:pPr>
                              <w:r>
                                <w:rPr>
                                  <w:rFonts w:ascii="Arial" w:hAnsi="Arial" w:cs="Arial"/>
                                  <w:sz w:val="18"/>
                                  <w:szCs w:val="18"/>
                                  <w:lang w:val="de-DE"/>
                                </w:rPr>
                                <w:t>Channel</w:t>
                              </w:r>
                            </w:p>
                            <w:p w:rsidR="00EA1046" w:rsidRPr="005E6DFE" w:rsidRDefault="00EA1046" w:rsidP="0059218F">
                              <w:pPr>
                                <w:jc w:val="center"/>
                                <w:rPr>
                                  <w:rFonts w:ascii="Arial" w:hAnsi="Arial" w:cs="Arial"/>
                                  <w:sz w:val="18"/>
                                  <w:szCs w:val="18"/>
                                  <w:lang w:val="de-DE"/>
                                </w:rPr>
                              </w:pPr>
                            </w:p>
                          </w:txbxContent>
                        </wps:txbx>
                        <wps:bodyPr rot="0" vert="horz" wrap="square" lIns="18000" tIns="0" rIns="18000" bIns="0" anchor="t" anchorCtr="0" upright="1">
                          <a:noAutofit/>
                        </wps:bodyPr>
                      </wps:wsp>
                      <wps:wsp>
                        <wps:cNvPr id="248" name="Text Box 465"/>
                        <wps:cNvSpPr txBox="1">
                          <a:spLocks noChangeArrowheads="1"/>
                        </wps:cNvSpPr>
                        <wps:spPr bwMode="auto">
                          <a:xfrm>
                            <a:off x="4392"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2</w:t>
                              </w:r>
                            </w:p>
                          </w:txbxContent>
                        </wps:txbx>
                        <wps:bodyPr rot="0" vert="horz" wrap="square" lIns="18000" tIns="0" rIns="18000" bIns="0" anchor="t" anchorCtr="0" upright="1">
                          <a:noAutofit/>
                        </wps:bodyPr>
                      </wps:wsp>
                      <wps:wsp>
                        <wps:cNvPr id="249" name="Text Box 466"/>
                        <wps:cNvSpPr txBox="1">
                          <a:spLocks noChangeArrowheads="1"/>
                        </wps:cNvSpPr>
                        <wps:spPr bwMode="auto">
                          <a:xfrm>
                            <a:off x="5517"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3</w:t>
                              </w:r>
                            </w:p>
                          </w:txbxContent>
                        </wps:txbx>
                        <wps:bodyPr rot="0" vert="horz" wrap="square" lIns="18000" tIns="0" rIns="18000" bIns="0" anchor="t" anchorCtr="0" upright="1">
                          <a:noAutofit/>
                        </wps:bodyPr>
                      </wps:wsp>
                      <wps:wsp>
                        <wps:cNvPr id="250" name="Text Box 467"/>
                        <wps:cNvSpPr txBox="1">
                          <a:spLocks noChangeArrowheads="1"/>
                        </wps:cNvSpPr>
                        <wps:spPr bwMode="auto">
                          <a:xfrm>
                            <a:off x="6612"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4</w:t>
                              </w:r>
                            </w:p>
                          </w:txbxContent>
                        </wps:txbx>
                        <wps:bodyPr rot="0" vert="horz" wrap="square" lIns="18000" tIns="0" rIns="18000" bIns="0" anchor="t" anchorCtr="0" upright="1">
                          <a:noAutofit/>
                        </wps:bodyPr>
                      </wps:wsp>
                      <wps:wsp>
                        <wps:cNvPr id="251" name="Text Box 468"/>
                        <wps:cNvSpPr txBox="1">
                          <a:spLocks noChangeArrowheads="1"/>
                        </wps:cNvSpPr>
                        <wps:spPr bwMode="auto">
                          <a:xfrm>
                            <a:off x="7662"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5</w:t>
                              </w:r>
                            </w:p>
                          </w:txbxContent>
                        </wps:txbx>
                        <wps:bodyPr rot="0" vert="horz" wrap="square" lIns="18000" tIns="0" rIns="18000" bIns="0" anchor="t" anchorCtr="0" upright="1">
                          <a:noAutofit/>
                        </wps:bodyPr>
                      </wps:wsp>
                      <wps:wsp>
                        <wps:cNvPr id="252" name="Line 469"/>
                        <wps:cNvCnPr/>
                        <wps:spPr bwMode="auto">
                          <a:xfrm>
                            <a:off x="1977" y="6478"/>
                            <a:ext cx="6390"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53" name="Line 470"/>
                        <wps:cNvCnPr/>
                        <wps:spPr bwMode="auto">
                          <a:xfrm flipV="1">
                            <a:off x="3030" y="6968"/>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4" name="Line 471"/>
                        <wps:cNvCnPr/>
                        <wps:spPr bwMode="auto">
                          <a:xfrm flipV="1">
                            <a:off x="3285"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5" name="Line 472"/>
                        <wps:cNvCnPr/>
                        <wps:spPr bwMode="auto">
                          <a:xfrm flipV="1">
                            <a:off x="3540"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6" name="Line 473"/>
                        <wps:cNvCnPr/>
                        <wps:spPr bwMode="auto">
                          <a:xfrm flipV="1">
                            <a:off x="3795" y="6863"/>
                            <a:ext cx="0" cy="525"/>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7" name="Line 474"/>
                        <wps:cNvCnPr/>
                        <wps:spPr bwMode="auto">
                          <a:xfrm flipV="1">
                            <a:off x="4079" y="6661"/>
                            <a:ext cx="0" cy="727"/>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8" name="Line 475"/>
                        <wps:cNvCnPr/>
                        <wps:spPr bwMode="auto">
                          <a:xfrm flipV="1">
                            <a:off x="4334" y="6631"/>
                            <a:ext cx="0" cy="758"/>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9" name="Line 476"/>
                        <wps:cNvCnPr/>
                        <wps:spPr bwMode="auto">
                          <a:xfrm flipV="1">
                            <a:off x="4589" y="6834"/>
                            <a:ext cx="0" cy="555"/>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0" name="Line 477"/>
                        <wps:cNvCnPr/>
                        <wps:spPr bwMode="auto">
                          <a:xfrm flipV="1">
                            <a:off x="4844" y="6675"/>
                            <a:ext cx="0" cy="713"/>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1" name="Line 478"/>
                        <wps:cNvCnPr/>
                        <wps:spPr bwMode="auto">
                          <a:xfrm flipV="1">
                            <a:off x="5126" y="6879"/>
                            <a:ext cx="0" cy="51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2" name="Line 479"/>
                        <wps:cNvCnPr/>
                        <wps:spPr bwMode="auto">
                          <a:xfrm flipV="1">
                            <a:off x="5381" y="6970"/>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3" name="Line 480"/>
                        <wps:cNvCnPr/>
                        <wps:spPr bwMode="auto">
                          <a:xfrm flipV="1">
                            <a:off x="5636" y="6970"/>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4" name="Line 481"/>
                        <wps:cNvCnPr/>
                        <wps:spPr bwMode="auto">
                          <a:xfrm flipV="1">
                            <a:off x="5891"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5" name="Line 482"/>
                        <wps:cNvCnPr/>
                        <wps:spPr bwMode="auto">
                          <a:xfrm flipV="1">
                            <a:off x="6180" y="6479"/>
                            <a:ext cx="0" cy="915"/>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6" name="Line 483"/>
                        <wps:cNvCnPr/>
                        <wps:spPr bwMode="auto">
                          <a:xfrm flipV="1">
                            <a:off x="6435" y="4688"/>
                            <a:ext cx="0" cy="2707"/>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7" name="Line 484"/>
                        <wps:cNvCnPr/>
                        <wps:spPr bwMode="auto">
                          <a:xfrm flipV="1">
                            <a:off x="6690" y="4844"/>
                            <a:ext cx="0" cy="2551"/>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8" name="Line 485"/>
                        <wps:cNvCnPr/>
                        <wps:spPr bwMode="auto">
                          <a:xfrm flipV="1">
                            <a:off x="6945" y="4911"/>
                            <a:ext cx="0" cy="2483"/>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9" name="Line 486"/>
                        <wps:cNvCnPr/>
                        <wps:spPr bwMode="auto">
                          <a:xfrm flipV="1">
                            <a:off x="7192" y="6518"/>
                            <a:ext cx="0" cy="87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0" name="Line 487"/>
                        <wps:cNvCnPr/>
                        <wps:spPr bwMode="auto">
                          <a:xfrm flipV="1">
                            <a:off x="7447"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1" name="Line 488"/>
                        <wps:cNvCnPr/>
                        <wps:spPr bwMode="auto">
                          <a:xfrm flipV="1">
                            <a:off x="7702"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2" name="Line 489"/>
                        <wps:cNvCnPr/>
                        <wps:spPr bwMode="auto">
                          <a:xfrm flipV="1">
                            <a:off x="7957" y="6968"/>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3" name="Line 490"/>
                        <wps:cNvCnPr/>
                        <wps:spPr bwMode="auto">
                          <a:xfrm flipV="1">
                            <a:off x="8235" y="6960"/>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4" name="Line 491"/>
                        <wps:cNvCnPr/>
                        <wps:spPr bwMode="auto">
                          <a:xfrm flipV="1">
                            <a:off x="8490" y="6961"/>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75" name="Line 492"/>
                        <wps:cNvCnPr/>
                        <wps:spPr bwMode="auto">
                          <a:xfrm flipH="1">
                            <a:off x="7272" y="4408"/>
                            <a:ext cx="6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Text Box 493"/>
                        <wps:cNvSpPr txBox="1">
                          <a:spLocks noChangeArrowheads="1"/>
                        </wps:cNvSpPr>
                        <wps:spPr bwMode="auto">
                          <a:xfrm>
                            <a:off x="8002" y="4198"/>
                            <a:ext cx="1205"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59218F">
                              <w:pPr>
                                <w:spacing w:before="0"/>
                                <w:rPr>
                                  <w:rFonts w:ascii="Arial" w:hAnsi="Arial" w:cs="Arial"/>
                                  <w:sz w:val="18"/>
                                  <w:szCs w:val="18"/>
                                  <w:lang w:val="de-DE"/>
                                </w:rPr>
                              </w:pPr>
                              <w:r>
                                <w:rPr>
                                  <w:rFonts w:ascii="Arial" w:hAnsi="Arial" w:cs="Arial"/>
                                  <w:sz w:val="18"/>
                                  <w:szCs w:val="18"/>
                                  <w:lang w:val="de-DE"/>
                                </w:rPr>
                                <w:t>Channel Power on ch4</w:t>
                              </w:r>
                            </w:p>
                          </w:txbxContent>
                        </wps:txbx>
                        <wps:bodyPr rot="0" vert="horz" wrap="square" lIns="18000" tIns="0" rIns="18000" bIns="0" anchor="t" anchorCtr="0" upright="1">
                          <a:noAutofit/>
                        </wps:bodyPr>
                      </wps:wsp>
                      <wps:wsp>
                        <wps:cNvPr id="277" name="Line 494"/>
                        <wps:cNvCnPr/>
                        <wps:spPr bwMode="auto">
                          <a:xfrm flipH="1" flipV="1">
                            <a:off x="8397" y="6811"/>
                            <a:ext cx="255" cy="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Text Box 495"/>
                        <wps:cNvSpPr txBox="1">
                          <a:spLocks noChangeArrowheads="1"/>
                        </wps:cNvSpPr>
                        <wps:spPr bwMode="auto">
                          <a:xfrm>
                            <a:off x="8652" y="6601"/>
                            <a:ext cx="1205"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E6DFE" w:rsidRDefault="00EA1046" w:rsidP="0059218F">
                              <w:pPr>
                                <w:spacing w:before="0"/>
                                <w:rPr>
                                  <w:rFonts w:ascii="Arial" w:hAnsi="Arial" w:cs="Arial"/>
                                  <w:sz w:val="18"/>
                                  <w:szCs w:val="18"/>
                                  <w:lang w:val="de-DE"/>
                                </w:rPr>
                              </w:pPr>
                              <w:r>
                                <w:rPr>
                                  <w:rFonts w:ascii="Arial" w:hAnsi="Arial" w:cs="Arial"/>
                                  <w:sz w:val="18"/>
                                  <w:szCs w:val="18"/>
                                  <w:lang w:val="de-DE"/>
                                </w:rPr>
                                <w:t>Channel Power on ch5</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469" style="position:absolute;left:0;text-align:left;margin-left:21.75pt;margin-top:22.5pt;width:414.4pt;height:182.25pt;z-index:251672576" coordorigin="1569,4198" coordsize="8288,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">
                <v:rect id="Rectangle 449" o:spid="_x0000_s1470" style="position:absolute;left:6150;top:4395;width:1110;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KMUA&#10;AADcAAAADwAAAGRycy9kb3ducmV2LnhtbESPX0vDQBDE34V+h2MLvtlLI/gn9lpSRSP0ySro43K3&#10;JsHcXsytSfz2niD4OMzMb5jNbvadGmmIbWAD61UGitgG13Jt4OX5/uwKVBRkh11gMvBNEXbbxckG&#10;CxcmfqLxKLVKEI4FGmhE+kLraBvyGFehJ07eexg8SpJDrd2AU4L7TudZdqE9tpwWGuzptiH7cfzy&#10;BqQbH+4qe11VYvev0+flVB7eSmNOl3N5A0polv/wX/vRGcjPc/g9k4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4MoxQAAANwAAAAPAAAAAAAAAAAAAAAAAJgCAABkcnMv&#10;ZG93bnJldi54bWxQSwUGAAAAAAQABAD1AAAAigMAAAAA&#10;" fillcolor="red">
                  <v:fill color2="#ffa2a2" rotate="t" focus="100%" type="gradient"/>
                </v:rect>
                <v:rect id="Rectangle 450" o:spid="_x0000_s1471" style="position:absolute;left:3930;top:6315;width:1110;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ms8UA&#10;AADcAAAADwAAAGRycy9kb3ducmV2LnhtbESPX0vDQBDE34V+h2MLvtmLLfgn9lpSRSP4ZBXax+Vu&#10;TYK5vTS3JvHbe4Lg4zAzv2HW28m3aqA+NoENXC4yUMQ2uIYrA+9vjxc3oKIgO2wDk4FvirDdzM7W&#10;mLsw8isNe6lUgnDM0UAt0uVaR1uTx7gIHXHyPkLvUZLsK+16HBPct3qZZVfaY8NpocaO7muyn/sv&#10;b0Da4emhtLdlKXZ3GE/XY/FyLIw5n0/FHSihSf7Df+1nZ2C5WsHvmXQ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yazxQAAANwAAAAPAAAAAAAAAAAAAAAAAJgCAABkcnMv&#10;ZG93bnJldi54bWxQSwUGAAAAAAQABAD1AAAAigMAAAAA&#10;" fillcolor="red">
                  <v:fill color2="#ffa2a2" rotate="t" focus="100%" type="gradient"/>
                </v:rect>
                <v:rect id="Rectangle 451" o:spid="_x0000_s1472" style="position:absolute;left:7260;top:6810;width:111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isMQA&#10;AADcAAAADwAAAGRycy9kb3ducmV2LnhtbESPQWvCQBSE7wX/w/IEb82msS02dQ0iBnoSNAWvj+wz&#10;G5t9G7Krxn/vFgo9DjPzDbMsRtuJKw2+dazgJUlBENdOt9wo+K7K5wUIH5A1do5JwZ08FKvJ0xJz&#10;7W68p+shNCJC2OeowITQ51L62pBFn7ieOHonN1gMUQ6N1APeItx2MkvTd2mx5bhgsKeNofrncLEK&#10;tmWXnvljXp72u6p+M8ddI88XpWbTcf0JItAY/sN/7S+tIJu/wu+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64rDEAAAA3AAAAA8AAAAAAAAAAAAAAAAAmAIAAGRycy9k&#10;b3ducmV2LnhtbFBLBQYAAAAABAAEAPUAAACJAwAAAAA=&#10;" fillcolor="#9cf">
                  <v:fill color2="#bddeff" rotate="t" focus="100%" type="gradient"/>
                </v:rect>
                <v:rect id="Rectangle 452" o:spid="_x0000_s1473" style="position:absolute;left:5040;top:6720;width:111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HK8MA&#10;AADcAAAADwAAAGRycy9kb3ducmV2LnhtbESPT4vCMBTE78J+h/AWvGm6iuLWRlnEgifBP7DXR/Ns&#10;WpuX0kSt394sLHgcZuY3TLbubSPu1PnKsYKvcQKCuHC64lLB+ZSPFiB8QNbYOCYFT/KwXn0MMky1&#10;e/CB7sdQighhn6ICE0KbSukLQxb92LXE0bu4zmKIsiul7vAR4baRkySZS4sVxwWDLW0MFdfjzSrY&#10;5k1S8/c0vxz2p2JmfvelrG9KDT/7nyWIQH14h//bO61gMp3B3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ZHK8MAAADcAAAADwAAAAAAAAAAAAAAAACYAgAAZHJzL2Rv&#10;d25yZXYueG1sUEsFBgAAAAAEAAQA9QAAAIgDAAAAAA==&#10;" fillcolor="#9cf">
                  <v:fill color2="#bddeff" rotate="t" focus="100%" type="gradient"/>
                </v:rect>
                <v:rect id="Rectangle 453" o:spid="_x0000_s1474" style="position:absolute;left:2820;top:6750;width:111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ZXMMA&#10;AADcAAAADwAAAGRycy9kb3ducmV2LnhtbESPT4vCMBTE78J+h/AWvGm6yopbG2URC54E/8BeH82z&#10;aW1eShO1fnuzIHgcZuY3TLbqbSNu1PnKsYKvcQKCuHC64lLB6ZiP5iB8QNbYOCYFD/KwWn4MMky1&#10;u/OebodQighhn6ICE0KbSukLQxb92LXE0Tu7zmKIsiul7vAe4baRkySZSYsVxwWDLa0NFZfD1SrY&#10;5E1S8880P+93x+Lb/O1KWV+VGn72vwsQgfrwDr/aW61gMp3B/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TZXMMAAADcAAAADwAAAAAAAAAAAAAAAACYAgAAZHJzL2Rv&#10;d25yZXYueG1sUEsFBgAAAAAEAAQA9QAAAIgDAAAAAA==&#10;" fillcolor="#9cf">
                  <v:fill color2="#bddeff" rotate="t" focus="100%" type="gradient"/>
                </v:rect>
                <v:line id="Line 454" o:spid="_x0000_s1475" style="position:absolute;flip:y;visibility:visible;mso-wrap-style:square" from="2832,4408" to="2832,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kbMUAAADcAAAADwAAAGRycy9kb3ducmV2LnhtbESPS4vCQBCE7wv7H4Ze8BJ0ooF9REdx&#10;H4Ige1jdg8cm0ybBTE/ItBr/vSMs7LGorq+6ZoveNepMXag9GxiPUlDEhbc1lwZ+d6vhK6ggyBYb&#10;z2TgSgEW88eHGebWX/iHzlspVYRwyNFAJdLmWoeiIodh5Fvi6B1851Ci7EptO7xEuGv0JE2ftcOa&#10;Y0OFLX1UVBy3JxffWH3zZ5Yl704nyRt97WWTajFm8NQvp6CEevk//kuvrYFJ9g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6kbMUAAADcAAAADwAAAAAAAAAA&#10;AAAAAAChAgAAZHJzL2Rvd25yZXYueG1sUEsFBgAAAAAEAAQA+QAAAJMDAAAAAA==&#10;">
                  <v:stroke endarrow="block"/>
                </v:line>
                <v:line id="Line 455" o:spid="_x0000_s1476" style="position:absolute;visibility:visible;mso-wrap-style:square" from="2832,7393" to="8652,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3jcIAAADcAAAADwAAAGRycy9kb3ducmV2LnhtbERPy2oCMRTdF/yHcAvuakaF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53jcIAAADcAAAADwAAAAAAAAAAAAAA&#10;AAChAgAAZHJzL2Rvd25yZXYueG1sUEsFBgAAAAAEAAQA+QAAAJADAAAAAA==&#10;">
                  <v:stroke endarrow="block"/>
                </v:line>
                <v:line id="Line 456" o:spid="_x0000_s1477" style="position:absolute;visibility:visible;mso-wrap-style:square" from="3942,7363" to="3942,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line id="Line 457" o:spid="_x0000_s1478" style="position:absolute;visibility:visible;mso-wrap-style:square" from="5052,7363" to="5052,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line id="Line 458" o:spid="_x0000_s1479" style="position:absolute;visibility:visible;mso-wrap-style:square" from="6162,7363" to="6162,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9+ccAAADcAAAADwAAAGRycy9kb3ducmV2LnhtbESPT2vCQBTE70K/w/IK3nSjl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35xwAAANwAAAAPAAAAAAAA&#10;AAAAAAAAAKECAABkcnMvZG93bnJldi54bWxQSwUGAAAAAAQABAD5AAAAlQMAAAAA&#10;"/>
                <v:line id="Line 459" o:spid="_x0000_s1480" style="position:absolute;visibility:visible;mso-wrap-style:square" from="7272,7363" to="7272,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line id="Line 460" o:spid="_x0000_s1481" style="position:absolute;visibility:visible;mso-wrap-style:square" from="8367,7363" to="8367,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shape id="Text Box 461" o:spid="_x0000_s1482" type="#_x0000_t202" style="position:absolute;left:3267;top:743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j8sUA&#10;AADcAAAADwAAAGRycy9kb3ducmV2LnhtbESPT2sCMRTE7wW/Q3iCt5pVbJXVKCIIBXvp6sXbc/P2&#10;j25eliTd3fbTN4VCj8PM/IbZ7AbTiI6cry0rmE0TEMS51TWXCi7n4/MKhA/IGhvLpOCLPOy2o6cN&#10;ptr2/EFdFkoRIexTVFCF0KZS+rwig35qW+LoFdYZDFG6UmqHfYSbRs6T5FUarDkuVNjSoaL8kX0a&#10;BcNLdrkWx8I5S+/773t56rvlTanJeNivQQQawn/4r/2mFcwXC/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CPyxQAAANwAAAAPAAAAAAAAAAAAAAAAAJgCAABkcnMv&#10;ZG93bnJldi54bWxQSwUGAAAAAAQABAD1AAAAigMAAAAA&#10;" filled="f" stroked="f">
                  <v:textbox inset=".5mm,0,.5mm,0">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1</w:t>
                        </w:r>
                      </w:p>
                    </w:txbxContent>
                  </v:textbox>
                </v:shape>
                <v:shape id="Text Box 462" o:spid="_x0000_s1483" type="#_x0000_t202" style="position:absolute;left:2505;top:440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acUA&#10;AADcAAAADwAAAGRycy9kb3ducmV2LnhtbESPT2sCMRTE7wW/Q3iCt5pVtMpqFBGEQnvp6sXbc/P2&#10;j25eliTd3fbTN4VCj8PM/IbZ7gfTiI6cry0rmE0TEMS51TWXCi7n0/MahA/IGhvLpOCLPOx3o6ct&#10;ptr2/EFdFkoRIexTVFCF0KZS+rwig35qW+LoFdYZDFG6UmqHfYSbRs6T5EUarDkuVNjSsaL8kX0a&#10;BcMyu1yLU+GcpffD971867vVTanJeDhsQAQawn/4r/2qFcwXS/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IZpxQAAANwAAAAPAAAAAAAAAAAAAAAAAJgCAABkcnMv&#10;ZG93bnJldi54bWxQSwUGAAAAAAQABAD1AAAAigMAAAAA&#10;" filled="f" stroked="f">
                  <v:textbox inset=".5mm,0,.5mm,0">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A</w:t>
                        </w:r>
                      </w:p>
                    </w:txbxContent>
                  </v:textbox>
                </v:shape>
                <v:shape id="Text Box 463" o:spid="_x0000_s1484" type="#_x0000_t202" style="position:absolute;left:1569;top:6092;width:1218;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YHsUA&#10;AADcAAAADwAAAGRycy9kb3ducmV2LnhtbESPT2sCMRTE7wW/Q3iCt5pVrMpqFBGEQnvp6sXbc/P2&#10;j25eliTd3fbTN4VCj8PM/IbZ7gfTiI6cry0rmE0TEMS51TWXCi7n0/MahA/IGhvLpOCLPOx3o6ct&#10;ptr2/EFdFkoRIexTVFCF0KZS+rwig35qW+LoFdYZDFG6UmqHfYSbRs6TZCkN1hwXKmzpWFH+yD6N&#10;guElu1yLU+GcpffD971867vVTanJeDhsQAQawn/4r/2qFcwXS/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gexQAAANwAAAAPAAAAAAAAAAAAAAAAAJgCAABkcnMv&#10;ZG93bnJldi54bWxQSwUGAAAAAAQABAD1AAAAigMAAAAA&#10;" filled="f" stroked="f">
                  <v:textbox inset=".5mm,0,.5mm,0">
                    <w:txbxContent>
                      <w:p w:rsidR="00EA1046" w:rsidRPr="003E4D81" w:rsidRDefault="00EA1046" w:rsidP="0059218F">
                        <w:pPr>
                          <w:jc w:val="right"/>
                          <w:rPr>
                            <w:rFonts w:ascii="Arial" w:hAnsi="Arial" w:cs="Arial"/>
                            <w:color w:val="0000FF"/>
                            <w:sz w:val="18"/>
                            <w:szCs w:val="18"/>
                            <w:lang w:val="de-DE"/>
                          </w:rPr>
                        </w:pPr>
                        <w:r w:rsidRPr="003E4D81">
                          <w:rPr>
                            <w:rFonts w:ascii="Arial" w:hAnsi="Arial" w:cs="Arial"/>
                            <w:color w:val="0000FF"/>
                            <w:sz w:val="18"/>
                            <w:szCs w:val="18"/>
                            <w:lang w:val="de-DE"/>
                          </w:rPr>
                          <w:t>Threshold</w:t>
                        </w:r>
                      </w:p>
                    </w:txbxContent>
                  </v:textbox>
                </v:shape>
                <v:shape id="Text Box 464" o:spid="_x0000_s1485" type="#_x0000_t202" style="position:absolute;left:8370;top:7438;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9hcUA&#10;AADcAAAADwAAAGRycy9kb3ducmV2LnhtbESPT2sCMRTE7wW/Q3iCt5pVbJXVKCIIhfbS1Yu35+bt&#10;H928LEm6u+2nbwoFj8PM/IbZ7AbTiI6cry0rmE0TEMS51TWXCs6n4/MKhA/IGhvLpOCbPOy2o6cN&#10;ptr2/EldFkoRIexTVFCF0KZS+rwig35qW+LoFdYZDFG6UmqHfYSbRs6T5FUarDkuVNjSoaL8nn0Z&#10;BcNLdr4Ux8I5Sx/7n1v53nfLq1KT8bBfgwg0hEf4v/2mFcwXS/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r2FxQAAANwAAAAPAAAAAAAAAAAAAAAAAJgCAABkcnMv&#10;ZG93bnJldi54bWxQSwUGAAAAAAQABAD1AAAAigMAAAAA&#10;" filled="f" stroked="f">
                  <v:textbox inset=".5mm,0,.5mm,0">
                    <w:txbxContent>
                      <w:p w:rsidR="00EA1046" w:rsidRDefault="00EA1046" w:rsidP="0059218F">
                        <w:pPr>
                          <w:jc w:val="center"/>
                          <w:rPr>
                            <w:rFonts w:ascii="Arial" w:hAnsi="Arial" w:cs="Arial"/>
                            <w:sz w:val="18"/>
                            <w:szCs w:val="18"/>
                            <w:lang w:val="de-DE"/>
                          </w:rPr>
                        </w:pPr>
                        <w:r>
                          <w:rPr>
                            <w:rFonts w:ascii="Arial" w:hAnsi="Arial" w:cs="Arial"/>
                            <w:sz w:val="18"/>
                            <w:szCs w:val="18"/>
                            <w:lang w:val="de-DE"/>
                          </w:rPr>
                          <w:t>Channel</w:t>
                        </w:r>
                      </w:p>
                      <w:p w:rsidR="00EA1046" w:rsidRPr="005E6DFE" w:rsidRDefault="00EA1046" w:rsidP="0059218F">
                        <w:pPr>
                          <w:jc w:val="center"/>
                          <w:rPr>
                            <w:rFonts w:ascii="Arial" w:hAnsi="Arial" w:cs="Arial"/>
                            <w:sz w:val="18"/>
                            <w:szCs w:val="18"/>
                            <w:lang w:val="de-DE"/>
                          </w:rPr>
                        </w:pPr>
                      </w:p>
                    </w:txbxContent>
                  </v:textbox>
                </v:shape>
                <v:shape id="Text Box 465" o:spid="_x0000_s1486" type="#_x0000_t202" style="position:absolute;left:4392;top:743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0p98MA&#10;AADcAAAADwAAAGRycy9kb3ducmV2LnhtbERPy2rCQBTdF/yH4Qru6kSxtaSZiAiC0G4a3XR3m7l5&#10;aOZOmBmTtF/fWRS6PJx3tptMJwZyvrWsYLVMQBCXVrdcK7icj48vIHxA1thZJgXf5GGXzx4yTLUd&#10;+YOGItQihrBPUUETQp9K6cuGDPql7YkjV1lnMEToaqkdjjHcdHKdJM/SYMuxocGeDg2Vt+JuFExP&#10;xeWzOlbOWXrf/1zrt3HYfim1mE/7VxCBpvAv/nOftIL1Jq6NZ+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0p98MAAADcAAAADwAAAAAAAAAAAAAAAACYAgAAZHJzL2Rv&#10;d25yZXYueG1sUEsFBgAAAAAEAAQA9QAAAIgDAAAAAA==&#10;" filled="f" stroked="f">
                  <v:textbox inset=".5mm,0,.5mm,0">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2</w:t>
                        </w:r>
                      </w:p>
                    </w:txbxContent>
                  </v:textbox>
                </v:shape>
                <v:shape id="Text Box 466" o:spid="_x0000_s1487" type="#_x0000_t202" style="position:absolute;left:5517;top:743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MbMYA&#10;AADcAAAADwAAAGRycy9kb3ducmV2LnhtbESPT2sCMRTE7wW/Q3hCbzWrtFVXo4ggFNpLVy/enpu3&#10;f3TzsiTp7rafvikUPA4z8xtmvR1MIzpyvrasYDpJQBDnVtdcKjgdD08LED4ga2wsk4Jv8rDdjB7W&#10;mGrb8yd1WShFhLBPUUEVQptK6fOKDPqJbYmjV1hnMETpSqkd9hFuGjlLkldpsOa4UGFL+4ryW/Zl&#10;FAwv2elcHArnLH3sfq7le9/NL0o9jofdCkSgIdzD/+03rWD2vIS/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GMbMYAAADcAAAADwAAAAAAAAAAAAAAAACYAgAAZHJz&#10;L2Rvd25yZXYueG1sUEsFBgAAAAAEAAQA9QAAAIsDAAAAAA==&#10;" filled="f" stroked="f">
                  <v:textbox inset=".5mm,0,.5mm,0">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3</w:t>
                        </w:r>
                      </w:p>
                    </w:txbxContent>
                  </v:textbox>
                </v:shape>
                <v:shape id="Text Box 467" o:spid="_x0000_s1488" type="#_x0000_t202" style="position:absolute;left:6612;top:743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zLMIA&#10;AADcAAAADwAAAGRycy9kb3ducmV2LnhtbERPu2rDMBTdC/kHcQPZGjmBtMWNbEIgEEiXul663VrX&#10;j9a6MpJiu/n6aCh0PJz3Pp9NL0ZyvrOsYLNOQBBXVnfcKCg/To8vIHxA1thbJgW/5CHPFg97TLWd&#10;+J3GIjQihrBPUUEbwpBK6auWDPq1HYgjV1tnMEToGqkdTjHc9HKbJE/SYMexocWBji1VP8XVKJh3&#10;RflZn2rnLL0dbt/NZRqfv5RaLefDK4hAc/gX/7nPWsF2F+fHM/EI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rMswgAAANwAAAAPAAAAAAAAAAAAAAAAAJgCAABkcnMvZG93&#10;bnJldi54bWxQSwUGAAAAAAQABAD1AAAAhwMAAAAA&#10;" filled="f" stroked="f">
                  <v:textbox inset=".5mm,0,.5mm,0">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4</w:t>
                        </w:r>
                      </w:p>
                    </w:txbxContent>
                  </v:textbox>
                </v:shape>
                <v:shape id="Text Box 468" o:spid="_x0000_s1489" type="#_x0000_t202" style="position:absolute;left:7662;top:743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4Wt8UA&#10;AADcAAAADwAAAGRycy9kb3ducmV2LnhtbESPzWrDMBCE74W+g9hCbo3sQNrgRjEhECg0l7q55La1&#10;1j+JtTKSYjt5+qpQ6HGYmW+YdT6ZTgzkfGtZQTpPQBCXVrdcKzh+7Z9XIHxA1thZJgU38pBvHh/W&#10;mGk78icNRahFhLDPUEETQp9J6cuGDPq57YmjV1lnMETpaqkdjhFuOrlIkhdpsOW40GBPu4bKS3E1&#10;CqZlcTxV+8o5S4ft/Vx/jMPrt1Kzp2n7BiLQFP7Df+13rWCxTO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ha3xQAAANwAAAAPAAAAAAAAAAAAAAAAAJgCAABkcnMv&#10;ZG93bnJldi54bWxQSwUGAAAAAAQABAD1AAAAigMAAAAA&#10;" filled="f" stroked="f">
                  <v:textbox inset=".5mm,0,.5mm,0">
                    <w:txbxContent>
                      <w:p w:rsidR="00EA1046" w:rsidRPr="005E6DFE" w:rsidRDefault="00EA1046" w:rsidP="0059218F">
                        <w:pPr>
                          <w:jc w:val="center"/>
                          <w:rPr>
                            <w:rFonts w:ascii="Arial" w:hAnsi="Arial" w:cs="Arial"/>
                            <w:sz w:val="18"/>
                            <w:szCs w:val="18"/>
                            <w:lang w:val="de-DE"/>
                          </w:rPr>
                        </w:pPr>
                        <w:r>
                          <w:rPr>
                            <w:rFonts w:ascii="Arial" w:hAnsi="Arial" w:cs="Arial"/>
                            <w:sz w:val="18"/>
                            <w:szCs w:val="18"/>
                            <w:lang w:val="de-DE"/>
                          </w:rPr>
                          <w:t>5</w:t>
                        </w:r>
                      </w:p>
                    </w:txbxContent>
                  </v:textbox>
                </v:shape>
                <v:line id="Line 469" o:spid="_x0000_s1490" style="position:absolute;visibility:visible;mso-wrap-style:square" from="1977,6478" to="8367,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0DQcYAAADcAAAADwAAAGRycy9kb3ducmV2LnhtbESPzWrDMBCE74W+g9hAb41sQ39wooRQ&#10;CCntoTRNIbkt0sY2sVbG2sbu21eBQI/DzHzDzJejb9WZ+tgENpBPM1DENriGKwO7r/X9M6goyA7b&#10;wGTglyIsF7c3cyxdGPiTzlupVIJwLNFALdKVWkdbk8c4DR1x8o6h9yhJ9pV2PQ4J7ltdZNmj9thw&#10;Wqixo5ea7Gn74w18rI75YO2myCXuZff9Ht4OT3tj7ibjagZKaJT/8LX96gwUDwVczqQj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NA0HGAAAA3AAAAA8AAAAAAAAA&#10;AAAAAAAAoQIAAGRycy9kb3ducmV2LnhtbFBLBQYAAAAABAAEAPkAAACUAwAAAAA=&#10;" strokecolor="blue">
                  <v:stroke dashstyle="dash"/>
                </v:line>
                <v:line id="Line 470" o:spid="_x0000_s1491" style="position:absolute;flip:y;visibility:visible;mso-wrap-style:square" from="3030,6968" to="3030,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xCNMcAAADcAAAADwAAAGRycy9kb3ducmV2LnhtbESPQWsCMRSE7wX/Q3hCL6VmtbSUrVFE&#10;axG9tLZij4/N62Zx87IkcXf996ZQ6HGYmW+Y6by3tWjJh8qxgvEoA0FcOF1xqeDrc33/DCJEZI21&#10;Y1JwoQDz2eBmirl2HX9Qu4+lSBAOOSowMTa5lKEwZDGMXEOcvB/nLcYkfSm1xy7BbS0nWfYkLVac&#10;Fgw2tDRUnPZnq+DwWm7vDq2vdsdjtlh9m+6tpXelbof94gVEpD7+h//aG61g8vgAv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7EI0xwAAANwAAAAPAAAAAAAA&#10;AAAAAAAAAKECAABkcnMvZG93bnJldi54bWxQSwUGAAAAAAQABAD5AAAAlQMAAAAA&#10;" strokecolor="#333" strokeweight="3pt"/>
                <v:line id="Line 471" o:spid="_x0000_s1492" style="position:absolute;flip:y;visibility:visible;mso-wrap-style:square" from="3285,6969" to="3285,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aQMcAAADcAAAADwAAAGRycy9kb3ducmV2LnhtbESPQWsCMRSE7wX/Q3hCL6VmlbaUrVFE&#10;axG9tLZij4/N62Zx87IkcXf996ZQ6HGYmW+Y6by3tWjJh8qxgvEoA0FcOF1xqeDrc33/DCJEZI21&#10;Y1JwoQDz2eBmirl2HX9Qu4+lSBAOOSowMTa5lKEwZDGMXEOcvB/nLcYkfSm1xy7BbS0nWfYkLVac&#10;Fgw2tDRUnPZnq+DwWm7vDq2vdsdjtlh9m+6tpXelbof94gVEpD7+h//aG61g8vgAv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BdpAxwAAANwAAAAPAAAAAAAA&#10;AAAAAAAAAKECAABkcnMvZG93bnJldi54bWxQSwUGAAAAAAQABAD5AAAAlQMAAAAA&#10;" strokecolor="#333" strokeweight="3pt"/>
                <v:line id="Line 472" o:spid="_x0000_s1493" style="position:absolute;flip:y;visibility:visible;mso-wrap-style:square" from="3540,6969" to="3540,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l/28YAAADcAAAADwAAAGRycy9kb3ducmV2LnhtbESPQWsCMRSE74X+h/AKvZSaVbDI1iii&#10;rYhe1Fbs8bF53SxuXpYk3V3/vSkUehxm5htmOu9tLVryoXKsYDjIQBAXTldcKvj8eH+egAgRWWPt&#10;mBRcKcB8dn83xVy7jg/UHmMpEoRDjgpMjE0uZSgMWQwD1xAn79t5izFJX0rtsUtwW8tRlr1IixWn&#10;BYMNLQ0Vl+OPVXB6K7dPp9ZXu/M5W6y+TLduaa/U40O/eAURqY//4b/2RisYjcfweyYd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Jf9vGAAAA3AAAAA8AAAAAAAAA&#10;AAAAAAAAoQIAAGRycy9kb3ducmV2LnhtbFBLBQYAAAAABAAEAPkAAACUAwAAAAA=&#10;" strokecolor="#333" strokeweight="3pt"/>
                <v:line id="Line 473" o:spid="_x0000_s1494" style="position:absolute;flip:y;visibility:visible;mso-wrap-style:square" from="3795,6863" to="3795,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vhrMYAAADcAAAADwAAAGRycy9kb3ducmV2LnhtbESPQWsCMRSE74X+h/AKvZSaVVBkaxTR&#10;VsRe1Fbs8bF53SxuXpYk3V3/vSkUehxm5htmtuhtLVryoXKsYDjIQBAXTldcKvj8eHuegggRWWPt&#10;mBRcKcBifn83w1y7jg/UHmMpEoRDjgpMjE0uZSgMWQwD1xAn79t5izFJX0rtsUtwW8tRlk2kxYrT&#10;gsGGVoaKy/HHKji9lrunU+ur9/M5W66/TLdpaa/U40O/fAERqY//4b/2VisYjSfweyYd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b4azGAAAA3AAAAA8AAAAAAAAA&#10;AAAAAAAAoQIAAGRycy9kb3ducmV2LnhtbFBLBQYAAAAABAAEAPkAAACUAwAAAAA=&#10;" strokecolor="#333" strokeweight="3pt"/>
                <v:line id="Line 474" o:spid="_x0000_s1495" style="position:absolute;flip:y;visibility:visible;mso-wrap-style:square" from="4079,6661" to="4079,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dEN8cAAADcAAAADwAAAGRycy9kb3ducmV2LnhtbESPT2sCMRTE7wW/Q3hCL6VmFfqHrVFE&#10;axG9tLZij4/N62Zx87IkcXf99qZQ6HGYmd8w03lva9GSD5VjBeNRBoK4cLriUsHX5/r+GUSIyBpr&#10;x6TgQgHms8HNFHPtOv6gdh9LkSAcclRgYmxyKUNhyGIYuYY4eT/OW4xJ+lJqj12C21pOsuxRWqw4&#10;LRhsaGmoOO3PVsHhtdzeHVpf7Y7HbLH6Nt1bS+9K3Q77xQuISH38D/+1N1rB5OEJfs+k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10Q3xwAAANwAAAAPAAAAAAAA&#10;AAAAAAAAAKECAABkcnMvZG93bnJldi54bWxQSwUGAAAAAAQABAD5AAAAlQMAAAAA&#10;" strokecolor="#333" strokeweight="3pt"/>
                <v:line id="Line 475" o:spid="_x0000_s1496" style="position:absolute;flip:y;visibility:visible;mso-wrap-style:square" from="4334,6631" to="4334,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jQRcMAAADcAAAADwAAAGRycy9kb3ducmV2LnhtbERPz2vCMBS+D/Y/hDfYRWaq4JBqFJk6&#10;hruoU9zx0bw1Zc1LSbK2/vfmIOz48f2eL3tbi5Z8qBwrGA0zEMSF0xWXCk5f25cpiBCRNdaOScGV&#10;AiwXjw9zzLXr+EDtMZYihXDIUYGJscmlDIUhi2HoGuLE/ThvMSboS6k9dinc1nKcZa/SYsWpwWBD&#10;b4aK3+OfVXDelLvBufXV5+WSrdbfpntvaa/U81O/moGI1Md/8d39oRWMJ2lt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I0EXDAAAA3AAAAA8AAAAAAAAAAAAA&#10;AAAAoQIAAGRycy9kb3ducmV2LnhtbFBLBQYAAAAABAAEAPkAAACRAwAAAAA=&#10;" strokecolor="#333" strokeweight="3pt"/>
                <v:line id="Line 476" o:spid="_x0000_s1497" style="position:absolute;flip:y;visibility:visible;mso-wrap-style:square" from="4589,6834" to="4589,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13scAAADcAAAADwAAAGRycy9kb3ducmV2LnhtbESPQWsCMRSE7wX/Q3hCL6VmFVrarVFE&#10;axG9tLZij4/N62Zx87IkcXf996ZQ6HGYmW+Y6by3tWjJh8qxgvEoA0FcOF1xqeDrc33/BCJEZI21&#10;Y1JwoQDz2eBmirl2HX9Qu4+lSBAOOSowMTa5lKEwZDGMXEOcvB/nLcYkfSm1xy7BbS0nWfYoLVac&#10;Fgw2tDRUnPZnq+DwWm7vDq2vdsdjtlh9m+6tpXelbof94gVEpD7+h//aG61g8vAMv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BHXexwAAANwAAAAPAAAAAAAA&#10;AAAAAAAAAKECAABkcnMvZG93bnJldi54bWxQSwUGAAAAAAQABAD5AAAAlQMAAAAA&#10;" strokecolor="#333" strokeweight="3pt"/>
                <v:line id="Line 477" o:spid="_x0000_s1498" style="position:absolute;flip:y;visibility:visible;mso-wrap-style:square" from="4844,6675" to="4844,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IW/sMAAADcAAAADwAAAGRycy9kb3ducmV2LnhtbERPz2vCMBS+D/wfwhvsMjTVg4zOKDLd&#10;GPMy60SPj+atKWteSpK19b83B8Hjx/d7sRpsIzryoXasYDrJQBCXTtdcKfg5vI9fQISIrLFxTAou&#10;FGC1HD0sMNeu5z11RaxECuGQowITY5tLGUpDFsPEtcSJ+3XeYkzQV1J77FO4beQsy+bSYs2pwWBL&#10;b4bKv+LfKjhuq6/nY+fr3emUrTdn03909K3U0+OwfgURaYh38c39qRXM5ml+OpOO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SFv7DAAAA3AAAAA8AAAAAAAAAAAAA&#10;AAAAoQIAAGRycy9kb3ducmV2LnhtbFBLBQYAAAAABAAEAPkAAACRAwAAAAA=&#10;" strokecolor="#333" strokeweight="3pt"/>
                <v:line id="Line 478" o:spid="_x0000_s1499" style="position:absolute;flip:y;visibility:visible;mso-wrap-style:square" from="5126,6879" to="5126,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6zZcYAAADcAAAADwAAAGRycy9kb3ducmV2LnhtbESPQWsCMRSE7wX/Q3iCl1KzehDZGkW0&#10;ldJeqlbs8bF5bhY3L0uS7m7/fVMQPA4z8w2zWPW2Fi35UDlWMBlnIIgLpysuFXwdX5/mIEJE1lg7&#10;JgW/FGC1HDwsMNeu4z21h1iKBOGQowITY5NLGQpDFsPYNcTJuzhvMSbpS6k9dgluaznNspm0WHFa&#10;MNjQxlBxPfxYBaeX8v3x1Prq43zO1ttv0+1a+lRqNOzXzyAi9fEevrXftILpbAL/Z9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es2XGAAAA3AAAAA8AAAAAAAAA&#10;AAAAAAAAoQIAAGRycy9kb3ducmV2LnhtbFBLBQYAAAAABAAEAPkAAACUAwAAAAA=&#10;" strokecolor="#333" strokeweight="3pt"/>
                <v:line id="Line 479" o:spid="_x0000_s1500" style="position:absolute;flip:y;visibility:visible;mso-wrap-style:square" from="5381,6970" to="5381,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wtEsYAAADcAAAADwAAAGRycy9kb3ducmV2LnhtbESPQWsCMRSE7wX/Q3hCL6Vm3YOUrVGk&#10;ahG9tLZij4/N62bp5mVJ4u76702h0OMwM98w8+VgG9GRD7VjBdNJBoK4dLrmSsHnx/bxCUSIyBob&#10;x6TgSgGWi9HdHAvten6n7hgrkSAcClRgYmwLKUNpyGKYuJY4ed/OW4xJ+kpqj32C20bmWTaTFmtO&#10;CwZbejFU/hwvVsFpU+0fTp2vD+dztlp/mf61ozel7sfD6hlEpCH+h//aO60gn+XweyYd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MLRLGAAAA3AAAAA8AAAAAAAAA&#10;AAAAAAAAoQIAAGRycy9kb3ducmV2LnhtbFBLBQYAAAAABAAEAPkAAACUAwAAAAA=&#10;" strokecolor="#333" strokeweight="3pt"/>
                <v:line id="Line 480" o:spid="_x0000_s1501" style="position:absolute;flip:y;visibility:visible;mso-wrap-style:square" from="5636,6970" to="5636,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CIicYAAADcAAAADwAAAGRycy9kb3ducmV2LnhtbESPQWsCMRSE74X+h/AKvZSaVUFkaxTR&#10;VsRe1Fbs8bF53SxuXpYk3V3/vSkUehxm5htmtuhtLVryoXKsYDjIQBAXTldcKvj8eHuegggRWWPt&#10;mBRcKcBifn83w1y7jg/UHmMpEoRDjgpMjE0uZSgMWQwD1xAn79t5izFJX0rtsUtwW8tRlk2kxYrT&#10;gsGGVoaKy/HHKji9lrunU+ur9/M5W66/TLdpaa/U40O/fAERqY//4b/2VisYTcbweyYd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AiInGAAAA3AAAAA8AAAAAAAAA&#10;AAAAAAAAoQIAAGRycy9kb3ducmV2LnhtbFBLBQYAAAAABAAEAPkAAACUAwAAAAA=&#10;" strokecolor="#333" strokeweight="3pt"/>
                <v:line id="Line 481" o:spid="_x0000_s1502" style="position:absolute;flip:y;visibility:visible;mso-wrap-style:square" from="5891,6969" to="5891,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kQ/cYAAADcAAAADwAAAGRycy9kb3ducmV2LnhtbESPQWsCMRSE74X+h/AKvZSaVURkaxTR&#10;VsRe1Fbs8bF53SxuXpYk3V3/vSkUehxm5htmtuhtLVryoXKsYDjIQBAXTldcKvj8eHuegggRWWPt&#10;mBRcKcBifn83w1y7jg/UHmMpEoRDjgpMjE0uZSgMWQwD1xAn79t5izFJX0rtsUtwW8tRlk2kxYrT&#10;gsGGVoaKy/HHKji9lrunU+ur9/M5W66/TLdpaa/U40O/fAERqY//4b/2VisYTcbweyYd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pEP3GAAAA3AAAAA8AAAAAAAAA&#10;AAAAAAAAoQIAAGRycy9kb3ducmV2LnhtbFBLBQYAAAAABAAEAPkAAACUAwAAAAA=&#10;" strokecolor="#333" strokeweight="3pt"/>
                <v:line id="Line 482" o:spid="_x0000_s1503" style="position:absolute;flip:y;visibility:visible;mso-wrap-style:square" from="6180,6479" to="6180,7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W1ZsYAAADcAAAADwAAAGRycy9kb3ducmV2LnhtbESPQWsCMRSE74X+h/AKvZSaVVBkaxTR&#10;VsRe1Fbs8bF53SxuXpYk3V3/vSkUehxm5htmtuhtLVryoXKsYDjIQBAXTldcKvj8eHuegggRWWPt&#10;mBRcKcBifn83w1y7jg/UHmMpEoRDjgpMjE0uZSgMWQwD1xAn79t5izFJX0rtsUtwW8tRlk2kxYrT&#10;gsGGVoaKy/HHKji9lrunU+ur9/M5W66/TLdpaa/U40O/fAERqY//4b/2VisYTcbweyYd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ltWbGAAAA3AAAAA8AAAAAAAAA&#10;AAAAAAAAoQIAAGRycy9kb3ducmV2LnhtbFBLBQYAAAAABAAEAPkAAACUAwAAAAA=&#10;" strokecolor="#333" strokeweight="3pt"/>
                <v:line id="Line 483" o:spid="_x0000_s1504" style="position:absolute;flip:y;visibility:visible;mso-wrap-style:square" from="6435,4688" to="6435,7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crEcYAAADcAAAADwAAAGRycy9kb3ducmV2LnhtbESPQWsCMRSE74L/ITyhF6lZPSxlaxSp&#10;WqReWluxx8fmdbN087IkcXf7702h0OMwM98wy/VgG9GRD7VjBfNZBoK4dLrmSsHH+/7+AUSIyBob&#10;x6TghwKsV+PREgvten6j7hQrkSAcClRgYmwLKUNpyGKYuZY4eV/OW4xJ+kpqj32C20YusiyXFmtO&#10;CwZbejJUfp+uVsF5V71Mz52vj5dLttl+mv65o1el7ibD5hFEpCH+h//aB61gkefweyYd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3KxHGAAAA3AAAAA8AAAAAAAAA&#10;AAAAAAAAoQIAAGRycy9kb3ducmV2LnhtbFBLBQYAAAAABAAEAPkAAACUAwAAAAA=&#10;" strokecolor="#333" strokeweight="3pt"/>
                <v:line id="Line 484" o:spid="_x0000_s1505" style="position:absolute;flip:y;visibility:visible;mso-wrap-style:square" from="6690,4844" to="6690,7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uOisYAAADcAAAADwAAAGRycy9kb3ducmV2LnhtbESPQWsCMRSE74X+h/AKvZSa1YOVrVFE&#10;WxG9qK3Y42PzulncvCxJurv+e1Mo9DjMzDfMdN7bWrTkQ+VYwXCQgSAunK64VPD58f48AREissba&#10;MSm4UoD57P5uirl2HR+oPcZSJAiHHBWYGJtcylAYshgGriFO3rfzFmOSvpTaY5fgtpajLBtLixWn&#10;BYMNLQ0Vl+OPVXB6K7dPp9ZXu/M5W6y+TLduaa/U40O/eAURqY//4b/2RisYjV/g90w6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7jorGAAAA3AAAAA8AAAAAAAAA&#10;AAAAAAAAoQIAAGRycy9kb3ducmV2LnhtbFBLBQYAAAAABAAEAPkAAACUAwAAAAA=&#10;" strokecolor="#333" strokeweight="3pt"/>
                <v:line id="Line 485" o:spid="_x0000_s1506" style="position:absolute;flip:y;visibility:visible;mso-wrap-style:square" from="6945,4911" to="6945,7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Qa+MMAAADcAAAADwAAAGRycy9kb3ducmV2LnhtbERPz2vCMBS+D/wfwhvsMjTVg4zOKDLd&#10;GPMy60SPj+atKWteSpK19b83B8Hjx/d7sRpsIzryoXasYDrJQBCXTtdcKfg5vI9fQISIrLFxTAou&#10;FGC1HD0sMNeu5z11RaxECuGQowITY5tLGUpDFsPEtcSJ+3XeYkzQV1J77FO4beQsy+bSYs2pwWBL&#10;b4bKv+LfKjhuq6/nY+fr3emUrTdn03909K3U0+OwfgURaYh38c39qRXM5mltOpOO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kGvjDAAAA3AAAAA8AAAAAAAAAAAAA&#10;AAAAoQIAAGRycy9kb3ducmV2LnhtbFBLBQYAAAAABAAEAPkAAACRAwAAAAA=&#10;" strokecolor="#333" strokeweight="3pt"/>
                <v:line id="Line 486" o:spid="_x0000_s1507" style="position:absolute;flip:y;visibility:visible;mso-wrap-style:square" from="7192,6518" to="7192,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Y8YAAADcAAAADwAAAGRycy9kb3ducmV2LnhtbESPQWsCMRSE74X+h/AKvZSa1YPUrVFE&#10;WxG9qK3Y42PzulncvCxJurv+e1Mo9DjMzDfMdN7bWrTkQ+VYwXCQgSAunK64VPD58f78AiJEZI21&#10;Y1JwpQDz2f3dFHPtOj5Qe4ylSBAOOSowMTa5lKEwZDEMXEOcvG/nLcYkfSm1xy7BbS1HWTaWFitO&#10;CwYbWhoqLscfq+D0Vm6fTq2vdudztlh9mW7d0l6px4d+8QoiUh//w3/tjVYwGk/g90w6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ov2PGAAAA3AAAAA8AAAAAAAAA&#10;AAAAAAAAoQIAAGRycy9kb3ducmV2LnhtbFBLBQYAAAAABAAEAPkAAACUAwAAAAA=&#10;" strokecolor="#333" strokeweight="3pt"/>
                <v:line id="Line 487" o:spid="_x0000_s1508" style="position:absolute;flip:y;visibility:visible;mso-wrap-style:square" from="7447,6969" to="7447,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uAI8MAAADcAAAADwAAAGRycy9kb3ducmV2LnhtbERPz2vCMBS+D/Y/hDfYRWaqByfVKDJ1&#10;DHdRp7jjo3lrypqXkmRt/e/NQdjx4/s9X/a2Fi35UDlWMBpmIIgLpysuFZy+ti9TECEia6wdk4Ir&#10;BVguHh/mmGvX8YHaYyxFCuGQowITY5NLGQpDFsPQNcSJ+3HeYkzQl1J77FK4reU4yybSYsWpwWBD&#10;b4aK3+OfVXDelLvBufXV5+WSrdbfpntvaa/U81O/moGI1Md/8d39oRWMX9P8dCYdAb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gCPDAAAA3AAAAA8AAAAAAAAAAAAA&#10;AAAAoQIAAGRycy9kb3ducmV2LnhtbFBLBQYAAAAABAAEAPkAAACRAwAAAAA=&#10;" strokecolor="#333" strokeweight="3pt"/>
                <v:line id="Line 488" o:spid="_x0000_s1509" style="position:absolute;flip:y;visibility:visible;mso-wrap-style:square" from="7702,6969" to="7702,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cluMYAAADcAAAADwAAAGRycy9kb3ducmV2LnhtbESPT2sCMRTE74V+h/AKvUjN6qGV1Shi&#10;/1DqRa2ix8fmuVncvCxJurv99qYg9DjMzG+Y2aK3tWjJh8qxgtEwA0FcOF1xqWD//f40AREissba&#10;MSn4pQCL+f3dDHPtOt5Su4ulSBAOOSowMTa5lKEwZDEMXUOcvLPzFmOSvpTaY5fgtpbjLHuWFitO&#10;CwYbWhkqLrsfq+DwVn4NDq2v1sdjtnw9me6jpY1Sjw/9cgoiUh//w7f2p1YwfhnB35l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HJbjGAAAA3AAAAA8AAAAAAAAA&#10;AAAAAAAAoQIAAGRycy9kb3ducmV2LnhtbFBLBQYAAAAABAAEAPkAAACUAwAAAAA=&#10;" strokecolor="#333" strokeweight="3pt"/>
                <v:line id="Line 489" o:spid="_x0000_s1510" style="position:absolute;flip:y;visibility:visible;mso-wrap-style:square" from="7957,6968" to="7957,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7z8YAAADcAAAADwAAAGRycy9kb3ducmV2LnhtbESPT2sCMRTE7wW/Q3iFXkSz3UNbVqNI&#10;/1HqRa2ix8fmdbO4eVmSdHf77U1B6HGYmd8w8+VgG9GRD7VjBffTDARx6XTNlYL919vkCUSIyBob&#10;x6TglwIsF6ObORba9bylbhcrkSAcClRgYmwLKUNpyGKYupY4ed/OW4xJ+kpqj32C20bmWfYgLdac&#10;Fgy29GyoPO9+rILDa/U5PnS+Xh+P2erlZPr3jjZK3d0OqxmISEP8D1/bH1pB/pjD35l0BOT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Vu8/GAAAA3AAAAA8AAAAAAAAA&#10;AAAAAAAAoQIAAGRycy9kb3ducmV2LnhtbFBLBQYAAAAABAAEAPkAAACUAwAAAAA=&#10;" strokecolor="#333" strokeweight="3pt"/>
                <v:line id="Line 490" o:spid="_x0000_s1511" style="position:absolute;flip:y;visibility:visible;mso-wrap-style:square" from="8235,6960" to="8235,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keVMcAAADcAAAADwAAAGRycy9kb3ducmV2LnhtbESPQWsCMRSE7wX/Q3hCL6VmtdCWrVFE&#10;axG9tLZij4/N62Zx87IkcXf996ZQ6HGYmW+Y6by3tWjJh8qxgvEoA0FcOF1xqeDrc33/DCJEZI21&#10;Y1JwoQDz2eBmirl2HX9Qu4+lSBAOOSowMTa5lKEwZDGMXEOcvB/nLcYkfSm1xy7BbS0nWfYoLVac&#10;Fgw2tDRUnPZnq+DwWm7vDq2vdsdjtlh9m+6tpXelbof94gVEpD7+h//aG61g8vQAv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WR5UxwAAANwAAAAPAAAAAAAA&#10;AAAAAAAAAKECAABkcnMvZG93bnJldi54bWxQSwUGAAAAAAQABAD5AAAAlQMAAAAA&#10;" strokecolor="#333" strokeweight="3pt"/>
                <v:line id="Line 491" o:spid="_x0000_s1512" style="position:absolute;flip:y;visibility:visible;mso-wrap-style:square" from="8490,6961" to="8490,7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wkNsUAAADcAAAADwAAAGRycy9kb3ducmV2LnhtbESP0WrCQBRE3wX/YblC33RjWtqSZpVS&#10;UKxUoZoPuM3eJsHs3bC7xvj3bqHg4zAzZ5h8OZhW9OR8Y1nBfJaAIC6tbrhSUBxX01cQPiBrbC2T&#10;git5WC7GoxwzbS/8Tf0hVCJC2GeooA6hy6T0ZU0G/cx2xNH7tc5giNJVUju8RLhpZZokz9Jgw3Gh&#10;xo4+aipPh7NRsPvqtp+F/6FqG479fteuH/cuVephMry/gQg0hHv4v73RCtKXJ/g7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wkNsUAAADcAAAADwAAAAAAAAAA&#10;AAAAAAChAgAAZHJzL2Rvd25yZXYueG1sUEsFBgAAAAAEAAQA+QAAAJMDAAAAAA==&#10;" strokecolor="silver" strokeweight="3pt"/>
                <v:line id="Line 492" o:spid="_x0000_s1513" style="position:absolute;flip:x;visibility:visible;mso-wrap-style:square" from="7272,4408" to="7957,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mQMUAAADcAAAADwAAAGRycy9kb3ducmV2LnhtbESPT2vCQBDF7wW/wzKCl6AbldY2dZX+&#10;URCkB7WHHofsNAlmZ0N21PjtXaHQ4+PN+71582XnanWmNlSeDYxHKSji3NuKCwPfh/XwGVQQZIu1&#10;ZzJwpQDLRe9hjpn1F97ReS+FihAOGRooRZpM65CX5DCMfEMcvV/fOpQo20LbFi8R7mo9SdMn7bDi&#10;2FBiQx8l5cf9ycU31l/8OZ0m704nyQutfmSbajFm0O/eXkEJdfJ//JfeWAOT2SP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omQMUAAADcAAAADwAAAAAAAAAA&#10;AAAAAAChAgAAZHJzL2Rvd25yZXYueG1sUEsFBgAAAAAEAAQA+QAAAJMDAAAAAA==&#10;">
                  <v:stroke endarrow="block"/>
                </v:line>
                <v:shape id="Text Box 493" o:spid="_x0000_s1514" type="#_x0000_t202" style="position:absolute;left:8002;top:4198;width:1205;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LSo8UA&#10;AADcAAAADwAAAGRycy9kb3ducmV2LnhtbESPT2sCMRTE7wW/Q3hCbzWrUC1bo4ggCPXi1ktvr5u3&#10;f3TzsiRxd+unN4LQ4zAzv2GW68E0oiPna8sKppMEBHFudc2lgtP37u0DhA/IGhvLpOCPPKxXo5cl&#10;ptr2fKQuC6WIEPYpKqhCaFMpfV6RQT+xLXH0CusMhihdKbXDPsJNI2dJMpcGa44LFba0rSi/ZFej&#10;YHjPTj/FrnDO0mFzO5dffbf4Vep1PGw+QQQawn/42d5rBbPFHB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tKjxQAAANwAAAAPAAAAAAAAAAAAAAAAAJgCAABkcnMv&#10;ZG93bnJldi54bWxQSwUGAAAAAAQABAD1AAAAigMAAAAA&#10;" filled="f" stroked="f">
                  <v:textbox inset=".5mm,0,.5mm,0">
                    <w:txbxContent>
                      <w:p w:rsidR="00EA1046" w:rsidRPr="005E6DFE" w:rsidRDefault="00EA1046" w:rsidP="0059218F">
                        <w:pPr>
                          <w:spacing w:before="0"/>
                          <w:rPr>
                            <w:rFonts w:ascii="Arial" w:hAnsi="Arial" w:cs="Arial"/>
                            <w:sz w:val="18"/>
                            <w:szCs w:val="18"/>
                            <w:lang w:val="de-DE"/>
                          </w:rPr>
                        </w:pPr>
                        <w:r>
                          <w:rPr>
                            <w:rFonts w:ascii="Arial" w:hAnsi="Arial" w:cs="Arial"/>
                            <w:sz w:val="18"/>
                            <w:szCs w:val="18"/>
                            <w:lang w:val="de-DE"/>
                          </w:rPr>
                          <w:t>Channel Power on ch4</w:t>
                        </w:r>
                      </w:p>
                    </w:txbxContent>
                  </v:textbox>
                </v:shape>
                <v:line id="Line 494" o:spid="_x0000_s1515" style="position:absolute;flip:x y;visibility:visible;mso-wrap-style:square" from="8397,6811" to="8652,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2NvMUAAADcAAAADwAAAGRycy9kb3ducmV2LnhtbESPQWvCQBSE70L/w/IK3nSjB7Wpq4gg&#10;ePCiFnt9yb5mo9m3SXaN8d93C0KPw8x8wyzXva1ER60vHSuYjBMQxLnTJRcKvs670QKED8gaK8ek&#10;4Eke1qu3wRJT7R58pO4UChEh7FNUYEKoUyl9bsiiH7uaOHo/rrUYomwLqVt8RLit5DRJZtJiyXHB&#10;YE1bQ/ntdLcKuuw+uV4Ox5vPvpuPbGGa7aGZKTV87zefIAL14T/8au+1gul8Dn9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2NvMUAAADcAAAADwAAAAAAAAAA&#10;AAAAAAChAgAAZHJzL2Rvd25yZXYueG1sUEsFBgAAAAAEAAQA+QAAAJMDAAAAAA==&#10;">
                  <v:stroke endarrow="block"/>
                </v:line>
                <v:shape id="Text Box 495" o:spid="_x0000_s1516" type="#_x0000_t202" style="position:absolute;left:8652;top:6601;width:1205;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jSsIA&#10;AADcAAAADwAAAGRycy9kb3ducmV2LnhtbERPy2rCQBTdC/2H4Ra600mFaolOghSEQrsxuunumrl5&#10;aOZOmJkmab/eWQguD+e9zSfTiYGcby0reF0kIIhLq1uuFZyO+/k7CB+QNXaWScEfecizp9kWU21H&#10;PtBQhFrEEPYpKmhC6FMpfdmQQb+wPXHkKusMhghdLbXDMYabTi6TZCUNthwbGuzpo6HyWvwaBdNb&#10;cfqp9pVzlr53/5f6axzWZ6VenqfdBkSgKTzEd/enVrBcx7XxTDwC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eNKwgAAANwAAAAPAAAAAAAAAAAAAAAAAJgCAABkcnMvZG93&#10;bnJldi54bWxQSwUGAAAAAAQABAD1AAAAhwMAAAAA&#10;" filled="f" stroked="f">
                  <v:textbox inset=".5mm,0,.5mm,0">
                    <w:txbxContent>
                      <w:p w:rsidR="00EA1046" w:rsidRPr="005E6DFE" w:rsidRDefault="00EA1046" w:rsidP="0059218F">
                        <w:pPr>
                          <w:spacing w:before="0"/>
                          <w:rPr>
                            <w:rFonts w:ascii="Arial" w:hAnsi="Arial" w:cs="Arial"/>
                            <w:sz w:val="18"/>
                            <w:szCs w:val="18"/>
                            <w:lang w:val="de-DE"/>
                          </w:rPr>
                        </w:pPr>
                        <w:r>
                          <w:rPr>
                            <w:rFonts w:ascii="Arial" w:hAnsi="Arial" w:cs="Arial"/>
                            <w:sz w:val="18"/>
                            <w:szCs w:val="18"/>
                            <w:lang w:val="de-DE"/>
                          </w:rPr>
                          <w:t>Channel Power on ch5</w:t>
                        </w:r>
                      </w:p>
                    </w:txbxContent>
                  </v:textbox>
                </v:shape>
              </v:group>
            </w:pict>
          </mc:Fallback>
        </mc:AlternateContent>
      </w:r>
      <w:r w:rsidRPr="0059218F">
        <w:rPr>
          <w:lang w:val="en-US"/>
        </w:rPr>
        <w:t>Measurement sample combination by channel power calculation</w:t>
      </w:r>
    </w:p>
    <w:p w:rsidR="0059218F" w:rsidRPr="0059218F" w:rsidRDefault="0059218F" w:rsidP="0057616B">
      <w:pPr>
        <w:keepNext/>
        <w:keepLines/>
        <w:rPr>
          <w:lang w:val="en-US"/>
        </w:rPr>
      </w:pPr>
    </w:p>
    <w:p w:rsidR="0059218F" w:rsidRPr="0059218F" w:rsidRDefault="0059218F" w:rsidP="0057616B">
      <w:pPr>
        <w:keepNext/>
        <w:keepLines/>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Default="0059218F" w:rsidP="0059218F">
      <w:pPr>
        <w:rPr>
          <w:lang w:val="en-US"/>
        </w:rPr>
      </w:pPr>
    </w:p>
    <w:p w:rsidR="00C963C3" w:rsidRDefault="00C963C3" w:rsidP="0059218F">
      <w:pPr>
        <w:rPr>
          <w:lang w:val="en-US"/>
        </w:rPr>
      </w:pPr>
    </w:p>
    <w:p w:rsidR="00C963C3" w:rsidRPr="0059218F" w:rsidRDefault="00C963C3" w:rsidP="0059218F">
      <w:pPr>
        <w:rPr>
          <w:lang w:val="en-US"/>
        </w:rPr>
      </w:pPr>
    </w:p>
    <w:p w:rsidR="0059218F" w:rsidRPr="0059218F" w:rsidRDefault="0059218F" w:rsidP="00C963C3">
      <w:pPr>
        <w:rPr>
          <w:lang w:val="en-US"/>
        </w:rPr>
      </w:pPr>
      <w:r w:rsidRPr="0059218F">
        <w:rPr>
          <w:lang w:val="en-US"/>
        </w:rPr>
        <w:t>In Fig</w:t>
      </w:r>
      <w:r w:rsidR="00C963C3">
        <w:rPr>
          <w:lang w:val="en-US"/>
        </w:rPr>
        <w:t>.</w:t>
      </w:r>
      <w:r w:rsidRPr="0059218F">
        <w:rPr>
          <w:lang w:val="en-US"/>
        </w:rPr>
        <w:t xml:space="preserve"> 13, channel 2 shows occupied because the total power of all measurement samples inside this channel is higher than the threshold calculated from the total power on channels containing only noise (channels 1, 3 and 5).</w:t>
      </w:r>
    </w:p>
    <w:p w:rsidR="0059218F" w:rsidRPr="0059218F" w:rsidRDefault="0059218F" w:rsidP="0059218F">
      <w:pPr>
        <w:pStyle w:val="Heading2"/>
        <w:rPr>
          <w:lang w:val="en-US"/>
        </w:rPr>
      </w:pPr>
      <w:bookmarkStart w:id="42" w:name="_Toc337547360"/>
      <w:r w:rsidRPr="0059218F">
        <w:rPr>
          <w:lang w:val="en-US"/>
        </w:rPr>
        <w:t>6.2</w:t>
      </w:r>
      <w:r w:rsidRPr="0059218F">
        <w:rPr>
          <w:lang w:val="en-US"/>
        </w:rPr>
        <w:tab/>
        <w:t>Classifying emissions in bands with different channel widths</w:t>
      </w:r>
      <w:bookmarkEnd w:id="42"/>
    </w:p>
    <w:p w:rsidR="0059218F" w:rsidRPr="0059218F" w:rsidRDefault="0059218F" w:rsidP="00C963C3">
      <w:pPr>
        <w:rPr>
          <w:lang w:val="en-US"/>
        </w:rPr>
      </w:pPr>
      <w:r w:rsidRPr="0059218F">
        <w:rPr>
          <w:lang w:val="en-US"/>
        </w:rPr>
        <w:t xml:space="preserve">Sometimes radio applications with different bandwidths share the same frequency band. One example is the UHF broadcast band (in Europe: 470-790 MHz). In this band TV signals with bandwidths of 6 </w:t>
      </w:r>
      <w:r w:rsidR="00C963C3">
        <w:rPr>
          <w:lang w:val="en-US"/>
        </w:rPr>
        <w:t>–</w:t>
      </w:r>
      <w:r w:rsidRPr="0059218F">
        <w:rPr>
          <w:lang w:val="en-US"/>
        </w:rPr>
        <w:t xml:space="preserve"> 8 MHz are operated together with narrowband talkback systems and wireless microphones having maximum bandwidths in the range of 25 kHz.</w:t>
      </w:r>
    </w:p>
    <w:p w:rsidR="0059218F" w:rsidRPr="0059218F" w:rsidRDefault="0059218F" w:rsidP="0059218F">
      <w:pPr>
        <w:rPr>
          <w:lang w:val="en-US"/>
        </w:rPr>
      </w:pPr>
      <w:r w:rsidRPr="0059218F">
        <w:rPr>
          <w:lang w:val="en-US"/>
        </w:rPr>
        <w:t>If occupancy measurements are done in such bands, it is often desirable to distinguish between occupancy by TV and other systems. In this case, evaluation has to be done in multiple steps:</w:t>
      </w:r>
    </w:p>
    <w:p w:rsidR="0059218F" w:rsidRPr="0059218F" w:rsidRDefault="0059218F" w:rsidP="0059218F">
      <w:pPr>
        <w:rPr>
          <w:lang w:val="en-US"/>
        </w:rPr>
      </w:pPr>
      <w:r w:rsidRPr="0059218F">
        <w:rPr>
          <w:lang w:val="en-US"/>
        </w:rPr>
        <w:t>First, determine the occupancy for the widest system in the band. Then, using only the remaining part of the observed band, determine the occupancy for the next narrower system, and so on.</w:t>
      </w:r>
    </w:p>
    <w:p w:rsidR="0059218F" w:rsidRPr="0059218F" w:rsidRDefault="0059218F" w:rsidP="0059218F">
      <w:pPr>
        <w:rPr>
          <w:lang w:val="en-US"/>
        </w:rPr>
      </w:pPr>
      <w:r w:rsidRPr="0059218F">
        <w:rPr>
          <w:lang w:val="en-US"/>
        </w:rPr>
        <w:t>To detect occupancy by a wide system, the measurement samples have to be evaluated as follows:</w:t>
      </w:r>
    </w:p>
    <w:p w:rsidR="0059218F" w:rsidRPr="0059218F" w:rsidRDefault="00C963C3" w:rsidP="00C963C3">
      <w:pPr>
        <w:pStyle w:val="enumlev1"/>
        <w:rPr>
          <w:lang w:val="en-US"/>
        </w:rPr>
      </w:pPr>
      <w:r>
        <w:rPr>
          <w:lang w:val="en-US"/>
        </w:rPr>
        <w:t>1.</w:t>
      </w:r>
      <w:r>
        <w:rPr>
          <w:lang w:val="en-US"/>
        </w:rPr>
        <w:tab/>
      </w:r>
      <w:r w:rsidR="0059218F" w:rsidRPr="0059218F">
        <w:rPr>
          <w:lang w:val="en-US"/>
        </w:rPr>
        <w:t>The frequency band is divided into the channels of the wideband system.</w:t>
      </w:r>
    </w:p>
    <w:p w:rsidR="0059218F" w:rsidRPr="0059218F" w:rsidRDefault="00C963C3" w:rsidP="00C963C3">
      <w:pPr>
        <w:pStyle w:val="enumlev1"/>
        <w:rPr>
          <w:lang w:val="en-US"/>
        </w:rPr>
      </w:pPr>
      <w:r>
        <w:rPr>
          <w:lang w:val="en-US"/>
        </w:rPr>
        <w:t>2.</w:t>
      </w:r>
      <w:r>
        <w:rPr>
          <w:lang w:val="en-US"/>
        </w:rPr>
        <w:tab/>
      </w:r>
      <w:r w:rsidR="0059218F" w:rsidRPr="0059218F">
        <w:rPr>
          <w:lang w:val="en-US"/>
        </w:rPr>
        <w:t>The measurement samples are sorted by frequency and assigned to the relevant channel.</w:t>
      </w:r>
    </w:p>
    <w:p w:rsidR="0059218F" w:rsidRPr="0059218F" w:rsidRDefault="00C963C3" w:rsidP="00C963C3">
      <w:pPr>
        <w:pStyle w:val="enumlev1"/>
        <w:rPr>
          <w:lang w:val="en-US"/>
        </w:rPr>
      </w:pPr>
      <w:r>
        <w:rPr>
          <w:lang w:val="en-US"/>
        </w:rPr>
        <w:t>3.</w:t>
      </w:r>
      <w:r>
        <w:rPr>
          <w:lang w:val="en-US"/>
        </w:rPr>
        <w:tab/>
      </w:r>
      <w:r w:rsidR="0059218F" w:rsidRPr="0059218F">
        <w:rPr>
          <w:lang w:val="en-US"/>
        </w:rPr>
        <w:t>The measurement samples falling into one channel are checked individually against the threshold.</w:t>
      </w:r>
    </w:p>
    <w:p w:rsidR="0059218F" w:rsidRPr="0059218F" w:rsidRDefault="00C963C3" w:rsidP="00C963C3">
      <w:pPr>
        <w:pStyle w:val="enumlev1"/>
        <w:rPr>
          <w:lang w:val="en-US"/>
        </w:rPr>
      </w:pPr>
      <w:r>
        <w:rPr>
          <w:lang w:val="en-US"/>
        </w:rPr>
        <w:t>4.</w:t>
      </w:r>
      <w:r>
        <w:rPr>
          <w:lang w:val="en-US"/>
        </w:rPr>
        <w:tab/>
      </w:r>
      <w:r w:rsidR="0059218F" w:rsidRPr="0059218F">
        <w:rPr>
          <w:lang w:val="en-US"/>
        </w:rPr>
        <w:t>If more than 50% of the samples in one channel exceed the threshold, the channel is marked as occupied by the wideband system.</w:t>
      </w:r>
    </w:p>
    <w:p w:rsidR="0059218F" w:rsidRPr="0059218F" w:rsidRDefault="00C963C3" w:rsidP="00C963C3">
      <w:pPr>
        <w:pStyle w:val="enumlev1"/>
        <w:rPr>
          <w:lang w:val="en-US"/>
        </w:rPr>
      </w:pPr>
      <w:r>
        <w:rPr>
          <w:lang w:val="en-US"/>
        </w:rPr>
        <w:t>5.</w:t>
      </w:r>
      <w:r>
        <w:rPr>
          <w:lang w:val="en-US"/>
        </w:rPr>
        <w:tab/>
      </w:r>
      <w:r w:rsidR="0059218F" w:rsidRPr="0059218F">
        <w:rPr>
          <w:lang w:val="en-US"/>
        </w:rPr>
        <w:t>All samples falling into channels that have been identified as occupied by the wideband system are excluded from the following evaluation.</w:t>
      </w:r>
    </w:p>
    <w:p w:rsidR="0059218F" w:rsidRPr="0059218F" w:rsidRDefault="00C963C3" w:rsidP="00C963C3">
      <w:pPr>
        <w:pStyle w:val="enumlev1"/>
        <w:rPr>
          <w:lang w:val="en-US"/>
        </w:rPr>
      </w:pPr>
      <w:r>
        <w:rPr>
          <w:lang w:val="en-US"/>
        </w:rPr>
        <w:t>6.</w:t>
      </w:r>
      <w:r>
        <w:rPr>
          <w:lang w:val="en-US"/>
        </w:rPr>
        <w:tab/>
      </w:r>
      <w:r w:rsidR="0059218F" w:rsidRPr="0059218F">
        <w:rPr>
          <w:lang w:val="en-US"/>
        </w:rPr>
        <w:t>The remaining parts of the frequency band are divided into channels of the next narrowest system.</w:t>
      </w:r>
    </w:p>
    <w:p w:rsidR="0059218F" w:rsidRPr="0059218F" w:rsidRDefault="00C963C3" w:rsidP="00C963C3">
      <w:pPr>
        <w:pStyle w:val="enumlev1"/>
        <w:rPr>
          <w:lang w:val="en-US"/>
        </w:rPr>
      </w:pPr>
      <w:r>
        <w:rPr>
          <w:lang w:val="en-US"/>
        </w:rPr>
        <w:t>7.</w:t>
      </w:r>
      <w:r>
        <w:rPr>
          <w:lang w:val="en-US"/>
        </w:rPr>
        <w:tab/>
      </w:r>
      <w:r w:rsidR="0059218F" w:rsidRPr="0059218F">
        <w:rPr>
          <w:lang w:val="en-US"/>
        </w:rPr>
        <w:t>Steps 2) to 6) are repeated with the remaining samples to determine the channels occupied by the next narrowest system</w:t>
      </w:r>
      <w:r w:rsidR="00F127F1">
        <w:rPr>
          <w:lang w:val="en-US"/>
        </w:rPr>
        <w:t>.</w:t>
      </w:r>
    </w:p>
    <w:p w:rsidR="0059218F" w:rsidRPr="0059218F" w:rsidRDefault="0059218F" w:rsidP="0059218F">
      <w:pPr>
        <w:rPr>
          <w:lang w:val="en-US"/>
        </w:rPr>
      </w:pPr>
      <w:r w:rsidRPr="0059218F">
        <w:rPr>
          <w:lang w:val="en-US"/>
        </w:rPr>
        <w:t>This procedure is repeated until the narrowest system in the band has been processed. Figure 14 shows an example for 2 wideband channels or 8 channels for a narrowband system that have ¼ of the wideband channel width.</w:t>
      </w:r>
    </w:p>
    <w:p w:rsidR="0059218F" w:rsidRPr="0059218F" w:rsidRDefault="0059218F" w:rsidP="0059218F">
      <w:pPr>
        <w:pStyle w:val="FigureNo"/>
        <w:rPr>
          <w:lang w:val="en-US"/>
        </w:rPr>
      </w:pPr>
      <w:r w:rsidRPr="0059218F">
        <w:rPr>
          <w:lang w:val="en-US"/>
        </w:rPr>
        <w:lastRenderedPageBreak/>
        <w:t>Figure 14</w:t>
      </w:r>
    </w:p>
    <w:p w:rsidR="0059218F" w:rsidRPr="0059218F" w:rsidRDefault="0059218F" w:rsidP="0059218F">
      <w:pPr>
        <w:pStyle w:val="Figuretitle"/>
        <w:rPr>
          <w:lang w:val="en-US"/>
        </w:rPr>
      </w:pPr>
      <w:r>
        <w:rPr>
          <w:noProof/>
          <w:lang w:val="en-US" w:eastAsia="zh-CN"/>
        </w:rPr>
        <mc:AlternateContent>
          <mc:Choice Requires="wpg">
            <w:drawing>
              <wp:anchor distT="0" distB="0" distL="114300" distR="114300" simplePos="0" relativeHeight="251668480" behindDoc="0" locked="0" layoutInCell="1" allowOverlap="1" wp14:anchorId="40A3951A" wp14:editId="5E9BE06F">
                <wp:simplePos x="0" y="0"/>
                <wp:positionH relativeFrom="column">
                  <wp:posOffset>222885</wp:posOffset>
                </wp:positionH>
                <wp:positionV relativeFrom="paragraph">
                  <wp:posOffset>410210</wp:posOffset>
                </wp:positionV>
                <wp:extent cx="5391150" cy="2165350"/>
                <wp:effectExtent l="3810" t="19685"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2165350"/>
                          <a:chOff x="1485" y="7082"/>
                          <a:chExt cx="8490" cy="3410"/>
                        </a:xfrm>
                      </wpg:grpSpPr>
                      <wps:wsp>
                        <wps:cNvPr id="83" name="Line 279"/>
                        <wps:cNvCnPr/>
                        <wps:spPr bwMode="auto">
                          <a:xfrm>
                            <a:off x="2459" y="9636"/>
                            <a:ext cx="61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280"/>
                        <wps:cNvCnPr/>
                        <wps:spPr bwMode="auto">
                          <a:xfrm flipV="1">
                            <a:off x="2500"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5" name="Line 281"/>
                        <wps:cNvCnPr/>
                        <wps:spPr bwMode="auto">
                          <a:xfrm flipV="1">
                            <a:off x="2549" y="9292"/>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6" name="Line 282"/>
                        <wps:cNvCnPr/>
                        <wps:spPr bwMode="auto">
                          <a:xfrm flipV="1">
                            <a:off x="2601" y="9317"/>
                            <a:ext cx="0" cy="3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7" name="Line 283"/>
                        <wps:cNvCnPr/>
                        <wps:spPr bwMode="auto">
                          <a:xfrm flipV="1">
                            <a:off x="2650" y="9239"/>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8" name="Line 284"/>
                        <wps:cNvCnPr/>
                        <wps:spPr bwMode="auto">
                          <a:xfrm flipV="1">
                            <a:off x="2700"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9" name="Line 285"/>
                        <wps:cNvCnPr/>
                        <wps:spPr bwMode="auto">
                          <a:xfrm flipV="1">
                            <a:off x="2747" y="927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0" name="Line 286"/>
                        <wps:cNvCnPr/>
                        <wps:spPr bwMode="auto">
                          <a:xfrm flipV="1">
                            <a:off x="2796"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1" name="Line 287"/>
                        <wps:cNvCnPr/>
                        <wps:spPr bwMode="auto">
                          <a:xfrm flipV="1">
                            <a:off x="2845"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2" name="Line 288"/>
                        <wps:cNvCnPr/>
                        <wps:spPr bwMode="auto">
                          <a:xfrm flipV="1">
                            <a:off x="2894"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3" name="Line 289"/>
                        <wps:cNvCnPr/>
                        <wps:spPr bwMode="auto">
                          <a:xfrm flipV="1">
                            <a:off x="2946" y="9303"/>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4" name="Line 290"/>
                        <wps:cNvCnPr/>
                        <wps:spPr bwMode="auto">
                          <a:xfrm flipV="1">
                            <a:off x="3002" y="923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5" name="Line 291"/>
                        <wps:cNvCnPr/>
                        <wps:spPr bwMode="auto">
                          <a:xfrm flipV="1">
                            <a:off x="3051" y="9291"/>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6" name="Line 292"/>
                        <wps:cNvCnPr/>
                        <wps:spPr bwMode="auto">
                          <a:xfrm flipV="1">
                            <a:off x="3103" y="926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7" name="Line 293"/>
                        <wps:cNvCnPr/>
                        <wps:spPr bwMode="auto">
                          <a:xfrm flipV="1">
                            <a:off x="3152" y="923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8" name="Line 294"/>
                        <wps:cNvCnPr/>
                        <wps:spPr bwMode="auto">
                          <a:xfrm flipV="1">
                            <a:off x="3202" y="926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9" name="Line 295"/>
                        <wps:cNvCnPr/>
                        <wps:spPr bwMode="auto">
                          <a:xfrm flipV="1">
                            <a:off x="3851" y="9003"/>
                            <a:ext cx="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 name="Line 296"/>
                        <wps:cNvCnPr/>
                        <wps:spPr bwMode="auto">
                          <a:xfrm flipV="1">
                            <a:off x="3900" y="8621"/>
                            <a:ext cx="0" cy="101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 name="Line 297"/>
                        <wps:cNvCnPr/>
                        <wps:spPr bwMode="auto">
                          <a:xfrm flipV="1">
                            <a:off x="3949" y="8130"/>
                            <a:ext cx="0" cy="15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 name="Line 298"/>
                        <wps:cNvCnPr/>
                        <wps:spPr bwMode="auto">
                          <a:xfrm flipV="1">
                            <a:off x="3998" y="7449"/>
                            <a:ext cx="0" cy="21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 name="Line 299"/>
                        <wps:cNvCnPr/>
                        <wps:spPr bwMode="auto">
                          <a:xfrm flipV="1">
                            <a:off x="4050" y="7803"/>
                            <a:ext cx="0" cy="183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 name="Line 300"/>
                        <wps:cNvCnPr/>
                        <wps:spPr bwMode="auto">
                          <a:xfrm flipV="1">
                            <a:off x="4107" y="8383"/>
                            <a:ext cx="0" cy="12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5" name="Line 301"/>
                        <wps:cNvCnPr/>
                        <wps:spPr bwMode="auto">
                          <a:xfrm flipV="1">
                            <a:off x="4156" y="8885"/>
                            <a:ext cx="0" cy="7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 name="Line 302"/>
                        <wps:cNvCnPr/>
                        <wps:spPr bwMode="auto">
                          <a:xfrm flipV="1">
                            <a:off x="3606"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7" name="Line 303"/>
                        <wps:cNvCnPr/>
                        <wps:spPr bwMode="auto">
                          <a:xfrm flipV="1">
                            <a:off x="3655" y="9217"/>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8" name="Line 304"/>
                        <wps:cNvCnPr/>
                        <wps:spPr bwMode="auto">
                          <a:xfrm flipV="1">
                            <a:off x="3705" y="9325"/>
                            <a:ext cx="0" cy="307"/>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9" name="Line 305"/>
                        <wps:cNvCnPr/>
                        <wps:spPr bwMode="auto">
                          <a:xfrm flipV="1">
                            <a:off x="3752" y="9292"/>
                            <a:ext cx="0" cy="34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0" name="Line 306"/>
                        <wps:cNvCnPr/>
                        <wps:spPr bwMode="auto">
                          <a:xfrm flipV="1">
                            <a:off x="3801"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1" name="Line 307"/>
                        <wps:cNvCnPr/>
                        <wps:spPr bwMode="auto">
                          <a:xfrm flipV="1">
                            <a:off x="3252" y="9274"/>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2" name="Line 308"/>
                        <wps:cNvCnPr/>
                        <wps:spPr bwMode="auto">
                          <a:xfrm flipV="1">
                            <a:off x="3301" y="9304"/>
                            <a:ext cx="0" cy="33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3" name="Line 309"/>
                        <wps:cNvCnPr/>
                        <wps:spPr bwMode="auto">
                          <a:xfrm flipV="1">
                            <a:off x="3353" y="927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4" name="Line 310"/>
                        <wps:cNvCnPr/>
                        <wps:spPr bwMode="auto">
                          <a:xfrm flipV="1">
                            <a:off x="3409" y="9274"/>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5" name="Line 311"/>
                        <wps:cNvCnPr/>
                        <wps:spPr bwMode="auto">
                          <a:xfrm flipV="1">
                            <a:off x="3458" y="9297"/>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6" name="Line 312"/>
                        <wps:cNvCnPr/>
                        <wps:spPr bwMode="auto">
                          <a:xfrm flipV="1">
                            <a:off x="3510" y="9322"/>
                            <a:ext cx="0" cy="3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7" name="Line 313"/>
                        <wps:cNvCnPr/>
                        <wps:spPr bwMode="auto">
                          <a:xfrm flipV="1">
                            <a:off x="3559" y="9244"/>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8" name="Line 314"/>
                        <wps:cNvCnPr/>
                        <wps:spPr bwMode="auto">
                          <a:xfrm flipV="1">
                            <a:off x="4207"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9" name="Line 315"/>
                        <wps:cNvCnPr/>
                        <wps:spPr bwMode="auto">
                          <a:xfrm flipV="1">
                            <a:off x="4254" y="9274"/>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0" name="Line 316"/>
                        <wps:cNvCnPr/>
                        <wps:spPr bwMode="auto">
                          <a:xfrm flipV="1">
                            <a:off x="4303" y="9319"/>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1" name="Line 317"/>
                        <wps:cNvCnPr/>
                        <wps:spPr bwMode="auto">
                          <a:xfrm flipV="1">
                            <a:off x="4352" y="9271"/>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2" name="Line 318"/>
                        <wps:cNvCnPr/>
                        <wps:spPr bwMode="auto">
                          <a:xfrm flipV="1">
                            <a:off x="4401" y="9219"/>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3" name="Line 319"/>
                        <wps:cNvCnPr/>
                        <wps:spPr bwMode="auto">
                          <a:xfrm flipV="1">
                            <a:off x="4453" y="9304"/>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4" name="Line 320"/>
                        <wps:cNvCnPr/>
                        <wps:spPr bwMode="auto">
                          <a:xfrm flipV="1">
                            <a:off x="4509" y="9239"/>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5" name="Line 321"/>
                        <wps:cNvCnPr/>
                        <wps:spPr bwMode="auto">
                          <a:xfrm flipV="1">
                            <a:off x="4558" y="9292"/>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6" name="Line 322"/>
                        <wps:cNvCnPr/>
                        <wps:spPr bwMode="auto">
                          <a:xfrm flipV="1">
                            <a:off x="4610"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7" name="Line 323"/>
                        <wps:cNvCnPr/>
                        <wps:spPr bwMode="auto">
                          <a:xfrm flipV="1">
                            <a:off x="4659" y="9239"/>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8" name="Line 324"/>
                        <wps:cNvCnPr/>
                        <wps:spPr bwMode="auto">
                          <a:xfrm flipV="1">
                            <a:off x="4709"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9" name="Line 325"/>
                        <wps:cNvCnPr/>
                        <wps:spPr bwMode="auto">
                          <a:xfrm flipV="1">
                            <a:off x="4756" y="927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0" name="Line 326"/>
                        <wps:cNvCnPr/>
                        <wps:spPr bwMode="auto">
                          <a:xfrm flipV="1">
                            <a:off x="4805"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1" name="Line 327"/>
                        <wps:cNvCnPr/>
                        <wps:spPr bwMode="auto">
                          <a:xfrm flipV="1">
                            <a:off x="4854"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2" name="Line 328"/>
                        <wps:cNvCnPr/>
                        <wps:spPr bwMode="auto">
                          <a:xfrm flipV="1">
                            <a:off x="4903"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3" name="Line 329"/>
                        <wps:cNvCnPr/>
                        <wps:spPr bwMode="auto">
                          <a:xfrm flipV="1">
                            <a:off x="4955" y="9303"/>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4" name="Line 330"/>
                        <wps:cNvCnPr/>
                        <wps:spPr bwMode="auto">
                          <a:xfrm flipV="1">
                            <a:off x="5012" y="8618"/>
                            <a:ext cx="0" cy="101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35" name="Line 331"/>
                        <wps:cNvCnPr/>
                        <wps:spPr bwMode="auto">
                          <a:xfrm flipV="1">
                            <a:off x="5061" y="8710"/>
                            <a:ext cx="0" cy="92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36" name="Line 332"/>
                        <wps:cNvCnPr/>
                        <wps:spPr bwMode="auto">
                          <a:xfrm flipV="1">
                            <a:off x="5113" y="8882"/>
                            <a:ext cx="0" cy="751"/>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37" name="Line 333"/>
                        <wps:cNvCnPr/>
                        <wps:spPr bwMode="auto">
                          <a:xfrm flipV="1">
                            <a:off x="5162" y="9217"/>
                            <a:ext cx="0" cy="41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8" name="Line 334"/>
                        <wps:cNvCnPr/>
                        <wps:spPr bwMode="auto">
                          <a:xfrm flipV="1">
                            <a:off x="5212" y="8618"/>
                            <a:ext cx="0" cy="101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39" name="Line 335"/>
                        <wps:cNvCnPr/>
                        <wps:spPr bwMode="auto">
                          <a:xfrm flipV="1">
                            <a:off x="5259" y="8965"/>
                            <a:ext cx="0" cy="67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0" name="Line 336"/>
                        <wps:cNvCnPr/>
                        <wps:spPr bwMode="auto">
                          <a:xfrm flipV="1">
                            <a:off x="5308" y="9117"/>
                            <a:ext cx="0" cy="52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1" name="Line 337"/>
                        <wps:cNvCnPr/>
                        <wps:spPr bwMode="auto">
                          <a:xfrm flipV="1">
                            <a:off x="5357" y="8710"/>
                            <a:ext cx="0" cy="92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2" name="Line 338"/>
                        <wps:cNvCnPr/>
                        <wps:spPr bwMode="auto">
                          <a:xfrm flipV="1">
                            <a:off x="5406" y="8940"/>
                            <a:ext cx="0" cy="69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3" name="Line 339"/>
                        <wps:cNvCnPr/>
                        <wps:spPr bwMode="auto">
                          <a:xfrm flipV="1">
                            <a:off x="5458" y="8839"/>
                            <a:ext cx="0" cy="79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4" name="Line 340"/>
                        <wps:cNvCnPr/>
                        <wps:spPr bwMode="auto">
                          <a:xfrm flipV="1">
                            <a:off x="5515" y="9000"/>
                            <a:ext cx="0" cy="63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5" name="Line 341"/>
                        <wps:cNvCnPr/>
                        <wps:spPr bwMode="auto">
                          <a:xfrm flipV="1">
                            <a:off x="5564" y="8710"/>
                            <a:ext cx="0" cy="92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6" name="Line 342"/>
                        <wps:cNvCnPr/>
                        <wps:spPr bwMode="auto">
                          <a:xfrm flipV="1">
                            <a:off x="5616" y="9117"/>
                            <a:ext cx="0" cy="51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7" name="Line 343"/>
                        <wps:cNvCnPr/>
                        <wps:spPr bwMode="auto">
                          <a:xfrm flipV="1">
                            <a:off x="5665" y="8789"/>
                            <a:ext cx="0" cy="84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8" name="Line 344"/>
                        <wps:cNvCnPr/>
                        <wps:spPr bwMode="auto">
                          <a:xfrm flipV="1">
                            <a:off x="5715" y="8618"/>
                            <a:ext cx="0" cy="101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9" name="Line 345"/>
                        <wps:cNvCnPr/>
                        <wps:spPr bwMode="auto">
                          <a:xfrm flipV="1">
                            <a:off x="5762" y="8940"/>
                            <a:ext cx="0" cy="697"/>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0" name="Line 346"/>
                        <wps:cNvCnPr/>
                        <wps:spPr bwMode="auto">
                          <a:xfrm flipV="1">
                            <a:off x="5811" y="8710"/>
                            <a:ext cx="0" cy="927"/>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1" name="Line 347"/>
                        <wps:cNvCnPr/>
                        <wps:spPr bwMode="auto">
                          <a:xfrm flipV="1">
                            <a:off x="5860" y="8664"/>
                            <a:ext cx="0" cy="970"/>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2" name="Line 348"/>
                        <wps:cNvCnPr/>
                        <wps:spPr bwMode="auto">
                          <a:xfrm flipV="1">
                            <a:off x="5909" y="9217"/>
                            <a:ext cx="0" cy="417"/>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3" name="Line 349"/>
                        <wps:cNvCnPr/>
                        <wps:spPr bwMode="auto">
                          <a:xfrm flipV="1">
                            <a:off x="5961" y="8789"/>
                            <a:ext cx="0" cy="84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4" name="Line 350"/>
                        <wps:cNvCnPr/>
                        <wps:spPr bwMode="auto">
                          <a:xfrm flipV="1">
                            <a:off x="6017" y="8618"/>
                            <a:ext cx="0" cy="101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5" name="Line 351"/>
                        <wps:cNvCnPr/>
                        <wps:spPr bwMode="auto">
                          <a:xfrm flipV="1">
                            <a:off x="6066" y="8940"/>
                            <a:ext cx="0" cy="69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6" name="Line 352"/>
                        <wps:cNvCnPr/>
                        <wps:spPr bwMode="auto">
                          <a:xfrm flipV="1">
                            <a:off x="6118" y="8767"/>
                            <a:ext cx="0" cy="86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7" name="Line 353"/>
                        <wps:cNvCnPr/>
                        <wps:spPr bwMode="auto">
                          <a:xfrm flipV="1">
                            <a:off x="6167" y="9117"/>
                            <a:ext cx="0" cy="5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8" name="Line 354"/>
                        <wps:cNvCnPr/>
                        <wps:spPr bwMode="auto">
                          <a:xfrm flipV="1">
                            <a:off x="6217" y="8684"/>
                            <a:ext cx="0" cy="94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9" name="Line 355"/>
                        <wps:cNvCnPr/>
                        <wps:spPr bwMode="auto">
                          <a:xfrm flipV="1">
                            <a:off x="6264" y="8789"/>
                            <a:ext cx="0" cy="847"/>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0" name="Line 356"/>
                        <wps:cNvCnPr/>
                        <wps:spPr bwMode="auto">
                          <a:xfrm flipV="1">
                            <a:off x="6313" y="9160"/>
                            <a:ext cx="0" cy="47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1" name="Line 357"/>
                        <wps:cNvCnPr/>
                        <wps:spPr bwMode="auto">
                          <a:xfrm flipV="1">
                            <a:off x="6362" y="8644"/>
                            <a:ext cx="0" cy="989"/>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2" name="Line 358"/>
                        <wps:cNvCnPr/>
                        <wps:spPr bwMode="auto">
                          <a:xfrm flipV="1">
                            <a:off x="6411"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3" name="Line 359"/>
                        <wps:cNvCnPr/>
                        <wps:spPr bwMode="auto">
                          <a:xfrm flipV="1">
                            <a:off x="6463" y="8731"/>
                            <a:ext cx="0" cy="901"/>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4" name="Line 360"/>
                        <wps:cNvCnPr/>
                        <wps:spPr bwMode="auto">
                          <a:xfrm flipV="1">
                            <a:off x="6520" y="8593"/>
                            <a:ext cx="0" cy="1040"/>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5" name="Line 361"/>
                        <wps:cNvCnPr/>
                        <wps:spPr bwMode="auto">
                          <a:xfrm flipV="1">
                            <a:off x="6569" y="8940"/>
                            <a:ext cx="0" cy="69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6" name="Line 362"/>
                        <wps:cNvCnPr/>
                        <wps:spPr bwMode="auto">
                          <a:xfrm flipV="1">
                            <a:off x="6621" y="8811"/>
                            <a:ext cx="0" cy="82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7" name="Line 363"/>
                        <wps:cNvCnPr/>
                        <wps:spPr bwMode="auto">
                          <a:xfrm flipV="1">
                            <a:off x="6670"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8" name="Line 364"/>
                        <wps:cNvCnPr/>
                        <wps:spPr bwMode="auto">
                          <a:xfrm flipV="1">
                            <a:off x="6720" y="9117"/>
                            <a:ext cx="0" cy="51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9" name="Line 365"/>
                        <wps:cNvCnPr/>
                        <wps:spPr bwMode="auto">
                          <a:xfrm flipV="1">
                            <a:off x="6767" y="8644"/>
                            <a:ext cx="0" cy="99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0" name="Line 366"/>
                        <wps:cNvCnPr/>
                        <wps:spPr bwMode="auto">
                          <a:xfrm flipV="1">
                            <a:off x="6816" y="8789"/>
                            <a:ext cx="0" cy="84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1" name="Line 367"/>
                        <wps:cNvCnPr/>
                        <wps:spPr bwMode="auto">
                          <a:xfrm flipV="1">
                            <a:off x="6865" y="8710"/>
                            <a:ext cx="0" cy="92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2" name="Line 368"/>
                        <wps:cNvCnPr/>
                        <wps:spPr bwMode="auto">
                          <a:xfrm flipV="1">
                            <a:off x="6914" y="8965"/>
                            <a:ext cx="0" cy="669"/>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3" name="Line 369"/>
                        <wps:cNvCnPr/>
                        <wps:spPr bwMode="auto">
                          <a:xfrm flipV="1">
                            <a:off x="6966" y="8811"/>
                            <a:ext cx="0" cy="82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4" name="Line 370"/>
                        <wps:cNvCnPr/>
                        <wps:spPr bwMode="auto">
                          <a:xfrm flipV="1">
                            <a:off x="7018" y="9117"/>
                            <a:ext cx="0" cy="5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5" name="Line 371"/>
                        <wps:cNvCnPr/>
                        <wps:spPr bwMode="auto">
                          <a:xfrm flipV="1">
                            <a:off x="7067" y="8684"/>
                            <a:ext cx="0" cy="94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6" name="Line 372"/>
                        <wps:cNvCnPr/>
                        <wps:spPr bwMode="auto">
                          <a:xfrm flipV="1">
                            <a:off x="7119" y="9317"/>
                            <a:ext cx="0" cy="3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7" name="Line 373"/>
                        <wps:cNvCnPr/>
                        <wps:spPr bwMode="auto">
                          <a:xfrm flipV="1">
                            <a:off x="7168" y="8644"/>
                            <a:ext cx="0" cy="98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8" name="Line 374"/>
                        <wps:cNvCnPr/>
                        <wps:spPr bwMode="auto">
                          <a:xfrm flipV="1">
                            <a:off x="7218" y="8731"/>
                            <a:ext cx="0" cy="901"/>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9" name="Line 375"/>
                        <wps:cNvCnPr/>
                        <wps:spPr bwMode="auto">
                          <a:xfrm flipV="1">
                            <a:off x="7265" y="927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0" name="Line 376"/>
                        <wps:cNvCnPr/>
                        <wps:spPr bwMode="auto">
                          <a:xfrm flipV="1">
                            <a:off x="7314"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1" name="Line 377"/>
                        <wps:cNvCnPr/>
                        <wps:spPr bwMode="auto">
                          <a:xfrm flipV="1">
                            <a:off x="7363"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2" name="Line 378"/>
                        <wps:cNvCnPr/>
                        <wps:spPr bwMode="auto">
                          <a:xfrm flipV="1">
                            <a:off x="7412"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3" name="Line 379"/>
                        <wps:cNvCnPr/>
                        <wps:spPr bwMode="auto">
                          <a:xfrm flipV="1">
                            <a:off x="7464" y="9303"/>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4" name="Line 380"/>
                        <wps:cNvCnPr/>
                        <wps:spPr bwMode="auto">
                          <a:xfrm flipV="1">
                            <a:off x="7520" y="923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5" name="Line 381"/>
                        <wps:cNvCnPr/>
                        <wps:spPr bwMode="auto">
                          <a:xfrm flipV="1">
                            <a:off x="7569" y="9291"/>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6" name="Line 382"/>
                        <wps:cNvCnPr/>
                        <wps:spPr bwMode="auto">
                          <a:xfrm flipV="1">
                            <a:off x="7621" y="926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7" name="Line 383"/>
                        <wps:cNvCnPr/>
                        <wps:spPr bwMode="auto">
                          <a:xfrm flipV="1">
                            <a:off x="7670" y="923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8" name="Line 384"/>
                        <wps:cNvCnPr/>
                        <wps:spPr bwMode="auto">
                          <a:xfrm flipV="1">
                            <a:off x="7720" y="926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9" name="Line 385"/>
                        <wps:cNvCnPr/>
                        <wps:spPr bwMode="auto">
                          <a:xfrm flipV="1">
                            <a:off x="7767" y="9272"/>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0" name="Line 386"/>
                        <wps:cNvCnPr/>
                        <wps:spPr bwMode="auto">
                          <a:xfrm flipV="1">
                            <a:off x="7816" y="9317"/>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1" name="Line 387"/>
                        <wps:cNvCnPr/>
                        <wps:spPr bwMode="auto">
                          <a:xfrm flipV="1">
                            <a:off x="7865"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2" name="Line 388"/>
                        <wps:cNvCnPr/>
                        <wps:spPr bwMode="auto">
                          <a:xfrm flipV="1">
                            <a:off x="7914" y="9217"/>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3" name="Line 389"/>
                        <wps:cNvCnPr/>
                        <wps:spPr bwMode="auto">
                          <a:xfrm flipV="1">
                            <a:off x="7966" y="9302"/>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4" name="Line 390"/>
                        <wps:cNvCnPr/>
                        <wps:spPr bwMode="auto">
                          <a:xfrm flipV="1">
                            <a:off x="8023"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5" name="Line 391"/>
                        <wps:cNvCnPr/>
                        <wps:spPr bwMode="auto">
                          <a:xfrm flipV="1">
                            <a:off x="8072" y="9337"/>
                            <a:ext cx="0" cy="29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6" name="Line 392"/>
                        <wps:cNvCnPr/>
                        <wps:spPr bwMode="auto">
                          <a:xfrm flipV="1">
                            <a:off x="8124"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7" name="Line 393"/>
                        <wps:cNvCnPr/>
                        <wps:spPr bwMode="auto">
                          <a:xfrm flipV="1">
                            <a:off x="8173" y="9217"/>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8" name="Line 394"/>
                        <wps:cNvCnPr/>
                        <wps:spPr bwMode="auto">
                          <a:xfrm flipV="1">
                            <a:off x="8223" y="9325"/>
                            <a:ext cx="0" cy="307"/>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9" name="Line 395"/>
                        <wps:cNvCnPr/>
                        <wps:spPr bwMode="auto">
                          <a:xfrm flipV="1">
                            <a:off x="8270" y="9292"/>
                            <a:ext cx="0" cy="34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0" name="Line 396"/>
                        <wps:cNvCnPr/>
                        <wps:spPr bwMode="auto">
                          <a:xfrm flipV="1">
                            <a:off x="8319"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1" name="Line 397"/>
                        <wps:cNvCnPr/>
                        <wps:spPr bwMode="auto">
                          <a:xfrm flipV="1">
                            <a:off x="8368"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2" name="Line 398"/>
                        <wps:cNvCnPr/>
                        <wps:spPr bwMode="auto">
                          <a:xfrm flipV="1">
                            <a:off x="8417" y="9300"/>
                            <a:ext cx="0" cy="33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3" name="Line 399"/>
                        <wps:cNvCnPr/>
                        <wps:spPr bwMode="auto">
                          <a:xfrm flipV="1">
                            <a:off x="2452" y="7082"/>
                            <a:ext cx="0" cy="33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Line 400"/>
                        <wps:cNvCnPr/>
                        <wps:spPr bwMode="auto">
                          <a:xfrm>
                            <a:off x="2452" y="10349"/>
                            <a:ext cx="245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5" name="Line 401"/>
                        <wps:cNvCnPr/>
                        <wps:spPr bwMode="auto">
                          <a:xfrm flipV="1">
                            <a:off x="4903" y="9637"/>
                            <a:ext cx="0" cy="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402"/>
                        <wps:cNvCnPr/>
                        <wps:spPr bwMode="auto">
                          <a:xfrm>
                            <a:off x="4912" y="10349"/>
                            <a:ext cx="245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7" name="Line 403"/>
                        <wps:cNvCnPr/>
                        <wps:spPr bwMode="auto">
                          <a:xfrm flipV="1">
                            <a:off x="7363" y="9637"/>
                            <a:ext cx="0" cy="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404"/>
                        <wps:cNvCnPr/>
                        <wps:spPr bwMode="auto">
                          <a:xfrm>
                            <a:off x="7373" y="10349"/>
                            <a:ext cx="248"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09" name="Line 405"/>
                        <wps:cNvCnPr/>
                        <wps:spPr bwMode="auto">
                          <a:xfrm>
                            <a:off x="3705" y="9629"/>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406"/>
                        <wps:cNvCnPr/>
                        <wps:spPr bwMode="auto">
                          <a:xfrm>
                            <a:off x="3051" y="9627"/>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407"/>
                        <wps:cNvCnPr/>
                        <wps:spPr bwMode="auto">
                          <a:xfrm>
                            <a:off x="4303" y="9637"/>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408"/>
                        <wps:cNvCnPr/>
                        <wps:spPr bwMode="auto">
                          <a:xfrm>
                            <a:off x="1688" y="9081"/>
                            <a:ext cx="6835"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13" name="Text Box 409"/>
                        <wps:cNvSpPr txBox="1">
                          <a:spLocks noChangeArrowheads="1"/>
                        </wps:cNvSpPr>
                        <wps:spPr bwMode="auto">
                          <a:xfrm>
                            <a:off x="1485" y="8811"/>
                            <a:ext cx="89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1136ED" w:rsidRDefault="00EA1046" w:rsidP="0059218F">
                              <w:pPr>
                                <w:spacing w:before="0"/>
                                <w:jc w:val="right"/>
                                <w:rPr>
                                  <w:rFonts w:ascii="Arial" w:hAnsi="Arial" w:cs="Arial"/>
                                  <w:color w:val="0000FF"/>
                                  <w:sz w:val="18"/>
                                  <w:szCs w:val="18"/>
                                  <w:lang w:val="de-DE"/>
                                </w:rPr>
                              </w:pPr>
                              <w:r w:rsidRPr="001136ED">
                                <w:rPr>
                                  <w:rFonts w:ascii="Arial" w:hAnsi="Arial" w:cs="Arial"/>
                                  <w:color w:val="0000FF"/>
                                  <w:sz w:val="18"/>
                                  <w:szCs w:val="18"/>
                                  <w:lang w:val="de-DE"/>
                                </w:rPr>
                                <w:t>threshold</w:t>
                              </w:r>
                            </w:p>
                          </w:txbxContent>
                        </wps:txbx>
                        <wps:bodyPr rot="0" vert="horz" wrap="square" lIns="0" tIns="0" rIns="0" bIns="0" anchor="t" anchorCtr="0" upright="1">
                          <a:noAutofit/>
                        </wps:bodyPr>
                      </wps:wsp>
                      <wps:wsp>
                        <wps:cNvPr id="214" name="Text Box 410"/>
                        <wps:cNvSpPr txBox="1">
                          <a:spLocks noChangeArrowheads="1"/>
                        </wps:cNvSpPr>
                        <wps:spPr bwMode="auto">
                          <a:xfrm>
                            <a:off x="2183" y="7176"/>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6719F" w:rsidRDefault="00EA1046" w:rsidP="0059218F">
                              <w:pPr>
                                <w:spacing w:before="0"/>
                                <w:jc w:val="center"/>
                                <w:rPr>
                                  <w:rFonts w:ascii="Arial" w:hAnsi="Arial" w:cs="Arial"/>
                                  <w:sz w:val="18"/>
                                  <w:szCs w:val="18"/>
                                  <w:lang w:val="de-DE"/>
                                </w:rPr>
                              </w:pPr>
                              <w:r>
                                <w:rPr>
                                  <w:rFonts w:ascii="Arial" w:hAnsi="Arial" w:cs="Arial"/>
                                  <w:sz w:val="18"/>
                                  <w:szCs w:val="18"/>
                                  <w:lang w:val="de-DE"/>
                                </w:rPr>
                                <w:t>A</w:t>
                              </w:r>
                            </w:p>
                          </w:txbxContent>
                        </wps:txbx>
                        <wps:bodyPr rot="0" vert="horz" wrap="square" lIns="0" tIns="0" rIns="0" bIns="0" anchor="t" anchorCtr="0" upright="1">
                          <a:noAutofit/>
                        </wps:bodyPr>
                      </wps:wsp>
                      <wps:wsp>
                        <wps:cNvPr id="215" name="Text Box 411"/>
                        <wps:cNvSpPr txBox="1">
                          <a:spLocks noChangeArrowheads="1"/>
                        </wps:cNvSpPr>
                        <wps:spPr bwMode="auto">
                          <a:xfrm>
                            <a:off x="8624" y="9523"/>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6719F" w:rsidRDefault="00EA1046" w:rsidP="0059218F">
                              <w:pPr>
                                <w:spacing w:before="0"/>
                                <w:jc w:val="center"/>
                                <w:rPr>
                                  <w:rFonts w:ascii="Arial" w:hAnsi="Arial" w:cs="Arial"/>
                                  <w:sz w:val="18"/>
                                  <w:szCs w:val="18"/>
                                  <w:lang w:val="de-DE"/>
                                </w:rPr>
                              </w:pPr>
                              <w:r>
                                <w:rPr>
                                  <w:rFonts w:ascii="Arial" w:hAnsi="Arial" w:cs="Arial"/>
                                  <w:sz w:val="18"/>
                                  <w:szCs w:val="18"/>
                                  <w:lang w:val="de-DE"/>
                                </w:rPr>
                                <w:t>f</w:t>
                              </w:r>
                            </w:p>
                          </w:txbxContent>
                        </wps:txbx>
                        <wps:bodyPr rot="0" vert="horz" wrap="square" lIns="0" tIns="0" rIns="0" bIns="0" anchor="t" anchorCtr="0" upright="1">
                          <a:noAutofit/>
                        </wps:bodyPr>
                      </wps:wsp>
                      <wps:wsp>
                        <wps:cNvPr id="216" name="Text Box 412"/>
                        <wps:cNvSpPr txBox="1">
                          <a:spLocks noChangeArrowheads="1"/>
                        </wps:cNvSpPr>
                        <wps:spPr bwMode="auto">
                          <a:xfrm>
                            <a:off x="2601"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6719F" w:rsidRDefault="00EA1046" w:rsidP="0059218F">
                              <w:pPr>
                                <w:spacing w:before="0"/>
                                <w:jc w:val="center"/>
                                <w:rPr>
                                  <w:rFonts w:ascii="Arial" w:hAnsi="Arial" w:cs="Arial"/>
                                  <w:sz w:val="18"/>
                                  <w:szCs w:val="18"/>
                                  <w:lang w:val="de-DE"/>
                                </w:rPr>
                              </w:pPr>
                              <w:r>
                                <w:rPr>
                                  <w:rFonts w:ascii="Arial" w:hAnsi="Arial" w:cs="Arial"/>
                                  <w:sz w:val="18"/>
                                  <w:szCs w:val="18"/>
                                  <w:lang w:val="de-DE"/>
                                </w:rPr>
                                <w:t>1</w:t>
                              </w:r>
                            </w:p>
                          </w:txbxContent>
                        </wps:txbx>
                        <wps:bodyPr rot="0" vert="horz" wrap="square" lIns="0" tIns="0" rIns="0" bIns="0" anchor="t" anchorCtr="0" upright="1">
                          <a:noAutofit/>
                        </wps:bodyPr>
                      </wps:wsp>
                      <wps:wsp>
                        <wps:cNvPr id="217" name="Text Box 413"/>
                        <wps:cNvSpPr txBox="1">
                          <a:spLocks noChangeArrowheads="1"/>
                        </wps:cNvSpPr>
                        <wps:spPr bwMode="auto">
                          <a:xfrm>
                            <a:off x="7569" y="9696"/>
                            <a:ext cx="240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6719F" w:rsidRDefault="00EA1046" w:rsidP="0059218F">
                              <w:pPr>
                                <w:spacing w:before="0"/>
                                <w:rPr>
                                  <w:rFonts w:ascii="Arial" w:hAnsi="Arial" w:cs="Arial"/>
                                  <w:sz w:val="18"/>
                                  <w:szCs w:val="18"/>
                                  <w:lang w:val="de-DE"/>
                                </w:rPr>
                              </w:pPr>
                              <w:r>
                                <w:rPr>
                                  <w:rFonts w:ascii="Arial" w:hAnsi="Arial" w:cs="Arial"/>
                                  <w:sz w:val="18"/>
                                  <w:szCs w:val="18"/>
                                  <w:lang w:val="de-DE"/>
                                </w:rPr>
                                <w:t>narrowband channels</w:t>
                              </w:r>
                            </w:p>
                          </w:txbxContent>
                        </wps:txbx>
                        <wps:bodyPr rot="0" vert="horz" wrap="square" lIns="0" tIns="0" rIns="0" bIns="0" anchor="t" anchorCtr="0" upright="1">
                          <a:noAutofit/>
                        </wps:bodyPr>
                      </wps:wsp>
                      <wps:wsp>
                        <wps:cNvPr id="218" name="Text Box 414"/>
                        <wps:cNvSpPr txBox="1">
                          <a:spLocks noChangeArrowheads="1"/>
                        </wps:cNvSpPr>
                        <wps:spPr bwMode="auto">
                          <a:xfrm>
                            <a:off x="7720" y="10214"/>
                            <a:ext cx="170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6719F" w:rsidRDefault="00EA1046" w:rsidP="0059218F">
                              <w:pPr>
                                <w:spacing w:before="0"/>
                                <w:rPr>
                                  <w:rFonts w:ascii="Arial" w:hAnsi="Arial" w:cs="Arial"/>
                                  <w:sz w:val="18"/>
                                  <w:szCs w:val="18"/>
                                  <w:lang w:val="de-DE"/>
                                </w:rPr>
                              </w:pPr>
                              <w:r>
                                <w:rPr>
                                  <w:rFonts w:ascii="Arial" w:hAnsi="Arial" w:cs="Arial"/>
                                  <w:sz w:val="18"/>
                                  <w:szCs w:val="18"/>
                                  <w:lang w:val="de-DE"/>
                                </w:rPr>
                                <w:t>wideband channels</w:t>
                              </w:r>
                            </w:p>
                          </w:txbxContent>
                        </wps:txbx>
                        <wps:bodyPr rot="0" vert="horz" wrap="square" lIns="0" tIns="0" rIns="0" bIns="0" anchor="t" anchorCtr="0" upright="1">
                          <a:noAutofit/>
                        </wps:bodyPr>
                      </wps:wsp>
                      <wps:wsp>
                        <wps:cNvPr id="219" name="Text Box 415"/>
                        <wps:cNvSpPr txBox="1">
                          <a:spLocks noChangeArrowheads="1"/>
                        </wps:cNvSpPr>
                        <wps:spPr bwMode="auto">
                          <a:xfrm>
                            <a:off x="3236"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6719F" w:rsidRDefault="00EA1046" w:rsidP="0059218F">
                              <w:pPr>
                                <w:spacing w:before="0"/>
                                <w:jc w:val="center"/>
                                <w:rPr>
                                  <w:rFonts w:ascii="Arial" w:hAnsi="Arial" w:cs="Arial"/>
                                  <w:sz w:val="18"/>
                                  <w:szCs w:val="18"/>
                                  <w:lang w:val="de-DE"/>
                                </w:rPr>
                              </w:pPr>
                              <w:r>
                                <w:rPr>
                                  <w:rFonts w:ascii="Arial" w:hAnsi="Arial" w:cs="Arial"/>
                                  <w:sz w:val="18"/>
                                  <w:szCs w:val="18"/>
                                  <w:lang w:val="de-DE"/>
                                </w:rPr>
                                <w:t>2</w:t>
                              </w:r>
                            </w:p>
                          </w:txbxContent>
                        </wps:txbx>
                        <wps:bodyPr rot="0" vert="horz" wrap="square" lIns="0" tIns="0" rIns="0" bIns="0" anchor="t" anchorCtr="0" upright="1">
                          <a:noAutofit/>
                        </wps:bodyPr>
                      </wps:wsp>
                      <wps:wsp>
                        <wps:cNvPr id="220" name="Text Box 416"/>
                        <wps:cNvSpPr txBox="1">
                          <a:spLocks noChangeArrowheads="1"/>
                        </wps:cNvSpPr>
                        <wps:spPr bwMode="auto">
                          <a:xfrm>
                            <a:off x="3888"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6719F" w:rsidRDefault="00EA1046" w:rsidP="0059218F">
                              <w:pPr>
                                <w:spacing w:before="0"/>
                                <w:jc w:val="center"/>
                                <w:rPr>
                                  <w:rFonts w:ascii="Arial" w:hAnsi="Arial" w:cs="Arial"/>
                                  <w:sz w:val="18"/>
                                  <w:szCs w:val="18"/>
                                  <w:lang w:val="de-DE"/>
                                </w:rPr>
                              </w:pPr>
                              <w:r>
                                <w:rPr>
                                  <w:rFonts w:ascii="Arial" w:hAnsi="Arial" w:cs="Arial"/>
                                  <w:sz w:val="18"/>
                                  <w:szCs w:val="18"/>
                                  <w:lang w:val="de-DE"/>
                                </w:rPr>
                                <w:t>3</w:t>
                              </w:r>
                            </w:p>
                          </w:txbxContent>
                        </wps:txbx>
                        <wps:bodyPr rot="0" vert="horz" wrap="square" lIns="0" tIns="0" rIns="0" bIns="0" anchor="t" anchorCtr="0" upright="1">
                          <a:noAutofit/>
                        </wps:bodyPr>
                      </wps:wsp>
                      <wps:wsp>
                        <wps:cNvPr id="221" name="Text Box 417"/>
                        <wps:cNvSpPr txBox="1">
                          <a:spLocks noChangeArrowheads="1"/>
                        </wps:cNvSpPr>
                        <wps:spPr bwMode="auto">
                          <a:xfrm>
                            <a:off x="4487"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6719F" w:rsidRDefault="00EA1046" w:rsidP="0059218F">
                              <w:pPr>
                                <w:spacing w:before="0"/>
                                <w:jc w:val="center"/>
                                <w:rPr>
                                  <w:rFonts w:ascii="Arial" w:hAnsi="Arial" w:cs="Arial"/>
                                  <w:sz w:val="18"/>
                                  <w:szCs w:val="18"/>
                                  <w:lang w:val="de-DE"/>
                                </w:rPr>
                              </w:pPr>
                              <w:r>
                                <w:rPr>
                                  <w:rFonts w:ascii="Arial" w:hAnsi="Arial" w:cs="Arial"/>
                                  <w:sz w:val="18"/>
                                  <w:szCs w:val="18"/>
                                  <w:lang w:val="de-DE"/>
                                </w:rPr>
                                <w:t>4</w:t>
                              </w:r>
                            </w:p>
                          </w:txbxContent>
                        </wps:txbx>
                        <wps:bodyPr rot="0" vert="horz" wrap="square" lIns="0" tIns="0" rIns="0" bIns="0" anchor="t" anchorCtr="0" upright="1">
                          <a:noAutofit/>
                        </wps:bodyPr>
                      </wps:wsp>
                      <wps:wsp>
                        <wps:cNvPr id="222" name="Line 418"/>
                        <wps:cNvCnPr/>
                        <wps:spPr bwMode="auto">
                          <a:xfrm>
                            <a:off x="6143" y="9629"/>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419"/>
                        <wps:cNvCnPr/>
                        <wps:spPr bwMode="auto">
                          <a:xfrm>
                            <a:off x="5489" y="9627"/>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420"/>
                        <wps:cNvCnPr/>
                        <wps:spPr bwMode="auto">
                          <a:xfrm>
                            <a:off x="6741" y="9637"/>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Text Box 421"/>
                        <wps:cNvSpPr txBox="1">
                          <a:spLocks noChangeArrowheads="1"/>
                        </wps:cNvSpPr>
                        <wps:spPr bwMode="auto">
                          <a:xfrm>
                            <a:off x="5039"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6719F" w:rsidRDefault="00EA1046" w:rsidP="0059218F">
                              <w:pPr>
                                <w:spacing w:before="0"/>
                                <w:jc w:val="center"/>
                                <w:rPr>
                                  <w:rFonts w:ascii="Arial" w:hAnsi="Arial" w:cs="Arial"/>
                                  <w:sz w:val="18"/>
                                  <w:szCs w:val="18"/>
                                  <w:lang w:val="de-DE"/>
                                </w:rPr>
                              </w:pPr>
                              <w:r>
                                <w:rPr>
                                  <w:rFonts w:ascii="Arial" w:hAnsi="Arial" w:cs="Arial"/>
                                  <w:sz w:val="18"/>
                                  <w:szCs w:val="18"/>
                                  <w:lang w:val="de-DE"/>
                                </w:rPr>
                                <w:t>5</w:t>
                              </w:r>
                            </w:p>
                          </w:txbxContent>
                        </wps:txbx>
                        <wps:bodyPr rot="0" vert="horz" wrap="square" lIns="0" tIns="0" rIns="0" bIns="0" anchor="t" anchorCtr="0" upright="1">
                          <a:noAutofit/>
                        </wps:bodyPr>
                      </wps:wsp>
                      <wps:wsp>
                        <wps:cNvPr id="226" name="Text Box 422"/>
                        <wps:cNvSpPr txBox="1">
                          <a:spLocks noChangeArrowheads="1"/>
                        </wps:cNvSpPr>
                        <wps:spPr bwMode="auto">
                          <a:xfrm>
                            <a:off x="5674"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6719F" w:rsidRDefault="00EA1046" w:rsidP="0059218F">
                              <w:pPr>
                                <w:spacing w:before="0"/>
                                <w:jc w:val="center"/>
                                <w:rPr>
                                  <w:rFonts w:ascii="Arial" w:hAnsi="Arial" w:cs="Arial"/>
                                  <w:sz w:val="18"/>
                                  <w:szCs w:val="18"/>
                                  <w:lang w:val="de-DE"/>
                                </w:rPr>
                              </w:pPr>
                              <w:r>
                                <w:rPr>
                                  <w:rFonts w:ascii="Arial" w:hAnsi="Arial" w:cs="Arial"/>
                                  <w:sz w:val="18"/>
                                  <w:szCs w:val="18"/>
                                  <w:lang w:val="de-DE"/>
                                </w:rPr>
                                <w:t>6</w:t>
                              </w:r>
                            </w:p>
                          </w:txbxContent>
                        </wps:txbx>
                        <wps:bodyPr rot="0" vert="horz" wrap="square" lIns="0" tIns="0" rIns="0" bIns="0" anchor="t" anchorCtr="0" upright="1">
                          <a:noAutofit/>
                        </wps:bodyPr>
                      </wps:wsp>
                      <wps:wsp>
                        <wps:cNvPr id="227" name="Text Box 423"/>
                        <wps:cNvSpPr txBox="1">
                          <a:spLocks noChangeArrowheads="1"/>
                        </wps:cNvSpPr>
                        <wps:spPr bwMode="auto">
                          <a:xfrm>
                            <a:off x="6326"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6719F" w:rsidRDefault="00EA1046" w:rsidP="0059218F">
                              <w:pPr>
                                <w:spacing w:before="0"/>
                                <w:jc w:val="center"/>
                                <w:rPr>
                                  <w:rFonts w:ascii="Arial" w:hAnsi="Arial" w:cs="Arial"/>
                                  <w:sz w:val="18"/>
                                  <w:szCs w:val="18"/>
                                  <w:lang w:val="de-DE"/>
                                </w:rPr>
                              </w:pPr>
                              <w:r>
                                <w:rPr>
                                  <w:rFonts w:ascii="Arial" w:hAnsi="Arial" w:cs="Arial"/>
                                  <w:sz w:val="18"/>
                                  <w:szCs w:val="18"/>
                                  <w:lang w:val="de-DE"/>
                                </w:rPr>
                                <w:t>7</w:t>
                              </w:r>
                            </w:p>
                          </w:txbxContent>
                        </wps:txbx>
                        <wps:bodyPr rot="0" vert="horz" wrap="square" lIns="0" tIns="0" rIns="0" bIns="0" anchor="t" anchorCtr="0" upright="1">
                          <a:noAutofit/>
                        </wps:bodyPr>
                      </wps:wsp>
                      <wps:wsp>
                        <wps:cNvPr id="228" name="Text Box 424"/>
                        <wps:cNvSpPr txBox="1">
                          <a:spLocks noChangeArrowheads="1"/>
                        </wps:cNvSpPr>
                        <wps:spPr bwMode="auto">
                          <a:xfrm>
                            <a:off x="6925"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56719F" w:rsidRDefault="00EA1046" w:rsidP="0059218F">
                              <w:pPr>
                                <w:spacing w:before="0"/>
                                <w:jc w:val="center"/>
                                <w:rPr>
                                  <w:rFonts w:ascii="Arial" w:hAnsi="Arial" w:cs="Arial"/>
                                  <w:sz w:val="18"/>
                                  <w:szCs w:val="18"/>
                                  <w:lang w:val="de-DE"/>
                                </w:rPr>
                              </w:pPr>
                              <w:r>
                                <w:rPr>
                                  <w:rFonts w:ascii="Arial" w:hAnsi="Arial" w:cs="Arial"/>
                                  <w:sz w:val="18"/>
                                  <w:szCs w:val="18"/>
                                  <w:lang w:val="de-DE"/>
                                </w:rPr>
                                <w:t>8</w:t>
                              </w:r>
                            </w:p>
                          </w:txbxContent>
                        </wps:txbx>
                        <wps:bodyPr rot="0" vert="horz" wrap="square" lIns="0" tIns="0" rIns="0" bIns="0" anchor="t" anchorCtr="0" upright="1">
                          <a:noAutofit/>
                        </wps:bodyPr>
                      </wps:wsp>
                      <wps:wsp>
                        <wps:cNvPr id="229" name="Text Box 425"/>
                        <wps:cNvSpPr txBox="1">
                          <a:spLocks noChangeArrowheads="1"/>
                        </wps:cNvSpPr>
                        <wps:spPr bwMode="auto">
                          <a:xfrm>
                            <a:off x="3483" y="10222"/>
                            <a:ext cx="269"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1046" w:rsidRPr="0056719F" w:rsidRDefault="00EA1046" w:rsidP="0059218F">
                              <w:pPr>
                                <w:spacing w:before="0"/>
                                <w:jc w:val="center"/>
                                <w:rPr>
                                  <w:rFonts w:ascii="Arial" w:hAnsi="Arial" w:cs="Arial"/>
                                  <w:sz w:val="18"/>
                                  <w:szCs w:val="18"/>
                                  <w:lang w:val="de-DE"/>
                                </w:rPr>
                              </w:pPr>
                              <w:r>
                                <w:rPr>
                                  <w:rFonts w:ascii="Arial" w:hAnsi="Arial" w:cs="Arial"/>
                                  <w:sz w:val="18"/>
                                  <w:szCs w:val="18"/>
                                  <w:lang w:val="de-DE"/>
                                </w:rPr>
                                <w:t>1</w:t>
                              </w:r>
                            </w:p>
                          </w:txbxContent>
                        </wps:txbx>
                        <wps:bodyPr rot="0" vert="horz" wrap="square" lIns="0" tIns="0" rIns="0" bIns="0" anchor="t" anchorCtr="0" upright="1">
                          <a:noAutofit/>
                        </wps:bodyPr>
                      </wps:wsp>
                      <wps:wsp>
                        <wps:cNvPr id="230" name="Text Box 426"/>
                        <wps:cNvSpPr txBox="1">
                          <a:spLocks noChangeArrowheads="1"/>
                        </wps:cNvSpPr>
                        <wps:spPr bwMode="auto">
                          <a:xfrm>
                            <a:off x="5995" y="10214"/>
                            <a:ext cx="269"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1046" w:rsidRPr="0056719F" w:rsidRDefault="00EA1046" w:rsidP="0059218F">
                              <w:pPr>
                                <w:spacing w:before="0"/>
                                <w:jc w:val="center"/>
                                <w:rPr>
                                  <w:rFonts w:ascii="Arial" w:hAnsi="Arial" w:cs="Arial"/>
                                  <w:sz w:val="18"/>
                                  <w:szCs w:val="18"/>
                                  <w:lang w:val="de-DE"/>
                                </w:rPr>
                              </w:pPr>
                              <w:r>
                                <w:rPr>
                                  <w:rFonts w:ascii="Arial" w:hAnsi="Arial" w:cs="Arial"/>
                                  <w:sz w:val="18"/>
                                  <w:szCs w:val="18"/>
                                  <w:lang w:val="de-DE"/>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517" style="position:absolute;left:0;text-align:left;margin-left:17.55pt;margin-top:32.3pt;width:424.5pt;height:170.5pt;z-index:251668480" coordorigin="1485,7082" coordsize="8490,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">
                <v:line id="Line 279" o:spid="_x0000_s1518" style="position:absolute;visibility:visible;mso-wrap-style:square" from="2459,9636" to="8624,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DzMQAAADbAAAADwAAAGRycy9kb3ducmV2LnhtbESPT2sCMRTE70K/Q3iF3jRrC1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QPMxAAAANsAAAAPAAAAAAAAAAAA&#10;AAAAAKECAABkcnMvZG93bnJldi54bWxQSwUGAAAAAAQABAD5AAAAkgMAAAAA&#10;">
                  <v:stroke endarrow="block"/>
                </v:line>
                <v:line id="Line 280" o:spid="_x0000_s1519" style="position:absolute;flip:y;visibility:visible;mso-wrap-style:square" from="2500,9269" to="2500,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8g4sAAAADbAAAADwAAAGRycy9kb3ducmV2LnhtbESPzWoCQRCE74G8w9ABb3E2wYRldZQg&#10;CF5jxHO70/ujOz3jTqvr2zuCkGNRVV9Rs8XgOnWhPraeDXyMM1DEpbct1wa2f6v3HFQUZIudZzJw&#10;owiL+evLDAvrr/xLl43UKkE4FmigEQmF1rFsyGEc+0CcvMr3DiXJvta2x2uCu05/Ztm3dthyWmgw&#10;0LKh8rg5OwPH9e5rua9CKOXAUZ8ryU9ejBm9DT9TUEKD/Ief7bU1kE/g8SX9AD2/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wPIOLAAAAA2wAAAA8AAAAAAAAAAAAAAAAA&#10;oQIAAGRycy9kb3ducmV2LnhtbFBLBQYAAAAABAAEAPkAAACOAwAAAAA=&#10;" strokecolor="#969696" strokeweight="1.5pt"/>
                <v:line id="Line 281" o:spid="_x0000_s1520" style="position:absolute;flip:y;visibility:visible;mso-wrap-style:square" from="2549,9292" to="2549,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OFecAAAADbAAAADwAAAGRycy9kb3ducmV2LnhtbESPzWoCQRCE74LvMLTgTWcVDMvGUYIg&#10;eFVDzu1O70/c6ZnstLq+vRMI5FhU1VfUeju4Tt2pj61nA4t5Boq49Lbl2sDneT/LQUVBtth5JgNP&#10;irDdjEdrLKx/8JHuJ6lVgnAs0EAjEgqtY9mQwzj3gTh5le8dSpJ9rW2PjwR3nV5m2Zt22HJaaDDQ&#10;rqHyero5A9fD12p3qUIo5ZujvlWS/3gxZjoZPt5BCQ3yH/5rH6yBfAW/X9IP0J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DhXnAAAAA2wAAAA8AAAAAAAAAAAAAAAAA&#10;oQIAAGRycy9kb3ducmV2LnhtbFBLBQYAAAAABAAEAPkAAACOAwAAAAA=&#10;" strokecolor="#969696" strokeweight="1.5pt"/>
                <v:line id="Line 282" o:spid="_x0000_s1521" style="position:absolute;flip:y;visibility:visible;mso-wrap-style:square" from="2601,9317" to="2601,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EbDsAAAADbAAAADwAAAGRycy9kb3ducmV2LnhtbESPzWoCQRCE7wHfYWjBW5w1oCwbRwmC&#10;4DUaPLc7vT9xp2ey0+r69o4Q8FhU1VfUcj24Tl2pj61nA7NpBoq49Lbl2sDPYfueg4qCbLHzTAbu&#10;FGG9Gr0tsbD+xt903UutEoRjgQYakVBoHcuGHMapD8TJq3zvUJLsa217vCW46/RHli20w5bTQoOB&#10;Ng2V5/3FGTjvjvPNqQqhlF+O+lJJ/ufFmMl4+PoEJTTIK/zf3lkD+QKeX9IP0K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Gw7AAAAA2wAAAA8AAAAAAAAAAAAAAAAA&#10;oQIAAGRycy9kb3ducmV2LnhtbFBLBQYAAAAABAAEAPkAAACOAwAAAAA=&#10;" strokecolor="#969696" strokeweight="1.5pt"/>
                <v:line id="Line 283" o:spid="_x0000_s1522" style="position:absolute;flip:y;visibility:visible;mso-wrap-style:square" from="2650,9239" to="2650,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2+lcAAAADbAAAADwAAAGRycy9kb3ducmV2LnhtbESPzWoCQRCE74G8w9ABb3E2AZNldZQg&#10;CF5jxHO70/ujOz3jTqvr2zuCkGNRVV9Rs8XgOnWhPraeDXyMM1DEpbct1wa2f6v3HFQUZIudZzJw&#10;owiL+evLDAvrr/xLl43UKkE4FmigEQmF1rFsyGEc+0CcvMr3DiXJvta2x2uCu05/ZtmXdthyWmgw&#10;0LKh8rg5OwPH9W6y3FchlHLgqM+V5Ccvxozehp8pKKFB/sPP9toayL/h8SX9AD2/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zdvpXAAAAA2wAAAA8AAAAAAAAAAAAAAAAA&#10;oQIAAGRycy9kb3ducmV2LnhtbFBLBQYAAAAABAAEAPkAAACOAwAAAAA=&#10;" strokecolor="#969696" strokeweight="1.5pt"/>
                <v:line id="Line 284" o:spid="_x0000_s1523" style="position:absolute;flip:y;visibility:visible;mso-wrap-style:square" from="2700,9269" to="2700,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q57wAAADbAAAADwAAAGRycy9kb3ducmV2LnhtbERPS4vCMBC+L/gfwgh7W1MFl1KNIoLg&#10;VV32PDbThzaT2Ixa//3mIOzx43sv14Pr1IP62Ho2MJ1koIhLb1uuDfycdl85qCjIFjvPZOBFEdar&#10;0ccSC+uffKDHUWqVQjgWaKARCYXWsWzIYZz4QJy4yvcOJcG+1rbHZwp3nZ5l2bd22HJqaDDQtqHy&#10;erw7A9f973x7rkIo5cJR3yvJb16M+RwPmwUooUH+xW/33hrI09j0Jf0Avfo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Iq57wAAADbAAAADwAAAAAAAAAAAAAAAAChAgAA&#10;ZHJzL2Rvd25yZXYueG1sUEsFBgAAAAAEAAQA+QAAAIoDAAAAAA==&#10;" strokecolor="#969696" strokeweight="1.5pt"/>
                <v:line id="Line 285" o:spid="_x0000_s1524" style="position:absolute;flip:y;visibility:visible;mso-wrap-style:square" from="2747,9273" to="2747,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6PfMAAAADbAAAADwAAAGRycy9kb3ducmV2LnhtbESPS2sCQRCE7wH/w9BCbnHWgLLZOEoQ&#10;Al594Lnd6X3EnZ5xp9XNv3eEQI5FVX1FLVaD69SN+th6NjCdZKCIS29brg0c9t9vOagoyBY7z2Tg&#10;lyKslqOXBRbW33lLt53UKkE4FmigEQmF1rFsyGGc+ECcvMr3DiXJvta2x3uCu06/Z9lcO2w5LTQY&#10;aN1Qed5dnYHz5jhbn6oQSvnhqK+V5BcvxryOh69PUEKD/If/2htrIP+A55f0A/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Oj3zAAAAA2wAAAA8AAAAAAAAAAAAAAAAA&#10;oQIAAGRycy9kb3ducmV2LnhtbFBLBQYAAAAABAAEAPkAAACOAwAAAAA=&#10;" strokecolor="#969696" strokeweight="1.5pt"/>
                <v:line id="Line 286" o:spid="_x0000_s1525" style="position:absolute;flip:y;visibility:visible;mso-wrap-style:square" from="2796,9318" to="2796,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2wPL4AAADbAAAADwAAAGRycy9kb3ducmV2LnhtbERPS0vDQBC+F/wPywjemo0FSxuzLVIQ&#10;cm0rnqfZycNmZ9fstIn/3j0IHj++d7mf3aDuNMbes4HnLAdFXHvbc2vg4/y+3ICKgmxx8EwGfijC&#10;fvewKLGwfuIj3U/SqhTCsUADnUgotI51Rw5j5gNx4ho/OpQEx1bbEacU7ga9yvO1dthzaugw0KGj&#10;+nq6OQPX6vPlcGlCqOWLo741svn2YszT4/z2Ckpoln/xn7uyBrZpffqSfoDe/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7bA8vgAAANsAAAAPAAAAAAAAAAAAAAAAAKEC&#10;AABkcnMvZG93bnJldi54bWxQSwUGAAAAAAQABAD5AAAAjAMAAAAA&#10;" strokecolor="#969696" strokeweight="1.5pt"/>
                <v:line id="Line 287" o:spid="_x0000_s1526" style="position:absolute;flip:y;visibility:visible;mso-wrap-style:square" from="2845,9270" to="2845,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EVp8AAAADbAAAADwAAAGRycy9kb3ducmV2LnhtbESPS2sCQRCE7wH/w9BCbnHWgGJWRxEh&#10;4NUHnjs7vQ/d6Rl3Wt38e0cI5FhU1VfUYtW7Vt2pi41nA+NRBoq48LbhysDx8P0xAxUF2WLrmQz8&#10;UoTVcvC2wNz6B+/ovpdKJQjHHA3UIiHXOhY1OYwjH4iTV/rOoSTZVdp2+Ehw1+rPLJtqhw2nhRoD&#10;bWoqLvubM3DZniabnzKEQs4c9a2U2dWLMe/Dfj0HJdTLf/ivvbUGvsbw+pJ+gF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hFafAAAAA2wAAAA8AAAAAAAAAAAAAAAAA&#10;oQIAAGRycy9kb3ducmV2LnhtbFBLBQYAAAAABAAEAPkAAACOAwAAAAA=&#10;" strokecolor="#969696" strokeweight="1.5pt"/>
                <v:line id="Line 288" o:spid="_x0000_s1527" style="position:absolute;flip:y;visibility:visible;mso-wrap-style:square" from="2894,9218" to="2894,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OL0MAAAADbAAAADwAAAGRycy9kb3ducmV2LnhtbESPS2sCQRCE74H8h6EDuWVnFRTdOIoI&#10;glcfeG53eh9xp2fcaXXz7zOBQI5FVX1FLVaD69SD+th6NjDKclDEpbct1wZOx+3HDFQUZIudZzLw&#10;TRFWy9eXBRbWP3lPj4PUKkE4FmigEQmF1rFsyGHMfCBOXuV7h5JkX2vb4zPBXafHeT7VDltOCw0G&#10;2jRUXg93Z+C6O082lyqEUr446nsls5sXY97fhvUnKKFB/sN/7Z01MB/D75f0A/Ty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zi9DAAAAA2wAAAA8AAAAAAAAAAAAAAAAA&#10;oQIAAGRycy9kb3ducmV2LnhtbFBLBQYAAAAABAAEAPkAAACOAwAAAAA=&#10;" strokecolor="#969696" strokeweight="1.5pt"/>
                <v:line id="Line 289" o:spid="_x0000_s1528" style="position:absolute;flip:y;visibility:visible;mso-wrap-style:square" from="2946,9303" to="2946,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8uS8AAAADbAAAADwAAAGRycy9kb3ducmV2LnhtbESPzWoCQRCE7wHfYWjBW5w1kqCro4gQ&#10;8BoNOXd2en90p2fcaXXz9hlB8FhU1VfUct27Vl2pi41nA5NxBoq48LbhysD34fN1BioKssXWMxn4&#10;owjr1eBlibn1N/6i614qlSAcczRQi4Rc61jU5DCOfSBOXuk7h5JkV2nb4S3BXavfsuxDO2w4LdQY&#10;aFtTcdpfnIHT7ud9+1uGUMiRo76UMjt7MWY07DcLUEK9PMOP9s4amE/h/iX9AL3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LkvAAAAA2wAAAA8AAAAAAAAAAAAAAAAA&#10;oQIAAGRycy9kb3ducmV2LnhtbFBLBQYAAAAABAAEAPkAAACOAwAAAAA=&#10;" strokecolor="#969696" strokeweight="1.5pt"/>
                <v:line id="Line 290" o:spid="_x0000_s1529" style="position:absolute;flip:y;visibility:visible;mso-wrap-style:square" from="3002,9238" to="3002,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2P8AAAADbAAAADwAAAGRycy9kb3ducmV2LnhtbESPzWoCQRCE7wHfYWjBW5w1mKCro4gQ&#10;8BoNOXd2en90p2fcaXXz9hlB8FhU1VfUct27Vl2pi41nA5NxBoq48LbhysD34fN1BioKssXWMxn4&#10;owjr1eBlibn1N/6i614qlSAcczRQi4Rc61jU5DCOfSBOXuk7h5JkV2nb4S3BXavfsuxDO2w4LdQY&#10;aFtTcdpfnIHT7ud9+1uGUMiRo76UMjt7MWY07DcLUEK9PMOP9s4amE/h/iX9AL3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Wtj/AAAAA2wAAAA8AAAAAAAAAAAAAAAAA&#10;oQIAAGRycy9kb3ducmV2LnhtbFBLBQYAAAAABAAEAPkAAACOAwAAAAA=&#10;" strokecolor="#969696" strokeweight="1.5pt"/>
                <v:line id="Line 291" o:spid="_x0000_s1530" style="position:absolute;flip:y;visibility:visible;mso-wrap-style:square" from="3051,9291" to="3051,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oTpMAAAADbAAAADwAAAGRycy9kb3ducmV2LnhtbESPzWoCQRCE7wHfYWjBW5w1oJjVUUQQ&#10;vEbFc2en90d3esadVte3zwQCORZV9RW1XPeuVQ/qYuPZwGScgSIuvG24MnA67t7noKIgW2w9k4EX&#10;RVivBm9LzK1/8hc9DlKpBOGYo4FaJORax6Imh3HsA3HySt85lCS7StsOnwnuWv2RZTPtsOG0UGOg&#10;bU3F9XB3Bq7783T7XYZQyIWjvpcyv3kxZjTsNwtQQr38h//ae2vgcwq/X9IP0Ks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aE6TAAAAA2wAAAA8AAAAAAAAAAAAAAAAA&#10;oQIAAGRycy9kb3ducmV2LnhtbFBLBQYAAAAABAAEAPkAAACOAwAAAAA=&#10;" strokecolor="#969696" strokeweight="1.5pt"/>
                <v:line id="Line 292" o:spid="_x0000_s1531" style="position:absolute;flip:y;visibility:visible;mso-wrap-style:square" from="3103,9268" to="3103,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iN08EAAADbAAAADwAAAGRycy9kb3ducmV2LnhtbESPzWrDMBCE74W+g9hCb7WcQEPqRjYh&#10;EMg1Sel5a61/GmulWJvEffsqUOhxmJlvmFU1uUFdaYy9ZwOzLAdFXHvbc2vg47h9WYKKgmxx8EwG&#10;fihCVT4+rLCw/sZ7uh6kVQnCsUADnUgotI51Rw5j5gNx8ho/OpQkx1bbEW8J7gY9z/OFdthzWugw&#10;0Kaj+nS4OAOn3efr5qsJoZZvjvrSyPLsxZjnp2n9Dkpokv/wX3tnDbwt4P4l/QBd/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SI3TwQAAANsAAAAPAAAAAAAAAAAAAAAA&#10;AKECAABkcnMvZG93bnJldi54bWxQSwUGAAAAAAQABAD5AAAAjwMAAAAA&#10;" strokecolor="#969696" strokeweight="1.5pt"/>
                <v:line id="Line 293" o:spid="_x0000_s1532" style="position:absolute;flip:y;visibility:visible;mso-wrap-style:square" from="3152,9238" to="3152,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QoSMAAAADbAAAADwAAAGRycy9kb3ducmV2LnhtbESPzWoCQRCE7wHfYWjBW5w1YKKro4gQ&#10;8BoNOXd2en90p2fcaXXz9hlB8FhU1VfUct27Vl2pi41nA5NxBoq48LbhysD34fN1BioKssXWMxn4&#10;owjr1eBlibn1N/6i614qlSAcczRQi4Rc61jU5DCOfSBOXuk7h5JkV2nb4S3BXavfsuxdO2w4LdQY&#10;aFtTcdpfnIHT7me6/S1DKOTIUV9KmZ29GDMa9psFKKFenuFHe2cNzD/g/iX9AL3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EKEjAAAAA2wAAAA8AAAAAAAAAAAAAAAAA&#10;oQIAAGRycy9kb3ducmV2LnhtbFBLBQYAAAAABAAEAPkAAACOAwAAAAA=&#10;" strokecolor="#969696" strokeweight="1.5pt"/>
                <v:line id="Line 294" o:spid="_x0000_s1533" style="position:absolute;flip:y;visibility:visible;mso-wrap-style:square" from="3202,9268" to="3202,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8Or4AAADbAAAADwAAAGRycy9kb3ducmV2LnhtbERPS0vDQBC+F/wPywjemo0FSxuzLVIQ&#10;cm0rnqfZycNmZ9fstIn/3j0IHj++d7mf3aDuNMbes4HnLAdFXHvbc2vg4/y+3ICKgmxx8EwGfijC&#10;fvewKLGwfuIj3U/SqhTCsUADnUgotI51Rw5j5gNx4ho/OpQEx1bbEacU7ga9yvO1dthzaugw0KGj&#10;+nq6OQPX6vPlcGlCqOWLo741svn2YszT4/z2Ckpoln/xn7uyBrZpbPqSfoDe/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4m7w6vgAAANsAAAAPAAAAAAAAAAAAAAAAAKEC&#10;AABkcnMvZG93bnJldi54bWxQSwUGAAAAAAQABAD5AAAAjAMAAAAA&#10;" strokecolor="#969696" strokeweight="1.5pt"/>
                <v:line id="Line 295" o:spid="_x0000_s1534" style="position:absolute;flip:y;visibility:visible;mso-wrap-style:square" from="3851,9003" to="3851,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y0s8IAAADbAAAADwAAAGRycy9kb3ducmV2LnhtbESPT4vCMBTE7wt+h/AEb2u6HkSrUZYF&#10;QdHD+ge8PprXpmzzUpJo67c3C4LHYWZ+wyzXvW3EnXyoHSv4GmcgiAuna64UXM6bzxmIEJE1No5J&#10;wYMCrFeDjyXm2nV8pPspViJBOOSowMTY5lKGwpDFMHYtcfJK5y3GJH0ltccuwW0jJ1k2lRZrTgsG&#10;W/oxVPydblaB3O27X7+ZXMqq3LbuujOHadcrNRr23wsQkfr4Dr/aW61gPof/L+kH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y0s8IAAADbAAAADwAAAAAAAAAAAAAA&#10;AAChAgAAZHJzL2Rvd25yZXYueG1sUEsFBgAAAAAEAAQA+QAAAJADAAAAAA==&#10;" strokeweight="1.5pt"/>
                <v:line id="Line 296" o:spid="_x0000_s1535" style="position:absolute;flip:y;visibility:visible;mso-wrap-style:square" from="3900,8621" to="3900,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vV8QAAADcAAAADwAAAGRycy9kb3ducmV2LnhtbESPQWsCMRCF70L/Q5iCt5qtB5GtUaQg&#10;KPVQrdDrsJndLG4mS5K66793DgVvM7w3732z2oy+UzeKqQ1s4H1WgCKugm25MXD52b0tQaWMbLEL&#10;TAbulGCzfpmssLRh4BPdzrlREsKpRAMu577UOlWOPKZZ6IlFq0P0mGWNjbYRBwn3nZ4XxUJ7bFka&#10;HPb06ai6nv+8AX34Gr7jbn6pm3rfh9+DOy6G0Zjp67j9AJVpzE/z//XeCn4h+PKMTK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xy9XxAAAANwAAAAPAAAAAAAAAAAA&#10;AAAAAKECAABkcnMvZG93bnJldi54bWxQSwUGAAAAAAQABAD5AAAAkgMAAAAA&#10;" strokeweight="1.5pt"/>
                <v:line id="Line 297" o:spid="_x0000_s1536" style="position:absolute;flip:y;visibility:visible;mso-wrap-style:square" from="3949,8130" to="3949,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uKzMAAAADcAAAADwAAAGRycy9kb3ducmV2LnhtbERPTYvCMBC9L+x/CLPgbU31IFKNIguC&#10;oodVC16HZtoUm0lJsrb++40geJvH+5zlerCtuJMPjWMFk3EGgrh0uuFaQXHZfs9BhIissXVMCh4U&#10;YL36/Fhirl3PJ7qfYy1SCIccFZgYu1zKUBqyGMauI05c5bzFmKCvpfbYp3DbymmWzaTFhlODwY5+&#10;DJW3859VIPeH/tdvp0VVV7vOXffmOOsHpUZfw2YBItIQ3+KXe6fT/GwCz2fSB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2LiszAAAAA3AAAAA8AAAAAAAAAAAAAAAAA&#10;oQIAAGRycy9kb3ducmV2LnhtbFBLBQYAAAAABAAEAPkAAACOAwAAAAA=&#10;" strokeweight="1.5pt"/>
                <v:line id="Line 298" o:spid="_x0000_s1537" style="position:absolute;flip:y;visibility:visible;mso-wrap-style:square" from="3998,7449" to="3998,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kUu8AAAADcAAAADwAAAGRycy9kb3ducmV2LnhtbERPS4vCMBC+L/gfwgje1tQeRKpRRBCU&#10;9bA+wOvQTJtiMylJtN1/v1lY8DYf33NWm8G24kU+NI4VzKYZCOLS6YZrBbfr/nMBIkRkja1jUvBD&#10;ATbr0ccKC+16PtPrEmuRQjgUqMDE2BVShtKQxTB1HXHiKuctxgR9LbXHPoXbVuZZNpcWG04NBjva&#10;GSofl6dVII9f/bff57eqrg6dux/Nad4PSk3Gw3YJItIQ3+J/90Gn+VkOf8+kC+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ZFLvAAAAA3AAAAA8AAAAAAAAAAAAAAAAA&#10;oQIAAGRycy9kb3ducmV2LnhtbFBLBQYAAAAABAAEAPkAAACOAwAAAAA=&#10;" strokeweight="1.5pt"/>
                <v:line id="Line 299" o:spid="_x0000_s1538" style="position:absolute;flip:y;visibility:visible;mso-wrap-style:square" from="4050,7803" to="4050,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WxIMAAAADcAAAADwAAAGRycy9kb3ducmV2LnhtbERPTYvCMBC9L/gfwgje1lQFWapRRBAU&#10;9+C6wl6HZtoUm0lJoq3/fiMI3ubxPme57m0j7uRD7VjBZJyBIC6crrlScPndfX6BCBFZY+OYFDwo&#10;wHo1+Fhirl3HP3Q/x0qkEA45KjAxtrmUoTBkMYxdS5y40nmLMUFfSe2xS+G2kdMsm0uLNacGgy1t&#10;DRXX880qkIdjd/K76aWsyn3r/g7me971So2G/WYBIlIf3+KXe6/T/GwGz2fSB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VsSDAAAAA3AAAAA8AAAAAAAAAAAAAAAAA&#10;oQIAAGRycy9kb3ducmV2LnhtbFBLBQYAAAAABAAEAPkAAACOAwAAAAA=&#10;" strokeweight="1.5pt"/>
                <v:line id="Line 300" o:spid="_x0000_s1539" style="position:absolute;flip:y;visibility:visible;mso-wrap-style:square" from="4107,8383" to="4107,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wpVMAAAADcAAAADwAAAGRycy9kb3ducmV2LnhtbERPTYvCMBC9L/gfwgje1lQRWapRRBAU&#10;9+C6wl6HZtoUm0lJoq3/fiMI3ubxPme57m0j7uRD7VjBZJyBIC6crrlScPndfX6BCBFZY+OYFDwo&#10;wHo1+Fhirl3HP3Q/x0qkEA45KjAxtrmUoTBkMYxdS5y40nmLMUFfSe2xS+G2kdMsm0uLNacGgy1t&#10;DRXX880qkIdjd/K76aWsyn3r/g7me971So2G/WYBIlIf3+KXe6/T/GwGz2fSB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38KVTAAAAA3AAAAA8AAAAAAAAAAAAAAAAA&#10;oQIAAGRycy9kb3ducmV2LnhtbFBLBQYAAAAABAAEAPkAAACOAwAAAAA=&#10;" strokeweight="1.5pt"/>
                <v:line id="Line 301" o:spid="_x0000_s1540" style="position:absolute;flip:y;visibility:visible;mso-wrap-style:square" from="4156,8885" to="4156,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CMz8AAAADcAAAADwAAAGRycy9kb3ducmV2LnhtbERPTYvCMBC9L/gfwgje1lRBWapRRBAU&#10;9+C6wl6HZtoUm0lJoq3/fiMI3ubxPme57m0j7uRD7VjBZJyBIC6crrlScPndfX6BCBFZY+OYFDwo&#10;wHo1+Fhirl3HP3Q/x0qkEA45KjAxtrmUoTBkMYxdS5y40nmLMUFfSe2xS+G2kdMsm0uLNacGgy1t&#10;DRXX880qkIdjd/K76aWsyn3r/g7me971So2G/WYBIlIf3+KXe6/T/GwGz2fSB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wjM/AAAAA3AAAAA8AAAAAAAAAAAAAAAAA&#10;oQIAAGRycy9kb3ducmV2LnhtbFBLBQYAAAAABAAEAPkAAACOAwAAAAA=&#10;" strokeweight="1.5pt"/>
                <v:line id="Line 302" o:spid="_x0000_s1541" style="position:absolute;flip:y;visibility:visible;mso-wrap-style:square" from="3606,9269" to="3606,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W4Wr0AAADcAAAADwAAAGRycy9kb3ducmV2LnhtbERPS2sCMRC+F/wPYYTeataCIqtRRBC8&#10;VovncTP70M0kbkZd/30jFLzNx/ecxap3rbpTFxvPBsajDBRx4W3DlYHfw/ZrBioKssXWMxl4UoTV&#10;cvCxwNz6B//QfS+VSiEcczRQi4Rc61jU5DCOfCBOXOk7h5JgV2nb4SOFu1Z/Z9lUO2w4NdQYaFNT&#10;cdnfnIHL7jjZnMoQCjlz1LdSZlcvxnwO+/UclFAvb/G/e2fT/GwKr2fSBXr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21uFq9AAAA3AAAAA8AAAAAAAAAAAAAAAAAoQIA&#10;AGRycy9kb3ducmV2LnhtbFBLBQYAAAAABAAEAPkAAACLAwAAAAA=&#10;" strokecolor="#969696" strokeweight="1.5pt"/>
                <v:line id="Line 303" o:spid="_x0000_s1542" style="position:absolute;flip:y;visibility:visible;mso-wrap-style:square" from="3655,9217" to="3655,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kdwb4AAADcAAAADwAAAGRycy9kb3ducmV2LnhtbERPS2sCMRC+F/wPYQRvNWtBK6tRRBC8&#10;VovncTP70M0kbkbd/vtGKPQ2H99zluvetepBXWw8G5iMM1DEhbcNVwa+j7v3OagoyBZbz2TghyKs&#10;V4O3JebWP/mLHgepVArhmKOBWiTkWseiJodx7ANx4krfOZQEu0rbDp8p3LX6I8tm2mHDqaHGQNua&#10;iuvh7gxc96fp9lyGUMiFo76XMr95MWY07DcLUEK9/Iv/3Hub5mef8HomXaBX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R3BvgAAANwAAAAPAAAAAAAAAAAAAAAAAKEC&#10;AABkcnMvZG93bnJldi54bWxQSwUGAAAAAAQABAD5AAAAjAMAAAAA&#10;" strokecolor="#969696" strokeweight="1.5pt"/>
                <v:line id="Line 304" o:spid="_x0000_s1543" style="position:absolute;flip:y;visibility:visible;mso-wrap-style:square" from="3705,9325" to="3705,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aJs8EAAADcAAAADwAAAGRycy9kb3ducmV2LnhtbESPT2sCQQzF70K/w5CCN51toSJbRylC&#10;wWuteI472T91JzPdibr99uZQ8JbwXt77ZbUZQ2+uNOQusoOXeQGGuIq+48bB4ftztgSTBdljH5kc&#10;/FGGzfppssLSxxt/0XUvjdEQziU6aEVSaW2uWgqY5zERq1bHIaDoOjTWD3jT8NDb16JY2IAda0OL&#10;ibYtVef9JTg4745v21OdUiU/nO2lluVvFOemz+PHOxihUR7m/+udV/xCafUZncC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ZomzwQAAANwAAAAPAAAAAAAAAAAAAAAA&#10;AKECAABkcnMvZG93bnJldi54bWxQSwUGAAAAAAQABAD5AAAAjwMAAAAA&#10;" strokecolor="#969696" strokeweight="1.5pt"/>
                <v:line id="Line 305" o:spid="_x0000_s1544" style="position:absolute;flip:y;visibility:visible;mso-wrap-style:square" from="3752,9292" to="3752,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osKL4AAADcAAAADwAAAGRycy9kb3ducmV2LnhtbERPS2sCMRC+F/wPYQRvNWvBoqtRRCh4&#10;1Zaex83sQzeTuBl1/fdGKPQ2H99zluvetepGXWw8G5iMM1DEhbcNVwZ+vr/eZ6CiIFtsPZOBB0VY&#10;rwZvS8ytv/OebgepVArhmKOBWiTkWseiJodx7ANx4krfOZQEu0rbDu8p3LX6I8s+tcOGU0ONgbY1&#10;FefD1Rk4736n22MZQiEnjvpayuzixZjRsN8sQAn18i/+c+9smp/N4fVMukCvn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KiwovgAAANwAAAAPAAAAAAAAAAAAAAAAAKEC&#10;AABkcnMvZG93bnJldi54bWxQSwUGAAAAAAQABAD5AAAAjAMAAAAA&#10;" strokecolor="#969696" strokeweight="1.5pt"/>
                <v:line id="Line 306" o:spid="_x0000_s1545" style="position:absolute;flip:y;visibility:visible;mso-wrap-style:square" from="3801,9318" to="3801,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TaMEAAADcAAAADwAAAGRycy9kb3ducmV2LnhtbESPT2sCQQzF70K/w5CCN521UJGtoxSh&#10;4LVWPKc72T91JzPdibr99uZQ8JbwXt77Zb0dQ2+uNOQusoPFvABDXEXfcePg+PUxW4HJguyxj0wO&#10;/ijDdvM0WWPp440/6XqQxmgI5xIdtCKptDZXLQXM85iIVavjEFB0HRrrB7xpeOjtS1EsbcCOtaHF&#10;RLuWqvPhEhyc96fX3XedUiU/nO2lltVvFOemz+P7GxihUR7m/+u9V/yF4uszOoH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yRNowQAAANwAAAAPAAAAAAAAAAAAAAAA&#10;AKECAABkcnMvZG93bnJldi54bWxQSwUGAAAAAAQABAD5AAAAjwMAAAAA&#10;" strokecolor="#969696" strokeweight="1.5pt"/>
                <v:line id="Line 307" o:spid="_x0000_s1546" style="position:absolute;flip:y;visibility:visible;mso-wrap-style:square" from="3252,9274" to="3252,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W2874AAADcAAAADwAAAGRycy9kb3ducmV2LnhtbERPS2sCMRC+F/wPYQRvNbuCRbZGKYLg&#10;VVs8j5vZR91M0s2o679vBMHbfHzPWa4H16kr9bH1bCCfZqCIS29brg38fG/fF6CiIFvsPJOBO0VY&#10;r0ZvSyysv/GergepVQrhWKCBRiQUWseyIYdx6gNx4irfO5QE+1rbHm8p3HV6lmUf2mHLqaHBQJuG&#10;yvPh4gycd8f55lSFUMovR32pZPHnxZjJePj6BCU0yEv8dO9smp/n8HgmXaB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hbbzvgAAANwAAAAPAAAAAAAAAAAAAAAAAKEC&#10;AABkcnMvZG93bnJldi54bWxQSwUGAAAAAAQABAD5AAAAjAMAAAAA&#10;" strokecolor="#969696" strokeweight="1.5pt"/>
                <v:line id="Line 308" o:spid="_x0000_s1547" style="position:absolute;flip:y;visibility:visible;mso-wrap-style:square" from="3301,9304" to="3301,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cohL0AAADcAAAADwAAAGRycy9kb3ducmV2LnhtbERPS2sCMRC+C/6HMII3zSpYZDWKCILX&#10;aul53Mw+dDOJm1G3/94UCr3Nx/ec9bZ3rXpSFxvPBmbTDBRx4W3DlYGv82GyBBUF2WLrmQz8UITt&#10;ZjhYY279iz/peZJKpRCOORqoRUKudSxqchinPhAnrvSdQ0mwq7Tt8JXCXavnWfahHTacGmoMtK+p&#10;uJ0ezsDt+L3YX8oQCrly1I9SlncvxoxH/W4FSqiXf/Gf+2jT/Nkcfp9JF+jN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dXKIS9AAAA3AAAAA8AAAAAAAAAAAAAAAAAoQIA&#10;AGRycy9kb3ducmV2LnhtbFBLBQYAAAAABAAEAPkAAACLAwAAAAA=&#10;" strokecolor="#969696" strokeweight="1.5pt"/>
                <v:line id="Line 309" o:spid="_x0000_s1548" style="position:absolute;flip:y;visibility:visible;mso-wrap-style:square" from="3353,9273" to="3353,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uNH74AAADcAAAADwAAAGRycy9kb3ducmV2LnhtbERPS2sCMRC+F/wPYQRvNWulRVajiCB4&#10;rZWex83sQzeTuBl1/femIPQ2H99zFqvetepGXWw8G5iMM1DEhbcNVwYOP9v3GagoyBZbz2TgQRFW&#10;y8HbAnPr7/xNt71UKoVwzNFALRJyrWNRk8M49oE4caXvHEqCXaVth/cU7lr9kWVf2mHDqaHGQJua&#10;ivP+6gycd7+fm2MZQiEnjvpayuzixZjRsF/PQQn18i9+uXc2zZ9M4e+ZdIFe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G40fvgAAANwAAAAPAAAAAAAAAAAAAAAAAKEC&#10;AABkcnMvZG93bnJldi54bWxQSwUGAAAAAAQABAD5AAAAjAMAAAAA&#10;" strokecolor="#969696" strokeweight="1.5pt"/>
                <v:line id="Line 310" o:spid="_x0000_s1549" style="position:absolute;flip:y;visibility:visible;mso-wrap-style:square" from="3409,9274" to="3409,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Va74AAADcAAAADwAAAGRycy9kb3ducmV2LnhtbERPS2sCMRC+F/wPYQRvNWuxRVajiCB4&#10;rZWex83sQzeTuBl1/femIPQ2H99zFqvetepGXWw8G5iMM1DEhbcNVwYOP9v3GagoyBZbz2TgQRFW&#10;y8HbAnPr7/xNt71UKoVwzNFALRJyrWNRk8M49oE4caXvHEqCXaVth/cU7lr9kWVf2mHDqaHGQJua&#10;ivP+6gycd7+fm2MZQiEnjvpayuzixZjRsF/PQQn18i9+uXc2zZ9M4e+ZdIFe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8hVrvgAAANwAAAAPAAAAAAAAAAAAAAAAAKEC&#10;AABkcnMvZG93bnJldi54bWxQSwUGAAAAAAQABAD5AAAAjAMAAAAA&#10;" strokecolor="#969696" strokeweight="1.5pt"/>
                <v:line id="Line 311" o:spid="_x0000_s1550" style="position:absolute;flip:y;visibility:visible;mso-wrap-style:square" from="3458,9297" to="3458,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6w8L0AAADcAAAADwAAAGRycy9kb3ducmV2LnhtbERPS2sCMRC+C/6HMII3zVqwyGoUEQSv&#10;1dLzuJl96GYSN6Ou/94UCr3Nx/ec1aZ3rXpQFxvPBmbTDBRx4W3DlYHv036yABUF2WLrmQy8KMJm&#10;PRysMLf+yV/0OEqlUgjHHA3UIiHXOhY1OYxTH4gTV/rOoSTYVdp2+EzhrtUfWfapHTacGmoMtKup&#10;uB7vzsD18DPfncsQCrlw1PdSFjcvxoxH/XYJSqiXf/Gf+2DT/Nkcfp9JF+j1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i+sPC9AAAA3AAAAA8AAAAAAAAAAAAAAAAAoQIA&#10;AGRycy9kb3ducmV2LnhtbFBLBQYAAAAABAAEAPkAAACLAwAAAAA=&#10;" strokecolor="#969696" strokeweight="1.5pt"/>
                <v:line id="Line 312" o:spid="_x0000_s1551" style="position:absolute;flip:y;visibility:visible;mso-wrap-style:square" from="3510,9322" to="3510,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wuh70AAADcAAAADwAAAGRycy9kb3ducmV2LnhtbERPS2sCMRC+F/wPYQRvNWtBka1RRBC8&#10;Vovn6Wb2oZtJ3Iy6/nsjFLzNx/ecxap3rbpRFxvPBibjDBRx4W3DlYHfw/ZzDioKssXWMxl4UITV&#10;cvCxwNz6O//QbS+VSiEcczRQi4Rc61jU5DCOfSBOXOk7h5JgV2nb4T2Fu1Z/ZdlMO2w4NdQYaFNT&#10;cd5fnYHz7jjd/JUhFHLiqK+lzC9ejBkN+/U3KKFe3uJ/986m+ZMZvJ5JF+jlE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hsLoe9AAAA3AAAAA8AAAAAAAAAAAAAAAAAoQIA&#10;AGRycy9kb3ducmV2LnhtbFBLBQYAAAAABAAEAPkAAACLAwAAAAA=&#10;" strokecolor="#969696" strokeweight="1.5pt"/>
                <v:line id="Line 313" o:spid="_x0000_s1552" style="position:absolute;flip:y;visibility:visible;mso-wrap-style:square" from="3559,9244" to="3559,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CLHL4AAADcAAAADwAAAGRycy9kb3ducmV2LnhtbERPS2sCMRC+F/wPYQRvNWvBVlajiCB4&#10;rZWex83sQzeTuBl1/femIPQ2H99zFqvetepGXWw8G5iMM1DEhbcNVwYOP9v3GagoyBZbz2TgQRFW&#10;y8HbAnPr7/xNt71UKoVwzNFALRJyrWNRk8M49oE4caXvHEqCXaVth/cU7lr9kWWf2mHDqaHGQJua&#10;ivP+6gycd7/TzbEMoZATR30tZXbxYsxo2K/noIR6+Re/3Dub5k++4O+ZdIFe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3IIscvgAAANwAAAAPAAAAAAAAAAAAAAAAAKEC&#10;AABkcnMvZG93bnJldi54bWxQSwUGAAAAAAQABAD5AAAAjAMAAAAA&#10;" strokecolor="#969696" strokeweight="1.5pt"/>
                <v:line id="Line 314" o:spid="_x0000_s1553" style="position:absolute;flip:y;visibility:visible;mso-wrap-style:square" from="4207,9270" to="4207,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8fbsEAAADcAAAADwAAAGRycy9kb3ducmV2LnhtbESPT2sCQQzF70K/w5CCN521UJGtoxSh&#10;4LVWPKc72T91JzPdibr99uZQ8JbwXt77Zb0dQ2+uNOQusoPFvABDXEXfcePg+PUxW4HJguyxj0wO&#10;/ijDdvM0WWPp440/6XqQxmgI5xIdtCKptDZXLQXM85iIVavjEFB0HRrrB7xpeOjtS1EsbcCOtaHF&#10;RLuWqvPhEhyc96fX3XedUiU/nO2lltVvFOemz+P7GxihUR7m/+u9V/yF0uozOoH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vx9uwQAAANwAAAAPAAAAAAAAAAAAAAAA&#10;AKECAABkcnMvZG93bnJldi54bWxQSwUGAAAAAAQABAD5AAAAjwMAAAAA&#10;" strokecolor="#969696" strokeweight="1.5pt"/>
                <v:line id="Line 315" o:spid="_x0000_s1554" style="position:absolute;flip:y;visibility:visible;mso-wrap-style:square" from="4254,9274" to="4254,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69b4AAADcAAAADwAAAGRycy9kb3ducmV2LnhtbERPS2sCMRC+F/wPYYTeataCYlejiFDw&#10;6gPP083sQzeTuBl1+++NUOhtPr7nLFa9a9Wduth4NjAeZaCIC28brgwcD98fM1BRkC22nsnAL0VY&#10;LQdvC8ytf/CO7nupVArhmKOBWiTkWseiJodx5ANx4krfOZQEu0rbDh8p3LX6M8um2mHDqaHGQJua&#10;isv+5gxctqfJ5qcMoZAzR30rZXb1Ysz7sF/PQQn18i/+c29tmj/+gtcz6QK9f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87r1vgAAANwAAAAPAAAAAAAAAAAAAAAAAKEC&#10;AABkcnMvZG93bnJldi54bWxQSwUGAAAAAAQABAD5AAAAjAMAAAAA&#10;" strokecolor="#969696" strokeweight="1.5pt"/>
                <v:line id="Line 316" o:spid="_x0000_s1555" style="position:absolute;flip:y;visibility:visible;mso-wrap-style:square" from="4303,9319" to="4303,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Z1cEAAADcAAAADwAAAGRycy9kb3ducmV2LnhtbESPT2sCQQzF74LfYYjQW51VqMjWUYpQ&#10;8ForPac72T91JzPuRN1+++ZQ8JbwXt77ZbMbQ29uNOQusoPFvABDXEXfcePg9Pn+vAaTBdljH5kc&#10;/FKG3XY62WDp450/6HaUxmgI5xIdtCKptDZXLQXM85iIVavjEFB0HRrrB7xreOjtsihWNmDH2tBi&#10;on1L1fl4DQ7Oh6+X/XedUiU/nO21lvUlinNPs/HtFYzQKA/z//XBK/5S8fUZncB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pdnVwQAAANwAAAAPAAAAAAAAAAAAAAAA&#10;AKECAABkcnMvZG93bnJldi54bWxQSwUGAAAAAAQABAD5AAAAjwMAAAAA&#10;" strokecolor="#969696" strokeweight="1.5pt"/>
                <v:line id="Line 317" o:spid="_x0000_s1556" style="position:absolute;flip:y;visibility:visible;mso-wrap-style:square" from="4352,9271" to="4352,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l8Tr0AAADcAAAADwAAAGRycy9kb3ducmV2LnhtbERPS2sCMRC+C/6HMII3zSpYZDWKCILX&#10;aul53Mw+dDOJm1G3/94UCr3Nx/ec9bZ3rXpSFxvPBmbTDBRx4W3DlYGv82GyBBUF2WLrmQz8UITt&#10;ZjhYY279iz/peZJKpRCOORqoRUKudSxqchinPhAnrvSdQ0mwq7Tt8JXCXavnWfahHTacGmoMtK+p&#10;uJ0ezsDt+L3YX8oQCrly1I9SlncvxoxH/W4FSqiXf/Gf+2jT/PkMfp9JF+jN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npfE69AAAA3AAAAA8AAAAAAAAAAAAAAAAAoQIA&#10;AGRycy9kb3ducmV2LnhtbFBLBQYAAAAABAAEAPkAAACLAwAAAAA=&#10;" strokecolor="#969696" strokeweight="1.5pt"/>
                <v:line id="Line 318" o:spid="_x0000_s1557" style="position:absolute;flip:y;visibility:visible;mso-wrap-style:square" from="4401,9219" to="4401,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viOb4AAADcAAAADwAAAGRycy9kb3ducmV2LnhtbERPS2sCMRC+F/wPYYTeataFFlmNIoLg&#10;tbZ4HjezD91M4mbU7b9vBMHbfHzPWawG16kb9bH1bGA6yUARl962XBv4/dl+zEBFQbbYeSYDfxRh&#10;tRy9LbCw/s7fdNtLrVIIxwINNCKh0DqWDTmMEx+IE1f53qEk2Nfa9nhP4a7TeZZ9aYctp4YGA20a&#10;Ks/7qzNw3h0+N8cqhFJOHPW1ktnFizHv42E9ByU0yEv8dO9smp/n8HgmXaC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O+I5vgAAANwAAAAPAAAAAAAAAAAAAAAAAKEC&#10;AABkcnMvZG93bnJldi54bWxQSwUGAAAAAAQABAD5AAAAjAMAAAAA&#10;" strokecolor="#969696" strokeweight="1.5pt"/>
                <v:line id="Line 319" o:spid="_x0000_s1558" style="position:absolute;flip:y;visibility:visible;mso-wrap-style:square" from="4453,9304" to="4453,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dHor4AAADcAAAADwAAAGRycy9kb3ducmV2LnhtbERPS2sCMRC+F/wPYQRvNavSIqtRRCh4&#10;rZWex83sQzeTuBl1/femIPQ2H99zluvetepGXWw8G5iMM1DEhbcNVwYOP1/vc1BRkC22nsnAgyKs&#10;V4O3JebW3/mbbnupVArhmKOBWiTkWseiJodx7ANx4krfOZQEu0rbDu8p3LV6mmWf2mHDqaHGQNua&#10;ivP+6gycd78f22MZQiEnjvpayvzixZjRsN8sQAn18i9+uXc2zZ/O4O+ZdIFe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d0eivgAAANwAAAAPAAAAAAAAAAAAAAAAAKEC&#10;AABkcnMvZG93bnJldi54bWxQSwUGAAAAAAQABAD5AAAAjAMAAAAA&#10;" strokecolor="#969696" strokeweight="1.5pt"/>
                <v:line id="Line 320" o:spid="_x0000_s1559" style="position:absolute;flip:y;visibility:visible;mso-wrap-style:square" from="4509,9239" to="4509,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7f1r4AAADcAAAADwAAAGRycy9kb3ducmV2LnhtbERPS2sCMRC+F/wPYQRvNavYIqtRRCh4&#10;rZWex83sQzeTuBl1/femIPQ2H99zluvetepGXWw8G5iMM1DEhbcNVwYOP1/vc1BRkC22nsnAgyKs&#10;V4O3JebW3/mbbnupVArhmKOBWiTkWseiJodx7ANx4krfOZQEu0rbDu8p3LV6mmWf2mHDqaHGQNua&#10;ivP+6gycd78f22MZQiEnjvpayvzixZjRsN8sQAn18i9+uXc2zZ/O4O+ZdIFe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nt/WvgAAANwAAAAPAAAAAAAAAAAAAAAAAKEC&#10;AABkcnMvZG93bnJldi54bWxQSwUGAAAAAAQABAD5AAAAjAMAAAAA&#10;" strokecolor="#969696" strokeweight="1.5pt"/>
                <v:line id="Line 321" o:spid="_x0000_s1560" style="position:absolute;flip:y;visibility:visible;mso-wrap-style:square" from="4558,9292" to="455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J6Tb0AAADcAAAADwAAAGRycy9kb3ducmV2LnhtbERPS2sCMRC+C/6HMII3zSpYZDWKCAWv&#10;1dLzuJl96GYSN6Ou/94UCr3Nx/ec9bZ3rXpQFxvPBmbTDBRx4W3DlYHv0+dkCSoKssXWMxl4UYTt&#10;ZjhYY279k7/ocZRKpRCOORqoRUKudSxqchinPhAnrvSdQ0mwq7Tt8JnCXavnWfahHTacGmoMtK+p&#10;uB7vzsD18LPYn8sQCrlw1PdSljcvxoxH/W4FSqiXf/Gf+2DT/PkCfp9JF+jN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bSek29AAAA3AAAAA8AAAAAAAAAAAAAAAAAoQIA&#10;AGRycy9kb3ducmV2LnhtbFBLBQYAAAAABAAEAPkAAACLAwAAAAA=&#10;" strokecolor="#969696" strokeweight="1.5pt"/>
                <v:line id="Line 322" o:spid="_x0000_s1561" style="position:absolute;flip:y;visibility:visible;mso-wrap-style:square" from="4610,9269" to="4610,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DkOr0AAADcAAAADwAAAGRycy9kb3ducmV2LnhtbERPS2sCMRC+F/wPYYTealZBka1RRBC8&#10;qsXzdDP70M0kbkZd/30jFLzNx/ecxap3rbpTFxvPBsajDBRx4W3DlYGf4/ZrDioKssXWMxl4UoTV&#10;cvCxwNz6B+/pfpBKpRCOORqoRUKudSxqchhHPhAnrvSdQ0mwq7Tt8JHCXasnWTbTDhtODTUG2tRU&#10;XA43Z+CyO003v2UIhZw56lsp86sXYz6H/foblFAvb/G/e2fT/MkMXs+kC/Ty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YA5Dq9AAAA3AAAAA8AAAAAAAAAAAAAAAAAoQIA&#10;AGRycy9kb3ducmV2LnhtbFBLBQYAAAAABAAEAPkAAACLAwAAAAA=&#10;" strokecolor="#969696" strokeweight="1.5pt"/>
                <v:line id="Line 323" o:spid="_x0000_s1562" style="position:absolute;flip:y;visibility:visible;mso-wrap-style:square" from="4659,9239" to="4659,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xBob4AAADcAAAADwAAAGRycy9kb3ducmV2LnhtbERPS2sCMRC+F/wPYQRvNatgK6tRRCh4&#10;rZWex83sQzeTuBl1/femIPQ2H99zluvetepGXWw8G5iMM1DEhbcNVwYOP1/vc1BRkC22nsnAgyKs&#10;V4O3JebW3/mbbnupVArhmKOBWiTkWseiJodx7ANx4krfOZQEu0rbDu8p3LV6mmUf2mHDqaHGQNua&#10;ivP+6gycd7+z7bEMoZATR30tZX7xYsxo2G8WoIR6+Re/3Dub5k8/4e+ZdIFe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5TEGhvgAAANwAAAAPAAAAAAAAAAAAAAAAAKEC&#10;AABkcnMvZG93bnJldi54bWxQSwUGAAAAAAQABAD5AAAAjAMAAAAA&#10;" strokecolor="#969696" strokeweight="1.5pt"/>
                <v:line id="Line 324" o:spid="_x0000_s1563" style="position:absolute;flip:y;visibility:visible;mso-wrap-style:square" from="4709,9269" to="4709,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PV08EAAADcAAAADwAAAGRycy9kb3ducmV2LnhtbESPT2sCQQzF74LfYYjQW51VqMjWUYpQ&#10;8ForPac72T91JzPuRN1+++ZQ8JbwXt77ZbMbQ29uNOQusoPFvABDXEXfcePg9Pn+vAaTBdljH5kc&#10;/FKG3XY62WDp450/6HaUxmgI5xIdtCKptDZXLQXM85iIVavjEFB0HRrrB7xreOjtsihWNmDH2tBi&#10;on1L1fl4DQ7Oh6+X/XedUiU/nO21lvUlinNPs/HtFYzQKA/z//XBK/5SafUZncB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09XTwQAAANwAAAAPAAAAAAAAAAAAAAAA&#10;AKECAABkcnMvZG93bnJldi54bWxQSwUGAAAAAAQABAD5AAAAjwMAAAAA&#10;" strokecolor="#969696" strokeweight="1.5pt"/>
                <v:line id="Line 325" o:spid="_x0000_s1564" style="position:absolute;flip:y;visibility:visible;mso-wrap-style:square" from="4756,9273" to="4756,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9wSL4AAADcAAAADwAAAGRycy9kb3ducmV2LnhtbERPS2sCMRC+F/wPYQRvNatgsatRRBC8&#10;akvP083sQzeTuBl1/fdNQfA2H99zluvetepGXWw8G5iMM1DEhbcNVwa+v3bvc1BRkC22nsnAgyKs&#10;V4O3JebW3/lAt6NUKoVwzNFALRJyrWNRk8M49oE4caXvHEqCXaVth/cU7lo9zbIP7bDh1FBjoG1N&#10;xfl4dQbO+5/Z9rcMoZATR30tZX7xYsxo2G8WoIR6eYmf7r1N86ef8P9MukC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n3BIvgAAANwAAAAPAAAAAAAAAAAAAAAAAKEC&#10;AABkcnMvZG93bnJldi54bWxQSwUGAAAAAAQABAD5AAAAjAMAAAAA&#10;" strokecolor="#969696" strokeweight="1.5pt"/>
                <v:line id="Line 326" o:spid="_x0000_s1565" style="position:absolute;flip:y;visibility:visible;mso-wrap-style:square" from="4805,9318" to="4805,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xPCMEAAADcAAAADwAAAGRycy9kb3ducmV2LnhtbESPT2sCQQzF74V+hyFCbzqrpUW2jiKC&#10;4LW29JzuZP/oTma6E3X77ZuD0FvCe3nvl9VmDL250pC7yA7mswIMcRV9x42Dz4/9dAkmC7LHPjI5&#10;+KUMm/XjwwpLH2/8TtejNEZDOJfooBVJpbW5ailgnsVErFodh4Ci69BYP+BNw0NvF0XxagN2rA0t&#10;Jtq1VJ2Pl+DgfPh62X3XKVVy4mwvtSx/ojj3NBm3b2CERvk3368PXvGfFV+f0Qns+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fE8IwQAAANwAAAAPAAAAAAAAAAAAAAAA&#10;AKECAABkcnMvZG93bnJldi54bWxQSwUGAAAAAAQABAD5AAAAjwMAAAAA&#10;" strokecolor="#969696" strokeweight="1.5pt"/>
                <v:line id="Line 327" o:spid="_x0000_s1566" style="position:absolute;flip:y;visibility:visible;mso-wrap-style:square" from="4854,9270" to="4854,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Dqk74AAADcAAAADwAAAGRycy9kb3ducmV2LnhtbERPS2sCMRC+F/wPYQRvNWulRVajiCB4&#10;rZWex83sQzeTuBl1/femIPQ2H99zFqvetepGXWw8G5iMM1DEhbcNVwYOP9v3GagoyBZbz2TgQRFW&#10;y8HbAnPr7/xNt71UKoVwzNFALRJyrWNRk8M49oE4caXvHEqCXaVth/cU7lr9kWVf2mHDqaHGQJua&#10;ivP+6gycd7+fm2MZQiEnjvpayuzixZjRsF/PQQn18i9+uXc2zZ9O4O+ZdIFe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MOqTvgAAANwAAAAPAAAAAAAAAAAAAAAAAKEC&#10;AABkcnMvZG93bnJldi54bWxQSwUGAAAAAAQABAD5AAAAjAMAAAAA&#10;" strokecolor="#969696" strokeweight="1.5pt"/>
                <v:line id="Line 328" o:spid="_x0000_s1567" style="position:absolute;flip:y;visibility:visible;mso-wrap-style:square" from="4903,9218" to="4903,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J05L4AAADcAAAADwAAAGRycy9kb3ducmV2LnhtbERPS2sCMRC+F/wPYQRvNavSIqtRRCh4&#10;rZWex83sQzeTuBl1/femIPQ2H99zluvetepGXWw8G5iMM1DEhbcNVwYOP1/vc1BRkC22nsnAgyKs&#10;V4O3JebW3/mbbnupVArhmKOBWiTkWseiJodx7ANx4krfOZQEu0rbDu8p3LV6mmWf2mHDqaHGQNua&#10;ivP+6gycd78f22MZQiEnjvpayvzixZjRsN8sQAn18i9+uXc2zZ9N4e+ZdIFe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4nTkvgAAANwAAAAPAAAAAAAAAAAAAAAAAKEC&#10;AABkcnMvZG93bnJldi54bWxQSwUGAAAAAAQABAD5AAAAjAMAAAAA&#10;" strokecolor="#969696" strokeweight="1.5pt"/>
                <v:line id="Line 329" o:spid="_x0000_s1568" style="position:absolute;flip:y;visibility:visible;mso-wrap-style:square" from="4955,9303" to="4955,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7Rf74AAADcAAAADwAAAGRycy9kb3ducmV2LnhtbERPS2sCMRC+F/wPYQRvNWvFIlujiFDw&#10;qhbP083sQzeTuBl1/fdGKPQ2H99zFqvetepGXWw8G5iMM1DEhbcNVwZ+Dt/vc1BRkC22nsnAgyKs&#10;loO3BebW33lHt71UKoVwzNFALRJyrWNRk8M49oE4caXvHEqCXaVth/cU7lr9kWWf2mHDqaHGQJua&#10;ivP+6gyct8fZ5rcMoZATR30tZX7xYsxo2K+/QAn18i/+c29tmj+dwuuZdIFe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rtF/vgAAANwAAAAPAAAAAAAAAAAAAAAAAKEC&#10;AABkcnMvZG93bnJldi54bWxQSwUGAAAAAAQABAD5AAAAjAMAAAAA&#10;" strokecolor="#969696" strokeweight="1.5pt"/>
                <v:line id="Line 330" o:spid="_x0000_s1569" style="position:absolute;flip:y;visibility:visible;mso-wrap-style:square" from="5012,8618" to="5012,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vD5sQAAADcAAAADwAAAGRycy9kb3ducmV2LnhtbERPS2sCMRC+F/wPYYReimZri4/VKGKR&#10;6kHEB57Hzbi7djNZkqjbf98UCr3Nx/ecyawxlbiT86VlBa/dBARxZnXJuYLjYdkZgvABWWNlmRR8&#10;k4fZtPU0wVTbB+/ovg+5iCHsU1RQhFCnUvqsIIO+a2viyF2sMxgidLnUDh8x3FSylyR9abDk2FBg&#10;TYuCsq/9zSg4nS+L1XY34PLkPvhl/Xk4jzZXpZ7bzXwMIlAT/sV/7pWO89/e4feZeIG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m8PmxAAAANwAAAAPAAAAAAAAAAAA&#10;AAAAAKECAABkcnMvZG93bnJldi54bWxQSwUGAAAAAAQABAD5AAAAkgMAAAAA&#10;" strokecolor="maroon" strokeweight="1.5pt"/>
                <v:line id="Line 331" o:spid="_x0000_s1570" style="position:absolute;flip:y;visibility:visible;mso-wrap-style:square" from="5061,8710" to="5061,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dmfcQAAADcAAAADwAAAGRycy9kb3ducmV2LnhtbERPS2sCMRC+F/wPYYReimZrqY/VKGKR&#10;6kHEB57Hzbi7djNZkqjbf98UCr3Nx/ecyawxlbiT86VlBa/dBARxZnXJuYLjYdkZgvABWWNlmRR8&#10;k4fZtPU0wVTbB+/ovg+5iCHsU1RQhFCnUvqsIIO+a2viyF2sMxgidLnUDh8x3FSylyR9abDk2FBg&#10;TYuCsq/9zSg4nS+L1XY34PLkPvhl/Xk4jzZXpZ7bzXwMIlAT/sV/7pWO89/e4feZeIG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12Z9xAAAANwAAAAPAAAAAAAAAAAA&#10;AAAAAKECAABkcnMvZG93bnJldi54bWxQSwUGAAAAAAQABAD5AAAAkgMAAAAA&#10;" strokecolor="maroon" strokeweight="1.5pt"/>
                <v:line id="Line 332" o:spid="_x0000_s1571" style="position:absolute;flip:y;visibility:visible;mso-wrap-style:square" from="5113,8882" to="5113,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X4CsQAAADcAAAADwAAAGRycy9kb3ducmV2LnhtbERPTWvCQBC9C/0PyxR6kbppBW1TVxFL&#10;0R5E1JLzJDsmqdnZsLvV+O/dguBtHu9zJrPONOJEzteWFbwMEhDEhdU1lwp+9l/PbyB8QNbYWCYF&#10;F/Iwmz70Jphqe+YtnXahFDGEfYoKqhDaVEpfVGTQD2xLHLmDdQZDhK6U2uE5hptGvibJSBqsOTZU&#10;2NKiouK4+zMKsvywWG22Y64z98n97+U+f1//KvX02M0/QATqwl18c690nD8cwf8z8QI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fgKxAAAANwAAAAPAAAAAAAAAAAA&#10;AAAAAKECAABkcnMvZG93bnJldi54bWxQSwUGAAAAAAQABAD5AAAAkgMAAAAA&#10;" strokecolor="maroon" strokeweight="1.5pt"/>
                <v:line id="Line 333" o:spid="_x0000_s1572" style="position:absolute;flip:y;visibility:visible;mso-wrap-style:square" from="5162,9217" to="5162,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XXfL4AAADcAAAADwAAAGRycy9kb3ducmV2LnhtbERPS2sCMRC+F/wPYQRvNWulraxGEaHg&#10;tVp6HjezD91M4mbU7b9vBMHbfHzPWax616ordbHxbGAyzkARF942XBn42X+9zkBFQbbYeiYDfxRh&#10;tRy8LDC3/sbfdN1JpVIIxxwN1CIh1zoWNTmMYx+IE1f6zqEk2FXadnhL4a7Vb1n2oR02nBpqDLSp&#10;qTjtLs7Aafv7vjmUIRRy5KgvpczOXowZDfv1HJRQL0/xw721af70E+7PpAv08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8ldd8vgAAANwAAAAPAAAAAAAAAAAAAAAAAKEC&#10;AABkcnMvZG93bnJldi54bWxQSwUGAAAAAAQABAD5AAAAjAMAAAAA&#10;" strokecolor="#969696" strokeweight="1.5pt"/>
                <v:line id="Line 334" o:spid="_x0000_s1573" style="position:absolute;flip:y;visibility:visible;mso-wrap-style:square" from="5212,8618" to="5212,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J48cAAADcAAAADwAAAGRycy9kb3ducmV2LnhtbESPT0vDQBDF74LfYRnBSzEbLaiN3Rap&#10;SOuhSP+Q8zQ7TaLZ2bC7tvHbO4eCtxnem/d+M50PrlMnCrH1bOA+y0ERV962XBvY797vnkHFhGyx&#10;80wGfinCfHZ9NcXC+jNv6LRNtZIQjgUaaFLqC61j1ZDDmPmeWLSjDw6TrKHWNuBZwl2nH/L8UTts&#10;WRoa7GnRUPW9/XEGysNxsfrcPHFbhjcefSx3h8n6y5jbm+H1BVSiIf2bL9crK/hjoZVnZAI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1snjxwAAANwAAAAPAAAAAAAA&#10;AAAAAAAAAKECAABkcnMvZG93bnJldi54bWxQSwUGAAAAAAQABAD5AAAAlQMAAAAA&#10;" strokecolor="maroon" strokeweight="1.5pt"/>
                <v:line id="Line 335" o:spid="_x0000_s1574" style="position:absolute;flip:y;visibility:visible;mso-wrap-style:square" from="5259,8965" to="5259,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pseMMAAADcAAAADwAAAGRycy9kb3ducmV2LnhtbERPTWsCMRC9F/wPYYReSs2qoHVrFFFK&#10;9SCiFs/jZtxd3UyWJNX13xuh0Ns83ueMp42pxJWcLy0r6HYSEMSZ1SXnCn72X+8fIHxA1lhZJgV3&#10;8jCdtF7GmGp74y1ddyEXMYR9igqKEOpUSp8VZNB3bE0cuZN1BkOELpfa4S2Gm0r2kmQgDZYcGwqs&#10;aV5Qdtn9GgWH42m+3GyHXB7cgt9W3/vjaH1W6rXdzD5BBGrCv/jPvdRxfn8Ez2fiBXL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abHjDAAAA3AAAAA8AAAAAAAAAAAAA&#10;AAAAoQIAAGRycy9kb3ducmV2LnhtbFBLBQYAAAAABAAEAPkAAACRAwAAAAA=&#10;" strokecolor="maroon" strokeweight="1.5pt"/>
                <v:line id="Line 336" o:spid="_x0000_s1575" style="position:absolute;flip:y;visibility:visible;mso-wrap-style:square" from="5308,9117" to="5308,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o8dcEAAADcAAAADwAAAGRycy9kb3ducmV2LnhtbESPT2sCQQzF74V+hyFCbzqrtEW2jiKC&#10;4LW29JzuZP/oTma6E3X77ZuD0FvCe3nvl9VmDL250pC7yA7mswIMcRV9x42Dz4/9dAkmC7LHPjI5&#10;+KUMm/XjwwpLH2/8TtejNEZDOJfooBVJpbW5ailgnsVErFodh4Ci69BYP+BNw0NvF0XxagN2rA0t&#10;Jtq1VJ2Pl+DgfPh62X3XKVVy4mwvtSx/ojj3NBm3b2CERvk3368PXvGfFV+f0Qns+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ejx1wQAAANwAAAAPAAAAAAAAAAAAAAAA&#10;AKECAABkcnMvZG93bnJldi54bWxQSwUGAAAAAAQABAD5AAAAjwMAAAAA&#10;" strokecolor="#969696" strokeweight="1.5pt"/>
                <v:line id="Line 337" o:spid="_x0000_s1576" style="position:absolute;flip:y;visibility:visible;mso-wrap-style:square" from="5357,8710" to="5357,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oTA8QAAADcAAAADwAAAGRycy9kb3ducmV2LnhtbERPS2vCQBC+C/0PywhepG4s0kd0FbFI&#10;7UGKWjyP2TFJzc6G3W0S/323IHibj+85s0VnKtGQ86VlBeNRAoI4s7rkXMH3Yf34CsIHZI2VZVJw&#10;JQ+L+UNvhqm2Le+o2YdcxBD2KSooQqhTKX1WkEE/sjVx5M7WGQwRulxqh20MN5V8SpJnabDk2FBg&#10;TauCssv+1yg4ns6rzdfuhcuje+fh58fh9Lb9UWrQ75ZTEIG6cBff3Bsd50/G8P9MvE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6hMDxAAAANwAAAAPAAAAAAAAAAAA&#10;AAAAAKECAABkcnMvZG93bnJldi54bWxQSwUGAAAAAAQABAD5AAAAkgMAAAAA&#10;" strokecolor="maroon" strokeweight="1.5pt"/>
                <v:line id="Line 338" o:spid="_x0000_s1577" style="position:absolute;flip:y;visibility:visible;mso-wrap-style:square" from="5406,8940" to="5406,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iNdMMAAADcAAAADwAAAGRycy9kb3ducmV2LnhtbERPS2sCMRC+F/wPYQQvRbOVUnU1SrGI&#10;ehDxgedxM+6u3UyWJOr235tCobf5+J4zmTWmEndyvrSs4K2XgCDOrC45V3A8LLpDED4ga6wsk4If&#10;8jCbtl4mmGr74B3d9yEXMYR9igqKEOpUSp8VZND3bE0cuYt1BkOELpfa4SOGm0r2k+RDGiw5NhRY&#10;07yg7Ht/MwpO58t8td0NuDy5L35dLw/n0eaqVKfdfI5BBGrCv/jPvdJx/nsffp+JF8j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4jXTDAAAA3AAAAA8AAAAAAAAAAAAA&#10;AAAAoQIAAGRycy9kb3ducmV2LnhtbFBLBQYAAAAABAAEAPkAAACRAwAAAAA=&#10;" strokecolor="maroon" strokeweight="1.5pt"/>
                <v:line id="Line 339" o:spid="_x0000_s1578" style="position:absolute;flip:y;visibility:visible;mso-wrap-style:square" from="5458,8839" to="5458,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Qo78QAAADcAAAADwAAAGRycy9kb3ducmV2LnhtbERPS2sCMRC+F/wPYYReimZri4/VKGKR&#10;6kHEB57Hzbi7djNZkqjbf98UCr3Nx/ecyawxlbiT86VlBa/dBARxZnXJuYLjYdkZgvABWWNlmRR8&#10;k4fZtPU0wVTbB+/ovg+5iCHsU1RQhFCnUvqsIIO+a2viyF2sMxgidLnUDh8x3FSylyR9abDk2FBg&#10;TYuCsq/9zSg4nS+L1XY34PLkPvhl/Xk4jzZXpZ7bzXwMIlAT/sV/7pWO89/f4PeZeIG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CjvxAAAANwAAAAPAAAAAAAAAAAA&#10;AAAAAKECAABkcnMvZG93bnJldi54bWxQSwUGAAAAAAQABAD5AAAAkgMAAAAA&#10;" strokecolor="maroon" strokeweight="1.5pt"/>
                <v:line id="Line 340" o:spid="_x0000_s1579" style="position:absolute;flip:y;visibility:visible;mso-wrap-style:square" from="5515,9000" to="5515,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2wm8MAAADcAAAADwAAAGRycy9kb3ducmV2LnhtbERPS2sCMRC+C/0PYQq9FM1axOrWKEUR&#10;9SDFB57Hzbi77WayJFHXf2+Egrf5+J4zmjSmEhdyvrSsoNtJQBBnVpecK9jv5u0BCB+QNVaWScGN&#10;PEzGL60RptpeeUOXbchFDGGfooIihDqV0mcFGfQdWxNH7mSdwRChy6V2eI3hppIfSdKXBkuODQXW&#10;NC0o+9uejYLD8TRd/mw+uTy4Gb+vFrvjcP2r1Ntr8/0FIlATnuJ/91LH+b0ePJ6JF8jx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dsJvDAAAA3AAAAA8AAAAAAAAAAAAA&#10;AAAAoQIAAGRycy9kb3ducmV2LnhtbFBLBQYAAAAABAAEAPkAAACRAwAAAAA=&#10;" strokecolor="maroon" strokeweight="1.5pt"/>
                <v:line id="Line 341" o:spid="_x0000_s1580" style="position:absolute;flip:y;visibility:visible;mso-wrap-style:square" from="5564,8710" to="5564,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EVAMQAAADcAAAADwAAAGRycy9kb3ducmV2LnhtbERPS2sCMRC+F/wPYYReimYrrY/VKGKR&#10;6kHEB57Hzbi7djNZkqjbf98UCr3Nx/ecyawxlbiT86VlBa/dBARxZnXJuYLjYdkZgvABWWNlmRR8&#10;k4fZtPU0wVTbB+/ovg+5iCHsU1RQhFCnUvqsIIO+a2viyF2sMxgidLnUDh8x3FSylyR9abDk2FBg&#10;TYuCsq/9zSg4nS+L1XY34PLkPvhl/Xk4jzZXpZ7bzXwMIlAT/sV/7pWO89/e4feZeIG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0RUAxAAAANwAAAAPAAAAAAAAAAAA&#10;AAAAAKECAABkcnMvZG93bnJldi54bWxQSwUGAAAAAAQABAD5AAAAkgMAAAAA&#10;" strokecolor="maroon" strokeweight="1.5pt"/>
                <v:line id="Line 342" o:spid="_x0000_s1581" style="position:absolute;flip:y;visibility:visible;mso-wrap-style:square" from="5616,9117" to="5616,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8Bmr8AAADcAAAADwAAAGRycy9kb3ducmV2LnhtbERPS2sCMRC+C/0PYYTeNKtYka1ZEUHw&#10;qi09TzezD3czSTejbv99Uyj0Nh/fc7a70fXqTkNsPRtYzDNQxKW3LdcG3t+Osw2oKMgWe89k4Jsi&#10;7IqnyRZz6x98pvtFapVCOOZooBEJudaxbMhhnPtAnLjKDw4lwaHWdsBHCne9XmbZWjtsOTU0GOjQ&#10;UNldbs5Ad/p4OXxWIZRy5ahvlWy+vBjzPB33r6CERvkX/7lPNs1freH3mXSBL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98Bmr8AAADcAAAADwAAAAAAAAAAAAAAAACh&#10;AgAAZHJzL2Rvd25yZXYueG1sUEsFBgAAAAAEAAQA+QAAAI0DAAAAAA==&#10;" strokecolor="#969696" strokeweight="1.5pt"/>
                <v:line id="Line 343" o:spid="_x0000_s1582" style="position:absolute;flip:y;visibility:visible;mso-wrap-style:square" from="5665,8789" to="5665,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8u7MMAAADcAAAADwAAAGRycy9kb3ducmV2LnhtbERPS2sCMRC+C/0PYQq9iGYtUnVrlKKI&#10;epDiA8/jZtzddjNZkqjrvzdCobf5+J4znjamEldyvrSsoNdNQBBnVpecKzjsF50hCB+QNVaWScGd&#10;PEwnL60xptreeEvXXchFDGGfooIihDqV0mcFGfRdWxNH7mydwRChy6V2eIvhppLvSfIhDZYcGwqs&#10;aVZQ9ru7GAXH03m2+t4OuDy6ObfXy/1ptPlR6u21+foEEagJ/+I/90rH+f0BPJ+JF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PLuzDAAAA3AAAAA8AAAAAAAAAAAAA&#10;AAAAoQIAAGRycy9kb3ducmV2LnhtbFBLBQYAAAAABAAEAPkAAACRAwAAAAA=&#10;" strokecolor="maroon" strokeweight="1.5pt"/>
                <v:line id="Line 344" o:spid="_x0000_s1583" style="position:absolute;flip:y;visibility:visible;mso-wrap-style:square" from="5715,8618" to="5715,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C6nscAAADcAAAADwAAAGRycy9kb3ducmV2LnhtbESPT0vDQBDF74LfYRnBSzEbpaiN3Rap&#10;SOuhSP+Q8zQ7TaLZ2bC7tvHbO4eCtxnem/d+M50PrlMnCrH1bOA+y0ERV962XBvY797vnkHFhGyx&#10;80wGfinCfHZ9NcXC+jNv6LRNtZIQjgUaaFLqC61j1ZDDmPmeWLSjDw6TrKHWNuBZwl2nH/L8UTts&#10;WRoa7GnRUPW9/XEGysNxsfrcPHFbhjcefSx3h8n6y5jbm+H1BVSiIf2bL9crK/hjoZVnZAI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0LqexwAAANwAAAAPAAAAAAAA&#10;AAAAAAAAAKECAABkcnMvZG93bnJldi54bWxQSwUGAAAAAAQABAD5AAAAlQMAAAAA&#10;" strokecolor="maroon" strokeweight="1.5pt"/>
                <v:line id="Line 345" o:spid="_x0000_s1584" style="position:absolute;flip:y;visibility:visible;mso-wrap-style:square" from="5762,8940" to="5762,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fBcMAAADcAAAADwAAAGRycy9kb3ducmV2LnhtbERPTWsCMRC9F/wPYYReSs0qonVrFFFK&#10;9SCiFs/jZtxd3UyWJNX13xuh0Ns83ueMp42pxJWcLy0r6HYSEMSZ1SXnCn72X+8fIHxA1lhZJgV3&#10;8jCdtF7GmGp74y1ddyEXMYR9igqKEOpUSp8VZNB3bE0cuZN1BkOELpfa4S2Gm0r2kmQgDZYcGwqs&#10;aV5Qdtn9GgWH42m+3GyHXB7cgt9W3/vjaH1W6rXdzD5BBGrCv/jPvdRxfn8Ez2fiBXL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cHwXDAAAA3AAAAA8AAAAAAAAAAAAA&#10;AAAAoQIAAGRycy9kb3ducmV2LnhtbFBLBQYAAAAABAAEAPkAAACRAwAAAAA=&#10;" strokecolor="maroon" strokeweight="1.5pt"/>
                <v:line id="Line 346" o:spid="_x0000_s1585" style="position:absolute;flip:y;visibility:visible;mso-wrap-style:square" from="5811,8710" to="5811,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8gRccAAADcAAAADwAAAGRycy9kb3ducmV2LnhtbESPT0vDQBDF74LfYRnBSzEbhaqN3Rap&#10;SOuhSP+Q8zQ7TaLZ2bC7tvHbO4eCtxnem/d+M50PrlMnCrH1bOA+y0ERV962XBvY797vnkHFhGyx&#10;80wGfinCfHZ9NcXC+jNv6LRNtZIQjgUaaFLqC61j1ZDDmPmeWLSjDw6TrKHWNuBZwl2nH/L8UTts&#10;WRoa7GnRUPW9/XEGysNxsfrcPHFbhjcefSx3h8n6y5jbm+H1BVSiIf2bL9crK/hjwZdnZAI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yBFxwAAANwAAAAPAAAAAAAA&#10;AAAAAAAAAKECAABkcnMvZG93bnJldi54bWxQSwUGAAAAAAQABAD5AAAAlQMAAAAA&#10;" strokecolor="maroon" strokeweight="1.5pt"/>
                <v:line id="Line 347" o:spid="_x0000_s1586" style="position:absolute;flip:y;visibility:visible;mso-wrap-style:square" from="5860,8664" to="5860,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OF3sQAAADcAAAADwAAAGRycy9kb3ducmV2LnhtbERPS2vCQBC+C/0PywhepG4s2Ed0FbFI&#10;7UGKWjyP2TFJzc6G3W0S/323IHibj+85s0VnKtGQ86VlBeNRAoI4s7rkXMH3Yf34CsIHZI2VZVJw&#10;JQ+L+UNvhqm2Le+o2YdcxBD2KSooQqhTKX1WkEE/sjVx5M7WGQwRulxqh20MN5V8SpJnabDk2FBg&#10;TauCssv+1yg4ns6rzdfuhcuje+fh58fh9Lb9UWrQ75ZTEIG6cBff3Bsd50/G8P9MvE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M4XexAAAANwAAAAPAAAAAAAAAAAA&#10;AAAAAKECAABkcnMvZG93bnJldi54bWxQSwUGAAAAAAQABAD5AAAAkgMAAAAA&#10;" strokecolor="maroon" strokeweight="1.5pt"/>
                <v:line id="Line 348" o:spid="_x0000_s1587" style="position:absolute;flip:y;visibility:visible;mso-wrap-style:square" from="5909,9217" to="5909,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2RRL0AAADcAAAADwAAAGRycy9kb3ducmV2LnhtbERPS2sCMRC+C/6HMII3zSpYZDWKCAWv&#10;1dLzuJl96GYSN6Ou/94UCr3Nx/ec9bZ3rXpQFxvPBmbTDBRx4W3DlYHv0+dkCSoKssXWMxl4UYTt&#10;ZjhYY279k7/ocZRKpRCOORqoRUKudSxqchinPhAnrvSdQ0mwq7Tt8JnCXavnWfahHTacGmoMtK+p&#10;uB7vzsD18LPYn8sQCrlw1PdSljcvxoxH/W4FSqiXf/Gf+2DT/MUcfp9JF+jN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E9kUS9AAAA3AAAAA8AAAAAAAAAAAAAAAAAoQIA&#10;AGRycy9kb3ducmV2LnhtbFBLBQYAAAAABAAEAPkAAACLAwAAAAA=&#10;" strokecolor="#969696" strokeweight="1.5pt"/>
                <v:line id="Line 349" o:spid="_x0000_s1588" style="position:absolute;flip:y;visibility:visible;mso-wrap-style:square" from="5961,8789" to="5961,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2+MsQAAADcAAAADwAAAGRycy9kb3ducmV2LnhtbERPS2sCMRC+F/wPYYReimZrqY/VKGKR&#10;6kHEB57Hzbi7djNZkqjbf98UCr3Nx/ecyawxlbiT86VlBa/dBARxZnXJuYLjYdkZgvABWWNlmRR8&#10;k4fZtPU0wVTbB+/ovg+5iCHsU1RQhFCnUvqsIIO+a2viyF2sMxgidLnUDh8x3FSylyR9abDk2FBg&#10;TYuCsq/9zSg4nS+L1XY34PLkPvhl/Xk4jzZXpZ7bzXwMIlAT/sV/7pWO89/f4PeZeIG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rb4yxAAAANwAAAAPAAAAAAAAAAAA&#10;AAAAAKECAABkcnMvZG93bnJldi54bWxQSwUGAAAAAAQABAD5AAAAkgMAAAAA&#10;" strokecolor="maroon" strokeweight="1.5pt"/>
                <v:line id="Line 350" o:spid="_x0000_s1589" style="position:absolute;flip:y;visibility:visible;mso-wrap-style:square" from="6017,8618" to="6017,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mRsQAAADcAAAADwAAAGRycy9kb3ducmV2LnhtbERPS2sCMRC+F/wPYYReimYrrY/VKGKR&#10;6kHEB57Hzbi7djNZkqjbf98UCr3Nx/ecyawxlbiT86VlBa/dBARxZnXJuYLjYdkZgvABWWNlmRR8&#10;k4fZtPU0wVTbB+/ovg+5iCHsU1RQhFCnUvqsIIO+a2viyF2sMxgidLnUDh8x3FSylyR9abDk2FBg&#10;TYuCsq/9zSg4nS+L1XY34PLkPvhl/Xk4jzZXpZ7bzXwMIlAT/sV/7pWO89/f4PeZeIG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RCZGxAAAANwAAAAPAAAAAAAAAAAA&#10;AAAAAKECAABkcnMvZG93bnJldi54bWxQSwUGAAAAAAQABAD5AAAAkgMAAAAA&#10;" strokecolor="maroon" strokeweight="1.5pt"/>
                <v:line id="Line 351" o:spid="_x0000_s1590" style="position:absolute;flip:y;visibility:visible;mso-wrap-style:square" from="6066,8940" to="6066,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iD3cMAAADcAAAADwAAAGRycy9kb3ducmV2LnhtbERPS2sCMRC+C/0PYQq9FM1a0OrWKEUR&#10;9SDFB57Hzbi77WayJFHXf2+Egrf5+J4zmjSmEhdyvrSsoNtJQBBnVpecK9jv5u0BCB+QNVaWScGN&#10;PEzGL60RptpeeUOXbchFDGGfooIihDqV0mcFGfQdWxNH7mSdwRChy6V2eI3hppIfSdKXBkuODQXW&#10;NC0o+9uejYLD8TRd/mw+uTy4Gb+vFrvjcP2r1Ntr8/0FIlATnuJ/91LH+b0ePJ6JF8jx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Ig93DAAAA3AAAAA8AAAAAAAAAAAAA&#10;AAAAoQIAAGRycy9kb3ducmV2LnhtbFBLBQYAAAAABAAEAPkAAACRAwAAAAA=&#10;" strokecolor="maroon" strokeweight="1.5pt"/>
                <v:line id="Line 352" o:spid="_x0000_s1591" style="position:absolute;flip:y;visibility:visible;mso-wrap-style:square" from="6118,8767" to="611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odqsQAAADcAAAADwAAAGRycy9kb3ducmV2LnhtbERPTWvCQBC9C/0PyxR6kbppQW1TVxFL&#10;0R5E1JLzJDsmqdnZsLvV+O/dguBtHu9zJrPONOJEzteWFbwMEhDEhdU1lwp+9l/PbyB8QNbYWCYF&#10;F/Iwmz70Jphqe+YtnXahFDGEfYoKqhDaVEpfVGTQD2xLHLmDdQZDhK6U2uE5hptGvibJSBqsOTZU&#10;2NKiouK4+zMKsvywWG22Y64z98n97+U+f1//KvX02M0/QATqwl18c690nD8cwf8z8QI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2h2qxAAAANwAAAAPAAAAAAAAAAAA&#10;AAAAAKECAABkcnMvZG93bnJldi54bWxQSwUGAAAAAAQABAD5AAAAkgMAAAAA&#10;" strokecolor="maroon" strokeweight="1.5pt"/>
                <v:line id="Line 353" o:spid="_x0000_s1592" style="position:absolute;flip:y;visibility:visible;mso-wrap-style:square" from="6167,9117" to="6167,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oy3L4AAADcAAAADwAAAGRycy9kb3ducmV2LnhtbERPS2sCMRC+F/wPYQRvNWtBK1ujiFDw&#10;qhbP083sQzeTuBl1/fdGKPQ2H99zFqvetepGXWw8G5iMM1DEhbcNVwZ+Dt/vc1BRkC22nsnAgyKs&#10;loO3BebW33lHt71UKoVwzNFALRJyrWNRk8M49oE4caXvHEqCXaVth/cU7lr9kWUz7bDh1FBjoE1N&#10;xXl/dQbO2+N081uGUMiJo76WMr94MWY07NdfoIR6+Rf/ubc2zZ9+wuuZdIFe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SjLcvgAAANwAAAAPAAAAAAAAAAAAAAAAAKEC&#10;AABkcnMvZG93bnJldi54bWxQSwUGAAAAAAQABAD5AAAAjAMAAAAA&#10;" strokecolor="#969696" strokeweight="1.5pt"/>
                <v:line id="Line 354" o:spid="_x0000_s1593" style="position:absolute;flip:y;visibility:visible;mso-wrap-style:square" from="6217,8684" to="6217,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ksQ8cAAADcAAAADwAAAGRycy9kb3ducmV2LnhtbESPT0vDQBDF74LfYRnBSzEbhaqN3Rap&#10;SOuhSP+Q8zQ7TaLZ2bC7tvHbO4eCtxnem/d+M50PrlMnCrH1bOA+y0ERV962XBvY797vnkHFhGyx&#10;80wGfinCfHZ9NcXC+jNv6LRNtZIQjgUaaFLqC61j1ZDDmPmeWLSjDw6TrKHWNuBZwl2nH/L8UTts&#10;WRoa7GnRUPW9/XEGysNxsfrcPHFbhjcefSx3h8n6y5jbm+H1BVSiIf2bL9crK/hjoZVnZAI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CSxDxwAAANwAAAAPAAAAAAAA&#10;AAAAAAAAAKECAABkcnMvZG93bnJldi54bWxQSwUGAAAAAAQABAD5AAAAlQMAAAAA&#10;" strokecolor="maroon" strokeweight="1.5pt"/>
                <v:line id="Line 355" o:spid="_x0000_s1594" style="position:absolute;flip:y;visibility:visible;mso-wrap-style:square" from="6264,8789" to="6264,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WJ2MMAAADcAAAADwAAAGRycy9kb3ducmV2LnhtbERPTWsCMRC9F/wPYYReSs0qqHVrFFFK&#10;9SCiFs/jZtxd3UyWJNX13xuh0Ns83ueMp42pxJWcLy0r6HYSEMSZ1SXnCn72X+8fIHxA1lhZJgV3&#10;8jCdtF7GmGp74y1ddyEXMYR9igqKEOpUSp8VZNB3bE0cuZN1BkOELpfa4S2Gm0r2kmQgDZYcGwqs&#10;aV5Qdtn9GgWH42m+3GyHXB7cgt9W3/vjaH1W6rXdzD5BBGrCv/jPvdRxfn8Ez2fiBXL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FidjDAAAA3AAAAA8AAAAAAAAAAAAA&#10;AAAAoQIAAGRycy9kb3ducmV2LnhtbFBLBQYAAAAABAAEAPkAAACRAwAAAAA=&#10;" strokecolor="maroon" strokeweight="1.5pt"/>
                <v:line id="Line 356" o:spid="_x0000_s1595" style="position:absolute;flip:y;visibility:visible;mso-wrap-style:square" from="6313,9160" to="6313,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9gFcEAAADcAAAADwAAAGRycy9kb3ducmV2LnhtbESPT2sCQQzF7wW/wxChtzproSJbRylC&#10;wWu19JzuZP/Uncy4E3X77c1B8JbwXt77ZbUZQ28uNOQusoP5rABDXEXfcePg+/D5sgSTBdljH5kc&#10;/FOGzXrytMLSxyt/0WUvjdEQziU6aEVSaW2uWgqYZzERq1bHIaDoOjTWD3jV8NDb16JY2IAda0OL&#10;ibYtVcf9OTg47n7etr91SpX8cbbnWpanKM49T8ePdzBCozzM9+udV/yF4uszOoFd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z2AVwQAAANwAAAAPAAAAAAAAAAAAAAAA&#10;AKECAABkcnMvZG93bnJldi54bWxQSwUGAAAAAAQABAD5AAAAjwMAAAAA&#10;" strokecolor="#969696" strokeweight="1.5pt"/>
                <v:line id="Line 357" o:spid="_x0000_s1596" style="position:absolute;flip:y;visibility:visible;mso-wrap-style:square" from="6362,8644" to="6362,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9PY8QAAADcAAAADwAAAGRycy9kb3ducmV2LnhtbERPS2vCQBC+F/oflil4KbrRg9boJhSL&#10;VA9FfOB5zI5J2uxs2F01/fduQehtPr7nzPPONOJKzteWFQwHCQjiwuqaSwWH/bL/BsIHZI2NZVLw&#10;Sx7y7Plpjqm2N97SdRdKEUPYp6igCqFNpfRFRQb9wLbEkTtbZzBE6EqpHd5iuGnkKEnG0mDNsaHC&#10;lhYVFT+7i1FwPJ0Xq812wvXRffDr+nN/mn59K9V76d5nIAJ14V/8cK90nD8ewt8z8QKZ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X09jxAAAANwAAAAPAAAAAAAAAAAA&#10;AAAAAKECAABkcnMvZG93bnJldi54bWxQSwUGAAAAAAQABAD5AAAAkgMAAAAA&#10;" strokecolor="maroon" strokeweight="1.5pt"/>
                <v:line id="Line 358" o:spid="_x0000_s1597" style="position:absolute;flip:y;visibility:visible;mso-wrap-style:square" from="6411,9218" to="6411,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Fb+b0AAADcAAAADwAAAGRycy9kb3ducmV2LnhtbERPS2sCMRC+F/wPYYTealZBka1RRBC8&#10;qsXzdDP70M0kbkZd/30jFLzNx/ecxap3rbpTFxvPBsajDBRx4W3DlYGf4/ZrDioKssXWMxl4UoTV&#10;cvCxwNz6B+/pfpBKpRCOORqoRUKudSxqchhHPhAnrvSdQ0mwq7Tt8JHCXasnWTbTDhtODTUG2tRU&#10;XA43Z+CyO003v2UIhZw56lsp86sXYz6H/foblFAvb/G/e2fT/NkEXs+kC/Ty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9RW/m9AAAA3AAAAA8AAAAAAAAAAAAAAAAAoQIA&#10;AGRycy9kb3ducmV2LnhtbFBLBQYAAAAABAAEAPkAAACLAwAAAAA=&#10;" strokecolor="#969696" strokeweight="1.5pt"/>
                <v:line id="Line 359" o:spid="_x0000_s1598" style="position:absolute;flip:y;visibility:visible;mso-wrap-style:square" from="6463,8731" to="6463,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F0j8QAAADcAAAADwAAAGRycy9kb3ducmV2LnhtbERPTWvCQBC9C/0PyxR6kbppBW1TVxFL&#10;0R5E1JLzJDsmqdnZsLvV+O/dguBtHu9zJrPONOJEzteWFbwMEhDEhdU1lwp+9l/PbyB8QNbYWCYF&#10;F/Iwmz70Jphqe+YtnXahFDGEfYoKqhDaVEpfVGTQD2xLHLmDdQZDhK6U2uE5hptGvibJSBqsOTZU&#10;2NKiouK4+zMKsvywWG22Y64z98n97+U+f1//KvX02M0/QATqwl18c690nD8awv8z8QI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wXSPxAAAANwAAAAPAAAAAAAAAAAA&#10;AAAAAKECAABkcnMvZG93bnJldi54bWxQSwUGAAAAAAQABAD5AAAAkgMAAAAA&#10;" strokecolor="maroon" strokeweight="1.5pt"/>
                <v:line id="Line 360" o:spid="_x0000_s1599" style="position:absolute;flip:y;visibility:visible;mso-wrap-style:square" from="6520,8593" to="6520,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js+8QAAADcAAAADwAAAGRycy9kb3ducmV2LnhtbERPTWvCQBC9C/0PyxR6kbppEW1TVxFL&#10;0R5E1JLzJDsmqdnZsLvV+O/dguBtHu9zJrPONOJEzteWFbwMEhDEhdU1lwp+9l/PbyB8QNbYWCYF&#10;F/Iwmz70Jphqe+YtnXahFDGEfYoKqhDaVEpfVGTQD2xLHLmDdQZDhK6U2uE5hptGvibJSBqsOTZU&#10;2NKiouK4+zMKsvywWG22Y64z98n97+U+f1//KvX02M0/QATqwl18c690nD8awv8z8QI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Oz7xAAAANwAAAAPAAAAAAAAAAAA&#10;AAAAAKECAABkcnMvZG93bnJldi54bWxQSwUGAAAAAAQABAD5AAAAkgMAAAAA&#10;" strokecolor="maroon" strokeweight="1.5pt"/>
                <v:line id="Line 361" o:spid="_x0000_s1600" style="position:absolute;flip:y;visibility:visible;mso-wrap-style:square" from="6569,8940" to="6569,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RJYMQAAADcAAAADwAAAGRycy9kb3ducmV2LnhtbERPTWvCQBC9C/0PyxR6kbppQW1TVxFL&#10;0R5E1JLzJDsmqdnZsLvV+O/dguBtHu9zJrPONOJEzteWFbwMEhDEhdU1lwp+9l/PbyB8QNbYWCYF&#10;F/Iwmz70Jphqe+YtnXahFDGEfYoKqhDaVEpfVGTQD2xLHLmDdQZDhK6U2uE5hptGvibJSBqsOTZU&#10;2NKiouK4+zMKsvywWG22Y64z98n97+U+f1//KvX02M0/QATqwl18c690nD8awv8z8QI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ZElgxAAAANwAAAAPAAAAAAAAAAAA&#10;AAAAAKECAABkcnMvZG93bnJldi54bWxQSwUGAAAAAAQABAD5AAAAkgMAAAAA&#10;" strokecolor="maroon" strokeweight="1.5pt"/>
                <v:line id="Line 362" o:spid="_x0000_s1601" style="position:absolute;flip:y;visibility:visible;mso-wrap-style:square" from="6621,8811" to="6621,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bXF8QAAADcAAAADwAAAGRycy9kb3ducmV2LnhtbERPS2vCQBC+F/wPywi9FLOph1RjVhGL&#10;1B5K8YHnMTsm0exs2N1q+u+7hUJv8/E9p1j0phU3cr6xrOA5SUEQl1Y3XCk47NejCQgfkDW2lknB&#10;N3lYzAcPBeba3nlLt12oRAxhn6OCOoQul9KXNRn0ie2II3e2zmCI0FVSO7zHcNPKcZpm0mDDsaHG&#10;jlY1ldfdl1FwPJ1Xm8/tCzdH98pP72/70/TjotTjsF/OQATqw7/4z73RcX6Wwe8z8QI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ttcXxAAAANwAAAAPAAAAAAAAAAAA&#10;AAAAAKECAABkcnMvZG93bnJldi54bWxQSwUGAAAAAAQABAD5AAAAkgMAAAAA&#10;" strokecolor="maroon" strokeweight="1.5pt"/>
                <v:line id="Line 363" o:spid="_x0000_s1602" style="position:absolute;flip:y;visibility:visible;mso-wrap-style:square" from="6670,9218" to="6670,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4Yb4AAADcAAAADwAAAGRycy9kb3ducmV2LnhtbERPS2sCMRC+F/wPYQRvNaugla1RRBC8&#10;qqXn6Wb2oZtJ3Iy6/vumIPQ2H99zluvetepOXWw8G5iMM1DEhbcNVwa+Trv3BagoyBZbz2TgSRHW&#10;q8HbEnPrH3yg+1EqlUI45migFgm51rGoyWEc+0CcuNJ3DiXBrtK2w0cKd62eZtlcO2w4NdQYaFtT&#10;cTnenIHL/nu2/SlDKOTMUd9KWVy9GDMa9ptPUEK9/Itf7r1N8+cf8PdMukCvf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JvhhvgAAANwAAAAPAAAAAAAAAAAAAAAAAKEC&#10;AABkcnMvZG93bnJldi54bWxQSwUGAAAAAAQABAD5AAAAjAMAAAAA&#10;" strokecolor="#969696" strokeweight="1.5pt"/>
                <v:line id="Line 364" o:spid="_x0000_s1603" style="position:absolute;flip:y;visibility:visible;mso-wrap-style:square" from="6720,9117" to="6720,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lsE8EAAADcAAAADwAAAGRycy9kb3ducmV2LnhtbESPT2sCQQzF7wW/wxChtzproSJbRylC&#10;wWu19JzuZP/Uncy4E3X77c1B8JbwXt77ZbUZQ28uNOQusoP5rABDXEXfcePg+/D5sgSTBdljH5kc&#10;/FOGzXrytMLSxyt/0WUvjdEQziU6aEVSaW2uWgqYZzERq1bHIaDoOjTWD3jV8NDb16JY2IAda0OL&#10;ibYtVcf9OTg47n7etr91SpX8cbbnWpanKM49T8ePdzBCozzM9+udV/yF0uozOoFd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uWwTwQAAANwAAAAPAAAAAAAAAAAAAAAA&#10;AKECAABkcnMvZG93bnJldi54bWxQSwUGAAAAAAQABAD5AAAAjwMAAAAA&#10;" strokecolor="#969696" strokeweight="1.5pt"/>
                <v:line id="Line 365" o:spid="_x0000_s1604" style="position:absolute;flip:y;visibility:visible;mso-wrap-style:square" from="6767,8644" to="6767,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lDZcQAAADcAAAADwAAAGRycy9kb3ducmV2LnhtbERPS2vCQBC+F/wPywi9FLOpB6sxq4hF&#10;ag9FfOB5zI5JNDsbdrea/vtuoeBtPr7n5PPONOJGzteWFbwmKQjiwuqaSwWH/WowBuEDssbGMin4&#10;IQ/zWe8px0zbO2/ptguliCHsM1RQhdBmUvqiIoM+sS1x5M7WGQwRulJqh/cYbho5TNORNFhzbKiw&#10;pWVFxXX3bRQcT+flerN94/ro3vnl82N/mnxdlHrud4spiEBdeIj/3Wsd548m8PdMvE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KUNlxAAAANwAAAAPAAAAAAAAAAAA&#10;AAAAAKECAABkcnMvZG93bnJldi54bWxQSwUGAAAAAAQABAD5AAAAkgMAAAAA&#10;" strokecolor="maroon" strokeweight="1.5pt"/>
                <v:line id="Line 366" o:spid="_x0000_s1605" style="position:absolute;flip:y;visibility:visible;mso-wrap-style:square" from="6816,8789" to="6816,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p8JccAAADcAAAADwAAAGRycy9kb3ducmV2LnhtbESPT2/CMAzF75P2HSJP4jJBuh3GVgho&#10;YpoGB4T4I86mMW1Z41RJgPLt8WHSbrbe83s/j6eda9SFQqw9G3gZZKCIC29rLg3stt/9d1AxIVts&#10;PJOBG0WYTh4fxphbf+U1XTapVBLCMUcDVUptrnUsKnIYB74lFu3og8Mkayi1DXiVcNfo1yx70w5r&#10;loYKW5pVVPxuzs7A/nCczVfrIdf78MXPi5/t4WN5Mqb31H2OQCXq0r/573puBX8o+PKMTK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ynwlxwAAANwAAAAPAAAAAAAA&#10;AAAAAAAAAKECAABkcnMvZG93bnJldi54bWxQSwUGAAAAAAQABAD5AAAAlQMAAAAA&#10;" strokecolor="maroon" strokeweight="1.5pt"/>
                <v:line id="Line 367" o:spid="_x0000_s1606" style="position:absolute;flip:y;visibility:visible;mso-wrap-style:square" from="6865,8710" to="6865,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ZvsMAAADcAAAADwAAAGRycy9kb3ducmV2LnhtbERPTWsCMRC9C/0PYQpepGb1oO3WKKKI&#10;9iDiWjyPm3F3281kSaJu/70RhN7m8T5nMmtNLa7kfGVZwaCfgCDOra64UPB9WL29g/ABWWNtmRT8&#10;kYfZ9KUzwVTbG+/pmoVCxBD2KSooQ2hSKX1ekkHftw1x5M7WGQwRukJqh7cYbmo5TJKRNFhxbCix&#10;oUVJ+W92MQqOp/Nis9uPuTq6Jfe+1ofTx/ZHqe5rO/8EEagN/+Kne6Pj/PEAHs/EC+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G2b7DAAAA3AAAAA8AAAAAAAAAAAAA&#10;AAAAoQIAAGRycy9kb3ducmV2LnhtbFBLBQYAAAAABAAEAPkAAACRAwAAAAA=&#10;" strokecolor="maroon" strokeweight="1.5pt"/>
                <v:line id="Line 368" o:spid="_x0000_s1607" style="position:absolute;flip:y;visibility:visible;mso-wrap-style:square" from="6914,8965" to="6914,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RHycQAAADcAAAADwAAAGRycy9kb3ducmV2LnhtbERPS2vCQBC+F/wPywheitnUQ9XoKsVS&#10;ag9FfOB5kh2TaHY27K6a/vtuoeBtPr7nzJedacSNnK8tK3hJUhDEhdU1lwoO+4/hBIQPyBoby6Tg&#10;hzwsF72nOWba3nlLt10oRQxhn6GCKoQ2k9IXFRn0iW2JI3eyzmCI0JVSO7zHcNPIUZq+SoM1x4YK&#10;W1pVVFx2V6PgmJ9W6812zPXRvfPz1+c+n36flRr0u7cZiEBdeIj/3Wsd549H8PdMvE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VEfJxAAAANwAAAAPAAAAAAAAAAAA&#10;AAAAAKECAABkcnMvZG93bnJldi54bWxQSwUGAAAAAAQABAD5AAAAkgMAAAAA&#10;" strokecolor="maroon" strokeweight="1.5pt"/>
                <v:line id="Line 369" o:spid="_x0000_s1608" style="position:absolute;flip:y;visibility:visible;mso-wrap-style:square" from="6966,8811" to="6966,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jiUsMAAADcAAAADwAAAGRycy9kb3ducmV2LnhtbERPS2sCMRC+C/0PYQq9iGatUHVrlKKI&#10;epDiA8/jZtzddjNZkqjrvzdCobf5+J4znjamEldyvrSsoNdNQBBnVpecKzjsF50hCB+QNVaWScGd&#10;PEwnL60xptreeEvXXchFDGGfooIihDqV0mcFGfRdWxNH7mydwRChy6V2eIvhppLvSfIhDZYcGwqs&#10;aVZQ9ru7GAXH03m2+t4OuDy6ObfXy/1ptPlR6u21+foEEagJ/+I/90rH+YM+PJ+JF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Y4lLDAAAA3AAAAA8AAAAAAAAAAAAA&#10;AAAAoQIAAGRycy9kb3ducmV2LnhtbFBLBQYAAAAABAAEAPkAAACRAwAAAAA=&#10;" strokecolor="maroon" strokeweight="1.5pt"/>
                <v:line id="Line 370" o:spid="_x0000_s1609" style="position:absolute;flip:y;visibility:visible;mso-wrap-style:square" from="7018,9117" to="701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3wy74AAADcAAAADwAAAGRycy9kb3ducmV2LnhtbERPS2sCMRC+F/wPYQRvNWuxraxGEaHg&#10;tVp6HjezD91M4mbU7b9vBMHbfHzPWax616ordbHxbGAyzkARF942XBn42X+9zkBFQbbYeiYDfxRh&#10;tRy8LDC3/sbfdN1JpVIIxxwN1CIh1zoWNTmMYx+IE1f6zqEk2FXadnhL4a7Vb1n2oR02nBpqDLSp&#10;qTjtLs7Aafv7vjmUIRRy5KgvpczOXowZDfv1HJRQL0/xw721af7nFO7PpAv08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LfDLvgAAANwAAAAPAAAAAAAAAAAAAAAAAKEC&#10;AABkcnMvZG93bnJldi54bWxQSwUGAAAAAAQABAD5AAAAjAMAAAAA&#10;" strokecolor="#969696" strokeweight="1.5pt"/>
                <v:line id="Line 371" o:spid="_x0000_s1610" style="position:absolute;flip:y;visibility:visible;mso-wrap-style:square" from="7067,8684" to="7067,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3fvcMAAADcAAAADwAAAGRycy9kb3ducmV2LnhtbERPS2sCMRC+C/0PYQq9iGYtWHVrlKKI&#10;epDiA8/jZtzddjNZkqjrvzdCobf5+J4znjamEldyvrSsoNdNQBBnVpecKzjsF50hCB+QNVaWScGd&#10;PEwnL60xptreeEvXXchFDGGfooIihDqV0mcFGfRdWxNH7mydwRChy6V2eIvhppLvSfIhDZYcGwqs&#10;aVZQ9ru7GAXH03m2+t4OuDy6ObfXy/1ptPlR6u21+foEEagJ/+I/90rH+YM+PJ+JF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9373DAAAA3AAAAA8AAAAAAAAAAAAA&#10;AAAAoQIAAGRycy9kb3ducmV2LnhtbFBLBQYAAAAABAAEAPkAAACRAwAAAAA=&#10;" strokecolor="maroon" strokeweight="1.5pt"/>
                <v:line id="Line 372" o:spid="_x0000_s1611" style="position:absolute;flip:y;visibility:visible;mso-wrap-style:square" from="7119,9317" to="7119,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PLJ74AAADcAAAADwAAAGRycy9kb3ducmV2LnhtbERPS2sCMRC+F/wPYQRvNaugla1RRBC8&#10;qqXn6Wb2oZtJ3Iy6/vumIPQ2H99zluvetepOXWw8G5iMM1DEhbcNVwa+Trv3BagoyBZbz2TgSRHW&#10;q8HbEnPrH3yg+1EqlUI45migFgm51rGoyWEc+0CcuNJ3DiXBrtK2w0cKd62eZtlcO2w4NdQYaFtT&#10;cTnenIHL/nu2/SlDKOTMUd9KWVy9GDMa9ptPUEK9/Itf7r1N8z/m8PdMukCvf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s8snvgAAANwAAAAPAAAAAAAAAAAAAAAAAKEC&#10;AABkcnMvZG93bnJldi54bWxQSwUGAAAAAAQABAD5AAAAjAMAAAAA&#10;" strokecolor="#969696" strokeweight="1.5pt"/>
                <v:line id="Line 373" o:spid="_x0000_s1612" style="position:absolute;flip:y;visibility:visible;mso-wrap-style:square" from="7168,8644" to="716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PkUcQAAADcAAAADwAAAGRycy9kb3ducmV2LnhtbERPTWvCQBC9C/0PyxS8SLNpD6ZNs0qx&#10;FO1BRC2ex+yYpM3Oht1V03/vCoK3ebzPKaa9acWJnG8sK3hOUhDEpdUNVwp+tl9PryB8QNbYWiYF&#10;/+RhOnkYFJhre+Y1nTahEjGEfY4K6hC6XEpf1mTQJ7YjjtzBOoMhQldJ7fAcw00rX9J0LA02HBtq&#10;7GhWU/m3ORoFu/1htlitM2527pNH3/Pt/m35q9Twsf94BxGoD3fxzb3QcX6WwfWZeIG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I+RRxAAAANwAAAAPAAAAAAAAAAAA&#10;AAAAAKECAABkcnMvZG93bnJldi54bWxQSwUGAAAAAAQABAD5AAAAkgMAAAAA&#10;" strokecolor="maroon" strokeweight="1.5pt"/>
                <v:line id="Line 374" o:spid="_x0000_s1613" style="position:absolute;flip:y;visibility:visible;mso-wrap-style:square" from="7218,8731" to="721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xwI8cAAADcAAAADwAAAGRycy9kb3ducmV2LnhtbESPT2/CMAzF75P2HSJP4jJBuh3GVgho&#10;YpoGB4T4I86mMW1Z41RJgPLt8WHSbrbe83s/j6eda9SFQqw9G3gZZKCIC29rLg3stt/9d1AxIVts&#10;PJOBG0WYTh4fxphbf+U1XTapVBLCMUcDVUptrnUsKnIYB74lFu3og8Mkayi1DXiVcNfo1yx70w5r&#10;loYKW5pVVPxuzs7A/nCczVfrIdf78MXPi5/t4WN5Mqb31H2OQCXq0r/573puBX8otPKMTK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vHAjxwAAANwAAAAPAAAAAAAA&#10;AAAAAAAAAKECAABkcnMvZG93bnJldi54bWxQSwUGAAAAAAQABAD5AAAAlQMAAAAA&#10;" strokecolor="maroon" strokeweight="1.5pt"/>
                <v:line id="Line 375" o:spid="_x0000_s1614" style="position:absolute;flip:y;visibility:visible;mso-wrap-style:square" from="7265,9273" to="7265,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xfVcAAAADcAAAADwAAAGRycy9kb3ducmV2LnhtbERPS2sCMRC+F/ofwhS81awFH91uFBEK&#10;Xmul5+lm9uFuJnEz6vbfm0Kht/n4nlNsRterKw2x9WxgNs1AEZfetlwbOH6+P69ARUG22HsmAz8U&#10;YbN+fCgwt/7GH3Q9SK1SCMccDTQiIdc6lg05jFMfiBNX+cGhJDjU2g54S+Gu1y9ZttAOW04NDQba&#10;NVR2h4sz0O2/5rvvKoRSThz1pZLV2Ysxk6dx+wZKaJR/8Z97b9P85Sv8PpMu0O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sX1XAAAAA3AAAAA8AAAAAAAAAAAAAAAAA&#10;oQIAAGRycy9kb3ducmV2LnhtbFBLBQYAAAAABAAEAPkAAACOAwAAAAA=&#10;" strokecolor="#969696" strokeweight="1.5pt"/>
                <v:line id="Line 376" o:spid="_x0000_s1615" style="position:absolute;flip:y;visibility:visible;mso-wrap-style:square" from="7314,9318" to="7314,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OG78EAAADcAAAADwAAAGRycy9kb3ducmV2LnhtbESPT2sCQQzF74V+hyGF3upsBcuydRQR&#10;Cl61pee4k/1TdzLjTtT12zeHQm8J7+W9X5brKQzmSmPuIzt4nRVgiOvoe24dfH1+vJRgsiB7HCKT&#10;gztlWK8eH5ZY+XjjPV0P0hoN4Vyhg04kVdbmuqOAeRYTsWpNHAOKrmNr/Yg3DQ+DnRfFmw3YszZ0&#10;mGjbUX06XIKD0+57sT02KdXyw9leGinPUZx7fpo272CEJvk3/13vvOKXiq/P6AR2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w4bvwQAAANwAAAAPAAAAAAAAAAAAAAAA&#10;AKECAABkcnMvZG93bnJldi54bWxQSwUGAAAAAAQABAD5AAAAjwMAAAAA&#10;" strokecolor="#969696" strokeweight="1.5pt"/>
                <v:line id="Line 377" o:spid="_x0000_s1616" style="position:absolute;flip:y;visibility:visible;mso-wrap-style:square" from="7363,9270" to="7363,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8jdL4AAADcAAAADwAAAGRycy9kb3ducmV2LnhtbERPS2sCMRC+F/ofwhS81ayCsqxGKYLg&#10;VSuex83sQzeTdDPq+u+bQsHbfHzPWa4H16k79bH1bGAyzkARl962XBs4fm8/c1BRkC12nsnAkyKs&#10;V+9vSyysf/Ce7gepVQrhWKCBRiQUWseyIYdx7ANx4irfO5QE+1rbHh8p3HV6mmVz7bDl1NBgoE1D&#10;5fVwcwauu9Nsc65CKOXCUd8qyX+8GDP6GL4WoIQGeYn/3Tub5ucT+HsmXaBX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yN0vgAAANwAAAAPAAAAAAAAAAAAAAAAAKEC&#10;AABkcnMvZG93bnJldi54bWxQSwUGAAAAAAQABAD5AAAAjAMAAAAA&#10;" strokecolor="#969696" strokeweight="1.5pt"/>
                <v:line id="Line 378" o:spid="_x0000_s1617" style="position:absolute;flip:y;visibility:visible;mso-wrap-style:square" from="7412,9218" to="7412,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29A78AAADcAAAADwAAAGRycy9kb3ducmV2LnhtbERPS2vDMAy+D/ofjAq7LU4LGyGrG0ah&#10;0Ou6sbMaK48llr1YbbN/PxcKu+nje2pTzW5UF5pi79nAKstBEdfe9twa+PzYPxWgoiBbHD2TgV+K&#10;UG0XDxssrb/yO12O0qoUwrFEA51IKLWOdUcOY+YDceIaPzmUBKdW2wmvKdyNep3nL9phz6mhw0C7&#10;jurheHYGhsPX8+7UhFDLN0d9bqT48WLM43J+ewUlNMu/+O4+2DS/WMPtmXSB3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129A78AAADcAAAADwAAAAAAAAAAAAAAAACh&#10;AgAAZHJzL2Rvd25yZXYueG1sUEsFBgAAAAAEAAQA+QAAAI0DAAAAAA==&#10;" strokecolor="#969696" strokeweight="1.5pt"/>
                <v:line id="Line 379" o:spid="_x0000_s1618" style="position:absolute;flip:y;visibility:visible;mso-wrap-style:square" from="7464,9303" to="7464,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EYmL4AAADcAAAADwAAAGRycy9kb3ducmV2LnhtbERPS2sCMRC+F/ofwhS81WwrLctqlCII&#10;XmvF87iZfehmEjejrv/eCEJv8/E9Z7YYXKcu1MfWs4GPcQaKuPS25drA9m/1noOKgmyx80wGbhRh&#10;MX99mWFh/ZV/6bKRWqUQjgUaaERCoXUsG3IYxz4QJ67yvUNJsK+17fGawl2nP7PsWztsOTU0GGjZ&#10;UHncnJ2B43r3tdxXIZRy4KjPleQnL8aM3oafKSihQf7FT/fapvn5BB7PpAv0/A4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ERiYvgAAANwAAAAPAAAAAAAAAAAAAAAAAKEC&#10;AABkcnMvZG93bnJldi54bWxQSwUGAAAAAAQABAD5AAAAjAMAAAAA&#10;" strokecolor="#969696" strokeweight="1.5pt"/>
                <v:line id="Line 380" o:spid="_x0000_s1619" style="position:absolute;flip:y;visibility:visible;mso-wrap-style:square" from="7520,9238" to="7520,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A7L4AAADcAAAADwAAAGRycy9kb3ducmV2LnhtbERPS2sCMRC+F/ofwhS81WyLLctqlCII&#10;XmvF87iZfehmEjejrv/eCEJv8/E9Z7YYXKcu1MfWs4GPcQaKuPS25drA9m/1noOKgmyx80wGbhRh&#10;MX99mWFh/ZV/6bKRWqUQjgUaaERCoXUsG3IYxz4QJ67yvUNJsK+17fGawl2nP7PsWztsOTU0GGjZ&#10;UHncnJ2B43r3tdxXIZRy4KjPleQnL8aM3oafKSihQf7FT/fapvn5BB7PpAv0/A4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IDsvgAAANwAAAAPAAAAAAAAAAAAAAAAAKEC&#10;AABkcnMvZG93bnJldi54bWxQSwUGAAAAAAQABAD5AAAAjAMAAAAA&#10;" strokecolor="#969696" strokeweight="1.5pt"/>
                <v:line id="Line 381" o:spid="_x0000_s1620" style="position:absolute;flip:y;visibility:visible;mso-wrap-style:square" from="7569,9291" to="7569,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Qld74AAADcAAAADwAAAGRycy9kb3ducmV2LnhtbERPS2sCMRC+C/6HMII3zSpYlq1RiiB4&#10;VUvP42b2UTeTdDPq+u9NodDbfHzPWW8H16k79bH1bGAxz0ARl962XBv4PO9nOagoyBY7z2TgSRG2&#10;m/FojYX1Dz7S/SS1SiEcCzTQiIRC61g25DDOfSBOXOV7h5JgX2vb4yOFu04vs+xNO2w5NTQYaNdQ&#10;eT3dnIHr4Wu1u1QhlPLNUd8qyX+8GDOdDB/voIQG+Rf/uQ82zc9X8PtMukBvX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AtCV3vgAAANwAAAAPAAAAAAAAAAAAAAAAAKEC&#10;AABkcnMvZG93bnJldi54bWxQSwUGAAAAAAQABAD5AAAAjAMAAAAA&#10;" strokecolor="#969696" strokeweight="1.5pt"/>
                <v:line id="Line 382" o:spid="_x0000_s1621" style="position:absolute;flip:y;visibility:visible;mso-wrap-style:square" from="7621,9268" to="7621,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a7AL4AAADcAAAADwAAAGRycy9kb3ducmV2LnhtbERPS2sCMRC+F/wPYQRvNWtBWbZGKYLg&#10;tVo8j5vZR91M0s2o6783QsHbfHzPWa4H16kr9bH1bGA2zUARl962XBv4OWzfc1BRkC12nsnAnSKs&#10;V6O3JRbW3/ibrnupVQrhWKCBRiQUWseyIYdx6gNx4irfO5QE+1rbHm8p3HX6I8sW2mHLqaHBQJuG&#10;yvP+4gycd8f55lSFUMovR32pJP/zYsxkPHx9ghIa5CX+d+9smp8v4PlMukCvH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ZrsAvgAAANwAAAAPAAAAAAAAAAAAAAAAAKEC&#10;AABkcnMvZG93bnJldi54bWxQSwUGAAAAAAQABAD5AAAAjAMAAAAA&#10;" strokecolor="#969696" strokeweight="1.5pt"/>
                <v:line id="Line 383" o:spid="_x0000_s1622" style="position:absolute;flip:y;visibility:visible;mso-wrap-style:square" from="7670,9238" to="7670,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oem74AAADcAAAADwAAAGRycy9kb3ducmV2LnhtbERPS2sCMRC+F/ofwhS81WwLtstqlCII&#10;XmvF87iZfehmEjejrv/eCEJv8/E9Z7YYXKcu1MfWs4GPcQaKuPS25drA9m/1noOKgmyx80wGbhRh&#10;MX99mWFh/ZV/6bKRWqUQjgUaaERCoXUsG3IYxz4QJ67yvUNJsK+17fGawl2nP7PsSztsOTU0GGjZ&#10;UHncnJ2B43o3We6rEEo5cNTnSvKTF2NGb8PPFJTQIP/ip3tt0/z8Gx7PpAv0/A4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fKh6bvgAAANwAAAAPAAAAAAAAAAAAAAAAAKEC&#10;AABkcnMvZG93bnJldi54bWxQSwUGAAAAAAQABAD5AAAAjAMAAAAA&#10;" strokecolor="#969696" strokeweight="1.5pt"/>
                <v:line id="Line 384" o:spid="_x0000_s1623" style="position:absolute;flip:y;visibility:visible;mso-wrap-style:square" from="7720,9268" to="7720,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WK6cEAAADcAAAADwAAAGRycy9kb3ducmV2LnhtbESPT2sCQQzF74V+hyGF3upsBcuydRQR&#10;Cl61pee4k/1TdzLjTtT12zeHQm8J7+W9X5brKQzmSmPuIzt4nRVgiOvoe24dfH1+vJRgsiB7HCKT&#10;gztlWK8eH5ZY+XjjPV0P0hoN4Vyhg04kVdbmuqOAeRYTsWpNHAOKrmNr/Yg3DQ+DnRfFmw3YszZ0&#10;mGjbUX06XIKD0+57sT02KdXyw9leGinPUZx7fpo272CEJvk3/13vvOKXSqvP6AR2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tYrpwQAAANwAAAAPAAAAAAAAAAAAAAAA&#10;AKECAABkcnMvZG93bnJldi54bWxQSwUGAAAAAAQABAD5AAAAjwMAAAAA&#10;" strokecolor="#969696" strokeweight="1.5pt"/>
                <v:line id="Line 385" o:spid="_x0000_s1624" style="position:absolute;flip:y;visibility:visible;mso-wrap-style:square" from="7767,9272" to="7767,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kvcr4AAADcAAAADwAAAGRycy9kb3ducmV2LnhtbERPS2sCMRC+F/wPYYTeataCst0apQgF&#10;rz7wPG5mH3UziZtRt//eCIXe5uN7zmI1uE7dqI+tZwPTSQaKuPS25drAYf/9loOKgmyx80wGfinC&#10;ajl6WWBh/Z23dNtJrVIIxwINNCKh0DqWDTmMEx+IE1f53qEk2Nfa9nhP4a7T71k21w5bTg0NBlo3&#10;VJ53V2fgvDnO1qcqhFJ+OOprJfnFizGv4+HrE5TQIP/iP/fGpvn5BzyfSRfo5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S9yvgAAANwAAAAPAAAAAAAAAAAAAAAAAKEC&#10;AABkcnMvZG93bnJldi54bWxQSwUGAAAAAAQABAD5AAAAjAMAAAAA&#10;" strokecolor="#969696" strokeweight="1.5pt"/>
                <v:line id="Line 386" o:spid="_x0000_s1625" style="position:absolute;flip:y;visibility:visible;mso-wrap-style:square" from="7816,9317" to="7816,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oQMsEAAADcAAAADwAAAGRycy9kb3ducmV2LnhtbESPT2sCQQzF74V+hyGF3uqshRa7OooI&#10;Ba+14jndyf7Rncx0J+r22zcHwVvCe3nvl8VqDL250JC7yA6mkwIMcRV9x42D/ffnywxMFmSPfWRy&#10;8EcZVsvHhwWWPl75iy47aYyGcC7RQSuSSmtz1VLAPImJWLU6DgFF16GxfsCrhofevhbFuw3YsTa0&#10;mGjTUnXanYOD0/bwtvmpU6rkyNmea5n9RnHu+Wlcz8EIjXI33663XvE/FF+f0Qns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GhAywQAAANwAAAAPAAAAAAAAAAAAAAAA&#10;AKECAABkcnMvZG93bnJldi54bWxQSwUGAAAAAAQABAD5AAAAjwMAAAAA&#10;" strokecolor="#969696" strokeweight="1.5pt"/>
                <v:line id="Line 387" o:spid="_x0000_s1626" style="position:absolute;flip:y;visibility:visible;mso-wrap-style:square" from="7865,9269" to="7865,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1qb4AAADcAAAADwAAAGRycy9kb3ducmV2LnhtbERPS2sCMRC+F/wPYYTeataCYlejiFDw&#10;6gPP083sQzeTuBl1+++NUOhtPr7nLFa9a9Wduth4NjAeZaCIC28brgwcD98fM1BRkC22nsnAL0VY&#10;LQdvC8ytf/CO7nupVArhmKOBWiTkWseiJodx5ANx4krfOZQEu0rbDh8p3LX6M8um2mHDqaHGQJua&#10;isv+5gxctqfJ5qcMoZAzR30rZXb1Ysz7sF/PQQn18i/+c29tmv81htcz6QK9f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6VrWpvgAAANwAAAAPAAAAAAAAAAAAAAAAAKEC&#10;AABkcnMvZG93bnJldi54bWxQSwUGAAAAAAQABAD5AAAAjAMAAAAA&#10;" strokecolor="#969696" strokeweight="1.5pt"/>
                <v:line id="Line 388" o:spid="_x0000_s1627" style="position:absolute;flip:y;visibility:visible;mso-wrap-style:square" from="7914,9217" to="7914,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Qr3r4AAADcAAAADwAAAGRycy9kb3ducmV2LnhtbERPS2sCMRC+F/wPYQRvNatgsatRRBC8&#10;akvP083sQzeTuBl1/fdNQfA2H99zluvetepGXWw8G5iMM1DEhbcNVwa+v3bvc1BRkC22nsnAgyKs&#10;V4O3JebW3/lAt6NUKoVwzNFALRJyrWNRk8M49oE4caXvHEqCXaVth/cU7lo9zbIP7bDh1FBjoG1N&#10;xfl4dQbO+5/Z9rcMoZATR30tZX7xYsxo2G8WoIR6eYmf7r1N8z+n8P9MukC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hCvevgAAANwAAAAPAAAAAAAAAAAAAAAAAKEC&#10;AABkcnMvZG93bnJldi54bWxQSwUGAAAAAAQABAD5AAAAjAMAAAAA&#10;" strokecolor="#969696" strokeweight="1.5pt"/>
                <v:line id="Line 389" o:spid="_x0000_s1628" style="position:absolute;flip:y;visibility:visible;mso-wrap-style:square" from="7966,9302" to="7966,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iORb8AAADcAAAADwAAAGRycy9kb3ducmV2LnhtbERPS2sCMRC+F/ofwhS81awVxW43iggF&#10;r7XS83Qz+3A3k7gZdfvvTaHQ23x8zyk2o+vVlYbYejYwm2agiEtvW64NHD/fn1egoiBb7D2TgR+K&#10;sFk/PhSYW3/jD7oepFYphGOOBhqRkGsdy4YcxqkPxImr/OBQEhxqbQe8pXDX65csW2qHLaeGBgPt&#10;Giq7w8UZ6PZfi913FUIpJ476Usnq7MWYydO4fQMlNMq/+M+9t2n+6xx+n0kX6P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ciORb8AAADcAAAADwAAAAAAAAAAAAAAAACh&#10;AgAAZHJzL2Rvd25yZXYueG1sUEsFBgAAAAAEAAQA+QAAAI0DAAAAAA==&#10;" strokecolor="#969696" strokeweight="1.5pt"/>
                <v:line id="Line 390" o:spid="_x0000_s1629" style="position:absolute;flip:y;visibility:visible;mso-wrap-style:square" from="8023,9269" to="8023,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EWMb8AAADcAAAADwAAAGRycy9kb3ducmV2LnhtbERPS2sCMRC+F/ofwhS81axFxW43iggF&#10;r7XS83Qz+3A3k7gZdfvvTaHQ23x8zyk2o+vVlYbYejYwm2agiEtvW64NHD/fn1egoiBb7D2TgR+K&#10;sFk/PhSYW3/jD7oepFYphGOOBhqRkGsdy4YcxqkPxImr/OBQEhxqbQe8pXDX65csW2qHLaeGBgPt&#10;Giq7w8UZ6PZfi913FUIpJ476Usnq7MWYydO4fQMlNMq/+M+9t2n+6xx+n0kX6P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iEWMb8AAADcAAAADwAAAAAAAAAAAAAAAACh&#10;AgAAZHJzL2Rvd25yZXYueG1sUEsFBgAAAAAEAAQA+QAAAI0DAAAAAA==&#10;" strokecolor="#969696" strokeweight="1.5pt"/>
                <v:line id="Line 391" o:spid="_x0000_s1630" style="position:absolute;flip:y;visibility:visible;mso-wrap-style:square" from="8072,9337" to="8072,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2zqr4AAADcAAAADwAAAGRycy9kb3ducmV2LnhtbERPS2sCMRC+F/wPYQRvNWtBsatRRBC8&#10;VsXzdDP70M0kbkZd/31TKPQ2H99zluvetepBXWw8G5iMM1DEhbcNVwZOx937HFQUZIutZzLwogjr&#10;1eBtibn1T/6ix0EqlUI45migFgm51rGoyWEc+0CcuNJ3DiXBrtK2w2cKd63+yLKZdthwaqgx0Lam&#10;4nq4OwPX/Xm6/S5DKOTCUd9Lmd+8GDMa9psFKKFe/sV/7r1N8z+n8PtMukCv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FbbOqvgAAANwAAAAPAAAAAAAAAAAAAAAAAKEC&#10;AABkcnMvZG93bnJldi54bWxQSwUGAAAAAAQABAD5AAAAjAMAAAAA&#10;" strokecolor="#969696" strokeweight="1.5pt"/>
                <v:line id="Line 392" o:spid="_x0000_s1631" style="position:absolute;flip:y;visibility:visible;mso-wrap-style:square" from="8124,9269" to="8124,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8t3b8AAADcAAAADwAAAGRycy9kb3ducmV2LnhtbERPS2vCQBC+F/oflin01mwUKjZ1E0QQ&#10;vKql52l28qjZ2TU7avrvu0Kht/n4nrOqJjeoK42x92xgluWgiGtve24NfBy3L0tQUZAtDp7JwA9F&#10;qMrHhxUW1t94T9eDtCqFcCzQQCcSCq1j3ZHDmPlAnLjGjw4lwbHVdsRbCneDnuf5QjvsOTV0GGjT&#10;UX06XJyB0+7zdfPVhFDLN0d9aWR59mLM89O0fgclNMm/+M+9s2n+2wLuz6QLdP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b8t3b8AAADcAAAADwAAAAAAAAAAAAAAAACh&#10;AgAAZHJzL2Rvd25yZXYueG1sUEsFBgAAAAAEAAQA+QAAAI0DAAAAAA==&#10;" strokecolor="#969696" strokeweight="1.5pt"/>
                <v:line id="Line 393" o:spid="_x0000_s1632" style="position:absolute;flip:y;visibility:visible;mso-wrap-style:square" from="8173,9217" to="8173,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OIRsAAAADcAAAADwAAAGRycy9kb3ducmV2LnhtbERPS2sCMRC+F/ofwhS81awFH91uFBEK&#10;Xmul5+lm9uFuJnEz6vbfm0Kht/n4nlNsRterKw2x9WxgNs1AEZfetlwbOH6+P69ARUG22HsmAz8U&#10;YbN+fCgwt/7GH3Q9SK1SCMccDTQiIdc6lg05jFMfiBNX+cGhJDjU2g54S+Gu1y9ZttAOW04NDQba&#10;NVR2h4sz0O2/5rvvKoRSThz1pZLV2Ysxk6dx+wZKaJR/8Z97b9P81yX8PpMu0O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rziEbAAAAA3AAAAA8AAAAAAAAAAAAAAAAA&#10;oQIAAGRycy9kb3ducmV2LnhtbFBLBQYAAAAABAAEAPkAAACOAwAAAAA=&#10;" strokecolor="#969696" strokeweight="1.5pt"/>
                <v:line id="Line 394" o:spid="_x0000_s1633" style="position:absolute;flip:y;visibility:visible;mso-wrap-style:square" from="8223,9325" to="8223,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wcNMEAAADcAAAADwAAAGRycy9kb3ducmV2LnhtbESPT2sCQQzF74V+hyGF3uqshRa7OooI&#10;Ba+14jndyf7Rncx0J+r22zcHwVvCe3nvl8VqDL250JC7yA6mkwIMcRV9x42D/ffnywxMFmSPfWRy&#10;8EcZVsvHhwWWPl75iy47aYyGcC7RQSuSSmtz1VLAPImJWLU6DgFF16GxfsCrhofevhbFuw3YsTa0&#10;mGjTUnXanYOD0/bwtvmpU6rkyNmea5n9RnHu+Wlcz8EIjXI33663XvE/lFaf0Qns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bBw0wQAAANwAAAAPAAAAAAAAAAAAAAAA&#10;AKECAABkcnMvZG93bnJldi54bWxQSwUGAAAAAAQABAD5AAAAjwMAAAAA&#10;" strokecolor="#969696" strokeweight="1.5pt"/>
                <v:line id="Line 395" o:spid="_x0000_s1634" style="position:absolute;flip:y;visibility:visible;mso-wrap-style:square" from="8270,9292" to="8270,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C5r78AAADcAAAADwAAAGRycy9kb3ducmV2LnhtbERPS2sCMRC+C/0PYYTeNKtg0a1ZEUHw&#10;qi09TzezD3czSTejbv99Uyj0Nh/fc7a70fXqTkNsPRtYzDNQxKW3LdcG3t+OszWoKMgWe89k4Jsi&#10;7IqnyRZz6x98pvtFapVCOOZooBEJudaxbMhhnPtAnLjKDw4lwaHWdsBHCne9XmbZi3bYcmpoMNCh&#10;obK73JyB7vSxOnxWIZRy5ahvlay/vBjzPB33r6CERvkX/7lPNs3fbOD3mXSBL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CC5r78AAADcAAAADwAAAAAAAAAAAAAAAACh&#10;AgAAZHJzL2Rvd25yZXYueG1sUEsFBgAAAAAEAAQA+QAAAI0DAAAAAA==&#10;" strokecolor="#969696" strokeweight="1.5pt"/>
                <v:line id="Line 396" o:spid="_x0000_s1635" style="position:absolute;flip:y;visibility:visible;mso-wrap-style:square" from="8319,9318" to="8319,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Xkyb8AAADcAAAADwAAAGRycy9kb3ducmV2LnhtbESPzYoCMRCE7wu+Q2jB25pRUGTWKCII&#10;XnXFc++k50cnnThpdXz7zcKCx6KqvqKW69616kFdbDwbmIwzUMSFtw1XBk7fu88FqCjIFlvPZOBF&#10;EdarwccSc+uffKDHUSqVIBxzNFCLhFzrWNTkMI59IE5e6TuHkmRXadvhM8Fdq6dZNtcOG04LNQba&#10;1lRcj3dn4Lo/z7Y/ZQiFXDjqeymLmxdjRsN+8wVKqJd3+L+9twYSEf7OpCOgV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jXkyb8AAADcAAAADwAAAAAAAAAAAAAAAACh&#10;AgAAZHJzL2Rvd25yZXYueG1sUEsFBgAAAAAEAAQA+QAAAI0DAAAAAA==&#10;" strokecolor="#969696" strokeweight="1.5pt"/>
                <v:line id="Line 397" o:spid="_x0000_s1636" style="position:absolute;flip:y;visibility:visible;mso-wrap-style:square" from="8368,9270" to="8368,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lBUsAAAADcAAAADwAAAGRycy9kb3ducmV2LnhtbESPzYoCMRCE7wu+Q2jB25pRUGTWKIsg&#10;eNUVz72Tnp910omTVse33wiCx6KqvqKW69616kZdbDwbmIwzUMSFtw1XBo4/288FqCjIFlvPZOBB&#10;EdarwccSc+vvvKfbQSqVIBxzNFCLhFzrWNTkMI59IE5e6TuHkmRXadvhPcFdq6dZNtcOG04LNQba&#10;1FScD1dn4Lw7zTa/ZQiF/HHU11IWFy/GjIb99xcooV7e4Vd7Zw1Mswk8z6QjoF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5QVLAAAAA3AAAAA8AAAAAAAAAAAAAAAAA&#10;oQIAAGRycy9kb3ducmV2LnhtbFBLBQYAAAAABAAEAPkAAACOAwAAAAA=&#10;" strokecolor="#969696" strokeweight="1.5pt"/>
                <v:line id="Line 398" o:spid="_x0000_s1637" style="position:absolute;flip:y;visibility:visible;mso-wrap-style:square" from="8417,9300" to="8417,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vfJcAAAADcAAAADwAAAGRycy9kb3ducmV2LnhtbESPzWoCQRCE7wHfYWghtzjrQoKsjiKC&#10;4DUmeG53en90p2fcaXXz9hlB8FhU1VfUYjW4Tt2oj61nA9NJBoq49Lbl2sDvz/ZjBioKssXOMxn4&#10;owir5ehtgYX1d/6m215qlSAcCzTQiIRC61g25DBOfCBOXuV7h5JkX2vb4z3BXafzLPvSDltOCw0G&#10;2jRUnvdXZ+C8O3xujlUIpZw46msls4sXY97Hw3oOSmiQV/jZ3lkDeZbD40w6Anr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r3yXAAAAA3AAAAA8AAAAAAAAAAAAAAAAA&#10;oQIAAGRycy9kb3ducmV2LnhtbFBLBQYAAAAABAAEAPkAAACOAwAAAAA=&#10;" strokecolor="#969696" strokeweight="1.5pt"/>
                <v:line id="Line 399" o:spid="_x0000_s1638" style="position:absolute;flip:y;visibility:visible;mso-wrap-style:square" from="2452,7082" to="2452,1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lo0sUAAADcAAAADwAAAGRycy9kb3ducmV2LnhtbESPQWvCQBCF7wX/wzKFXoLuaqBo6ira&#10;ViiUHqoePA7ZaRKanQ3Zqab/visIPT7evO/NW64H36oz9bEJbGE6MaCIy+AariwcD7vxHFQUZIdt&#10;YLLwSxHWq9HdEgsXLvxJ571UKkE4FmihFukKrWNZk8c4CR1x8r5C71GS7CvterwkuG/1zJhH7bHh&#10;1FBjR881ld/7H5/e2H3wS55nW6+zbEGvJ3k3Wqx9uB82T6CEBvk/vqXfnIWZyeE6JhF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lo0sUAAADcAAAADwAAAAAAAAAA&#10;AAAAAAChAgAAZHJzL2Rvd25yZXYueG1sUEsFBgAAAAAEAAQA+QAAAJMDAAAAAA==&#10;">
                  <v:stroke endarrow="block"/>
                </v:line>
                <v:line id="Line 400" o:spid="_x0000_s1639" style="position:absolute;visibility:visible;mso-wrap-style:square" from="2452,10349" to="4903,10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r9cUAAADcAAAADwAAAGRycy9kb3ducmV2LnhtbESPQWvCQBSE74X+h+UVetPdBhGJrlIK&#10;LblI0UrPr9lnEs2+jdltNvrru4VCj8PMfMOsNqNtxUC9bxxreJoqEMSlMw1XGg4fr5MFCB+QDbaO&#10;ScOVPGzW93crzI2LvKNhHyqRIOxz1FCH0OVS+rImi37qOuLkHV1vMSTZV9L0GBPctjJTai4tNpwW&#10;auzopabyvP+2GlS8vcmTLJrhvdheYvcVP7NL1PrxYXxeggg0hv/wX7swGjI1g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qr9cUAAADcAAAADwAAAAAAAAAA&#10;AAAAAAChAgAAZHJzL2Rvd25yZXYueG1sUEsFBgAAAAAEAAQA+QAAAJMDAAAAAA==&#10;">
                  <v:stroke startarrow="block" endarrow="block"/>
                </v:line>
                <v:line id="Line 401" o:spid="_x0000_s1640" style="position:absolute;flip:y;visibility:visible;mso-wrap-style:square" from="4903,9637" to="4903,1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DRccAAADcAAAADwAAAGRycy9kb3ducmV2LnhtbESPT2sCMRTE74LfIbxCL6VmlbbYrVFE&#10;KHjw4h9WenvdvG6W3bysSdTttzeFgsdhZn7DzBa9bcWFfKgdKxiPMhDEpdM1VwoO+8/nKYgQkTW2&#10;jknBLwVYzIeDGebaXXlLl12sRIJwyFGBibHLpQylIYth5Dri5P04bzEm6SupPV4T3LZykmVv0mLN&#10;acFgRytDZbM7WwVyunk6+eX3S1M0x+O7Kcqi+9oo9fjQLz9AROrjPfzfXmsFk+wV/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j0NFxwAAANwAAAAPAAAAAAAA&#10;AAAAAAAAAKECAABkcnMvZG93bnJldi54bWxQSwUGAAAAAAQABAD5AAAAlQMAAAAA&#10;"/>
                <v:line id="Line 402" o:spid="_x0000_s1641" style="position:absolute;visibility:visible;mso-wrap-style:square" from="4912,10349" to="7363,10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SQGcQAAADcAAAADwAAAGRycy9kb3ducmV2LnhtbESPQWvCQBSE74X+h+UVvNXd5iCSuooU&#10;WnIpohbPr9lnEs2+jdltNvbXdwWhx2FmvmEWq9G2YqDeN441vEwVCOLSmYYrDV/79+c5CB+QDbaO&#10;ScOVPKyWjw8LzI2LvKVhFyqRIOxz1FCH0OVS+rImi37qOuLkHV1vMSTZV9L0GBPctjJTaiYtNpwW&#10;auzorabyvPuxGlT8/ZAnWTTDpvi8xO47HrJL1HryNK5fQQQaw3/43i6MhkzN4HYmH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JAZxAAAANwAAAAPAAAAAAAAAAAA&#10;AAAAAKECAABkcnMvZG93bnJldi54bWxQSwUGAAAAAAQABAD5AAAAkgMAAAAA&#10;">
                  <v:stroke startarrow="block" endarrow="block"/>
                </v:line>
                <v:line id="Line 403" o:spid="_x0000_s1642" style="position:absolute;flip:y;visibility:visible;mso-wrap-style:square" from="7363,9637" to="7363,1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F4qccAAADcAAAADwAAAGRycy9kb3ducmV2LnhtbESPT2sCMRTE74LfIbxCL6VmldLarVFE&#10;KHjw4h9WenvdvG6W3bysSdTttzeFgsdhZn7DzBa9bcWFfKgdKxiPMhDEpdM1VwoO+8/nKYgQkTW2&#10;jknBLwVYzIeDGebaXXlLl12sRIJwyFGBibHLpQylIYth5Dri5P04bzEm6SupPV4T3LZykmWv0mLN&#10;acFgRytDZbM7WwVyunk6+eX3S1M0x+O7Kcqi+9oo9fjQLz9AROrjPfzfXmsFk+wN/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XipxwAAANwAAAAPAAAAAAAA&#10;AAAAAAAAAKECAABkcnMvZG93bnJldi54bWxQSwUGAAAAAAQABAD5AAAAlQMAAAAA&#10;"/>
                <v:line id="Line 404" o:spid="_x0000_s1643" style="position:absolute;visibility:visible;mso-wrap-style:square" from="7373,10349" to="7621,10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U0774AAADcAAAADwAAAGRycy9kb3ducmV2LnhtbERP3QoBQRS+V95hOsodsySxDEkpUcpf&#10;uTx2jt3NzpltZ7A8vblQLr++/+m8NoV4UuVyywp63QgEcWJ1zqmC03HVGYFwHlljYZkUvMnBfNZs&#10;TDHW9sV7eh58KkIIuxgVZN6XsZQuycig69qSOHA3Wxn0AVap1BW+QrgpZD+KhtJgzqEhw5KWGSX3&#10;w8MoQLn8+NG+3g7GZyMvu8XwfP1slGq36sUEhKfa/8U/91or6EdhbTgTjoC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JTTvvgAAANwAAAAPAAAAAAAAAAAAAAAAAKEC&#10;AABkcnMvZG93bnJldi54bWxQSwUGAAAAAAQABAD5AAAAjAMAAAAA&#10;">
                  <v:stroke startarrow="block"/>
                </v:line>
                <v:line id="Line 405" o:spid="_x0000_s1644" style="position:absolute;visibility:visible;mso-wrap-style:square" from="3705,9629" to="3705,9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IP8YAAADcAAAADwAAAGRycy9kb3ducmV2LnhtbESPQWvCQBSE7wX/w/IEb3VThdBGVxFL&#10;QT2Uagt6fGafSWr2bdhdk/TfdwtCj8PMfMPMl72pRUvOV5YVPI0TEMS51RUXCr4+3x6fQfiArLG2&#10;TAp+yMNyMXiYY6Ztx3tqD6EQEcI+QwVlCE0mpc9LMujHtiGO3sU6gyFKV0jtsItwU8tJkqTSYMVx&#10;ocSG1iXl18PNKHiffqTtarvb9Mdtes5f9+fTd+eUGg371QxEoD78h+/tjVYwSV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myD/GAAAA3AAAAA8AAAAAAAAA&#10;AAAAAAAAoQIAAGRycy9kb3ducmV2LnhtbFBLBQYAAAAABAAEAPkAAACUAwAAAAA=&#10;"/>
                <v:line id="Line 406" o:spid="_x0000_s1645" style="position:absolute;visibility:visible;mso-wrap-style:square" from="3051,9627" to="3051,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3f8QAAADcAAAADwAAAGRycy9kb3ducmV2LnhtbERPz2vCMBS+D/Y/hDfYbaY6KFKNpSiC&#10;7jCmDubx2by1nc1LSbK2+++Xg+Dx4/u9zEfTip6cbywrmE4SEMSl1Q1XCj5P25c5CB+QNbaWScEf&#10;echXjw9LzLQd+ED9MVQihrDPUEEdQpdJ6cuaDPqJ7Ygj922dwRChq6R2OMRw08pZkqTSYMOxocaO&#10;1jWV1+OvUfD++pH2xf5tN37t00u5OVzOP4NT6vlpLBYgAo3hLr65d1rBbBrnx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fd/xAAAANwAAAAPAAAAAAAAAAAA&#10;AAAAAKECAABkcnMvZG93bnJldi54bWxQSwUGAAAAAAQABAD5AAAAkgMAAAAA&#10;"/>
                <v:line id="Line 407" o:spid="_x0000_s1646" style="position:absolute;visibility:visible;mso-wrap-style:square" from="4303,9637" to="4303,9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lS5MYAAADcAAAADwAAAGRycy9kb3ducmV2LnhtbESPQWvCQBSE74L/YXmF3nQTC6GkriKV&#10;gvZQ1Bbq8Zl9Jmmzb8PuNon/3hUKHoeZ+YaZLwfTiI6cry0rSKcJCOLC6ppLBV+fb5NnED4ga2ws&#10;k4ILeVguxqM55tr2vKfuEEoRIexzVFCF0OZS+qIig35qW+Lona0zGKJ0pdQO+wg3jZwlSSYN1hwX&#10;KmzptaLi9/BnFHw8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UuTGAAAA3AAAAA8AAAAAAAAA&#10;AAAAAAAAoQIAAGRycy9kb3ducmV2LnhtbFBLBQYAAAAABAAEAPkAAACUAwAAAAA=&#10;"/>
                <v:line id="Line 408" o:spid="_x0000_s1647" style="position:absolute;visibility:visible;mso-wrap-style:square" from="1688,9081" to="8523,9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e6gcUAAADcAAAADwAAAGRycy9kb3ducmV2LnhtbESPQWvCQBSE74X+h+UVequb5FAldRUp&#10;lJZ6kKoFe3vsPpPQ7NuQfTXx37tCweMwM98w8+XoW3WiPjaBDeSTDBSxDa7hysB+9/Y0AxUF2WEb&#10;mAycKcJycX83x9KFgb/otJVKJQjHEg3UIl2pdbQ1eYyT0BEn7xh6j5JkX2nX45DgvtVFlj1rjw2n&#10;hRo7eq3J/m7/vIHN6pgP1r4XucSD7L/X4fNnejDm8WFcvYASGuUW/m9/OANFXsD1TDoCenE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e6gcUAAADcAAAADwAAAAAAAAAA&#10;AAAAAAChAgAAZHJzL2Rvd25yZXYueG1sUEsFBgAAAAAEAAQA+QAAAJMDAAAAAA==&#10;" strokecolor="blue">
                  <v:stroke dashstyle="dash"/>
                </v:line>
                <v:shape id="Text Box 409" o:spid="_x0000_s1648" type="#_x0000_t202" style="position:absolute;left:1485;top:8811;width:89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EA1046" w:rsidRPr="001136ED" w:rsidRDefault="00EA1046" w:rsidP="0059218F">
                        <w:pPr>
                          <w:spacing w:before="0"/>
                          <w:jc w:val="right"/>
                          <w:rPr>
                            <w:rFonts w:ascii="Arial" w:hAnsi="Arial" w:cs="Arial"/>
                            <w:color w:val="0000FF"/>
                            <w:sz w:val="18"/>
                            <w:szCs w:val="18"/>
                            <w:lang w:val="de-DE"/>
                          </w:rPr>
                        </w:pPr>
                        <w:r w:rsidRPr="001136ED">
                          <w:rPr>
                            <w:rFonts w:ascii="Arial" w:hAnsi="Arial" w:cs="Arial"/>
                            <w:color w:val="0000FF"/>
                            <w:sz w:val="18"/>
                            <w:szCs w:val="18"/>
                            <w:lang w:val="de-DE"/>
                          </w:rPr>
                          <w:t>threshold</w:t>
                        </w:r>
                      </w:p>
                    </w:txbxContent>
                  </v:textbox>
                </v:shape>
                <v:shape id="Text Box 410" o:spid="_x0000_s1649" type="#_x0000_t202" style="position:absolute;left:2183;top:7176;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EA1046" w:rsidRPr="0056719F" w:rsidRDefault="00EA1046" w:rsidP="0059218F">
                        <w:pPr>
                          <w:spacing w:before="0"/>
                          <w:jc w:val="center"/>
                          <w:rPr>
                            <w:rFonts w:ascii="Arial" w:hAnsi="Arial" w:cs="Arial"/>
                            <w:sz w:val="18"/>
                            <w:szCs w:val="18"/>
                            <w:lang w:val="de-DE"/>
                          </w:rPr>
                        </w:pPr>
                        <w:r>
                          <w:rPr>
                            <w:rFonts w:ascii="Arial" w:hAnsi="Arial" w:cs="Arial"/>
                            <w:sz w:val="18"/>
                            <w:szCs w:val="18"/>
                            <w:lang w:val="de-DE"/>
                          </w:rPr>
                          <w:t>A</w:t>
                        </w:r>
                      </w:p>
                    </w:txbxContent>
                  </v:textbox>
                </v:shape>
                <v:shape id="Text Box 411" o:spid="_x0000_s1650" type="#_x0000_t202" style="position:absolute;left:8624;top:9523;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EA1046" w:rsidRPr="0056719F" w:rsidRDefault="00EA1046" w:rsidP="0059218F">
                        <w:pPr>
                          <w:spacing w:before="0"/>
                          <w:jc w:val="center"/>
                          <w:rPr>
                            <w:rFonts w:ascii="Arial" w:hAnsi="Arial" w:cs="Arial"/>
                            <w:sz w:val="18"/>
                            <w:szCs w:val="18"/>
                            <w:lang w:val="de-DE"/>
                          </w:rPr>
                        </w:pPr>
                        <w:r>
                          <w:rPr>
                            <w:rFonts w:ascii="Arial" w:hAnsi="Arial" w:cs="Arial"/>
                            <w:sz w:val="18"/>
                            <w:szCs w:val="18"/>
                            <w:lang w:val="de-DE"/>
                          </w:rPr>
                          <w:t>f</w:t>
                        </w:r>
                      </w:p>
                    </w:txbxContent>
                  </v:textbox>
                </v:shape>
                <v:shape id="Text Box 412" o:spid="_x0000_s1651" type="#_x0000_t202" style="position:absolute;left:2601;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EA1046" w:rsidRPr="0056719F" w:rsidRDefault="00EA1046" w:rsidP="0059218F">
                        <w:pPr>
                          <w:spacing w:before="0"/>
                          <w:jc w:val="center"/>
                          <w:rPr>
                            <w:rFonts w:ascii="Arial" w:hAnsi="Arial" w:cs="Arial"/>
                            <w:sz w:val="18"/>
                            <w:szCs w:val="18"/>
                            <w:lang w:val="de-DE"/>
                          </w:rPr>
                        </w:pPr>
                        <w:r>
                          <w:rPr>
                            <w:rFonts w:ascii="Arial" w:hAnsi="Arial" w:cs="Arial"/>
                            <w:sz w:val="18"/>
                            <w:szCs w:val="18"/>
                            <w:lang w:val="de-DE"/>
                          </w:rPr>
                          <w:t>1</w:t>
                        </w:r>
                      </w:p>
                    </w:txbxContent>
                  </v:textbox>
                </v:shape>
                <v:shape id="Text Box 413" o:spid="_x0000_s1652" type="#_x0000_t202" style="position:absolute;left:7569;top:9696;width:2406;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EA1046" w:rsidRPr="0056719F" w:rsidRDefault="00EA1046" w:rsidP="0059218F">
                        <w:pPr>
                          <w:spacing w:before="0"/>
                          <w:rPr>
                            <w:rFonts w:ascii="Arial" w:hAnsi="Arial" w:cs="Arial"/>
                            <w:sz w:val="18"/>
                            <w:szCs w:val="18"/>
                            <w:lang w:val="de-DE"/>
                          </w:rPr>
                        </w:pPr>
                        <w:r>
                          <w:rPr>
                            <w:rFonts w:ascii="Arial" w:hAnsi="Arial" w:cs="Arial"/>
                            <w:sz w:val="18"/>
                            <w:szCs w:val="18"/>
                            <w:lang w:val="de-DE"/>
                          </w:rPr>
                          <w:t>narrowband channels</w:t>
                        </w:r>
                      </w:p>
                    </w:txbxContent>
                  </v:textbox>
                </v:shape>
                <v:shape id="Text Box 414" o:spid="_x0000_s1653" type="#_x0000_t202" style="position:absolute;left:7720;top:10214;width:1708;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EA1046" w:rsidRPr="0056719F" w:rsidRDefault="00EA1046" w:rsidP="0059218F">
                        <w:pPr>
                          <w:spacing w:before="0"/>
                          <w:rPr>
                            <w:rFonts w:ascii="Arial" w:hAnsi="Arial" w:cs="Arial"/>
                            <w:sz w:val="18"/>
                            <w:szCs w:val="18"/>
                            <w:lang w:val="de-DE"/>
                          </w:rPr>
                        </w:pPr>
                        <w:r>
                          <w:rPr>
                            <w:rFonts w:ascii="Arial" w:hAnsi="Arial" w:cs="Arial"/>
                            <w:sz w:val="18"/>
                            <w:szCs w:val="18"/>
                            <w:lang w:val="de-DE"/>
                          </w:rPr>
                          <w:t>wideband channels</w:t>
                        </w:r>
                      </w:p>
                    </w:txbxContent>
                  </v:textbox>
                </v:shape>
                <v:shape id="Text Box 415" o:spid="_x0000_s1654" type="#_x0000_t202" style="position:absolute;left:3236;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EA1046" w:rsidRPr="0056719F" w:rsidRDefault="00EA1046" w:rsidP="0059218F">
                        <w:pPr>
                          <w:spacing w:before="0"/>
                          <w:jc w:val="center"/>
                          <w:rPr>
                            <w:rFonts w:ascii="Arial" w:hAnsi="Arial" w:cs="Arial"/>
                            <w:sz w:val="18"/>
                            <w:szCs w:val="18"/>
                            <w:lang w:val="de-DE"/>
                          </w:rPr>
                        </w:pPr>
                        <w:r>
                          <w:rPr>
                            <w:rFonts w:ascii="Arial" w:hAnsi="Arial" w:cs="Arial"/>
                            <w:sz w:val="18"/>
                            <w:szCs w:val="18"/>
                            <w:lang w:val="de-DE"/>
                          </w:rPr>
                          <w:t>2</w:t>
                        </w:r>
                      </w:p>
                    </w:txbxContent>
                  </v:textbox>
                </v:shape>
                <v:shape id="Text Box 416" o:spid="_x0000_s1655" type="#_x0000_t202" style="position:absolute;left:3888;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EA1046" w:rsidRPr="0056719F" w:rsidRDefault="00EA1046" w:rsidP="0059218F">
                        <w:pPr>
                          <w:spacing w:before="0"/>
                          <w:jc w:val="center"/>
                          <w:rPr>
                            <w:rFonts w:ascii="Arial" w:hAnsi="Arial" w:cs="Arial"/>
                            <w:sz w:val="18"/>
                            <w:szCs w:val="18"/>
                            <w:lang w:val="de-DE"/>
                          </w:rPr>
                        </w:pPr>
                        <w:r>
                          <w:rPr>
                            <w:rFonts w:ascii="Arial" w:hAnsi="Arial" w:cs="Arial"/>
                            <w:sz w:val="18"/>
                            <w:szCs w:val="18"/>
                            <w:lang w:val="de-DE"/>
                          </w:rPr>
                          <w:t>3</w:t>
                        </w:r>
                      </w:p>
                    </w:txbxContent>
                  </v:textbox>
                </v:shape>
                <v:shape id="Text Box 417" o:spid="_x0000_s1656" type="#_x0000_t202" style="position:absolute;left:4487;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EA1046" w:rsidRPr="0056719F" w:rsidRDefault="00EA1046" w:rsidP="0059218F">
                        <w:pPr>
                          <w:spacing w:before="0"/>
                          <w:jc w:val="center"/>
                          <w:rPr>
                            <w:rFonts w:ascii="Arial" w:hAnsi="Arial" w:cs="Arial"/>
                            <w:sz w:val="18"/>
                            <w:szCs w:val="18"/>
                            <w:lang w:val="de-DE"/>
                          </w:rPr>
                        </w:pPr>
                        <w:r>
                          <w:rPr>
                            <w:rFonts w:ascii="Arial" w:hAnsi="Arial" w:cs="Arial"/>
                            <w:sz w:val="18"/>
                            <w:szCs w:val="18"/>
                            <w:lang w:val="de-DE"/>
                          </w:rPr>
                          <w:t>4</w:t>
                        </w:r>
                      </w:p>
                    </w:txbxContent>
                  </v:textbox>
                </v:shape>
                <v:line id="Line 418" o:spid="_x0000_s1657" style="position:absolute;visibility:visible;mso-wrap-style:square" from="6143,9629" to="6143,9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3Bi7GAAAA3AAAAA8AAAAAAAAA&#10;AAAAAAAAoQIAAGRycy9kb3ducmV2LnhtbFBLBQYAAAAABAAEAPkAAACUAwAAAAA=&#10;"/>
                <v:line id="Line 419" o:spid="_x0000_s1658" style="position:absolute;visibility:visible;mso-wrap-style:square" from="5489,9627" to="5489,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line id="Line 420" o:spid="_x0000_s1659" style="position:absolute;visibility:visible;mso-wrap-style:square" from="6741,9637" to="6741,9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shape id="Text Box 421" o:spid="_x0000_s1660" type="#_x0000_t202" style="position:absolute;left:5039;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EA1046" w:rsidRPr="0056719F" w:rsidRDefault="00EA1046" w:rsidP="0059218F">
                        <w:pPr>
                          <w:spacing w:before="0"/>
                          <w:jc w:val="center"/>
                          <w:rPr>
                            <w:rFonts w:ascii="Arial" w:hAnsi="Arial" w:cs="Arial"/>
                            <w:sz w:val="18"/>
                            <w:szCs w:val="18"/>
                            <w:lang w:val="de-DE"/>
                          </w:rPr>
                        </w:pPr>
                        <w:r>
                          <w:rPr>
                            <w:rFonts w:ascii="Arial" w:hAnsi="Arial" w:cs="Arial"/>
                            <w:sz w:val="18"/>
                            <w:szCs w:val="18"/>
                            <w:lang w:val="de-DE"/>
                          </w:rPr>
                          <w:t>5</w:t>
                        </w:r>
                      </w:p>
                    </w:txbxContent>
                  </v:textbox>
                </v:shape>
                <v:shape id="Text Box 422" o:spid="_x0000_s1661" type="#_x0000_t202" style="position:absolute;left:5674;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EA1046" w:rsidRPr="0056719F" w:rsidRDefault="00EA1046" w:rsidP="0059218F">
                        <w:pPr>
                          <w:spacing w:before="0"/>
                          <w:jc w:val="center"/>
                          <w:rPr>
                            <w:rFonts w:ascii="Arial" w:hAnsi="Arial" w:cs="Arial"/>
                            <w:sz w:val="18"/>
                            <w:szCs w:val="18"/>
                            <w:lang w:val="de-DE"/>
                          </w:rPr>
                        </w:pPr>
                        <w:r>
                          <w:rPr>
                            <w:rFonts w:ascii="Arial" w:hAnsi="Arial" w:cs="Arial"/>
                            <w:sz w:val="18"/>
                            <w:szCs w:val="18"/>
                            <w:lang w:val="de-DE"/>
                          </w:rPr>
                          <w:t>6</w:t>
                        </w:r>
                      </w:p>
                    </w:txbxContent>
                  </v:textbox>
                </v:shape>
                <v:shape id="Text Box 423" o:spid="_x0000_s1662" type="#_x0000_t202" style="position:absolute;left:6326;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EA1046" w:rsidRPr="0056719F" w:rsidRDefault="00EA1046" w:rsidP="0059218F">
                        <w:pPr>
                          <w:spacing w:before="0"/>
                          <w:jc w:val="center"/>
                          <w:rPr>
                            <w:rFonts w:ascii="Arial" w:hAnsi="Arial" w:cs="Arial"/>
                            <w:sz w:val="18"/>
                            <w:szCs w:val="18"/>
                            <w:lang w:val="de-DE"/>
                          </w:rPr>
                        </w:pPr>
                        <w:r>
                          <w:rPr>
                            <w:rFonts w:ascii="Arial" w:hAnsi="Arial" w:cs="Arial"/>
                            <w:sz w:val="18"/>
                            <w:szCs w:val="18"/>
                            <w:lang w:val="de-DE"/>
                          </w:rPr>
                          <w:t>7</w:t>
                        </w:r>
                      </w:p>
                    </w:txbxContent>
                  </v:textbox>
                </v:shape>
                <v:shape id="Text Box 424" o:spid="_x0000_s1663" type="#_x0000_t202" style="position:absolute;left:6925;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EA1046" w:rsidRPr="0056719F" w:rsidRDefault="00EA1046" w:rsidP="0059218F">
                        <w:pPr>
                          <w:spacing w:before="0"/>
                          <w:jc w:val="center"/>
                          <w:rPr>
                            <w:rFonts w:ascii="Arial" w:hAnsi="Arial" w:cs="Arial"/>
                            <w:sz w:val="18"/>
                            <w:szCs w:val="18"/>
                            <w:lang w:val="de-DE"/>
                          </w:rPr>
                        </w:pPr>
                        <w:r>
                          <w:rPr>
                            <w:rFonts w:ascii="Arial" w:hAnsi="Arial" w:cs="Arial"/>
                            <w:sz w:val="18"/>
                            <w:szCs w:val="18"/>
                            <w:lang w:val="de-DE"/>
                          </w:rPr>
                          <w:t>8</w:t>
                        </w:r>
                      </w:p>
                    </w:txbxContent>
                  </v:textbox>
                </v:shape>
                <v:shape id="Text Box 425" o:spid="_x0000_s1664" type="#_x0000_t202" style="position:absolute;left:3483;top:10222;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iisQA&#10;AADcAAAADwAAAGRycy9kb3ducmV2LnhtbESPT4vCMBTE7wt+h/AEL8ua2oO4XaP4FzzoQVc8P5q3&#10;bdnmpSTR1m9vBMHjMDO/YabzztTiRs5XlhWMhgkI4tzqigsF59/t1wSED8gaa8uk4E4e5rPexxQz&#10;bVs+0u0UChEh7DNUUIbQZFL6vCSDfmgb4uj9WWcwROkKqR22EW5qmSbJWBqsOC6U2NCqpPz/dDUK&#10;xmt3bY+8+lyfN3s8NEV6Wd4vSg363eIHRKAuvMOv9k4rSNNv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NIorEAAAA3AAAAA8AAAAAAAAAAAAAAAAAmAIAAGRycy9k&#10;b3ducmV2LnhtbFBLBQYAAAAABAAEAPUAAACJAwAAAAA=&#10;" stroked="f">
                  <v:textbox inset="0,0,0,0">
                    <w:txbxContent>
                      <w:p w:rsidR="00EA1046" w:rsidRPr="0056719F" w:rsidRDefault="00EA1046" w:rsidP="0059218F">
                        <w:pPr>
                          <w:spacing w:before="0"/>
                          <w:jc w:val="center"/>
                          <w:rPr>
                            <w:rFonts w:ascii="Arial" w:hAnsi="Arial" w:cs="Arial"/>
                            <w:sz w:val="18"/>
                            <w:szCs w:val="18"/>
                            <w:lang w:val="de-DE"/>
                          </w:rPr>
                        </w:pPr>
                        <w:r>
                          <w:rPr>
                            <w:rFonts w:ascii="Arial" w:hAnsi="Arial" w:cs="Arial"/>
                            <w:sz w:val="18"/>
                            <w:szCs w:val="18"/>
                            <w:lang w:val="de-DE"/>
                          </w:rPr>
                          <w:t>1</w:t>
                        </w:r>
                      </w:p>
                    </w:txbxContent>
                  </v:textbox>
                </v:shape>
                <v:shape id="Text Box 426" o:spid="_x0000_s1665" type="#_x0000_t202" style="position:absolute;left:5995;top:1021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4dysEA&#10;AADcAAAADwAAAGRycy9kb3ducmV2LnhtbERPTYvCMBC9C/sfwix4kTXdCiLVKK664EEPdcXz0Ixt&#10;sZmUJNr67zcHwePjfS9WvWnEg5yvLSv4HicgiAuray4VnP9+v2YgfEDW2FgmBU/ysFp+DBaYadtx&#10;To9TKEUMYZ+hgiqENpPSFxUZ9GPbEkfuap3BEKErpXbYxXDTyDRJptJgzbGhwpY2FRW3090omG7d&#10;vct5M9qedwc8tmV6+XlelBp+9us5iEB9eItf7r1WkE7i/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uHcrBAAAA3AAAAA8AAAAAAAAAAAAAAAAAmAIAAGRycy9kb3du&#10;cmV2LnhtbFBLBQYAAAAABAAEAPUAAACGAwAAAAA=&#10;" stroked="f">
                  <v:textbox inset="0,0,0,0">
                    <w:txbxContent>
                      <w:p w:rsidR="00EA1046" w:rsidRPr="0056719F" w:rsidRDefault="00EA1046" w:rsidP="0059218F">
                        <w:pPr>
                          <w:spacing w:before="0"/>
                          <w:jc w:val="center"/>
                          <w:rPr>
                            <w:rFonts w:ascii="Arial" w:hAnsi="Arial" w:cs="Arial"/>
                            <w:sz w:val="18"/>
                            <w:szCs w:val="18"/>
                            <w:lang w:val="de-DE"/>
                          </w:rPr>
                        </w:pPr>
                        <w:r>
                          <w:rPr>
                            <w:rFonts w:ascii="Arial" w:hAnsi="Arial" w:cs="Arial"/>
                            <w:sz w:val="18"/>
                            <w:szCs w:val="18"/>
                            <w:lang w:val="de-DE"/>
                          </w:rPr>
                          <w:t>2</w:t>
                        </w:r>
                      </w:p>
                    </w:txbxContent>
                  </v:textbox>
                </v:shape>
              </v:group>
            </w:pict>
          </mc:Fallback>
        </mc:AlternateContent>
      </w:r>
      <w:r w:rsidRPr="0059218F">
        <w:rPr>
          <w:lang w:val="en-US"/>
        </w:rPr>
        <w:t>Evaluating measurement samples in a band with different channel widths</w:t>
      </w: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59218F" w:rsidRPr="0059218F" w:rsidRDefault="0059218F" w:rsidP="0059218F">
      <w:pPr>
        <w:rPr>
          <w:lang w:val="en-US"/>
        </w:rPr>
      </w:pPr>
    </w:p>
    <w:p w:rsidR="00C963C3" w:rsidRDefault="00C963C3" w:rsidP="00C963C3">
      <w:pPr>
        <w:rPr>
          <w:lang w:val="en-US"/>
        </w:rPr>
      </w:pPr>
    </w:p>
    <w:p w:rsidR="0059218F" w:rsidRPr="0059218F" w:rsidRDefault="0059218F" w:rsidP="00C963C3">
      <w:pPr>
        <w:rPr>
          <w:lang w:val="en-US"/>
        </w:rPr>
      </w:pPr>
      <w:r w:rsidRPr="0059218F">
        <w:rPr>
          <w:lang w:val="en-US"/>
        </w:rPr>
        <w:t>In Fig</w:t>
      </w:r>
      <w:r w:rsidR="00C963C3">
        <w:rPr>
          <w:lang w:val="en-US"/>
        </w:rPr>
        <w:t xml:space="preserve">. </w:t>
      </w:r>
      <w:r w:rsidRPr="0059218F">
        <w:rPr>
          <w:lang w:val="en-US"/>
        </w:rPr>
        <w:t>14, the emission on the narrowband channel 3 will not show up in the first evaluation run for the wideband channels because only 7 out of the 48 samples contained in wideband channel</w:t>
      </w:r>
      <w:r w:rsidR="00C963C3">
        <w:rPr>
          <w:lang w:val="en-US"/>
        </w:rPr>
        <w:t> </w:t>
      </w:r>
      <w:r w:rsidRPr="0059218F">
        <w:rPr>
          <w:lang w:val="en-US"/>
        </w:rPr>
        <w:t>1 are above the threshold (15%). The signal on wideband channel 2, however, will be detected because 34 of the 48 samples are above the threshold (71%). In the second evaluation run for the narrowband channels, all samples from wideband channel 2 are excluded and will therefore not show up again as four narrowband emissions. The signal on narrowband channel 3, however, will be detected because 7 out of the 12 samples inside this channel are above the threshold (58%).</w:t>
      </w:r>
    </w:p>
    <w:p w:rsidR="0059218F" w:rsidRPr="0059218F" w:rsidRDefault="0059218F" w:rsidP="00C963C3">
      <w:pPr>
        <w:rPr>
          <w:lang w:val="en-US"/>
        </w:rPr>
      </w:pPr>
      <w:r w:rsidRPr="0059218F">
        <w:rPr>
          <w:lang w:val="en-US"/>
        </w:rPr>
        <w:t>For this evaluation it is necessary that the frequency resolution of the FBO is at least 4 times higher than the width of the second narrowest channel in the band. If FFT techniques are used, at least</w:t>
      </w:r>
      <w:r w:rsidR="00C963C3">
        <w:rPr>
          <w:lang w:val="en-US"/>
        </w:rPr>
        <w:t> </w:t>
      </w:r>
      <w:r w:rsidRPr="0059218F">
        <w:rPr>
          <w:lang w:val="en-US"/>
        </w:rPr>
        <w:t>4 frequency bins must fall into the width o</w:t>
      </w:r>
      <w:r w:rsidR="00F127F1">
        <w:rPr>
          <w:lang w:val="en-US"/>
        </w:rPr>
        <w:t>f the second narrowest channel.</w:t>
      </w:r>
    </w:p>
    <w:p w:rsidR="0059218F" w:rsidRPr="0059218F" w:rsidRDefault="0059218F" w:rsidP="0059218F">
      <w:pPr>
        <w:rPr>
          <w:lang w:val="en-US"/>
        </w:rPr>
      </w:pPr>
      <w:r w:rsidRPr="0059218F">
        <w:rPr>
          <w:lang w:val="en-US"/>
        </w:rPr>
        <w:t>Example: the band to be measured uses channel widths of 25 kHz, 50 kHz and 8 MHz. The frequency resolution for the measurement has to be better than 50/4 = 12.5 kHz. This ensures that we have at least three samples inside each 50 kHz channel which allows the 50%-method to distinguish these signals from the narrowest ones using a 25 kHz spacing.</w:t>
      </w:r>
    </w:p>
    <w:p w:rsidR="0059218F" w:rsidRPr="0059218F" w:rsidRDefault="0059218F" w:rsidP="00C963C3">
      <w:pPr>
        <w:pStyle w:val="Heading1"/>
        <w:rPr>
          <w:lang w:val="en-US"/>
        </w:rPr>
      </w:pPr>
      <w:bookmarkStart w:id="43" w:name="_Toc337547361"/>
      <w:r w:rsidRPr="0059218F">
        <w:rPr>
          <w:lang w:val="en-US"/>
        </w:rPr>
        <w:t>7</w:t>
      </w:r>
      <w:r w:rsidRPr="0059218F">
        <w:rPr>
          <w:lang w:val="en-US"/>
        </w:rPr>
        <w:tab/>
        <w:t>Presentation of results</w:t>
      </w:r>
      <w:bookmarkEnd w:id="43"/>
    </w:p>
    <w:p w:rsidR="0059218F" w:rsidRPr="0059218F" w:rsidRDefault="0059218F" w:rsidP="0059218F">
      <w:pPr>
        <w:rPr>
          <w:lang w:val="en-US"/>
        </w:rPr>
      </w:pPr>
      <w:r w:rsidRPr="0059218F">
        <w:rPr>
          <w:lang w:val="en-US"/>
        </w:rPr>
        <w:t>There are many ways to present the results of occupancy measurements. The optimum way depends on the exact questions that should be answered with the measurement, and on some measurement parameters such as number of channels, bandwidth and duration of monitoring.</w:t>
      </w:r>
    </w:p>
    <w:p w:rsidR="0059218F" w:rsidRPr="0059218F" w:rsidRDefault="0059218F" w:rsidP="0059218F">
      <w:pPr>
        <w:rPr>
          <w:lang w:val="en-US"/>
        </w:rPr>
      </w:pPr>
      <w:r w:rsidRPr="0059218F">
        <w:rPr>
          <w:lang w:val="en-US"/>
        </w:rPr>
        <w:t>The following sections give some examples of result presentation, not necessary being a complete list of all possible ways.</w:t>
      </w:r>
    </w:p>
    <w:p w:rsidR="0059218F" w:rsidRPr="0059218F" w:rsidRDefault="0059218F" w:rsidP="0059218F">
      <w:pPr>
        <w:pStyle w:val="Heading2"/>
        <w:rPr>
          <w:lang w:val="en-US"/>
        </w:rPr>
      </w:pPr>
      <w:bookmarkStart w:id="44" w:name="_Toc337547362"/>
      <w:r w:rsidRPr="0059218F">
        <w:rPr>
          <w:lang w:val="en-US"/>
        </w:rPr>
        <w:t>7.1</w:t>
      </w:r>
      <w:r w:rsidRPr="0059218F">
        <w:rPr>
          <w:lang w:val="en-US"/>
        </w:rPr>
        <w:tab/>
        <w:t>Traffic on a single channel</w:t>
      </w:r>
      <w:bookmarkEnd w:id="44"/>
    </w:p>
    <w:p w:rsidR="0059218F" w:rsidRPr="0059218F" w:rsidRDefault="0059218F" w:rsidP="00C963C3">
      <w:pPr>
        <w:rPr>
          <w:lang w:val="en-US"/>
        </w:rPr>
      </w:pPr>
      <w:r w:rsidRPr="0059218F">
        <w:rPr>
          <w:lang w:val="en-US"/>
        </w:rPr>
        <w:t>The simplest way to present results of FCO measurements is to plot the relative occupancy of the frequency or channel vs. time. For this purpose the samples are averaged over a certain integration time, e.g. over 15 min or 1 h. Shorter integration times improve the time resolution and allow a more detailed analysis of short-term changes in the occupancy. However, if the integration time is lower than the average transmission time, the result becomes difficult to interpret as the occupancy values will most often be either 0% or 100%. An integration time of 15 min</w:t>
      </w:r>
      <w:r w:rsidR="00C963C3">
        <w:rPr>
          <w:lang w:val="en-US"/>
        </w:rPr>
        <w:t xml:space="preserve"> </w:t>
      </w:r>
      <w:r w:rsidRPr="0059218F">
        <w:rPr>
          <w:lang w:val="en-US"/>
        </w:rPr>
        <w:t>is widely used.</w:t>
      </w:r>
    </w:p>
    <w:p w:rsidR="0059218F" w:rsidRPr="0059218F" w:rsidRDefault="0059218F" w:rsidP="0059218F">
      <w:pPr>
        <w:rPr>
          <w:lang w:val="en-US"/>
        </w:rPr>
      </w:pPr>
      <w:r w:rsidRPr="0059218F">
        <w:rPr>
          <w:lang w:val="en-US"/>
        </w:rPr>
        <w:t>Figure 15 shows an example of a traffic plot for one channel.</w:t>
      </w:r>
    </w:p>
    <w:p w:rsidR="0059218F" w:rsidRPr="0059218F" w:rsidRDefault="0059218F" w:rsidP="0059218F">
      <w:pPr>
        <w:pStyle w:val="FigureNo"/>
        <w:rPr>
          <w:lang w:val="en-US"/>
        </w:rPr>
      </w:pPr>
      <w:r w:rsidRPr="0059218F">
        <w:rPr>
          <w:lang w:val="en-US"/>
        </w:rPr>
        <w:lastRenderedPageBreak/>
        <w:t>Figure 15</w:t>
      </w:r>
    </w:p>
    <w:p w:rsidR="0059218F" w:rsidRPr="0059218F" w:rsidRDefault="0059218F" w:rsidP="0059218F">
      <w:pPr>
        <w:pStyle w:val="Figuretitle"/>
        <w:rPr>
          <w:lang w:val="en-US"/>
        </w:rPr>
      </w:pPr>
      <w:r w:rsidRPr="0059218F">
        <w:rPr>
          <w:lang w:val="en-US"/>
        </w:rPr>
        <w:t>Traffic pattern on one frequency channel</w:t>
      </w:r>
    </w:p>
    <w:p w:rsidR="0059218F" w:rsidRPr="00150316" w:rsidRDefault="0059218F" w:rsidP="00694E4E">
      <w:r>
        <w:rPr>
          <w:noProof/>
          <w:lang w:val="en-US" w:eastAsia="zh-CN"/>
        </w:rPr>
        <w:drawing>
          <wp:inline distT="0" distB="0" distL="0" distR="0" wp14:anchorId="1CFDE1EF" wp14:editId="52D15EF9">
            <wp:extent cx="4867275" cy="2714625"/>
            <wp:effectExtent l="0" t="0" r="9525" b="9525"/>
            <wp:docPr id="51" name="Picture 51" descr="Occupancy diagram one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ccupancy diagram one channe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7275" cy="2714625"/>
                    </a:xfrm>
                    <a:prstGeom prst="rect">
                      <a:avLst/>
                    </a:prstGeom>
                    <a:noFill/>
                    <a:ln>
                      <a:noFill/>
                    </a:ln>
                  </pic:spPr>
                </pic:pic>
              </a:graphicData>
            </a:graphic>
          </wp:inline>
        </w:drawing>
      </w:r>
    </w:p>
    <w:p w:rsidR="0059218F" w:rsidRDefault="0059218F" w:rsidP="0059218F"/>
    <w:p w:rsidR="0059218F" w:rsidRPr="0059218F" w:rsidRDefault="0059218F" w:rsidP="00C963C3">
      <w:pPr>
        <w:rPr>
          <w:lang w:val="en-US"/>
        </w:rPr>
      </w:pPr>
      <w:r w:rsidRPr="0059218F">
        <w:rPr>
          <w:lang w:val="en-US"/>
        </w:rPr>
        <w:t xml:space="preserve">The blue line labelled “Occupancy” uses a 15 </w:t>
      </w:r>
      <w:r w:rsidR="00C963C3">
        <w:rPr>
          <w:lang w:val="en-US"/>
        </w:rPr>
        <w:t>m</w:t>
      </w:r>
      <w:r w:rsidRPr="0059218F">
        <w:rPr>
          <w:lang w:val="en-US"/>
        </w:rPr>
        <w:t>in integration interval. The magenta line labelled “average” is a runn</w:t>
      </w:r>
      <w:r w:rsidR="00F127F1">
        <w:rPr>
          <w:lang w:val="en-US"/>
        </w:rPr>
        <w:t>ing average over the last hour.</w:t>
      </w:r>
    </w:p>
    <w:p w:rsidR="0059218F" w:rsidRPr="0059218F" w:rsidRDefault="0059218F" w:rsidP="0059218F">
      <w:pPr>
        <w:pStyle w:val="Heading2"/>
        <w:rPr>
          <w:lang w:val="en-US"/>
        </w:rPr>
      </w:pPr>
      <w:bookmarkStart w:id="45" w:name="_Toc337547363"/>
      <w:r w:rsidRPr="0059218F">
        <w:rPr>
          <w:lang w:val="en-US"/>
        </w:rPr>
        <w:t>7.2</w:t>
      </w:r>
      <w:r w:rsidRPr="0059218F">
        <w:rPr>
          <w:lang w:val="en-US"/>
        </w:rPr>
        <w:tab/>
        <w:t>Occupancy on multiple channels</w:t>
      </w:r>
      <w:bookmarkEnd w:id="45"/>
    </w:p>
    <w:p w:rsidR="0059218F" w:rsidRPr="0059218F" w:rsidRDefault="0059218F" w:rsidP="0059218F">
      <w:pPr>
        <w:rPr>
          <w:lang w:val="en-US"/>
        </w:rPr>
      </w:pPr>
      <w:r w:rsidRPr="0059218F">
        <w:rPr>
          <w:lang w:val="en-US"/>
        </w:rPr>
        <w:t xml:space="preserve">If it is not necessary to present information about the traffic load over the day, the result of an FCO on multiple channels can also be shown in one graph. The x axis shows the frequency or channel and the y axis shows the occupancy averaged over the whole monitoring period. </w:t>
      </w:r>
    </w:p>
    <w:p w:rsidR="0059218F" w:rsidRPr="0059218F" w:rsidRDefault="0059218F" w:rsidP="0059218F">
      <w:pPr>
        <w:rPr>
          <w:lang w:val="en-US"/>
        </w:rPr>
      </w:pPr>
      <w:r w:rsidRPr="0059218F">
        <w:rPr>
          <w:lang w:val="en-US"/>
        </w:rPr>
        <w:t>Figure 16 shows an example for a frequency band that is shared by services with different bandwidths and channel spacing.</w:t>
      </w:r>
    </w:p>
    <w:p w:rsidR="0059218F" w:rsidRPr="0059218F" w:rsidRDefault="0059218F" w:rsidP="0059218F">
      <w:pPr>
        <w:pStyle w:val="FigureNo"/>
        <w:rPr>
          <w:lang w:val="en-US"/>
        </w:rPr>
      </w:pPr>
      <w:r w:rsidRPr="0059218F">
        <w:rPr>
          <w:lang w:val="en-US"/>
        </w:rPr>
        <w:lastRenderedPageBreak/>
        <w:t>Figure 16</w:t>
      </w:r>
    </w:p>
    <w:p w:rsidR="0059218F" w:rsidRPr="0059218F" w:rsidRDefault="0059218F" w:rsidP="0059218F">
      <w:pPr>
        <w:pStyle w:val="Figuretitle"/>
        <w:rPr>
          <w:lang w:val="en-US"/>
        </w:rPr>
      </w:pPr>
      <w:r w:rsidRPr="0059218F">
        <w:rPr>
          <w:lang w:val="en-US"/>
        </w:rPr>
        <w:t>Example occupancy on multiple channels with different widths</w:t>
      </w:r>
    </w:p>
    <w:p w:rsidR="0059218F" w:rsidRPr="00150316" w:rsidRDefault="0059218F" w:rsidP="0059218F">
      <w:r>
        <w:rPr>
          <w:noProof/>
          <w:lang w:val="en-US" w:eastAsia="zh-CN"/>
        </w:rPr>
        <w:drawing>
          <wp:inline distT="0" distB="0" distL="0" distR="0" wp14:anchorId="4535456E" wp14:editId="27B57809">
            <wp:extent cx="6096000" cy="4572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9218F" w:rsidRDefault="0059218F" w:rsidP="0059218F"/>
    <w:p w:rsidR="0059218F" w:rsidRPr="0059218F" w:rsidRDefault="0059218F" w:rsidP="00C963C3">
      <w:pPr>
        <w:rPr>
          <w:lang w:val="en-US"/>
        </w:rPr>
      </w:pPr>
      <w:r w:rsidRPr="0059218F">
        <w:rPr>
          <w:lang w:val="en-US"/>
        </w:rPr>
        <w:t>The thick red bars in Fig</w:t>
      </w:r>
      <w:r w:rsidR="00C963C3">
        <w:rPr>
          <w:lang w:val="en-US"/>
        </w:rPr>
        <w:t>.</w:t>
      </w:r>
      <w:r w:rsidRPr="0059218F">
        <w:rPr>
          <w:lang w:val="en-US"/>
        </w:rPr>
        <w:t xml:space="preserve"> 16 are occupancies by 8 MHz wide DVB-T signals, the thin blue bars present occupancy by narrowband wireless microphones and talkback links.</w:t>
      </w:r>
    </w:p>
    <w:p w:rsidR="0059218F" w:rsidRPr="0059218F" w:rsidRDefault="0059218F" w:rsidP="0059218F">
      <w:pPr>
        <w:rPr>
          <w:lang w:val="en-US"/>
        </w:rPr>
      </w:pPr>
      <w:r w:rsidRPr="0059218F">
        <w:rPr>
          <w:lang w:val="en-US"/>
        </w:rPr>
        <w:t>This presentation, however, does not provide information on how the occupancy of each channel is distributed over the whole monitoring period. To get that information, an occupancy histogram may be presented. It displays the frequency on the x axis and the time on the y axis. The occupancy value is represented by different colours.</w:t>
      </w:r>
    </w:p>
    <w:p w:rsidR="0059218F" w:rsidRPr="0059218F" w:rsidRDefault="0059218F" w:rsidP="0059218F">
      <w:pPr>
        <w:rPr>
          <w:lang w:val="en-US"/>
        </w:rPr>
      </w:pPr>
      <w:r w:rsidRPr="0059218F">
        <w:rPr>
          <w:lang w:val="en-US"/>
        </w:rPr>
        <w:t>Figure 16 shows an example of such an occupancy histogram (magnified part).</w:t>
      </w:r>
    </w:p>
    <w:p w:rsidR="0059218F" w:rsidRPr="00150316" w:rsidRDefault="0059218F" w:rsidP="00C963C3">
      <w:pPr>
        <w:pStyle w:val="FigureNo"/>
      </w:pPr>
      <w:r w:rsidRPr="00150316">
        <w:lastRenderedPageBreak/>
        <w:t>Figure 17</w:t>
      </w:r>
    </w:p>
    <w:p w:rsidR="0059218F" w:rsidRPr="00150316" w:rsidRDefault="0059218F" w:rsidP="00C963C3">
      <w:pPr>
        <w:pStyle w:val="Figuretitle"/>
        <w:keepLines/>
      </w:pPr>
      <w:r w:rsidRPr="00150316">
        <w:t xml:space="preserve">Occupancy histogram </w:t>
      </w:r>
    </w:p>
    <w:p w:rsidR="0059218F" w:rsidRPr="00150316" w:rsidRDefault="0059218F" w:rsidP="00C963C3">
      <w:pPr>
        <w:keepNext/>
        <w:keepLines/>
      </w:pPr>
      <w:r>
        <w:rPr>
          <w:noProof/>
          <w:lang w:val="en-US" w:eastAsia="zh-CN"/>
        </w:rPr>
        <mc:AlternateContent>
          <mc:Choice Requires="wpg">
            <w:drawing>
              <wp:anchor distT="0" distB="0" distL="114300" distR="114300" simplePos="0" relativeHeight="251669504" behindDoc="0" locked="0" layoutInCell="1" allowOverlap="1" wp14:anchorId="77CABA65" wp14:editId="375DBFAF">
                <wp:simplePos x="0" y="0"/>
                <wp:positionH relativeFrom="column">
                  <wp:posOffset>260985</wp:posOffset>
                </wp:positionH>
                <wp:positionV relativeFrom="paragraph">
                  <wp:posOffset>1480820</wp:posOffset>
                </wp:positionV>
                <wp:extent cx="5695950" cy="1219200"/>
                <wp:effectExtent l="3810" t="4445" r="0" b="508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1219200"/>
                          <a:chOff x="1545" y="5566"/>
                          <a:chExt cx="8970" cy="1920"/>
                        </a:xfrm>
                      </wpg:grpSpPr>
                      <wps:wsp>
                        <wps:cNvPr id="72" name="AutoShape 428"/>
                        <wps:cNvSpPr>
                          <a:spLocks/>
                        </wps:cNvSpPr>
                        <wps:spPr bwMode="auto">
                          <a:xfrm>
                            <a:off x="2865" y="6046"/>
                            <a:ext cx="435" cy="1440"/>
                          </a:xfrm>
                          <a:prstGeom prst="rightBrace">
                            <a:avLst>
                              <a:gd name="adj1" fmla="val 275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Text Box 429"/>
                        <wps:cNvSpPr txBox="1">
                          <a:spLocks noChangeArrowheads="1"/>
                        </wps:cNvSpPr>
                        <wps:spPr bwMode="auto">
                          <a:xfrm>
                            <a:off x="3390" y="6556"/>
                            <a:ext cx="68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CB3018" w:rsidRDefault="00EA1046" w:rsidP="0059218F">
                              <w:pPr>
                                <w:spacing w:before="0"/>
                                <w:rPr>
                                  <w:rFonts w:ascii="Arial" w:hAnsi="Arial" w:cs="Arial"/>
                                  <w:sz w:val="20"/>
                                  <w:lang w:val="en-US"/>
                                </w:rPr>
                              </w:pPr>
                              <w:r w:rsidRPr="00CB3018">
                                <w:rPr>
                                  <w:rFonts w:ascii="Arial" w:hAnsi="Arial" w:cs="Arial"/>
                                  <w:sz w:val="20"/>
                                  <w:lang w:val="en-US"/>
                                </w:rPr>
                                <w:t>Relative occupancy, values below 0.01% are displayed in white</w:t>
                              </w:r>
                            </w:p>
                          </w:txbxContent>
                        </wps:txbx>
                        <wps:bodyPr rot="0" vert="horz" wrap="square" lIns="91440" tIns="45720" rIns="91440" bIns="45720" anchor="t" anchorCtr="0" upright="1">
                          <a:noAutofit/>
                        </wps:bodyPr>
                      </wps:wsp>
                      <wpg:grpSp>
                        <wpg:cNvPr id="74" name="Group 430"/>
                        <wpg:cNvGrpSpPr>
                          <a:grpSpLocks/>
                        </wpg:cNvGrpSpPr>
                        <wpg:grpSpPr bwMode="auto">
                          <a:xfrm>
                            <a:off x="1545" y="5566"/>
                            <a:ext cx="8970" cy="1110"/>
                            <a:chOff x="1545" y="5566"/>
                            <a:chExt cx="8970" cy="1110"/>
                          </a:xfrm>
                        </wpg:grpSpPr>
                        <wps:wsp>
                          <wps:cNvPr id="75" name="Text Box 431"/>
                          <wps:cNvSpPr txBox="1">
                            <a:spLocks noChangeArrowheads="1"/>
                          </wps:cNvSpPr>
                          <wps:spPr bwMode="auto">
                            <a:xfrm>
                              <a:off x="1545" y="5581"/>
                              <a:ext cx="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443A88" w:rsidRDefault="00EA1046" w:rsidP="0059218F">
                                <w:pPr>
                                  <w:spacing w:before="0"/>
                                  <w:rPr>
                                    <w:rFonts w:ascii="Arial" w:hAnsi="Arial" w:cs="Arial"/>
                                    <w:sz w:val="22"/>
                                    <w:szCs w:val="22"/>
                                    <w:lang w:val="de-DE"/>
                                  </w:rPr>
                                </w:pPr>
                                <w:r w:rsidRPr="00443A88">
                                  <w:rPr>
                                    <w:rFonts w:ascii="Arial" w:hAnsi="Arial" w:cs="Arial"/>
                                    <w:sz w:val="22"/>
                                    <w:szCs w:val="22"/>
                                    <w:lang w:val="de-DE"/>
                                  </w:rPr>
                                  <w:t>MHz</w:t>
                                </w:r>
                              </w:p>
                            </w:txbxContent>
                          </wps:txbx>
                          <wps:bodyPr rot="0" vert="horz" wrap="square" lIns="91440" tIns="45720" rIns="91440" bIns="45720" anchor="t" anchorCtr="0" upright="1">
                            <a:noAutofit/>
                          </wps:bodyPr>
                        </wps:wsp>
                        <wps:wsp>
                          <wps:cNvPr id="76" name="Text Box 432"/>
                          <wps:cNvSpPr txBox="1">
                            <a:spLocks noChangeArrowheads="1"/>
                          </wps:cNvSpPr>
                          <wps:spPr bwMode="auto">
                            <a:xfrm>
                              <a:off x="5430" y="5566"/>
                              <a:ext cx="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443A88" w:rsidRDefault="00EA1046" w:rsidP="0059218F">
                                <w:pPr>
                                  <w:spacing w:before="0"/>
                                  <w:rPr>
                                    <w:rFonts w:ascii="Arial" w:hAnsi="Arial" w:cs="Arial"/>
                                    <w:sz w:val="22"/>
                                    <w:szCs w:val="22"/>
                                    <w:lang w:val="de-DE"/>
                                  </w:rPr>
                                </w:pPr>
                                <w:r w:rsidRPr="00443A88">
                                  <w:rPr>
                                    <w:rFonts w:ascii="Arial" w:hAnsi="Arial" w:cs="Arial"/>
                                    <w:sz w:val="22"/>
                                    <w:szCs w:val="22"/>
                                    <w:lang w:val="de-DE"/>
                                  </w:rPr>
                                  <w:t>MHz</w:t>
                                </w:r>
                              </w:p>
                            </w:txbxContent>
                          </wps:txbx>
                          <wps:bodyPr rot="0" vert="horz" wrap="square" lIns="91440" tIns="45720" rIns="91440" bIns="45720" anchor="t" anchorCtr="0" upright="1">
                            <a:noAutofit/>
                          </wps:bodyPr>
                        </wps:wsp>
                        <wps:wsp>
                          <wps:cNvPr id="77" name="Text Box 433"/>
                          <wps:cNvSpPr txBox="1">
                            <a:spLocks noChangeArrowheads="1"/>
                          </wps:cNvSpPr>
                          <wps:spPr bwMode="auto">
                            <a:xfrm>
                              <a:off x="9555" y="5566"/>
                              <a:ext cx="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443A88" w:rsidRDefault="00EA1046" w:rsidP="0059218F">
                                <w:pPr>
                                  <w:spacing w:before="0"/>
                                  <w:rPr>
                                    <w:rFonts w:ascii="Arial" w:hAnsi="Arial" w:cs="Arial"/>
                                    <w:sz w:val="22"/>
                                    <w:szCs w:val="22"/>
                                    <w:lang w:val="de-DE"/>
                                  </w:rPr>
                                </w:pPr>
                                <w:r w:rsidRPr="00443A88">
                                  <w:rPr>
                                    <w:rFonts w:ascii="Arial" w:hAnsi="Arial" w:cs="Arial"/>
                                    <w:sz w:val="22"/>
                                    <w:szCs w:val="22"/>
                                    <w:lang w:val="de-DE"/>
                                  </w:rPr>
                                  <w:t>MHz</w:t>
                                </w:r>
                              </w:p>
                            </w:txbxContent>
                          </wps:txbx>
                          <wps:bodyPr rot="0" vert="horz" wrap="square" lIns="91440" tIns="45720" rIns="91440" bIns="45720" anchor="t" anchorCtr="0" upright="1">
                            <a:noAutofit/>
                          </wps:bodyPr>
                        </wps:wsp>
                        <wps:wsp>
                          <wps:cNvPr id="78" name="Line 434"/>
                          <wps:cNvCnPr/>
                          <wps:spPr bwMode="auto">
                            <a:xfrm flipV="1">
                              <a:off x="4740" y="5596"/>
                              <a:ext cx="0" cy="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435"/>
                          <wps:cNvCnPr/>
                          <wps:spPr bwMode="auto">
                            <a:xfrm flipV="1">
                              <a:off x="6240" y="5596"/>
                              <a:ext cx="0" cy="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436"/>
                          <wps:cNvSpPr txBox="1">
                            <a:spLocks noChangeArrowheads="1"/>
                          </wps:cNvSpPr>
                          <wps:spPr bwMode="auto">
                            <a:xfrm>
                              <a:off x="4440" y="6166"/>
                              <a:ext cx="5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D70D93" w:rsidRDefault="00EA1046" w:rsidP="0059218F">
                                <w:pPr>
                                  <w:spacing w:before="0"/>
                                  <w:jc w:val="center"/>
                                  <w:rPr>
                                    <w:rFonts w:ascii="Arial" w:hAnsi="Arial" w:cs="Arial"/>
                                    <w:sz w:val="28"/>
                                    <w:szCs w:val="28"/>
                                    <w:lang w:val="de-DE"/>
                                  </w:rPr>
                                </w:pPr>
                                <w:r>
                                  <w:rPr>
                                    <w:rFonts w:ascii="Arial" w:hAnsi="Arial" w:cs="Arial"/>
                                    <w:sz w:val="28"/>
                                    <w:szCs w:val="28"/>
                                    <w:lang w:val="de-DE"/>
                                  </w:rPr>
                                  <w:t>f</w:t>
                                </w:r>
                                <w:r w:rsidRPr="00443A88">
                                  <w:rPr>
                                    <w:rFonts w:ascii="Arial" w:hAnsi="Arial" w:cs="Arial"/>
                                    <w:sz w:val="28"/>
                                    <w:szCs w:val="28"/>
                                    <w:vertAlign w:val="subscript"/>
                                    <w:lang w:val="de-DE"/>
                                  </w:rPr>
                                  <w:t>1</w:t>
                                </w:r>
                              </w:p>
                            </w:txbxContent>
                          </wps:txbx>
                          <wps:bodyPr rot="0" vert="horz" wrap="square" lIns="91440" tIns="45720" rIns="91440" bIns="45720" anchor="t" anchorCtr="0" upright="1">
                            <a:noAutofit/>
                          </wps:bodyPr>
                        </wps:wsp>
                        <wps:wsp>
                          <wps:cNvPr id="81" name="Text Box 437"/>
                          <wps:cNvSpPr txBox="1">
                            <a:spLocks noChangeArrowheads="1"/>
                          </wps:cNvSpPr>
                          <wps:spPr bwMode="auto">
                            <a:xfrm>
                              <a:off x="5955" y="6166"/>
                              <a:ext cx="5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D70D93" w:rsidRDefault="00EA1046" w:rsidP="0059218F">
                                <w:pPr>
                                  <w:spacing w:before="0"/>
                                  <w:jc w:val="center"/>
                                  <w:rPr>
                                    <w:rFonts w:ascii="Arial" w:hAnsi="Arial" w:cs="Arial"/>
                                    <w:sz w:val="28"/>
                                    <w:szCs w:val="28"/>
                                    <w:lang w:val="de-DE"/>
                                  </w:rPr>
                                </w:pPr>
                                <w:r>
                                  <w:rPr>
                                    <w:rFonts w:ascii="Arial" w:hAnsi="Arial" w:cs="Arial"/>
                                    <w:sz w:val="28"/>
                                    <w:szCs w:val="28"/>
                                    <w:lang w:val="de-DE"/>
                                  </w:rPr>
                                  <w:t>f</w:t>
                                </w:r>
                                <w:r>
                                  <w:rPr>
                                    <w:rFonts w:ascii="Arial" w:hAnsi="Arial" w:cs="Arial"/>
                                    <w:sz w:val="28"/>
                                    <w:szCs w:val="28"/>
                                    <w:vertAlign w:val="subscript"/>
                                    <w:lang w:val="de-DE"/>
                                  </w:rP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1" o:spid="_x0000_s1666" style="position:absolute;left:0;text-align:left;margin-left:20.55pt;margin-top:116.6pt;width:448.5pt;height:96pt;z-index:251669504" coordorigin="1545,5566" coordsize="897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28" o:spid="_x0000_s1667" type="#_x0000_t88" style="position:absolute;left:2865;top:6046;width:43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GKLMUA&#10;AADbAAAADwAAAGRycy9kb3ducmV2LnhtbESPQWsCMRSE7wX/Q3iF3mq2FlrZGsW2FKQqohXE23Pz&#10;3CxuXpYkuuu/N4VCj8PMfMOMJp2txYV8qBwreOpnIIgLpysuFWx/vh6HIEJE1lg7JgVXCjAZ9+5G&#10;mGvX8poum1iKBOGQowITY5NLGQpDFkPfNcTJOzpvMSbpS6k9tgluaznIshdpseK0YLChD0PFaXO2&#10;Co578+y+F5/zg/W75bZ+n64ObanUw303fQMRqYv/4b/2TCt4HcDvl/QD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YosxQAAANsAAAAPAAAAAAAAAAAAAAAAAJgCAABkcnMv&#10;ZG93bnJldi54bWxQSwUGAAAAAAQABAD1AAAAigMAAAAA&#10;"/>
                <v:shape id="Text Box 429" o:spid="_x0000_s1668" type="#_x0000_t202" style="position:absolute;left:3390;top:6556;width:68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EA1046" w:rsidRPr="00CB3018" w:rsidRDefault="00EA1046" w:rsidP="0059218F">
                        <w:pPr>
                          <w:spacing w:before="0"/>
                          <w:rPr>
                            <w:rFonts w:ascii="Arial" w:hAnsi="Arial" w:cs="Arial"/>
                            <w:sz w:val="20"/>
                            <w:lang w:val="en-US"/>
                          </w:rPr>
                        </w:pPr>
                        <w:r w:rsidRPr="00CB3018">
                          <w:rPr>
                            <w:rFonts w:ascii="Arial" w:hAnsi="Arial" w:cs="Arial"/>
                            <w:sz w:val="20"/>
                            <w:lang w:val="en-US"/>
                          </w:rPr>
                          <w:t>Relative occupancy, values below 0.01% are displayed in white</w:t>
                        </w:r>
                      </w:p>
                    </w:txbxContent>
                  </v:textbox>
                </v:shape>
                <v:group id="Group 430" o:spid="_x0000_s1669" style="position:absolute;left:1545;top:5566;width:8970;height:1110" coordorigin="1545,5566" coordsize="8970,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Text Box 431" o:spid="_x0000_s1670" type="#_x0000_t202" style="position:absolute;left:1545;top:5581;width:9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EA1046" w:rsidRPr="00443A88" w:rsidRDefault="00EA1046" w:rsidP="0059218F">
                          <w:pPr>
                            <w:spacing w:before="0"/>
                            <w:rPr>
                              <w:rFonts w:ascii="Arial" w:hAnsi="Arial" w:cs="Arial"/>
                              <w:sz w:val="22"/>
                              <w:szCs w:val="22"/>
                              <w:lang w:val="de-DE"/>
                            </w:rPr>
                          </w:pPr>
                          <w:r w:rsidRPr="00443A88">
                            <w:rPr>
                              <w:rFonts w:ascii="Arial" w:hAnsi="Arial" w:cs="Arial"/>
                              <w:sz w:val="22"/>
                              <w:szCs w:val="22"/>
                              <w:lang w:val="de-DE"/>
                            </w:rPr>
                            <w:t>MHz</w:t>
                          </w:r>
                        </w:p>
                      </w:txbxContent>
                    </v:textbox>
                  </v:shape>
                  <v:shape id="Text Box 432" o:spid="_x0000_s1671" type="#_x0000_t202" style="position:absolute;left:5430;top:5566;width:9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EA1046" w:rsidRPr="00443A88" w:rsidRDefault="00EA1046" w:rsidP="0059218F">
                          <w:pPr>
                            <w:spacing w:before="0"/>
                            <w:rPr>
                              <w:rFonts w:ascii="Arial" w:hAnsi="Arial" w:cs="Arial"/>
                              <w:sz w:val="22"/>
                              <w:szCs w:val="22"/>
                              <w:lang w:val="de-DE"/>
                            </w:rPr>
                          </w:pPr>
                          <w:r w:rsidRPr="00443A88">
                            <w:rPr>
                              <w:rFonts w:ascii="Arial" w:hAnsi="Arial" w:cs="Arial"/>
                              <w:sz w:val="22"/>
                              <w:szCs w:val="22"/>
                              <w:lang w:val="de-DE"/>
                            </w:rPr>
                            <w:t>MHz</w:t>
                          </w:r>
                        </w:p>
                      </w:txbxContent>
                    </v:textbox>
                  </v:shape>
                  <v:shape id="Text Box 433" o:spid="_x0000_s1672" type="#_x0000_t202" style="position:absolute;left:9555;top:5566;width:9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EA1046" w:rsidRPr="00443A88" w:rsidRDefault="00EA1046" w:rsidP="0059218F">
                          <w:pPr>
                            <w:spacing w:before="0"/>
                            <w:rPr>
                              <w:rFonts w:ascii="Arial" w:hAnsi="Arial" w:cs="Arial"/>
                              <w:sz w:val="22"/>
                              <w:szCs w:val="22"/>
                              <w:lang w:val="de-DE"/>
                            </w:rPr>
                          </w:pPr>
                          <w:r w:rsidRPr="00443A88">
                            <w:rPr>
                              <w:rFonts w:ascii="Arial" w:hAnsi="Arial" w:cs="Arial"/>
                              <w:sz w:val="22"/>
                              <w:szCs w:val="22"/>
                              <w:lang w:val="de-DE"/>
                            </w:rPr>
                            <w:t>MHz</w:t>
                          </w:r>
                        </w:p>
                      </w:txbxContent>
                    </v:textbox>
                  </v:shape>
                  <v:line id="Line 434" o:spid="_x0000_s1673" style="position:absolute;flip:y;visibility:visible;mso-wrap-style:square" from="4740,5596" to="4740,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h1MQAAADbAAAADwAAAGRycy9kb3ducmV2LnhtbESPTUvDQBCG74L/YRnBS2g3WvAjZlNs&#10;a0EoHmw9eByyYxLMzobstI3/3jkIHod33meeKZdT6M2JxtRFdnAzz8EQ19F33Dj4OGxnD2CSIHvs&#10;I5ODH0qwrC4vSix8PPM7nfbSGIVwKtBBKzIU1qa6pYBpHgdizb7iGFB0HBvrRzwrPPT2Ns/vbMCO&#10;9UKLA61bqr/3x6Aa2zfeLBbZKtgse6SXT9nlVpy7vpqen8AITfK//Nd+9Q7uVVZ/UQDY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mHUxAAAANsAAAAPAAAAAAAAAAAA&#10;AAAAAKECAABkcnMvZG93bnJldi54bWxQSwUGAAAAAAQABAD5AAAAkgMAAAAA&#10;">
                    <v:stroke endarrow="block"/>
                  </v:line>
                  <v:line id="Line 435" o:spid="_x0000_s1674" style="position:absolute;flip:y;visibility:visible;mso-wrap-style:square" from="6240,5596" to="6240,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ET8QAAADbAAAADwAAAGRycy9kb3ducmV2LnhtbESPQWvCQBCF7wX/wzJCL6FuqlA1uoq1&#10;FQTxoO2hxyE7JsHsbMhONf57Vyj0+HjzvjdvvuxcrS7UhsqzgddBCoo497biwsD31+ZlAioIssXa&#10;Mxm4UYDlovc0x8z6Kx/ocpRCRQiHDA2UIk2mdchLchgGviGO3sm3DiXKttC2xWuEu1oP0/RNO6w4&#10;NpTY0Lqk/Hz8dfGNzZ4/RqPk3ekkmdLnj+xSLcY897vVDJRQJ//Hf+mtNTCe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RPxAAAANsAAAAPAAAAAAAAAAAA&#10;AAAAAKECAABkcnMvZG93bnJldi54bWxQSwUGAAAAAAQABAD5AAAAkgMAAAAA&#10;">
                    <v:stroke endarrow="block"/>
                  </v:line>
                  <v:shape id="Text Box 436" o:spid="_x0000_s1675" type="#_x0000_t202" style="position:absolute;left:4440;top:6166;width:58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EA1046" w:rsidRPr="00D70D93" w:rsidRDefault="00EA1046" w:rsidP="0059218F">
                          <w:pPr>
                            <w:spacing w:before="0"/>
                            <w:jc w:val="center"/>
                            <w:rPr>
                              <w:rFonts w:ascii="Arial" w:hAnsi="Arial" w:cs="Arial"/>
                              <w:sz w:val="28"/>
                              <w:szCs w:val="28"/>
                              <w:lang w:val="de-DE"/>
                            </w:rPr>
                          </w:pPr>
                          <w:r>
                            <w:rPr>
                              <w:rFonts w:ascii="Arial" w:hAnsi="Arial" w:cs="Arial"/>
                              <w:sz w:val="28"/>
                              <w:szCs w:val="28"/>
                              <w:lang w:val="de-DE"/>
                            </w:rPr>
                            <w:t>f</w:t>
                          </w:r>
                          <w:r w:rsidRPr="00443A88">
                            <w:rPr>
                              <w:rFonts w:ascii="Arial" w:hAnsi="Arial" w:cs="Arial"/>
                              <w:sz w:val="28"/>
                              <w:szCs w:val="28"/>
                              <w:vertAlign w:val="subscript"/>
                              <w:lang w:val="de-DE"/>
                            </w:rPr>
                            <w:t>1</w:t>
                          </w:r>
                        </w:p>
                      </w:txbxContent>
                    </v:textbox>
                  </v:shape>
                  <v:shape id="Text Box 437" o:spid="_x0000_s1676" type="#_x0000_t202" style="position:absolute;left:5955;top:6166;width:58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EA1046" w:rsidRPr="00D70D93" w:rsidRDefault="00EA1046" w:rsidP="0059218F">
                          <w:pPr>
                            <w:spacing w:before="0"/>
                            <w:jc w:val="center"/>
                            <w:rPr>
                              <w:rFonts w:ascii="Arial" w:hAnsi="Arial" w:cs="Arial"/>
                              <w:sz w:val="28"/>
                              <w:szCs w:val="28"/>
                              <w:lang w:val="de-DE"/>
                            </w:rPr>
                          </w:pPr>
                          <w:r>
                            <w:rPr>
                              <w:rFonts w:ascii="Arial" w:hAnsi="Arial" w:cs="Arial"/>
                              <w:sz w:val="28"/>
                              <w:szCs w:val="28"/>
                              <w:lang w:val="de-DE"/>
                            </w:rPr>
                            <w:t>f</w:t>
                          </w:r>
                          <w:r>
                            <w:rPr>
                              <w:rFonts w:ascii="Arial" w:hAnsi="Arial" w:cs="Arial"/>
                              <w:sz w:val="28"/>
                              <w:szCs w:val="28"/>
                              <w:vertAlign w:val="subscript"/>
                              <w:lang w:val="de-DE"/>
                            </w:rPr>
                            <w:t>2</w:t>
                          </w:r>
                        </w:p>
                      </w:txbxContent>
                    </v:textbox>
                  </v:shape>
                </v:group>
              </v:group>
            </w:pict>
          </mc:Fallback>
        </mc:AlternateContent>
      </w:r>
      <w:r>
        <w:rPr>
          <w:noProof/>
          <w:lang w:val="en-US" w:eastAsia="zh-CN"/>
        </w:rPr>
        <w:drawing>
          <wp:inline distT="0" distB="0" distL="0" distR="0" wp14:anchorId="228F7451" wp14:editId="746E15CC">
            <wp:extent cx="5715000" cy="15716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1571625"/>
                    </a:xfrm>
                    <a:prstGeom prst="rect">
                      <a:avLst/>
                    </a:prstGeom>
                    <a:noFill/>
                    <a:ln>
                      <a:noFill/>
                    </a:ln>
                  </pic:spPr>
                </pic:pic>
              </a:graphicData>
            </a:graphic>
          </wp:inline>
        </w:drawing>
      </w:r>
    </w:p>
    <w:p w:rsidR="0059218F" w:rsidRPr="00150316" w:rsidRDefault="0059218F" w:rsidP="00C963C3">
      <w:pPr>
        <w:keepNext/>
        <w:keepLines/>
      </w:pPr>
      <w:r>
        <w:rPr>
          <w:noProof/>
          <w:lang w:val="en-US" w:eastAsia="zh-CN"/>
        </w:rPr>
        <w:drawing>
          <wp:inline distT="0" distB="0" distL="0" distR="0" wp14:anchorId="3E47332A" wp14:editId="4C829611">
            <wp:extent cx="952500" cy="952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9218F" w:rsidRDefault="0059218F" w:rsidP="0059218F"/>
    <w:p w:rsidR="00C963C3" w:rsidRDefault="00C963C3" w:rsidP="0059218F">
      <w:pPr>
        <w:rPr>
          <w:lang w:val="en-US"/>
        </w:rPr>
      </w:pPr>
    </w:p>
    <w:p w:rsidR="0059218F" w:rsidRPr="0059218F" w:rsidRDefault="0059218F" w:rsidP="00C963C3">
      <w:pPr>
        <w:rPr>
          <w:lang w:val="en-US"/>
        </w:rPr>
      </w:pPr>
      <w:r w:rsidRPr="0059218F">
        <w:rPr>
          <w:lang w:val="en-US"/>
        </w:rPr>
        <w:t>For better readability, the results in Fig</w:t>
      </w:r>
      <w:r w:rsidR="00C963C3">
        <w:rPr>
          <w:lang w:val="en-US"/>
        </w:rPr>
        <w:t>.</w:t>
      </w:r>
      <w:r w:rsidRPr="0059218F">
        <w:rPr>
          <w:lang w:val="en-US"/>
        </w:rPr>
        <w:t xml:space="preserve"> 17 are integrated over time intervals of about 3 minutes, during which the maximum occupancy value is displayed. The frequency </w:t>
      </w:r>
      <w:r w:rsidRPr="00926FED">
        <w:rPr>
          <w:i/>
          <w:iCs/>
          <w:lang w:val="en-US"/>
        </w:rPr>
        <w:t>f</w:t>
      </w:r>
      <w:r w:rsidRPr="0059218F">
        <w:rPr>
          <w:vertAlign w:val="subscript"/>
          <w:lang w:val="en-US"/>
        </w:rPr>
        <w:t>1</w:t>
      </w:r>
      <w:r w:rsidRPr="0059218F">
        <w:rPr>
          <w:lang w:val="en-US"/>
        </w:rPr>
        <w:t xml:space="preserve">, for example, is occupied continuously in all three displayed time intervals (red line = 100% occupancy). Frequency </w:t>
      </w:r>
      <w:r w:rsidRPr="00C963C3">
        <w:rPr>
          <w:i/>
          <w:iCs/>
          <w:lang w:val="en-US"/>
        </w:rPr>
        <w:t>f</w:t>
      </w:r>
      <w:r w:rsidRPr="0059218F">
        <w:rPr>
          <w:vertAlign w:val="subscript"/>
          <w:lang w:val="en-US"/>
        </w:rPr>
        <w:t>2</w:t>
      </w:r>
      <w:r w:rsidRPr="0059218F">
        <w:rPr>
          <w:lang w:val="en-US"/>
        </w:rPr>
        <w:t>, although also present in all three time intervals, is occupied less than 10% (dark green line).</w:t>
      </w:r>
    </w:p>
    <w:p w:rsidR="0059218F" w:rsidRPr="0059218F" w:rsidRDefault="0059218F" w:rsidP="0059218F">
      <w:pPr>
        <w:pStyle w:val="Heading2"/>
        <w:rPr>
          <w:lang w:val="en-US"/>
        </w:rPr>
      </w:pPr>
      <w:bookmarkStart w:id="46" w:name="_Toc337547364"/>
      <w:r w:rsidRPr="0059218F">
        <w:rPr>
          <w:lang w:val="en-US"/>
        </w:rPr>
        <w:t>7.3</w:t>
      </w:r>
      <w:r w:rsidRPr="0059218F">
        <w:rPr>
          <w:lang w:val="en-US"/>
        </w:rPr>
        <w:tab/>
        <w:t>Frequency band occupancy</w:t>
      </w:r>
      <w:bookmarkEnd w:id="46"/>
    </w:p>
    <w:p w:rsidR="0059218F" w:rsidRPr="0059218F" w:rsidRDefault="0059218F" w:rsidP="0059218F">
      <w:pPr>
        <w:rPr>
          <w:lang w:val="en-US"/>
        </w:rPr>
      </w:pPr>
      <w:r w:rsidRPr="0059218F">
        <w:rPr>
          <w:lang w:val="en-US"/>
        </w:rPr>
        <w:t>One common way to present the occupancy results for a whole frequency band is the spectrogram. It shows the frequency on the x-axis and the time on the y-axis. The level of the emissions is indicated by the colours, usually in the so-called “temperature scale” where blue represents the lowest and red the highest level.</w:t>
      </w:r>
    </w:p>
    <w:p w:rsidR="0059218F" w:rsidRPr="0059218F" w:rsidRDefault="0059218F" w:rsidP="0059218F">
      <w:pPr>
        <w:rPr>
          <w:lang w:val="en-US"/>
        </w:rPr>
      </w:pPr>
      <w:r w:rsidRPr="0059218F">
        <w:rPr>
          <w:lang w:val="en-US"/>
        </w:rPr>
        <w:t>Figure 18 shows an example of such a presentation from a measurement in the 868 MHz ISM band.</w:t>
      </w:r>
    </w:p>
    <w:p w:rsidR="0059218F" w:rsidRPr="00150316" w:rsidRDefault="0059218F" w:rsidP="0059218F">
      <w:pPr>
        <w:pStyle w:val="FigureNo"/>
      </w:pPr>
      <w:r w:rsidRPr="00150316">
        <w:t>Figure 18</w:t>
      </w:r>
    </w:p>
    <w:p w:rsidR="0059218F" w:rsidRPr="00150316" w:rsidRDefault="0059218F" w:rsidP="0059218F">
      <w:pPr>
        <w:pStyle w:val="Figuretitle"/>
      </w:pPr>
      <w:r w:rsidRPr="00150316">
        <w:t>Frequency band occupancy presentation</w:t>
      </w:r>
    </w:p>
    <w:p w:rsidR="0059218F" w:rsidRPr="00150316" w:rsidRDefault="0059218F" w:rsidP="0059218F">
      <w:pPr>
        <w:rPr>
          <w:rFonts w:ascii="Arial" w:hAnsi="Arial"/>
          <w:sz w:val="22"/>
          <w:szCs w:val="22"/>
        </w:rPr>
      </w:pPr>
      <w:r>
        <w:rPr>
          <w:noProof/>
          <w:lang w:val="en-US" w:eastAsia="zh-CN"/>
        </w:rPr>
        <mc:AlternateContent>
          <mc:Choice Requires="wpg">
            <w:drawing>
              <wp:anchor distT="0" distB="0" distL="114300" distR="114300" simplePos="0" relativeHeight="251671552" behindDoc="0" locked="0" layoutInCell="1" allowOverlap="1" wp14:anchorId="48C3F2C7" wp14:editId="204585A6">
                <wp:simplePos x="0" y="0"/>
                <wp:positionH relativeFrom="column">
                  <wp:posOffset>1299210</wp:posOffset>
                </wp:positionH>
                <wp:positionV relativeFrom="paragraph">
                  <wp:posOffset>1918335</wp:posOffset>
                </wp:positionV>
                <wp:extent cx="2962275" cy="581025"/>
                <wp:effectExtent l="3810" t="2286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2275" cy="581025"/>
                          <a:chOff x="3180" y="13890"/>
                          <a:chExt cx="4665" cy="915"/>
                        </a:xfrm>
                      </wpg:grpSpPr>
                      <wps:wsp>
                        <wps:cNvPr id="67" name="Line 444"/>
                        <wps:cNvCnPr/>
                        <wps:spPr bwMode="auto">
                          <a:xfrm flipV="1">
                            <a:off x="7590" y="1389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445"/>
                        <wps:cNvCnPr/>
                        <wps:spPr bwMode="auto">
                          <a:xfrm flipV="1">
                            <a:off x="3420" y="1389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Text Box 446"/>
                        <wps:cNvSpPr txBox="1">
                          <a:spLocks noChangeArrowheads="1"/>
                        </wps:cNvSpPr>
                        <wps:spPr bwMode="auto">
                          <a:xfrm>
                            <a:off x="3180" y="14370"/>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836340" w:rsidRDefault="00EA1046" w:rsidP="0059218F">
                              <w:pPr>
                                <w:spacing w:before="0"/>
                                <w:jc w:val="center"/>
                                <w:rPr>
                                  <w:rFonts w:ascii="Arial" w:hAnsi="Arial" w:cs="Arial"/>
                                  <w:sz w:val="20"/>
                                  <w:lang w:val="de-DE"/>
                                </w:rPr>
                              </w:pPr>
                              <w:r w:rsidRPr="00836340">
                                <w:rPr>
                                  <w:rFonts w:ascii="Arial" w:hAnsi="Arial" w:cs="Arial"/>
                                  <w:sz w:val="20"/>
                                  <w:lang w:val="de-DE"/>
                                </w:rPr>
                                <w:t>f</w:t>
                              </w:r>
                              <w:r w:rsidRPr="00836340">
                                <w:rPr>
                                  <w:rFonts w:ascii="Arial" w:hAnsi="Arial" w:cs="Arial"/>
                                  <w:sz w:val="20"/>
                                  <w:vertAlign w:val="subscript"/>
                                  <w:lang w:val="de-DE"/>
                                </w:rPr>
                                <w:t>1</w:t>
                              </w:r>
                            </w:p>
                          </w:txbxContent>
                        </wps:txbx>
                        <wps:bodyPr rot="0" vert="horz" wrap="square" lIns="91440" tIns="45720" rIns="91440" bIns="45720" anchor="t" anchorCtr="0" upright="1">
                          <a:noAutofit/>
                        </wps:bodyPr>
                      </wps:wsp>
                      <wps:wsp>
                        <wps:cNvPr id="70" name="Text Box 447"/>
                        <wps:cNvSpPr txBox="1">
                          <a:spLocks noChangeArrowheads="1"/>
                        </wps:cNvSpPr>
                        <wps:spPr bwMode="auto">
                          <a:xfrm>
                            <a:off x="7365" y="14370"/>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836340" w:rsidRDefault="00EA1046" w:rsidP="0059218F">
                              <w:pPr>
                                <w:spacing w:before="0"/>
                                <w:jc w:val="center"/>
                                <w:rPr>
                                  <w:rFonts w:ascii="Arial" w:hAnsi="Arial" w:cs="Arial"/>
                                  <w:sz w:val="20"/>
                                  <w:lang w:val="de-DE"/>
                                </w:rPr>
                              </w:pPr>
                              <w:r>
                                <w:rPr>
                                  <w:rFonts w:ascii="Arial" w:hAnsi="Arial" w:cs="Arial"/>
                                  <w:sz w:val="20"/>
                                  <w:lang w:val="de-DE"/>
                                </w:rPr>
                                <w:t>f</w:t>
                              </w:r>
                              <w:r>
                                <w:rPr>
                                  <w:rFonts w:ascii="Arial" w:hAnsi="Arial" w:cs="Arial"/>
                                  <w:sz w:val="20"/>
                                  <w:vertAlign w:val="subscript"/>
                                  <w:lang w:val="de-DE"/>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677" style="position:absolute;left:0;text-align:left;margin-left:102.3pt;margin-top:151.05pt;width:233.25pt;height:45.75pt;z-index:251671552" coordorigin="3180,13890" coordsize="466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">
                <v:line id="Line 444" o:spid="_x0000_s1678" style="position:absolute;flip:y;visibility:visible;mso-wrap-style:square" from="7590,13890" to="7590,14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je8QAAADbAAAADwAAAGRycy9kb3ducmV2LnhtbESPT2vCQBDF74V+h2UKvQTdtILV6Cr9&#10;JwjSg9GDxyE7JsHsbMhONf32riD0+Hjzfm/efNm7Rp2pC7VnAy/DFBRx4W3NpYH9bjWYgAqCbLHx&#10;TAb+KMBy8fgwx8z6C2/pnEupIoRDhgYqkTbTOhQVOQxD3xJH7+g7hxJlV2rb4SXCXaNf03SsHdYc&#10;Gyps6bOi4pT/uvjG6oe/RqPkw+kkmdL3QTapFmOen/r3GSihXv6P7+m1NTB+g9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GN7xAAAANsAAAAPAAAAAAAAAAAA&#10;AAAAAKECAABkcnMvZG93bnJldi54bWxQSwUGAAAAAAQABAD5AAAAkgMAAAAA&#10;">
                  <v:stroke endarrow="block"/>
                </v:line>
                <v:line id="Line 445" o:spid="_x0000_s1679" style="position:absolute;flip:y;visibility:visible;mso-wrap-style:square" from="3420,13890" to="3420,14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CcQAAADbAAAADwAAAGRycy9kb3ducmV2LnhtbESPwWrCQBCG74W+wzKFXoJuWkFqdJW2&#10;VigUD1UPHofsNAnNzobsqOnbdw6Cx+Gf/5tvFqshtOZMfWoiO3ga52CIy+gbrhwc9pvRC5gkyB7b&#10;yOTgjxKslvd3Cyx8vPA3nXdSGYVwKtBBLdIV1qaypoBpHDtizX5iH1B07Cvre7woPLT2Oc+nNmDD&#10;eqHGjt5rKn93p6Aamy2vJ5PsLdgsm9HHUb5yK849PgyvczBCg9yWr+1P72Cqs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cJxAAAANsAAAAPAAAAAAAAAAAA&#10;AAAAAKECAABkcnMvZG93bnJldi54bWxQSwUGAAAAAAQABAD5AAAAkgMAAAAA&#10;">
                  <v:stroke endarrow="block"/>
                </v:line>
                <v:shape id="Text Box 446" o:spid="_x0000_s1680" type="#_x0000_t202" style="position:absolute;left:3180;top:14370;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EA1046" w:rsidRPr="00836340" w:rsidRDefault="00EA1046" w:rsidP="0059218F">
                        <w:pPr>
                          <w:spacing w:before="0"/>
                          <w:jc w:val="center"/>
                          <w:rPr>
                            <w:rFonts w:ascii="Arial" w:hAnsi="Arial" w:cs="Arial"/>
                            <w:sz w:val="20"/>
                            <w:lang w:val="de-DE"/>
                          </w:rPr>
                        </w:pPr>
                        <w:r w:rsidRPr="00836340">
                          <w:rPr>
                            <w:rFonts w:ascii="Arial" w:hAnsi="Arial" w:cs="Arial"/>
                            <w:sz w:val="20"/>
                            <w:lang w:val="de-DE"/>
                          </w:rPr>
                          <w:t>f</w:t>
                        </w:r>
                        <w:r w:rsidRPr="00836340">
                          <w:rPr>
                            <w:rFonts w:ascii="Arial" w:hAnsi="Arial" w:cs="Arial"/>
                            <w:sz w:val="20"/>
                            <w:vertAlign w:val="subscript"/>
                            <w:lang w:val="de-DE"/>
                          </w:rPr>
                          <w:t>1</w:t>
                        </w:r>
                      </w:p>
                    </w:txbxContent>
                  </v:textbox>
                </v:shape>
                <v:shape id="Text Box 447" o:spid="_x0000_s1681" type="#_x0000_t202" style="position:absolute;left:7365;top:14370;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EA1046" w:rsidRPr="00836340" w:rsidRDefault="00EA1046" w:rsidP="0059218F">
                        <w:pPr>
                          <w:spacing w:before="0"/>
                          <w:jc w:val="center"/>
                          <w:rPr>
                            <w:rFonts w:ascii="Arial" w:hAnsi="Arial" w:cs="Arial"/>
                            <w:sz w:val="20"/>
                            <w:lang w:val="de-DE"/>
                          </w:rPr>
                        </w:pPr>
                        <w:r>
                          <w:rPr>
                            <w:rFonts w:ascii="Arial" w:hAnsi="Arial" w:cs="Arial"/>
                            <w:sz w:val="20"/>
                            <w:lang w:val="de-DE"/>
                          </w:rPr>
                          <w:t>f</w:t>
                        </w:r>
                        <w:r>
                          <w:rPr>
                            <w:rFonts w:ascii="Arial" w:hAnsi="Arial" w:cs="Arial"/>
                            <w:sz w:val="20"/>
                            <w:vertAlign w:val="subscript"/>
                            <w:lang w:val="de-DE"/>
                          </w:rPr>
                          <w:t>2</w:t>
                        </w:r>
                      </w:p>
                    </w:txbxContent>
                  </v:textbox>
                </v:shape>
              </v:group>
            </w:pict>
          </mc:Fallback>
        </mc:AlternateContent>
      </w:r>
      <w:r>
        <w:rPr>
          <w:rFonts w:ascii="Arial" w:hAnsi="Arial"/>
          <w:noProof/>
          <w:sz w:val="22"/>
          <w:szCs w:val="22"/>
          <w:lang w:val="en-US" w:eastAsia="zh-CN"/>
        </w:rPr>
        <w:drawing>
          <wp:inline distT="0" distB="0" distL="0" distR="0" wp14:anchorId="2625047A" wp14:editId="7529879F">
            <wp:extent cx="5715000" cy="2209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2209800"/>
                    </a:xfrm>
                    <a:prstGeom prst="rect">
                      <a:avLst/>
                    </a:prstGeom>
                    <a:noFill/>
                    <a:ln>
                      <a:noFill/>
                    </a:ln>
                  </pic:spPr>
                </pic:pic>
              </a:graphicData>
            </a:graphic>
          </wp:inline>
        </w:drawing>
      </w:r>
    </w:p>
    <w:p w:rsidR="00926FED" w:rsidRDefault="00926FED" w:rsidP="0059218F">
      <w:pPr>
        <w:rPr>
          <w:lang w:val="en-US"/>
        </w:rPr>
      </w:pPr>
    </w:p>
    <w:p w:rsidR="0059218F" w:rsidRPr="0059218F" w:rsidRDefault="0059218F" w:rsidP="00926FED">
      <w:pPr>
        <w:rPr>
          <w:lang w:val="en-US"/>
        </w:rPr>
      </w:pPr>
      <w:r w:rsidRPr="0059218F">
        <w:rPr>
          <w:lang w:val="en-US"/>
        </w:rPr>
        <w:lastRenderedPageBreak/>
        <w:t>The advantage of this presentation method is that it provides a good, although subjective, impression on the band occupancy at a glance. The disadvantage is that it does not quantify the occupancy on each frequency so that there is no objective value allowing direct comparison with other results. This, however, may be provided by an accompanying diagram showing the relative time during which each frequency was occupied. Figure 19 shows this diagram for the same measurement as in Fig</w:t>
      </w:r>
      <w:r w:rsidR="00926FED">
        <w:rPr>
          <w:lang w:val="en-US"/>
        </w:rPr>
        <w:t>.</w:t>
      </w:r>
      <w:r w:rsidRPr="0059218F">
        <w:rPr>
          <w:lang w:val="en-US"/>
        </w:rPr>
        <w:t xml:space="preserve"> 18.</w:t>
      </w:r>
    </w:p>
    <w:p w:rsidR="0059218F" w:rsidRPr="00150316" w:rsidRDefault="0059218F" w:rsidP="0059218F">
      <w:pPr>
        <w:pStyle w:val="FigureNo"/>
      </w:pPr>
      <w:r w:rsidRPr="00150316">
        <w:t>Figure 19</w:t>
      </w:r>
    </w:p>
    <w:p w:rsidR="0059218F" w:rsidRPr="00150316" w:rsidRDefault="0059218F" w:rsidP="0059218F">
      <w:pPr>
        <w:pStyle w:val="Figuretitle"/>
      </w:pPr>
      <w:r w:rsidRPr="00150316">
        <w:t>Objective frequency band occupancy</w:t>
      </w:r>
    </w:p>
    <w:p w:rsidR="0059218F" w:rsidRPr="00150316" w:rsidRDefault="0059218F" w:rsidP="00926FED">
      <w:pPr>
        <w:jc w:val="center"/>
        <w:rPr>
          <w:rFonts w:ascii="Arial" w:hAnsi="Arial"/>
          <w:sz w:val="22"/>
          <w:szCs w:val="22"/>
        </w:rPr>
      </w:pPr>
      <w:r>
        <w:rPr>
          <w:noProof/>
          <w:lang w:val="en-US" w:eastAsia="zh-CN"/>
        </w:rPr>
        <mc:AlternateContent>
          <mc:Choice Requires="wpg">
            <w:drawing>
              <wp:anchor distT="0" distB="0" distL="114300" distR="114300" simplePos="0" relativeHeight="251670528" behindDoc="0" locked="0" layoutInCell="1" allowOverlap="1" wp14:anchorId="5544CDA8" wp14:editId="4B927947">
                <wp:simplePos x="0" y="0"/>
                <wp:positionH relativeFrom="column">
                  <wp:posOffset>1280160</wp:posOffset>
                </wp:positionH>
                <wp:positionV relativeFrom="paragraph">
                  <wp:posOffset>2049780</wp:posOffset>
                </wp:positionV>
                <wp:extent cx="2962275" cy="581025"/>
                <wp:effectExtent l="3810" t="20955"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2275" cy="581025"/>
                          <a:chOff x="3150" y="6945"/>
                          <a:chExt cx="4665" cy="915"/>
                        </a:xfrm>
                      </wpg:grpSpPr>
                      <wps:wsp>
                        <wps:cNvPr id="62" name="Line 439"/>
                        <wps:cNvCnPr/>
                        <wps:spPr bwMode="auto">
                          <a:xfrm flipV="1">
                            <a:off x="7560" y="694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440"/>
                        <wps:cNvCnPr/>
                        <wps:spPr bwMode="auto">
                          <a:xfrm flipV="1">
                            <a:off x="3390" y="694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Text Box 441"/>
                        <wps:cNvSpPr txBox="1">
                          <a:spLocks noChangeArrowheads="1"/>
                        </wps:cNvSpPr>
                        <wps:spPr bwMode="auto">
                          <a:xfrm>
                            <a:off x="3150" y="7425"/>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836340" w:rsidRDefault="00EA1046" w:rsidP="0059218F">
                              <w:pPr>
                                <w:spacing w:before="0"/>
                                <w:jc w:val="center"/>
                                <w:rPr>
                                  <w:rFonts w:ascii="Arial" w:hAnsi="Arial" w:cs="Arial"/>
                                  <w:sz w:val="20"/>
                                  <w:lang w:val="de-DE"/>
                                </w:rPr>
                              </w:pPr>
                              <w:r w:rsidRPr="00836340">
                                <w:rPr>
                                  <w:rFonts w:ascii="Arial" w:hAnsi="Arial" w:cs="Arial"/>
                                  <w:sz w:val="20"/>
                                  <w:lang w:val="de-DE"/>
                                </w:rPr>
                                <w:t>f</w:t>
                              </w:r>
                              <w:r w:rsidRPr="00836340">
                                <w:rPr>
                                  <w:rFonts w:ascii="Arial" w:hAnsi="Arial" w:cs="Arial"/>
                                  <w:sz w:val="20"/>
                                  <w:vertAlign w:val="subscript"/>
                                  <w:lang w:val="de-DE"/>
                                </w:rPr>
                                <w:t>1</w:t>
                              </w:r>
                            </w:p>
                          </w:txbxContent>
                        </wps:txbx>
                        <wps:bodyPr rot="0" vert="horz" wrap="square" lIns="91440" tIns="45720" rIns="91440" bIns="45720" anchor="t" anchorCtr="0" upright="1">
                          <a:noAutofit/>
                        </wps:bodyPr>
                      </wps:wsp>
                      <wps:wsp>
                        <wps:cNvPr id="65" name="Text Box 442"/>
                        <wps:cNvSpPr txBox="1">
                          <a:spLocks noChangeArrowheads="1"/>
                        </wps:cNvSpPr>
                        <wps:spPr bwMode="auto">
                          <a:xfrm>
                            <a:off x="7335" y="7425"/>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836340" w:rsidRDefault="00EA1046" w:rsidP="0059218F">
                              <w:pPr>
                                <w:spacing w:before="0"/>
                                <w:jc w:val="center"/>
                                <w:rPr>
                                  <w:rFonts w:ascii="Arial" w:hAnsi="Arial" w:cs="Arial"/>
                                  <w:sz w:val="20"/>
                                  <w:lang w:val="de-DE"/>
                                </w:rPr>
                              </w:pPr>
                              <w:r>
                                <w:rPr>
                                  <w:rFonts w:ascii="Arial" w:hAnsi="Arial" w:cs="Arial"/>
                                  <w:sz w:val="20"/>
                                  <w:lang w:val="de-DE"/>
                                </w:rPr>
                                <w:t>f</w:t>
                              </w:r>
                              <w:r>
                                <w:rPr>
                                  <w:rFonts w:ascii="Arial" w:hAnsi="Arial" w:cs="Arial"/>
                                  <w:sz w:val="20"/>
                                  <w:vertAlign w:val="subscript"/>
                                  <w:lang w:val="de-DE"/>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682" style="position:absolute;left:0;text-align:left;margin-left:100.8pt;margin-top:161.4pt;width:233.25pt;height:45.75pt;z-index:251670528" coordorigin="3150,6945" coordsize="466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">
                <v:line id="Line 439" o:spid="_x0000_s1683" style="position:absolute;flip:y;visibility:visible;mso-wrap-style:square" from="7560,6945" to="7560,7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A48QAAADbAAAADwAAAGRycy9kb3ducmV2LnhtbESPQWvCQBCF70L/wzIFL0E3Kkgb3YTW&#10;KhTEQ60Hj0N2moRmZ0N2qum/7xYEj48373vz1sXgWnWhPjSeDcymKSji0tuGKwOnz93kCVQQZIut&#10;ZzLwSwGK/GG0xsz6K3/Q5SiVihAOGRqoRbpM61DW5DBMfUccvS/fO5Qo+0rbHq8R7lo9T9Oldthw&#10;bKixo01N5ffxx8U3dgd+WyySV6eT5Jm2Z9mnWowZPw4vK1BCg9yPb+l3a2A5h/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h8DjxAAAANsAAAAPAAAAAAAAAAAA&#10;AAAAAKECAABkcnMvZG93bnJldi54bWxQSwUGAAAAAAQABAD5AAAAkgMAAAAA&#10;">
                  <v:stroke endarrow="block"/>
                </v:line>
                <v:line id="Line 440" o:spid="_x0000_s1684" style="position:absolute;flip:y;visibility:visible;mso-wrap-style:square" from="3390,6945" to="3390,7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tleMQAAADbAAAADwAAAGRycy9kb3ducmV2LnhtbESPT2vCQBDF74V+h2UKXkLdaEDa1FXq&#10;PyiIB9Meehyy0yQ0Oxuyo8Zv7xaEHh9v3u/Nmy8H16oz9aHxbGAyTkERl942XBn4+tw9v4AKgmyx&#10;9UwGrhRguXh8mGNu/YWPdC6kUhHCIUcDtUiXax3KmhyGse+Io/fje4cSZV9p2+Mlwl2rp2k60w4b&#10;jg01drSuqfwtTi6+sTvwJsuSldNJ8krbb9mnWowZPQ3vb6CEBvk/vqc/rIFZ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2V4xAAAANsAAAAPAAAAAAAAAAAA&#10;AAAAAKECAABkcnMvZG93bnJldi54bWxQSwUGAAAAAAQABAD5AAAAkgMAAAAA&#10;">
                  <v:stroke endarrow="block"/>
                </v:line>
                <v:shape id="Text Box 441" o:spid="_x0000_s1685" type="#_x0000_t202" style="position:absolute;left:3150;top:7425;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EA1046" w:rsidRPr="00836340" w:rsidRDefault="00EA1046" w:rsidP="0059218F">
                        <w:pPr>
                          <w:spacing w:before="0"/>
                          <w:jc w:val="center"/>
                          <w:rPr>
                            <w:rFonts w:ascii="Arial" w:hAnsi="Arial" w:cs="Arial"/>
                            <w:sz w:val="20"/>
                            <w:lang w:val="de-DE"/>
                          </w:rPr>
                        </w:pPr>
                        <w:r w:rsidRPr="00836340">
                          <w:rPr>
                            <w:rFonts w:ascii="Arial" w:hAnsi="Arial" w:cs="Arial"/>
                            <w:sz w:val="20"/>
                            <w:lang w:val="de-DE"/>
                          </w:rPr>
                          <w:t>f</w:t>
                        </w:r>
                        <w:r w:rsidRPr="00836340">
                          <w:rPr>
                            <w:rFonts w:ascii="Arial" w:hAnsi="Arial" w:cs="Arial"/>
                            <w:sz w:val="20"/>
                            <w:vertAlign w:val="subscript"/>
                            <w:lang w:val="de-DE"/>
                          </w:rPr>
                          <w:t>1</w:t>
                        </w:r>
                      </w:p>
                    </w:txbxContent>
                  </v:textbox>
                </v:shape>
                <v:shape id="Text Box 442" o:spid="_x0000_s1686" type="#_x0000_t202" style="position:absolute;left:7335;top:7425;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EA1046" w:rsidRPr="00836340" w:rsidRDefault="00EA1046" w:rsidP="0059218F">
                        <w:pPr>
                          <w:spacing w:before="0"/>
                          <w:jc w:val="center"/>
                          <w:rPr>
                            <w:rFonts w:ascii="Arial" w:hAnsi="Arial" w:cs="Arial"/>
                            <w:sz w:val="20"/>
                            <w:lang w:val="de-DE"/>
                          </w:rPr>
                        </w:pPr>
                        <w:r>
                          <w:rPr>
                            <w:rFonts w:ascii="Arial" w:hAnsi="Arial" w:cs="Arial"/>
                            <w:sz w:val="20"/>
                            <w:lang w:val="de-DE"/>
                          </w:rPr>
                          <w:t>f</w:t>
                        </w:r>
                        <w:r>
                          <w:rPr>
                            <w:rFonts w:ascii="Arial" w:hAnsi="Arial" w:cs="Arial"/>
                            <w:sz w:val="20"/>
                            <w:vertAlign w:val="subscript"/>
                            <w:lang w:val="de-DE"/>
                          </w:rPr>
                          <w:t>2</w:t>
                        </w:r>
                      </w:p>
                    </w:txbxContent>
                  </v:textbox>
                </v:shape>
              </v:group>
            </w:pict>
          </mc:Fallback>
        </mc:AlternateContent>
      </w:r>
      <w:r>
        <w:rPr>
          <w:rFonts w:ascii="Arial" w:hAnsi="Arial"/>
          <w:noProof/>
          <w:sz w:val="22"/>
          <w:szCs w:val="22"/>
          <w:lang w:val="en-US" w:eastAsia="zh-CN"/>
        </w:rPr>
        <w:drawing>
          <wp:inline distT="0" distB="0" distL="0" distR="0" wp14:anchorId="4D436B10" wp14:editId="2E6F2F96">
            <wp:extent cx="5381625" cy="23431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81625" cy="2343150"/>
                    </a:xfrm>
                    <a:prstGeom prst="rect">
                      <a:avLst/>
                    </a:prstGeom>
                    <a:noFill/>
                    <a:ln>
                      <a:noFill/>
                    </a:ln>
                  </pic:spPr>
                </pic:pic>
              </a:graphicData>
            </a:graphic>
          </wp:inline>
        </w:drawing>
      </w:r>
    </w:p>
    <w:p w:rsidR="0059218F" w:rsidRPr="00150316" w:rsidRDefault="0059218F" w:rsidP="0059218F">
      <w:pPr>
        <w:rPr>
          <w:rFonts w:ascii="Arial" w:hAnsi="Arial"/>
          <w:sz w:val="22"/>
          <w:szCs w:val="22"/>
        </w:rPr>
      </w:pPr>
    </w:p>
    <w:p w:rsidR="00926FED" w:rsidRDefault="00926FED" w:rsidP="0059218F">
      <w:pPr>
        <w:rPr>
          <w:lang w:val="en-US"/>
        </w:rPr>
      </w:pPr>
    </w:p>
    <w:p w:rsidR="0059218F" w:rsidRPr="0059218F" w:rsidRDefault="0059218F" w:rsidP="00926FED">
      <w:pPr>
        <w:rPr>
          <w:lang w:val="en-US"/>
        </w:rPr>
      </w:pPr>
      <w:r w:rsidRPr="0059218F">
        <w:rPr>
          <w:lang w:val="en-US"/>
        </w:rPr>
        <w:t>To get the complete information, both presentations are necessary. From Fig</w:t>
      </w:r>
      <w:r w:rsidR="00926FED">
        <w:rPr>
          <w:lang w:val="en-US"/>
        </w:rPr>
        <w:t>.</w:t>
      </w:r>
      <w:r w:rsidRPr="0059218F">
        <w:rPr>
          <w:lang w:val="en-US"/>
        </w:rPr>
        <w:t xml:space="preserve"> 18, for example, it can be seen that the frequency 868.35 MHz (</w:t>
      </w:r>
      <w:r w:rsidRPr="00926FED">
        <w:rPr>
          <w:i/>
          <w:iCs/>
          <w:lang w:val="en-US"/>
        </w:rPr>
        <w:t>f</w:t>
      </w:r>
      <w:r w:rsidRPr="0059218F">
        <w:rPr>
          <w:vertAlign w:val="subscript"/>
          <w:lang w:val="en-US"/>
        </w:rPr>
        <w:t>2</w:t>
      </w:r>
      <w:r w:rsidRPr="0059218F">
        <w:rPr>
          <w:lang w:val="en-US"/>
        </w:rPr>
        <w:t>) was occupied for around 70% of the time. However, we cannot see how the occupancy was spread over the day. It may be a constant emission for 7 out of 10</w:t>
      </w:r>
      <w:r w:rsidR="00926FED">
        <w:rPr>
          <w:lang w:val="en-US"/>
        </w:rPr>
        <w:t> </w:t>
      </w:r>
      <w:r w:rsidRPr="0059218F">
        <w:rPr>
          <w:lang w:val="en-US"/>
        </w:rPr>
        <w:t>h of monitoring. Only if we also look at Fig</w:t>
      </w:r>
      <w:r w:rsidR="00926FED">
        <w:rPr>
          <w:lang w:val="en-US"/>
        </w:rPr>
        <w:t>.</w:t>
      </w:r>
      <w:r w:rsidRPr="0059218F">
        <w:rPr>
          <w:lang w:val="en-US"/>
        </w:rPr>
        <w:t xml:space="preserve"> 17 it becomes clear that the transmitter was present during the whole monitoring period, but it was a TDMA system with an average duty cycle of 70% rather than a constant emission for 7 of 10 h. The occupancy value of 864.5 MHz (</w:t>
      </w:r>
      <w:r w:rsidRPr="00926FED">
        <w:rPr>
          <w:i/>
          <w:iCs/>
          <w:lang w:val="en-US"/>
        </w:rPr>
        <w:t>f</w:t>
      </w:r>
      <w:r w:rsidRPr="0059218F">
        <w:rPr>
          <w:vertAlign w:val="subscript"/>
          <w:lang w:val="en-US"/>
        </w:rPr>
        <w:t>1</w:t>
      </w:r>
      <w:r w:rsidRPr="0059218F">
        <w:rPr>
          <w:lang w:val="en-US"/>
        </w:rPr>
        <w:t>) is nearly the same (65%), but its distribution over the day is completely different as we can see in Fig</w:t>
      </w:r>
      <w:r w:rsidR="00926FED">
        <w:rPr>
          <w:lang w:val="en-US"/>
        </w:rPr>
        <w:t>.</w:t>
      </w:r>
      <w:r w:rsidRPr="0059218F">
        <w:rPr>
          <w:lang w:val="en-US"/>
        </w:rPr>
        <w:t xml:space="preserve"> 18.</w:t>
      </w:r>
    </w:p>
    <w:p w:rsidR="0059218F" w:rsidRPr="0059218F" w:rsidRDefault="0059218F" w:rsidP="00926FED">
      <w:pPr>
        <w:rPr>
          <w:lang w:val="en-US"/>
        </w:rPr>
      </w:pPr>
      <w:r w:rsidRPr="0059218F">
        <w:rPr>
          <w:lang w:val="en-US"/>
        </w:rPr>
        <w:t>The total band occupancy (FBO) of 17.31% at the bottom of Fig</w:t>
      </w:r>
      <w:r w:rsidR="00926FED">
        <w:rPr>
          <w:lang w:val="en-US"/>
        </w:rPr>
        <w:t>.</w:t>
      </w:r>
      <w:r w:rsidRPr="0059218F">
        <w:rPr>
          <w:lang w:val="en-US"/>
        </w:rPr>
        <w:t xml:space="preserve"> 19 is the pure integration of all measurement samples collected on any frequency over the whole monitoring period that had levels above the threshold. In other words, this is the area in Fig</w:t>
      </w:r>
      <w:r w:rsidR="00926FED">
        <w:rPr>
          <w:lang w:val="en-US"/>
        </w:rPr>
        <w:t>.</w:t>
      </w:r>
      <w:r w:rsidRPr="0059218F">
        <w:rPr>
          <w:lang w:val="en-US"/>
        </w:rPr>
        <w:t xml:space="preserve"> 18 that is </w:t>
      </w:r>
      <w:r w:rsidRPr="0059218F">
        <w:rPr>
          <w:u w:val="single"/>
          <w:lang w:val="en-US"/>
        </w:rPr>
        <w:t>not</w:t>
      </w:r>
      <w:r w:rsidRPr="0059218F">
        <w:rPr>
          <w:lang w:val="en-US"/>
        </w:rPr>
        <w:t xml:space="preserve"> blue. This value should not be mixed up with frequency resource occupancy (SRO) which is considerably higher. When only the spectrogram like in Fig</w:t>
      </w:r>
      <w:r w:rsidR="00926FED">
        <w:rPr>
          <w:lang w:val="en-US"/>
        </w:rPr>
        <w:t>.</w:t>
      </w:r>
      <w:r w:rsidRPr="0059218F">
        <w:rPr>
          <w:lang w:val="en-US"/>
        </w:rPr>
        <w:t xml:space="preserve"> 17 is presented, the resulting FBO should also be given as a figure in order to provide a means to quantify the result and compare it with others.</w:t>
      </w:r>
    </w:p>
    <w:p w:rsidR="0059218F" w:rsidRPr="0059218F" w:rsidRDefault="0059218F" w:rsidP="00926FED">
      <w:pPr>
        <w:rPr>
          <w:lang w:val="en-US"/>
        </w:rPr>
      </w:pPr>
      <w:r w:rsidRPr="0059218F">
        <w:rPr>
          <w:lang w:val="en-US"/>
        </w:rPr>
        <w:t>Example: There are only four usable channels in the frequency range 865.4 to 867.6 MHz (RFID channels). In Fig</w:t>
      </w:r>
      <w:r w:rsidR="00926FED">
        <w:rPr>
          <w:lang w:val="en-US"/>
        </w:rPr>
        <w:t>.</w:t>
      </w:r>
      <w:r w:rsidRPr="0059218F">
        <w:rPr>
          <w:lang w:val="en-US"/>
        </w:rPr>
        <w:t xml:space="preserve"> 18 we can see that all four channels are continuously occupied, but with a level below the threshold which is why these emissions don’t contribute to the occupancy in Fig</w:t>
      </w:r>
      <w:r w:rsidR="00926FED">
        <w:rPr>
          <w:lang w:val="en-US"/>
        </w:rPr>
        <w:t>.</w:t>
      </w:r>
      <w:r w:rsidRPr="0059218F">
        <w:rPr>
          <w:lang w:val="en-US"/>
        </w:rPr>
        <w:t xml:space="preserve"> 18. Had their levels been above the threshold, they would appear as four narrow lines in Fig</w:t>
      </w:r>
      <w:r w:rsidR="00926FED">
        <w:rPr>
          <w:lang w:val="en-US"/>
        </w:rPr>
        <w:t>.</w:t>
      </w:r>
      <w:r w:rsidRPr="0059218F">
        <w:rPr>
          <w:lang w:val="en-US"/>
        </w:rPr>
        <w:t xml:space="preserve"> 18 and four distinct peaks of 100% in Fig</w:t>
      </w:r>
      <w:r w:rsidR="00926FED">
        <w:rPr>
          <w:lang w:val="en-US"/>
        </w:rPr>
        <w:t>.</w:t>
      </w:r>
      <w:r w:rsidRPr="0059218F">
        <w:rPr>
          <w:lang w:val="en-US"/>
        </w:rPr>
        <w:t xml:space="preserve"> 19. The FBO value of this frequency range would still be very low because most of the area in Fig</w:t>
      </w:r>
      <w:r w:rsidR="00926FED">
        <w:rPr>
          <w:lang w:val="en-US"/>
        </w:rPr>
        <w:t>.</w:t>
      </w:r>
      <w:r w:rsidRPr="0059218F">
        <w:rPr>
          <w:lang w:val="en-US"/>
        </w:rPr>
        <w:t xml:space="preserve"> 18 would still be blue. However, the SRO of this frequency range would be 100% because all available resources (4 channels) are continuously occupied.</w:t>
      </w:r>
    </w:p>
    <w:p w:rsidR="0059218F" w:rsidRPr="0059218F" w:rsidRDefault="0059218F" w:rsidP="0059218F">
      <w:pPr>
        <w:rPr>
          <w:lang w:val="en-US"/>
        </w:rPr>
      </w:pPr>
      <w:r w:rsidRPr="0059218F">
        <w:rPr>
          <w:lang w:val="en-US"/>
        </w:rPr>
        <w:t xml:space="preserve">The information in Fig. 18 is somewhat similar to Fig. 16 also displaying the results of a band measurement. However, both diagrams have a different frequency resolution: Fig. 16 shows one vertical bar per frequency channel (which even may be of different widths), whereas the horizontal </w:t>
      </w:r>
      <w:r w:rsidRPr="0059218F">
        <w:rPr>
          <w:lang w:val="en-US"/>
        </w:rPr>
        <w:lastRenderedPageBreak/>
        <w:t>resolution in Fig. 19 is the frequency resolution used for the measurement (independent of the channel width). Therefore, the band occupancy (FBO) cannot be directly taken from Fig. 16.</w:t>
      </w:r>
    </w:p>
    <w:p w:rsidR="0059218F" w:rsidRPr="0059218F" w:rsidRDefault="0059218F" w:rsidP="00926FED">
      <w:pPr>
        <w:pStyle w:val="Heading2"/>
        <w:rPr>
          <w:lang w:val="en-US" w:eastAsia="ko-KR"/>
        </w:rPr>
      </w:pPr>
      <w:bookmarkStart w:id="47" w:name="_Toc337547365"/>
      <w:r w:rsidRPr="0059218F">
        <w:rPr>
          <w:lang w:val="en-US" w:eastAsia="ko-KR"/>
        </w:rPr>
        <w:t>7.4</w:t>
      </w:r>
      <w:r w:rsidRPr="0059218F">
        <w:rPr>
          <w:lang w:val="en-US" w:eastAsia="ko-KR"/>
        </w:rPr>
        <w:tab/>
      </w:r>
      <w:r w:rsidRPr="0059218F">
        <w:rPr>
          <w:lang w:val="en-US"/>
        </w:rPr>
        <w:t>Spectrum</w:t>
      </w:r>
      <w:r w:rsidRPr="0059218F">
        <w:rPr>
          <w:lang w:val="en-US" w:eastAsia="ko-KR"/>
        </w:rPr>
        <w:t xml:space="preserve"> resource occupancy</w:t>
      </w:r>
      <w:bookmarkEnd w:id="47"/>
    </w:p>
    <w:p w:rsidR="0059218F" w:rsidRPr="0059218F" w:rsidRDefault="0059218F" w:rsidP="00926FED">
      <w:pPr>
        <w:rPr>
          <w:lang w:val="en-US"/>
        </w:rPr>
      </w:pPr>
      <w:r w:rsidRPr="0059218F">
        <w:rPr>
          <w:lang w:val="en-US" w:eastAsia="ko-KR"/>
        </w:rPr>
        <w:t xml:space="preserve">As an example of utilizing the </w:t>
      </w:r>
      <w:r w:rsidRPr="0059218F">
        <w:rPr>
          <w:lang w:val="en-US"/>
        </w:rPr>
        <w:t>results of spectrum resource occupancy measurements, a long-term measurement of two different frequency bands allocated to FM broadcasting links was carried out using fixed and mobile monitoring equipment as illustrated in Fig</w:t>
      </w:r>
      <w:r w:rsidR="00926FED">
        <w:rPr>
          <w:lang w:val="en-US"/>
        </w:rPr>
        <w:t>.</w:t>
      </w:r>
      <w:r w:rsidRPr="0059218F">
        <w:rPr>
          <w:lang w:val="en-US"/>
        </w:rPr>
        <w:t xml:space="preserve"> 20.</w:t>
      </w:r>
    </w:p>
    <w:p w:rsidR="0059218F" w:rsidRPr="0059218F" w:rsidRDefault="0059218F" w:rsidP="0059218F">
      <w:pPr>
        <w:pStyle w:val="FigureNo"/>
        <w:rPr>
          <w:lang w:val="en-US" w:eastAsia="ko-KR"/>
        </w:rPr>
      </w:pPr>
      <w:r w:rsidRPr="0059218F">
        <w:rPr>
          <w:lang w:val="en-US" w:eastAsia="ko-KR"/>
        </w:rPr>
        <w:t>FIGURE 20</w:t>
      </w:r>
    </w:p>
    <w:p w:rsidR="0059218F" w:rsidRPr="0059218F" w:rsidRDefault="0059218F" w:rsidP="0059218F">
      <w:pPr>
        <w:pStyle w:val="Figuretitle"/>
        <w:rPr>
          <w:lang w:val="en-US" w:eastAsia="ko-KR"/>
        </w:rPr>
      </w:pPr>
      <w:r w:rsidRPr="0059218F">
        <w:rPr>
          <w:lang w:val="en-US" w:eastAsia="ko-KR"/>
        </w:rPr>
        <w:t>Used fixed (left) and mobile (right) monitoring system to measure the spectrum occupancy</w:t>
      </w:r>
    </w:p>
    <w:p w:rsidR="0059218F" w:rsidRPr="00150316" w:rsidRDefault="0059218F" w:rsidP="00694E4E">
      <w:pPr>
        <w:rPr>
          <w:lang w:val="en-GB"/>
        </w:rPr>
      </w:pPr>
      <w:r>
        <w:rPr>
          <w:noProof/>
          <w:lang w:val="en-US" w:eastAsia="zh-CN"/>
        </w:rPr>
        <w:drawing>
          <wp:anchor distT="0" distB="0" distL="114300" distR="114300" simplePos="0" relativeHeight="251677696" behindDoc="0" locked="0" layoutInCell="1" allowOverlap="1" wp14:anchorId="7A81611C" wp14:editId="50776449">
            <wp:simplePos x="0" y="0"/>
            <wp:positionH relativeFrom="column">
              <wp:posOffset>383540</wp:posOffset>
            </wp:positionH>
            <wp:positionV relativeFrom="line">
              <wp:posOffset>128905</wp:posOffset>
            </wp:positionV>
            <wp:extent cx="5659120" cy="1567815"/>
            <wp:effectExtent l="0" t="0" r="0" b="0"/>
            <wp:wrapSquare wrapText="bothSides"/>
            <wp:docPr id="60" name="Picture 60" descr="DRW00000f100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RW00000f100eb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9120" cy="156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218F" w:rsidRPr="0059218F" w:rsidRDefault="0059218F" w:rsidP="0059218F">
      <w:pPr>
        <w:rPr>
          <w:lang w:val="en-US" w:eastAsia="ko-KR"/>
        </w:rPr>
      </w:pPr>
    </w:p>
    <w:p w:rsidR="0059218F" w:rsidRPr="0059218F" w:rsidRDefault="0059218F" w:rsidP="0059218F">
      <w:pPr>
        <w:rPr>
          <w:lang w:val="en-US" w:eastAsia="ko-KR"/>
        </w:rPr>
      </w:pPr>
    </w:p>
    <w:p w:rsidR="0059218F" w:rsidRPr="0059218F" w:rsidRDefault="0059218F" w:rsidP="0059218F">
      <w:pPr>
        <w:rPr>
          <w:lang w:val="en-US" w:eastAsia="ko-KR"/>
        </w:rPr>
      </w:pPr>
    </w:p>
    <w:p w:rsidR="0059218F" w:rsidRPr="0059218F" w:rsidRDefault="0059218F" w:rsidP="0059218F">
      <w:pPr>
        <w:rPr>
          <w:lang w:val="en-US" w:eastAsia="ko-KR"/>
        </w:rPr>
      </w:pPr>
    </w:p>
    <w:p w:rsidR="0059218F" w:rsidRPr="0059218F" w:rsidRDefault="0059218F" w:rsidP="0059218F">
      <w:pPr>
        <w:rPr>
          <w:lang w:val="en-US" w:eastAsia="ko-KR"/>
        </w:rPr>
      </w:pPr>
    </w:p>
    <w:p w:rsidR="0059218F" w:rsidRPr="0059218F" w:rsidRDefault="0059218F" w:rsidP="0059218F">
      <w:pPr>
        <w:rPr>
          <w:lang w:val="en-US" w:eastAsia="ko-KR"/>
        </w:rPr>
      </w:pPr>
    </w:p>
    <w:p w:rsidR="00690E3F" w:rsidRDefault="00690E3F" w:rsidP="0059218F">
      <w:pPr>
        <w:rPr>
          <w:lang w:val="en-US" w:eastAsia="ko-KR"/>
        </w:rPr>
      </w:pPr>
    </w:p>
    <w:p w:rsidR="00690E3F" w:rsidRDefault="00690E3F" w:rsidP="0059218F">
      <w:pPr>
        <w:rPr>
          <w:lang w:val="en-US" w:eastAsia="ko-KR"/>
        </w:rPr>
      </w:pPr>
    </w:p>
    <w:p w:rsidR="0059218F" w:rsidRPr="0059218F" w:rsidRDefault="0059218F" w:rsidP="0059218F">
      <w:pPr>
        <w:rPr>
          <w:lang w:val="en-US" w:eastAsia="ko-KR"/>
        </w:rPr>
      </w:pPr>
      <w:r w:rsidRPr="0059218F">
        <w:rPr>
          <w:lang w:val="en-US" w:eastAsia="ko-KR"/>
        </w:rPr>
        <w:t>The FM broadcasting links are used to transport programme contents from a remote production site to the nearest studio, between studios, or from th</w:t>
      </w:r>
      <w:r w:rsidR="00F127F1">
        <w:rPr>
          <w:lang w:val="en-US" w:eastAsia="ko-KR"/>
        </w:rPr>
        <w:t>e studio to a transmitter site.</w:t>
      </w:r>
    </w:p>
    <w:p w:rsidR="0059218F" w:rsidRPr="0059218F" w:rsidRDefault="0059218F" w:rsidP="0059218F">
      <w:pPr>
        <w:rPr>
          <w:lang w:val="en-US" w:eastAsia="ko-KR"/>
        </w:rPr>
      </w:pPr>
      <w:r w:rsidRPr="0059218F">
        <w:rPr>
          <w:lang w:val="en-US"/>
        </w:rPr>
        <w:t>Because the spectrum usage was</w:t>
      </w:r>
      <w:r w:rsidRPr="0059218F">
        <w:rPr>
          <w:lang w:val="en-US" w:eastAsia="ko-KR"/>
        </w:rPr>
        <w:t xml:space="preserve"> </w:t>
      </w:r>
      <w:r w:rsidRPr="0059218F">
        <w:rPr>
          <w:lang w:val="en-US"/>
        </w:rPr>
        <w:t xml:space="preserve">expected </w:t>
      </w:r>
      <w:r w:rsidRPr="0059218F">
        <w:rPr>
          <w:lang w:val="en-US" w:eastAsia="ko-KR"/>
        </w:rPr>
        <w:t>to be very low, the results should justify a reallocation of the 900 MHz range to other communication services. Figure 21 shows the occupancy results for each available channel in both bands separately.</w:t>
      </w:r>
    </w:p>
    <w:p w:rsidR="0059218F" w:rsidRPr="0059218F" w:rsidRDefault="00F127F1" w:rsidP="0059218F">
      <w:pPr>
        <w:pStyle w:val="FigureNo"/>
        <w:rPr>
          <w:lang w:val="en-US" w:eastAsia="ko-KR"/>
        </w:rPr>
      </w:pPr>
      <w:r>
        <w:rPr>
          <w:lang w:val="en-US" w:eastAsia="ko-KR"/>
        </w:rPr>
        <w:t>FIGURE 21</w:t>
      </w:r>
    </w:p>
    <w:p w:rsidR="0059218F" w:rsidRPr="0059218F" w:rsidRDefault="0059218F" w:rsidP="0059218F">
      <w:pPr>
        <w:pStyle w:val="Figuretitle"/>
        <w:rPr>
          <w:lang w:val="en-US" w:eastAsia="ko-KR"/>
        </w:rPr>
      </w:pPr>
      <w:r w:rsidRPr="0059218F">
        <w:rPr>
          <w:lang w:val="en-US" w:eastAsia="ko-KR"/>
        </w:rPr>
        <w:t>Measurement result of the FM broadcasting links service (942~959 MHz, 1 700~1 710 MHz)</w:t>
      </w:r>
    </w:p>
    <w:p w:rsidR="0059218F" w:rsidRPr="00150316" w:rsidRDefault="0059218F" w:rsidP="00694E4E">
      <w:pPr>
        <w:rPr>
          <w:noProof/>
          <w:lang w:eastAsia="de-DE"/>
        </w:rPr>
      </w:pPr>
      <w:r>
        <w:rPr>
          <w:noProof/>
          <w:lang w:val="en-US" w:eastAsia="zh-CN"/>
        </w:rPr>
        <w:drawing>
          <wp:inline distT="0" distB="0" distL="0" distR="0" wp14:anchorId="0F4F1AC4" wp14:editId="68C2874D">
            <wp:extent cx="5524500" cy="21240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4500" cy="2124075"/>
                    </a:xfrm>
                    <a:prstGeom prst="rect">
                      <a:avLst/>
                    </a:prstGeom>
                    <a:noFill/>
                    <a:ln>
                      <a:noFill/>
                    </a:ln>
                  </pic:spPr>
                </pic:pic>
              </a:graphicData>
            </a:graphic>
          </wp:inline>
        </w:drawing>
      </w:r>
    </w:p>
    <w:p w:rsidR="0059218F" w:rsidRPr="00150316" w:rsidRDefault="0059218F" w:rsidP="00694E4E">
      <w:pPr>
        <w:rPr>
          <w:lang w:eastAsia="ko-KR"/>
        </w:rPr>
      </w:pPr>
    </w:p>
    <w:p w:rsidR="0059218F" w:rsidRPr="0059218F" w:rsidRDefault="0059218F" w:rsidP="00694E4E">
      <w:pPr>
        <w:rPr>
          <w:lang w:val="en-US" w:eastAsia="ko-KR"/>
        </w:rPr>
      </w:pPr>
      <w:r w:rsidRPr="0059218F">
        <w:rPr>
          <w:lang w:val="en-US" w:eastAsia="ko-KR"/>
        </w:rPr>
        <w:t>The calculated SRO of the lower band was 3.85% and it was less than 1% in the higher band. This result led to the decision to combine all FM broadcast links services in the upper band, making the lower band available to the mobile communication service which is growing fast.</w:t>
      </w:r>
    </w:p>
    <w:p w:rsidR="0059218F" w:rsidRPr="0059218F" w:rsidRDefault="0059218F" w:rsidP="00690E3F">
      <w:pPr>
        <w:pStyle w:val="Heading2"/>
        <w:rPr>
          <w:lang w:val="en-US"/>
        </w:rPr>
      </w:pPr>
      <w:bookmarkStart w:id="48" w:name="_Toc337547366"/>
      <w:r w:rsidRPr="0059218F">
        <w:rPr>
          <w:lang w:val="en-US"/>
        </w:rPr>
        <w:lastRenderedPageBreak/>
        <w:t>7.5</w:t>
      </w:r>
      <w:r w:rsidRPr="0059218F">
        <w:rPr>
          <w:lang w:val="en-US"/>
        </w:rPr>
        <w:tab/>
        <w:t>Availability of results</w:t>
      </w:r>
      <w:bookmarkEnd w:id="48"/>
    </w:p>
    <w:p w:rsidR="0059218F" w:rsidRPr="0059218F" w:rsidRDefault="0059218F" w:rsidP="0059218F">
      <w:pPr>
        <w:rPr>
          <w:lang w:val="en-US"/>
        </w:rPr>
      </w:pPr>
      <w:r w:rsidRPr="0059218F">
        <w:rPr>
          <w:lang w:val="en-US"/>
        </w:rPr>
        <w:t xml:space="preserve">The results should be made available to all those are working with occupancy results, either in the frequency planning or licensing and enforcement sections. It is preferable to publish them on a website of the intranet of the organization or even in </w:t>
      </w:r>
      <w:r w:rsidR="00F127F1">
        <w:rPr>
          <w:lang w:val="en-US"/>
        </w:rPr>
        <w:t>the internet.</w:t>
      </w:r>
    </w:p>
    <w:p w:rsidR="0059218F" w:rsidRPr="0059218F" w:rsidRDefault="0059218F" w:rsidP="0059218F">
      <w:pPr>
        <w:rPr>
          <w:lang w:val="en-US"/>
        </w:rPr>
      </w:pPr>
      <w:r w:rsidRPr="0059218F">
        <w:rPr>
          <w:lang w:val="en-US"/>
        </w:rPr>
        <w:t>In case the organisation is using a computerized spectrum management and/or licensing programme, the results should be available in the monitoring part of the relevant data base, preferably via an automated data interface.</w:t>
      </w:r>
    </w:p>
    <w:p w:rsidR="0059218F" w:rsidRPr="0059218F" w:rsidRDefault="0059218F" w:rsidP="00694E4E">
      <w:pPr>
        <w:rPr>
          <w:color w:val="000000"/>
          <w:lang w:val="en-US" w:eastAsia="ar-SA"/>
        </w:rPr>
      </w:pPr>
      <w:r w:rsidRPr="0059218F">
        <w:rPr>
          <w:lang w:val="en-US" w:eastAsia="ar-SA"/>
        </w:rPr>
        <w:t>Neighbouring Administrations may be interested in exchanging occupancy data, especially concerning regions near the country borders, to assist in frequency assignments. In such cases it is important to use a unique and unambiguous format that allows correct interpretation of the data the cooperating parties deliver to each other. As an example,</w:t>
      </w:r>
      <w:r w:rsidRPr="0059218F" w:rsidDel="003B2F38">
        <w:rPr>
          <w:bCs/>
          <w:lang w:val="en-US" w:eastAsia="ar-SA"/>
        </w:rPr>
        <w:t xml:space="preserve"> </w:t>
      </w:r>
      <w:r w:rsidRPr="0059218F">
        <w:rPr>
          <w:bCs/>
          <w:lang w:val="en-US" w:eastAsia="ar-SA"/>
        </w:rPr>
        <w:t>Recommendation ITU-R SM.1809 “</w:t>
      </w:r>
      <w:r w:rsidRPr="0059218F">
        <w:rPr>
          <w:lang w:val="en-US"/>
        </w:rPr>
        <w:t xml:space="preserve">Standard data exchange format for frequency band registrations and measurements at monitoring stations” </w:t>
      </w:r>
      <w:r w:rsidRPr="0059218F">
        <w:rPr>
          <w:lang w:val="en-US" w:eastAsia="ar-SA"/>
        </w:rPr>
        <w:t xml:space="preserve">recommends </w:t>
      </w:r>
      <w:r w:rsidRPr="0059218F" w:rsidDel="003B2F38">
        <w:rPr>
          <w:lang w:val="en-US" w:eastAsia="ar-SA"/>
        </w:rPr>
        <w:t xml:space="preserve">the </w:t>
      </w:r>
      <w:r w:rsidRPr="0059218F">
        <w:rPr>
          <w:lang w:val="en-US" w:eastAsia="ar-SA"/>
        </w:rPr>
        <w:t xml:space="preserve">use </w:t>
      </w:r>
      <w:r w:rsidRPr="0059218F" w:rsidDel="003B2F38">
        <w:rPr>
          <w:lang w:val="en-US" w:eastAsia="ar-SA"/>
        </w:rPr>
        <w:t xml:space="preserve">of </w:t>
      </w:r>
      <w:r w:rsidRPr="0059218F" w:rsidDel="003B2F38">
        <w:rPr>
          <w:color w:val="000000"/>
          <w:lang w:val="en-US" w:eastAsia="ar-SA"/>
        </w:rPr>
        <w:t>comma-delimited ASCII (</w:t>
      </w:r>
      <w:r w:rsidRPr="0059218F">
        <w:rPr>
          <w:color w:val="000000"/>
          <w:lang w:val="en-US" w:eastAsia="ar-SA"/>
        </w:rPr>
        <w:t xml:space="preserve">comma separated value </w:t>
      </w:r>
      <w:r w:rsidRPr="0059218F" w:rsidDel="003B2F38">
        <w:rPr>
          <w:color w:val="000000"/>
          <w:lang w:val="en-US" w:eastAsia="ar-SA"/>
        </w:rPr>
        <w:t xml:space="preserve">– </w:t>
      </w:r>
      <w:r w:rsidRPr="0059218F">
        <w:rPr>
          <w:color w:val="000000"/>
          <w:lang w:val="en-US" w:eastAsia="ar-SA"/>
        </w:rPr>
        <w:t xml:space="preserve">CSV) file format for this purpose </w:t>
      </w:r>
      <w:r w:rsidRPr="0059218F" w:rsidDel="003B2F38">
        <w:rPr>
          <w:color w:val="000000"/>
          <w:lang w:val="en-US" w:eastAsia="ar-SA"/>
        </w:rPr>
        <w:t>when exchanging occupancy data</w:t>
      </w:r>
      <w:r w:rsidRPr="0059218F">
        <w:rPr>
          <w:color w:val="000000"/>
          <w:lang w:val="en-US" w:eastAsia="ar-SA"/>
        </w:rPr>
        <w:t>. Most c</w:t>
      </w:r>
      <w:r w:rsidRPr="0059218F" w:rsidDel="003B2F38">
        <w:rPr>
          <w:color w:val="000000"/>
          <w:lang w:val="en-US" w:eastAsia="ar-SA"/>
        </w:rPr>
        <w:t>ommon</w:t>
      </w:r>
      <w:r w:rsidRPr="0059218F">
        <w:rPr>
          <w:color w:val="000000"/>
          <w:lang w:val="en-US" w:eastAsia="ar-SA"/>
        </w:rPr>
        <w:t xml:space="preserve"> database and spreadsheet</w:t>
      </w:r>
      <w:r w:rsidR="00F127F1">
        <w:rPr>
          <w:color w:val="000000"/>
          <w:lang w:val="en-US" w:eastAsia="ar-SA"/>
        </w:rPr>
        <w:t xml:space="preserve"> programs can read this format.</w:t>
      </w:r>
    </w:p>
    <w:p w:rsidR="0059218F" w:rsidRPr="0059218F" w:rsidRDefault="0059218F" w:rsidP="0059218F">
      <w:pPr>
        <w:pStyle w:val="Heading1"/>
        <w:rPr>
          <w:lang w:val="en-US"/>
        </w:rPr>
      </w:pPr>
      <w:bookmarkStart w:id="49" w:name="_Toc337547367"/>
      <w:r w:rsidRPr="0059218F">
        <w:rPr>
          <w:lang w:val="en-US"/>
        </w:rPr>
        <w:t>8</w:t>
      </w:r>
      <w:r w:rsidRPr="0059218F">
        <w:rPr>
          <w:lang w:val="en-US"/>
        </w:rPr>
        <w:tab/>
        <w:t>Special occupancy measurements</w:t>
      </w:r>
      <w:bookmarkEnd w:id="49"/>
    </w:p>
    <w:p w:rsidR="0059218F" w:rsidRPr="0059218F" w:rsidRDefault="0059218F" w:rsidP="0059218F">
      <w:pPr>
        <w:pStyle w:val="Heading2"/>
        <w:rPr>
          <w:lang w:val="en-US"/>
        </w:rPr>
      </w:pPr>
      <w:bookmarkStart w:id="50" w:name="_Toc337547368"/>
      <w:r w:rsidRPr="0059218F">
        <w:rPr>
          <w:lang w:val="en-US"/>
        </w:rPr>
        <w:t>8.1</w:t>
      </w:r>
      <w:r w:rsidRPr="0059218F">
        <w:rPr>
          <w:lang w:val="en-US"/>
        </w:rPr>
        <w:tab/>
        <w:t>Frequency channel occupancy in frequency bands allocated to point-to-point systems of fixed service</w:t>
      </w:r>
      <w:bookmarkEnd w:id="50"/>
    </w:p>
    <w:p w:rsidR="0059218F" w:rsidRPr="0059218F" w:rsidRDefault="0059218F" w:rsidP="0059218F">
      <w:pPr>
        <w:rPr>
          <w:lang w:val="en-US"/>
        </w:rPr>
      </w:pPr>
      <w:r w:rsidRPr="0059218F">
        <w:rPr>
          <w:lang w:val="en-US"/>
        </w:rPr>
        <w:t>Some terrestrial point-to-point systems of fixed service (for example, fixed WiMAX, radio-relay communications, interconnection of base stations for cellular radio systems etc.) use directional links. In this case the detection of an emission at one site using omni-directional antennas results in a certain amount of channel occupancy at this site only (see Fig. 22). But it doesn’t mean that this channel is not usable for other links, even if signal level exceeds threshold level. Several fixed links can use the same channel without creating any harm</w:t>
      </w:r>
      <w:r w:rsidR="00F127F1">
        <w:rPr>
          <w:lang w:val="en-US"/>
        </w:rPr>
        <w:t>ful interference to each other.</w:t>
      </w:r>
    </w:p>
    <w:p w:rsidR="0059218F" w:rsidRPr="0059218F" w:rsidRDefault="0059218F" w:rsidP="0059218F">
      <w:pPr>
        <w:pStyle w:val="FigureNo"/>
        <w:rPr>
          <w:lang w:val="en-US"/>
        </w:rPr>
      </w:pPr>
      <w:r w:rsidRPr="0059218F">
        <w:rPr>
          <w:lang w:val="en-US"/>
        </w:rPr>
        <w:lastRenderedPageBreak/>
        <w:t>Figure 22</w:t>
      </w:r>
    </w:p>
    <w:p w:rsidR="0059218F" w:rsidRPr="0059218F" w:rsidRDefault="0059218F" w:rsidP="0059218F">
      <w:pPr>
        <w:pStyle w:val="Figuretitle"/>
        <w:rPr>
          <w:lang w:val="en-US"/>
        </w:rPr>
      </w:pPr>
      <w:r w:rsidRPr="0059218F">
        <w:rPr>
          <w:lang w:val="en-US"/>
        </w:rPr>
        <w:t>Monitoring of frequency channel occupancy in frequency bands allocated</w:t>
      </w:r>
      <w:r w:rsidRPr="0059218F">
        <w:rPr>
          <w:lang w:val="en-US"/>
        </w:rPr>
        <w:br/>
        <w:t>to point-to-point systems of fixed service</w:t>
      </w:r>
    </w:p>
    <w:p w:rsidR="0059218F" w:rsidRPr="00150316" w:rsidRDefault="0059218F" w:rsidP="0059218F">
      <w:pPr>
        <w:pStyle w:val="Figure"/>
      </w:pPr>
      <w:r>
        <w:rPr>
          <w:noProof/>
          <w:lang w:val="en-US" w:eastAsia="zh-CN"/>
        </w:rPr>
        <w:drawing>
          <wp:inline distT="0" distB="0" distL="0" distR="0" wp14:anchorId="09CD745C" wp14:editId="29F5A9AA">
            <wp:extent cx="4829175" cy="32480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29175" cy="3248025"/>
                    </a:xfrm>
                    <a:prstGeom prst="rect">
                      <a:avLst/>
                    </a:prstGeom>
                    <a:noFill/>
                    <a:ln>
                      <a:noFill/>
                    </a:ln>
                  </pic:spPr>
                </pic:pic>
              </a:graphicData>
            </a:graphic>
          </wp:inline>
        </w:drawing>
      </w:r>
    </w:p>
    <w:p w:rsidR="0059218F" w:rsidRDefault="0059218F" w:rsidP="0059218F"/>
    <w:p w:rsidR="0059218F" w:rsidRPr="0059218F" w:rsidRDefault="0059218F" w:rsidP="0059218F">
      <w:pPr>
        <w:rPr>
          <w:lang w:val="en-US"/>
        </w:rPr>
      </w:pPr>
      <w:r w:rsidRPr="0059218F">
        <w:rPr>
          <w:lang w:val="en-US"/>
        </w:rPr>
        <w:t>However, results of a frequency channel occupancy measurement at the site of</w:t>
      </w:r>
      <w:r w:rsidR="00167693">
        <w:rPr>
          <w:lang w:val="en-US"/>
        </w:rPr>
        <w:t xml:space="preserve"> the monitoring unit using omni-</w:t>
      </w:r>
      <w:r w:rsidRPr="0059218F">
        <w:rPr>
          <w:lang w:val="en-US"/>
        </w:rPr>
        <w:t>directional antennas shows the frequency channel as occupied even if there is an emission from a single l</w:t>
      </w:r>
      <w:r w:rsidR="00F127F1">
        <w:rPr>
          <w:lang w:val="en-US"/>
        </w:rPr>
        <w:t>ink only (for example, Link A).</w:t>
      </w:r>
    </w:p>
    <w:p w:rsidR="0059218F" w:rsidRPr="0059218F" w:rsidRDefault="0059218F" w:rsidP="0059218F">
      <w:pPr>
        <w:rPr>
          <w:lang w:val="en-US"/>
        </w:rPr>
      </w:pPr>
      <w:r w:rsidRPr="0059218F">
        <w:rPr>
          <w:lang w:val="en-US"/>
        </w:rPr>
        <w:t>In this case, the standard occupancy measurement setup will normally not provide the desired information. Depending on the purpose of the occupancy measurement, the following cases may be distinguished:</w:t>
      </w:r>
    </w:p>
    <w:p w:rsidR="0059218F" w:rsidRPr="0059218F" w:rsidRDefault="00690E3F" w:rsidP="00690E3F">
      <w:pPr>
        <w:pStyle w:val="enumlev1"/>
        <w:rPr>
          <w:lang w:val="en-US"/>
        </w:rPr>
      </w:pPr>
      <w:r>
        <w:rPr>
          <w:lang w:val="en-US"/>
        </w:rPr>
        <w:t>–</w:t>
      </w:r>
      <w:r>
        <w:rPr>
          <w:lang w:val="en-US"/>
        </w:rPr>
        <w:tab/>
      </w:r>
      <w:r w:rsidR="0059218F" w:rsidRPr="0059218F">
        <w:rPr>
          <w:lang w:val="en-US"/>
        </w:rPr>
        <w:t>If the measurement is done to find available frequencies for a proposed new fixed link, the measurement should be done with a directional antenna. The monitoring unit has to be placed at both locations of the proposed new link.</w:t>
      </w:r>
    </w:p>
    <w:p w:rsidR="0059218F" w:rsidRPr="0059218F" w:rsidRDefault="00690E3F" w:rsidP="00167693">
      <w:pPr>
        <w:pStyle w:val="enumlev1"/>
        <w:rPr>
          <w:lang w:val="en-US"/>
        </w:rPr>
      </w:pPr>
      <w:r>
        <w:rPr>
          <w:lang w:val="en-US"/>
        </w:rPr>
        <w:t>–</w:t>
      </w:r>
      <w:r>
        <w:rPr>
          <w:lang w:val="en-US"/>
        </w:rPr>
        <w:tab/>
      </w:r>
      <w:r w:rsidR="0059218F" w:rsidRPr="0059218F">
        <w:rPr>
          <w:lang w:val="en-US"/>
        </w:rPr>
        <w:t>If the measurement is done to provide an overview of the utilization of the frequency band, regardless of the exact location, the measurement can be done with an omni</w:t>
      </w:r>
      <w:r w:rsidR="00167693">
        <w:rPr>
          <w:lang w:val="en-US"/>
        </w:rPr>
        <w:t>-</w:t>
      </w:r>
      <w:r w:rsidR="0059218F" w:rsidRPr="0059218F">
        <w:rPr>
          <w:lang w:val="en-US"/>
        </w:rPr>
        <w:t>directional antenna a</w:t>
      </w:r>
      <w:r>
        <w:rPr>
          <w:lang w:val="en-US"/>
        </w:rPr>
        <w:t>t the location indicated in Fig.</w:t>
      </w:r>
      <w:r w:rsidR="0059218F" w:rsidRPr="0059218F">
        <w:rPr>
          <w:lang w:val="en-US"/>
        </w:rPr>
        <w:t xml:space="preserve"> 22, where a maximum of links can be received.</w:t>
      </w:r>
    </w:p>
    <w:p w:rsidR="0059218F" w:rsidRPr="0059218F" w:rsidRDefault="0059218F" w:rsidP="0059218F">
      <w:pPr>
        <w:pStyle w:val="Heading2"/>
        <w:rPr>
          <w:lang w:val="en-US"/>
        </w:rPr>
      </w:pPr>
      <w:bookmarkStart w:id="51" w:name="_Toc337547369"/>
      <w:r w:rsidRPr="0059218F">
        <w:rPr>
          <w:lang w:val="en-US"/>
        </w:rPr>
        <w:t>8.2</w:t>
      </w:r>
      <w:r w:rsidRPr="0059218F">
        <w:rPr>
          <w:lang w:val="en-US"/>
        </w:rPr>
        <w:tab/>
        <w:t>Separation of occupancy for different users in a shared frequency resource</w:t>
      </w:r>
      <w:bookmarkEnd w:id="51"/>
    </w:p>
    <w:p w:rsidR="0059218F" w:rsidRPr="0059218F" w:rsidRDefault="0059218F" w:rsidP="0059218F">
      <w:pPr>
        <w:rPr>
          <w:rFonts w:eastAsia="SimSun"/>
          <w:lang w:val="en-US"/>
        </w:rPr>
      </w:pPr>
      <w:r w:rsidRPr="0059218F">
        <w:rPr>
          <w:rFonts w:eastAsia="SimSun"/>
          <w:lang w:val="en-US"/>
        </w:rPr>
        <w:t>If field strength is recorded, additional information can be extracted from the measurement.</w:t>
      </w:r>
    </w:p>
    <w:p w:rsidR="0059218F" w:rsidRPr="0059218F" w:rsidRDefault="0059218F" w:rsidP="0059218F">
      <w:pPr>
        <w:rPr>
          <w:rFonts w:eastAsia="SimSun"/>
          <w:lang w:val="en-US"/>
        </w:rPr>
      </w:pPr>
      <w:r w:rsidRPr="0059218F">
        <w:rPr>
          <w:rFonts w:eastAsia="SimSun"/>
          <w:lang w:val="en-US"/>
        </w:rPr>
        <w:t>The left plot in Fig. 23 is a commonly used way to present the occupancy with a resolution of 15 min, normally with only one curve. The red curve in the left plot represents the total occupancy caused by all users on that channel. The green curve is the occupancy caused by the station received with about 49 dB(</w:t>
      </w:r>
      <w:r w:rsidRPr="00150316">
        <w:rPr>
          <w:rFonts w:eastAsia="SimSun"/>
        </w:rPr>
        <w:t>μ</w:t>
      </w:r>
      <w:r w:rsidRPr="0059218F">
        <w:rPr>
          <w:rFonts w:eastAsia="SimSun"/>
          <w:lang w:val="en-US"/>
        </w:rPr>
        <w:t>V/m) (see right side plot) and the blue curve is the occupancy caused by all the other users, in this case the second user received with about 29 dB(</w:t>
      </w:r>
      <w:r w:rsidRPr="00150316">
        <w:rPr>
          <w:rFonts w:eastAsia="SimSun"/>
        </w:rPr>
        <w:t>μ</w:t>
      </w:r>
      <w:r w:rsidRPr="0059218F">
        <w:rPr>
          <w:rFonts w:eastAsia="SimSun"/>
          <w:lang w:val="en-US"/>
        </w:rPr>
        <w:t>V/m).</w:t>
      </w:r>
    </w:p>
    <w:p w:rsidR="0059218F" w:rsidRPr="0059218F" w:rsidRDefault="0059218F" w:rsidP="0059218F">
      <w:pPr>
        <w:rPr>
          <w:rFonts w:eastAsia="SimSun"/>
          <w:lang w:val="en-US"/>
        </w:rPr>
      </w:pPr>
      <w:r w:rsidRPr="0059218F">
        <w:rPr>
          <w:rFonts w:eastAsia="SimSun"/>
          <w:lang w:val="en-US"/>
        </w:rPr>
        <w:t>The plot in the middle represents the received levels over time. Only received levels above the threshold level (here: 20 dB(</w:t>
      </w:r>
      <w:r w:rsidRPr="00150316">
        <w:rPr>
          <w:rFonts w:eastAsia="SimSun"/>
        </w:rPr>
        <w:t>μ</w:t>
      </w:r>
      <w:r w:rsidRPr="0059218F">
        <w:rPr>
          <w:rFonts w:eastAsia="SimSun"/>
          <w:lang w:val="en-US"/>
        </w:rPr>
        <w:t>V/m)) are evaluated.</w:t>
      </w:r>
    </w:p>
    <w:p w:rsidR="0059218F" w:rsidRPr="0059218F" w:rsidRDefault="0059218F" w:rsidP="00FE02D1">
      <w:pPr>
        <w:rPr>
          <w:lang w:val="en-US"/>
        </w:rPr>
      </w:pPr>
      <w:r w:rsidRPr="0059218F">
        <w:rPr>
          <w:rFonts w:eastAsia="SimSun"/>
          <w:lang w:val="en-US"/>
        </w:rPr>
        <w:lastRenderedPageBreak/>
        <w:t>The right plot shows the statistical distribution of the received field strength levels. In this example 49</w:t>
      </w:r>
      <w:r w:rsidR="00FE02D1">
        <w:rPr>
          <w:rFonts w:eastAsia="SimSun"/>
          <w:lang w:val="en-US"/>
        </w:rPr>
        <w:t> </w:t>
      </w:r>
      <w:r w:rsidRPr="0059218F">
        <w:rPr>
          <w:rFonts w:eastAsia="SimSun"/>
          <w:lang w:val="en-US"/>
        </w:rPr>
        <w:t>dB(</w:t>
      </w:r>
      <w:r w:rsidRPr="00150316">
        <w:rPr>
          <w:rFonts w:eastAsia="SimSun"/>
        </w:rPr>
        <w:t>μ</w:t>
      </w:r>
      <w:r w:rsidRPr="0059218F">
        <w:rPr>
          <w:rFonts w:eastAsia="SimSun"/>
          <w:lang w:val="en-US"/>
        </w:rPr>
        <w:t>V/m) has been measured a</w:t>
      </w:r>
      <w:r w:rsidR="00FE02D1">
        <w:rPr>
          <w:rFonts w:eastAsia="SimSun"/>
          <w:lang w:val="en-US"/>
        </w:rPr>
        <w:t>bout 380 times in a 24 </w:t>
      </w:r>
      <w:r w:rsidRPr="0059218F">
        <w:rPr>
          <w:rFonts w:eastAsia="SimSun"/>
          <w:lang w:val="en-US"/>
        </w:rPr>
        <w:t>h period, 50 dB(</w:t>
      </w:r>
      <w:r>
        <w:rPr>
          <w:rFonts w:eastAsia="SimSun"/>
        </w:rPr>
        <w:t>μ</w:t>
      </w:r>
      <w:r w:rsidRPr="0059218F">
        <w:rPr>
          <w:rFonts w:eastAsia="SimSun"/>
          <w:lang w:val="en-US"/>
        </w:rPr>
        <w:t>V/m) about 350 times etc.</w:t>
      </w:r>
    </w:p>
    <w:p w:rsidR="0059218F" w:rsidRPr="0059218F" w:rsidRDefault="0059218F" w:rsidP="00694E4E">
      <w:pPr>
        <w:pStyle w:val="FigureNo"/>
        <w:rPr>
          <w:kern w:val="2"/>
          <w:lang w:val="en-US" w:eastAsia="zh-CN"/>
        </w:rPr>
      </w:pPr>
      <w:r w:rsidRPr="0059218F">
        <w:rPr>
          <w:kern w:val="2"/>
          <w:lang w:val="en-US" w:eastAsia="zh-CN"/>
        </w:rPr>
        <w:t>Figure 23</w:t>
      </w:r>
    </w:p>
    <w:p w:rsidR="0059218F" w:rsidRPr="0059218F" w:rsidRDefault="0059218F" w:rsidP="0059218F">
      <w:pPr>
        <w:pStyle w:val="Figuretitle"/>
        <w:rPr>
          <w:kern w:val="2"/>
          <w:lang w:val="en-US" w:eastAsia="zh-CN"/>
        </w:rPr>
      </w:pPr>
      <w:r w:rsidRPr="0059218F">
        <w:rPr>
          <w:kern w:val="2"/>
          <w:lang w:val="en-US" w:eastAsia="zh-CN"/>
        </w:rPr>
        <w:t>Enhanced processing of occupancy data</w:t>
      </w:r>
    </w:p>
    <w:p w:rsidR="0059218F" w:rsidRPr="00150316" w:rsidRDefault="0059218F" w:rsidP="0059218F">
      <w:pPr>
        <w:pStyle w:val="Figure"/>
        <w:rPr>
          <w:lang w:eastAsia="zh-CN"/>
        </w:rPr>
      </w:pPr>
      <w:r>
        <w:rPr>
          <w:noProof/>
          <w:lang w:val="en-US" w:eastAsia="zh-CN"/>
        </w:rPr>
        <w:drawing>
          <wp:inline distT="0" distB="0" distL="0" distR="0" wp14:anchorId="507ABA18" wp14:editId="0F4214AC">
            <wp:extent cx="5505450" cy="15906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5450" cy="1590675"/>
                    </a:xfrm>
                    <a:prstGeom prst="rect">
                      <a:avLst/>
                    </a:prstGeom>
                    <a:noFill/>
                    <a:ln>
                      <a:noFill/>
                    </a:ln>
                  </pic:spPr>
                </pic:pic>
              </a:graphicData>
            </a:graphic>
          </wp:inline>
        </w:drawing>
      </w:r>
    </w:p>
    <w:p w:rsidR="0059218F" w:rsidRPr="0059218F" w:rsidRDefault="0059218F" w:rsidP="0059218F">
      <w:pPr>
        <w:pStyle w:val="Heading2"/>
        <w:rPr>
          <w:lang w:val="en-US"/>
        </w:rPr>
      </w:pPr>
      <w:bookmarkStart w:id="52" w:name="_Toc337547370"/>
      <w:r w:rsidRPr="0059218F">
        <w:rPr>
          <w:lang w:val="en-US" w:eastAsia="ko-KR"/>
        </w:rPr>
        <w:t>8.3</w:t>
      </w:r>
      <w:r w:rsidRPr="0059218F">
        <w:rPr>
          <w:lang w:val="en-US" w:eastAsia="ko-KR"/>
        </w:rPr>
        <w:tab/>
      </w:r>
      <w:r w:rsidRPr="0059218F">
        <w:rPr>
          <w:lang w:val="en-US"/>
        </w:rPr>
        <w:t>Spectrum occupancy measurement of WLAN (Wireless Local Area Networks) in 2.4 GHz ISM band</w:t>
      </w:r>
      <w:bookmarkEnd w:id="52"/>
    </w:p>
    <w:p w:rsidR="0059218F" w:rsidRPr="0059218F" w:rsidRDefault="0059218F" w:rsidP="00845843">
      <w:pPr>
        <w:rPr>
          <w:lang w:val="en-US" w:eastAsia="ko-KR"/>
        </w:rPr>
      </w:pPr>
      <w:r w:rsidRPr="0059218F">
        <w:rPr>
          <w:lang w:val="en-US"/>
        </w:rPr>
        <w:t>The 2.4 GHz ISM (Industrial, Scientific and Medical) band is mainly used for Wireless LAN</w:t>
      </w:r>
      <w:r w:rsidRPr="0059218F">
        <w:rPr>
          <w:lang w:val="en-US" w:eastAsia="ko-KR"/>
        </w:rPr>
        <w:t xml:space="preserve"> </w:t>
      </w:r>
      <w:r w:rsidRPr="0059218F">
        <w:rPr>
          <w:lang w:val="en-US"/>
        </w:rPr>
        <w:t>(IEEE</w:t>
      </w:r>
      <w:r w:rsidR="00845843">
        <w:rPr>
          <w:lang w:val="en-US"/>
        </w:rPr>
        <w:t> </w:t>
      </w:r>
      <w:r w:rsidRPr="0059218F">
        <w:rPr>
          <w:lang w:val="en-US"/>
        </w:rPr>
        <w:t>802.11b/g/n), Bluetooth, Zigbee and DECT</w:t>
      </w:r>
      <w:r w:rsidRPr="0059218F">
        <w:rPr>
          <w:lang w:val="en-US" w:eastAsia="ko-KR"/>
        </w:rPr>
        <w:t xml:space="preserve"> </w:t>
      </w:r>
      <w:r w:rsidRPr="0059218F">
        <w:rPr>
          <w:lang w:val="en-US"/>
        </w:rPr>
        <w:t>(in North America)</w:t>
      </w:r>
      <w:r w:rsidRPr="0059218F">
        <w:rPr>
          <w:lang w:val="en-US" w:eastAsia="ko-KR"/>
        </w:rPr>
        <w:t xml:space="preserve"> without requiring an individual license</w:t>
      </w:r>
      <w:r w:rsidRPr="0059218F">
        <w:rPr>
          <w:lang w:val="en-US"/>
        </w:rPr>
        <w:t>.</w:t>
      </w:r>
      <w:r w:rsidRPr="0059218F">
        <w:rPr>
          <w:lang w:val="en-US" w:eastAsia="ko-KR"/>
        </w:rPr>
        <w:t xml:space="preserve"> As the use of wireless internet increased rapidly in recent years, there are often a number of WLAN APs (</w:t>
      </w:r>
      <w:r w:rsidR="00FE02D1" w:rsidRPr="0059218F">
        <w:rPr>
          <w:lang w:val="en-US" w:eastAsia="ko-KR"/>
        </w:rPr>
        <w:t>access points</w:t>
      </w:r>
      <w:r w:rsidRPr="0059218F">
        <w:rPr>
          <w:lang w:val="en-US" w:eastAsia="ko-KR"/>
        </w:rPr>
        <w:t>) and mobil</w:t>
      </w:r>
      <w:r w:rsidR="00F127F1">
        <w:rPr>
          <w:lang w:val="en-US" w:eastAsia="ko-KR"/>
        </w:rPr>
        <w:t>e stations on the same channel.</w:t>
      </w:r>
    </w:p>
    <w:p w:rsidR="0059218F" w:rsidRPr="0059218F" w:rsidRDefault="0059218F" w:rsidP="0059218F">
      <w:pPr>
        <w:rPr>
          <w:lang w:val="en-US" w:eastAsia="ko-KR"/>
        </w:rPr>
      </w:pPr>
      <w:r w:rsidRPr="0059218F">
        <w:rPr>
          <w:lang w:val="en-US" w:eastAsia="ko-KR"/>
        </w:rPr>
        <w:t>Because the channel spacing of 5 MHz with a usual occupied bandwidth of up to 20 MHz, channel overlap exists and neighbouring channels cannot be used at the same location without any interference potential.</w:t>
      </w:r>
    </w:p>
    <w:p w:rsidR="0059218F" w:rsidRPr="0059218F" w:rsidRDefault="0059218F" w:rsidP="0059218F">
      <w:pPr>
        <w:rPr>
          <w:lang w:val="en-US"/>
        </w:rPr>
      </w:pPr>
      <w:r w:rsidRPr="0059218F">
        <w:rPr>
          <w:lang w:val="en-US"/>
        </w:rPr>
        <w:t xml:space="preserve">Figure 24 </w:t>
      </w:r>
      <w:r w:rsidRPr="0059218F">
        <w:rPr>
          <w:lang w:val="en-US" w:eastAsia="ko-KR"/>
        </w:rPr>
        <w:t xml:space="preserve">shows the </w:t>
      </w:r>
      <w:r w:rsidRPr="0059218F">
        <w:rPr>
          <w:lang w:val="en-US"/>
        </w:rPr>
        <w:t xml:space="preserve">power </w:t>
      </w:r>
      <w:r w:rsidRPr="0059218F">
        <w:rPr>
          <w:lang w:val="en-US" w:eastAsia="ko-KR"/>
        </w:rPr>
        <w:t xml:space="preserve">over time </w:t>
      </w:r>
      <w:r w:rsidRPr="0059218F">
        <w:rPr>
          <w:lang w:val="en-US"/>
        </w:rPr>
        <w:t>of WL</w:t>
      </w:r>
      <w:r w:rsidRPr="0059218F">
        <w:rPr>
          <w:lang w:val="en-US" w:eastAsia="ko-KR"/>
        </w:rPr>
        <w:t>A</w:t>
      </w:r>
      <w:r w:rsidRPr="0059218F">
        <w:rPr>
          <w:lang w:val="en-US"/>
        </w:rPr>
        <w:t xml:space="preserve">N </w:t>
      </w:r>
      <w:r w:rsidRPr="0059218F">
        <w:rPr>
          <w:lang w:val="en-US" w:eastAsia="ko-KR"/>
        </w:rPr>
        <w:t>channel 1</w:t>
      </w:r>
      <w:r w:rsidR="00F127F1">
        <w:rPr>
          <w:lang w:val="en-US"/>
        </w:rPr>
        <w:t>.</w:t>
      </w:r>
    </w:p>
    <w:p w:rsidR="0059218F" w:rsidRPr="0059218F" w:rsidRDefault="00F127F1" w:rsidP="00694E4E">
      <w:pPr>
        <w:pStyle w:val="FigureNo"/>
        <w:rPr>
          <w:lang w:val="en-US"/>
        </w:rPr>
      </w:pPr>
      <w:r>
        <w:rPr>
          <w:lang w:val="en-US"/>
        </w:rPr>
        <w:t>FIGURE 24</w:t>
      </w:r>
    </w:p>
    <w:p w:rsidR="0059218F" w:rsidRPr="00FE02D1" w:rsidRDefault="0059218F" w:rsidP="00FE02D1">
      <w:pPr>
        <w:pStyle w:val="Figuretitle"/>
        <w:rPr>
          <w:lang w:val="en-US"/>
        </w:rPr>
      </w:pPr>
      <w:r w:rsidRPr="0059218F">
        <w:rPr>
          <w:lang w:val="en-US"/>
        </w:rPr>
        <w:t xml:space="preserve">Power vs. </w:t>
      </w:r>
      <w:r w:rsidR="00FE02D1">
        <w:rPr>
          <w:lang w:val="en-US"/>
        </w:rPr>
        <w:t>t</w:t>
      </w:r>
      <w:r w:rsidRPr="0059218F">
        <w:rPr>
          <w:lang w:val="en-US"/>
        </w:rPr>
        <w:t xml:space="preserve">ime graph of WLAN ch.1 (Freq. </w:t>
      </w:r>
      <w:r w:rsidRPr="00FE02D1">
        <w:rPr>
          <w:lang w:val="en-US"/>
        </w:rPr>
        <w:t>= 2.412 GHz, BW = 5 MHz)</w:t>
      </w:r>
    </w:p>
    <w:p w:rsidR="0059218F" w:rsidRPr="00150316" w:rsidRDefault="0059218F" w:rsidP="00694E4E">
      <w:r>
        <w:rPr>
          <w:noProof/>
          <w:lang w:val="en-US" w:eastAsia="zh-CN"/>
        </w:rPr>
        <w:drawing>
          <wp:inline distT="0" distB="0" distL="0" distR="0" wp14:anchorId="751FB7D0" wp14:editId="5CDBA2A4">
            <wp:extent cx="5267325" cy="32099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7325" cy="3209925"/>
                    </a:xfrm>
                    <a:prstGeom prst="rect">
                      <a:avLst/>
                    </a:prstGeom>
                    <a:noFill/>
                    <a:ln>
                      <a:noFill/>
                    </a:ln>
                  </pic:spPr>
                </pic:pic>
              </a:graphicData>
            </a:graphic>
          </wp:inline>
        </w:drawing>
      </w:r>
    </w:p>
    <w:p w:rsidR="0059218F" w:rsidRPr="0059218F" w:rsidRDefault="0059218F" w:rsidP="0059218F">
      <w:pPr>
        <w:rPr>
          <w:lang w:val="en-US" w:eastAsia="ko-KR"/>
        </w:rPr>
      </w:pPr>
      <w:r w:rsidRPr="0059218F">
        <w:rPr>
          <w:lang w:val="en-US"/>
        </w:rPr>
        <w:lastRenderedPageBreak/>
        <w:t>For some purposes it is useful to obtain occupancy figures only for a specific user on a frequency, for example to identify interference sources or to recommend channel changes in order to use the available band most efficiently. In the 2.4 GHz WLAN band, this can be achieved by using standard user equipment as a receiver and publicly available scanning software. Figure 25 shows an example output of such a setup where channel 11 is occupied by 4 different Access Points.</w:t>
      </w:r>
    </w:p>
    <w:p w:rsidR="0059218F" w:rsidRPr="00150316" w:rsidRDefault="0059218F" w:rsidP="0059218F">
      <w:pPr>
        <w:pStyle w:val="FigureNo"/>
      </w:pPr>
      <w:r w:rsidRPr="00150316">
        <w:t xml:space="preserve">FIGURE </w:t>
      </w:r>
      <w:r>
        <w:t>25</w:t>
      </w:r>
    </w:p>
    <w:p w:rsidR="0059218F" w:rsidRPr="00150316" w:rsidRDefault="0059218F" w:rsidP="0059218F">
      <w:pPr>
        <w:pStyle w:val="Figuretitle"/>
      </w:pPr>
      <w:r w:rsidRPr="00150316">
        <w:t xml:space="preserve">Example of APs List </w:t>
      </w:r>
    </w:p>
    <w:p w:rsidR="0059218F" w:rsidRPr="00150316" w:rsidRDefault="0059218F" w:rsidP="00694E4E">
      <w:r>
        <w:rPr>
          <w:noProof/>
          <w:lang w:val="en-US" w:eastAsia="zh-CN"/>
        </w:rPr>
        <w:drawing>
          <wp:inline distT="0" distB="0" distL="0" distR="0" wp14:anchorId="70FB65FC" wp14:editId="778470C6">
            <wp:extent cx="5705475" cy="35528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5475" cy="3552825"/>
                    </a:xfrm>
                    <a:prstGeom prst="rect">
                      <a:avLst/>
                    </a:prstGeom>
                    <a:noFill/>
                    <a:ln>
                      <a:noFill/>
                    </a:ln>
                  </pic:spPr>
                </pic:pic>
              </a:graphicData>
            </a:graphic>
          </wp:inline>
        </w:drawing>
      </w:r>
    </w:p>
    <w:p w:rsidR="0059218F" w:rsidRPr="00150316" w:rsidRDefault="0059218F" w:rsidP="0059218F">
      <w:pPr>
        <w:rPr>
          <w:lang w:eastAsia="ko-KR"/>
        </w:rPr>
      </w:pPr>
    </w:p>
    <w:p w:rsidR="0059218F" w:rsidRPr="0059218F" w:rsidRDefault="0059218F" w:rsidP="0059218F">
      <w:pPr>
        <w:rPr>
          <w:lang w:val="en-US" w:eastAsia="ko-KR"/>
        </w:rPr>
      </w:pPr>
      <w:r w:rsidRPr="0059218F">
        <w:rPr>
          <w:lang w:val="en-US"/>
        </w:rPr>
        <w:t>A second possible reason to identify the MAC address of each transmission is that this method is also capable of separating WLAN emissions from other ISM emissions in the same band (e.g. Bluetooth, Zigbee, DECT).</w:t>
      </w:r>
    </w:p>
    <w:p w:rsidR="0059218F" w:rsidRPr="0059218F" w:rsidRDefault="0059218F" w:rsidP="0059218F">
      <w:pPr>
        <w:pStyle w:val="Heading2"/>
        <w:rPr>
          <w:lang w:val="en-US"/>
        </w:rPr>
      </w:pPr>
      <w:bookmarkStart w:id="53" w:name="_Toc337547371"/>
      <w:r w:rsidRPr="0059218F">
        <w:rPr>
          <w:lang w:val="en-US"/>
        </w:rPr>
        <w:t>8.4</w:t>
      </w:r>
      <w:r w:rsidRPr="0059218F">
        <w:rPr>
          <w:lang w:val="en-US"/>
        </w:rPr>
        <w:tab/>
        <w:t>Determining the necessary channels for the transition from analogue to digital trunked systems</w:t>
      </w:r>
      <w:bookmarkEnd w:id="53"/>
    </w:p>
    <w:p w:rsidR="0059218F" w:rsidRPr="0059218F" w:rsidRDefault="0059218F" w:rsidP="0059218F">
      <w:pPr>
        <w:rPr>
          <w:lang w:val="en-US"/>
        </w:rPr>
      </w:pPr>
      <w:r w:rsidRPr="0059218F">
        <w:rPr>
          <w:lang w:val="en-US"/>
        </w:rPr>
        <w:t>Currently, many formerly analogue systems are transferred to digital. If an analogue mobile network undergoes this transition, a digital trunked network may be the solution. However, whereas an analogue network needs a separate frequency for each communication channel, trunked networks organize the frequency resources dynamically according to current traffic, thereby getting along with far less frequency channels. An occupancy measurement of the analogue network during peak times can determine how many channels would be needed in a trunked network to manage the traffic with the same quality of service.</w:t>
      </w:r>
    </w:p>
    <w:p w:rsidR="0059218F" w:rsidRPr="0059218F" w:rsidRDefault="0059218F" w:rsidP="0059218F">
      <w:pPr>
        <w:rPr>
          <w:lang w:val="en-US"/>
        </w:rPr>
      </w:pPr>
      <w:r w:rsidRPr="0059218F">
        <w:rPr>
          <w:lang w:val="en-US"/>
        </w:rPr>
        <w:t>As an example, occupancy measurements of an analogue police network were made during major events where peak traffic was expected. This network is to be transferred into a TETRA network. The question was raised how many TETRA channels would be needed without noticeable degradation of the quality of service.</w:t>
      </w:r>
    </w:p>
    <w:p w:rsidR="0059218F" w:rsidRPr="0059218F" w:rsidRDefault="0059218F" w:rsidP="008F7985">
      <w:pPr>
        <w:keepNext/>
        <w:keepLines/>
        <w:rPr>
          <w:lang w:val="en-US"/>
        </w:rPr>
      </w:pPr>
      <w:r w:rsidRPr="0059218F">
        <w:rPr>
          <w:lang w:val="en-US"/>
        </w:rPr>
        <w:lastRenderedPageBreak/>
        <w:t>The current analogue police network uses 60 channels, spread over a frequency range with a channel spacing of 20 kHz. The setup for the occupancy measurement was able to measure all channels with a revisit time of 1 s. For each round through the channels, it was counted how many of them were occupied simultaneously. The result is shown in Figure 26.</w:t>
      </w:r>
    </w:p>
    <w:p w:rsidR="0059218F" w:rsidRPr="0059218F" w:rsidRDefault="0059218F" w:rsidP="0059218F">
      <w:pPr>
        <w:pStyle w:val="FigureNo"/>
        <w:rPr>
          <w:lang w:val="en-US"/>
        </w:rPr>
      </w:pPr>
      <w:r w:rsidRPr="0059218F">
        <w:rPr>
          <w:lang w:val="en-US"/>
        </w:rPr>
        <w:t>Figure 26</w:t>
      </w:r>
    </w:p>
    <w:p w:rsidR="0059218F" w:rsidRPr="0059218F" w:rsidRDefault="0059218F" w:rsidP="0059218F">
      <w:pPr>
        <w:pStyle w:val="Figuretitle"/>
        <w:rPr>
          <w:lang w:val="en-US"/>
        </w:rPr>
      </w:pPr>
      <w:r w:rsidRPr="0059218F">
        <w:rPr>
          <w:lang w:val="en-US"/>
        </w:rPr>
        <w:t>Number of channels occupied at the same time</w:t>
      </w:r>
    </w:p>
    <w:p w:rsidR="0059218F" w:rsidRPr="00150316" w:rsidRDefault="0059218F" w:rsidP="0059218F">
      <w:pPr>
        <w:pStyle w:val="Figure"/>
      </w:pPr>
      <w:r>
        <w:rPr>
          <w:noProof/>
          <w:lang w:val="en-US" w:eastAsia="zh-CN"/>
        </w:rPr>
        <mc:AlternateContent>
          <mc:Choice Requires="wps">
            <w:drawing>
              <wp:anchor distT="0" distB="0" distL="114300" distR="114300" simplePos="0" relativeHeight="251674624" behindDoc="0" locked="0" layoutInCell="1" allowOverlap="1" wp14:anchorId="2EE76247" wp14:editId="7DB20B7D">
                <wp:simplePos x="0" y="0"/>
                <wp:positionH relativeFrom="column">
                  <wp:posOffset>2778125</wp:posOffset>
                </wp:positionH>
                <wp:positionV relativeFrom="paragraph">
                  <wp:posOffset>2887345</wp:posOffset>
                </wp:positionV>
                <wp:extent cx="552450" cy="238125"/>
                <wp:effectExtent l="0" t="1270" r="3175"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DA1BD9" w:rsidRDefault="00EA1046" w:rsidP="0059218F">
                            <w:pPr>
                              <w:spacing w:before="0"/>
                              <w:rPr>
                                <w:sz w:val="20"/>
                                <w:lang w:val="de-DE"/>
                              </w:rPr>
                            </w:pPr>
                            <w:r>
                              <w:rPr>
                                <w:sz w:val="20"/>
                                <w:lang w:val="de-DE"/>
                              </w:rPr>
                              <w:t>Time</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687" type="#_x0000_t202" style="position:absolute;left:0;text-align:left;margin-left:218.75pt;margin-top:227.35pt;width:43.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" filled="f" stroked="f">
                <v:textbox inset="1.5mm,0,1.5mm,0">
                  <w:txbxContent>
                    <w:p w:rsidR="00EA1046" w:rsidRPr="00DA1BD9" w:rsidRDefault="00EA1046" w:rsidP="0059218F">
                      <w:pPr>
                        <w:spacing w:before="0"/>
                        <w:rPr>
                          <w:sz w:val="20"/>
                          <w:lang w:val="de-DE"/>
                        </w:rPr>
                      </w:pPr>
                      <w:r>
                        <w:rPr>
                          <w:sz w:val="20"/>
                          <w:lang w:val="de-DE"/>
                        </w:rPr>
                        <w:t>Time</w:t>
                      </w:r>
                    </w:p>
                  </w:txbxContent>
                </v:textbox>
              </v:shape>
            </w:pict>
          </mc:Fallback>
        </mc:AlternateContent>
      </w:r>
      <w:r>
        <w:rPr>
          <w:noProof/>
          <w:lang w:val="en-US" w:eastAsia="zh-CN"/>
        </w:rPr>
        <mc:AlternateContent>
          <mc:Choice Requires="wps">
            <w:drawing>
              <wp:anchor distT="0" distB="0" distL="114300" distR="114300" simplePos="0" relativeHeight="251673600" behindDoc="0" locked="0" layoutInCell="1" allowOverlap="1" wp14:anchorId="326FC87A" wp14:editId="056AB2C9">
                <wp:simplePos x="0" y="0"/>
                <wp:positionH relativeFrom="column">
                  <wp:posOffset>75565</wp:posOffset>
                </wp:positionH>
                <wp:positionV relativeFrom="paragraph">
                  <wp:posOffset>435610</wp:posOffset>
                </wp:positionV>
                <wp:extent cx="246380" cy="2019300"/>
                <wp:effectExtent l="0" t="0" r="1905" b="254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046" w:rsidRPr="00DA1BD9" w:rsidRDefault="00EA1046" w:rsidP="0059218F">
                            <w:pPr>
                              <w:spacing w:before="0"/>
                              <w:rPr>
                                <w:sz w:val="20"/>
                                <w:lang w:val="de-DE"/>
                              </w:rPr>
                            </w:pPr>
                            <w:r w:rsidRPr="00DA1BD9">
                              <w:rPr>
                                <w:sz w:val="20"/>
                                <w:lang w:val="de-DE"/>
                              </w:rPr>
                              <w:t>Channels used concurrently</w:t>
                            </w:r>
                          </w:p>
                        </w:txbxContent>
                      </wps:txbx>
                      <wps:bodyPr rot="0" vert="vert270"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688" type="#_x0000_t202" style="position:absolute;left:0;text-align:left;margin-left:5.95pt;margin-top:34.3pt;width:19.4pt;height:15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" filled="f" stroked="f">
                <v:textbox style="layout-flow:vertical;mso-layout-flow-alt:bottom-to-top" inset=".5mm,0,.5mm,0">
                  <w:txbxContent>
                    <w:p w:rsidR="00EA1046" w:rsidRPr="00DA1BD9" w:rsidRDefault="00EA1046" w:rsidP="0059218F">
                      <w:pPr>
                        <w:spacing w:before="0"/>
                        <w:rPr>
                          <w:sz w:val="20"/>
                          <w:lang w:val="de-DE"/>
                        </w:rPr>
                      </w:pPr>
                      <w:r w:rsidRPr="00DA1BD9">
                        <w:rPr>
                          <w:sz w:val="20"/>
                          <w:lang w:val="de-DE"/>
                        </w:rPr>
                        <w:t>Channels used concurrently</w:t>
                      </w:r>
                    </w:p>
                  </w:txbxContent>
                </v:textbox>
              </v:shape>
            </w:pict>
          </mc:Fallback>
        </mc:AlternateContent>
      </w:r>
      <w:r>
        <w:rPr>
          <w:noProof/>
          <w:lang w:val="en-US" w:eastAsia="zh-CN"/>
        </w:rPr>
        <w:drawing>
          <wp:inline distT="0" distB="0" distL="0" distR="0" wp14:anchorId="695980EA" wp14:editId="29B37E2E">
            <wp:extent cx="5543550" cy="2914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43550" cy="2914650"/>
                    </a:xfrm>
                    <a:prstGeom prst="rect">
                      <a:avLst/>
                    </a:prstGeom>
                    <a:noFill/>
                    <a:ln>
                      <a:noFill/>
                    </a:ln>
                  </pic:spPr>
                </pic:pic>
              </a:graphicData>
            </a:graphic>
          </wp:inline>
        </w:drawing>
      </w:r>
    </w:p>
    <w:p w:rsidR="0059218F" w:rsidRPr="00150316" w:rsidRDefault="0059218F" w:rsidP="0059218F"/>
    <w:p w:rsidR="0059218F" w:rsidRPr="0059218F" w:rsidRDefault="0059218F" w:rsidP="008F7985">
      <w:pPr>
        <w:rPr>
          <w:lang w:val="en-US"/>
        </w:rPr>
      </w:pPr>
      <w:r w:rsidRPr="0059218F">
        <w:rPr>
          <w:lang w:val="en-US"/>
        </w:rPr>
        <w:t>It can be seen that a maximum of 12 channels are occupied at the same time. To manage this amount of traffic, 3 TETRA channels would be necessary since TETRA is able to carry 4</w:t>
      </w:r>
      <w:r w:rsidR="008F7985">
        <w:rPr>
          <w:lang w:val="en-US"/>
        </w:rPr>
        <w:t> </w:t>
      </w:r>
      <w:r w:rsidRPr="0059218F">
        <w:rPr>
          <w:lang w:val="en-US"/>
        </w:rPr>
        <w:t>communication channels on one frequency using TDMA techniques.</w:t>
      </w:r>
    </w:p>
    <w:p w:rsidR="0059218F" w:rsidRPr="0059218F" w:rsidRDefault="0059218F" w:rsidP="0059218F">
      <w:pPr>
        <w:rPr>
          <w:lang w:val="en-US"/>
        </w:rPr>
      </w:pPr>
      <w:r w:rsidRPr="0059218F">
        <w:rPr>
          <w:lang w:val="en-US"/>
        </w:rPr>
        <w:t>Although this already gives a big improvement in terms of spectrum efficiency, the question may be raised whether it is necessary to provide capacity for a peak traffic situation that may only occur once a year for a short moment. To answer this question it is necessary to evaluate the occupancy measurement in different ways.</w:t>
      </w:r>
    </w:p>
    <w:p w:rsidR="0059218F" w:rsidRPr="0059218F" w:rsidRDefault="0059218F" w:rsidP="008F7985">
      <w:pPr>
        <w:rPr>
          <w:lang w:val="en-US"/>
        </w:rPr>
      </w:pPr>
      <w:r w:rsidRPr="0059218F">
        <w:rPr>
          <w:lang w:val="en-US"/>
        </w:rPr>
        <w:t>Sorting the scans over the band by the number of occupied channels in each scan results in a row starting with the number of scans where no channel is occupied, then the number of scans with 1 occupied channel and so on. This result may be visualized in a graph such as in Fig</w:t>
      </w:r>
      <w:r w:rsidR="008F7985">
        <w:rPr>
          <w:lang w:val="en-US"/>
        </w:rPr>
        <w:t>.</w:t>
      </w:r>
      <w:r w:rsidRPr="0059218F">
        <w:rPr>
          <w:lang w:val="en-US"/>
        </w:rPr>
        <w:t xml:space="preserve"> 27.</w:t>
      </w:r>
    </w:p>
    <w:p w:rsidR="0059218F" w:rsidRPr="0059218F" w:rsidRDefault="0059218F" w:rsidP="0059218F">
      <w:pPr>
        <w:pStyle w:val="FigureNo"/>
        <w:rPr>
          <w:lang w:val="en-US"/>
        </w:rPr>
      </w:pPr>
      <w:r w:rsidRPr="0059218F">
        <w:rPr>
          <w:lang w:val="en-US"/>
        </w:rPr>
        <w:lastRenderedPageBreak/>
        <w:t>Figure 27</w:t>
      </w:r>
    </w:p>
    <w:p w:rsidR="0059218F" w:rsidRPr="0059218F" w:rsidRDefault="0059218F" w:rsidP="0059218F">
      <w:pPr>
        <w:pStyle w:val="Figuretitle"/>
        <w:rPr>
          <w:lang w:val="en-US"/>
        </w:rPr>
      </w:pPr>
      <w:r w:rsidRPr="0059218F">
        <w:rPr>
          <w:lang w:val="en-US"/>
        </w:rPr>
        <w:t>Number of scans with concurrent occupied channels</w:t>
      </w:r>
    </w:p>
    <w:p w:rsidR="0059218F" w:rsidRPr="00150316" w:rsidRDefault="0059218F" w:rsidP="0059218F">
      <w:pPr>
        <w:pStyle w:val="Figure"/>
      </w:pPr>
      <w:r>
        <w:rPr>
          <w:noProof/>
          <w:lang w:val="en-US" w:eastAsia="zh-CN"/>
        </w:rPr>
        <w:drawing>
          <wp:inline distT="0" distB="0" distL="0" distR="0" wp14:anchorId="65FC7723" wp14:editId="21735E0C">
            <wp:extent cx="4762500" cy="31051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3105150"/>
                    </a:xfrm>
                    <a:prstGeom prst="rect">
                      <a:avLst/>
                    </a:prstGeom>
                    <a:noFill/>
                    <a:ln>
                      <a:noFill/>
                    </a:ln>
                  </pic:spPr>
                </pic:pic>
              </a:graphicData>
            </a:graphic>
          </wp:inline>
        </w:drawing>
      </w:r>
    </w:p>
    <w:p w:rsidR="0059218F" w:rsidRDefault="0059218F" w:rsidP="0059218F"/>
    <w:p w:rsidR="0059218F" w:rsidRPr="0059218F" w:rsidRDefault="0059218F" w:rsidP="0059218F">
      <w:pPr>
        <w:rPr>
          <w:lang w:val="en-US"/>
        </w:rPr>
      </w:pPr>
      <w:r w:rsidRPr="0059218F">
        <w:rPr>
          <w:lang w:val="en-US"/>
        </w:rPr>
        <w:t>It can be seen that the case where 12 channels are occupied occurred only 2 times during the whole monitoring period. However, we cannot say whether this occupancy situation occurred once for a two-second period or twice for a period of one second each. To visualize this also, a 3-D diagram may be drawn where the duration of occupancy of a certain number of concurrent channels used is combined. The probability that each situation occurs is shown on the y axis.</w:t>
      </w:r>
    </w:p>
    <w:p w:rsidR="0059218F" w:rsidRPr="0059218F" w:rsidRDefault="0059218F" w:rsidP="0059218F">
      <w:pPr>
        <w:rPr>
          <w:lang w:val="en-US"/>
        </w:rPr>
      </w:pPr>
    </w:p>
    <w:p w:rsidR="0059218F" w:rsidRPr="0059218F" w:rsidRDefault="0059218F" w:rsidP="0059218F">
      <w:pPr>
        <w:pStyle w:val="FigureNo"/>
        <w:rPr>
          <w:lang w:val="en-US"/>
        </w:rPr>
      </w:pPr>
      <w:r w:rsidRPr="0059218F">
        <w:rPr>
          <w:lang w:val="en-US"/>
        </w:rPr>
        <w:lastRenderedPageBreak/>
        <w:t>Figure 28</w:t>
      </w:r>
    </w:p>
    <w:p w:rsidR="0059218F" w:rsidRPr="0059218F" w:rsidRDefault="0059218F" w:rsidP="0059218F">
      <w:pPr>
        <w:pStyle w:val="Figuretitle"/>
        <w:rPr>
          <w:lang w:val="en-US"/>
        </w:rPr>
      </w:pPr>
      <w:r w:rsidRPr="0059218F">
        <w:rPr>
          <w:lang w:val="en-US"/>
        </w:rPr>
        <w:t>Probability and duration of concurrently used channels</w:t>
      </w:r>
    </w:p>
    <w:p w:rsidR="0059218F" w:rsidRPr="00150316" w:rsidRDefault="0059218F" w:rsidP="0059218F">
      <w:pPr>
        <w:pStyle w:val="Figure"/>
      </w:pPr>
      <w:r>
        <w:rPr>
          <w:noProof/>
          <w:lang w:val="en-US" w:eastAsia="zh-CN"/>
        </w:rPr>
        <w:drawing>
          <wp:inline distT="0" distB="0" distL="0" distR="0" wp14:anchorId="61EBAE27" wp14:editId="2984E610">
            <wp:extent cx="5895975" cy="47910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95975" cy="4791075"/>
                    </a:xfrm>
                    <a:prstGeom prst="rect">
                      <a:avLst/>
                    </a:prstGeom>
                    <a:noFill/>
                    <a:ln>
                      <a:noFill/>
                    </a:ln>
                  </pic:spPr>
                </pic:pic>
              </a:graphicData>
            </a:graphic>
          </wp:inline>
        </w:drawing>
      </w:r>
    </w:p>
    <w:p w:rsidR="008F7985" w:rsidRDefault="008F7985" w:rsidP="0059218F">
      <w:pPr>
        <w:rPr>
          <w:lang w:val="en-US"/>
        </w:rPr>
      </w:pPr>
    </w:p>
    <w:p w:rsidR="0059218F" w:rsidRPr="0059218F" w:rsidRDefault="0059218F" w:rsidP="0059218F">
      <w:pPr>
        <w:rPr>
          <w:lang w:val="en-US"/>
        </w:rPr>
      </w:pPr>
      <w:r w:rsidRPr="0059218F">
        <w:rPr>
          <w:lang w:val="en-US"/>
        </w:rPr>
        <w:t>From this figure we can see that the situation of 12 and even 11 concurrently occupied channels occurs only for a maximum time of 1 s. This means, if a future TETRA network would provide only 10 communication channels, the 11</w:t>
      </w:r>
      <w:r w:rsidRPr="0059218F">
        <w:rPr>
          <w:vertAlign w:val="superscript"/>
          <w:lang w:val="en-US"/>
        </w:rPr>
        <w:t>th</w:t>
      </w:r>
      <w:r w:rsidRPr="0059218F">
        <w:rPr>
          <w:lang w:val="en-US"/>
        </w:rPr>
        <w:t xml:space="preserve"> user at that moment would have to wait for a maximum of one second to get access to the network. Since this is certainly acceptable, 10 TETRA communication channels would be sufficient. Using this evaluation of the occupancy measurement result together with the user’s tolerable access delay allows determining the necessary number of TETRA channels while maintaining maximum spectrum efficiency at minimum costs.</w:t>
      </w:r>
    </w:p>
    <w:p w:rsidR="0059218F" w:rsidRPr="0059218F" w:rsidRDefault="0059218F" w:rsidP="0059218F">
      <w:pPr>
        <w:pStyle w:val="Heading2"/>
        <w:rPr>
          <w:lang w:val="en-US"/>
        </w:rPr>
      </w:pPr>
      <w:bookmarkStart w:id="54" w:name="_Toc337547372"/>
      <w:r w:rsidRPr="0059218F">
        <w:rPr>
          <w:lang w:val="en-US"/>
        </w:rPr>
        <w:t>8.5</w:t>
      </w:r>
      <w:r w:rsidRPr="0059218F">
        <w:rPr>
          <w:lang w:val="en-US"/>
        </w:rPr>
        <w:tab/>
        <w:t>Estimation of RF use by different radio services in shared bands</w:t>
      </w:r>
      <w:bookmarkEnd w:id="54"/>
    </w:p>
    <w:p w:rsidR="0059218F" w:rsidRPr="0059218F" w:rsidRDefault="0059218F" w:rsidP="0059218F">
      <w:pPr>
        <w:rPr>
          <w:lang w:val="en-US"/>
        </w:rPr>
      </w:pPr>
      <w:r w:rsidRPr="0059218F">
        <w:rPr>
          <w:lang w:val="en-US"/>
        </w:rPr>
        <w:t xml:space="preserve">Some frequency bands are allocated to different radio services having the same or similar RF properties. Many sub-bands of the HF frequency range are examples for this situation. If signal identification methods are available during the occupancy measurement, the results may be presented separately for </w:t>
      </w:r>
      <w:r w:rsidR="00F127F1">
        <w:rPr>
          <w:lang w:val="en-US"/>
        </w:rPr>
        <w:t>each of the services in a band.</w:t>
      </w:r>
    </w:p>
    <w:p w:rsidR="0059218F" w:rsidRPr="0059218F" w:rsidRDefault="0059218F" w:rsidP="0059218F">
      <w:pPr>
        <w:pStyle w:val="Heading1"/>
        <w:rPr>
          <w:lang w:val="en-US"/>
        </w:rPr>
      </w:pPr>
      <w:bookmarkStart w:id="55" w:name="_Toc337547373"/>
      <w:r w:rsidRPr="0059218F">
        <w:rPr>
          <w:lang w:val="en-US"/>
        </w:rPr>
        <w:t>9</w:t>
      </w:r>
      <w:r w:rsidRPr="0059218F">
        <w:rPr>
          <w:lang w:val="en-US"/>
        </w:rPr>
        <w:tab/>
        <w:t>Uncertainty considerations</w:t>
      </w:r>
      <w:bookmarkEnd w:id="55"/>
    </w:p>
    <w:p w:rsidR="0059218F" w:rsidRPr="0059218F" w:rsidRDefault="0059218F" w:rsidP="0059218F">
      <w:pPr>
        <w:rPr>
          <w:lang w:val="en-US"/>
        </w:rPr>
      </w:pPr>
      <w:r w:rsidRPr="0059218F">
        <w:rPr>
          <w:lang w:val="en-US"/>
        </w:rPr>
        <w:t xml:space="preserve">The measurement uncertainty depends on various factors such as the revisit time, number and length of transmissions on a channel, number of measurement samples, monitoring duration, whether systems with pulsed emissions (TDMA) are measured, and even the actual occupancy </w:t>
      </w:r>
      <w:r w:rsidRPr="0059218F">
        <w:rPr>
          <w:lang w:val="en-US"/>
        </w:rPr>
        <w:lastRenderedPageBreak/>
        <w:t>value itself. Some of these parameters have a complex dependency. Calculations of these parameters and details about their dependencies can be found in Annex 1 to this report.</w:t>
      </w:r>
    </w:p>
    <w:p w:rsidR="0059218F" w:rsidRPr="0059218F" w:rsidRDefault="0059218F" w:rsidP="0059218F">
      <w:pPr>
        <w:rPr>
          <w:lang w:val="en-US"/>
        </w:rPr>
      </w:pPr>
      <w:r w:rsidRPr="0059218F">
        <w:rPr>
          <w:lang w:val="en-US"/>
        </w:rPr>
        <w:t xml:space="preserve">It should be noted that, although the measurement results may be regarded as accurate, they are valid only for the location and time of the measurement. However, they are normally used to “predict” the occupancy for future times or different locations/areas. The accuracy of this “prediction” strongly depends on the situation and/or service in question: The occupancy of a public phone mobile network will usually be somewhat constant during normal working days, so a measurement taken on one day may be used to assess the usage of the band during all of these days. On the other hand, the occupancy of a shared company channel strongly depends on the actual activity of all users which may differ considerably from day to day, so a measurement taken on one working day may not be usable at all to assess the average traffic load on that channel. </w:t>
      </w:r>
    </w:p>
    <w:p w:rsidR="0059218F" w:rsidRPr="0059218F" w:rsidRDefault="0059218F" w:rsidP="0059218F">
      <w:pPr>
        <w:pStyle w:val="Heading1"/>
        <w:rPr>
          <w:lang w:val="en-US"/>
        </w:rPr>
      </w:pPr>
      <w:bookmarkStart w:id="56" w:name="_Toc337547374"/>
      <w:r w:rsidRPr="0059218F">
        <w:rPr>
          <w:lang w:val="en-US"/>
        </w:rPr>
        <w:t>10</w:t>
      </w:r>
      <w:r w:rsidRPr="0059218F">
        <w:rPr>
          <w:lang w:val="en-US"/>
        </w:rPr>
        <w:tab/>
        <w:t>Interpretation and usage of results</w:t>
      </w:r>
      <w:bookmarkEnd w:id="56"/>
    </w:p>
    <w:p w:rsidR="0059218F" w:rsidRPr="0059218F" w:rsidRDefault="0059218F" w:rsidP="0059218F">
      <w:pPr>
        <w:pStyle w:val="Heading2"/>
        <w:rPr>
          <w:lang w:val="en-US" w:eastAsia="ko-KR"/>
        </w:rPr>
      </w:pPr>
      <w:bookmarkStart w:id="57" w:name="_Toc337547375"/>
      <w:r w:rsidRPr="0059218F">
        <w:rPr>
          <w:lang w:val="en-US" w:eastAsia="ko-KR"/>
        </w:rPr>
        <w:t>10.1</w:t>
      </w:r>
      <w:r w:rsidRPr="0059218F">
        <w:rPr>
          <w:lang w:val="en-US" w:eastAsia="ko-KR"/>
        </w:rPr>
        <w:tab/>
        <w:t>General</w:t>
      </w:r>
      <w:bookmarkEnd w:id="57"/>
    </w:p>
    <w:p w:rsidR="0059218F" w:rsidRPr="0059218F" w:rsidRDefault="0059218F" w:rsidP="0059218F">
      <w:pPr>
        <w:rPr>
          <w:lang w:val="en-US" w:eastAsia="ko-KR"/>
        </w:rPr>
      </w:pPr>
      <w:r w:rsidRPr="0059218F">
        <w:rPr>
          <w:lang w:val="en-US" w:eastAsia="ko-KR"/>
        </w:rPr>
        <w:t>T</w:t>
      </w:r>
      <w:r w:rsidRPr="0059218F">
        <w:rPr>
          <w:lang w:val="en-US"/>
        </w:rPr>
        <w:t xml:space="preserve">he results of spectrum occupancy measurement on </w:t>
      </w:r>
      <w:r w:rsidRPr="0059218F">
        <w:rPr>
          <w:lang w:val="en-US" w:eastAsia="ko-KR"/>
        </w:rPr>
        <w:t xml:space="preserve">a </w:t>
      </w:r>
      <w:r w:rsidRPr="0059218F">
        <w:rPr>
          <w:lang w:val="en-US"/>
        </w:rPr>
        <w:t xml:space="preserve">specific frequency band </w:t>
      </w:r>
      <w:r w:rsidRPr="0059218F">
        <w:rPr>
          <w:lang w:val="en-US" w:eastAsia="ko-KR"/>
        </w:rPr>
        <w:t>may</w:t>
      </w:r>
      <w:r w:rsidRPr="0059218F">
        <w:rPr>
          <w:lang w:val="en-US"/>
        </w:rPr>
        <w:t xml:space="preserve"> </w:t>
      </w:r>
      <w:r w:rsidRPr="0059218F">
        <w:rPr>
          <w:lang w:val="en-US" w:eastAsia="ko-KR"/>
        </w:rPr>
        <w:t xml:space="preserve">be </w:t>
      </w:r>
      <w:r w:rsidRPr="0059218F">
        <w:rPr>
          <w:lang w:val="en-US"/>
        </w:rPr>
        <w:t xml:space="preserve">used to establish frequency </w:t>
      </w:r>
      <w:r w:rsidRPr="0059218F">
        <w:rPr>
          <w:lang w:val="en-US" w:eastAsia="ko-KR"/>
        </w:rPr>
        <w:t xml:space="preserve">allocations and assignment </w:t>
      </w:r>
      <w:r w:rsidRPr="0059218F">
        <w:rPr>
          <w:lang w:val="en-US"/>
        </w:rPr>
        <w:t>policies</w:t>
      </w:r>
      <w:r w:rsidRPr="0059218F">
        <w:rPr>
          <w:lang w:val="en-US" w:eastAsia="ko-KR"/>
        </w:rPr>
        <w:t xml:space="preserve"> gaining an effective spectrum use and economic value of the spectrum resource. For example, they may lead to the re-allocation of frequency bands.</w:t>
      </w:r>
    </w:p>
    <w:p w:rsidR="0059218F" w:rsidRPr="0059218F" w:rsidRDefault="0059218F" w:rsidP="0059218F">
      <w:pPr>
        <w:rPr>
          <w:lang w:val="en-US" w:eastAsia="ko-KR"/>
        </w:rPr>
      </w:pPr>
      <w:r w:rsidRPr="0059218F">
        <w:rPr>
          <w:lang w:val="en-US" w:eastAsia="ko-KR"/>
        </w:rPr>
        <w:t>Performing occupancy measurements repeatedly under the same measurement conditions can show trends in the usage of spectrum resources. This may provide valuable information for the future allocation of spectrum to certain services.</w:t>
      </w:r>
    </w:p>
    <w:p w:rsidR="0059218F" w:rsidRPr="0059218F" w:rsidRDefault="0059218F" w:rsidP="0059218F">
      <w:pPr>
        <w:pStyle w:val="Heading2"/>
        <w:rPr>
          <w:lang w:val="en-US" w:eastAsia="ko-KR"/>
        </w:rPr>
      </w:pPr>
      <w:bookmarkStart w:id="58" w:name="_Toc337547376"/>
      <w:r w:rsidRPr="0059218F">
        <w:rPr>
          <w:lang w:val="en-US" w:eastAsia="ko-KR"/>
        </w:rPr>
        <w:t>10.2</w:t>
      </w:r>
      <w:r w:rsidRPr="0059218F">
        <w:rPr>
          <w:lang w:val="en-US" w:eastAsia="ko-KR"/>
        </w:rPr>
        <w:tab/>
        <w:t>Interpretation of occupancy results in shared channels</w:t>
      </w:r>
      <w:bookmarkEnd w:id="58"/>
    </w:p>
    <w:p w:rsidR="0059218F" w:rsidRPr="0059218F" w:rsidRDefault="0059218F" w:rsidP="0059218F">
      <w:pPr>
        <w:rPr>
          <w:lang w:val="en-US" w:eastAsia="ko-KR"/>
        </w:rPr>
      </w:pPr>
      <w:r w:rsidRPr="0059218F">
        <w:rPr>
          <w:lang w:val="en-US" w:eastAsia="ko-KR"/>
        </w:rPr>
        <w:t>As mentioned in the definition of occupancy time, the result provided by the monitoring services should reflect the true occupancy of a channel as accurate as possible. This includes the fact that a channel used by TDMA systems does not already show 100% occupancy when just one station is using it. This makes it necessary for the spectrum management or licensing section to interpret the results depending on the purpose of the occupancy measurement.</w:t>
      </w:r>
    </w:p>
    <w:p w:rsidR="0059218F" w:rsidRPr="0059218F" w:rsidRDefault="0059218F" w:rsidP="0059218F">
      <w:pPr>
        <w:rPr>
          <w:lang w:val="en-US" w:eastAsia="ko-KR"/>
        </w:rPr>
      </w:pPr>
      <w:r w:rsidRPr="0059218F">
        <w:rPr>
          <w:lang w:val="en-US" w:eastAsia="ko-KR"/>
        </w:rPr>
        <w:t>Example: If the purpose of an occupancy measurement in a frequency band assigned to a certain network is to check which traffic channels are in use and are therefore not available to other systems at the particular location, all frequencies showing an occupancy typical for that net</w:t>
      </w:r>
      <w:r w:rsidR="00F27270">
        <w:rPr>
          <w:lang w:val="en-US" w:eastAsia="ko-KR"/>
        </w:rPr>
        <w:t>work may be regarded as “full”.</w:t>
      </w:r>
    </w:p>
    <w:p w:rsidR="0059218F" w:rsidRPr="0059218F" w:rsidRDefault="0059218F" w:rsidP="0059218F">
      <w:pPr>
        <w:pStyle w:val="Heading2"/>
        <w:rPr>
          <w:lang w:val="en-US" w:eastAsia="ko-KR"/>
        </w:rPr>
      </w:pPr>
      <w:bookmarkStart w:id="59" w:name="_Toc337547377"/>
      <w:r w:rsidRPr="0059218F">
        <w:rPr>
          <w:lang w:val="en-US" w:eastAsia="ko-KR"/>
        </w:rPr>
        <w:t>10.3</w:t>
      </w:r>
      <w:r w:rsidRPr="0059218F">
        <w:rPr>
          <w:lang w:val="en-US" w:eastAsia="ko-KR"/>
        </w:rPr>
        <w:tab/>
        <w:t>Using occupancy data to assess spectrum utilization</w:t>
      </w:r>
      <w:bookmarkEnd w:id="59"/>
    </w:p>
    <w:p w:rsidR="0059218F" w:rsidRDefault="0059218F" w:rsidP="008F7985">
      <w:pPr>
        <w:rPr>
          <w:lang w:val="en-US"/>
        </w:rPr>
      </w:pPr>
      <w:r>
        <w:rPr>
          <w:lang w:val="en-US"/>
        </w:rPr>
        <w:t xml:space="preserve">So far, spectrum occupancy was related to a specific location or the area around the monitoring location only. Sometimes, information about the occupancy of a resource over a large territory (e.g. the whole country) is of interest. To characterize this, </w:t>
      </w:r>
      <w:r w:rsidRPr="00A826B5">
        <w:rPr>
          <w:lang w:val="en-US"/>
        </w:rPr>
        <w:t>R</w:t>
      </w:r>
      <w:r>
        <w:rPr>
          <w:lang w:val="en-US"/>
        </w:rPr>
        <w:t>ecommendation</w:t>
      </w:r>
      <w:r w:rsidRPr="00A826B5">
        <w:rPr>
          <w:lang w:val="en-US"/>
        </w:rPr>
        <w:t xml:space="preserve"> ITU-R SM.1046</w:t>
      </w:r>
      <w:r w:rsidR="008F7985">
        <w:rPr>
          <w:lang w:val="en-US"/>
        </w:rPr>
        <w:noBreakHyphen/>
      </w:r>
      <w:r w:rsidRPr="00A826B5">
        <w:rPr>
          <w:lang w:val="en-US"/>
        </w:rPr>
        <w:t>2</w:t>
      </w:r>
      <w:r>
        <w:rPr>
          <w:lang w:val="en-US"/>
        </w:rPr>
        <w:t xml:space="preserve"> defines a</w:t>
      </w:r>
      <w:r w:rsidRPr="00A826B5">
        <w:rPr>
          <w:lang w:val="en-US"/>
        </w:rPr>
        <w:t xml:space="preserve"> spectrum utilization factor, </w:t>
      </w:r>
      <w:r w:rsidRPr="00A826B5">
        <w:rPr>
          <w:i/>
          <w:lang w:val="en-US"/>
        </w:rPr>
        <w:t>U</w:t>
      </w:r>
      <w:r w:rsidRPr="00A826B5">
        <w:rPr>
          <w:lang w:val="en-US"/>
        </w:rPr>
        <w:t xml:space="preserve">, </w:t>
      </w:r>
      <w:r>
        <w:rPr>
          <w:lang w:val="en-US"/>
        </w:rPr>
        <w:t xml:space="preserve">as the product of </w:t>
      </w:r>
      <w:r w:rsidRPr="00A826B5">
        <w:rPr>
          <w:lang w:val="en-US"/>
        </w:rPr>
        <w:t>the bandwidth</w:t>
      </w:r>
      <w:r>
        <w:rPr>
          <w:lang w:val="en-US"/>
        </w:rPr>
        <w:t xml:space="preserve"> </w:t>
      </w:r>
      <w:r w:rsidRPr="00A826B5">
        <w:rPr>
          <w:i/>
          <w:lang w:val="en-US"/>
        </w:rPr>
        <w:t>B</w:t>
      </w:r>
      <w:r w:rsidRPr="00A826B5">
        <w:rPr>
          <w:lang w:val="en-US"/>
        </w:rPr>
        <w:t>, the geometric (geographic) space</w:t>
      </w:r>
      <w:r>
        <w:rPr>
          <w:lang w:val="en-US"/>
        </w:rPr>
        <w:t xml:space="preserve"> (usually area) </w:t>
      </w:r>
      <w:r w:rsidRPr="003466A6">
        <w:rPr>
          <w:i/>
          <w:lang w:val="en-US"/>
        </w:rPr>
        <w:t>S</w:t>
      </w:r>
      <w:r w:rsidRPr="00A826B5">
        <w:rPr>
          <w:lang w:val="en-US"/>
        </w:rPr>
        <w:t xml:space="preserve">, and the time </w:t>
      </w:r>
      <w:r w:rsidRPr="003466A6">
        <w:rPr>
          <w:i/>
          <w:lang w:val="en-US"/>
        </w:rPr>
        <w:t xml:space="preserve">T </w:t>
      </w:r>
      <w:r>
        <w:rPr>
          <w:lang w:val="en-US"/>
        </w:rPr>
        <w:t>during which the spectrum resource is d</w:t>
      </w:r>
      <w:r w:rsidRPr="00A826B5">
        <w:rPr>
          <w:lang w:val="en-US"/>
        </w:rPr>
        <w:t>enied to other potential users:</w:t>
      </w:r>
    </w:p>
    <w:p w:rsidR="008F7985" w:rsidRDefault="008F7985" w:rsidP="008F7985">
      <w:pPr>
        <w:pStyle w:val="Blanc"/>
      </w:pPr>
    </w:p>
    <w:p w:rsidR="0059218F" w:rsidRDefault="0059218F" w:rsidP="0059218F">
      <w:pPr>
        <w:pStyle w:val="Equation"/>
        <w:rPr>
          <w:lang w:val="en-US"/>
        </w:rPr>
      </w:pPr>
      <w:r>
        <w:rPr>
          <w:lang w:val="en-US"/>
        </w:rPr>
        <w:tab/>
      </w:r>
      <w:r>
        <w:rPr>
          <w:lang w:val="en-US"/>
        </w:rPr>
        <w:tab/>
      </w:r>
      <w:r w:rsidRPr="00F27270">
        <w:rPr>
          <w:i/>
          <w:iCs/>
          <w:lang w:val="en-US"/>
        </w:rPr>
        <w:t>U</w:t>
      </w:r>
      <w:r w:rsidRPr="00A826B5">
        <w:rPr>
          <w:lang w:val="en-US"/>
        </w:rPr>
        <w:t xml:space="preserve"> = </w:t>
      </w:r>
      <w:r w:rsidRPr="00F27270">
        <w:rPr>
          <w:i/>
          <w:iCs/>
          <w:lang w:val="en-US"/>
        </w:rPr>
        <w:t>B</w:t>
      </w:r>
      <w:r w:rsidRPr="00A826B5">
        <w:rPr>
          <w:lang w:val="en-US"/>
        </w:rPr>
        <w:t xml:space="preserve"> · </w:t>
      </w:r>
      <w:r w:rsidRPr="00F27270">
        <w:rPr>
          <w:i/>
          <w:iCs/>
          <w:lang w:val="en-US"/>
        </w:rPr>
        <w:t>S</w:t>
      </w:r>
      <w:r w:rsidRPr="00A826B5">
        <w:rPr>
          <w:lang w:val="en-US"/>
        </w:rPr>
        <w:t xml:space="preserve"> · </w:t>
      </w:r>
      <w:r w:rsidRPr="00F27270">
        <w:rPr>
          <w:i/>
          <w:iCs/>
          <w:lang w:val="en-US"/>
        </w:rPr>
        <w:t>T</w:t>
      </w:r>
    </w:p>
    <w:p w:rsidR="008F7985" w:rsidRDefault="008F7985" w:rsidP="008F7985">
      <w:pPr>
        <w:pStyle w:val="Blanc"/>
      </w:pPr>
    </w:p>
    <w:p w:rsidR="0059218F" w:rsidRDefault="0059218F" w:rsidP="0059218F">
      <w:pPr>
        <w:rPr>
          <w:lang w:val="en-US"/>
        </w:rPr>
      </w:pPr>
      <w:r>
        <w:rPr>
          <w:lang w:val="en-US"/>
        </w:rPr>
        <w:t>The</w:t>
      </w:r>
      <w:r w:rsidRPr="00213D0D">
        <w:rPr>
          <w:lang w:val="en-US"/>
        </w:rPr>
        <w:t xml:space="preserve"> </w:t>
      </w:r>
      <w:r>
        <w:rPr>
          <w:lang w:val="en-US"/>
        </w:rPr>
        <w:t>spectrum utilization factor is therefore a three-</w:t>
      </w:r>
      <w:r w:rsidRPr="00213D0D">
        <w:rPr>
          <w:lang w:val="en-US"/>
        </w:rPr>
        <w:t xml:space="preserve"> dimensional </w:t>
      </w:r>
      <w:r>
        <w:rPr>
          <w:lang w:val="en-US"/>
        </w:rPr>
        <w:t>parameter: frequency</w:t>
      </w:r>
      <w:r w:rsidR="00F27270">
        <w:rPr>
          <w:lang w:val="en-US"/>
        </w:rPr>
        <w:t> </w:t>
      </w:r>
      <w:r>
        <w:rPr>
          <w:lang w:val="en-US"/>
        </w:rPr>
        <w:t>×</w:t>
      </w:r>
      <w:r w:rsidRPr="00213D0D">
        <w:rPr>
          <w:lang w:val="en-US"/>
        </w:rPr>
        <w:t xml:space="preserve"> </w:t>
      </w:r>
      <w:r>
        <w:rPr>
          <w:lang w:val="en-US"/>
        </w:rPr>
        <w:t>space ×</w:t>
      </w:r>
      <w:r w:rsidRPr="00213D0D">
        <w:rPr>
          <w:lang w:val="en-US"/>
        </w:rPr>
        <w:t xml:space="preserve"> </w:t>
      </w:r>
      <w:r>
        <w:rPr>
          <w:lang w:val="en-US"/>
        </w:rPr>
        <w:t xml:space="preserve">time. The formula is non-linear and only valid for one particular application during a measurement. When a “spectrum utilization map” of a larger area is requested, the most efficient way is to </w:t>
      </w:r>
      <w:r>
        <w:rPr>
          <w:lang w:val="en-US"/>
        </w:rPr>
        <w:lastRenderedPageBreak/>
        <w:t>perform a spectrum occupancy measurement using mobile monitoring vehicles. Together with the current occupancy situation, the geographic coordinates are stored so that the occupancies taken in geographic rectangles of a defined size can be averaged. The result may be presented in a map where the different spectrum utilization values are represented by different colours. Figure 29 provides an example of such a spectrum utilization map.</w:t>
      </w:r>
    </w:p>
    <w:p w:rsidR="0059218F" w:rsidRDefault="0059218F" w:rsidP="00694E4E">
      <w:pPr>
        <w:pStyle w:val="FigureNo"/>
        <w:rPr>
          <w:lang w:val="en-US"/>
        </w:rPr>
      </w:pPr>
      <w:r>
        <w:rPr>
          <w:lang w:val="en-US"/>
        </w:rPr>
        <w:t>Figure 29</w:t>
      </w:r>
    </w:p>
    <w:p w:rsidR="0059218F" w:rsidRDefault="0059218F" w:rsidP="0059218F">
      <w:pPr>
        <w:pStyle w:val="Figuretitle"/>
        <w:rPr>
          <w:lang w:val="en-US"/>
        </w:rPr>
      </w:pPr>
      <w:r>
        <w:rPr>
          <w:lang w:val="en-US"/>
        </w:rPr>
        <w:t>Example spectrum utilization map</w:t>
      </w:r>
    </w:p>
    <w:p w:rsidR="0059218F" w:rsidRDefault="0059218F" w:rsidP="0059218F">
      <w:pPr>
        <w:pStyle w:val="Figure"/>
        <w:rPr>
          <w:lang w:val="en-US"/>
        </w:rPr>
      </w:pPr>
      <w:r>
        <w:rPr>
          <w:noProof/>
          <w:lang w:val="en-US" w:eastAsia="zh-CN"/>
        </w:rPr>
        <mc:AlternateContent>
          <mc:Choice Requires="wps">
            <w:drawing>
              <wp:anchor distT="0" distB="0" distL="114300" distR="114300" simplePos="0" relativeHeight="251683840" behindDoc="0" locked="0" layoutInCell="1" allowOverlap="1" wp14:anchorId="6A7AA9C2" wp14:editId="7ECF6F49">
                <wp:simplePos x="0" y="0"/>
                <wp:positionH relativeFrom="column">
                  <wp:posOffset>1010920</wp:posOffset>
                </wp:positionH>
                <wp:positionV relativeFrom="paragraph">
                  <wp:posOffset>3042920</wp:posOffset>
                </wp:positionV>
                <wp:extent cx="568325" cy="328295"/>
                <wp:effectExtent l="10795" t="13970" r="11430" b="1016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328295"/>
                        </a:xfrm>
                        <a:prstGeom prst="rect">
                          <a:avLst/>
                        </a:prstGeom>
                        <a:solidFill>
                          <a:srgbClr val="FFFFFF"/>
                        </a:solidFill>
                        <a:ln w="9525">
                          <a:solidFill>
                            <a:srgbClr val="000000"/>
                          </a:solidFill>
                          <a:miter lim="800000"/>
                          <a:headEnd/>
                          <a:tailEnd/>
                        </a:ln>
                      </wps:spPr>
                      <wps:txbx>
                        <w:txbxContent>
                          <w:p w:rsidR="00EA1046" w:rsidRPr="00BF6684" w:rsidRDefault="00EA1046" w:rsidP="0059218F">
                            <w:pPr>
                              <w:spacing w:before="0"/>
                              <w:rPr>
                                <w:sz w:val="20"/>
                                <w:lang w:val="de-DE"/>
                              </w:rPr>
                            </w:pPr>
                            <w:r>
                              <w:rPr>
                                <w:sz w:val="20"/>
                                <w:lang w:val="de-DE"/>
                              </w:rPr>
                              <w:t>low</w:t>
                            </w:r>
                            <w:r w:rsidRPr="00BF6684">
                              <w:rPr>
                                <w:sz w:val="20"/>
                                <w:lang w:val="de-DE"/>
                              </w:rPr>
                              <w:t xml:space="preserve"> utilization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689" type="#_x0000_t202" style="position:absolute;left:0;text-align:left;margin-left:79.6pt;margin-top:239.6pt;width:44.75pt;height:25.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">
                <v:textbox inset=".5mm,.3mm,.5mm,.3mm">
                  <w:txbxContent>
                    <w:p w:rsidR="00EA1046" w:rsidRPr="00BF6684" w:rsidRDefault="00EA1046" w:rsidP="0059218F">
                      <w:pPr>
                        <w:spacing w:before="0"/>
                        <w:rPr>
                          <w:sz w:val="20"/>
                          <w:lang w:val="de-DE"/>
                        </w:rPr>
                      </w:pPr>
                      <w:r>
                        <w:rPr>
                          <w:sz w:val="20"/>
                          <w:lang w:val="de-DE"/>
                        </w:rPr>
                        <w:t>low</w:t>
                      </w:r>
                      <w:r w:rsidRPr="00BF6684">
                        <w:rPr>
                          <w:sz w:val="20"/>
                          <w:lang w:val="de-DE"/>
                        </w:rPr>
                        <w:t xml:space="preserve"> utilization</w:t>
                      </w:r>
                    </w:p>
                  </w:txbxContent>
                </v:textbox>
              </v:shape>
            </w:pict>
          </mc:Fallback>
        </mc:AlternateContent>
      </w:r>
      <w:r>
        <w:rPr>
          <w:noProof/>
          <w:lang w:val="en-US" w:eastAsia="zh-CN"/>
        </w:rPr>
        <mc:AlternateContent>
          <mc:Choice Requires="wps">
            <w:drawing>
              <wp:anchor distT="0" distB="0" distL="114300" distR="114300" simplePos="0" relativeHeight="251682816" behindDoc="0" locked="0" layoutInCell="1" allowOverlap="1" wp14:anchorId="76ED2E5D" wp14:editId="0418A6BE">
                <wp:simplePos x="0" y="0"/>
                <wp:positionH relativeFrom="column">
                  <wp:posOffset>1010920</wp:posOffset>
                </wp:positionH>
                <wp:positionV relativeFrom="paragraph">
                  <wp:posOffset>2075180</wp:posOffset>
                </wp:positionV>
                <wp:extent cx="568325" cy="328295"/>
                <wp:effectExtent l="10795" t="8255" r="11430" b="63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328295"/>
                        </a:xfrm>
                        <a:prstGeom prst="rect">
                          <a:avLst/>
                        </a:prstGeom>
                        <a:solidFill>
                          <a:srgbClr val="FFFFFF"/>
                        </a:solidFill>
                        <a:ln w="9525">
                          <a:solidFill>
                            <a:srgbClr val="000000"/>
                          </a:solidFill>
                          <a:miter lim="800000"/>
                          <a:headEnd/>
                          <a:tailEnd/>
                        </a:ln>
                      </wps:spPr>
                      <wps:txbx>
                        <w:txbxContent>
                          <w:p w:rsidR="00EA1046" w:rsidRPr="00BF6684" w:rsidRDefault="00EA1046" w:rsidP="0059218F">
                            <w:pPr>
                              <w:spacing w:before="0"/>
                              <w:rPr>
                                <w:sz w:val="20"/>
                                <w:lang w:val="de-DE"/>
                              </w:rPr>
                            </w:pPr>
                            <w:r w:rsidRPr="00BF6684">
                              <w:rPr>
                                <w:sz w:val="20"/>
                                <w:lang w:val="de-DE"/>
                              </w:rPr>
                              <w:t>High utilization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690" type="#_x0000_t202" style="position:absolute;left:0;text-align:left;margin-left:79.6pt;margin-top:163.4pt;width:44.75pt;height:25.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">
                <v:textbox inset=".5mm,.3mm,.5mm,.3mm">
                  <w:txbxContent>
                    <w:p w:rsidR="00EA1046" w:rsidRPr="00BF6684" w:rsidRDefault="00EA1046" w:rsidP="0059218F">
                      <w:pPr>
                        <w:spacing w:before="0"/>
                        <w:rPr>
                          <w:sz w:val="20"/>
                          <w:lang w:val="de-DE"/>
                        </w:rPr>
                      </w:pPr>
                      <w:r w:rsidRPr="00BF6684">
                        <w:rPr>
                          <w:sz w:val="20"/>
                          <w:lang w:val="de-DE"/>
                        </w:rPr>
                        <w:t>High utilization</w:t>
                      </w:r>
                    </w:p>
                  </w:txbxContent>
                </v:textbox>
              </v:shape>
            </w:pict>
          </mc:Fallback>
        </mc:AlternateContent>
      </w:r>
      <w:r>
        <w:rPr>
          <w:noProof/>
          <w:sz w:val="28"/>
          <w:szCs w:val="28"/>
          <w:lang w:val="en-US" w:eastAsia="zh-CN"/>
        </w:rPr>
        <w:drawing>
          <wp:inline distT="0" distB="0" distL="0" distR="0" wp14:anchorId="40C16B5D" wp14:editId="5740AC4B">
            <wp:extent cx="5029200" cy="5934075"/>
            <wp:effectExtent l="0" t="0" r="0" b="9525"/>
            <wp:docPr id="37" name="Picture 37" descr="united_kingdom-T-D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ited_kingdom-T-DA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9200" cy="5934075"/>
                    </a:xfrm>
                    <a:prstGeom prst="rect">
                      <a:avLst/>
                    </a:prstGeom>
                    <a:noFill/>
                    <a:ln>
                      <a:noFill/>
                    </a:ln>
                  </pic:spPr>
                </pic:pic>
              </a:graphicData>
            </a:graphic>
          </wp:inline>
        </w:drawing>
      </w:r>
    </w:p>
    <w:bookmarkStart w:id="60" w:name="_Toc337547378"/>
    <w:p w:rsidR="0059218F" w:rsidRPr="0059218F" w:rsidRDefault="0059218F" w:rsidP="0059218F">
      <w:pPr>
        <w:pStyle w:val="Heading1"/>
        <w:rPr>
          <w:lang w:val="en-US"/>
        </w:rPr>
      </w:pPr>
      <w:r>
        <w:rPr>
          <w:noProof/>
          <w:lang w:val="en-US" w:eastAsia="zh-CN"/>
        </w:rPr>
        <mc:AlternateContent>
          <mc:Choice Requires="wps">
            <w:drawing>
              <wp:anchor distT="0" distB="0" distL="114300" distR="114300" simplePos="0" relativeHeight="251681792" behindDoc="0" locked="0" layoutInCell="1" allowOverlap="1" wp14:anchorId="671EAD75" wp14:editId="1EF15725">
                <wp:simplePos x="0" y="0"/>
                <wp:positionH relativeFrom="column">
                  <wp:posOffset>-4748530</wp:posOffset>
                </wp:positionH>
                <wp:positionV relativeFrom="paragraph">
                  <wp:posOffset>864235</wp:posOffset>
                </wp:positionV>
                <wp:extent cx="594995" cy="344170"/>
                <wp:effectExtent l="13970" t="6985" r="10160" b="1079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344170"/>
                        </a:xfrm>
                        <a:prstGeom prst="rect">
                          <a:avLst/>
                        </a:prstGeom>
                        <a:solidFill>
                          <a:srgbClr val="FFFFFF"/>
                        </a:solidFill>
                        <a:ln w="9525">
                          <a:solidFill>
                            <a:srgbClr val="000000"/>
                          </a:solidFill>
                          <a:miter lim="800000"/>
                          <a:headEnd/>
                          <a:tailEnd/>
                        </a:ln>
                      </wps:spPr>
                      <wps:txbx>
                        <w:txbxContent>
                          <w:p w:rsidR="00EA1046" w:rsidRPr="00BF6684" w:rsidRDefault="00EA1046" w:rsidP="0059218F">
                            <w:pPr>
                              <w:spacing w:before="0"/>
                              <w:rPr>
                                <w:sz w:val="20"/>
                                <w:lang w:val="de-DE"/>
                              </w:rPr>
                            </w:pPr>
                            <w:r>
                              <w:rPr>
                                <w:b/>
                                <w:sz w:val="20"/>
                                <w:lang w:val="de-DE"/>
                              </w:rPr>
                              <w:t>h</w:t>
                            </w:r>
                            <w:r w:rsidRPr="00BF6684">
                              <w:rPr>
                                <w:sz w:val="20"/>
                                <w:lang w:val="de-DE"/>
                              </w:rPr>
                              <w:t>igh utilization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691" type="#_x0000_t202" style="position:absolute;left:0;text-align:left;margin-left:-373.9pt;margin-top:68.05pt;width:46.85pt;height:27.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">
                <v:textbox inset=".5mm,.3mm,.5mm,.3mm">
                  <w:txbxContent>
                    <w:p w:rsidR="00EA1046" w:rsidRPr="00BF6684" w:rsidRDefault="00EA1046" w:rsidP="0059218F">
                      <w:pPr>
                        <w:spacing w:before="0"/>
                        <w:rPr>
                          <w:sz w:val="20"/>
                          <w:lang w:val="de-DE"/>
                        </w:rPr>
                      </w:pPr>
                      <w:r>
                        <w:rPr>
                          <w:b/>
                          <w:sz w:val="20"/>
                          <w:lang w:val="de-DE"/>
                        </w:rPr>
                        <w:t>h</w:t>
                      </w:r>
                      <w:r w:rsidRPr="00BF6684">
                        <w:rPr>
                          <w:sz w:val="20"/>
                          <w:lang w:val="de-DE"/>
                        </w:rPr>
                        <w:t>igh utilization</w:t>
                      </w:r>
                    </w:p>
                  </w:txbxContent>
                </v:textbox>
              </v:shape>
            </w:pict>
          </mc:Fallback>
        </mc:AlternateContent>
      </w:r>
      <w:r w:rsidRPr="0059218F">
        <w:rPr>
          <w:lang w:val="en-US"/>
        </w:rPr>
        <w:t>11</w:t>
      </w:r>
      <w:r w:rsidRPr="0059218F">
        <w:rPr>
          <w:lang w:val="en-US"/>
        </w:rPr>
        <w:tab/>
        <w:t>Conclusions</w:t>
      </w:r>
      <w:bookmarkEnd w:id="60"/>
    </w:p>
    <w:p w:rsidR="0059218F" w:rsidRPr="0059218F" w:rsidRDefault="0059218F" w:rsidP="0059218F">
      <w:pPr>
        <w:rPr>
          <w:lang w:val="en-US"/>
        </w:rPr>
      </w:pPr>
      <w:r w:rsidRPr="0059218F">
        <w:rPr>
          <w:lang w:val="en-US"/>
        </w:rPr>
        <w:t>Taking into account that the current Recommendation ITU-R SM.1880 describes only the basic procedures, the various examples in this Report have shown that measurement and especially evaluation of occupancy may be quite a complex task. Thorough knowledge of the radio services and particularly an in-depth analysis of the goal of the measurements are indispensable to specify the measurement and evaluation methods appropriate.</w:t>
      </w:r>
    </w:p>
    <w:p w:rsidR="0059218F" w:rsidRPr="008F7985" w:rsidRDefault="0059218F" w:rsidP="008F7985">
      <w:pPr>
        <w:pStyle w:val="AnnexNoTitle"/>
        <w:rPr>
          <w:lang w:val="en-US"/>
        </w:rPr>
      </w:pPr>
      <w:bookmarkStart w:id="61" w:name="_Toc337547379"/>
      <w:r w:rsidRPr="008F7985">
        <w:rPr>
          <w:lang w:val="en-US"/>
        </w:rPr>
        <w:lastRenderedPageBreak/>
        <w:t>Annex 1</w:t>
      </w:r>
      <w:r w:rsidR="008F7985" w:rsidRPr="008F7985">
        <w:rPr>
          <w:lang w:val="en-US"/>
        </w:rPr>
        <w:br/>
      </w:r>
      <w:r w:rsidR="008F7985" w:rsidRPr="008F7985">
        <w:rPr>
          <w:lang w:val="en-US"/>
        </w:rPr>
        <w:br/>
      </w:r>
      <w:r w:rsidRPr="008F7985">
        <w:rPr>
          <w:lang w:val="en-US"/>
        </w:rPr>
        <w:t>Probabilistic approach to spectrum occupancy measurements</w:t>
      </w:r>
      <w:r w:rsidRPr="008F7985">
        <w:rPr>
          <w:lang w:val="en-US"/>
        </w:rPr>
        <w:br/>
        <w:t>and relevant measurement data handling procedures</w:t>
      </w:r>
      <w:bookmarkEnd w:id="61"/>
    </w:p>
    <w:p w:rsidR="0059218F" w:rsidRPr="0059218F" w:rsidRDefault="0059218F" w:rsidP="008F7985">
      <w:pPr>
        <w:pStyle w:val="Heading1"/>
        <w:rPr>
          <w:lang w:val="en-US"/>
        </w:rPr>
      </w:pPr>
      <w:bookmarkStart w:id="62" w:name="_Toc337547380"/>
      <w:r w:rsidRPr="0059218F">
        <w:rPr>
          <w:lang w:val="en-US"/>
        </w:rPr>
        <w:t>A</w:t>
      </w:r>
      <w:r w:rsidRPr="0059218F">
        <w:rPr>
          <w:lang w:val="en-US"/>
        </w:rPr>
        <w:tab/>
        <w:t>Preface</w:t>
      </w:r>
      <w:bookmarkEnd w:id="62"/>
    </w:p>
    <w:p w:rsidR="0059218F" w:rsidRPr="008F7985" w:rsidRDefault="0059218F" w:rsidP="0059218F">
      <w:pPr>
        <w:rPr>
          <w:lang w:val="en-US"/>
        </w:rPr>
      </w:pPr>
      <w:r w:rsidRPr="0059218F">
        <w:rPr>
          <w:lang w:val="en-US"/>
        </w:rPr>
        <w:t xml:space="preserve">This Annex covers in detail the dependencies of measurement parameters such as revisit time, required number of samples and their influence on measurement accuracy and confidence level. </w:t>
      </w:r>
      <w:r w:rsidRPr="008F7985">
        <w:rPr>
          <w:lang w:val="en-US"/>
        </w:rPr>
        <w:t>The approach uses mathematical calculations applicable in circumstances such as</w:t>
      </w:r>
      <w:r w:rsidR="0089732D">
        <w:rPr>
          <w:lang w:val="en-US"/>
        </w:rPr>
        <w:t>:</w:t>
      </w:r>
    </w:p>
    <w:p w:rsidR="0059218F" w:rsidRPr="008F7985" w:rsidRDefault="008F7985" w:rsidP="008F7985">
      <w:pPr>
        <w:pStyle w:val="enumlev1"/>
        <w:rPr>
          <w:lang w:val="en-US"/>
        </w:rPr>
      </w:pPr>
      <w:r w:rsidRPr="008F7985">
        <w:rPr>
          <w:lang w:val="en-US"/>
        </w:rPr>
        <w:t>–</w:t>
      </w:r>
      <w:r w:rsidRPr="008F7985">
        <w:rPr>
          <w:lang w:val="en-US"/>
        </w:rPr>
        <w:tab/>
      </w:r>
      <w:r w:rsidR="0059218F" w:rsidRPr="008F7985">
        <w:rPr>
          <w:lang w:val="en-US"/>
        </w:rPr>
        <w:t>Unevenly timed measurement samples.</w:t>
      </w:r>
    </w:p>
    <w:p w:rsidR="0059218F" w:rsidRPr="0059218F" w:rsidRDefault="008F7985" w:rsidP="008F7985">
      <w:pPr>
        <w:pStyle w:val="enumlev1"/>
        <w:rPr>
          <w:lang w:val="en-US"/>
        </w:rPr>
      </w:pPr>
      <w:r>
        <w:rPr>
          <w:lang w:val="en-US"/>
        </w:rPr>
        <w:t>–</w:t>
      </w:r>
      <w:r>
        <w:rPr>
          <w:lang w:val="en-US"/>
        </w:rPr>
        <w:tab/>
      </w:r>
      <w:r w:rsidR="0059218F" w:rsidRPr="0059218F">
        <w:rPr>
          <w:lang w:val="en-US"/>
        </w:rPr>
        <w:t>Measurement delays when detecting used channels.</w:t>
      </w:r>
    </w:p>
    <w:p w:rsidR="0059218F" w:rsidRPr="0059218F" w:rsidRDefault="008F7985" w:rsidP="008F7985">
      <w:pPr>
        <w:pStyle w:val="enumlev1"/>
        <w:rPr>
          <w:lang w:val="en-US"/>
        </w:rPr>
      </w:pPr>
      <w:r>
        <w:rPr>
          <w:lang w:val="en-US"/>
        </w:rPr>
        <w:t>–</w:t>
      </w:r>
      <w:r>
        <w:rPr>
          <w:lang w:val="en-US"/>
        </w:rPr>
        <w:tab/>
      </w:r>
      <w:r w:rsidR="0059218F" w:rsidRPr="0059218F">
        <w:rPr>
          <w:lang w:val="en-US"/>
        </w:rPr>
        <w:t>Equipment being used for different measurement tasks simultaneously, thereby not being able to dedicate all time to the occupancy measurement task.</w:t>
      </w:r>
    </w:p>
    <w:p w:rsidR="0059218F" w:rsidRPr="0059218F" w:rsidRDefault="0059218F" w:rsidP="0059218F">
      <w:pPr>
        <w:rPr>
          <w:lang w:val="en-US"/>
        </w:rPr>
      </w:pPr>
      <w:r w:rsidRPr="0059218F">
        <w:rPr>
          <w:lang w:val="en-US"/>
        </w:rPr>
        <w:t>The relevance and application of the principles of this annex may be decided on a case-by-case basis, depending on the aim of the measurement, required accuracy and/or confidence level and capabilities of the measurement equipment.</w:t>
      </w:r>
    </w:p>
    <w:p w:rsidR="0059218F" w:rsidRPr="0059218F" w:rsidRDefault="0059218F" w:rsidP="0059218F">
      <w:pPr>
        <w:pStyle w:val="Heading1"/>
        <w:rPr>
          <w:lang w:val="en-US"/>
        </w:rPr>
      </w:pPr>
      <w:bookmarkStart w:id="63" w:name="_Toc337547381"/>
      <w:r w:rsidRPr="0059218F">
        <w:rPr>
          <w:lang w:val="en-US"/>
        </w:rPr>
        <w:t>A1</w:t>
      </w:r>
      <w:r w:rsidRPr="0059218F">
        <w:rPr>
          <w:lang w:val="en-US"/>
        </w:rPr>
        <w:tab/>
        <w:t>General description of the approach</w:t>
      </w:r>
      <w:bookmarkEnd w:id="63"/>
    </w:p>
    <w:p w:rsidR="0059218F" w:rsidRPr="00DA0879" w:rsidRDefault="0059218F" w:rsidP="0059218F">
      <w:pPr>
        <w:rPr>
          <w:color w:val="000000" w:themeColor="text1"/>
          <w:lang w:val="en-US"/>
        </w:rPr>
      </w:pPr>
      <w:r w:rsidRPr="0059218F">
        <w:rPr>
          <w:lang w:val="en-US"/>
        </w:rPr>
        <w:t>The Annex describes a probabilistic method used by some administrations</w:t>
      </w:r>
      <w:r w:rsidRPr="0059218F">
        <w:rPr>
          <w:color w:val="3333FF"/>
          <w:lang w:val="en-US"/>
        </w:rPr>
        <w:t xml:space="preserve"> </w:t>
      </w:r>
      <w:r w:rsidRPr="0059218F">
        <w:rPr>
          <w:lang w:val="en-US"/>
        </w:rPr>
        <w:t xml:space="preserve">for the prediction </w:t>
      </w:r>
      <w:r w:rsidRPr="0059218F">
        <w:rPr>
          <w:sz w:val="22"/>
          <w:szCs w:val="22"/>
          <w:lang w:val="en-US"/>
        </w:rPr>
        <w:t>of</w:t>
      </w:r>
      <w:r w:rsidRPr="0059218F">
        <w:rPr>
          <w:lang w:val="en-US"/>
        </w:rPr>
        <w:t xml:space="preserve"> the influence of </w:t>
      </w:r>
      <w:r w:rsidRPr="0059218F">
        <w:rPr>
          <w:spacing w:val="-4"/>
          <w:lang w:val="en-US"/>
        </w:rPr>
        <w:t>parameters of spectrum occupancy measurement procedure</w:t>
      </w:r>
      <w:r w:rsidRPr="0059218F">
        <w:rPr>
          <w:color w:val="3333FF"/>
          <w:spacing w:val="-4"/>
          <w:lang w:val="en-US"/>
        </w:rPr>
        <w:t xml:space="preserve"> </w:t>
      </w:r>
      <w:r w:rsidRPr="0059218F">
        <w:rPr>
          <w:spacing w:val="-4"/>
          <w:lang w:val="en-US"/>
        </w:rPr>
        <w:t>on the statistical confidence of the values obtained. Recommended approach</w:t>
      </w:r>
      <w:r w:rsidRPr="0059218F">
        <w:rPr>
          <w:bCs/>
          <w:iCs/>
          <w:spacing w:val="-4"/>
          <w:lang w:val="en-US"/>
        </w:rPr>
        <w:t xml:space="preserve"> </w:t>
      </w:r>
      <w:r w:rsidRPr="0059218F">
        <w:rPr>
          <w:spacing w:val="-4"/>
          <w:lang w:val="en-US"/>
        </w:rPr>
        <w:t>defines the requirements for measuring equipment</w:t>
      </w:r>
      <w:r w:rsidRPr="0059218F">
        <w:rPr>
          <w:color w:val="3333FF"/>
          <w:spacing w:val="-4"/>
          <w:lang w:val="en-US"/>
        </w:rPr>
        <w:t xml:space="preserve"> </w:t>
      </w:r>
      <w:r w:rsidRPr="0059218F">
        <w:rPr>
          <w:lang w:val="en-US"/>
        </w:rPr>
        <w:t>and for relevant data handling process that allows to determine spectrum occupancy for a large set of radio channels on the stipulated time interval with the desired accuracy and statistical confidence. The findings described in this Annex have already found their practical implementation showing good results [</w:t>
      </w:r>
      <w:r w:rsidRPr="009D2782">
        <w:t>А</w:t>
      </w:r>
      <w:r w:rsidRPr="0059218F">
        <w:rPr>
          <w:lang w:val="en-US"/>
        </w:rPr>
        <w:t>.1].</w:t>
      </w:r>
    </w:p>
    <w:p w:rsidR="0059218F" w:rsidRPr="0059218F" w:rsidRDefault="0059218F" w:rsidP="0059218F">
      <w:pPr>
        <w:rPr>
          <w:lang w:val="en-US"/>
        </w:rPr>
      </w:pPr>
      <w:r w:rsidRPr="0059218F">
        <w:rPr>
          <w:lang w:val="en-US"/>
        </w:rPr>
        <w:t>The probabilistic approach described below in detail is based on the definition of spectrum occupancy as the probability that, at a randomly selected moment in time, a radio channel, frequency band or other frequency resource being analysed will be in use for the transmission of information [A.2]. Its description is presented in [A.3].</w:t>
      </w:r>
    </w:p>
    <w:p w:rsidR="0059218F" w:rsidRPr="0059218F" w:rsidRDefault="0059218F" w:rsidP="0059218F">
      <w:pPr>
        <w:rPr>
          <w:lang w:val="en-US"/>
        </w:rPr>
      </w:pPr>
      <w:r w:rsidRPr="0059218F">
        <w:rPr>
          <w:lang w:val="en-US"/>
        </w:rPr>
        <w:t>This Annex relates primarily to issues related to the determination of accuracy and statistical confidence of measurements. For the sake of clarity, it is concentrated on the measurement of radio channel occupancy, although obtained results cover other spectrum resources as well.</w:t>
      </w:r>
    </w:p>
    <w:p w:rsidR="0059218F" w:rsidRPr="0059218F" w:rsidRDefault="0059218F" w:rsidP="008F7985">
      <w:pPr>
        <w:rPr>
          <w:lang w:val="en-US"/>
        </w:rPr>
      </w:pPr>
      <w:r w:rsidRPr="0059218F">
        <w:rPr>
          <w:lang w:val="en-US"/>
        </w:rPr>
        <w:t xml:space="preserve">Channel occupancy may change through time. To monitor the changes, the time axis has to be divided into a set of integration time periods. These integration time periods shall be of fixed duration, usually between 5 and 15 min. The occupancy value has to be </w:t>
      </w:r>
      <w:r w:rsidRPr="0059218F">
        <w:rPr>
          <w:rFonts w:cs="Calibri"/>
          <w:bCs/>
          <w:lang w:val="en-US"/>
        </w:rPr>
        <w:t xml:space="preserve">calculated </w:t>
      </w:r>
      <w:r w:rsidRPr="0059218F">
        <w:rPr>
          <w:lang w:val="en-US"/>
        </w:rPr>
        <w:t>for each integration time, and the overall duration</w:t>
      </w:r>
      <w:r w:rsidRPr="0059218F">
        <w:rPr>
          <w:color w:val="3333FF"/>
          <w:lang w:val="en-US"/>
        </w:rPr>
        <w:t xml:space="preserve"> </w:t>
      </w:r>
      <w:r w:rsidRPr="0059218F">
        <w:rPr>
          <w:lang w:val="en-US"/>
        </w:rPr>
        <w:t xml:space="preserve">of monitoring </w:t>
      </w:r>
      <w:r w:rsidRPr="0059218F">
        <w:rPr>
          <w:i/>
          <w:lang w:val="en-US"/>
        </w:rPr>
        <w:t>T</w:t>
      </w:r>
      <w:r w:rsidRPr="0059218F">
        <w:rPr>
          <w:i/>
          <w:vertAlign w:val="subscript"/>
          <w:lang w:val="en-US"/>
        </w:rPr>
        <w:t>T</w:t>
      </w:r>
      <w:r w:rsidRPr="0059218F">
        <w:rPr>
          <w:lang w:val="en-US"/>
        </w:rPr>
        <w:t xml:space="preserve"> will as a rule be the aggregate of the integration time periods.</w:t>
      </w:r>
    </w:p>
    <w:p w:rsidR="0059218F" w:rsidRPr="0059218F" w:rsidRDefault="0059218F" w:rsidP="0059218F">
      <w:pPr>
        <w:rPr>
          <w:lang w:val="en-US"/>
        </w:rPr>
      </w:pPr>
      <w:r w:rsidRPr="0059218F">
        <w:rPr>
          <w:lang w:val="en-US"/>
        </w:rPr>
        <w:t xml:space="preserve">From a statistical point of view on the basis of the limited observations we only can </w:t>
      </w:r>
      <w:r w:rsidRPr="0059218F">
        <w:rPr>
          <w:u w:val="single"/>
          <w:lang w:val="en-US"/>
        </w:rPr>
        <w:t>estimate</w:t>
      </w:r>
      <w:r w:rsidRPr="0059218F">
        <w:rPr>
          <w:lang w:val="en-US"/>
        </w:rPr>
        <w:t xml:space="preserve"> the occupancy and it is true for any measurements and data handling procedures. This estimation due to the influence of random factors may differ from the true value of occupancy, which can be determined only in case of continuous monitoring of the channel in question. So, in this Annex a distinction is made between true values of occupancy and its estimations obtained by calculations.</w:t>
      </w:r>
      <w:r w:rsidRPr="0059218F">
        <w:rPr>
          <w:color w:val="3333FF"/>
          <w:lang w:val="en-US"/>
        </w:rPr>
        <w:t xml:space="preserve"> </w:t>
      </w:r>
      <w:r w:rsidRPr="0059218F">
        <w:rPr>
          <w:lang w:val="en-US"/>
        </w:rPr>
        <w:t xml:space="preserve">Therefore, the term “occupancy” here makes sense somewhat different from that used in the main part of the Report. In the aim of distinction from abbreviation “FCO” used in the main part of the Report, in this Annex it will be used general term “spectrum occupancy (SO)” in relation to the true </w:t>
      </w:r>
      <w:r w:rsidRPr="0059218F">
        <w:rPr>
          <w:lang w:val="en-US"/>
        </w:rPr>
        <w:lastRenderedPageBreak/>
        <w:t>value of occupancy and the term “</w:t>
      </w:r>
      <w:r w:rsidR="00DA0879" w:rsidRPr="0059218F">
        <w:rPr>
          <w:lang w:val="en-US"/>
        </w:rPr>
        <w:t>s</w:t>
      </w:r>
      <w:r w:rsidRPr="0059218F">
        <w:rPr>
          <w:lang w:val="en-US"/>
        </w:rPr>
        <w:t xml:space="preserve">pectrum </w:t>
      </w:r>
      <w:r w:rsidR="00DA0879" w:rsidRPr="0059218F">
        <w:rPr>
          <w:lang w:val="en-US"/>
        </w:rPr>
        <w:t>o</w:t>
      </w:r>
      <w:r w:rsidRPr="0059218F">
        <w:rPr>
          <w:lang w:val="en-US"/>
        </w:rPr>
        <w:t xml:space="preserve">ccupancy </w:t>
      </w:r>
      <w:r w:rsidR="00DA0879" w:rsidRPr="0059218F">
        <w:rPr>
          <w:lang w:val="en-US"/>
        </w:rPr>
        <w:t>c</w:t>
      </w:r>
      <w:r w:rsidRPr="0059218F">
        <w:rPr>
          <w:lang w:val="en-US"/>
        </w:rPr>
        <w:t xml:space="preserve">alculation </w:t>
      </w:r>
      <w:r w:rsidR="00DA0879" w:rsidRPr="0059218F">
        <w:rPr>
          <w:lang w:val="en-US"/>
        </w:rPr>
        <w:t>r</w:t>
      </w:r>
      <w:r w:rsidRPr="0059218F">
        <w:rPr>
          <w:lang w:val="en-US"/>
        </w:rPr>
        <w:t>esult(s) (SOCR)”</w:t>
      </w:r>
      <w:r w:rsidRPr="0059218F">
        <w:rPr>
          <w:color w:val="3333FF"/>
          <w:lang w:val="en-US"/>
        </w:rPr>
        <w:t xml:space="preserve"> </w:t>
      </w:r>
      <w:r w:rsidRPr="0059218F">
        <w:rPr>
          <w:lang w:val="en-US"/>
        </w:rPr>
        <w:t>as a practical result of relevant data handling</w:t>
      </w:r>
      <w:r w:rsidRPr="0059218F">
        <w:rPr>
          <w:color w:val="3333FF"/>
          <w:lang w:val="en-US"/>
        </w:rPr>
        <w:t>.</w:t>
      </w:r>
      <w:r w:rsidRPr="0059218F">
        <w:rPr>
          <w:lang w:val="en-US"/>
        </w:rPr>
        <w:t xml:space="preserve"> In fact, SOCR is also the result of spectrum occupancy measurement because it is actually determined entirely on the basis of calculations.</w:t>
      </w:r>
    </w:p>
    <w:p w:rsidR="0059218F" w:rsidRPr="0059218F" w:rsidRDefault="0059218F" w:rsidP="008F7985">
      <w:pPr>
        <w:pStyle w:val="Heading1"/>
        <w:rPr>
          <w:lang w:val="en-US"/>
        </w:rPr>
      </w:pPr>
      <w:bookmarkStart w:id="64" w:name="_Toc327117153"/>
      <w:bookmarkStart w:id="65" w:name="_Toc337547382"/>
      <w:r w:rsidRPr="0059218F">
        <w:rPr>
          <w:lang w:val="en-US"/>
        </w:rPr>
        <w:t>A2</w:t>
      </w:r>
      <w:r w:rsidRPr="0059218F">
        <w:rPr>
          <w:lang w:val="en-US"/>
        </w:rPr>
        <w:tab/>
        <w:t>Concept of spectrum occupancy</w:t>
      </w:r>
      <w:bookmarkEnd w:id="64"/>
      <w:bookmarkEnd w:id="65"/>
    </w:p>
    <w:p w:rsidR="0059218F" w:rsidRPr="0059218F" w:rsidRDefault="0059218F" w:rsidP="008F7985">
      <w:pPr>
        <w:pStyle w:val="Heading2"/>
        <w:rPr>
          <w:lang w:val="en-US"/>
        </w:rPr>
      </w:pPr>
      <w:bookmarkStart w:id="66" w:name="_Toc337547383"/>
      <w:r w:rsidRPr="0059218F">
        <w:rPr>
          <w:spacing w:val="20"/>
          <w:lang w:val="en-US"/>
        </w:rPr>
        <w:t>A2</w:t>
      </w:r>
      <w:r w:rsidRPr="0059218F">
        <w:rPr>
          <w:lang w:val="en-US"/>
        </w:rPr>
        <w:t>.1</w:t>
      </w:r>
      <w:r w:rsidRPr="0059218F">
        <w:rPr>
          <w:lang w:val="en-US"/>
        </w:rPr>
        <w:tab/>
        <w:t>Spectrum occupancy as a</w:t>
      </w:r>
      <w:r w:rsidRPr="0059218F">
        <w:rPr>
          <w:rStyle w:val="shorttext"/>
          <w:lang w:val="en-US"/>
        </w:rPr>
        <w:t xml:space="preserve"> </w:t>
      </w:r>
      <w:r w:rsidRPr="0059218F">
        <w:rPr>
          <w:lang w:val="en-US"/>
        </w:rPr>
        <w:t>statistical</w:t>
      </w:r>
      <w:r w:rsidRPr="0059218F">
        <w:rPr>
          <w:rStyle w:val="shorttext"/>
          <w:lang w:val="en-US"/>
        </w:rPr>
        <w:t xml:space="preserve"> </w:t>
      </w:r>
      <w:r w:rsidRPr="0059218F">
        <w:rPr>
          <w:lang w:val="en-US"/>
        </w:rPr>
        <w:t>concept</w:t>
      </w:r>
      <w:bookmarkEnd w:id="66"/>
    </w:p>
    <w:p w:rsidR="0059218F" w:rsidRPr="0059218F" w:rsidRDefault="0059218F" w:rsidP="00DA0879">
      <w:pPr>
        <w:rPr>
          <w:lang w:val="en-US"/>
        </w:rPr>
      </w:pPr>
      <w:r w:rsidRPr="0059218F">
        <w:rPr>
          <w:lang w:val="en-US"/>
        </w:rPr>
        <w:t>As it was mentioned above, from the statistical</w:t>
      </w:r>
      <w:r w:rsidRPr="0059218F">
        <w:rPr>
          <w:rStyle w:val="shorttext"/>
          <w:lang w:val="en-US"/>
        </w:rPr>
        <w:t xml:space="preserve"> </w:t>
      </w:r>
      <w:r w:rsidRPr="0059218F">
        <w:rPr>
          <w:lang w:val="en-US"/>
        </w:rPr>
        <w:t xml:space="preserve">point of view spectrum occupancy means the probability that, at a randomly selected moment in time, a radio channel, frequency band or other frequency resource being analysed will be in use for the transmission of information. </w:t>
      </w:r>
    </w:p>
    <w:p w:rsidR="0059218F" w:rsidRPr="0059218F" w:rsidRDefault="0059218F" w:rsidP="0059218F">
      <w:pPr>
        <w:rPr>
          <w:lang w:val="en-US"/>
        </w:rPr>
      </w:pPr>
      <w:r w:rsidRPr="0059218F">
        <w:rPr>
          <w:lang w:val="en-US"/>
        </w:rPr>
        <w:t xml:space="preserve">For the analysis of spectrum occupancy it is considered that only two channel states are possible: “occupied”, whereby the signal level in the channel exceeds a selected detection threshold, and “free”, whereby the signal level in the channel is small. Spectrum occupancy </w:t>
      </w:r>
      <w:r w:rsidRPr="0059218F">
        <w:rPr>
          <w:i/>
          <w:iCs/>
          <w:lang w:val="en-US"/>
        </w:rPr>
        <w:t xml:space="preserve">SO </w:t>
      </w:r>
      <w:r w:rsidRPr="0059218F">
        <w:rPr>
          <w:lang w:val="en-US"/>
        </w:rPr>
        <w:t>is determined by the probability of its being in the occupied state.</w:t>
      </w:r>
    </w:p>
    <w:p w:rsidR="0059218F" w:rsidRPr="0059218F" w:rsidRDefault="0059218F" w:rsidP="0059218F">
      <w:pPr>
        <w:pStyle w:val="FigureNo"/>
        <w:rPr>
          <w:lang w:val="en-US"/>
        </w:rPr>
      </w:pPr>
      <w:r w:rsidRPr="0059218F">
        <w:rPr>
          <w:lang w:val="en-US"/>
        </w:rPr>
        <w:t>figure A1</w:t>
      </w:r>
    </w:p>
    <w:p w:rsidR="0059218F" w:rsidRPr="0059218F" w:rsidRDefault="0059218F" w:rsidP="0059218F">
      <w:pPr>
        <w:pStyle w:val="Figuretitle"/>
        <w:rPr>
          <w:lang w:val="en-US"/>
        </w:rPr>
      </w:pPr>
      <w:r w:rsidRPr="0059218F">
        <w:rPr>
          <w:lang w:val="en-US"/>
        </w:rPr>
        <w:t>Definition of the concept of radio channel occupancy</w:t>
      </w:r>
    </w:p>
    <w:bookmarkStart w:id="67" w:name="_MON_1400918432"/>
    <w:bookmarkStart w:id="68" w:name="_MON_1400918464"/>
    <w:bookmarkStart w:id="69" w:name="_MON_1400918518"/>
    <w:bookmarkStart w:id="70" w:name="_MON_1400918545"/>
    <w:bookmarkStart w:id="71" w:name="_MON_1400918637"/>
    <w:bookmarkStart w:id="72" w:name="_MON_1400918655"/>
    <w:bookmarkStart w:id="73" w:name="_MON_1400918707"/>
    <w:bookmarkStart w:id="74" w:name="_MON_1400918712"/>
    <w:bookmarkStart w:id="75" w:name="_MON_1400859365"/>
    <w:bookmarkEnd w:id="67"/>
    <w:bookmarkEnd w:id="68"/>
    <w:bookmarkEnd w:id="69"/>
    <w:bookmarkEnd w:id="70"/>
    <w:bookmarkEnd w:id="71"/>
    <w:bookmarkEnd w:id="72"/>
    <w:bookmarkEnd w:id="73"/>
    <w:bookmarkEnd w:id="74"/>
    <w:bookmarkEnd w:id="75"/>
    <w:bookmarkStart w:id="76" w:name="_MON_1400917968"/>
    <w:bookmarkEnd w:id="76"/>
    <w:p w:rsidR="0059218F" w:rsidRPr="009D2782" w:rsidRDefault="0059218F" w:rsidP="00694E4E">
      <w:pPr>
        <w:rPr>
          <w:sz w:val="20"/>
        </w:rPr>
      </w:pPr>
      <w:r w:rsidRPr="00150316">
        <w:rPr>
          <w:sz w:val="20"/>
        </w:rPr>
        <w:object w:dxaOrig="8505" w:dyaOrig="2866">
          <v:shape id="_x0000_i1034" type="#_x0000_t75" style="width:425.2pt;height:143.45pt" o:ole="">
            <v:imagedata r:id="rId50" o:title=""/>
          </v:shape>
          <o:OLEObject Type="Embed" ProgID="Word.Picture.8" ShapeID="_x0000_i1034" DrawAspect="Content" ObjectID="_1413636309" r:id="rId51"/>
        </w:object>
      </w:r>
    </w:p>
    <w:p w:rsidR="0059218F" w:rsidRDefault="0059218F" w:rsidP="00694E4E"/>
    <w:p w:rsidR="0059218F" w:rsidRDefault="0059218F" w:rsidP="0059218F">
      <w:pPr>
        <w:rPr>
          <w:lang w:val="en-US"/>
        </w:rPr>
      </w:pPr>
      <w:r w:rsidRPr="0059218F">
        <w:rPr>
          <w:lang w:val="en-US"/>
        </w:rPr>
        <w:t xml:space="preserve">Figure A1 shows an example of the possible change over time in the level </w:t>
      </w:r>
      <w:r w:rsidRPr="0059218F">
        <w:rPr>
          <w:i/>
          <w:iCs/>
          <w:lang w:val="en-US"/>
        </w:rPr>
        <w:t>U</w:t>
      </w:r>
      <w:r w:rsidRPr="0059218F">
        <w:rPr>
          <w:lang w:val="en-US"/>
        </w:rPr>
        <w:t>(</w:t>
      </w:r>
      <w:r w:rsidRPr="0059218F">
        <w:rPr>
          <w:i/>
          <w:iCs/>
          <w:lang w:val="en-US"/>
        </w:rPr>
        <w:t>t</w:t>
      </w:r>
      <w:r w:rsidRPr="0059218F">
        <w:rPr>
          <w:lang w:val="en-US"/>
        </w:rPr>
        <w:t xml:space="preserve">) of a signal in a channel over an integration time </w:t>
      </w:r>
      <w:r w:rsidRPr="0059218F">
        <w:rPr>
          <w:i/>
          <w:iCs/>
          <w:lang w:val="en-US"/>
        </w:rPr>
        <w:t>T</w:t>
      </w:r>
      <w:r w:rsidRPr="0059218F">
        <w:rPr>
          <w:i/>
          <w:iCs/>
          <w:vertAlign w:val="subscript"/>
          <w:lang w:val="en-US"/>
        </w:rPr>
        <w:t>I</w:t>
      </w:r>
      <w:r w:rsidRPr="0059218F">
        <w:rPr>
          <w:lang w:val="en-US"/>
        </w:rPr>
        <w:t xml:space="preserve">. The probability that an occupied signal state will be detected at a randomly selected sample point on the time axis will be equal to the ratio of the aggregate duration of occupied state intervals </w:t>
      </w:r>
      <w:r w:rsidRPr="009D2782">
        <w:rPr>
          <w:rFonts w:cs="Calibri"/>
        </w:rPr>
        <w:t>Δ</w:t>
      </w:r>
      <w:r w:rsidRPr="0059218F">
        <w:rPr>
          <w:i/>
          <w:iCs/>
          <w:lang w:val="en-US"/>
        </w:rPr>
        <w:t>t</w:t>
      </w:r>
      <w:r w:rsidRPr="0059218F">
        <w:rPr>
          <w:vertAlign w:val="subscript"/>
          <w:lang w:val="en-US"/>
        </w:rPr>
        <w:t>1</w:t>
      </w:r>
      <w:r w:rsidRPr="0059218F">
        <w:rPr>
          <w:lang w:val="en-US"/>
        </w:rPr>
        <w:t xml:space="preserve">, </w:t>
      </w:r>
      <w:r w:rsidRPr="009D2782">
        <w:rPr>
          <w:rFonts w:cs="Calibri"/>
        </w:rPr>
        <w:t>Δ</w:t>
      </w:r>
      <w:r w:rsidRPr="0059218F">
        <w:rPr>
          <w:i/>
          <w:iCs/>
          <w:lang w:val="en-US"/>
        </w:rPr>
        <w:t>t</w:t>
      </w:r>
      <w:r w:rsidRPr="0059218F">
        <w:rPr>
          <w:vertAlign w:val="subscript"/>
          <w:lang w:val="en-US"/>
        </w:rPr>
        <w:t>2</w:t>
      </w:r>
      <w:r w:rsidRPr="0059218F">
        <w:rPr>
          <w:lang w:val="en-US"/>
        </w:rPr>
        <w:t xml:space="preserve"> …</w:t>
      </w:r>
      <w:r w:rsidRPr="009D2782">
        <w:rPr>
          <w:rFonts w:cs="Calibri"/>
        </w:rPr>
        <w:t>Δ</w:t>
      </w:r>
      <w:r w:rsidRPr="0059218F">
        <w:rPr>
          <w:i/>
          <w:iCs/>
          <w:lang w:val="en-US"/>
        </w:rPr>
        <w:t>t</w:t>
      </w:r>
      <w:r w:rsidRPr="0059218F">
        <w:rPr>
          <w:i/>
          <w:iCs/>
          <w:vertAlign w:val="subscript"/>
          <w:lang w:val="en-US"/>
        </w:rPr>
        <w:t>v</w:t>
      </w:r>
      <w:r w:rsidRPr="0059218F">
        <w:rPr>
          <w:lang w:val="en-US"/>
        </w:rPr>
        <w:t xml:space="preserve"> to the total integration time </w:t>
      </w:r>
      <w:r w:rsidRPr="0059218F">
        <w:rPr>
          <w:i/>
          <w:iCs/>
          <w:lang w:val="en-US"/>
        </w:rPr>
        <w:t>T</w:t>
      </w:r>
      <w:r w:rsidRPr="0059218F">
        <w:rPr>
          <w:i/>
          <w:iCs/>
          <w:vertAlign w:val="subscript"/>
          <w:lang w:val="en-US"/>
        </w:rPr>
        <w:t>I</w:t>
      </w:r>
      <w:r w:rsidRPr="0059218F">
        <w:rPr>
          <w:lang w:val="en-US"/>
        </w:rPr>
        <w:t>. Thus, spectrum occupancy over this integration time is expressed by:</w:t>
      </w:r>
    </w:p>
    <w:p w:rsidR="008F7985" w:rsidRDefault="008F7985" w:rsidP="008F7985">
      <w:pPr>
        <w:pStyle w:val="Blanc"/>
      </w:pPr>
    </w:p>
    <w:p w:rsidR="0059218F" w:rsidRPr="0059218F" w:rsidRDefault="0059218F" w:rsidP="0059218F">
      <w:pPr>
        <w:pStyle w:val="Equation"/>
        <w:rPr>
          <w:lang w:val="en-US"/>
        </w:rPr>
      </w:pPr>
      <w:r w:rsidRPr="0059218F">
        <w:rPr>
          <w:lang w:val="en-US" w:eastAsia="ru-RU"/>
        </w:rPr>
        <w:tab/>
      </w:r>
      <w:r w:rsidRPr="0059218F">
        <w:rPr>
          <w:lang w:val="en-US" w:eastAsia="ru-RU"/>
        </w:rPr>
        <w:tab/>
      </w:r>
      <w:r>
        <w:rPr>
          <w:noProof/>
          <w:position w:val="-28"/>
          <w:lang w:val="en-US" w:eastAsia="zh-CN"/>
        </w:rPr>
        <w:drawing>
          <wp:inline distT="0" distB="0" distL="0" distR="0" wp14:anchorId="2BA8E0AA" wp14:editId="08BF9268">
            <wp:extent cx="1047600" cy="417600"/>
            <wp:effectExtent l="0" t="0" r="635"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47600" cy="417600"/>
                    </a:xfrm>
                    <a:prstGeom prst="rect">
                      <a:avLst/>
                    </a:prstGeom>
                    <a:noFill/>
                    <a:ln>
                      <a:noFill/>
                    </a:ln>
                  </pic:spPr>
                </pic:pic>
              </a:graphicData>
            </a:graphic>
          </wp:inline>
        </w:drawing>
      </w:r>
      <w:r w:rsidRPr="0059218F">
        <w:rPr>
          <w:lang w:val="en-US" w:eastAsia="ru-RU"/>
        </w:rPr>
        <w:tab/>
      </w:r>
      <w:r w:rsidRPr="0059218F">
        <w:rPr>
          <w:szCs w:val="24"/>
          <w:lang w:val="en-US" w:eastAsia="ru-RU"/>
        </w:rPr>
        <w:t>(A</w:t>
      </w:r>
      <w:r w:rsidRPr="009D2782">
        <w:rPr>
          <w:szCs w:val="24"/>
          <w:lang w:eastAsia="ru-RU"/>
        </w:rPr>
        <w:fldChar w:fldCharType="begin"/>
      </w:r>
      <w:r w:rsidRPr="0059218F">
        <w:rPr>
          <w:szCs w:val="24"/>
          <w:lang w:val="en-US" w:eastAsia="ru-RU"/>
        </w:rPr>
        <w:instrText xml:space="preserve"> SEQ ( \* ARABIC </w:instrText>
      </w:r>
      <w:r w:rsidRPr="009D2782">
        <w:rPr>
          <w:szCs w:val="24"/>
          <w:lang w:eastAsia="ru-RU"/>
        </w:rPr>
        <w:fldChar w:fldCharType="separate"/>
      </w:r>
      <w:r w:rsidR="00AB54B0">
        <w:rPr>
          <w:noProof/>
          <w:szCs w:val="24"/>
          <w:lang w:val="en-US" w:eastAsia="ru-RU"/>
        </w:rPr>
        <w:t>1</w:t>
      </w:r>
      <w:r w:rsidRPr="009D2782">
        <w:rPr>
          <w:szCs w:val="24"/>
          <w:lang w:eastAsia="ru-RU"/>
        </w:rPr>
        <w:fldChar w:fldCharType="end"/>
      </w:r>
      <w:r w:rsidRPr="0059218F">
        <w:rPr>
          <w:szCs w:val="24"/>
          <w:lang w:val="en-US" w:eastAsia="ru-RU"/>
        </w:rPr>
        <w:t>)</w:t>
      </w:r>
    </w:p>
    <w:p w:rsidR="008F7985" w:rsidRDefault="008F7985" w:rsidP="008F7985">
      <w:pPr>
        <w:pStyle w:val="Blanc"/>
      </w:pPr>
    </w:p>
    <w:p w:rsidR="0059218F" w:rsidRPr="0059218F" w:rsidRDefault="0059218F" w:rsidP="0059218F">
      <w:pPr>
        <w:rPr>
          <w:lang w:val="en-US"/>
        </w:rPr>
      </w:pPr>
      <w:r w:rsidRPr="0059218F">
        <w:rPr>
          <w:lang w:val="en-US"/>
        </w:rPr>
        <w:t>where:</w:t>
      </w:r>
    </w:p>
    <w:p w:rsidR="0059218F" w:rsidRPr="009D2782" w:rsidRDefault="0059218F" w:rsidP="0059218F">
      <w:pPr>
        <w:pStyle w:val="Equationlegend"/>
      </w:pPr>
      <w:r w:rsidRPr="009D2782">
        <w:tab/>
      </w:r>
      <w:r w:rsidRPr="009D2782">
        <w:rPr>
          <w:i/>
        </w:rPr>
        <w:t>SO</w:t>
      </w:r>
      <w:r w:rsidR="008F7985">
        <w:rPr>
          <w:i/>
        </w:rPr>
        <w:t xml:space="preserve"> </w:t>
      </w:r>
      <w:r w:rsidRPr="009D2782">
        <w:t>:</w:t>
      </w:r>
      <w:r w:rsidRPr="009D2782">
        <w:tab/>
        <w:t>true value of occupancy over the current integration time</w:t>
      </w:r>
    </w:p>
    <w:p w:rsidR="0059218F" w:rsidRPr="009D2782" w:rsidRDefault="0059218F" w:rsidP="0059218F">
      <w:pPr>
        <w:pStyle w:val="Equationlegend"/>
      </w:pPr>
      <w:r w:rsidRPr="009D2782">
        <w:rPr>
          <w:i/>
          <w:iCs/>
        </w:rPr>
        <w:tab/>
        <w:t>T</w:t>
      </w:r>
      <w:r w:rsidRPr="009D2782">
        <w:rPr>
          <w:i/>
          <w:iCs/>
          <w:vertAlign w:val="subscript"/>
        </w:rPr>
        <w:t xml:space="preserve">I </w:t>
      </w:r>
      <w:r w:rsidRPr="009D2782">
        <w:t>:</w:t>
      </w:r>
      <w:r w:rsidRPr="009D2782">
        <w:tab/>
        <w:t>duration of the integration time</w:t>
      </w:r>
    </w:p>
    <w:p w:rsidR="0059218F" w:rsidRPr="009D2782" w:rsidRDefault="0059218F" w:rsidP="0059218F">
      <w:pPr>
        <w:pStyle w:val="Equationlegend"/>
      </w:pPr>
      <w:r w:rsidRPr="009D2782">
        <w:tab/>
      </w:r>
      <w:r w:rsidRPr="009D2782">
        <w:rPr>
          <w:i/>
          <w:iCs/>
        </w:rPr>
        <w:t>V</w:t>
      </w:r>
      <w:r w:rsidR="008F7985">
        <w:rPr>
          <w:i/>
          <w:iCs/>
        </w:rPr>
        <w:t xml:space="preserve"> </w:t>
      </w:r>
      <w:r w:rsidRPr="009D2782">
        <w:t>:</w:t>
      </w:r>
      <w:r w:rsidRPr="009D2782">
        <w:tab/>
        <w:t xml:space="preserve">number of occupied state intervals during the integration time </w:t>
      </w:r>
      <w:r w:rsidRPr="009D2782">
        <w:rPr>
          <w:i/>
          <w:iCs/>
        </w:rPr>
        <w:t>T</w:t>
      </w:r>
      <w:r w:rsidRPr="009D2782">
        <w:rPr>
          <w:i/>
          <w:iCs/>
          <w:vertAlign w:val="subscript"/>
        </w:rPr>
        <w:t>I</w:t>
      </w:r>
    </w:p>
    <w:p w:rsidR="0059218F" w:rsidRPr="009D2782" w:rsidRDefault="0059218F" w:rsidP="0059218F">
      <w:pPr>
        <w:pStyle w:val="Equationlegend"/>
      </w:pPr>
      <w:r w:rsidRPr="009D2782">
        <w:rPr>
          <w:rFonts w:cs="Calibri"/>
        </w:rPr>
        <w:tab/>
        <w:t>Δ</w:t>
      </w:r>
      <w:r w:rsidRPr="009D2782">
        <w:rPr>
          <w:i/>
          <w:iCs/>
        </w:rPr>
        <w:t>t</w:t>
      </w:r>
      <w:r w:rsidRPr="009D2782">
        <w:rPr>
          <w:vertAlign w:val="subscript"/>
        </w:rPr>
        <w:t>1</w:t>
      </w:r>
      <w:r w:rsidRPr="009D2782">
        <w:t xml:space="preserve">, </w:t>
      </w:r>
      <w:r w:rsidRPr="009D2782">
        <w:rPr>
          <w:rFonts w:cs="Calibri"/>
        </w:rPr>
        <w:t>Δ</w:t>
      </w:r>
      <w:r w:rsidRPr="009D2782">
        <w:rPr>
          <w:i/>
          <w:iCs/>
        </w:rPr>
        <w:t>t</w:t>
      </w:r>
      <w:r w:rsidRPr="009D2782">
        <w:rPr>
          <w:vertAlign w:val="subscript"/>
        </w:rPr>
        <w:t>2</w:t>
      </w:r>
      <w:r w:rsidRPr="009D2782">
        <w:t xml:space="preserve"> …</w:t>
      </w:r>
      <w:r w:rsidRPr="009D2782">
        <w:rPr>
          <w:rFonts w:cs="Calibri"/>
        </w:rPr>
        <w:t>Δ</w:t>
      </w:r>
      <w:r w:rsidRPr="009D2782">
        <w:rPr>
          <w:i/>
          <w:iCs/>
        </w:rPr>
        <w:t>t</w:t>
      </w:r>
      <w:r w:rsidRPr="009D2782">
        <w:rPr>
          <w:i/>
          <w:iCs/>
          <w:vertAlign w:val="subscript"/>
        </w:rPr>
        <w:t>v</w:t>
      </w:r>
      <w:r w:rsidR="008F7985">
        <w:rPr>
          <w:i/>
          <w:iCs/>
          <w:vertAlign w:val="subscript"/>
        </w:rPr>
        <w:t xml:space="preserve"> </w:t>
      </w:r>
      <w:r w:rsidRPr="009D2782">
        <w:t>:</w:t>
      </w:r>
      <w:r w:rsidRPr="009D2782">
        <w:tab/>
        <w:t>duration of occupied state intervals in the radio channel in case of its continuous monitoring.</w:t>
      </w:r>
    </w:p>
    <w:p w:rsidR="002F1511" w:rsidRDefault="0059218F" w:rsidP="002F1511">
      <w:pPr>
        <w:pStyle w:val="Heading2"/>
        <w:rPr>
          <w:lang w:val="en-US"/>
        </w:rPr>
      </w:pPr>
      <w:bookmarkStart w:id="77" w:name="_Toc337547384"/>
      <w:r w:rsidRPr="0059218F">
        <w:rPr>
          <w:lang w:val="en-US"/>
        </w:rPr>
        <w:lastRenderedPageBreak/>
        <w:t>A2.2</w:t>
      </w:r>
      <w:r w:rsidRPr="0059218F">
        <w:rPr>
          <w:lang w:val="en-US"/>
        </w:rPr>
        <w:tab/>
        <w:t>Occupancy measurement error</w:t>
      </w:r>
      <w:bookmarkEnd w:id="77"/>
    </w:p>
    <w:p w:rsidR="0059218F" w:rsidRPr="0059218F" w:rsidRDefault="0059218F" w:rsidP="002F1511">
      <w:pPr>
        <w:rPr>
          <w:lang w:val="en-US"/>
        </w:rPr>
      </w:pPr>
      <w:r w:rsidRPr="0059218F">
        <w:rPr>
          <w:lang w:val="en-US"/>
        </w:rPr>
        <w:t>When monitoring frequency ranges containing a large number of radio channels, continuous monitoring of each channel is problematical. Instead, monitoring equipment</w:t>
      </w:r>
      <w:r w:rsidRPr="0059218F">
        <w:rPr>
          <w:color w:val="3333FF"/>
          <w:lang w:val="en-US"/>
        </w:rPr>
        <w:t xml:space="preserve"> </w:t>
      </w:r>
      <w:r w:rsidRPr="0059218F">
        <w:rPr>
          <w:lang w:val="en-US"/>
        </w:rPr>
        <w:t xml:space="preserve">collecting data for occupancy measurement generally check the state of channels only intermittently. The number of channel state samples </w:t>
      </w:r>
      <w:r w:rsidRPr="0059218F">
        <w:rPr>
          <w:i/>
          <w:iCs/>
          <w:lang w:val="en-US"/>
        </w:rPr>
        <w:t>J</w:t>
      </w:r>
      <w:r w:rsidRPr="0059218F">
        <w:rPr>
          <w:i/>
          <w:iCs/>
          <w:vertAlign w:val="subscript"/>
          <w:lang w:val="en-US"/>
        </w:rPr>
        <w:t>I</w:t>
      </w:r>
      <w:r w:rsidRPr="0059218F">
        <w:rPr>
          <w:lang w:val="en-US"/>
        </w:rPr>
        <w:t xml:space="preserve"> during the occupancy integration time depend on the length of this time </w:t>
      </w:r>
      <w:r w:rsidRPr="0059218F">
        <w:rPr>
          <w:i/>
          <w:iCs/>
          <w:lang w:val="en-US"/>
        </w:rPr>
        <w:t>T</w:t>
      </w:r>
      <w:r w:rsidRPr="0059218F">
        <w:rPr>
          <w:i/>
          <w:iCs/>
          <w:vertAlign w:val="subscript"/>
          <w:lang w:val="en-US"/>
        </w:rPr>
        <w:t>I</w:t>
      </w:r>
      <w:r w:rsidR="002F1511">
        <w:rPr>
          <w:lang w:val="en-US"/>
        </w:rPr>
        <w:t> </w:t>
      </w:r>
      <w:r w:rsidRPr="0059218F">
        <w:rPr>
          <w:lang w:val="en-US"/>
        </w:rPr>
        <w:t xml:space="preserve">and the channel state sampling revisit time </w:t>
      </w:r>
      <w:r w:rsidRPr="0059218F">
        <w:rPr>
          <w:i/>
          <w:iCs/>
          <w:lang w:val="en-US"/>
        </w:rPr>
        <w:t>T</w:t>
      </w:r>
      <w:r w:rsidRPr="0059218F">
        <w:rPr>
          <w:i/>
          <w:iCs/>
          <w:vertAlign w:val="subscript"/>
          <w:lang w:val="en-US"/>
        </w:rPr>
        <w:t>R</w:t>
      </w:r>
      <w:r w:rsidRPr="0059218F">
        <w:rPr>
          <w:lang w:val="en-US"/>
        </w:rPr>
        <w:t xml:space="preserve"> (which, in turn, depends</w:t>
      </w:r>
      <w:r w:rsidRPr="0059218F">
        <w:rPr>
          <w:color w:val="3333FF"/>
          <w:lang w:val="en-US"/>
        </w:rPr>
        <w:t xml:space="preserve"> </w:t>
      </w:r>
      <w:r w:rsidRPr="0059218F">
        <w:rPr>
          <w:lang w:val="en-US"/>
        </w:rPr>
        <w:t>on the operating speed of the monitoring equipment and the number of frequency channels in which occupancy is being measured).</w:t>
      </w:r>
    </w:p>
    <w:p w:rsidR="0059218F" w:rsidRDefault="0059218F" w:rsidP="0059218F">
      <w:pPr>
        <w:rPr>
          <w:bCs/>
          <w:lang w:val="en-US"/>
        </w:rPr>
      </w:pPr>
      <w:r w:rsidRPr="0059218F">
        <w:rPr>
          <w:bCs/>
          <w:lang w:val="en-US"/>
        </w:rPr>
        <w:t>W</w:t>
      </w:r>
      <w:r w:rsidRPr="0059218F">
        <w:rPr>
          <w:bCs/>
          <w:spacing w:val="-4"/>
          <w:lang w:val="en-US"/>
        </w:rPr>
        <w:t xml:space="preserve">ith intermittent sampling, it is not possible to accurately pinpoint the instants when a channel changeovers from </w:t>
      </w:r>
      <w:r w:rsidRPr="0059218F">
        <w:rPr>
          <w:spacing w:val="-4"/>
          <w:lang w:val="en-US"/>
        </w:rPr>
        <w:t>occupied</w:t>
      </w:r>
      <w:r w:rsidRPr="0059218F">
        <w:rPr>
          <w:bCs/>
          <w:spacing w:val="-4"/>
          <w:lang w:val="en-US"/>
        </w:rPr>
        <w:t xml:space="preserve"> to free state and vice versa; thus, for measuring occupancy, instead of the exact equatio</w:t>
      </w:r>
      <w:r w:rsidRPr="0059218F">
        <w:rPr>
          <w:bCs/>
          <w:lang w:val="en-US"/>
        </w:rPr>
        <w:t>n (</w:t>
      </w:r>
      <w:r w:rsidRPr="0059218F">
        <w:rPr>
          <w:szCs w:val="24"/>
          <w:lang w:val="en-US" w:eastAsia="ru-RU"/>
        </w:rPr>
        <w:t>A</w:t>
      </w:r>
      <w:r w:rsidRPr="0059218F">
        <w:rPr>
          <w:bCs/>
          <w:lang w:val="en-US"/>
        </w:rPr>
        <w:t>1), it is necessary to use approximations. For example, for an even placement of channel state samples on the time axis, the following estimation can be used to measure occupancy:</w:t>
      </w:r>
    </w:p>
    <w:p w:rsidR="002F1511" w:rsidRPr="0059218F" w:rsidRDefault="002F1511" w:rsidP="002F1511">
      <w:pPr>
        <w:pStyle w:val="Blanc"/>
      </w:pPr>
    </w:p>
    <w:p w:rsidR="0059218F" w:rsidRPr="009D2782" w:rsidRDefault="0059218F" w:rsidP="0059218F">
      <w:pPr>
        <w:pStyle w:val="Equation"/>
        <w:rPr>
          <w:bCs/>
        </w:rPr>
      </w:pPr>
      <w:r w:rsidRPr="0059218F">
        <w:rPr>
          <w:lang w:val="en-US" w:eastAsia="ru-RU"/>
        </w:rPr>
        <w:tab/>
      </w:r>
      <w:r w:rsidRPr="0059218F">
        <w:rPr>
          <w:lang w:val="en-US" w:eastAsia="ru-RU"/>
        </w:rPr>
        <w:tab/>
      </w:r>
      <w:r w:rsidR="00225832" w:rsidRPr="002F1511">
        <w:rPr>
          <w:position w:val="-12"/>
          <w:lang w:val="en-US" w:eastAsia="ru-RU"/>
        </w:rPr>
        <w:object w:dxaOrig="1640" w:dyaOrig="360">
          <v:shape id="_x0000_i1035" type="#_x0000_t75" style="width:82.75pt;height:18.15pt" o:ole="">
            <v:imagedata r:id="rId53" o:title=""/>
          </v:shape>
          <o:OLEObject Type="Embed" ProgID="Equation.3" ShapeID="_x0000_i1035" DrawAspect="Content" ObjectID="_1413636310" r:id="rId54"/>
        </w:object>
      </w:r>
    </w:p>
    <w:p w:rsidR="0059218F" w:rsidRDefault="0059218F" w:rsidP="0059218F">
      <w:pPr>
        <w:rPr>
          <w:bCs/>
          <w:lang w:val="en-US"/>
        </w:rPr>
      </w:pPr>
      <w:r w:rsidRPr="0059218F">
        <w:rPr>
          <w:bCs/>
          <w:lang w:val="en-US"/>
        </w:rPr>
        <w:t>where:</w:t>
      </w:r>
    </w:p>
    <w:p w:rsidR="0059218F" w:rsidRPr="009D2782" w:rsidRDefault="0059218F" w:rsidP="008F7985">
      <w:pPr>
        <w:pStyle w:val="Equationlegend"/>
      </w:pPr>
      <w:r w:rsidRPr="009D2782">
        <w:tab/>
      </w:r>
      <w:r w:rsidR="008F7985" w:rsidRPr="008F7985">
        <w:rPr>
          <w:i/>
          <w:iCs/>
        </w:rPr>
        <w:t>SOCR</w:t>
      </w:r>
      <w:r w:rsidR="008F7985">
        <w:rPr>
          <w:i/>
          <w:iCs/>
        </w:rPr>
        <w:t xml:space="preserve"> </w:t>
      </w:r>
      <w:r w:rsidR="008F7985">
        <w:t>:</w:t>
      </w:r>
      <w:r w:rsidRPr="009D2782">
        <w:tab/>
        <w:t>spectrum occupancy calculation result</w:t>
      </w:r>
    </w:p>
    <w:p w:rsidR="0059218F" w:rsidRPr="009D2782" w:rsidRDefault="0059218F" w:rsidP="0059218F">
      <w:pPr>
        <w:pStyle w:val="Equationlegend"/>
      </w:pPr>
      <w:r w:rsidRPr="009D2782">
        <w:rPr>
          <w:i/>
          <w:iCs/>
        </w:rPr>
        <w:tab/>
        <w:t>J</w:t>
      </w:r>
      <w:r w:rsidRPr="009D2782">
        <w:rPr>
          <w:i/>
          <w:iCs/>
          <w:vertAlign w:val="subscript"/>
        </w:rPr>
        <w:t>O</w:t>
      </w:r>
      <w:r w:rsidR="008F7985">
        <w:rPr>
          <w:i/>
          <w:iCs/>
          <w:vertAlign w:val="subscript"/>
        </w:rPr>
        <w:t xml:space="preserve"> </w:t>
      </w:r>
      <w:r w:rsidRPr="009D2782">
        <w:t>:</w:t>
      </w:r>
      <w:r w:rsidRPr="009D2782">
        <w:tab/>
        <w:t>number of occupied channel states detected during the integration time</w:t>
      </w:r>
    </w:p>
    <w:p w:rsidR="0059218F" w:rsidRPr="009D2782" w:rsidRDefault="0059218F" w:rsidP="0059218F">
      <w:pPr>
        <w:pStyle w:val="Equationlegend"/>
      </w:pPr>
      <w:r w:rsidRPr="009D2782">
        <w:rPr>
          <w:i/>
          <w:iCs/>
        </w:rPr>
        <w:tab/>
        <w:t>J</w:t>
      </w:r>
      <w:r w:rsidRPr="009D2782">
        <w:rPr>
          <w:i/>
          <w:iCs/>
          <w:vertAlign w:val="subscript"/>
        </w:rPr>
        <w:t>I</w:t>
      </w:r>
      <w:r w:rsidR="008F7985">
        <w:rPr>
          <w:i/>
          <w:iCs/>
          <w:vertAlign w:val="subscript"/>
        </w:rPr>
        <w:t xml:space="preserve"> </w:t>
      </w:r>
      <w:r w:rsidRPr="009D2782">
        <w:t>:</w:t>
      </w:r>
      <w:r w:rsidRPr="009D2782">
        <w:tab/>
        <w:t>total number of channel state samples throughout of the integration time.</w:t>
      </w:r>
    </w:p>
    <w:p w:rsidR="0059218F" w:rsidRPr="009D2782" w:rsidRDefault="0059218F" w:rsidP="0059218F">
      <w:pPr>
        <w:rPr>
          <w:rFonts w:cs="Calibri"/>
          <w:bCs/>
        </w:rPr>
      </w:pPr>
      <w:r w:rsidRPr="0059218F">
        <w:rPr>
          <w:bCs/>
          <w:lang w:val="en-US"/>
        </w:rPr>
        <w:t>It is possible to demonstrate the potential spectrum occupancy measurement error for a signal behaving as depicted in Fig. </w:t>
      </w:r>
      <w:r w:rsidRPr="009D2782">
        <w:rPr>
          <w:bCs/>
        </w:rPr>
        <w:t>A2.</w:t>
      </w:r>
    </w:p>
    <w:p w:rsidR="0059218F" w:rsidRPr="009D2782" w:rsidRDefault="0059218F" w:rsidP="0059218F">
      <w:pPr>
        <w:pStyle w:val="FigureNo"/>
      </w:pPr>
      <w:r w:rsidRPr="009D2782">
        <w:t>FIGURE A2</w:t>
      </w:r>
    </w:p>
    <w:p w:rsidR="0059218F" w:rsidRPr="009D2782" w:rsidRDefault="0059218F" w:rsidP="0059218F">
      <w:pPr>
        <w:pStyle w:val="Figuretitle"/>
      </w:pPr>
      <w:r w:rsidRPr="009D2782">
        <w:t>Occupancy measurement error</w:t>
      </w:r>
    </w:p>
    <w:p w:rsidR="0059218F" w:rsidRPr="009D2782" w:rsidRDefault="0059218F" w:rsidP="00694E4E">
      <w:pPr>
        <w:rPr>
          <w:rFonts w:cs="Calibri"/>
          <w:bCs/>
        </w:rPr>
      </w:pPr>
      <w:r>
        <w:rPr>
          <w:rFonts w:cs="Calibri"/>
          <w:bCs/>
          <w:noProof/>
          <w:lang w:val="en-US" w:eastAsia="zh-CN"/>
        </w:rPr>
        <w:drawing>
          <wp:inline distT="0" distB="0" distL="0" distR="0" wp14:anchorId="38605F8C" wp14:editId="643E4770">
            <wp:extent cx="5410200" cy="3981450"/>
            <wp:effectExtent l="0" t="0" r="0" b="0"/>
            <wp:docPr id="33" name="Picture 33" descr="Figure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A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10200" cy="3981450"/>
                    </a:xfrm>
                    <a:prstGeom prst="rect">
                      <a:avLst/>
                    </a:prstGeom>
                    <a:noFill/>
                    <a:ln>
                      <a:noFill/>
                    </a:ln>
                  </pic:spPr>
                </pic:pic>
              </a:graphicData>
            </a:graphic>
          </wp:inline>
        </w:drawing>
      </w:r>
    </w:p>
    <w:p w:rsidR="0059218F" w:rsidRDefault="0059218F" w:rsidP="00694E4E">
      <w:pPr>
        <w:rPr>
          <w:bCs/>
        </w:rPr>
      </w:pPr>
    </w:p>
    <w:p w:rsidR="0059218F" w:rsidRPr="0059218F" w:rsidRDefault="0059218F" w:rsidP="00694E4E">
      <w:pPr>
        <w:rPr>
          <w:rFonts w:cs="Calibri"/>
          <w:bCs/>
          <w:lang w:val="en-US"/>
        </w:rPr>
      </w:pPr>
      <w:r w:rsidRPr="0059218F">
        <w:rPr>
          <w:bCs/>
          <w:lang w:val="en-US"/>
        </w:rPr>
        <w:lastRenderedPageBreak/>
        <w:t xml:space="preserve">The top diagram </w:t>
      </w:r>
      <w:r w:rsidRPr="0059218F">
        <w:rPr>
          <w:bCs/>
          <w:i/>
          <w:iCs/>
          <w:lang w:val="en-US"/>
        </w:rPr>
        <w:t>U</w:t>
      </w:r>
      <w:r w:rsidRPr="0059218F">
        <w:rPr>
          <w:bCs/>
          <w:lang w:val="en-US"/>
        </w:rPr>
        <w:t>(</w:t>
      </w:r>
      <w:r w:rsidRPr="0059218F">
        <w:rPr>
          <w:bCs/>
          <w:i/>
          <w:iCs/>
          <w:lang w:val="en-US"/>
        </w:rPr>
        <w:t>t</w:t>
      </w:r>
      <w:r w:rsidRPr="0059218F">
        <w:rPr>
          <w:bCs/>
          <w:lang w:val="en-US"/>
        </w:rPr>
        <w:t xml:space="preserve">), which shows the continuous change in the signal level in the channel over time, corresponds to a true value </w:t>
      </w:r>
      <w:r w:rsidRPr="0059218F">
        <w:rPr>
          <w:bCs/>
          <w:i/>
          <w:iCs/>
          <w:lang w:val="en-US"/>
        </w:rPr>
        <w:t>SO</w:t>
      </w:r>
      <w:r w:rsidRPr="0059218F">
        <w:rPr>
          <w:bCs/>
          <w:lang w:val="en-US"/>
        </w:rPr>
        <w:t> </w:t>
      </w:r>
      <w:r w:rsidRPr="0059218F">
        <w:rPr>
          <w:rFonts w:cs="Calibri"/>
          <w:bCs/>
          <w:lang w:val="en-US"/>
        </w:rPr>
        <w:t>≈ </w:t>
      </w:r>
      <w:r w:rsidRPr="0059218F">
        <w:rPr>
          <w:bCs/>
          <w:lang w:val="en-US"/>
        </w:rPr>
        <w:t xml:space="preserve">50%. The two following diagrams illustrate occupancy measurement with the same number of samples </w:t>
      </w:r>
      <w:r w:rsidRPr="0059218F">
        <w:rPr>
          <w:bCs/>
          <w:i/>
          <w:iCs/>
          <w:lang w:val="en-US"/>
        </w:rPr>
        <w:t>J</w:t>
      </w:r>
      <w:r w:rsidRPr="0059218F">
        <w:rPr>
          <w:bCs/>
          <w:i/>
          <w:iCs/>
          <w:vertAlign w:val="subscript"/>
          <w:lang w:val="en-US"/>
        </w:rPr>
        <w:t>I</w:t>
      </w:r>
      <w:r w:rsidRPr="0059218F">
        <w:rPr>
          <w:bCs/>
          <w:lang w:val="en-US"/>
        </w:rPr>
        <w:t xml:space="preserve">, but with a slight “mismatch” in terms of the points as from which the time is counted. Comparing diagrams </w:t>
      </w:r>
      <w:r w:rsidRPr="0059218F">
        <w:rPr>
          <w:bCs/>
          <w:i/>
          <w:iCs/>
          <w:lang w:val="en-US"/>
        </w:rPr>
        <w:t>U</w:t>
      </w:r>
      <w:r w:rsidRPr="0059218F">
        <w:rPr>
          <w:bCs/>
          <w:vertAlign w:val="subscript"/>
          <w:lang w:val="en-US"/>
        </w:rPr>
        <w:t>1</w:t>
      </w:r>
      <w:r w:rsidRPr="0059218F">
        <w:rPr>
          <w:bCs/>
          <w:lang w:val="en-US"/>
        </w:rPr>
        <w:t>(</w:t>
      </w:r>
      <w:r w:rsidRPr="0059218F">
        <w:rPr>
          <w:bCs/>
          <w:i/>
          <w:iCs/>
          <w:lang w:val="en-US"/>
        </w:rPr>
        <w:t>j</w:t>
      </w:r>
      <w:r w:rsidRPr="0059218F">
        <w:rPr>
          <w:bCs/>
          <w:lang w:val="en-US"/>
        </w:rPr>
        <w:t xml:space="preserve">) and </w:t>
      </w:r>
      <w:r w:rsidRPr="0059218F">
        <w:rPr>
          <w:bCs/>
          <w:i/>
          <w:iCs/>
          <w:lang w:val="en-US"/>
        </w:rPr>
        <w:t>U</w:t>
      </w:r>
      <w:r w:rsidRPr="0059218F">
        <w:rPr>
          <w:bCs/>
          <w:vertAlign w:val="subscript"/>
          <w:lang w:val="en-US"/>
        </w:rPr>
        <w:t>2</w:t>
      </w:r>
      <w:r w:rsidRPr="0059218F">
        <w:rPr>
          <w:bCs/>
          <w:lang w:val="en-US"/>
        </w:rPr>
        <w:t>(</w:t>
      </w:r>
      <w:r w:rsidRPr="0059218F">
        <w:rPr>
          <w:bCs/>
          <w:i/>
          <w:iCs/>
          <w:lang w:val="en-US"/>
        </w:rPr>
        <w:t>j</w:t>
      </w:r>
      <w:r w:rsidRPr="0059218F">
        <w:rPr>
          <w:bCs/>
          <w:lang w:val="en-US"/>
        </w:rPr>
        <w:t xml:space="preserve">), it can be seen that the measured occupancy value in the first case will be </w:t>
      </w:r>
      <w:r w:rsidRPr="0059218F">
        <w:rPr>
          <w:bCs/>
          <w:i/>
          <w:lang w:val="en-US"/>
        </w:rPr>
        <w:t>SOCR</w:t>
      </w:r>
      <w:r w:rsidRPr="0059218F">
        <w:rPr>
          <w:bCs/>
          <w:i/>
          <w:vertAlign w:val="subscript"/>
          <w:lang w:val="en-US"/>
        </w:rPr>
        <w:t>1</w:t>
      </w:r>
      <w:r w:rsidRPr="0059218F">
        <w:rPr>
          <w:bCs/>
          <w:i/>
          <w:lang w:val="en-US"/>
        </w:rPr>
        <w:t xml:space="preserve"> </w:t>
      </w:r>
      <w:r w:rsidR="003753FA">
        <w:rPr>
          <w:rFonts w:cs="Calibri"/>
          <w:bCs/>
          <w:lang w:val="en-US"/>
        </w:rPr>
        <w:t xml:space="preserve">= 7/16 ≈ 43.75% </w:t>
      </w:r>
      <w:r w:rsidRPr="0059218F">
        <w:rPr>
          <w:rFonts w:cs="Calibri"/>
          <w:bCs/>
          <w:lang w:val="en-US"/>
        </w:rPr>
        <w:t xml:space="preserve">and in the second case </w:t>
      </w:r>
      <w:r w:rsidRPr="0059218F">
        <w:rPr>
          <w:bCs/>
          <w:i/>
          <w:lang w:val="en-US"/>
        </w:rPr>
        <w:t>SOCR</w:t>
      </w:r>
      <w:r w:rsidRPr="00BB43D0">
        <w:rPr>
          <w:bCs/>
          <w:iCs/>
          <w:vertAlign w:val="subscript"/>
          <w:lang w:val="en-US"/>
        </w:rPr>
        <w:t>2</w:t>
      </w:r>
      <w:r w:rsidRPr="00BB43D0">
        <w:rPr>
          <w:rFonts w:cs="Calibri"/>
          <w:bCs/>
          <w:iCs/>
          <w:lang w:val="en-US"/>
        </w:rPr>
        <w:t xml:space="preserve"> </w:t>
      </w:r>
      <w:r w:rsidRPr="0059218F">
        <w:rPr>
          <w:rFonts w:cs="Calibri"/>
          <w:bCs/>
          <w:lang w:val="en-US"/>
        </w:rPr>
        <w:t>= 9/16 ≈ 56.25%.</w:t>
      </w:r>
    </w:p>
    <w:p w:rsidR="0059218F" w:rsidRPr="0059218F" w:rsidRDefault="00B51BDC" w:rsidP="00694E4E">
      <w:pPr>
        <w:rPr>
          <w:rFonts w:cs="Calibri"/>
          <w:bCs/>
          <w:lang w:val="en-US"/>
        </w:rPr>
      </w:pPr>
      <w:r>
        <w:rPr>
          <w:rFonts w:cs="Calibri"/>
          <w:bCs/>
          <w:lang w:val="en-US"/>
        </w:rPr>
        <w:t>It is obvious that:</w:t>
      </w:r>
    </w:p>
    <w:p w:rsidR="0059218F" w:rsidRPr="0059218F" w:rsidRDefault="0059218F" w:rsidP="0059218F">
      <w:pPr>
        <w:pStyle w:val="enumlev1"/>
        <w:rPr>
          <w:lang w:val="en-US"/>
        </w:rPr>
      </w:pPr>
      <w:r w:rsidRPr="0059218F">
        <w:rPr>
          <w:lang w:val="en-US"/>
        </w:rPr>
        <w:t>1)</w:t>
      </w:r>
      <w:r w:rsidRPr="0059218F">
        <w:rPr>
          <w:lang w:val="en-US"/>
        </w:rPr>
        <w:tab/>
        <w:t>In addition to the first and second diagrams presented, other options are also possible with different placements of measurement start points, in which there will be exactly eight instances of channel activity over the integration time, giving a</w:t>
      </w:r>
      <w:r w:rsidR="008F7985">
        <w:rPr>
          <w:lang w:val="en-US"/>
        </w:rPr>
        <w:t xml:space="preserve"> precise occupancy estimate of </w:t>
      </w:r>
      <w:r w:rsidRPr="0059218F">
        <w:rPr>
          <w:i/>
          <w:lang w:val="en-US"/>
        </w:rPr>
        <w:t>SOCR</w:t>
      </w:r>
      <w:r w:rsidRPr="0059218F">
        <w:rPr>
          <w:lang w:val="en-US"/>
        </w:rPr>
        <w:t xml:space="preserve"> = 8/16 = 50%.</w:t>
      </w:r>
    </w:p>
    <w:p w:rsidR="0059218F" w:rsidRPr="0059218F" w:rsidRDefault="0059218F" w:rsidP="0059218F">
      <w:pPr>
        <w:pStyle w:val="enumlev1"/>
        <w:rPr>
          <w:lang w:val="en-US"/>
        </w:rPr>
      </w:pPr>
      <w:r w:rsidRPr="0059218F">
        <w:rPr>
          <w:lang w:val="en-US"/>
        </w:rPr>
        <w:t>2)</w:t>
      </w:r>
      <w:r w:rsidRPr="0059218F">
        <w:rPr>
          <w:lang w:val="en-US"/>
        </w:rPr>
        <w:tab/>
        <w:t xml:space="preserve">Increasing the number of samples </w:t>
      </w:r>
      <w:r w:rsidRPr="0059218F">
        <w:rPr>
          <w:i/>
          <w:iCs/>
          <w:lang w:val="en-US"/>
        </w:rPr>
        <w:t>J</w:t>
      </w:r>
      <w:r w:rsidRPr="0059218F">
        <w:rPr>
          <w:i/>
          <w:iCs/>
          <w:vertAlign w:val="subscript"/>
          <w:lang w:val="en-US"/>
        </w:rPr>
        <w:t>I</w:t>
      </w:r>
      <w:r w:rsidRPr="0059218F">
        <w:rPr>
          <w:lang w:val="en-US"/>
        </w:rPr>
        <w:t xml:space="preserve"> reduces the potential spread of measurement results and makes it possible to guarantee negligible error irrespective of the start time selected.</w:t>
      </w:r>
    </w:p>
    <w:p w:rsidR="0059218F" w:rsidRPr="0059218F" w:rsidRDefault="0059218F" w:rsidP="0059218F">
      <w:pPr>
        <w:rPr>
          <w:rFonts w:cs="Calibri"/>
          <w:bCs/>
          <w:lang w:val="en-US"/>
        </w:rPr>
      </w:pPr>
      <w:r w:rsidRPr="0059218F">
        <w:rPr>
          <w:rFonts w:cs="Calibri"/>
          <w:bCs/>
          <w:lang w:val="en-US"/>
        </w:rPr>
        <w:t xml:space="preserve">Thus, the spectrum occupancy calculation results </w:t>
      </w:r>
      <w:r w:rsidRPr="0059218F">
        <w:rPr>
          <w:rFonts w:cs="Calibri"/>
          <w:bCs/>
          <w:i/>
          <w:lang w:val="en-US"/>
        </w:rPr>
        <w:t>SOCR</w:t>
      </w:r>
      <w:r w:rsidRPr="0059218F">
        <w:rPr>
          <w:rFonts w:cs="Calibri"/>
          <w:bCs/>
          <w:lang w:val="en-US"/>
        </w:rPr>
        <w:t xml:space="preserve"> are random values, and the quality of the occupancy measurements has to be analysed from a statistical standpoint.</w:t>
      </w:r>
    </w:p>
    <w:p w:rsidR="0059218F" w:rsidRPr="0059218F" w:rsidRDefault="0059218F" w:rsidP="0059218F">
      <w:pPr>
        <w:pStyle w:val="Heading2"/>
        <w:rPr>
          <w:lang w:val="en-US"/>
        </w:rPr>
      </w:pPr>
      <w:bookmarkStart w:id="78" w:name="_Toc337547385"/>
      <w:r w:rsidRPr="0059218F">
        <w:rPr>
          <w:lang w:val="en-US"/>
        </w:rPr>
        <w:t>A2.3</w:t>
      </w:r>
      <w:r w:rsidRPr="0059218F">
        <w:rPr>
          <w:lang w:val="en-US"/>
        </w:rPr>
        <w:tab/>
        <w:t>Accuracy and confidence level of occupancy measurement</w:t>
      </w:r>
      <w:bookmarkEnd w:id="78"/>
    </w:p>
    <w:p w:rsidR="0059218F" w:rsidRPr="0059218F" w:rsidRDefault="0059218F" w:rsidP="0059218F">
      <w:pPr>
        <w:rPr>
          <w:rFonts w:cs="Calibri"/>
          <w:bCs/>
          <w:lang w:val="en-US"/>
        </w:rPr>
      </w:pPr>
      <w:r w:rsidRPr="0059218F">
        <w:rPr>
          <w:rFonts w:cs="Calibri"/>
          <w:bCs/>
          <w:lang w:val="en-US"/>
        </w:rPr>
        <w:t>F</w:t>
      </w:r>
      <w:r w:rsidRPr="0059218F">
        <w:rPr>
          <w:rFonts w:cs="Calibri"/>
          <w:bCs/>
          <w:spacing w:val="-4"/>
          <w:lang w:val="en-US"/>
        </w:rPr>
        <w:t>or the reasons considered under § A2.2 above, radio channel occupancy measurement is in practic</w:t>
      </w:r>
      <w:r w:rsidRPr="0059218F">
        <w:rPr>
          <w:rFonts w:cs="Calibri"/>
          <w:bCs/>
          <w:lang w:val="en-US"/>
        </w:rPr>
        <w:t>e subject to error. It may be shown (see, for example, </w:t>
      </w:r>
      <w:r w:rsidRPr="0059218F">
        <w:rPr>
          <w:lang w:val="en-US"/>
        </w:rPr>
        <w:t>[A.3]</w:t>
      </w:r>
      <w:r w:rsidRPr="0059218F">
        <w:rPr>
          <w:rFonts w:cs="Calibri"/>
          <w:bCs/>
          <w:lang w:val="en-US"/>
        </w:rPr>
        <w:t>) that the occupancy measurement error in a s</w:t>
      </w:r>
      <w:r w:rsidRPr="0059218F">
        <w:rPr>
          <w:rFonts w:cs="Calibri"/>
          <w:bCs/>
          <w:spacing w:val="-4"/>
          <w:lang w:val="en-US"/>
        </w:rPr>
        <w:t xml:space="preserve">pecific </w:t>
      </w:r>
      <w:r w:rsidRPr="0059218F">
        <w:rPr>
          <w:rFonts w:cs="Calibri"/>
          <w:bCs/>
          <w:i/>
          <w:iCs/>
          <w:spacing w:val="-4"/>
          <w:lang w:val="en-US"/>
        </w:rPr>
        <w:t>r</w:t>
      </w:r>
      <w:r w:rsidRPr="0059218F">
        <w:rPr>
          <w:rFonts w:cs="Calibri"/>
          <w:bCs/>
          <w:i/>
          <w:iCs/>
          <w:spacing w:val="-4"/>
          <w:lang w:val="en-US"/>
        </w:rPr>
        <w:noBreakHyphen/>
      </w:r>
      <w:r w:rsidRPr="0059218F">
        <w:rPr>
          <w:rFonts w:cs="Calibri"/>
          <w:bCs/>
          <w:spacing w:val="-4"/>
          <w:lang w:val="en-US"/>
        </w:rPr>
        <w:t>th test case (</w:t>
      </w:r>
      <w:r w:rsidRPr="0059218F">
        <w:rPr>
          <w:rFonts w:cs="Calibri"/>
          <w:bCs/>
          <w:i/>
          <w:spacing w:val="-4"/>
          <w:lang w:val="en-US"/>
        </w:rPr>
        <w:t>SOCR</w:t>
      </w:r>
      <w:r w:rsidRPr="0059218F">
        <w:rPr>
          <w:rFonts w:cs="Calibri"/>
          <w:bCs/>
          <w:i/>
          <w:spacing w:val="-4"/>
          <w:vertAlign w:val="subscript"/>
          <w:lang w:val="en-US"/>
        </w:rPr>
        <w:t>r</w:t>
      </w:r>
      <w:r w:rsidRPr="0059218F">
        <w:rPr>
          <w:rFonts w:cs="Calibri"/>
          <w:bCs/>
          <w:spacing w:val="-4"/>
          <w:lang w:val="en-US"/>
        </w:rPr>
        <w:t xml:space="preserve"> – </w:t>
      </w:r>
      <w:r w:rsidRPr="0059218F">
        <w:rPr>
          <w:rFonts w:cs="Calibri"/>
          <w:bCs/>
          <w:i/>
          <w:spacing w:val="-4"/>
          <w:lang w:val="en-US"/>
        </w:rPr>
        <w:t>SO</w:t>
      </w:r>
      <w:r w:rsidRPr="0059218F">
        <w:rPr>
          <w:rFonts w:cs="Calibri"/>
          <w:bCs/>
          <w:spacing w:val="-4"/>
          <w:lang w:val="en-US"/>
        </w:rPr>
        <w:t>) is a random value with, as a rule, a close-to-normal distributio</w:t>
      </w:r>
      <w:r w:rsidRPr="0059218F">
        <w:rPr>
          <w:rFonts w:cs="Calibri"/>
          <w:bCs/>
          <w:lang w:val="en-US"/>
        </w:rPr>
        <w:t xml:space="preserve">n. Error magnitudes may vary very significantly in the different tests. This means that conditions have to be imposed on the quality of occupancy evaluation from the standpoints of accuracy and confidence. </w:t>
      </w:r>
    </w:p>
    <w:p w:rsidR="0059218F" w:rsidRDefault="0059218F" w:rsidP="003753FA">
      <w:pPr>
        <w:rPr>
          <w:rFonts w:cs="Calibri"/>
          <w:bCs/>
          <w:lang w:val="en-US"/>
        </w:rPr>
      </w:pPr>
      <w:r w:rsidRPr="0059218F">
        <w:rPr>
          <w:rFonts w:cs="Calibri"/>
          <w:bCs/>
          <w:lang w:val="en-US"/>
        </w:rPr>
        <w:t xml:space="preserve">Confidence </w:t>
      </w:r>
      <w:r w:rsidRPr="0059218F">
        <w:rPr>
          <w:rFonts w:cs="Calibri"/>
          <w:bCs/>
          <w:i/>
          <w:iCs/>
          <w:lang w:val="en-US"/>
        </w:rPr>
        <w:t>P</w:t>
      </w:r>
      <w:r w:rsidRPr="0059218F">
        <w:rPr>
          <w:rFonts w:cs="Calibri"/>
          <w:bCs/>
          <w:i/>
          <w:iCs/>
          <w:vertAlign w:val="subscript"/>
          <w:lang w:val="en-US"/>
        </w:rPr>
        <w:t>SOC</w:t>
      </w:r>
      <w:r w:rsidRPr="0059218F">
        <w:rPr>
          <w:rFonts w:cs="Calibri"/>
          <w:bCs/>
          <w:lang w:val="en-US"/>
        </w:rPr>
        <w:t xml:space="preserve"> is the probability that the calculated</w:t>
      </w:r>
      <w:r w:rsidRPr="0059218F">
        <w:rPr>
          <w:rFonts w:cs="Calibri"/>
          <w:bCs/>
          <w:color w:val="3333FF"/>
          <w:lang w:val="en-US"/>
        </w:rPr>
        <w:t xml:space="preserve"> </w:t>
      </w:r>
      <w:r w:rsidRPr="0059218F">
        <w:rPr>
          <w:rFonts w:cs="Calibri"/>
          <w:bCs/>
          <w:lang w:val="en-US"/>
        </w:rPr>
        <w:t xml:space="preserve">occupancy </w:t>
      </w:r>
      <w:r w:rsidRPr="0059218F">
        <w:rPr>
          <w:rFonts w:cs="Calibri"/>
          <w:bCs/>
          <w:i/>
          <w:lang w:val="en-US"/>
        </w:rPr>
        <w:t>SOCR</w:t>
      </w:r>
      <w:r w:rsidRPr="0059218F">
        <w:rPr>
          <w:rFonts w:cs="Calibri"/>
          <w:bCs/>
          <w:lang w:val="en-US"/>
        </w:rPr>
        <w:t xml:space="preserve"> will differ from the true value </w:t>
      </w:r>
      <w:r w:rsidRPr="0059218F">
        <w:rPr>
          <w:rFonts w:cs="Calibri"/>
          <w:bCs/>
          <w:i/>
          <w:iCs/>
          <w:lang w:val="en-US"/>
        </w:rPr>
        <w:t>SO</w:t>
      </w:r>
      <w:r w:rsidRPr="0059218F">
        <w:rPr>
          <w:rFonts w:cs="Calibri"/>
          <w:bCs/>
          <w:lang w:val="en-US"/>
        </w:rPr>
        <w:t xml:space="preserve"> by no more than the permissible absolute error </w:t>
      </w:r>
      <w:r w:rsidRPr="009D2782">
        <w:rPr>
          <w:rFonts w:cs="Calibri"/>
          <w:bCs/>
        </w:rPr>
        <w:t>Δ</w:t>
      </w:r>
      <w:r w:rsidRPr="0059218F">
        <w:rPr>
          <w:rFonts w:cs="Calibri"/>
          <w:bCs/>
          <w:i/>
          <w:iCs/>
          <w:vertAlign w:val="subscript"/>
          <w:lang w:val="en-US"/>
        </w:rPr>
        <w:t>SO</w:t>
      </w:r>
      <w:r w:rsidRPr="0059218F">
        <w:rPr>
          <w:rFonts w:cs="Calibri"/>
          <w:bCs/>
          <w:lang w:val="en-US"/>
        </w:rPr>
        <w:t>.</w:t>
      </w:r>
    </w:p>
    <w:p w:rsidR="00BB43D0" w:rsidRDefault="00BB43D0" w:rsidP="00BB43D0">
      <w:pPr>
        <w:pStyle w:val="Blanc"/>
      </w:pPr>
    </w:p>
    <w:p w:rsidR="0059218F" w:rsidRDefault="00BB43D0" w:rsidP="00BB43D0">
      <w:pPr>
        <w:pStyle w:val="Equation"/>
        <w:rPr>
          <w:lang w:val="en-US" w:eastAsia="ru-RU"/>
        </w:rPr>
      </w:pPr>
      <w:r>
        <w:rPr>
          <w:lang w:val="en-US"/>
        </w:rPr>
        <w:tab/>
      </w:r>
      <w:r>
        <w:rPr>
          <w:lang w:val="en-US"/>
        </w:rPr>
        <w:tab/>
      </w:r>
      <w:r w:rsidRPr="00BB43D0">
        <w:rPr>
          <w:position w:val="-16"/>
          <w:lang w:val="en-US"/>
        </w:rPr>
        <w:object w:dxaOrig="3140" w:dyaOrig="400">
          <v:shape id="_x0000_i1036" type="#_x0000_t75" style="width:156.45pt;height:19.3pt" o:ole="">
            <v:imagedata r:id="rId56" o:title=""/>
          </v:shape>
          <o:OLEObject Type="Embed" ProgID="Equation.3" ShapeID="_x0000_i1036" DrawAspect="Content" ObjectID="_1413636311" r:id="rId57"/>
        </w:object>
      </w:r>
      <w:r w:rsidR="0059218F" w:rsidRPr="0059218F">
        <w:rPr>
          <w:lang w:val="en-US" w:eastAsia="ru-RU"/>
        </w:rPr>
        <w:tab/>
        <w:t>(</w:t>
      </w:r>
      <w:r w:rsidR="0059218F" w:rsidRPr="0059218F">
        <w:rPr>
          <w:szCs w:val="24"/>
          <w:lang w:val="en-US" w:eastAsia="ru-RU"/>
        </w:rPr>
        <w:t>A</w:t>
      </w:r>
      <w:r w:rsidR="0059218F" w:rsidRPr="0059218F">
        <w:rPr>
          <w:lang w:val="en-US" w:eastAsia="ru-RU"/>
        </w:rPr>
        <w:t>2)</w:t>
      </w:r>
    </w:p>
    <w:p w:rsidR="00BB43D0" w:rsidRDefault="00BB43D0" w:rsidP="00BB43D0">
      <w:pPr>
        <w:pStyle w:val="Blanc"/>
      </w:pPr>
    </w:p>
    <w:p w:rsidR="0059218F" w:rsidRPr="0059218F" w:rsidRDefault="0059218F" w:rsidP="0059218F">
      <w:pPr>
        <w:rPr>
          <w:rFonts w:cs="Calibri"/>
          <w:bCs/>
          <w:lang w:val="en-US"/>
        </w:rPr>
      </w:pPr>
      <w:r w:rsidRPr="0059218F">
        <w:rPr>
          <w:rFonts w:cs="Calibri"/>
          <w:bCs/>
          <w:lang w:val="en-US"/>
        </w:rPr>
        <w:t>where:</w:t>
      </w:r>
    </w:p>
    <w:p w:rsidR="0059218F" w:rsidRPr="009D2782" w:rsidRDefault="0059218F" w:rsidP="0059218F">
      <w:pPr>
        <w:pStyle w:val="Equationlegend"/>
      </w:pPr>
      <w:r w:rsidRPr="009D2782">
        <w:rPr>
          <w:i/>
          <w:iCs/>
        </w:rPr>
        <w:tab/>
        <w:t>P</w:t>
      </w:r>
      <w:r w:rsidRPr="009D2782">
        <w:rPr>
          <w:i/>
          <w:iCs/>
          <w:vertAlign w:val="subscript"/>
        </w:rPr>
        <w:t>SOC</w:t>
      </w:r>
      <w:r w:rsidR="008F7985">
        <w:rPr>
          <w:i/>
          <w:iCs/>
          <w:vertAlign w:val="subscript"/>
        </w:rPr>
        <w:t xml:space="preserve"> </w:t>
      </w:r>
      <w:r w:rsidRPr="009D2782">
        <w:t>:</w:t>
      </w:r>
      <w:r w:rsidRPr="009D2782">
        <w:tab/>
        <w:t>confidence level of the occupancy measurement</w:t>
      </w:r>
    </w:p>
    <w:p w:rsidR="0059218F" w:rsidRPr="009D2782" w:rsidRDefault="0059218F" w:rsidP="0059218F">
      <w:pPr>
        <w:pStyle w:val="Equationlegend"/>
      </w:pPr>
      <w:r w:rsidRPr="009D2782">
        <w:tab/>
      </w:r>
      <w:r w:rsidRPr="009D2782">
        <w:rPr>
          <w:i/>
        </w:rPr>
        <w:t>SOCR</w:t>
      </w:r>
      <w:r w:rsidR="008F7985">
        <w:rPr>
          <w:i/>
        </w:rPr>
        <w:t xml:space="preserve"> </w:t>
      </w:r>
      <w:r w:rsidRPr="009D2782">
        <w:t>:</w:t>
      </w:r>
      <w:r w:rsidRPr="009D2782">
        <w:tab/>
      </w:r>
      <w:r w:rsidRPr="009D2782">
        <w:rPr>
          <w:rFonts w:cs="Calibri"/>
          <w:bCs/>
        </w:rPr>
        <w:t>calculated</w:t>
      </w:r>
      <w:r w:rsidRPr="009D2782">
        <w:t xml:space="preserve"> occupancy value obtained for the current integration time</w:t>
      </w:r>
    </w:p>
    <w:p w:rsidR="0059218F" w:rsidRPr="009D2782" w:rsidRDefault="0059218F" w:rsidP="0059218F">
      <w:pPr>
        <w:pStyle w:val="Equationlegend"/>
      </w:pPr>
      <w:r w:rsidRPr="009D2782">
        <w:rPr>
          <w:i/>
          <w:iCs/>
        </w:rPr>
        <w:tab/>
        <w:t>SO</w:t>
      </w:r>
      <w:r w:rsidR="008F7985">
        <w:rPr>
          <w:i/>
          <w:iCs/>
        </w:rPr>
        <w:t xml:space="preserve"> </w:t>
      </w:r>
      <w:r w:rsidRPr="009D2782">
        <w:t>:</w:t>
      </w:r>
      <w:r w:rsidRPr="009D2782">
        <w:tab/>
        <w:t>true value of occupancy over the integration time</w:t>
      </w:r>
    </w:p>
    <w:p w:rsidR="0059218F" w:rsidRPr="009D2782" w:rsidRDefault="0059218F" w:rsidP="0059218F">
      <w:pPr>
        <w:pStyle w:val="Equationlegend"/>
      </w:pPr>
      <w:r w:rsidRPr="009D2782">
        <w:tab/>
        <w:t>Δ</w:t>
      </w:r>
      <w:r w:rsidRPr="009D2782">
        <w:rPr>
          <w:i/>
          <w:iCs/>
          <w:vertAlign w:val="subscript"/>
        </w:rPr>
        <w:t>SO</w:t>
      </w:r>
      <w:r w:rsidR="008F7985">
        <w:rPr>
          <w:i/>
          <w:iCs/>
          <w:vertAlign w:val="subscript"/>
        </w:rPr>
        <w:t xml:space="preserve"> </w:t>
      </w:r>
      <w:r w:rsidRPr="009D2782">
        <w:t>:</w:t>
      </w:r>
      <w:r w:rsidRPr="009D2782">
        <w:tab/>
        <w:t>permissible absolute measurement error tolerance corresponding to half of the confidence interval.</w:t>
      </w:r>
    </w:p>
    <w:p w:rsidR="0059218F" w:rsidRDefault="0059218F" w:rsidP="0059218F">
      <w:pPr>
        <w:rPr>
          <w:lang w:val="en-US"/>
        </w:rPr>
      </w:pPr>
      <w:r w:rsidRPr="0059218F">
        <w:rPr>
          <w:lang w:val="en-US"/>
        </w:rPr>
        <w:t xml:space="preserve">Accuracy requirements are also often expressed in terms of the permissible relative measurement error tolerance </w:t>
      </w:r>
      <w:r w:rsidRPr="009D2782">
        <w:t>δ</w:t>
      </w:r>
      <w:r w:rsidRPr="0059218F">
        <w:rPr>
          <w:i/>
          <w:iCs/>
          <w:vertAlign w:val="subscript"/>
          <w:lang w:val="en-US"/>
        </w:rPr>
        <w:t>SO</w:t>
      </w:r>
      <w:r w:rsidRPr="0059218F">
        <w:rPr>
          <w:lang w:val="en-US"/>
        </w:rPr>
        <w:t>, which is linked to the permissible absolute error by the equation:</w:t>
      </w:r>
    </w:p>
    <w:p w:rsidR="00225832" w:rsidRDefault="00225832" w:rsidP="00225832">
      <w:pPr>
        <w:pStyle w:val="Blanc"/>
      </w:pPr>
    </w:p>
    <w:p w:rsidR="0059218F" w:rsidRPr="0059218F" w:rsidRDefault="00225832" w:rsidP="00225832">
      <w:pPr>
        <w:pStyle w:val="Equation"/>
        <w:rPr>
          <w:lang w:val="en-US"/>
        </w:rPr>
      </w:pPr>
      <w:r>
        <w:rPr>
          <w:lang w:val="en-US"/>
        </w:rPr>
        <w:tab/>
      </w:r>
      <w:r>
        <w:rPr>
          <w:lang w:val="en-US"/>
        </w:rPr>
        <w:tab/>
      </w:r>
      <w:r w:rsidRPr="00225832">
        <w:rPr>
          <w:position w:val="-16"/>
          <w:lang w:val="en-US"/>
        </w:rPr>
        <w:object w:dxaOrig="1620" w:dyaOrig="400">
          <v:shape id="_x0000_i1037" type="#_x0000_t75" style="width:81.05pt;height:19.3pt" o:ole="">
            <v:imagedata r:id="rId58" o:title=""/>
          </v:shape>
          <o:OLEObject Type="Embed" ProgID="Equation.3" ShapeID="_x0000_i1037" DrawAspect="Content" ObjectID="_1413636312" r:id="rId59"/>
        </w:object>
      </w:r>
      <w:r w:rsidR="0059218F" w:rsidRPr="0059218F">
        <w:rPr>
          <w:lang w:val="en-US"/>
        </w:rPr>
        <w:tab/>
        <w:t>(</w:t>
      </w:r>
      <w:r w:rsidR="0059218F" w:rsidRPr="0059218F">
        <w:rPr>
          <w:szCs w:val="24"/>
          <w:lang w:val="en-US" w:eastAsia="ru-RU"/>
        </w:rPr>
        <w:t>A</w:t>
      </w:r>
      <w:r w:rsidR="0059218F" w:rsidRPr="0059218F">
        <w:rPr>
          <w:lang w:val="en-US"/>
        </w:rPr>
        <w:t>3)</w:t>
      </w:r>
    </w:p>
    <w:p w:rsidR="00225832" w:rsidRDefault="00225832" w:rsidP="00225832">
      <w:pPr>
        <w:pStyle w:val="Blanc"/>
      </w:pPr>
    </w:p>
    <w:p w:rsidR="0059218F" w:rsidRPr="0059218F" w:rsidRDefault="0059218F" w:rsidP="0059218F">
      <w:pPr>
        <w:rPr>
          <w:lang w:val="en-US"/>
        </w:rPr>
      </w:pPr>
      <w:r w:rsidRPr="0059218F">
        <w:rPr>
          <w:lang w:val="en-US"/>
        </w:rPr>
        <w:t>Whether accuracy requirements should be expressed in terms of absolute or relative error depends on what kind of magnitudes of occupancy values (small or large) it is more important to measure in practice.</w:t>
      </w:r>
    </w:p>
    <w:p w:rsidR="0059218F" w:rsidRPr="0059218F" w:rsidRDefault="0059218F" w:rsidP="0059218F">
      <w:pPr>
        <w:rPr>
          <w:lang w:val="en-US"/>
        </w:rPr>
      </w:pPr>
      <w:r w:rsidRPr="0059218F">
        <w:rPr>
          <w:lang w:val="en-US"/>
        </w:rPr>
        <w:t>L</w:t>
      </w:r>
      <w:r w:rsidRPr="0059218F">
        <w:rPr>
          <w:spacing w:val="-4"/>
          <w:lang w:val="en-US"/>
        </w:rPr>
        <w:t>imitation of the permissible relative measurement error imposes higher demands (small confidenc</w:t>
      </w:r>
      <w:r w:rsidRPr="0059218F">
        <w:rPr>
          <w:lang w:val="en-US"/>
        </w:rPr>
        <w:t xml:space="preserve">e interval) on measurement accuracy in </w:t>
      </w:r>
      <w:r w:rsidRPr="0059218F">
        <w:rPr>
          <w:spacing w:val="-4"/>
          <w:lang w:val="en-US"/>
        </w:rPr>
        <w:t>radio channels with a low occupancy and relaxes th</w:t>
      </w:r>
      <w:r w:rsidRPr="0059218F">
        <w:rPr>
          <w:lang w:val="en-US"/>
        </w:rPr>
        <w:t xml:space="preserve">e demands on measurement accuracy for channels with high occupancy. For example, taking a typical value </w:t>
      </w:r>
      <w:r w:rsidRPr="009D2782">
        <w:t>δ</w:t>
      </w:r>
      <w:r w:rsidRPr="0059218F">
        <w:rPr>
          <w:i/>
          <w:iCs/>
          <w:vertAlign w:val="subscript"/>
          <w:lang w:val="en-US"/>
        </w:rPr>
        <w:t>SO</w:t>
      </w:r>
      <w:r w:rsidRPr="0059218F">
        <w:rPr>
          <w:lang w:val="en-US"/>
        </w:rPr>
        <w:t xml:space="preserve"> = 10%, for a channel with an occupancy </w:t>
      </w:r>
      <w:r w:rsidRPr="0059218F">
        <w:rPr>
          <w:i/>
          <w:iCs/>
          <w:lang w:val="en-US"/>
        </w:rPr>
        <w:t>SO</w:t>
      </w:r>
      <w:r w:rsidRPr="0059218F">
        <w:rPr>
          <w:lang w:val="en-US"/>
        </w:rPr>
        <w:t xml:space="preserve"> = 2% values in the range 1.8% ≤ </w:t>
      </w:r>
      <w:r w:rsidRPr="0059218F">
        <w:rPr>
          <w:i/>
          <w:lang w:val="en-US"/>
        </w:rPr>
        <w:t>SOCR</w:t>
      </w:r>
      <w:r w:rsidRPr="0059218F">
        <w:rPr>
          <w:lang w:val="en-US"/>
        </w:rPr>
        <w:t xml:space="preserve"> ≤ 2.2% will </w:t>
      </w:r>
      <w:r w:rsidRPr="0059218F">
        <w:rPr>
          <w:lang w:val="en-US"/>
        </w:rPr>
        <w:lastRenderedPageBreak/>
        <w:t xml:space="preserve">be considered as falling into the confidence interval (whose size is 0.4%), whereas for an occupancy </w:t>
      </w:r>
      <w:r w:rsidRPr="0059218F">
        <w:rPr>
          <w:i/>
          <w:lang w:val="en-US"/>
        </w:rPr>
        <w:t>SO</w:t>
      </w:r>
      <w:r w:rsidRPr="0059218F">
        <w:rPr>
          <w:lang w:val="en-US"/>
        </w:rPr>
        <w:t> = 20% t</w:t>
      </w:r>
      <w:r w:rsidRPr="0059218F">
        <w:rPr>
          <w:spacing w:val="-4"/>
          <w:lang w:val="en-US"/>
        </w:rPr>
        <w:t>he confidence interval will increase up to 4%. For a channel with an occupanc</w:t>
      </w:r>
      <w:r w:rsidRPr="0059218F">
        <w:rPr>
          <w:lang w:val="en-US"/>
        </w:rPr>
        <w:t xml:space="preserve">y </w:t>
      </w:r>
      <w:r w:rsidRPr="0059218F">
        <w:rPr>
          <w:i/>
          <w:iCs/>
          <w:lang w:val="en-US"/>
        </w:rPr>
        <w:t>SO</w:t>
      </w:r>
      <w:r w:rsidRPr="0059218F">
        <w:rPr>
          <w:lang w:val="en-US"/>
        </w:rPr>
        <w:t> = 92% any values will be considered as the acceptable ones within the wide range 82.8% ≤ </w:t>
      </w:r>
      <w:r w:rsidRPr="0059218F">
        <w:rPr>
          <w:i/>
          <w:lang w:val="en-US"/>
        </w:rPr>
        <w:t>SOCR</w:t>
      </w:r>
      <w:r w:rsidRPr="0059218F">
        <w:rPr>
          <w:position w:val="-4"/>
          <w:lang w:val="en-US" w:eastAsia="ru-RU"/>
        </w:rPr>
        <w:t xml:space="preserve"> </w:t>
      </w:r>
      <w:r w:rsidRPr="0059218F">
        <w:rPr>
          <w:lang w:val="en-US"/>
        </w:rPr>
        <w:t>≤ 100%.</w:t>
      </w:r>
    </w:p>
    <w:p w:rsidR="0059218F" w:rsidRPr="0059218F" w:rsidRDefault="0059218F" w:rsidP="0059218F">
      <w:pPr>
        <w:rPr>
          <w:lang w:val="en-US"/>
        </w:rPr>
      </w:pPr>
      <w:r w:rsidRPr="0059218F">
        <w:rPr>
          <w:lang w:val="en-US"/>
        </w:rPr>
        <w:t xml:space="preserve">When the permissible absolute measurement error is limited, the size of the confidence interval is independent of the actual channel occupancy. In particular, with the value of </w:t>
      </w:r>
      <w:r w:rsidRPr="009D2782">
        <w:t>Δ</w:t>
      </w:r>
      <w:r w:rsidRPr="0059218F">
        <w:rPr>
          <w:i/>
          <w:iCs/>
          <w:vertAlign w:val="subscript"/>
          <w:lang w:val="en-US"/>
        </w:rPr>
        <w:t>SO</w:t>
      </w:r>
      <w:r w:rsidRPr="0059218F">
        <w:rPr>
          <w:lang w:val="en-US"/>
        </w:rPr>
        <w:t> = 0.5% that is recommended for use in practice, the size of the confidence interval remains at 1% for both low-occupancy a</w:t>
      </w:r>
      <w:r w:rsidRPr="0059218F">
        <w:rPr>
          <w:spacing w:val="-4"/>
          <w:lang w:val="en-US"/>
        </w:rPr>
        <w:t>nd high-occupancy channels. This corresponds to a very rough estimate for channels with low occupancy, and a very accurate estimate for channels with high occupanc</w:t>
      </w:r>
      <w:r w:rsidRPr="0059218F">
        <w:rPr>
          <w:lang w:val="en-US"/>
        </w:rPr>
        <w:t xml:space="preserve">y. For instance, for an occupancy </w:t>
      </w:r>
      <w:r w:rsidRPr="0059218F">
        <w:rPr>
          <w:i/>
          <w:iCs/>
          <w:lang w:val="en-US"/>
        </w:rPr>
        <w:t>SO</w:t>
      </w:r>
      <w:r w:rsidRPr="0059218F">
        <w:rPr>
          <w:lang w:val="en-US"/>
        </w:rPr>
        <w:t xml:space="preserve"> = 92%, values lying in the range 91.5% ≤ </w:t>
      </w:r>
      <w:r w:rsidRPr="0059218F">
        <w:rPr>
          <w:i/>
          <w:lang w:val="en-US"/>
        </w:rPr>
        <w:t>SOCR</w:t>
      </w:r>
      <w:r w:rsidRPr="0059218F">
        <w:rPr>
          <w:lang w:val="en-US"/>
        </w:rPr>
        <w:t> ≤ 92.5% are considered acceptable.</w:t>
      </w:r>
    </w:p>
    <w:p w:rsidR="0059218F" w:rsidRPr="0059218F" w:rsidRDefault="0059218F" w:rsidP="0059218F">
      <w:pPr>
        <w:rPr>
          <w:lang w:val="en-US"/>
        </w:rPr>
      </w:pPr>
      <w:r w:rsidRPr="0059218F">
        <w:rPr>
          <w:lang w:val="en-US"/>
        </w:rPr>
        <w:t xml:space="preserve">As regards the required confidence levels, values in the range 90-99% are generally recommended for use in practice. In this Annex, a value of </w:t>
      </w:r>
      <w:r w:rsidRPr="0059218F">
        <w:rPr>
          <w:i/>
          <w:iCs/>
          <w:lang w:val="en-US"/>
        </w:rPr>
        <w:t>P</w:t>
      </w:r>
      <w:r w:rsidRPr="0059218F">
        <w:rPr>
          <w:i/>
          <w:iCs/>
          <w:vertAlign w:val="subscript"/>
          <w:lang w:val="en-US"/>
        </w:rPr>
        <w:t>SOC</w:t>
      </w:r>
      <w:r w:rsidRPr="0059218F">
        <w:rPr>
          <w:lang w:val="en-US"/>
        </w:rPr>
        <w:t xml:space="preserve"> = 95% will henceforth be used as a basis. </w:t>
      </w:r>
    </w:p>
    <w:p w:rsidR="0059218F" w:rsidRPr="0059218F" w:rsidRDefault="0059218F" w:rsidP="0059218F">
      <w:pPr>
        <w:pStyle w:val="Heading2"/>
        <w:rPr>
          <w:lang w:val="en-US"/>
        </w:rPr>
      </w:pPr>
      <w:bookmarkStart w:id="79" w:name="_Toc337547386"/>
      <w:r w:rsidRPr="0059218F">
        <w:rPr>
          <w:lang w:val="en-US"/>
        </w:rPr>
        <w:t>A2.4</w:t>
      </w:r>
      <w:r w:rsidRPr="0059218F">
        <w:rPr>
          <w:lang w:val="en-US"/>
        </w:rPr>
        <w:tab/>
        <w:t>Parameters affecting the statistical confidence of occupancy measurement</w:t>
      </w:r>
      <w:bookmarkEnd w:id="79"/>
    </w:p>
    <w:p w:rsidR="0059218F" w:rsidRPr="0059218F" w:rsidRDefault="0059218F" w:rsidP="0059218F">
      <w:pPr>
        <w:pStyle w:val="Heading3"/>
        <w:rPr>
          <w:lang w:val="en-US"/>
        </w:rPr>
      </w:pPr>
      <w:bookmarkStart w:id="80" w:name="_Toc337547387"/>
      <w:r w:rsidRPr="0059218F">
        <w:rPr>
          <w:lang w:val="en-US"/>
        </w:rPr>
        <w:t>A2.4.1</w:t>
      </w:r>
      <w:r w:rsidRPr="0059218F">
        <w:rPr>
          <w:lang w:val="en-US"/>
        </w:rPr>
        <w:tab/>
        <w:t>Pulsed and lengthy signals and signal flow rate.</w:t>
      </w:r>
      <w:bookmarkEnd w:id="80"/>
    </w:p>
    <w:p w:rsidR="0059218F" w:rsidRPr="0059218F" w:rsidRDefault="0059218F" w:rsidP="0059218F">
      <w:pPr>
        <w:rPr>
          <w:rFonts w:cs="Calibri"/>
          <w:bCs/>
          <w:lang w:val="en-US"/>
        </w:rPr>
      </w:pPr>
      <w:r w:rsidRPr="0059218F">
        <w:rPr>
          <w:rFonts w:cs="Calibri"/>
          <w:bCs/>
          <w:lang w:val="en-US"/>
        </w:rPr>
        <w:t xml:space="preserve">The statistical properties of occupancy calculation results depends on the typical duration of the signals in the radio channel analysed. If the signal duration is larger than the revisit time, such signals can’t be missed and </w:t>
      </w:r>
      <w:r w:rsidRPr="0059218F">
        <w:rPr>
          <w:lang w:val="en-US"/>
        </w:rPr>
        <w:t xml:space="preserve">the state-changeover points tend to fall at different, independent intervals relative to the samples. The signals with a duration shorter than the revisit time are registering only sometimes, and the </w:t>
      </w:r>
      <w:r w:rsidRPr="0059218F">
        <w:rPr>
          <w:rFonts w:cs="Calibri"/>
          <w:bCs/>
          <w:lang w:val="en-US"/>
        </w:rPr>
        <w:t>statistical properties of occupancy calculations for the channels with these signals are significantly different. Of course, in practice the edge between these ty</w:t>
      </w:r>
      <w:r w:rsidR="003753FA">
        <w:rPr>
          <w:rFonts w:cs="Calibri"/>
          <w:bCs/>
          <w:lang w:val="en-US"/>
        </w:rPr>
        <w:t xml:space="preserve">pes of signals is rather thin. </w:t>
      </w:r>
      <w:r w:rsidRPr="0059218F">
        <w:rPr>
          <w:rFonts w:cs="Calibri"/>
          <w:bCs/>
          <w:lang w:val="en-US"/>
        </w:rPr>
        <w:t xml:space="preserve">Lengthy signals are considered to be those whose duration </w:t>
      </w:r>
      <w:r w:rsidRPr="009D2782">
        <w:rPr>
          <w:rFonts w:cs="Calibri"/>
          <w:bCs/>
        </w:rPr>
        <w:t>Δ</w:t>
      </w:r>
      <w:r w:rsidRPr="0059218F">
        <w:rPr>
          <w:rFonts w:cs="Calibri"/>
          <w:bCs/>
          <w:i/>
          <w:iCs/>
          <w:lang w:val="en-US"/>
        </w:rPr>
        <w:t>t</w:t>
      </w:r>
      <w:r w:rsidRPr="0059218F">
        <w:rPr>
          <w:rFonts w:cs="Calibri"/>
          <w:bCs/>
          <w:i/>
          <w:iCs/>
          <w:vertAlign w:val="subscript"/>
          <w:lang w:val="en-US"/>
        </w:rPr>
        <w:t>v</w:t>
      </w:r>
      <w:r w:rsidRPr="0059218F">
        <w:rPr>
          <w:rFonts w:cs="Calibri"/>
          <w:bCs/>
          <w:lang w:val="en-US"/>
        </w:rPr>
        <w:t xml:space="preserve"> is at least one thousandth of the </w:t>
      </w:r>
      <w:r w:rsidRPr="0059218F">
        <w:rPr>
          <w:lang w:val="en-US"/>
        </w:rPr>
        <w:t>integration time</w:t>
      </w:r>
      <w:r w:rsidRPr="0059218F">
        <w:rPr>
          <w:rFonts w:cs="Calibri"/>
          <w:bCs/>
          <w:lang w:val="en-US"/>
        </w:rPr>
        <w:t xml:space="preserve">, i.e. meeting the condition </w:t>
      </w:r>
      <w:r w:rsidRPr="009D2782">
        <w:rPr>
          <w:rFonts w:cs="Calibri"/>
          <w:bCs/>
        </w:rPr>
        <w:t>Δ</w:t>
      </w:r>
      <w:r w:rsidRPr="0059218F">
        <w:rPr>
          <w:rFonts w:cs="Calibri"/>
          <w:bCs/>
          <w:i/>
          <w:iCs/>
          <w:lang w:val="en-US"/>
        </w:rPr>
        <w:t>t</w:t>
      </w:r>
      <w:r w:rsidRPr="0059218F">
        <w:rPr>
          <w:rFonts w:cs="Calibri"/>
          <w:bCs/>
          <w:i/>
          <w:iCs/>
          <w:vertAlign w:val="subscript"/>
          <w:lang w:val="en-US"/>
        </w:rPr>
        <w:t>v</w:t>
      </w:r>
      <w:r w:rsidRPr="0059218F">
        <w:rPr>
          <w:lang w:val="en-US"/>
        </w:rPr>
        <w:t> ≥</w:t>
      </w:r>
      <w:r w:rsidRPr="0059218F">
        <w:rPr>
          <w:rFonts w:cs="Calibri"/>
          <w:bCs/>
          <w:lang w:val="en-US"/>
        </w:rPr>
        <w:t> 10</w:t>
      </w:r>
      <w:r w:rsidRPr="0059218F">
        <w:rPr>
          <w:bCs/>
          <w:vertAlign w:val="superscript"/>
          <w:lang w:val="en-US"/>
        </w:rPr>
        <w:t>−</w:t>
      </w:r>
      <w:r w:rsidRPr="0059218F">
        <w:rPr>
          <w:rFonts w:cs="Calibri"/>
          <w:bCs/>
          <w:vertAlign w:val="superscript"/>
          <w:lang w:val="en-US"/>
        </w:rPr>
        <w:t>3 </w:t>
      </w:r>
      <w:r w:rsidRPr="0059218F">
        <w:rPr>
          <w:rFonts w:cs="Calibri"/>
          <w:bCs/>
          <w:lang w:val="en-US"/>
        </w:rPr>
        <w:t>· </w:t>
      </w:r>
      <w:r w:rsidRPr="0059218F">
        <w:rPr>
          <w:rFonts w:cs="Calibri"/>
          <w:bCs/>
          <w:i/>
          <w:iCs/>
          <w:lang w:val="en-US"/>
        </w:rPr>
        <w:t>T</w:t>
      </w:r>
      <w:r w:rsidRPr="0059218F">
        <w:rPr>
          <w:rFonts w:cs="Calibri"/>
          <w:bCs/>
          <w:i/>
          <w:iCs/>
          <w:vertAlign w:val="subscript"/>
          <w:lang w:val="en-US"/>
        </w:rPr>
        <w:t>I</w:t>
      </w:r>
      <w:r w:rsidRPr="0059218F">
        <w:rPr>
          <w:rFonts w:cs="Calibri"/>
          <w:bCs/>
          <w:lang w:val="en-US"/>
        </w:rPr>
        <w:t xml:space="preserve">; pulse signals are those with a duration </w:t>
      </w:r>
      <w:r w:rsidRPr="009D2782">
        <w:rPr>
          <w:rFonts w:cs="Calibri"/>
          <w:bCs/>
        </w:rPr>
        <w:t>Δ</w:t>
      </w:r>
      <w:r w:rsidRPr="0059218F">
        <w:rPr>
          <w:rFonts w:cs="Calibri"/>
          <w:bCs/>
          <w:i/>
          <w:iCs/>
          <w:lang w:val="en-US"/>
        </w:rPr>
        <w:t>t</w:t>
      </w:r>
      <w:r w:rsidRPr="0059218F">
        <w:rPr>
          <w:rFonts w:cs="Calibri"/>
          <w:bCs/>
          <w:i/>
          <w:iCs/>
          <w:vertAlign w:val="subscript"/>
          <w:lang w:val="en-US"/>
        </w:rPr>
        <w:t>v</w:t>
      </w:r>
      <w:r w:rsidRPr="0059218F">
        <w:rPr>
          <w:lang w:val="en-US"/>
        </w:rPr>
        <w:t> </w:t>
      </w:r>
      <w:r w:rsidRPr="0059218F">
        <w:rPr>
          <w:rFonts w:cs="Calibri"/>
          <w:bCs/>
          <w:lang w:val="en-US"/>
        </w:rPr>
        <w:t>&lt; 10</w:t>
      </w:r>
      <w:r w:rsidRPr="0059218F">
        <w:rPr>
          <w:bCs/>
          <w:vertAlign w:val="superscript"/>
          <w:lang w:val="en-US"/>
        </w:rPr>
        <w:t>−</w:t>
      </w:r>
      <w:r w:rsidRPr="0059218F">
        <w:rPr>
          <w:rFonts w:cs="Calibri"/>
          <w:bCs/>
          <w:vertAlign w:val="superscript"/>
          <w:lang w:val="en-US"/>
        </w:rPr>
        <w:t>4</w:t>
      </w:r>
      <w:r w:rsidRPr="0059218F">
        <w:rPr>
          <w:lang w:val="en-US"/>
        </w:rPr>
        <w:t> </w:t>
      </w:r>
      <w:r w:rsidRPr="0059218F">
        <w:rPr>
          <w:rFonts w:cs="Calibri"/>
          <w:bCs/>
          <w:lang w:val="en-US"/>
        </w:rPr>
        <w:t>· </w:t>
      </w:r>
      <w:r w:rsidRPr="0059218F">
        <w:rPr>
          <w:rFonts w:cs="Calibri"/>
          <w:bCs/>
          <w:i/>
          <w:iCs/>
          <w:lang w:val="en-US"/>
        </w:rPr>
        <w:t>T</w:t>
      </w:r>
      <w:r w:rsidRPr="0059218F">
        <w:rPr>
          <w:rFonts w:cs="Calibri"/>
          <w:bCs/>
          <w:i/>
          <w:iCs/>
          <w:vertAlign w:val="subscript"/>
          <w:lang w:val="en-US"/>
        </w:rPr>
        <w:t>I</w:t>
      </w:r>
      <w:r w:rsidRPr="0059218F">
        <w:rPr>
          <w:lang w:val="en-US"/>
        </w:rPr>
        <w:t>.</w:t>
      </w:r>
    </w:p>
    <w:p w:rsidR="0059218F" w:rsidRPr="0059218F" w:rsidRDefault="0059218F" w:rsidP="0059218F">
      <w:pPr>
        <w:rPr>
          <w:rFonts w:cs="Calibri"/>
          <w:bCs/>
          <w:lang w:val="en-US"/>
        </w:rPr>
      </w:pPr>
      <w:r w:rsidRPr="0059218F">
        <w:rPr>
          <w:rFonts w:cs="Calibri"/>
          <w:bCs/>
          <w:lang w:val="en-US"/>
        </w:rPr>
        <w:t xml:space="preserve">It is shown in [A.3] that the accuracy and confidence level of occupancy measurements for lengthy signals is strongly dependent on the number of transmissions (or the number of </w:t>
      </w:r>
      <w:r w:rsidRPr="0059218F">
        <w:rPr>
          <w:lang w:val="en-US"/>
        </w:rPr>
        <w:t>changeovers</w:t>
      </w:r>
      <w:r w:rsidRPr="0059218F">
        <w:rPr>
          <w:rFonts w:cs="Calibri"/>
          <w:bCs/>
          <w:lang w:val="en-US"/>
        </w:rPr>
        <w:t xml:space="preserve"> in state of the channel) within the </w:t>
      </w:r>
      <w:r w:rsidRPr="0059218F">
        <w:rPr>
          <w:lang w:val="en-US"/>
        </w:rPr>
        <w:t>integration time</w:t>
      </w:r>
      <w:r w:rsidRPr="0059218F">
        <w:rPr>
          <w:rFonts w:cs="Calibri"/>
          <w:bCs/>
          <w:lang w:val="en-US"/>
        </w:rPr>
        <w:t xml:space="preserve">. Section A4 of this Annex also contains examples showing that for different numbers of signals detected during the </w:t>
      </w:r>
      <w:r w:rsidRPr="0059218F">
        <w:rPr>
          <w:lang w:val="en-US"/>
        </w:rPr>
        <w:t>integration time</w:t>
      </w:r>
      <w:r w:rsidRPr="0059218F">
        <w:rPr>
          <w:rFonts w:cs="Calibri"/>
          <w:bCs/>
          <w:lang w:val="en-US"/>
        </w:rPr>
        <w:t>, the required number of samples for a confident occupancy measurement may vary by around an order of magnitude. In case of occupancy measurements for the channels with lengthy signals the concept of signal flow rate can be useful.</w:t>
      </w:r>
    </w:p>
    <w:p w:rsidR="0059218F" w:rsidRPr="0059218F" w:rsidRDefault="0059218F" w:rsidP="001F49F9">
      <w:pPr>
        <w:rPr>
          <w:rFonts w:cs="Calibri"/>
          <w:bCs/>
          <w:lang w:val="en-US"/>
        </w:rPr>
      </w:pPr>
      <w:r w:rsidRPr="0059218F">
        <w:rPr>
          <w:rFonts w:cs="Calibri"/>
          <w:bCs/>
          <w:lang w:val="en-US"/>
        </w:rPr>
        <w:t xml:space="preserve">Signal flow rate </w:t>
      </w:r>
      <w:r w:rsidRPr="009D2782">
        <w:rPr>
          <w:rFonts w:cs="Calibri"/>
          <w:bCs/>
        </w:rPr>
        <w:t>λ</w:t>
      </w:r>
      <w:r w:rsidRPr="0059218F">
        <w:rPr>
          <w:rFonts w:cs="Calibri"/>
          <w:bCs/>
          <w:lang w:val="en-US"/>
        </w:rPr>
        <w:t xml:space="preserve"> is the average number of signals present in the channel over a given time period. For example, if, in a particular channel, 140 transmission sessions are observed on average within every one-hour time period, then the signal flow rate for that channel will be </w:t>
      </w:r>
      <w:r w:rsidRPr="009D2782">
        <w:rPr>
          <w:rFonts w:cs="Calibri"/>
          <w:bCs/>
        </w:rPr>
        <w:t>λ</w:t>
      </w:r>
      <w:r w:rsidRPr="0059218F">
        <w:rPr>
          <w:rFonts w:cs="Calibri"/>
          <w:bCs/>
          <w:lang w:val="en-US"/>
        </w:rPr>
        <w:t> = 140 signals/hour. Recommendations regarding the consideration of signal flow rate in occupancy measurement will be provided in § A3.1.3.</w:t>
      </w:r>
    </w:p>
    <w:p w:rsidR="0059218F" w:rsidRPr="0059218F" w:rsidRDefault="0059218F" w:rsidP="0059218F">
      <w:pPr>
        <w:rPr>
          <w:rFonts w:cs="Calibri"/>
          <w:bCs/>
          <w:lang w:val="en-US"/>
        </w:rPr>
      </w:pPr>
      <w:r w:rsidRPr="0059218F">
        <w:rPr>
          <w:rFonts w:cs="Calibri"/>
          <w:bCs/>
          <w:lang w:val="en-US"/>
        </w:rPr>
        <w:t>It s</w:t>
      </w:r>
      <w:r w:rsidRPr="0059218F">
        <w:rPr>
          <w:rFonts w:cs="Calibri"/>
          <w:bCs/>
          <w:spacing w:val="-4"/>
          <w:lang w:val="en-US"/>
        </w:rPr>
        <w:t>hould be borne in mind that the signal flow rate in a radio channel </w:t>
      </w:r>
      <w:r w:rsidRPr="009D2782">
        <w:rPr>
          <w:rFonts w:cs="Calibri"/>
          <w:bCs/>
          <w:spacing w:val="-4"/>
        </w:rPr>
        <w:t>λ</w:t>
      </w:r>
      <w:r w:rsidRPr="0059218F">
        <w:rPr>
          <w:rFonts w:cs="Calibri"/>
          <w:bCs/>
          <w:spacing w:val="-4"/>
          <w:lang w:val="en-US"/>
        </w:rPr>
        <w:t xml:space="preserve"> for different time periods ma</w:t>
      </w:r>
      <w:r w:rsidRPr="0059218F">
        <w:rPr>
          <w:rFonts w:cs="Calibri"/>
          <w:bCs/>
          <w:lang w:val="en-US"/>
        </w:rPr>
        <w:t xml:space="preserve">y vary significantly. This means that the variation in signal flow rate has to be tracked during the course of the measurements and the </w:t>
      </w:r>
      <w:r w:rsidRPr="0059218F">
        <w:rPr>
          <w:lang w:val="en-US"/>
        </w:rPr>
        <w:t xml:space="preserve">average number of signals expected within the occupancy integration time </w:t>
      </w:r>
      <w:r w:rsidRPr="0059218F">
        <w:rPr>
          <w:rFonts w:cs="Calibri"/>
          <w:bCs/>
          <w:lang w:val="en-US"/>
        </w:rPr>
        <w:t>has to be adjusted accordingly.</w:t>
      </w:r>
    </w:p>
    <w:p w:rsidR="0059218F" w:rsidRPr="0059218F" w:rsidRDefault="0059218F" w:rsidP="001F49F9">
      <w:pPr>
        <w:pStyle w:val="Heading3"/>
        <w:rPr>
          <w:lang w:val="en-US"/>
        </w:rPr>
      </w:pPr>
      <w:bookmarkStart w:id="81" w:name="_Toc337547388"/>
      <w:r w:rsidRPr="0059218F">
        <w:rPr>
          <w:lang w:val="en-US"/>
        </w:rPr>
        <w:lastRenderedPageBreak/>
        <w:t>A2.4.2</w:t>
      </w:r>
      <w:r w:rsidRPr="0059218F">
        <w:rPr>
          <w:lang w:val="en-US"/>
        </w:rPr>
        <w:tab/>
        <w:t>Relative instability of revisit time</w:t>
      </w:r>
      <w:bookmarkEnd w:id="81"/>
    </w:p>
    <w:p w:rsidR="0059218F" w:rsidRPr="0059218F" w:rsidRDefault="0059218F" w:rsidP="001F49F9">
      <w:pPr>
        <w:keepNext/>
        <w:keepLines/>
        <w:rPr>
          <w:rFonts w:cs="Calibri"/>
          <w:bCs/>
          <w:lang w:val="en-US"/>
        </w:rPr>
      </w:pPr>
      <w:r w:rsidRPr="0059218F">
        <w:rPr>
          <w:rFonts w:cs="Calibri"/>
          <w:bCs/>
          <w:lang w:val="en-US"/>
        </w:rPr>
        <w:t>There are a number of reasons that might lead to an uneven placement</w:t>
      </w:r>
      <w:r w:rsidRPr="0059218F">
        <w:rPr>
          <w:rFonts w:cs="Calibri"/>
          <w:bCs/>
          <w:color w:val="3333FF"/>
          <w:lang w:val="en-US"/>
        </w:rPr>
        <w:t xml:space="preserve"> </w:t>
      </w:r>
      <w:r w:rsidRPr="0059218F">
        <w:rPr>
          <w:rFonts w:cs="Calibri"/>
          <w:bCs/>
          <w:lang w:val="en-US"/>
        </w:rPr>
        <w:t xml:space="preserve">of channel state samples on the time axis: </w:t>
      </w:r>
    </w:p>
    <w:p w:rsidR="0059218F" w:rsidRPr="0059218F" w:rsidRDefault="0059218F" w:rsidP="001F49F9">
      <w:pPr>
        <w:pStyle w:val="enumlev1"/>
        <w:keepNext/>
        <w:keepLines/>
        <w:rPr>
          <w:lang w:val="en-US"/>
        </w:rPr>
      </w:pPr>
      <w:r w:rsidRPr="0059218F">
        <w:rPr>
          <w:lang w:val="en-US"/>
        </w:rPr>
        <w:t>–</w:t>
      </w:r>
      <w:r w:rsidRPr="0059218F">
        <w:rPr>
          <w:lang w:val="en-US"/>
        </w:rPr>
        <w:tab/>
        <w:t xml:space="preserve">When measuring occupancy in channels with significantly different signal flow rates, the required number of samples may vary five or tenfold. Strictly cyclical sampling of the state of such channels is ineffective, and changing to a flexible channel sampling procedure will lead to an uneven </w:t>
      </w:r>
      <w:r w:rsidRPr="0059218F">
        <w:rPr>
          <w:rFonts w:cs="Calibri"/>
          <w:bCs/>
          <w:lang w:val="en-US"/>
        </w:rPr>
        <w:t>placement</w:t>
      </w:r>
      <w:r w:rsidRPr="0059218F">
        <w:rPr>
          <w:lang w:val="en-US"/>
        </w:rPr>
        <w:t xml:space="preserve"> of samples on the time axis.</w:t>
      </w:r>
    </w:p>
    <w:p w:rsidR="0059218F" w:rsidRPr="0059218F" w:rsidRDefault="0059218F" w:rsidP="0059218F">
      <w:pPr>
        <w:pStyle w:val="enumlev1"/>
        <w:rPr>
          <w:lang w:val="en-US"/>
        </w:rPr>
      </w:pPr>
      <w:r w:rsidRPr="0059218F">
        <w:rPr>
          <w:lang w:val="en-US"/>
        </w:rPr>
        <w:t>–</w:t>
      </w:r>
      <w:r w:rsidRPr="0059218F">
        <w:rPr>
          <w:lang w:val="en-US"/>
        </w:rPr>
        <w:tab/>
        <w:t>S</w:t>
      </w:r>
      <w:r w:rsidRPr="0059218F">
        <w:rPr>
          <w:spacing w:val="-4"/>
          <w:lang w:val="en-US"/>
        </w:rPr>
        <w:t>tate-of-the-art monitoring systems are extremely fast and, when the number of channels to be monitored is small, are capable of undertaking occupancy measurement data collectio</w:t>
      </w:r>
      <w:r w:rsidRPr="0059218F">
        <w:rPr>
          <w:lang w:val="en-US"/>
        </w:rPr>
        <w:t xml:space="preserve">n and other monitoring tasks in parallel, but when equipment resources are divided up in this way the </w:t>
      </w:r>
      <w:r w:rsidRPr="0059218F">
        <w:rPr>
          <w:rFonts w:cs="Calibri"/>
          <w:bCs/>
          <w:lang w:val="en-US"/>
        </w:rPr>
        <w:t>placement</w:t>
      </w:r>
      <w:r w:rsidRPr="0059218F">
        <w:rPr>
          <w:lang w:val="en-US"/>
        </w:rPr>
        <w:t xml:space="preserve"> of samples on the time axis also becomes uneven. </w:t>
      </w:r>
    </w:p>
    <w:p w:rsidR="0059218F" w:rsidRPr="0059218F" w:rsidRDefault="0059218F" w:rsidP="0059218F">
      <w:pPr>
        <w:rPr>
          <w:rFonts w:cs="Calibri"/>
          <w:bCs/>
          <w:lang w:val="en-US"/>
        </w:rPr>
      </w:pPr>
      <w:r w:rsidRPr="0059218F">
        <w:rPr>
          <w:rFonts w:cs="Calibri"/>
          <w:bCs/>
          <w:lang w:val="en-US"/>
        </w:rPr>
        <w:t xml:space="preserve">There may also be other reasons causing instability of the revisit time between samples. </w:t>
      </w:r>
    </w:p>
    <w:p w:rsidR="0059218F" w:rsidRDefault="0059218F" w:rsidP="0059218F">
      <w:pPr>
        <w:rPr>
          <w:rFonts w:cs="Calibri"/>
          <w:bCs/>
          <w:lang w:val="en-US"/>
        </w:rPr>
      </w:pPr>
      <w:r w:rsidRPr="0059218F">
        <w:rPr>
          <w:rFonts w:cs="Calibri"/>
          <w:bCs/>
          <w:lang w:val="en-US"/>
        </w:rPr>
        <w:t xml:space="preserve">Let the times </w:t>
      </w:r>
      <w:r w:rsidRPr="0059218F">
        <w:rPr>
          <w:rFonts w:cs="Calibri"/>
          <w:bCs/>
          <w:i/>
          <w:iCs/>
          <w:lang w:val="en-US"/>
        </w:rPr>
        <w:t>t</w:t>
      </w:r>
      <w:r w:rsidRPr="0059218F">
        <w:rPr>
          <w:rFonts w:cs="Calibri"/>
          <w:bCs/>
          <w:i/>
          <w:iCs/>
          <w:vertAlign w:val="subscript"/>
          <w:lang w:val="en-US"/>
        </w:rPr>
        <w:t>j</w:t>
      </w:r>
      <w:r w:rsidRPr="0059218F">
        <w:rPr>
          <w:lang w:val="en-US"/>
        </w:rPr>
        <w:t> (1 ≤</w:t>
      </w:r>
      <w:r w:rsidRPr="0059218F">
        <w:rPr>
          <w:i/>
          <w:iCs/>
          <w:lang w:val="en-US"/>
        </w:rPr>
        <w:t> j</w:t>
      </w:r>
      <w:r w:rsidRPr="0059218F">
        <w:rPr>
          <w:lang w:val="en-US"/>
        </w:rPr>
        <w:t> ≤ </w:t>
      </w:r>
      <w:r w:rsidRPr="0059218F">
        <w:rPr>
          <w:rFonts w:cs="Calibri"/>
          <w:bCs/>
          <w:i/>
          <w:iCs/>
          <w:lang w:val="en-US"/>
        </w:rPr>
        <w:t>J</w:t>
      </w:r>
      <w:r w:rsidRPr="0059218F">
        <w:rPr>
          <w:rFonts w:cs="Calibri"/>
          <w:bCs/>
          <w:i/>
          <w:iCs/>
          <w:vertAlign w:val="subscript"/>
          <w:lang w:val="en-US"/>
        </w:rPr>
        <w:t>I</w:t>
      </w:r>
      <w:r w:rsidRPr="0059218F">
        <w:rPr>
          <w:rFonts w:cs="Calibri"/>
          <w:bCs/>
          <w:lang w:val="en-US"/>
        </w:rPr>
        <w:t xml:space="preserve">) correspond to the real placement of samples on the time axis. The intervals </w:t>
      </w:r>
      <w:r w:rsidRPr="0059218F">
        <w:rPr>
          <w:rFonts w:cs="Calibri"/>
          <w:bCs/>
          <w:i/>
          <w:iCs/>
          <w:lang w:val="en-US"/>
        </w:rPr>
        <w:t>T</w:t>
      </w:r>
      <w:r w:rsidRPr="0059218F">
        <w:rPr>
          <w:rFonts w:cs="Calibri"/>
          <w:bCs/>
          <w:i/>
          <w:iCs/>
          <w:vertAlign w:val="subscript"/>
          <w:lang w:val="en-US"/>
        </w:rPr>
        <w:t>R j</w:t>
      </w:r>
      <w:r w:rsidRPr="0059218F">
        <w:rPr>
          <w:rFonts w:cs="Calibri"/>
          <w:bCs/>
          <w:lang w:val="en-US"/>
        </w:rPr>
        <w:t xml:space="preserve"> between samples:</w:t>
      </w:r>
    </w:p>
    <w:p w:rsidR="009E65EC" w:rsidRDefault="009E65EC" w:rsidP="009E65EC">
      <w:pPr>
        <w:pStyle w:val="Blanc"/>
      </w:pPr>
    </w:p>
    <w:p w:rsidR="0059218F" w:rsidRPr="0059218F" w:rsidRDefault="009E65EC" w:rsidP="009E65EC">
      <w:pPr>
        <w:pStyle w:val="Equation"/>
        <w:rPr>
          <w:rFonts w:cs="Calibri"/>
          <w:bCs/>
          <w:lang w:val="en-US"/>
        </w:rPr>
      </w:pPr>
      <w:r>
        <w:rPr>
          <w:lang w:val="en-US"/>
        </w:rPr>
        <w:tab/>
      </w:r>
      <w:r>
        <w:rPr>
          <w:lang w:val="en-US"/>
        </w:rPr>
        <w:tab/>
      </w:r>
      <w:r w:rsidR="00F125ED" w:rsidRPr="00B51BDC">
        <w:rPr>
          <w:position w:val="-14"/>
          <w:lang w:val="en-US"/>
        </w:rPr>
        <w:object w:dxaOrig="2500" w:dyaOrig="380">
          <v:shape id="_x0000_i1038" type="#_x0000_t75" style="width:125.3pt;height:18.7pt" o:ole="">
            <v:imagedata r:id="rId60" o:title=""/>
          </v:shape>
          <o:OLEObject Type="Embed" ProgID="Equation.3" ShapeID="_x0000_i1038" DrawAspect="Content" ObjectID="_1413636313" r:id="rId61"/>
        </w:object>
      </w:r>
      <w:r w:rsidR="0059218F" w:rsidRPr="0059218F">
        <w:rPr>
          <w:lang w:val="en-US" w:eastAsia="ru-RU"/>
        </w:rPr>
        <w:tab/>
        <w:t>(</w:t>
      </w:r>
      <w:r w:rsidR="0059218F" w:rsidRPr="0059218F">
        <w:rPr>
          <w:szCs w:val="24"/>
          <w:lang w:val="en-US" w:eastAsia="ru-RU"/>
        </w:rPr>
        <w:t>A</w:t>
      </w:r>
      <w:r w:rsidR="0059218F" w:rsidRPr="0059218F">
        <w:rPr>
          <w:lang w:val="en-US" w:eastAsia="ru-RU"/>
        </w:rPr>
        <w:t>4)</w:t>
      </w:r>
    </w:p>
    <w:p w:rsidR="009E65EC" w:rsidRDefault="009E65EC" w:rsidP="009E65EC">
      <w:pPr>
        <w:pStyle w:val="Blanc"/>
      </w:pPr>
    </w:p>
    <w:p w:rsidR="0059218F" w:rsidRPr="0059218F" w:rsidRDefault="0059218F" w:rsidP="0059218F">
      <w:pPr>
        <w:rPr>
          <w:rFonts w:cs="Calibri"/>
          <w:bCs/>
          <w:lang w:val="en-US"/>
        </w:rPr>
      </w:pPr>
      <w:r w:rsidRPr="0059218F">
        <w:rPr>
          <w:rFonts w:cs="Calibri"/>
          <w:bCs/>
          <w:lang w:val="en-US"/>
        </w:rPr>
        <w:t xml:space="preserve">in practice experience random fluctuations in relation to the mean value of the </w:t>
      </w:r>
      <w:r w:rsidRPr="0059218F">
        <w:rPr>
          <w:lang w:val="en-US"/>
        </w:rPr>
        <w:t>revisit time</w:t>
      </w:r>
      <w:r w:rsidRPr="0059218F">
        <w:rPr>
          <w:rFonts w:cs="Calibri"/>
          <w:bCs/>
          <w:lang w:val="en-US"/>
        </w:rPr>
        <w:t>:</w:t>
      </w:r>
    </w:p>
    <w:p w:rsidR="00845843" w:rsidRPr="009E65EC" w:rsidRDefault="00845843" w:rsidP="00845843">
      <w:pPr>
        <w:pStyle w:val="Blanc"/>
        <w:rPr>
          <w:lang w:val="en-US"/>
        </w:rPr>
      </w:pPr>
    </w:p>
    <w:p w:rsidR="0059218F" w:rsidRPr="0059218F" w:rsidRDefault="009E65EC" w:rsidP="009E65EC">
      <w:pPr>
        <w:pStyle w:val="Equation"/>
        <w:rPr>
          <w:rFonts w:cs="Calibri"/>
          <w:bCs/>
          <w:lang w:val="en-US"/>
        </w:rPr>
      </w:pPr>
      <w:r>
        <w:rPr>
          <w:lang w:val="en-US" w:eastAsia="ru-RU"/>
        </w:rPr>
        <w:tab/>
      </w:r>
      <w:r>
        <w:rPr>
          <w:lang w:val="en-US" w:eastAsia="ru-RU"/>
        </w:rPr>
        <w:tab/>
      </w:r>
      <w:r w:rsidR="00542A7A" w:rsidRPr="00542A7A">
        <w:rPr>
          <w:position w:val="-14"/>
          <w:lang w:val="en-US" w:eastAsia="ru-RU"/>
        </w:rPr>
        <w:object w:dxaOrig="1180" w:dyaOrig="380">
          <v:shape id="_x0000_i1039" type="#_x0000_t75" style="width:58.95pt;height:18.7pt" o:ole="">
            <v:imagedata r:id="rId62" o:title=""/>
          </v:shape>
          <o:OLEObject Type="Embed" ProgID="Equation.3" ShapeID="_x0000_i1039" DrawAspect="Content" ObjectID="_1413636314" r:id="rId63"/>
        </w:object>
      </w:r>
      <w:r w:rsidR="0059218F" w:rsidRPr="0059218F">
        <w:rPr>
          <w:lang w:val="en-US" w:eastAsia="ru-RU"/>
        </w:rPr>
        <w:tab/>
        <w:t>(</w:t>
      </w:r>
      <w:r w:rsidR="0059218F" w:rsidRPr="0059218F">
        <w:rPr>
          <w:szCs w:val="24"/>
          <w:lang w:val="en-US" w:eastAsia="ru-RU"/>
        </w:rPr>
        <w:t>A</w:t>
      </w:r>
      <w:r w:rsidR="0059218F" w:rsidRPr="0059218F">
        <w:rPr>
          <w:lang w:val="en-US" w:eastAsia="ru-RU"/>
        </w:rPr>
        <w:t>5)</w:t>
      </w:r>
    </w:p>
    <w:p w:rsidR="00845843" w:rsidRDefault="00845843" w:rsidP="00845843">
      <w:pPr>
        <w:pStyle w:val="Blanc"/>
      </w:pPr>
    </w:p>
    <w:p w:rsidR="0059218F" w:rsidRPr="0059218F" w:rsidRDefault="0059218F" w:rsidP="0059218F">
      <w:pPr>
        <w:rPr>
          <w:rFonts w:cs="Calibri"/>
          <w:bCs/>
          <w:lang w:val="en-US"/>
        </w:rPr>
      </w:pPr>
      <w:r w:rsidRPr="0059218F">
        <w:rPr>
          <w:rFonts w:cs="Calibri"/>
          <w:bCs/>
          <w:lang w:val="en-US"/>
        </w:rPr>
        <w:t>where:</w:t>
      </w:r>
    </w:p>
    <w:p w:rsidR="0059218F" w:rsidRPr="009D2782" w:rsidRDefault="0059218F" w:rsidP="0059218F">
      <w:pPr>
        <w:pStyle w:val="Equationlegend"/>
      </w:pPr>
      <w:r w:rsidRPr="009D2782">
        <w:tab/>
      </w:r>
      <w:r w:rsidRPr="009D2782">
        <w:rPr>
          <w:i/>
          <w:iCs/>
        </w:rPr>
        <w:t>T</w:t>
      </w:r>
      <w:r w:rsidRPr="009D2782">
        <w:rPr>
          <w:i/>
          <w:iCs/>
          <w:vertAlign w:val="subscript"/>
        </w:rPr>
        <w:t>I</w:t>
      </w:r>
      <w:r w:rsidR="00845843">
        <w:rPr>
          <w:i/>
          <w:iCs/>
          <w:vertAlign w:val="subscript"/>
        </w:rPr>
        <w:t xml:space="preserve"> </w:t>
      </w:r>
      <w:r w:rsidRPr="009D2782">
        <w:t>:</w:t>
      </w:r>
      <w:r w:rsidRPr="009D2782">
        <w:tab/>
        <w:t>duration of the integration time</w:t>
      </w:r>
    </w:p>
    <w:p w:rsidR="0059218F" w:rsidRPr="009D2782" w:rsidRDefault="0059218F" w:rsidP="0059218F">
      <w:pPr>
        <w:pStyle w:val="Equationlegend"/>
      </w:pPr>
      <w:r w:rsidRPr="009D2782">
        <w:tab/>
      </w:r>
      <w:r w:rsidRPr="009D2782">
        <w:rPr>
          <w:i/>
          <w:iCs/>
        </w:rPr>
        <w:t>J</w:t>
      </w:r>
      <w:r w:rsidRPr="009D2782">
        <w:rPr>
          <w:i/>
          <w:iCs/>
          <w:vertAlign w:val="subscript"/>
        </w:rPr>
        <w:t>I</w:t>
      </w:r>
      <w:r w:rsidR="00845843">
        <w:rPr>
          <w:i/>
          <w:iCs/>
          <w:vertAlign w:val="subscript"/>
        </w:rPr>
        <w:t xml:space="preserve"> </w:t>
      </w:r>
      <w:r w:rsidRPr="009D2782">
        <w:t>:</w:t>
      </w:r>
      <w:r w:rsidRPr="009D2782">
        <w:tab/>
        <w:t xml:space="preserve">number of </w:t>
      </w:r>
      <w:r w:rsidRPr="009D2782">
        <w:rPr>
          <w:bCs/>
        </w:rPr>
        <w:t xml:space="preserve">channel state </w:t>
      </w:r>
      <w:r w:rsidRPr="009D2782">
        <w:t>samples within the integration time.</w:t>
      </w:r>
    </w:p>
    <w:p w:rsidR="0059218F" w:rsidRDefault="0059218F" w:rsidP="0059218F">
      <w:pPr>
        <w:rPr>
          <w:rFonts w:cs="Calibri"/>
          <w:bCs/>
          <w:lang w:val="en-US"/>
        </w:rPr>
      </w:pPr>
      <w:r w:rsidRPr="0059218F">
        <w:rPr>
          <w:rFonts w:cs="Calibri"/>
          <w:bCs/>
          <w:lang w:val="en-US"/>
        </w:rPr>
        <w:t xml:space="preserve">The relative instability of the </w:t>
      </w:r>
      <w:r w:rsidRPr="0059218F">
        <w:rPr>
          <w:lang w:val="en-US"/>
        </w:rPr>
        <w:t>revisit time</w:t>
      </w:r>
      <w:r w:rsidRPr="0059218F">
        <w:rPr>
          <w:rFonts w:cs="Calibri"/>
          <w:bCs/>
          <w:lang w:val="en-US"/>
        </w:rPr>
        <w:t xml:space="preserve"> is called </w:t>
      </w:r>
      <w:r w:rsidRPr="009D2782">
        <w:rPr>
          <w:rFonts w:cs="Calibri"/>
          <w:bCs/>
        </w:rPr>
        <w:t>δ</w:t>
      </w:r>
      <w:r w:rsidRPr="0059218F">
        <w:rPr>
          <w:rFonts w:cs="Calibri"/>
          <w:bCs/>
          <w:i/>
          <w:iCs/>
          <w:lang w:val="en-US"/>
        </w:rPr>
        <w:t>T</w:t>
      </w:r>
      <w:r w:rsidRPr="0059218F">
        <w:rPr>
          <w:rFonts w:cs="Calibri"/>
          <w:bCs/>
          <w:lang w:val="en-US"/>
        </w:rPr>
        <w:t>, and is determined by the maximum deviation of the interval between samples from its mean value. It is expressed by:</w:t>
      </w:r>
    </w:p>
    <w:p w:rsidR="0059218F" w:rsidRPr="0059218F" w:rsidRDefault="009E65EC" w:rsidP="009E65EC">
      <w:pPr>
        <w:pStyle w:val="Equation"/>
        <w:rPr>
          <w:rFonts w:cs="Calibri"/>
          <w:bCs/>
          <w:lang w:val="en-US"/>
        </w:rPr>
      </w:pPr>
      <w:r>
        <w:rPr>
          <w:lang w:val="en-US"/>
        </w:rPr>
        <w:tab/>
      </w:r>
      <w:r>
        <w:rPr>
          <w:lang w:val="en-US"/>
        </w:rPr>
        <w:tab/>
      </w:r>
      <w:r w:rsidR="00673E30" w:rsidRPr="00F125ED">
        <w:rPr>
          <w:position w:val="-22"/>
          <w:lang w:val="en-US"/>
        </w:rPr>
        <w:object w:dxaOrig="3860" w:dyaOrig="499">
          <v:shape id="_x0000_i1040" type="#_x0000_t75" style="width:192.75pt;height:24.95pt" o:ole="">
            <v:imagedata r:id="rId64" o:title=""/>
          </v:shape>
          <o:OLEObject Type="Embed" ProgID="Equation.3" ShapeID="_x0000_i1040" DrawAspect="Content" ObjectID="_1413636315" r:id="rId65"/>
        </w:object>
      </w:r>
      <w:r>
        <w:rPr>
          <w:lang w:val="en-US"/>
        </w:rPr>
        <w:tab/>
      </w:r>
      <w:r w:rsidR="0059218F" w:rsidRPr="0059218F">
        <w:rPr>
          <w:lang w:val="en-US" w:eastAsia="ru-RU"/>
        </w:rPr>
        <w:t>(</w:t>
      </w:r>
      <w:r w:rsidR="0059218F" w:rsidRPr="0059218F">
        <w:rPr>
          <w:szCs w:val="24"/>
          <w:lang w:val="en-US" w:eastAsia="ru-RU"/>
        </w:rPr>
        <w:t>A</w:t>
      </w:r>
      <w:r w:rsidR="0059218F" w:rsidRPr="0059218F">
        <w:rPr>
          <w:lang w:val="en-US" w:eastAsia="ru-RU"/>
        </w:rPr>
        <w:t>6)</w:t>
      </w:r>
    </w:p>
    <w:p w:rsidR="0059218F" w:rsidRPr="0059218F" w:rsidRDefault="0059218F" w:rsidP="0059218F">
      <w:pPr>
        <w:rPr>
          <w:lang w:val="en-US"/>
        </w:rPr>
      </w:pPr>
      <w:r w:rsidRPr="0059218F">
        <w:rPr>
          <w:lang w:val="en-US"/>
        </w:rPr>
        <w:t>where:</w:t>
      </w:r>
    </w:p>
    <w:p w:rsidR="0059218F" w:rsidRPr="009D2782" w:rsidRDefault="0059218F" w:rsidP="0059218F">
      <w:pPr>
        <w:pStyle w:val="Equationlegend"/>
      </w:pPr>
      <w:r w:rsidRPr="009D2782">
        <w:tab/>
        <w:t>δ</w:t>
      </w:r>
      <w:r w:rsidRPr="009D2782">
        <w:rPr>
          <w:i/>
          <w:iCs/>
        </w:rPr>
        <w:t>T</w:t>
      </w:r>
      <w:r w:rsidR="009E65EC">
        <w:rPr>
          <w:i/>
          <w:iCs/>
        </w:rPr>
        <w:t xml:space="preserve"> </w:t>
      </w:r>
      <w:r w:rsidRPr="009D2782">
        <w:t>:</w:t>
      </w:r>
      <w:r w:rsidRPr="009D2782">
        <w:tab/>
        <w:t>relative instability of</w:t>
      </w:r>
      <w:r w:rsidRPr="009D2782">
        <w:rPr>
          <w:rFonts w:cs="Calibri"/>
          <w:bCs/>
        </w:rPr>
        <w:t xml:space="preserve"> the </w:t>
      </w:r>
      <w:r w:rsidRPr="009D2782">
        <w:t>revisit time</w:t>
      </w:r>
    </w:p>
    <w:p w:rsidR="0059218F" w:rsidRPr="009D2782" w:rsidRDefault="0059218F" w:rsidP="0059218F">
      <w:pPr>
        <w:pStyle w:val="Equationlegend"/>
      </w:pPr>
      <w:r w:rsidRPr="009D2782">
        <w:tab/>
      </w:r>
      <w:r w:rsidRPr="009D2782">
        <w:rPr>
          <w:i/>
          <w:iCs/>
        </w:rPr>
        <w:t>t</w:t>
      </w:r>
      <w:r w:rsidRPr="009D2782">
        <w:rPr>
          <w:i/>
          <w:iCs/>
          <w:vertAlign w:val="subscript"/>
        </w:rPr>
        <w:t>j</w:t>
      </w:r>
      <w:r w:rsidR="009E65EC">
        <w:rPr>
          <w:i/>
          <w:iCs/>
          <w:vertAlign w:val="subscript"/>
        </w:rPr>
        <w:t xml:space="preserve"> </w:t>
      </w:r>
      <w:r w:rsidRPr="009D2782">
        <w:t>:</w:t>
      </w:r>
      <w:r w:rsidRPr="009D2782">
        <w:tab/>
        <w:t xml:space="preserve">real sampling times </w:t>
      </w:r>
    </w:p>
    <w:p w:rsidR="0059218F" w:rsidRPr="009D2782" w:rsidRDefault="0059218F" w:rsidP="0059218F">
      <w:pPr>
        <w:pStyle w:val="Equationlegend"/>
      </w:pPr>
      <w:r w:rsidRPr="009D2782">
        <w:tab/>
      </w:r>
      <w:r w:rsidRPr="009D2782">
        <w:rPr>
          <w:i/>
          <w:iCs/>
        </w:rPr>
        <w:t>T</w:t>
      </w:r>
      <w:r w:rsidRPr="009D2782">
        <w:rPr>
          <w:i/>
          <w:iCs/>
          <w:vertAlign w:val="subscript"/>
        </w:rPr>
        <w:t>R</w:t>
      </w:r>
      <w:r w:rsidR="009E65EC">
        <w:rPr>
          <w:i/>
          <w:iCs/>
          <w:vertAlign w:val="subscript"/>
        </w:rPr>
        <w:t xml:space="preserve"> </w:t>
      </w:r>
      <w:r w:rsidRPr="009D2782">
        <w:t>:</w:t>
      </w:r>
      <w:r w:rsidRPr="009D2782">
        <w:tab/>
        <w:t>mean value of the revisit time, derived from (</w:t>
      </w:r>
      <w:r w:rsidRPr="009D2782">
        <w:rPr>
          <w:szCs w:val="24"/>
          <w:lang w:eastAsia="ru-RU"/>
        </w:rPr>
        <w:t>A</w:t>
      </w:r>
      <w:r w:rsidRPr="009D2782">
        <w:t>5)</w:t>
      </w:r>
    </w:p>
    <w:p w:rsidR="0059218F" w:rsidRPr="009D2782" w:rsidRDefault="0059218F" w:rsidP="0059218F">
      <w:pPr>
        <w:pStyle w:val="Equationlegend"/>
      </w:pPr>
      <w:r w:rsidRPr="009D2782">
        <w:tab/>
      </w:r>
      <w:r w:rsidRPr="009D2782">
        <w:rPr>
          <w:i/>
          <w:iCs/>
        </w:rPr>
        <w:t>J</w:t>
      </w:r>
      <w:r w:rsidRPr="009D2782">
        <w:rPr>
          <w:i/>
          <w:iCs/>
          <w:vertAlign w:val="subscript"/>
        </w:rPr>
        <w:t>I</w:t>
      </w:r>
      <w:r w:rsidR="009E65EC">
        <w:rPr>
          <w:i/>
          <w:iCs/>
          <w:vertAlign w:val="subscript"/>
        </w:rPr>
        <w:t xml:space="preserve"> </w:t>
      </w:r>
      <w:r w:rsidRPr="009D2782">
        <w:t>:</w:t>
      </w:r>
      <w:r w:rsidRPr="009D2782">
        <w:tab/>
        <w:t>number of samples within the integration time.</w:t>
      </w:r>
    </w:p>
    <w:p w:rsidR="0059218F" w:rsidRPr="0059218F" w:rsidRDefault="0059218F" w:rsidP="00BD2D6D">
      <w:pPr>
        <w:pStyle w:val="Heading3"/>
        <w:rPr>
          <w:lang w:val="en-US"/>
        </w:rPr>
      </w:pPr>
      <w:bookmarkStart w:id="82" w:name="_Toc337547389"/>
      <w:r w:rsidRPr="0059218F">
        <w:rPr>
          <w:lang w:val="en-US"/>
        </w:rPr>
        <w:t>A2.4.3</w:t>
      </w:r>
      <w:r w:rsidRPr="0059218F">
        <w:rPr>
          <w:lang w:val="en-US"/>
        </w:rPr>
        <w:tab/>
        <w:t>Use of lock-in and lock-out measuring systems for occupancy measurements</w:t>
      </w:r>
      <w:bookmarkEnd w:id="82"/>
    </w:p>
    <w:p w:rsidR="0059218F" w:rsidRPr="0059218F" w:rsidRDefault="0059218F" w:rsidP="0059218F">
      <w:pPr>
        <w:rPr>
          <w:rFonts w:cs="Calibri"/>
          <w:bCs/>
          <w:lang w:val="en-US"/>
        </w:rPr>
      </w:pPr>
      <w:r w:rsidRPr="0059218F">
        <w:rPr>
          <w:rFonts w:cs="Calibri"/>
          <w:bCs/>
          <w:lang w:val="en-US"/>
        </w:rPr>
        <w:t>In the case of unstable revisit times, the confidence level of occupancy measurements depends also on whether the measuring system used is a lock-in or a lock-out system.</w:t>
      </w:r>
    </w:p>
    <w:p w:rsidR="0059218F" w:rsidRPr="0059218F" w:rsidRDefault="0059218F" w:rsidP="0059218F">
      <w:pPr>
        <w:rPr>
          <w:rFonts w:cs="Calibri"/>
          <w:bCs/>
          <w:lang w:val="en-US"/>
        </w:rPr>
      </w:pPr>
      <w:r w:rsidRPr="0059218F">
        <w:rPr>
          <w:rFonts w:cs="Calibri"/>
          <w:bCs/>
          <w:lang w:val="en-US"/>
        </w:rPr>
        <w:t>Lock-in systems feature is the use of a generator, which determines a kind of ideal grid of sampling p</w:t>
      </w:r>
      <w:r w:rsidRPr="0059218F">
        <w:rPr>
          <w:rFonts w:cs="Calibri"/>
          <w:bCs/>
          <w:spacing w:val="-4"/>
          <w:lang w:val="en-US"/>
        </w:rPr>
        <w:t xml:space="preserve">oints on the time axis. The real </w:t>
      </w:r>
      <w:r w:rsidRPr="0059218F">
        <w:rPr>
          <w:bCs/>
          <w:spacing w:val="-4"/>
          <w:lang w:val="en-US"/>
        </w:rPr>
        <w:t>channel state samples</w:t>
      </w:r>
      <w:r w:rsidRPr="0059218F">
        <w:rPr>
          <w:bCs/>
          <w:color w:val="3333FF"/>
          <w:spacing w:val="-4"/>
          <w:lang w:val="en-US"/>
        </w:rPr>
        <w:t xml:space="preserve"> </w:t>
      </w:r>
      <w:r w:rsidRPr="0059218F">
        <w:rPr>
          <w:rFonts w:cs="Calibri"/>
          <w:bCs/>
          <w:spacing w:val="-4"/>
          <w:lang w:val="en-US"/>
        </w:rPr>
        <w:t xml:space="preserve">may be displaced in relation to the nodes of this ideal grid, but for points located in the different sections of the </w:t>
      </w:r>
      <w:r w:rsidRPr="0059218F">
        <w:rPr>
          <w:lang w:val="en-US"/>
        </w:rPr>
        <w:t>integration time</w:t>
      </w:r>
      <w:r w:rsidRPr="0059218F">
        <w:rPr>
          <w:rFonts w:cs="Calibri"/>
          <w:bCs/>
          <w:spacing w:val="-4"/>
          <w:lang w:val="en-US"/>
        </w:rPr>
        <w:t xml:space="preserve"> these displacement</w:t>
      </w:r>
      <w:r w:rsidRPr="0059218F">
        <w:rPr>
          <w:rFonts w:cs="Calibri"/>
          <w:bCs/>
          <w:lang w:val="en-US"/>
        </w:rPr>
        <w:t>s are independent.</w:t>
      </w:r>
    </w:p>
    <w:p w:rsidR="0059218F" w:rsidRPr="0059218F" w:rsidRDefault="0059218F" w:rsidP="0059218F">
      <w:pPr>
        <w:rPr>
          <w:rFonts w:cs="Calibri"/>
          <w:bCs/>
          <w:lang w:val="en-US"/>
        </w:rPr>
      </w:pPr>
      <w:r w:rsidRPr="0059218F">
        <w:rPr>
          <w:rFonts w:cs="Calibri"/>
          <w:bCs/>
          <w:lang w:val="en-US"/>
        </w:rPr>
        <w:t xml:space="preserve">Lock-out systems are understood to be ones in which there is no time grid, measurement is carried out on the basis of approximately equal revisit times, and the displacement of any point affects the placement on the time axis of </w:t>
      </w:r>
      <w:r w:rsidR="00AF7775">
        <w:rPr>
          <w:rFonts w:cs="Calibri"/>
          <w:bCs/>
          <w:lang w:val="en-US"/>
        </w:rPr>
        <w:t>all subsequent sampling points.</w:t>
      </w:r>
    </w:p>
    <w:p w:rsidR="0059218F" w:rsidRPr="0059218F" w:rsidRDefault="0059218F" w:rsidP="00167693">
      <w:pPr>
        <w:rPr>
          <w:rFonts w:cs="Calibri"/>
          <w:bCs/>
          <w:lang w:val="en-US"/>
        </w:rPr>
      </w:pPr>
      <w:r w:rsidRPr="0059218F">
        <w:rPr>
          <w:rFonts w:cs="Calibri"/>
          <w:bCs/>
          <w:lang w:val="en-US"/>
        </w:rPr>
        <w:lastRenderedPageBreak/>
        <w:t>For short t</w:t>
      </w:r>
      <w:r w:rsidRPr="0059218F">
        <w:rPr>
          <w:rFonts w:cs="Calibri"/>
          <w:bCs/>
          <w:spacing w:val="-4"/>
          <w:lang w:val="en-US"/>
        </w:rPr>
        <w:t xml:space="preserve">ime intervals, the difference in the systems’ behaviour is not too noticeable, but for a typical </w:t>
      </w:r>
      <w:r w:rsidRPr="0059218F">
        <w:rPr>
          <w:lang w:val="en-US"/>
        </w:rPr>
        <w:t>integration time</w:t>
      </w:r>
      <w:r w:rsidRPr="0059218F">
        <w:rPr>
          <w:rFonts w:cs="Calibri"/>
          <w:bCs/>
          <w:lang w:val="en-US"/>
        </w:rPr>
        <w:t xml:space="preserve"> duration </w:t>
      </w:r>
      <w:r w:rsidRPr="0059218F">
        <w:rPr>
          <w:rFonts w:cs="Calibri"/>
          <w:bCs/>
          <w:i/>
          <w:iCs/>
          <w:lang w:val="en-US"/>
        </w:rPr>
        <w:t>T</w:t>
      </w:r>
      <w:r w:rsidRPr="0059218F">
        <w:rPr>
          <w:rFonts w:cs="Calibri"/>
          <w:bCs/>
          <w:i/>
          <w:iCs/>
          <w:vertAlign w:val="subscript"/>
          <w:lang w:val="en-US"/>
        </w:rPr>
        <w:t>I</w:t>
      </w:r>
      <w:r w:rsidRPr="0059218F">
        <w:rPr>
          <w:rFonts w:cs="Calibri"/>
          <w:bCs/>
          <w:lang w:val="en-US"/>
        </w:rPr>
        <w:t xml:space="preserve"> of hundreds of seconds, the differences in the placement of </w:t>
      </w:r>
      <w:r w:rsidRPr="0059218F">
        <w:rPr>
          <w:bCs/>
          <w:lang w:val="en-US"/>
        </w:rPr>
        <w:t>channel state samples</w:t>
      </w:r>
      <w:r w:rsidRPr="0059218F">
        <w:rPr>
          <w:rFonts w:cs="Calibri"/>
          <w:bCs/>
          <w:lang w:val="en-US"/>
        </w:rPr>
        <w:t xml:space="preserve"> on the time axis become significant and have a noticeable impact on the statistical characteristics of occupancy measurement in radio channels with lengthy signals. Recommendations for achieving measurement confidence for lock-in and lock-out systems will be given in the</w:t>
      </w:r>
      <w:r w:rsidRPr="0059218F">
        <w:rPr>
          <w:rFonts w:cs="Calibri"/>
          <w:bCs/>
          <w:color w:val="3333FF"/>
          <w:lang w:val="en-US"/>
        </w:rPr>
        <w:t xml:space="preserve"> </w:t>
      </w:r>
      <w:r w:rsidRPr="0059218F">
        <w:rPr>
          <w:rFonts w:cs="Calibri"/>
          <w:bCs/>
          <w:lang w:val="en-US"/>
        </w:rPr>
        <w:t xml:space="preserve">next sections. Statistically confident measurement of occupancy in channels with pulse signals requires a much larger number of samples in the </w:t>
      </w:r>
      <w:r w:rsidRPr="0059218F">
        <w:rPr>
          <w:lang w:val="en-US"/>
        </w:rPr>
        <w:t>integration time</w:t>
      </w:r>
      <w:r w:rsidRPr="0059218F">
        <w:rPr>
          <w:rFonts w:cs="Calibri"/>
          <w:bCs/>
          <w:lang w:val="en-US"/>
        </w:rPr>
        <w:t xml:space="preserve">, although for pulse signals the difference between lock-in and lock-out systems becomes negligible. </w:t>
      </w:r>
    </w:p>
    <w:p w:rsidR="0059218F" w:rsidRPr="0059218F" w:rsidRDefault="0059218F" w:rsidP="0059218F">
      <w:pPr>
        <w:pStyle w:val="Heading1"/>
        <w:rPr>
          <w:lang w:val="en-US"/>
        </w:rPr>
      </w:pPr>
      <w:bookmarkStart w:id="83" w:name="_Toc337547390"/>
      <w:r w:rsidRPr="0059218F">
        <w:rPr>
          <w:lang w:val="en-US"/>
        </w:rPr>
        <w:t>A3</w:t>
      </w:r>
      <w:r w:rsidRPr="0059218F">
        <w:rPr>
          <w:lang w:val="en-US"/>
        </w:rPr>
        <w:tab/>
        <w:t>Measuring procedures</w:t>
      </w:r>
      <w:bookmarkEnd w:id="83"/>
    </w:p>
    <w:p w:rsidR="0059218F" w:rsidRPr="0059218F" w:rsidRDefault="0059218F" w:rsidP="0059218F">
      <w:pPr>
        <w:pStyle w:val="Heading2"/>
        <w:rPr>
          <w:lang w:val="en-US"/>
        </w:rPr>
      </w:pPr>
      <w:bookmarkStart w:id="84" w:name="_Toc337547391"/>
      <w:r w:rsidRPr="0059218F">
        <w:rPr>
          <w:lang w:val="en-US"/>
        </w:rPr>
        <w:t>A3.1</w:t>
      </w:r>
      <w:r w:rsidRPr="0059218F">
        <w:rPr>
          <w:lang w:val="en-US"/>
        </w:rPr>
        <w:tab/>
        <w:t>Recommendations for measuring occupancy with lock-in measuring systems</w:t>
      </w:r>
      <w:bookmarkEnd w:id="84"/>
    </w:p>
    <w:p w:rsidR="0059218F" w:rsidRPr="0059218F" w:rsidRDefault="0059218F" w:rsidP="0059218F">
      <w:pPr>
        <w:pStyle w:val="Heading3"/>
        <w:rPr>
          <w:lang w:val="en-US"/>
        </w:rPr>
      </w:pPr>
      <w:bookmarkStart w:id="85" w:name="_Toc337547392"/>
      <w:r w:rsidRPr="0059218F">
        <w:rPr>
          <w:lang w:val="en-US"/>
        </w:rPr>
        <w:t>A3.1.1</w:t>
      </w:r>
      <w:r w:rsidRPr="0059218F">
        <w:rPr>
          <w:lang w:val="en-US"/>
        </w:rPr>
        <w:tab/>
        <w:t>Data collection</w:t>
      </w:r>
      <w:bookmarkEnd w:id="85"/>
    </w:p>
    <w:p w:rsidR="0059218F" w:rsidRPr="0059218F" w:rsidRDefault="0059218F" w:rsidP="0059218F">
      <w:pPr>
        <w:rPr>
          <w:lang w:val="en-US"/>
        </w:rPr>
      </w:pPr>
      <w:r w:rsidRPr="0059218F">
        <w:rPr>
          <w:lang w:val="en-US"/>
        </w:rPr>
        <w:t xml:space="preserve">To measure occupancy, one must at the very least determine for each integration time the number </w:t>
      </w:r>
      <w:r w:rsidRPr="0059218F">
        <w:rPr>
          <w:i/>
          <w:lang w:val="en-US"/>
        </w:rPr>
        <w:t>J</w:t>
      </w:r>
      <w:r w:rsidRPr="0059218F">
        <w:rPr>
          <w:i/>
          <w:vertAlign w:val="subscript"/>
          <w:lang w:val="en-US"/>
        </w:rPr>
        <w:t>O</w:t>
      </w:r>
      <w:r w:rsidRPr="0059218F">
        <w:rPr>
          <w:lang w:val="en-US"/>
        </w:rPr>
        <w:t xml:space="preserve"> of occupied channel state samples.</w:t>
      </w:r>
    </w:p>
    <w:p w:rsidR="0059218F" w:rsidRPr="0059218F" w:rsidRDefault="0059218F" w:rsidP="0059218F">
      <w:pPr>
        <w:rPr>
          <w:lang w:val="en-US"/>
        </w:rPr>
      </w:pPr>
      <w:r w:rsidRPr="0059218F">
        <w:rPr>
          <w:lang w:val="en-US"/>
        </w:rPr>
        <w:t>Where there are predominantly l</w:t>
      </w:r>
      <w:r w:rsidRPr="0059218F">
        <w:rPr>
          <w:spacing w:val="-4"/>
          <w:lang w:val="en-US"/>
        </w:rPr>
        <w:t>engthy signals in the channel, in order to ensure measurement conf</w:t>
      </w:r>
      <w:r w:rsidR="00AF7775">
        <w:rPr>
          <w:lang w:val="en-US"/>
        </w:rPr>
        <w:t>i</w:t>
      </w:r>
      <w:r w:rsidRPr="0059218F">
        <w:rPr>
          <w:lang w:val="en-US"/>
        </w:rPr>
        <w:t xml:space="preserve">dence, information is also required on the signal flow rate </w:t>
      </w:r>
      <w:r w:rsidRPr="009D2782">
        <w:t>λ</w:t>
      </w:r>
      <w:r w:rsidRPr="0059218F">
        <w:rPr>
          <w:lang w:val="en-US"/>
        </w:rPr>
        <w:t xml:space="preserve">. When such information is lacking, it is </w:t>
      </w:r>
      <w:r w:rsidRPr="0059218F">
        <w:rPr>
          <w:szCs w:val="24"/>
          <w:lang w:val="en-US"/>
        </w:rPr>
        <w:t>worthwhile</w:t>
      </w:r>
      <w:r w:rsidRPr="0059218F">
        <w:rPr>
          <w:color w:val="3333FF"/>
          <w:szCs w:val="24"/>
          <w:lang w:val="en-US"/>
        </w:rPr>
        <w:t xml:space="preserve"> </w:t>
      </w:r>
      <w:r w:rsidRPr="0059218F">
        <w:rPr>
          <w:szCs w:val="24"/>
          <w:lang w:val="en-US"/>
        </w:rPr>
        <w:t>to track the grouping</w:t>
      </w:r>
      <w:r w:rsidRPr="0059218F">
        <w:rPr>
          <w:lang w:val="en-US"/>
        </w:rPr>
        <w:t xml:space="preserve"> of occupied and free states so as to determine a quantity </w:t>
      </w:r>
      <w:r w:rsidRPr="0059218F">
        <w:rPr>
          <w:i/>
          <w:iCs/>
          <w:lang w:val="en-US"/>
        </w:rPr>
        <w:t>V</w:t>
      </w:r>
      <w:r w:rsidRPr="0059218F">
        <w:rPr>
          <w:i/>
          <w:iCs/>
          <w:vertAlign w:val="subscript"/>
          <w:lang w:val="en-US"/>
        </w:rPr>
        <w:t>r</w:t>
      </w:r>
      <w:r w:rsidRPr="0059218F">
        <w:rPr>
          <w:lang w:val="en-US"/>
        </w:rPr>
        <w:t xml:space="preserve"> of signals detected in the channel in the </w:t>
      </w:r>
      <w:r w:rsidRPr="0059218F">
        <w:rPr>
          <w:i/>
          <w:iCs/>
          <w:lang w:val="en-US"/>
        </w:rPr>
        <w:t>r</w:t>
      </w:r>
      <w:r w:rsidRPr="0059218F">
        <w:rPr>
          <w:lang w:val="en-US"/>
        </w:rPr>
        <w:noBreakHyphen/>
        <w:t xml:space="preserve">th integration time. The number of signals detected </w:t>
      </w:r>
      <w:r w:rsidRPr="0059218F">
        <w:rPr>
          <w:i/>
          <w:iCs/>
          <w:lang w:val="en-US"/>
        </w:rPr>
        <w:t>V</w:t>
      </w:r>
      <w:r w:rsidRPr="0059218F">
        <w:rPr>
          <w:i/>
          <w:iCs/>
          <w:vertAlign w:val="subscript"/>
          <w:lang w:val="en-US"/>
        </w:rPr>
        <w:t>r</w:t>
      </w:r>
      <w:r w:rsidRPr="0059218F">
        <w:rPr>
          <w:lang w:val="en-US"/>
        </w:rPr>
        <w:t xml:space="preserve"> is considered to be equal to the number of changeovers from free to occupied state and vice versa.</w:t>
      </w:r>
    </w:p>
    <w:p w:rsidR="0059218F" w:rsidRPr="0059218F" w:rsidRDefault="0059218F" w:rsidP="0059218F">
      <w:pPr>
        <w:pStyle w:val="Heading3"/>
        <w:rPr>
          <w:lang w:val="en-US"/>
        </w:rPr>
      </w:pPr>
      <w:bookmarkStart w:id="86" w:name="_Toc337547393"/>
      <w:r w:rsidRPr="0059218F">
        <w:rPr>
          <w:lang w:val="en-US"/>
        </w:rPr>
        <w:t>A3.1.2</w:t>
      </w:r>
      <w:r w:rsidRPr="0059218F">
        <w:rPr>
          <w:lang w:val="en-US"/>
        </w:rPr>
        <w:tab/>
        <w:t>Occupancy measurement rule</w:t>
      </w:r>
      <w:bookmarkEnd w:id="86"/>
    </w:p>
    <w:p w:rsidR="0059218F" w:rsidRDefault="0059218F" w:rsidP="0059218F">
      <w:pPr>
        <w:rPr>
          <w:rFonts w:cs="Calibri"/>
          <w:bCs/>
          <w:lang w:val="en-US"/>
        </w:rPr>
      </w:pPr>
      <w:r w:rsidRPr="0059218F">
        <w:rPr>
          <w:rFonts w:cs="Calibri"/>
          <w:bCs/>
          <w:lang w:val="en-US"/>
        </w:rPr>
        <w:t>T</w:t>
      </w:r>
      <w:r w:rsidRPr="0059218F">
        <w:rPr>
          <w:rFonts w:cs="Calibri"/>
          <w:bCs/>
          <w:spacing w:val="-4"/>
          <w:lang w:val="en-US"/>
        </w:rPr>
        <w:t>he rule for the measurement of occupancy was already discussed earlier in § A2.2, and takes the for</w:t>
      </w:r>
      <w:r w:rsidRPr="0059218F">
        <w:rPr>
          <w:rFonts w:cs="Calibri"/>
          <w:bCs/>
          <w:lang w:val="en-US"/>
        </w:rPr>
        <w:t>m:</w:t>
      </w:r>
    </w:p>
    <w:p w:rsidR="00BD2D6D" w:rsidRDefault="00BD2D6D" w:rsidP="00BD2D6D">
      <w:pPr>
        <w:pStyle w:val="Blanc"/>
      </w:pPr>
    </w:p>
    <w:p w:rsidR="0059218F" w:rsidRPr="0059218F" w:rsidRDefault="00BD2D6D" w:rsidP="00BD2D6D">
      <w:pPr>
        <w:pStyle w:val="Equation"/>
        <w:rPr>
          <w:lang w:val="en-US"/>
        </w:rPr>
      </w:pPr>
      <w:r>
        <w:rPr>
          <w:lang w:val="en-US"/>
        </w:rPr>
        <w:tab/>
      </w:r>
      <w:r>
        <w:rPr>
          <w:lang w:val="en-US"/>
        </w:rPr>
        <w:tab/>
      </w:r>
      <w:r w:rsidRPr="00BD2D6D">
        <w:rPr>
          <w:position w:val="-12"/>
          <w:lang w:val="en-US"/>
        </w:rPr>
        <w:object w:dxaOrig="1600" w:dyaOrig="360">
          <v:shape id="_x0000_i1041" type="#_x0000_t75" style="width:80.5pt;height:18.15pt" o:ole="">
            <v:imagedata r:id="rId66" o:title=""/>
          </v:shape>
          <o:OLEObject Type="Embed" ProgID="Equation.3" ShapeID="_x0000_i1041" DrawAspect="Content" ObjectID="_1413636316" r:id="rId67"/>
        </w:object>
      </w:r>
      <w:r w:rsidR="0059218F" w:rsidRPr="0059218F">
        <w:rPr>
          <w:lang w:val="en-US" w:eastAsia="ru-RU"/>
        </w:rPr>
        <w:tab/>
        <w:t>(</w:t>
      </w:r>
      <w:r w:rsidR="0059218F" w:rsidRPr="0059218F">
        <w:rPr>
          <w:szCs w:val="24"/>
          <w:lang w:val="en-US" w:eastAsia="ru-RU"/>
        </w:rPr>
        <w:t>A</w:t>
      </w:r>
      <w:r w:rsidR="0059218F" w:rsidRPr="0059218F">
        <w:rPr>
          <w:lang w:val="en-US" w:eastAsia="ru-RU"/>
        </w:rPr>
        <w:t>7)</w:t>
      </w:r>
    </w:p>
    <w:p w:rsidR="0059218F" w:rsidRPr="0059218F" w:rsidRDefault="0059218F" w:rsidP="00694E4E">
      <w:pPr>
        <w:rPr>
          <w:lang w:val="en-US"/>
        </w:rPr>
      </w:pPr>
      <w:r w:rsidRPr="0059218F">
        <w:rPr>
          <w:lang w:val="en-US"/>
        </w:rPr>
        <w:t>where:</w:t>
      </w:r>
    </w:p>
    <w:p w:rsidR="0059218F" w:rsidRPr="009D2782" w:rsidRDefault="0059218F" w:rsidP="00694E4E">
      <w:pPr>
        <w:pStyle w:val="Equationlegend"/>
      </w:pPr>
      <w:r w:rsidRPr="009D2782">
        <w:tab/>
      </w:r>
      <w:r w:rsidRPr="009D2782">
        <w:rPr>
          <w:i/>
        </w:rPr>
        <w:t>SOCR</w:t>
      </w:r>
      <w:r w:rsidR="00BD2D6D">
        <w:rPr>
          <w:i/>
        </w:rPr>
        <w:t xml:space="preserve"> </w:t>
      </w:r>
      <w:r w:rsidRPr="009D2782">
        <w:t>:</w:t>
      </w:r>
      <w:r w:rsidRPr="009D2782">
        <w:tab/>
        <w:t>spectrum occupancy calculation result</w:t>
      </w:r>
    </w:p>
    <w:p w:rsidR="0059218F" w:rsidRPr="009D2782" w:rsidRDefault="0059218F" w:rsidP="0059218F">
      <w:pPr>
        <w:pStyle w:val="Equationlegend"/>
      </w:pPr>
      <w:r w:rsidRPr="009D2782">
        <w:rPr>
          <w:i/>
          <w:iCs/>
        </w:rPr>
        <w:tab/>
        <w:t>J</w:t>
      </w:r>
      <w:r w:rsidRPr="009D2782">
        <w:rPr>
          <w:i/>
          <w:iCs/>
          <w:vertAlign w:val="subscript"/>
        </w:rPr>
        <w:t>O</w:t>
      </w:r>
      <w:r w:rsidR="00BD2D6D">
        <w:rPr>
          <w:i/>
          <w:iCs/>
          <w:vertAlign w:val="subscript"/>
        </w:rPr>
        <w:t xml:space="preserve"> </w:t>
      </w:r>
      <w:r w:rsidRPr="009D2782">
        <w:t>:</w:t>
      </w:r>
      <w:r w:rsidRPr="009D2782">
        <w:tab/>
        <w:t>number of occupied channel states detected during the integration time</w:t>
      </w:r>
    </w:p>
    <w:p w:rsidR="0059218F" w:rsidRPr="009D2782" w:rsidRDefault="0059218F" w:rsidP="0059218F">
      <w:pPr>
        <w:pStyle w:val="Equationlegend"/>
      </w:pPr>
      <w:r w:rsidRPr="009D2782">
        <w:rPr>
          <w:i/>
          <w:iCs/>
        </w:rPr>
        <w:tab/>
        <w:t>J</w:t>
      </w:r>
      <w:r w:rsidRPr="009D2782">
        <w:rPr>
          <w:i/>
          <w:iCs/>
          <w:vertAlign w:val="subscript"/>
        </w:rPr>
        <w:t>I</w:t>
      </w:r>
      <w:r w:rsidR="00BD2D6D">
        <w:rPr>
          <w:i/>
          <w:iCs/>
          <w:vertAlign w:val="subscript"/>
        </w:rPr>
        <w:t xml:space="preserve"> </w:t>
      </w:r>
      <w:r w:rsidRPr="009D2782">
        <w:t>:</w:t>
      </w:r>
      <w:r w:rsidRPr="009D2782">
        <w:tab/>
        <w:t>total number of channel state samples throughout of the integration time.</w:t>
      </w:r>
    </w:p>
    <w:p w:rsidR="0059218F" w:rsidRPr="0059218F" w:rsidRDefault="0059218F" w:rsidP="0059218F">
      <w:pPr>
        <w:pStyle w:val="Heading3"/>
        <w:rPr>
          <w:lang w:val="en-US"/>
        </w:rPr>
      </w:pPr>
      <w:bookmarkStart w:id="87" w:name="_Toc337547394"/>
      <w:r w:rsidRPr="0059218F">
        <w:rPr>
          <w:lang w:val="en-US"/>
        </w:rPr>
        <w:t>A3.1.3</w:t>
      </w:r>
      <w:r w:rsidRPr="0059218F">
        <w:rPr>
          <w:lang w:val="en-US"/>
        </w:rPr>
        <w:tab/>
        <w:t>Selecting the number of samples</w:t>
      </w:r>
      <w:bookmarkEnd w:id="87"/>
    </w:p>
    <w:p w:rsidR="0059218F" w:rsidRPr="0059218F" w:rsidRDefault="0059218F" w:rsidP="0059218F">
      <w:pPr>
        <w:rPr>
          <w:lang w:val="en-US"/>
        </w:rPr>
      </w:pPr>
      <w:r w:rsidRPr="0059218F">
        <w:rPr>
          <w:spacing w:val="-4"/>
          <w:lang w:val="en-US"/>
        </w:rPr>
        <w:t>Requirements for measuring equipment</w:t>
      </w:r>
      <w:r w:rsidRPr="0059218F">
        <w:rPr>
          <w:color w:val="3333FF"/>
          <w:spacing w:val="-4"/>
          <w:lang w:val="en-US"/>
        </w:rPr>
        <w:t xml:space="preserve"> </w:t>
      </w:r>
      <w:r w:rsidRPr="0059218F">
        <w:rPr>
          <w:lang w:val="en-US"/>
        </w:rPr>
        <w:t xml:space="preserve">and for relevant data handling processes of occupancy calculations will be different for channels with lengthy and pulsed signals. For channels with lengthy signals, it is determined first of all by the quantity of signals within the integration time. For channels occupied by pulsed signals, confidence depends on the value of </w:t>
      </w:r>
      <w:r w:rsidR="00087F9E">
        <w:rPr>
          <w:lang w:val="en-US"/>
        </w:rPr>
        <w:t>radio channel occupancy itself.</w:t>
      </w:r>
    </w:p>
    <w:p w:rsidR="0059218F" w:rsidRDefault="0059218F" w:rsidP="0059218F">
      <w:pPr>
        <w:rPr>
          <w:rFonts w:cs="Calibri"/>
          <w:bCs/>
          <w:lang w:val="en-US"/>
        </w:rPr>
      </w:pPr>
      <w:r w:rsidRPr="0059218F">
        <w:rPr>
          <w:lang w:val="en-US"/>
        </w:rPr>
        <w:t xml:space="preserve">For radio channels with </w:t>
      </w:r>
      <w:r w:rsidRPr="0059218F">
        <w:rPr>
          <w:u w:val="single"/>
          <w:lang w:val="en-US"/>
        </w:rPr>
        <w:t>lengthy signals</w:t>
      </w:r>
      <w:r w:rsidRPr="0059218F">
        <w:rPr>
          <w:lang w:val="en-US"/>
        </w:rPr>
        <w:t xml:space="preserve">, the number of samples required to achieve a confidence </w:t>
      </w:r>
      <w:r w:rsidRPr="0059218F">
        <w:rPr>
          <w:i/>
          <w:iCs/>
          <w:lang w:val="en-US"/>
        </w:rPr>
        <w:t>P</w:t>
      </w:r>
      <w:r w:rsidRPr="0059218F">
        <w:rPr>
          <w:i/>
          <w:iCs/>
          <w:vertAlign w:val="subscript"/>
          <w:lang w:val="en-US"/>
        </w:rPr>
        <w:t>SOC</w:t>
      </w:r>
      <w:r w:rsidRPr="0059218F">
        <w:rPr>
          <w:lang w:val="en-US"/>
        </w:rPr>
        <w:t xml:space="preserve"> with a permissible absolute measurement error tolerance </w:t>
      </w:r>
      <w:r w:rsidRPr="009D2782">
        <w:rPr>
          <w:rFonts w:cs="Calibri"/>
        </w:rPr>
        <w:t>Δ</w:t>
      </w:r>
      <w:r w:rsidRPr="0059218F">
        <w:rPr>
          <w:i/>
          <w:iCs/>
          <w:vertAlign w:val="subscript"/>
          <w:lang w:val="en-US"/>
        </w:rPr>
        <w:t>SO</w:t>
      </w:r>
      <w:r w:rsidRPr="0059218F">
        <w:rPr>
          <w:lang w:val="en-US"/>
        </w:rPr>
        <w:t> may be calculated as follows:</w:t>
      </w:r>
    </w:p>
    <w:p w:rsidR="00BD2D6D" w:rsidRDefault="00BD2D6D" w:rsidP="00BD2D6D">
      <w:pPr>
        <w:pStyle w:val="Blanc"/>
      </w:pPr>
    </w:p>
    <w:p w:rsidR="0059218F" w:rsidRPr="0059218F" w:rsidRDefault="00BD2D6D" w:rsidP="00BD2D6D">
      <w:pPr>
        <w:pStyle w:val="Equation"/>
        <w:rPr>
          <w:lang w:val="en-US"/>
        </w:rPr>
      </w:pPr>
      <w:r>
        <w:rPr>
          <w:lang w:val="en-US"/>
        </w:rPr>
        <w:tab/>
      </w:r>
      <w:r>
        <w:rPr>
          <w:lang w:val="en-US"/>
        </w:rPr>
        <w:tab/>
      </w:r>
      <w:r w:rsidRPr="00BD2D6D">
        <w:rPr>
          <w:position w:val="-30"/>
          <w:lang w:val="en-US"/>
        </w:rPr>
        <w:object w:dxaOrig="3580" w:dyaOrig="840">
          <v:shape id="_x0000_i1042" type="#_x0000_t75" style="width:179.15pt;height:41.95pt" o:ole="">
            <v:imagedata r:id="rId68" o:title=""/>
          </v:shape>
          <o:OLEObject Type="Embed" ProgID="Equation.3" ShapeID="_x0000_i1042" DrawAspect="Content" ObjectID="_1413636317" r:id="rId69"/>
        </w:object>
      </w:r>
      <w:r w:rsidR="0059218F" w:rsidRPr="0059218F">
        <w:rPr>
          <w:lang w:val="en-US" w:eastAsia="ru-RU"/>
        </w:rPr>
        <w:tab/>
        <w:t>(A8)</w:t>
      </w:r>
    </w:p>
    <w:p w:rsidR="00BD2D6D" w:rsidRDefault="00BD2D6D" w:rsidP="00BD2D6D">
      <w:pPr>
        <w:pStyle w:val="Blanc"/>
      </w:pPr>
    </w:p>
    <w:p w:rsidR="0059218F" w:rsidRPr="0059218F" w:rsidRDefault="0059218F" w:rsidP="00BD2D6D">
      <w:pPr>
        <w:keepNext/>
        <w:keepLines/>
        <w:rPr>
          <w:lang w:val="en-US"/>
        </w:rPr>
      </w:pPr>
      <w:r w:rsidRPr="0059218F">
        <w:rPr>
          <w:lang w:val="en-US"/>
        </w:rPr>
        <w:t>where:</w:t>
      </w:r>
    </w:p>
    <w:p w:rsidR="0059218F" w:rsidRPr="009D2782" w:rsidRDefault="0059218F" w:rsidP="00BD2D6D">
      <w:pPr>
        <w:pStyle w:val="Equationlegend"/>
        <w:keepNext/>
        <w:keepLines/>
      </w:pPr>
      <w:r w:rsidRPr="009D2782">
        <w:tab/>
      </w:r>
      <w:r w:rsidRPr="009D2782">
        <w:rPr>
          <w:i/>
          <w:iCs/>
        </w:rPr>
        <w:t>J</w:t>
      </w:r>
      <w:r w:rsidRPr="009D2782">
        <w:rPr>
          <w:i/>
          <w:iCs/>
          <w:vertAlign w:val="subscript"/>
        </w:rPr>
        <w:t>I</w:t>
      </w:r>
      <w:r w:rsidRPr="009D2782">
        <w:rPr>
          <w:vertAlign w:val="subscript"/>
        </w:rPr>
        <w:t xml:space="preserve"> min </w:t>
      </w:r>
      <w:r w:rsidRPr="009D2782">
        <w:t>:</w:t>
      </w:r>
      <w:r w:rsidRPr="009D2782">
        <w:tab/>
        <w:t>recommended (minimum necessary) number of samples</w:t>
      </w:r>
    </w:p>
    <w:p w:rsidR="0059218F" w:rsidRPr="009D2782" w:rsidRDefault="0059218F" w:rsidP="0059218F">
      <w:pPr>
        <w:pStyle w:val="Equationlegend"/>
      </w:pPr>
      <w:r w:rsidRPr="009D2782">
        <w:tab/>
        <w:t>Δ</w:t>
      </w:r>
      <w:r w:rsidRPr="009D2782">
        <w:rPr>
          <w:i/>
          <w:iCs/>
          <w:vertAlign w:val="subscript"/>
        </w:rPr>
        <w:t xml:space="preserve">SO </w:t>
      </w:r>
      <w:r w:rsidRPr="009D2782">
        <w:t xml:space="preserve">: </w:t>
      </w:r>
      <w:r w:rsidRPr="009D2782">
        <w:tab/>
        <w:t>maximum permissible absolute measurement error, corresponding to half of the confidence interval</w:t>
      </w:r>
    </w:p>
    <w:p w:rsidR="0059218F" w:rsidRPr="009D2782" w:rsidRDefault="0059218F" w:rsidP="0059218F">
      <w:pPr>
        <w:pStyle w:val="Equationlegend"/>
      </w:pPr>
      <w:r w:rsidRPr="009D2782">
        <w:tab/>
      </w:r>
      <w:r w:rsidRPr="009D2782">
        <w:rPr>
          <w:rFonts w:cs="Calibri"/>
        </w:rPr>
        <w:t>δ</w:t>
      </w:r>
      <w:r w:rsidRPr="009D2782">
        <w:rPr>
          <w:i/>
          <w:iCs/>
        </w:rPr>
        <w:t>T</w:t>
      </w:r>
      <w:r w:rsidRPr="009D2782">
        <w:t xml:space="preserve"> :</w:t>
      </w:r>
      <w:r w:rsidRPr="009D2782">
        <w:tab/>
        <w:t>relative instability of revisit time</w:t>
      </w:r>
    </w:p>
    <w:p w:rsidR="0059218F" w:rsidRPr="009D2782" w:rsidRDefault="0059218F" w:rsidP="0059218F">
      <w:pPr>
        <w:pStyle w:val="Equationlegend"/>
      </w:pPr>
      <w:r w:rsidRPr="009D2782">
        <w:tab/>
      </w:r>
      <w:r w:rsidRPr="009D2782">
        <w:rPr>
          <w:i/>
          <w:iCs/>
        </w:rPr>
        <w:t>V</w:t>
      </w:r>
      <w:r w:rsidRPr="009D2782">
        <w:rPr>
          <w:i/>
          <w:iCs/>
          <w:vertAlign w:val="subscript"/>
        </w:rPr>
        <w:t>avr</w:t>
      </w:r>
      <w:r w:rsidR="00C018DD">
        <w:rPr>
          <w:i/>
          <w:iCs/>
          <w:vertAlign w:val="subscript"/>
        </w:rPr>
        <w:t xml:space="preserve"> </w:t>
      </w:r>
      <w:r w:rsidRPr="009D2782">
        <w:t>:</w:t>
      </w:r>
      <w:r w:rsidRPr="009D2782">
        <w:tab/>
        <w:t>average number of signals expected within the occupancy integration time</w:t>
      </w:r>
    </w:p>
    <w:p w:rsidR="00BD2D6D" w:rsidRDefault="0059218F" w:rsidP="00BD2D6D">
      <w:pPr>
        <w:pStyle w:val="Equationlegend"/>
      </w:pPr>
      <w:r w:rsidRPr="009D2782">
        <w:tab/>
      </w:r>
      <w:r w:rsidRPr="009D2782">
        <w:rPr>
          <w:i/>
          <w:iCs/>
        </w:rPr>
        <w:t>x</w:t>
      </w:r>
      <w:r w:rsidRPr="009D2782">
        <w:rPr>
          <w:i/>
          <w:iCs/>
          <w:vertAlign w:val="subscript"/>
        </w:rPr>
        <w:t xml:space="preserve">P </w:t>
      </w:r>
      <w:r w:rsidRPr="009D2782">
        <w:t>:</w:t>
      </w:r>
      <w:r w:rsidRPr="009D2782">
        <w:tab/>
        <w:t>percentage point of the probability integral, corresponding to the required c</w:t>
      </w:r>
      <w:r w:rsidRPr="009D2782">
        <w:rPr>
          <w:spacing w:val="-4"/>
        </w:rPr>
        <w:t xml:space="preserve">onfidence value </w:t>
      </w:r>
      <w:r w:rsidRPr="009D2782">
        <w:rPr>
          <w:i/>
          <w:iCs/>
          <w:spacing w:val="-4"/>
        </w:rPr>
        <w:t>P</w:t>
      </w:r>
      <w:r w:rsidRPr="009D2782">
        <w:rPr>
          <w:i/>
          <w:iCs/>
          <w:spacing w:val="-4"/>
          <w:vertAlign w:val="subscript"/>
        </w:rPr>
        <w:t>SOC</w:t>
      </w:r>
      <w:r w:rsidRPr="009D2782">
        <w:rPr>
          <w:spacing w:val="-4"/>
        </w:rPr>
        <w:t>, for the calculation of which the following approximatio</w:t>
      </w:r>
      <w:r w:rsidRPr="009D2782">
        <w:t>n can be recommended</w:t>
      </w:r>
      <w:r w:rsidR="00087F9E">
        <w:t>.</w:t>
      </w:r>
    </w:p>
    <w:p w:rsidR="00BD2D6D" w:rsidRDefault="00BD2D6D" w:rsidP="00BD2D6D">
      <w:pPr>
        <w:pStyle w:val="Blanc"/>
      </w:pPr>
    </w:p>
    <w:p w:rsidR="0059218F" w:rsidRPr="0059218F" w:rsidRDefault="00BD2D6D" w:rsidP="00BD2D6D">
      <w:pPr>
        <w:pStyle w:val="Equation"/>
        <w:rPr>
          <w:lang w:val="en-US"/>
        </w:rPr>
      </w:pPr>
      <w:r w:rsidRPr="00330E3C">
        <w:rPr>
          <w:lang w:val="en-US"/>
        </w:rPr>
        <w:tab/>
      </w:r>
      <w:r w:rsidRPr="00330E3C">
        <w:rPr>
          <w:lang w:val="en-US"/>
        </w:rPr>
        <w:tab/>
      </w:r>
      <w:r w:rsidR="00087F9E" w:rsidRPr="00BD2D6D">
        <w:rPr>
          <w:position w:val="-30"/>
        </w:rPr>
        <w:object w:dxaOrig="4140" w:dyaOrig="680">
          <v:shape id="_x0000_i1043" type="#_x0000_t75" style="width:206.95pt;height:34pt" o:ole="">
            <v:imagedata r:id="rId70" o:title=""/>
          </v:shape>
          <o:OLEObject Type="Embed" ProgID="Equation.3" ShapeID="_x0000_i1043" DrawAspect="Content" ObjectID="_1413636318" r:id="rId71"/>
        </w:object>
      </w:r>
      <w:r w:rsidR="0059218F" w:rsidRPr="0059218F">
        <w:rPr>
          <w:lang w:val="en-US"/>
        </w:rPr>
        <w:tab/>
        <w:t>(</w:t>
      </w:r>
      <w:r w:rsidR="0059218F" w:rsidRPr="0059218F">
        <w:rPr>
          <w:lang w:val="en-US" w:eastAsia="ru-RU"/>
        </w:rPr>
        <w:t>A9</w:t>
      </w:r>
      <w:r w:rsidR="0059218F" w:rsidRPr="0059218F">
        <w:rPr>
          <w:lang w:val="en-US"/>
        </w:rPr>
        <w:t>)</w:t>
      </w:r>
    </w:p>
    <w:p w:rsidR="0059218F" w:rsidRPr="0059218F" w:rsidRDefault="0059218F" w:rsidP="00694E4E">
      <w:pPr>
        <w:rPr>
          <w:lang w:val="en-US"/>
        </w:rPr>
      </w:pPr>
      <w:r w:rsidRPr="0059218F">
        <w:rPr>
          <w:lang w:val="en-US"/>
        </w:rPr>
        <w:t>where:</w:t>
      </w:r>
    </w:p>
    <w:p w:rsidR="0059218F" w:rsidRPr="0059218F" w:rsidRDefault="00BD2D6D" w:rsidP="00BD2D6D">
      <w:pPr>
        <w:pStyle w:val="Equation"/>
        <w:rPr>
          <w:lang w:val="en-US"/>
        </w:rPr>
      </w:pPr>
      <w:r>
        <w:rPr>
          <w:lang w:val="en-US"/>
        </w:rPr>
        <w:tab/>
      </w:r>
      <w:r>
        <w:rPr>
          <w:lang w:val="en-US"/>
        </w:rPr>
        <w:tab/>
      </w:r>
      <w:r w:rsidRPr="00BD2D6D">
        <w:rPr>
          <w:position w:val="-30"/>
          <w:lang w:val="en-US"/>
        </w:rPr>
        <w:object w:dxaOrig="2240" w:dyaOrig="780">
          <v:shape id="_x0000_i1044" type="#_x0000_t75" style="width:112.25pt;height:39.1pt" o:ole="">
            <v:imagedata r:id="rId72" o:title=""/>
          </v:shape>
          <o:OLEObject Type="Embed" ProgID="Equation.3" ShapeID="_x0000_i1044" DrawAspect="Content" ObjectID="_1413636319" r:id="rId73"/>
        </w:object>
      </w:r>
      <w:r w:rsidR="0059218F" w:rsidRPr="0059218F">
        <w:rPr>
          <w:lang w:val="en-US"/>
        </w:rPr>
        <w:tab/>
        <w:t>(</w:t>
      </w:r>
      <w:r w:rsidR="0059218F" w:rsidRPr="0059218F">
        <w:rPr>
          <w:lang w:val="en-US" w:eastAsia="ru-RU"/>
        </w:rPr>
        <w:t>A10</w:t>
      </w:r>
      <w:r w:rsidR="0059218F" w:rsidRPr="0059218F">
        <w:rPr>
          <w:lang w:val="en-US"/>
        </w:rPr>
        <w:t>)</w:t>
      </w:r>
    </w:p>
    <w:p w:rsidR="00C018DD" w:rsidRDefault="00C018DD" w:rsidP="00C018DD">
      <w:pPr>
        <w:pStyle w:val="Blanc"/>
      </w:pPr>
    </w:p>
    <w:p w:rsidR="0059218F" w:rsidRPr="0059218F" w:rsidRDefault="0059218F" w:rsidP="0059218F">
      <w:pPr>
        <w:rPr>
          <w:lang w:val="en-US"/>
        </w:rPr>
      </w:pPr>
      <w:r w:rsidRPr="0059218F">
        <w:rPr>
          <w:lang w:val="en-US"/>
        </w:rPr>
        <w:t xml:space="preserve">The average number </w:t>
      </w:r>
      <w:r w:rsidRPr="0059218F">
        <w:rPr>
          <w:i/>
          <w:iCs/>
          <w:lang w:val="en-US"/>
        </w:rPr>
        <w:t>V</w:t>
      </w:r>
      <w:r w:rsidRPr="0059218F">
        <w:rPr>
          <w:i/>
          <w:iCs/>
          <w:vertAlign w:val="subscript"/>
          <w:lang w:val="en-US"/>
        </w:rPr>
        <w:t>avr</w:t>
      </w:r>
      <w:r w:rsidRPr="0059218F">
        <w:rPr>
          <w:lang w:val="en-US"/>
        </w:rPr>
        <w:t xml:space="preserve"> of signals expected within the integration time used in (</w:t>
      </w:r>
      <w:r w:rsidRPr="0059218F">
        <w:rPr>
          <w:lang w:val="en-US" w:eastAsia="ru-RU"/>
        </w:rPr>
        <w:t>A8</w:t>
      </w:r>
      <w:r w:rsidRPr="0059218F">
        <w:rPr>
          <w:lang w:val="en-US"/>
        </w:rPr>
        <w:t>) can be predicted as:</w:t>
      </w:r>
    </w:p>
    <w:p w:rsidR="00C018DD" w:rsidRDefault="00C018DD" w:rsidP="00C018DD">
      <w:pPr>
        <w:pStyle w:val="Blanc"/>
      </w:pPr>
    </w:p>
    <w:p w:rsidR="0059218F" w:rsidRPr="0059218F" w:rsidRDefault="00C018DD" w:rsidP="00C018DD">
      <w:pPr>
        <w:pStyle w:val="Equation"/>
        <w:rPr>
          <w:lang w:val="en-US"/>
        </w:rPr>
      </w:pPr>
      <w:r>
        <w:rPr>
          <w:lang w:val="en-US"/>
        </w:rPr>
        <w:tab/>
      </w:r>
      <w:r w:rsidR="0059218F" w:rsidRPr="0059218F">
        <w:rPr>
          <w:lang w:val="en-US"/>
        </w:rPr>
        <w:tab/>
      </w:r>
      <w:r w:rsidRPr="00C018DD">
        <w:rPr>
          <w:position w:val="-12"/>
          <w:lang w:val="en-US"/>
        </w:rPr>
        <w:object w:dxaOrig="1140" w:dyaOrig="360">
          <v:shape id="_x0000_i1045" type="#_x0000_t75" style="width:57.25pt;height:18.15pt" o:ole="">
            <v:imagedata r:id="rId74" o:title=""/>
          </v:shape>
          <o:OLEObject Type="Embed" ProgID="Equation.3" ShapeID="_x0000_i1045" DrawAspect="Content" ObjectID="_1413636320" r:id="rId75"/>
        </w:object>
      </w:r>
      <w:r w:rsidR="0059218F" w:rsidRPr="0059218F">
        <w:rPr>
          <w:lang w:val="en-US" w:eastAsia="ru-RU"/>
        </w:rPr>
        <w:tab/>
        <w:t>(</w:t>
      </w:r>
      <w:r w:rsidR="0059218F" w:rsidRPr="0059218F">
        <w:rPr>
          <w:szCs w:val="24"/>
          <w:lang w:val="en-US" w:eastAsia="ru-RU"/>
        </w:rPr>
        <w:t>A</w:t>
      </w:r>
      <w:r w:rsidR="0059218F" w:rsidRPr="0059218F">
        <w:rPr>
          <w:lang w:val="en-US" w:eastAsia="ru-RU"/>
        </w:rPr>
        <w:t>11)</w:t>
      </w:r>
    </w:p>
    <w:p w:rsidR="00C018DD" w:rsidRDefault="00C018DD" w:rsidP="00C018DD">
      <w:pPr>
        <w:pStyle w:val="Blanc"/>
      </w:pPr>
    </w:p>
    <w:p w:rsidR="0059218F" w:rsidRPr="0059218F" w:rsidRDefault="0059218F" w:rsidP="00694E4E">
      <w:pPr>
        <w:rPr>
          <w:lang w:val="en-US"/>
        </w:rPr>
      </w:pPr>
      <w:r w:rsidRPr="0059218F">
        <w:rPr>
          <w:lang w:val="en-US"/>
        </w:rPr>
        <w:t>where:</w:t>
      </w:r>
    </w:p>
    <w:p w:rsidR="0059218F" w:rsidRPr="009D2782" w:rsidRDefault="0059218F" w:rsidP="0059218F">
      <w:pPr>
        <w:pStyle w:val="Equationlegend"/>
      </w:pPr>
      <w:r w:rsidRPr="009D2782">
        <w:tab/>
      </w:r>
      <w:r w:rsidRPr="009D2782">
        <w:rPr>
          <w:rFonts w:cs="Calibri"/>
        </w:rPr>
        <w:t xml:space="preserve">λ </w:t>
      </w:r>
      <w:r w:rsidRPr="009D2782">
        <w:t>:</w:t>
      </w:r>
      <w:r w:rsidRPr="009D2782">
        <w:tab/>
        <w:t xml:space="preserve">signal flow rate in the channel (see </w:t>
      </w:r>
      <w:r w:rsidRPr="009D2782">
        <w:rPr>
          <w:rFonts w:cs="Calibri"/>
        </w:rPr>
        <w:t>§</w:t>
      </w:r>
      <w:r w:rsidRPr="009D2782">
        <w:t> A2.4.1)</w:t>
      </w:r>
    </w:p>
    <w:p w:rsidR="0059218F" w:rsidRPr="009D2782" w:rsidRDefault="0059218F" w:rsidP="0059218F">
      <w:pPr>
        <w:pStyle w:val="Equationlegend"/>
      </w:pPr>
      <w:r w:rsidRPr="009D2782">
        <w:tab/>
      </w:r>
      <w:r w:rsidRPr="009D2782">
        <w:rPr>
          <w:i/>
          <w:iCs/>
        </w:rPr>
        <w:t>T</w:t>
      </w:r>
      <w:r w:rsidRPr="009D2782">
        <w:rPr>
          <w:i/>
          <w:iCs/>
          <w:vertAlign w:val="subscript"/>
        </w:rPr>
        <w:t>I</w:t>
      </w:r>
      <w:r w:rsidR="00C018DD">
        <w:rPr>
          <w:i/>
          <w:iCs/>
          <w:vertAlign w:val="subscript"/>
        </w:rPr>
        <w:t xml:space="preserve"> </w:t>
      </w:r>
      <w:r w:rsidRPr="009D2782">
        <w:t>:</w:t>
      </w:r>
      <w:r w:rsidRPr="009D2782">
        <w:tab/>
        <w:t>duration of the occupancy integration time.</w:t>
      </w:r>
    </w:p>
    <w:p w:rsidR="0059218F" w:rsidRDefault="0059218F" w:rsidP="0059218F">
      <w:pPr>
        <w:rPr>
          <w:lang w:val="en-US"/>
        </w:rPr>
      </w:pPr>
      <w:r w:rsidRPr="0059218F">
        <w:rPr>
          <w:lang w:val="en-US"/>
        </w:rPr>
        <w:t xml:space="preserve">For a confidence level </w:t>
      </w:r>
      <w:r w:rsidRPr="0059218F">
        <w:rPr>
          <w:i/>
          <w:iCs/>
          <w:lang w:val="en-US"/>
        </w:rPr>
        <w:t>P</w:t>
      </w:r>
      <w:r w:rsidRPr="0059218F">
        <w:rPr>
          <w:i/>
          <w:iCs/>
          <w:vertAlign w:val="subscript"/>
          <w:lang w:val="en-US"/>
        </w:rPr>
        <w:t>SOC</w:t>
      </w:r>
      <w:r w:rsidRPr="0059218F">
        <w:rPr>
          <w:lang w:val="en-US"/>
        </w:rPr>
        <w:t xml:space="preserve"> = 95% with a permissible absolute measurement error tolerance </w:t>
      </w:r>
      <w:r w:rsidRPr="009D2782">
        <w:rPr>
          <w:rFonts w:cs="Calibri"/>
        </w:rPr>
        <w:t>Δ</w:t>
      </w:r>
      <w:r w:rsidRPr="0059218F">
        <w:rPr>
          <w:i/>
          <w:iCs/>
          <w:vertAlign w:val="subscript"/>
          <w:lang w:val="en-US"/>
        </w:rPr>
        <w:t>SO</w:t>
      </w:r>
      <w:r w:rsidRPr="0059218F">
        <w:rPr>
          <w:lang w:val="en-US"/>
        </w:rPr>
        <w:t xml:space="preserve"> = 0.5% equation </w:t>
      </w:r>
      <w:r w:rsidRPr="0059218F">
        <w:rPr>
          <w:lang w:val="en-US" w:eastAsia="ru-RU"/>
        </w:rPr>
        <w:t>(</w:t>
      </w:r>
      <w:r w:rsidRPr="0059218F">
        <w:rPr>
          <w:szCs w:val="24"/>
          <w:lang w:val="en-US" w:eastAsia="ru-RU"/>
        </w:rPr>
        <w:t>A8</w:t>
      </w:r>
      <w:r w:rsidRPr="0059218F">
        <w:rPr>
          <w:lang w:val="en-US" w:eastAsia="ru-RU"/>
        </w:rPr>
        <w:t xml:space="preserve">) </w:t>
      </w:r>
      <w:r w:rsidRPr="0059218F">
        <w:rPr>
          <w:lang w:val="en-US"/>
        </w:rPr>
        <w:t>for lock-in systems can</w:t>
      </w:r>
      <w:r w:rsidRPr="0059218F">
        <w:rPr>
          <w:rStyle w:val="shorttext"/>
          <w:lang w:val="en-US"/>
        </w:rPr>
        <w:t xml:space="preserve"> </w:t>
      </w:r>
      <w:r w:rsidRPr="0059218F">
        <w:rPr>
          <w:lang w:val="en-US"/>
        </w:rPr>
        <w:t>be represented as:</w:t>
      </w:r>
    </w:p>
    <w:p w:rsidR="00C018DD" w:rsidRDefault="00C018DD" w:rsidP="00C018DD">
      <w:pPr>
        <w:pStyle w:val="Blanc"/>
      </w:pPr>
    </w:p>
    <w:p w:rsidR="0059218F" w:rsidRPr="0059218F" w:rsidRDefault="0059218F" w:rsidP="00C018DD">
      <w:pPr>
        <w:pStyle w:val="Equation"/>
        <w:rPr>
          <w:lang w:val="en-US"/>
        </w:rPr>
      </w:pPr>
      <w:r w:rsidRPr="0059218F">
        <w:rPr>
          <w:lang w:val="en-US"/>
        </w:rPr>
        <w:tab/>
      </w:r>
      <w:r w:rsidR="00C018DD">
        <w:rPr>
          <w:lang w:val="en-US"/>
        </w:rPr>
        <w:tab/>
      </w:r>
      <w:r w:rsidR="00C018DD" w:rsidRPr="00C018DD">
        <w:rPr>
          <w:position w:val="-16"/>
          <w:lang w:val="en-US"/>
        </w:rPr>
        <w:object w:dxaOrig="3500" w:dyaOrig="499">
          <v:shape id="_x0000_i1046" type="#_x0000_t75" style="width:175.75pt;height:24.95pt" o:ole="">
            <v:imagedata r:id="rId76" o:title=""/>
          </v:shape>
          <o:OLEObject Type="Embed" ProgID="Equation.3" ShapeID="_x0000_i1046" DrawAspect="Content" ObjectID="_1413636321" r:id="rId77"/>
        </w:object>
      </w:r>
      <w:r w:rsidRPr="0059218F">
        <w:rPr>
          <w:lang w:val="en-US" w:eastAsia="ru-RU"/>
        </w:rPr>
        <w:tab/>
        <w:t>(</w:t>
      </w:r>
      <w:r w:rsidRPr="0059218F">
        <w:rPr>
          <w:szCs w:val="24"/>
          <w:lang w:val="en-US" w:eastAsia="ru-RU"/>
        </w:rPr>
        <w:t>A</w:t>
      </w:r>
      <w:r w:rsidRPr="0059218F">
        <w:rPr>
          <w:lang w:val="en-US" w:eastAsia="ru-RU"/>
        </w:rPr>
        <w:t>12)</w:t>
      </w:r>
    </w:p>
    <w:p w:rsidR="0059218F" w:rsidRPr="0059218F" w:rsidRDefault="0059218F" w:rsidP="0059218F">
      <w:pPr>
        <w:rPr>
          <w:lang w:val="en-US"/>
        </w:rPr>
      </w:pPr>
      <w:r w:rsidRPr="0059218F">
        <w:rPr>
          <w:lang w:val="en-US"/>
        </w:rPr>
        <w:t>Examples of the application of equation (</w:t>
      </w:r>
      <w:r w:rsidRPr="0059218F">
        <w:rPr>
          <w:szCs w:val="24"/>
          <w:lang w:val="en-US" w:eastAsia="ru-RU"/>
        </w:rPr>
        <w:t>A</w:t>
      </w:r>
      <w:r w:rsidRPr="0059218F">
        <w:rPr>
          <w:lang w:val="en-US"/>
        </w:rPr>
        <w:t>12) to radio channels with different signal flow rates are shown in Table A1.</w:t>
      </w:r>
    </w:p>
    <w:p w:rsidR="0059218F" w:rsidRPr="0059218F" w:rsidRDefault="0059218F" w:rsidP="00C018DD">
      <w:pPr>
        <w:pStyle w:val="TableNo"/>
        <w:keepLines/>
        <w:rPr>
          <w:lang w:val="en-US"/>
        </w:rPr>
      </w:pPr>
      <w:r w:rsidRPr="0059218F">
        <w:rPr>
          <w:lang w:val="en-US"/>
        </w:rPr>
        <w:lastRenderedPageBreak/>
        <w:t>TABLE A1</w:t>
      </w:r>
    </w:p>
    <w:p w:rsidR="0059218F" w:rsidRPr="0059218F" w:rsidRDefault="0059218F" w:rsidP="00C018DD">
      <w:pPr>
        <w:pStyle w:val="Tabletitle"/>
        <w:keepLines/>
        <w:rPr>
          <w:lang w:val="en-US"/>
        </w:rPr>
      </w:pPr>
      <w:r w:rsidRPr="0059218F">
        <w:rPr>
          <w:lang w:val="en-US"/>
        </w:rPr>
        <w:t xml:space="preserve">Recommended number of samples for a channel with lengthy signals required to </w:t>
      </w:r>
      <w:r w:rsidR="00C018DD">
        <w:rPr>
          <w:lang w:val="en-US"/>
        </w:rPr>
        <w:br/>
      </w:r>
      <w:r w:rsidRPr="0059218F">
        <w:rPr>
          <w:lang w:val="en-US"/>
        </w:rPr>
        <w:t xml:space="preserve">achieve an absolute occupancy measurement error tolerance </w:t>
      </w:r>
      <w:r w:rsidRPr="009D2782">
        <w:rPr>
          <w:rFonts w:cs="Calibri"/>
        </w:rPr>
        <w:t>Δ</w:t>
      </w:r>
      <w:r w:rsidRPr="0059218F">
        <w:rPr>
          <w:i/>
          <w:iCs/>
          <w:vertAlign w:val="subscript"/>
          <w:lang w:val="en-US"/>
        </w:rPr>
        <w:t>SO</w:t>
      </w:r>
      <w:r w:rsidRPr="0059218F">
        <w:rPr>
          <w:lang w:val="en-US"/>
        </w:rPr>
        <w:t xml:space="preserve"> of no more </w:t>
      </w:r>
      <w:r w:rsidR="00C018DD">
        <w:rPr>
          <w:lang w:val="en-US"/>
        </w:rPr>
        <w:br/>
      </w:r>
      <w:r w:rsidRPr="0059218F">
        <w:rPr>
          <w:lang w:val="en-US"/>
        </w:rPr>
        <w:t xml:space="preserve">than ±0.5% with a confidence of </w:t>
      </w:r>
      <w:r w:rsidRPr="0059218F">
        <w:rPr>
          <w:i/>
          <w:iCs/>
          <w:lang w:val="en-US"/>
        </w:rPr>
        <w:t>P</w:t>
      </w:r>
      <w:r w:rsidRPr="0059218F">
        <w:rPr>
          <w:i/>
          <w:iCs/>
          <w:vertAlign w:val="subscript"/>
          <w:lang w:val="en-US"/>
        </w:rPr>
        <w:t>SOC</w:t>
      </w:r>
      <w:r w:rsidRPr="0059218F">
        <w:rPr>
          <w:lang w:val="en-US"/>
        </w:rPr>
        <w:t xml:space="preserve"> = 95% for measurements with a </w:t>
      </w:r>
      <w:r w:rsidR="00C018DD">
        <w:rPr>
          <w:lang w:val="en-US"/>
        </w:rPr>
        <w:br/>
      </w:r>
      <w:r w:rsidRPr="0059218F">
        <w:rPr>
          <w:lang w:val="en-US"/>
        </w:rPr>
        <w:t xml:space="preserve">relative instability of revisit time </w:t>
      </w:r>
      <w:r w:rsidRPr="009D2782">
        <w:rPr>
          <w:rFonts w:cs="Calibri"/>
        </w:rPr>
        <w:t>δ</w:t>
      </w:r>
      <w:r w:rsidRPr="0059218F">
        <w:rPr>
          <w:i/>
          <w:iCs/>
          <w:lang w:val="en-US"/>
        </w:rPr>
        <w:t>T</w:t>
      </w:r>
      <w:r w:rsidR="00C018DD">
        <w:rPr>
          <w:i/>
          <w:iCs/>
          <w:lang w:val="en-US"/>
        </w:rPr>
        <w:t xml:space="preserve"> </w:t>
      </w:r>
      <w:r w:rsidRPr="0059218F">
        <w:rPr>
          <w:lang w:val="en-US"/>
        </w:rPr>
        <w:t>≤ 0.5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4"/>
        <w:gridCol w:w="3685"/>
      </w:tblGrid>
      <w:tr w:rsidR="0059218F" w:rsidRPr="00C018DD" w:rsidTr="00C018DD">
        <w:trPr>
          <w:jc w:val="center"/>
        </w:trPr>
        <w:tc>
          <w:tcPr>
            <w:tcW w:w="5954" w:type="dxa"/>
            <w:tcBorders>
              <w:top w:val="single" w:sz="4" w:space="0" w:color="auto"/>
              <w:left w:val="single" w:sz="4" w:space="0" w:color="auto"/>
              <w:bottom w:val="single" w:sz="4" w:space="0" w:color="auto"/>
              <w:right w:val="single" w:sz="4" w:space="0" w:color="auto"/>
            </w:tcBorders>
            <w:vAlign w:val="center"/>
          </w:tcPr>
          <w:p w:rsidR="0059218F" w:rsidRPr="0059218F" w:rsidRDefault="0059218F" w:rsidP="00C018DD">
            <w:pPr>
              <w:pStyle w:val="Tablehead"/>
              <w:keepLines/>
              <w:rPr>
                <w:lang w:val="en-US"/>
              </w:rPr>
            </w:pPr>
            <w:r w:rsidRPr="0059218F">
              <w:rPr>
                <w:lang w:val="en-US"/>
              </w:rPr>
              <w:t xml:space="preserve">Signal flow rate in the channel </w:t>
            </w:r>
            <w:r w:rsidRPr="009D2782">
              <w:rPr>
                <w:rFonts w:cs="Calibri"/>
              </w:rPr>
              <w:t>λ</w:t>
            </w:r>
            <w:r w:rsidRPr="0059218F">
              <w:rPr>
                <w:lang w:val="en-US"/>
              </w:rPr>
              <w:t xml:space="preserve"> (</w:t>
            </w:r>
            <w:r w:rsidRPr="0059218F">
              <w:rPr>
                <w:bCs/>
                <w:i/>
                <w:iCs/>
                <w:lang w:val="en-US"/>
              </w:rPr>
              <w:t>average</w:t>
            </w:r>
            <w:r w:rsidRPr="0059218F">
              <w:rPr>
                <w:lang w:val="en-US"/>
              </w:rPr>
              <w:t xml:space="preserve"> number of signals observed in the occupancy integration time), not exceeding:</w:t>
            </w:r>
          </w:p>
        </w:tc>
        <w:tc>
          <w:tcPr>
            <w:tcW w:w="3685" w:type="dxa"/>
            <w:tcBorders>
              <w:top w:val="single" w:sz="4" w:space="0" w:color="auto"/>
              <w:left w:val="single" w:sz="4" w:space="0" w:color="auto"/>
              <w:bottom w:val="single" w:sz="4" w:space="0" w:color="auto"/>
              <w:right w:val="single" w:sz="4" w:space="0" w:color="auto"/>
            </w:tcBorders>
          </w:tcPr>
          <w:p w:rsidR="0059218F" w:rsidRPr="00C018DD" w:rsidRDefault="0059218F" w:rsidP="00C018DD">
            <w:pPr>
              <w:pStyle w:val="Tablehead"/>
              <w:keepLines/>
              <w:rPr>
                <w:rFonts w:ascii="Times New Roman Bold" w:hAnsi="Times New Roman Bold"/>
                <w:lang w:val="en-US"/>
              </w:rPr>
            </w:pPr>
            <w:r w:rsidRPr="00C018DD">
              <w:rPr>
                <w:rFonts w:ascii="Times New Roman Bold" w:hAnsi="Times New Roman Bold"/>
                <w:lang w:val="en-US"/>
              </w:rPr>
              <w:t>Recommended number</w:t>
            </w:r>
            <w:r w:rsidRPr="00C018DD">
              <w:rPr>
                <w:rFonts w:ascii="Times New Roman Bold" w:hAnsi="Times New Roman Bold"/>
                <w:lang w:val="en-US"/>
              </w:rPr>
              <w:br/>
              <w:t>of samples</w:t>
            </w:r>
          </w:p>
        </w:tc>
      </w:tr>
      <w:tr w:rsidR="0059218F" w:rsidRPr="00C018DD" w:rsidTr="00C018DD">
        <w:trPr>
          <w:jc w:val="center"/>
        </w:trPr>
        <w:tc>
          <w:tcPr>
            <w:tcW w:w="5954" w:type="dxa"/>
            <w:tcBorders>
              <w:top w:val="single" w:sz="4" w:space="0" w:color="auto"/>
              <w:left w:val="single" w:sz="4" w:space="0" w:color="auto"/>
              <w:bottom w:val="single" w:sz="4" w:space="0" w:color="auto"/>
              <w:right w:val="single" w:sz="4" w:space="0" w:color="auto"/>
            </w:tcBorders>
          </w:tcPr>
          <w:p w:rsidR="0059218F" w:rsidRPr="00C018DD" w:rsidRDefault="0059218F" w:rsidP="00C018DD">
            <w:pPr>
              <w:pStyle w:val="Tabletext"/>
              <w:keepNext/>
              <w:keepLines/>
              <w:jc w:val="center"/>
              <w:rPr>
                <w:lang w:val="en-US"/>
              </w:rPr>
            </w:pPr>
            <w:r w:rsidRPr="00C018DD">
              <w:rPr>
                <w:lang w:val="en-US"/>
              </w:rPr>
              <w:t>10</w:t>
            </w:r>
          </w:p>
        </w:tc>
        <w:tc>
          <w:tcPr>
            <w:tcW w:w="3685" w:type="dxa"/>
            <w:tcBorders>
              <w:top w:val="single" w:sz="4" w:space="0" w:color="auto"/>
              <w:left w:val="single" w:sz="4" w:space="0" w:color="auto"/>
              <w:bottom w:val="single" w:sz="4" w:space="0" w:color="auto"/>
              <w:right w:val="single" w:sz="4" w:space="0" w:color="auto"/>
            </w:tcBorders>
          </w:tcPr>
          <w:p w:rsidR="0059218F" w:rsidRPr="00C018DD" w:rsidRDefault="0059218F" w:rsidP="00C018DD">
            <w:pPr>
              <w:pStyle w:val="Tabletext"/>
              <w:keepNext/>
              <w:keepLines/>
              <w:jc w:val="center"/>
              <w:rPr>
                <w:lang w:val="en-US"/>
              </w:rPr>
            </w:pPr>
            <w:r w:rsidRPr="00C018DD">
              <w:rPr>
                <w:lang w:val="en-US"/>
              </w:rPr>
              <w:t>703</w:t>
            </w:r>
          </w:p>
        </w:tc>
      </w:tr>
      <w:tr w:rsidR="0059218F" w:rsidRPr="00C018DD" w:rsidTr="00C018DD">
        <w:trPr>
          <w:jc w:val="center"/>
        </w:trPr>
        <w:tc>
          <w:tcPr>
            <w:tcW w:w="5954" w:type="dxa"/>
            <w:tcBorders>
              <w:top w:val="single" w:sz="4" w:space="0" w:color="auto"/>
              <w:left w:val="single" w:sz="4" w:space="0" w:color="auto"/>
              <w:bottom w:val="single" w:sz="4" w:space="0" w:color="auto"/>
              <w:right w:val="single" w:sz="4" w:space="0" w:color="auto"/>
            </w:tcBorders>
          </w:tcPr>
          <w:p w:rsidR="0059218F" w:rsidRPr="00C018DD" w:rsidRDefault="0059218F" w:rsidP="00C018DD">
            <w:pPr>
              <w:pStyle w:val="Tabletext"/>
              <w:keepNext/>
              <w:keepLines/>
              <w:jc w:val="center"/>
              <w:rPr>
                <w:lang w:val="en-US"/>
              </w:rPr>
            </w:pPr>
            <w:r w:rsidRPr="00C018DD">
              <w:rPr>
                <w:lang w:val="en-US"/>
              </w:rPr>
              <w:t>30</w:t>
            </w:r>
          </w:p>
        </w:tc>
        <w:tc>
          <w:tcPr>
            <w:tcW w:w="3685" w:type="dxa"/>
            <w:tcBorders>
              <w:top w:val="single" w:sz="4" w:space="0" w:color="auto"/>
              <w:left w:val="single" w:sz="4" w:space="0" w:color="auto"/>
              <w:bottom w:val="single" w:sz="4" w:space="0" w:color="auto"/>
              <w:right w:val="single" w:sz="4" w:space="0" w:color="auto"/>
            </w:tcBorders>
          </w:tcPr>
          <w:p w:rsidR="0059218F" w:rsidRPr="00C018DD" w:rsidRDefault="0059218F" w:rsidP="00C018DD">
            <w:pPr>
              <w:pStyle w:val="Tabletext"/>
              <w:keepNext/>
              <w:keepLines/>
              <w:jc w:val="center"/>
              <w:rPr>
                <w:lang w:val="en-US"/>
              </w:rPr>
            </w:pPr>
            <w:r w:rsidRPr="00C018DD">
              <w:rPr>
                <w:lang w:val="en-US"/>
              </w:rPr>
              <w:t>1 217</w:t>
            </w:r>
          </w:p>
        </w:tc>
      </w:tr>
      <w:tr w:rsidR="0059218F" w:rsidRPr="00C018DD" w:rsidTr="00C018DD">
        <w:trPr>
          <w:jc w:val="center"/>
        </w:trPr>
        <w:tc>
          <w:tcPr>
            <w:tcW w:w="5954" w:type="dxa"/>
            <w:tcBorders>
              <w:top w:val="single" w:sz="4" w:space="0" w:color="auto"/>
              <w:left w:val="single" w:sz="4" w:space="0" w:color="auto"/>
              <w:bottom w:val="single" w:sz="4" w:space="0" w:color="auto"/>
              <w:right w:val="single" w:sz="4" w:space="0" w:color="auto"/>
            </w:tcBorders>
          </w:tcPr>
          <w:p w:rsidR="0059218F" w:rsidRPr="00C018DD" w:rsidRDefault="0059218F" w:rsidP="00C018DD">
            <w:pPr>
              <w:pStyle w:val="Tabletext"/>
              <w:keepNext/>
              <w:keepLines/>
              <w:jc w:val="center"/>
              <w:rPr>
                <w:lang w:val="en-US"/>
              </w:rPr>
            </w:pPr>
            <w:r w:rsidRPr="00C018DD">
              <w:rPr>
                <w:lang w:val="en-US"/>
              </w:rPr>
              <w:t>50</w:t>
            </w:r>
          </w:p>
        </w:tc>
        <w:tc>
          <w:tcPr>
            <w:tcW w:w="3685" w:type="dxa"/>
            <w:tcBorders>
              <w:top w:val="single" w:sz="4" w:space="0" w:color="auto"/>
              <w:left w:val="single" w:sz="4" w:space="0" w:color="auto"/>
              <w:bottom w:val="single" w:sz="4" w:space="0" w:color="auto"/>
              <w:right w:val="single" w:sz="4" w:space="0" w:color="auto"/>
            </w:tcBorders>
          </w:tcPr>
          <w:p w:rsidR="0059218F" w:rsidRPr="00C018DD" w:rsidRDefault="0059218F" w:rsidP="00C018DD">
            <w:pPr>
              <w:pStyle w:val="Tabletext"/>
              <w:keepNext/>
              <w:keepLines/>
              <w:jc w:val="center"/>
              <w:rPr>
                <w:lang w:val="en-US"/>
              </w:rPr>
            </w:pPr>
            <w:r w:rsidRPr="00C018DD">
              <w:rPr>
                <w:lang w:val="en-US"/>
              </w:rPr>
              <w:t>1 572</w:t>
            </w:r>
          </w:p>
        </w:tc>
      </w:tr>
      <w:tr w:rsidR="0059218F" w:rsidRPr="00C018DD" w:rsidTr="00C018DD">
        <w:trPr>
          <w:jc w:val="center"/>
        </w:trPr>
        <w:tc>
          <w:tcPr>
            <w:tcW w:w="5954" w:type="dxa"/>
            <w:tcBorders>
              <w:top w:val="single" w:sz="4" w:space="0" w:color="auto"/>
              <w:left w:val="single" w:sz="4" w:space="0" w:color="auto"/>
              <w:bottom w:val="single" w:sz="4" w:space="0" w:color="auto"/>
              <w:right w:val="single" w:sz="4" w:space="0" w:color="auto"/>
            </w:tcBorders>
          </w:tcPr>
          <w:p w:rsidR="0059218F" w:rsidRPr="00C018DD" w:rsidRDefault="0059218F" w:rsidP="00C018DD">
            <w:pPr>
              <w:pStyle w:val="Tabletext"/>
              <w:keepNext/>
              <w:keepLines/>
              <w:jc w:val="center"/>
              <w:rPr>
                <w:lang w:val="en-US"/>
              </w:rPr>
            </w:pPr>
            <w:r w:rsidRPr="00C018DD">
              <w:rPr>
                <w:lang w:val="en-US"/>
              </w:rPr>
              <w:t>100</w:t>
            </w:r>
          </w:p>
        </w:tc>
        <w:tc>
          <w:tcPr>
            <w:tcW w:w="3685" w:type="dxa"/>
            <w:tcBorders>
              <w:top w:val="single" w:sz="4" w:space="0" w:color="auto"/>
              <w:left w:val="single" w:sz="4" w:space="0" w:color="auto"/>
              <w:bottom w:val="single" w:sz="4" w:space="0" w:color="auto"/>
              <w:right w:val="single" w:sz="4" w:space="0" w:color="auto"/>
            </w:tcBorders>
          </w:tcPr>
          <w:p w:rsidR="0059218F" w:rsidRPr="00C018DD" w:rsidRDefault="0059218F" w:rsidP="00C018DD">
            <w:pPr>
              <w:pStyle w:val="Tabletext"/>
              <w:keepNext/>
              <w:keepLines/>
              <w:jc w:val="center"/>
              <w:rPr>
                <w:lang w:val="en-US"/>
              </w:rPr>
            </w:pPr>
            <w:r w:rsidRPr="00C018DD">
              <w:rPr>
                <w:lang w:val="en-US"/>
              </w:rPr>
              <w:t>2 223</w:t>
            </w:r>
          </w:p>
        </w:tc>
      </w:tr>
      <w:tr w:rsidR="0059218F" w:rsidRPr="00C018DD" w:rsidTr="00C018DD">
        <w:trPr>
          <w:jc w:val="center"/>
        </w:trPr>
        <w:tc>
          <w:tcPr>
            <w:tcW w:w="5954" w:type="dxa"/>
            <w:tcBorders>
              <w:top w:val="single" w:sz="4" w:space="0" w:color="auto"/>
              <w:left w:val="single" w:sz="4" w:space="0" w:color="auto"/>
              <w:bottom w:val="single" w:sz="4" w:space="0" w:color="auto"/>
              <w:right w:val="single" w:sz="4" w:space="0" w:color="auto"/>
            </w:tcBorders>
          </w:tcPr>
          <w:p w:rsidR="0059218F" w:rsidRPr="00C018DD" w:rsidRDefault="0059218F" w:rsidP="00C018DD">
            <w:pPr>
              <w:pStyle w:val="Tabletext"/>
              <w:jc w:val="center"/>
              <w:rPr>
                <w:lang w:val="en-US"/>
              </w:rPr>
            </w:pPr>
            <w:r w:rsidRPr="00C018DD">
              <w:rPr>
                <w:lang w:val="en-US"/>
              </w:rPr>
              <w:t>300</w:t>
            </w:r>
          </w:p>
        </w:tc>
        <w:tc>
          <w:tcPr>
            <w:tcW w:w="3685" w:type="dxa"/>
            <w:tcBorders>
              <w:top w:val="single" w:sz="4" w:space="0" w:color="auto"/>
              <w:left w:val="single" w:sz="4" w:space="0" w:color="auto"/>
              <w:bottom w:val="single" w:sz="4" w:space="0" w:color="auto"/>
              <w:right w:val="single" w:sz="4" w:space="0" w:color="auto"/>
            </w:tcBorders>
          </w:tcPr>
          <w:p w:rsidR="0059218F" w:rsidRPr="00C018DD" w:rsidRDefault="0059218F" w:rsidP="00C018DD">
            <w:pPr>
              <w:pStyle w:val="Tabletext"/>
              <w:jc w:val="center"/>
              <w:rPr>
                <w:lang w:val="en-US"/>
              </w:rPr>
            </w:pPr>
            <w:r w:rsidRPr="00C018DD">
              <w:rPr>
                <w:lang w:val="en-US"/>
              </w:rPr>
              <w:t>3 850</w:t>
            </w:r>
          </w:p>
        </w:tc>
      </w:tr>
      <w:tr w:rsidR="0059218F" w:rsidRPr="00C018DD" w:rsidTr="00C018DD">
        <w:trPr>
          <w:jc w:val="center"/>
        </w:trPr>
        <w:tc>
          <w:tcPr>
            <w:tcW w:w="5954" w:type="dxa"/>
            <w:tcBorders>
              <w:top w:val="single" w:sz="4" w:space="0" w:color="auto"/>
              <w:left w:val="single" w:sz="4" w:space="0" w:color="auto"/>
              <w:bottom w:val="single" w:sz="4" w:space="0" w:color="auto"/>
              <w:right w:val="single" w:sz="4" w:space="0" w:color="auto"/>
            </w:tcBorders>
          </w:tcPr>
          <w:p w:rsidR="0059218F" w:rsidRPr="00C018DD" w:rsidRDefault="0059218F" w:rsidP="00C018DD">
            <w:pPr>
              <w:pStyle w:val="Tabletext"/>
              <w:jc w:val="center"/>
              <w:rPr>
                <w:lang w:val="en-US"/>
              </w:rPr>
            </w:pPr>
            <w:r w:rsidRPr="00C018DD">
              <w:rPr>
                <w:lang w:val="en-US"/>
              </w:rPr>
              <w:t>500</w:t>
            </w:r>
          </w:p>
        </w:tc>
        <w:tc>
          <w:tcPr>
            <w:tcW w:w="3685" w:type="dxa"/>
            <w:tcBorders>
              <w:top w:val="single" w:sz="4" w:space="0" w:color="auto"/>
              <w:left w:val="single" w:sz="4" w:space="0" w:color="auto"/>
              <w:bottom w:val="single" w:sz="4" w:space="0" w:color="auto"/>
              <w:right w:val="single" w:sz="4" w:space="0" w:color="auto"/>
            </w:tcBorders>
          </w:tcPr>
          <w:p w:rsidR="0059218F" w:rsidRPr="00C018DD" w:rsidRDefault="0059218F" w:rsidP="00C018DD">
            <w:pPr>
              <w:pStyle w:val="Tabletext"/>
              <w:jc w:val="center"/>
              <w:rPr>
                <w:lang w:val="en-US"/>
              </w:rPr>
            </w:pPr>
            <w:r w:rsidRPr="00C018DD">
              <w:rPr>
                <w:lang w:val="en-US"/>
              </w:rPr>
              <w:t>4 970</w:t>
            </w:r>
          </w:p>
        </w:tc>
      </w:tr>
      <w:tr w:rsidR="0059218F" w:rsidRPr="00E55B49" w:rsidTr="00C018DD">
        <w:trPr>
          <w:jc w:val="center"/>
        </w:trPr>
        <w:tc>
          <w:tcPr>
            <w:tcW w:w="9639" w:type="dxa"/>
            <w:gridSpan w:val="2"/>
            <w:tcBorders>
              <w:top w:val="single" w:sz="4" w:space="0" w:color="auto"/>
              <w:left w:val="nil"/>
              <w:bottom w:val="nil"/>
              <w:right w:val="nil"/>
            </w:tcBorders>
          </w:tcPr>
          <w:p w:rsidR="0059218F" w:rsidRPr="0059218F" w:rsidRDefault="0059218F" w:rsidP="00C018DD">
            <w:pPr>
              <w:pStyle w:val="TableLegendNote"/>
            </w:pPr>
            <w:r w:rsidRPr="0059218F">
              <w:t>NOTE – The data in the right-hand column of the table are given under the assumption of usage of equation (A7) for lock-in measuring systems, or equation (A19) for lock-out measurements.</w:t>
            </w:r>
          </w:p>
        </w:tc>
      </w:tr>
    </w:tbl>
    <w:p w:rsidR="00C018DD" w:rsidRDefault="00C018DD" w:rsidP="00C018DD">
      <w:pPr>
        <w:pStyle w:val="Tablefin"/>
      </w:pPr>
    </w:p>
    <w:p w:rsidR="0059218F" w:rsidRPr="0059218F" w:rsidRDefault="0059218F" w:rsidP="0059218F">
      <w:pPr>
        <w:rPr>
          <w:lang w:val="en-US"/>
        </w:rPr>
      </w:pPr>
      <w:r w:rsidRPr="0059218F">
        <w:rPr>
          <w:lang w:val="en-US"/>
        </w:rPr>
        <w:t>According to the data in Table A1, for channels with lengthy signals and a low occupancy (hence, also a low signal flow rate </w:t>
      </w:r>
      <w:r w:rsidRPr="009D2782">
        <w:rPr>
          <w:rFonts w:cs="Calibri"/>
        </w:rPr>
        <w:t>λ</w:t>
      </w:r>
      <w:r w:rsidRPr="0059218F">
        <w:rPr>
          <w:lang w:val="en-US"/>
        </w:rPr>
        <w:t xml:space="preserve">), statistically reliable measurement results are obtained with a number of samples </w:t>
      </w:r>
      <w:r w:rsidRPr="0059218F">
        <w:rPr>
          <w:i/>
          <w:iCs/>
          <w:lang w:val="en-US"/>
        </w:rPr>
        <w:t>J</w:t>
      </w:r>
      <w:r w:rsidRPr="0059218F">
        <w:rPr>
          <w:i/>
          <w:iCs/>
          <w:vertAlign w:val="subscript"/>
          <w:lang w:val="en-US"/>
        </w:rPr>
        <w:t>I</w:t>
      </w:r>
      <w:r w:rsidRPr="0059218F">
        <w:rPr>
          <w:lang w:val="en-US"/>
        </w:rPr>
        <w:t> &lt; 10</w:t>
      </w:r>
      <w:r w:rsidRPr="0059218F">
        <w:rPr>
          <w:vertAlign w:val="superscript"/>
          <w:lang w:val="en-US"/>
        </w:rPr>
        <w:t>3</w:t>
      </w:r>
      <w:r w:rsidRPr="0059218F">
        <w:rPr>
          <w:lang w:val="en-US"/>
        </w:rPr>
        <w:t>, which diverges from the information given in [A.4</w:t>
      </w:r>
      <w:r w:rsidR="00E55B49">
        <w:rPr>
          <w:lang w:val="en-US"/>
        </w:rPr>
        <w:t>]</w:t>
      </w:r>
      <w:r w:rsidRPr="0059218F">
        <w:rPr>
          <w:lang w:val="en-US"/>
        </w:rPr>
        <w:t xml:space="preserve">, </w:t>
      </w:r>
      <w:r w:rsidR="00E55B49">
        <w:rPr>
          <w:lang w:val="en-US"/>
        </w:rPr>
        <w:t>[</w:t>
      </w:r>
      <w:r w:rsidRPr="0059218F">
        <w:rPr>
          <w:lang w:val="en-US"/>
        </w:rPr>
        <w:t>A.5]. The discrepancies are explained by the fact that, in Table A1 shown here, the data were obtained with a limitation not on the relative but on the absolute measurement error, which does not assume any narrowing of the c</w:t>
      </w:r>
      <w:r w:rsidRPr="0059218F">
        <w:rPr>
          <w:spacing w:val="-4"/>
          <w:lang w:val="en-US"/>
        </w:rPr>
        <w:t xml:space="preserve">onfidence interval for cases of low radio channel occupancy (see </w:t>
      </w:r>
      <w:r w:rsidRPr="0059218F">
        <w:rPr>
          <w:rFonts w:cs="Calibri"/>
          <w:spacing w:val="-4"/>
          <w:lang w:val="en-US"/>
        </w:rPr>
        <w:t>§</w:t>
      </w:r>
      <w:r w:rsidRPr="0059218F">
        <w:rPr>
          <w:spacing w:val="-4"/>
          <w:lang w:val="en-US"/>
        </w:rPr>
        <w:t> A2.3). Occupancy measurement error arises from the lack of accurate data on the instants when the radi</w:t>
      </w:r>
      <w:r w:rsidRPr="0059218F">
        <w:rPr>
          <w:lang w:val="en-US"/>
        </w:rPr>
        <w:t>o channel changes over from occupied to free state and vice versa</w:t>
      </w:r>
      <w:r w:rsidRPr="0059218F">
        <w:rPr>
          <w:rFonts w:cs="Calibri"/>
          <w:bCs/>
          <w:lang w:val="en-US"/>
        </w:rPr>
        <w:t> [A.3]</w:t>
      </w:r>
      <w:r w:rsidRPr="0059218F">
        <w:rPr>
          <w:lang w:val="en-US"/>
        </w:rPr>
        <w:t>. Thus, the more such changeovers there are during the integration time, the greater the potential measurement error. It is precisely for this r</w:t>
      </w:r>
      <w:r w:rsidRPr="0059218F">
        <w:rPr>
          <w:spacing w:val="-4"/>
          <w:lang w:val="en-US"/>
        </w:rPr>
        <w:t>eason that, in order to achieve statistical confidence in the results, it is necessary in equatio</w:t>
      </w:r>
      <w:r w:rsidRPr="0059218F">
        <w:rPr>
          <w:lang w:val="en-US"/>
        </w:rPr>
        <w:t>n (</w:t>
      </w:r>
      <w:r w:rsidRPr="0059218F">
        <w:rPr>
          <w:szCs w:val="24"/>
          <w:lang w:val="en-US" w:eastAsia="ru-RU"/>
        </w:rPr>
        <w:t>A</w:t>
      </w:r>
      <w:r w:rsidRPr="0059218F">
        <w:rPr>
          <w:lang w:val="en-US"/>
        </w:rPr>
        <w:t xml:space="preserve">7) to increase the number of samples not as the occupancy value increases but as the average number of signals expected in the channel over the integration time increases. In this way, by setting the permissible absolute error tolerance </w:t>
      </w:r>
      <w:r w:rsidRPr="009D2782">
        <w:rPr>
          <w:rFonts w:cs="Calibri"/>
        </w:rPr>
        <w:t>Δ</w:t>
      </w:r>
      <w:r w:rsidRPr="0059218F">
        <w:rPr>
          <w:i/>
          <w:iCs/>
          <w:vertAlign w:val="subscript"/>
          <w:lang w:val="en-US"/>
        </w:rPr>
        <w:t>SO</w:t>
      </w:r>
      <w:r w:rsidRPr="0059218F">
        <w:rPr>
          <w:lang w:val="en-US"/>
        </w:rPr>
        <w:t xml:space="preserve"> for both channels with low occupancy and channels with high occupancy but not many changes in state (such as those occupied by broadcasting stations), it is sufficient to carry out only between 632 and 703 revisits. Only for channels displaying a large number of changes in state over the integration time does the required number of samples become significant.</w:t>
      </w:r>
    </w:p>
    <w:p w:rsidR="0059218F" w:rsidRDefault="0059218F" w:rsidP="0059218F">
      <w:pPr>
        <w:rPr>
          <w:lang w:val="en-US"/>
        </w:rPr>
      </w:pPr>
      <w:r w:rsidRPr="0059218F">
        <w:rPr>
          <w:lang w:val="en-US"/>
        </w:rPr>
        <w:t xml:space="preserve">If the signal flow rate </w:t>
      </w:r>
      <w:r w:rsidRPr="009D2782">
        <w:rPr>
          <w:rFonts w:cs="Calibri"/>
        </w:rPr>
        <w:t>λ</w:t>
      </w:r>
      <w:r w:rsidRPr="0059218F">
        <w:rPr>
          <w:lang w:val="en-US"/>
        </w:rPr>
        <w:t xml:space="preserve"> over the occupancy integration time is not previously known, then it is recommended to stipulate a value selected with some margin</w:t>
      </w:r>
      <w:r w:rsidRPr="0059218F">
        <w:rPr>
          <w:szCs w:val="24"/>
          <w:lang w:val="en-US"/>
        </w:rPr>
        <w:t>.</w:t>
      </w:r>
      <w:r w:rsidRPr="0059218F">
        <w:rPr>
          <w:lang w:val="en-US"/>
        </w:rPr>
        <w:t xml:space="preserve"> To adjust the signal flow rate</w:t>
      </w:r>
      <w:r w:rsidRPr="0059218F">
        <w:rPr>
          <w:rFonts w:cs="Calibri"/>
          <w:bCs/>
          <w:lang w:val="en-US"/>
        </w:rPr>
        <w:t xml:space="preserve"> in the course of the measurements</w:t>
      </w:r>
      <w:r w:rsidRPr="0059218F">
        <w:rPr>
          <w:lang w:val="en-US"/>
        </w:rPr>
        <w:t>, it is recommended to use the equation:</w:t>
      </w:r>
    </w:p>
    <w:p w:rsidR="00C018DD" w:rsidRDefault="00C018DD" w:rsidP="00C018DD">
      <w:pPr>
        <w:pStyle w:val="Blanc"/>
      </w:pPr>
    </w:p>
    <w:p w:rsidR="0059218F" w:rsidRPr="0059218F" w:rsidRDefault="00C018DD" w:rsidP="00C018DD">
      <w:pPr>
        <w:pStyle w:val="Equation"/>
        <w:rPr>
          <w:lang w:val="en-US"/>
        </w:rPr>
      </w:pPr>
      <w:r>
        <w:rPr>
          <w:lang w:val="en-US"/>
        </w:rPr>
        <w:tab/>
      </w:r>
      <w:r>
        <w:rPr>
          <w:lang w:val="en-US"/>
        </w:rPr>
        <w:tab/>
      </w:r>
      <w:r w:rsidR="00D16D41" w:rsidRPr="00C018DD">
        <w:rPr>
          <w:position w:val="-14"/>
          <w:lang w:val="en-US"/>
        </w:rPr>
        <w:object w:dxaOrig="2600" w:dyaOrig="380">
          <v:shape id="_x0000_i1047" type="#_x0000_t75" style="width:129.85pt;height:19.3pt" o:ole="">
            <v:imagedata r:id="rId78" o:title=""/>
          </v:shape>
          <o:OLEObject Type="Embed" ProgID="Equation.3" ShapeID="_x0000_i1047" DrawAspect="Content" ObjectID="_1413636322" r:id="rId79"/>
        </w:object>
      </w:r>
      <w:r>
        <w:rPr>
          <w:lang w:val="en-US"/>
        </w:rPr>
        <w:tab/>
      </w:r>
      <w:r w:rsidR="0059218F" w:rsidRPr="0059218F">
        <w:rPr>
          <w:lang w:val="en-US" w:eastAsia="ru-RU"/>
        </w:rPr>
        <w:t>(</w:t>
      </w:r>
      <w:r w:rsidR="0059218F" w:rsidRPr="0059218F">
        <w:rPr>
          <w:szCs w:val="24"/>
          <w:lang w:val="en-US" w:eastAsia="ru-RU"/>
        </w:rPr>
        <w:t>A</w:t>
      </w:r>
      <w:r w:rsidR="0059218F" w:rsidRPr="0059218F">
        <w:rPr>
          <w:lang w:val="en-US" w:eastAsia="ru-RU"/>
        </w:rPr>
        <w:t>13)</w:t>
      </w:r>
    </w:p>
    <w:p w:rsidR="0059218F" w:rsidRPr="0059218F" w:rsidRDefault="0059218F" w:rsidP="0059218F">
      <w:pPr>
        <w:rPr>
          <w:lang w:val="en-US"/>
        </w:rPr>
      </w:pPr>
      <w:r w:rsidRPr="0059218F">
        <w:rPr>
          <w:lang w:val="en-US"/>
        </w:rPr>
        <w:t>where</w:t>
      </w:r>
      <w:bookmarkStart w:id="88" w:name="_GoBack"/>
      <w:bookmarkEnd w:id="88"/>
      <w:r w:rsidRPr="0059218F">
        <w:rPr>
          <w:lang w:val="en-US"/>
        </w:rPr>
        <w:t>:</w:t>
      </w:r>
    </w:p>
    <w:p w:rsidR="0059218F" w:rsidRPr="009D2782" w:rsidRDefault="0059218F" w:rsidP="0059218F">
      <w:pPr>
        <w:pStyle w:val="Equationlegend"/>
      </w:pPr>
      <w:r w:rsidRPr="009D2782">
        <w:rPr>
          <w:rFonts w:cs="Calibri"/>
        </w:rPr>
        <w:tab/>
        <w:t>λ</w:t>
      </w:r>
      <w:r w:rsidRPr="009D2782">
        <w:rPr>
          <w:vertAlign w:val="subscript"/>
        </w:rPr>
        <w:t>(</w:t>
      </w:r>
      <w:r w:rsidRPr="009D2782">
        <w:rPr>
          <w:i/>
          <w:iCs/>
          <w:vertAlign w:val="subscript"/>
        </w:rPr>
        <w:t>r</w:t>
      </w:r>
      <w:r w:rsidRPr="009D2782">
        <w:rPr>
          <w:vertAlign w:val="subscript"/>
        </w:rPr>
        <w:t xml:space="preserve">+1) </w:t>
      </w:r>
      <w:r w:rsidRPr="009D2782">
        <w:t>:</w:t>
      </w:r>
      <w:r w:rsidRPr="009D2782">
        <w:tab/>
        <w:t>flow rate expected in the next integration time</w:t>
      </w:r>
    </w:p>
    <w:p w:rsidR="0059218F" w:rsidRPr="009D2782" w:rsidRDefault="0059218F" w:rsidP="0059218F">
      <w:pPr>
        <w:pStyle w:val="Equationlegend"/>
      </w:pPr>
      <w:r w:rsidRPr="009D2782">
        <w:rPr>
          <w:rFonts w:cs="Calibri"/>
        </w:rPr>
        <w:tab/>
        <w:t>λ</w:t>
      </w:r>
      <w:r w:rsidRPr="009D2782">
        <w:rPr>
          <w:i/>
          <w:iCs/>
          <w:vertAlign w:val="subscript"/>
        </w:rPr>
        <w:t>r</w:t>
      </w:r>
      <w:r w:rsidR="007247C0">
        <w:rPr>
          <w:i/>
          <w:iCs/>
          <w:vertAlign w:val="subscript"/>
        </w:rPr>
        <w:t xml:space="preserve"> </w:t>
      </w:r>
      <w:r w:rsidRPr="009D2782">
        <w:t>:</w:t>
      </w:r>
      <w:r w:rsidRPr="009D2782">
        <w:tab/>
        <w:t>flow rate for the current (elapsed) integration time</w:t>
      </w:r>
    </w:p>
    <w:p w:rsidR="0059218F" w:rsidRPr="009D2782" w:rsidRDefault="0059218F" w:rsidP="0059218F">
      <w:pPr>
        <w:pStyle w:val="Equationlegend"/>
      </w:pPr>
      <w:r w:rsidRPr="009D2782">
        <w:tab/>
      </w:r>
      <w:r w:rsidRPr="009D2782">
        <w:rPr>
          <w:i/>
          <w:iCs/>
        </w:rPr>
        <w:t>V</w:t>
      </w:r>
      <w:r w:rsidRPr="009D2782">
        <w:rPr>
          <w:i/>
          <w:iCs/>
          <w:vertAlign w:val="subscript"/>
        </w:rPr>
        <w:t>r</w:t>
      </w:r>
      <w:r w:rsidR="007247C0">
        <w:rPr>
          <w:i/>
          <w:iCs/>
          <w:vertAlign w:val="subscript"/>
        </w:rPr>
        <w:t xml:space="preserve"> </w:t>
      </w:r>
      <w:r w:rsidRPr="009D2782">
        <w:t>:</w:t>
      </w:r>
      <w:r w:rsidRPr="009D2782">
        <w:tab/>
        <w:t>number of signals that has been determined in the current integration time</w:t>
      </w:r>
    </w:p>
    <w:p w:rsidR="0059218F" w:rsidRPr="009D2782" w:rsidRDefault="0059218F" w:rsidP="0059218F">
      <w:pPr>
        <w:pStyle w:val="Equationlegend"/>
      </w:pPr>
      <w:r w:rsidRPr="009D2782">
        <w:tab/>
      </w:r>
      <w:r w:rsidRPr="009D2782">
        <w:rPr>
          <w:i/>
          <w:iCs/>
        </w:rPr>
        <w:t xml:space="preserve">w </w:t>
      </w:r>
      <w:r w:rsidRPr="009D2782">
        <w:t>:</w:t>
      </w:r>
      <w:r w:rsidRPr="009D2782">
        <w:tab/>
        <w:t>weighting coefficient determining the response time of the adaptation procedure, usually selected within the range 5 ≤ </w:t>
      </w:r>
      <w:r w:rsidRPr="009D2782">
        <w:rPr>
          <w:i/>
          <w:iCs/>
        </w:rPr>
        <w:t>w</w:t>
      </w:r>
      <w:r w:rsidRPr="009D2782">
        <w:t> &lt; 20.</w:t>
      </w:r>
    </w:p>
    <w:p w:rsidR="0059218F" w:rsidRPr="0059218F" w:rsidRDefault="0059218F" w:rsidP="0059218F">
      <w:pPr>
        <w:rPr>
          <w:lang w:val="en-US"/>
        </w:rPr>
      </w:pPr>
      <w:r w:rsidRPr="0059218F">
        <w:rPr>
          <w:lang w:val="en-US"/>
        </w:rPr>
        <w:lastRenderedPageBreak/>
        <w:t xml:space="preserve">To start the evolution according to </w:t>
      </w:r>
      <w:r w:rsidR="00673E30">
        <w:rPr>
          <w:lang w:val="en-US"/>
        </w:rPr>
        <w:t xml:space="preserve">equation </w:t>
      </w:r>
      <w:r w:rsidRPr="0059218F">
        <w:rPr>
          <w:lang w:val="en-US"/>
        </w:rPr>
        <w:t xml:space="preserve">(A13) an initial value </w:t>
      </w:r>
      <w:r w:rsidRPr="009D2782">
        <w:rPr>
          <w:rFonts w:cs="Calibri"/>
        </w:rPr>
        <w:t>λ</w:t>
      </w:r>
      <w:r w:rsidRPr="007247C0">
        <w:rPr>
          <w:vertAlign w:val="subscript"/>
          <w:lang w:val="en-US"/>
        </w:rPr>
        <w:t>0</w:t>
      </w:r>
      <w:r w:rsidRPr="0059218F">
        <w:rPr>
          <w:rFonts w:ascii="(Asiatische Schriftart verwende" w:hAnsi="(Asiatische Schriftart verwende"/>
          <w:i/>
          <w:iCs/>
          <w:szCs w:val="24"/>
          <w:lang w:val="en-US"/>
        </w:rPr>
        <w:t xml:space="preserve"> </w:t>
      </w:r>
      <w:r w:rsidRPr="0059218F">
        <w:rPr>
          <w:rFonts w:ascii="(Asiatische Schriftart verwende" w:hAnsi="(Asiatische Schriftart verwende"/>
          <w:szCs w:val="24"/>
          <w:lang w:val="en-US"/>
        </w:rPr>
        <w:t xml:space="preserve">is needed </w:t>
      </w:r>
      <w:r w:rsidRPr="0059218F">
        <w:rPr>
          <w:lang w:val="en-US"/>
        </w:rPr>
        <w:t xml:space="preserve">which is usually unknown </w:t>
      </w:r>
      <w:r w:rsidRPr="0059218F">
        <w:rPr>
          <w:i/>
          <w:lang w:val="en-US"/>
        </w:rPr>
        <w:t>a priory</w:t>
      </w:r>
      <w:r w:rsidRPr="0059218F">
        <w:rPr>
          <w:lang w:val="en-US"/>
        </w:rPr>
        <w:t>. It is advisable to choose a maximum among all values expected within the given frequency range, which corresponds to the worse case.</w:t>
      </w:r>
    </w:p>
    <w:p w:rsidR="0059218F" w:rsidRDefault="0059218F" w:rsidP="00694E4E">
      <w:pPr>
        <w:rPr>
          <w:lang w:val="en-US"/>
        </w:rPr>
      </w:pPr>
      <w:r w:rsidRPr="0059218F">
        <w:rPr>
          <w:spacing w:val="-4"/>
          <w:lang w:val="en-US"/>
        </w:rPr>
        <w:t>F</w:t>
      </w:r>
      <w:r w:rsidRPr="0059218F">
        <w:rPr>
          <w:lang w:val="en-US"/>
        </w:rPr>
        <w:t xml:space="preserve">or channels with </w:t>
      </w:r>
      <w:r w:rsidRPr="0059218F">
        <w:rPr>
          <w:u w:val="single"/>
          <w:lang w:val="en-US"/>
        </w:rPr>
        <w:t>pulsed signals,</w:t>
      </w:r>
      <w:r w:rsidRPr="0059218F">
        <w:rPr>
          <w:lang w:val="en-US"/>
        </w:rPr>
        <w:t xml:space="preserve"> calculation</w:t>
      </w:r>
      <w:r w:rsidRPr="0059218F">
        <w:rPr>
          <w:spacing w:val="-4"/>
          <w:lang w:val="en-US"/>
        </w:rPr>
        <w:t xml:space="preserve"> (</w:t>
      </w:r>
      <w:r w:rsidRPr="0059218F">
        <w:rPr>
          <w:lang w:val="en-US"/>
        </w:rPr>
        <w:t>A7</w:t>
      </w:r>
      <w:r w:rsidRPr="0059218F">
        <w:rPr>
          <w:spacing w:val="-4"/>
          <w:lang w:val="en-US"/>
        </w:rPr>
        <w:t xml:space="preserve">) also </w:t>
      </w:r>
      <w:r w:rsidRPr="0059218F">
        <w:rPr>
          <w:lang w:val="en-US"/>
        </w:rPr>
        <w:t>gives an unbiased occupancy measurement but it r</w:t>
      </w:r>
      <w:r w:rsidRPr="0059218F">
        <w:rPr>
          <w:spacing w:val="-4"/>
          <w:lang w:val="en-US"/>
        </w:rPr>
        <w:t xml:space="preserve">equires significantly more samples to achieve a confidence </w:t>
      </w:r>
      <w:r w:rsidRPr="0059218F">
        <w:rPr>
          <w:i/>
          <w:iCs/>
          <w:spacing w:val="-4"/>
          <w:lang w:val="en-US"/>
        </w:rPr>
        <w:t>P</w:t>
      </w:r>
      <w:r w:rsidRPr="0059218F">
        <w:rPr>
          <w:i/>
          <w:iCs/>
          <w:spacing w:val="-4"/>
          <w:vertAlign w:val="subscript"/>
          <w:lang w:val="en-US"/>
        </w:rPr>
        <w:t>SOC</w:t>
      </w:r>
      <w:r w:rsidRPr="0059218F">
        <w:rPr>
          <w:spacing w:val="-4"/>
          <w:lang w:val="en-US"/>
        </w:rPr>
        <w:t> with a permissible absolute me</w:t>
      </w:r>
      <w:r w:rsidRPr="0059218F">
        <w:rPr>
          <w:lang w:val="en-US"/>
        </w:rPr>
        <w:t xml:space="preserve">asurement error tolerance </w:t>
      </w:r>
      <w:r w:rsidRPr="009D2782">
        <w:rPr>
          <w:rFonts w:cs="Calibri"/>
        </w:rPr>
        <w:t>Δ</w:t>
      </w:r>
      <w:r w:rsidRPr="0059218F">
        <w:rPr>
          <w:i/>
          <w:iCs/>
          <w:vertAlign w:val="subscript"/>
          <w:lang w:val="en-US"/>
        </w:rPr>
        <w:t>SO</w:t>
      </w:r>
      <w:r w:rsidRPr="0059218F">
        <w:rPr>
          <w:lang w:val="en-US"/>
        </w:rPr>
        <w:t xml:space="preserve"> . We can calculate the necessary number of samples </w:t>
      </w:r>
      <w:r w:rsidRPr="0059218F">
        <w:rPr>
          <w:i/>
          <w:iCs/>
          <w:lang w:val="en-US"/>
        </w:rPr>
        <w:t>J</w:t>
      </w:r>
      <w:r w:rsidRPr="0059218F">
        <w:rPr>
          <w:i/>
          <w:iCs/>
          <w:vertAlign w:val="subscript"/>
          <w:lang w:val="en-US"/>
        </w:rPr>
        <w:t>IT</w:t>
      </w:r>
      <w:r w:rsidRPr="0059218F">
        <w:rPr>
          <w:lang w:val="en-US"/>
        </w:rPr>
        <w:t xml:space="preserve"> as:</w:t>
      </w:r>
    </w:p>
    <w:p w:rsidR="007247C0" w:rsidRDefault="007247C0" w:rsidP="007247C0">
      <w:pPr>
        <w:pStyle w:val="Blanc"/>
      </w:pPr>
    </w:p>
    <w:p w:rsidR="0059218F" w:rsidRPr="0059218F" w:rsidRDefault="007247C0" w:rsidP="007247C0">
      <w:pPr>
        <w:pStyle w:val="Equation"/>
        <w:rPr>
          <w:lang w:val="en-US"/>
        </w:rPr>
      </w:pPr>
      <w:r>
        <w:rPr>
          <w:lang w:val="en-US"/>
        </w:rPr>
        <w:tab/>
      </w:r>
      <w:r>
        <w:rPr>
          <w:lang w:val="en-US"/>
        </w:rPr>
        <w:tab/>
      </w:r>
      <w:r w:rsidRPr="007247C0">
        <w:rPr>
          <w:position w:val="-30"/>
          <w:lang w:val="en-US"/>
        </w:rPr>
        <w:object w:dxaOrig="3100" w:dyaOrig="800">
          <v:shape id="_x0000_i1048" type="#_x0000_t75" style="width:154.75pt;height:40.25pt" o:ole="">
            <v:imagedata r:id="rId80" o:title=""/>
          </v:shape>
          <o:OLEObject Type="Embed" ProgID="Equation.3" ShapeID="_x0000_i1048" DrawAspect="Content" ObjectID="_1413636323" r:id="rId81"/>
        </w:object>
      </w:r>
      <w:r w:rsidR="0059218F" w:rsidRPr="0059218F">
        <w:rPr>
          <w:lang w:val="en-US"/>
        </w:rPr>
        <w:tab/>
        <w:t>(</w:t>
      </w:r>
      <w:r w:rsidR="0059218F" w:rsidRPr="0059218F">
        <w:rPr>
          <w:szCs w:val="24"/>
          <w:lang w:val="en-US" w:eastAsia="ru-RU"/>
        </w:rPr>
        <w:t>A</w:t>
      </w:r>
      <w:r w:rsidR="0059218F" w:rsidRPr="0059218F">
        <w:rPr>
          <w:lang w:val="en-US" w:eastAsia="ru-RU"/>
        </w:rPr>
        <w:t>14</w:t>
      </w:r>
      <w:r w:rsidR="0059218F" w:rsidRPr="0059218F">
        <w:rPr>
          <w:lang w:val="en-US"/>
        </w:rPr>
        <w:t>)</w:t>
      </w:r>
    </w:p>
    <w:p w:rsidR="0059218F" w:rsidRPr="0059218F" w:rsidRDefault="0059218F" w:rsidP="00694E4E">
      <w:pPr>
        <w:rPr>
          <w:lang w:val="en-US"/>
        </w:rPr>
      </w:pPr>
      <w:r w:rsidRPr="0059218F">
        <w:rPr>
          <w:lang w:val="en-US"/>
        </w:rPr>
        <w:t>where:</w:t>
      </w:r>
    </w:p>
    <w:p w:rsidR="0059218F" w:rsidRPr="009D2782" w:rsidRDefault="0059218F" w:rsidP="0059218F">
      <w:pPr>
        <w:pStyle w:val="Equationlegend"/>
      </w:pPr>
      <w:r w:rsidRPr="009D2782">
        <w:tab/>
      </w:r>
      <w:r w:rsidRPr="009D2782">
        <w:rPr>
          <w:i/>
          <w:iCs/>
        </w:rPr>
        <w:t>J</w:t>
      </w:r>
      <w:r w:rsidRPr="009D2782">
        <w:rPr>
          <w:i/>
          <w:iCs/>
          <w:vertAlign w:val="subscript"/>
        </w:rPr>
        <w:t>I</w:t>
      </w:r>
      <w:r w:rsidRPr="009D2782">
        <w:rPr>
          <w:vertAlign w:val="subscript"/>
        </w:rPr>
        <w:t xml:space="preserve"> min </w:t>
      </w:r>
      <w:r w:rsidRPr="009D2782">
        <w:t>:</w:t>
      </w:r>
      <w:r w:rsidRPr="009D2782">
        <w:tab/>
        <w:t>recommended (minimum necessary) number of samples</w:t>
      </w:r>
    </w:p>
    <w:p w:rsidR="0059218F" w:rsidRPr="009D2782" w:rsidRDefault="0059218F" w:rsidP="0059218F">
      <w:pPr>
        <w:pStyle w:val="Equationlegend"/>
      </w:pPr>
      <w:r w:rsidRPr="009D2782">
        <w:tab/>
      </w:r>
      <w:r w:rsidRPr="009D2782">
        <w:rPr>
          <w:i/>
          <w:iCs/>
        </w:rPr>
        <w:t>SO</w:t>
      </w:r>
      <w:r w:rsidRPr="009D2782">
        <w:t xml:space="preserve"> :</w:t>
      </w:r>
      <w:r w:rsidRPr="009D2782">
        <w:tab/>
        <w:t>radio channel occupancy for the channel with pulse signals</w:t>
      </w:r>
    </w:p>
    <w:p w:rsidR="0059218F" w:rsidRPr="001C41F2" w:rsidRDefault="0059218F" w:rsidP="0059218F">
      <w:pPr>
        <w:pStyle w:val="Equationlegend"/>
        <w:rPr>
          <w:i/>
          <w:color w:val="000000" w:themeColor="text1"/>
          <w:sz w:val="22"/>
          <w:szCs w:val="22"/>
        </w:rPr>
      </w:pPr>
      <w:r w:rsidRPr="009D2782">
        <w:tab/>
      </w:r>
      <w:r w:rsidRPr="009D2782">
        <w:rPr>
          <w:i/>
          <w:iCs/>
        </w:rPr>
        <w:t>x</w:t>
      </w:r>
      <w:r w:rsidRPr="009D2782">
        <w:rPr>
          <w:i/>
          <w:iCs/>
          <w:vertAlign w:val="subscript"/>
        </w:rPr>
        <w:t xml:space="preserve">P </w:t>
      </w:r>
      <w:r w:rsidRPr="009D2782">
        <w:t>:</w:t>
      </w:r>
      <w:r w:rsidRPr="009D2782">
        <w:tab/>
        <w:t>percentage point of the probability integral (see (</w:t>
      </w:r>
      <w:r w:rsidRPr="009D2782">
        <w:rPr>
          <w:lang w:eastAsia="ru-RU"/>
        </w:rPr>
        <w:t>A9</w:t>
      </w:r>
      <w:r w:rsidR="001C41F2">
        <w:t>))</w:t>
      </w:r>
    </w:p>
    <w:p w:rsidR="0059218F" w:rsidRPr="009D2782" w:rsidRDefault="0059218F" w:rsidP="0059218F">
      <w:pPr>
        <w:pStyle w:val="Equationlegend"/>
      </w:pPr>
      <w:r w:rsidRPr="009D2782">
        <w:tab/>
        <w:t>Δ</w:t>
      </w:r>
      <w:r w:rsidRPr="009D2782">
        <w:rPr>
          <w:i/>
          <w:iCs/>
          <w:vertAlign w:val="subscript"/>
        </w:rPr>
        <w:t xml:space="preserve">SO </w:t>
      </w:r>
      <w:r w:rsidRPr="009D2782">
        <w:t xml:space="preserve">: </w:t>
      </w:r>
      <w:r w:rsidRPr="009D2782">
        <w:tab/>
        <w:t>maximum permissible absolute measurement error, corresponding to half of the confidence interval.</w:t>
      </w:r>
    </w:p>
    <w:p w:rsidR="0059218F" w:rsidRDefault="0059218F" w:rsidP="0059218F">
      <w:pPr>
        <w:rPr>
          <w:lang w:val="en-US"/>
        </w:rPr>
      </w:pPr>
      <w:r w:rsidRPr="0059218F">
        <w:rPr>
          <w:lang w:val="en-US"/>
        </w:rPr>
        <w:t>F</w:t>
      </w:r>
      <w:r w:rsidRPr="0059218F">
        <w:rPr>
          <w:spacing w:val="-4"/>
          <w:lang w:val="en-US"/>
        </w:rPr>
        <w:t xml:space="preserve">or a confidence level </w:t>
      </w:r>
      <w:r w:rsidRPr="0059218F">
        <w:rPr>
          <w:i/>
          <w:iCs/>
          <w:spacing w:val="-4"/>
          <w:lang w:val="en-US"/>
        </w:rPr>
        <w:t>P</w:t>
      </w:r>
      <w:r w:rsidRPr="0059218F">
        <w:rPr>
          <w:i/>
          <w:iCs/>
          <w:spacing w:val="-4"/>
          <w:vertAlign w:val="subscript"/>
          <w:lang w:val="en-US"/>
        </w:rPr>
        <w:t>SOC</w:t>
      </w:r>
      <w:r w:rsidRPr="0059218F">
        <w:rPr>
          <w:spacing w:val="-4"/>
          <w:lang w:val="en-US"/>
        </w:rPr>
        <w:t xml:space="preserve"> = 95% and a maximum permissible absolute measurement error </w:t>
      </w:r>
      <w:r w:rsidRPr="009D2782">
        <w:rPr>
          <w:rFonts w:cs="Calibri"/>
          <w:spacing w:val="-4"/>
        </w:rPr>
        <w:t>Δ</w:t>
      </w:r>
      <w:r w:rsidRPr="0059218F">
        <w:rPr>
          <w:i/>
          <w:iCs/>
          <w:spacing w:val="-4"/>
          <w:vertAlign w:val="subscript"/>
          <w:lang w:val="en-US"/>
        </w:rPr>
        <w:t>SO</w:t>
      </w:r>
      <w:r w:rsidRPr="0059218F">
        <w:rPr>
          <w:spacing w:val="-4"/>
          <w:lang w:val="en-US"/>
        </w:rPr>
        <w:t> = 0.5% equation (</w:t>
      </w:r>
      <w:r w:rsidRPr="0059218F">
        <w:rPr>
          <w:szCs w:val="24"/>
          <w:lang w:val="en-US" w:eastAsia="ru-RU"/>
        </w:rPr>
        <w:t>A</w:t>
      </w:r>
      <w:r w:rsidRPr="0059218F">
        <w:rPr>
          <w:lang w:val="en-US" w:eastAsia="ru-RU"/>
        </w:rPr>
        <w:t>14</w:t>
      </w:r>
      <w:r w:rsidRPr="0059218F">
        <w:rPr>
          <w:spacing w:val="-4"/>
          <w:lang w:val="en-US"/>
        </w:rPr>
        <w:t xml:space="preserve">) can be </w:t>
      </w:r>
      <w:r w:rsidRPr="0059218F">
        <w:rPr>
          <w:lang w:val="en-US"/>
        </w:rPr>
        <w:t xml:space="preserve">expressed </w:t>
      </w:r>
      <w:r w:rsidRPr="0059218F">
        <w:rPr>
          <w:spacing w:val="-4"/>
          <w:lang w:val="en-US"/>
        </w:rPr>
        <w:t>as follows</w:t>
      </w:r>
      <w:r w:rsidRPr="0059218F">
        <w:rPr>
          <w:lang w:val="en-US"/>
        </w:rPr>
        <w:t>:</w:t>
      </w:r>
    </w:p>
    <w:p w:rsidR="007247C0" w:rsidRPr="0059218F" w:rsidRDefault="007247C0" w:rsidP="007247C0">
      <w:pPr>
        <w:pStyle w:val="Blanc"/>
      </w:pPr>
    </w:p>
    <w:p w:rsidR="0059218F" w:rsidRPr="0059218F" w:rsidRDefault="007247C0" w:rsidP="007247C0">
      <w:pPr>
        <w:pStyle w:val="Equation"/>
        <w:rPr>
          <w:lang w:val="en-US"/>
        </w:rPr>
      </w:pPr>
      <w:r>
        <w:rPr>
          <w:lang w:val="en-US"/>
        </w:rPr>
        <w:tab/>
      </w:r>
      <w:r w:rsidR="0059218F" w:rsidRPr="0059218F">
        <w:rPr>
          <w:lang w:val="en-US"/>
        </w:rPr>
        <w:tab/>
      </w:r>
      <w:r w:rsidRPr="007247C0">
        <w:rPr>
          <w:position w:val="-16"/>
          <w:lang w:val="en-US"/>
        </w:rPr>
        <w:object w:dxaOrig="3060" w:dyaOrig="400">
          <v:shape id="_x0000_i1049" type="#_x0000_t75" style="width:153.05pt;height:19.3pt" o:ole="">
            <v:imagedata r:id="rId82" o:title=""/>
          </v:shape>
          <o:OLEObject Type="Embed" ProgID="Equation.3" ShapeID="_x0000_i1049" DrawAspect="Content" ObjectID="_1413636324" r:id="rId83"/>
        </w:object>
      </w:r>
      <w:r w:rsidR="0059218F" w:rsidRPr="0059218F">
        <w:rPr>
          <w:lang w:val="en-US" w:eastAsia="ru-RU"/>
        </w:rPr>
        <w:tab/>
        <w:t>(</w:t>
      </w:r>
      <w:r w:rsidR="0059218F" w:rsidRPr="0059218F">
        <w:rPr>
          <w:szCs w:val="24"/>
          <w:lang w:val="en-US" w:eastAsia="ru-RU"/>
        </w:rPr>
        <w:t>A</w:t>
      </w:r>
      <w:r w:rsidR="0059218F" w:rsidRPr="0059218F">
        <w:rPr>
          <w:lang w:val="en-US" w:eastAsia="ru-RU"/>
        </w:rPr>
        <w:t>1</w:t>
      </w:r>
      <w:r w:rsidR="0059218F" w:rsidRPr="0059218F">
        <w:rPr>
          <w:szCs w:val="24"/>
          <w:lang w:val="en-US" w:eastAsia="ru-RU"/>
        </w:rPr>
        <w:t>5</w:t>
      </w:r>
      <w:r w:rsidR="0059218F" w:rsidRPr="0059218F">
        <w:rPr>
          <w:lang w:val="en-US" w:eastAsia="ru-RU"/>
        </w:rPr>
        <w:t>)</w:t>
      </w:r>
    </w:p>
    <w:p w:rsidR="007247C0" w:rsidRPr="0059218F" w:rsidRDefault="007247C0" w:rsidP="007247C0">
      <w:pPr>
        <w:pStyle w:val="Blanc"/>
      </w:pPr>
    </w:p>
    <w:p w:rsidR="0059218F" w:rsidRPr="0059218F" w:rsidRDefault="0059218F" w:rsidP="007247C0">
      <w:pPr>
        <w:rPr>
          <w:lang w:val="en-US"/>
        </w:rPr>
      </w:pPr>
      <w:r w:rsidRPr="0059218F">
        <w:rPr>
          <w:lang w:val="en-US"/>
        </w:rPr>
        <w:t>With pulse-type signals, the confidence of the calculation (</w:t>
      </w:r>
      <w:r w:rsidRPr="0059218F">
        <w:rPr>
          <w:szCs w:val="24"/>
          <w:lang w:val="en-US" w:eastAsia="ru-RU"/>
        </w:rPr>
        <w:t>A</w:t>
      </w:r>
      <w:r w:rsidRPr="0059218F">
        <w:rPr>
          <w:lang w:val="en-US"/>
        </w:rPr>
        <w:t>7) is determined by the occupancy value itself and is practically independent of instability of samples placement along the time axis and also of whether the measurements involved are of the lock-in or lock-out variety. The appli</w:t>
      </w:r>
      <w:r w:rsidR="007247C0">
        <w:rPr>
          <w:lang w:val="en-US"/>
        </w:rPr>
        <w:t>cation of equa</w:t>
      </w:r>
      <w:r w:rsidRPr="0059218F">
        <w:rPr>
          <w:lang w:val="en-US"/>
        </w:rPr>
        <w:t>tion (</w:t>
      </w:r>
      <w:r w:rsidRPr="0059218F">
        <w:rPr>
          <w:szCs w:val="24"/>
          <w:lang w:val="en-US" w:eastAsia="ru-RU"/>
        </w:rPr>
        <w:t>A</w:t>
      </w:r>
      <w:r w:rsidRPr="0059218F">
        <w:rPr>
          <w:lang w:val="en-US"/>
        </w:rPr>
        <w:t>15) to radio channels with different occupancies is illustrated in Table A2.</w:t>
      </w:r>
    </w:p>
    <w:p w:rsidR="0059218F" w:rsidRPr="0059218F" w:rsidRDefault="0059218F" w:rsidP="0059218F">
      <w:pPr>
        <w:pStyle w:val="Heading3"/>
        <w:rPr>
          <w:lang w:val="en-US"/>
        </w:rPr>
      </w:pPr>
      <w:bookmarkStart w:id="89" w:name="_Toc337547395"/>
      <w:r w:rsidRPr="0059218F">
        <w:rPr>
          <w:lang w:val="en-US"/>
        </w:rPr>
        <w:t>A3.1.4</w:t>
      </w:r>
      <w:r w:rsidRPr="0059218F">
        <w:rPr>
          <w:lang w:val="en-US"/>
        </w:rPr>
        <w:tab/>
        <w:t>Effect of incorrect choice of number of samples on the confidence level of the occupancy measurement</w:t>
      </w:r>
      <w:bookmarkEnd w:id="89"/>
    </w:p>
    <w:p w:rsidR="0059218F" w:rsidRPr="0059218F" w:rsidRDefault="0059218F" w:rsidP="0059218F">
      <w:pPr>
        <w:rPr>
          <w:lang w:val="en-US"/>
        </w:rPr>
      </w:pPr>
      <w:r w:rsidRPr="0059218F">
        <w:rPr>
          <w:lang w:val="en-US"/>
        </w:rPr>
        <w:t xml:space="preserve">Reducing the number of samples </w:t>
      </w:r>
      <w:r w:rsidRPr="0059218F">
        <w:rPr>
          <w:i/>
          <w:iCs/>
          <w:lang w:val="en-US"/>
        </w:rPr>
        <w:t>J</w:t>
      </w:r>
      <w:r w:rsidRPr="0059218F">
        <w:rPr>
          <w:i/>
          <w:iCs/>
          <w:vertAlign w:val="subscript"/>
          <w:lang w:val="en-US"/>
        </w:rPr>
        <w:t>I</w:t>
      </w:r>
      <w:r w:rsidRPr="0059218F">
        <w:rPr>
          <w:lang w:val="en-US"/>
        </w:rPr>
        <w:t xml:space="preserve"> by a factor of </w:t>
      </w:r>
      <w:r w:rsidRPr="0059218F">
        <w:rPr>
          <w:i/>
          <w:iCs/>
          <w:lang w:val="en-US"/>
        </w:rPr>
        <w:t>K</w:t>
      </w:r>
      <w:r w:rsidRPr="0059218F">
        <w:rPr>
          <w:lang w:val="en-US"/>
        </w:rPr>
        <w:t xml:space="preserve"> in relation to what is recommended in Tables A1 and A2 will reduce reliability, or widen the confidence interval proportionally with </w:t>
      </w:r>
      <w:r w:rsidRPr="0059218F">
        <w:rPr>
          <w:i/>
          <w:iCs/>
          <w:lang w:val="en-US"/>
        </w:rPr>
        <w:t>K</w:t>
      </w:r>
      <w:r w:rsidRPr="0059218F">
        <w:rPr>
          <w:lang w:val="en-US"/>
        </w:rPr>
        <w:t>.</w:t>
      </w:r>
    </w:p>
    <w:p w:rsidR="0059218F" w:rsidRPr="0059218F" w:rsidRDefault="0059218F" w:rsidP="0059218F">
      <w:pPr>
        <w:rPr>
          <w:lang w:val="en-US"/>
        </w:rPr>
      </w:pPr>
      <w:r w:rsidRPr="0059218F">
        <w:rPr>
          <w:lang w:val="en-US"/>
        </w:rPr>
        <w:t>Let us assume, f</w:t>
      </w:r>
      <w:r w:rsidRPr="0059218F">
        <w:rPr>
          <w:spacing w:val="-4"/>
          <w:lang w:val="en-US"/>
        </w:rPr>
        <w:t xml:space="preserve">or example, that we need to measure the occupancy of a radio channel </w:t>
      </w:r>
      <w:r w:rsidRPr="0059218F">
        <w:rPr>
          <w:lang w:val="en-US"/>
        </w:rPr>
        <w:t>with a signal flow rate of no more than 50 signals within the integration time</w:t>
      </w:r>
      <w:r w:rsidRPr="0059218F">
        <w:rPr>
          <w:spacing w:val="-4"/>
          <w:lang w:val="en-US"/>
        </w:rPr>
        <w:t>. From the last column in Table A1, we see that the recommendation in this cas</w:t>
      </w:r>
      <w:r w:rsidRPr="0059218F">
        <w:rPr>
          <w:lang w:val="en-US"/>
        </w:rPr>
        <w:t>e is to sample the channel state 1 572 times. Complying w</w:t>
      </w:r>
      <w:r w:rsidRPr="0059218F">
        <w:rPr>
          <w:spacing w:val="-4"/>
          <w:lang w:val="en-US"/>
        </w:rPr>
        <w:t>ith this recommendation, the occupancy calc</w:t>
      </w:r>
      <w:r w:rsidRPr="0059218F">
        <w:rPr>
          <w:lang w:val="en-US"/>
        </w:rPr>
        <w:t>u</w:t>
      </w:r>
      <w:r w:rsidRPr="0059218F">
        <w:rPr>
          <w:lang w:val="en-US"/>
        </w:rPr>
        <w:softHyphen/>
        <w:t>lation (</w:t>
      </w:r>
      <w:r w:rsidRPr="0059218F">
        <w:rPr>
          <w:szCs w:val="24"/>
          <w:lang w:val="en-US" w:eastAsia="ru-RU"/>
        </w:rPr>
        <w:t>A</w:t>
      </w:r>
      <w:r w:rsidRPr="0059218F">
        <w:rPr>
          <w:lang w:val="en-US"/>
        </w:rPr>
        <w:t xml:space="preserve">7) will deviate by no more than </w:t>
      </w:r>
      <w:r w:rsidRPr="009D2782">
        <w:rPr>
          <w:rFonts w:cs="Calibri"/>
        </w:rPr>
        <w:t>Δ</w:t>
      </w:r>
      <w:r w:rsidRPr="0059218F">
        <w:rPr>
          <w:i/>
          <w:iCs/>
          <w:vertAlign w:val="subscript"/>
          <w:lang w:val="en-US"/>
        </w:rPr>
        <w:t>SO</w:t>
      </w:r>
      <w:r w:rsidRPr="0059218F">
        <w:rPr>
          <w:lang w:val="en-US"/>
        </w:rPr>
        <w:t xml:space="preserve"> = 0.5% from the real value, with a confidence level of </w:t>
      </w:r>
      <w:r w:rsidRPr="0059218F">
        <w:rPr>
          <w:i/>
          <w:iCs/>
          <w:lang w:val="en-US"/>
        </w:rPr>
        <w:t>P</w:t>
      </w:r>
      <w:r w:rsidRPr="0059218F">
        <w:rPr>
          <w:i/>
          <w:iCs/>
          <w:vertAlign w:val="subscript"/>
          <w:lang w:val="en-US"/>
        </w:rPr>
        <w:t>SOC</w:t>
      </w:r>
      <w:r w:rsidRPr="0059218F">
        <w:rPr>
          <w:lang w:val="en-US"/>
        </w:rPr>
        <w:t xml:space="preserve"> = 95%. If we now assume, on the other hand, that the system is actually capable of taking only 393 channel state samples over the integration time, i.e. four times less than the recommended number, then on average the occupancy will as before be measured accurately, but the range within which the real occupancy value will occur with a confidence level of 95% is increased fourfold to ±2% either side of the measurement result. </w:t>
      </w:r>
    </w:p>
    <w:p w:rsidR="0059218F" w:rsidRPr="0059218F" w:rsidRDefault="0059218F" w:rsidP="0059218F">
      <w:pPr>
        <w:rPr>
          <w:lang w:val="en-US"/>
        </w:rPr>
      </w:pPr>
      <w:r w:rsidRPr="0059218F">
        <w:rPr>
          <w:lang w:val="en-US"/>
        </w:rPr>
        <w:t xml:space="preserve">An inadequate number of samples </w:t>
      </w:r>
      <w:r w:rsidRPr="0059218F">
        <w:rPr>
          <w:i/>
          <w:iCs/>
          <w:lang w:val="en-US"/>
        </w:rPr>
        <w:t>J</w:t>
      </w:r>
      <w:r w:rsidRPr="0059218F">
        <w:rPr>
          <w:i/>
          <w:iCs/>
          <w:vertAlign w:val="subscript"/>
          <w:lang w:val="en-US"/>
        </w:rPr>
        <w:t>I</w:t>
      </w:r>
      <w:r w:rsidRPr="0059218F">
        <w:rPr>
          <w:lang w:val="en-US"/>
        </w:rPr>
        <w:t xml:space="preserve"> may also be observed when data collection for the occupancy calculation is curtailed prematurely. In such cases, the occupancy calculation (</w:t>
      </w:r>
      <w:r w:rsidRPr="0059218F">
        <w:rPr>
          <w:szCs w:val="24"/>
          <w:lang w:val="en-US" w:eastAsia="ru-RU"/>
        </w:rPr>
        <w:t>A</w:t>
      </w:r>
      <w:r w:rsidRPr="0059218F">
        <w:rPr>
          <w:lang w:val="en-US"/>
        </w:rPr>
        <w:t>7) remains unbiased but the confidence level of the results is diminished similarly to the example discussed above.</w:t>
      </w:r>
    </w:p>
    <w:p w:rsidR="0059218F" w:rsidRPr="0059218F" w:rsidRDefault="0059218F" w:rsidP="0059218F">
      <w:pPr>
        <w:pStyle w:val="TableNo"/>
        <w:rPr>
          <w:lang w:val="en-US"/>
        </w:rPr>
      </w:pPr>
      <w:r w:rsidRPr="0059218F">
        <w:rPr>
          <w:lang w:val="en-US"/>
        </w:rPr>
        <w:lastRenderedPageBreak/>
        <w:t>TABLE A2</w:t>
      </w:r>
    </w:p>
    <w:p w:rsidR="0059218F" w:rsidRPr="0059218F" w:rsidRDefault="0059218F" w:rsidP="0059218F">
      <w:pPr>
        <w:pStyle w:val="Tabletitle"/>
        <w:rPr>
          <w:lang w:val="en-US"/>
        </w:rPr>
      </w:pPr>
      <w:r w:rsidRPr="0059218F">
        <w:rPr>
          <w:lang w:val="en-US"/>
        </w:rPr>
        <w:t xml:space="preserve">Recommended number of samples for a channel with pulse signals, required </w:t>
      </w:r>
      <w:r w:rsidR="007247C0">
        <w:rPr>
          <w:lang w:val="en-US"/>
        </w:rPr>
        <w:br/>
      </w:r>
      <w:r w:rsidRPr="0059218F">
        <w:rPr>
          <w:lang w:val="en-US"/>
        </w:rPr>
        <w:t xml:space="preserve">to achieve an absolute occupancy measurement error tolerance </w:t>
      </w:r>
      <w:r w:rsidRPr="009D2782">
        <w:rPr>
          <w:rFonts w:cs="Calibri"/>
        </w:rPr>
        <w:t>Δ</w:t>
      </w:r>
      <w:r w:rsidRPr="0059218F">
        <w:rPr>
          <w:i/>
          <w:iCs/>
          <w:vertAlign w:val="subscript"/>
          <w:lang w:val="en-US"/>
        </w:rPr>
        <w:t>SO</w:t>
      </w:r>
      <w:r w:rsidRPr="0059218F">
        <w:rPr>
          <w:lang w:val="en-US"/>
        </w:rPr>
        <w:t xml:space="preserve"> of no</w:t>
      </w:r>
      <w:r w:rsidR="007247C0">
        <w:rPr>
          <w:lang w:val="en-US"/>
        </w:rPr>
        <w:t xml:space="preserve"> </w:t>
      </w:r>
      <w:r w:rsidR="007247C0">
        <w:rPr>
          <w:lang w:val="en-US"/>
        </w:rPr>
        <w:br/>
      </w:r>
      <w:r w:rsidRPr="0059218F">
        <w:rPr>
          <w:lang w:val="en-US"/>
        </w:rPr>
        <w:t xml:space="preserve"> greater than </w:t>
      </w:r>
      <w:r w:rsidRPr="0059218F">
        <w:rPr>
          <w:rFonts w:cs="Times New Roman Bold"/>
          <w:lang w:val="en-US"/>
        </w:rPr>
        <w:t>±</w:t>
      </w:r>
      <w:r w:rsidRPr="0059218F">
        <w:rPr>
          <w:lang w:val="en-US"/>
        </w:rPr>
        <w:t xml:space="preserve">0.5% with a confidence of </w:t>
      </w:r>
      <w:r w:rsidRPr="0059218F">
        <w:rPr>
          <w:i/>
          <w:iCs/>
          <w:lang w:val="en-US"/>
        </w:rPr>
        <w:t>P</w:t>
      </w:r>
      <w:r w:rsidRPr="0059218F">
        <w:rPr>
          <w:i/>
          <w:iCs/>
          <w:vertAlign w:val="subscript"/>
          <w:lang w:val="en-US"/>
        </w:rPr>
        <w:t>SO</w:t>
      </w:r>
      <w:r w:rsidRPr="0059218F">
        <w:rPr>
          <w:lang w:val="en-US"/>
        </w:rPr>
        <w:t> = 95%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2409"/>
        <w:gridCol w:w="2409"/>
        <w:gridCol w:w="2411"/>
      </w:tblGrid>
      <w:tr w:rsidR="0059218F" w:rsidRPr="00E55B49" w:rsidTr="00564189">
        <w:trPr>
          <w:jc w:val="center"/>
        </w:trPr>
        <w:tc>
          <w:tcPr>
            <w:tcW w:w="2154" w:type="dxa"/>
            <w:vMerge w:val="restart"/>
            <w:tcBorders>
              <w:top w:val="single" w:sz="4" w:space="0" w:color="auto"/>
              <w:left w:val="single" w:sz="4" w:space="0" w:color="auto"/>
              <w:bottom w:val="single" w:sz="4" w:space="0" w:color="auto"/>
              <w:right w:val="single" w:sz="4" w:space="0" w:color="auto"/>
            </w:tcBorders>
            <w:vAlign w:val="center"/>
          </w:tcPr>
          <w:p w:rsidR="0059218F" w:rsidRPr="009D2782" w:rsidRDefault="0059218F" w:rsidP="007247C0">
            <w:pPr>
              <w:pStyle w:val="Tablehead"/>
            </w:pPr>
            <w:r w:rsidRPr="009D2782">
              <w:t xml:space="preserve">Radio channel occupancy </w:t>
            </w:r>
            <w:r w:rsidRPr="009D2782">
              <w:rPr>
                <w:i/>
              </w:rPr>
              <w:t>SO</w:t>
            </w:r>
            <w:r w:rsidR="007247C0">
              <w:br/>
              <w:t>(</w:t>
            </w:r>
            <w:r w:rsidRPr="009D2782">
              <w:t>%</w:t>
            </w:r>
            <w:r w:rsidR="007247C0">
              <w:t>)</w:t>
            </w:r>
          </w:p>
        </w:tc>
        <w:tc>
          <w:tcPr>
            <w:tcW w:w="2154" w:type="dxa"/>
            <w:vMerge w:val="restart"/>
            <w:tcBorders>
              <w:top w:val="single" w:sz="4" w:space="0" w:color="auto"/>
              <w:left w:val="single" w:sz="4" w:space="0" w:color="auto"/>
              <w:bottom w:val="single" w:sz="4" w:space="0" w:color="auto"/>
              <w:right w:val="single" w:sz="4" w:space="0" w:color="auto"/>
            </w:tcBorders>
            <w:vAlign w:val="center"/>
          </w:tcPr>
          <w:p w:rsidR="0059218F" w:rsidRPr="0059218F" w:rsidRDefault="0059218F" w:rsidP="00694E4E">
            <w:pPr>
              <w:pStyle w:val="Tablehead"/>
              <w:rPr>
                <w:lang w:val="en-US"/>
              </w:rPr>
            </w:pPr>
            <w:r w:rsidRPr="0059218F">
              <w:rPr>
                <w:lang w:val="en-US"/>
              </w:rPr>
              <w:t>Recommended number of samples</w:t>
            </w:r>
            <w:r w:rsidR="00564189">
              <w:rPr>
                <w:lang w:val="en-US"/>
              </w:rPr>
              <w:t>,</w:t>
            </w:r>
            <w:r w:rsidRPr="0059218F">
              <w:rPr>
                <w:lang w:val="en-US"/>
              </w:rPr>
              <w:t xml:space="preserve"> </w:t>
            </w:r>
            <w:r w:rsidRPr="0059218F">
              <w:rPr>
                <w:i/>
                <w:iCs/>
                <w:lang w:val="en-US"/>
              </w:rPr>
              <w:t>J</w:t>
            </w:r>
            <w:r w:rsidRPr="0059218F">
              <w:rPr>
                <w:i/>
                <w:iCs/>
                <w:vertAlign w:val="subscript"/>
                <w:lang w:val="en-US"/>
              </w:rPr>
              <w:t>I</w:t>
            </w:r>
          </w:p>
        </w:tc>
        <w:tc>
          <w:tcPr>
            <w:tcW w:w="4309" w:type="dxa"/>
            <w:gridSpan w:val="2"/>
            <w:tcBorders>
              <w:top w:val="single" w:sz="4" w:space="0" w:color="auto"/>
              <w:left w:val="single" w:sz="4" w:space="0" w:color="auto"/>
              <w:bottom w:val="single" w:sz="4" w:space="0" w:color="auto"/>
              <w:right w:val="single" w:sz="4" w:space="0" w:color="auto"/>
            </w:tcBorders>
            <w:vAlign w:val="center"/>
          </w:tcPr>
          <w:p w:rsidR="0059218F" w:rsidRPr="0059218F" w:rsidRDefault="0059218F" w:rsidP="00564189">
            <w:pPr>
              <w:pStyle w:val="Tablehead"/>
              <w:rPr>
                <w:lang w:val="en-US"/>
              </w:rPr>
            </w:pPr>
            <w:r w:rsidRPr="0059218F">
              <w:rPr>
                <w:lang w:val="en-US"/>
              </w:rPr>
              <w:t>Recommended revisit time</w:t>
            </w:r>
            <w:r w:rsidR="00564189">
              <w:rPr>
                <w:lang w:val="en-US"/>
              </w:rPr>
              <w:t>,</w:t>
            </w:r>
            <w:r w:rsidRPr="0059218F">
              <w:rPr>
                <w:lang w:val="en-US"/>
              </w:rPr>
              <w:t xml:space="preserve"> </w:t>
            </w:r>
            <w:r w:rsidRPr="0059218F">
              <w:rPr>
                <w:i/>
                <w:iCs/>
                <w:lang w:val="en-US"/>
              </w:rPr>
              <w:t>T</w:t>
            </w:r>
            <w:r w:rsidRPr="0059218F">
              <w:rPr>
                <w:i/>
                <w:iCs/>
                <w:vertAlign w:val="subscript"/>
                <w:lang w:val="en-US"/>
              </w:rPr>
              <w:t>R</w:t>
            </w:r>
            <w:r w:rsidRPr="0059218F">
              <w:rPr>
                <w:lang w:val="en-US"/>
              </w:rPr>
              <w:t> </w:t>
            </w:r>
            <w:r w:rsidR="00564189">
              <w:rPr>
                <w:lang w:val="en-US"/>
              </w:rPr>
              <w:br/>
              <w:t>(</w:t>
            </w:r>
            <w:r w:rsidRPr="0059218F">
              <w:rPr>
                <w:lang w:val="en-US"/>
              </w:rPr>
              <w:t>ms</w:t>
            </w:r>
            <w:r w:rsidR="00564189">
              <w:rPr>
                <w:lang w:val="en-US"/>
              </w:rPr>
              <w:t>)</w:t>
            </w:r>
          </w:p>
        </w:tc>
      </w:tr>
      <w:tr w:rsidR="0059218F" w:rsidRPr="009D2782" w:rsidTr="00564189">
        <w:trPr>
          <w:jc w:val="center"/>
        </w:trPr>
        <w:tc>
          <w:tcPr>
            <w:tcW w:w="2154" w:type="dxa"/>
            <w:vMerge/>
            <w:tcBorders>
              <w:top w:val="single" w:sz="4" w:space="0" w:color="auto"/>
              <w:left w:val="single" w:sz="4" w:space="0" w:color="auto"/>
              <w:bottom w:val="single" w:sz="4" w:space="0" w:color="auto"/>
              <w:right w:val="single" w:sz="4" w:space="0" w:color="auto"/>
            </w:tcBorders>
            <w:vAlign w:val="center"/>
          </w:tcPr>
          <w:p w:rsidR="0059218F" w:rsidRPr="0059218F" w:rsidRDefault="0059218F" w:rsidP="00694E4E">
            <w:pPr>
              <w:pStyle w:val="Tablehead"/>
              <w:rPr>
                <w:lang w:val="en-US"/>
              </w:rPr>
            </w:pPr>
          </w:p>
        </w:tc>
        <w:tc>
          <w:tcPr>
            <w:tcW w:w="2154" w:type="dxa"/>
            <w:vMerge/>
            <w:tcBorders>
              <w:top w:val="single" w:sz="4" w:space="0" w:color="auto"/>
              <w:left w:val="single" w:sz="4" w:space="0" w:color="auto"/>
              <w:bottom w:val="single" w:sz="4" w:space="0" w:color="auto"/>
              <w:right w:val="single" w:sz="4" w:space="0" w:color="auto"/>
            </w:tcBorders>
            <w:vAlign w:val="center"/>
          </w:tcPr>
          <w:p w:rsidR="0059218F" w:rsidRPr="0059218F" w:rsidRDefault="0059218F" w:rsidP="00694E4E">
            <w:pPr>
              <w:pStyle w:val="Tablehead"/>
              <w:rPr>
                <w:lang w:val="en-US"/>
              </w:rPr>
            </w:pPr>
          </w:p>
        </w:tc>
        <w:tc>
          <w:tcPr>
            <w:tcW w:w="2154" w:type="dxa"/>
            <w:tcBorders>
              <w:top w:val="single" w:sz="4" w:space="0" w:color="auto"/>
              <w:left w:val="single" w:sz="4" w:space="0" w:color="auto"/>
              <w:bottom w:val="single" w:sz="4" w:space="0" w:color="auto"/>
              <w:right w:val="single" w:sz="4" w:space="0" w:color="auto"/>
            </w:tcBorders>
            <w:vAlign w:val="center"/>
          </w:tcPr>
          <w:p w:rsidR="0059218F" w:rsidRPr="009D2782" w:rsidRDefault="0059218F" w:rsidP="00694E4E">
            <w:pPr>
              <w:pStyle w:val="Tablehead"/>
            </w:pPr>
            <w:r w:rsidRPr="009D2782">
              <w:t xml:space="preserve">for </w:t>
            </w:r>
            <w:r w:rsidRPr="009D2782">
              <w:rPr>
                <w:i/>
                <w:iCs/>
              </w:rPr>
              <w:t>T</w:t>
            </w:r>
            <w:r w:rsidRPr="009D2782">
              <w:rPr>
                <w:i/>
                <w:iCs/>
                <w:vertAlign w:val="subscript"/>
              </w:rPr>
              <w:t>I</w:t>
            </w:r>
            <w:r w:rsidRPr="009D2782">
              <w:t xml:space="preserve"> = 5 minutes</w:t>
            </w:r>
          </w:p>
        </w:tc>
        <w:tc>
          <w:tcPr>
            <w:tcW w:w="2155" w:type="dxa"/>
            <w:tcBorders>
              <w:top w:val="single" w:sz="4" w:space="0" w:color="auto"/>
              <w:left w:val="single" w:sz="4" w:space="0" w:color="auto"/>
              <w:bottom w:val="single" w:sz="4" w:space="0" w:color="auto"/>
              <w:right w:val="single" w:sz="4" w:space="0" w:color="auto"/>
            </w:tcBorders>
            <w:vAlign w:val="center"/>
          </w:tcPr>
          <w:p w:rsidR="0059218F" w:rsidRPr="009D2782" w:rsidRDefault="0059218F" w:rsidP="00694E4E">
            <w:pPr>
              <w:pStyle w:val="Tablehead"/>
            </w:pPr>
            <w:r w:rsidRPr="009D2782">
              <w:t xml:space="preserve">for </w:t>
            </w:r>
            <w:r w:rsidRPr="009D2782">
              <w:rPr>
                <w:i/>
                <w:iCs/>
              </w:rPr>
              <w:t>T</w:t>
            </w:r>
            <w:r w:rsidRPr="009D2782">
              <w:rPr>
                <w:i/>
                <w:iCs/>
                <w:vertAlign w:val="subscript"/>
              </w:rPr>
              <w:t>I</w:t>
            </w:r>
            <w:r w:rsidRPr="009D2782">
              <w:t xml:space="preserve"> = 15 minutes</w:t>
            </w:r>
          </w:p>
        </w:tc>
      </w:tr>
      <w:tr w:rsidR="0059218F" w:rsidRPr="009D2782" w:rsidTr="00564189">
        <w:trPr>
          <w:jc w:val="center"/>
        </w:trPr>
        <w:tc>
          <w:tcPr>
            <w:tcW w:w="2154"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5</w:t>
            </w:r>
          </w:p>
        </w:tc>
        <w:tc>
          <w:tcPr>
            <w:tcW w:w="2154"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7 300</w:t>
            </w:r>
          </w:p>
        </w:tc>
        <w:tc>
          <w:tcPr>
            <w:tcW w:w="2154"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41.1</w:t>
            </w:r>
          </w:p>
        </w:tc>
        <w:tc>
          <w:tcPr>
            <w:tcW w:w="2155"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123.2</w:t>
            </w:r>
          </w:p>
        </w:tc>
      </w:tr>
      <w:tr w:rsidR="0059218F" w:rsidRPr="009D2782" w:rsidTr="00564189">
        <w:trPr>
          <w:jc w:val="center"/>
        </w:trPr>
        <w:tc>
          <w:tcPr>
            <w:tcW w:w="2154"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10</w:t>
            </w:r>
          </w:p>
        </w:tc>
        <w:tc>
          <w:tcPr>
            <w:tcW w:w="2154"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13 830</w:t>
            </w:r>
          </w:p>
        </w:tc>
        <w:tc>
          <w:tcPr>
            <w:tcW w:w="2154"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21.7</w:t>
            </w:r>
          </w:p>
        </w:tc>
        <w:tc>
          <w:tcPr>
            <w:tcW w:w="2155"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65.0</w:t>
            </w:r>
          </w:p>
        </w:tc>
      </w:tr>
      <w:tr w:rsidR="0059218F" w:rsidRPr="009D2782" w:rsidTr="00564189">
        <w:trPr>
          <w:jc w:val="center"/>
        </w:trPr>
        <w:tc>
          <w:tcPr>
            <w:tcW w:w="2154"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20</w:t>
            </w:r>
          </w:p>
        </w:tc>
        <w:tc>
          <w:tcPr>
            <w:tcW w:w="2154"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24 586</w:t>
            </w:r>
          </w:p>
        </w:tc>
        <w:tc>
          <w:tcPr>
            <w:tcW w:w="2154"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12.2</w:t>
            </w:r>
          </w:p>
        </w:tc>
        <w:tc>
          <w:tcPr>
            <w:tcW w:w="2155"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36.6</w:t>
            </w:r>
          </w:p>
        </w:tc>
      </w:tr>
      <w:tr w:rsidR="0059218F" w:rsidRPr="009D2782" w:rsidTr="00564189">
        <w:trPr>
          <w:jc w:val="center"/>
        </w:trPr>
        <w:tc>
          <w:tcPr>
            <w:tcW w:w="2154"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35</w:t>
            </w:r>
          </w:p>
        </w:tc>
        <w:tc>
          <w:tcPr>
            <w:tcW w:w="2154"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34 960</w:t>
            </w:r>
          </w:p>
        </w:tc>
        <w:tc>
          <w:tcPr>
            <w:tcW w:w="2154"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8.6</w:t>
            </w:r>
          </w:p>
        </w:tc>
        <w:tc>
          <w:tcPr>
            <w:tcW w:w="2155"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25.7</w:t>
            </w:r>
          </w:p>
        </w:tc>
      </w:tr>
      <w:tr w:rsidR="0059218F" w:rsidRPr="009D2782" w:rsidTr="00564189">
        <w:trPr>
          <w:jc w:val="center"/>
        </w:trPr>
        <w:tc>
          <w:tcPr>
            <w:tcW w:w="2154"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50</w:t>
            </w:r>
          </w:p>
        </w:tc>
        <w:tc>
          <w:tcPr>
            <w:tcW w:w="2154"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38 416</w:t>
            </w:r>
          </w:p>
        </w:tc>
        <w:tc>
          <w:tcPr>
            <w:tcW w:w="2154"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7.8</w:t>
            </w:r>
          </w:p>
        </w:tc>
        <w:tc>
          <w:tcPr>
            <w:tcW w:w="2155"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23.4</w:t>
            </w:r>
          </w:p>
        </w:tc>
      </w:tr>
      <w:tr w:rsidR="0059218F" w:rsidRPr="00E55B49" w:rsidTr="00564189">
        <w:trPr>
          <w:jc w:val="center"/>
        </w:trPr>
        <w:tc>
          <w:tcPr>
            <w:tcW w:w="8617" w:type="dxa"/>
            <w:gridSpan w:val="4"/>
            <w:tcBorders>
              <w:top w:val="single" w:sz="4" w:space="0" w:color="auto"/>
              <w:left w:val="nil"/>
              <w:bottom w:val="nil"/>
              <w:right w:val="nil"/>
            </w:tcBorders>
          </w:tcPr>
          <w:p w:rsidR="0059218F" w:rsidRPr="00CB3018" w:rsidRDefault="0059218F" w:rsidP="00564189">
            <w:pPr>
              <w:pStyle w:val="TableLegendNote"/>
            </w:pPr>
            <w:r w:rsidRPr="00CB3018">
              <w:t xml:space="preserve">NOTE – The required number of samples for channels with an occupancy </w:t>
            </w:r>
            <w:r w:rsidRPr="00CB3018">
              <w:rPr>
                <w:i/>
                <w:iCs/>
              </w:rPr>
              <w:t>SO</w:t>
            </w:r>
            <w:r w:rsidRPr="00CB3018">
              <w:t xml:space="preserve">* &gt; 50% coincides with the number of samples for an occupancy </w:t>
            </w:r>
            <w:r w:rsidRPr="00CB3018">
              <w:rPr>
                <w:i/>
                <w:iCs/>
              </w:rPr>
              <w:t>SO</w:t>
            </w:r>
            <w:r w:rsidRPr="00CB3018">
              <w:t> = 1 − </w:t>
            </w:r>
            <w:r w:rsidRPr="00CB3018">
              <w:rPr>
                <w:i/>
                <w:iCs/>
              </w:rPr>
              <w:t>SO</w:t>
            </w:r>
            <w:r w:rsidRPr="00CB3018">
              <w:t xml:space="preserve">*. In other words, for instance, to achieve statistically confident measurements in a channel with an occupancy of 80% it is necessary to select </w:t>
            </w:r>
            <w:r w:rsidRPr="00CB3018">
              <w:rPr>
                <w:i/>
                <w:iCs/>
              </w:rPr>
              <w:t>J</w:t>
            </w:r>
            <w:r w:rsidRPr="00CB3018">
              <w:rPr>
                <w:i/>
                <w:iCs/>
                <w:vertAlign w:val="subscript"/>
              </w:rPr>
              <w:t>I</w:t>
            </w:r>
            <w:r w:rsidRPr="00CB3018">
              <w:t xml:space="preserve"> = 24 586, as in the case of occupancy </w:t>
            </w:r>
            <w:r w:rsidRPr="00CB3018">
              <w:rPr>
                <w:i/>
                <w:iCs/>
              </w:rPr>
              <w:t>SO</w:t>
            </w:r>
            <w:r w:rsidRPr="00CB3018">
              <w:t> = 1 − 0.80 = 20%.</w:t>
            </w:r>
          </w:p>
        </w:tc>
      </w:tr>
    </w:tbl>
    <w:p w:rsidR="00564189" w:rsidRDefault="00564189" w:rsidP="00564189">
      <w:pPr>
        <w:pStyle w:val="Tablefin"/>
      </w:pPr>
    </w:p>
    <w:p w:rsidR="0059218F" w:rsidRPr="00CB3018" w:rsidRDefault="0059218F" w:rsidP="0059218F">
      <w:pPr>
        <w:pStyle w:val="Heading2"/>
        <w:rPr>
          <w:lang w:val="en-US"/>
        </w:rPr>
      </w:pPr>
      <w:bookmarkStart w:id="90" w:name="_Toc337547396"/>
      <w:r w:rsidRPr="00CB3018">
        <w:rPr>
          <w:lang w:val="en-US"/>
        </w:rPr>
        <w:t>A3.2</w:t>
      </w:r>
      <w:r w:rsidRPr="00CB3018">
        <w:rPr>
          <w:lang w:val="en-US"/>
        </w:rPr>
        <w:tab/>
        <w:t>Recommendations for measuring occupancy with lock-out measuring systems</w:t>
      </w:r>
      <w:bookmarkEnd w:id="90"/>
    </w:p>
    <w:p w:rsidR="0059218F" w:rsidRPr="00CB3018" w:rsidRDefault="0059218F" w:rsidP="001C41F2">
      <w:pPr>
        <w:rPr>
          <w:lang w:val="en-US"/>
        </w:rPr>
      </w:pPr>
      <w:r w:rsidRPr="00CB3018">
        <w:rPr>
          <w:lang w:val="en-US"/>
        </w:rPr>
        <w:t>Relationship (</w:t>
      </w:r>
      <w:r w:rsidRPr="00CB3018">
        <w:rPr>
          <w:szCs w:val="24"/>
          <w:lang w:val="en-US" w:eastAsia="ru-RU"/>
        </w:rPr>
        <w:t>A</w:t>
      </w:r>
      <w:r w:rsidRPr="00CB3018">
        <w:rPr>
          <w:lang w:val="en-US"/>
        </w:rPr>
        <w:t xml:space="preserve">7) may be used to calculate occupancy in lock-out systems too, but the statistical confidence of the occupancy calculation in such systems deteriorates noticeably as the relative instability </w:t>
      </w:r>
      <w:r w:rsidRPr="009D2782">
        <w:rPr>
          <w:rFonts w:cs="Calibri"/>
        </w:rPr>
        <w:t>δ</w:t>
      </w:r>
      <w:r w:rsidRPr="00CB3018">
        <w:rPr>
          <w:i/>
          <w:iCs/>
          <w:lang w:val="en-US"/>
        </w:rPr>
        <w:t>T</w:t>
      </w:r>
      <w:r w:rsidRPr="00CB3018">
        <w:rPr>
          <w:lang w:val="en-US"/>
        </w:rPr>
        <w:t xml:space="preserve"> increases. Calculation quality can be improved by accurately determining the moments in time at which the radio channel state is tested. Broadly speaking, the measurements should not verify the number of occurrences of occupied and free states in the channel, but rather the length of time the channel spends in occupied or free state.</w:t>
      </w:r>
    </w:p>
    <w:p w:rsidR="0059218F" w:rsidRPr="00CB3018" w:rsidRDefault="0059218F" w:rsidP="0059218F">
      <w:pPr>
        <w:pStyle w:val="Heading3"/>
        <w:rPr>
          <w:lang w:val="en-US"/>
        </w:rPr>
      </w:pPr>
      <w:bookmarkStart w:id="91" w:name="_Toc337547397"/>
      <w:r w:rsidRPr="00CB3018">
        <w:rPr>
          <w:lang w:val="en-US"/>
        </w:rPr>
        <w:t>A3.2.1</w:t>
      </w:r>
      <w:r w:rsidRPr="00CB3018">
        <w:rPr>
          <w:lang w:val="en-US"/>
        </w:rPr>
        <w:tab/>
        <w:t>Data collection</w:t>
      </w:r>
      <w:bookmarkEnd w:id="91"/>
    </w:p>
    <w:p w:rsidR="0059218F" w:rsidRPr="00CB3018" w:rsidRDefault="0059218F" w:rsidP="0059218F">
      <w:pPr>
        <w:rPr>
          <w:rFonts w:cs="Calibri"/>
          <w:lang w:val="en-US"/>
        </w:rPr>
      </w:pPr>
      <w:r w:rsidRPr="00CB3018">
        <w:rPr>
          <w:lang w:val="en-US"/>
        </w:rPr>
        <w:t>To calculate occupancy, it is necessary as a minimum, in each integration time, to record</w:t>
      </w:r>
      <w:r w:rsidRPr="00CB3018">
        <w:rPr>
          <w:rFonts w:cs="Calibri"/>
          <w:lang w:val="en-US"/>
        </w:rPr>
        <w:t xml:space="preserve"> the actual </w:t>
      </w:r>
      <w:r w:rsidRPr="00CB3018">
        <w:rPr>
          <w:lang w:val="en-US"/>
        </w:rPr>
        <w:t>integration time</w:t>
      </w:r>
      <w:r w:rsidRPr="00CB3018">
        <w:rPr>
          <w:rFonts w:cs="Calibri"/>
          <w:lang w:val="en-US"/>
        </w:rPr>
        <w:t xml:space="preserve"> </w:t>
      </w:r>
      <w:r w:rsidRPr="00CB3018">
        <w:rPr>
          <w:rFonts w:cs="Calibri"/>
          <w:i/>
          <w:iCs/>
          <w:lang w:val="en-US"/>
        </w:rPr>
        <w:t>T</w:t>
      </w:r>
      <w:r w:rsidRPr="00CB3018">
        <w:rPr>
          <w:rFonts w:cs="Calibri"/>
          <w:i/>
          <w:iCs/>
          <w:vertAlign w:val="subscript"/>
          <w:lang w:val="en-US"/>
        </w:rPr>
        <w:t>AI</w:t>
      </w:r>
      <w:r w:rsidRPr="00CB3018">
        <w:rPr>
          <w:lang w:val="en-US"/>
        </w:rPr>
        <w:t xml:space="preserve"> and the aggregate length of time spent by the channel in occupied</w:t>
      </w:r>
      <w:r w:rsidRPr="00CB3018">
        <w:rPr>
          <w:color w:val="3333FF"/>
          <w:lang w:val="en-US"/>
        </w:rPr>
        <w:t xml:space="preserve"> </w:t>
      </w:r>
      <w:r w:rsidRPr="00CB3018">
        <w:rPr>
          <w:lang w:val="en-US"/>
        </w:rPr>
        <w:t xml:space="preserve">state </w:t>
      </w:r>
      <w:r w:rsidRPr="00CB3018">
        <w:rPr>
          <w:i/>
          <w:iCs/>
          <w:lang w:val="en-US"/>
        </w:rPr>
        <w:t>T</w:t>
      </w:r>
      <w:r w:rsidRPr="00CB3018">
        <w:rPr>
          <w:rFonts w:cs="Calibri"/>
          <w:vertAlign w:val="subscript"/>
          <w:lang w:val="en-US"/>
        </w:rPr>
        <w:t>O</w:t>
      </w:r>
      <w:r w:rsidRPr="00CB3018">
        <w:rPr>
          <w:rFonts w:cs="Calibri"/>
          <w:lang w:val="en-US"/>
        </w:rPr>
        <w:t xml:space="preserve">. </w:t>
      </w:r>
    </w:p>
    <w:p w:rsidR="0059218F" w:rsidRDefault="0059218F" w:rsidP="0059218F">
      <w:pPr>
        <w:rPr>
          <w:rFonts w:cs="Calibri"/>
          <w:lang w:val="en-US"/>
        </w:rPr>
      </w:pPr>
      <w:r w:rsidRPr="00CB3018">
        <w:rPr>
          <w:rFonts w:cs="Calibri"/>
          <w:lang w:val="en-US"/>
        </w:rPr>
        <w:t xml:space="preserve">At the start of the measurements, one should set </w:t>
      </w:r>
      <w:r w:rsidRPr="00CB3018">
        <w:rPr>
          <w:rFonts w:cs="Calibri"/>
          <w:i/>
          <w:iCs/>
          <w:lang w:val="en-US"/>
        </w:rPr>
        <w:t>T</w:t>
      </w:r>
      <w:r w:rsidRPr="00CB3018">
        <w:rPr>
          <w:rFonts w:cs="Calibri"/>
          <w:i/>
          <w:iCs/>
          <w:vertAlign w:val="subscript"/>
          <w:lang w:val="en-US"/>
        </w:rPr>
        <w:t>AI</w:t>
      </w:r>
      <w:r w:rsidRPr="00CB3018">
        <w:rPr>
          <w:rFonts w:cs="Calibri"/>
          <w:lang w:val="en-US"/>
        </w:rPr>
        <w:t xml:space="preserve"> = 0 and </w:t>
      </w:r>
      <w:r w:rsidRPr="00CB3018">
        <w:rPr>
          <w:rFonts w:cs="Calibri"/>
          <w:i/>
          <w:iCs/>
          <w:lang w:val="en-US"/>
        </w:rPr>
        <w:t>T</w:t>
      </w:r>
      <w:r w:rsidRPr="00CB3018">
        <w:rPr>
          <w:rFonts w:cs="Calibri"/>
          <w:i/>
          <w:iCs/>
          <w:vertAlign w:val="subscript"/>
          <w:lang w:val="en-US"/>
        </w:rPr>
        <w:t>O</w:t>
      </w:r>
      <w:r w:rsidRPr="00CB3018">
        <w:rPr>
          <w:rFonts w:cs="Calibri"/>
          <w:lang w:val="en-US"/>
        </w:rPr>
        <w:t xml:space="preserve"> = 0 and determine the channel state corresponding to time </w:t>
      </w:r>
      <w:r w:rsidRPr="00CB3018">
        <w:rPr>
          <w:rFonts w:cs="Calibri"/>
          <w:i/>
          <w:iCs/>
          <w:lang w:val="en-US"/>
        </w:rPr>
        <w:t>t</w:t>
      </w:r>
      <w:r w:rsidRPr="00CB3018">
        <w:rPr>
          <w:rFonts w:cs="Calibri"/>
          <w:vertAlign w:val="subscript"/>
          <w:lang w:val="en-US"/>
        </w:rPr>
        <w:t>0</w:t>
      </w:r>
      <w:r w:rsidRPr="00CB3018">
        <w:rPr>
          <w:rFonts w:cs="Calibri"/>
          <w:lang w:val="en-US"/>
        </w:rPr>
        <w:t xml:space="preserve">. After each subsequent observation, the value </w:t>
      </w:r>
      <w:r w:rsidRPr="00CB3018">
        <w:rPr>
          <w:rFonts w:cs="Calibri"/>
          <w:i/>
          <w:iCs/>
          <w:lang w:val="en-US"/>
        </w:rPr>
        <w:t>T</w:t>
      </w:r>
      <w:r w:rsidRPr="00CB3018">
        <w:rPr>
          <w:rFonts w:cs="Calibri"/>
          <w:i/>
          <w:iCs/>
          <w:vertAlign w:val="subscript"/>
          <w:lang w:val="en-US"/>
        </w:rPr>
        <w:t>AI</w:t>
      </w:r>
      <w:r w:rsidR="003753FA">
        <w:rPr>
          <w:rFonts w:cs="Calibri"/>
          <w:lang w:val="en-US"/>
        </w:rPr>
        <w:t xml:space="preserve"> </w:t>
      </w:r>
      <w:r w:rsidRPr="00CB3018">
        <w:rPr>
          <w:rFonts w:cs="Calibri"/>
          <w:lang w:val="en-US"/>
        </w:rPr>
        <w:t xml:space="preserve">should be increased up to the duration of the revisit time </w:t>
      </w:r>
      <w:r w:rsidRPr="00CB3018">
        <w:rPr>
          <w:rFonts w:cs="Calibri"/>
          <w:i/>
          <w:iCs/>
          <w:lang w:val="en-US"/>
        </w:rPr>
        <w:t>t</w:t>
      </w:r>
      <w:r w:rsidRPr="00CB3018">
        <w:rPr>
          <w:rFonts w:cs="Calibri"/>
          <w:i/>
          <w:iCs/>
          <w:vertAlign w:val="subscript"/>
          <w:lang w:val="en-US"/>
        </w:rPr>
        <w:t>R j</w:t>
      </w:r>
      <w:r w:rsidRPr="00CB3018">
        <w:rPr>
          <w:rFonts w:cs="Calibri"/>
          <w:lang w:val="en-US"/>
        </w:rPr>
        <w:t xml:space="preserve"> determined by </w:t>
      </w:r>
      <w:r w:rsidR="00673E30">
        <w:rPr>
          <w:lang w:val="en-US"/>
        </w:rPr>
        <w:t xml:space="preserve">equation </w:t>
      </w:r>
      <w:r w:rsidRPr="00CB3018">
        <w:rPr>
          <w:rFonts w:cs="Calibri"/>
          <w:lang w:val="en-US"/>
        </w:rPr>
        <w:t>(</w:t>
      </w:r>
      <w:r w:rsidRPr="00CB3018">
        <w:rPr>
          <w:szCs w:val="24"/>
          <w:lang w:val="en-US" w:eastAsia="ru-RU"/>
        </w:rPr>
        <w:t>A</w:t>
      </w:r>
      <w:r w:rsidRPr="00CB3018">
        <w:rPr>
          <w:rFonts w:cs="Calibri"/>
          <w:lang w:val="en-US"/>
        </w:rPr>
        <w:t>4):</w:t>
      </w:r>
    </w:p>
    <w:p w:rsidR="00564189" w:rsidRPr="00CB3018" w:rsidRDefault="00564189" w:rsidP="00564189">
      <w:pPr>
        <w:pStyle w:val="Blanc"/>
      </w:pPr>
    </w:p>
    <w:p w:rsidR="0059218F" w:rsidRPr="00CB3018" w:rsidRDefault="0059218F" w:rsidP="00564189">
      <w:pPr>
        <w:pStyle w:val="Equation"/>
        <w:rPr>
          <w:lang w:val="en-US"/>
        </w:rPr>
      </w:pPr>
      <w:r w:rsidRPr="00CB3018">
        <w:rPr>
          <w:lang w:val="en-US"/>
        </w:rPr>
        <w:tab/>
      </w:r>
      <w:r w:rsidR="00564189">
        <w:rPr>
          <w:lang w:val="en-US"/>
        </w:rPr>
        <w:tab/>
      </w:r>
      <w:r w:rsidR="00564189" w:rsidRPr="00564189">
        <w:rPr>
          <w:position w:val="-16"/>
          <w:lang w:val="en-US"/>
        </w:rPr>
        <w:object w:dxaOrig="2520" w:dyaOrig="400">
          <v:shape id="_x0000_i1050" type="#_x0000_t75" style="width:125.85pt;height:19.3pt" o:ole="">
            <v:imagedata r:id="rId84" o:title=""/>
          </v:shape>
          <o:OLEObject Type="Embed" ProgID="Equation.3" ShapeID="_x0000_i1050" DrawAspect="Content" ObjectID="_1413636325" r:id="rId85"/>
        </w:object>
      </w:r>
      <w:r w:rsidRPr="00CB3018">
        <w:rPr>
          <w:lang w:val="en-US"/>
        </w:rPr>
        <w:tab/>
        <w:t>(A16)</w:t>
      </w:r>
    </w:p>
    <w:p w:rsidR="00564189" w:rsidRPr="00CB3018" w:rsidRDefault="00564189" w:rsidP="00564189">
      <w:pPr>
        <w:pStyle w:val="Blanc"/>
      </w:pPr>
    </w:p>
    <w:p w:rsidR="0059218F" w:rsidRPr="00CB3018" w:rsidRDefault="0059218F" w:rsidP="0059218F">
      <w:pPr>
        <w:rPr>
          <w:rFonts w:cs="Calibri"/>
          <w:lang w:val="en-US"/>
        </w:rPr>
      </w:pPr>
      <w:r w:rsidRPr="00CB3018">
        <w:rPr>
          <w:rFonts w:cs="Calibri"/>
          <w:lang w:val="en-US"/>
        </w:rPr>
        <w:t xml:space="preserve">If the channel state was </w:t>
      </w:r>
      <w:r w:rsidRPr="00CB3018">
        <w:rPr>
          <w:lang w:val="en-US"/>
        </w:rPr>
        <w:t>occupied</w:t>
      </w:r>
      <w:r w:rsidRPr="00CB3018">
        <w:rPr>
          <w:rFonts w:cs="Calibri"/>
          <w:lang w:val="en-US"/>
        </w:rPr>
        <w:t xml:space="preserve"> at both sampling points </w:t>
      </w:r>
      <w:r w:rsidRPr="00CB3018">
        <w:rPr>
          <w:rFonts w:cs="Calibri"/>
          <w:i/>
          <w:iCs/>
          <w:lang w:val="en-US"/>
        </w:rPr>
        <w:t>t</w:t>
      </w:r>
      <w:r w:rsidRPr="00CB3018">
        <w:rPr>
          <w:rFonts w:cs="Calibri"/>
          <w:i/>
          <w:iCs/>
          <w:vertAlign w:val="subscript"/>
          <w:lang w:val="en-US"/>
        </w:rPr>
        <w:t>j</w:t>
      </w:r>
      <w:r w:rsidRPr="00CB3018">
        <w:rPr>
          <w:rFonts w:cs="Calibri"/>
          <w:vertAlign w:val="subscript"/>
          <w:lang w:val="en-US"/>
        </w:rPr>
        <w:t>-1</w:t>
      </w:r>
      <w:r w:rsidRPr="00CB3018">
        <w:rPr>
          <w:rFonts w:cs="Calibri"/>
          <w:lang w:val="en-US"/>
        </w:rPr>
        <w:t xml:space="preserve"> and </w:t>
      </w:r>
      <w:r w:rsidRPr="00CB3018">
        <w:rPr>
          <w:rFonts w:cs="Calibri"/>
          <w:i/>
          <w:iCs/>
          <w:lang w:val="en-US"/>
        </w:rPr>
        <w:t>t</w:t>
      </w:r>
      <w:r w:rsidRPr="00CB3018">
        <w:rPr>
          <w:rFonts w:cs="Calibri"/>
          <w:i/>
          <w:iCs/>
          <w:vertAlign w:val="subscript"/>
          <w:lang w:val="en-US"/>
        </w:rPr>
        <w:t>j</w:t>
      </w:r>
      <w:r w:rsidRPr="00CB3018">
        <w:rPr>
          <w:rFonts w:cs="Calibri"/>
          <w:lang w:val="en-US"/>
        </w:rPr>
        <w:t xml:space="preserve">, then </w:t>
      </w:r>
      <w:r w:rsidRPr="00CB3018">
        <w:rPr>
          <w:rFonts w:cs="Calibri"/>
          <w:i/>
          <w:iCs/>
          <w:lang w:val="en-US"/>
        </w:rPr>
        <w:t>T</w:t>
      </w:r>
      <w:r w:rsidRPr="00CB3018">
        <w:rPr>
          <w:rFonts w:cs="Calibri"/>
          <w:i/>
          <w:iCs/>
          <w:vertAlign w:val="subscript"/>
          <w:lang w:val="en-US"/>
        </w:rPr>
        <w:t>O</w:t>
      </w:r>
      <w:r w:rsidR="003753FA">
        <w:rPr>
          <w:rFonts w:cs="Calibri"/>
          <w:lang w:val="en-US"/>
        </w:rPr>
        <w:t xml:space="preserve"> </w:t>
      </w:r>
      <w:r w:rsidRPr="00CB3018">
        <w:rPr>
          <w:rFonts w:cs="Calibri"/>
          <w:lang w:val="en-US"/>
        </w:rPr>
        <w:t>should be also increased up to the same increment:</w:t>
      </w:r>
    </w:p>
    <w:p w:rsidR="00564189" w:rsidRPr="00CB3018" w:rsidRDefault="00564189" w:rsidP="00564189">
      <w:pPr>
        <w:pStyle w:val="Blanc"/>
      </w:pPr>
    </w:p>
    <w:p w:rsidR="0059218F" w:rsidRPr="00CB3018" w:rsidRDefault="0059218F" w:rsidP="00564189">
      <w:pPr>
        <w:pStyle w:val="Equation"/>
        <w:rPr>
          <w:lang w:val="en-US" w:eastAsia="ru-RU"/>
        </w:rPr>
      </w:pPr>
      <w:r w:rsidRPr="00CB3018">
        <w:rPr>
          <w:lang w:val="en-US"/>
        </w:rPr>
        <w:tab/>
      </w:r>
      <w:r w:rsidR="00564189">
        <w:rPr>
          <w:lang w:val="en-US"/>
        </w:rPr>
        <w:tab/>
      </w:r>
      <w:r w:rsidR="00564189" w:rsidRPr="00564189">
        <w:rPr>
          <w:position w:val="-16"/>
          <w:lang w:val="en-US"/>
        </w:rPr>
        <w:object w:dxaOrig="2380" w:dyaOrig="400">
          <v:shape id="_x0000_i1051" type="#_x0000_t75" style="width:119.05pt;height:19.3pt" o:ole="">
            <v:imagedata r:id="rId86" o:title=""/>
          </v:shape>
          <o:OLEObject Type="Embed" ProgID="Equation.3" ShapeID="_x0000_i1051" DrawAspect="Content" ObjectID="_1413636326" r:id="rId87"/>
        </w:object>
      </w:r>
      <w:r w:rsidRPr="00CB3018">
        <w:rPr>
          <w:lang w:val="en-US" w:eastAsia="ru-RU"/>
        </w:rPr>
        <w:tab/>
        <w:t>(</w:t>
      </w:r>
      <w:r w:rsidRPr="00CB3018">
        <w:rPr>
          <w:szCs w:val="24"/>
          <w:lang w:val="en-US" w:eastAsia="ru-RU"/>
        </w:rPr>
        <w:t>A</w:t>
      </w:r>
      <w:r w:rsidRPr="00CB3018">
        <w:rPr>
          <w:lang w:val="en-US" w:eastAsia="ru-RU"/>
        </w:rPr>
        <w:t>17)</w:t>
      </w:r>
    </w:p>
    <w:p w:rsidR="00564189" w:rsidRPr="00CB3018" w:rsidRDefault="00564189" w:rsidP="00564189">
      <w:pPr>
        <w:pStyle w:val="Blanc"/>
      </w:pPr>
    </w:p>
    <w:p w:rsidR="00564189" w:rsidRDefault="0059218F" w:rsidP="00701825">
      <w:pPr>
        <w:rPr>
          <w:rFonts w:cs="Calibri"/>
          <w:strike/>
          <w:lang w:val="en-US"/>
        </w:rPr>
      </w:pPr>
      <w:r w:rsidRPr="00CB3018">
        <w:rPr>
          <w:rFonts w:cs="Calibri"/>
          <w:lang w:val="en-US"/>
        </w:rPr>
        <w:t xml:space="preserve">If within the interval </w:t>
      </w:r>
      <w:r w:rsidRPr="00CB3018">
        <w:rPr>
          <w:rFonts w:cs="Calibri"/>
          <w:i/>
          <w:iCs/>
          <w:lang w:val="en-US"/>
        </w:rPr>
        <w:t>T</w:t>
      </w:r>
      <w:r w:rsidRPr="00CB3018">
        <w:rPr>
          <w:rFonts w:cs="Calibri"/>
          <w:i/>
          <w:iCs/>
          <w:vertAlign w:val="subscript"/>
          <w:lang w:val="en-US"/>
        </w:rPr>
        <w:t>R j</w:t>
      </w:r>
      <w:r w:rsidRPr="00CB3018">
        <w:rPr>
          <w:rFonts w:cs="Calibri"/>
          <w:lang w:val="en-US"/>
        </w:rPr>
        <w:t xml:space="preserve"> a change in channel state is observed then only a half of the revisit time should be included as an occupied state duration</w:t>
      </w:r>
      <w:r w:rsidR="00701825">
        <w:rPr>
          <w:rFonts w:cs="Calibri"/>
          <w:lang w:val="en-US"/>
        </w:rPr>
        <w:t>:</w:t>
      </w:r>
    </w:p>
    <w:p w:rsidR="00701825" w:rsidRPr="00CB3018" w:rsidRDefault="00701825" w:rsidP="00701825">
      <w:pPr>
        <w:pStyle w:val="Blanc"/>
      </w:pPr>
    </w:p>
    <w:p w:rsidR="0059218F" w:rsidRPr="00CB3018" w:rsidRDefault="00564189" w:rsidP="00564189">
      <w:pPr>
        <w:pStyle w:val="Equation"/>
        <w:rPr>
          <w:lang w:val="en-US"/>
        </w:rPr>
      </w:pPr>
      <w:r>
        <w:rPr>
          <w:lang w:val="en-US"/>
        </w:rPr>
        <w:tab/>
      </w:r>
      <w:r>
        <w:rPr>
          <w:lang w:val="en-US"/>
        </w:rPr>
        <w:tab/>
      </w:r>
      <w:r w:rsidRPr="00564189">
        <w:rPr>
          <w:position w:val="-16"/>
          <w:lang w:val="en-US"/>
        </w:rPr>
        <w:object w:dxaOrig="2640" w:dyaOrig="400">
          <v:shape id="_x0000_i1052" type="#_x0000_t75" style="width:132.1pt;height:19.3pt" o:ole="">
            <v:imagedata r:id="rId88" o:title=""/>
          </v:shape>
          <o:OLEObject Type="Embed" ProgID="Equation.3" ShapeID="_x0000_i1052" DrawAspect="Content" ObjectID="_1413636327" r:id="rId89"/>
        </w:object>
      </w:r>
      <w:r w:rsidR="0059218F" w:rsidRPr="00CB3018">
        <w:rPr>
          <w:lang w:val="en-US"/>
        </w:rPr>
        <w:tab/>
      </w:r>
      <w:r w:rsidR="0059218F" w:rsidRPr="00CB3018">
        <w:rPr>
          <w:lang w:val="en-US" w:eastAsia="ru-RU"/>
        </w:rPr>
        <w:t>(</w:t>
      </w:r>
      <w:r w:rsidR="0059218F" w:rsidRPr="00CB3018">
        <w:rPr>
          <w:szCs w:val="24"/>
          <w:lang w:val="en-US" w:eastAsia="ru-RU"/>
        </w:rPr>
        <w:t>A</w:t>
      </w:r>
      <w:r w:rsidR="0059218F" w:rsidRPr="00CB3018">
        <w:rPr>
          <w:lang w:val="en-US" w:eastAsia="ru-RU"/>
        </w:rPr>
        <w:t>18)</w:t>
      </w:r>
    </w:p>
    <w:p w:rsidR="0059218F" w:rsidRPr="00CB3018" w:rsidRDefault="0059218F" w:rsidP="0059218F">
      <w:pPr>
        <w:rPr>
          <w:lang w:val="en-US"/>
        </w:rPr>
      </w:pPr>
      <w:r w:rsidRPr="00CB3018">
        <w:rPr>
          <w:rFonts w:cs="Calibri"/>
          <w:lang w:val="en-US"/>
        </w:rPr>
        <w:lastRenderedPageBreak/>
        <w:t>And if t</w:t>
      </w:r>
      <w:r w:rsidRPr="00CB3018">
        <w:rPr>
          <w:rFonts w:cs="Calibri"/>
          <w:spacing w:val="-4"/>
          <w:lang w:val="en-US"/>
        </w:rPr>
        <w:t>he channel is observed to be in passive state at both sampling points the occupied state lengt</w:t>
      </w:r>
      <w:r w:rsidRPr="00CB3018">
        <w:rPr>
          <w:rFonts w:cs="Calibri"/>
          <w:lang w:val="en-US"/>
        </w:rPr>
        <w:t xml:space="preserve">h </w:t>
      </w:r>
      <w:r w:rsidRPr="00CB3018">
        <w:rPr>
          <w:rFonts w:cs="Calibri"/>
          <w:i/>
          <w:iCs/>
          <w:lang w:val="en-US"/>
        </w:rPr>
        <w:t>T</w:t>
      </w:r>
      <w:r w:rsidRPr="00CB3018">
        <w:rPr>
          <w:rFonts w:cs="Calibri"/>
          <w:i/>
          <w:iCs/>
          <w:vertAlign w:val="subscript"/>
          <w:lang w:val="en-US"/>
        </w:rPr>
        <w:t>O</w:t>
      </w:r>
      <w:r w:rsidRPr="00CB3018">
        <w:rPr>
          <w:rFonts w:cs="Calibri"/>
          <w:lang w:val="en-US"/>
        </w:rPr>
        <w:t xml:space="preserve"> should be left unchanged</w:t>
      </w:r>
      <w:r w:rsidRPr="00CB3018">
        <w:rPr>
          <w:lang w:val="en-US"/>
        </w:rPr>
        <w:t>.</w:t>
      </w:r>
    </w:p>
    <w:p w:rsidR="0059218F" w:rsidRPr="00CB3018" w:rsidRDefault="0059218F" w:rsidP="000028D7">
      <w:pPr>
        <w:rPr>
          <w:rFonts w:cs="Calibri"/>
          <w:lang w:val="en-US"/>
        </w:rPr>
      </w:pPr>
      <w:r w:rsidRPr="00CB3018">
        <w:rPr>
          <w:rFonts w:cs="Calibri"/>
          <w:lang w:val="en-US"/>
        </w:rPr>
        <w:t>I</w:t>
      </w:r>
      <w:r w:rsidRPr="00CB3018">
        <w:rPr>
          <w:rFonts w:cs="Calibri"/>
          <w:spacing w:val="-4"/>
          <w:lang w:val="en-US"/>
        </w:rPr>
        <w:t>n order to verify the confidence level of the measurement</w:t>
      </w:r>
      <w:r w:rsidRPr="00CB3018">
        <w:rPr>
          <w:rFonts w:cs="Calibri"/>
          <w:lang w:val="en-US"/>
        </w:rPr>
        <w:t xml:space="preserve">s, as it was done with lock-in systems, </w:t>
      </w:r>
      <w:r w:rsidRPr="00CB3018">
        <w:rPr>
          <w:rFonts w:cs="Calibri"/>
          <w:spacing w:val="-4"/>
          <w:lang w:val="en-US"/>
        </w:rPr>
        <w:t xml:space="preserve">one should record the quantity of signals observed over the occupancy </w:t>
      </w:r>
      <w:r w:rsidRPr="00CB3018">
        <w:rPr>
          <w:lang w:val="en-US"/>
        </w:rPr>
        <w:t>integration time</w:t>
      </w:r>
      <w:r w:rsidRPr="00CB3018">
        <w:rPr>
          <w:rFonts w:cs="Calibri"/>
          <w:spacing w:val="-4"/>
          <w:lang w:val="en-US"/>
        </w:rPr>
        <w:t xml:space="preserve"> (see §§ A3.1.</w:t>
      </w:r>
      <w:r w:rsidRPr="00CB3018">
        <w:rPr>
          <w:rFonts w:cs="Calibri"/>
          <w:lang w:val="en-US"/>
        </w:rPr>
        <w:t>1 and</w:t>
      </w:r>
      <w:r w:rsidR="000028D7">
        <w:rPr>
          <w:rFonts w:cs="Calibri"/>
          <w:lang w:val="en-US"/>
        </w:rPr>
        <w:t> </w:t>
      </w:r>
      <w:r w:rsidRPr="00CB3018">
        <w:rPr>
          <w:rFonts w:cs="Calibri"/>
          <w:lang w:val="en-US"/>
        </w:rPr>
        <w:t>A3.1.3).</w:t>
      </w:r>
    </w:p>
    <w:p w:rsidR="0059218F" w:rsidRPr="00CB3018" w:rsidRDefault="0059218F" w:rsidP="0059218F">
      <w:pPr>
        <w:pStyle w:val="Heading3"/>
        <w:rPr>
          <w:lang w:val="en-US"/>
        </w:rPr>
      </w:pPr>
      <w:bookmarkStart w:id="92" w:name="_Toc337547398"/>
      <w:r w:rsidRPr="00CB3018">
        <w:rPr>
          <w:lang w:val="en-US"/>
        </w:rPr>
        <w:t>A3.2.2</w:t>
      </w:r>
      <w:r w:rsidRPr="00CB3018">
        <w:rPr>
          <w:lang w:val="en-US"/>
        </w:rPr>
        <w:tab/>
        <w:t>Occupancy calculation rule</w:t>
      </w:r>
      <w:bookmarkEnd w:id="92"/>
    </w:p>
    <w:p w:rsidR="0059218F" w:rsidRDefault="0059218F" w:rsidP="0059218F">
      <w:pPr>
        <w:rPr>
          <w:lang w:val="en-US"/>
        </w:rPr>
      </w:pPr>
      <w:r w:rsidRPr="00CB3018">
        <w:rPr>
          <w:lang w:val="en-US"/>
        </w:rPr>
        <w:t>The rule for calculating occupancy takes the form:</w:t>
      </w:r>
    </w:p>
    <w:p w:rsidR="000028D7" w:rsidRPr="00CB3018" w:rsidRDefault="000028D7" w:rsidP="000028D7">
      <w:pPr>
        <w:pStyle w:val="Blanc"/>
      </w:pPr>
    </w:p>
    <w:p w:rsidR="0059218F" w:rsidRPr="00CB3018" w:rsidRDefault="000028D7" w:rsidP="000028D7">
      <w:pPr>
        <w:pStyle w:val="Equation"/>
        <w:rPr>
          <w:lang w:val="en-US"/>
        </w:rPr>
      </w:pPr>
      <w:r>
        <w:rPr>
          <w:lang w:val="en-US"/>
        </w:rPr>
        <w:tab/>
      </w:r>
      <w:r w:rsidR="0059218F" w:rsidRPr="00CB3018">
        <w:rPr>
          <w:lang w:val="en-US"/>
        </w:rPr>
        <w:tab/>
      </w:r>
      <w:r w:rsidRPr="000028D7">
        <w:rPr>
          <w:position w:val="-12"/>
          <w:lang w:val="en-US"/>
        </w:rPr>
        <w:object w:dxaOrig="1660" w:dyaOrig="360">
          <v:shape id="_x0000_i1053" type="#_x0000_t75" style="width:82.75pt;height:18.15pt" o:ole="">
            <v:imagedata r:id="rId90" o:title=""/>
          </v:shape>
          <o:OLEObject Type="Embed" ProgID="Equation.3" ShapeID="_x0000_i1053" DrawAspect="Content" ObjectID="_1413636328" r:id="rId91"/>
        </w:object>
      </w:r>
      <w:r w:rsidR="0059218F" w:rsidRPr="00CB3018">
        <w:rPr>
          <w:lang w:val="en-US" w:eastAsia="ru-RU"/>
        </w:rPr>
        <w:tab/>
        <w:t>(</w:t>
      </w:r>
      <w:r w:rsidR="0059218F" w:rsidRPr="00CB3018">
        <w:rPr>
          <w:szCs w:val="24"/>
          <w:lang w:val="en-US" w:eastAsia="ru-RU"/>
        </w:rPr>
        <w:t>A</w:t>
      </w:r>
      <w:r w:rsidR="0059218F" w:rsidRPr="00CB3018">
        <w:rPr>
          <w:lang w:val="en-US" w:eastAsia="ru-RU"/>
        </w:rPr>
        <w:t>19)</w:t>
      </w:r>
    </w:p>
    <w:p w:rsidR="0059218F" w:rsidRPr="00CB3018" w:rsidRDefault="0059218F" w:rsidP="0059218F">
      <w:pPr>
        <w:rPr>
          <w:lang w:val="en-US"/>
        </w:rPr>
      </w:pPr>
      <w:r w:rsidRPr="00CB3018">
        <w:rPr>
          <w:lang w:val="en-US"/>
        </w:rPr>
        <w:t>where:</w:t>
      </w:r>
    </w:p>
    <w:p w:rsidR="0059218F" w:rsidRPr="009D2782" w:rsidRDefault="0059218F" w:rsidP="0059218F">
      <w:pPr>
        <w:pStyle w:val="Equationlegend"/>
      </w:pPr>
      <w:r w:rsidRPr="009D2782">
        <w:tab/>
      </w:r>
      <w:r w:rsidRPr="009D2782">
        <w:rPr>
          <w:i/>
          <w:position w:val="-4"/>
          <w:lang w:eastAsia="ru-RU"/>
        </w:rPr>
        <w:t>SOCR</w:t>
      </w:r>
      <w:r w:rsidRPr="009D2782">
        <w:rPr>
          <w:position w:val="-4"/>
          <w:lang w:eastAsia="ru-RU"/>
        </w:rPr>
        <w:t xml:space="preserve"> </w:t>
      </w:r>
      <w:r w:rsidRPr="009D2782">
        <w:t>:</w:t>
      </w:r>
      <w:r w:rsidRPr="009D2782">
        <w:tab/>
        <w:t>spectrum occupancy calculation result</w:t>
      </w:r>
    </w:p>
    <w:p w:rsidR="0059218F" w:rsidRPr="009D2782" w:rsidRDefault="0059218F" w:rsidP="0059218F">
      <w:pPr>
        <w:pStyle w:val="Equationlegend"/>
      </w:pPr>
      <w:r w:rsidRPr="009D2782">
        <w:tab/>
      </w:r>
      <w:r w:rsidRPr="009D2782">
        <w:rPr>
          <w:i/>
          <w:iCs/>
        </w:rPr>
        <w:t>T</w:t>
      </w:r>
      <w:r w:rsidRPr="009D2782">
        <w:rPr>
          <w:i/>
          <w:vertAlign w:val="subscript"/>
        </w:rPr>
        <w:t>O</w:t>
      </w:r>
      <w:r w:rsidRPr="009D2782">
        <w:rPr>
          <w:i/>
          <w:iCs/>
          <w:vertAlign w:val="subscript"/>
        </w:rPr>
        <w:t xml:space="preserve"> </w:t>
      </w:r>
      <w:r w:rsidRPr="009D2782">
        <w:t>:</w:t>
      </w:r>
      <w:r w:rsidRPr="009D2782">
        <w:tab/>
        <w:t>aggregate length of time spent by the channel in occupied state</w:t>
      </w:r>
    </w:p>
    <w:p w:rsidR="0059218F" w:rsidRPr="009D2782" w:rsidRDefault="0059218F" w:rsidP="0059218F">
      <w:pPr>
        <w:pStyle w:val="Equationlegend"/>
      </w:pPr>
      <w:r w:rsidRPr="009D2782">
        <w:tab/>
      </w:r>
      <w:r w:rsidRPr="009D2782">
        <w:rPr>
          <w:i/>
          <w:iCs/>
        </w:rPr>
        <w:t>T</w:t>
      </w:r>
      <w:r w:rsidRPr="009D2782">
        <w:rPr>
          <w:i/>
          <w:vertAlign w:val="subscript"/>
        </w:rPr>
        <w:t>AI</w:t>
      </w:r>
      <w:r w:rsidRPr="009D2782">
        <w:rPr>
          <w:i/>
          <w:iCs/>
          <w:vertAlign w:val="subscript"/>
        </w:rPr>
        <w:t xml:space="preserve"> </w:t>
      </w:r>
      <w:r w:rsidRPr="009D2782">
        <w:t>:</w:t>
      </w:r>
      <w:r w:rsidRPr="009D2782">
        <w:tab/>
        <w:t>length of the actual integration time.</w:t>
      </w:r>
    </w:p>
    <w:p w:rsidR="0059218F" w:rsidRPr="00CB3018" w:rsidRDefault="0059218F" w:rsidP="0059218F">
      <w:pPr>
        <w:pStyle w:val="Heading3"/>
        <w:rPr>
          <w:lang w:val="en-US"/>
        </w:rPr>
      </w:pPr>
      <w:bookmarkStart w:id="93" w:name="_Toc337547399"/>
      <w:r w:rsidRPr="00CB3018">
        <w:rPr>
          <w:lang w:val="en-US"/>
        </w:rPr>
        <w:t>A3.2.3</w:t>
      </w:r>
      <w:r w:rsidRPr="00CB3018">
        <w:rPr>
          <w:lang w:val="en-US"/>
        </w:rPr>
        <w:tab/>
        <w:t>Selecting the number of samples</w:t>
      </w:r>
      <w:bookmarkEnd w:id="93"/>
    </w:p>
    <w:p w:rsidR="0059218F" w:rsidRPr="00CB3018" w:rsidRDefault="0059218F" w:rsidP="0059218F">
      <w:pPr>
        <w:rPr>
          <w:rFonts w:cs="Calibri"/>
          <w:bCs/>
          <w:lang w:val="en-US"/>
        </w:rPr>
      </w:pPr>
      <w:r w:rsidRPr="00CB3018">
        <w:rPr>
          <w:rFonts w:cs="Calibri"/>
          <w:bCs/>
          <w:lang w:val="en-US"/>
        </w:rPr>
        <w:t xml:space="preserve">Determining the length of time during which </w:t>
      </w:r>
      <w:r w:rsidRPr="00CB3018">
        <w:rPr>
          <w:lang w:val="en-US"/>
        </w:rPr>
        <w:t>occupied</w:t>
      </w:r>
      <w:r w:rsidRPr="00CB3018">
        <w:rPr>
          <w:rFonts w:cs="Calibri"/>
          <w:bCs/>
          <w:lang w:val="en-US"/>
        </w:rPr>
        <w:t xml:space="preserve"> state is observed in the channel prevents the accumulation of error which is typical for lock-out measurements. As a result, the statistical characteristics of equation (</w:t>
      </w:r>
      <w:r w:rsidRPr="00CB3018">
        <w:rPr>
          <w:szCs w:val="24"/>
          <w:lang w:val="en-US" w:eastAsia="ru-RU"/>
        </w:rPr>
        <w:t>A</w:t>
      </w:r>
      <w:r w:rsidRPr="00CB3018">
        <w:rPr>
          <w:rFonts w:cs="Calibri"/>
          <w:bCs/>
          <w:lang w:val="en-US"/>
        </w:rPr>
        <w:t>19) for lock-out measuring systems coincide with the quality obtained in equation (</w:t>
      </w:r>
      <w:r w:rsidRPr="00CB3018">
        <w:rPr>
          <w:szCs w:val="24"/>
          <w:lang w:val="en-US" w:eastAsia="ru-RU"/>
        </w:rPr>
        <w:t>A</w:t>
      </w:r>
      <w:r w:rsidRPr="00CB3018">
        <w:rPr>
          <w:rFonts w:cs="Calibri"/>
          <w:bCs/>
          <w:lang w:val="en-US"/>
        </w:rPr>
        <w:t xml:space="preserve">7) for lock-in systems. This means that the number of samples required to achieve a confidence level </w:t>
      </w:r>
      <w:r w:rsidRPr="00CB3018">
        <w:rPr>
          <w:rFonts w:cs="Calibri"/>
          <w:bCs/>
          <w:i/>
          <w:iCs/>
          <w:lang w:val="en-US"/>
        </w:rPr>
        <w:t>P</w:t>
      </w:r>
      <w:r w:rsidRPr="00CB3018">
        <w:rPr>
          <w:rFonts w:cs="Calibri"/>
          <w:bCs/>
          <w:i/>
          <w:iCs/>
          <w:vertAlign w:val="subscript"/>
          <w:lang w:val="en-US"/>
        </w:rPr>
        <w:t>SOC</w:t>
      </w:r>
      <w:r w:rsidRPr="00CB3018">
        <w:rPr>
          <w:lang w:val="en-US"/>
        </w:rPr>
        <w:t> </w:t>
      </w:r>
      <w:r w:rsidRPr="00CB3018">
        <w:rPr>
          <w:rFonts w:cs="Calibri"/>
          <w:bCs/>
          <w:lang w:val="en-US"/>
        </w:rPr>
        <w:t>= 95% may be calculated using rules (</w:t>
      </w:r>
      <w:r w:rsidRPr="00CB3018">
        <w:rPr>
          <w:szCs w:val="24"/>
          <w:lang w:val="en-US" w:eastAsia="ru-RU"/>
        </w:rPr>
        <w:t>A7</w:t>
      </w:r>
      <w:r w:rsidRPr="00CB3018">
        <w:rPr>
          <w:rFonts w:cs="Calibri"/>
          <w:bCs/>
          <w:lang w:val="en-US"/>
        </w:rPr>
        <w:t>) and (</w:t>
      </w:r>
      <w:r w:rsidRPr="00CB3018">
        <w:rPr>
          <w:szCs w:val="24"/>
          <w:lang w:val="en-US" w:eastAsia="ru-RU"/>
        </w:rPr>
        <w:t>A</w:t>
      </w:r>
      <w:r w:rsidRPr="00CB3018">
        <w:rPr>
          <w:rFonts w:cs="Calibri"/>
          <w:bCs/>
          <w:lang w:val="en-US"/>
        </w:rPr>
        <w:t>19) above or read off from Tables A1 and A2.</w:t>
      </w:r>
    </w:p>
    <w:p w:rsidR="0059218F" w:rsidRPr="00CB3018" w:rsidRDefault="0059218F" w:rsidP="0059218F">
      <w:pPr>
        <w:rPr>
          <w:rFonts w:cs="Calibri"/>
          <w:bCs/>
          <w:lang w:val="en-US"/>
        </w:rPr>
      </w:pPr>
      <w:r w:rsidRPr="00CB3018">
        <w:rPr>
          <w:rFonts w:cs="Calibri"/>
          <w:bCs/>
          <w:lang w:val="en-US"/>
        </w:rPr>
        <w:t>Using equation (</w:t>
      </w:r>
      <w:r w:rsidRPr="00CB3018">
        <w:rPr>
          <w:szCs w:val="24"/>
          <w:lang w:val="en-US" w:eastAsia="ru-RU"/>
        </w:rPr>
        <w:t>A</w:t>
      </w:r>
      <w:r w:rsidRPr="00CB3018">
        <w:rPr>
          <w:rFonts w:cs="Calibri"/>
          <w:bCs/>
          <w:lang w:val="en-US"/>
        </w:rPr>
        <w:t>7) for lock-out measurements i</w:t>
      </w:r>
      <w:r w:rsidRPr="00CB3018">
        <w:rPr>
          <w:rFonts w:cs="Calibri"/>
          <w:bCs/>
          <w:spacing w:val="-4"/>
          <w:lang w:val="en-US"/>
        </w:rPr>
        <w:t>s in principle acceptable, but the quantity of sample</w:t>
      </w:r>
      <w:r w:rsidRPr="00CB3018">
        <w:rPr>
          <w:rFonts w:cs="Calibri"/>
          <w:bCs/>
          <w:lang w:val="en-US"/>
        </w:rPr>
        <w:t>s required to achieve measurement confidence rises sharply as the relative instability of the revisit time increases.</w:t>
      </w:r>
    </w:p>
    <w:p w:rsidR="0059218F" w:rsidRPr="00CB3018" w:rsidRDefault="0059218F" w:rsidP="0059218F">
      <w:pPr>
        <w:pStyle w:val="Heading1"/>
        <w:rPr>
          <w:lang w:val="en-US"/>
        </w:rPr>
      </w:pPr>
      <w:bookmarkStart w:id="94" w:name="_Toc337547400"/>
      <w:r w:rsidRPr="00CB3018">
        <w:rPr>
          <w:lang w:val="en-US"/>
        </w:rPr>
        <w:t>A4</w:t>
      </w:r>
      <w:r w:rsidRPr="00CB3018">
        <w:rPr>
          <w:lang w:val="en-US"/>
        </w:rPr>
        <w:tab/>
        <w:t xml:space="preserve">Typical examples of the impact of signal flow rate in the radio channel </w:t>
      </w:r>
      <w:r w:rsidRPr="00CB3018">
        <w:rPr>
          <w:lang w:val="en-US"/>
        </w:rPr>
        <w:br/>
        <w:t>on the confidence level of spectrum occupancy calculations</w:t>
      </w:r>
      <w:bookmarkEnd w:id="94"/>
    </w:p>
    <w:p w:rsidR="0059218F" w:rsidRPr="00CB3018" w:rsidRDefault="0059218F" w:rsidP="0059218F">
      <w:pPr>
        <w:rPr>
          <w:lang w:val="en-US"/>
        </w:rPr>
      </w:pPr>
      <w:r w:rsidRPr="00CB3018">
        <w:rPr>
          <w:lang w:val="en-US"/>
        </w:rPr>
        <w:t xml:space="preserve">Next examples testify the importance of tracking signal flow rate in radio channels where the aim is to obtain occupancy measurements with a high degree of accuracy and statistical confidence. Occupancy calculations are analysed for cases of radio channels with a significantly different number of signals (communication sessions) over the integration time. In all the cases compared, the real occupancy value remains the same, namely </w:t>
      </w:r>
      <w:r w:rsidRPr="00CB3018">
        <w:rPr>
          <w:i/>
          <w:iCs/>
          <w:lang w:val="en-US"/>
        </w:rPr>
        <w:t>SO</w:t>
      </w:r>
      <w:r w:rsidRPr="00CB3018">
        <w:rPr>
          <w:lang w:val="en-US"/>
        </w:rPr>
        <w:t xml:space="preserve"> = 5%. The accuracy requirements imposed entail a permissible absolute measurement error of </w:t>
      </w:r>
      <w:r w:rsidRPr="009D2782">
        <w:t>Δ</w:t>
      </w:r>
      <w:r w:rsidRPr="00CB3018">
        <w:rPr>
          <w:i/>
          <w:iCs/>
          <w:vertAlign w:val="subscript"/>
          <w:lang w:val="en-US"/>
        </w:rPr>
        <w:t>SO</w:t>
      </w:r>
      <w:r w:rsidRPr="00CB3018">
        <w:rPr>
          <w:lang w:val="en-US"/>
        </w:rPr>
        <w:t xml:space="preserve"> = 0.5%, which for </w:t>
      </w:r>
      <w:r w:rsidRPr="00CB3018">
        <w:rPr>
          <w:i/>
          <w:iCs/>
          <w:lang w:val="en-US"/>
        </w:rPr>
        <w:t>SO </w:t>
      </w:r>
      <w:r w:rsidRPr="00CB3018">
        <w:rPr>
          <w:lang w:val="en-US"/>
        </w:rPr>
        <w:t>= 5% c</w:t>
      </w:r>
      <w:r w:rsidRPr="00CB3018">
        <w:rPr>
          <w:spacing w:val="-4"/>
          <w:lang w:val="en-US"/>
        </w:rPr>
        <w:t>orresponds to a relative</w:t>
      </w:r>
      <w:r w:rsidRPr="00CB3018">
        <w:rPr>
          <w:lang w:val="en-US"/>
        </w:rPr>
        <w:t xml:space="preserve"> error </w:t>
      </w:r>
      <w:r w:rsidRPr="009D2782">
        <w:t>δ</w:t>
      </w:r>
      <w:r w:rsidRPr="00CB3018">
        <w:rPr>
          <w:i/>
          <w:vertAlign w:val="subscript"/>
          <w:lang w:val="en-US"/>
        </w:rPr>
        <w:t>SO</w:t>
      </w:r>
      <w:r w:rsidRPr="00CB3018">
        <w:rPr>
          <w:lang w:val="en-US"/>
        </w:rPr>
        <w:t> = 10%.</w:t>
      </w:r>
    </w:p>
    <w:p w:rsidR="0059218F" w:rsidRPr="00CB3018" w:rsidRDefault="0059218F" w:rsidP="0059218F">
      <w:pPr>
        <w:pStyle w:val="Heading2"/>
        <w:rPr>
          <w:lang w:val="en-US"/>
        </w:rPr>
      </w:pPr>
      <w:bookmarkStart w:id="95" w:name="_Toc337547401"/>
      <w:r w:rsidRPr="00CB3018">
        <w:rPr>
          <w:lang w:val="en-US"/>
        </w:rPr>
        <w:t>A4.1</w:t>
      </w:r>
      <w:r w:rsidRPr="00CB3018">
        <w:rPr>
          <w:color w:val="3333FF"/>
          <w:lang w:val="en-US"/>
        </w:rPr>
        <w:tab/>
      </w:r>
      <w:r w:rsidRPr="00CB3018">
        <w:rPr>
          <w:lang w:val="en-US"/>
        </w:rPr>
        <w:t>Case A: One single signal present in the integration time</w:t>
      </w:r>
      <w:bookmarkEnd w:id="95"/>
    </w:p>
    <w:p w:rsidR="0059218F" w:rsidRPr="00CB3018" w:rsidRDefault="0059218F" w:rsidP="0059218F">
      <w:pPr>
        <w:rPr>
          <w:lang w:val="en-US"/>
        </w:rPr>
      </w:pPr>
      <w:r w:rsidRPr="00CB3018">
        <w:rPr>
          <w:lang w:val="en-US"/>
        </w:rPr>
        <w:t>L</w:t>
      </w:r>
      <w:r w:rsidRPr="00CB3018">
        <w:rPr>
          <w:spacing w:val="-4"/>
          <w:lang w:val="en-US"/>
        </w:rPr>
        <w:t xml:space="preserve">et us assume that, during the occupancy </w:t>
      </w:r>
      <w:r w:rsidRPr="00CB3018">
        <w:rPr>
          <w:lang w:val="en-US"/>
        </w:rPr>
        <w:t xml:space="preserve">integration time </w:t>
      </w:r>
      <w:r w:rsidRPr="00CB3018">
        <w:rPr>
          <w:i/>
          <w:iCs/>
          <w:lang w:val="en-US"/>
        </w:rPr>
        <w:t>T</w:t>
      </w:r>
      <w:r w:rsidRPr="00CB3018">
        <w:rPr>
          <w:i/>
          <w:iCs/>
          <w:vertAlign w:val="subscript"/>
          <w:lang w:val="en-US"/>
        </w:rPr>
        <w:t>I</w:t>
      </w:r>
      <w:r w:rsidRPr="00CB3018">
        <w:rPr>
          <w:lang w:val="en-US"/>
        </w:rPr>
        <w:t xml:space="preserve">, only one signal may be observed in the channel with a duration </w:t>
      </w:r>
      <w:r w:rsidRPr="00CB3018">
        <w:rPr>
          <w:i/>
          <w:iCs/>
          <w:lang w:val="en-US"/>
        </w:rPr>
        <w:t>T</w:t>
      </w:r>
      <w:r w:rsidRPr="00CB3018">
        <w:rPr>
          <w:i/>
          <w:iCs/>
          <w:vertAlign w:val="subscript"/>
          <w:lang w:val="en-US"/>
        </w:rPr>
        <w:t>s</w:t>
      </w:r>
      <w:r w:rsidRPr="00CB3018">
        <w:rPr>
          <w:lang w:val="en-US"/>
        </w:rPr>
        <w:t> = 0.05 · </w:t>
      </w:r>
      <w:r w:rsidRPr="00CB3018">
        <w:rPr>
          <w:i/>
          <w:iCs/>
          <w:lang w:val="en-US"/>
        </w:rPr>
        <w:t>T</w:t>
      </w:r>
      <w:r w:rsidRPr="00CB3018">
        <w:rPr>
          <w:i/>
          <w:iCs/>
          <w:vertAlign w:val="subscript"/>
          <w:lang w:val="en-US"/>
        </w:rPr>
        <w:t>I</w:t>
      </w:r>
      <w:r w:rsidRPr="00CB3018">
        <w:rPr>
          <w:lang w:val="en-US"/>
        </w:rPr>
        <w:t xml:space="preserve">, which corresponds to an occupancy </w:t>
      </w:r>
      <w:r w:rsidRPr="00CB3018">
        <w:rPr>
          <w:i/>
          <w:iCs/>
          <w:lang w:val="en-US"/>
        </w:rPr>
        <w:t>SO</w:t>
      </w:r>
      <w:r w:rsidRPr="00CB3018">
        <w:rPr>
          <w:lang w:val="en-US"/>
        </w:rPr>
        <w:t xml:space="preserve"> = 5%. We will satisfy ourselves that, to achieve a confidence level </w:t>
      </w:r>
      <w:r w:rsidRPr="00CB3018">
        <w:rPr>
          <w:i/>
          <w:iCs/>
          <w:lang w:val="en-US"/>
        </w:rPr>
        <w:t>P</w:t>
      </w:r>
      <w:r w:rsidRPr="00CB3018">
        <w:rPr>
          <w:i/>
          <w:iCs/>
          <w:vertAlign w:val="subscript"/>
          <w:lang w:val="en-US"/>
        </w:rPr>
        <w:t>SOC</w:t>
      </w:r>
      <w:r w:rsidRPr="00CB3018">
        <w:rPr>
          <w:lang w:val="en-US"/>
        </w:rPr>
        <w:t xml:space="preserve"> = 100% with an even placement of channel state samples on the time axis, it is sufficient to carry out </w:t>
      </w:r>
      <w:r w:rsidRPr="00CB3018">
        <w:rPr>
          <w:i/>
          <w:iCs/>
          <w:lang w:val="en-US"/>
        </w:rPr>
        <w:t>J</w:t>
      </w:r>
      <w:r w:rsidRPr="00CB3018">
        <w:rPr>
          <w:i/>
          <w:iCs/>
          <w:vertAlign w:val="subscript"/>
          <w:lang w:val="en-US"/>
        </w:rPr>
        <w:t>I</w:t>
      </w:r>
      <w:r w:rsidRPr="00CB3018">
        <w:rPr>
          <w:lang w:val="en-US"/>
        </w:rPr>
        <w:t> ≥ 200 samples.</w:t>
      </w:r>
    </w:p>
    <w:p w:rsidR="0059218F" w:rsidRPr="00CB3018" w:rsidRDefault="0059218F" w:rsidP="0059218F">
      <w:pPr>
        <w:rPr>
          <w:rFonts w:cs="Calibri"/>
          <w:bCs/>
          <w:lang w:val="en-US"/>
        </w:rPr>
      </w:pPr>
      <w:r w:rsidRPr="00CB3018">
        <w:rPr>
          <w:rFonts w:cs="Calibri"/>
          <w:bCs/>
          <w:lang w:val="en-US"/>
        </w:rPr>
        <w:t xml:space="preserve">In reality, with a revisit period </w:t>
      </w:r>
      <w:r w:rsidRPr="00CB3018">
        <w:rPr>
          <w:rFonts w:cs="Calibri"/>
          <w:bCs/>
          <w:i/>
          <w:iCs/>
          <w:lang w:val="en-US"/>
        </w:rPr>
        <w:t>T</w:t>
      </w:r>
      <w:r w:rsidRPr="00CB3018">
        <w:rPr>
          <w:rFonts w:cs="Calibri"/>
          <w:bCs/>
          <w:i/>
          <w:iCs/>
          <w:vertAlign w:val="subscript"/>
          <w:lang w:val="en-US"/>
        </w:rPr>
        <w:t>R</w:t>
      </w:r>
      <w:r w:rsidRPr="00CB3018">
        <w:rPr>
          <w:rFonts w:cs="Calibri"/>
          <w:bCs/>
          <w:lang w:val="en-US"/>
        </w:rPr>
        <w:t xml:space="preserve"> determined from (</w:t>
      </w:r>
      <w:r w:rsidRPr="00CB3018">
        <w:rPr>
          <w:szCs w:val="24"/>
          <w:lang w:val="en-US" w:eastAsia="ru-RU"/>
        </w:rPr>
        <w:t>A</w:t>
      </w:r>
      <w:r w:rsidRPr="00CB3018">
        <w:rPr>
          <w:rFonts w:cs="Calibri"/>
          <w:bCs/>
          <w:lang w:val="en-US"/>
        </w:rPr>
        <w:t xml:space="preserve">5), during the period of signal activity </w:t>
      </w:r>
      <w:r w:rsidRPr="00CB3018">
        <w:rPr>
          <w:rFonts w:cs="Calibri"/>
          <w:bCs/>
          <w:i/>
          <w:iCs/>
          <w:lang w:val="en-US"/>
        </w:rPr>
        <w:t>T</w:t>
      </w:r>
      <w:r w:rsidRPr="00CB3018">
        <w:rPr>
          <w:rFonts w:cs="Calibri"/>
          <w:bCs/>
          <w:i/>
          <w:iCs/>
          <w:vertAlign w:val="subscript"/>
          <w:lang w:val="en-US"/>
        </w:rPr>
        <w:t>s</w:t>
      </w:r>
      <w:r w:rsidRPr="00CB3018">
        <w:rPr>
          <w:rFonts w:cs="Calibri"/>
          <w:bCs/>
          <w:lang w:val="en-US"/>
        </w:rPr>
        <w:t xml:space="preserve"> there will be either:</w:t>
      </w:r>
    </w:p>
    <w:p w:rsidR="0059218F" w:rsidRPr="00CB3018" w:rsidRDefault="0059218F" w:rsidP="000028D7">
      <w:pPr>
        <w:pStyle w:val="Equation"/>
        <w:rPr>
          <w:lang w:val="en-US"/>
        </w:rPr>
      </w:pPr>
      <w:r w:rsidRPr="00CB3018">
        <w:rPr>
          <w:lang w:val="en-US"/>
        </w:rPr>
        <w:tab/>
      </w:r>
      <w:r w:rsidR="000028D7">
        <w:rPr>
          <w:lang w:val="en-US"/>
        </w:rPr>
        <w:tab/>
      </w:r>
      <w:r w:rsidR="000028D7" w:rsidRPr="000028D7">
        <w:rPr>
          <w:position w:val="-16"/>
          <w:lang w:val="en-US"/>
        </w:rPr>
        <w:object w:dxaOrig="3860" w:dyaOrig="400">
          <v:shape id="_x0000_i1054" type="#_x0000_t75" style="width:192.75pt;height:19.3pt" o:ole="">
            <v:imagedata r:id="rId92" o:title=""/>
          </v:shape>
          <o:OLEObject Type="Embed" ProgID="Equation.3" ShapeID="_x0000_i1054" DrawAspect="Content" ObjectID="_1413636329" r:id="rId93"/>
        </w:object>
      </w:r>
      <w:r w:rsidRPr="00CB3018">
        <w:rPr>
          <w:lang w:val="en-US" w:eastAsia="ru-RU"/>
        </w:rPr>
        <w:tab/>
        <w:t>(</w:t>
      </w:r>
      <w:r w:rsidRPr="00CB3018">
        <w:rPr>
          <w:szCs w:val="24"/>
          <w:lang w:val="en-US" w:eastAsia="ru-RU"/>
        </w:rPr>
        <w:t>A</w:t>
      </w:r>
      <w:r w:rsidRPr="00CB3018">
        <w:rPr>
          <w:lang w:val="en-US" w:eastAsia="ru-RU"/>
        </w:rPr>
        <w:t>20)</w:t>
      </w:r>
    </w:p>
    <w:p w:rsidR="0059218F" w:rsidRDefault="0059218F" w:rsidP="0059218F">
      <w:pPr>
        <w:rPr>
          <w:rFonts w:cs="Calibri"/>
          <w:bCs/>
          <w:lang w:val="en-US"/>
        </w:rPr>
      </w:pPr>
      <w:r w:rsidRPr="00CB3018">
        <w:rPr>
          <w:rFonts w:cs="Calibri"/>
          <w:bCs/>
          <w:lang w:val="en-US"/>
        </w:rPr>
        <w:lastRenderedPageBreak/>
        <w:t>where int[·] is the operation of returning the integer portion of the argument, or (</w:t>
      </w:r>
      <w:r w:rsidRPr="00CB3018">
        <w:rPr>
          <w:rFonts w:cs="Calibri"/>
          <w:bCs/>
          <w:i/>
          <w:lang w:val="en-US"/>
        </w:rPr>
        <w:t>J</w:t>
      </w:r>
      <w:r w:rsidRPr="00CB3018">
        <w:rPr>
          <w:rFonts w:cs="Calibri"/>
          <w:bCs/>
          <w:i/>
          <w:iCs/>
          <w:vertAlign w:val="subscript"/>
          <w:lang w:val="en-US"/>
        </w:rPr>
        <w:t>O </w:t>
      </w:r>
      <w:r w:rsidRPr="00CB3018">
        <w:rPr>
          <w:rFonts w:cs="Calibri"/>
          <w:bCs/>
          <w:vertAlign w:val="subscript"/>
          <w:lang w:val="en-US"/>
        </w:rPr>
        <w:t>min</w:t>
      </w:r>
      <w:r w:rsidRPr="00CB3018">
        <w:rPr>
          <w:rFonts w:cs="Calibri"/>
          <w:bCs/>
          <w:lang w:val="en-US"/>
        </w:rPr>
        <w:t> + 1) samples. Taking into account rule (</w:t>
      </w:r>
      <w:r w:rsidRPr="00CB3018">
        <w:rPr>
          <w:szCs w:val="24"/>
          <w:lang w:val="en-US" w:eastAsia="ru-RU"/>
        </w:rPr>
        <w:t>A</w:t>
      </w:r>
      <w:r w:rsidRPr="00CB3018">
        <w:rPr>
          <w:rFonts w:cs="Calibri"/>
          <w:bCs/>
          <w:lang w:val="en-US"/>
        </w:rPr>
        <w:t xml:space="preserve">7), we obtain an occupancy </w:t>
      </w:r>
      <w:r w:rsidRPr="00CB3018">
        <w:rPr>
          <w:bCs/>
          <w:lang w:val="en-US"/>
        </w:rPr>
        <w:t xml:space="preserve">measurement </w:t>
      </w:r>
      <w:r w:rsidRPr="00CB3018">
        <w:rPr>
          <w:rFonts w:cs="Calibri"/>
          <w:bCs/>
          <w:lang w:val="en-US"/>
        </w:rPr>
        <w:t>error of:</w:t>
      </w:r>
    </w:p>
    <w:p w:rsidR="002D6754" w:rsidRDefault="002D6754" w:rsidP="002D6754">
      <w:pPr>
        <w:pStyle w:val="Blanc"/>
      </w:pPr>
    </w:p>
    <w:p w:rsidR="0059218F" w:rsidRPr="00CB3018" w:rsidRDefault="002D6754" w:rsidP="002D6754">
      <w:pPr>
        <w:pStyle w:val="Equation"/>
        <w:rPr>
          <w:lang w:val="en-US"/>
        </w:rPr>
      </w:pPr>
      <w:r>
        <w:rPr>
          <w:lang w:val="en-US"/>
        </w:rPr>
        <w:tab/>
      </w:r>
      <w:r w:rsidR="00112C71" w:rsidRPr="000028D7">
        <w:rPr>
          <w:position w:val="-32"/>
          <w:lang w:val="en-US"/>
        </w:rPr>
        <w:object w:dxaOrig="7500" w:dyaOrig="760">
          <v:shape id="_x0000_i1055" type="#_x0000_t75" style="width:374.15pt;height:38pt" o:ole="">
            <v:imagedata r:id="rId94" o:title=""/>
          </v:shape>
          <o:OLEObject Type="Embed" ProgID="Equation.3" ShapeID="_x0000_i1055" DrawAspect="Content" ObjectID="_1413636330" r:id="rId95"/>
        </w:object>
      </w:r>
      <w:r>
        <w:rPr>
          <w:lang w:val="en-US"/>
        </w:rPr>
        <w:tab/>
      </w:r>
      <w:r w:rsidR="0059218F" w:rsidRPr="00CB3018">
        <w:rPr>
          <w:lang w:val="en-US" w:eastAsia="ru-RU"/>
        </w:rPr>
        <w:t>(</w:t>
      </w:r>
      <w:r w:rsidR="0059218F" w:rsidRPr="00CB3018">
        <w:rPr>
          <w:szCs w:val="24"/>
          <w:lang w:val="en-US" w:eastAsia="ru-RU"/>
        </w:rPr>
        <w:t>A</w:t>
      </w:r>
      <w:r w:rsidR="0059218F" w:rsidRPr="00CB3018">
        <w:rPr>
          <w:lang w:val="en-US" w:eastAsia="ru-RU"/>
        </w:rPr>
        <w:t>21)</w:t>
      </w:r>
    </w:p>
    <w:p w:rsidR="002D6754" w:rsidRDefault="002D6754" w:rsidP="002D6754">
      <w:pPr>
        <w:pStyle w:val="Blanc"/>
      </w:pPr>
    </w:p>
    <w:p w:rsidR="0059218F" w:rsidRPr="00CB3018" w:rsidRDefault="0059218F" w:rsidP="0059218F">
      <w:pPr>
        <w:rPr>
          <w:rFonts w:cs="Calibri"/>
          <w:bCs/>
          <w:lang w:val="en-US"/>
        </w:rPr>
      </w:pPr>
      <w:r w:rsidRPr="00CB3018">
        <w:rPr>
          <w:rFonts w:cs="Calibri"/>
          <w:bCs/>
          <w:lang w:val="en-US"/>
        </w:rPr>
        <w:t xml:space="preserve">For </w:t>
      </w:r>
      <w:r w:rsidRPr="00CB3018">
        <w:rPr>
          <w:rFonts w:cs="Calibri"/>
          <w:bCs/>
          <w:i/>
          <w:iCs/>
          <w:lang w:val="en-US"/>
        </w:rPr>
        <w:t>J</w:t>
      </w:r>
      <w:r w:rsidRPr="00CB3018">
        <w:rPr>
          <w:rFonts w:cs="Calibri"/>
          <w:bCs/>
          <w:i/>
          <w:iCs/>
          <w:vertAlign w:val="subscript"/>
          <w:lang w:val="en-US"/>
        </w:rPr>
        <w:t>I</w:t>
      </w:r>
      <w:r w:rsidRPr="00CB3018">
        <w:rPr>
          <w:rFonts w:cs="Calibri"/>
          <w:bCs/>
          <w:lang w:val="en-US"/>
        </w:rPr>
        <w:t> </w:t>
      </w:r>
      <w:r w:rsidRPr="00CB3018">
        <w:rPr>
          <w:lang w:val="en-US"/>
        </w:rPr>
        <w:t>≥</w:t>
      </w:r>
      <w:r w:rsidRPr="00CB3018">
        <w:rPr>
          <w:rFonts w:cs="Calibri"/>
          <w:bCs/>
          <w:lang w:val="en-US"/>
        </w:rPr>
        <w:t> 200, the maximum absolute error actually achievable in accordance with (</w:t>
      </w:r>
      <w:r w:rsidRPr="00CB3018">
        <w:rPr>
          <w:szCs w:val="24"/>
          <w:lang w:val="en-US" w:eastAsia="ru-RU"/>
        </w:rPr>
        <w:t>A2</w:t>
      </w:r>
      <w:r w:rsidRPr="00CB3018">
        <w:rPr>
          <w:rFonts w:cs="Calibri"/>
          <w:bCs/>
          <w:lang w:val="en-US"/>
        </w:rPr>
        <w:t xml:space="preserve">1) is </w:t>
      </w:r>
      <w:r w:rsidR="00056234" w:rsidRPr="00056234">
        <w:rPr>
          <w:position w:val="-14"/>
        </w:rPr>
        <w:object w:dxaOrig="2640" w:dyaOrig="400">
          <v:shape id="_x0000_i1056" type="#_x0000_t75" style="width:132.1pt;height:20.4pt" o:ole="">
            <v:imagedata r:id="rId96" o:title=""/>
          </v:shape>
          <o:OLEObject Type="Embed" ProgID="Equation.3" ShapeID="_x0000_i1056" DrawAspect="Content" ObjectID="_1413636331" r:id="rId97"/>
        </w:object>
      </w:r>
      <w:r w:rsidRPr="00CB3018">
        <w:rPr>
          <w:rFonts w:cs="Calibri"/>
          <w:bCs/>
          <w:lang w:val="en-US"/>
        </w:rPr>
        <w:t xml:space="preserve">, which corresponds to a relative error of 10%. We also note that, for </w:t>
      </w:r>
      <w:r w:rsidRPr="00CB3018">
        <w:rPr>
          <w:rFonts w:cs="Calibri"/>
          <w:bCs/>
          <w:i/>
          <w:iCs/>
          <w:lang w:val="en-US"/>
        </w:rPr>
        <w:t>J</w:t>
      </w:r>
      <w:r w:rsidRPr="00CB3018">
        <w:rPr>
          <w:rFonts w:cs="Calibri"/>
          <w:bCs/>
          <w:i/>
          <w:iCs/>
          <w:vertAlign w:val="subscript"/>
          <w:lang w:val="en-US"/>
        </w:rPr>
        <w:t>I</w:t>
      </w:r>
      <w:r w:rsidRPr="00CB3018">
        <w:rPr>
          <w:rFonts w:cs="Calibri"/>
          <w:bCs/>
          <w:lang w:val="en-US"/>
        </w:rPr>
        <w:t> </w:t>
      </w:r>
      <w:r w:rsidRPr="00CB3018">
        <w:rPr>
          <w:lang w:val="en-US"/>
        </w:rPr>
        <w:t>≥</w:t>
      </w:r>
      <w:r w:rsidRPr="00CB3018">
        <w:rPr>
          <w:rFonts w:cs="Calibri"/>
          <w:bCs/>
          <w:lang w:val="en-US"/>
        </w:rPr>
        <w:t> 600, from equation (</w:t>
      </w:r>
      <w:r w:rsidRPr="00CB3018">
        <w:rPr>
          <w:szCs w:val="24"/>
          <w:lang w:val="en-US" w:eastAsia="ru-RU"/>
        </w:rPr>
        <w:t>A2</w:t>
      </w:r>
      <w:r w:rsidRPr="00CB3018">
        <w:rPr>
          <w:rFonts w:cs="Calibri"/>
          <w:bCs/>
          <w:lang w:val="en-US"/>
        </w:rPr>
        <w:t xml:space="preserve">1) we obtain </w:t>
      </w:r>
      <w:r w:rsidR="00056234" w:rsidRPr="00056234">
        <w:rPr>
          <w:position w:val="-14"/>
        </w:rPr>
        <w:object w:dxaOrig="2900" w:dyaOrig="400">
          <v:shape id="_x0000_i1057" type="#_x0000_t75" style="width:145.7pt;height:20.4pt" o:ole="">
            <v:imagedata r:id="rId98" o:title=""/>
          </v:shape>
          <o:OLEObject Type="Embed" ProgID="Equation.3" ShapeID="_x0000_i1057" DrawAspect="Content" ObjectID="_1413636332" r:id="rId99"/>
        </w:object>
      </w:r>
      <w:r w:rsidRPr="00CB3018">
        <w:rPr>
          <w:rFonts w:cs="Calibri"/>
          <w:bCs/>
          <w:lang w:val="en-US"/>
        </w:rPr>
        <w:t xml:space="preserve">, which, (for </w:t>
      </w:r>
      <w:r w:rsidRPr="00CB3018">
        <w:rPr>
          <w:rFonts w:cs="Calibri"/>
          <w:bCs/>
          <w:i/>
          <w:lang w:val="en-US"/>
        </w:rPr>
        <w:t>SO</w:t>
      </w:r>
      <w:r w:rsidRPr="00CB3018">
        <w:rPr>
          <w:rFonts w:cs="Calibri"/>
          <w:bCs/>
          <w:lang w:val="en-US"/>
        </w:rPr>
        <w:t> = 5%) corresponds to a relative error less than 3.5% (for a 100% confidence level).</w:t>
      </w:r>
    </w:p>
    <w:p w:rsidR="0059218F" w:rsidRPr="00CB3018" w:rsidRDefault="0059218F" w:rsidP="0059218F">
      <w:pPr>
        <w:pStyle w:val="Heading2"/>
        <w:rPr>
          <w:lang w:val="en-US"/>
        </w:rPr>
      </w:pPr>
      <w:bookmarkStart w:id="96" w:name="_Toc337547402"/>
      <w:r w:rsidRPr="00CB3018">
        <w:rPr>
          <w:lang w:val="en-US"/>
        </w:rPr>
        <w:t>A4.2</w:t>
      </w:r>
      <w:r w:rsidRPr="00CB3018">
        <w:rPr>
          <w:lang w:val="en-US"/>
        </w:rPr>
        <w:tab/>
        <w:t>Case B: Twelve signals during the integration time</w:t>
      </w:r>
      <w:bookmarkEnd w:id="96"/>
    </w:p>
    <w:p w:rsidR="0059218F" w:rsidRPr="00CB3018" w:rsidRDefault="0059218F" w:rsidP="0059218F">
      <w:pPr>
        <w:rPr>
          <w:lang w:val="en-US"/>
        </w:rPr>
      </w:pPr>
      <w:r w:rsidRPr="00CB3018">
        <w:rPr>
          <w:lang w:val="en-US"/>
        </w:rPr>
        <w:t xml:space="preserve">Let us now assume that in the integration time </w:t>
      </w:r>
      <w:r w:rsidRPr="00CB3018">
        <w:rPr>
          <w:i/>
          <w:lang w:val="en-US"/>
        </w:rPr>
        <w:t>T</w:t>
      </w:r>
      <w:r w:rsidRPr="00CB3018">
        <w:rPr>
          <w:i/>
          <w:vertAlign w:val="subscript"/>
          <w:lang w:val="en-US"/>
        </w:rPr>
        <w:t>I</w:t>
      </w:r>
      <w:r w:rsidRPr="00CB3018">
        <w:rPr>
          <w:lang w:val="en-US"/>
        </w:rPr>
        <w:t xml:space="preserve"> there are 12 pulses of equal duration </w:t>
      </w:r>
      <w:r w:rsidRPr="00CB3018">
        <w:rPr>
          <w:i/>
          <w:iCs/>
          <w:lang w:val="en-US"/>
        </w:rPr>
        <w:t>T</w:t>
      </w:r>
      <w:r w:rsidRPr="00CB3018">
        <w:rPr>
          <w:i/>
          <w:iCs/>
          <w:vertAlign w:val="subscript"/>
          <w:lang w:val="en-US"/>
        </w:rPr>
        <w:t>s</w:t>
      </w:r>
      <w:r w:rsidRPr="00CB3018">
        <w:rPr>
          <w:lang w:val="en-US"/>
        </w:rPr>
        <w:t> = 0.00417 · </w:t>
      </w:r>
      <w:r w:rsidRPr="00CB3018">
        <w:rPr>
          <w:i/>
          <w:iCs/>
          <w:lang w:val="en-US"/>
        </w:rPr>
        <w:t>T</w:t>
      </w:r>
      <w:r w:rsidRPr="00CB3018">
        <w:rPr>
          <w:i/>
          <w:iCs/>
          <w:vertAlign w:val="subscript"/>
          <w:lang w:val="en-US"/>
        </w:rPr>
        <w:t>I</w:t>
      </w:r>
      <w:r w:rsidRPr="00CB3018">
        <w:rPr>
          <w:lang w:val="en-US"/>
        </w:rPr>
        <w:t>, which a</w:t>
      </w:r>
      <w:r w:rsidRPr="00CB3018">
        <w:rPr>
          <w:spacing w:val="-4"/>
          <w:lang w:val="en-US"/>
        </w:rPr>
        <w:t xml:space="preserve">gain corresponds to an occupancy of </w:t>
      </w:r>
      <w:r w:rsidRPr="00CB3018">
        <w:rPr>
          <w:i/>
          <w:spacing w:val="-4"/>
          <w:lang w:val="en-US"/>
        </w:rPr>
        <w:t>SO</w:t>
      </w:r>
      <w:r w:rsidRPr="00CB3018">
        <w:rPr>
          <w:spacing w:val="-4"/>
          <w:lang w:val="en-US"/>
        </w:rPr>
        <w:t> = 5%. With the number of sam</w:t>
      </w:r>
      <w:r w:rsidRPr="00CB3018">
        <w:rPr>
          <w:lang w:val="en-US"/>
        </w:rPr>
        <w:t>ples within the range 485 ≤ </w:t>
      </w:r>
      <w:r w:rsidRPr="00CB3018">
        <w:rPr>
          <w:i/>
          <w:iCs/>
          <w:lang w:val="en-US"/>
        </w:rPr>
        <w:t>J</w:t>
      </w:r>
      <w:r w:rsidRPr="00CB3018">
        <w:rPr>
          <w:i/>
          <w:iCs/>
          <w:vertAlign w:val="subscript"/>
          <w:lang w:val="en-US"/>
        </w:rPr>
        <w:t>I</w:t>
      </w:r>
      <w:r w:rsidRPr="00CB3018">
        <w:rPr>
          <w:lang w:val="en-US"/>
        </w:rPr>
        <w:t xml:space="preserve"> &lt; 715, the pulse length remains higher than the revisit time </w:t>
      </w:r>
      <w:r w:rsidRPr="00CB3018">
        <w:rPr>
          <w:i/>
          <w:iCs/>
          <w:lang w:val="en-US"/>
        </w:rPr>
        <w:t>T</w:t>
      </w:r>
      <w:r w:rsidRPr="00CB3018">
        <w:rPr>
          <w:i/>
          <w:iCs/>
          <w:vertAlign w:val="subscript"/>
          <w:lang w:val="en-US"/>
        </w:rPr>
        <w:t>R</w:t>
      </w:r>
      <w:r w:rsidRPr="00CB3018">
        <w:rPr>
          <w:lang w:val="en-US"/>
        </w:rPr>
        <w:t>, and so each pulse will, d</w:t>
      </w:r>
      <w:r w:rsidRPr="00CB3018">
        <w:rPr>
          <w:spacing w:val="-4"/>
          <w:lang w:val="en-US"/>
        </w:rPr>
        <w:t>epending on its position in relation to the “grid” of samples, be represented by eithe</w:t>
      </w:r>
      <w:r w:rsidRPr="00CB3018">
        <w:rPr>
          <w:lang w:val="en-US"/>
        </w:rPr>
        <w:t xml:space="preserve">r two </w:t>
      </w:r>
      <w:r w:rsidRPr="00CB3018">
        <w:rPr>
          <w:i/>
          <w:iCs/>
          <w:lang w:val="en-US"/>
        </w:rPr>
        <w:t>J</w:t>
      </w:r>
      <w:r w:rsidRPr="00CB3018">
        <w:rPr>
          <w:i/>
          <w:iCs/>
          <w:vertAlign w:val="subscript"/>
          <w:lang w:val="en-US"/>
        </w:rPr>
        <w:t>O </w:t>
      </w:r>
      <w:r w:rsidRPr="00CB3018">
        <w:rPr>
          <w:vertAlign w:val="subscript"/>
          <w:lang w:val="en-US"/>
        </w:rPr>
        <w:t>min</w:t>
      </w:r>
      <w:r w:rsidRPr="00CB3018">
        <w:rPr>
          <w:lang w:val="en-US"/>
        </w:rPr>
        <w:t> = </w:t>
      </w:r>
      <w:r w:rsidRPr="00CB3018">
        <w:rPr>
          <w:i/>
          <w:iCs/>
          <w:lang w:val="en-US"/>
        </w:rPr>
        <w:t>T</w:t>
      </w:r>
      <w:r w:rsidRPr="00CB3018">
        <w:rPr>
          <w:i/>
          <w:iCs/>
          <w:vertAlign w:val="subscript"/>
          <w:lang w:val="en-US"/>
        </w:rPr>
        <w:t>s</w:t>
      </w:r>
      <w:r w:rsidRPr="00CB3018">
        <w:rPr>
          <w:lang w:val="en-US"/>
        </w:rPr>
        <w:t>/</w:t>
      </w:r>
      <w:r w:rsidRPr="00CB3018">
        <w:rPr>
          <w:i/>
          <w:iCs/>
          <w:lang w:val="en-US"/>
        </w:rPr>
        <w:t>T</w:t>
      </w:r>
      <w:r w:rsidRPr="00CB3018">
        <w:rPr>
          <w:i/>
          <w:iCs/>
          <w:vertAlign w:val="subscript"/>
          <w:lang w:val="en-US"/>
        </w:rPr>
        <w:t>R</w:t>
      </w:r>
      <w:r w:rsidRPr="00CB3018">
        <w:rPr>
          <w:vertAlign w:val="subscript"/>
          <w:lang w:val="en-US"/>
        </w:rPr>
        <w:t> max</w:t>
      </w:r>
      <w:r w:rsidRPr="00CB3018">
        <w:rPr>
          <w:lang w:val="en-US"/>
        </w:rPr>
        <w:t> = int[0.00417 · </w:t>
      </w:r>
      <w:r w:rsidRPr="00CB3018">
        <w:rPr>
          <w:i/>
          <w:iCs/>
          <w:lang w:val="en-US"/>
        </w:rPr>
        <w:t>J</w:t>
      </w:r>
      <w:r w:rsidRPr="00CB3018">
        <w:rPr>
          <w:i/>
          <w:iCs/>
          <w:vertAlign w:val="subscript"/>
          <w:lang w:val="en-US"/>
        </w:rPr>
        <w:t>I</w:t>
      </w:r>
      <w:r w:rsidRPr="00CB3018">
        <w:rPr>
          <w:vertAlign w:val="subscript"/>
          <w:lang w:val="en-US"/>
        </w:rPr>
        <w:t> min</w:t>
      </w:r>
      <w:r w:rsidRPr="00CB3018">
        <w:rPr>
          <w:lang w:val="en-US"/>
        </w:rPr>
        <w:t xml:space="preserve">] = 2 or three </w:t>
      </w:r>
      <w:r w:rsidRPr="00CB3018">
        <w:rPr>
          <w:i/>
          <w:lang w:val="en-US"/>
        </w:rPr>
        <w:t>J</w:t>
      </w:r>
      <w:r w:rsidRPr="00CB3018">
        <w:rPr>
          <w:i/>
          <w:iCs/>
          <w:vertAlign w:val="subscript"/>
          <w:lang w:val="en-US"/>
        </w:rPr>
        <w:t>O</w:t>
      </w:r>
      <w:r w:rsidRPr="00CB3018">
        <w:rPr>
          <w:vertAlign w:val="subscript"/>
          <w:lang w:val="en-US"/>
        </w:rPr>
        <w:t> max</w:t>
      </w:r>
      <w:r w:rsidRPr="00CB3018">
        <w:rPr>
          <w:lang w:val="en-US"/>
        </w:rPr>
        <w:t> = int[0.00417 · </w:t>
      </w:r>
      <w:r w:rsidRPr="00CB3018">
        <w:rPr>
          <w:i/>
          <w:iCs/>
          <w:lang w:val="en-US"/>
        </w:rPr>
        <w:t>J</w:t>
      </w:r>
      <w:r w:rsidRPr="00CB3018">
        <w:rPr>
          <w:i/>
          <w:iCs/>
          <w:vertAlign w:val="subscript"/>
          <w:lang w:val="en-US"/>
        </w:rPr>
        <w:t>I</w:t>
      </w:r>
      <w:r w:rsidRPr="00CB3018">
        <w:rPr>
          <w:vertAlign w:val="subscript"/>
          <w:lang w:val="en-US"/>
        </w:rPr>
        <w:t> max</w:t>
      </w:r>
      <w:r w:rsidR="00D2400A">
        <w:rPr>
          <w:lang w:val="en-US"/>
        </w:rPr>
        <w:t xml:space="preserve">] + 1 = 3 </w:t>
      </w:r>
      <w:r w:rsidRPr="00CB3018">
        <w:rPr>
          <w:lang w:val="en-US"/>
        </w:rPr>
        <w:t xml:space="preserve">occupied states. For </w:t>
      </w:r>
      <w:r w:rsidRPr="00CB3018">
        <w:rPr>
          <w:i/>
          <w:iCs/>
          <w:lang w:val="en-US"/>
        </w:rPr>
        <w:t>J</w:t>
      </w:r>
      <w:r w:rsidRPr="00CB3018">
        <w:rPr>
          <w:i/>
          <w:iCs/>
          <w:vertAlign w:val="subscript"/>
          <w:lang w:val="en-US"/>
        </w:rPr>
        <w:t>I</w:t>
      </w:r>
      <w:r w:rsidRPr="00CB3018">
        <w:rPr>
          <w:lang w:val="en-US"/>
        </w:rPr>
        <w:t xml:space="preserve"> ≈ 500, it will be pairs of points with occupied channel states that will occur more often, whereas with </w:t>
      </w:r>
      <w:r w:rsidRPr="00CB3018">
        <w:rPr>
          <w:i/>
          <w:iCs/>
          <w:lang w:val="en-US"/>
        </w:rPr>
        <w:t>J</w:t>
      </w:r>
      <w:r w:rsidRPr="00CB3018">
        <w:rPr>
          <w:i/>
          <w:iCs/>
          <w:vertAlign w:val="subscript"/>
          <w:lang w:val="en-US"/>
        </w:rPr>
        <w:t>I</w:t>
      </w:r>
      <w:r w:rsidRPr="00CB3018">
        <w:rPr>
          <w:lang w:val="en-US"/>
        </w:rPr>
        <w:t> ≈ 700 occupied states will more often be grouped in threes.</w:t>
      </w:r>
    </w:p>
    <w:p w:rsidR="0059218F" w:rsidRDefault="0059218F" w:rsidP="0059218F">
      <w:pPr>
        <w:rPr>
          <w:lang w:val="en-US"/>
        </w:rPr>
      </w:pPr>
      <w:r w:rsidRPr="00CB3018">
        <w:rPr>
          <w:lang w:val="en-US"/>
        </w:rPr>
        <w:t xml:space="preserve">Let us look in more detail at the case </w:t>
      </w:r>
      <w:r w:rsidRPr="00CB3018">
        <w:rPr>
          <w:i/>
          <w:iCs/>
          <w:lang w:val="en-US"/>
        </w:rPr>
        <w:t>J</w:t>
      </w:r>
      <w:r w:rsidRPr="00CB3018">
        <w:rPr>
          <w:i/>
          <w:iCs/>
          <w:vertAlign w:val="subscript"/>
          <w:lang w:val="en-US"/>
        </w:rPr>
        <w:t>I</w:t>
      </w:r>
      <w:r w:rsidRPr="00CB3018">
        <w:rPr>
          <w:lang w:val="en-US"/>
        </w:rPr>
        <w:t xml:space="preserve"> = 600, in which both scenarios of sample groupings will be equally probable. The total number of occurrences of activity registered </w:t>
      </w:r>
      <w:r w:rsidRPr="00CB3018">
        <w:rPr>
          <w:i/>
          <w:iCs/>
          <w:lang w:val="en-US"/>
        </w:rPr>
        <w:t>J</w:t>
      </w:r>
      <w:r w:rsidRPr="00CB3018">
        <w:rPr>
          <w:i/>
          <w:iCs/>
          <w:vertAlign w:val="subscript"/>
          <w:lang w:val="en-US"/>
        </w:rPr>
        <w:t>O</w:t>
      </w:r>
      <w:r w:rsidRPr="00CB3018">
        <w:rPr>
          <w:lang w:val="en-US"/>
        </w:rPr>
        <w:t xml:space="preserve"> may in this situation be lying from </w:t>
      </w:r>
      <w:r w:rsidRPr="00CB3018">
        <w:rPr>
          <w:i/>
          <w:iCs/>
          <w:lang w:val="en-US"/>
        </w:rPr>
        <w:t>J</w:t>
      </w:r>
      <w:r w:rsidRPr="00CB3018">
        <w:rPr>
          <w:i/>
          <w:iCs/>
          <w:vertAlign w:val="subscript"/>
          <w:lang w:val="en-US"/>
        </w:rPr>
        <w:t>O</w:t>
      </w:r>
      <w:r w:rsidRPr="00CB3018">
        <w:rPr>
          <w:vertAlign w:val="subscript"/>
          <w:lang w:val="en-US"/>
        </w:rPr>
        <w:t> min</w:t>
      </w:r>
      <w:r w:rsidRPr="00CB3018">
        <w:rPr>
          <w:lang w:val="en-US"/>
        </w:rPr>
        <w:t xml:space="preserve"> = 12 · 2 = 24 to </w:t>
      </w:r>
      <w:r w:rsidRPr="00CB3018">
        <w:rPr>
          <w:i/>
          <w:iCs/>
          <w:lang w:val="en-US"/>
        </w:rPr>
        <w:t>J</w:t>
      </w:r>
      <w:r w:rsidRPr="00CB3018">
        <w:rPr>
          <w:i/>
          <w:iCs/>
          <w:vertAlign w:val="subscript"/>
          <w:lang w:val="en-US"/>
        </w:rPr>
        <w:t>O</w:t>
      </w:r>
      <w:r w:rsidRPr="00CB3018">
        <w:rPr>
          <w:vertAlign w:val="subscript"/>
          <w:lang w:val="en-US"/>
        </w:rPr>
        <w:t> max</w:t>
      </w:r>
      <w:r w:rsidRPr="00CB3018">
        <w:rPr>
          <w:lang w:val="en-US"/>
        </w:rPr>
        <w:t xml:space="preserve"> = 12 · 3 = 36. In measurement instances where the value </w:t>
      </w:r>
      <w:r w:rsidRPr="00CB3018">
        <w:rPr>
          <w:i/>
          <w:iCs/>
          <w:lang w:val="en-US"/>
        </w:rPr>
        <w:t>J</w:t>
      </w:r>
      <w:r w:rsidRPr="00CB3018">
        <w:rPr>
          <w:i/>
          <w:iCs/>
          <w:vertAlign w:val="subscript"/>
          <w:lang w:val="en-US"/>
        </w:rPr>
        <w:t xml:space="preserve">O </w:t>
      </w:r>
      <w:r w:rsidRPr="00CB3018">
        <w:rPr>
          <w:lang w:val="en-US"/>
        </w:rPr>
        <w:t>falls in the range from 27 to 33, the occupancy obtained from equation (</w:t>
      </w:r>
      <w:r w:rsidRPr="00CB3018">
        <w:rPr>
          <w:szCs w:val="24"/>
          <w:lang w:val="en-US" w:eastAsia="ru-RU"/>
        </w:rPr>
        <w:t>A</w:t>
      </w:r>
      <w:r w:rsidRPr="00CB3018">
        <w:rPr>
          <w:lang w:val="en-US"/>
        </w:rPr>
        <w:t>7) will diminish within the limits of ±10% of the relative error. The probability of 24 ≤ </w:t>
      </w:r>
      <w:r w:rsidRPr="00CB3018">
        <w:rPr>
          <w:i/>
          <w:iCs/>
          <w:lang w:val="en-US"/>
        </w:rPr>
        <w:t>J</w:t>
      </w:r>
      <w:r w:rsidRPr="00CB3018">
        <w:rPr>
          <w:i/>
          <w:iCs/>
          <w:vertAlign w:val="subscript"/>
          <w:lang w:val="en-US"/>
        </w:rPr>
        <w:t>O</w:t>
      </w:r>
      <w:r w:rsidRPr="00CB3018">
        <w:rPr>
          <w:lang w:val="en-US"/>
        </w:rPr>
        <w:t> ≤ 26 or 34 ≤ </w:t>
      </w:r>
      <w:r w:rsidRPr="00CB3018">
        <w:rPr>
          <w:i/>
          <w:iCs/>
          <w:lang w:val="en-US"/>
        </w:rPr>
        <w:t>J</w:t>
      </w:r>
      <w:r w:rsidRPr="00CB3018">
        <w:rPr>
          <w:i/>
          <w:iCs/>
          <w:vertAlign w:val="subscript"/>
          <w:lang w:val="en-US"/>
        </w:rPr>
        <w:t>O</w:t>
      </w:r>
      <w:r w:rsidRPr="00CB3018">
        <w:rPr>
          <w:lang w:val="en-US"/>
        </w:rPr>
        <w:t> ≤ 26 may be calculated from the rule:</w:t>
      </w:r>
    </w:p>
    <w:p w:rsidR="002D6754" w:rsidRPr="00CB3018" w:rsidRDefault="002D6754" w:rsidP="00FD3878">
      <w:pPr>
        <w:pStyle w:val="Blanc"/>
      </w:pPr>
    </w:p>
    <w:p w:rsidR="0059218F" w:rsidRPr="00CB3018" w:rsidRDefault="00FD3878" w:rsidP="00FD3878">
      <w:pPr>
        <w:pStyle w:val="Equation"/>
        <w:rPr>
          <w:lang w:val="en-US"/>
        </w:rPr>
      </w:pPr>
      <w:r>
        <w:rPr>
          <w:lang w:val="en-US"/>
        </w:rPr>
        <w:tab/>
      </w:r>
      <w:r w:rsidR="00056234" w:rsidRPr="00FD3878">
        <w:rPr>
          <w:position w:val="-24"/>
          <w:lang w:val="en-US"/>
        </w:rPr>
        <w:object w:dxaOrig="7100" w:dyaOrig="620">
          <v:shape id="_x0000_i1058" type="#_x0000_t75" style="width:354.9pt;height:31.75pt" o:ole="">
            <v:imagedata r:id="rId100" o:title=""/>
          </v:shape>
          <o:OLEObject Type="Embed" ProgID="Equation.3" ShapeID="_x0000_i1058" DrawAspect="Content" ObjectID="_1413636333" r:id="rId101"/>
        </w:object>
      </w:r>
      <w:r w:rsidR="0059218F" w:rsidRPr="00CB3018">
        <w:rPr>
          <w:lang w:val="en-US"/>
        </w:rPr>
        <w:tab/>
        <w:t>(</w:t>
      </w:r>
      <w:r w:rsidR="0059218F" w:rsidRPr="00CB3018">
        <w:rPr>
          <w:szCs w:val="24"/>
          <w:lang w:val="en-US" w:eastAsia="ru-RU"/>
        </w:rPr>
        <w:t>A</w:t>
      </w:r>
      <w:r w:rsidR="0059218F" w:rsidRPr="00CB3018">
        <w:rPr>
          <w:lang w:val="en-US"/>
        </w:rPr>
        <w:t>22)</w:t>
      </w:r>
    </w:p>
    <w:p w:rsidR="00072C50" w:rsidRPr="00CB3018" w:rsidRDefault="00072C50" w:rsidP="00072C50">
      <w:pPr>
        <w:pStyle w:val="Blanc"/>
      </w:pPr>
    </w:p>
    <w:p w:rsidR="0059218F" w:rsidRPr="00CB3018" w:rsidRDefault="0059218F" w:rsidP="0059218F">
      <w:pPr>
        <w:rPr>
          <w:rFonts w:cs="Calibri"/>
          <w:bCs/>
          <w:lang w:val="en-US"/>
        </w:rPr>
      </w:pPr>
      <w:r w:rsidRPr="00CB3018">
        <w:rPr>
          <w:rFonts w:cs="Calibri"/>
          <w:bCs/>
          <w:lang w:val="en-US"/>
        </w:rPr>
        <w:t xml:space="preserve">Here, </w:t>
      </w:r>
      <w:r>
        <w:rPr>
          <w:noProof/>
          <w:position w:val="-12"/>
          <w:lang w:val="en-US" w:eastAsia="zh-CN"/>
        </w:rPr>
        <w:drawing>
          <wp:inline distT="0" distB="0" distL="0" distR="0" wp14:anchorId="44477BC3" wp14:editId="0563CD26">
            <wp:extent cx="228600" cy="238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CB3018">
        <w:rPr>
          <w:rFonts w:cs="Calibri"/>
          <w:bCs/>
          <w:lang w:val="en-US"/>
        </w:rPr>
        <w:t xml:space="preserve"> corresponds to </w:t>
      </w:r>
      <w:r w:rsidRPr="00CB3018">
        <w:rPr>
          <w:rFonts w:cs="Calibri"/>
          <w:bCs/>
          <w:i/>
          <w:iCs/>
          <w:lang w:val="en-US"/>
        </w:rPr>
        <w:t>k</w:t>
      </w:r>
      <w:r w:rsidRPr="00CB3018">
        <w:rPr>
          <w:rFonts w:cs="Calibri"/>
          <w:bCs/>
          <w:lang w:val="en-US"/>
        </w:rPr>
        <w:t xml:space="preserve"> determinations of pairs of </w:t>
      </w:r>
      <w:r w:rsidRPr="00CB3018">
        <w:rPr>
          <w:lang w:val="en-US"/>
        </w:rPr>
        <w:t>occupied</w:t>
      </w:r>
      <w:r w:rsidRPr="00CB3018">
        <w:rPr>
          <w:rFonts w:cs="Calibri"/>
          <w:bCs/>
          <w:lang w:val="en-US"/>
        </w:rPr>
        <w:t xml:space="preserve"> states when observing the next of 12 pulses.</w:t>
      </w:r>
    </w:p>
    <w:p w:rsidR="0059218F" w:rsidRPr="00CB3018" w:rsidRDefault="0059218F" w:rsidP="0059218F">
      <w:pPr>
        <w:rPr>
          <w:rFonts w:cs="Calibri"/>
          <w:bCs/>
          <w:lang w:val="en-US"/>
        </w:rPr>
      </w:pPr>
      <w:r w:rsidRPr="00CB3018">
        <w:rPr>
          <w:rFonts w:cs="Calibri"/>
          <w:bCs/>
          <w:lang w:val="en-US"/>
        </w:rPr>
        <w:t xml:space="preserve">Thus, for the same occupancy </w:t>
      </w:r>
      <w:r w:rsidRPr="00CB3018">
        <w:rPr>
          <w:rFonts w:cs="Calibri"/>
          <w:bCs/>
          <w:i/>
          <w:iCs/>
          <w:lang w:val="en-US"/>
        </w:rPr>
        <w:t>SO</w:t>
      </w:r>
      <w:r w:rsidRPr="00CB3018">
        <w:rPr>
          <w:rFonts w:cs="Calibri"/>
          <w:bCs/>
          <w:lang w:val="en-US"/>
        </w:rPr>
        <w:t> = 5% as i</w:t>
      </w:r>
      <w:r w:rsidRPr="00CB3018">
        <w:rPr>
          <w:rFonts w:cs="Calibri"/>
          <w:bCs/>
          <w:spacing w:val="-4"/>
          <w:lang w:val="en-US"/>
        </w:rPr>
        <w:t>n case A, and with the same number of sample</w:t>
      </w:r>
      <w:r w:rsidRPr="00CB3018">
        <w:rPr>
          <w:rFonts w:cs="Calibri"/>
          <w:bCs/>
          <w:lang w:val="en-US"/>
        </w:rPr>
        <w:t xml:space="preserve">s </w:t>
      </w:r>
      <w:r w:rsidRPr="00CB3018">
        <w:rPr>
          <w:rFonts w:cs="Calibri"/>
          <w:bCs/>
          <w:i/>
          <w:iCs/>
          <w:lang w:val="en-US"/>
        </w:rPr>
        <w:t>J</w:t>
      </w:r>
      <w:r w:rsidRPr="00CB3018">
        <w:rPr>
          <w:rFonts w:cs="Calibri"/>
          <w:bCs/>
          <w:i/>
          <w:iCs/>
          <w:vertAlign w:val="subscript"/>
          <w:lang w:val="en-US"/>
        </w:rPr>
        <w:t>I</w:t>
      </w:r>
      <w:r w:rsidRPr="00CB3018">
        <w:rPr>
          <w:rFonts w:cs="Calibri"/>
          <w:bCs/>
          <w:lang w:val="en-US"/>
        </w:rPr>
        <w:t xml:space="preserve"> = 600, although the occupancy </w:t>
      </w:r>
      <w:r w:rsidRPr="00CB3018">
        <w:rPr>
          <w:lang w:val="en-US"/>
        </w:rPr>
        <w:t>calculation</w:t>
      </w:r>
      <w:r w:rsidRPr="00CB3018">
        <w:rPr>
          <w:position w:val="-4"/>
          <w:lang w:val="en-US" w:eastAsia="ru-RU"/>
        </w:rPr>
        <w:t xml:space="preserve"> </w:t>
      </w:r>
      <w:r w:rsidRPr="00CB3018">
        <w:rPr>
          <w:rFonts w:cs="Calibri"/>
          <w:bCs/>
          <w:i/>
          <w:iCs/>
          <w:lang w:val="en-US"/>
        </w:rPr>
        <w:t>SOCR</w:t>
      </w:r>
      <w:r w:rsidRPr="00CB3018">
        <w:rPr>
          <w:rFonts w:cs="Calibri"/>
          <w:bCs/>
          <w:lang w:val="en-US"/>
        </w:rPr>
        <w:t xml:space="preserve"> satisfies the requirements in [A.4,A.5], there is an almost 4% probability that it may deviate from the real value </w:t>
      </w:r>
      <w:r w:rsidRPr="00CB3018">
        <w:rPr>
          <w:rFonts w:cs="Calibri"/>
          <w:bCs/>
          <w:i/>
          <w:iCs/>
          <w:lang w:val="en-US"/>
        </w:rPr>
        <w:t>SO</w:t>
      </w:r>
      <w:r w:rsidRPr="00CB3018">
        <w:rPr>
          <w:rFonts w:cs="Calibri"/>
          <w:bCs/>
          <w:lang w:val="en-US"/>
        </w:rPr>
        <w:t xml:space="preserve"> with a relative error exceeding </w:t>
      </w:r>
      <w:r w:rsidRPr="00CB3018">
        <w:rPr>
          <w:lang w:val="en-US"/>
        </w:rPr>
        <w:t>±</w:t>
      </w:r>
      <w:r w:rsidRPr="00CB3018">
        <w:rPr>
          <w:rFonts w:cs="Calibri"/>
          <w:bCs/>
          <w:lang w:val="en-US"/>
        </w:rPr>
        <w:t>10%.</w:t>
      </w:r>
      <w:r w:rsidRPr="00CB3018">
        <w:rPr>
          <w:rFonts w:cs="Calibri"/>
          <w:bCs/>
          <w:lang w:val="en-US"/>
        </w:rPr>
        <w:tab/>
      </w:r>
    </w:p>
    <w:p w:rsidR="0059218F" w:rsidRPr="00CB3018" w:rsidRDefault="0059218F" w:rsidP="0059218F">
      <w:pPr>
        <w:pStyle w:val="Heading2"/>
        <w:rPr>
          <w:lang w:val="en-US"/>
        </w:rPr>
      </w:pPr>
      <w:bookmarkStart w:id="97" w:name="_Toc337547403"/>
      <w:r w:rsidRPr="00CB3018">
        <w:rPr>
          <w:lang w:val="en-US"/>
        </w:rPr>
        <w:t>A4.3</w:t>
      </w:r>
      <w:r w:rsidRPr="00CB3018">
        <w:rPr>
          <w:color w:val="3333FF"/>
          <w:lang w:val="en-US"/>
        </w:rPr>
        <w:tab/>
      </w:r>
      <w:r w:rsidRPr="00CB3018">
        <w:rPr>
          <w:lang w:val="en-US"/>
        </w:rPr>
        <w:t>Case C: Several dozen signals within the integration time</w:t>
      </w:r>
      <w:bookmarkEnd w:id="97"/>
    </w:p>
    <w:p w:rsidR="0059218F" w:rsidRPr="00CB3018" w:rsidRDefault="0059218F" w:rsidP="00F40695">
      <w:pPr>
        <w:rPr>
          <w:rFonts w:cs="Calibri"/>
          <w:bCs/>
          <w:lang w:val="en-US"/>
        </w:rPr>
      </w:pPr>
      <w:r w:rsidRPr="00CB3018">
        <w:rPr>
          <w:rFonts w:cs="Calibri"/>
          <w:bCs/>
          <w:lang w:val="en-US"/>
        </w:rPr>
        <w:t>F</w:t>
      </w:r>
      <w:r w:rsidRPr="00CB3018">
        <w:rPr>
          <w:rFonts w:cs="Calibri"/>
          <w:bCs/>
          <w:spacing w:val="-4"/>
          <w:lang w:val="en-US"/>
        </w:rPr>
        <w:t xml:space="preserve">inally, let us assume that within the </w:t>
      </w:r>
      <w:r w:rsidRPr="00CB3018">
        <w:rPr>
          <w:lang w:val="en-US"/>
        </w:rPr>
        <w:t xml:space="preserve">integration </w:t>
      </w:r>
      <w:r w:rsidRPr="00CB3018">
        <w:rPr>
          <w:rFonts w:cs="Calibri"/>
          <w:bCs/>
          <w:spacing w:val="-4"/>
          <w:lang w:val="en-US"/>
        </w:rPr>
        <w:t xml:space="preserve">time </w:t>
      </w:r>
      <w:r w:rsidRPr="00CB3018">
        <w:rPr>
          <w:rFonts w:cs="Calibri"/>
          <w:bCs/>
          <w:i/>
          <w:iCs/>
          <w:spacing w:val="-4"/>
          <w:lang w:val="en-US"/>
        </w:rPr>
        <w:t>T</w:t>
      </w:r>
      <w:r w:rsidRPr="00CB3018">
        <w:rPr>
          <w:rFonts w:cs="Calibri"/>
          <w:bCs/>
          <w:i/>
          <w:iCs/>
          <w:spacing w:val="-4"/>
          <w:vertAlign w:val="subscript"/>
          <w:lang w:val="en-US"/>
        </w:rPr>
        <w:t>I</w:t>
      </w:r>
      <w:r w:rsidRPr="00CB3018">
        <w:rPr>
          <w:rFonts w:cs="Calibri"/>
          <w:bCs/>
          <w:spacing w:val="-4"/>
          <w:lang w:val="en-US"/>
        </w:rPr>
        <w:t xml:space="preserve"> there are 80 pulses of equal lengt</w:t>
      </w:r>
      <w:r w:rsidRPr="00CB3018">
        <w:rPr>
          <w:rFonts w:cs="Calibri"/>
          <w:bCs/>
          <w:lang w:val="en-US"/>
        </w:rPr>
        <w:t xml:space="preserve">h </w:t>
      </w:r>
      <w:r w:rsidRPr="00CB3018">
        <w:rPr>
          <w:rFonts w:cs="Calibri"/>
          <w:bCs/>
          <w:i/>
          <w:iCs/>
          <w:lang w:val="en-US"/>
        </w:rPr>
        <w:t>T</w:t>
      </w:r>
      <w:r w:rsidRPr="00CB3018">
        <w:rPr>
          <w:rFonts w:cs="Calibri"/>
          <w:bCs/>
          <w:i/>
          <w:iCs/>
          <w:vertAlign w:val="subscript"/>
          <w:lang w:val="en-US"/>
        </w:rPr>
        <w:t>s</w:t>
      </w:r>
      <w:r w:rsidRPr="00CB3018">
        <w:rPr>
          <w:rFonts w:cs="Calibri"/>
          <w:bCs/>
          <w:lang w:val="en-US"/>
        </w:rPr>
        <w:t> = 6.25·10</w:t>
      </w:r>
      <w:r w:rsidRPr="00CB3018">
        <w:rPr>
          <w:rFonts w:cs="Calibri"/>
          <w:bCs/>
          <w:vertAlign w:val="superscript"/>
          <w:lang w:val="en-US"/>
        </w:rPr>
        <w:t>−4</w:t>
      </w:r>
      <w:r w:rsidRPr="00CB3018">
        <w:rPr>
          <w:lang w:val="en-US"/>
        </w:rPr>
        <w:t> </w:t>
      </w:r>
      <w:r w:rsidRPr="00CB3018">
        <w:rPr>
          <w:rFonts w:cs="Calibri"/>
          <w:bCs/>
          <w:lang w:val="en-US"/>
        </w:rPr>
        <w:t>·</w:t>
      </w:r>
      <w:r w:rsidRPr="00CB3018">
        <w:rPr>
          <w:rFonts w:cs="Calibri"/>
          <w:bCs/>
          <w:i/>
          <w:iCs/>
          <w:lang w:val="en-US"/>
        </w:rPr>
        <w:t>T</w:t>
      </w:r>
      <w:r w:rsidRPr="00CB3018">
        <w:rPr>
          <w:rFonts w:cs="Calibri"/>
          <w:bCs/>
          <w:i/>
          <w:iCs/>
          <w:vertAlign w:val="subscript"/>
          <w:lang w:val="en-US"/>
        </w:rPr>
        <w:t>I</w:t>
      </w:r>
      <w:r w:rsidRPr="00CB3018">
        <w:rPr>
          <w:lang w:val="en-US"/>
        </w:rPr>
        <w:t xml:space="preserve">, </w:t>
      </w:r>
      <w:r w:rsidRPr="00CB3018">
        <w:rPr>
          <w:rFonts w:cs="Calibri"/>
          <w:bCs/>
          <w:lang w:val="en-US"/>
        </w:rPr>
        <w:t xml:space="preserve">which again gives </w:t>
      </w:r>
      <w:r w:rsidRPr="00CB3018">
        <w:rPr>
          <w:rFonts w:cs="Calibri"/>
          <w:bCs/>
          <w:i/>
          <w:iCs/>
          <w:lang w:val="en-US"/>
        </w:rPr>
        <w:t>SO</w:t>
      </w:r>
      <w:r w:rsidRPr="00CB3018">
        <w:rPr>
          <w:rFonts w:cs="Calibri"/>
          <w:bCs/>
          <w:lang w:val="en-US"/>
        </w:rPr>
        <w:t xml:space="preserve"> = 5%. For </w:t>
      </w:r>
      <w:r w:rsidRPr="00CB3018">
        <w:rPr>
          <w:rFonts w:cs="Calibri"/>
          <w:bCs/>
          <w:i/>
          <w:iCs/>
          <w:lang w:val="en-US"/>
        </w:rPr>
        <w:t>J</w:t>
      </w:r>
      <w:r w:rsidRPr="00CB3018">
        <w:rPr>
          <w:rFonts w:cs="Calibri"/>
          <w:bCs/>
          <w:i/>
          <w:iCs/>
          <w:vertAlign w:val="subscript"/>
          <w:lang w:val="en-US"/>
        </w:rPr>
        <w:t>I</w:t>
      </w:r>
      <w:r w:rsidRPr="00CB3018">
        <w:rPr>
          <w:rFonts w:cs="Calibri"/>
          <w:bCs/>
          <w:lang w:val="en-US"/>
        </w:rPr>
        <w:t xml:space="preserve"> = 600, the revisit time will be </w:t>
      </w:r>
      <w:r w:rsidRPr="00CB3018">
        <w:rPr>
          <w:rFonts w:cs="Calibri"/>
          <w:bCs/>
          <w:i/>
          <w:iCs/>
          <w:lang w:val="en-US"/>
        </w:rPr>
        <w:t>T</w:t>
      </w:r>
      <w:r w:rsidRPr="00CB3018">
        <w:rPr>
          <w:rFonts w:cs="Calibri"/>
          <w:bCs/>
          <w:i/>
          <w:iCs/>
          <w:vertAlign w:val="subscript"/>
          <w:lang w:val="en-US"/>
        </w:rPr>
        <w:t>R</w:t>
      </w:r>
      <w:r w:rsidRPr="00CB3018">
        <w:rPr>
          <w:lang w:val="en-US"/>
        </w:rPr>
        <w:t> </w:t>
      </w:r>
      <w:r w:rsidRPr="00CB3018">
        <w:rPr>
          <w:rFonts w:cs="Calibri"/>
          <w:bCs/>
          <w:lang w:val="en-US"/>
        </w:rPr>
        <w:t>≈ 1.67 · 10</w:t>
      </w:r>
      <w:r w:rsidRPr="00CB3018">
        <w:rPr>
          <w:rFonts w:cs="Calibri"/>
          <w:bCs/>
          <w:vertAlign w:val="superscript"/>
          <w:lang w:val="en-US"/>
        </w:rPr>
        <w:t>−3</w:t>
      </w:r>
      <w:r w:rsidRPr="00CB3018">
        <w:rPr>
          <w:lang w:val="en-US"/>
        </w:rPr>
        <w:t> </w:t>
      </w:r>
      <w:r w:rsidRPr="00CB3018">
        <w:rPr>
          <w:rFonts w:cs="Calibri"/>
          <w:bCs/>
          <w:lang w:val="en-US"/>
        </w:rPr>
        <w:t>· </w:t>
      </w:r>
      <w:r w:rsidRPr="00CB3018">
        <w:rPr>
          <w:rFonts w:cs="Calibri"/>
          <w:bCs/>
          <w:i/>
          <w:iCs/>
          <w:lang w:val="en-US"/>
        </w:rPr>
        <w:t>T</w:t>
      </w:r>
      <w:r w:rsidRPr="00CB3018">
        <w:rPr>
          <w:rFonts w:cs="Calibri"/>
          <w:bCs/>
          <w:i/>
          <w:iCs/>
          <w:vertAlign w:val="subscript"/>
          <w:lang w:val="en-US"/>
        </w:rPr>
        <w:t>I</w:t>
      </w:r>
      <w:r w:rsidRPr="00CB3018">
        <w:rPr>
          <w:lang w:val="en-US"/>
        </w:rPr>
        <w:t>.</w:t>
      </w:r>
      <w:r w:rsidRPr="00CB3018">
        <w:rPr>
          <w:rFonts w:cs="Calibri"/>
          <w:bCs/>
          <w:lang w:val="en-US"/>
        </w:rPr>
        <w:t xml:space="preserve"> Here, any of the pulses will be represented as being not greater than the single </w:t>
      </w:r>
      <w:r w:rsidRPr="00CB3018">
        <w:rPr>
          <w:lang w:val="en-US"/>
        </w:rPr>
        <w:t>occupied</w:t>
      </w:r>
      <w:r w:rsidRPr="00CB3018">
        <w:rPr>
          <w:rFonts w:cs="Calibri"/>
          <w:bCs/>
          <w:lang w:val="en-US"/>
        </w:rPr>
        <w:t xml:space="preserve"> state, and with a prob</w:t>
      </w:r>
      <w:r w:rsidRPr="00CB3018">
        <w:rPr>
          <w:rFonts w:cs="Calibri"/>
          <w:bCs/>
          <w:lang w:val="en-US"/>
        </w:rPr>
        <w:softHyphen/>
        <w:t xml:space="preserve">ability </w:t>
      </w:r>
      <w:r w:rsidRPr="00CB3018">
        <w:rPr>
          <w:rFonts w:cs="Calibri"/>
          <w:bCs/>
          <w:i/>
          <w:iCs/>
          <w:lang w:val="en-US"/>
        </w:rPr>
        <w:t>P</w:t>
      </w:r>
      <w:r w:rsidRPr="00CB3018">
        <w:rPr>
          <w:rFonts w:cs="Calibri"/>
          <w:bCs/>
          <w:i/>
          <w:iCs/>
          <w:vertAlign w:val="subscript"/>
          <w:lang w:val="en-US"/>
        </w:rPr>
        <w:t>miss</w:t>
      </w:r>
      <w:r w:rsidRPr="00CB3018">
        <w:rPr>
          <w:rFonts w:cs="Calibri"/>
          <w:bCs/>
          <w:lang w:val="en-US"/>
        </w:rPr>
        <w:t> = 1 − </w:t>
      </w:r>
      <w:r w:rsidRPr="00CB3018">
        <w:rPr>
          <w:rFonts w:cs="Calibri"/>
          <w:bCs/>
          <w:i/>
          <w:iCs/>
          <w:lang w:val="en-US"/>
        </w:rPr>
        <w:t>T</w:t>
      </w:r>
      <w:r w:rsidRPr="00CB3018">
        <w:rPr>
          <w:rFonts w:cs="Calibri"/>
          <w:bCs/>
          <w:i/>
          <w:iCs/>
          <w:vertAlign w:val="subscript"/>
          <w:lang w:val="en-US"/>
        </w:rPr>
        <w:t>s</w:t>
      </w:r>
      <w:r w:rsidRPr="00CB3018">
        <w:rPr>
          <w:rFonts w:cs="Calibri"/>
          <w:bCs/>
          <w:lang w:val="en-US"/>
        </w:rPr>
        <w:t>/</w:t>
      </w:r>
      <w:r w:rsidRPr="00CB3018">
        <w:rPr>
          <w:rFonts w:cs="Calibri"/>
          <w:bCs/>
          <w:i/>
          <w:iCs/>
          <w:lang w:val="en-US"/>
        </w:rPr>
        <w:t>T</w:t>
      </w:r>
      <w:r w:rsidRPr="00CB3018">
        <w:rPr>
          <w:rFonts w:cs="Calibri"/>
          <w:bCs/>
          <w:i/>
          <w:iCs/>
          <w:vertAlign w:val="subscript"/>
          <w:lang w:val="en-US"/>
        </w:rPr>
        <w:t>R</w:t>
      </w:r>
      <w:r w:rsidRPr="00CB3018">
        <w:rPr>
          <w:rFonts w:cs="Calibri"/>
          <w:bCs/>
          <w:lang w:val="en-US"/>
        </w:rPr>
        <w:t xml:space="preserve"> ≈ 62.5% will simply be missed!  Does this mean that it is now impossible to perform an occupancy </w:t>
      </w:r>
      <w:r w:rsidRPr="00CB3018">
        <w:rPr>
          <w:lang w:val="en-US"/>
        </w:rPr>
        <w:t>calculation</w:t>
      </w:r>
      <w:r w:rsidRPr="00CB3018">
        <w:rPr>
          <w:rFonts w:cs="Calibri"/>
          <w:bCs/>
          <w:lang w:val="en-US"/>
        </w:rPr>
        <w:t xml:space="preserve">? </w:t>
      </w:r>
    </w:p>
    <w:p w:rsidR="0059218F" w:rsidRDefault="0059218F" w:rsidP="0059218F">
      <w:pPr>
        <w:rPr>
          <w:rFonts w:cs="Calibri"/>
          <w:bCs/>
          <w:lang w:val="en-US"/>
        </w:rPr>
      </w:pPr>
      <w:r w:rsidRPr="00CB3018">
        <w:rPr>
          <w:rFonts w:cs="Calibri"/>
          <w:bCs/>
          <w:lang w:val="en-US"/>
        </w:rPr>
        <w:t>Disregarding the probability of p</w:t>
      </w:r>
      <w:r w:rsidRPr="00CB3018">
        <w:rPr>
          <w:rFonts w:cs="Calibri"/>
          <w:bCs/>
          <w:spacing w:val="-4"/>
          <w:lang w:val="en-US"/>
        </w:rPr>
        <w:t>ulse overlapping and treating cases of puls</w:t>
      </w:r>
      <w:r w:rsidRPr="00CB3018">
        <w:rPr>
          <w:rFonts w:cs="Calibri"/>
          <w:bCs/>
          <w:lang w:val="en-US"/>
        </w:rPr>
        <w:t>e “detection” as indepen</w:t>
      </w:r>
      <w:r w:rsidRPr="00CB3018">
        <w:rPr>
          <w:rFonts w:cs="Calibri"/>
          <w:bCs/>
          <w:lang w:val="en-US"/>
        </w:rPr>
        <w:softHyphen/>
        <w:t xml:space="preserve">dent, for the expectation of the number of </w:t>
      </w:r>
      <w:r w:rsidRPr="00CB3018">
        <w:rPr>
          <w:lang w:val="en-US"/>
        </w:rPr>
        <w:t>occupied</w:t>
      </w:r>
      <w:r w:rsidRPr="00CB3018">
        <w:rPr>
          <w:rFonts w:cs="Calibri"/>
          <w:bCs/>
          <w:lang w:val="en-US"/>
        </w:rPr>
        <w:t xml:space="preserve"> states </w:t>
      </w:r>
      <w:r w:rsidRPr="00CB3018">
        <w:rPr>
          <w:rFonts w:cs="Calibri"/>
          <w:bCs/>
          <w:i/>
          <w:iCs/>
          <w:lang w:val="en-US"/>
        </w:rPr>
        <w:t>J</w:t>
      </w:r>
      <w:r w:rsidRPr="00CB3018">
        <w:rPr>
          <w:rFonts w:cs="Calibri"/>
          <w:bCs/>
          <w:i/>
          <w:iCs/>
          <w:vertAlign w:val="subscript"/>
          <w:lang w:val="en-US"/>
        </w:rPr>
        <w:t>O</w:t>
      </w:r>
      <w:r w:rsidRPr="00CB3018">
        <w:rPr>
          <w:rFonts w:cs="Calibri"/>
          <w:bCs/>
          <w:lang w:val="en-US"/>
        </w:rPr>
        <w:t xml:space="preserve"> it can be obtained:</w:t>
      </w:r>
    </w:p>
    <w:p w:rsidR="00072C50" w:rsidRPr="00CB3018" w:rsidRDefault="00072C50" w:rsidP="00072C50">
      <w:pPr>
        <w:pStyle w:val="Blanc"/>
      </w:pPr>
    </w:p>
    <w:p w:rsidR="0059218F" w:rsidRPr="00CB3018" w:rsidRDefault="00072C50" w:rsidP="00072C50">
      <w:pPr>
        <w:pStyle w:val="Equation"/>
        <w:rPr>
          <w:lang w:val="en-US"/>
        </w:rPr>
      </w:pPr>
      <w:r>
        <w:rPr>
          <w:lang w:val="en-US"/>
        </w:rPr>
        <w:tab/>
      </w:r>
      <w:r>
        <w:rPr>
          <w:lang w:val="en-US"/>
        </w:rPr>
        <w:tab/>
      </w:r>
      <w:r w:rsidRPr="00072C50">
        <w:rPr>
          <w:position w:val="-12"/>
          <w:lang w:val="en-US"/>
        </w:rPr>
        <w:object w:dxaOrig="4239" w:dyaOrig="360">
          <v:shape id="_x0000_i1059" type="#_x0000_t75" style="width:212.05pt;height:18.15pt" o:ole="">
            <v:imagedata r:id="rId103" o:title=""/>
          </v:shape>
          <o:OLEObject Type="Embed" ProgID="Equation.3" ShapeID="_x0000_i1059" DrawAspect="Content" ObjectID="_1413636334" r:id="rId104"/>
        </w:object>
      </w:r>
      <w:r w:rsidR="0059218F" w:rsidRPr="00CB3018">
        <w:rPr>
          <w:lang w:val="en-US"/>
        </w:rPr>
        <w:tab/>
        <w:t>(</w:t>
      </w:r>
      <w:r w:rsidR="0059218F" w:rsidRPr="00CB3018">
        <w:rPr>
          <w:szCs w:val="24"/>
          <w:lang w:val="en-US" w:eastAsia="ru-RU"/>
        </w:rPr>
        <w:t>A</w:t>
      </w:r>
      <w:r w:rsidR="0059218F" w:rsidRPr="00CB3018">
        <w:rPr>
          <w:lang w:val="en-US"/>
        </w:rPr>
        <w:t>23)</w:t>
      </w:r>
    </w:p>
    <w:p w:rsidR="0059218F" w:rsidRPr="00CB3018" w:rsidRDefault="0059218F" w:rsidP="0059218F">
      <w:pPr>
        <w:rPr>
          <w:rFonts w:cs="Calibri"/>
          <w:bCs/>
          <w:lang w:val="en-US"/>
        </w:rPr>
      </w:pPr>
      <w:r w:rsidRPr="00CB3018">
        <w:rPr>
          <w:rFonts w:cs="Calibri"/>
          <w:bCs/>
          <w:lang w:val="en-US"/>
        </w:rPr>
        <w:lastRenderedPageBreak/>
        <w:t>And, hence:</w:t>
      </w:r>
    </w:p>
    <w:p w:rsidR="00072C50" w:rsidRPr="00CB3018" w:rsidRDefault="00072C50" w:rsidP="00072C50">
      <w:pPr>
        <w:pStyle w:val="Blanc"/>
      </w:pPr>
    </w:p>
    <w:p w:rsidR="0059218F" w:rsidRPr="00CB3018" w:rsidRDefault="00072C50" w:rsidP="00072C50">
      <w:pPr>
        <w:pStyle w:val="Equation"/>
        <w:rPr>
          <w:lang w:val="en-US"/>
        </w:rPr>
      </w:pPr>
      <w:r>
        <w:rPr>
          <w:lang w:val="en-US"/>
        </w:rPr>
        <w:tab/>
      </w:r>
      <w:r>
        <w:rPr>
          <w:lang w:val="en-US"/>
        </w:rPr>
        <w:tab/>
      </w:r>
      <w:r w:rsidR="00DD2F98" w:rsidRPr="00072C50">
        <w:rPr>
          <w:position w:val="-10"/>
          <w:lang w:val="en-US"/>
        </w:rPr>
        <w:object w:dxaOrig="2840" w:dyaOrig="340">
          <v:shape id="_x0000_i1060" type="#_x0000_t75" style="width:141.75pt;height:17pt" o:ole="">
            <v:imagedata r:id="rId105" o:title=""/>
          </v:shape>
          <o:OLEObject Type="Embed" ProgID="Equation.3" ShapeID="_x0000_i1060" DrawAspect="Content" ObjectID="_1413636335" r:id="rId106"/>
        </w:object>
      </w:r>
      <w:r>
        <w:rPr>
          <w:lang w:val="en-US"/>
        </w:rPr>
        <w:tab/>
      </w:r>
      <w:r w:rsidR="0059218F" w:rsidRPr="00CB3018">
        <w:rPr>
          <w:lang w:val="en-US"/>
        </w:rPr>
        <w:t>(</w:t>
      </w:r>
      <w:r w:rsidR="0059218F" w:rsidRPr="00CB3018">
        <w:rPr>
          <w:szCs w:val="24"/>
          <w:lang w:val="en-US" w:eastAsia="ru-RU"/>
        </w:rPr>
        <w:t>A</w:t>
      </w:r>
      <w:r w:rsidR="0059218F" w:rsidRPr="00CB3018">
        <w:rPr>
          <w:lang w:val="en-US"/>
        </w:rPr>
        <w:t>24)</w:t>
      </w:r>
    </w:p>
    <w:p w:rsidR="00DD2F98" w:rsidRPr="00CB3018" w:rsidRDefault="00DD2F98" w:rsidP="00DD2F98">
      <w:pPr>
        <w:pStyle w:val="Blanc"/>
      </w:pPr>
    </w:p>
    <w:p w:rsidR="0059218F" w:rsidRPr="00CB3018" w:rsidRDefault="0059218F" w:rsidP="0059218F">
      <w:pPr>
        <w:rPr>
          <w:rFonts w:cs="Calibri"/>
          <w:lang w:val="en-US"/>
        </w:rPr>
      </w:pPr>
      <w:r w:rsidRPr="00CB3018">
        <w:rPr>
          <w:rFonts w:cs="Calibri"/>
          <w:bCs/>
          <w:lang w:val="en-US"/>
        </w:rPr>
        <w:t xml:space="preserve">In this way, the average occupancy value remains unbiased. This is explained by the fact that, even though some of the pulses may actually be missed, the remainder will in essence be accounted for not as being of length </w:t>
      </w:r>
      <w:r w:rsidRPr="00CB3018">
        <w:rPr>
          <w:rFonts w:cs="Calibri"/>
          <w:bCs/>
          <w:i/>
          <w:iCs/>
          <w:lang w:val="en-US"/>
        </w:rPr>
        <w:t>T</w:t>
      </w:r>
      <w:r w:rsidRPr="00CB3018">
        <w:rPr>
          <w:rFonts w:cs="Calibri"/>
          <w:bCs/>
          <w:i/>
          <w:iCs/>
          <w:vertAlign w:val="subscript"/>
          <w:lang w:val="en-US"/>
        </w:rPr>
        <w:t>s</w:t>
      </w:r>
      <w:r w:rsidRPr="00CB3018">
        <w:rPr>
          <w:rFonts w:cs="Calibri"/>
          <w:bCs/>
          <w:lang w:val="en-US"/>
        </w:rPr>
        <w:t xml:space="preserve"> but as lasting for a duration </w:t>
      </w:r>
      <w:r w:rsidRPr="00CB3018">
        <w:rPr>
          <w:rFonts w:cs="Calibri"/>
          <w:bCs/>
          <w:i/>
          <w:iCs/>
          <w:lang w:val="en-US"/>
        </w:rPr>
        <w:t>T</w:t>
      </w:r>
      <w:r w:rsidRPr="00CB3018">
        <w:rPr>
          <w:rFonts w:cs="Calibri"/>
          <w:bCs/>
          <w:i/>
          <w:iCs/>
          <w:vertAlign w:val="subscript"/>
          <w:lang w:val="en-US"/>
        </w:rPr>
        <w:t>R</w:t>
      </w:r>
      <w:r w:rsidRPr="00CB3018">
        <w:rPr>
          <w:lang w:val="en-US"/>
        </w:rPr>
        <w:t xml:space="preserve">, </w:t>
      </w:r>
      <w:r w:rsidRPr="00CB3018">
        <w:rPr>
          <w:rFonts w:cs="Calibri"/>
          <w:lang w:val="en-US"/>
        </w:rPr>
        <w:t>which compensates for the previous effect.</w:t>
      </w:r>
    </w:p>
    <w:p w:rsidR="0059218F" w:rsidRPr="00CB3018" w:rsidRDefault="0059218F" w:rsidP="0059218F">
      <w:pPr>
        <w:rPr>
          <w:rFonts w:cs="Calibri"/>
          <w:lang w:val="en-US"/>
        </w:rPr>
      </w:pPr>
      <w:r w:rsidRPr="00CB3018">
        <w:rPr>
          <w:rFonts w:cs="Calibri"/>
          <w:lang w:val="en-US"/>
        </w:rPr>
        <w:t xml:space="preserve">For analysing the quality of occupancy calculations under new conditions, we shall take it that the results corresponding to a relative error within </w:t>
      </w:r>
      <w:r w:rsidRPr="00CB3018">
        <w:rPr>
          <w:lang w:val="en-US"/>
        </w:rPr>
        <w:t>±</w:t>
      </w:r>
      <w:r w:rsidRPr="00CB3018">
        <w:rPr>
          <w:rFonts w:cs="Calibri"/>
          <w:lang w:val="en-US"/>
        </w:rPr>
        <w:t>10% will be obtained only for a number of detected signals lying within the range from 27 to 33. The real number of detected signals will be a random value following a binomial distribution.</w:t>
      </w:r>
    </w:p>
    <w:p w:rsidR="0059218F" w:rsidRDefault="0059218F" w:rsidP="0059218F">
      <w:pPr>
        <w:rPr>
          <w:lang w:val="en-US"/>
        </w:rPr>
      </w:pPr>
      <w:r w:rsidRPr="00CB3018">
        <w:rPr>
          <w:lang w:val="en-US"/>
        </w:rPr>
        <w:t>Taking into account, however, that with a sufficiently l</w:t>
      </w:r>
      <w:r w:rsidRPr="00CB3018">
        <w:rPr>
          <w:spacing w:val="-4"/>
          <w:lang w:val="en-US"/>
        </w:rPr>
        <w:t>arge overall number of detected pulse</w:t>
      </w:r>
      <w:r w:rsidRPr="00CB3018">
        <w:rPr>
          <w:lang w:val="en-US"/>
        </w:rPr>
        <w:t xml:space="preserve">s </w:t>
      </w:r>
      <w:r w:rsidRPr="00CB3018">
        <w:rPr>
          <w:i/>
          <w:iCs/>
          <w:lang w:val="en-US"/>
        </w:rPr>
        <w:t>n</w:t>
      </w:r>
      <w:r w:rsidRPr="00CB3018">
        <w:rPr>
          <w:lang w:val="en-US"/>
        </w:rPr>
        <w:t> = 80 this distribution may be approximated to normal, we obtain the following expression for the confidence level of the measurement:</w:t>
      </w:r>
    </w:p>
    <w:p w:rsidR="001D0C44" w:rsidRPr="00CB3018" w:rsidRDefault="001D0C44" w:rsidP="001D0C44">
      <w:pPr>
        <w:pStyle w:val="Blanc"/>
      </w:pPr>
    </w:p>
    <w:p w:rsidR="0059218F" w:rsidRPr="00CB3018" w:rsidRDefault="001D0C44" w:rsidP="001D0C44">
      <w:pPr>
        <w:pStyle w:val="Equation"/>
        <w:rPr>
          <w:lang w:val="en-US"/>
        </w:rPr>
      </w:pPr>
      <w:r>
        <w:rPr>
          <w:lang w:val="en-US"/>
        </w:rPr>
        <w:tab/>
      </w:r>
      <w:r>
        <w:rPr>
          <w:lang w:val="en-US"/>
        </w:rPr>
        <w:tab/>
      </w:r>
      <w:r w:rsidRPr="001D0C44">
        <w:rPr>
          <w:position w:val="-26"/>
          <w:lang w:val="en-US"/>
        </w:rPr>
        <w:object w:dxaOrig="6680" w:dyaOrig="639">
          <v:shape id="_x0000_i1061" type="#_x0000_t75" style="width:333.9pt;height:31.75pt" o:ole="">
            <v:imagedata r:id="rId107" o:title=""/>
          </v:shape>
          <o:OLEObject Type="Embed" ProgID="Equation.3" ShapeID="_x0000_i1061" DrawAspect="Content" ObjectID="_1413636336" r:id="rId108"/>
        </w:object>
      </w:r>
      <w:r w:rsidR="0059218F" w:rsidRPr="00CB3018">
        <w:rPr>
          <w:lang w:val="en-US"/>
        </w:rPr>
        <w:tab/>
        <w:t>(</w:t>
      </w:r>
      <w:r w:rsidR="0059218F" w:rsidRPr="00CB3018">
        <w:rPr>
          <w:szCs w:val="24"/>
          <w:lang w:val="en-US" w:eastAsia="ru-RU"/>
        </w:rPr>
        <w:t>A</w:t>
      </w:r>
      <w:r w:rsidR="0059218F" w:rsidRPr="00CB3018">
        <w:rPr>
          <w:lang w:val="en-US"/>
        </w:rPr>
        <w:t>25)</w:t>
      </w:r>
    </w:p>
    <w:p w:rsidR="001D0C44" w:rsidRPr="00CB3018" w:rsidRDefault="001D0C44" w:rsidP="001D0C44">
      <w:pPr>
        <w:pStyle w:val="Blanc"/>
      </w:pPr>
    </w:p>
    <w:p w:rsidR="0059218F" w:rsidRDefault="0059218F" w:rsidP="0059218F">
      <w:pPr>
        <w:rPr>
          <w:lang w:val="en-US"/>
        </w:rPr>
      </w:pPr>
      <w:r w:rsidRPr="00CB3018">
        <w:rPr>
          <w:lang w:val="en-US"/>
        </w:rPr>
        <w:t xml:space="preserve">where </w:t>
      </w:r>
      <w:r w:rsidRPr="009D2782">
        <w:rPr>
          <w:position w:val="-12"/>
          <w:lang w:eastAsia="ru-RU"/>
        </w:rPr>
        <w:object w:dxaOrig="840" w:dyaOrig="360">
          <v:shape id="_x0000_i1062" type="#_x0000_t75" style="width:41.95pt;height:18.7pt" o:ole="">
            <v:imagedata r:id="rId109" o:title=""/>
          </v:shape>
          <o:OLEObject Type="Embed" ProgID="Equation.3" ShapeID="_x0000_i1062" DrawAspect="Content" ObjectID="_1413636337" r:id="rId110"/>
        </w:object>
      </w:r>
      <w:r w:rsidRPr="00CB3018">
        <w:rPr>
          <w:lang w:val="en-US" w:eastAsia="ru-RU"/>
        </w:rPr>
        <w:t xml:space="preserve"> </w:t>
      </w:r>
      <w:r w:rsidRPr="00CB3018">
        <w:rPr>
          <w:lang w:val="en-US"/>
        </w:rPr>
        <w:t>is a function of the probability distribution of the standard normal random value:</w:t>
      </w:r>
    </w:p>
    <w:p w:rsidR="001D0C44" w:rsidRPr="00CB3018" w:rsidRDefault="001D0C44" w:rsidP="001D0C44">
      <w:pPr>
        <w:pStyle w:val="Blanc"/>
      </w:pPr>
    </w:p>
    <w:p w:rsidR="0059218F" w:rsidRPr="001D0C44" w:rsidRDefault="001D0C44" w:rsidP="001D0C44">
      <w:pPr>
        <w:pStyle w:val="Equation"/>
        <w:rPr>
          <w:lang w:val="en-US"/>
        </w:rPr>
      </w:pPr>
      <w:r>
        <w:rPr>
          <w:lang w:val="en-US"/>
        </w:rPr>
        <w:tab/>
      </w:r>
      <w:r>
        <w:rPr>
          <w:lang w:val="en-US"/>
        </w:rPr>
        <w:tab/>
      </w:r>
      <w:r w:rsidRPr="001D0C44">
        <w:rPr>
          <w:position w:val="-34"/>
          <w:lang w:val="en-US"/>
        </w:rPr>
        <w:object w:dxaOrig="3140" w:dyaOrig="820">
          <v:shape id="_x0000_i1063" type="#_x0000_t75" style="width:156.45pt;height:40.25pt" o:ole="">
            <v:imagedata r:id="rId111" o:title=""/>
          </v:shape>
          <o:OLEObject Type="Embed" ProgID="Equation.3" ShapeID="_x0000_i1063" DrawAspect="Content" ObjectID="_1413636338" r:id="rId112"/>
        </w:object>
      </w:r>
      <w:r w:rsidR="0059218F" w:rsidRPr="00D8224D">
        <w:rPr>
          <w:lang w:val="en-US"/>
        </w:rPr>
        <w:tab/>
      </w:r>
      <w:r w:rsidR="0059218F" w:rsidRPr="001D0C44">
        <w:rPr>
          <w:lang w:val="en-US"/>
        </w:rPr>
        <w:t>(</w:t>
      </w:r>
      <w:r w:rsidR="0059218F" w:rsidRPr="001D0C44">
        <w:rPr>
          <w:szCs w:val="24"/>
          <w:lang w:val="en-US" w:eastAsia="ru-RU"/>
        </w:rPr>
        <w:t>A</w:t>
      </w:r>
      <w:r w:rsidR="0059218F" w:rsidRPr="001D0C44">
        <w:rPr>
          <w:lang w:val="en-US"/>
        </w:rPr>
        <w:t>26)</w:t>
      </w:r>
    </w:p>
    <w:p w:rsidR="0059218F" w:rsidRPr="0059218F" w:rsidRDefault="0059218F" w:rsidP="0059218F">
      <w:pPr>
        <w:rPr>
          <w:lang w:val="en-US"/>
        </w:rPr>
      </w:pPr>
      <w:r w:rsidRPr="0059218F">
        <w:rPr>
          <w:lang w:val="en-US"/>
        </w:rPr>
        <w:t xml:space="preserve">and </w:t>
      </w:r>
      <w:r w:rsidR="001D0C44" w:rsidRPr="001D0C44">
        <w:rPr>
          <w:position w:val="-12"/>
          <w:lang w:val="en-US"/>
        </w:rPr>
        <w:object w:dxaOrig="5200" w:dyaOrig="400">
          <v:shape id="_x0000_i1064" type="#_x0000_t75" style="width:260.2pt;height:19.3pt" o:ole="">
            <v:imagedata r:id="rId113" o:title=""/>
          </v:shape>
          <o:OLEObject Type="Embed" ProgID="Equation.3" ShapeID="_x0000_i1064" DrawAspect="Content" ObjectID="_1413636339" r:id="rId114"/>
        </w:object>
      </w:r>
      <w:r w:rsidRPr="0059218F">
        <w:rPr>
          <w:lang w:val="en-US"/>
        </w:rPr>
        <w:t xml:space="preserve"> is the standard deviation of the measurement </w:t>
      </w:r>
      <w:r w:rsidRPr="0059218F">
        <w:rPr>
          <w:i/>
          <w:lang w:val="en-US"/>
        </w:rPr>
        <w:t>SOCR</w:t>
      </w:r>
      <w:r w:rsidRPr="0059218F">
        <w:rPr>
          <w:lang w:val="en-US"/>
        </w:rPr>
        <w:t>.</w:t>
      </w:r>
    </w:p>
    <w:p w:rsidR="0059218F" w:rsidRPr="0059218F" w:rsidRDefault="0059218F" w:rsidP="001D0C44">
      <w:pPr>
        <w:rPr>
          <w:lang w:val="en-US"/>
        </w:rPr>
      </w:pPr>
      <w:r w:rsidRPr="0059218F">
        <w:rPr>
          <w:lang w:val="en-US"/>
        </w:rPr>
        <w:t>Thus, with a large number of short pulses within the integration time, the occupancy values obtained will on average be close to the real values, but the confidence level of the measurement will be low (in this case</w:t>
      </w:r>
      <w:r w:rsidR="001D0C44">
        <w:rPr>
          <w:lang w:val="en-US"/>
        </w:rPr>
        <w:t xml:space="preserve"> </w:t>
      </w:r>
      <w:r w:rsidR="001D0C44">
        <w:rPr>
          <w:i/>
          <w:iCs/>
          <w:lang w:val="en-US"/>
        </w:rPr>
        <w:t>P</w:t>
      </w:r>
      <w:r w:rsidR="001D0C44">
        <w:rPr>
          <w:i/>
          <w:iCs/>
          <w:vertAlign w:val="subscript"/>
          <w:lang w:val="en-US"/>
        </w:rPr>
        <w:t>SOC</w:t>
      </w:r>
      <w:r w:rsidR="001D0C44" w:rsidRPr="001D0C44">
        <w:rPr>
          <w:lang w:val="en-US"/>
        </w:rPr>
        <w:t xml:space="preserve"> =</w:t>
      </w:r>
      <w:r w:rsidR="001D0C44">
        <w:rPr>
          <w:lang w:val="en-US"/>
        </w:rPr>
        <w:t xml:space="preserve"> 52%</w:t>
      </w:r>
      <w:r w:rsidRPr="0059218F">
        <w:rPr>
          <w:lang w:val="en-US"/>
        </w:rPr>
        <w:t>).</w:t>
      </w:r>
    </w:p>
    <w:p w:rsidR="0059218F" w:rsidRPr="0059218F" w:rsidRDefault="0059218F" w:rsidP="0059218F">
      <w:pPr>
        <w:rPr>
          <w:spacing w:val="-4"/>
          <w:lang w:val="en-US"/>
        </w:rPr>
      </w:pPr>
      <w:r w:rsidRPr="0059218F">
        <w:rPr>
          <w:spacing w:val="-4"/>
          <w:lang w:val="en-US"/>
        </w:rPr>
        <w:t xml:space="preserve">The above examples show that for radio channels containing lengthy signals, the confidence level of the occupancy measurement depends primarily not on the occupancy value itself, but on the number of changes of state taking place in the channel in question during the </w:t>
      </w:r>
      <w:r w:rsidRPr="0059218F">
        <w:rPr>
          <w:lang w:val="en-US"/>
        </w:rPr>
        <w:t>integration time</w:t>
      </w:r>
      <w:r w:rsidRPr="0059218F">
        <w:rPr>
          <w:spacing w:val="-4"/>
          <w:lang w:val="en-US"/>
        </w:rPr>
        <w:t xml:space="preserve">. Where there are infrequent changes of state in the radio channel, even a small number of samples will ensure a relatively accurate and reliable occupancy measurement. Where there are frequent changes of state in the radio channel, accurate and reliable occupancy measurement can be ensured only by significantly increasing the number of samples within the </w:t>
      </w:r>
      <w:r w:rsidRPr="0059218F">
        <w:rPr>
          <w:lang w:val="en-US"/>
        </w:rPr>
        <w:t>integration time</w:t>
      </w:r>
      <w:r w:rsidRPr="0059218F">
        <w:rPr>
          <w:spacing w:val="-4"/>
          <w:lang w:val="en-US"/>
        </w:rPr>
        <w:t>.</w:t>
      </w:r>
    </w:p>
    <w:p w:rsidR="0059218F" w:rsidRPr="0059218F" w:rsidRDefault="00E30BE9" w:rsidP="00E30BE9">
      <w:pPr>
        <w:pStyle w:val="AnnexNoTitle"/>
        <w:rPr>
          <w:lang w:val="en-US"/>
        </w:rPr>
      </w:pPr>
      <w:bookmarkStart w:id="98" w:name="_Toc337547404"/>
      <w:r w:rsidRPr="0059218F">
        <w:rPr>
          <w:lang w:val="en-US"/>
        </w:rPr>
        <w:t xml:space="preserve">Reference </w:t>
      </w:r>
      <w:r>
        <w:rPr>
          <w:lang w:val="en-US"/>
        </w:rPr>
        <w:br/>
        <w:t>t</w:t>
      </w:r>
      <w:r w:rsidRPr="0059218F">
        <w:rPr>
          <w:lang w:val="en-US"/>
        </w:rPr>
        <w:t>o Annex A</w:t>
      </w:r>
      <w:bookmarkEnd w:id="98"/>
    </w:p>
    <w:p w:rsidR="0059218F" w:rsidRPr="0059218F" w:rsidRDefault="0059218F" w:rsidP="0059218F">
      <w:pPr>
        <w:rPr>
          <w:lang w:val="en-US"/>
        </w:rPr>
      </w:pPr>
    </w:p>
    <w:p w:rsidR="0059218F" w:rsidRPr="0059218F" w:rsidRDefault="0059218F" w:rsidP="0059218F">
      <w:pPr>
        <w:pStyle w:val="Reftext"/>
        <w:rPr>
          <w:lang w:val="en-US"/>
        </w:rPr>
      </w:pPr>
      <w:r w:rsidRPr="0059218F">
        <w:rPr>
          <w:lang w:val="en-US"/>
        </w:rPr>
        <w:t>[</w:t>
      </w:r>
      <w:r w:rsidRPr="005F5857">
        <w:t>А</w:t>
      </w:r>
      <w:r w:rsidRPr="0059218F">
        <w:rPr>
          <w:lang w:val="en-US"/>
        </w:rPr>
        <w:t>.1]</w:t>
      </w:r>
      <w:r w:rsidRPr="0059218F">
        <w:rPr>
          <w:lang w:val="en-US"/>
        </w:rPr>
        <w:tab/>
        <w:t xml:space="preserve">Measurement procedure qualification certificate No. 206/000265/2011 on “Measurement of radio-electronic equipment emission properties with </w:t>
      </w:r>
      <w:hyperlink r:id="rId115" w:history="1">
        <w:r w:rsidRPr="0059218F">
          <w:rPr>
            <w:rStyle w:val="Hyperlink"/>
            <w:lang w:val="en-US"/>
          </w:rPr>
          <w:t>ARGAMAK-I</w:t>
        </w:r>
      </w:hyperlink>
      <w:r w:rsidRPr="0059218F">
        <w:rPr>
          <w:lang w:val="en-US"/>
        </w:rPr>
        <w:t xml:space="preserve">, </w:t>
      </w:r>
      <w:hyperlink r:id="rId116" w:history="1">
        <w:r w:rsidRPr="0059218F">
          <w:rPr>
            <w:rStyle w:val="Hyperlink"/>
            <w:lang w:val="en-US"/>
          </w:rPr>
          <w:t>ARGAMAK-IM</w:t>
        </w:r>
      </w:hyperlink>
      <w:r w:rsidRPr="0059218F">
        <w:rPr>
          <w:lang w:val="en-US"/>
        </w:rPr>
        <w:t xml:space="preserve"> and </w:t>
      </w:r>
      <w:hyperlink r:id="rId117" w:history="1">
        <w:r w:rsidRPr="0059218F">
          <w:rPr>
            <w:rStyle w:val="Hyperlink"/>
            <w:lang w:val="en-US"/>
          </w:rPr>
          <w:t>ARGAMAK-IS</w:t>
        </w:r>
      </w:hyperlink>
      <w:r w:rsidRPr="0059218F">
        <w:rPr>
          <w:lang w:val="en-US"/>
        </w:rPr>
        <w:t xml:space="preserve"> Digital Measuring Radio Receivers”, including those with </w:t>
      </w:r>
      <w:hyperlink r:id="rId118" w:history="1">
        <w:r w:rsidRPr="0059218F">
          <w:rPr>
            <w:rStyle w:val="Hyperlink"/>
            <w:lang w:val="en-US"/>
          </w:rPr>
          <w:t>ARC-KNV4</w:t>
        </w:r>
      </w:hyperlink>
      <w:r w:rsidRPr="0059218F">
        <w:rPr>
          <w:lang w:val="en-US"/>
        </w:rPr>
        <w:t xml:space="preserve"> Remote Controlled Frequency Down-Conve</w:t>
      </w:r>
      <w:r w:rsidR="003753FA">
        <w:rPr>
          <w:lang w:val="en-US"/>
        </w:rPr>
        <w:t>rter.</w:t>
      </w:r>
      <w:r w:rsidRPr="0059218F">
        <w:rPr>
          <w:lang w:val="en-US"/>
        </w:rPr>
        <w:t xml:space="preserve"> </w:t>
      </w:r>
      <w:hyperlink r:id="rId119" w:history="1">
        <w:r w:rsidRPr="0059218F">
          <w:rPr>
            <w:rStyle w:val="Hyperlink"/>
            <w:color w:val="0033CC"/>
            <w:lang w:val="en-US"/>
          </w:rPr>
          <w:t>http://www.ircos.ru/en/news.html</w:t>
        </w:r>
      </w:hyperlink>
      <w:r w:rsidRPr="0059218F">
        <w:rPr>
          <w:lang w:val="en-US"/>
        </w:rPr>
        <w:t>.</w:t>
      </w:r>
    </w:p>
    <w:p w:rsidR="0059218F" w:rsidRPr="0059218F" w:rsidRDefault="0059218F" w:rsidP="0059218F">
      <w:pPr>
        <w:pStyle w:val="Reftext"/>
        <w:rPr>
          <w:lang w:val="en-US"/>
        </w:rPr>
      </w:pPr>
      <w:r w:rsidRPr="0059218F">
        <w:rPr>
          <w:lang w:val="en-US"/>
        </w:rPr>
        <w:t>[</w:t>
      </w:r>
      <w:r w:rsidRPr="00302743">
        <w:t>А</w:t>
      </w:r>
      <w:r w:rsidRPr="0059218F">
        <w:rPr>
          <w:lang w:val="en-US"/>
        </w:rPr>
        <w:t>.2]</w:t>
      </w:r>
      <w:r w:rsidRPr="0059218F">
        <w:rPr>
          <w:lang w:val="en-US"/>
        </w:rPr>
        <w:tab/>
      </w:r>
      <w:r w:rsidR="00167693" w:rsidRPr="0059218F">
        <w:rPr>
          <w:lang w:val="en-US"/>
        </w:rPr>
        <w:t>SPAULDING</w:t>
      </w:r>
      <w:r w:rsidRPr="0059218F">
        <w:rPr>
          <w:lang w:val="en-US"/>
        </w:rPr>
        <w:t xml:space="preserve">, A.D., </w:t>
      </w:r>
      <w:r w:rsidR="00167693" w:rsidRPr="0059218F">
        <w:rPr>
          <w:lang w:val="en-US"/>
        </w:rPr>
        <w:t>HAGN</w:t>
      </w:r>
      <w:r w:rsidRPr="0059218F">
        <w:rPr>
          <w:lang w:val="en-US"/>
        </w:rPr>
        <w:t xml:space="preserve">, G.H. [August 1977] </w:t>
      </w:r>
      <w:r w:rsidRPr="00302743">
        <w:sym w:font="Symbol" w:char="F02D"/>
      </w:r>
      <w:r w:rsidRPr="0059218F">
        <w:rPr>
          <w:lang w:val="en-US"/>
        </w:rPr>
        <w:t xml:space="preserve"> On the definition and estimation of spectrum occupancy. IEEE Trans. In EMC, Vol. EMC-19, No. 3, p. 269-280.</w:t>
      </w:r>
    </w:p>
    <w:p w:rsidR="0059218F" w:rsidRPr="00302743" w:rsidRDefault="0059218F" w:rsidP="006935A3">
      <w:pPr>
        <w:pStyle w:val="Reftext"/>
        <w:jc w:val="left"/>
      </w:pPr>
      <w:r w:rsidRPr="0059218F">
        <w:rPr>
          <w:lang w:val="en-US"/>
        </w:rPr>
        <w:lastRenderedPageBreak/>
        <w:t>[A.3]</w:t>
      </w:r>
      <w:r w:rsidRPr="0059218F">
        <w:rPr>
          <w:lang w:val="en-US"/>
        </w:rPr>
        <w:tab/>
      </w:r>
      <w:r w:rsidR="00167693" w:rsidRPr="0059218F">
        <w:rPr>
          <w:lang w:val="en-US"/>
        </w:rPr>
        <w:t>KOZMIN</w:t>
      </w:r>
      <w:r w:rsidRPr="0059218F">
        <w:rPr>
          <w:lang w:val="en-US"/>
        </w:rPr>
        <w:t xml:space="preserve">, V.A., </w:t>
      </w:r>
      <w:r w:rsidR="00167693" w:rsidRPr="0059218F">
        <w:rPr>
          <w:lang w:val="en-US"/>
        </w:rPr>
        <w:t>TOKAREV</w:t>
      </w:r>
      <w:r w:rsidRPr="0059218F">
        <w:rPr>
          <w:lang w:val="en-US"/>
        </w:rPr>
        <w:t xml:space="preserve">, A.B. </w:t>
      </w:r>
      <w:r w:rsidRPr="00302743">
        <w:sym w:font="Symbol" w:char="F02D"/>
      </w:r>
      <w:r w:rsidRPr="0059218F">
        <w:rPr>
          <w:lang w:val="en-US"/>
        </w:rPr>
        <w:t xml:space="preserve"> A method of estimating the occupancy of the frequency spectrum of an automated radio-control server in the following paginated issue of Measurement Techniques: Volume 52, Issue 12 (2009), Page 1336.</w:t>
      </w:r>
      <w:r w:rsidR="00E30BE9">
        <w:rPr>
          <w:lang w:val="en-US"/>
        </w:rPr>
        <w:t xml:space="preserve"> </w:t>
      </w:r>
      <w:hyperlink r:id="rId120" w:history="1">
        <w:r w:rsidRPr="00302743">
          <w:rPr>
            <w:rStyle w:val="Hyperlink"/>
            <w:color w:val="0033CC"/>
          </w:rPr>
          <w:t>http://www.springerlink.com/openurl.asp?genre=article&amp;id=doi:10.1007/s11018-010-9442-9</w:t>
        </w:r>
      </w:hyperlink>
      <w:r>
        <w:rPr>
          <w:rStyle w:val="Hyperlink"/>
        </w:rPr>
        <w:t>.</w:t>
      </w:r>
    </w:p>
    <w:p w:rsidR="0059218F" w:rsidRPr="0059218F" w:rsidRDefault="0059218F" w:rsidP="0059218F">
      <w:pPr>
        <w:pStyle w:val="Reftext"/>
        <w:rPr>
          <w:lang w:val="en-US"/>
        </w:rPr>
      </w:pPr>
      <w:r w:rsidRPr="0059218F">
        <w:rPr>
          <w:lang w:val="en-US"/>
        </w:rPr>
        <w:t>[</w:t>
      </w:r>
      <w:r w:rsidRPr="00302743">
        <w:t>А</w:t>
      </w:r>
      <w:r w:rsidRPr="0059218F">
        <w:rPr>
          <w:lang w:val="en-US"/>
        </w:rPr>
        <w:t>.4]</w:t>
      </w:r>
      <w:r w:rsidRPr="0059218F">
        <w:rPr>
          <w:lang w:val="en-US"/>
        </w:rPr>
        <w:tab/>
        <w:t>Handbook on Spectrum Monitoring, ITU, 2011.</w:t>
      </w:r>
    </w:p>
    <w:p w:rsidR="0059218F" w:rsidRDefault="0059218F" w:rsidP="0059218F">
      <w:pPr>
        <w:pStyle w:val="Reftext"/>
        <w:rPr>
          <w:lang w:val="en-US"/>
        </w:rPr>
      </w:pPr>
      <w:r w:rsidRPr="0059218F">
        <w:rPr>
          <w:lang w:val="en-US"/>
        </w:rPr>
        <w:t>[</w:t>
      </w:r>
      <w:r w:rsidRPr="00302743">
        <w:t>А</w:t>
      </w:r>
      <w:r w:rsidRPr="0059218F">
        <w:rPr>
          <w:lang w:val="en-US"/>
        </w:rPr>
        <w:t>.5]</w:t>
      </w:r>
      <w:r w:rsidRPr="0059218F">
        <w:rPr>
          <w:lang w:val="en-US"/>
        </w:rPr>
        <w:tab/>
        <w:t xml:space="preserve">Recommendation ITU-R SM.1880 </w:t>
      </w:r>
      <w:r w:rsidRPr="005F5857">
        <w:rPr>
          <w:szCs w:val="24"/>
        </w:rPr>
        <w:sym w:font="Symbol" w:char="F02D"/>
      </w:r>
      <w:r w:rsidRPr="0059218F">
        <w:rPr>
          <w:lang w:val="en-US"/>
        </w:rPr>
        <w:t xml:space="preserve"> Spectrum occupancy measurement.</w:t>
      </w:r>
    </w:p>
    <w:p w:rsidR="00E30BE9" w:rsidRDefault="00E30BE9" w:rsidP="0059218F">
      <w:pPr>
        <w:pStyle w:val="Reftext"/>
        <w:rPr>
          <w:lang w:val="en-US"/>
        </w:rPr>
      </w:pPr>
    </w:p>
    <w:p w:rsidR="00E30BE9" w:rsidRDefault="00E30BE9" w:rsidP="0059218F">
      <w:pPr>
        <w:pStyle w:val="Reftext"/>
        <w:rPr>
          <w:lang w:val="en-US"/>
        </w:rPr>
      </w:pPr>
    </w:p>
    <w:p w:rsidR="00E30BE9" w:rsidRPr="0059218F" w:rsidRDefault="00E30BE9" w:rsidP="00E30BE9">
      <w:pPr>
        <w:pStyle w:val="Line"/>
      </w:pPr>
    </w:p>
    <w:sectPr w:rsidR="00E30BE9" w:rsidRPr="0059218F" w:rsidSect="0057616B">
      <w:headerReference w:type="even" r:id="rId121"/>
      <w:headerReference w:type="default" r:id="rId122"/>
      <w:footerReference w:type="default" r:id="rId12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1046" w:rsidRDefault="00EA1046">
      <w:r>
        <w:separator/>
      </w:r>
    </w:p>
  </w:endnote>
  <w:endnote w:type="continuationSeparator" w:id="0">
    <w:p w:rsidR="00EA1046" w:rsidRDefault="00EA1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Asiatische Schriftart verwend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046" w:rsidRDefault="00EA10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1046" w:rsidRDefault="00EA1046">
      <w:r>
        <w:separator/>
      </w:r>
    </w:p>
  </w:footnote>
  <w:footnote w:type="continuationSeparator" w:id="0">
    <w:p w:rsidR="00EA1046" w:rsidRDefault="00EA10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046" w:rsidRPr="00E96173" w:rsidRDefault="00EA1046" w:rsidP="00694E4E">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AB54B0" w:rsidRPr="00AB54B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AB54B0">
      <w:rPr>
        <w:b/>
        <w:bCs/>
        <w:noProof/>
      </w:rPr>
      <w:t>ITU-R  SM.2256</w:t>
    </w:r>
    <w:r w:rsidRPr="00B2100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046" w:rsidRDefault="00EA1046" w:rsidP="00694E4E">
    <w:pPr>
      <w:pStyle w:val="Header"/>
      <w:ind w:right="360" w:firstLine="360"/>
    </w:pPr>
    <w:r>
      <w:rPr>
        <w:noProof/>
        <w:lang w:val="en-US" w:eastAsia="zh-CN"/>
      </w:rPr>
      <w:drawing>
        <wp:anchor distT="0" distB="0" distL="114300" distR="114300" simplePos="0" relativeHeight="251659264" behindDoc="1" locked="0" layoutInCell="1" allowOverlap="1" wp14:anchorId="670FB2DB" wp14:editId="604D5B2A">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046" w:rsidRPr="00E96173" w:rsidRDefault="00EA1046" w:rsidP="00694E4E">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AB54B0">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AB54B0" w:rsidRPr="00AB54B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AB54B0">
      <w:rPr>
        <w:b/>
        <w:bCs/>
        <w:noProof/>
      </w:rPr>
      <w:t>ITU-R  SM.2256</w:t>
    </w:r>
    <w:r w:rsidRPr="00B21000">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046" w:rsidRPr="00AE1978" w:rsidRDefault="00EA1046" w:rsidP="00AE1978">
    <w:pPr>
      <w:pStyle w:val="Header"/>
      <w:jc w:val="left"/>
      <w:rPr>
        <w:lang w:val="en-US"/>
      </w:rPr>
    </w:pPr>
    <w:r>
      <w:ptab w:relativeTo="margin" w:alignment="left" w:leader="none"/>
    </w:r>
    <w:r>
      <w:ptab w:relativeTo="margin" w:alignment="left" w:leader="none"/>
    </w:r>
    <w:r w:rsidRPr="00AE1978">
      <w:rPr>
        <w:b/>
        <w:bCs/>
      </w:rPr>
      <w:fldChar w:fldCharType="begin"/>
    </w:r>
    <w:r w:rsidRPr="00AE1978">
      <w:rPr>
        <w:b/>
        <w:bCs/>
      </w:rPr>
      <w:instrText xml:space="preserve"> PAGE   \* MERGEFORMAT </w:instrText>
    </w:r>
    <w:r w:rsidRPr="00AE1978">
      <w:rPr>
        <w:b/>
        <w:bCs/>
      </w:rPr>
      <w:fldChar w:fldCharType="separate"/>
    </w:r>
    <w:r w:rsidR="00AB54B0">
      <w:rPr>
        <w:b/>
        <w:bCs/>
        <w:noProof/>
      </w:rPr>
      <w:t>46</w:t>
    </w:r>
    <w:r w:rsidRPr="00AE1978">
      <w:rPr>
        <w:b/>
        <w:bCs/>
        <w:noProof/>
      </w:rPr>
      <w:fldChar w:fldCharType="end"/>
    </w:r>
    <w:r>
      <w:ptab w:relativeTo="margin" w:alignment="center" w:leader="none"/>
    </w:r>
    <w:r>
      <w:fldChar w:fldCharType="begin"/>
    </w:r>
    <w:r w:rsidRPr="00E96173">
      <w:rPr>
        <w:lang w:val="en-US"/>
      </w:rPr>
      <w:instrText xml:space="preserve"> DOCPROPERTY "Header 2" \* MERGEFORMAT </w:instrText>
    </w:r>
    <w:r>
      <w:fldChar w:fldCharType="separate"/>
    </w:r>
    <w:r w:rsidR="00AB54B0" w:rsidRPr="00AB54B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AB54B0">
      <w:rPr>
        <w:b/>
        <w:bCs/>
        <w:noProof/>
      </w:rPr>
      <w:t>ITU-R  SM.2256</w:t>
    </w:r>
    <w:r w:rsidRPr="00B21000">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046" w:rsidRPr="00AE1978" w:rsidRDefault="00EA1046" w:rsidP="00AE1978">
    <w:pPr>
      <w:pStyle w:val="Header"/>
    </w:pPr>
    <w:r>
      <w:ptab w:relativeTo="margin" w:alignment="center" w:leader="none"/>
    </w:r>
    <w:r>
      <w:fldChar w:fldCharType="begin"/>
    </w:r>
    <w:r w:rsidRPr="00E96173">
      <w:rPr>
        <w:lang w:val="en-US"/>
      </w:rPr>
      <w:instrText xml:space="preserve"> DOCPROPERTY "Header 2" \* MERGEFORMAT </w:instrText>
    </w:r>
    <w:r>
      <w:fldChar w:fldCharType="separate"/>
    </w:r>
    <w:r w:rsidR="00AB54B0" w:rsidRPr="00AB54B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AB54B0">
      <w:rPr>
        <w:b/>
        <w:bCs/>
        <w:noProof/>
      </w:rPr>
      <w:t>ITU-R  SM.2256</w:t>
    </w:r>
    <w:r w:rsidRPr="00B21000">
      <w:fldChar w:fldCharType="end"/>
    </w:r>
    <w:r>
      <w:tab/>
    </w:r>
    <w:r w:rsidRPr="00AE1978">
      <w:rPr>
        <w:b/>
        <w:bCs/>
      </w:rPr>
      <w:fldChar w:fldCharType="begin"/>
    </w:r>
    <w:r w:rsidRPr="00AE1978">
      <w:rPr>
        <w:b/>
        <w:bCs/>
      </w:rPr>
      <w:instrText xml:space="preserve"> PAGE   \* MERGEFORMAT </w:instrText>
    </w:r>
    <w:r w:rsidRPr="00AE1978">
      <w:rPr>
        <w:b/>
        <w:bCs/>
      </w:rPr>
      <w:fldChar w:fldCharType="separate"/>
    </w:r>
    <w:r w:rsidR="00AB54B0">
      <w:rPr>
        <w:b/>
        <w:bCs/>
        <w:noProof/>
      </w:rPr>
      <w:t>47</w:t>
    </w:r>
    <w:r w:rsidRPr="00AE1978">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4DA949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332DFD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09204DB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F02B0A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5BCE62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684EC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046DB9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8EAC7A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994D4E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1C0EBDC"/>
    <w:lvl w:ilvl="0">
      <w:start w:val="1"/>
      <w:numFmt w:val="bullet"/>
      <w:lvlText w:val=""/>
      <w:lvlJc w:val="left"/>
      <w:pPr>
        <w:tabs>
          <w:tab w:val="num" w:pos="360"/>
        </w:tabs>
        <w:ind w:left="360" w:hanging="360"/>
      </w:pPr>
      <w:rPr>
        <w:rFonts w:ascii="Symbol" w:hAnsi="Symbol" w:hint="default"/>
      </w:rPr>
    </w:lvl>
  </w:abstractNum>
  <w:abstractNum w:abstractNumId="10">
    <w:nsid w:val="04AC647A"/>
    <w:multiLevelType w:val="hybridMultilevel"/>
    <w:tmpl w:val="C5E0A2F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1">
    <w:nsid w:val="07D17FFE"/>
    <w:multiLevelType w:val="hybridMultilevel"/>
    <w:tmpl w:val="015C7E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2">
    <w:nsid w:val="083B79CB"/>
    <w:multiLevelType w:val="hybridMultilevel"/>
    <w:tmpl w:val="094AA262"/>
    <w:lvl w:ilvl="0" w:tplc="04130001">
      <w:start w:val="1"/>
      <w:numFmt w:val="bullet"/>
      <w:lvlText w:val=""/>
      <w:lvlJc w:val="left"/>
      <w:pPr>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3">
    <w:nsid w:val="09EE2ABA"/>
    <w:multiLevelType w:val="hybridMultilevel"/>
    <w:tmpl w:val="DECCC7F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4">
    <w:nsid w:val="11047BB2"/>
    <w:multiLevelType w:val="hybridMultilevel"/>
    <w:tmpl w:val="8104026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5">
    <w:nsid w:val="18430731"/>
    <w:multiLevelType w:val="hybridMultilevel"/>
    <w:tmpl w:val="45BE1F5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6">
    <w:nsid w:val="1D667E35"/>
    <w:multiLevelType w:val="hybridMultilevel"/>
    <w:tmpl w:val="6BD6910E"/>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hint="default"/>
      </w:rPr>
    </w:lvl>
    <w:lvl w:ilvl="2" w:tplc="04130005">
      <w:start w:val="1"/>
      <w:numFmt w:val="bullet"/>
      <w:lvlText w:val=""/>
      <w:lvlJc w:val="left"/>
      <w:pPr>
        <w:ind w:left="3600" w:hanging="360"/>
      </w:pPr>
      <w:rPr>
        <w:rFonts w:ascii="Wingdings" w:hAnsi="Wingdings" w:hint="default"/>
      </w:rPr>
    </w:lvl>
    <w:lvl w:ilvl="3" w:tplc="04130001">
      <w:start w:val="1"/>
      <w:numFmt w:val="bullet"/>
      <w:lvlText w:val=""/>
      <w:lvlJc w:val="left"/>
      <w:pPr>
        <w:ind w:left="4320" w:hanging="360"/>
      </w:pPr>
      <w:rPr>
        <w:rFonts w:ascii="Symbol" w:hAnsi="Symbol" w:hint="default"/>
      </w:rPr>
    </w:lvl>
    <w:lvl w:ilvl="4" w:tplc="04130003">
      <w:start w:val="1"/>
      <w:numFmt w:val="bullet"/>
      <w:lvlText w:val="o"/>
      <w:lvlJc w:val="left"/>
      <w:pPr>
        <w:ind w:left="5040" w:hanging="360"/>
      </w:pPr>
      <w:rPr>
        <w:rFonts w:ascii="Courier New" w:hAnsi="Courier New" w:hint="default"/>
      </w:rPr>
    </w:lvl>
    <w:lvl w:ilvl="5" w:tplc="04130005">
      <w:start w:val="1"/>
      <w:numFmt w:val="bullet"/>
      <w:lvlText w:val=""/>
      <w:lvlJc w:val="left"/>
      <w:pPr>
        <w:ind w:left="5760" w:hanging="360"/>
      </w:pPr>
      <w:rPr>
        <w:rFonts w:ascii="Wingdings" w:hAnsi="Wingdings" w:hint="default"/>
      </w:rPr>
    </w:lvl>
    <w:lvl w:ilvl="6" w:tplc="04130001">
      <w:start w:val="1"/>
      <w:numFmt w:val="bullet"/>
      <w:lvlText w:val=""/>
      <w:lvlJc w:val="left"/>
      <w:pPr>
        <w:ind w:left="6480" w:hanging="360"/>
      </w:pPr>
      <w:rPr>
        <w:rFonts w:ascii="Symbol" w:hAnsi="Symbol" w:hint="default"/>
      </w:rPr>
    </w:lvl>
    <w:lvl w:ilvl="7" w:tplc="04130003">
      <w:start w:val="1"/>
      <w:numFmt w:val="bullet"/>
      <w:lvlText w:val="o"/>
      <w:lvlJc w:val="left"/>
      <w:pPr>
        <w:ind w:left="7200" w:hanging="360"/>
      </w:pPr>
      <w:rPr>
        <w:rFonts w:ascii="Courier New" w:hAnsi="Courier New" w:hint="default"/>
      </w:rPr>
    </w:lvl>
    <w:lvl w:ilvl="8" w:tplc="04130005">
      <w:start w:val="1"/>
      <w:numFmt w:val="bullet"/>
      <w:lvlText w:val=""/>
      <w:lvlJc w:val="left"/>
      <w:pPr>
        <w:ind w:left="7920" w:hanging="360"/>
      </w:pPr>
      <w:rPr>
        <w:rFonts w:ascii="Wingdings" w:hAnsi="Wingdings" w:hint="default"/>
      </w:rPr>
    </w:lvl>
  </w:abstractNum>
  <w:abstractNum w:abstractNumId="17">
    <w:nsid w:val="2E471317"/>
    <w:multiLevelType w:val="hybridMultilevel"/>
    <w:tmpl w:val="F64E952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8">
    <w:nsid w:val="33987E03"/>
    <w:multiLevelType w:val="hybridMultilevel"/>
    <w:tmpl w:val="19E82DD0"/>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rPr>
        <w:rFonts w:cs="Times New Roman"/>
      </w:rPr>
    </w:lvl>
    <w:lvl w:ilvl="2" w:tplc="04070005">
      <w:start w:val="1"/>
      <w:numFmt w:val="decimal"/>
      <w:lvlText w:val="%3."/>
      <w:lvlJc w:val="left"/>
      <w:pPr>
        <w:tabs>
          <w:tab w:val="num" w:pos="2160"/>
        </w:tabs>
        <w:ind w:left="2160" w:hanging="36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decimal"/>
      <w:lvlText w:val="%5."/>
      <w:lvlJc w:val="left"/>
      <w:pPr>
        <w:tabs>
          <w:tab w:val="num" w:pos="3600"/>
        </w:tabs>
        <w:ind w:left="3600" w:hanging="360"/>
      </w:pPr>
      <w:rPr>
        <w:rFonts w:cs="Times New Roman"/>
      </w:rPr>
    </w:lvl>
    <w:lvl w:ilvl="5" w:tplc="04070005">
      <w:start w:val="1"/>
      <w:numFmt w:val="decimal"/>
      <w:lvlText w:val="%6."/>
      <w:lvlJc w:val="left"/>
      <w:pPr>
        <w:tabs>
          <w:tab w:val="num" w:pos="4320"/>
        </w:tabs>
        <w:ind w:left="4320" w:hanging="36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decimal"/>
      <w:lvlText w:val="%8."/>
      <w:lvlJc w:val="left"/>
      <w:pPr>
        <w:tabs>
          <w:tab w:val="num" w:pos="5760"/>
        </w:tabs>
        <w:ind w:left="5760" w:hanging="360"/>
      </w:pPr>
      <w:rPr>
        <w:rFonts w:cs="Times New Roman"/>
      </w:rPr>
    </w:lvl>
    <w:lvl w:ilvl="8" w:tplc="04070005">
      <w:start w:val="1"/>
      <w:numFmt w:val="decimal"/>
      <w:lvlText w:val="%9."/>
      <w:lvlJc w:val="left"/>
      <w:pPr>
        <w:tabs>
          <w:tab w:val="num" w:pos="6480"/>
        </w:tabs>
        <w:ind w:left="6480" w:hanging="360"/>
      </w:pPr>
      <w:rPr>
        <w:rFonts w:cs="Times New Roman"/>
      </w:rPr>
    </w:lvl>
  </w:abstractNum>
  <w:abstractNum w:abstractNumId="19">
    <w:nsid w:val="365C1851"/>
    <w:multiLevelType w:val="multilevel"/>
    <w:tmpl w:val="81C4DE5E"/>
    <w:lvl w:ilvl="0">
      <w:start w:val="1"/>
      <w:numFmt w:val="decimal"/>
      <w:lvlText w:val="%1"/>
      <w:lvlJc w:val="left"/>
      <w:pPr>
        <w:tabs>
          <w:tab w:val="num" w:pos="432"/>
        </w:tabs>
        <w:ind w:left="432" w:hanging="432"/>
      </w:pPr>
      <w:rPr>
        <w:rFonts w:cs="Times New Roman" w:hint="default"/>
      </w:rPr>
    </w:lvl>
    <w:lvl w:ilvl="1">
      <w:start w:val="1"/>
      <w:numFmt w:val="decimal"/>
      <w:lvlText w:val="%1.%2  "/>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0">
    <w:nsid w:val="398D13A5"/>
    <w:multiLevelType w:val="hybridMultilevel"/>
    <w:tmpl w:val="AB3483F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1">
    <w:nsid w:val="413D79D3"/>
    <w:multiLevelType w:val="multilevel"/>
    <w:tmpl w:val="0407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nsid w:val="54741F2C"/>
    <w:multiLevelType w:val="hybridMultilevel"/>
    <w:tmpl w:val="30A6BAA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3">
    <w:nsid w:val="601F61CD"/>
    <w:multiLevelType w:val="hybridMultilevel"/>
    <w:tmpl w:val="8ED4DA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24">
    <w:nsid w:val="60ED3E52"/>
    <w:multiLevelType w:val="hybridMultilevel"/>
    <w:tmpl w:val="D340D0C2"/>
    <w:lvl w:ilvl="0" w:tplc="04130001">
      <w:start w:val="1"/>
      <w:numFmt w:val="bullet"/>
      <w:lvlText w:val=""/>
      <w:lvlJc w:val="left"/>
      <w:pPr>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5">
    <w:nsid w:val="622C77D7"/>
    <w:multiLevelType w:val="multilevel"/>
    <w:tmpl w:val="1F2EA310"/>
    <w:lvl w:ilvl="0">
      <w:start w:val="1"/>
      <w:numFmt w:val="decimal"/>
      <w:lvlText w:val="%1."/>
      <w:lvlJc w:val="left"/>
      <w:pPr>
        <w:tabs>
          <w:tab w:val="num" w:pos="720"/>
        </w:tabs>
      </w:pPr>
      <w:rPr>
        <w:rFonts w:cs="Times New Roman" w:hint="default"/>
      </w:rPr>
    </w:lvl>
    <w:lvl w:ilvl="1">
      <w:start w:val="1"/>
      <w:numFmt w:val="decimal"/>
      <w:lvlText w:val="%1.%2."/>
      <w:lvlJc w:val="left"/>
      <w:pPr>
        <w:tabs>
          <w:tab w:val="num" w:pos="1440"/>
        </w:tabs>
      </w:pPr>
      <w:rPr>
        <w:rFonts w:cs="Times New Roman" w:hint="default"/>
      </w:rPr>
    </w:lvl>
    <w:lvl w:ilvl="2">
      <w:start w:val="1"/>
      <w:numFmt w:val="decimal"/>
      <w:lvlText w:val="%1.%2.%3."/>
      <w:lvlJc w:val="left"/>
      <w:pPr>
        <w:tabs>
          <w:tab w:val="num" w:pos="2160"/>
        </w:tabs>
        <w:ind w:left="1224" w:hanging="122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6840"/>
        </w:tabs>
        <w:ind w:left="4320" w:hanging="1440"/>
      </w:pPr>
      <w:rPr>
        <w:rFonts w:cs="Times New Roman" w:hint="default"/>
      </w:rPr>
    </w:lvl>
  </w:abstractNum>
  <w:abstractNum w:abstractNumId="26">
    <w:nsid w:val="6282668F"/>
    <w:multiLevelType w:val="hybridMultilevel"/>
    <w:tmpl w:val="A7FCEC9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7">
    <w:nsid w:val="66423A4F"/>
    <w:multiLevelType w:val="hybridMultilevel"/>
    <w:tmpl w:val="4F74A20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28">
    <w:nsid w:val="697157E4"/>
    <w:multiLevelType w:val="hybridMultilevel"/>
    <w:tmpl w:val="137E33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9">
    <w:nsid w:val="6A021815"/>
    <w:multiLevelType w:val="hybridMultilevel"/>
    <w:tmpl w:val="375A0AF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0">
    <w:nsid w:val="710E693D"/>
    <w:multiLevelType w:val="hybridMultilevel"/>
    <w:tmpl w:val="0862FC5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1">
    <w:nsid w:val="75AE53BE"/>
    <w:multiLevelType w:val="hybridMultilevel"/>
    <w:tmpl w:val="DF2068F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2">
    <w:nsid w:val="7AA605F8"/>
    <w:multiLevelType w:val="hybridMultilevel"/>
    <w:tmpl w:val="729891FC"/>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3">
    <w:nsid w:val="7B6A72AC"/>
    <w:multiLevelType w:val="hybridMultilevel"/>
    <w:tmpl w:val="EDFEC0A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3"/>
  </w:num>
  <w:num w:numId="3">
    <w:abstractNumId w:val="27"/>
  </w:num>
  <w:num w:numId="4">
    <w:abstractNumId w:val="16"/>
  </w:num>
  <w:num w:numId="5">
    <w:abstractNumId w:val="11"/>
  </w:num>
  <w:num w:numId="6">
    <w:abstractNumId w:val="24"/>
  </w:num>
  <w:num w:numId="7">
    <w:abstractNumId w:val="12"/>
  </w:num>
  <w:num w:numId="8">
    <w:abstractNumId w:val="25"/>
  </w:num>
  <w:num w:numId="9">
    <w:abstractNumId w:val="22"/>
  </w:num>
  <w:num w:numId="10">
    <w:abstractNumId w:val="13"/>
  </w:num>
  <w:num w:numId="11">
    <w:abstractNumId w:val="20"/>
  </w:num>
  <w:num w:numId="12">
    <w:abstractNumId w:val="33"/>
  </w:num>
  <w:num w:numId="13">
    <w:abstractNumId w:val="14"/>
  </w:num>
  <w:num w:numId="14">
    <w:abstractNumId w:val="31"/>
  </w:num>
  <w:num w:numId="15">
    <w:abstractNumId w:val="28"/>
  </w:num>
  <w:num w:numId="16">
    <w:abstractNumId w:val="26"/>
  </w:num>
  <w:num w:numId="17">
    <w:abstractNumId w:val="30"/>
  </w:num>
  <w:num w:numId="18">
    <w:abstractNumId w:val="10"/>
  </w:num>
  <w:num w:numId="19">
    <w:abstractNumId w:val="29"/>
  </w:num>
  <w:num w:numId="20">
    <w:abstractNumId w:val="32"/>
  </w:num>
  <w:num w:numId="21">
    <w:abstractNumId w:val="19"/>
  </w:num>
  <w:num w:numId="2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
  </w:num>
  <w:num w:numId="25">
    <w:abstractNumId w:val="0"/>
  </w:num>
  <w:num w:numId="26">
    <w:abstractNumId w:val="8"/>
  </w:num>
  <w:num w:numId="27">
    <w:abstractNumId w:val="3"/>
  </w:num>
  <w:num w:numId="28">
    <w:abstractNumId w:val="4"/>
  </w:num>
  <w:num w:numId="29">
    <w:abstractNumId w:val="5"/>
  </w:num>
  <w:num w:numId="30">
    <w:abstractNumId w:val="6"/>
  </w:num>
  <w:num w:numId="31">
    <w:abstractNumId w:val="7"/>
  </w:num>
  <w:num w:numId="32">
    <w:abstractNumId w:val="9"/>
  </w:num>
  <w:num w:numId="33">
    <w:abstractNumId w:val="21"/>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18F"/>
    <w:rsid w:val="000028D7"/>
    <w:rsid w:val="0000560D"/>
    <w:rsid w:val="00014FCC"/>
    <w:rsid w:val="00055371"/>
    <w:rsid w:val="00056234"/>
    <w:rsid w:val="00072C50"/>
    <w:rsid w:val="00083BA3"/>
    <w:rsid w:val="00087F9E"/>
    <w:rsid w:val="00112C71"/>
    <w:rsid w:val="00167693"/>
    <w:rsid w:val="001B7904"/>
    <w:rsid w:val="001C41F2"/>
    <w:rsid w:val="001D0C44"/>
    <w:rsid w:val="001F49F9"/>
    <w:rsid w:val="00200B84"/>
    <w:rsid w:val="00217EBF"/>
    <w:rsid w:val="00225832"/>
    <w:rsid w:val="00242AEE"/>
    <w:rsid w:val="002A3A3B"/>
    <w:rsid w:val="002B7756"/>
    <w:rsid w:val="002D6754"/>
    <w:rsid w:val="002D76C4"/>
    <w:rsid w:val="002F1511"/>
    <w:rsid w:val="00325FF4"/>
    <w:rsid w:val="00330E3C"/>
    <w:rsid w:val="003753FA"/>
    <w:rsid w:val="00406911"/>
    <w:rsid w:val="004C6533"/>
    <w:rsid w:val="0052529D"/>
    <w:rsid w:val="00542A7A"/>
    <w:rsid w:val="00564189"/>
    <w:rsid w:val="0057616B"/>
    <w:rsid w:val="00583CB5"/>
    <w:rsid w:val="0059218F"/>
    <w:rsid w:val="00607D68"/>
    <w:rsid w:val="00673098"/>
    <w:rsid w:val="00673E30"/>
    <w:rsid w:val="00690E3F"/>
    <w:rsid w:val="006935A3"/>
    <w:rsid w:val="00694E4E"/>
    <w:rsid w:val="00701825"/>
    <w:rsid w:val="007247C0"/>
    <w:rsid w:val="007468DA"/>
    <w:rsid w:val="00770E3A"/>
    <w:rsid w:val="00827AFD"/>
    <w:rsid w:val="00845843"/>
    <w:rsid w:val="0089732D"/>
    <w:rsid w:val="008F7985"/>
    <w:rsid w:val="00926FED"/>
    <w:rsid w:val="009B1D8D"/>
    <w:rsid w:val="009E00A8"/>
    <w:rsid w:val="009E65EC"/>
    <w:rsid w:val="00A211EC"/>
    <w:rsid w:val="00A6617B"/>
    <w:rsid w:val="00A83268"/>
    <w:rsid w:val="00AB0DC8"/>
    <w:rsid w:val="00AB54B0"/>
    <w:rsid w:val="00AE1978"/>
    <w:rsid w:val="00AE6050"/>
    <w:rsid w:val="00AF7775"/>
    <w:rsid w:val="00B13A5E"/>
    <w:rsid w:val="00B44E24"/>
    <w:rsid w:val="00B51BDC"/>
    <w:rsid w:val="00B84AB8"/>
    <w:rsid w:val="00BB43D0"/>
    <w:rsid w:val="00BC0361"/>
    <w:rsid w:val="00BC5DDE"/>
    <w:rsid w:val="00BD2D6D"/>
    <w:rsid w:val="00C018DD"/>
    <w:rsid w:val="00C72040"/>
    <w:rsid w:val="00C963C3"/>
    <w:rsid w:val="00CB3018"/>
    <w:rsid w:val="00CD57C7"/>
    <w:rsid w:val="00CF7BC1"/>
    <w:rsid w:val="00D16D41"/>
    <w:rsid w:val="00D2400A"/>
    <w:rsid w:val="00D53103"/>
    <w:rsid w:val="00D71C15"/>
    <w:rsid w:val="00D8224D"/>
    <w:rsid w:val="00D93433"/>
    <w:rsid w:val="00DA0879"/>
    <w:rsid w:val="00DC59F9"/>
    <w:rsid w:val="00DD2F98"/>
    <w:rsid w:val="00DF4176"/>
    <w:rsid w:val="00E21E55"/>
    <w:rsid w:val="00E30BE9"/>
    <w:rsid w:val="00E55B49"/>
    <w:rsid w:val="00E7548B"/>
    <w:rsid w:val="00EA1046"/>
    <w:rsid w:val="00F125ED"/>
    <w:rsid w:val="00F127F1"/>
    <w:rsid w:val="00F27270"/>
    <w:rsid w:val="00F40695"/>
    <w:rsid w:val="00FA6179"/>
    <w:rsid w:val="00FC2C4A"/>
    <w:rsid w:val="00FD3878"/>
    <w:rsid w:val="00FE02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4337"/>
    <o:shapelayout v:ext="edit">
      <o:idmap v:ext="edit" data="1"/>
      <o:rules v:ext="edit">
        <o:r id="V:Rule1" type="callout" idref="#_x0000_s104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4E4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94E4E"/>
    <w:pPr>
      <w:keepNext/>
      <w:keepLines/>
      <w:spacing w:before="480"/>
      <w:ind w:left="794" w:hanging="794"/>
      <w:outlineLvl w:val="0"/>
    </w:pPr>
    <w:rPr>
      <w:b/>
    </w:rPr>
  </w:style>
  <w:style w:type="paragraph" w:styleId="Heading2">
    <w:name w:val="heading 2"/>
    <w:basedOn w:val="Heading1"/>
    <w:next w:val="Normal"/>
    <w:link w:val="Heading2Char"/>
    <w:qFormat/>
    <w:rsid w:val="00694E4E"/>
    <w:pPr>
      <w:spacing w:before="320"/>
      <w:outlineLvl w:val="1"/>
    </w:pPr>
  </w:style>
  <w:style w:type="paragraph" w:styleId="Heading3">
    <w:name w:val="heading 3"/>
    <w:basedOn w:val="Heading1"/>
    <w:next w:val="Normal"/>
    <w:link w:val="Heading3Char"/>
    <w:qFormat/>
    <w:rsid w:val="00694E4E"/>
    <w:pPr>
      <w:spacing w:before="200"/>
      <w:outlineLvl w:val="2"/>
    </w:pPr>
  </w:style>
  <w:style w:type="paragraph" w:styleId="Heading4">
    <w:name w:val="heading 4"/>
    <w:basedOn w:val="Heading3"/>
    <w:next w:val="Normal"/>
    <w:link w:val="Heading4Char"/>
    <w:qFormat/>
    <w:rsid w:val="00694E4E"/>
    <w:pPr>
      <w:tabs>
        <w:tab w:val="clear" w:pos="794"/>
        <w:tab w:val="left" w:pos="992"/>
      </w:tabs>
      <w:ind w:left="992" w:hanging="992"/>
      <w:outlineLvl w:val="3"/>
    </w:pPr>
  </w:style>
  <w:style w:type="paragraph" w:styleId="Heading5">
    <w:name w:val="heading 5"/>
    <w:basedOn w:val="Heading4"/>
    <w:next w:val="Normal"/>
    <w:link w:val="Heading5Char"/>
    <w:qFormat/>
    <w:rsid w:val="00694E4E"/>
    <w:pPr>
      <w:outlineLvl w:val="4"/>
    </w:pPr>
  </w:style>
  <w:style w:type="paragraph" w:styleId="Heading6">
    <w:name w:val="heading 6"/>
    <w:basedOn w:val="Heading4"/>
    <w:next w:val="Normal"/>
    <w:link w:val="Heading6Char"/>
    <w:qFormat/>
    <w:rsid w:val="00694E4E"/>
    <w:pPr>
      <w:tabs>
        <w:tab w:val="clear" w:pos="992"/>
        <w:tab w:val="clear" w:pos="1191"/>
      </w:tabs>
      <w:ind w:left="1588" w:hanging="1588"/>
      <w:outlineLvl w:val="5"/>
    </w:pPr>
  </w:style>
  <w:style w:type="paragraph" w:styleId="Heading7">
    <w:name w:val="heading 7"/>
    <w:basedOn w:val="Heading6"/>
    <w:next w:val="Normal"/>
    <w:link w:val="Heading7Char"/>
    <w:qFormat/>
    <w:rsid w:val="00694E4E"/>
    <w:pPr>
      <w:outlineLvl w:val="6"/>
    </w:pPr>
  </w:style>
  <w:style w:type="paragraph" w:styleId="Heading8">
    <w:name w:val="heading 8"/>
    <w:basedOn w:val="Heading6"/>
    <w:next w:val="Normal"/>
    <w:link w:val="Heading8Char"/>
    <w:qFormat/>
    <w:rsid w:val="00694E4E"/>
    <w:pPr>
      <w:outlineLvl w:val="7"/>
    </w:pPr>
  </w:style>
  <w:style w:type="paragraph" w:styleId="Heading9">
    <w:name w:val="heading 9"/>
    <w:basedOn w:val="Heading6"/>
    <w:next w:val="Normal"/>
    <w:link w:val="Heading9Char"/>
    <w:qFormat/>
    <w:rsid w:val="00694E4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218F"/>
    <w:rPr>
      <w:b/>
      <w:sz w:val="24"/>
      <w:lang w:val="fr-FR" w:eastAsia="en-US"/>
    </w:rPr>
  </w:style>
  <w:style w:type="character" w:customStyle="1" w:styleId="Heading2Char">
    <w:name w:val="Heading 2 Char"/>
    <w:basedOn w:val="DefaultParagraphFont"/>
    <w:link w:val="Heading2"/>
    <w:rsid w:val="0059218F"/>
    <w:rPr>
      <w:b/>
      <w:sz w:val="24"/>
      <w:lang w:val="fr-FR" w:eastAsia="en-US"/>
    </w:rPr>
  </w:style>
  <w:style w:type="character" w:customStyle="1" w:styleId="Heading3Char">
    <w:name w:val="Heading 3 Char"/>
    <w:basedOn w:val="DefaultParagraphFont"/>
    <w:link w:val="Heading3"/>
    <w:rsid w:val="0059218F"/>
    <w:rPr>
      <w:b/>
      <w:sz w:val="24"/>
      <w:lang w:val="fr-FR" w:eastAsia="en-US"/>
    </w:rPr>
  </w:style>
  <w:style w:type="character" w:customStyle="1" w:styleId="Heading4Char">
    <w:name w:val="Heading 4 Char"/>
    <w:basedOn w:val="DefaultParagraphFont"/>
    <w:link w:val="Heading4"/>
    <w:rsid w:val="0059218F"/>
    <w:rPr>
      <w:b/>
      <w:sz w:val="24"/>
      <w:lang w:val="fr-FR" w:eastAsia="en-US"/>
    </w:rPr>
  </w:style>
  <w:style w:type="character" w:customStyle="1" w:styleId="Heading5Char">
    <w:name w:val="Heading 5 Char"/>
    <w:basedOn w:val="DefaultParagraphFont"/>
    <w:link w:val="Heading5"/>
    <w:rsid w:val="0059218F"/>
    <w:rPr>
      <w:b/>
      <w:sz w:val="24"/>
      <w:lang w:val="fr-FR" w:eastAsia="en-US"/>
    </w:rPr>
  </w:style>
  <w:style w:type="character" w:customStyle="1" w:styleId="Heading6Char">
    <w:name w:val="Heading 6 Char"/>
    <w:basedOn w:val="DefaultParagraphFont"/>
    <w:link w:val="Heading6"/>
    <w:rsid w:val="0059218F"/>
    <w:rPr>
      <w:b/>
      <w:sz w:val="24"/>
      <w:lang w:val="fr-FR" w:eastAsia="en-US"/>
    </w:rPr>
  </w:style>
  <w:style w:type="character" w:customStyle="1" w:styleId="Heading7Char">
    <w:name w:val="Heading 7 Char"/>
    <w:basedOn w:val="DefaultParagraphFont"/>
    <w:link w:val="Heading7"/>
    <w:rsid w:val="0059218F"/>
    <w:rPr>
      <w:b/>
      <w:sz w:val="24"/>
      <w:lang w:val="fr-FR" w:eastAsia="en-US"/>
    </w:rPr>
  </w:style>
  <w:style w:type="character" w:customStyle="1" w:styleId="Heading8Char">
    <w:name w:val="Heading 8 Char"/>
    <w:basedOn w:val="DefaultParagraphFont"/>
    <w:link w:val="Heading8"/>
    <w:rsid w:val="0059218F"/>
    <w:rPr>
      <w:b/>
      <w:sz w:val="24"/>
      <w:lang w:val="fr-FR" w:eastAsia="en-US"/>
    </w:rPr>
  </w:style>
  <w:style w:type="character" w:customStyle="1" w:styleId="Heading9Char">
    <w:name w:val="Heading 9 Char"/>
    <w:basedOn w:val="DefaultParagraphFont"/>
    <w:link w:val="Heading9"/>
    <w:rsid w:val="0059218F"/>
    <w:rPr>
      <w:b/>
      <w:sz w:val="24"/>
      <w:lang w:val="fr-FR" w:eastAsia="en-US"/>
    </w:rPr>
  </w:style>
  <w:style w:type="paragraph" w:styleId="Header">
    <w:name w:val="header"/>
    <w:basedOn w:val="Normal"/>
    <w:link w:val="HeaderChar"/>
    <w:rsid w:val="00694E4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59218F"/>
    <w:rPr>
      <w:sz w:val="24"/>
      <w:lang w:val="fr-FR" w:eastAsia="en-US"/>
    </w:rPr>
  </w:style>
  <w:style w:type="paragraph" w:styleId="Footer">
    <w:name w:val="footer"/>
    <w:basedOn w:val="Normal"/>
    <w:link w:val="FooterChar"/>
    <w:rsid w:val="00694E4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59218F"/>
    <w:rPr>
      <w:noProof/>
      <w:sz w:val="18"/>
      <w:lang w:val="fr-FR" w:eastAsia="en-US"/>
    </w:rPr>
  </w:style>
  <w:style w:type="character" w:styleId="PageNumber">
    <w:name w:val="page number"/>
    <w:basedOn w:val="DefaultParagraphFont"/>
    <w:rsid w:val="00694E4E"/>
  </w:style>
  <w:style w:type="paragraph" w:customStyle="1" w:styleId="Headingb">
    <w:name w:val="Heading_b"/>
    <w:basedOn w:val="Heading3"/>
    <w:next w:val="Normal"/>
    <w:rsid w:val="00694E4E"/>
    <w:pPr>
      <w:spacing w:before="160"/>
      <w:ind w:left="0" w:firstLine="0"/>
      <w:outlineLvl w:val="9"/>
    </w:pPr>
  </w:style>
  <w:style w:type="paragraph" w:customStyle="1" w:styleId="Headingi">
    <w:name w:val="Heading_i"/>
    <w:basedOn w:val="Heading3"/>
    <w:next w:val="Normal"/>
    <w:rsid w:val="00694E4E"/>
    <w:pPr>
      <w:spacing w:before="160"/>
      <w:ind w:left="0" w:firstLine="0"/>
    </w:pPr>
    <w:rPr>
      <w:b w:val="0"/>
      <w:i/>
    </w:rPr>
  </w:style>
  <w:style w:type="character" w:customStyle="1" w:styleId="href">
    <w:name w:val="href"/>
    <w:basedOn w:val="DefaultParagraphFont"/>
    <w:rsid w:val="00694E4E"/>
  </w:style>
  <w:style w:type="paragraph" w:customStyle="1" w:styleId="enumlev1">
    <w:name w:val="enumlev1"/>
    <w:basedOn w:val="Normal"/>
    <w:rsid w:val="00694E4E"/>
    <w:pPr>
      <w:spacing w:before="80"/>
      <w:ind w:left="794" w:hanging="794"/>
    </w:pPr>
  </w:style>
  <w:style w:type="paragraph" w:customStyle="1" w:styleId="enumlev2">
    <w:name w:val="enumlev2"/>
    <w:basedOn w:val="enumlev1"/>
    <w:rsid w:val="00694E4E"/>
    <w:pPr>
      <w:ind w:left="1191" w:hanging="397"/>
    </w:pPr>
  </w:style>
  <w:style w:type="paragraph" w:customStyle="1" w:styleId="enumlev3">
    <w:name w:val="enumlev3"/>
    <w:basedOn w:val="enumlev2"/>
    <w:rsid w:val="00694E4E"/>
    <w:pPr>
      <w:ind w:left="1588"/>
    </w:pPr>
  </w:style>
  <w:style w:type="paragraph" w:customStyle="1" w:styleId="Normalaftertitle">
    <w:name w:val="Normal_after_title"/>
    <w:basedOn w:val="Normal"/>
    <w:next w:val="Normal"/>
    <w:rsid w:val="00694E4E"/>
    <w:pPr>
      <w:spacing w:before="320"/>
    </w:pPr>
  </w:style>
  <w:style w:type="paragraph" w:customStyle="1" w:styleId="Note">
    <w:name w:val="Note"/>
    <w:basedOn w:val="Normal"/>
    <w:rsid w:val="00694E4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94E4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94E4E"/>
    <w:pPr>
      <w:keepNext/>
      <w:keepLines/>
      <w:spacing w:before="240"/>
      <w:jc w:val="center"/>
    </w:pPr>
    <w:rPr>
      <w:b/>
      <w:sz w:val="28"/>
    </w:rPr>
  </w:style>
  <w:style w:type="paragraph" w:customStyle="1" w:styleId="Recref">
    <w:name w:val="Rec_ref"/>
    <w:basedOn w:val="Normal"/>
    <w:next w:val="Recdate"/>
    <w:rsid w:val="00694E4E"/>
    <w:pPr>
      <w:jc w:val="center"/>
    </w:pPr>
  </w:style>
  <w:style w:type="paragraph" w:customStyle="1" w:styleId="Recdate">
    <w:name w:val="Rec_date"/>
    <w:basedOn w:val="Recref"/>
    <w:next w:val="Normalaftertitle"/>
    <w:rsid w:val="00694E4E"/>
    <w:pPr>
      <w:jc w:val="right"/>
    </w:pPr>
  </w:style>
  <w:style w:type="paragraph" w:customStyle="1" w:styleId="HeadingSum">
    <w:name w:val="Heading_Sum"/>
    <w:basedOn w:val="Headingb"/>
    <w:next w:val="Normal"/>
    <w:autoRedefine/>
    <w:rsid w:val="00694E4E"/>
    <w:pPr>
      <w:spacing w:before="240"/>
    </w:pPr>
    <w:rPr>
      <w:sz w:val="22"/>
      <w:lang w:val="es-ES_tradnl"/>
    </w:rPr>
  </w:style>
  <w:style w:type="paragraph" w:customStyle="1" w:styleId="AnnexNoTitle">
    <w:name w:val="Annex_NoTitle"/>
    <w:basedOn w:val="Normal"/>
    <w:next w:val="Normalaftertitle"/>
    <w:rsid w:val="00694E4E"/>
    <w:pPr>
      <w:keepNext/>
      <w:keepLines/>
      <w:spacing w:before="480" w:after="80"/>
      <w:jc w:val="center"/>
    </w:pPr>
    <w:rPr>
      <w:b/>
      <w:sz w:val="28"/>
    </w:rPr>
  </w:style>
  <w:style w:type="paragraph" w:customStyle="1" w:styleId="AppendixNoTitle">
    <w:name w:val="Appendix_NoTitle"/>
    <w:basedOn w:val="AnnexNoTitle"/>
    <w:next w:val="Normal"/>
    <w:rsid w:val="00694E4E"/>
  </w:style>
  <w:style w:type="paragraph" w:customStyle="1" w:styleId="Tablefin">
    <w:name w:val="Table_fin"/>
    <w:basedOn w:val="Normal"/>
    <w:next w:val="Normal"/>
    <w:rsid w:val="00694E4E"/>
    <w:pPr>
      <w:spacing w:before="0"/>
    </w:pPr>
    <w:rPr>
      <w:sz w:val="20"/>
      <w:lang w:val="en-GB"/>
    </w:rPr>
  </w:style>
  <w:style w:type="paragraph" w:customStyle="1" w:styleId="Tablehead">
    <w:name w:val="Table_head"/>
    <w:basedOn w:val="Normal"/>
    <w:next w:val="Normal"/>
    <w:rsid w:val="00694E4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94E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94E4E"/>
    <w:pPr>
      <w:keepNext/>
      <w:spacing w:before="360" w:after="120"/>
      <w:jc w:val="center"/>
    </w:pPr>
  </w:style>
  <w:style w:type="paragraph" w:customStyle="1" w:styleId="Tabletext">
    <w:name w:val="Table_text"/>
    <w:basedOn w:val="Normal"/>
    <w:rsid w:val="00694E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94E4E"/>
    <w:pPr>
      <w:tabs>
        <w:tab w:val="clear" w:pos="1191"/>
        <w:tab w:val="clear" w:pos="1588"/>
        <w:tab w:val="clear" w:pos="1985"/>
        <w:tab w:val="center" w:pos="4820"/>
        <w:tab w:val="right" w:pos="9639"/>
      </w:tabs>
    </w:pPr>
  </w:style>
  <w:style w:type="paragraph" w:customStyle="1" w:styleId="Equationlegend">
    <w:name w:val="Equation_legend"/>
    <w:basedOn w:val="NormalIndent"/>
    <w:rsid w:val="00694E4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94E4E"/>
    <w:pPr>
      <w:ind w:left="794"/>
    </w:pPr>
  </w:style>
  <w:style w:type="paragraph" w:customStyle="1" w:styleId="Figurelegend">
    <w:name w:val="Figure_legend"/>
    <w:basedOn w:val="Normal"/>
    <w:rsid w:val="00694E4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94E4E"/>
    <w:pPr>
      <w:keepNext/>
      <w:keepLines/>
      <w:spacing w:before="480" w:after="80"/>
      <w:jc w:val="center"/>
    </w:pPr>
    <w:rPr>
      <w:caps/>
      <w:sz w:val="18"/>
    </w:rPr>
  </w:style>
  <w:style w:type="paragraph" w:customStyle="1" w:styleId="Figuretitle">
    <w:name w:val="Figure_title"/>
    <w:basedOn w:val="Normal"/>
    <w:next w:val="Figure"/>
    <w:rsid w:val="00694E4E"/>
    <w:pPr>
      <w:keepNext/>
      <w:spacing w:before="0" w:after="120"/>
      <w:jc w:val="center"/>
    </w:pPr>
    <w:rPr>
      <w:rFonts w:ascii="Times New Roman Bold" w:hAnsi="Times New Roman Bold"/>
      <w:b/>
      <w:sz w:val="18"/>
    </w:rPr>
  </w:style>
  <w:style w:type="paragraph" w:customStyle="1" w:styleId="Figure">
    <w:name w:val="Figure"/>
    <w:basedOn w:val="FigureNo"/>
    <w:next w:val="Normal"/>
    <w:rsid w:val="00694E4E"/>
    <w:pPr>
      <w:keepNext w:val="0"/>
      <w:spacing w:before="0" w:after="240"/>
    </w:pPr>
  </w:style>
  <w:style w:type="paragraph" w:customStyle="1" w:styleId="tocpart">
    <w:name w:val="tocpart"/>
    <w:basedOn w:val="Normal"/>
    <w:rsid w:val="00694E4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94E4E"/>
    <w:pPr>
      <w:keepNext/>
      <w:keepLines/>
      <w:spacing w:before="480"/>
      <w:jc w:val="center"/>
    </w:pPr>
    <w:rPr>
      <w:sz w:val="28"/>
    </w:rPr>
  </w:style>
  <w:style w:type="paragraph" w:customStyle="1" w:styleId="Arttitle">
    <w:name w:val="Art_title"/>
    <w:basedOn w:val="Normal"/>
    <w:next w:val="Normalaftertitle"/>
    <w:rsid w:val="00694E4E"/>
    <w:pPr>
      <w:keepNext/>
      <w:keepLines/>
      <w:spacing w:before="240"/>
      <w:jc w:val="center"/>
    </w:pPr>
    <w:rPr>
      <w:b/>
      <w:sz w:val="28"/>
    </w:rPr>
  </w:style>
  <w:style w:type="paragraph" w:customStyle="1" w:styleId="Blanc">
    <w:name w:val="Blanc"/>
    <w:basedOn w:val="Normal"/>
    <w:next w:val="Tabletext"/>
    <w:rsid w:val="00694E4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94E4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94E4E"/>
    <w:pPr>
      <w:keepNext/>
      <w:keepLines/>
      <w:spacing w:before="160"/>
      <w:ind w:left="794"/>
    </w:pPr>
    <w:rPr>
      <w:i/>
    </w:rPr>
  </w:style>
  <w:style w:type="paragraph" w:customStyle="1" w:styleId="ChapNo">
    <w:name w:val="Chap_No"/>
    <w:basedOn w:val="ArtNo"/>
    <w:next w:val="Chaptitle"/>
    <w:rsid w:val="00694E4E"/>
    <w:rPr>
      <w:b/>
    </w:rPr>
  </w:style>
  <w:style w:type="paragraph" w:customStyle="1" w:styleId="Chaptitle">
    <w:name w:val="Chap_title"/>
    <w:basedOn w:val="Arttitle"/>
    <w:next w:val="Normalaftertitle"/>
    <w:rsid w:val="00694E4E"/>
  </w:style>
  <w:style w:type="character" w:styleId="FootnoteReference">
    <w:name w:val="footnote reference"/>
    <w:basedOn w:val="DefaultParagraphFont"/>
    <w:rsid w:val="00694E4E"/>
    <w:rPr>
      <w:position w:val="6"/>
      <w:sz w:val="18"/>
    </w:rPr>
  </w:style>
  <w:style w:type="paragraph" w:styleId="FootnoteText">
    <w:name w:val="footnote text"/>
    <w:basedOn w:val="Normal"/>
    <w:link w:val="FootnoteTextChar"/>
    <w:rsid w:val="00694E4E"/>
    <w:pPr>
      <w:keepLines/>
      <w:tabs>
        <w:tab w:val="left" w:pos="255"/>
      </w:tabs>
      <w:ind w:left="255" w:hanging="255"/>
    </w:pPr>
    <w:rPr>
      <w:sz w:val="22"/>
    </w:rPr>
  </w:style>
  <w:style w:type="character" w:customStyle="1" w:styleId="FootnoteTextChar">
    <w:name w:val="Footnote Text Char"/>
    <w:basedOn w:val="DefaultParagraphFont"/>
    <w:link w:val="FootnoteText"/>
    <w:rsid w:val="0059218F"/>
    <w:rPr>
      <w:sz w:val="22"/>
      <w:lang w:val="fr-FR" w:eastAsia="en-US"/>
    </w:rPr>
  </w:style>
  <w:style w:type="paragraph" w:styleId="Index1">
    <w:name w:val="index 1"/>
    <w:basedOn w:val="Normal"/>
    <w:next w:val="Normal"/>
    <w:semiHidden/>
    <w:rsid w:val="00694E4E"/>
  </w:style>
  <w:style w:type="paragraph" w:styleId="Index2">
    <w:name w:val="index 2"/>
    <w:basedOn w:val="Normal"/>
    <w:next w:val="Normal"/>
    <w:semiHidden/>
    <w:rsid w:val="00694E4E"/>
    <w:pPr>
      <w:ind w:left="283"/>
    </w:pPr>
  </w:style>
  <w:style w:type="paragraph" w:styleId="Index3">
    <w:name w:val="index 3"/>
    <w:basedOn w:val="Normal"/>
    <w:next w:val="Normal"/>
    <w:semiHidden/>
    <w:rsid w:val="00694E4E"/>
    <w:pPr>
      <w:ind w:left="566"/>
    </w:pPr>
  </w:style>
  <w:style w:type="paragraph" w:styleId="IndexHeading">
    <w:name w:val="index heading"/>
    <w:basedOn w:val="Normal"/>
    <w:next w:val="Index1"/>
    <w:rsid w:val="00694E4E"/>
  </w:style>
  <w:style w:type="paragraph" w:customStyle="1" w:styleId="Line">
    <w:name w:val="Line"/>
    <w:basedOn w:val="Normal"/>
    <w:next w:val="Normal"/>
    <w:rsid w:val="00694E4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94E4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94E4E"/>
  </w:style>
  <w:style w:type="paragraph" w:customStyle="1" w:styleId="Partref">
    <w:name w:val="Part_ref"/>
    <w:basedOn w:val="Normal"/>
    <w:next w:val="Normal"/>
    <w:rsid w:val="00694E4E"/>
    <w:pPr>
      <w:keepNext/>
      <w:keepLines/>
      <w:spacing w:after="280"/>
      <w:jc w:val="center"/>
    </w:pPr>
  </w:style>
  <w:style w:type="paragraph" w:customStyle="1" w:styleId="Parttitle">
    <w:name w:val="Part_title"/>
    <w:basedOn w:val="Normal"/>
    <w:next w:val="Normalaftertitle"/>
    <w:rsid w:val="00694E4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94E4E"/>
  </w:style>
  <w:style w:type="paragraph" w:customStyle="1" w:styleId="QuestionNo">
    <w:name w:val="Question_No"/>
    <w:basedOn w:val="RecNo"/>
    <w:next w:val="Normal"/>
    <w:rsid w:val="00694E4E"/>
  </w:style>
  <w:style w:type="paragraph" w:customStyle="1" w:styleId="Questionref">
    <w:name w:val="Question_ref"/>
    <w:basedOn w:val="Recref"/>
    <w:next w:val="Questiondate"/>
    <w:rsid w:val="00694E4E"/>
  </w:style>
  <w:style w:type="paragraph" w:customStyle="1" w:styleId="Questiontitle">
    <w:name w:val="Question_title"/>
    <w:basedOn w:val="Normal"/>
    <w:next w:val="Questionref"/>
    <w:rsid w:val="00694E4E"/>
  </w:style>
  <w:style w:type="paragraph" w:customStyle="1" w:styleId="Reftext">
    <w:name w:val="Ref_text"/>
    <w:basedOn w:val="Normal"/>
    <w:rsid w:val="00694E4E"/>
    <w:pPr>
      <w:ind w:left="794" w:hanging="794"/>
    </w:pPr>
    <w:rPr>
      <w:sz w:val="22"/>
    </w:rPr>
  </w:style>
  <w:style w:type="paragraph" w:customStyle="1" w:styleId="Reftitle">
    <w:name w:val="Ref_title"/>
    <w:basedOn w:val="Normal"/>
    <w:next w:val="Reftext"/>
    <w:rsid w:val="00694E4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94E4E"/>
  </w:style>
  <w:style w:type="paragraph" w:customStyle="1" w:styleId="RepNo">
    <w:name w:val="Rep_No"/>
    <w:basedOn w:val="RecNo"/>
    <w:next w:val="Reptitle"/>
    <w:rsid w:val="00694E4E"/>
  </w:style>
  <w:style w:type="paragraph" w:customStyle="1" w:styleId="Reptitle">
    <w:name w:val="Rep_title"/>
    <w:basedOn w:val="Rectitle"/>
    <w:next w:val="Repref"/>
    <w:rsid w:val="00694E4E"/>
  </w:style>
  <w:style w:type="paragraph" w:customStyle="1" w:styleId="Repref">
    <w:name w:val="Rep_ref"/>
    <w:basedOn w:val="Recref"/>
    <w:next w:val="Repdate"/>
    <w:rsid w:val="00694E4E"/>
  </w:style>
  <w:style w:type="paragraph" w:customStyle="1" w:styleId="Resdate">
    <w:name w:val="Res_date"/>
    <w:basedOn w:val="Recdate"/>
    <w:next w:val="Normalaftertitle"/>
    <w:rsid w:val="00694E4E"/>
  </w:style>
  <w:style w:type="paragraph" w:customStyle="1" w:styleId="ResNo">
    <w:name w:val="Res_No"/>
    <w:basedOn w:val="RecNo"/>
    <w:next w:val="Restitle"/>
    <w:rsid w:val="00694E4E"/>
  </w:style>
  <w:style w:type="paragraph" w:customStyle="1" w:styleId="Restitle">
    <w:name w:val="Res_title"/>
    <w:basedOn w:val="Normal"/>
    <w:next w:val="Resref"/>
    <w:rsid w:val="00694E4E"/>
    <w:pPr>
      <w:spacing w:before="240"/>
      <w:jc w:val="center"/>
    </w:pPr>
    <w:rPr>
      <w:b/>
      <w:sz w:val="28"/>
    </w:rPr>
  </w:style>
  <w:style w:type="paragraph" w:customStyle="1" w:styleId="Resref">
    <w:name w:val="Res_ref"/>
    <w:basedOn w:val="Recref"/>
    <w:next w:val="Resdate"/>
    <w:rsid w:val="00694E4E"/>
  </w:style>
  <w:style w:type="paragraph" w:customStyle="1" w:styleId="SectionNo">
    <w:name w:val="Section_No"/>
    <w:basedOn w:val="Normal"/>
    <w:next w:val="Normal"/>
    <w:rsid w:val="00694E4E"/>
  </w:style>
  <w:style w:type="paragraph" w:customStyle="1" w:styleId="Sectiontitle">
    <w:name w:val="Section_title"/>
    <w:basedOn w:val="Normal"/>
    <w:next w:val="Normalaftertitle"/>
    <w:rsid w:val="00694E4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94E4E"/>
    <w:pPr>
      <w:tabs>
        <w:tab w:val="clear" w:pos="794"/>
        <w:tab w:val="clear" w:pos="1191"/>
        <w:tab w:val="clear" w:pos="1588"/>
        <w:tab w:val="clear" w:pos="1985"/>
        <w:tab w:val="right" w:pos="9611"/>
      </w:tabs>
    </w:pPr>
    <w:rPr>
      <w:i/>
    </w:rPr>
  </w:style>
  <w:style w:type="paragraph" w:styleId="TOC1">
    <w:name w:val="toc 1"/>
    <w:basedOn w:val="Normal"/>
    <w:uiPriority w:val="39"/>
    <w:rsid w:val="00694E4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694E4E"/>
    <w:pPr>
      <w:tabs>
        <w:tab w:val="clear" w:pos="567"/>
        <w:tab w:val="left" w:pos="1276"/>
      </w:tabs>
      <w:spacing w:before="160"/>
      <w:ind w:left="1276" w:hanging="709"/>
    </w:pPr>
  </w:style>
  <w:style w:type="paragraph" w:styleId="TOC3">
    <w:name w:val="toc 3"/>
    <w:basedOn w:val="TOC2"/>
    <w:uiPriority w:val="39"/>
    <w:rsid w:val="00694E4E"/>
    <w:pPr>
      <w:tabs>
        <w:tab w:val="clear" w:pos="1276"/>
        <w:tab w:val="left" w:pos="2155"/>
      </w:tabs>
      <w:ind w:left="2155" w:hanging="879"/>
    </w:pPr>
  </w:style>
  <w:style w:type="paragraph" w:styleId="TOC4">
    <w:name w:val="toc 4"/>
    <w:basedOn w:val="TOC3"/>
    <w:rsid w:val="00694E4E"/>
    <w:pPr>
      <w:tabs>
        <w:tab w:val="left" w:pos="3261"/>
      </w:tabs>
      <w:spacing w:before="80"/>
      <w:ind w:left="3261" w:hanging="993"/>
    </w:pPr>
  </w:style>
  <w:style w:type="paragraph" w:styleId="TOC5">
    <w:name w:val="toc 5"/>
    <w:basedOn w:val="TOC4"/>
    <w:rsid w:val="00694E4E"/>
  </w:style>
  <w:style w:type="paragraph" w:styleId="TOC6">
    <w:name w:val="toc 6"/>
    <w:basedOn w:val="TOC4"/>
    <w:semiHidden/>
    <w:rsid w:val="00694E4E"/>
  </w:style>
  <w:style w:type="paragraph" w:styleId="TOC7">
    <w:name w:val="toc 7"/>
    <w:basedOn w:val="TOC4"/>
    <w:semiHidden/>
    <w:rsid w:val="00694E4E"/>
  </w:style>
  <w:style w:type="paragraph" w:styleId="TOC8">
    <w:name w:val="toc 8"/>
    <w:basedOn w:val="TOC4"/>
    <w:semiHidden/>
    <w:rsid w:val="00694E4E"/>
  </w:style>
  <w:style w:type="paragraph" w:customStyle="1" w:styleId="Annexref">
    <w:name w:val="Annex_ref"/>
    <w:basedOn w:val="Normal"/>
    <w:next w:val="Normalaftertitle"/>
    <w:rsid w:val="00694E4E"/>
    <w:pPr>
      <w:keepNext/>
      <w:keepLines/>
      <w:spacing w:after="280"/>
      <w:jc w:val="center"/>
    </w:pPr>
  </w:style>
  <w:style w:type="paragraph" w:customStyle="1" w:styleId="Appendixref">
    <w:name w:val="Appendix_ref"/>
    <w:basedOn w:val="Annexref"/>
    <w:next w:val="Normalaftertitle"/>
    <w:rsid w:val="00694E4E"/>
  </w:style>
  <w:style w:type="paragraph" w:customStyle="1" w:styleId="Tabletitle">
    <w:name w:val="Table_title"/>
    <w:basedOn w:val="Normal"/>
    <w:next w:val="Tablehead"/>
    <w:rsid w:val="00694E4E"/>
    <w:pPr>
      <w:keepNext/>
      <w:spacing w:before="0" w:after="120"/>
      <w:jc w:val="center"/>
    </w:pPr>
    <w:rPr>
      <w:b/>
    </w:rPr>
  </w:style>
  <w:style w:type="paragraph" w:customStyle="1" w:styleId="Summary">
    <w:name w:val="Summary"/>
    <w:basedOn w:val="Normal"/>
    <w:next w:val="Normalaftertitle"/>
    <w:autoRedefine/>
    <w:rsid w:val="00694E4E"/>
    <w:pPr>
      <w:spacing w:after="480"/>
    </w:pPr>
    <w:rPr>
      <w:sz w:val="22"/>
      <w:lang w:val="es-ES_tradnl"/>
    </w:rPr>
  </w:style>
  <w:style w:type="paragraph" w:customStyle="1" w:styleId="TableLegendNote">
    <w:name w:val="Table_Legend_Note"/>
    <w:basedOn w:val="Tablelegend"/>
    <w:next w:val="Tablelegend"/>
    <w:rsid w:val="00694E4E"/>
    <w:pPr>
      <w:ind w:left="-85" w:firstLine="0"/>
    </w:pPr>
    <w:rPr>
      <w:lang w:val="en-US"/>
    </w:rPr>
  </w:style>
  <w:style w:type="character" w:styleId="Hyperlink">
    <w:name w:val="Hyperlink"/>
    <w:basedOn w:val="DefaultParagraphFont"/>
    <w:uiPriority w:val="99"/>
    <w:rsid w:val="0059218F"/>
    <w:rPr>
      <w:color w:val="0000FF"/>
      <w:u w:val="single"/>
    </w:rPr>
  </w:style>
  <w:style w:type="paragraph" w:customStyle="1" w:styleId="AnnexNo">
    <w:name w:val="Annex_No"/>
    <w:basedOn w:val="Normal"/>
    <w:next w:val="Normal"/>
    <w:rsid w:val="0059218F"/>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59218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shorttext">
    <w:name w:val="short_text"/>
    <w:rsid w:val="0059218F"/>
  </w:style>
  <w:style w:type="character" w:styleId="PlaceholderText">
    <w:name w:val="Placeholder Text"/>
    <w:basedOn w:val="DefaultParagraphFont"/>
    <w:uiPriority w:val="99"/>
    <w:semiHidden/>
    <w:rsid w:val="00845843"/>
    <w:rPr>
      <w:color w:val="808080"/>
    </w:rPr>
  </w:style>
  <w:style w:type="paragraph" w:styleId="BalloonText">
    <w:name w:val="Balloon Text"/>
    <w:basedOn w:val="Normal"/>
    <w:link w:val="BalloonTextChar"/>
    <w:rsid w:val="00200B84"/>
    <w:pPr>
      <w:spacing w:before="0"/>
    </w:pPr>
    <w:rPr>
      <w:rFonts w:ascii="Tahoma" w:hAnsi="Tahoma" w:cs="Tahoma"/>
      <w:sz w:val="16"/>
      <w:szCs w:val="16"/>
    </w:rPr>
  </w:style>
  <w:style w:type="character" w:customStyle="1" w:styleId="BalloonTextChar">
    <w:name w:val="Balloon Text Char"/>
    <w:basedOn w:val="DefaultParagraphFont"/>
    <w:link w:val="BalloonText"/>
    <w:rsid w:val="00200B84"/>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4E4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94E4E"/>
    <w:pPr>
      <w:keepNext/>
      <w:keepLines/>
      <w:spacing w:before="480"/>
      <w:ind w:left="794" w:hanging="794"/>
      <w:outlineLvl w:val="0"/>
    </w:pPr>
    <w:rPr>
      <w:b/>
    </w:rPr>
  </w:style>
  <w:style w:type="paragraph" w:styleId="Heading2">
    <w:name w:val="heading 2"/>
    <w:basedOn w:val="Heading1"/>
    <w:next w:val="Normal"/>
    <w:link w:val="Heading2Char"/>
    <w:qFormat/>
    <w:rsid w:val="00694E4E"/>
    <w:pPr>
      <w:spacing w:before="320"/>
      <w:outlineLvl w:val="1"/>
    </w:pPr>
  </w:style>
  <w:style w:type="paragraph" w:styleId="Heading3">
    <w:name w:val="heading 3"/>
    <w:basedOn w:val="Heading1"/>
    <w:next w:val="Normal"/>
    <w:link w:val="Heading3Char"/>
    <w:qFormat/>
    <w:rsid w:val="00694E4E"/>
    <w:pPr>
      <w:spacing w:before="200"/>
      <w:outlineLvl w:val="2"/>
    </w:pPr>
  </w:style>
  <w:style w:type="paragraph" w:styleId="Heading4">
    <w:name w:val="heading 4"/>
    <w:basedOn w:val="Heading3"/>
    <w:next w:val="Normal"/>
    <w:link w:val="Heading4Char"/>
    <w:qFormat/>
    <w:rsid w:val="00694E4E"/>
    <w:pPr>
      <w:tabs>
        <w:tab w:val="clear" w:pos="794"/>
        <w:tab w:val="left" w:pos="992"/>
      </w:tabs>
      <w:ind w:left="992" w:hanging="992"/>
      <w:outlineLvl w:val="3"/>
    </w:pPr>
  </w:style>
  <w:style w:type="paragraph" w:styleId="Heading5">
    <w:name w:val="heading 5"/>
    <w:basedOn w:val="Heading4"/>
    <w:next w:val="Normal"/>
    <w:link w:val="Heading5Char"/>
    <w:qFormat/>
    <w:rsid w:val="00694E4E"/>
    <w:pPr>
      <w:outlineLvl w:val="4"/>
    </w:pPr>
  </w:style>
  <w:style w:type="paragraph" w:styleId="Heading6">
    <w:name w:val="heading 6"/>
    <w:basedOn w:val="Heading4"/>
    <w:next w:val="Normal"/>
    <w:link w:val="Heading6Char"/>
    <w:qFormat/>
    <w:rsid w:val="00694E4E"/>
    <w:pPr>
      <w:tabs>
        <w:tab w:val="clear" w:pos="992"/>
        <w:tab w:val="clear" w:pos="1191"/>
      </w:tabs>
      <w:ind w:left="1588" w:hanging="1588"/>
      <w:outlineLvl w:val="5"/>
    </w:pPr>
  </w:style>
  <w:style w:type="paragraph" w:styleId="Heading7">
    <w:name w:val="heading 7"/>
    <w:basedOn w:val="Heading6"/>
    <w:next w:val="Normal"/>
    <w:link w:val="Heading7Char"/>
    <w:qFormat/>
    <w:rsid w:val="00694E4E"/>
    <w:pPr>
      <w:outlineLvl w:val="6"/>
    </w:pPr>
  </w:style>
  <w:style w:type="paragraph" w:styleId="Heading8">
    <w:name w:val="heading 8"/>
    <w:basedOn w:val="Heading6"/>
    <w:next w:val="Normal"/>
    <w:link w:val="Heading8Char"/>
    <w:qFormat/>
    <w:rsid w:val="00694E4E"/>
    <w:pPr>
      <w:outlineLvl w:val="7"/>
    </w:pPr>
  </w:style>
  <w:style w:type="paragraph" w:styleId="Heading9">
    <w:name w:val="heading 9"/>
    <w:basedOn w:val="Heading6"/>
    <w:next w:val="Normal"/>
    <w:link w:val="Heading9Char"/>
    <w:qFormat/>
    <w:rsid w:val="00694E4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218F"/>
    <w:rPr>
      <w:b/>
      <w:sz w:val="24"/>
      <w:lang w:val="fr-FR" w:eastAsia="en-US"/>
    </w:rPr>
  </w:style>
  <w:style w:type="character" w:customStyle="1" w:styleId="Heading2Char">
    <w:name w:val="Heading 2 Char"/>
    <w:basedOn w:val="DefaultParagraphFont"/>
    <w:link w:val="Heading2"/>
    <w:rsid w:val="0059218F"/>
    <w:rPr>
      <w:b/>
      <w:sz w:val="24"/>
      <w:lang w:val="fr-FR" w:eastAsia="en-US"/>
    </w:rPr>
  </w:style>
  <w:style w:type="character" w:customStyle="1" w:styleId="Heading3Char">
    <w:name w:val="Heading 3 Char"/>
    <w:basedOn w:val="DefaultParagraphFont"/>
    <w:link w:val="Heading3"/>
    <w:rsid w:val="0059218F"/>
    <w:rPr>
      <w:b/>
      <w:sz w:val="24"/>
      <w:lang w:val="fr-FR" w:eastAsia="en-US"/>
    </w:rPr>
  </w:style>
  <w:style w:type="character" w:customStyle="1" w:styleId="Heading4Char">
    <w:name w:val="Heading 4 Char"/>
    <w:basedOn w:val="DefaultParagraphFont"/>
    <w:link w:val="Heading4"/>
    <w:rsid w:val="0059218F"/>
    <w:rPr>
      <w:b/>
      <w:sz w:val="24"/>
      <w:lang w:val="fr-FR" w:eastAsia="en-US"/>
    </w:rPr>
  </w:style>
  <w:style w:type="character" w:customStyle="1" w:styleId="Heading5Char">
    <w:name w:val="Heading 5 Char"/>
    <w:basedOn w:val="DefaultParagraphFont"/>
    <w:link w:val="Heading5"/>
    <w:rsid w:val="0059218F"/>
    <w:rPr>
      <w:b/>
      <w:sz w:val="24"/>
      <w:lang w:val="fr-FR" w:eastAsia="en-US"/>
    </w:rPr>
  </w:style>
  <w:style w:type="character" w:customStyle="1" w:styleId="Heading6Char">
    <w:name w:val="Heading 6 Char"/>
    <w:basedOn w:val="DefaultParagraphFont"/>
    <w:link w:val="Heading6"/>
    <w:rsid w:val="0059218F"/>
    <w:rPr>
      <w:b/>
      <w:sz w:val="24"/>
      <w:lang w:val="fr-FR" w:eastAsia="en-US"/>
    </w:rPr>
  </w:style>
  <w:style w:type="character" w:customStyle="1" w:styleId="Heading7Char">
    <w:name w:val="Heading 7 Char"/>
    <w:basedOn w:val="DefaultParagraphFont"/>
    <w:link w:val="Heading7"/>
    <w:rsid w:val="0059218F"/>
    <w:rPr>
      <w:b/>
      <w:sz w:val="24"/>
      <w:lang w:val="fr-FR" w:eastAsia="en-US"/>
    </w:rPr>
  </w:style>
  <w:style w:type="character" w:customStyle="1" w:styleId="Heading8Char">
    <w:name w:val="Heading 8 Char"/>
    <w:basedOn w:val="DefaultParagraphFont"/>
    <w:link w:val="Heading8"/>
    <w:rsid w:val="0059218F"/>
    <w:rPr>
      <w:b/>
      <w:sz w:val="24"/>
      <w:lang w:val="fr-FR" w:eastAsia="en-US"/>
    </w:rPr>
  </w:style>
  <w:style w:type="character" w:customStyle="1" w:styleId="Heading9Char">
    <w:name w:val="Heading 9 Char"/>
    <w:basedOn w:val="DefaultParagraphFont"/>
    <w:link w:val="Heading9"/>
    <w:rsid w:val="0059218F"/>
    <w:rPr>
      <w:b/>
      <w:sz w:val="24"/>
      <w:lang w:val="fr-FR" w:eastAsia="en-US"/>
    </w:rPr>
  </w:style>
  <w:style w:type="paragraph" w:styleId="Header">
    <w:name w:val="header"/>
    <w:basedOn w:val="Normal"/>
    <w:link w:val="HeaderChar"/>
    <w:rsid w:val="00694E4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59218F"/>
    <w:rPr>
      <w:sz w:val="24"/>
      <w:lang w:val="fr-FR" w:eastAsia="en-US"/>
    </w:rPr>
  </w:style>
  <w:style w:type="paragraph" w:styleId="Footer">
    <w:name w:val="footer"/>
    <w:basedOn w:val="Normal"/>
    <w:link w:val="FooterChar"/>
    <w:rsid w:val="00694E4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59218F"/>
    <w:rPr>
      <w:noProof/>
      <w:sz w:val="18"/>
      <w:lang w:val="fr-FR" w:eastAsia="en-US"/>
    </w:rPr>
  </w:style>
  <w:style w:type="character" w:styleId="PageNumber">
    <w:name w:val="page number"/>
    <w:basedOn w:val="DefaultParagraphFont"/>
    <w:rsid w:val="00694E4E"/>
  </w:style>
  <w:style w:type="paragraph" w:customStyle="1" w:styleId="Headingb">
    <w:name w:val="Heading_b"/>
    <w:basedOn w:val="Heading3"/>
    <w:next w:val="Normal"/>
    <w:rsid w:val="00694E4E"/>
    <w:pPr>
      <w:spacing w:before="160"/>
      <w:ind w:left="0" w:firstLine="0"/>
      <w:outlineLvl w:val="9"/>
    </w:pPr>
  </w:style>
  <w:style w:type="paragraph" w:customStyle="1" w:styleId="Headingi">
    <w:name w:val="Heading_i"/>
    <w:basedOn w:val="Heading3"/>
    <w:next w:val="Normal"/>
    <w:rsid w:val="00694E4E"/>
    <w:pPr>
      <w:spacing w:before="160"/>
      <w:ind w:left="0" w:firstLine="0"/>
    </w:pPr>
    <w:rPr>
      <w:b w:val="0"/>
      <w:i/>
    </w:rPr>
  </w:style>
  <w:style w:type="character" w:customStyle="1" w:styleId="href">
    <w:name w:val="href"/>
    <w:basedOn w:val="DefaultParagraphFont"/>
    <w:rsid w:val="00694E4E"/>
  </w:style>
  <w:style w:type="paragraph" w:customStyle="1" w:styleId="enumlev1">
    <w:name w:val="enumlev1"/>
    <w:basedOn w:val="Normal"/>
    <w:rsid w:val="00694E4E"/>
    <w:pPr>
      <w:spacing w:before="80"/>
      <w:ind w:left="794" w:hanging="794"/>
    </w:pPr>
  </w:style>
  <w:style w:type="paragraph" w:customStyle="1" w:styleId="enumlev2">
    <w:name w:val="enumlev2"/>
    <w:basedOn w:val="enumlev1"/>
    <w:rsid w:val="00694E4E"/>
    <w:pPr>
      <w:ind w:left="1191" w:hanging="397"/>
    </w:pPr>
  </w:style>
  <w:style w:type="paragraph" w:customStyle="1" w:styleId="enumlev3">
    <w:name w:val="enumlev3"/>
    <w:basedOn w:val="enumlev2"/>
    <w:rsid w:val="00694E4E"/>
    <w:pPr>
      <w:ind w:left="1588"/>
    </w:pPr>
  </w:style>
  <w:style w:type="paragraph" w:customStyle="1" w:styleId="Normalaftertitle">
    <w:name w:val="Normal_after_title"/>
    <w:basedOn w:val="Normal"/>
    <w:next w:val="Normal"/>
    <w:rsid w:val="00694E4E"/>
    <w:pPr>
      <w:spacing w:before="320"/>
    </w:pPr>
  </w:style>
  <w:style w:type="paragraph" w:customStyle="1" w:styleId="Note">
    <w:name w:val="Note"/>
    <w:basedOn w:val="Normal"/>
    <w:rsid w:val="00694E4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94E4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94E4E"/>
    <w:pPr>
      <w:keepNext/>
      <w:keepLines/>
      <w:spacing w:before="240"/>
      <w:jc w:val="center"/>
    </w:pPr>
    <w:rPr>
      <w:b/>
      <w:sz w:val="28"/>
    </w:rPr>
  </w:style>
  <w:style w:type="paragraph" w:customStyle="1" w:styleId="Recref">
    <w:name w:val="Rec_ref"/>
    <w:basedOn w:val="Normal"/>
    <w:next w:val="Recdate"/>
    <w:rsid w:val="00694E4E"/>
    <w:pPr>
      <w:jc w:val="center"/>
    </w:pPr>
  </w:style>
  <w:style w:type="paragraph" w:customStyle="1" w:styleId="Recdate">
    <w:name w:val="Rec_date"/>
    <w:basedOn w:val="Recref"/>
    <w:next w:val="Normalaftertitle"/>
    <w:rsid w:val="00694E4E"/>
    <w:pPr>
      <w:jc w:val="right"/>
    </w:pPr>
  </w:style>
  <w:style w:type="paragraph" w:customStyle="1" w:styleId="HeadingSum">
    <w:name w:val="Heading_Sum"/>
    <w:basedOn w:val="Headingb"/>
    <w:next w:val="Normal"/>
    <w:autoRedefine/>
    <w:rsid w:val="00694E4E"/>
    <w:pPr>
      <w:spacing w:before="240"/>
    </w:pPr>
    <w:rPr>
      <w:sz w:val="22"/>
      <w:lang w:val="es-ES_tradnl"/>
    </w:rPr>
  </w:style>
  <w:style w:type="paragraph" w:customStyle="1" w:styleId="AnnexNoTitle">
    <w:name w:val="Annex_NoTitle"/>
    <w:basedOn w:val="Normal"/>
    <w:next w:val="Normalaftertitle"/>
    <w:rsid w:val="00694E4E"/>
    <w:pPr>
      <w:keepNext/>
      <w:keepLines/>
      <w:spacing w:before="480" w:after="80"/>
      <w:jc w:val="center"/>
    </w:pPr>
    <w:rPr>
      <w:b/>
      <w:sz w:val="28"/>
    </w:rPr>
  </w:style>
  <w:style w:type="paragraph" w:customStyle="1" w:styleId="AppendixNoTitle">
    <w:name w:val="Appendix_NoTitle"/>
    <w:basedOn w:val="AnnexNoTitle"/>
    <w:next w:val="Normal"/>
    <w:rsid w:val="00694E4E"/>
  </w:style>
  <w:style w:type="paragraph" w:customStyle="1" w:styleId="Tablefin">
    <w:name w:val="Table_fin"/>
    <w:basedOn w:val="Normal"/>
    <w:next w:val="Normal"/>
    <w:rsid w:val="00694E4E"/>
    <w:pPr>
      <w:spacing w:before="0"/>
    </w:pPr>
    <w:rPr>
      <w:sz w:val="20"/>
      <w:lang w:val="en-GB"/>
    </w:rPr>
  </w:style>
  <w:style w:type="paragraph" w:customStyle="1" w:styleId="Tablehead">
    <w:name w:val="Table_head"/>
    <w:basedOn w:val="Normal"/>
    <w:next w:val="Normal"/>
    <w:rsid w:val="00694E4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94E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94E4E"/>
    <w:pPr>
      <w:keepNext/>
      <w:spacing w:before="360" w:after="120"/>
      <w:jc w:val="center"/>
    </w:pPr>
  </w:style>
  <w:style w:type="paragraph" w:customStyle="1" w:styleId="Tabletext">
    <w:name w:val="Table_text"/>
    <w:basedOn w:val="Normal"/>
    <w:rsid w:val="00694E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94E4E"/>
    <w:pPr>
      <w:tabs>
        <w:tab w:val="clear" w:pos="1191"/>
        <w:tab w:val="clear" w:pos="1588"/>
        <w:tab w:val="clear" w:pos="1985"/>
        <w:tab w:val="center" w:pos="4820"/>
        <w:tab w:val="right" w:pos="9639"/>
      </w:tabs>
    </w:pPr>
  </w:style>
  <w:style w:type="paragraph" w:customStyle="1" w:styleId="Equationlegend">
    <w:name w:val="Equation_legend"/>
    <w:basedOn w:val="NormalIndent"/>
    <w:rsid w:val="00694E4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94E4E"/>
    <w:pPr>
      <w:ind w:left="794"/>
    </w:pPr>
  </w:style>
  <w:style w:type="paragraph" w:customStyle="1" w:styleId="Figurelegend">
    <w:name w:val="Figure_legend"/>
    <w:basedOn w:val="Normal"/>
    <w:rsid w:val="00694E4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94E4E"/>
    <w:pPr>
      <w:keepNext/>
      <w:keepLines/>
      <w:spacing w:before="480" w:after="80"/>
      <w:jc w:val="center"/>
    </w:pPr>
    <w:rPr>
      <w:caps/>
      <w:sz w:val="18"/>
    </w:rPr>
  </w:style>
  <w:style w:type="paragraph" w:customStyle="1" w:styleId="Figuretitle">
    <w:name w:val="Figure_title"/>
    <w:basedOn w:val="Normal"/>
    <w:next w:val="Figure"/>
    <w:rsid w:val="00694E4E"/>
    <w:pPr>
      <w:keepNext/>
      <w:spacing w:before="0" w:after="120"/>
      <w:jc w:val="center"/>
    </w:pPr>
    <w:rPr>
      <w:rFonts w:ascii="Times New Roman Bold" w:hAnsi="Times New Roman Bold"/>
      <w:b/>
      <w:sz w:val="18"/>
    </w:rPr>
  </w:style>
  <w:style w:type="paragraph" w:customStyle="1" w:styleId="Figure">
    <w:name w:val="Figure"/>
    <w:basedOn w:val="FigureNo"/>
    <w:next w:val="Normal"/>
    <w:rsid w:val="00694E4E"/>
    <w:pPr>
      <w:keepNext w:val="0"/>
      <w:spacing w:before="0" w:after="240"/>
    </w:pPr>
  </w:style>
  <w:style w:type="paragraph" w:customStyle="1" w:styleId="tocpart">
    <w:name w:val="tocpart"/>
    <w:basedOn w:val="Normal"/>
    <w:rsid w:val="00694E4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94E4E"/>
    <w:pPr>
      <w:keepNext/>
      <w:keepLines/>
      <w:spacing w:before="480"/>
      <w:jc w:val="center"/>
    </w:pPr>
    <w:rPr>
      <w:sz w:val="28"/>
    </w:rPr>
  </w:style>
  <w:style w:type="paragraph" w:customStyle="1" w:styleId="Arttitle">
    <w:name w:val="Art_title"/>
    <w:basedOn w:val="Normal"/>
    <w:next w:val="Normalaftertitle"/>
    <w:rsid w:val="00694E4E"/>
    <w:pPr>
      <w:keepNext/>
      <w:keepLines/>
      <w:spacing w:before="240"/>
      <w:jc w:val="center"/>
    </w:pPr>
    <w:rPr>
      <w:b/>
      <w:sz w:val="28"/>
    </w:rPr>
  </w:style>
  <w:style w:type="paragraph" w:customStyle="1" w:styleId="Blanc">
    <w:name w:val="Blanc"/>
    <w:basedOn w:val="Normal"/>
    <w:next w:val="Tabletext"/>
    <w:rsid w:val="00694E4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94E4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94E4E"/>
    <w:pPr>
      <w:keepNext/>
      <w:keepLines/>
      <w:spacing w:before="160"/>
      <w:ind w:left="794"/>
    </w:pPr>
    <w:rPr>
      <w:i/>
    </w:rPr>
  </w:style>
  <w:style w:type="paragraph" w:customStyle="1" w:styleId="ChapNo">
    <w:name w:val="Chap_No"/>
    <w:basedOn w:val="ArtNo"/>
    <w:next w:val="Chaptitle"/>
    <w:rsid w:val="00694E4E"/>
    <w:rPr>
      <w:b/>
    </w:rPr>
  </w:style>
  <w:style w:type="paragraph" w:customStyle="1" w:styleId="Chaptitle">
    <w:name w:val="Chap_title"/>
    <w:basedOn w:val="Arttitle"/>
    <w:next w:val="Normalaftertitle"/>
    <w:rsid w:val="00694E4E"/>
  </w:style>
  <w:style w:type="character" w:styleId="FootnoteReference">
    <w:name w:val="footnote reference"/>
    <w:basedOn w:val="DefaultParagraphFont"/>
    <w:rsid w:val="00694E4E"/>
    <w:rPr>
      <w:position w:val="6"/>
      <w:sz w:val="18"/>
    </w:rPr>
  </w:style>
  <w:style w:type="paragraph" w:styleId="FootnoteText">
    <w:name w:val="footnote text"/>
    <w:basedOn w:val="Normal"/>
    <w:link w:val="FootnoteTextChar"/>
    <w:rsid w:val="00694E4E"/>
    <w:pPr>
      <w:keepLines/>
      <w:tabs>
        <w:tab w:val="left" w:pos="255"/>
      </w:tabs>
      <w:ind w:left="255" w:hanging="255"/>
    </w:pPr>
    <w:rPr>
      <w:sz w:val="22"/>
    </w:rPr>
  </w:style>
  <w:style w:type="character" w:customStyle="1" w:styleId="FootnoteTextChar">
    <w:name w:val="Footnote Text Char"/>
    <w:basedOn w:val="DefaultParagraphFont"/>
    <w:link w:val="FootnoteText"/>
    <w:rsid w:val="0059218F"/>
    <w:rPr>
      <w:sz w:val="22"/>
      <w:lang w:val="fr-FR" w:eastAsia="en-US"/>
    </w:rPr>
  </w:style>
  <w:style w:type="paragraph" w:styleId="Index1">
    <w:name w:val="index 1"/>
    <w:basedOn w:val="Normal"/>
    <w:next w:val="Normal"/>
    <w:semiHidden/>
    <w:rsid w:val="00694E4E"/>
  </w:style>
  <w:style w:type="paragraph" w:styleId="Index2">
    <w:name w:val="index 2"/>
    <w:basedOn w:val="Normal"/>
    <w:next w:val="Normal"/>
    <w:semiHidden/>
    <w:rsid w:val="00694E4E"/>
    <w:pPr>
      <w:ind w:left="283"/>
    </w:pPr>
  </w:style>
  <w:style w:type="paragraph" w:styleId="Index3">
    <w:name w:val="index 3"/>
    <w:basedOn w:val="Normal"/>
    <w:next w:val="Normal"/>
    <w:semiHidden/>
    <w:rsid w:val="00694E4E"/>
    <w:pPr>
      <w:ind w:left="566"/>
    </w:pPr>
  </w:style>
  <w:style w:type="paragraph" w:styleId="IndexHeading">
    <w:name w:val="index heading"/>
    <w:basedOn w:val="Normal"/>
    <w:next w:val="Index1"/>
    <w:rsid w:val="00694E4E"/>
  </w:style>
  <w:style w:type="paragraph" w:customStyle="1" w:styleId="Line">
    <w:name w:val="Line"/>
    <w:basedOn w:val="Normal"/>
    <w:next w:val="Normal"/>
    <w:rsid w:val="00694E4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94E4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94E4E"/>
  </w:style>
  <w:style w:type="paragraph" w:customStyle="1" w:styleId="Partref">
    <w:name w:val="Part_ref"/>
    <w:basedOn w:val="Normal"/>
    <w:next w:val="Normal"/>
    <w:rsid w:val="00694E4E"/>
    <w:pPr>
      <w:keepNext/>
      <w:keepLines/>
      <w:spacing w:after="280"/>
      <w:jc w:val="center"/>
    </w:pPr>
  </w:style>
  <w:style w:type="paragraph" w:customStyle="1" w:styleId="Parttitle">
    <w:name w:val="Part_title"/>
    <w:basedOn w:val="Normal"/>
    <w:next w:val="Normalaftertitle"/>
    <w:rsid w:val="00694E4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94E4E"/>
  </w:style>
  <w:style w:type="paragraph" w:customStyle="1" w:styleId="QuestionNo">
    <w:name w:val="Question_No"/>
    <w:basedOn w:val="RecNo"/>
    <w:next w:val="Normal"/>
    <w:rsid w:val="00694E4E"/>
  </w:style>
  <w:style w:type="paragraph" w:customStyle="1" w:styleId="Questionref">
    <w:name w:val="Question_ref"/>
    <w:basedOn w:val="Recref"/>
    <w:next w:val="Questiondate"/>
    <w:rsid w:val="00694E4E"/>
  </w:style>
  <w:style w:type="paragraph" w:customStyle="1" w:styleId="Questiontitle">
    <w:name w:val="Question_title"/>
    <w:basedOn w:val="Normal"/>
    <w:next w:val="Questionref"/>
    <w:rsid w:val="00694E4E"/>
  </w:style>
  <w:style w:type="paragraph" w:customStyle="1" w:styleId="Reftext">
    <w:name w:val="Ref_text"/>
    <w:basedOn w:val="Normal"/>
    <w:rsid w:val="00694E4E"/>
    <w:pPr>
      <w:ind w:left="794" w:hanging="794"/>
    </w:pPr>
    <w:rPr>
      <w:sz w:val="22"/>
    </w:rPr>
  </w:style>
  <w:style w:type="paragraph" w:customStyle="1" w:styleId="Reftitle">
    <w:name w:val="Ref_title"/>
    <w:basedOn w:val="Normal"/>
    <w:next w:val="Reftext"/>
    <w:rsid w:val="00694E4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94E4E"/>
  </w:style>
  <w:style w:type="paragraph" w:customStyle="1" w:styleId="RepNo">
    <w:name w:val="Rep_No"/>
    <w:basedOn w:val="RecNo"/>
    <w:next w:val="Reptitle"/>
    <w:rsid w:val="00694E4E"/>
  </w:style>
  <w:style w:type="paragraph" w:customStyle="1" w:styleId="Reptitle">
    <w:name w:val="Rep_title"/>
    <w:basedOn w:val="Rectitle"/>
    <w:next w:val="Repref"/>
    <w:rsid w:val="00694E4E"/>
  </w:style>
  <w:style w:type="paragraph" w:customStyle="1" w:styleId="Repref">
    <w:name w:val="Rep_ref"/>
    <w:basedOn w:val="Recref"/>
    <w:next w:val="Repdate"/>
    <w:rsid w:val="00694E4E"/>
  </w:style>
  <w:style w:type="paragraph" w:customStyle="1" w:styleId="Resdate">
    <w:name w:val="Res_date"/>
    <w:basedOn w:val="Recdate"/>
    <w:next w:val="Normalaftertitle"/>
    <w:rsid w:val="00694E4E"/>
  </w:style>
  <w:style w:type="paragraph" w:customStyle="1" w:styleId="ResNo">
    <w:name w:val="Res_No"/>
    <w:basedOn w:val="RecNo"/>
    <w:next w:val="Restitle"/>
    <w:rsid w:val="00694E4E"/>
  </w:style>
  <w:style w:type="paragraph" w:customStyle="1" w:styleId="Restitle">
    <w:name w:val="Res_title"/>
    <w:basedOn w:val="Normal"/>
    <w:next w:val="Resref"/>
    <w:rsid w:val="00694E4E"/>
    <w:pPr>
      <w:spacing w:before="240"/>
      <w:jc w:val="center"/>
    </w:pPr>
    <w:rPr>
      <w:b/>
      <w:sz w:val="28"/>
    </w:rPr>
  </w:style>
  <w:style w:type="paragraph" w:customStyle="1" w:styleId="Resref">
    <w:name w:val="Res_ref"/>
    <w:basedOn w:val="Recref"/>
    <w:next w:val="Resdate"/>
    <w:rsid w:val="00694E4E"/>
  </w:style>
  <w:style w:type="paragraph" w:customStyle="1" w:styleId="SectionNo">
    <w:name w:val="Section_No"/>
    <w:basedOn w:val="Normal"/>
    <w:next w:val="Normal"/>
    <w:rsid w:val="00694E4E"/>
  </w:style>
  <w:style w:type="paragraph" w:customStyle="1" w:styleId="Sectiontitle">
    <w:name w:val="Section_title"/>
    <w:basedOn w:val="Normal"/>
    <w:next w:val="Normalaftertitle"/>
    <w:rsid w:val="00694E4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94E4E"/>
    <w:pPr>
      <w:tabs>
        <w:tab w:val="clear" w:pos="794"/>
        <w:tab w:val="clear" w:pos="1191"/>
        <w:tab w:val="clear" w:pos="1588"/>
        <w:tab w:val="clear" w:pos="1985"/>
        <w:tab w:val="right" w:pos="9611"/>
      </w:tabs>
    </w:pPr>
    <w:rPr>
      <w:i/>
    </w:rPr>
  </w:style>
  <w:style w:type="paragraph" w:styleId="TOC1">
    <w:name w:val="toc 1"/>
    <w:basedOn w:val="Normal"/>
    <w:uiPriority w:val="39"/>
    <w:rsid w:val="00694E4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694E4E"/>
    <w:pPr>
      <w:tabs>
        <w:tab w:val="clear" w:pos="567"/>
        <w:tab w:val="left" w:pos="1276"/>
      </w:tabs>
      <w:spacing w:before="160"/>
      <w:ind w:left="1276" w:hanging="709"/>
    </w:pPr>
  </w:style>
  <w:style w:type="paragraph" w:styleId="TOC3">
    <w:name w:val="toc 3"/>
    <w:basedOn w:val="TOC2"/>
    <w:uiPriority w:val="39"/>
    <w:rsid w:val="00694E4E"/>
    <w:pPr>
      <w:tabs>
        <w:tab w:val="clear" w:pos="1276"/>
        <w:tab w:val="left" w:pos="2155"/>
      </w:tabs>
      <w:ind w:left="2155" w:hanging="879"/>
    </w:pPr>
  </w:style>
  <w:style w:type="paragraph" w:styleId="TOC4">
    <w:name w:val="toc 4"/>
    <w:basedOn w:val="TOC3"/>
    <w:rsid w:val="00694E4E"/>
    <w:pPr>
      <w:tabs>
        <w:tab w:val="left" w:pos="3261"/>
      </w:tabs>
      <w:spacing w:before="80"/>
      <w:ind w:left="3261" w:hanging="993"/>
    </w:pPr>
  </w:style>
  <w:style w:type="paragraph" w:styleId="TOC5">
    <w:name w:val="toc 5"/>
    <w:basedOn w:val="TOC4"/>
    <w:rsid w:val="00694E4E"/>
  </w:style>
  <w:style w:type="paragraph" w:styleId="TOC6">
    <w:name w:val="toc 6"/>
    <w:basedOn w:val="TOC4"/>
    <w:semiHidden/>
    <w:rsid w:val="00694E4E"/>
  </w:style>
  <w:style w:type="paragraph" w:styleId="TOC7">
    <w:name w:val="toc 7"/>
    <w:basedOn w:val="TOC4"/>
    <w:semiHidden/>
    <w:rsid w:val="00694E4E"/>
  </w:style>
  <w:style w:type="paragraph" w:styleId="TOC8">
    <w:name w:val="toc 8"/>
    <w:basedOn w:val="TOC4"/>
    <w:semiHidden/>
    <w:rsid w:val="00694E4E"/>
  </w:style>
  <w:style w:type="paragraph" w:customStyle="1" w:styleId="Annexref">
    <w:name w:val="Annex_ref"/>
    <w:basedOn w:val="Normal"/>
    <w:next w:val="Normalaftertitle"/>
    <w:rsid w:val="00694E4E"/>
    <w:pPr>
      <w:keepNext/>
      <w:keepLines/>
      <w:spacing w:after="280"/>
      <w:jc w:val="center"/>
    </w:pPr>
  </w:style>
  <w:style w:type="paragraph" w:customStyle="1" w:styleId="Appendixref">
    <w:name w:val="Appendix_ref"/>
    <w:basedOn w:val="Annexref"/>
    <w:next w:val="Normalaftertitle"/>
    <w:rsid w:val="00694E4E"/>
  </w:style>
  <w:style w:type="paragraph" w:customStyle="1" w:styleId="Tabletitle">
    <w:name w:val="Table_title"/>
    <w:basedOn w:val="Normal"/>
    <w:next w:val="Tablehead"/>
    <w:rsid w:val="00694E4E"/>
    <w:pPr>
      <w:keepNext/>
      <w:spacing w:before="0" w:after="120"/>
      <w:jc w:val="center"/>
    </w:pPr>
    <w:rPr>
      <w:b/>
    </w:rPr>
  </w:style>
  <w:style w:type="paragraph" w:customStyle="1" w:styleId="Summary">
    <w:name w:val="Summary"/>
    <w:basedOn w:val="Normal"/>
    <w:next w:val="Normalaftertitle"/>
    <w:autoRedefine/>
    <w:rsid w:val="00694E4E"/>
    <w:pPr>
      <w:spacing w:after="480"/>
    </w:pPr>
    <w:rPr>
      <w:sz w:val="22"/>
      <w:lang w:val="es-ES_tradnl"/>
    </w:rPr>
  </w:style>
  <w:style w:type="paragraph" w:customStyle="1" w:styleId="TableLegendNote">
    <w:name w:val="Table_Legend_Note"/>
    <w:basedOn w:val="Tablelegend"/>
    <w:next w:val="Tablelegend"/>
    <w:rsid w:val="00694E4E"/>
    <w:pPr>
      <w:ind w:left="-85" w:firstLine="0"/>
    </w:pPr>
    <w:rPr>
      <w:lang w:val="en-US"/>
    </w:rPr>
  </w:style>
  <w:style w:type="character" w:styleId="Hyperlink">
    <w:name w:val="Hyperlink"/>
    <w:basedOn w:val="DefaultParagraphFont"/>
    <w:uiPriority w:val="99"/>
    <w:rsid w:val="0059218F"/>
    <w:rPr>
      <w:color w:val="0000FF"/>
      <w:u w:val="single"/>
    </w:rPr>
  </w:style>
  <w:style w:type="paragraph" w:customStyle="1" w:styleId="AnnexNo">
    <w:name w:val="Annex_No"/>
    <w:basedOn w:val="Normal"/>
    <w:next w:val="Normal"/>
    <w:rsid w:val="0059218F"/>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59218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shorttext">
    <w:name w:val="short_text"/>
    <w:rsid w:val="0059218F"/>
  </w:style>
  <w:style w:type="character" w:styleId="PlaceholderText">
    <w:name w:val="Placeholder Text"/>
    <w:basedOn w:val="DefaultParagraphFont"/>
    <w:uiPriority w:val="99"/>
    <w:semiHidden/>
    <w:rsid w:val="00845843"/>
    <w:rPr>
      <w:color w:val="808080"/>
    </w:rPr>
  </w:style>
  <w:style w:type="paragraph" w:styleId="BalloonText">
    <w:name w:val="Balloon Text"/>
    <w:basedOn w:val="Normal"/>
    <w:link w:val="BalloonTextChar"/>
    <w:rsid w:val="00200B84"/>
    <w:pPr>
      <w:spacing w:before="0"/>
    </w:pPr>
    <w:rPr>
      <w:rFonts w:ascii="Tahoma" w:hAnsi="Tahoma" w:cs="Tahoma"/>
      <w:sz w:val="16"/>
      <w:szCs w:val="16"/>
    </w:rPr>
  </w:style>
  <w:style w:type="character" w:customStyle="1" w:styleId="BalloonTextChar">
    <w:name w:val="Balloon Text Char"/>
    <w:basedOn w:val="DefaultParagraphFont"/>
    <w:link w:val="BalloonText"/>
    <w:rsid w:val="00200B84"/>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hyperlink" Target="http://www.ircos.ru/en/msr_argamak-is.html" TargetMode="External"/><Relationship Id="rId21" Type="http://schemas.openxmlformats.org/officeDocument/2006/relationships/oleObject" Target="embeddings/oleObject4.bin"/><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oleObject" Target="embeddings/oleObject14.bin"/><Relationship Id="rId68" Type="http://schemas.openxmlformats.org/officeDocument/2006/relationships/image" Target="media/image37.wmf"/><Relationship Id="rId84" Type="http://schemas.openxmlformats.org/officeDocument/2006/relationships/image" Target="media/image45.wmf"/><Relationship Id="rId89" Type="http://schemas.openxmlformats.org/officeDocument/2006/relationships/oleObject" Target="embeddings/oleObject27.bin"/><Relationship Id="rId112" Type="http://schemas.openxmlformats.org/officeDocument/2006/relationships/oleObject" Target="embeddings/oleObject38.bin"/><Relationship Id="rId16" Type="http://schemas.openxmlformats.org/officeDocument/2006/relationships/image" Target="media/image3.wmf"/><Relationship Id="rId107" Type="http://schemas.openxmlformats.org/officeDocument/2006/relationships/image" Target="media/image57.wmf"/><Relationship Id="rId11" Type="http://schemas.openxmlformats.org/officeDocument/2006/relationships/header" Target="header1.xml"/><Relationship Id="rId32" Type="http://schemas.openxmlformats.org/officeDocument/2006/relationships/image" Target="media/image12.gif"/><Relationship Id="rId37" Type="http://schemas.openxmlformats.org/officeDocument/2006/relationships/image" Target="media/image14.png"/><Relationship Id="rId53" Type="http://schemas.openxmlformats.org/officeDocument/2006/relationships/image" Target="media/image29.wmf"/><Relationship Id="rId58" Type="http://schemas.openxmlformats.org/officeDocument/2006/relationships/image" Target="media/image32.wmf"/><Relationship Id="rId74" Type="http://schemas.openxmlformats.org/officeDocument/2006/relationships/image" Target="media/image40.wmf"/><Relationship Id="rId79" Type="http://schemas.openxmlformats.org/officeDocument/2006/relationships/oleObject" Target="embeddings/oleObject22.bin"/><Relationship Id="rId102" Type="http://schemas.openxmlformats.org/officeDocument/2006/relationships/image" Target="media/image54.wmf"/><Relationship Id="rId123"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oleObject" Target="embeddings/oleObject13.bin"/><Relationship Id="rId82" Type="http://schemas.openxmlformats.org/officeDocument/2006/relationships/image" Target="media/image44.wmf"/><Relationship Id="rId90" Type="http://schemas.openxmlformats.org/officeDocument/2006/relationships/image" Target="media/image48.wmf"/><Relationship Id="rId95" Type="http://schemas.openxmlformats.org/officeDocument/2006/relationships/oleObject" Target="embeddings/oleObject30.bin"/><Relationship Id="rId19" Type="http://schemas.openxmlformats.org/officeDocument/2006/relationships/oleObject" Target="embeddings/oleObject3.bin"/><Relationship Id="rId14" Type="http://schemas.openxmlformats.org/officeDocument/2006/relationships/hyperlink" Target="http://www.itu.int/publ/R-REP/en" TargetMode="External"/><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gif"/><Relationship Id="rId35" Type="http://schemas.openxmlformats.org/officeDocument/2006/relationships/image" Target="media/image12.png"/><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image" Target="media/image31.wmf"/><Relationship Id="rId64" Type="http://schemas.openxmlformats.org/officeDocument/2006/relationships/image" Target="media/image35.wmf"/><Relationship Id="rId69" Type="http://schemas.openxmlformats.org/officeDocument/2006/relationships/oleObject" Target="embeddings/oleObject17.bin"/><Relationship Id="rId77" Type="http://schemas.openxmlformats.org/officeDocument/2006/relationships/oleObject" Target="embeddings/oleObject21.bin"/><Relationship Id="rId100" Type="http://schemas.openxmlformats.org/officeDocument/2006/relationships/image" Target="media/image53.wmf"/><Relationship Id="rId105" Type="http://schemas.openxmlformats.org/officeDocument/2006/relationships/image" Target="media/image56.wmf"/><Relationship Id="rId113" Type="http://schemas.openxmlformats.org/officeDocument/2006/relationships/image" Target="media/image60.wmf"/><Relationship Id="rId118" Type="http://schemas.openxmlformats.org/officeDocument/2006/relationships/hyperlink" Target="http://www.ircos.ru/en/msr_knv4.html" TargetMode="External"/><Relationship Id="rId8" Type="http://schemas.openxmlformats.org/officeDocument/2006/relationships/endnotes" Target="endnotes.xml"/><Relationship Id="rId51" Type="http://schemas.openxmlformats.org/officeDocument/2006/relationships/oleObject" Target="embeddings/oleObject9.bin"/><Relationship Id="rId72" Type="http://schemas.openxmlformats.org/officeDocument/2006/relationships/image" Target="media/image39.wmf"/><Relationship Id="rId80" Type="http://schemas.openxmlformats.org/officeDocument/2006/relationships/image" Target="media/image43.wmf"/><Relationship Id="rId85" Type="http://schemas.openxmlformats.org/officeDocument/2006/relationships/oleObject" Target="embeddings/oleObject25.bin"/><Relationship Id="rId93" Type="http://schemas.openxmlformats.org/officeDocument/2006/relationships/oleObject" Target="embeddings/oleObject29.bin"/><Relationship Id="rId98" Type="http://schemas.openxmlformats.org/officeDocument/2006/relationships/image" Target="media/image52.wmf"/><Relationship Id="rId121"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3.gif"/><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oleObject" Target="embeddings/oleObject12.bin"/><Relationship Id="rId67" Type="http://schemas.openxmlformats.org/officeDocument/2006/relationships/oleObject" Target="embeddings/oleObject16.bin"/><Relationship Id="rId103" Type="http://schemas.openxmlformats.org/officeDocument/2006/relationships/image" Target="media/image55.wmf"/><Relationship Id="rId108" Type="http://schemas.openxmlformats.org/officeDocument/2006/relationships/oleObject" Target="embeddings/oleObject36.bin"/><Relationship Id="rId116" Type="http://schemas.openxmlformats.org/officeDocument/2006/relationships/hyperlink" Target="http://www.ircos.ru/en/msr_argamak-im.html" TargetMode="External"/><Relationship Id="rId124" Type="http://schemas.openxmlformats.org/officeDocument/2006/relationships/fontTable" Target="fontTable.xml"/><Relationship Id="rId20" Type="http://schemas.openxmlformats.org/officeDocument/2006/relationships/image" Target="media/image5.wmf"/><Relationship Id="rId41" Type="http://schemas.openxmlformats.org/officeDocument/2006/relationships/image" Target="media/image18.png"/><Relationship Id="rId54" Type="http://schemas.openxmlformats.org/officeDocument/2006/relationships/oleObject" Target="embeddings/oleObject10.bin"/><Relationship Id="rId62" Type="http://schemas.openxmlformats.org/officeDocument/2006/relationships/image" Target="media/image34.wmf"/><Relationship Id="rId70" Type="http://schemas.openxmlformats.org/officeDocument/2006/relationships/image" Target="media/image38.wmf"/><Relationship Id="rId75" Type="http://schemas.openxmlformats.org/officeDocument/2006/relationships/oleObject" Target="embeddings/oleObject20.bin"/><Relationship Id="rId83" Type="http://schemas.openxmlformats.org/officeDocument/2006/relationships/oleObject" Target="embeddings/oleObject24.bin"/><Relationship Id="rId88" Type="http://schemas.openxmlformats.org/officeDocument/2006/relationships/image" Target="media/image47.wmf"/><Relationship Id="rId91" Type="http://schemas.openxmlformats.org/officeDocument/2006/relationships/oleObject" Target="embeddings/oleObject28.bin"/><Relationship Id="rId96" Type="http://schemas.openxmlformats.org/officeDocument/2006/relationships/image" Target="media/image51.wmf"/><Relationship Id="rId111" Type="http://schemas.openxmlformats.org/officeDocument/2006/relationships/image" Target="media/image59.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oleObject" Target="embeddings/oleObject11.bin"/><Relationship Id="rId106" Type="http://schemas.openxmlformats.org/officeDocument/2006/relationships/oleObject" Target="embeddings/oleObject35.bin"/><Relationship Id="rId114" Type="http://schemas.openxmlformats.org/officeDocument/2006/relationships/oleObject" Target="embeddings/oleObject39.bin"/><Relationship Id="rId119" Type="http://schemas.openxmlformats.org/officeDocument/2006/relationships/hyperlink" Target="http://www.ircos.ru/en/news.html" TargetMode="External"/><Relationship Id="rId10" Type="http://schemas.openxmlformats.org/officeDocument/2006/relationships/oleObject" Target="embeddings/oleObject1.bin"/><Relationship Id="rId31" Type="http://schemas.openxmlformats.org/officeDocument/2006/relationships/image" Target="media/image10.emf"/><Relationship Id="rId44" Type="http://schemas.openxmlformats.org/officeDocument/2006/relationships/image" Target="media/image21.png"/><Relationship Id="rId52" Type="http://schemas.openxmlformats.org/officeDocument/2006/relationships/image" Target="media/image28.wmf"/><Relationship Id="rId60" Type="http://schemas.openxmlformats.org/officeDocument/2006/relationships/image" Target="media/image33.wmf"/><Relationship Id="rId65" Type="http://schemas.openxmlformats.org/officeDocument/2006/relationships/oleObject" Target="embeddings/oleObject15.bin"/><Relationship Id="rId73" Type="http://schemas.openxmlformats.org/officeDocument/2006/relationships/oleObject" Target="embeddings/oleObject19.bin"/><Relationship Id="rId78" Type="http://schemas.openxmlformats.org/officeDocument/2006/relationships/image" Target="media/image42.wmf"/><Relationship Id="rId81" Type="http://schemas.openxmlformats.org/officeDocument/2006/relationships/oleObject" Target="embeddings/oleObject23.bin"/><Relationship Id="rId86" Type="http://schemas.openxmlformats.org/officeDocument/2006/relationships/image" Target="media/image46.wmf"/><Relationship Id="rId94" Type="http://schemas.openxmlformats.org/officeDocument/2006/relationships/image" Target="media/image50.wmf"/><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hyperlink" Target="http://www.itu.int/ITU-R/go/patents/en" TargetMode="External"/><Relationship Id="rId18" Type="http://schemas.openxmlformats.org/officeDocument/2006/relationships/image" Target="media/image4.wmf"/><Relationship Id="rId39" Type="http://schemas.openxmlformats.org/officeDocument/2006/relationships/image" Target="media/image16.png"/><Relationship Id="rId109" Type="http://schemas.openxmlformats.org/officeDocument/2006/relationships/image" Target="media/image58.wmf"/><Relationship Id="rId34" Type="http://schemas.openxmlformats.org/officeDocument/2006/relationships/image" Target="media/image11.png"/><Relationship Id="rId50" Type="http://schemas.openxmlformats.org/officeDocument/2006/relationships/image" Target="media/image27.emf"/><Relationship Id="rId55" Type="http://schemas.openxmlformats.org/officeDocument/2006/relationships/image" Target="media/image30.png"/><Relationship Id="rId76" Type="http://schemas.openxmlformats.org/officeDocument/2006/relationships/image" Target="media/image41.wmf"/><Relationship Id="rId97" Type="http://schemas.openxmlformats.org/officeDocument/2006/relationships/oleObject" Target="embeddings/oleObject31.bin"/><Relationship Id="rId104" Type="http://schemas.openxmlformats.org/officeDocument/2006/relationships/oleObject" Target="embeddings/oleObject34.bin"/><Relationship Id="rId120" Type="http://schemas.openxmlformats.org/officeDocument/2006/relationships/hyperlink" Target="http://www.springerlink.com/openurl.asp?genre=article&amp;id=doi:10.1007/s11018-010-9442-9&amp;sa_campaign=Email/ACE/Paginated" TargetMode="Externa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18.bin"/><Relationship Id="rId92" Type="http://schemas.openxmlformats.org/officeDocument/2006/relationships/image" Target="media/image49.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36.wmf"/><Relationship Id="rId87" Type="http://schemas.openxmlformats.org/officeDocument/2006/relationships/oleObject" Target="embeddings/oleObject26.bin"/><Relationship Id="rId110" Type="http://schemas.openxmlformats.org/officeDocument/2006/relationships/oleObject" Target="embeddings/oleObject37.bin"/><Relationship Id="rId115" Type="http://schemas.openxmlformats.org/officeDocument/2006/relationships/hyperlink" Target="http://www.ircos.ru/en/msr_argamak.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0F54C-C252-4E9E-A385-F6D772B72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530</TotalTime>
  <Pages>54</Pages>
  <Words>17052</Words>
  <Characters>95078</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111907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Gachet, Christelle</cp:lastModifiedBy>
  <cp:revision>61</cp:revision>
  <cp:lastPrinted>2012-11-05T14:56:00Z</cp:lastPrinted>
  <dcterms:created xsi:type="dcterms:W3CDTF">2012-10-05T07:11:00Z</dcterms:created>
  <dcterms:modified xsi:type="dcterms:W3CDTF">2012-11-05T14:56:00Z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